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4161CD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3050E4">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50E4">
              <w:rPr>
                <w:rFonts w:ascii="Arial" w:hAnsi="Arial" w:cs="Arial"/>
                <w:color w:val="002060"/>
                <w:sz w:val="40"/>
                <w:szCs w:val="40"/>
              </w:rPr>
              <w:t>02</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828DA22"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B460C">
          <w:rPr>
            <w:noProof/>
            <w:webHidden/>
          </w:rPr>
          <w:t>1</w:t>
        </w:r>
        <w:r w:rsidR="00AC19D9" w:rsidRPr="00DE1EF7">
          <w:rPr>
            <w:noProof/>
            <w:webHidden/>
          </w:rPr>
          <w:fldChar w:fldCharType="end"/>
        </w:r>
      </w:hyperlink>
    </w:p>
    <w:p w14:paraId="112EDB38" w14:textId="3F66EBA4"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0B460C">
          <w:rPr>
            <w:noProof/>
            <w:webHidden/>
          </w:rPr>
          <w:t>1</w:t>
        </w:r>
        <w:r w:rsidR="00AC19D9" w:rsidRPr="00DE1EF7">
          <w:rPr>
            <w:noProof/>
            <w:webHidden/>
          </w:rPr>
          <w:fldChar w:fldCharType="end"/>
        </w:r>
      </w:hyperlink>
    </w:p>
    <w:p w14:paraId="4D9CAD43" w14:textId="1F30CB09"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0B460C">
          <w:rPr>
            <w:noProof/>
            <w:webHidden/>
          </w:rPr>
          <w:t>1</w:t>
        </w:r>
        <w:r w:rsidR="00AC19D9" w:rsidRPr="00DE1EF7">
          <w:rPr>
            <w:noProof/>
            <w:webHidden/>
          </w:rPr>
          <w:fldChar w:fldCharType="end"/>
        </w:r>
      </w:hyperlink>
    </w:p>
    <w:p w14:paraId="0EAFCCD8" w14:textId="7FAFB3BC"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0B460C">
          <w:rPr>
            <w:noProof/>
            <w:webHidden/>
          </w:rPr>
          <w:t>1</w:t>
        </w:r>
        <w:r w:rsidR="00AC19D9" w:rsidRPr="00DE1EF7">
          <w:rPr>
            <w:noProof/>
            <w:webHidden/>
          </w:rPr>
          <w:fldChar w:fldCharType="end"/>
        </w:r>
      </w:hyperlink>
    </w:p>
    <w:p w14:paraId="0952245B" w14:textId="17A10ABD"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0B460C">
          <w:rPr>
            <w:noProof/>
            <w:webHidden/>
          </w:rPr>
          <w:t>2</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Default="00BB7880" w:rsidP="00F336CC">
      <w:pPr>
        <w:rPr>
          <w:rFonts w:ascii="Arial" w:hAnsi="Arial" w:cs="Arial"/>
          <w:color w:val="002060"/>
          <w:sz w:val="22"/>
          <w:szCs w:val="22"/>
        </w:rPr>
      </w:pPr>
    </w:p>
    <w:p w14:paraId="35258BEB" w14:textId="77777777" w:rsidR="00DA3709" w:rsidRPr="00DA3709" w:rsidRDefault="00DA3709" w:rsidP="00DA3709">
      <w:pPr>
        <w:pStyle w:val="LndNormale1"/>
        <w:rPr>
          <w:b/>
          <w:color w:val="002060"/>
          <w:sz w:val="28"/>
          <w:szCs w:val="28"/>
        </w:rPr>
      </w:pPr>
      <w:bookmarkStart w:id="3" w:name="_Hlk178784650"/>
      <w:r w:rsidRPr="00DA3709">
        <w:rPr>
          <w:b/>
          <w:color w:val="002060"/>
          <w:sz w:val="28"/>
          <w:szCs w:val="28"/>
        </w:rPr>
        <w:t>CU n. 172 del 01.10.2024 LND</w:t>
      </w:r>
    </w:p>
    <w:p w14:paraId="7AC00094" w14:textId="77777777" w:rsidR="00DA3709" w:rsidRDefault="00DA3709" w:rsidP="00DA3709">
      <w:pPr>
        <w:pStyle w:val="LndNormale1"/>
        <w:rPr>
          <w:color w:val="002060"/>
        </w:rPr>
      </w:pPr>
    </w:p>
    <w:p w14:paraId="7C75984D" w14:textId="00BD5705" w:rsidR="00DA3709" w:rsidRPr="00DA3709" w:rsidRDefault="00DA3709" w:rsidP="00DA3709">
      <w:pPr>
        <w:pStyle w:val="LndNormale1"/>
        <w:rPr>
          <w:color w:val="002060"/>
        </w:rPr>
      </w:pPr>
      <w:r w:rsidRPr="00DA3709">
        <w:rPr>
          <w:color w:val="002060"/>
        </w:rPr>
        <w:t>Si trasmette, in allegato, il CU n. 89/A della FIGC inerente la modifica dell’art. 34, comma 3, delle NOIF.</w:t>
      </w:r>
    </w:p>
    <w:p w14:paraId="4660AB52" w14:textId="77777777" w:rsidR="00DA3709" w:rsidRDefault="00DA3709" w:rsidP="00DA3709">
      <w:pPr>
        <w:pStyle w:val="Nessunaspaziatura"/>
        <w:rPr>
          <w:rFonts w:ascii="Arial" w:hAnsi="Arial" w:cs="Arial"/>
          <w:color w:val="002060"/>
        </w:rPr>
      </w:pPr>
    </w:p>
    <w:p w14:paraId="4DCC7E62" w14:textId="77777777" w:rsidR="00DA3709" w:rsidRPr="00DA3709" w:rsidRDefault="00DA3709" w:rsidP="00DA3709">
      <w:pPr>
        <w:pStyle w:val="Nessunaspaziatura"/>
        <w:rPr>
          <w:rFonts w:ascii="Arial" w:hAnsi="Arial" w:cs="Arial"/>
          <w:color w:val="002060"/>
        </w:rPr>
      </w:pPr>
    </w:p>
    <w:p w14:paraId="388AF94C" w14:textId="77777777" w:rsidR="00DA3709" w:rsidRPr="00DA3709" w:rsidRDefault="00DA3709" w:rsidP="00DA3709">
      <w:pPr>
        <w:pStyle w:val="LndNormale1"/>
        <w:rPr>
          <w:b/>
          <w:color w:val="002060"/>
          <w:sz w:val="28"/>
          <w:szCs w:val="28"/>
        </w:rPr>
      </w:pPr>
      <w:r w:rsidRPr="00DA3709">
        <w:rPr>
          <w:b/>
          <w:color w:val="002060"/>
          <w:sz w:val="28"/>
          <w:szCs w:val="28"/>
        </w:rPr>
        <w:t>CU n. 177 del 01.10.2024 LND</w:t>
      </w:r>
    </w:p>
    <w:p w14:paraId="1F64FFFD" w14:textId="77777777" w:rsidR="00DA3709" w:rsidRDefault="00DA3709" w:rsidP="00DA3709">
      <w:pPr>
        <w:pStyle w:val="LndNormale1"/>
        <w:rPr>
          <w:color w:val="002060"/>
        </w:rPr>
      </w:pPr>
    </w:p>
    <w:p w14:paraId="468ABCF0" w14:textId="3B254215" w:rsidR="00DA3709" w:rsidRPr="00DA3709" w:rsidRDefault="00DA3709" w:rsidP="00DA3709">
      <w:pPr>
        <w:pStyle w:val="LndNormale1"/>
        <w:rPr>
          <w:rFonts w:cs="Arial"/>
          <w:color w:val="002060"/>
        </w:rPr>
      </w:pPr>
      <w:r w:rsidRPr="00DA3709">
        <w:rPr>
          <w:color w:val="002060"/>
        </w:rPr>
        <w:t>Si trasmette, in allegato, il CU n. 94/A della FIGC inerente la modifica dei termini di trasferimento e cessione di contratto in ambito dilettantistico.</w:t>
      </w:r>
    </w:p>
    <w:bookmarkEnd w:id="3"/>
    <w:p w14:paraId="197EEBB7" w14:textId="77777777" w:rsidR="00DA3709" w:rsidRDefault="00DA3709" w:rsidP="00F336CC">
      <w:pPr>
        <w:rPr>
          <w:rFonts w:ascii="Arial" w:hAnsi="Arial" w:cs="Arial"/>
          <w:color w:val="002060"/>
          <w:sz w:val="22"/>
          <w:szCs w:val="22"/>
        </w:rPr>
      </w:pPr>
    </w:p>
    <w:p w14:paraId="1B684F75" w14:textId="77777777" w:rsidR="00DA3709" w:rsidRDefault="00DA370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lastRenderedPageBreak/>
        <w:t>COMUNICAZIONI DEL COMITATO REGIONALE MARCHE</w:t>
      </w:r>
      <w:bookmarkEnd w:id="6"/>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570CDB23" w14:textId="77777777" w:rsidR="00DA3709" w:rsidRPr="00DA3709" w:rsidRDefault="00DA3709" w:rsidP="00DA3709">
      <w:pPr>
        <w:rPr>
          <w:rFonts w:ascii="Arial" w:hAnsi="Arial" w:cs="Arial"/>
          <w:b/>
          <w:color w:val="002060"/>
          <w:sz w:val="28"/>
          <w:szCs w:val="28"/>
        </w:rPr>
      </w:pPr>
      <w:r w:rsidRPr="00DA3709">
        <w:rPr>
          <w:rFonts w:ascii="Arial" w:hAnsi="Arial" w:cs="Arial"/>
          <w:b/>
          <w:color w:val="002060"/>
          <w:sz w:val="28"/>
          <w:szCs w:val="28"/>
        </w:rPr>
        <w:t>CONSIGLIO DIRETTIVO</w:t>
      </w:r>
    </w:p>
    <w:p w14:paraId="233FB1E5" w14:textId="77777777" w:rsidR="00DA3709" w:rsidRPr="000D65D8" w:rsidRDefault="00DA3709" w:rsidP="00DA3709">
      <w:pPr>
        <w:rPr>
          <w:rFonts w:ascii="Arial" w:hAnsi="Arial" w:cs="Arial"/>
          <w:color w:val="002060"/>
          <w:sz w:val="22"/>
          <w:szCs w:val="22"/>
        </w:rPr>
      </w:pPr>
    </w:p>
    <w:p w14:paraId="5D987269" w14:textId="77777777" w:rsidR="00DA3709" w:rsidRPr="000D65D8" w:rsidRDefault="00DA3709" w:rsidP="00DA3709">
      <w:pPr>
        <w:pStyle w:val="LndNormale1"/>
        <w:rPr>
          <w:color w:val="002060"/>
          <w:u w:val="single"/>
        </w:rPr>
      </w:pPr>
      <w:r w:rsidRPr="000D65D8">
        <w:rPr>
          <w:color w:val="002060"/>
          <w:u w:val="single"/>
        </w:rPr>
        <w:t>RIUNIONE DEL CONSIGLIO DIRETTIVO N. 5  DEL 27.09.2024</w:t>
      </w:r>
    </w:p>
    <w:p w14:paraId="3C6A0647" w14:textId="77777777" w:rsidR="00DA3709" w:rsidRPr="000D65D8" w:rsidRDefault="00DA3709" w:rsidP="00DA3709">
      <w:pPr>
        <w:rPr>
          <w:rFonts w:ascii="Arial" w:hAnsi="Arial" w:cs="Arial"/>
          <w:color w:val="002060"/>
          <w:sz w:val="22"/>
          <w:szCs w:val="22"/>
        </w:rPr>
      </w:pPr>
      <w:r w:rsidRPr="000D65D8">
        <w:rPr>
          <w:rFonts w:ascii="Arial" w:hAnsi="Arial" w:cs="Arial"/>
          <w:color w:val="002060"/>
          <w:sz w:val="22"/>
          <w:szCs w:val="22"/>
          <w:u w:val="single"/>
        </w:rPr>
        <w:t>Sono presenti</w:t>
      </w:r>
      <w:r w:rsidRPr="000D65D8">
        <w:rPr>
          <w:rFonts w:ascii="Arial" w:hAnsi="Arial" w:cs="Arial"/>
          <w:color w:val="002060"/>
          <w:sz w:val="22"/>
          <w:szCs w:val="22"/>
        </w:rPr>
        <w:t xml:space="preserve">: Panichi (Presidente), Arriva, Battistini, Capretti (C5), Colò, Diomedi, Mancinelli (CF), Mughetti, Salvoni, Scarpini, </w:t>
      </w:r>
      <w:proofErr w:type="spellStart"/>
      <w:r w:rsidRPr="000D65D8">
        <w:rPr>
          <w:rFonts w:ascii="Arial" w:hAnsi="Arial" w:cs="Arial"/>
          <w:color w:val="002060"/>
          <w:sz w:val="22"/>
          <w:szCs w:val="22"/>
        </w:rPr>
        <w:t>Schippa</w:t>
      </w:r>
      <w:proofErr w:type="spellEnd"/>
      <w:r w:rsidRPr="000D65D8">
        <w:rPr>
          <w:rFonts w:ascii="Arial" w:hAnsi="Arial" w:cs="Arial"/>
          <w:color w:val="002060"/>
          <w:sz w:val="22"/>
          <w:szCs w:val="22"/>
        </w:rPr>
        <w:t>, Castellana (Segretario).</w:t>
      </w:r>
    </w:p>
    <w:p w14:paraId="4A7FAD5B" w14:textId="77777777" w:rsidR="00DA3709" w:rsidRPr="000D65D8" w:rsidRDefault="00DA3709" w:rsidP="00DA3709">
      <w:pPr>
        <w:rPr>
          <w:rFonts w:ascii="Arial" w:hAnsi="Arial" w:cs="Arial"/>
          <w:color w:val="002060"/>
          <w:sz w:val="22"/>
          <w:szCs w:val="22"/>
        </w:rPr>
      </w:pPr>
    </w:p>
    <w:p w14:paraId="1F2A548D" w14:textId="77777777" w:rsidR="00DA3709" w:rsidRPr="000D65D8" w:rsidRDefault="00DA3709" w:rsidP="00DA3709">
      <w:pPr>
        <w:rPr>
          <w:rFonts w:ascii="Arial" w:hAnsi="Arial" w:cs="Arial"/>
          <w:color w:val="002060"/>
          <w:sz w:val="22"/>
          <w:szCs w:val="22"/>
        </w:rPr>
      </w:pPr>
    </w:p>
    <w:p w14:paraId="35FA6C8E" w14:textId="77777777" w:rsidR="00DA3709" w:rsidRPr="00DA3709" w:rsidRDefault="00DA3709" w:rsidP="00DA3709">
      <w:pPr>
        <w:rPr>
          <w:rFonts w:ascii="Arial" w:hAnsi="Arial" w:cs="Arial"/>
          <w:b/>
          <w:color w:val="002060"/>
          <w:sz w:val="28"/>
          <w:szCs w:val="28"/>
        </w:rPr>
      </w:pPr>
      <w:r w:rsidRPr="00DA3709">
        <w:rPr>
          <w:rFonts w:ascii="Arial" w:hAnsi="Arial" w:cs="Arial"/>
          <w:b/>
          <w:color w:val="002060"/>
          <w:sz w:val="28"/>
          <w:szCs w:val="28"/>
        </w:rPr>
        <w:t>CONSIGLIO DIRETTIVO COMITATO REGIONALE MARCHE</w:t>
      </w:r>
    </w:p>
    <w:p w14:paraId="63235A6D" w14:textId="77777777" w:rsidR="00DA3709" w:rsidRPr="000D65D8" w:rsidRDefault="00DA3709" w:rsidP="00DA3709">
      <w:pPr>
        <w:pStyle w:val="LndNormale1"/>
        <w:rPr>
          <w:color w:val="002060"/>
        </w:rPr>
      </w:pPr>
    </w:p>
    <w:p w14:paraId="5E50F571" w14:textId="77777777" w:rsidR="00DA3709" w:rsidRPr="000D65D8" w:rsidRDefault="00DA3709" w:rsidP="00DA3709">
      <w:pPr>
        <w:pStyle w:val="LndNormale1"/>
        <w:rPr>
          <w:color w:val="002060"/>
        </w:rPr>
      </w:pPr>
      <w:r w:rsidRPr="000D65D8">
        <w:rPr>
          <w:color w:val="002060"/>
        </w:rPr>
        <w:t>Il Consiglio Direttivo del Comitato Regionale Marche, nella riunione del 27.09.2024, ha deciso di attribuire le seguenti cariche:</w:t>
      </w:r>
    </w:p>
    <w:p w14:paraId="62E4D4D4" w14:textId="77777777" w:rsidR="00DA3709" w:rsidRPr="000D65D8" w:rsidRDefault="00DA3709" w:rsidP="00DA3709">
      <w:pPr>
        <w:pStyle w:val="LndNormale1"/>
        <w:rPr>
          <w:color w:val="002060"/>
        </w:rPr>
      </w:pPr>
      <w:r w:rsidRPr="000D65D8">
        <w:rPr>
          <w:color w:val="002060"/>
        </w:rPr>
        <w:t>VICE PRESIDENTE VICARIO</w:t>
      </w:r>
      <w:r w:rsidRPr="000D65D8">
        <w:rPr>
          <w:color w:val="002060"/>
        </w:rPr>
        <w:tab/>
      </w:r>
      <w:r w:rsidRPr="000D65D8">
        <w:rPr>
          <w:b/>
          <w:color w:val="002060"/>
        </w:rPr>
        <w:t>Marco Capretti</w:t>
      </w:r>
    </w:p>
    <w:p w14:paraId="7FC5AE9D" w14:textId="77777777" w:rsidR="00DA3709" w:rsidRPr="000D65D8" w:rsidRDefault="00DA3709" w:rsidP="00DA3709">
      <w:pPr>
        <w:pStyle w:val="LndNormale1"/>
        <w:rPr>
          <w:b/>
          <w:color w:val="002060"/>
        </w:rPr>
      </w:pPr>
      <w:r w:rsidRPr="000D65D8">
        <w:rPr>
          <w:color w:val="002060"/>
        </w:rPr>
        <w:t>VICE PRESIDENTE</w:t>
      </w:r>
      <w:r w:rsidRPr="000D65D8">
        <w:rPr>
          <w:color w:val="002060"/>
        </w:rPr>
        <w:tab/>
      </w:r>
      <w:r w:rsidRPr="000D65D8">
        <w:rPr>
          <w:color w:val="002060"/>
        </w:rPr>
        <w:tab/>
      </w:r>
      <w:r w:rsidRPr="000D65D8">
        <w:rPr>
          <w:color w:val="002060"/>
        </w:rPr>
        <w:tab/>
      </w:r>
      <w:r w:rsidRPr="000D65D8">
        <w:rPr>
          <w:b/>
          <w:color w:val="002060"/>
        </w:rPr>
        <w:t>Mosè Mughetti</w:t>
      </w:r>
    </w:p>
    <w:p w14:paraId="5DC8C8ED" w14:textId="77777777" w:rsidR="00DA3709" w:rsidRPr="000D65D8" w:rsidRDefault="00DA3709" w:rsidP="00DA3709">
      <w:pPr>
        <w:pStyle w:val="LndNormale1"/>
        <w:rPr>
          <w:color w:val="002060"/>
        </w:rPr>
      </w:pPr>
      <w:r w:rsidRPr="000D65D8">
        <w:rPr>
          <w:color w:val="002060"/>
        </w:rPr>
        <w:t>Sono stati, inoltre, designati i referenti dei seguenti campionati:</w:t>
      </w:r>
    </w:p>
    <w:p w14:paraId="7AD10ABB" w14:textId="77777777" w:rsidR="00DA3709" w:rsidRPr="000D65D8" w:rsidRDefault="00DA3709" w:rsidP="00DA3709">
      <w:pPr>
        <w:pStyle w:val="LndNormale1"/>
        <w:rPr>
          <w:b/>
          <w:color w:val="002060"/>
        </w:rPr>
      </w:pPr>
      <w:r w:rsidRPr="000D65D8">
        <w:rPr>
          <w:color w:val="002060"/>
        </w:rPr>
        <w:t>ECCELLENZA</w:t>
      </w:r>
      <w:r w:rsidRPr="000D65D8">
        <w:rPr>
          <w:color w:val="002060"/>
        </w:rPr>
        <w:tab/>
      </w:r>
      <w:r w:rsidRPr="000D65D8">
        <w:rPr>
          <w:color w:val="002060"/>
        </w:rPr>
        <w:tab/>
      </w:r>
      <w:r w:rsidRPr="000D65D8">
        <w:rPr>
          <w:color w:val="002060"/>
        </w:rPr>
        <w:tab/>
      </w:r>
      <w:r w:rsidRPr="000D65D8">
        <w:rPr>
          <w:b/>
          <w:color w:val="002060"/>
        </w:rPr>
        <w:t>Agostino Scarpini</w:t>
      </w:r>
    </w:p>
    <w:p w14:paraId="40959195" w14:textId="77777777" w:rsidR="00DA3709" w:rsidRPr="000D65D8" w:rsidRDefault="00DA3709" w:rsidP="00DA3709">
      <w:pPr>
        <w:pStyle w:val="LndNormale1"/>
        <w:rPr>
          <w:b/>
          <w:color w:val="002060"/>
        </w:rPr>
      </w:pPr>
      <w:r w:rsidRPr="000D65D8">
        <w:rPr>
          <w:color w:val="002060"/>
        </w:rPr>
        <w:t>PROMOZIONE</w:t>
      </w:r>
      <w:r w:rsidRPr="000D65D8">
        <w:rPr>
          <w:color w:val="002060"/>
        </w:rPr>
        <w:tab/>
      </w:r>
      <w:r w:rsidRPr="000D65D8">
        <w:rPr>
          <w:color w:val="002060"/>
        </w:rPr>
        <w:tab/>
      </w:r>
      <w:r w:rsidRPr="000D65D8">
        <w:rPr>
          <w:color w:val="002060"/>
        </w:rPr>
        <w:tab/>
      </w:r>
      <w:r w:rsidRPr="000D65D8">
        <w:rPr>
          <w:b/>
          <w:color w:val="002060"/>
        </w:rPr>
        <w:t>Giancarlo Arriva</w:t>
      </w:r>
    </w:p>
    <w:p w14:paraId="44FEDF77" w14:textId="77777777" w:rsidR="00DA3709" w:rsidRPr="000D65D8" w:rsidRDefault="00DA3709" w:rsidP="00DA3709">
      <w:pPr>
        <w:pStyle w:val="LndNormale1"/>
        <w:rPr>
          <w:color w:val="002060"/>
        </w:rPr>
      </w:pPr>
      <w:r w:rsidRPr="000D65D8">
        <w:rPr>
          <w:color w:val="002060"/>
        </w:rPr>
        <w:t xml:space="preserve">PRIMA CATEGORIA </w:t>
      </w:r>
      <w:r w:rsidRPr="000D65D8">
        <w:rPr>
          <w:color w:val="002060"/>
        </w:rPr>
        <w:tab/>
      </w:r>
      <w:r w:rsidRPr="000D65D8">
        <w:rPr>
          <w:color w:val="002060"/>
        </w:rPr>
        <w:tab/>
      </w:r>
      <w:r w:rsidRPr="000D65D8">
        <w:rPr>
          <w:color w:val="002060"/>
        </w:rPr>
        <w:tab/>
      </w:r>
      <w:r w:rsidRPr="000D65D8">
        <w:rPr>
          <w:b/>
          <w:color w:val="002060"/>
        </w:rPr>
        <w:t>Andrea Colò</w:t>
      </w:r>
    </w:p>
    <w:p w14:paraId="6CB5677F" w14:textId="77777777" w:rsidR="00DA3709" w:rsidRDefault="00DA3709" w:rsidP="0067544F">
      <w:pPr>
        <w:tabs>
          <w:tab w:val="left" w:pos="2700"/>
        </w:tabs>
        <w:rPr>
          <w:color w:val="002060"/>
          <w:sz w:val="22"/>
          <w:szCs w:val="22"/>
        </w:rPr>
      </w:pPr>
    </w:p>
    <w:p w14:paraId="38C51BEA" w14:textId="77777777" w:rsidR="00DA3709" w:rsidRDefault="00DA3709"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559774" w14:textId="77777777" w:rsidR="00045838" w:rsidRDefault="00045838" w:rsidP="0047674B">
      <w:pPr>
        <w:pStyle w:val="LndNormale1"/>
        <w:rPr>
          <w:color w:val="002060"/>
        </w:rPr>
      </w:pPr>
    </w:p>
    <w:p w14:paraId="4AF43948" w14:textId="77777777" w:rsidR="00E042DA" w:rsidRDefault="00E042DA" w:rsidP="00E042DA">
      <w:pPr>
        <w:pStyle w:val="LndNormale1"/>
        <w:rPr>
          <w:color w:val="002060"/>
        </w:rPr>
      </w:pPr>
    </w:p>
    <w:p w14:paraId="16466C41" w14:textId="77777777" w:rsidR="00E042DA" w:rsidRPr="0054659D" w:rsidRDefault="00E042DA" w:rsidP="00E042DA">
      <w:pPr>
        <w:shd w:val="clear" w:color="auto" w:fill="FFFFFF"/>
        <w:outlineLvl w:val="0"/>
        <w:rPr>
          <w:rFonts w:ascii="Arial" w:hAnsi="Arial" w:cs="Arial"/>
          <w:b/>
          <w:color w:val="002060"/>
          <w:kern w:val="36"/>
          <w:sz w:val="28"/>
          <w:szCs w:val="28"/>
        </w:rPr>
      </w:pPr>
      <w:r w:rsidRPr="0054659D">
        <w:rPr>
          <w:rFonts w:ascii="Arial" w:hAnsi="Arial" w:cs="Arial"/>
          <w:b/>
          <w:color w:val="002060"/>
          <w:kern w:val="36"/>
          <w:sz w:val="28"/>
          <w:szCs w:val="28"/>
        </w:rPr>
        <w:t xml:space="preserve">RIUNIONE PROGRAMMATICA ATTIVITÀ DI BASE E GIOVANILE DI CALCIO A 5  </w:t>
      </w:r>
    </w:p>
    <w:p w14:paraId="26B3BF13" w14:textId="77777777" w:rsidR="00E042DA" w:rsidRPr="0054659D" w:rsidRDefault="00E042DA" w:rsidP="00E042DA">
      <w:pPr>
        <w:rPr>
          <w:rFonts w:ascii="Arial" w:hAnsi="Arial" w:cs="Arial"/>
          <w:color w:val="002060"/>
          <w:sz w:val="22"/>
          <w:szCs w:val="22"/>
        </w:rPr>
      </w:pPr>
    </w:p>
    <w:p w14:paraId="58B5FDFD" w14:textId="77777777" w:rsidR="00E042DA" w:rsidRPr="009B6081" w:rsidRDefault="00E042DA" w:rsidP="00E042DA">
      <w:pPr>
        <w:rPr>
          <w:rFonts w:ascii="Arial" w:hAnsi="Arial" w:cs="Arial"/>
          <w:color w:val="002060"/>
          <w:sz w:val="22"/>
          <w:szCs w:val="22"/>
        </w:rPr>
      </w:pPr>
      <w:r w:rsidRPr="0054659D">
        <w:rPr>
          <w:rFonts w:ascii="Arial" w:hAnsi="Arial" w:cs="Arial"/>
          <w:color w:val="002060"/>
          <w:sz w:val="22"/>
          <w:szCs w:val="22"/>
        </w:rPr>
        <w:t xml:space="preserve">Il giorno giovedì 3 ottobre 2024 alle ore 17.30 presso la Sala Riunioni del C.R. Marche-FIGC-LND in </w:t>
      </w:r>
      <w:r w:rsidRPr="009B6081">
        <w:rPr>
          <w:rFonts w:ascii="Arial" w:hAnsi="Arial" w:cs="Arial"/>
          <w:color w:val="002060"/>
          <w:sz w:val="22"/>
          <w:szCs w:val="22"/>
        </w:rPr>
        <w:t xml:space="preserve">Via Schiavoni, snc – </w:t>
      </w:r>
      <w:proofErr w:type="spellStart"/>
      <w:r w:rsidRPr="009B6081">
        <w:rPr>
          <w:rFonts w:ascii="Arial" w:hAnsi="Arial" w:cs="Arial"/>
          <w:color w:val="002060"/>
          <w:sz w:val="22"/>
          <w:szCs w:val="22"/>
        </w:rPr>
        <w:t>Loc</w:t>
      </w:r>
      <w:proofErr w:type="spellEnd"/>
      <w:r w:rsidRPr="009B6081">
        <w:rPr>
          <w:rFonts w:ascii="Arial" w:hAnsi="Arial" w:cs="Arial"/>
          <w:color w:val="002060"/>
          <w:sz w:val="22"/>
          <w:szCs w:val="22"/>
        </w:rPr>
        <w:t xml:space="preserve">. Baraccola – Ancona,  il Coordinatore Federale Regionale Marche FIGC/SGS </w:t>
      </w:r>
      <w:r w:rsidRPr="009B6081">
        <w:rPr>
          <w:rFonts w:ascii="Arial" w:hAnsi="Arial" w:cs="Arial"/>
          <w:color w:val="002060"/>
          <w:sz w:val="22"/>
          <w:szCs w:val="22"/>
        </w:rPr>
        <w:lastRenderedPageBreak/>
        <w:t>prof. Floriano MARZIALI indice la riunione programmatica dei Dirigenti Responsabili e Responsabili Tecnici delle Società regionali di calcio a 5.</w:t>
      </w:r>
    </w:p>
    <w:p w14:paraId="58DDB4B1" w14:textId="77777777" w:rsidR="00E042DA" w:rsidRPr="009B6081" w:rsidRDefault="00E042DA" w:rsidP="00E042DA">
      <w:pPr>
        <w:pStyle w:val="NormaleWeb"/>
        <w:shd w:val="clear" w:color="auto" w:fill="FFFFFF"/>
        <w:jc w:val="both"/>
        <w:rPr>
          <w:rFonts w:ascii="Arial" w:hAnsi="Arial" w:cs="Arial"/>
          <w:b/>
          <w:color w:val="002060"/>
          <w:sz w:val="22"/>
          <w:szCs w:val="22"/>
        </w:rPr>
      </w:pPr>
      <w:r w:rsidRPr="009B6081">
        <w:rPr>
          <w:rFonts w:ascii="Arial" w:hAnsi="Arial" w:cs="Arial"/>
          <w:b/>
          <w:color w:val="002060"/>
          <w:sz w:val="22"/>
          <w:szCs w:val="22"/>
        </w:rPr>
        <w:t>È richiesta la presenza obbligatoria dei Responsabili Tecnici e dei Dirigenti Responsabili dell’attività di Base e Giovanile di tutte le Società partecipanti all’attività di calcio a 5 stagione sportiva 2024/2025.</w:t>
      </w:r>
    </w:p>
    <w:p w14:paraId="4C69C5B6" w14:textId="77777777" w:rsidR="00E042DA" w:rsidRPr="009B6081" w:rsidRDefault="00E042DA" w:rsidP="00E042DA">
      <w:pPr>
        <w:autoSpaceDE w:val="0"/>
        <w:autoSpaceDN w:val="0"/>
        <w:adjustRightInd w:val="0"/>
        <w:rPr>
          <w:rFonts w:ascii="Arial" w:hAnsi="Arial" w:cs="Arial"/>
          <w:color w:val="002060"/>
          <w:sz w:val="22"/>
          <w:szCs w:val="22"/>
        </w:rPr>
      </w:pPr>
      <w:r w:rsidRPr="009B6081">
        <w:rPr>
          <w:rFonts w:ascii="Arial" w:hAnsi="Arial" w:cs="Arial"/>
          <w:color w:val="002060"/>
          <w:sz w:val="22"/>
          <w:szCs w:val="22"/>
        </w:rPr>
        <w:t>Ordine del giorno:</w:t>
      </w:r>
    </w:p>
    <w:p w14:paraId="10D2C80A" w14:textId="77777777" w:rsidR="00E042DA" w:rsidRPr="009B6081" w:rsidRDefault="00E042DA" w:rsidP="00E042DA">
      <w:pPr>
        <w:pStyle w:val="Paragrafoelenco"/>
        <w:numPr>
          <w:ilvl w:val="0"/>
          <w:numId w:val="64"/>
        </w:numPr>
        <w:autoSpaceDN w:val="0"/>
        <w:adjustRightInd w:val="0"/>
        <w:rPr>
          <w:rFonts w:ascii="Arial" w:hAnsi="Arial" w:cs="Arial"/>
          <w:b/>
          <w:bCs/>
          <w:color w:val="002060"/>
          <w:sz w:val="22"/>
          <w:szCs w:val="22"/>
        </w:rPr>
      </w:pPr>
      <w:r w:rsidRPr="009B6081">
        <w:rPr>
          <w:rFonts w:ascii="Arial" w:hAnsi="Arial" w:cs="Arial"/>
          <w:b/>
          <w:bCs/>
          <w:color w:val="002060"/>
          <w:sz w:val="22"/>
          <w:szCs w:val="22"/>
        </w:rPr>
        <w:t>Progettualità S.G.S. Stagione Sportiva 2024/2025;</w:t>
      </w:r>
    </w:p>
    <w:p w14:paraId="0150D0D9" w14:textId="77777777" w:rsidR="00E042DA" w:rsidRPr="009B6081" w:rsidRDefault="00E042DA" w:rsidP="00E042DA">
      <w:pPr>
        <w:pStyle w:val="Paragrafoelenco"/>
        <w:numPr>
          <w:ilvl w:val="0"/>
          <w:numId w:val="64"/>
        </w:numPr>
        <w:autoSpaceDN w:val="0"/>
        <w:adjustRightInd w:val="0"/>
        <w:rPr>
          <w:rFonts w:ascii="Arial" w:hAnsi="Arial" w:cs="Arial"/>
          <w:b/>
          <w:bCs/>
          <w:color w:val="002060"/>
          <w:sz w:val="22"/>
          <w:szCs w:val="22"/>
        </w:rPr>
      </w:pPr>
      <w:r w:rsidRPr="009B6081">
        <w:rPr>
          <w:rFonts w:ascii="Arial" w:hAnsi="Arial" w:cs="Arial"/>
          <w:b/>
          <w:bCs/>
          <w:color w:val="002060"/>
          <w:sz w:val="22"/>
          <w:szCs w:val="22"/>
        </w:rPr>
        <w:t>Sistema di Qualità dei club giovanili;</w:t>
      </w:r>
    </w:p>
    <w:p w14:paraId="1468C490" w14:textId="77777777" w:rsidR="00E042DA" w:rsidRPr="009B6081" w:rsidRDefault="00E042DA" w:rsidP="00E042DA">
      <w:pPr>
        <w:pStyle w:val="Paragrafoelenco"/>
        <w:numPr>
          <w:ilvl w:val="0"/>
          <w:numId w:val="64"/>
        </w:numPr>
        <w:autoSpaceDN w:val="0"/>
        <w:adjustRightInd w:val="0"/>
        <w:rPr>
          <w:rFonts w:ascii="Arial" w:hAnsi="Arial" w:cs="Arial"/>
          <w:b/>
          <w:bCs/>
          <w:color w:val="002060"/>
          <w:sz w:val="22"/>
          <w:szCs w:val="22"/>
        </w:rPr>
      </w:pPr>
      <w:proofErr w:type="spellStart"/>
      <w:r w:rsidRPr="009B6081">
        <w:rPr>
          <w:rFonts w:ascii="Arial" w:hAnsi="Arial" w:cs="Arial"/>
          <w:b/>
          <w:bCs/>
          <w:color w:val="002060"/>
          <w:sz w:val="22"/>
          <w:szCs w:val="22"/>
        </w:rPr>
        <w:t>Evolution</w:t>
      </w:r>
      <w:proofErr w:type="spellEnd"/>
      <w:r w:rsidRPr="009B6081">
        <w:rPr>
          <w:rFonts w:ascii="Arial" w:hAnsi="Arial" w:cs="Arial"/>
          <w:b/>
          <w:bCs/>
          <w:color w:val="002060"/>
          <w:sz w:val="22"/>
          <w:szCs w:val="22"/>
        </w:rPr>
        <w:t xml:space="preserve"> </w:t>
      </w:r>
      <w:proofErr w:type="spellStart"/>
      <w:r w:rsidRPr="009B6081">
        <w:rPr>
          <w:rFonts w:ascii="Arial" w:hAnsi="Arial" w:cs="Arial"/>
          <w:b/>
          <w:bCs/>
          <w:color w:val="002060"/>
          <w:sz w:val="22"/>
          <w:szCs w:val="22"/>
        </w:rPr>
        <w:t>programme</w:t>
      </w:r>
      <w:proofErr w:type="spellEnd"/>
      <w:r w:rsidRPr="009B6081">
        <w:rPr>
          <w:rFonts w:ascii="Arial" w:hAnsi="Arial" w:cs="Arial"/>
          <w:b/>
          <w:bCs/>
          <w:color w:val="002060"/>
          <w:sz w:val="22"/>
          <w:szCs w:val="22"/>
        </w:rPr>
        <w:t xml:space="preserve"> </w:t>
      </w:r>
    </w:p>
    <w:p w14:paraId="124996D7" w14:textId="77777777" w:rsidR="00E042DA" w:rsidRPr="009B6081" w:rsidRDefault="00E042DA" w:rsidP="00E042DA">
      <w:pPr>
        <w:pStyle w:val="Paragrafoelenco"/>
        <w:numPr>
          <w:ilvl w:val="0"/>
          <w:numId w:val="64"/>
        </w:numPr>
        <w:autoSpaceDN w:val="0"/>
        <w:adjustRightInd w:val="0"/>
        <w:rPr>
          <w:rFonts w:ascii="Arial" w:hAnsi="Arial" w:cs="Arial"/>
          <w:b/>
          <w:bCs/>
          <w:color w:val="002060"/>
          <w:sz w:val="22"/>
          <w:szCs w:val="22"/>
        </w:rPr>
      </w:pPr>
      <w:r w:rsidRPr="009B6081">
        <w:rPr>
          <w:rFonts w:ascii="Arial" w:hAnsi="Arial" w:cs="Arial"/>
          <w:b/>
          <w:bCs/>
          <w:color w:val="002060"/>
          <w:sz w:val="22"/>
          <w:szCs w:val="22"/>
        </w:rPr>
        <w:t>Varie ed eventuali.</w:t>
      </w:r>
    </w:p>
    <w:p w14:paraId="2C2C82DF" w14:textId="77777777" w:rsidR="00E042DA" w:rsidRPr="009B6081" w:rsidRDefault="00E042DA" w:rsidP="00E042DA">
      <w:pPr>
        <w:pStyle w:val="NormaleWeb"/>
        <w:shd w:val="clear" w:color="auto" w:fill="FFFFFF"/>
        <w:jc w:val="both"/>
        <w:rPr>
          <w:rFonts w:ascii="Arial" w:hAnsi="Arial" w:cs="Arial"/>
          <w:color w:val="002060"/>
          <w:sz w:val="22"/>
          <w:szCs w:val="22"/>
        </w:rPr>
      </w:pPr>
      <w:r w:rsidRPr="009B6081">
        <w:rPr>
          <w:rFonts w:ascii="Arial" w:hAnsi="Arial" w:cs="Arial"/>
          <w:color w:val="002060"/>
          <w:sz w:val="22"/>
          <w:szCs w:val="22"/>
        </w:rPr>
        <w:t>Parteciperanno alla riunione i componenti Federali del Settore Giovanile e della Lega Nazionale Dilettanti Marche</w:t>
      </w:r>
    </w:p>
    <w:p w14:paraId="29B00772" w14:textId="77777777" w:rsidR="00E042DA" w:rsidRPr="00DA3709" w:rsidRDefault="00E042DA" w:rsidP="0047674B">
      <w:pPr>
        <w:pStyle w:val="LndNormale1"/>
        <w:rPr>
          <w:color w:val="002060"/>
        </w:rPr>
      </w:pPr>
    </w:p>
    <w:p w14:paraId="365A2D57" w14:textId="77777777" w:rsidR="00DA3709" w:rsidRPr="00DA3709" w:rsidRDefault="00DA3709" w:rsidP="0047674B">
      <w:pPr>
        <w:pStyle w:val="LndNormale1"/>
        <w:rPr>
          <w:color w:val="002060"/>
        </w:rPr>
      </w:pPr>
    </w:p>
    <w:p w14:paraId="02C76560" w14:textId="77777777" w:rsidR="00DA3709" w:rsidRPr="00DA3709" w:rsidRDefault="00DA3709" w:rsidP="00DA3709">
      <w:pPr>
        <w:pStyle w:val="LndNormale1"/>
        <w:rPr>
          <w:b/>
          <w:color w:val="002060"/>
          <w:sz w:val="28"/>
          <w:szCs w:val="28"/>
        </w:rPr>
      </w:pPr>
      <w:r w:rsidRPr="00DA3709">
        <w:rPr>
          <w:b/>
          <w:color w:val="002060"/>
          <w:sz w:val="28"/>
          <w:szCs w:val="28"/>
        </w:rPr>
        <w:t>SVINCOLI EX ART. 117 BIS NOIF</w:t>
      </w:r>
    </w:p>
    <w:p w14:paraId="3688C1F5" w14:textId="77777777" w:rsidR="00DA3709" w:rsidRPr="00DA3709" w:rsidRDefault="00DA3709" w:rsidP="00DA3709">
      <w:pPr>
        <w:pStyle w:val="LndNormale1"/>
        <w:rPr>
          <w:color w:val="002060"/>
        </w:rPr>
      </w:pPr>
    </w:p>
    <w:p w14:paraId="3785A2AF" w14:textId="77777777" w:rsidR="00DA3709" w:rsidRPr="00DA3709" w:rsidRDefault="00DA3709" w:rsidP="00DA3709">
      <w:pPr>
        <w:pStyle w:val="LndNormale1"/>
        <w:rPr>
          <w:color w:val="002060"/>
        </w:rPr>
      </w:pPr>
      <w:r w:rsidRPr="00DA370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A3709">
        <w:rPr>
          <w:b/>
          <w:color w:val="002060"/>
        </w:rPr>
        <w:t>25.09.2024</w:t>
      </w:r>
      <w:r w:rsidRPr="00DA3709">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DA3709" w:rsidRPr="00DA3709" w14:paraId="55E6E79A" w14:textId="77777777" w:rsidTr="00DF4C06">
        <w:tc>
          <w:tcPr>
            <w:tcW w:w="1265" w:type="dxa"/>
            <w:tcBorders>
              <w:top w:val="single" w:sz="4" w:space="0" w:color="auto"/>
              <w:left w:val="single" w:sz="4" w:space="0" w:color="auto"/>
              <w:bottom w:val="single" w:sz="4" w:space="0" w:color="auto"/>
              <w:right w:val="single" w:sz="4" w:space="0" w:color="auto"/>
            </w:tcBorders>
            <w:hideMark/>
          </w:tcPr>
          <w:p w14:paraId="1CBED36A" w14:textId="77777777" w:rsidR="00DA3709" w:rsidRPr="00DA3709" w:rsidRDefault="00DA3709" w:rsidP="00DF4C06">
            <w:pPr>
              <w:pStyle w:val="LndNormale1"/>
              <w:jc w:val="center"/>
              <w:textAlignment w:val="baseline"/>
              <w:rPr>
                <w:b/>
                <w:color w:val="002060"/>
              </w:rPr>
            </w:pPr>
            <w:r w:rsidRPr="00DA370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5FC15A0E" w14:textId="77777777" w:rsidR="00DA3709" w:rsidRPr="00DA3709" w:rsidRDefault="00DA3709" w:rsidP="00DF4C06">
            <w:pPr>
              <w:pStyle w:val="LndNormale1"/>
              <w:jc w:val="center"/>
              <w:textAlignment w:val="baseline"/>
              <w:rPr>
                <w:b/>
                <w:color w:val="002060"/>
              </w:rPr>
            </w:pPr>
            <w:r w:rsidRPr="00DA370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7A8AF0B" w14:textId="77777777" w:rsidR="00DA3709" w:rsidRPr="00DA3709" w:rsidRDefault="00DA3709" w:rsidP="00DF4C06">
            <w:pPr>
              <w:pStyle w:val="LndNormale1"/>
              <w:jc w:val="center"/>
              <w:textAlignment w:val="baseline"/>
              <w:rPr>
                <w:b/>
                <w:color w:val="002060"/>
              </w:rPr>
            </w:pPr>
            <w:r w:rsidRPr="00DA370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D4FF850" w14:textId="77777777" w:rsidR="00DA3709" w:rsidRPr="00DA3709" w:rsidRDefault="00DA3709" w:rsidP="00DF4C06">
            <w:pPr>
              <w:pStyle w:val="LndNormale1"/>
              <w:jc w:val="center"/>
              <w:textAlignment w:val="baseline"/>
              <w:rPr>
                <w:b/>
                <w:color w:val="002060"/>
              </w:rPr>
            </w:pPr>
            <w:r w:rsidRPr="00DA370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3FF5DB32" w14:textId="77777777" w:rsidR="00DA3709" w:rsidRPr="00DA3709" w:rsidRDefault="00DA3709" w:rsidP="00DF4C06">
            <w:pPr>
              <w:pStyle w:val="LndNormale1"/>
              <w:jc w:val="center"/>
              <w:textAlignment w:val="baseline"/>
              <w:rPr>
                <w:b/>
                <w:color w:val="002060"/>
              </w:rPr>
            </w:pPr>
            <w:r w:rsidRPr="00DA3709">
              <w:rPr>
                <w:b/>
                <w:color w:val="002060"/>
              </w:rPr>
              <w:t>Società</w:t>
            </w:r>
          </w:p>
        </w:tc>
      </w:tr>
      <w:tr w:rsidR="00DA3709" w:rsidRPr="00DA3709" w14:paraId="533E4873" w14:textId="77777777" w:rsidTr="00DF4C06">
        <w:tc>
          <w:tcPr>
            <w:tcW w:w="1265" w:type="dxa"/>
            <w:tcBorders>
              <w:top w:val="single" w:sz="4" w:space="0" w:color="auto"/>
              <w:left w:val="single" w:sz="4" w:space="0" w:color="auto"/>
              <w:bottom w:val="single" w:sz="4" w:space="0" w:color="auto"/>
              <w:right w:val="single" w:sz="4" w:space="0" w:color="auto"/>
            </w:tcBorders>
          </w:tcPr>
          <w:p w14:paraId="164FE201" w14:textId="77777777" w:rsidR="00DA3709" w:rsidRPr="00DA3709" w:rsidRDefault="00DA3709" w:rsidP="00DF4C06">
            <w:pPr>
              <w:pStyle w:val="LndNormale1"/>
              <w:textAlignment w:val="baseline"/>
              <w:rPr>
                <w:color w:val="002060"/>
                <w:sz w:val="20"/>
              </w:rPr>
            </w:pPr>
            <w:r w:rsidRPr="00DA3709">
              <w:rPr>
                <w:color w:val="002060"/>
                <w:sz w:val="20"/>
              </w:rPr>
              <w:t>5073027</w:t>
            </w:r>
          </w:p>
        </w:tc>
        <w:tc>
          <w:tcPr>
            <w:tcW w:w="2756" w:type="dxa"/>
            <w:tcBorders>
              <w:top w:val="single" w:sz="4" w:space="0" w:color="auto"/>
              <w:left w:val="single" w:sz="4" w:space="0" w:color="auto"/>
              <w:bottom w:val="single" w:sz="4" w:space="0" w:color="auto"/>
              <w:right w:val="single" w:sz="4" w:space="0" w:color="auto"/>
            </w:tcBorders>
          </w:tcPr>
          <w:p w14:paraId="119DF8CA" w14:textId="77777777" w:rsidR="00DA3709" w:rsidRPr="00DA3709" w:rsidRDefault="00DA3709" w:rsidP="00DF4C06">
            <w:pPr>
              <w:pStyle w:val="LndNormale1"/>
              <w:textAlignment w:val="baseline"/>
              <w:rPr>
                <w:color w:val="002060"/>
                <w:sz w:val="20"/>
              </w:rPr>
            </w:pPr>
            <w:r w:rsidRPr="00DA3709">
              <w:rPr>
                <w:color w:val="002060"/>
                <w:sz w:val="20"/>
              </w:rPr>
              <w:t>RUGGIERI GIANMARCO</w:t>
            </w:r>
          </w:p>
        </w:tc>
        <w:tc>
          <w:tcPr>
            <w:tcW w:w="1273" w:type="dxa"/>
            <w:tcBorders>
              <w:top w:val="single" w:sz="4" w:space="0" w:color="auto"/>
              <w:left w:val="single" w:sz="4" w:space="0" w:color="auto"/>
              <w:bottom w:val="single" w:sz="4" w:space="0" w:color="auto"/>
              <w:right w:val="single" w:sz="4" w:space="0" w:color="auto"/>
            </w:tcBorders>
          </w:tcPr>
          <w:p w14:paraId="745E083D" w14:textId="77777777" w:rsidR="00DA3709" w:rsidRPr="00DA3709" w:rsidRDefault="00DA3709" w:rsidP="00DF4C06">
            <w:pPr>
              <w:pStyle w:val="LndNormale1"/>
              <w:textAlignment w:val="baseline"/>
              <w:rPr>
                <w:color w:val="002060"/>
                <w:sz w:val="20"/>
              </w:rPr>
            </w:pPr>
            <w:r w:rsidRPr="00DA3709">
              <w:rPr>
                <w:color w:val="002060"/>
                <w:sz w:val="20"/>
              </w:rPr>
              <w:t>07.08.1993</w:t>
            </w:r>
          </w:p>
        </w:tc>
        <w:tc>
          <w:tcPr>
            <w:tcW w:w="1182" w:type="dxa"/>
            <w:tcBorders>
              <w:top w:val="single" w:sz="4" w:space="0" w:color="auto"/>
              <w:left w:val="single" w:sz="4" w:space="0" w:color="auto"/>
              <w:bottom w:val="single" w:sz="4" w:space="0" w:color="auto"/>
              <w:right w:val="single" w:sz="4" w:space="0" w:color="auto"/>
            </w:tcBorders>
          </w:tcPr>
          <w:p w14:paraId="566F0877" w14:textId="77777777" w:rsidR="00DA3709" w:rsidRPr="00DA3709" w:rsidRDefault="00DA3709" w:rsidP="00DF4C06">
            <w:pPr>
              <w:pStyle w:val="LndNormale1"/>
              <w:textAlignment w:val="baseline"/>
              <w:rPr>
                <w:color w:val="002060"/>
                <w:sz w:val="20"/>
              </w:rPr>
            </w:pPr>
            <w:r w:rsidRPr="00DA3709">
              <w:rPr>
                <w:color w:val="002060"/>
                <w:sz w:val="20"/>
              </w:rPr>
              <w:t>938422</w:t>
            </w:r>
          </w:p>
        </w:tc>
        <w:tc>
          <w:tcPr>
            <w:tcW w:w="3436" w:type="dxa"/>
            <w:tcBorders>
              <w:top w:val="single" w:sz="4" w:space="0" w:color="auto"/>
              <w:left w:val="single" w:sz="4" w:space="0" w:color="auto"/>
              <w:bottom w:val="single" w:sz="4" w:space="0" w:color="auto"/>
              <w:right w:val="single" w:sz="4" w:space="0" w:color="auto"/>
            </w:tcBorders>
          </w:tcPr>
          <w:p w14:paraId="7CA4A441" w14:textId="77777777" w:rsidR="00DA3709" w:rsidRPr="00DA3709" w:rsidRDefault="00DA3709" w:rsidP="00DF4C06">
            <w:pPr>
              <w:pStyle w:val="LndNormale1"/>
              <w:textAlignment w:val="baseline"/>
              <w:rPr>
                <w:color w:val="002060"/>
                <w:sz w:val="20"/>
              </w:rPr>
            </w:pPr>
            <w:r w:rsidRPr="00DA3709">
              <w:rPr>
                <w:color w:val="002060"/>
                <w:sz w:val="20"/>
              </w:rPr>
              <w:t>A.S.D. AZZURRA SBT</w:t>
            </w:r>
          </w:p>
        </w:tc>
      </w:tr>
      <w:tr w:rsidR="00DA3709" w:rsidRPr="00DA3709" w14:paraId="62E8F20D" w14:textId="77777777" w:rsidTr="00DF4C06">
        <w:tc>
          <w:tcPr>
            <w:tcW w:w="1265" w:type="dxa"/>
            <w:tcBorders>
              <w:top w:val="single" w:sz="4" w:space="0" w:color="auto"/>
              <w:left w:val="single" w:sz="4" w:space="0" w:color="auto"/>
              <w:bottom w:val="single" w:sz="4" w:space="0" w:color="auto"/>
              <w:right w:val="single" w:sz="4" w:space="0" w:color="auto"/>
            </w:tcBorders>
          </w:tcPr>
          <w:p w14:paraId="176E40EA" w14:textId="77777777" w:rsidR="00DA3709" w:rsidRPr="00DA3709" w:rsidRDefault="00DA3709" w:rsidP="00DF4C06">
            <w:pPr>
              <w:pStyle w:val="LndNormale1"/>
              <w:textAlignment w:val="baseline"/>
              <w:rPr>
                <w:color w:val="002060"/>
                <w:sz w:val="20"/>
              </w:rPr>
            </w:pPr>
            <w:r w:rsidRPr="00DA3709">
              <w:rPr>
                <w:color w:val="002060"/>
                <w:sz w:val="20"/>
              </w:rPr>
              <w:t>4880666</w:t>
            </w:r>
          </w:p>
        </w:tc>
        <w:tc>
          <w:tcPr>
            <w:tcW w:w="2756" w:type="dxa"/>
            <w:tcBorders>
              <w:top w:val="single" w:sz="4" w:space="0" w:color="auto"/>
              <w:left w:val="single" w:sz="4" w:space="0" w:color="auto"/>
              <w:bottom w:val="single" w:sz="4" w:space="0" w:color="auto"/>
              <w:right w:val="single" w:sz="4" w:space="0" w:color="auto"/>
            </w:tcBorders>
          </w:tcPr>
          <w:p w14:paraId="7BBD2260" w14:textId="77777777" w:rsidR="00DA3709" w:rsidRPr="00DA3709" w:rsidRDefault="00DA3709" w:rsidP="00DF4C06">
            <w:pPr>
              <w:pStyle w:val="LndNormale1"/>
              <w:textAlignment w:val="baseline"/>
              <w:rPr>
                <w:color w:val="002060"/>
                <w:sz w:val="20"/>
              </w:rPr>
            </w:pPr>
            <w:r w:rsidRPr="00DA3709">
              <w:rPr>
                <w:color w:val="002060"/>
                <w:sz w:val="20"/>
              </w:rPr>
              <w:t>MAURO CRISTIANO</w:t>
            </w:r>
          </w:p>
        </w:tc>
        <w:tc>
          <w:tcPr>
            <w:tcW w:w="1273" w:type="dxa"/>
            <w:tcBorders>
              <w:top w:val="single" w:sz="4" w:space="0" w:color="auto"/>
              <w:left w:val="single" w:sz="4" w:space="0" w:color="auto"/>
              <w:bottom w:val="single" w:sz="4" w:space="0" w:color="auto"/>
              <w:right w:val="single" w:sz="4" w:space="0" w:color="auto"/>
            </w:tcBorders>
          </w:tcPr>
          <w:p w14:paraId="21DCC71F" w14:textId="77777777" w:rsidR="00DA3709" w:rsidRPr="00DA3709" w:rsidRDefault="00DA3709" w:rsidP="00DF4C06">
            <w:pPr>
              <w:pStyle w:val="LndNormale1"/>
              <w:textAlignment w:val="baseline"/>
              <w:rPr>
                <w:color w:val="002060"/>
                <w:sz w:val="20"/>
              </w:rPr>
            </w:pPr>
            <w:r w:rsidRPr="00DA3709">
              <w:rPr>
                <w:color w:val="002060"/>
                <w:sz w:val="20"/>
              </w:rPr>
              <w:t>25.11.1997</w:t>
            </w:r>
          </w:p>
        </w:tc>
        <w:tc>
          <w:tcPr>
            <w:tcW w:w="1182" w:type="dxa"/>
            <w:tcBorders>
              <w:top w:val="single" w:sz="4" w:space="0" w:color="auto"/>
              <w:left w:val="single" w:sz="4" w:space="0" w:color="auto"/>
              <w:bottom w:val="single" w:sz="4" w:space="0" w:color="auto"/>
              <w:right w:val="single" w:sz="4" w:space="0" w:color="auto"/>
            </w:tcBorders>
          </w:tcPr>
          <w:p w14:paraId="2DCFA8AF" w14:textId="77777777" w:rsidR="00DA3709" w:rsidRPr="00DA3709" w:rsidRDefault="00DA3709" w:rsidP="00DF4C06">
            <w:pPr>
              <w:pStyle w:val="LndNormale1"/>
              <w:textAlignment w:val="baseline"/>
              <w:rPr>
                <w:color w:val="002060"/>
                <w:sz w:val="20"/>
              </w:rPr>
            </w:pPr>
            <w:r w:rsidRPr="00DA3709">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128712CD" w14:textId="77777777" w:rsidR="00DA3709" w:rsidRPr="00DA3709" w:rsidRDefault="00DA3709" w:rsidP="00DF4C06">
            <w:pPr>
              <w:pStyle w:val="LndNormale1"/>
              <w:textAlignment w:val="baseline"/>
              <w:rPr>
                <w:color w:val="002060"/>
                <w:sz w:val="20"/>
              </w:rPr>
            </w:pPr>
            <w:r w:rsidRPr="00DA3709">
              <w:rPr>
                <w:color w:val="002060"/>
                <w:sz w:val="20"/>
              </w:rPr>
              <w:t>G.S. PALMENSE SSDARL</w:t>
            </w:r>
          </w:p>
        </w:tc>
      </w:tr>
    </w:tbl>
    <w:p w14:paraId="1D9AC3AD" w14:textId="77777777" w:rsidR="00DA3709" w:rsidRPr="00DA3709" w:rsidRDefault="00DA3709" w:rsidP="00DA3709">
      <w:pPr>
        <w:pStyle w:val="LndNormale1"/>
        <w:rPr>
          <w:color w:val="002060"/>
        </w:rPr>
      </w:pPr>
    </w:p>
    <w:p w14:paraId="55518D5A" w14:textId="77777777" w:rsidR="00DA3709" w:rsidRPr="00DA3709" w:rsidRDefault="00DA3709" w:rsidP="00DA3709">
      <w:pPr>
        <w:pStyle w:val="LndNormale1"/>
        <w:rPr>
          <w:color w:val="002060"/>
        </w:rPr>
      </w:pPr>
      <w:r w:rsidRPr="00DA370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A3709">
        <w:rPr>
          <w:b/>
          <w:color w:val="002060"/>
        </w:rPr>
        <w:t>26.09.2024</w:t>
      </w:r>
      <w:r w:rsidRPr="00DA3709">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DA3709" w:rsidRPr="00DA3709" w14:paraId="2DAECCC3" w14:textId="77777777" w:rsidTr="00DF4C06">
        <w:tc>
          <w:tcPr>
            <w:tcW w:w="1265" w:type="dxa"/>
            <w:tcBorders>
              <w:top w:val="single" w:sz="4" w:space="0" w:color="auto"/>
              <w:left w:val="single" w:sz="4" w:space="0" w:color="auto"/>
              <w:bottom w:val="single" w:sz="4" w:space="0" w:color="auto"/>
              <w:right w:val="single" w:sz="4" w:space="0" w:color="auto"/>
            </w:tcBorders>
            <w:hideMark/>
          </w:tcPr>
          <w:p w14:paraId="34A896CE" w14:textId="77777777" w:rsidR="00DA3709" w:rsidRPr="00DA3709" w:rsidRDefault="00DA3709" w:rsidP="00DF4C06">
            <w:pPr>
              <w:pStyle w:val="LndNormale1"/>
              <w:jc w:val="center"/>
              <w:textAlignment w:val="baseline"/>
              <w:rPr>
                <w:b/>
                <w:color w:val="002060"/>
              </w:rPr>
            </w:pPr>
            <w:r w:rsidRPr="00DA370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42AE1FE6" w14:textId="77777777" w:rsidR="00DA3709" w:rsidRPr="00DA3709" w:rsidRDefault="00DA3709" w:rsidP="00DF4C06">
            <w:pPr>
              <w:pStyle w:val="LndNormale1"/>
              <w:jc w:val="center"/>
              <w:textAlignment w:val="baseline"/>
              <w:rPr>
                <w:b/>
                <w:color w:val="002060"/>
              </w:rPr>
            </w:pPr>
            <w:r w:rsidRPr="00DA370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D0A83D6" w14:textId="77777777" w:rsidR="00DA3709" w:rsidRPr="00DA3709" w:rsidRDefault="00DA3709" w:rsidP="00DF4C06">
            <w:pPr>
              <w:pStyle w:val="LndNormale1"/>
              <w:jc w:val="center"/>
              <w:textAlignment w:val="baseline"/>
              <w:rPr>
                <w:b/>
                <w:color w:val="002060"/>
              </w:rPr>
            </w:pPr>
            <w:r w:rsidRPr="00DA370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77074F3" w14:textId="77777777" w:rsidR="00DA3709" w:rsidRPr="00DA3709" w:rsidRDefault="00DA3709" w:rsidP="00DF4C06">
            <w:pPr>
              <w:pStyle w:val="LndNormale1"/>
              <w:jc w:val="center"/>
              <w:textAlignment w:val="baseline"/>
              <w:rPr>
                <w:b/>
                <w:color w:val="002060"/>
              </w:rPr>
            </w:pPr>
            <w:r w:rsidRPr="00DA370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00433758" w14:textId="77777777" w:rsidR="00DA3709" w:rsidRPr="00DA3709" w:rsidRDefault="00DA3709" w:rsidP="00DF4C06">
            <w:pPr>
              <w:pStyle w:val="LndNormale1"/>
              <w:jc w:val="center"/>
              <w:textAlignment w:val="baseline"/>
              <w:rPr>
                <w:b/>
                <w:color w:val="002060"/>
              </w:rPr>
            </w:pPr>
            <w:r w:rsidRPr="00DA3709">
              <w:rPr>
                <w:b/>
                <w:color w:val="002060"/>
              </w:rPr>
              <w:t>Società</w:t>
            </w:r>
          </w:p>
        </w:tc>
      </w:tr>
      <w:tr w:rsidR="00DA3709" w:rsidRPr="00DA3709" w14:paraId="215DD225" w14:textId="77777777" w:rsidTr="00DF4C06">
        <w:tc>
          <w:tcPr>
            <w:tcW w:w="1265" w:type="dxa"/>
            <w:tcBorders>
              <w:top w:val="single" w:sz="4" w:space="0" w:color="auto"/>
              <w:left w:val="single" w:sz="4" w:space="0" w:color="auto"/>
              <w:bottom w:val="single" w:sz="4" w:space="0" w:color="auto"/>
              <w:right w:val="single" w:sz="4" w:space="0" w:color="auto"/>
            </w:tcBorders>
          </w:tcPr>
          <w:p w14:paraId="25F22B9C" w14:textId="77777777" w:rsidR="00DA3709" w:rsidRPr="00DA3709" w:rsidRDefault="00DA3709" w:rsidP="00DF4C06">
            <w:pPr>
              <w:pStyle w:val="LndNormale1"/>
              <w:textAlignment w:val="baseline"/>
              <w:rPr>
                <w:color w:val="002060"/>
                <w:sz w:val="20"/>
              </w:rPr>
            </w:pPr>
            <w:r w:rsidRPr="00DA3709">
              <w:rPr>
                <w:color w:val="002060"/>
                <w:sz w:val="20"/>
              </w:rPr>
              <w:t>5204734</w:t>
            </w:r>
          </w:p>
        </w:tc>
        <w:tc>
          <w:tcPr>
            <w:tcW w:w="2756" w:type="dxa"/>
            <w:tcBorders>
              <w:top w:val="single" w:sz="4" w:space="0" w:color="auto"/>
              <w:left w:val="single" w:sz="4" w:space="0" w:color="auto"/>
              <w:bottom w:val="single" w:sz="4" w:space="0" w:color="auto"/>
              <w:right w:val="single" w:sz="4" w:space="0" w:color="auto"/>
            </w:tcBorders>
          </w:tcPr>
          <w:p w14:paraId="567FCE92" w14:textId="77777777" w:rsidR="00DA3709" w:rsidRPr="00DA3709" w:rsidRDefault="00DA3709" w:rsidP="00DF4C06">
            <w:pPr>
              <w:pStyle w:val="LndNormale1"/>
              <w:textAlignment w:val="baseline"/>
              <w:rPr>
                <w:color w:val="002060"/>
                <w:sz w:val="20"/>
              </w:rPr>
            </w:pPr>
            <w:r w:rsidRPr="00DA3709">
              <w:rPr>
                <w:color w:val="002060"/>
                <w:sz w:val="20"/>
              </w:rPr>
              <w:t>DE MARTINO LORENZO</w:t>
            </w:r>
          </w:p>
        </w:tc>
        <w:tc>
          <w:tcPr>
            <w:tcW w:w="1273" w:type="dxa"/>
            <w:tcBorders>
              <w:top w:val="single" w:sz="4" w:space="0" w:color="auto"/>
              <w:left w:val="single" w:sz="4" w:space="0" w:color="auto"/>
              <w:bottom w:val="single" w:sz="4" w:space="0" w:color="auto"/>
              <w:right w:val="single" w:sz="4" w:space="0" w:color="auto"/>
            </w:tcBorders>
          </w:tcPr>
          <w:p w14:paraId="00249B26" w14:textId="77777777" w:rsidR="00DA3709" w:rsidRPr="00DA3709" w:rsidRDefault="00DA3709" w:rsidP="00DF4C06">
            <w:pPr>
              <w:pStyle w:val="LndNormale1"/>
              <w:textAlignment w:val="baseline"/>
              <w:rPr>
                <w:color w:val="002060"/>
                <w:sz w:val="20"/>
              </w:rPr>
            </w:pPr>
            <w:r w:rsidRPr="00DA3709">
              <w:rPr>
                <w:color w:val="002060"/>
                <w:sz w:val="20"/>
              </w:rPr>
              <w:t>30.12.1998</w:t>
            </w:r>
          </w:p>
        </w:tc>
        <w:tc>
          <w:tcPr>
            <w:tcW w:w="1182" w:type="dxa"/>
            <w:tcBorders>
              <w:top w:val="single" w:sz="4" w:space="0" w:color="auto"/>
              <w:left w:val="single" w:sz="4" w:space="0" w:color="auto"/>
              <w:bottom w:val="single" w:sz="4" w:space="0" w:color="auto"/>
              <w:right w:val="single" w:sz="4" w:space="0" w:color="auto"/>
            </w:tcBorders>
          </w:tcPr>
          <w:p w14:paraId="1760A7B2" w14:textId="77777777" w:rsidR="00DA3709" w:rsidRPr="00DA3709" w:rsidRDefault="00DA3709" w:rsidP="00DF4C06">
            <w:pPr>
              <w:pStyle w:val="LndNormale1"/>
              <w:textAlignment w:val="baseline"/>
              <w:rPr>
                <w:color w:val="002060"/>
                <w:sz w:val="20"/>
              </w:rPr>
            </w:pPr>
            <w:r w:rsidRPr="00DA3709">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720E158E" w14:textId="77777777" w:rsidR="00DA3709" w:rsidRPr="00DA3709" w:rsidRDefault="00DA3709" w:rsidP="00DF4C06">
            <w:pPr>
              <w:pStyle w:val="LndNormale1"/>
              <w:textAlignment w:val="baseline"/>
              <w:rPr>
                <w:color w:val="002060"/>
                <w:sz w:val="20"/>
              </w:rPr>
            </w:pPr>
            <w:r w:rsidRPr="00DA3709">
              <w:rPr>
                <w:color w:val="002060"/>
                <w:sz w:val="20"/>
              </w:rPr>
              <w:t>U.S. TRODICA CALCIO ASD</w:t>
            </w:r>
          </w:p>
        </w:tc>
      </w:tr>
      <w:tr w:rsidR="00DA3709" w:rsidRPr="00DA3709" w14:paraId="24EE9604" w14:textId="77777777" w:rsidTr="00DF4C06">
        <w:tc>
          <w:tcPr>
            <w:tcW w:w="1265" w:type="dxa"/>
            <w:tcBorders>
              <w:top w:val="single" w:sz="4" w:space="0" w:color="auto"/>
              <w:left w:val="single" w:sz="4" w:space="0" w:color="auto"/>
              <w:bottom w:val="single" w:sz="4" w:space="0" w:color="auto"/>
              <w:right w:val="single" w:sz="4" w:space="0" w:color="auto"/>
            </w:tcBorders>
          </w:tcPr>
          <w:p w14:paraId="27538E2A" w14:textId="77777777" w:rsidR="00DA3709" w:rsidRPr="00DA3709" w:rsidRDefault="00DA3709" w:rsidP="00DF4C06">
            <w:pPr>
              <w:pStyle w:val="LndNormale1"/>
              <w:textAlignment w:val="baseline"/>
              <w:rPr>
                <w:color w:val="002060"/>
                <w:sz w:val="20"/>
              </w:rPr>
            </w:pPr>
            <w:r w:rsidRPr="00DA3709">
              <w:rPr>
                <w:color w:val="002060"/>
                <w:sz w:val="20"/>
              </w:rPr>
              <w:t>2010500</w:t>
            </w:r>
          </w:p>
        </w:tc>
        <w:tc>
          <w:tcPr>
            <w:tcW w:w="2756" w:type="dxa"/>
            <w:tcBorders>
              <w:top w:val="single" w:sz="4" w:space="0" w:color="auto"/>
              <w:left w:val="single" w:sz="4" w:space="0" w:color="auto"/>
              <w:bottom w:val="single" w:sz="4" w:space="0" w:color="auto"/>
              <w:right w:val="single" w:sz="4" w:space="0" w:color="auto"/>
            </w:tcBorders>
          </w:tcPr>
          <w:p w14:paraId="4B81A7FD" w14:textId="77777777" w:rsidR="00DA3709" w:rsidRPr="00DA3709" w:rsidRDefault="00DA3709" w:rsidP="00DF4C06">
            <w:pPr>
              <w:pStyle w:val="LndNormale1"/>
              <w:textAlignment w:val="baseline"/>
              <w:rPr>
                <w:color w:val="002060"/>
                <w:sz w:val="20"/>
              </w:rPr>
            </w:pPr>
            <w:r w:rsidRPr="00DA3709">
              <w:rPr>
                <w:color w:val="002060"/>
                <w:sz w:val="20"/>
              </w:rPr>
              <w:t>DOMMARCO VINCENZO</w:t>
            </w:r>
          </w:p>
        </w:tc>
        <w:tc>
          <w:tcPr>
            <w:tcW w:w="1273" w:type="dxa"/>
            <w:tcBorders>
              <w:top w:val="single" w:sz="4" w:space="0" w:color="auto"/>
              <w:left w:val="single" w:sz="4" w:space="0" w:color="auto"/>
              <w:bottom w:val="single" w:sz="4" w:space="0" w:color="auto"/>
              <w:right w:val="single" w:sz="4" w:space="0" w:color="auto"/>
            </w:tcBorders>
          </w:tcPr>
          <w:p w14:paraId="481680BB" w14:textId="77777777" w:rsidR="00DA3709" w:rsidRPr="00DA3709" w:rsidRDefault="00DA3709" w:rsidP="00DF4C06">
            <w:pPr>
              <w:pStyle w:val="LndNormale1"/>
              <w:textAlignment w:val="baseline"/>
              <w:rPr>
                <w:color w:val="002060"/>
                <w:sz w:val="20"/>
              </w:rPr>
            </w:pPr>
            <w:r w:rsidRPr="00DA3709">
              <w:rPr>
                <w:color w:val="002060"/>
                <w:sz w:val="20"/>
              </w:rPr>
              <w:t>06.03.2003</w:t>
            </w:r>
          </w:p>
        </w:tc>
        <w:tc>
          <w:tcPr>
            <w:tcW w:w="1182" w:type="dxa"/>
            <w:tcBorders>
              <w:top w:val="single" w:sz="4" w:space="0" w:color="auto"/>
              <w:left w:val="single" w:sz="4" w:space="0" w:color="auto"/>
              <w:bottom w:val="single" w:sz="4" w:space="0" w:color="auto"/>
              <w:right w:val="single" w:sz="4" w:space="0" w:color="auto"/>
            </w:tcBorders>
          </w:tcPr>
          <w:p w14:paraId="22556E63" w14:textId="77777777" w:rsidR="00DA3709" w:rsidRPr="00DA3709" w:rsidRDefault="00DA3709" w:rsidP="00DF4C06">
            <w:pPr>
              <w:pStyle w:val="LndNormale1"/>
              <w:textAlignment w:val="baseline"/>
              <w:rPr>
                <w:color w:val="002060"/>
                <w:sz w:val="20"/>
              </w:rPr>
            </w:pPr>
            <w:r w:rsidRPr="00DA3709">
              <w:rPr>
                <w:color w:val="002060"/>
                <w:sz w:val="20"/>
              </w:rPr>
              <w:t>1610</w:t>
            </w:r>
          </w:p>
        </w:tc>
        <w:tc>
          <w:tcPr>
            <w:tcW w:w="3436" w:type="dxa"/>
            <w:tcBorders>
              <w:top w:val="single" w:sz="4" w:space="0" w:color="auto"/>
              <w:left w:val="single" w:sz="4" w:space="0" w:color="auto"/>
              <w:bottom w:val="single" w:sz="4" w:space="0" w:color="auto"/>
              <w:right w:val="single" w:sz="4" w:space="0" w:color="auto"/>
            </w:tcBorders>
          </w:tcPr>
          <w:p w14:paraId="42788762" w14:textId="77777777" w:rsidR="00DA3709" w:rsidRPr="00DA3709" w:rsidRDefault="00DA3709" w:rsidP="00DF4C06">
            <w:pPr>
              <w:pStyle w:val="LndNormale1"/>
              <w:textAlignment w:val="baseline"/>
              <w:rPr>
                <w:color w:val="002060"/>
                <w:sz w:val="20"/>
              </w:rPr>
            </w:pPr>
            <w:r w:rsidRPr="00DA3709">
              <w:rPr>
                <w:color w:val="002060"/>
                <w:sz w:val="20"/>
              </w:rPr>
              <w:t>ALMAJUVENTUS FANO1906 SRL</w:t>
            </w:r>
          </w:p>
        </w:tc>
      </w:tr>
      <w:tr w:rsidR="00DA3709" w:rsidRPr="00DA3709" w14:paraId="580324D2" w14:textId="77777777" w:rsidTr="00DF4C06">
        <w:tc>
          <w:tcPr>
            <w:tcW w:w="1265" w:type="dxa"/>
            <w:tcBorders>
              <w:top w:val="single" w:sz="4" w:space="0" w:color="auto"/>
              <w:left w:val="single" w:sz="4" w:space="0" w:color="auto"/>
              <w:bottom w:val="single" w:sz="4" w:space="0" w:color="auto"/>
              <w:right w:val="single" w:sz="4" w:space="0" w:color="auto"/>
            </w:tcBorders>
          </w:tcPr>
          <w:p w14:paraId="6FFDE201" w14:textId="77777777" w:rsidR="00DA3709" w:rsidRPr="00DA3709" w:rsidRDefault="00DA3709" w:rsidP="00DF4C06">
            <w:pPr>
              <w:pStyle w:val="LndNormale1"/>
              <w:textAlignment w:val="baseline"/>
              <w:rPr>
                <w:color w:val="002060"/>
                <w:sz w:val="20"/>
              </w:rPr>
            </w:pPr>
            <w:r w:rsidRPr="00DA3709">
              <w:rPr>
                <w:color w:val="002060"/>
                <w:sz w:val="20"/>
              </w:rPr>
              <w:t>3107973</w:t>
            </w:r>
          </w:p>
        </w:tc>
        <w:tc>
          <w:tcPr>
            <w:tcW w:w="2756" w:type="dxa"/>
            <w:tcBorders>
              <w:top w:val="single" w:sz="4" w:space="0" w:color="auto"/>
              <w:left w:val="single" w:sz="4" w:space="0" w:color="auto"/>
              <w:bottom w:val="single" w:sz="4" w:space="0" w:color="auto"/>
              <w:right w:val="single" w:sz="4" w:space="0" w:color="auto"/>
            </w:tcBorders>
          </w:tcPr>
          <w:p w14:paraId="79D4364C" w14:textId="77777777" w:rsidR="00DA3709" w:rsidRPr="00DA3709" w:rsidRDefault="00DA3709" w:rsidP="00DF4C06">
            <w:pPr>
              <w:pStyle w:val="LndNormale1"/>
              <w:textAlignment w:val="baseline"/>
              <w:rPr>
                <w:color w:val="002060"/>
                <w:sz w:val="20"/>
              </w:rPr>
            </w:pPr>
            <w:r w:rsidRPr="00DA3709">
              <w:rPr>
                <w:color w:val="002060"/>
                <w:sz w:val="20"/>
              </w:rPr>
              <w:t>PALLADINO FABIO</w:t>
            </w:r>
          </w:p>
        </w:tc>
        <w:tc>
          <w:tcPr>
            <w:tcW w:w="1273" w:type="dxa"/>
            <w:tcBorders>
              <w:top w:val="single" w:sz="4" w:space="0" w:color="auto"/>
              <w:left w:val="single" w:sz="4" w:space="0" w:color="auto"/>
              <w:bottom w:val="single" w:sz="4" w:space="0" w:color="auto"/>
              <w:right w:val="single" w:sz="4" w:space="0" w:color="auto"/>
            </w:tcBorders>
          </w:tcPr>
          <w:p w14:paraId="5D33FE37" w14:textId="77777777" w:rsidR="00DA3709" w:rsidRPr="00DA3709" w:rsidRDefault="00DA3709" w:rsidP="00DF4C06">
            <w:pPr>
              <w:pStyle w:val="LndNormale1"/>
              <w:textAlignment w:val="baseline"/>
              <w:rPr>
                <w:color w:val="002060"/>
                <w:sz w:val="20"/>
              </w:rPr>
            </w:pPr>
            <w:r w:rsidRPr="00DA3709">
              <w:rPr>
                <w:color w:val="002060"/>
                <w:sz w:val="20"/>
              </w:rPr>
              <w:t>22.04.2003</w:t>
            </w:r>
          </w:p>
        </w:tc>
        <w:tc>
          <w:tcPr>
            <w:tcW w:w="1182" w:type="dxa"/>
            <w:tcBorders>
              <w:top w:val="single" w:sz="4" w:space="0" w:color="auto"/>
              <w:left w:val="single" w:sz="4" w:space="0" w:color="auto"/>
              <w:bottom w:val="single" w:sz="4" w:space="0" w:color="auto"/>
              <w:right w:val="single" w:sz="4" w:space="0" w:color="auto"/>
            </w:tcBorders>
          </w:tcPr>
          <w:p w14:paraId="2EAC6085" w14:textId="77777777" w:rsidR="00DA3709" w:rsidRPr="00DA3709" w:rsidRDefault="00DA3709" w:rsidP="00DF4C06">
            <w:pPr>
              <w:pStyle w:val="LndNormale1"/>
              <w:textAlignment w:val="baseline"/>
              <w:rPr>
                <w:color w:val="002060"/>
                <w:sz w:val="20"/>
              </w:rPr>
            </w:pPr>
            <w:r w:rsidRPr="00DA3709">
              <w:rPr>
                <w:color w:val="002060"/>
                <w:sz w:val="20"/>
              </w:rPr>
              <w:t>1610</w:t>
            </w:r>
          </w:p>
        </w:tc>
        <w:tc>
          <w:tcPr>
            <w:tcW w:w="3436" w:type="dxa"/>
            <w:tcBorders>
              <w:top w:val="single" w:sz="4" w:space="0" w:color="auto"/>
              <w:left w:val="single" w:sz="4" w:space="0" w:color="auto"/>
              <w:bottom w:val="single" w:sz="4" w:space="0" w:color="auto"/>
              <w:right w:val="single" w:sz="4" w:space="0" w:color="auto"/>
            </w:tcBorders>
          </w:tcPr>
          <w:p w14:paraId="25FF8E4F" w14:textId="77777777" w:rsidR="00DA3709" w:rsidRPr="00DA3709" w:rsidRDefault="00DA3709" w:rsidP="00DF4C06">
            <w:pPr>
              <w:pStyle w:val="LndNormale1"/>
              <w:textAlignment w:val="baseline"/>
              <w:rPr>
                <w:color w:val="002060"/>
                <w:sz w:val="20"/>
              </w:rPr>
            </w:pPr>
            <w:r w:rsidRPr="00DA3709">
              <w:rPr>
                <w:color w:val="002060"/>
                <w:sz w:val="20"/>
              </w:rPr>
              <w:t>ALMAJUVENTUS FANO1906 SRL</w:t>
            </w:r>
          </w:p>
        </w:tc>
      </w:tr>
    </w:tbl>
    <w:p w14:paraId="0BA86801" w14:textId="77777777" w:rsidR="00DA3709" w:rsidRPr="00DA3709" w:rsidRDefault="00DA3709" w:rsidP="00DA3709">
      <w:pPr>
        <w:pStyle w:val="LndNormale1"/>
        <w:rPr>
          <w:color w:val="002060"/>
        </w:rPr>
      </w:pPr>
    </w:p>
    <w:p w14:paraId="56AAAE6D" w14:textId="77777777" w:rsidR="00DA3709" w:rsidRPr="00DA3709" w:rsidRDefault="00DA3709" w:rsidP="00DA3709">
      <w:pPr>
        <w:pStyle w:val="LndNormale1"/>
        <w:rPr>
          <w:color w:val="002060"/>
        </w:rPr>
      </w:pPr>
      <w:r w:rsidRPr="00DA370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A3709">
        <w:rPr>
          <w:b/>
          <w:color w:val="002060"/>
        </w:rPr>
        <w:t>30.09.2024</w:t>
      </w:r>
      <w:r w:rsidRPr="00DA3709">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DA3709" w:rsidRPr="00DA3709" w14:paraId="7798F064" w14:textId="77777777" w:rsidTr="00DF4C06">
        <w:tc>
          <w:tcPr>
            <w:tcW w:w="1265" w:type="dxa"/>
            <w:tcBorders>
              <w:top w:val="single" w:sz="4" w:space="0" w:color="auto"/>
              <w:left w:val="single" w:sz="4" w:space="0" w:color="auto"/>
              <w:bottom w:val="single" w:sz="4" w:space="0" w:color="auto"/>
              <w:right w:val="single" w:sz="4" w:space="0" w:color="auto"/>
            </w:tcBorders>
            <w:hideMark/>
          </w:tcPr>
          <w:p w14:paraId="6CF2710C" w14:textId="77777777" w:rsidR="00DA3709" w:rsidRPr="00DA3709" w:rsidRDefault="00DA3709" w:rsidP="00DF4C06">
            <w:pPr>
              <w:pStyle w:val="LndNormale1"/>
              <w:jc w:val="center"/>
              <w:textAlignment w:val="baseline"/>
              <w:rPr>
                <w:b/>
                <w:color w:val="002060"/>
              </w:rPr>
            </w:pPr>
            <w:r w:rsidRPr="00DA370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2BE7D751" w14:textId="77777777" w:rsidR="00DA3709" w:rsidRPr="00DA3709" w:rsidRDefault="00DA3709" w:rsidP="00DF4C06">
            <w:pPr>
              <w:pStyle w:val="LndNormale1"/>
              <w:jc w:val="center"/>
              <w:textAlignment w:val="baseline"/>
              <w:rPr>
                <w:b/>
                <w:color w:val="002060"/>
              </w:rPr>
            </w:pPr>
            <w:r w:rsidRPr="00DA370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83BFEF0" w14:textId="77777777" w:rsidR="00DA3709" w:rsidRPr="00DA3709" w:rsidRDefault="00DA3709" w:rsidP="00DF4C06">
            <w:pPr>
              <w:pStyle w:val="LndNormale1"/>
              <w:jc w:val="center"/>
              <w:textAlignment w:val="baseline"/>
              <w:rPr>
                <w:b/>
                <w:color w:val="002060"/>
              </w:rPr>
            </w:pPr>
            <w:r w:rsidRPr="00DA370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0B02617" w14:textId="77777777" w:rsidR="00DA3709" w:rsidRPr="00DA3709" w:rsidRDefault="00DA3709" w:rsidP="00DF4C06">
            <w:pPr>
              <w:pStyle w:val="LndNormale1"/>
              <w:jc w:val="center"/>
              <w:textAlignment w:val="baseline"/>
              <w:rPr>
                <w:b/>
                <w:color w:val="002060"/>
              </w:rPr>
            </w:pPr>
            <w:r w:rsidRPr="00DA370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70B1FF38" w14:textId="77777777" w:rsidR="00DA3709" w:rsidRPr="00DA3709" w:rsidRDefault="00DA3709" w:rsidP="00DF4C06">
            <w:pPr>
              <w:pStyle w:val="LndNormale1"/>
              <w:jc w:val="center"/>
              <w:textAlignment w:val="baseline"/>
              <w:rPr>
                <w:b/>
                <w:color w:val="002060"/>
              </w:rPr>
            </w:pPr>
            <w:r w:rsidRPr="00DA3709">
              <w:rPr>
                <w:b/>
                <w:color w:val="002060"/>
              </w:rPr>
              <w:t>Società</w:t>
            </w:r>
          </w:p>
        </w:tc>
      </w:tr>
      <w:tr w:rsidR="00DA3709" w:rsidRPr="00DA3709" w14:paraId="0F90C628" w14:textId="77777777" w:rsidTr="00DF4C06">
        <w:tc>
          <w:tcPr>
            <w:tcW w:w="1265" w:type="dxa"/>
            <w:tcBorders>
              <w:top w:val="single" w:sz="4" w:space="0" w:color="auto"/>
              <w:left w:val="single" w:sz="4" w:space="0" w:color="auto"/>
              <w:bottom w:val="single" w:sz="4" w:space="0" w:color="auto"/>
              <w:right w:val="single" w:sz="4" w:space="0" w:color="auto"/>
            </w:tcBorders>
          </w:tcPr>
          <w:p w14:paraId="414B1FA5" w14:textId="77777777" w:rsidR="00DA3709" w:rsidRPr="00DA3709" w:rsidRDefault="00DA3709" w:rsidP="00DF4C06">
            <w:pPr>
              <w:pStyle w:val="LndNormale1"/>
              <w:textAlignment w:val="baseline"/>
              <w:rPr>
                <w:color w:val="002060"/>
                <w:sz w:val="20"/>
              </w:rPr>
            </w:pPr>
            <w:r w:rsidRPr="00DA3709">
              <w:rPr>
                <w:color w:val="002060"/>
                <w:sz w:val="20"/>
              </w:rPr>
              <w:t>4553984</w:t>
            </w:r>
          </w:p>
        </w:tc>
        <w:tc>
          <w:tcPr>
            <w:tcW w:w="2756" w:type="dxa"/>
            <w:tcBorders>
              <w:top w:val="single" w:sz="4" w:space="0" w:color="auto"/>
              <w:left w:val="single" w:sz="4" w:space="0" w:color="auto"/>
              <w:bottom w:val="single" w:sz="4" w:space="0" w:color="auto"/>
              <w:right w:val="single" w:sz="4" w:space="0" w:color="auto"/>
            </w:tcBorders>
          </w:tcPr>
          <w:p w14:paraId="7A09C565" w14:textId="77777777" w:rsidR="00DA3709" w:rsidRPr="00DA3709" w:rsidRDefault="00DA3709" w:rsidP="00DF4C06">
            <w:pPr>
              <w:pStyle w:val="LndNormale1"/>
              <w:textAlignment w:val="baseline"/>
              <w:rPr>
                <w:color w:val="002060"/>
                <w:sz w:val="20"/>
              </w:rPr>
            </w:pPr>
            <w:r w:rsidRPr="00DA3709">
              <w:rPr>
                <w:color w:val="002060"/>
                <w:sz w:val="20"/>
              </w:rPr>
              <w:t>GAETANI FILIPPO</w:t>
            </w:r>
          </w:p>
        </w:tc>
        <w:tc>
          <w:tcPr>
            <w:tcW w:w="1273" w:type="dxa"/>
            <w:tcBorders>
              <w:top w:val="single" w:sz="4" w:space="0" w:color="auto"/>
              <w:left w:val="single" w:sz="4" w:space="0" w:color="auto"/>
              <w:bottom w:val="single" w:sz="4" w:space="0" w:color="auto"/>
              <w:right w:val="single" w:sz="4" w:space="0" w:color="auto"/>
            </w:tcBorders>
          </w:tcPr>
          <w:p w14:paraId="63E6A654" w14:textId="77777777" w:rsidR="00DA3709" w:rsidRPr="00DA3709" w:rsidRDefault="00DA3709" w:rsidP="00DF4C06">
            <w:pPr>
              <w:pStyle w:val="LndNormale1"/>
              <w:textAlignment w:val="baseline"/>
              <w:rPr>
                <w:color w:val="002060"/>
                <w:sz w:val="20"/>
              </w:rPr>
            </w:pPr>
            <w:r w:rsidRPr="00DA3709">
              <w:rPr>
                <w:color w:val="002060"/>
                <w:sz w:val="20"/>
              </w:rPr>
              <w:t>17.11.1994</w:t>
            </w:r>
          </w:p>
        </w:tc>
        <w:tc>
          <w:tcPr>
            <w:tcW w:w="1182" w:type="dxa"/>
            <w:tcBorders>
              <w:top w:val="single" w:sz="4" w:space="0" w:color="auto"/>
              <w:left w:val="single" w:sz="4" w:space="0" w:color="auto"/>
              <w:bottom w:val="single" w:sz="4" w:space="0" w:color="auto"/>
              <w:right w:val="single" w:sz="4" w:space="0" w:color="auto"/>
            </w:tcBorders>
          </w:tcPr>
          <w:p w14:paraId="2287E16C" w14:textId="77777777" w:rsidR="00DA3709" w:rsidRPr="00DA3709" w:rsidRDefault="00DA3709" w:rsidP="00DF4C06">
            <w:pPr>
              <w:pStyle w:val="LndNormale1"/>
              <w:textAlignment w:val="baseline"/>
              <w:rPr>
                <w:color w:val="002060"/>
                <w:sz w:val="20"/>
              </w:rPr>
            </w:pPr>
            <w:r w:rsidRPr="00DA3709">
              <w:rPr>
                <w:color w:val="002060"/>
                <w:sz w:val="20"/>
              </w:rPr>
              <w:t>938422</w:t>
            </w:r>
          </w:p>
        </w:tc>
        <w:tc>
          <w:tcPr>
            <w:tcW w:w="3436" w:type="dxa"/>
            <w:tcBorders>
              <w:top w:val="single" w:sz="4" w:space="0" w:color="auto"/>
              <w:left w:val="single" w:sz="4" w:space="0" w:color="auto"/>
              <w:bottom w:val="single" w:sz="4" w:space="0" w:color="auto"/>
              <w:right w:val="single" w:sz="4" w:space="0" w:color="auto"/>
            </w:tcBorders>
          </w:tcPr>
          <w:p w14:paraId="51DFBE35" w14:textId="77777777" w:rsidR="00DA3709" w:rsidRPr="00DA3709" w:rsidRDefault="00DA3709" w:rsidP="00DF4C06">
            <w:pPr>
              <w:pStyle w:val="LndNormale1"/>
              <w:textAlignment w:val="baseline"/>
              <w:rPr>
                <w:color w:val="002060"/>
                <w:sz w:val="20"/>
              </w:rPr>
            </w:pPr>
            <w:r w:rsidRPr="00DA3709">
              <w:rPr>
                <w:color w:val="002060"/>
                <w:sz w:val="20"/>
              </w:rPr>
              <w:t>A.S.D. AZZURRA SBT</w:t>
            </w:r>
          </w:p>
        </w:tc>
      </w:tr>
    </w:tbl>
    <w:p w14:paraId="400EAA46" w14:textId="77777777" w:rsidR="00DA3709" w:rsidRPr="00DA3709" w:rsidRDefault="00DA3709" w:rsidP="00DA3709">
      <w:pPr>
        <w:pStyle w:val="LndNormale1"/>
        <w:rPr>
          <w:color w:val="002060"/>
        </w:rPr>
      </w:pPr>
    </w:p>
    <w:p w14:paraId="0DA70CAF" w14:textId="77777777" w:rsidR="00DA3709" w:rsidRPr="00DA3709" w:rsidRDefault="00DA3709" w:rsidP="00DA3709">
      <w:pPr>
        <w:pStyle w:val="LndNormale1"/>
        <w:rPr>
          <w:color w:val="002060"/>
        </w:rPr>
      </w:pPr>
    </w:p>
    <w:p w14:paraId="5C9E5377" w14:textId="77777777" w:rsidR="00DA3709" w:rsidRPr="00DA3709" w:rsidRDefault="00DA3709" w:rsidP="00DA3709">
      <w:pPr>
        <w:pStyle w:val="LndNormale1"/>
        <w:rPr>
          <w:b/>
          <w:color w:val="002060"/>
          <w:sz w:val="28"/>
          <w:szCs w:val="28"/>
        </w:rPr>
      </w:pPr>
      <w:r w:rsidRPr="00DA3709">
        <w:rPr>
          <w:b/>
          <w:color w:val="002060"/>
          <w:sz w:val="28"/>
          <w:szCs w:val="28"/>
        </w:rPr>
        <w:t>ANNULLAMENTO TESSERAMENTI ANNUALI</w:t>
      </w:r>
    </w:p>
    <w:p w14:paraId="40F4D76B" w14:textId="77777777" w:rsidR="00DA3709" w:rsidRPr="00DA3709" w:rsidRDefault="00DA3709" w:rsidP="00DA3709">
      <w:pPr>
        <w:pStyle w:val="LndNormale1"/>
        <w:rPr>
          <w:color w:val="002060"/>
        </w:rPr>
      </w:pPr>
    </w:p>
    <w:p w14:paraId="0BF8FFE3" w14:textId="77777777" w:rsidR="00DA3709" w:rsidRPr="00DA3709" w:rsidRDefault="00DA3709" w:rsidP="00DA3709">
      <w:pPr>
        <w:pStyle w:val="LndNormale1"/>
        <w:rPr>
          <w:color w:val="002060"/>
        </w:rPr>
      </w:pPr>
      <w:r w:rsidRPr="00DA3709">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6A7D5D09" w14:textId="77777777" w:rsidR="00DA3709" w:rsidRPr="00DA3709" w:rsidRDefault="00DA3709" w:rsidP="00DA3709">
      <w:pPr>
        <w:pStyle w:val="LndNormale1"/>
        <w:rPr>
          <w:b/>
          <w:color w:val="002060"/>
        </w:rPr>
      </w:pPr>
      <w:r w:rsidRPr="00DA3709">
        <w:rPr>
          <w:b/>
          <w:color w:val="002060"/>
        </w:rPr>
        <w:t>SERAFINI CHRISTOPHER        nato 27.08.2011</w:t>
      </w:r>
      <w:r w:rsidRPr="00DA3709">
        <w:rPr>
          <w:b/>
          <w:color w:val="002060"/>
        </w:rPr>
        <w:tab/>
        <w:t>700.542 A.D.P. SANTA MARIA APPARENTE</w:t>
      </w:r>
    </w:p>
    <w:p w14:paraId="66671D99" w14:textId="77777777" w:rsidR="00DA3709" w:rsidRPr="00DA3709" w:rsidRDefault="00DA3709" w:rsidP="00DA3709">
      <w:pPr>
        <w:pStyle w:val="LndNormale1"/>
        <w:rPr>
          <w:b/>
          <w:color w:val="002060"/>
        </w:rPr>
      </w:pPr>
    </w:p>
    <w:p w14:paraId="1CE7760A" w14:textId="77777777" w:rsidR="00DA3709" w:rsidRPr="00DA3709" w:rsidRDefault="00DA3709" w:rsidP="00DA3709">
      <w:pPr>
        <w:pStyle w:val="LndNormale1"/>
        <w:rPr>
          <w:b/>
          <w:color w:val="002060"/>
        </w:rPr>
      </w:pPr>
    </w:p>
    <w:p w14:paraId="76A80FFB" w14:textId="77777777" w:rsidR="00DA3709" w:rsidRPr="00DA3709" w:rsidRDefault="00DA3709" w:rsidP="00DA3709">
      <w:pPr>
        <w:pStyle w:val="LndNormale1"/>
        <w:rPr>
          <w:color w:val="002060"/>
          <w:sz w:val="28"/>
          <w:szCs w:val="28"/>
        </w:rPr>
      </w:pPr>
      <w:r w:rsidRPr="00DA3709">
        <w:rPr>
          <w:b/>
          <w:color w:val="002060"/>
          <w:sz w:val="28"/>
          <w:szCs w:val="28"/>
          <w:u w:val="single"/>
        </w:rPr>
        <w:t>AUTORIZZAZIONE EX ART. 34/3 N.O.I.F.</w:t>
      </w:r>
    </w:p>
    <w:p w14:paraId="287A12C9" w14:textId="77777777" w:rsidR="00DA3709" w:rsidRPr="00DA3709" w:rsidRDefault="00DA3709" w:rsidP="00DA3709">
      <w:pPr>
        <w:pStyle w:val="LndNormale1"/>
        <w:rPr>
          <w:color w:val="002060"/>
        </w:rPr>
      </w:pPr>
    </w:p>
    <w:p w14:paraId="6E2F7392" w14:textId="77777777" w:rsidR="00DA3709" w:rsidRPr="00DA3709" w:rsidRDefault="00DA3709" w:rsidP="00DA3709">
      <w:pPr>
        <w:pStyle w:val="LndNormale1"/>
        <w:rPr>
          <w:color w:val="002060"/>
        </w:rPr>
      </w:pPr>
      <w:r w:rsidRPr="00DA3709">
        <w:rPr>
          <w:color w:val="002060"/>
        </w:rPr>
        <w:lastRenderedPageBreak/>
        <w:t>Vista la certificazione presentata in conformità all’art. 34/3 delle N.O.I.F. si concede l’autorizzazione, prevista al compimento del 14° anno di età per le calciatrici e al 15° anno di età per i calciatori, alI seguentI calciatori/calciatrici:</w:t>
      </w:r>
    </w:p>
    <w:p w14:paraId="661AB9E8" w14:textId="77777777" w:rsidR="00DA3709" w:rsidRPr="00DA3709" w:rsidRDefault="00DA3709" w:rsidP="00DA3709">
      <w:pPr>
        <w:pStyle w:val="LndNormale1"/>
        <w:rPr>
          <w:b/>
          <w:color w:val="002060"/>
        </w:rPr>
      </w:pPr>
      <w:r w:rsidRPr="00DA3709">
        <w:rPr>
          <w:b/>
          <w:color w:val="002060"/>
        </w:rPr>
        <w:t>PAGLIARINI LORENZO</w:t>
      </w:r>
      <w:r w:rsidRPr="00DA3709">
        <w:rPr>
          <w:b/>
          <w:color w:val="002060"/>
        </w:rPr>
        <w:tab/>
        <w:t>nato 01.02.2009</w:t>
      </w:r>
      <w:r w:rsidRPr="00DA3709">
        <w:rPr>
          <w:b/>
          <w:color w:val="002060"/>
        </w:rPr>
        <w:tab/>
        <w:t xml:space="preserve">700.598 A.S.   REAL SAN GIORGIO  </w:t>
      </w:r>
    </w:p>
    <w:p w14:paraId="7E1F275B" w14:textId="77777777" w:rsidR="00DA3709" w:rsidRPr="00DA3709" w:rsidRDefault="00DA3709" w:rsidP="00DA3709">
      <w:pPr>
        <w:pStyle w:val="LndNormale1"/>
        <w:rPr>
          <w:b/>
          <w:color w:val="002060"/>
        </w:rPr>
      </w:pPr>
      <w:r w:rsidRPr="00DA3709">
        <w:rPr>
          <w:b/>
          <w:color w:val="002060"/>
        </w:rPr>
        <w:t>BRUCIATI SAMUELE</w:t>
      </w:r>
      <w:r w:rsidRPr="00DA3709">
        <w:rPr>
          <w:b/>
          <w:color w:val="002060"/>
        </w:rPr>
        <w:tab/>
        <w:t>nato 18.08.2009</w:t>
      </w:r>
      <w:r w:rsidRPr="00DA3709">
        <w:rPr>
          <w:b/>
          <w:color w:val="002060"/>
        </w:rPr>
        <w:tab/>
        <w:t>A.S.D. CALCIO A 5 CORINALDO</w:t>
      </w:r>
    </w:p>
    <w:p w14:paraId="1F93C3B3" w14:textId="0C35C114" w:rsidR="00DA3709" w:rsidRPr="00DA3709" w:rsidRDefault="00DA3709" w:rsidP="00DA3709">
      <w:pPr>
        <w:pStyle w:val="LndNormale1"/>
        <w:rPr>
          <w:color w:val="002060"/>
        </w:rPr>
      </w:pPr>
      <w:r w:rsidRPr="00DA3709">
        <w:rPr>
          <w:b/>
          <w:color w:val="002060"/>
        </w:rPr>
        <w:t>PAOLONI MATTEO</w:t>
      </w:r>
      <w:r w:rsidRPr="00DA3709">
        <w:rPr>
          <w:b/>
          <w:color w:val="002060"/>
        </w:rPr>
        <w:tab/>
      </w:r>
      <w:r w:rsidRPr="00DA3709">
        <w:rPr>
          <w:b/>
          <w:color w:val="002060"/>
        </w:rPr>
        <w:tab/>
        <w:t>nato 15.11.2008</w:t>
      </w:r>
      <w:r w:rsidRPr="00DA3709">
        <w:rPr>
          <w:b/>
          <w:color w:val="002060"/>
        </w:rPr>
        <w:tab/>
        <w:t>A.S.D. CALCIO A 5 CORINALDO</w:t>
      </w:r>
    </w:p>
    <w:p w14:paraId="257AF3F5" w14:textId="77777777" w:rsidR="00ED6982" w:rsidRDefault="00ED6982" w:rsidP="0047674B">
      <w:pPr>
        <w:pStyle w:val="LndNormale1"/>
        <w:rPr>
          <w:color w:val="002060"/>
        </w:rPr>
      </w:pPr>
    </w:p>
    <w:p w14:paraId="528445A5" w14:textId="77777777" w:rsidR="00DA3709"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47D332F" w14:textId="77777777" w:rsidR="00D66FF2" w:rsidRDefault="00D66FF2" w:rsidP="00D66FF2">
      <w:pPr>
        <w:pStyle w:val="breakline"/>
        <w:rPr>
          <w:color w:val="002060"/>
        </w:rPr>
      </w:pPr>
    </w:p>
    <w:p w14:paraId="47E702B4" w14:textId="77777777" w:rsidR="005F1EEA" w:rsidRPr="00E1241D" w:rsidRDefault="005F1EEA" w:rsidP="005F1EEA">
      <w:pPr>
        <w:pStyle w:val="breakline"/>
        <w:rPr>
          <w:color w:val="002060"/>
        </w:rPr>
      </w:pPr>
    </w:p>
    <w:p w14:paraId="61DB4845" w14:textId="149725F0" w:rsidR="005F1EEA" w:rsidRPr="00E23D1B" w:rsidRDefault="005F1EEA" w:rsidP="00E23D1B">
      <w:pPr>
        <w:pStyle w:val="titolocampionato0"/>
        <w:shd w:val="clear" w:color="auto" w:fill="CCCCCC"/>
        <w:spacing w:before="80" w:after="40"/>
        <w:rPr>
          <w:color w:val="002060"/>
        </w:rPr>
      </w:pPr>
      <w:r w:rsidRPr="00E1241D">
        <w:rPr>
          <w:color w:val="002060"/>
        </w:rPr>
        <w:t>CALCIO A CINQUE SERIE C1</w:t>
      </w:r>
    </w:p>
    <w:p w14:paraId="5800AC12" w14:textId="77777777" w:rsidR="005F1EEA" w:rsidRPr="00E1241D" w:rsidRDefault="005F1EEA" w:rsidP="005F1EEA">
      <w:pPr>
        <w:pStyle w:val="titoloprinc0"/>
        <w:rPr>
          <w:color w:val="002060"/>
        </w:rPr>
      </w:pPr>
      <w:r w:rsidRPr="00E1241D">
        <w:rPr>
          <w:color w:val="002060"/>
        </w:rPr>
        <w:t>RISULTATI</w:t>
      </w:r>
    </w:p>
    <w:p w14:paraId="2CD60263" w14:textId="77777777" w:rsidR="005F1EEA" w:rsidRPr="00E1241D" w:rsidRDefault="005F1EEA" w:rsidP="005F1EEA">
      <w:pPr>
        <w:pStyle w:val="breakline"/>
        <w:rPr>
          <w:color w:val="002060"/>
        </w:rPr>
      </w:pPr>
    </w:p>
    <w:p w14:paraId="29264D42" w14:textId="77777777" w:rsidR="005F1EEA" w:rsidRPr="00E1241D" w:rsidRDefault="005F1EEA" w:rsidP="005F1EEA">
      <w:pPr>
        <w:pStyle w:val="sottotitolocampionato10"/>
        <w:rPr>
          <w:color w:val="002060"/>
        </w:rPr>
      </w:pPr>
      <w:r w:rsidRPr="00E1241D">
        <w:rPr>
          <w:color w:val="002060"/>
        </w:rPr>
        <w:t>RISULTATI UFFICIALI GARE DEL 27/09/2024</w:t>
      </w:r>
    </w:p>
    <w:p w14:paraId="3D6EA6C8" w14:textId="77777777" w:rsidR="005F1EEA" w:rsidRPr="000A7E24" w:rsidRDefault="005F1EEA"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59011D46"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1EEA" w:rsidRPr="00E1241D" w14:paraId="0AEFB453"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0A20A4A"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CDF5F" w14:textId="77777777" w:rsidR="005F1EEA" w:rsidRPr="00E1241D" w:rsidRDefault="005F1EEA" w:rsidP="00DF4C06">
                  <w:pPr>
                    <w:pStyle w:val="headertabella0"/>
                    <w:rPr>
                      <w:color w:val="002060"/>
                    </w:rPr>
                  </w:pPr>
                  <w:r w:rsidRPr="00E1241D">
                    <w:rPr>
                      <w:color w:val="002060"/>
                    </w:rPr>
                    <w:t>GIRONE A - 1 Giornata - A</w:t>
                  </w:r>
                </w:p>
              </w:tc>
            </w:tr>
            <w:tr w:rsidR="005F1EEA" w:rsidRPr="00E1241D" w14:paraId="7AECFD21"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19D5D" w14:textId="77777777" w:rsidR="005F1EEA" w:rsidRPr="00E1241D" w:rsidRDefault="005F1EEA" w:rsidP="00DF4C06">
                  <w:pPr>
                    <w:pStyle w:val="rowtabella0"/>
                    <w:rPr>
                      <w:color w:val="002060"/>
                    </w:rPr>
                  </w:pPr>
                  <w:r w:rsidRPr="00E1241D">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EC283" w14:textId="77777777" w:rsidR="005F1EEA" w:rsidRPr="00E1241D" w:rsidRDefault="005F1EEA" w:rsidP="00DF4C06">
                  <w:pPr>
                    <w:pStyle w:val="rowtabella0"/>
                    <w:rPr>
                      <w:color w:val="002060"/>
                    </w:rPr>
                  </w:pPr>
                  <w:r w:rsidRPr="00E1241D">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9119A" w14:textId="77777777" w:rsidR="005F1EEA" w:rsidRPr="00E1241D" w:rsidRDefault="005F1EEA" w:rsidP="00DF4C06">
                  <w:pPr>
                    <w:pStyle w:val="rowtabella0"/>
                    <w:jc w:val="center"/>
                    <w:rPr>
                      <w:color w:val="002060"/>
                    </w:rPr>
                  </w:pPr>
                  <w:r w:rsidRPr="00E1241D">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51E02" w14:textId="77777777" w:rsidR="005F1EEA" w:rsidRPr="00E1241D" w:rsidRDefault="005F1EEA" w:rsidP="00DF4C06">
                  <w:pPr>
                    <w:pStyle w:val="rowtabella0"/>
                    <w:jc w:val="center"/>
                    <w:rPr>
                      <w:color w:val="002060"/>
                    </w:rPr>
                  </w:pPr>
                  <w:r w:rsidRPr="00E1241D">
                    <w:rPr>
                      <w:color w:val="002060"/>
                    </w:rPr>
                    <w:t> </w:t>
                  </w:r>
                </w:p>
              </w:tc>
            </w:tr>
            <w:tr w:rsidR="005F1EEA" w:rsidRPr="00E1241D" w14:paraId="4795A68E"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B7C2FC" w14:textId="77777777" w:rsidR="005F1EEA" w:rsidRPr="00E1241D" w:rsidRDefault="005F1EEA" w:rsidP="00DF4C06">
                  <w:pPr>
                    <w:pStyle w:val="rowtabella0"/>
                    <w:rPr>
                      <w:color w:val="002060"/>
                    </w:rPr>
                  </w:pPr>
                  <w:r w:rsidRPr="00E1241D">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C0423E" w14:textId="77777777" w:rsidR="005F1EEA" w:rsidRPr="00E1241D" w:rsidRDefault="005F1EEA" w:rsidP="00DF4C06">
                  <w:pPr>
                    <w:pStyle w:val="rowtabella0"/>
                    <w:rPr>
                      <w:color w:val="002060"/>
                    </w:rPr>
                  </w:pPr>
                  <w:r w:rsidRPr="00E1241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BA38BC" w14:textId="77777777" w:rsidR="005F1EEA" w:rsidRPr="00E1241D" w:rsidRDefault="005F1EEA" w:rsidP="00DF4C06">
                  <w:pPr>
                    <w:pStyle w:val="rowtabella0"/>
                    <w:jc w:val="center"/>
                    <w:rPr>
                      <w:color w:val="002060"/>
                    </w:rPr>
                  </w:pPr>
                  <w:r w:rsidRPr="00E1241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1F79EE" w14:textId="77777777" w:rsidR="005F1EEA" w:rsidRPr="00E1241D" w:rsidRDefault="005F1EEA" w:rsidP="00DF4C06">
                  <w:pPr>
                    <w:pStyle w:val="rowtabella0"/>
                    <w:jc w:val="center"/>
                    <w:rPr>
                      <w:color w:val="002060"/>
                    </w:rPr>
                  </w:pPr>
                  <w:r w:rsidRPr="00E1241D">
                    <w:rPr>
                      <w:color w:val="002060"/>
                    </w:rPr>
                    <w:t> </w:t>
                  </w:r>
                </w:p>
              </w:tc>
            </w:tr>
            <w:tr w:rsidR="005F1EEA" w:rsidRPr="00E1241D" w14:paraId="3F0E802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23829B" w14:textId="77777777" w:rsidR="005F1EEA" w:rsidRPr="00E1241D" w:rsidRDefault="005F1EEA" w:rsidP="00DF4C06">
                  <w:pPr>
                    <w:pStyle w:val="rowtabella0"/>
                    <w:rPr>
                      <w:color w:val="002060"/>
                    </w:rPr>
                  </w:pPr>
                  <w:r w:rsidRPr="00E1241D">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56592A" w14:textId="77777777" w:rsidR="005F1EEA" w:rsidRPr="00E1241D" w:rsidRDefault="005F1EEA" w:rsidP="00DF4C06">
                  <w:pPr>
                    <w:pStyle w:val="rowtabella0"/>
                    <w:rPr>
                      <w:color w:val="002060"/>
                    </w:rPr>
                  </w:pPr>
                  <w:r w:rsidRPr="00E1241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A76677" w14:textId="77777777" w:rsidR="005F1EEA" w:rsidRPr="00E1241D" w:rsidRDefault="005F1EEA" w:rsidP="00DF4C06">
                  <w:pPr>
                    <w:pStyle w:val="rowtabella0"/>
                    <w:jc w:val="center"/>
                    <w:rPr>
                      <w:color w:val="002060"/>
                    </w:rPr>
                  </w:pPr>
                  <w:r w:rsidRPr="00E1241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2C4A3" w14:textId="77777777" w:rsidR="005F1EEA" w:rsidRPr="00E1241D" w:rsidRDefault="005F1EEA" w:rsidP="00DF4C06">
                  <w:pPr>
                    <w:pStyle w:val="rowtabella0"/>
                    <w:jc w:val="center"/>
                    <w:rPr>
                      <w:color w:val="002060"/>
                    </w:rPr>
                  </w:pPr>
                  <w:r w:rsidRPr="00E1241D">
                    <w:rPr>
                      <w:color w:val="002060"/>
                    </w:rPr>
                    <w:t> </w:t>
                  </w:r>
                </w:p>
              </w:tc>
            </w:tr>
            <w:tr w:rsidR="005F1EEA" w:rsidRPr="00E1241D" w14:paraId="4CCFEE9A"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5710F7" w14:textId="77777777" w:rsidR="005F1EEA" w:rsidRPr="00E1241D" w:rsidRDefault="005F1EEA" w:rsidP="00DF4C06">
                  <w:pPr>
                    <w:pStyle w:val="rowtabella0"/>
                    <w:rPr>
                      <w:color w:val="002060"/>
                    </w:rPr>
                  </w:pPr>
                  <w:r w:rsidRPr="00E1241D">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32A16E" w14:textId="77777777" w:rsidR="005F1EEA" w:rsidRPr="00E1241D" w:rsidRDefault="005F1EEA" w:rsidP="00DF4C06">
                  <w:pPr>
                    <w:pStyle w:val="rowtabella0"/>
                    <w:rPr>
                      <w:color w:val="002060"/>
                    </w:rPr>
                  </w:pPr>
                  <w:r w:rsidRPr="00E1241D">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67E0A9" w14:textId="77777777" w:rsidR="005F1EEA" w:rsidRPr="00E1241D" w:rsidRDefault="005F1EEA" w:rsidP="00DF4C06">
                  <w:pPr>
                    <w:pStyle w:val="rowtabella0"/>
                    <w:jc w:val="center"/>
                    <w:rPr>
                      <w:color w:val="002060"/>
                    </w:rPr>
                  </w:pPr>
                  <w:r w:rsidRPr="00E1241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29C38" w14:textId="77777777" w:rsidR="005F1EEA" w:rsidRPr="00E1241D" w:rsidRDefault="005F1EEA" w:rsidP="00DF4C06">
                  <w:pPr>
                    <w:pStyle w:val="rowtabella0"/>
                    <w:jc w:val="center"/>
                    <w:rPr>
                      <w:color w:val="002060"/>
                    </w:rPr>
                  </w:pPr>
                  <w:r w:rsidRPr="00E1241D">
                    <w:rPr>
                      <w:color w:val="002060"/>
                    </w:rPr>
                    <w:t> </w:t>
                  </w:r>
                </w:p>
              </w:tc>
            </w:tr>
            <w:tr w:rsidR="005F1EEA" w:rsidRPr="00E1241D" w14:paraId="7455B1FE"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01771D" w14:textId="77777777" w:rsidR="005F1EEA" w:rsidRPr="00E1241D" w:rsidRDefault="005F1EEA" w:rsidP="00DF4C06">
                  <w:pPr>
                    <w:pStyle w:val="rowtabella0"/>
                    <w:rPr>
                      <w:color w:val="002060"/>
                    </w:rPr>
                  </w:pPr>
                  <w:r w:rsidRPr="00E1241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438654" w14:textId="77777777" w:rsidR="005F1EEA" w:rsidRPr="00E1241D" w:rsidRDefault="005F1EEA" w:rsidP="00DF4C06">
                  <w:pPr>
                    <w:pStyle w:val="rowtabella0"/>
                    <w:rPr>
                      <w:color w:val="002060"/>
                    </w:rPr>
                  </w:pPr>
                  <w:r w:rsidRPr="00E1241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85027B" w14:textId="77777777" w:rsidR="005F1EEA" w:rsidRPr="00E1241D" w:rsidRDefault="005F1EEA" w:rsidP="00DF4C06">
                  <w:pPr>
                    <w:pStyle w:val="rowtabella0"/>
                    <w:jc w:val="center"/>
                    <w:rPr>
                      <w:color w:val="002060"/>
                    </w:rPr>
                  </w:pPr>
                  <w:r w:rsidRPr="00E1241D">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BD0AD7" w14:textId="77777777" w:rsidR="005F1EEA" w:rsidRPr="00E1241D" w:rsidRDefault="005F1EEA" w:rsidP="00DF4C06">
                  <w:pPr>
                    <w:pStyle w:val="rowtabella0"/>
                    <w:jc w:val="center"/>
                    <w:rPr>
                      <w:color w:val="002060"/>
                    </w:rPr>
                  </w:pPr>
                  <w:r w:rsidRPr="00E1241D">
                    <w:rPr>
                      <w:color w:val="002060"/>
                    </w:rPr>
                    <w:t> </w:t>
                  </w:r>
                </w:p>
              </w:tc>
            </w:tr>
            <w:tr w:rsidR="005F1EEA" w:rsidRPr="00E1241D" w14:paraId="66F27879"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A5FF4" w14:textId="77777777" w:rsidR="005F1EEA" w:rsidRPr="00E1241D" w:rsidRDefault="005F1EEA" w:rsidP="00DF4C06">
                  <w:pPr>
                    <w:pStyle w:val="rowtabella0"/>
                    <w:rPr>
                      <w:color w:val="002060"/>
                    </w:rPr>
                  </w:pPr>
                  <w:r w:rsidRPr="00E1241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5FBEBA" w14:textId="77777777" w:rsidR="005F1EEA" w:rsidRPr="00E1241D" w:rsidRDefault="005F1EEA" w:rsidP="00DF4C06">
                  <w:pPr>
                    <w:pStyle w:val="rowtabella0"/>
                    <w:rPr>
                      <w:color w:val="002060"/>
                    </w:rPr>
                  </w:pPr>
                  <w:r w:rsidRPr="00E1241D">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24AA0E" w14:textId="77777777" w:rsidR="005F1EEA" w:rsidRPr="00E1241D" w:rsidRDefault="005F1EEA" w:rsidP="00DF4C06">
                  <w:pPr>
                    <w:pStyle w:val="rowtabella0"/>
                    <w:jc w:val="center"/>
                    <w:rPr>
                      <w:color w:val="002060"/>
                    </w:rPr>
                  </w:pPr>
                  <w:r w:rsidRPr="00E1241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9CB5AD" w14:textId="77777777" w:rsidR="005F1EEA" w:rsidRPr="00E1241D" w:rsidRDefault="005F1EEA" w:rsidP="00DF4C06">
                  <w:pPr>
                    <w:pStyle w:val="rowtabella0"/>
                    <w:jc w:val="center"/>
                    <w:rPr>
                      <w:color w:val="002060"/>
                    </w:rPr>
                  </w:pPr>
                  <w:r w:rsidRPr="00E1241D">
                    <w:rPr>
                      <w:color w:val="002060"/>
                    </w:rPr>
                    <w:t> </w:t>
                  </w:r>
                </w:p>
              </w:tc>
            </w:tr>
            <w:tr w:rsidR="005F1EEA" w:rsidRPr="00E1241D" w14:paraId="24A17897"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4B6DC" w14:textId="77777777" w:rsidR="005F1EEA" w:rsidRPr="00E1241D" w:rsidRDefault="005F1EEA" w:rsidP="00DF4C06">
                  <w:pPr>
                    <w:pStyle w:val="rowtabella0"/>
                    <w:rPr>
                      <w:color w:val="002060"/>
                    </w:rPr>
                  </w:pPr>
                  <w:r w:rsidRPr="00E1241D">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80E41" w14:textId="77777777" w:rsidR="005F1EEA" w:rsidRPr="00E1241D" w:rsidRDefault="005F1EEA" w:rsidP="00DF4C06">
                  <w:pPr>
                    <w:pStyle w:val="rowtabella0"/>
                    <w:rPr>
                      <w:color w:val="002060"/>
                    </w:rPr>
                  </w:pPr>
                  <w:r w:rsidRPr="00E1241D">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7C907" w14:textId="77777777" w:rsidR="005F1EEA" w:rsidRPr="00E1241D" w:rsidRDefault="005F1EEA" w:rsidP="00DF4C06">
                  <w:pPr>
                    <w:pStyle w:val="rowtabella0"/>
                    <w:jc w:val="center"/>
                    <w:rPr>
                      <w:color w:val="002060"/>
                    </w:rPr>
                  </w:pPr>
                  <w:r w:rsidRPr="00E1241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7DD4C" w14:textId="77777777" w:rsidR="005F1EEA" w:rsidRPr="00E1241D" w:rsidRDefault="005F1EEA" w:rsidP="00DF4C06">
                  <w:pPr>
                    <w:pStyle w:val="rowtabella0"/>
                    <w:jc w:val="center"/>
                    <w:rPr>
                      <w:color w:val="002060"/>
                    </w:rPr>
                  </w:pPr>
                  <w:r w:rsidRPr="00E1241D">
                    <w:rPr>
                      <w:color w:val="002060"/>
                    </w:rPr>
                    <w:t> </w:t>
                  </w:r>
                </w:p>
              </w:tc>
            </w:tr>
            <w:tr w:rsidR="005F1EEA" w:rsidRPr="00E1241D" w14:paraId="36D47E65"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619BF35F" w14:textId="77777777" w:rsidR="005F1EEA" w:rsidRPr="00E1241D" w:rsidRDefault="005F1EEA" w:rsidP="00DF4C06">
                  <w:pPr>
                    <w:pStyle w:val="rowtabella0"/>
                    <w:rPr>
                      <w:color w:val="002060"/>
                    </w:rPr>
                  </w:pPr>
                  <w:r w:rsidRPr="00E1241D">
                    <w:rPr>
                      <w:color w:val="002060"/>
                    </w:rPr>
                    <w:t>(1) - disputata il 28/09/2024</w:t>
                  </w:r>
                </w:p>
              </w:tc>
            </w:tr>
          </w:tbl>
          <w:p w14:paraId="1101BE56" w14:textId="77777777" w:rsidR="005F1EEA" w:rsidRPr="00E1241D" w:rsidRDefault="005F1EEA" w:rsidP="00DF4C06">
            <w:pPr>
              <w:rPr>
                <w:color w:val="002060"/>
              </w:rPr>
            </w:pPr>
          </w:p>
        </w:tc>
      </w:tr>
    </w:tbl>
    <w:p w14:paraId="28E587C8" w14:textId="77777777" w:rsidR="005F1EEA" w:rsidRPr="00E1241D" w:rsidRDefault="005F1EEA" w:rsidP="005F1EEA">
      <w:pPr>
        <w:pStyle w:val="breakline"/>
        <w:rPr>
          <w:rFonts w:eastAsiaTheme="minorEastAsia"/>
          <w:color w:val="002060"/>
        </w:rPr>
      </w:pPr>
    </w:p>
    <w:p w14:paraId="0896BCE8" w14:textId="77777777" w:rsidR="005F1EEA" w:rsidRPr="00E1241D" w:rsidRDefault="005F1EEA" w:rsidP="005F1EEA">
      <w:pPr>
        <w:pStyle w:val="breakline"/>
        <w:rPr>
          <w:color w:val="002060"/>
        </w:rPr>
      </w:pPr>
    </w:p>
    <w:p w14:paraId="19D9BB11" w14:textId="77777777" w:rsidR="005F1EEA" w:rsidRPr="00E1241D" w:rsidRDefault="005F1EEA" w:rsidP="005F1EEA">
      <w:pPr>
        <w:pStyle w:val="titoloprinc0"/>
        <w:rPr>
          <w:color w:val="002060"/>
        </w:rPr>
      </w:pPr>
      <w:r w:rsidRPr="00E1241D">
        <w:rPr>
          <w:color w:val="002060"/>
        </w:rPr>
        <w:t>GIUDICE SPORTIVO</w:t>
      </w:r>
    </w:p>
    <w:p w14:paraId="50EA4A26"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472B7EE1" w14:textId="77777777" w:rsidR="005F1EEA" w:rsidRPr="00E1241D" w:rsidRDefault="005F1EEA" w:rsidP="005F1EEA">
      <w:pPr>
        <w:pStyle w:val="titolo10"/>
        <w:rPr>
          <w:color w:val="002060"/>
        </w:rPr>
      </w:pPr>
      <w:r w:rsidRPr="00E1241D">
        <w:rPr>
          <w:color w:val="002060"/>
        </w:rPr>
        <w:t xml:space="preserve">GARE DEL 27/ 9/2024 </w:t>
      </w:r>
    </w:p>
    <w:p w14:paraId="6AAF46DE" w14:textId="77777777" w:rsidR="005F1EEA" w:rsidRPr="00E1241D" w:rsidRDefault="005F1EEA" w:rsidP="005F1EEA">
      <w:pPr>
        <w:pStyle w:val="titolo7a"/>
        <w:rPr>
          <w:color w:val="002060"/>
        </w:rPr>
      </w:pPr>
      <w:r w:rsidRPr="00E1241D">
        <w:rPr>
          <w:color w:val="002060"/>
        </w:rPr>
        <w:t xml:space="preserve">PROVVEDIMENTI DISCIPLINARI </w:t>
      </w:r>
    </w:p>
    <w:p w14:paraId="613E9747"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393E5676" w14:textId="77777777" w:rsidR="005F1EEA" w:rsidRPr="00E1241D" w:rsidRDefault="005F1EEA" w:rsidP="005F1EEA">
      <w:pPr>
        <w:pStyle w:val="titolo30"/>
        <w:rPr>
          <w:color w:val="002060"/>
        </w:rPr>
      </w:pPr>
      <w:r w:rsidRPr="00E1241D">
        <w:rPr>
          <w:color w:val="002060"/>
        </w:rPr>
        <w:t xml:space="preserve">SOCIETA' </w:t>
      </w:r>
    </w:p>
    <w:p w14:paraId="2787B447" w14:textId="77777777" w:rsidR="005F1EEA" w:rsidRPr="00E1241D" w:rsidRDefault="005F1EEA" w:rsidP="005F1EEA">
      <w:pPr>
        <w:pStyle w:val="titolo20"/>
        <w:rPr>
          <w:color w:val="002060"/>
        </w:rPr>
      </w:pPr>
      <w:r w:rsidRPr="00E1241D">
        <w:rPr>
          <w:color w:val="002060"/>
        </w:rPr>
        <w:t xml:space="preserve">AMMENDA </w:t>
      </w:r>
    </w:p>
    <w:p w14:paraId="1C1BBF3E" w14:textId="14B63046" w:rsidR="005F1EEA" w:rsidRPr="00E1241D" w:rsidRDefault="005F1EEA" w:rsidP="005F1EEA">
      <w:pPr>
        <w:pStyle w:val="diffida"/>
        <w:spacing w:before="80" w:beforeAutospacing="0" w:after="40" w:afterAutospacing="0"/>
        <w:jc w:val="left"/>
        <w:rPr>
          <w:color w:val="002060"/>
        </w:rPr>
      </w:pPr>
      <w:r w:rsidRPr="00E1241D">
        <w:rPr>
          <w:color w:val="002060"/>
        </w:rPr>
        <w:t xml:space="preserve">Euro 150,00 U.S. FORTUNA FANO </w:t>
      </w:r>
      <w:r w:rsidRPr="00E1241D">
        <w:rPr>
          <w:color w:val="002060"/>
        </w:rPr>
        <w:br/>
        <w:t>Per comportamento offensivo e minaccioso del proprio pubblico verso il</w:t>
      </w:r>
      <w:r w:rsidR="00E23D1B">
        <w:rPr>
          <w:color w:val="002060"/>
        </w:rPr>
        <w:t xml:space="preserve"> </w:t>
      </w:r>
      <w:r w:rsidRPr="00E1241D">
        <w:rPr>
          <w:color w:val="002060"/>
        </w:rPr>
        <w:t xml:space="preserve">secondo arbitro. </w:t>
      </w:r>
    </w:p>
    <w:p w14:paraId="46EB7341" w14:textId="1E67F10C" w:rsidR="005F1EEA" w:rsidRPr="00E1241D" w:rsidRDefault="005F1EEA" w:rsidP="005F1EEA">
      <w:pPr>
        <w:pStyle w:val="diffida"/>
        <w:spacing w:before="80" w:beforeAutospacing="0" w:after="40" w:afterAutospacing="0"/>
        <w:jc w:val="left"/>
        <w:rPr>
          <w:color w:val="002060"/>
        </w:rPr>
      </w:pPr>
      <w:r w:rsidRPr="00E1241D">
        <w:rPr>
          <w:color w:val="002060"/>
        </w:rPr>
        <w:br/>
        <w:t xml:space="preserve">Euro 100,00 U.S. FORTUNA FANO </w:t>
      </w:r>
      <w:r w:rsidRPr="00E1241D">
        <w:rPr>
          <w:color w:val="002060"/>
        </w:rPr>
        <w:br/>
        <w:t>Per aver la propria tifoseria, nell'esultare per il goal del pareggio,</w:t>
      </w:r>
      <w:r w:rsidR="00E23D1B">
        <w:rPr>
          <w:color w:val="002060"/>
        </w:rPr>
        <w:t xml:space="preserve"> </w:t>
      </w:r>
      <w:r w:rsidRPr="00E1241D">
        <w:rPr>
          <w:color w:val="002060"/>
        </w:rPr>
        <w:t xml:space="preserve">lanciato in campo una balaustra di plastica che colpiva accidentalmente il secondo arbitro senza procurargli dolore. </w:t>
      </w:r>
    </w:p>
    <w:p w14:paraId="51B166D8" w14:textId="77777777" w:rsidR="005F1EEA" w:rsidRPr="00E1241D" w:rsidRDefault="005F1EEA" w:rsidP="005F1EEA">
      <w:pPr>
        <w:pStyle w:val="titolo30"/>
        <w:rPr>
          <w:color w:val="002060"/>
        </w:rPr>
      </w:pPr>
      <w:r w:rsidRPr="00E1241D">
        <w:rPr>
          <w:color w:val="002060"/>
        </w:rPr>
        <w:t xml:space="preserve">ALLENATORI </w:t>
      </w:r>
    </w:p>
    <w:p w14:paraId="1DC34B55"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6E84200C" w14:textId="77777777" w:rsidTr="00DF4C06">
        <w:tc>
          <w:tcPr>
            <w:tcW w:w="2200" w:type="dxa"/>
            <w:tcMar>
              <w:top w:w="20" w:type="dxa"/>
              <w:left w:w="20" w:type="dxa"/>
              <w:bottom w:w="20" w:type="dxa"/>
              <w:right w:w="20" w:type="dxa"/>
            </w:tcMar>
            <w:vAlign w:val="center"/>
            <w:hideMark/>
          </w:tcPr>
          <w:p w14:paraId="682DADB4" w14:textId="77777777" w:rsidR="005F1EEA" w:rsidRPr="00E1241D" w:rsidRDefault="005F1EEA" w:rsidP="00DF4C06">
            <w:pPr>
              <w:pStyle w:val="movimento"/>
              <w:rPr>
                <w:color w:val="002060"/>
              </w:rPr>
            </w:pPr>
            <w:r w:rsidRPr="00E1241D">
              <w:rPr>
                <w:color w:val="002060"/>
              </w:rPr>
              <w:t>ROSSINI MIRKO</w:t>
            </w:r>
          </w:p>
        </w:tc>
        <w:tc>
          <w:tcPr>
            <w:tcW w:w="2200" w:type="dxa"/>
            <w:tcMar>
              <w:top w:w="20" w:type="dxa"/>
              <w:left w:w="20" w:type="dxa"/>
              <w:bottom w:w="20" w:type="dxa"/>
              <w:right w:w="20" w:type="dxa"/>
            </w:tcMar>
            <w:vAlign w:val="center"/>
            <w:hideMark/>
          </w:tcPr>
          <w:p w14:paraId="3B6DCA94" w14:textId="77777777" w:rsidR="005F1EEA" w:rsidRPr="00E1241D" w:rsidRDefault="005F1EEA" w:rsidP="00DF4C06">
            <w:pPr>
              <w:pStyle w:val="movimento2"/>
              <w:rPr>
                <w:color w:val="002060"/>
              </w:rPr>
            </w:pPr>
            <w:r w:rsidRPr="00E1241D">
              <w:rPr>
                <w:color w:val="002060"/>
              </w:rPr>
              <w:t xml:space="preserve">(GAGLIOLE CALCIO A 5) </w:t>
            </w:r>
          </w:p>
        </w:tc>
        <w:tc>
          <w:tcPr>
            <w:tcW w:w="800" w:type="dxa"/>
            <w:tcMar>
              <w:top w:w="20" w:type="dxa"/>
              <w:left w:w="20" w:type="dxa"/>
              <w:bottom w:w="20" w:type="dxa"/>
              <w:right w:w="20" w:type="dxa"/>
            </w:tcMar>
            <w:vAlign w:val="center"/>
            <w:hideMark/>
          </w:tcPr>
          <w:p w14:paraId="7E0150B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382DBE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E3B9306" w14:textId="77777777" w:rsidR="005F1EEA" w:rsidRPr="00E1241D" w:rsidRDefault="005F1EEA" w:rsidP="00DF4C06">
            <w:pPr>
              <w:pStyle w:val="movimento2"/>
              <w:rPr>
                <w:color w:val="002060"/>
              </w:rPr>
            </w:pPr>
            <w:r w:rsidRPr="00E1241D">
              <w:rPr>
                <w:color w:val="002060"/>
              </w:rPr>
              <w:t> </w:t>
            </w:r>
          </w:p>
        </w:tc>
      </w:tr>
    </w:tbl>
    <w:p w14:paraId="5DCE6884" w14:textId="77777777" w:rsidR="005F1EEA" w:rsidRPr="00E1241D" w:rsidRDefault="005F1EEA" w:rsidP="005F1EEA">
      <w:pPr>
        <w:pStyle w:val="titolo30"/>
        <w:rPr>
          <w:rFonts w:eastAsiaTheme="minorEastAsia"/>
          <w:color w:val="002060"/>
        </w:rPr>
      </w:pPr>
      <w:r w:rsidRPr="00E1241D">
        <w:rPr>
          <w:color w:val="002060"/>
        </w:rPr>
        <w:t xml:space="preserve">CALCIATORI ESPULSI </w:t>
      </w:r>
    </w:p>
    <w:p w14:paraId="528C690B" w14:textId="77777777" w:rsidR="005F1EEA" w:rsidRPr="00E1241D" w:rsidRDefault="005F1EEA" w:rsidP="005F1EEA">
      <w:pPr>
        <w:pStyle w:val="titolo20"/>
        <w:rPr>
          <w:color w:val="002060"/>
        </w:rPr>
      </w:pPr>
      <w:r w:rsidRPr="00E1241D">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40721BBA" w14:textId="77777777" w:rsidTr="00DF4C06">
        <w:tc>
          <w:tcPr>
            <w:tcW w:w="2200" w:type="dxa"/>
            <w:tcMar>
              <w:top w:w="20" w:type="dxa"/>
              <w:left w:w="20" w:type="dxa"/>
              <w:bottom w:w="20" w:type="dxa"/>
              <w:right w:w="20" w:type="dxa"/>
            </w:tcMar>
            <w:vAlign w:val="center"/>
            <w:hideMark/>
          </w:tcPr>
          <w:p w14:paraId="6FA6A3B5" w14:textId="77777777" w:rsidR="005F1EEA" w:rsidRPr="00E1241D" w:rsidRDefault="005F1EEA" w:rsidP="00DF4C06">
            <w:pPr>
              <w:pStyle w:val="movimento"/>
              <w:rPr>
                <w:color w:val="002060"/>
              </w:rPr>
            </w:pPr>
            <w:r w:rsidRPr="00E1241D">
              <w:rPr>
                <w:color w:val="002060"/>
              </w:rPr>
              <w:t>TORQUATI LUCA</w:t>
            </w:r>
          </w:p>
        </w:tc>
        <w:tc>
          <w:tcPr>
            <w:tcW w:w="2200" w:type="dxa"/>
            <w:tcMar>
              <w:top w:w="20" w:type="dxa"/>
              <w:left w:w="20" w:type="dxa"/>
              <w:bottom w:w="20" w:type="dxa"/>
              <w:right w:w="20" w:type="dxa"/>
            </w:tcMar>
            <w:vAlign w:val="center"/>
            <w:hideMark/>
          </w:tcPr>
          <w:p w14:paraId="66E3595A" w14:textId="77777777" w:rsidR="005F1EEA" w:rsidRPr="00E1241D" w:rsidRDefault="005F1EEA" w:rsidP="00DF4C06">
            <w:pPr>
              <w:pStyle w:val="movimento2"/>
              <w:rPr>
                <w:color w:val="002060"/>
              </w:rPr>
            </w:pPr>
            <w:r w:rsidRPr="00E1241D">
              <w:rPr>
                <w:color w:val="002060"/>
              </w:rPr>
              <w:t xml:space="preserve">(TRE TORRI A.S.D.) </w:t>
            </w:r>
          </w:p>
        </w:tc>
        <w:tc>
          <w:tcPr>
            <w:tcW w:w="800" w:type="dxa"/>
            <w:tcMar>
              <w:top w:w="20" w:type="dxa"/>
              <w:left w:w="20" w:type="dxa"/>
              <w:bottom w:w="20" w:type="dxa"/>
              <w:right w:w="20" w:type="dxa"/>
            </w:tcMar>
            <w:vAlign w:val="center"/>
            <w:hideMark/>
          </w:tcPr>
          <w:p w14:paraId="3AE7C29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821D09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44CC6C3" w14:textId="77777777" w:rsidR="005F1EEA" w:rsidRPr="00E1241D" w:rsidRDefault="005F1EEA" w:rsidP="00DF4C06">
            <w:pPr>
              <w:pStyle w:val="movimento2"/>
              <w:rPr>
                <w:color w:val="002060"/>
              </w:rPr>
            </w:pPr>
            <w:r w:rsidRPr="00E1241D">
              <w:rPr>
                <w:color w:val="002060"/>
              </w:rPr>
              <w:t> </w:t>
            </w:r>
          </w:p>
        </w:tc>
      </w:tr>
    </w:tbl>
    <w:p w14:paraId="749E9631" w14:textId="77777777" w:rsidR="005F1EEA" w:rsidRPr="00E1241D" w:rsidRDefault="005F1EEA" w:rsidP="005F1EEA">
      <w:pPr>
        <w:pStyle w:val="titolo20"/>
        <w:rPr>
          <w:rFonts w:eastAsiaTheme="minorEastAsia"/>
          <w:color w:val="002060"/>
        </w:rPr>
      </w:pPr>
      <w:r w:rsidRPr="00E124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D8500CE" w14:textId="77777777" w:rsidTr="00DF4C06">
        <w:tc>
          <w:tcPr>
            <w:tcW w:w="2200" w:type="dxa"/>
            <w:tcMar>
              <w:top w:w="20" w:type="dxa"/>
              <w:left w:w="20" w:type="dxa"/>
              <w:bottom w:w="20" w:type="dxa"/>
              <w:right w:w="20" w:type="dxa"/>
            </w:tcMar>
            <w:vAlign w:val="center"/>
            <w:hideMark/>
          </w:tcPr>
          <w:p w14:paraId="02F4DE06" w14:textId="77777777" w:rsidR="005F1EEA" w:rsidRPr="00E1241D" w:rsidRDefault="005F1EEA" w:rsidP="00DF4C06">
            <w:pPr>
              <w:pStyle w:val="movimento"/>
              <w:rPr>
                <w:color w:val="002060"/>
              </w:rPr>
            </w:pPr>
            <w:r w:rsidRPr="00E1241D">
              <w:rPr>
                <w:color w:val="002060"/>
              </w:rPr>
              <w:t>PEREZ MALIA ALVARO</w:t>
            </w:r>
          </w:p>
        </w:tc>
        <w:tc>
          <w:tcPr>
            <w:tcW w:w="2200" w:type="dxa"/>
            <w:tcMar>
              <w:top w:w="20" w:type="dxa"/>
              <w:left w:w="20" w:type="dxa"/>
              <w:bottom w:w="20" w:type="dxa"/>
              <w:right w:w="20" w:type="dxa"/>
            </w:tcMar>
            <w:vAlign w:val="center"/>
            <w:hideMark/>
          </w:tcPr>
          <w:p w14:paraId="06F6485A" w14:textId="77777777" w:rsidR="005F1EEA" w:rsidRPr="00E1241D" w:rsidRDefault="005F1EEA" w:rsidP="00DF4C06">
            <w:pPr>
              <w:pStyle w:val="movimento2"/>
              <w:rPr>
                <w:color w:val="002060"/>
              </w:rPr>
            </w:pPr>
            <w:r w:rsidRPr="00E1241D">
              <w:rPr>
                <w:color w:val="002060"/>
              </w:rPr>
              <w:t xml:space="preserve">(FERMANA FUTSAL 2022) </w:t>
            </w:r>
          </w:p>
        </w:tc>
        <w:tc>
          <w:tcPr>
            <w:tcW w:w="800" w:type="dxa"/>
            <w:tcMar>
              <w:top w:w="20" w:type="dxa"/>
              <w:left w:w="20" w:type="dxa"/>
              <w:bottom w:w="20" w:type="dxa"/>
              <w:right w:w="20" w:type="dxa"/>
            </w:tcMar>
            <w:vAlign w:val="center"/>
            <w:hideMark/>
          </w:tcPr>
          <w:p w14:paraId="314252B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86BA217" w14:textId="77777777" w:rsidR="005F1EEA" w:rsidRPr="00E1241D" w:rsidRDefault="005F1EEA" w:rsidP="00DF4C06">
            <w:pPr>
              <w:pStyle w:val="movimento"/>
              <w:rPr>
                <w:color w:val="002060"/>
              </w:rPr>
            </w:pPr>
            <w:r w:rsidRPr="00E1241D">
              <w:rPr>
                <w:color w:val="002060"/>
              </w:rPr>
              <w:t>GABELLA AGUSTIN</w:t>
            </w:r>
          </w:p>
        </w:tc>
        <w:tc>
          <w:tcPr>
            <w:tcW w:w="2200" w:type="dxa"/>
            <w:tcMar>
              <w:top w:w="20" w:type="dxa"/>
              <w:left w:w="20" w:type="dxa"/>
              <w:bottom w:w="20" w:type="dxa"/>
              <w:right w:w="20" w:type="dxa"/>
            </w:tcMar>
            <w:vAlign w:val="center"/>
            <w:hideMark/>
          </w:tcPr>
          <w:p w14:paraId="34362DBA" w14:textId="77777777" w:rsidR="005F1EEA" w:rsidRPr="00E1241D" w:rsidRDefault="005F1EEA" w:rsidP="00DF4C06">
            <w:pPr>
              <w:pStyle w:val="movimento2"/>
              <w:rPr>
                <w:color w:val="002060"/>
              </w:rPr>
            </w:pPr>
            <w:r w:rsidRPr="00E1241D">
              <w:rPr>
                <w:color w:val="002060"/>
              </w:rPr>
              <w:t xml:space="preserve">(FUTSAL MONTURANO) </w:t>
            </w:r>
          </w:p>
        </w:tc>
      </w:tr>
      <w:tr w:rsidR="005F1EEA" w:rsidRPr="00E1241D" w14:paraId="6D47C033" w14:textId="77777777" w:rsidTr="00DF4C06">
        <w:tc>
          <w:tcPr>
            <w:tcW w:w="2200" w:type="dxa"/>
            <w:tcMar>
              <w:top w:w="20" w:type="dxa"/>
              <w:left w:w="20" w:type="dxa"/>
              <w:bottom w:w="20" w:type="dxa"/>
              <w:right w:w="20" w:type="dxa"/>
            </w:tcMar>
            <w:vAlign w:val="center"/>
            <w:hideMark/>
          </w:tcPr>
          <w:p w14:paraId="127C9636" w14:textId="77777777" w:rsidR="005F1EEA" w:rsidRPr="00E1241D" w:rsidRDefault="005F1EEA" w:rsidP="00DF4C06">
            <w:pPr>
              <w:pStyle w:val="movimento"/>
              <w:rPr>
                <w:color w:val="002060"/>
              </w:rPr>
            </w:pPr>
            <w:r w:rsidRPr="00E1241D">
              <w:rPr>
                <w:color w:val="002060"/>
              </w:rPr>
              <w:t>PALAZZI FEDERICO</w:t>
            </w:r>
          </w:p>
        </w:tc>
        <w:tc>
          <w:tcPr>
            <w:tcW w:w="2200" w:type="dxa"/>
            <w:tcMar>
              <w:top w:w="20" w:type="dxa"/>
              <w:left w:w="20" w:type="dxa"/>
              <w:bottom w:w="20" w:type="dxa"/>
              <w:right w:w="20" w:type="dxa"/>
            </w:tcMar>
            <w:vAlign w:val="center"/>
            <w:hideMark/>
          </w:tcPr>
          <w:p w14:paraId="509B5202" w14:textId="77777777" w:rsidR="005F1EEA" w:rsidRPr="00E1241D" w:rsidRDefault="005F1EEA" w:rsidP="00DF4C06">
            <w:pPr>
              <w:pStyle w:val="movimento2"/>
              <w:rPr>
                <w:color w:val="002060"/>
              </w:rPr>
            </w:pPr>
            <w:r w:rsidRPr="00E1241D">
              <w:rPr>
                <w:color w:val="002060"/>
              </w:rPr>
              <w:t xml:space="preserve">(U.S. FORTUNA FANO) </w:t>
            </w:r>
          </w:p>
        </w:tc>
        <w:tc>
          <w:tcPr>
            <w:tcW w:w="800" w:type="dxa"/>
            <w:tcMar>
              <w:top w:w="20" w:type="dxa"/>
              <w:left w:w="20" w:type="dxa"/>
              <w:bottom w:w="20" w:type="dxa"/>
              <w:right w:w="20" w:type="dxa"/>
            </w:tcMar>
            <w:vAlign w:val="center"/>
            <w:hideMark/>
          </w:tcPr>
          <w:p w14:paraId="71A6000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85AE1B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191B133" w14:textId="77777777" w:rsidR="005F1EEA" w:rsidRPr="00E1241D" w:rsidRDefault="005F1EEA" w:rsidP="00DF4C06">
            <w:pPr>
              <w:pStyle w:val="movimento2"/>
              <w:rPr>
                <w:color w:val="002060"/>
              </w:rPr>
            </w:pPr>
            <w:r w:rsidRPr="00E1241D">
              <w:rPr>
                <w:color w:val="002060"/>
              </w:rPr>
              <w:t> </w:t>
            </w:r>
          </w:p>
        </w:tc>
      </w:tr>
    </w:tbl>
    <w:p w14:paraId="74A55A16"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067DFE0C"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66E03DB9" w14:textId="77777777" w:rsidTr="00DF4C06">
        <w:tc>
          <w:tcPr>
            <w:tcW w:w="2200" w:type="dxa"/>
            <w:tcMar>
              <w:top w:w="20" w:type="dxa"/>
              <w:left w:w="20" w:type="dxa"/>
              <w:bottom w:w="20" w:type="dxa"/>
              <w:right w:w="20" w:type="dxa"/>
            </w:tcMar>
            <w:vAlign w:val="center"/>
            <w:hideMark/>
          </w:tcPr>
          <w:p w14:paraId="2A87D62C" w14:textId="77777777" w:rsidR="005F1EEA" w:rsidRPr="00E1241D" w:rsidRDefault="005F1EEA" w:rsidP="00DF4C06">
            <w:pPr>
              <w:pStyle w:val="movimento"/>
              <w:rPr>
                <w:color w:val="002060"/>
              </w:rPr>
            </w:pPr>
            <w:r w:rsidRPr="00E1241D">
              <w:rPr>
                <w:color w:val="002060"/>
              </w:rPr>
              <w:t>SILMI HAMZA</w:t>
            </w:r>
          </w:p>
        </w:tc>
        <w:tc>
          <w:tcPr>
            <w:tcW w:w="2200" w:type="dxa"/>
            <w:tcMar>
              <w:top w:w="20" w:type="dxa"/>
              <w:left w:w="20" w:type="dxa"/>
              <w:bottom w:w="20" w:type="dxa"/>
              <w:right w:w="20" w:type="dxa"/>
            </w:tcMar>
            <w:vAlign w:val="center"/>
            <w:hideMark/>
          </w:tcPr>
          <w:p w14:paraId="38301839" w14:textId="77777777" w:rsidR="005F1EEA" w:rsidRPr="00E1241D" w:rsidRDefault="005F1EEA" w:rsidP="00DF4C06">
            <w:pPr>
              <w:pStyle w:val="movimento2"/>
              <w:rPr>
                <w:color w:val="002060"/>
              </w:rPr>
            </w:pPr>
            <w:r w:rsidRPr="00E1241D">
              <w:rPr>
                <w:color w:val="002060"/>
              </w:rPr>
              <w:t xml:space="preserve">(BAYER CAPPUCCINI) </w:t>
            </w:r>
          </w:p>
        </w:tc>
        <w:tc>
          <w:tcPr>
            <w:tcW w:w="800" w:type="dxa"/>
            <w:tcMar>
              <w:top w:w="20" w:type="dxa"/>
              <w:left w:w="20" w:type="dxa"/>
              <w:bottom w:w="20" w:type="dxa"/>
              <w:right w:w="20" w:type="dxa"/>
            </w:tcMar>
            <w:vAlign w:val="center"/>
            <w:hideMark/>
          </w:tcPr>
          <w:p w14:paraId="281E0C1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3C194FC" w14:textId="77777777" w:rsidR="005F1EEA" w:rsidRPr="00E1241D" w:rsidRDefault="005F1EEA" w:rsidP="00DF4C06">
            <w:pPr>
              <w:pStyle w:val="movimento"/>
              <w:rPr>
                <w:color w:val="002060"/>
              </w:rPr>
            </w:pPr>
            <w:r w:rsidRPr="00E1241D">
              <w:rPr>
                <w:color w:val="002060"/>
              </w:rPr>
              <w:t>BENIGNI ALESSANDRO</w:t>
            </w:r>
          </w:p>
        </w:tc>
        <w:tc>
          <w:tcPr>
            <w:tcW w:w="2200" w:type="dxa"/>
            <w:tcMar>
              <w:top w:w="20" w:type="dxa"/>
              <w:left w:w="20" w:type="dxa"/>
              <w:bottom w:w="20" w:type="dxa"/>
              <w:right w:w="20" w:type="dxa"/>
            </w:tcMar>
            <w:vAlign w:val="center"/>
            <w:hideMark/>
          </w:tcPr>
          <w:p w14:paraId="547D52D9" w14:textId="77777777" w:rsidR="005F1EEA" w:rsidRPr="00E1241D" w:rsidRDefault="005F1EEA" w:rsidP="00DF4C06">
            <w:pPr>
              <w:pStyle w:val="movimento2"/>
              <w:rPr>
                <w:color w:val="002060"/>
              </w:rPr>
            </w:pPr>
            <w:r w:rsidRPr="00E1241D">
              <w:rPr>
                <w:color w:val="002060"/>
              </w:rPr>
              <w:t xml:space="preserve">(FERMANA FUTSAL 2022) </w:t>
            </w:r>
          </w:p>
        </w:tc>
      </w:tr>
      <w:tr w:rsidR="005F1EEA" w:rsidRPr="00E1241D" w14:paraId="23E5AC72" w14:textId="77777777" w:rsidTr="00DF4C06">
        <w:tc>
          <w:tcPr>
            <w:tcW w:w="2200" w:type="dxa"/>
            <w:tcMar>
              <w:top w:w="20" w:type="dxa"/>
              <w:left w:w="20" w:type="dxa"/>
              <w:bottom w:w="20" w:type="dxa"/>
              <w:right w:w="20" w:type="dxa"/>
            </w:tcMar>
            <w:vAlign w:val="center"/>
            <w:hideMark/>
          </w:tcPr>
          <w:p w14:paraId="43ACDBD1" w14:textId="77777777" w:rsidR="005F1EEA" w:rsidRPr="00E1241D" w:rsidRDefault="005F1EEA" w:rsidP="00DF4C06">
            <w:pPr>
              <w:pStyle w:val="movimento"/>
              <w:rPr>
                <w:color w:val="002060"/>
              </w:rPr>
            </w:pPr>
            <w:r w:rsidRPr="00E1241D">
              <w:rPr>
                <w:color w:val="002060"/>
              </w:rPr>
              <w:t>LUCIANI PAOLO</w:t>
            </w:r>
          </w:p>
        </w:tc>
        <w:tc>
          <w:tcPr>
            <w:tcW w:w="2200" w:type="dxa"/>
            <w:tcMar>
              <w:top w:w="20" w:type="dxa"/>
              <w:left w:w="20" w:type="dxa"/>
              <w:bottom w:w="20" w:type="dxa"/>
              <w:right w:w="20" w:type="dxa"/>
            </w:tcMar>
            <w:vAlign w:val="center"/>
            <w:hideMark/>
          </w:tcPr>
          <w:p w14:paraId="5979B332" w14:textId="77777777" w:rsidR="005F1EEA" w:rsidRPr="00E1241D" w:rsidRDefault="005F1EEA" w:rsidP="00DF4C06">
            <w:pPr>
              <w:pStyle w:val="movimento2"/>
              <w:rPr>
                <w:color w:val="002060"/>
              </w:rPr>
            </w:pPr>
            <w:r w:rsidRPr="00E1241D">
              <w:rPr>
                <w:color w:val="002060"/>
              </w:rPr>
              <w:t xml:space="preserve">(FUTSAL MONTURANO) </w:t>
            </w:r>
          </w:p>
        </w:tc>
        <w:tc>
          <w:tcPr>
            <w:tcW w:w="800" w:type="dxa"/>
            <w:tcMar>
              <w:top w:w="20" w:type="dxa"/>
              <w:left w:w="20" w:type="dxa"/>
              <w:bottom w:w="20" w:type="dxa"/>
              <w:right w:w="20" w:type="dxa"/>
            </w:tcMar>
            <w:vAlign w:val="center"/>
            <w:hideMark/>
          </w:tcPr>
          <w:p w14:paraId="2CDC6FF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FBF1DCF" w14:textId="77777777" w:rsidR="005F1EEA" w:rsidRPr="00E1241D" w:rsidRDefault="005F1EEA" w:rsidP="00DF4C06">
            <w:pPr>
              <w:pStyle w:val="movimento"/>
              <w:rPr>
                <w:color w:val="002060"/>
              </w:rPr>
            </w:pPr>
            <w:r w:rsidRPr="00E1241D">
              <w:rPr>
                <w:color w:val="002060"/>
              </w:rPr>
              <w:t>NICOLAI RICCARDO</w:t>
            </w:r>
          </w:p>
        </w:tc>
        <w:tc>
          <w:tcPr>
            <w:tcW w:w="2200" w:type="dxa"/>
            <w:tcMar>
              <w:top w:w="20" w:type="dxa"/>
              <w:left w:w="20" w:type="dxa"/>
              <w:bottom w:w="20" w:type="dxa"/>
              <w:right w:w="20" w:type="dxa"/>
            </w:tcMar>
            <w:vAlign w:val="center"/>
            <w:hideMark/>
          </w:tcPr>
          <w:p w14:paraId="01E75CF4" w14:textId="77777777" w:rsidR="005F1EEA" w:rsidRPr="00E1241D" w:rsidRDefault="005F1EEA" w:rsidP="00DF4C06">
            <w:pPr>
              <w:pStyle w:val="movimento2"/>
              <w:rPr>
                <w:color w:val="002060"/>
              </w:rPr>
            </w:pPr>
            <w:r w:rsidRPr="00E1241D">
              <w:rPr>
                <w:color w:val="002060"/>
              </w:rPr>
              <w:t xml:space="preserve">(FUTSAL MONTURANO) </w:t>
            </w:r>
          </w:p>
        </w:tc>
      </w:tr>
      <w:tr w:rsidR="005F1EEA" w:rsidRPr="00E1241D" w14:paraId="7468CD8A" w14:textId="77777777" w:rsidTr="00DF4C06">
        <w:tc>
          <w:tcPr>
            <w:tcW w:w="2200" w:type="dxa"/>
            <w:tcMar>
              <w:top w:w="20" w:type="dxa"/>
              <w:left w:w="20" w:type="dxa"/>
              <w:bottom w:w="20" w:type="dxa"/>
              <w:right w:w="20" w:type="dxa"/>
            </w:tcMar>
            <w:vAlign w:val="center"/>
            <w:hideMark/>
          </w:tcPr>
          <w:p w14:paraId="3D1566E9" w14:textId="77777777" w:rsidR="005F1EEA" w:rsidRPr="00E1241D" w:rsidRDefault="005F1EEA" w:rsidP="00DF4C06">
            <w:pPr>
              <w:pStyle w:val="movimento"/>
              <w:rPr>
                <w:color w:val="002060"/>
              </w:rPr>
            </w:pPr>
            <w:r w:rsidRPr="00E1241D">
              <w:rPr>
                <w:color w:val="002060"/>
              </w:rPr>
              <w:t>RICCI ALEX</w:t>
            </w:r>
          </w:p>
        </w:tc>
        <w:tc>
          <w:tcPr>
            <w:tcW w:w="2200" w:type="dxa"/>
            <w:tcMar>
              <w:top w:w="20" w:type="dxa"/>
              <w:left w:w="20" w:type="dxa"/>
              <w:bottom w:w="20" w:type="dxa"/>
              <w:right w:w="20" w:type="dxa"/>
            </w:tcMar>
            <w:vAlign w:val="center"/>
            <w:hideMark/>
          </w:tcPr>
          <w:p w14:paraId="7919CCC9" w14:textId="77777777" w:rsidR="005F1EEA" w:rsidRPr="00E1241D" w:rsidRDefault="005F1EEA" w:rsidP="00DF4C06">
            <w:pPr>
              <w:pStyle w:val="movimento2"/>
              <w:rPr>
                <w:color w:val="002060"/>
              </w:rPr>
            </w:pPr>
            <w:r w:rsidRPr="00E1241D">
              <w:rPr>
                <w:color w:val="002060"/>
              </w:rPr>
              <w:t xml:space="preserve">(FUTSAL MONTURANO) </w:t>
            </w:r>
          </w:p>
        </w:tc>
        <w:tc>
          <w:tcPr>
            <w:tcW w:w="800" w:type="dxa"/>
            <w:tcMar>
              <w:top w:w="20" w:type="dxa"/>
              <w:left w:w="20" w:type="dxa"/>
              <w:bottom w:w="20" w:type="dxa"/>
              <w:right w:w="20" w:type="dxa"/>
            </w:tcMar>
            <w:vAlign w:val="center"/>
            <w:hideMark/>
          </w:tcPr>
          <w:p w14:paraId="6DD23A8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51CECB2" w14:textId="77777777" w:rsidR="005F1EEA" w:rsidRPr="00E1241D" w:rsidRDefault="005F1EEA" w:rsidP="00DF4C06">
            <w:pPr>
              <w:pStyle w:val="movimento"/>
              <w:rPr>
                <w:color w:val="002060"/>
              </w:rPr>
            </w:pPr>
            <w:r w:rsidRPr="00E1241D">
              <w:rPr>
                <w:color w:val="002060"/>
              </w:rPr>
              <w:t>DI RONZA SIMONE</w:t>
            </w:r>
          </w:p>
        </w:tc>
        <w:tc>
          <w:tcPr>
            <w:tcW w:w="2200" w:type="dxa"/>
            <w:tcMar>
              <w:top w:w="20" w:type="dxa"/>
              <w:left w:w="20" w:type="dxa"/>
              <w:bottom w:w="20" w:type="dxa"/>
              <w:right w:w="20" w:type="dxa"/>
            </w:tcMar>
            <w:vAlign w:val="center"/>
            <w:hideMark/>
          </w:tcPr>
          <w:p w14:paraId="31B1286E" w14:textId="77777777" w:rsidR="005F1EEA" w:rsidRPr="00E1241D" w:rsidRDefault="005F1EEA" w:rsidP="00DF4C06">
            <w:pPr>
              <w:pStyle w:val="movimento2"/>
              <w:rPr>
                <w:color w:val="002060"/>
              </w:rPr>
            </w:pPr>
            <w:r w:rsidRPr="00E1241D">
              <w:rPr>
                <w:color w:val="002060"/>
              </w:rPr>
              <w:t xml:space="preserve">(GAGLIOLE CALCIO A 5) </w:t>
            </w:r>
          </w:p>
        </w:tc>
      </w:tr>
      <w:tr w:rsidR="005F1EEA" w:rsidRPr="00E1241D" w14:paraId="0B1E8753" w14:textId="77777777" w:rsidTr="00DF4C06">
        <w:tc>
          <w:tcPr>
            <w:tcW w:w="2200" w:type="dxa"/>
            <w:tcMar>
              <w:top w:w="20" w:type="dxa"/>
              <w:left w:w="20" w:type="dxa"/>
              <w:bottom w:w="20" w:type="dxa"/>
              <w:right w:w="20" w:type="dxa"/>
            </w:tcMar>
            <w:vAlign w:val="center"/>
            <w:hideMark/>
          </w:tcPr>
          <w:p w14:paraId="73A20F35" w14:textId="77777777" w:rsidR="005F1EEA" w:rsidRPr="00E1241D" w:rsidRDefault="005F1EEA" w:rsidP="00DF4C06">
            <w:pPr>
              <w:pStyle w:val="movimento"/>
              <w:rPr>
                <w:color w:val="002060"/>
              </w:rPr>
            </w:pPr>
            <w:r w:rsidRPr="00E1241D">
              <w:rPr>
                <w:color w:val="002060"/>
              </w:rPr>
              <w:t>LARGONI CHRISTIAN</w:t>
            </w:r>
          </w:p>
        </w:tc>
        <w:tc>
          <w:tcPr>
            <w:tcW w:w="2200" w:type="dxa"/>
            <w:tcMar>
              <w:top w:w="20" w:type="dxa"/>
              <w:left w:w="20" w:type="dxa"/>
              <w:bottom w:w="20" w:type="dxa"/>
              <w:right w:w="20" w:type="dxa"/>
            </w:tcMar>
            <w:vAlign w:val="center"/>
            <w:hideMark/>
          </w:tcPr>
          <w:p w14:paraId="2B2E49A2" w14:textId="77777777" w:rsidR="005F1EEA" w:rsidRPr="00E1241D" w:rsidRDefault="005F1EEA" w:rsidP="00DF4C06">
            <w:pPr>
              <w:pStyle w:val="movimento2"/>
              <w:rPr>
                <w:color w:val="002060"/>
              </w:rPr>
            </w:pPr>
            <w:r w:rsidRPr="00E1241D">
              <w:rPr>
                <w:color w:val="002060"/>
              </w:rPr>
              <w:t xml:space="preserve">(GAGLIOLE CALCIO A 5) </w:t>
            </w:r>
          </w:p>
        </w:tc>
        <w:tc>
          <w:tcPr>
            <w:tcW w:w="800" w:type="dxa"/>
            <w:tcMar>
              <w:top w:w="20" w:type="dxa"/>
              <w:left w:w="20" w:type="dxa"/>
              <w:bottom w:w="20" w:type="dxa"/>
              <w:right w:w="20" w:type="dxa"/>
            </w:tcMar>
            <w:vAlign w:val="center"/>
            <w:hideMark/>
          </w:tcPr>
          <w:p w14:paraId="29CB9C8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34198C1" w14:textId="77777777" w:rsidR="005F1EEA" w:rsidRPr="00E1241D" w:rsidRDefault="005F1EEA" w:rsidP="00DF4C06">
            <w:pPr>
              <w:pStyle w:val="movimento"/>
              <w:rPr>
                <w:color w:val="002060"/>
              </w:rPr>
            </w:pPr>
            <w:r w:rsidRPr="00E1241D">
              <w:rPr>
                <w:color w:val="002060"/>
              </w:rPr>
              <w:t>LO GIUDICE NICOLAS JESUS</w:t>
            </w:r>
          </w:p>
        </w:tc>
        <w:tc>
          <w:tcPr>
            <w:tcW w:w="2200" w:type="dxa"/>
            <w:tcMar>
              <w:top w:w="20" w:type="dxa"/>
              <w:left w:w="20" w:type="dxa"/>
              <w:bottom w:w="20" w:type="dxa"/>
              <w:right w:w="20" w:type="dxa"/>
            </w:tcMar>
            <w:vAlign w:val="center"/>
            <w:hideMark/>
          </w:tcPr>
          <w:p w14:paraId="068DDB30" w14:textId="77777777" w:rsidR="005F1EEA" w:rsidRPr="00E1241D" w:rsidRDefault="005F1EEA" w:rsidP="00DF4C06">
            <w:pPr>
              <w:pStyle w:val="movimento2"/>
              <w:rPr>
                <w:color w:val="002060"/>
              </w:rPr>
            </w:pPr>
            <w:r w:rsidRPr="00E1241D">
              <w:rPr>
                <w:color w:val="002060"/>
              </w:rPr>
              <w:t xml:space="preserve">(GAGLIOLE CALCIO A 5) </w:t>
            </w:r>
          </w:p>
        </w:tc>
      </w:tr>
      <w:tr w:rsidR="005F1EEA" w:rsidRPr="00E1241D" w14:paraId="3089E00B" w14:textId="77777777" w:rsidTr="00DF4C06">
        <w:tc>
          <w:tcPr>
            <w:tcW w:w="2200" w:type="dxa"/>
            <w:tcMar>
              <w:top w:w="20" w:type="dxa"/>
              <w:left w:w="20" w:type="dxa"/>
              <w:bottom w:w="20" w:type="dxa"/>
              <w:right w:w="20" w:type="dxa"/>
            </w:tcMar>
            <w:vAlign w:val="center"/>
            <w:hideMark/>
          </w:tcPr>
          <w:p w14:paraId="2D3A3F2E" w14:textId="77777777" w:rsidR="005F1EEA" w:rsidRPr="00E1241D" w:rsidRDefault="005F1EEA" w:rsidP="00DF4C06">
            <w:pPr>
              <w:pStyle w:val="movimento"/>
              <w:rPr>
                <w:color w:val="002060"/>
              </w:rPr>
            </w:pPr>
            <w:r w:rsidRPr="00E1241D">
              <w:rPr>
                <w:color w:val="002060"/>
              </w:rPr>
              <w:t>MARTIN ENZO DANIEL</w:t>
            </w:r>
          </w:p>
        </w:tc>
        <w:tc>
          <w:tcPr>
            <w:tcW w:w="2200" w:type="dxa"/>
            <w:tcMar>
              <w:top w:w="20" w:type="dxa"/>
              <w:left w:w="20" w:type="dxa"/>
              <w:bottom w:w="20" w:type="dxa"/>
              <w:right w:w="20" w:type="dxa"/>
            </w:tcMar>
            <w:vAlign w:val="center"/>
            <w:hideMark/>
          </w:tcPr>
          <w:p w14:paraId="2E968F99" w14:textId="77777777" w:rsidR="005F1EEA" w:rsidRPr="00E1241D" w:rsidRDefault="005F1EEA" w:rsidP="00DF4C06">
            <w:pPr>
              <w:pStyle w:val="movimento2"/>
              <w:rPr>
                <w:color w:val="002060"/>
              </w:rPr>
            </w:pPr>
            <w:r w:rsidRPr="00E1241D">
              <w:rPr>
                <w:color w:val="002060"/>
              </w:rPr>
              <w:t xml:space="preserve">(GAGLIOLE CALCIO A 5) </w:t>
            </w:r>
          </w:p>
        </w:tc>
        <w:tc>
          <w:tcPr>
            <w:tcW w:w="800" w:type="dxa"/>
            <w:tcMar>
              <w:top w:w="20" w:type="dxa"/>
              <w:left w:w="20" w:type="dxa"/>
              <w:bottom w:w="20" w:type="dxa"/>
              <w:right w:w="20" w:type="dxa"/>
            </w:tcMar>
            <w:vAlign w:val="center"/>
            <w:hideMark/>
          </w:tcPr>
          <w:p w14:paraId="610FA2E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FE8FB84" w14:textId="77777777" w:rsidR="005F1EEA" w:rsidRPr="00E1241D" w:rsidRDefault="005F1EEA" w:rsidP="00DF4C06">
            <w:pPr>
              <w:pStyle w:val="movimento"/>
              <w:rPr>
                <w:color w:val="002060"/>
              </w:rPr>
            </w:pPr>
            <w:r w:rsidRPr="00E1241D">
              <w:rPr>
                <w:color w:val="002060"/>
              </w:rPr>
              <w:t>OCCHIUZZO JOSE JEREMIAS</w:t>
            </w:r>
          </w:p>
        </w:tc>
        <w:tc>
          <w:tcPr>
            <w:tcW w:w="2200" w:type="dxa"/>
            <w:tcMar>
              <w:top w:w="20" w:type="dxa"/>
              <w:left w:w="20" w:type="dxa"/>
              <w:bottom w:w="20" w:type="dxa"/>
              <w:right w:w="20" w:type="dxa"/>
            </w:tcMar>
            <w:vAlign w:val="center"/>
            <w:hideMark/>
          </w:tcPr>
          <w:p w14:paraId="1805C601" w14:textId="77777777" w:rsidR="005F1EEA" w:rsidRPr="00E1241D" w:rsidRDefault="005F1EEA" w:rsidP="00DF4C06">
            <w:pPr>
              <w:pStyle w:val="movimento2"/>
              <w:rPr>
                <w:color w:val="002060"/>
              </w:rPr>
            </w:pPr>
            <w:r w:rsidRPr="00E1241D">
              <w:rPr>
                <w:color w:val="002060"/>
              </w:rPr>
              <w:t xml:space="preserve">(GAGLIOLE CALCIO A 5) </w:t>
            </w:r>
          </w:p>
        </w:tc>
      </w:tr>
      <w:tr w:rsidR="005F1EEA" w:rsidRPr="00E1241D" w14:paraId="4D87AE21" w14:textId="77777777" w:rsidTr="00DF4C06">
        <w:tc>
          <w:tcPr>
            <w:tcW w:w="2200" w:type="dxa"/>
            <w:tcMar>
              <w:top w:w="20" w:type="dxa"/>
              <w:left w:w="20" w:type="dxa"/>
              <w:bottom w:w="20" w:type="dxa"/>
              <w:right w:w="20" w:type="dxa"/>
            </w:tcMar>
            <w:vAlign w:val="center"/>
            <w:hideMark/>
          </w:tcPr>
          <w:p w14:paraId="3464CB02" w14:textId="77777777" w:rsidR="005F1EEA" w:rsidRPr="00E1241D" w:rsidRDefault="005F1EEA" w:rsidP="00DF4C06">
            <w:pPr>
              <w:pStyle w:val="movimento"/>
              <w:rPr>
                <w:color w:val="002060"/>
              </w:rPr>
            </w:pPr>
            <w:r w:rsidRPr="00E1241D">
              <w:rPr>
                <w:color w:val="002060"/>
              </w:rPr>
              <w:t>PANELLA ALFONSO</w:t>
            </w:r>
          </w:p>
        </w:tc>
        <w:tc>
          <w:tcPr>
            <w:tcW w:w="2200" w:type="dxa"/>
            <w:tcMar>
              <w:top w:w="20" w:type="dxa"/>
              <w:left w:w="20" w:type="dxa"/>
              <w:bottom w:w="20" w:type="dxa"/>
              <w:right w:w="20" w:type="dxa"/>
            </w:tcMar>
            <w:vAlign w:val="center"/>
            <w:hideMark/>
          </w:tcPr>
          <w:p w14:paraId="19CCCA5F" w14:textId="77777777" w:rsidR="005F1EEA" w:rsidRPr="00E1241D" w:rsidRDefault="005F1EEA" w:rsidP="00DF4C06">
            <w:pPr>
              <w:pStyle w:val="movimento2"/>
              <w:rPr>
                <w:color w:val="002060"/>
              </w:rPr>
            </w:pPr>
            <w:r w:rsidRPr="00E1241D">
              <w:rPr>
                <w:color w:val="002060"/>
              </w:rPr>
              <w:t xml:space="preserve">(GAGLIOLE CALCIO A 5) </w:t>
            </w:r>
          </w:p>
        </w:tc>
        <w:tc>
          <w:tcPr>
            <w:tcW w:w="800" w:type="dxa"/>
            <w:tcMar>
              <w:top w:w="20" w:type="dxa"/>
              <w:left w:w="20" w:type="dxa"/>
              <w:bottom w:w="20" w:type="dxa"/>
              <w:right w:w="20" w:type="dxa"/>
            </w:tcMar>
            <w:vAlign w:val="center"/>
            <w:hideMark/>
          </w:tcPr>
          <w:p w14:paraId="607C4C4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B87B26A" w14:textId="77777777" w:rsidR="005F1EEA" w:rsidRPr="00E1241D" w:rsidRDefault="005F1EEA" w:rsidP="00DF4C06">
            <w:pPr>
              <w:pStyle w:val="movimento"/>
              <w:rPr>
                <w:color w:val="002060"/>
              </w:rPr>
            </w:pPr>
            <w:r w:rsidRPr="00E1241D">
              <w:rPr>
                <w:color w:val="002060"/>
              </w:rPr>
              <w:t>DI GIOACCHINO GIACOMO</w:t>
            </w:r>
          </w:p>
        </w:tc>
        <w:tc>
          <w:tcPr>
            <w:tcW w:w="2200" w:type="dxa"/>
            <w:tcMar>
              <w:top w:w="20" w:type="dxa"/>
              <w:left w:w="20" w:type="dxa"/>
              <w:bottom w:w="20" w:type="dxa"/>
              <w:right w:w="20" w:type="dxa"/>
            </w:tcMar>
            <w:vAlign w:val="center"/>
            <w:hideMark/>
          </w:tcPr>
          <w:p w14:paraId="3FD445D4" w14:textId="77777777" w:rsidR="005F1EEA" w:rsidRPr="00E1241D" w:rsidRDefault="005F1EEA" w:rsidP="00DF4C06">
            <w:pPr>
              <w:pStyle w:val="movimento2"/>
              <w:rPr>
                <w:color w:val="002060"/>
              </w:rPr>
            </w:pPr>
            <w:r w:rsidRPr="00E1241D">
              <w:rPr>
                <w:color w:val="002060"/>
              </w:rPr>
              <w:t xml:space="preserve">(MONTELUPONE CALCIO A 5) </w:t>
            </w:r>
          </w:p>
        </w:tc>
      </w:tr>
      <w:tr w:rsidR="005F1EEA" w:rsidRPr="00E1241D" w14:paraId="3D254AF9" w14:textId="77777777" w:rsidTr="00DF4C06">
        <w:tc>
          <w:tcPr>
            <w:tcW w:w="2200" w:type="dxa"/>
            <w:tcMar>
              <w:top w:w="20" w:type="dxa"/>
              <w:left w:w="20" w:type="dxa"/>
              <w:bottom w:w="20" w:type="dxa"/>
              <w:right w:w="20" w:type="dxa"/>
            </w:tcMar>
            <w:vAlign w:val="center"/>
            <w:hideMark/>
          </w:tcPr>
          <w:p w14:paraId="69301934" w14:textId="77777777" w:rsidR="005F1EEA" w:rsidRPr="00E1241D" w:rsidRDefault="005F1EEA" w:rsidP="00DF4C06">
            <w:pPr>
              <w:pStyle w:val="movimento"/>
              <w:rPr>
                <w:color w:val="002060"/>
              </w:rPr>
            </w:pPr>
            <w:r w:rsidRPr="00E1241D">
              <w:rPr>
                <w:color w:val="002060"/>
              </w:rPr>
              <w:t>PALMIERI EDOARDO</w:t>
            </w:r>
          </w:p>
        </w:tc>
        <w:tc>
          <w:tcPr>
            <w:tcW w:w="2200" w:type="dxa"/>
            <w:tcMar>
              <w:top w:w="20" w:type="dxa"/>
              <w:left w:w="20" w:type="dxa"/>
              <w:bottom w:w="20" w:type="dxa"/>
              <w:right w:w="20" w:type="dxa"/>
            </w:tcMar>
            <w:vAlign w:val="center"/>
            <w:hideMark/>
          </w:tcPr>
          <w:p w14:paraId="7543CB56" w14:textId="77777777" w:rsidR="005F1EEA" w:rsidRPr="00E1241D" w:rsidRDefault="005F1EEA" w:rsidP="00DF4C06">
            <w:pPr>
              <w:pStyle w:val="movimento2"/>
              <w:rPr>
                <w:color w:val="002060"/>
              </w:rPr>
            </w:pPr>
            <w:r w:rsidRPr="00E1241D">
              <w:rPr>
                <w:color w:val="002060"/>
              </w:rPr>
              <w:t xml:space="preserve">(MONTELUPONE CALCIO A 5) </w:t>
            </w:r>
          </w:p>
        </w:tc>
        <w:tc>
          <w:tcPr>
            <w:tcW w:w="800" w:type="dxa"/>
            <w:tcMar>
              <w:top w:w="20" w:type="dxa"/>
              <w:left w:w="20" w:type="dxa"/>
              <w:bottom w:w="20" w:type="dxa"/>
              <w:right w:w="20" w:type="dxa"/>
            </w:tcMar>
            <w:vAlign w:val="center"/>
            <w:hideMark/>
          </w:tcPr>
          <w:p w14:paraId="44DC8E3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C48A414" w14:textId="77777777" w:rsidR="005F1EEA" w:rsidRPr="00E1241D" w:rsidRDefault="005F1EEA" w:rsidP="00DF4C06">
            <w:pPr>
              <w:pStyle w:val="movimento"/>
              <w:rPr>
                <w:color w:val="002060"/>
              </w:rPr>
            </w:pPr>
            <w:r w:rsidRPr="00E1241D">
              <w:rPr>
                <w:color w:val="002060"/>
              </w:rPr>
              <w:t>CAMPOFREDANO GUIDO</w:t>
            </w:r>
          </w:p>
        </w:tc>
        <w:tc>
          <w:tcPr>
            <w:tcW w:w="2200" w:type="dxa"/>
            <w:tcMar>
              <w:top w:w="20" w:type="dxa"/>
              <w:left w:w="20" w:type="dxa"/>
              <w:bottom w:w="20" w:type="dxa"/>
              <w:right w:w="20" w:type="dxa"/>
            </w:tcMar>
            <w:vAlign w:val="center"/>
            <w:hideMark/>
          </w:tcPr>
          <w:p w14:paraId="69CB73C5" w14:textId="77777777" w:rsidR="005F1EEA" w:rsidRPr="00E1241D" w:rsidRDefault="005F1EEA" w:rsidP="00DF4C06">
            <w:pPr>
              <w:pStyle w:val="movimento2"/>
              <w:rPr>
                <w:color w:val="002060"/>
              </w:rPr>
            </w:pPr>
            <w:r w:rsidRPr="00E1241D">
              <w:rPr>
                <w:color w:val="002060"/>
              </w:rPr>
              <w:t xml:space="preserve">(PIETRALACROCE 73) </w:t>
            </w:r>
          </w:p>
        </w:tc>
      </w:tr>
      <w:tr w:rsidR="005F1EEA" w:rsidRPr="00E1241D" w14:paraId="473E93C7" w14:textId="77777777" w:rsidTr="00DF4C06">
        <w:tc>
          <w:tcPr>
            <w:tcW w:w="2200" w:type="dxa"/>
            <w:tcMar>
              <w:top w:w="20" w:type="dxa"/>
              <w:left w:w="20" w:type="dxa"/>
              <w:bottom w:w="20" w:type="dxa"/>
              <w:right w:w="20" w:type="dxa"/>
            </w:tcMar>
            <w:vAlign w:val="center"/>
            <w:hideMark/>
          </w:tcPr>
          <w:p w14:paraId="5AB9F657" w14:textId="77777777" w:rsidR="005F1EEA" w:rsidRPr="00E1241D" w:rsidRDefault="005F1EEA" w:rsidP="00DF4C06">
            <w:pPr>
              <w:pStyle w:val="movimento"/>
              <w:rPr>
                <w:color w:val="002060"/>
              </w:rPr>
            </w:pPr>
            <w:r w:rsidRPr="00E1241D">
              <w:rPr>
                <w:color w:val="002060"/>
              </w:rPr>
              <w:t>PINTO TOMMASO</w:t>
            </w:r>
          </w:p>
        </w:tc>
        <w:tc>
          <w:tcPr>
            <w:tcW w:w="2200" w:type="dxa"/>
            <w:tcMar>
              <w:top w:w="20" w:type="dxa"/>
              <w:left w:w="20" w:type="dxa"/>
              <w:bottom w:w="20" w:type="dxa"/>
              <w:right w:w="20" w:type="dxa"/>
            </w:tcMar>
            <w:vAlign w:val="center"/>
            <w:hideMark/>
          </w:tcPr>
          <w:p w14:paraId="2B2C572D" w14:textId="77777777" w:rsidR="005F1EEA" w:rsidRPr="00E1241D" w:rsidRDefault="005F1EEA" w:rsidP="00DF4C06">
            <w:pPr>
              <w:pStyle w:val="movimento2"/>
              <w:rPr>
                <w:color w:val="002060"/>
              </w:rPr>
            </w:pPr>
            <w:r w:rsidRPr="00E1241D">
              <w:rPr>
                <w:color w:val="002060"/>
              </w:rPr>
              <w:t xml:space="preserve">(PIETRALACROCE 73) </w:t>
            </w:r>
          </w:p>
        </w:tc>
        <w:tc>
          <w:tcPr>
            <w:tcW w:w="800" w:type="dxa"/>
            <w:tcMar>
              <w:top w:w="20" w:type="dxa"/>
              <w:left w:w="20" w:type="dxa"/>
              <w:bottom w:w="20" w:type="dxa"/>
              <w:right w:w="20" w:type="dxa"/>
            </w:tcMar>
            <w:vAlign w:val="center"/>
            <w:hideMark/>
          </w:tcPr>
          <w:p w14:paraId="5F191E9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1B70DAC" w14:textId="77777777" w:rsidR="005F1EEA" w:rsidRPr="00E1241D" w:rsidRDefault="005F1EEA" w:rsidP="00DF4C06">
            <w:pPr>
              <w:pStyle w:val="movimento"/>
              <w:rPr>
                <w:color w:val="002060"/>
              </w:rPr>
            </w:pPr>
            <w:r w:rsidRPr="00E1241D">
              <w:rPr>
                <w:color w:val="002060"/>
              </w:rPr>
              <w:t>RAHALI AIMEN</w:t>
            </w:r>
          </w:p>
        </w:tc>
        <w:tc>
          <w:tcPr>
            <w:tcW w:w="2200" w:type="dxa"/>
            <w:tcMar>
              <w:top w:w="20" w:type="dxa"/>
              <w:left w:w="20" w:type="dxa"/>
              <w:bottom w:w="20" w:type="dxa"/>
              <w:right w:w="20" w:type="dxa"/>
            </w:tcMar>
            <w:vAlign w:val="center"/>
            <w:hideMark/>
          </w:tcPr>
          <w:p w14:paraId="46946DA1" w14:textId="77777777" w:rsidR="005F1EEA" w:rsidRPr="00E1241D" w:rsidRDefault="005F1EEA" w:rsidP="00DF4C06">
            <w:pPr>
              <w:pStyle w:val="movimento2"/>
              <w:rPr>
                <w:color w:val="002060"/>
              </w:rPr>
            </w:pPr>
            <w:r w:rsidRPr="00E1241D">
              <w:rPr>
                <w:color w:val="002060"/>
              </w:rPr>
              <w:t xml:space="preserve">(PIETRALACROCE 73) </w:t>
            </w:r>
          </w:p>
        </w:tc>
      </w:tr>
      <w:tr w:rsidR="005F1EEA" w:rsidRPr="00E1241D" w14:paraId="55C42C60" w14:textId="77777777" w:rsidTr="00DF4C06">
        <w:tc>
          <w:tcPr>
            <w:tcW w:w="2200" w:type="dxa"/>
            <w:tcMar>
              <w:top w:w="20" w:type="dxa"/>
              <w:left w:w="20" w:type="dxa"/>
              <w:bottom w:w="20" w:type="dxa"/>
              <w:right w:w="20" w:type="dxa"/>
            </w:tcMar>
            <w:vAlign w:val="center"/>
            <w:hideMark/>
          </w:tcPr>
          <w:p w14:paraId="46B80E69" w14:textId="77777777" w:rsidR="005F1EEA" w:rsidRPr="00E1241D" w:rsidRDefault="005F1EEA" w:rsidP="00DF4C06">
            <w:pPr>
              <w:pStyle w:val="movimento"/>
              <w:rPr>
                <w:color w:val="002060"/>
              </w:rPr>
            </w:pPr>
            <w:r w:rsidRPr="00E1241D">
              <w:rPr>
                <w:color w:val="002060"/>
              </w:rPr>
              <w:t>SESTILI NICCOLO</w:t>
            </w:r>
          </w:p>
        </w:tc>
        <w:tc>
          <w:tcPr>
            <w:tcW w:w="2200" w:type="dxa"/>
            <w:tcMar>
              <w:top w:w="20" w:type="dxa"/>
              <w:left w:w="20" w:type="dxa"/>
              <w:bottom w:w="20" w:type="dxa"/>
              <w:right w:w="20" w:type="dxa"/>
            </w:tcMar>
            <w:vAlign w:val="center"/>
            <w:hideMark/>
          </w:tcPr>
          <w:p w14:paraId="1E0DB92C" w14:textId="77777777" w:rsidR="005F1EEA" w:rsidRPr="00E1241D" w:rsidRDefault="005F1EEA" w:rsidP="00DF4C06">
            <w:pPr>
              <w:pStyle w:val="movimento2"/>
              <w:rPr>
                <w:color w:val="002060"/>
              </w:rPr>
            </w:pPr>
            <w:r w:rsidRPr="00E1241D">
              <w:rPr>
                <w:color w:val="002060"/>
              </w:rPr>
              <w:t xml:space="preserve">(SAMBENEDETTESE C5 SSDARL) </w:t>
            </w:r>
          </w:p>
        </w:tc>
        <w:tc>
          <w:tcPr>
            <w:tcW w:w="800" w:type="dxa"/>
            <w:tcMar>
              <w:top w:w="20" w:type="dxa"/>
              <w:left w:w="20" w:type="dxa"/>
              <w:bottom w:w="20" w:type="dxa"/>
              <w:right w:w="20" w:type="dxa"/>
            </w:tcMar>
            <w:vAlign w:val="center"/>
            <w:hideMark/>
          </w:tcPr>
          <w:p w14:paraId="0F859D7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3F66E7E" w14:textId="77777777" w:rsidR="005F1EEA" w:rsidRPr="00E1241D" w:rsidRDefault="005F1EEA" w:rsidP="00DF4C06">
            <w:pPr>
              <w:pStyle w:val="movimento"/>
              <w:rPr>
                <w:color w:val="002060"/>
              </w:rPr>
            </w:pPr>
            <w:r w:rsidRPr="00E1241D">
              <w:rPr>
                <w:color w:val="002060"/>
              </w:rPr>
              <w:t>PELIZZARI FRANCISCO</w:t>
            </w:r>
          </w:p>
        </w:tc>
        <w:tc>
          <w:tcPr>
            <w:tcW w:w="2200" w:type="dxa"/>
            <w:tcMar>
              <w:top w:w="20" w:type="dxa"/>
              <w:left w:w="20" w:type="dxa"/>
              <w:bottom w:w="20" w:type="dxa"/>
              <w:right w:w="20" w:type="dxa"/>
            </w:tcMar>
            <w:vAlign w:val="center"/>
            <w:hideMark/>
          </w:tcPr>
          <w:p w14:paraId="6FF99B35" w14:textId="77777777" w:rsidR="005F1EEA" w:rsidRPr="00E1241D" w:rsidRDefault="005F1EEA" w:rsidP="00DF4C06">
            <w:pPr>
              <w:pStyle w:val="movimento2"/>
              <w:rPr>
                <w:color w:val="002060"/>
              </w:rPr>
            </w:pPr>
            <w:r w:rsidRPr="00E1241D">
              <w:rPr>
                <w:color w:val="002060"/>
              </w:rPr>
              <w:t xml:space="preserve">(TRE TORRI A.S.D.) </w:t>
            </w:r>
          </w:p>
        </w:tc>
      </w:tr>
      <w:tr w:rsidR="005F1EEA" w:rsidRPr="00E1241D" w14:paraId="161BC706" w14:textId="77777777" w:rsidTr="00DF4C06">
        <w:tc>
          <w:tcPr>
            <w:tcW w:w="2200" w:type="dxa"/>
            <w:tcMar>
              <w:top w:w="20" w:type="dxa"/>
              <w:left w:w="20" w:type="dxa"/>
              <w:bottom w:w="20" w:type="dxa"/>
              <w:right w:w="20" w:type="dxa"/>
            </w:tcMar>
            <w:vAlign w:val="center"/>
            <w:hideMark/>
          </w:tcPr>
          <w:p w14:paraId="61E73CE9" w14:textId="77777777" w:rsidR="005F1EEA" w:rsidRPr="00E1241D" w:rsidRDefault="005F1EEA" w:rsidP="00DF4C06">
            <w:pPr>
              <w:pStyle w:val="movimento"/>
              <w:rPr>
                <w:color w:val="002060"/>
              </w:rPr>
            </w:pPr>
            <w:r w:rsidRPr="00E1241D">
              <w:rPr>
                <w:color w:val="002060"/>
              </w:rPr>
              <w:t>DI MAGGIO ENRICO</w:t>
            </w:r>
          </w:p>
        </w:tc>
        <w:tc>
          <w:tcPr>
            <w:tcW w:w="2200" w:type="dxa"/>
            <w:tcMar>
              <w:top w:w="20" w:type="dxa"/>
              <w:left w:w="20" w:type="dxa"/>
              <w:bottom w:w="20" w:type="dxa"/>
              <w:right w:w="20" w:type="dxa"/>
            </w:tcMar>
            <w:vAlign w:val="center"/>
            <w:hideMark/>
          </w:tcPr>
          <w:p w14:paraId="7F188EE8" w14:textId="77777777" w:rsidR="005F1EEA" w:rsidRPr="00E1241D" w:rsidRDefault="005F1EEA" w:rsidP="00DF4C06">
            <w:pPr>
              <w:pStyle w:val="movimento2"/>
              <w:rPr>
                <w:color w:val="002060"/>
              </w:rPr>
            </w:pPr>
            <w:r w:rsidRPr="00E1241D">
              <w:rPr>
                <w:color w:val="002060"/>
              </w:rPr>
              <w:t xml:space="preserve">(U.S. FORTUNA FANO) </w:t>
            </w:r>
          </w:p>
        </w:tc>
        <w:tc>
          <w:tcPr>
            <w:tcW w:w="800" w:type="dxa"/>
            <w:tcMar>
              <w:top w:w="20" w:type="dxa"/>
              <w:left w:w="20" w:type="dxa"/>
              <w:bottom w:w="20" w:type="dxa"/>
              <w:right w:w="20" w:type="dxa"/>
            </w:tcMar>
            <w:vAlign w:val="center"/>
            <w:hideMark/>
          </w:tcPr>
          <w:p w14:paraId="6C2F596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F86DA9A" w14:textId="77777777" w:rsidR="005F1EEA" w:rsidRPr="00E1241D" w:rsidRDefault="005F1EEA" w:rsidP="00DF4C06">
            <w:pPr>
              <w:pStyle w:val="movimento"/>
              <w:rPr>
                <w:color w:val="002060"/>
              </w:rPr>
            </w:pPr>
            <w:r w:rsidRPr="00E1241D">
              <w:rPr>
                <w:color w:val="002060"/>
              </w:rPr>
              <w:t>MATTIOLI CRISTIAN</w:t>
            </w:r>
          </w:p>
        </w:tc>
        <w:tc>
          <w:tcPr>
            <w:tcW w:w="2200" w:type="dxa"/>
            <w:tcMar>
              <w:top w:w="20" w:type="dxa"/>
              <w:left w:w="20" w:type="dxa"/>
              <w:bottom w:w="20" w:type="dxa"/>
              <w:right w:w="20" w:type="dxa"/>
            </w:tcMar>
            <w:vAlign w:val="center"/>
            <w:hideMark/>
          </w:tcPr>
          <w:p w14:paraId="237D39B6" w14:textId="77777777" w:rsidR="005F1EEA" w:rsidRPr="00E1241D" w:rsidRDefault="005F1EEA" w:rsidP="00DF4C06">
            <w:pPr>
              <w:pStyle w:val="movimento2"/>
              <w:rPr>
                <w:color w:val="002060"/>
              </w:rPr>
            </w:pPr>
            <w:r w:rsidRPr="00E1241D">
              <w:rPr>
                <w:color w:val="002060"/>
              </w:rPr>
              <w:t xml:space="preserve">(U.S. FORTUNA FANO) </w:t>
            </w:r>
          </w:p>
        </w:tc>
      </w:tr>
    </w:tbl>
    <w:p w14:paraId="42AEE4BB" w14:textId="77777777" w:rsidR="005F1EEA" w:rsidRPr="00E1241D" w:rsidRDefault="005F1EEA" w:rsidP="005F1EEA">
      <w:pPr>
        <w:pStyle w:val="titolo10"/>
        <w:rPr>
          <w:rFonts w:eastAsiaTheme="minorEastAsia"/>
          <w:color w:val="002060"/>
        </w:rPr>
      </w:pPr>
      <w:r w:rsidRPr="00E1241D">
        <w:rPr>
          <w:color w:val="002060"/>
        </w:rPr>
        <w:t xml:space="preserve">GARE DEL 28/ 9/2024 </w:t>
      </w:r>
    </w:p>
    <w:p w14:paraId="4A89B293" w14:textId="77777777" w:rsidR="005F1EEA" w:rsidRPr="00E1241D" w:rsidRDefault="005F1EEA" w:rsidP="005F1EEA">
      <w:pPr>
        <w:pStyle w:val="titolo7a"/>
        <w:rPr>
          <w:color w:val="002060"/>
        </w:rPr>
      </w:pPr>
      <w:r w:rsidRPr="00E1241D">
        <w:rPr>
          <w:color w:val="002060"/>
        </w:rPr>
        <w:t xml:space="preserve">PROVVEDIMENTI DISCIPLINARI </w:t>
      </w:r>
    </w:p>
    <w:p w14:paraId="1F9486AC"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1FFF4316" w14:textId="77777777" w:rsidR="005F1EEA" w:rsidRPr="00E1241D" w:rsidRDefault="005F1EEA" w:rsidP="005F1EEA">
      <w:pPr>
        <w:pStyle w:val="titolo30"/>
        <w:rPr>
          <w:color w:val="002060"/>
        </w:rPr>
      </w:pPr>
      <w:r w:rsidRPr="00E1241D">
        <w:rPr>
          <w:color w:val="002060"/>
        </w:rPr>
        <w:t xml:space="preserve">SOCIETA' </w:t>
      </w:r>
    </w:p>
    <w:p w14:paraId="1EBD6B3A" w14:textId="77777777" w:rsidR="005F1EEA" w:rsidRPr="00E1241D" w:rsidRDefault="005F1EEA" w:rsidP="005F1EEA">
      <w:pPr>
        <w:pStyle w:val="titolo20"/>
        <w:rPr>
          <w:color w:val="002060"/>
        </w:rPr>
      </w:pPr>
      <w:r w:rsidRPr="00E1241D">
        <w:rPr>
          <w:color w:val="002060"/>
        </w:rPr>
        <w:t xml:space="preserve">AMMENDA </w:t>
      </w:r>
    </w:p>
    <w:p w14:paraId="63C74771" w14:textId="77777777" w:rsidR="005F1EEA" w:rsidRPr="00E1241D" w:rsidRDefault="005F1EEA" w:rsidP="005F1EEA">
      <w:pPr>
        <w:pStyle w:val="diffida"/>
        <w:spacing w:before="80" w:beforeAutospacing="0" w:after="40" w:afterAutospacing="0"/>
        <w:jc w:val="left"/>
        <w:rPr>
          <w:color w:val="002060"/>
        </w:rPr>
      </w:pPr>
      <w:r w:rsidRPr="00E1241D">
        <w:rPr>
          <w:color w:val="002060"/>
        </w:rPr>
        <w:t xml:space="preserve">Euro 80,00 POL.CAGLI SPORT ASSOCIATI </w:t>
      </w:r>
      <w:r w:rsidRPr="00E1241D">
        <w:rPr>
          <w:color w:val="002060"/>
        </w:rPr>
        <w:br/>
        <w:t xml:space="preserve">Per comportamento offensivo del proprio pubblico nei confronti dell'arbitro. </w:t>
      </w:r>
    </w:p>
    <w:p w14:paraId="6F0C9CCE" w14:textId="77777777" w:rsidR="005F1EEA" w:rsidRPr="00E1241D" w:rsidRDefault="005F1EEA" w:rsidP="005F1EEA">
      <w:pPr>
        <w:pStyle w:val="titolo30"/>
        <w:rPr>
          <w:color w:val="002060"/>
        </w:rPr>
      </w:pPr>
      <w:r w:rsidRPr="00E1241D">
        <w:rPr>
          <w:color w:val="002060"/>
        </w:rPr>
        <w:t xml:space="preserve">CALCIATORI NON ESPULSI </w:t>
      </w:r>
    </w:p>
    <w:p w14:paraId="51E8741C"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6891B9E7" w14:textId="77777777" w:rsidTr="00DF4C06">
        <w:tc>
          <w:tcPr>
            <w:tcW w:w="2200" w:type="dxa"/>
            <w:tcMar>
              <w:top w:w="20" w:type="dxa"/>
              <w:left w:w="20" w:type="dxa"/>
              <w:bottom w:w="20" w:type="dxa"/>
              <w:right w:w="20" w:type="dxa"/>
            </w:tcMar>
            <w:vAlign w:val="center"/>
            <w:hideMark/>
          </w:tcPr>
          <w:p w14:paraId="5DBB37F4" w14:textId="77777777" w:rsidR="005F1EEA" w:rsidRPr="00E1241D" w:rsidRDefault="005F1EEA" w:rsidP="00DF4C06">
            <w:pPr>
              <w:pStyle w:val="movimento"/>
              <w:rPr>
                <w:color w:val="002060"/>
              </w:rPr>
            </w:pPr>
            <w:r w:rsidRPr="00E1241D">
              <w:rPr>
                <w:color w:val="002060"/>
              </w:rPr>
              <w:t>PICCIOLI GIOELE</w:t>
            </w:r>
          </w:p>
        </w:tc>
        <w:tc>
          <w:tcPr>
            <w:tcW w:w="2200" w:type="dxa"/>
            <w:tcMar>
              <w:top w:w="20" w:type="dxa"/>
              <w:left w:w="20" w:type="dxa"/>
              <w:bottom w:w="20" w:type="dxa"/>
              <w:right w:w="20" w:type="dxa"/>
            </w:tcMar>
            <w:vAlign w:val="center"/>
            <w:hideMark/>
          </w:tcPr>
          <w:p w14:paraId="725E670D" w14:textId="77777777" w:rsidR="005F1EEA" w:rsidRPr="00E1241D" w:rsidRDefault="005F1EEA" w:rsidP="00DF4C06">
            <w:pPr>
              <w:pStyle w:val="movimento2"/>
              <w:rPr>
                <w:color w:val="002060"/>
              </w:rPr>
            </w:pPr>
            <w:r w:rsidRPr="00E1241D">
              <w:rPr>
                <w:color w:val="002060"/>
              </w:rPr>
              <w:t xml:space="preserve">(AMICI DEL CENTROSOCIO SP.) </w:t>
            </w:r>
          </w:p>
        </w:tc>
        <w:tc>
          <w:tcPr>
            <w:tcW w:w="800" w:type="dxa"/>
            <w:tcMar>
              <w:top w:w="20" w:type="dxa"/>
              <w:left w:w="20" w:type="dxa"/>
              <w:bottom w:w="20" w:type="dxa"/>
              <w:right w:w="20" w:type="dxa"/>
            </w:tcMar>
            <w:vAlign w:val="center"/>
            <w:hideMark/>
          </w:tcPr>
          <w:p w14:paraId="2AA44EA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C69B939" w14:textId="77777777" w:rsidR="005F1EEA" w:rsidRPr="00E1241D" w:rsidRDefault="005F1EEA" w:rsidP="00DF4C06">
            <w:pPr>
              <w:pStyle w:val="movimento"/>
              <w:rPr>
                <w:color w:val="002060"/>
              </w:rPr>
            </w:pPr>
            <w:r w:rsidRPr="00E1241D">
              <w:rPr>
                <w:color w:val="002060"/>
              </w:rPr>
              <w:t>BOSCAINO DAVIDE</w:t>
            </w:r>
          </w:p>
        </w:tc>
        <w:tc>
          <w:tcPr>
            <w:tcW w:w="2200" w:type="dxa"/>
            <w:tcMar>
              <w:top w:w="20" w:type="dxa"/>
              <w:left w:w="20" w:type="dxa"/>
              <w:bottom w:w="20" w:type="dxa"/>
              <w:right w:w="20" w:type="dxa"/>
            </w:tcMar>
            <w:vAlign w:val="center"/>
            <w:hideMark/>
          </w:tcPr>
          <w:p w14:paraId="7EF3C321" w14:textId="77777777" w:rsidR="005F1EEA" w:rsidRPr="00E1241D" w:rsidRDefault="005F1EEA" w:rsidP="00DF4C06">
            <w:pPr>
              <w:pStyle w:val="movimento2"/>
              <w:rPr>
                <w:color w:val="002060"/>
              </w:rPr>
            </w:pPr>
            <w:r w:rsidRPr="00E1241D">
              <w:rPr>
                <w:color w:val="002060"/>
              </w:rPr>
              <w:t xml:space="preserve">(CERRETO D ESI C5 A.S.D.) </w:t>
            </w:r>
          </w:p>
        </w:tc>
      </w:tr>
      <w:tr w:rsidR="005F1EEA" w:rsidRPr="00E1241D" w14:paraId="1BD9A16E" w14:textId="77777777" w:rsidTr="00DF4C06">
        <w:tc>
          <w:tcPr>
            <w:tcW w:w="2200" w:type="dxa"/>
            <w:tcMar>
              <w:top w:w="20" w:type="dxa"/>
              <w:left w:w="20" w:type="dxa"/>
              <w:bottom w:w="20" w:type="dxa"/>
              <w:right w:w="20" w:type="dxa"/>
            </w:tcMar>
            <w:vAlign w:val="center"/>
            <w:hideMark/>
          </w:tcPr>
          <w:p w14:paraId="3995C8EE" w14:textId="77777777" w:rsidR="005F1EEA" w:rsidRPr="00E1241D" w:rsidRDefault="005F1EEA" w:rsidP="00DF4C06">
            <w:pPr>
              <w:pStyle w:val="movimento"/>
              <w:rPr>
                <w:color w:val="002060"/>
              </w:rPr>
            </w:pPr>
            <w:r w:rsidRPr="00E1241D">
              <w:rPr>
                <w:color w:val="002060"/>
              </w:rPr>
              <w:t>MARIANI FILIPPO</w:t>
            </w:r>
          </w:p>
        </w:tc>
        <w:tc>
          <w:tcPr>
            <w:tcW w:w="2200" w:type="dxa"/>
            <w:tcMar>
              <w:top w:w="20" w:type="dxa"/>
              <w:left w:w="20" w:type="dxa"/>
              <w:bottom w:w="20" w:type="dxa"/>
              <w:right w:w="20" w:type="dxa"/>
            </w:tcMar>
            <w:vAlign w:val="center"/>
            <w:hideMark/>
          </w:tcPr>
          <w:p w14:paraId="424A2F86" w14:textId="77777777" w:rsidR="005F1EEA" w:rsidRPr="00E1241D" w:rsidRDefault="005F1EEA" w:rsidP="00DF4C06">
            <w:pPr>
              <w:pStyle w:val="movimento2"/>
              <w:rPr>
                <w:color w:val="002060"/>
              </w:rPr>
            </w:pPr>
            <w:r w:rsidRPr="00E1241D">
              <w:rPr>
                <w:color w:val="002060"/>
              </w:rPr>
              <w:t xml:space="preserve">(CERRETO D ESI C5 A.S.D.) </w:t>
            </w:r>
          </w:p>
        </w:tc>
        <w:tc>
          <w:tcPr>
            <w:tcW w:w="800" w:type="dxa"/>
            <w:tcMar>
              <w:top w:w="20" w:type="dxa"/>
              <w:left w:w="20" w:type="dxa"/>
              <w:bottom w:w="20" w:type="dxa"/>
              <w:right w:w="20" w:type="dxa"/>
            </w:tcMar>
            <w:vAlign w:val="center"/>
            <w:hideMark/>
          </w:tcPr>
          <w:p w14:paraId="330DF21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90CF7A1" w14:textId="77777777" w:rsidR="005F1EEA" w:rsidRPr="00E1241D" w:rsidRDefault="005F1EEA" w:rsidP="00DF4C06">
            <w:pPr>
              <w:pStyle w:val="movimento"/>
              <w:rPr>
                <w:color w:val="002060"/>
              </w:rPr>
            </w:pPr>
            <w:r w:rsidRPr="00E1241D">
              <w:rPr>
                <w:color w:val="002060"/>
              </w:rPr>
              <w:t>VIOLA FRANCESCO</w:t>
            </w:r>
          </w:p>
        </w:tc>
        <w:tc>
          <w:tcPr>
            <w:tcW w:w="2200" w:type="dxa"/>
            <w:tcMar>
              <w:top w:w="20" w:type="dxa"/>
              <w:left w:w="20" w:type="dxa"/>
              <w:bottom w:w="20" w:type="dxa"/>
              <w:right w:w="20" w:type="dxa"/>
            </w:tcMar>
            <w:vAlign w:val="center"/>
            <w:hideMark/>
          </w:tcPr>
          <w:p w14:paraId="4184B9D3" w14:textId="77777777" w:rsidR="005F1EEA" w:rsidRPr="00E1241D" w:rsidRDefault="005F1EEA" w:rsidP="00DF4C06">
            <w:pPr>
              <w:pStyle w:val="movimento2"/>
              <w:rPr>
                <w:color w:val="002060"/>
              </w:rPr>
            </w:pPr>
            <w:r w:rsidRPr="00E1241D">
              <w:rPr>
                <w:color w:val="002060"/>
              </w:rPr>
              <w:t xml:space="preserve">(CHIARAVALLE FUTSAL) </w:t>
            </w:r>
          </w:p>
        </w:tc>
      </w:tr>
      <w:tr w:rsidR="005F1EEA" w:rsidRPr="00E1241D" w14:paraId="51BAEA93" w14:textId="77777777" w:rsidTr="00DF4C06">
        <w:tc>
          <w:tcPr>
            <w:tcW w:w="2200" w:type="dxa"/>
            <w:tcMar>
              <w:top w:w="20" w:type="dxa"/>
              <w:left w:w="20" w:type="dxa"/>
              <w:bottom w:w="20" w:type="dxa"/>
              <w:right w:w="20" w:type="dxa"/>
            </w:tcMar>
            <w:vAlign w:val="center"/>
            <w:hideMark/>
          </w:tcPr>
          <w:p w14:paraId="0712C145" w14:textId="77777777" w:rsidR="005F1EEA" w:rsidRPr="00E1241D" w:rsidRDefault="005F1EEA" w:rsidP="00DF4C06">
            <w:pPr>
              <w:pStyle w:val="movimento"/>
              <w:rPr>
                <w:color w:val="002060"/>
              </w:rPr>
            </w:pPr>
            <w:r w:rsidRPr="00E1241D">
              <w:rPr>
                <w:color w:val="002060"/>
              </w:rPr>
              <w:t>MAGGIOLI LUCA</w:t>
            </w:r>
          </w:p>
        </w:tc>
        <w:tc>
          <w:tcPr>
            <w:tcW w:w="2200" w:type="dxa"/>
            <w:tcMar>
              <w:top w:w="20" w:type="dxa"/>
              <w:left w:w="20" w:type="dxa"/>
              <w:bottom w:w="20" w:type="dxa"/>
              <w:right w:w="20" w:type="dxa"/>
            </w:tcMar>
            <w:vAlign w:val="center"/>
            <w:hideMark/>
          </w:tcPr>
          <w:p w14:paraId="758D3267" w14:textId="77777777" w:rsidR="005F1EEA" w:rsidRPr="00E1241D" w:rsidRDefault="005F1EEA" w:rsidP="00DF4C06">
            <w:pPr>
              <w:pStyle w:val="movimento2"/>
              <w:rPr>
                <w:color w:val="002060"/>
              </w:rPr>
            </w:pPr>
            <w:r w:rsidRPr="00E1241D">
              <w:rPr>
                <w:color w:val="002060"/>
              </w:rPr>
              <w:t xml:space="preserve">(POL.CAGLI SPORT ASSOCIATI) </w:t>
            </w:r>
          </w:p>
        </w:tc>
        <w:tc>
          <w:tcPr>
            <w:tcW w:w="800" w:type="dxa"/>
            <w:tcMar>
              <w:top w:w="20" w:type="dxa"/>
              <w:left w:w="20" w:type="dxa"/>
              <w:bottom w:w="20" w:type="dxa"/>
              <w:right w:w="20" w:type="dxa"/>
            </w:tcMar>
            <w:vAlign w:val="center"/>
            <w:hideMark/>
          </w:tcPr>
          <w:p w14:paraId="44D39E6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571323C" w14:textId="77777777" w:rsidR="005F1EEA" w:rsidRPr="00E1241D" w:rsidRDefault="005F1EEA" w:rsidP="00DF4C06">
            <w:pPr>
              <w:pStyle w:val="movimento"/>
              <w:rPr>
                <w:color w:val="002060"/>
              </w:rPr>
            </w:pPr>
            <w:r w:rsidRPr="00E1241D">
              <w:rPr>
                <w:color w:val="002060"/>
              </w:rPr>
              <w:t>MARCHIONNI FRANCESCO</w:t>
            </w:r>
          </w:p>
        </w:tc>
        <w:tc>
          <w:tcPr>
            <w:tcW w:w="2200" w:type="dxa"/>
            <w:tcMar>
              <w:top w:w="20" w:type="dxa"/>
              <w:left w:w="20" w:type="dxa"/>
              <w:bottom w:w="20" w:type="dxa"/>
              <w:right w:w="20" w:type="dxa"/>
            </w:tcMar>
            <w:vAlign w:val="center"/>
            <w:hideMark/>
          </w:tcPr>
          <w:p w14:paraId="62A0E696" w14:textId="77777777" w:rsidR="005F1EEA" w:rsidRPr="00E1241D" w:rsidRDefault="005F1EEA" w:rsidP="00DF4C06">
            <w:pPr>
              <w:pStyle w:val="movimento2"/>
              <w:rPr>
                <w:color w:val="002060"/>
              </w:rPr>
            </w:pPr>
            <w:r w:rsidRPr="00E1241D">
              <w:rPr>
                <w:color w:val="002060"/>
              </w:rPr>
              <w:t xml:space="preserve">(POL.CAGLI SPORT ASSOCIATI) </w:t>
            </w:r>
          </w:p>
        </w:tc>
      </w:tr>
      <w:tr w:rsidR="005F1EEA" w:rsidRPr="00E1241D" w14:paraId="340BC38A" w14:textId="77777777" w:rsidTr="00DF4C06">
        <w:tc>
          <w:tcPr>
            <w:tcW w:w="2200" w:type="dxa"/>
            <w:tcMar>
              <w:top w:w="20" w:type="dxa"/>
              <w:left w:w="20" w:type="dxa"/>
              <w:bottom w:w="20" w:type="dxa"/>
              <w:right w:w="20" w:type="dxa"/>
            </w:tcMar>
            <w:vAlign w:val="center"/>
            <w:hideMark/>
          </w:tcPr>
          <w:p w14:paraId="0AC5DA54" w14:textId="77777777" w:rsidR="005F1EEA" w:rsidRPr="00E1241D" w:rsidRDefault="005F1EEA" w:rsidP="00DF4C06">
            <w:pPr>
              <w:pStyle w:val="movimento"/>
              <w:rPr>
                <w:color w:val="002060"/>
              </w:rPr>
            </w:pPr>
            <w:r w:rsidRPr="00E1241D">
              <w:rPr>
                <w:color w:val="002060"/>
              </w:rPr>
              <w:t>PASCOLINI PIETRO</w:t>
            </w:r>
          </w:p>
        </w:tc>
        <w:tc>
          <w:tcPr>
            <w:tcW w:w="2200" w:type="dxa"/>
            <w:tcMar>
              <w:top w:w="20" w:type="dxa"/>
              <w:left w:w="20" w:type="dxa"/>
              <w:bottom w:w="20" w:type="dxa"/>
              <w:right w:w="20" w:type="dxa"/>
            </w:tcMar>
            <w:vAlign w:val="center"/>
            <w:hideMark/>
          </w:tcPr>
          <w:p w14:paraId="63558295" w14:textId="77777777" w:rsidR="005F1EEA" w:rsidRPr="00E1241D" w:rsidRDefault="005F1EEA" w:rsidP="00DF4C06">
            <w:pPr>
              <w:pStyle w:val="movimento2"/>
              <w:rPr>
                <w:color w:val="002060"/>
              </w:rPr>
            </w:pPr>
            <w:r w:rsidRPr="00E1241D">
              <w:rPr>
                <w:color w:val="002060"/>
              </w:rPr>
              <w:t xml:space="preserve">(POL.CAGLI SPORT ASSOCIATI) </w:t>
            </w:r>
          </w:p>
        </w:tc>
        <w:tc>
          <w:tcPr>
            <w:tcW w:w="800" w:type="dxa"/>
            <w:tcMar>
              <w:top w:w="20" w:type="dxa"/>
              <w:left w:w="20" w:type="dxa"/>
              <w:bottom w:w="20" w:type="dxa"/>
              <w:right w:w="20" w:type="dxa"/>
            </w:tcMar>
            <w:vAlign w:val="center"/>
            <w:hideMark/>
          </w:tcPr>
          <w:p w14:paraId="627F859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133D3A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C4CA967" w14:textId="77777777" w:rsidR="005F1EEA" w:rsidRPr="00E1241D" w:rsidRDefault="005F1EEA" w:rsidP="00DF4C06">
            <w:pPr>
              <w:pStyle w:val="movimento2"/>
              <w:rPr>
                <w:color w:val="002060"/>
              </w:rPr>
            </w:pPr>
            <w:r w:rsidRPr="00E1241D">
              <w:rPr>
                <w:color w:val="002060"/>
              </w:rPr>
              <w:t> </w:t>
            </w:r>
          </w:p>
        </w:tc>
      </w:tr>
    </w:tbl>
    <w:p w14:paraId="425946EC" w14:textId="77777777" w:rsidR="005F1EEA" w:rsidRDefault="005F1EEA" w:rsidP="005F1EEA">
      <w:pPr>
        <w:pStyle w:val="breakline"/>
        <w:rPr>
          <w:color w:val="002060"/>
        </w:rPr>
      </w:pPr>
    </w:p>
    <w:p w14:paraId="760291A4"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B9A2C79"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4A90D60" w14:textId="77777777" w:rsidR="005F1EEA" w:rsidRPr="00E1241D" w:rsidRDefault="005F1EEA" w:rsidP="005F1EEA">
      <w:pPr>
        <w:pStyle w:val="breakline"/>
        <w:rPr>
          <w:rFonts w:eastAsiaTheme="minorEastAsia"/>
          <w:color w:val="002060"/>
        </w:rPr>
      </w:pPr>
    </w:p>
    <w:p w14:paraId="2472F98A" w14:textId="77777777" w:rsidR="005F1EEA" w:rsidRPr="00E1241D" w:rsidRDefault="005F1EEA" w:rsidP="005F1EEA">
      <w:pPr>
        <w:pStyle w:val="titoloprinc0"/>
        <w:rPr>
          <w:color w:val="002060"/>
        </w:rPr>
      </w:pPr>
      <w:r w:rsidRPr="00E1241D">
        <w:rPr>
          <w:color w:val="002060"/>
        </w:rPr>
        <w:t>CLASSIFICA</w:t>
      </w:r>
    </w:p>
    <w:p w14:paraId="69DBD88E" w14:textId="77777777" w:rsidR="005F1EEA" w:rsidRPr="00E1241D" w:rsidRDefault="005F1EEA" w:rsidP="005F1EEA">
      <w:pPr>
        <w:pStyle w:val="breakline"/>
        <w:rPr>
          <w:color w:val="002060"/>
        </w:rPr>
      </w:pPr>
    </w:p>
    <w:p w14:paraId="320FACFB" w14:textId="77777777" w:rsidR="005F1EEA" w:rsidRPr="00E1241D" w:rsidRDefault="005F1EEA" w:rsidP="005F1EEA">
      <w:pPr>
        <w:pStyle w:val="breakline"/>
        <w:rPr>
          <w:color w:val="002060"/>
        </w:rPr>
      </w:pPr>
    </w:p>
    <w:p w14:paraId="1E6BFA85"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5352590E"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71EC"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D27A6"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FEFF"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417E"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A7C34"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BB36D"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42F2"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842EA"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BCE5F"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D14E" w14:textId="77777777" w:rsidR="005F1EEA" w:rsidRPr="00E1241D" w:rsidRDefault="005F1EEA" w:rsidP="00DF4C06">
            <w:pPr>
              <w:pStyle w:val="headertabella0"/>
              <w:rPr>
                <w:color w:val="002060"/>
              </w:rPr>
            </w:pPr>
            <w:r w:rsidRPr="00E1241D">
              <w:rPr>
                <w:color w:val="002060"/>
              </w:rPr>
              <w:t>PE</w:t>
            </w:r>
          </w:p>
        </w:tc>
      </w:tr>
      <w:tr w:rsidR="005F1EEA" w:rsidRPr="00E1241D" w14:paraId="7927624F"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F3F03" w14:textId="77777777" w:rsidR="005F1EEA" w:rsidRPr="00E1241D" w:rsidRDefault="005F1EEA" w:rsidP="00DF4C06">
            <w:pPr>
              <w:pStyle w:val="rowtabella0"/>
              <w:rPr>
                <w:color w:val="002060"/>
              </w:rPr>
            </w:pPr>
            <w:r w:rsidRPr="00E1241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1029"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C5F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831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454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7D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4C03"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D50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2689"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1ED3" w14:textId="77777777" w:rsidR="005F1EEA" w:rsidRPr="00E1241D" w:rsidRDefault="005F1EEA" w:rsidP="00DF4C06">
            <w:pPr>
              <w:pStyle w:val="rowtabella0"/>
              <w:jc w:val="center"/>
              <w:rPr>
                <w:color w:val="002060"/>
              </w:rPr>
            </w:pPr>
            <w:r w:rsidRPr="00E1241D">
              <w:rPr>
                <w:color w:val="002060"/>
              </w:rPr>
              <w:t>0</w:t>
            </w:r>
          </w:p>
        </w:tc>
      </w:tr>
      <w:tr w:rsidR="005F1EEA" w:rsidRPr="00E1241D" w14:paraId="6DE7E85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372D9" w14:textId="77777777" w:rsidR="005F1EEA" w:rsidRPr="00E1241D" w:rsidRDefault="005F1EEA" w:rsidP="00DF4C06">
            <w:pPr>
              <w:pStyle w:val="rowtabella0"/>
              <w:rPr>
                <w:color w:val="002060"/>
              </w:rPr>
            </w:pPr>
            <w:r w:rsidRPr="00E1241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DC4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5E5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573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E5D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7BE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AD4D"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23F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742B"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887D" w14:textId="77777777" w:rsidR="005F1EEA" w:rsidRPr="00E1241D" w:rsidRDefault="005F1EEA" w:rsidP="00DF4C06">
            <w:pPr>
              <w:pStyle w:val="rowtabella0"/>
              <w:jc w:val="center"/>
              <w:rPr>
                <w:color w:val="002060"/>
              </w:rPr>
            </w:pPr>
            <w:r w:rsidRPr="00E1241D">
              <w:rPr>
                <w:color w:val="002060"/>
              </w:rPr>
              <w:t>0</w:t>
            </w:r>
          </w:p>
        </w:tc>
      </w:tr>
      <w:tr w:rsidR="005F1EEA" w:rsidRPr="00E1241D" w14:paraId="02492D4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95600" w14:textId="77777777" w:rsidR="005F1EEA" w:rsidRPr="00E1241D" w:rsidRDefault="005F1EEA" w:rsidP="00DF4C06">
            <w:pPr>
              <w:pStyle w:val="rowtabella0"/>
              <w:rPr>
                <w:color w:val="002060"/>
              </w:rPr>
            </w:pPr>
            <w:r w:rsidRPr="00E1241D">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3CB4"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A53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61D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185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E9D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A896"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728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D44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3C3F" w14:textId="77777777" w:rsidR="005F1EEA" w:rsidRPr="00E1241D" w:rsidRDefault="005F1EEA" w:rsidP="00DF4C06">
            <w:pPr>
              <w:pStyle w:val="rowtabella0"/>
              <w:jc w:val="center"/>
              <w:rPr>
                <w:color w:val="002060"/>
              </w:rPr>
            </w:pPr>
            <w:r w:rsidRPr="00E1241D">
              <w:rPr>
                <w:color w:val="002060"/>
              </w:rPr>
              <w:t>0</w:t>
            </w:r>
          </w:p>
        </w:tc>
      </w:tr>
      <w:tr w:rsidR="005F1EEA" w:rsidRPr="00E1241D" w14:paraId="6ED8046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AE851" w14:textId="77777777" w:rsidR="005F1EEA" w:rsidRPr="00E1241D" w:rsidRDefault="005F1EEA" w:rsidP="00DF4C06">
            <w:pPr>
              <w:pStyle w:val="rowtabella0"/>
              <w:rPr>
                <w:color w:val="002060"/>
              </w:rPr>
            </w:pPr>
            <w:r w:rsidRPr="00E1241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380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614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64E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3E7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7D2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08C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6CD2"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B81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1150" w14:textId="77777777" w:rsidR="005F1EEA" w:rsidRPr="00E1241D" w:rsidRDefault="005F1EEA" w:rsidP="00DF4C06">
            <w:pPr>
              <w:pStyle w:val="rowtabella0"/>
              <w:jc w:val="center"/>
              <w:rPr>
                <w:color w:val="002060"/>
              </w:rPr>
            </w:pPr>
            <w:r w:rsidRPr="00E1241D">
              <w:rPr>
                <w:color w:val="002060"/>
              </w:rPr>
              <w:t>0</w:t>
            </w:r>
          </w:p>
        </w:tc>
      </w:tr>
      <w:tr w:rsidR="005F1EEA" w:rsidRPr="00E1241D" w14:paraId="13A4C43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EA5AF" w14:textId="77777777" w:rsidR="005F1EEA" w:rsidRPr="00E1241D" w:rsidRDefault="005F1EEA" w:rsidP="00DF4C06">
            <w:pPr>
              <w:pStyle w:val="rowtabella0"/>
              <w:rPr>
                <w:color w:val="002060"/>
              </w:rPr>
            </w:pPr>
            <w:r w:rsidRPr="00E1241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0D8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D87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9CA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5C44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827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9D1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6C59"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68E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2B59" w14:textId="77777777" w:rsidR="005F1EEA" w:rsidRPr="00E1241D" w:rsidRDefault="005F1EEA" w:rsidP="00DF4C06">
            <w:pPr>
              <w:pStyle w:val="rowtabella0"/>
              <w:jc w:val="center"/>
              <w:rPr>
                <w:color w:val="002060"/>
              </w:rPr>
            </w:pPr>
            <w:r w:rsidRPr="00E1241D">
              <w:rPr>
                <w:color w:val="002060"/>
              </w:rPr>
              <w:t>0</w:t>
            </w:r>
          </w:p>
        </w:tc>
      </w:tr>
      <w:tr w:rsidR="005F1EEA" w:rsidRPr="00E1241D" w14:paraId="7914C23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8EF8A" w14:textId="77777777" w:rsidR="005F1EEA" w:rsidRPr="00E1241D" w:rsidRDefault="005F1EEA" w:rsidP="00DF4C06">
            <w:pPr>
              <w:pStyle w:val="rowtabella0"/>
              <w:rPr>
                <w:color w:val="002060"/>
              </w:rPr>
            </w:pPr>
            <w:r w:rsidRPr="00E1241D">
              <w:rPr>
                <w:color w:val="002060"/>
              </w:rPr>
              <w:lastRenderedPageBreak/>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4E6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E9D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51E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A82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40C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C1A6"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CF5A"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859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C54B" w14:textId="77777777" w:rsidR="005F1EEA" w:rsidRPr="00E1241D" w:rsidRDefault="005F1EEA" w:rsidP="00DF4C06">
            <w:pPr>
              <w:pStyle w:val="rowtabella0"/>
              <w:jc w:val="center"/>
              <w:rPr>
                <w:color w:val="002060"/>
              </w:rPr>
            </w:pPr>
            <w:r w:rsidRPr="00E1241D">
              <w:rPr>
                <w:color w:val="002060"/>
              </w:rPr>
              <w:t>2</w:t>
            </w:r>
          </w:p>
        </w:tc>
      </w:tr>
      <w:tr w:rsidR="005F1EEA" w:rsidRPr="00E1241D" w14:paraId="253EE93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C5888" w14:textId="77777777" w:rsidR="005F1EEA" w:rsidRPr="00E1241D" w:rsidRDefault="005F1EEA" w:rsidP="00DF4C06">
            <w:pPr>
              <w:pStyle w:val="rowtabella0"/>
              <w:rPr>
                <w:color w:val="002060"/>
              </w:rPr>
            </w:pPr>
            <w:r w:rsidRPr="00E1241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D201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EAA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685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3FE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1FA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C24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120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A60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2E96" w14:textId="77777777" w:rsidR="005F1EEA" w:rsidRPr="00E1241D" w:rsidRDefault="005F1EEA" w:rsidP="00DF4C06">
            <w:pPr>
              <w:pStyle w:val="rowtabella0"/>
              <w:jc w:val="center"/>
              <w:rPr>
                <w:color w:val="002060"/>
              </w:rPr>
            </w:pPr>
            <w:r w:rsidRPr="00E1241D">
              <w:rPr>
                <w:color w:val="002060"/>
              </w:rPr>
              <w:t>0</w:t>
            </w:r>
          </w:p>
        </w:tc>
      </w:tr>
      <w:tr w:rsidR="005F1EEA" w:rsidRPr="00E1241D" w14:paraId="6DA0503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5A9B6" w14:textId="77777777" w:rsidR="005F1EEA" w:rsidRPr="00E1241D" w:rsidRDefault="005F1EEA" w:rsidP="00DF4C06">
            <w:pPr>
              <w:pStyle w:val="rowtabella0"/>
              <w:rPr>
                <w:color w:val="002060"/>
              </w:rPr>
            </w:pPr>
            <w:r w:rsidRPr="00E1241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96F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5DB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F7D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D6F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A67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C88B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7C2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8E3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36E8" w14:textId="77777777" w:rsidR="005F1EEA" w:rsidRPr="00E1241D" w:rsidRDefault="005F1EEA" w:rsidP="00DF4C06">
            <w:pPr>
              <w:pStyle w:val="rowtabella0"/>
              <w:jc w:val="center"/>
              <w:rPr>
                <w:color w:val="002060"/>
              </w:rPr>
            </w:pPr>
            <w:r w:rsidRPr="00E1241D">
              <w:rPr>
                <w:color w:val="002060"/>
              </w:rPr>
              <w:t>0</w:t>
            </w:r>
          </w:p>
        </w:tc>
      </w:tr>
      <w:tr w:rsidR="005F1EEA" w:rsidRPr="00E1241D" w14:paraId="62E93E5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1A05A" w14:textId="77777777" w:rsidR="005F1EEA" w:rsidRPr="00E1241D" w:rsidRDefault="005F1EEA" w:rsidP="00DF4C06">
            <w:pPr>
              <w:pStyle w:val="rowtabella0"/>
              <w:rPr>
                <w:color w:val="002060"/>
              </w:rPr>
            </w:pPr>
            <w:r w:rsidRPr="00E1241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5ED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E05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0DF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943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5AF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B76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BAD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B9F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407A" w14:textId="77777777" w:rsidR="005F1EEA" w:rsidRPr="00E1241D" w:rsidRDefault="005F1EEA" w:rsidP="00DF4C06">
            <w:pPr>
              <w:pStyle w:val="rowtabella0"/>
              <w:jc w:val="center"/>
              <w:rPr>
                <w:color w:val="002060"/>
              </w:rPr>
            </w:pPr>
            <w:r w:rsidRPr="00E1241D">
              <w:rPr>
                <w:color w:val="002060"/>
              </w:rPr>
              <w:t>0</w:t>
            </w:r>
          </w:p>
        </w:tc>
      </w:tr>
      <w:tr w:rsidR="005F1EEA" w:rsidRPr="00E1241D" w14:paraId="5001BE9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98E63" w14:textId="77777777" w:rsidR="005F1EEA" w:rsidRPr="00E1241D" w:rsidRDefault="005F1EEA" w:rsidP="00DF4C06">
            <w:pPr>
              <w:pStyle w:val="rowtabella0"/>
              <w:rPr>
                <w:color w:val="002060"/>
              </w:rPr>
            </w:pPr>
            <w:r w:rsidRPr="00E1241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2C5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6D7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CEF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C3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F83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A0EF"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B39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3554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D387" w14:textId="77777777" w:rsidR="005F1EEA" w:rsidRPr="00E1241D" w:rsidRDefault="005F1EEA" w:rsidP="00DF4C06">
            <w:pPr>
              <w:pStyle w:val="rowtabella0"/>
              <w:jc w:val="center"/>
              <w:rPr>
                <w:color w:val="002060"/>
              </w:rPr>
            </w:pPr>
            <w:r w:rsidRPr="00E1241D">
              <w:rPr>
                <w:color w:val="002060"/>
              </w:rPr>
              <w:t>0</w:t>
            </w:r>
          </w:p>
        </w:tc>
      </w:tr>
      <w:tr w:rsidR="005F1EEA" w:rsidRPr="00E1241D" w14:paraId="0ED3554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A8A03" w14:textId="77777777" w:rsidR="005F1EEA" w:rsidRPr="00E1241D" w:rsidRDefault="005F1EEA" w:rsidP="00DF4C06">
            <w:pPr>
              <w:pStyle w:val="rowtabella0"/>
              <w:rPr>
                <w:color w:val="002060"/>
              </w:rPr>
            </w:pPr>
            <w:r w:rsidRPr="00E1241D">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946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B18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0CF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7658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95C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D3CD"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3784"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86D6"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AF50" w14:textId="77777777" w:rsidR="005F1EEA" w:rsidRPr="00E1241D" w:rsidRDefault="005F1EEA" w:rsidP="00DF4C06">
            <w:pPr>
              <w:pStyle w:val="rowtabella0"/>
              <w:jc w:val="center"/>
              <w:rPr>
                <w:color w:val="002060"/>
              </w:rPr>
            </w:pPr>
            <w:r w:rsidRPr="00E1241D">
              <w:rPr>
                <w:color w:val="002060"/>
              </w:rPr>
              <w:t>0</w:t>
            </w:r>
          </w:p>
        </w:tc>
      </w:tr>
      <w:tr w:rsidR="005F1EEA" w:rsidRPr="00E1241D" w14:paraId="08E1BC7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C1827" w14:textId="77777777" w:rsidR="005F1EEA" w:rsidRPr="00E1241D" w:rsidRDefault="005F1EEA" w:rsidP="00DF4C06">
            <w:pPr>
              <w:pStyle w:val="rowtabella0"/>
              <w:rPr>
                <w:color w:val="002060"/>
              </w:rPr>
            </w:pPr>
            <w:r w:rsidRPr="00E1241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7E5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9D5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5AD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C49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CA55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648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6C4D"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8BBB"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62E6" w14:textId="77777777" w:rsidR="005F1EEA" w:rsidRPr="00E1241D" w:rsidRDefault="005F1EEA" w:rsidP="00DF4C06">
            <w:pPr>
              <w:pStyle w:val="rowtabella0"/>
              <w:jc w:val="center"/>
              <w:rPr>
                <w:color w:val="002060"/>
              </w:rPr>
            </w:pPr>
            <w:r w:rsidRPr="00E1241D">
              <w:rPr>
                <w:color w:val="002060"/>
              </w:rPr>
              <w:t>0</w:t>
            </w:r>
          </w:p>
        </w:tc>
      </w:tr>
      <w:tr w:rsidR="005F1EEA" w:rsidRPr="00E1241D" w14:paraId="4250AF5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8E452" w14:textId="77777777" w:rsidR="005F1EEA" w:rsidRPr="00E1241D" w:rsidRDefault="005F1EEA" w:rsidP="00DF4C06">
            <w:pPr>
              <w:pStyle w:val="rowtabella0"/>
              <w:rPr>
                <w:color w:val="002060"/>
              </w:rPr>
            </w:pPr>
            <w:r w:rsidRPr="00E1241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00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9DA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7A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721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346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CDD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1981"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3B63"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6106C" w14:textId="77777777" w:rsidR="005F1EEA" w:rsidRPr="00E1241D" w:rsidRDefault="005F1EEA" w:rsidP="00DF4C06">
            <w:pPr>
              <w:pStyle w:val="rowtabella0"/>
              <w:jc w:val="center"/>
              <w:rPr>
                <w:color w:val="002060"/>
              </w:rPr>
            </w:pPr>
            <w:r w:rsidRPr="00E1241D">
              <w:rPr>
                <w:color w:val="002060"/>
              </w:rPr>
              <w:t>0</w:t>
            </w:r>
          </w:p>
        </w:tc>
      </w:tr>
      <w:tr w:rsidR="005F1EEA" w:rsidRPr="00E1241D" w14:paraId="2AC92DFA"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3679C" w14:textId="77777777" w:rsidR="005F1EEA" w:rsidRPr="00E1241D" w:rsidRDefault="005F1EEA" w:rsidP="00DF4C06">
            <w:pPr>
              <w:pStyle w:val="rowtabella0"/>
              <w:rPr>
                <w:color w:val="002060"/>
              </w:rPr>
            </w:pPr>
            <w:r w:rsidRPr="00E1241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9EB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D00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93C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2CA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DED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550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3B4C"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A45C"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176B" w14:textId="77777777" w:rsidR="005F1EEA" w:rsidRPr="00E1241D" w:rsidRDefault="005F1EEA" w:rsidP="00DF4C06">
            <w:pPr>
              <w:pStyle w:val="rowtabella0"/>
              <w:jc w:val="center"/>
              <w:rPr>
                <w:color w:val="002060"/>
              </w:rPr>
            </w:pPr>
            <w:r w:rsidRPr="00E1241D">
              <w:rPr>
                <w:color w:val="002060"/>
              </w:rPr>
              <w:t>0</w:t>
            </w:r>
          </w:p>
        </w:tc>
      </w:tr>
    </w:tbl>
    <w:p w14:paraId="02F59BF4" w14:textId="77777777" w:rsidR="005F1EEA" w:rsidRDefault="005F1EEA" w:rsidP="005F1EEA">
      <w:pPr>
        <w:pStyle w:val="breakline"/>
        <w:rPr>
          <w:color w:val="002060"/>
        </w:rPr>
      </w:pPr>
    </w:p>
    <w:p w14:paraId="236C81BC" w14:textId="77777777" w:rsidR="005F1EEA" w:rsidRPr="00E1241D" w:rsidRDefault="005F1EEA" w:rsidP="005F1EEA">
      <w:pPr>
        <w:pStyle w:val="titoloprinc0"/>
        <w:rPr>
          <w:color w:val="002060"/>
        </w:rPr>
      </w:pPr>
      <w:r w:rsidRPr="00E1241D">
        <w:rPr>
          <w:color w:val="002060"/>
        </w:rPr>
        <w:t>PROGRAMMA GARE</w:t>
      </w:r>
    </w:p>
    <w:p w14:paraId="14B9D594" w14:textId="77777777" w:rsidR="005F1EEA" w:rsidRDefault="005F1EEA" w:rsidP="005F1EEA">
      <w:pPr>
        <w:pStyle w:val="breakline"/>
        <w:rPr>
          <w:rFonts w:eastAsiaTheme="minorEastAsia"/>
          <w:color w:val="002060"/>
        </w:rPr>
      </w:pPr>
    </w:p>
    <w:p w14:paraId="020739F7" w14:textId="77777777" w:rsidR="005F1EEA" w:rsidRPr="002A1B7B" w:rsidRDefault="005F1EEA" w:rsidP="005F1EEA">
      <w:pPr>
        <w:pStyle w:val="sottotitolocampionato10"/>
        <w:rPr>
          <w:color w:val="002060"/>
        </w:rPr>
      </w:pPr>
      <w:r w:rsidRPr="002A1B7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0"/>
        <w:gridCol w:w="1544"/>
        <w:gridCol w:w="1551"/>
      </w:tblGrid>
      <w:tr w:rsidR="005F1EEA" w:rsidRPr="002A1B7B" w14:paraId="6DF9D912"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75966"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D7F63"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CE7EF"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A960A"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ACBC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8A2CE"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A8915"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2F09023C"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97DB4" w14:textId="77777777" w:rsidR="005F1EEA" w:rsidRPr="002A1B7B" w:rsidRDefault="005F1EEA" w:rsidP="00DF4C06">
            <w:pPr>
              <w:pStyle w:val="rowtabella0"/>
              <w:rPr>
                <w:color w:val="002060"/>
              </w:rPr>
            </w:pPr>
            <w:r w:rsidRPr="002A1B7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82719" w14:textId="77777777" w:rsidR="005F1EEA" w:rsidRPr="002A1B7B" w:rsidRDefault="005F1EEA" w:rsidP="00DF4C06">
            <w:pPr>
              <w:pStyle w:val="rowtabella0"/>
              <w:rPr>
                <w:color w:val="002060"/>
              </w:rPr>
            </w:pPr>
            <w:r w:rsidRPr="002A1B7B">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0D99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7C107"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52792" w14:textId="77777777" w:rsidR="005F1EEA" w:rsidRPr="002A1B7B" w:rsidRDefault="005F1EEA" w:rsidP="00DF4C06">
            <w:pPr>
              <w:pStyle w:val="rowtabella0"/>
              <w:rPr>
                <w:color w:val="002060"/>
              </w:rPr>
            </w:pPr>
            <w:r w:rsidRPr="002A1B7B">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BF9F5" w14:textId="77777777" w:rsidR="005F1EEA" w:rsidRPr="002A1B7B" w:rsidRDefault="005F1EEA" w:rsidP="00DF4C06">
            <w:pPr>
              <w:pStyle w:val="rowtabella0"/>
              <w:rPr>
                <w:color w:val="002060"/>
              </w:rPr>
            </w:pPr>
            <w:r w:rsidRPr="002A1B7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117C0" w14:textId="77777777" w:rsidR="005F1EEA" w:rsidRPr="002A1B7B" w:rsidRDefault="005F1EEA" w:rsidP="00DF4C06">
            <w:pPr>
              <w:pStyle w:val="rowtabella0"/>
              <w:rPr>
                <w:color w:val="002060"/>
              </w:rPr>
            </w:pPr>
            <w:r w:rsidRPr="002A1B7B">
              <w:rPr>
                <w:color w:val="002060"/>
              </w:rPr>
              <w:t>VIA LORETO</w:t>
            </w:r>
          </w:p>
        </w:tc>
      </w:tr>
      <w:tr w:rsidR="005F1EEA" w:rsidRPr="002A1B7B" w14:paraId="32A26BC6"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A77757" w14:textId="77777777" w:rsidR="005F1EEA" w:rsidRPr="002A1B7B" w:rsidRDefault="005F1EEA" w:rsidP="00DF4C06">
            <w:pPr>
              <w:pStyle w:val="rowtabella0"/>
              <w:rPr>
                <w:color w:val="002060"/>
              </w:rPr>
            </w:pPr>
            <w:r w:rsidRPr="002A1B7B">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99F948" w14:textId="77777777" w:rsidR="005F1EEA" w:rsidRPr="002A1B7B" w:rsidRDefault="005F1EEA" w:rsidP="00DF4C06">
            <w:pPr>
              <w:pStyle w:val="rowtabella0"/>
              <w:rPr>
                <w:color w:val="002060"/>
              </w:rPr>
            </w:pPr>
            <w:r w:rsidRPr="002A1B7B">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FD0D3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1749E"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137F42" w14:textId="77777777" w:rsidR="005F1EEA" w:rsidRPr="002A1B7B" w:rsidRDefault="005F1EEA" w:rsidP="00DF4C06">
            <w:pPr>
              <w:pStyle w:val="rowtabella0"/>
              <w:rPr>
                <w:color w:val="002060"/>
              </w:rPr>
            </w:pPr>
            <w:r w:rsidRPr="002A1B7B">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5C0C0" w14:textId="77777777" w:rsidR="005F1EEA" w:rsidRPr="002A1B7B" w:rsidRDefault="005F1EEA" w:rsidP="00DF4C06">
            <w:pPr>
              <w:pStyle w:val="rowtabella0"/>
              <w:rPr>
                <w:color w:val="002060"/>
              </w:rPr>
            </w:pPr>
            <w:r w:rsidRPr="002A1B7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C03AF3" w14:textId="77777777" w:rsidR="005F1EEA" w:rsidRPr="002A1B7B" w:rsidRDefault="005F1EEA" w:rsidP="00DF4C06">
            <w:pPr>
              <w:pStyle w:val="rowtabella0"/>
              <w:rPr>
                <w:color w:val="002060"/>
              </w:rPr>
            </w:pPr>
            <w:r w:rsidRPr="002A1B7B">
              <w:rPr>
                <w:color w:val="002060"/>
              </w:rPr>
              <w:t>VIA SALVO D'ACQUISTO</w:t>
            </w:r>
          </w:p>
        </w:tc>
      </w:tr>
      <w:tr w:rsidR="005F1EEA" w:rsidRPr="002A1B7B" w14:paraId="5219A8DD"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D4933" w14:textId="77777777" w:rsidR="005F1EEA" w:rsidRPr="002A1B7B" w:rsidRDefault="005F1EEA" w:rsidP="00DF4C06">
            <w:pPr>
              <w:pStyle w:val="rowtabella0"/>
              <w:rPr>
                <w:color w:val="002060"/>
              </w:rPr>
            </w:pPr>
            <w:r w:rsidRPr="002A1B7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BDDAD5" w14:textId="77777777" w:rsidR="005F1EEA" w:rsidRPr="002A1B7B" w:rsidRDefault="005F1EEA" w:rsidP="00DF4C06">
            <w:pPr>
              <w:pStyle w:val="rowtabella0"/>
              <w:rPr>
                <w:color w:val="002060"/>
              </w:rPr>
            </w:pPr>
            <w:r w:rsidRPr="002A1B7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80E4C9"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D5D0D4" w14:textId="77777777" w:rsidR="005F1EEA" w:rsidRPr="002A1B7B" w:rsidRDefault="005F1EEA" w:rsidP="00DF4C06">
            <w:pPr>
              <w:pStyle w:val="rowtabella0"/>
              <w:rPr>
                <w:color w:val="002060"/>
              </w:rPr>
            </w:pPr>
            <w:r w:rsidRPr="002A1B7B">
              <w:rPr>
                <w:color w:val="002060"/>
              </w:rPr>
              <w:t>04/10/2024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B93EBD" w14:textId="77777777" w:rsidR="005F1EEA" w:rsidRPr="002A1B7B" w:rsidRDefault="005F1EEA" w:rsidP="00DF4C06">
            <w:pPr>
              <w:pStyle w:val="rowtabella0"/>
              <w:rPr>
                <w:color w:val="002060"/>
              </w:rPr>
            </w:pPr>
            <w:r w:rsidRPr="002A1B7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8BDD1" w14:textId="77777777" w:rsidR="005F1EEA" w:rsidRPr="002A1B7B" w:rsidRDefault="005F1EEA" w:rsidP="00DF4C06">
            <w:pPr>
              <w:pStyle w:val="rowtabella0"/>
              <w:rPr>
                <w:color w:val="002060"/>
              </w:rPr>
            </w:pPr>
            <w:r w:rsidRPr="002A1B7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6B6A5" w14:textId="77777777" w:rsidR="005F1EEA" w:rsidRPr="002A1B7B" w:rsidRDefault="005F1EEA" w:rsidP="00DF4C06">
            <w:pPr>
              <w:pStyle w:val="rowtabella0"/>
              <w:rPr>
                <w:color w:val="002060"/>
              </w:rPr>
            </w:pPr>
            <w:r w:rsidRPr="002A1B7B">
              <w:rPr>
                <w:color w:val="002060"/>
              </w:rPr>
              <w:t>VIA OLIMPIADI</w:t>
            </w:r>
          </w:p>
        </w:tc>
      </w:tr>
      <w:tr w:rsidR="005F1EEA" w:rsidRPr="002A1B7B" w14:paraId="718D8143"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7006B8" w14:textId="77777777" w:rsidR="005F1EEA" w:rsidRPr="002A1B7B" w:rsidRDefault="005F1EEA" w:rsidP="00DF4C06">
            <w:pPr>
              <w:pStyle w:val="rowtabella0"/>
              <w:rPr>
                <w:color w:val="002060"/>
              </w:rPr>
            </w:pPr>
            <w:r w:rsidRPr="002A1B7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E91EB" w14:textId="77777777" w:rsidR="005F1EEA" w:rsidRPr="002A1B7B" w:rsidRDefault="005F1EEA" w:rsidP="00DF4C06">
            <w:pPr>
              <w:pStyle w:val="rowtabella0"/>
              <w:rPr>
                <w:color w:val="002060"/>
              </w:rPr>
            </w:pPr>
            <w:r w:rsidRPr="002A1B7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0AC60"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11CE12"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1B514C" w14:textId="77777777" w:rsidR="005F1EEA" w:rsidRPr="002A1B7B" w:rsidRDefault="005F1EEA" w:rsidP="00DF4C06">
            <w:pPr>
              <w:pStyle w:val="rowtabella0"/>
              <w:rPr>
                <w:color w:val="002060"/>
              </w:rPr>
            </w:pPr>
            <w:r w:rsidRPr="002A1B7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A9266" w14:textId="77777777" w:rsidR="005F1EEA" w:rsidRPr="002A1B7B" w:rsidRDefault="005F1EEA" w:rsidP="00DF4C06">
            <w:pPr>
              <w:pStyle w:val="rowtabella0"/>
              <w:rPr>
                <w:color w:val="002060"/>
              </w:rPr>
            </w:pPr>
            <w:r w:rsidRPr="002A1B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F18F7" w14:textId="77777777" w:rsidR="005F1EEA" w:rsidRPr="002A1B7B" w:rsidRDefault="005F1EEA" w:rsidP="00DF4C06">
            <w:pPr>
              <w:pStyle w:val="rowtabella0"/>
              <w:rPr>
                <w:color w:val="002060"/>
              </w:rPr>
            </w:pPr>
            <w:r w:rsidRPr="002A1B7B">
              <w:rPr>
                <w:color w:val="002060"/>
              </w:rPr>
              <w:t>VIA MONTEPELAGO</w:t>
            </w:r>
          </w:p>
        </w:tc>
      </w:tr>
      <w:tr w:rsidR="005F1EEA" w:rsidRPr="002A1B7B" w14:paraId="2CC88230"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A4D6C2" w14:textId="77777777" w:rsidR="005F1EEA" w:rsidRPr="002A1B7B" w:rsidRDefault="005F1EEA" w:rsidP="00DF4C06">
            <w:pPr>
              <w:pStyle w:val="rowtabella0"/>
              <w:rPr>
                <w:color w:val="002060"/>
              </w:rPr>
            </w:pPr>
            <w:r w:rsidRPr="002A1B7B">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CFAE36" w14:textId="77777777" w:rsidR="005F1EEA" w:rsidRPr="002A1B7B" w:rsidRDefault="005F1EEA" w:rsidP="00DF4C06">
            <w:pPr>
              <w:pStyle w:val="rowtabella0"/>
              <w:rPr>
                <w:color w:val="002060"/>
              </w:rPr>
            </w:pPr>
            <w:r w:rsidRPr="002A1B7B">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5B305F"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5B95C9"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E21BB" w14:textId="77777777" w:rsidR="005F1EEA" w:rsidRPr="002A1B7B" w:rsidRDefault="005F1EEA" w:rsidP="00DF4C06">
            <w:pPr>
              <w:pStyle w:val="rowtabella0"/>
              <w:rPr>
                <w:color w:val="002060"/>
              </w:rPr>
            </w:pPr>
            <w:r w:rsidRPr="002A1B7B">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0B104" w14:textId="77777777" w:rsidR="005F1EEA" w:rsidRPr="002A1B7B" w:rsidRDefault="005F1EEA" w:rsidP="00DF4C06">
            <w:pPr>
              <w:pStyle w:val="rowtabella0"/>
              <w:rPr>
                <w:color w:val="002060"/>
              </w:rPr>
            </w:pPr>
            <w:r w:rsidRPr="002A1B7B">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3B520" w14:textId="77777777" w:rsidR="005F1EEA" w:rsidRPr="002A1B7B" w:rsidRDefault="005F1EEA" w:rsidP="00DF4C06">
            <w:pPr>
              <w:pStyle w:val="rowtabella0"/>
              <w:rPr>
                <w:color w:val="002060"/>
              </w:rPr>
            </w:pPr>
            <w:r w:rsidRPr="002A1B7B">
              <w:rPr>
                <w:color w:val="002060"/>
              </w:rPr>
              <w:t>VIA BRAMANTE</w:t>
            </w:r>
          </w:p>
        </w:tc>
      </w:tr>
      <w:tr w:rsidR="005F1EEA" w:rsidRPr="002A1B7B" w14:paraId="6D2D9E54"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7450E" w14:textId="77777777" w:rsidR="005F1EEA" w:rsidRPr="002A1B7B" w:rsidRDefault="005F1EEA" w:rsidP="00DF4C06">
            <w:pPr>
              <w:pStyle w:val="rowtabella0"/>
              <w:rPr>
                <w:color w:val="002060"/>
              </w:rPr>
            </w:pPr>
            <w:r w:rsidRPr="002A1B7B">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60E6DB" w14:textId="77777777" w:rsidR="005F1EEA" w:rsidRPr="002A1B7B" w:rsidRDefault="005F1EEA" w:rsidP="00DF4C06">
            <w:pPr>
              <w:pStyle w:val="rowtabella0"/>
              <w:rPr>
                <w:color w:val="002060"/>
              </w:rPr>
            </w:pPr>
            <w:r w:rsidRPr="002A1B7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851EF3"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011D62"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0E88D" w14:textId="77777777" w:rsidR="005F1EEA" w:rsidRPr="002A1B7B" w:rsidRDefault="005F1EEA" w:rsidP="00DF4C06">
            <w:pPr>
              <w:pStyle w:val="rowtabella0"/>
              <w:rPr>
                <w:color w:val="002060"/>
              </w:rPr>
            </w:pPr>
            <w:r w:rsidRPr="002A1B7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67304" w14:textId="77777777" w:rsidR="005F1EEA" w:rsidRPr="002A1B7B" w:rsidRDefault="005F1EEA" w:rsidP="00DF4C06">
            <w:pPr>
              <w:pStyle w:val="rowtabella0"/>
              <w:rPr>
                <w:color w:val="002060"/>
              </w:rPr>
            </w:pPr>
            <w:r w:rsidRPr="002A1B7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73BCB" w14:textId="77777777" w:rsidR="005F1EEA" w:rsidRPr="002A1B7B" w:rsidRDefault="005F1EEA" w:rsidP="00DF4C06">
            <w:pPr>
              <w:pStyle w:val="rowtabella0"/>
              <w:rPr>
                <w:color w:val="002060"/>
              </w:rPr>
            </w:pPr>
            <w:r w:rsidRPr="002A1B7B">
              <w:rPr>
                <w:color w:val="002060"/>
              </w:rPr>
              <w:t>VIA DELLO SPORT</w:t>
            </w:r>
          </w:p>
        </w:tc>
      </w:tr>
      <w:tr w:rsidR="005F1EEA" w:rsidRPr="002A1B7B" w14:paraId="519C0CF5"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FF694" w14:textId="77777777" w:rsidR="005F1EEA" w:rsidRPr="002A1B7B" w:rsidRDefault="005F1EEA" w:rsidP="00DF4C06">
            <w:pPr>
              <w:pStyle w:val="rowtabella0"/>
              <w:rPr>
                <w:color w:val="002060"/>
              </w:rPr>
            </w:pPr>
            <w:r w:rsidRPr="002A1B7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33B33" w14:textId="77777777" w:rsidR="005F1EEA" w:rsidRPr="002A1B7B" w:rsidRDefault="005F1EEA" w:rsidP="00DF4C06">
            <w:pPr>
              <w:pStyle w:val="rowtabella0"/>
              <w:rPr>
                <w:color w:val="002060"/>
              </w:rPr>
            </w:pPr>
            <w:r w:rsidRPr="002A1B7B">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2C62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9A475"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6FCDC" w14:textId="77777777" w:rsidR="005F1EEA" w:rsidRPr="002A1B7B" w:rsidRDefault="005F1EEA" w:rsidP="00DF4C06">
            <w:pPr>
              <w:pStyle w:val="rowtabella0"/>
              <w:rPr>
                <w:color w:val="002060"/>
              </w:rPr>
            </w:pPr>
            <w:r w:rsidRPr="002A1B7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F7465" w14:textId="77777777" w:rsidR="005F1EEA" w:rsidRPr="002A1B7B" w:rsidRDefault="005F1EEA" w:rsidP="00DF4C06">
            <w:pPr>
              <w:pStyle w:val="rowtabella0"/>
              <w:rPr>
                <w:color w:val="002060"/>
              </w:rPr>
            </w:pPr>
            <w:r w:rsidRPr="002A1B7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0EC74" w14:textId="77777777" w:rsidR="005F1EEA" w:rsidRPr="002A1B7B" w:rsidRDefault="005F1EEA" w:rsidP="00DF4C06">
            <w:pPr>
              <w:pStyle w:val="rowtabella0"/>
              <w:rPr>
                <w:color w:val="002060"/>
              </w:rPr>
            </w:pPr>
            <w:r w:rsidRPr="002A1B7B">
              <w:rPr>
                <w:color w:val="002060"/>
              </w:rPr>
              <w:t>VIA LUDOVICO SCARFIOTTI</w:t>
            </w:r>
          </w:p>
        </w:tc>
      </w:tr>
    </w:tbl>
    <w:p w14:paraId="39941C1C" w14:textId="77777777" w:rsidR="005F1EEA" w:rsidRPr="00E1241D" w:rsidRDefault="005F1EEA" w:rsidP="005F1EEA">
      <w:pPr>
        <w:pStyle w:val="breakline"/>
        <w:rPr>
          <w:rFonts w:eastAsiaTheme="minorEastAsia"/>
          <w:color w:val="002060"/>
        </w:rPr>
      </w:pPr>
    </w:p>
    <w:p w14:paraId="384355CC" w14:textId="77777777" w:rsidR="005F1EEA" w:rsidRPr="00E1241D" w:rsidRDefault="005F1EEA" w:rsidP="005F1EEA">
      <w:pPr>
        <w:pStyle w:val="breakline"/>
        <w:rPr>
          <w:color w:val="002060"/>
        </w:rPr>
      </w:pPr>
    </w:p>
    <w:p w14:paraId="0A3F5472" w14:textId="77777777" w:rsidR="005F1EEA" w:rsidRPr="00E1241D" w:rsidRDefault="005F1EEA" w:rsidP="005F1EEA">
      <w:pPr>
        <w:pStyle w:val="titolocampionato0"/>
        <w:shd w:val="clear" w:color="auto" w:fill="CCCCCC"/>
        <w:spacing w:before="80" w:after="40"/>
        <w:rPr>
          <w:color w:val="002060"/>
        </w:rPr>
      </w:pPr>
      <w:r w:rsidRPr="00E1241D">
        <w:rPr>
          <w:color w:val="002060"/>
        </w:rPr>
        <w:t>CALCIO A CINQUE SERIE C2</w:t>
      </w:r>
    </w:p>
    <w:p w14:paraId="3A974B04" w14:textId="77777777" w:rsidR="005F1EEA" w:rsidRPr="00D7273F" w:rsidRDefault="005F1EEA" w:rsidP="005F1EEA">
      <w:pPr>
        <w:pStyle w:val="titoloprinc0"/>
        <w:rPr>
          <w:color w:val="002060"/>
        </w:rPr>
      </w:pPr>
      <w:r w:rsidRPr="00D7273F">
        <w:rPr>
          <w:color w:val="002060"/>
        </w:rPr>
        <w:t>ANAGRAFICA/INDIRIZZARIO/VARIAZIONI CALENDARIO</w:t>
      </w:r>
    </w:p>
    <w:p w14:paraId="5925BBBB" w14:textId="77777777" w:rsidR="005F1EEA" w:rsidRDefault="005F1EEA" w:rsidP="005F1EEA">
      <w:pPr>
        <w:pStyle w:val="titoloprinc0"/>
        <w:jc w:val="both"/>
        <w:rPr>
          <w:b w:val="0"/>
          <w:bCs w:val="0"/>
          <w:color w:val="002060"/>
          <w:sz w:val="22"/>
          <w:szCs w:val="22"/>
        </w:rPr>
      </w:pPr>
    </w:p>
    <w:p w14:paraId="179FE8A0"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6CAC06FB" w14:textId="77777777" w:rsidR="005F1EEA" w:rsidRDefault="005F1EEA" w:rsidP="005F1EEA">
      <w:pPr>
        <w:pStyle w:val="titoloprinc0"/>
        <w:jc w:val="both"/>
        <w:rPr>
          <w:b w:val="0"/>
          <w:bCs w:val="0"/>
          <w:color w:val="002060"/>
          <w:sz w:val="22"/>
          <w:szCs w:val="22"/>
        </w:rPr>
      </w:pPr>
    </w:p>
    <w:p w14:paraId="1E94C89E"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SAN BIAGIO</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22:00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4CE10B92" w14:textId="77777777" w:rsidR="005F1EEA" w:rsidRDefault="005F1EEA" w:rsidP="005F1EEA">
      <w:pPr>
        <w:pStyle w:val="titoloprinc0"/>
        <w:jc w:val="both"/>
        <w:rPr>
          <w:b w:val="0"/>
          <w:bCs w:val="0"/>
          <w:color w:val="002060"/>
          <w:sz w:val="22"/>
          <w:szCs w:val="22"/>
        </w:rPr>
      </w:pPr>
    </w:p>
    <w:p w14:paraId="3EB0D475" w14:textId="77777777" w:rsidR="005F1EEA" w:rsidRPr="00E1241D" w:rsidRDefault="005F1EEA" w:rsidP="005F1EEA">
      <w:pPr>
        <w:pStyle w:val="titoloprinc0"/>
        <w:rPr>
          <w:color w:val="002060"/>
        </w:rPr>
      </w:pPr>
      <w:r w:rsidRPr="00E1241D">
        <w:rPr>
          <w:color w:val="002060"/>
        </w:rPr>
        <w:t>RISULTATI</w:t>
      </w:r>
    </w:p>
    <w:p w14:paraId="20D350C4" w14:textId="77777777" w:rsidR="005F1EEA" w:rsidRPr="00E1241D" w:rsidRDefault="005F1EEA" w:rsidP="005F1EEA">
      <w:pPr>
        <w:pStyle w:val="breakline"/>
        <w:rPr>
          <w:color w:val="002060"/>
        </w:rPr>
      </w:pPr>
    </w:p>
    <w:p w14:paraId="65CE34E2" w14:textId="77777777" w:rsidR="005F1EEA" w:rsidRPr="00E1241D" w:rsidRDefault="005F1EEA" w:rsidP="005F1EEA">
      <w:pPr>
        <w:pStyle w:val="sottotitolocampionato10"/>
        <w:rPr>
          <w:color w:val="002060"/>
        </w:rPr>
      </w:pPr>
      <w:r w:rsidRPr="00E1241D">
        <w:rPr>
          <w:color w:val="002060"/>
        </w:rPr>
        <w:t>RISULTATI UFFICIALI GARE DEL 27/09/2024</w:t>
      </w:r>
    </w:p>
    <w:p w14:paraId="3822E163"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66F0C0EC"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445B38B7"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74FF0F6A"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FA45" w14:textId="77777777" w:rsidR="005F1EEA" w:rsidRPr="00E1241D" w:rsidRDefault="005F1EEA" w:rsidP="00DF4C06">
                  <w:pPr>
                    <w:pStyle w:val="headertabella0"/>
                    <w:rPr>
                      <w:color w:val="002060"/>
                    </w:rPr>
                  </w:pPr>
                  <w:r w:rsidRPr="00E1241D">
                    <w:rPr>
                      <w:color w:val="002060"/>
                    </w:rPr>
                    <w:t>GIRONE A - 1 Giornata - A</w:t>
                  </w:r>
                </w:p>
              </w:tc>
            </w:tr>
            <w:tr w:rsidR="005F1EEA" w:rsidRPr="00E1241D" w14:paraId="018C6542"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FF5A5A" w14:textId="77777777" w:rsidR="005F1EEA" w:rsidRPr="00E1241D" w:rsidRDefault="005F1EEA" w:rsidP="00DF4C06">
                  <w:pPr>
                    <w:pStyle w:val="rowtabella0"/>
                    <w:rPr>
                      <w:color w:val="002060"/>
                    </w:rPr>
                  </w:pPr>
                  <w:r w:rsidRPr="00E1241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A30D9" w14:textId="77777777" w:rsidR="005F1EEA" w:rsidRPr="00E1241D" w:rsidRDefault="005F1EEA" w:rsidP="00DF4C06">
                  <w:pPr>
                    <w:pStyle w:val="rowtabella0"/>
                    <w:rPr>
                      <w:color w:val="002060"/>
                    </w:rPr>
                  </w:pPr>
                  <w:r w:rsidRPr="00E1241D">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0BBF0" w14:textId="77777777" w:rsidR="005F1EEA" w:rsidRPr="00E1241D" w:rsidRDefault="005F1EEA" w:rsidP="00DF4C06">
                  <w:pPr>
                    <w:pStyle w:val="rowtabella0"/>
                    <w:jc w:val="center"/>
                    <w:rPr>
                      <w:color w:val="002060"/>
                    </w:rPr>
                  </w:pPr>
                  <w:r w:rsidRPr="00E1241D">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6CE7E" w14:textId="77777777" w:rsidR="005F1EEA" w:rsidRPr="00E1241D" w:rsidRDefault="005F1EEA" w:rsidP="00DF4C06">
                  <w:pPr>
                    <w:pStyle w:val="rowtabella0"/>
                    <w:jc w:val="center"/>
                    <w:rPr>
                      <w:color w:val="002060"/>
                    </w:rPr>
                  </w:pPr>
                  <w:r w:rsidRPr="00E1241D">
                    <w:rPr>
                      <w:color w:val="002060"/>
                    </w:rPr>
                    <w:t> </w:t>
                  </w:r>
                </w:p>
              </w:tc>
            </w:tr>
            <w:tr w:rsidR="005F1EEA" w:rsidRPr="00E1241D" w14:paraId="0C6FB8B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55246" w14:textId="77777777" w:rsidR="005F1EEA" w:rsidRPr="00E1241D" w:rsidRDefault="005F1EEA" w:rsidP="00DF4C06">
                  <w:pPr>
                    <w:pStyle w:val="rowtabella0"/>
                    <w:rPr>
                      <w:color w:val="002060"/>
                    </w:rPr>
                  </w:pPr>
                  <w:r w:rsidRPr="00E1241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01EAE0" w14:textId="77777777" w:rsidR="005F1EEA" w:rsidRPr="00E1241D" w:rsidRDefault="005F1EEA" w:rsidP="00DF4C06">
                  <w:pPr>
                    <w:pStyle w:val="rowtabella0"/>
                    <w:rPr>
                      <w:color w:val="002060"/>
                    </w:rPr>
                  </w:pPr>
                  <w:r w:rsidRPr="00E1241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9C4F20" w14:textId="77777777" w:rsidR="005F1EEA" w:rsidRPr="00E1241D" w:rsidRDefault="005F1EEA" w:rsidP="00DF4C06">
                  <w:pPr>
                    <w:pStyle w:val="rowtabella0"/>
                    <w:jc w:val="center"/>
                    <w:rPr>
                      <w:color w:val="002060"/>
                    </w:rPr>
                  </w:pPr>
                  <w:r w:rsidRPr="00E1241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47595" w14:textId="77777777" w:rsidR="005F1EEA" w:rsidRPr="00E1241D" w:rsidRDefault="005F1EEA" w:rsidP="00DF4C06">
                  <w:pPr>
                    <w:pStyle w:val="rowtabella0"/>
                    <w:jc w:val="center"/>
                    <w:rPr>
                      <w:color w:val="002060"/>
                    </w:rPr>
                  </w:pPr>
                  <w:r w:rsidRPr="00E1241D">
                    <w:rPr>
                      <w:color w:val="002060"/>
                    </w:rPr>
                    <w:t> </w:t>
                  </w:r>
                </w:p>
              </w:tc>
            </w:tr>
            <w:tr w:rsidR="005F1EEA" w:rsidRPr="00E1241D" w14:paraId="0DC2CA2E"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0DE0F4" w14:textId="77777777" w:rsidR="005F1EEA" w:rsidRPr="00E1241D" w:rsidRDefault="005F1EEA" w:rsidP="00DF4C06">
                  <w:pPr>
                    <w:pStyle w:val="rowtabella0"/>
                    <w:rPr>
                      <w:color w:val="002060"/>
                    </w:rPr>
                  </w:pPr>
                  <w:r w:rsidRPr="00E1241D">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7BCB60" w14:textId="77777777" w:rsidR="005F1EEA" w:rsidRPr="00E1241D" w:rsidRDefault="005F1EEA" w:rsidP="00DF4C06">
                  <w:pPr>
                    <w:pStyle w:val="rowtabella0"/>
                    <w:rPr>
                      <w:color w:val="002060"/>
                    </w:rPr>
                  </w:pPr>
                  <w:r w:rsidRPr="00E1241D">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3620CD" w14:textId="77777777" w:rsidR="005F1EEA" w:rsidRPr="00E1241D" w:rsidRDefault="005F1EEA" w:rsidP="00DF4C06">
                  <w:pPr>
                    <w:pStyle w:val="rowtabella0"/>
                    <w:jc w:val="center"/>
                    <w:rPr>
                      <w:color w:val="002060"/>
                    </w:rPr>
                  </w:pPr>
                  <w:r w:rsidRPr="00E1241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54D4A" w14:textId="77777777" w:rsidR="005F1EEA" w:rsidRPr="00E1241D" w:rsidRDefault="005F1EEA" w:rsidP="00DF4C06">
                  <w:pPr>
                    <w:pStyle w:val="rowtabella0"/>
                    <w:jc w:val="center"/>
                    <w:rPr>
                      <w:color w:val="002060"/>
                    </w:rPr>
                  </w:pPr>
                  <w:r w:rsidRPr="00E1241D">
                    <w:rPr>
                      <w:color w:val="002060"/>
                    </w:rPr>
                    <w:t> </w:t>
                  </w:r>
                </w:p>
              </w:tc>
            </w:tr>
            <w:tr w:rsidR="005F1EEA" w:rsidRPr="00E1241D" w14:paraId="030429AB"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D30654" w14:textId="77777777" w:rsidR="005F1EEA" w:rsidRPr="00E1241D" w:rsidRDefault="005F1EEA" w:rsidP="00DF4C06">
                  <w:pPr>
                    <w:pStyle w:val="rowtabella0"/>
                    <w:rPr>
                      <w:color w:val="002060"/>
                    </w:rPr>
                  </w:pPr>
                  <w:r w:rsidRPr="00E1241D">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A68029" w14:textId="77777777" w:rsidR="005F1EEA" w:rsidRPr="00E1241D" w:rsidRDefault="005F1EEA" w:rsidP="00DF4C06">
                  <w:pPr>
                    <w:pStyle w:val="rowtabella0"/>
                    <w:rPr>
                      <w:color w:val="002060"/>
                    </w:rPr>
                  </w:pPr>
                  <w:r w:rsidRPr="00E1241D">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8F6ED9" w14:textId="77777777" w:rsidR="005F1EEA" w:rsidRPr="00E1241D" w:rsidRDefault="005F1EEA" w:rsidP="00DF4C06">
                  <w:pPr>
                    <w:pStyle w:val="rowtabella0"/>
                    <w:jc w:val="center"/>
                    <w:rPr>
                      <w:color w:val="002060"/>
                    </w:rPr>
                  </w:pPr>
                  <w:r w:rsidRPr="00E1241D">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C5F63" w14:textId="77777777" w:rsidR="005F1EEA" w:rsidRPr="00E1241D" w:rsidRDefault="005F1EEA" w:rsidP="00DF4C06">
                  <w:pPr>
                    <w:pStyle w:val="rowtabella0"/>
                    <w:jc w:val="center"/>
                    <w:rPr>
                      <w:color w:val="002060"/>
                    </w:rPr>
                  </w:pPr>
                  <w:r w:rsidRPr="00E1241D">
                    <w:rPr>
                      <w:color w:val="002060"/>
                    </w:rPr>
                    <w:t> </w:t>
                  </w:r>
                </w:p>
              </w:tc>
            </w:tr>
            <w:tr w:rsidR="005F1EEA" w:rsidRPr="00E1241D" w14:paraId="51475F90"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BF2A49" w14:textId="77777777" w:rsidR="005F1EEA" w:rsidRPr="00E1241D" w:rsidRDefault="005F1EEA" w:rsidP="00DF4C06">
                  <w:pPr>
                    <w:pStyle w:val="rowtabella0"/>
                    <w:rPr>
                      <w:color w:val="002060"/>
                    </w:rPr>
                  </w:pPr>
                  <w:r w:rsidRPr="00E1241D">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60FF5" w14:textId="77777777" w:rsidR="005F1EEA" w:rsidRPr="00E1241D" w:rsidRDefault="005F1EEA" w:rsidP="00DF4C06">
                  <w:pPr>
                    <w:pStyle w:val="rowtabella0"/>
                    <w:rPr>
                      <w:color w:val="002060"/>
                    </w:rPr>
                  </w:pPr>
                  <w:r w:rsidRPr="00E1241D">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F07E4" w14:textId="77777777" w:rsidR="005F1EEA" w:rsidRPr="00E1241D" w:rsidRDefault="005F1EEA" w:rsidP="00DF4C06">
                  <w:pPr>
                    <w:pStyle w:val="rowtabella0"/>
                    <w:jc w:val="center"/>
                    <w:rPr>
                      <w:color w:val="002060"/>
                    </w:rPr>
                  </w:pPr>
                  <w:r w:rsidRPr="00E1241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BE8028" w14:textId="77777777" w:rsidR="005F1EEA" w:rsidRPr="00E1241D" w:rsidRDefault="005F1EEA" w:rsidP="00DF4C06">
                  <w:pPr>
                    <w:pStyle w:val="rowtabella0"/>
                    <w:jc w:val="center"/>
                    <w:rPr>
                      <w:color w:val="002060"/>
                    </w:rPr>
                  </w:pPr>
                  <w:r w:rsidRPr="00E1241D">
                    <w:rPr>
                      <w:color w:val="002060"/>
                    </w:rPr>
                    <w:t> </w:t>
                  </w:r>
                </w:p>
              </w:tc>
            </w:tr>
            <w:tr w:rsidR="005F1EEA" w:rsidRPr="00E1241D" w14:paraId="57399FF9"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29F9C5" w14:textId="77777777" w:rsidR="005F1EEA" w:rsidRPr="00E1241D" w:rsidRDefault="005F1EEA" w:rsidP="00DF4C06">
                  <w:pPr>
                    <w:pStyle w:val="rowtabella0"/>
                    <w:rPr>
                      <w:color w:val="002060"/>
                    </w:rPr>
                  </w:pPr>
                  <w:r w:rsidRPr="00E1241D">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FC7F7" w14:textId="77777777" w:rsidR="005F1EEA" w:rsidRPr="00E1241D" w:rsidRDefault="005F1EEA" w:rsidP="00DF4C06">
                  <w:pPr>
                    <w:pStyle w:val="rowtabella0"/>
                    <w:rPr>
                      <w:color w:val="002060"/>
                    </w:rPr>
                  </w:pPr>
                  <w:r w:rsidRPr="00E1241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740EC" w14:textId="77777777" w:rsidR="005F1EEA" w:rsidRPr="00E1241D" w:rsidRDefault="005F1EEA" w:rsidP="00DF4C06">
                  <w:pPr>
                    <w:pStyle w:val="rowtabella0"/>
                    <w:jc w:val="center"/>
                    <w:rPr>
                      <w:color w:val="002060"/>
                    </w:rPr>
                  </w:pPr>
                  <w:r w:rsidRPr="00E1241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270AE" w14:textId="77777777" w:rsidR="005F1EEA" w:rsidRPr="00E1241D" w:rsidRDefault="005F1EEA" w:rsidP="00DF4C06">
                  <w:pPr>
                    <w:pStyle w:val="rowtabella0"/>
                    <w:jc w:val="center"/>
                    <w:rPr>
                      <w:color w:val="002060"/>
                    </w:rPr>
                  </w:pPr>
                  <w:r w:rsidRPr="00E1241D">
                    <w:rPr>
                      <w:color w:val="002060"/>
                    </w:rPr>
                    <w:t> </w:t>
                  </w:r>
                </w:p>
              </w:tc>
            </w:tr>
          </w:tbl>
          <w:p w14:paraId="58BAE859"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1B56ACC4"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096D2" w14:textId="77777777" w:rsidR="005F1EEA" w:rsidRPr="00E1241D" w:rsidRDefault="005F1EEA" w:rsidP="00DF4C06">
                  <w:pPr>
                    <w:pStyle w:val="headertabella0"/>
                    <w:rPr>
                      <w:color w:val="002060"/>
                    </w:rPr>
                  </w:pPr>
                  <w:r w:rsidRPr="00E1241D">
                    <w:rPr>
                      <w:color w:val="002060"/>
                    </w:rPr>
                    <w:t>GIRONE B - 1 Giornata - A</w:t>
                  </w:r>
                </w:p>
              </w:tc>
            </w:tr>
            <w:tr w:rsidR="005F1EEA" w:rsidRPr="00E1241D" w14:paraId="48758F37"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2E90B3" w14:textId="77777777" w:rsidR="005F1EEA" w:rsidRPr="00E1241D" w:rsidRDefault="005F1EEA" w:rsidP="00DF4C06">
                  <w:pPr>
                    <w:pStyle w:val="rowtabella0"/>
                    <w:rPr>
                      <w:color w:val="002060"/>
                    </w:rPr>
                  </w:pPr>
                  <w:r w:rsidRPr="00E1241D">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21765" w14:textId="77777777" w:rsidR="005F1EEA" w:rsidRPr="00E1241D" w:rsidRDefault="005F1EEA" w:rsidP="00DF4C06">
                  <w:pPr>
                    <w:pStyle w:val="rowtabella0"/>
                    <w:rPr>
                      <w:color w:val="002060"/>
                    </w:rPr>
                  </w:pPr>
                  <w:r w:rsidRPr="00E1241D">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8348A" w14:textId="77777777" w:rsidR="005F1EEA" w:rsidRPr="00E1241D" w:rsidRDefault="005F1EEA" w:rsidP="00DF4C06">
                  <w:pPr>
                    <w:pStyle w:val="rowtabella0"/>
                    <w:jc w:val="center"/>
                    <w:rPr>
                      <w:color w:val="002060"/>
                    </w:rPr>
                  </w:pPr>
                  <w:r w:rsidRPr="00E1241D">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46A79" w14:textId="77777777" w:rsidR="005F1EEA" w:rsidRPr="00E1241D" w:rsidRDefault="005F1EEA" w:rsidP="00DF4C06">
                  <w:pPr>
                    <w:pStyle w:val="rowtabella0"/>
                    <w:jc w:val="center"/>
                    <w:rPr>
                      <w:color w:val="002060"/>
                    </w:rPr>
                  </w:pPr>
                  <w:r w:rsidRPr="00E1241D">
                    <w:rPr>
                      <w:color w:val="002060"/>
                    </w:rPr>
                    <w:t> </w:t>
                  </w:r>
                </w:p>
              </w:tc>
            </w:tr>
            <w:tr w:rsidR="005F1EEA" w:rsidRPr="00E1241D" w14:paraId="44C052AB"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041EAC" w14:textId="77777777" w:rsidR="005F1EEA" w:rsidRPr="00E1241D" w:rsidRDefault="005F1EEA" w:rsidP="00DF4C06">
                  <w:pPr>
                    <w:pStyle w:val="rowtabella0"/>
                    <w:rPr>
                      <w:color w:val="002060"/>
                    </w:rPr>
                  </w:pPr>
                  <w:r w:rsidRPr="00E1241D">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19A9B0" w14:textId="77777777" w:rsidR="005F1EEA" w:rsidRPr="00E1241D" w:rsidRDefault="005F1EEA" w:rsidP="00DF4C06">
                  <w:pPr>
                    <w:pStyle w:val="rowtabella0"/>
                    <w:rPr>
                      <w:color w:val="002060"/>
                    </w:rPr>
                  </w:pPr>
                  <w:r w:rsidRPr="00E1241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FB2C8" w14:textId="77777777" w:rsidR="005F1EEA" w:rsidRPr="00E1241D" w:rsidRDefault="005F1EEA" w:rsidP="00DF4C06">
                  <w:pPr>
                    <w:pStyle w:val="rowtabella0"/>
                    <w:jc w:val="center"/>
                    <w:rPr>
                      <w:color w:val="002060"/>
                    </w:rPr>
                  </w:pPr>
                  <w:r w:rsidRPr="00E1241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CA8796" w14:textId="77777777" w:rsidR="005F1EEA" w:rsidRPr="00E1241D" w:rsidRDefault="005F1EEA" w:rsidP="00DF4C06">
                  <w:pPr>
                    <w:pStyle w:val="rowtabella0"/>
                    <w:jc w:val="center"/>
                    <w:rPr>
                      <w:color w:val="002060"/>
                    </w:rPr>
                  </w:pPr>
                  <w:r w:rsidRPr="00E1241D">
                    <w:rPr>
                      <w:color w:val="002060"/>
                    </w:rPr>
                    <w:t> </w:t>
                  </w:r>
                </w:p>
              </w:tc>
            </w:tr>
            <w:tr w:rsidR="005F1EEA" w:rsidRPr="00E1241D" w14:paraId="5EBA7782"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304769" w14:textId="77777777" w:rsidR="005F1EEA" w:rsidRPr="00E1241D" w:rsidRDefault="005F1EEA" w:rsidP="00DF4C06">
                  <w:pPr>
                    <w:pStyle w:val="rowtabella0"/>
                    <w:rPr>
                      <w:color w:val="002060"/>
                    </w:rPr>
                  </w:pPr>
                  <w:r w:rsidRPr="00E1241D">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304017" w14:textId="77777777" w:rsidR="005F1EEA" w:rsidRPr="00E1241D" w:rsidRDefault="005F1EEA" w:rsidP="00DF4C06">
                  <w:pPr>
                    <w:pStyle w:val="rowtabella0"/>
                    <w:rPr>
                      <w:color w:val="002060"/>
                    </w:rPr>
                  </w:pPr>
                  <w:r w:rsidRPr="00E1241D">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178DFE" w14:textId="77777777" w:rsidR="005F1EEA" w:rsidRPr="00E1241D" w:rsidRDefault="005F1EEA" w:rsidP="00DF4C06">
                  <w:pPr>
                    <w:pStyle w:val="rowtabella0"/>
                    <w:jc w:val="center"/>
                    <w:rPr>
                      <w:color w:val="002060"/>
                    </w:rPr>
                  </w:pPr>
                  <w:r w:rsidRPr="00E1241D">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F28BB" w14:textId="77777777" w:rsidR="005F1EEA" w:rsidRPr="00E1241D" w:rsidRDefault="005F1EEA" w:rsidP="00DF4C06">
                  <w:pPr>
                    <w:pStyle w:val="rowtabella0"/>
                    <w:jc w:val="center"/>
                    <w:rPr>
                      <w:color w:val="002060"/>
                    </w:rPr>
                  </w:pPr>
                  <w:r w:rsidRPr="00E1241D">
                    <w:rPr>
                      <w:color w:val="002060"/>
                    </w:rPr>
                    <w:t> </w:t>
                  </w:r>
                </w:p>
              </w:tc>
            </w:tr>
            <w:tr w:rsidR="005F1EEA" w:rsidRPr="00E1241D" w14:paraId="269A51AA"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878D72" w14:textId="77777777" w:rsidR="005F1EEA" w:rsidRPr="00E1241D" w:rsidRDefault="005F1EEA" w:rsidP="00DF4C06">
                  <w:pPr>
                    <w:pStyle w:val="rowtabella0"/>
                    <w:rPr>
                      <w:color w:val="002060"/>
                    </w:rPr>
                  </w:pPr>
                  <w:r w:rsidRPr="00E1241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4A1261" w14:textId="77777777" w:rsidR="005F1EEA" w:rsidRPr="00E1241D" w:rsidRDefault="005F1EEA" w:rsidP="00DF4C06">
                  <w:pPr>
                    <w:pStyle w:val="rowtabella0"/>
                    <w:rPr>
                      <w:color w:val="002060"/>
                    </w:rPr>
                  </w:pPr>
                  <w:r w:rsidRPr="00E1241D">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AFBD0C" w14:textId="77777777" w:rsidR="005F1EEA" w:rsidRPr="00E1241D" w:rsidRDefault="005F1EEA" w:rsidP="00DF4C06">
                  <w:pPr>
                    <w:pStyle w:val="rowtabella0"/>
                    <w:jc w:val="center"/>
                    <w:rPr>
                      <w:color w:val="002060"/>
                    </w:rPr>
                  </w:pPr>
                  <w:r w:rsidRPr="00E1241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45CD6" w14:textId="77777777" w:rsidR="005F1EEA" w:rsidRPr="00E1241D" w:rsidRDefault="005F1EEA" w:rsidP="00DF4C06">
                  <w:pPr>
                    <w:pStyle w:val="rowtabella0"/>
                    <w:jc w:val="center"/>
                    <w:rPr>
                      <w:color w:val="002060"/>
                    </w:rPr>
                  </w:pPr>
                  <w:r w:rsidRPr="00E1241D">
                    <w:rPr>
                      <w:color w:val="002060"/>
                    </w:rPr>
                    <w:t> </w:t>
                  </w:r>
                </w:p>
              </w:tc>
            </w:tr>
            <w:tr w:rsidR="005F1EEA" w:rsidRPr="00E1241D" w14:paraId="7747D05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BAB05" w14:textId="77777777" w:rsidR="005F1EEA" w:rsidRPr="00E1241D" w:rsidRDefault="005F1EEA" w:rsidP="00DF4C06">
                  <w:pPr>
                    <w:pStyle w:val="rowtabella0"/>
                    <w:rPr>
                      <w:color w:val="002060"/>
                    </w:rPr>
                  </w:pPr>
                  <w:r w:rsidRPr="00E1241D">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1CA480" w14:textId="77777777" w:rsidR="005F1EEA" w:rsidRPr="00E1241D" w:rsidRDefault="005F1EEA" w:rsidP="00DF4C06">
                  <w:pPr>
                    <w:pStyle w:val="rowtabella0"/>
                    <w:rPr>
                      <w:color w:val="002060"/>
                    </w:rPr>
                  </w:pPr>
                  <w:r w:rsidRPr="00E1241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DF997E" w14:textId="77777777" w:rsidR="005F1EEA" w:rsidRPr="00E1241D" w:rsidRDefault="005F1EEA" w:rsidP="00DF4C06">
                  <w:pPr>
                    <w:pStyle w:val="rowtabella0"/>
                    <w:jc w:val="center"/>
                    <w:rPr>
                      <w:color w:val="002060"/>
                    </w:rPr>
                  </w:pPr>
                  <w:r w:rsidRPr="00E1241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104C31" w14:textId="77777777" w:rsidR="005F1EEA" w:rsidRPr="00E1241D" w:rsidRDefault="005F1EEA" w:rsidP="00DF4C06">
                  <w:pPr>
                    <w:pStyle w:val="rowtabella0"/>
                    <w:jc w:val="center"/>
                    <w:rPr>
                      <w:color w:val="002060"/>
                    </w:rPr>
                  </w:pPr>
                  <w:r w:rsidRPr="00E1241D">
                    <w:rPr>
                      <w:color w:val="002060"/>
                    </w:rPr>
                    <w:t> </w:t>
                  </w:r>
                </w:p>
              </w:tc>
            </w:tr>
            <w:tr w:rsidR="005F1EEA" w:rsidRPr="00E1241D" w14:paraId="244BCEDF"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05999" w14:textId="77777777" w:rsidR="005F1EEA" w:rsidRPr="00E1241D" w:rsidRDefault="005F1EEA" w:rsidP="00DF4C06">
                  <w:pPr>
                    <w:pStyle w:val="rowtabella0"/>
                    <w:rPr>
                      <w:color w:val="002060"/>
                    </w:rPr>
                  </w:pPr>
                  <w:r w:rsidRPr="00E1241D">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9FADB" w14:textId="77777777" w:rsidR="005F1EEA" w:rsidRPr="00E1241D" w:rsidRDefault="005F1EEA" w:rsidP="00DF4C06">
                  <w:pPr>
                    <w:pStyle w:val="rowtabella0"/>
                    <w:rPr>
                      <w:color w:val="002060"/>
                    </w:rPr>
                  </w:pPr>
                  <w:r w:rsidRPr="00E1241D">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966D8" w14:textId="77777777" w:rsidR="005F1EEA" w:rsidRPr="00E1241D" w:rsidRDefault="005F1EEA" w:rsidP="00DF4C06">
                  <w:pPr>
                    <w:pStyle w:val="rowtabella0"/>
                    <w:jc w:val="center"/>
                    <w:rPr>
                      <w:color w:val="002060"/>
                    </w:rPr>
                  </w:pPr>
                  <w:r w:rsidRPr="00E1241D">
                    <w:rPr>
                      <w:color w:val="002060"/>
                    </w:rPr>
                    <w:t>8 - 6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B4AA8" w14:textId="77777777" w:rsidR="005F1EEA" w:rsidRPr="00E1241D" w:rsidRDefault="005F1EEA" w:rsidP="00DF4C06">
                  <w:pPr>
                    <w:pStyle w:val="rowtabella0"/>
                    <w:jc w:val="center"/>
                    <w:rPr>
                      <w:color w:val="002060"/>
                    </w:rPr>
                  </w:pPr>
                  <w:r w:rsidRPr="00E1241D">
                    <w:rPr>
                      <w:color w:val="002060"/>
                    </w:rPr>
                    <w:t> </w:t>
                  </w:r>
                </w:p>
              </w:tc>
            </w:tr>
            <w:tr w:rsidR="005F1EEA" w:rsidRPr="00E1241D" w14:paraId="004A7EE8"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0B4C1190" w14:textId="77777777" w:rsidR="005F1EEA" w:rsidRPr="00E1241D" w:rsidRDefault="005F1EEA" w:rsidP="00DF4C06">
                  <w:pPr>
                    <w:pStyle w:val="rowtabella0"/>
                    <w:rPr>
                      <w:color w:val="002060"/>
                    </w:rPr>
                  </w:pPr>
                  <w:r w:rsidRPr="00E1241D">
                    <w:rPr>
                      <w:color w:val="002060"/>
                    </w:rPr>
                    <w:t>(1) - disputata il 28/09/2024</w:t>
                  </w:r>
                </w:p>
              </w:tc>
            </w:tr>
          </w:tbl>
          <w:p w14:paraId="44F34998" w14:textId="77777777" w:rsidR="005F1EEA" w:rsidRPr="00E1241D" w:rsidRDefault="005F1EEA" w:rsidP="00DF4C06">
            <w:pPr>
              <w:rPr>
                <w:color w:val="002060"/>
              </w:rPr>
            </w:pPr>
          </w:p>
        </w:tc>
      </w:tr>
    </w:tbl>
    <w:p w14:paraId="7A9BAD4D"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1EEA" w:rsidRPr="00E1241D" w14:paraId="763453D5"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5E171F8A"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46799" w14:textId="77777777" w:rsidR="005F1EEA" w:rsidRPr="00E1241D" w:rsidRDefault="005F1EEA" w:rsidP="00DF4C06">
                  <w:pPr>
                    <w:pStyle w:val="headertabella0"/>
                    <w:rPr>
                      <w:color w:val="002060"/>
                    </w:rPr>
                  </w:pPr>
                  <w:r w:rsidRPr="00E1241D">
                    <w:rPr>
                      <w:color w:val="002060"/>
                    </w:rPr>
                    <w:t>GIRONE C - 1 Giornata - A</w:t>
                  </w:r>
                </w:p>
              </w:tc>
            </w:tr>
            <w:tr w:rsidR="005F1EEA" w:rsidRPr="00E1241D" w14:paraId="6E9B1690"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21CB7F" w14:textId="77777777" w:rsidR="005F1EEA" w:rsidRPr="00E1241D" w:rsidRDefault="005F1EEA" w:rsidP="00DF4C06">
                  <w:pPr>
                    <w:pStyle w:val="rowtabella0"/>
                    <w:rPr>
                      <w:color w:val="002060"/>
                    </w:rPr>
                  </w:pPr>
                  <w:r w:rsidRPr="00E1241D">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8A33A" w14:textId="77777777" w:rsidR="005F1EEA" w:rsidRPr="00E1241D" w:rsidRDefault="005F1EEA" w:rsidP="00DF4C06">
                  <w:pPr>
                    <w:pStyle w:val="rowtabella0"/>
                    <w:rPr>
                      <w:color w:val="002060"/>
                    </w:rPr>
                  </w:pPr>
                  <w:r w:rsidRPr="00E1241D">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AA49D" w14:textId="77777777" w:rsidR="005F1EEA" w:rsidRPr="00E1241D" w:rsidRDefault="005F1EEA" w:rsidP="00DF4C06">
                  <w:pPr>
                    <w:pStyle w:val="rowtabella0"/>
                    <w:jc w:val="center"/>
                    <w:rPr>
                      <w:color w:val="002060"/>
                    </w:rPr>
                  </w:pPr>
                  <w:r w:rsidRPr="00E1241D">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9EBE2" w14:textId="77777777" w:rsidR="005F1EEA" w:rsidRPr="00E1241D" w:rsidRDefault="005F1EEA" w:rsidP="00DF4C06">
                  <w:pPr>
                    <w:pStyle w:val="rowtabella0"/>
                    <w:jc w:val="center"/>
                    <w:rPr>
                      <w:color w:val="002060"/>
                    </w:rPr>
                  </w:pPr>
                  <w:r w:rsidRPr="00E1241D">
                    <w:rPr>
                      <w:color w:val="002060"/>
                    </w:rPr>
                    <w:t> </w:t>
                  </w:r>
                </w:p>
              </w:tc>
            </w:tr>
            <w:tr w:rsidR="005F1EEA" w:rsidRPr="00E1241D" w14:paraId="09E42FCB"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BD8DDE" w14:textId="77777777" w:rsidR="005F1EEA" w:rsidRPr="00E1241D" w:rsidRDefault="005F1EEA" w:rsidP="00DF4C06">
                  <w:pPr>
                    <w:pStyle w:val="rowtabella0"/>
                    <w:rPr>
                      <w:color w:val="002060"/>
                    </w:rPr>
                  </w:pPr>
                  <w:r w:rsidRPr="00E1241D">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F86BB8" w14:textId="77777777" w:rsidR="005F1EEA" w:rsidRPr="00E1241D" w:rsidRDefault="005F1EEA" w:rsidP="00DF4C06">
                  <w:pPr>
                    <w:pStyle w:val="rowtabella0"/>
                    <w:rPr>
                      <w:color w:val="002060"/>
                    </w:rPr>
                  </w:pPr>
                  <w:r w:rsidRPr="00E1241D">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49452A" w14:textId="77777777" w:rsidR="005F1EEA" w:rsidRPr="00E1241D" w:rsidRDefault="005F1EEA" w:rsidP="00DF4C06">
                  <w:pPr>
                    <w:pStyle w:val="rowtabella0"/>
                    <w:jc w:val="center"/>
                    <w:rPr>
                      <w:color w:val="002060"/>
                    </w:rPr>
                  </w:pPr>
                  <w:r w:rsidRPr="00E1241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EF3580" w14:textId="77777777" w:rsidR="005F1EEA" w:rsidRPr="00E1241D" w:rsidRDefault="005F1EEA" w:rsidP="00DF4C06">
                  <w:pPr>
                    <w:pStyle w:val="rowtabella0"/>
                    <w:jc w:val="center"/>
                    <w:rPr>
                      <w:color w:val="002060"/>
                    </w:rPr>
                  </w:pPr>
                  <w:r w:rsidRPr="00E1241D">
                    <w:rPr>
                      <w:color w:val="002060"/>
                    </w:rPr>
                    <w:t> </w:t>
                  </w:r>
                </w:p>
              </w:tc>
            </w:tr>
            <w:tr w:rsidR="005F1EEA" w:rsidRPr="00E1241D" w14:paraId="2B7A9F75"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A2C61" w14:textId="77777777" w:rsidR="005F1EEA" w:rsidRPr="00E1241D" w:rsidRDefault="005F1EEA" w:rsidP="00DF4C06">
                  <w:pPr>
                    <w:pStyle w:val="rowtabella0"/>
                    <w:rPr>
                      <w:color w:val="002060"/>
                    </w:rPr>
                  </w:pPr>
                  <w:r w:rsidRPr="00E1241D">
                    <w:rPr>
                      <w:color w:val="002060"/>
                    </w:rPr>
                    <w:t>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55078" w14:textId="77777777" w:rsidR="005F1EEA" w:rsidRPr="00E1241D" w:rsidRDefault="005F1EEA" w:rsidP="00DF4C06">
                  <w:pPr>
                    <w:pStyle w:val="rowtabella0"/>
                    <w:rPr>
                      <w:color w:val="002060"/>
                    </w:rPr>
                  </w:pPr>
                  <w:r w:rsidRPr="00E1241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CCD29" w14:textId="77777777" w:rsidR="005F1EEA" w:rsidRPr="00E1241D" w:rsidRDefault="005F1EEA" w:rsidP="00DF4C06">
                  <w:pPr>
                    <w:pStyle w:val="rowtabella0"/>
                    <w:jc w:val="center"/>
                    <w:rPr>
                      <w:color w:val="002060"/>
                    </w:rPr>
                  </w:pPr>
                  <w:r w:rsidRPr="00E1241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574EE6" w14:textId="77777777" w:rsidR="005F1EEA" w:rsidRPr="00E1241D" w:rsidRDefault="005F1EEA" w:rsidP="00DF4C06">
                  <w:pPr>
                    <w:pStyle w:val="rowtabella0"/>
                    <w:jc w:val="center"/>
                    <w:rPr>
                      <w:color w:val="002060"/>
                    </w:rPr>
                  </w:pPr>
                  <w:r w:rsidRPr="00E1241D">
                    <w:rPr>
                      <w:color w:val="002060"/>
                    </w:rPr>
                    <w:t> </w:t>
                  </w:r>
                </w:p>
              </w:tc>
            </w:tr>
            <w:tr w:rsidR="005F1EEA" w:rsidRPr="00E1241D" w14:paraId="1507ABB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440414" w14:textId="77777777" w:rsidR="005F1EEA" w:rsidRPr="00E1241D" w:rsidRDefault="005F1EEA" w:rsidP="00DF4C06">
                  <w:pPr>
                    <w:pStyle w:val="rowtabella0"/>
                    <w:rPr>
                      <w:color w:val="002060"/>
                    </w:rPr>
                  </w:pPr>
                  <w:r w:rsidRPr="00E1241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D2C10" w14:textId="77777777" w:rsidR="005F1EEA" w:rsidRPr="00E1241D" w:rsidRDefault="005F1EEA" w:rsidP="00DF4C06">
                  <w:pPr>
                    <w:pStyle w:val="rowtabella0"/>
                    <w:rPr>
                      <w:color w:val="002060"/>
                    </w:rPr>
                  </w:pPr>
                  <w:r w:rsidRPr="00E1241D">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702F84" w14:textId="77777777" w:rsidR="005F1EEA" w:rsidRPr="00E1241D" w:rsidRDefault="005F1EEA" w:rsidP="00DF4C06">
                  <w:pPr>
                    <w:pStyle w:val="rowtabella0"/>
                    <w:jc w:val="center"/>
                    <w:rPr>
                      <w:color w:val="002060"/>
                    </w:rPr>
                  </w:pPr>
                  <w:r w:rsidRPr="00E1241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DB9C4A" w14:textId="77777777" w:rsidR="005F1EEA" w:rsidRPr="00E1241D" w:rsidRDefault="005F1EEA" w:rsidP="00DF4C06">
                  <w:pPr>
                    <w:pStyle w:val="rowtabella0"/>
                    <w:jc w:val="center"/>
                    <w:rPr>
                      <w:color w:val="002060"/>
                    </w:rPr>
                  </w:pPr>
                  <w:r w:rsidRPr="00E1241D">
                    <w:rPr>
                      <w:color w:val="002060"/>
                    </w:rPr>
                    <w:t> </w:t>
                  </w:r>
                </w:p>
              </w:tc>
            </w:tr>
            <w:tr w:rsidR="005F1EEA" w:rsidRPr="00E1241D" w14:paraId="7B222D8F"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31D03" w14:textId="77777777" w:rsidR="005F1EEA" w:rsidRPr="00E1241D" w:rsidRDefault="005F1EEA" w:rsidP="00DF4C06">
                  <w:pPr>
                    <w:pStyle w:val="rowtabella0"/>
                    <w:rPr>
                      <w:color w:val="002060"/>
                    </w:rPr>
                  </w:pPr>
                  <w:r w:rsidRPr="00E1241D">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8CE943" w14:textId="77777777" w:rsidR="005F1EEA" w:rsidRPr="00E1241D" w:rsidRDefault="005F1EEA" w:rsidP="00DF4C06">
                  <w:pPr>
                    <w:pStyle w:val="rowtabella0"/>
                    <w:rPr>
                      <w:color w:val="002060"/>
                    </w:rPr>
                  </w:pPr>
                  <w:r w:rsidRPr="00E1241D">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D7BC5" w14:textId="77777777" w:rsidR="005F1EEA" w:rsidRPr="00E1241D" w:rsidRDefault="005F1EEA" w:rsidP="00DF4C06">
                  <w:pPr>
                    <w:pStyle w:val="rowtabella0"/>
                    <w:jc w:val="center"/>
                    <w:rPr>
                      <w:color w:val="002060"/>
                    </w:rPr>
                  </w:pPr>
                  <w:r w:rsidRPr="00E1241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E1F288" w14:textId="77777777" w:rsidR="005F1EEA" w:rsidRPr="00E1241D" w:rsidRDefault="005F1EEA" w:rsidP="00DF4C06">
                  <w:pPr>
                    <w:pStyle w:val="rowtabella0"/>
                    <w:jc w:val="center"/>
                    <w:rPr>
                      <w:color w:val="002060"/>
                    </w:rPr>
                  </w:pPr>
                  <w:r w:rsidRPr="00E1241D">
                    <w:rPr>
                      <w:color w:val="002060"/>
                    </w:rPr>
                    <w:t> </w:t>
                  </w:r>
                </w:p>
              </w:tc>
            </w:tr>
            <w:tr w:rsidR="005F1EEA" w:rsidRPr="00E1241D" w14:paraId="26C80739"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AC534" w14:textId="77777777" w:rsidR="005F1EEA" w:rsidRPr="00E1241D" w:rsidRDefault="005F1EEA" w:rsidP="00DF4C06">
                  <w:pPr>
                    <w:pStyle w:val="rowtabella0"/>
                    <w:rPr>
                      <w:color w:val="002060"/>
                    </w:rPr>
                  </w:pPr>
                  <w:r w:rsidRPr="00E1241D">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C3848" w14:textId="77777777" w:rsidR="005F1EEA" w:rsidRPr="00E1241D" w:rsidRDefault="005F1EEA" w:rsidP="00DF4C06">
                  <w:pPr>
                    <w:pStyle w:val="rowtabella0"/>
                    <w:rPr>
                      <w:color w:val="002060"/>
                    </w:rPr>
                  </w:pPr>
                  <w:r w:rsidRPr="00E1241D">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7D434" w14:textId="77777777" w:rsidR="005F1EEA" w:rsidRPr="00E1241D" w:rsidRDefault="005F1EEA" w:rsidP="00DF4C06">
                  <w:pPr>
                    <w:pStyle w:val="rowtabella0"/>
                    <w:jc w:val="center"/>
                    <w:rPr>
                      <w:color w:val="002060"/>
                    </w:rPr>
                  </w:pPr>
                  <w:r w:rsidRPr="00E1241D">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4DBFB" w14:textId="77777777" w:rsidR="005F1EEA" w:rsidRPr="00E1241D" w:rsidRDefault="005F1EEA" w:rsidP="00DF4C06">
                  <w:pPr>
                    <w:pStyle w:val="rowtabella0"/>
                    <w:jc w:val="center"/>
                    <w:rPr>
                      <w:color w:val="002060"/>
                    </w:rPr>
                  </w:pPr>
                  <w:r w:rsidRPr="00E1241D">
                    <w:rPr>
                      <w:color w:val="002060"/>
                    </w:rPr>
                    <w:t> </w:t>
                  </w:r>
                </w:p>
              </w:tc>
            </w:tr>
          </w:tbl>
          <w:p w14:paraId="62C9E3C8" w14:textId="77777777" w:rsidR="005F1EEA" w:rsidRPr="00E1241D" w:rsidRDefault="005F1EEA" w:rsidP="00DF4C06">
            <w:pPr>
              <w:rPr>
                <w:color w:val="002060"/>
              </w:rPr>
            </w:pPr>
          </w:p>
        </w:tc>
      </w:tr>
    </w:tbl>
    <w:p w14:paraId="50810CF6" w14:textId="77777777" w:rsidR="005F1EEA" w:rsidRPr="00E1241D" w:rsidRDefault="005F1EEA" w:rsidP="005F1EEA">
      <w:pPr>
        <w:pStyle w:val="breakline"/>
        <w:rPr>
          <w:rFonts w:eastAsiaTheme="minorEastAsia"/>
          <w:color w:val="002060"/>
        </w:rPr>
      </w:pPr>
    </w:p>
    <w:p w14:paraId="01DB1981" w14:textId="77777777" w:rsidR="005F1EEA" w:rsidRPr="00E1241D" w:rsidRDefault="005F1EEA" w:rsidP="005F1EEA">
      <w:pPr>
        <w:pStyle w:val="breakline"/>
        <w:rPr>
          <w:color w:val="002060"/>
        </w:rPr>
      </w:pPr>
    </w:p>
    <w:p w14:paraId="4D6E1F10" w14:textId="77777777" w:rsidR="005F1EEA" w:rsidRPr="00E1241D" w:rsidRDefault="005F1EEA" w:rsidP="005F1EEA">
      <w:pPr>
        <w:pStyle w:val="titoloprinc0"/>
        <w:rPr>
          <w:color w:val="002060"/>
        </w:rPr>
      </w:pPr>
      <w:r w:rsidRPr="00E1241D">
        <w:rPr>
          <w:color w:val="002060"/>
        </w:rPr>
        <w:lastRenderedPageBreak/>
        <w:t>GIUDICE SPORTIVO</w:t>
      </w:r>
    </w:p>
    <w:p w14:paraId="14AA814F"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6C2F6BAB" w14:textId="77777777" w:rsidR="005F1EEA" w:rsidRPr="00E1241D" w:rsidRDefault="005F1EEA" w:rsidP="005F1EEA">
      <w:pPr>
        <w:pStyle w:val="titolo10"/>
        <w:rPr>
          <w:color w:val="002060"/>
        </w:rPr>
      </w:pPr>
      <w:r w:rsidRPr="00E1241D">
        <w:rPr>
          <w:color w:val="002060"/>
        </w:rPr>
        <w:t xml:space="preserve">GARE DEL 27/ 9/2024 </w:t>
      </w:r>
    </w:p>
    <w:p w14:paraId="72427342" w14:textId="77777777" w:rsidR="005F1EEA" w:rsidRPr="00E1241D" w:rsidRDefault="005F1EEA" w:rsidP="005F1EEA">
      <w:pPr>
        <w:pStyle w:val="titolo7a"/>
        <w:rPr>
          <w:color w:val="002060"/>
        </w:rPr>
      </w:pPr>
      <w:r w:rsidRPr="00E1241D">
        <w:rPr>
          <w:color w:val="002060"/>
        </w:rPr>
        <w:t xml:space="preserve">PROVVEDIMENTI DISCIPLINARI </w:t>
      </w:r>
    </w:p>
    <w:p w14:paraId="7A4C99CB"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67B4F376" w14:textId="77777777" w:rsidR="005F1EEA" w:rsidRPr="00E1241D" w:rsidRDefault="005F1EEA" w:rsidP="005F1EEA">
      <w:pPr>
        <w:pStyle w:val="titolo30"/>
        <w:rPr>
          <w:color w:val="002060"/>
        </w:rPr>
      </w:pPr>
      <w:r w:rsidRPr="00E1241D">
        <w:rPr>
          <w:color w:val="002060"/>
        </w:rPr>
        <w:t xml:space="preserve">DIRIGENTI </w:t>
      </w:r>
    </w:p>
    <w:p w14:paraId="23ECD34E"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4FA36856" w14:textId="77777777" w:rsidTr="00DF4C06">
        <w:tc>
          <w:tcPr>
            <w:tcW w:w="2200" w:type="dxa"/>
            <w:tcMar>
              <w:top w:w="20" w:type="dxa"/>
              <w:left w:w="20" w:type="dxa"/>
              <w:bottom w:w="20" w:type="dxa"/>
              <w:right w:w="20" w:type="dxa"/>
            </w:tcMar>
            <w:vAlign w:val="center"/>
            <w:hideMark/>
          </w:tcPr>
          <w:p w14:paraId="4F731E38" w14:textId="77777777" w:rsidR="005F1EEA" w:rsidRPr="00E1241D" w:rsidRDefault="005F1EEA" w:rsidP="00DF4C06">
            <w:pPr>
              <w:pStyle w:val="movimento"/>
              <w:rPr>
                <w:color w:val="002060"/>
              </w:rPr>
            </w:pPr>
            <w:r w:rsidRPr="00E1241D">
              <w:rPr>
                <w:color w:val="002060"/>
              </w:rPr>
              <w:t>LUCA CRISTIAN</w:t>
            </w:r>
          </w:p>
        </w:tc>
        <w:tc>
          <w:tcPr>
            <w:tcW w:w="2200" w:type="dxa"/>
            <w:tcMar>
              <w:top w:w="20" w:type="dxa"/>
              <w:left w:w="20" w:type="dxa"/>
              <w:bottom w:w="20" w:type="dxa"/>
              <w:right w:w="20" w:type="dxa"/>
            </w:tcMar>
            <w:vAlign w:val="center"/>
            <w:hideMark/>
          </w:tcPr>
          <w:p w14:paraId="0E5B1DBE" w14:textId="77777777" w:rsidR="005F1EEA" w:rsidRPr="00E1241D" w:rsidRDefault="005F1EEA" w:rsidP="00DF4C06">
            <w:pPr>
              <w:pStyle w:val="movimento2"/>
              <w:rPr>
                <w:color w:val="002060"/>
              </w:rPr>
            </w:pPr>
            <w:r w:rsidRPr="00E1241D">
              <w:rPr>
                <w:color w:val="002060"/>
              </w:rPr>
              <w:t xml:space="preserve">(FUTSAL CAMPIGLIONE) </w:t>
            </w:r>
          </w:p>
        </w:tc>
        <w:tc>
          <w:tcPr>
            <w:tcW w:w="800" w:type="dxa"/>
            <w:tcMar>
              <w:top w:w="20" w:type="dxa"/>
              <w:left w:w="20" w:type="dxa"/>
              <w:bottom w:w="20" w:type="dxa"/>
              <w:right w:w="20" w:type="dxa"/>
            </w:tcMar>
            <w:vAlign w:val="center"/>
            <w:hideMark/>
          </w:tcPr>
          <w:p w14:paraId="5890BBD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384162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D53B715" w14:textId="77777777" w:rsidR="005F1EEA" w:rsidRPr="00E1241D" w:rsidRDefault="005F1EEA" w:rsidP="00DF4C06">
            <w:pPr>
              <w:pStyle w:val="movimento2"/>
              <w:rPr>
                <w:color w:val="002060"/>
              </w:rPr>
            </w:pPr>
            <w:r w:rsidRPr="00E1241D">
              <w:rPr>
                <w:color w:val="002060"/>
              </w:rPr>
              <w:t> </w:t>
            </w:r>
          </w:p>
        </w:tc>
      </w:tr>
    </w:tbl>
    <w:p w14:paraId="4AE67E90" w14:textId="77777777" w:rsidR="005F1EEA" w:rsidRPr="00E1241D" w:rsidRDefault="005F1EEA" w:rsidP="005F1EEA">
      <w:pPr>
        <w:pStyle w:val="titolo30"/>
        <w:rPr>
          <w:rFonts w:eastAsiaTheme="minorEastAsia"/>
          <w:color w:val="002060"/>
        </w:rPr>
      </w:pPr>
      <w:r w:rsidRPr="00E1241D">
        <w:rPr>
          <w:color w:val="002060"/>
        </w:rPr>
        <w:t xml:space="preserve">ALLENATORI </w:t>
      </w:r>
    </w:p>
    <w:p w14:paraId="0792338E" w14:textId="77777777" w:rsidR="005F1EEA" w:rsidRPr="00E1241D" w:rsidRDefault="005F1EEA" w:rsidP="005F1EEA">
      <w:pPr>
        <w:pStyle w:val="titolo20"/>
        <w:rPr>
          <w:color w:val="002060"/>
        </w:rPr>
      </w:pPr>
      <w:r w:rsidRPr="00E1241D">
        <w:rPr>
          <w:color w:val="002060"/>
        </w:rPr>
        <w:t xml:space="preserve">SQUALIFICA FINO AL 1/11/2024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0716CED3" w14:textId="77777777" w:rsidTr="00DF4C06">
        <w:tc>
          <w:tcPr>
            <w:tcW w:w="2200" w:type="dxa"/>
            <w:tcMar>
              <w:top w:w="20" w:type="dxa"/>
              <w:left w:w="20" w:type="dxa"/>
              <w:bottom w:w="20" w:type="dxa"/>
              <w:right w:w="20" w:type="dxa"/>
            </w:tcMar>
            <w:vAlign w:val="center"/>
            <w:hideMark/>
          </w:tcPr>
          <w:p w14:paraId="0ED08EE1" w14:textId="77777777" w:rsidR="005F1EEA" w:rsidRPr="00E1241D" w:rsidRDefault="005F1EEA" w:rsidP="00DF4C06">
            <w:pPr>
              <w:pStyle w:val="movimento"/>
              <w:rPr>
                <w:color w:val="002060"/>
              </w:rPr>
            </w:pPr>
            <w:r w:rsidRPr="00E1241D">
              <w:rPr>
                <w:color w:val="002060"/>
              </w:rPr>
              <w:t>BATTISTELLI GIANLUCA</w:t>
            </w:r>
          </w:p>
        </w:tc>
        <w:tc>
          <w:tcPr>
            <w:tcW w:w="2200" w:type="dxa"/>
            <w:tcMar>
              <w:top w:w="20" w:type="dxa"/>
              <w:left w:w="20" w:type="dxa"/>
              <w:bottom w:w="20" w:type="dxa"/>
              <w:right w:w="20" w:type="dxa"/>
            </w:tcMar>
            <w:vAlign w:val="center"/>
            <w:hideMark/>
          </w:tcPr>
          <w:p w14:paraId="7205FB5E" w14:textId="77777777" w:rsidR="005F1EEA" w:rsidRPr="00E1241D" w:rsidRDefault="005F1EEA" w:rsidP="00DF4C06">
            <w:pPr>
              <w:pStyle w:val="movimento2"/>
              <w:rPr>
                <w:color w:val="002060"/>
              </w:rPr>
            </w:pPr>
            <w:r w:rsidRPr="00E1241D">
              <w:rPr>
                <w:color w:val="002060"/>
              </w:rPr>
              <w:t xml:space="preserve">(GIOVANI SANT IPPOLITO) </w:t>
            </w:r>
          </w:p>
        </w:tc>
        <w:tc>
          <w:tcPr>
            <w:tcW w:w="800" w:type="dxa"/>
            <w:tcMar>
              <w:top w:w="20" w:type="dxa"/>
              <w:left w:w="20" w:type="dxa"/>
              <w:bottom w:w="20" w:type="dxa"/>
              <w:right w:w="20" w:type="dxa"/>
            </w:tcMar>
            <w:vAlign w:val="center"/>
            <w:hideMark/>
          </w:tcPr>
          <w:p w14:paraId="6A8936B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D05D89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452C9DC" w14:textId="77777777" w:rsidR="005F1EEA" w:rsidRPr="00E1241D" w:rsidRDefault="005F1EEA" w:rsidP="00DF4C06">
            <w:pPr>
              <w:pStyle w:val="movimento2"/>
              <w:rPr>
                <w:color w:val="002060"/>
              </w:rPr>
            </w:pPr>
            <w:r w:rsidRPr="00E1241D">
              <w:rPr>
                <w:color w:val="002060"/>
              </w:rPr>
              <w:t> </w:t>
            </w:r>
          </w:p>
        </w:tc>
      </w:tr>
    </w:tbl>
    <w:p w14:paraId="11091639" w14:textId="77777777" w:rsidR="005F1EEA" w:rsidRPr="00E1241D" w:rsidRDefault="005F1EEA" w:rsidP="005F1EEA">
      <w:pPr>
        <w:pStyle w:val="diffida"/>
        <w:spacing w:before="80" w:beforeAutospacing="0" w:after="40" w:afterAutospacing="0"/>
        <w:rPr>
          <w:rFonts w:eastAsiaTheme="minorEastAsia"/>
          <w:color w:val="002060"/>
        </w:rPr>
      </w:pPr>
      <w:r w:rsidRPr="00E1241D">
        <w:rPr>
          <w:color w:val="002060"/>
        </w:rPr>
        <w:t xml:space="preserve">Per aver messo le mani al collo ad un calciatore avversario senza procurare dolore. </w:t>
      </w:r>
    </w:p>
    <w:p w14:paraId="24A64A92" w14:textId="77777777" w:rsidR="005F1EEA" w:rsidRPr="00E1241D" w:rsidRDefault="005F1EEA" w:rsidP="005F1EEA">
      <w:pPr>
        <w:pStyle w:val="titolo20"/>
        <w:rPr>
          <w:color w:val="002060"/>
        </w:rPr>
      </w:pPr>
      <w:r w:rsidRPr="00E1241D">
        <w:rPr>
          <w:color w:val="002060"/>
        </w:rPr>
        <w:t xml:space="preserve">SQUALIFICA FINO AL 9/10/2024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8F036A4" w14:textId="77777777" w:rsidTr="00DF4C06">
        <w:tc>
          <w:tcPr>
            <w:tcW w:w="2200" w:type="dxa"/>
            <w:tcMar>
              <w:top w:w="20" w:type="dxa"/>
              <w:left w:w="20" w:type="dxa"/>
              <w:bottom w:w="20" w:type="dxa"/>
              <w:right w:w="20" w:type="dxa"/>
            </w:tcMar>
            <w:vAlign w:val="center"/>
            <w:hideMark/>
          </w:tcPr>
          <w:p w14:paraId="1A878FEB" w14:textId="77777777" w:rsidR="005F1EEA" w:rsidRPr="00E1241D" w:rsidRDefault="005F1EEA" w:rsidP="00DF4C06">
            <w:pPr>
              <w:pStyle w:val="movimento"/>
              <w:rPr>
                <w:color w:val="002060"/>
              </w:rPr>
            </w:pPr>
            <w:r w:rsidRPr="00E1241D">
              <w:rPr>
                <w:color w:val="002060"/>
              </w:rPr>
              <w:t>SOLAZZI SIMONE</w:t>
            </w:r>
          </w:p>
        </w:tc>
        <w:tc>
          <w:tcPr>
            <w:tcW w:w="2200" w:type="dxa"/>
            <w:tcMar>
              <w:top w:w="20" w:type="dxa"/>
              <w:left w:w="20" w:type="dxa"/>
              <w:bottom w:w="20" w:type="dxa"/>
              <w:right w:w="20" w:type="dxa"/>
            </w:tcMar>
            <w:vAlign w:val="center"/>
            <w:hideMark/>
          </w:tcPr>
          <w:p w14:paraId="5DA8EBC8" w14:textId="77777777" w:rsidR="005F1EEA" w:rsidRPr="00E1241D" w:rsidRDefault="005F1EEA" w:rsidP="00DF4C06">
            <w:pPr>
              <w:pStyle w:val="movimento2"/>
              <w:rPr>
                <w:color w:val="002060"/>
              </w:rPr>
            </w:pPr>
            <w:r w:rsidRPr="00E1241D">
              <w:rPr>
                <w:color w:val="002060"/>
              </w:rPr>
              <w:t xml:space="preserve">(POLISPORTIVA UROBORO) </w:t>
            </w:r>
          </w:p>
        </w:tc>
        <w:tc>
          <w:tcPr>
            <w:tcW w:w="800" w:type="dxa"/>
            <w:tcMar>
              <w:top w:w="20" w:type="dxa"/>
              <w:left w:w="20" w:type="dxa"/>
              <w:bottom w:w="20" w:type="dxa"/>
              <w:right w:w="20" w:type="dxa"/>
            </w:tcMar>
            <w:vAlign w:val="center"/>
            <w:hideMark/>
          </w:tcPr>
          <w:p w14:paraId="346A4773"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C43E0E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3185E8F" w14:textId="77777777" w:rsidR="005F1EEA" w:rsidRPr="00E1241D" w:rsidRDefault="005F1EEA" w:rsidP="00DF4C06">
            <w:pPr>
              <w:pStyle w:val="movimento2"/>
              <w:rPr>
                <w:color w:val="002060"/>
              </w:rPr>
            </w:pPr>
            <w:r w:rsidRPr="00E1241D">
              <w:rPr>
                <w:color w:val="002060"/>
              </w:rPr>
              <w:t> </w:t>
            </w:r>
          </w:p>
        </w:tc>
      </w:tr>
    </w:tbl>
    <w:p w14:paraId="126D0F3E" w14:textId="77777777" w:rsidR="005F1EEA" w:rsidRPr="00E1241D" w:rsidRDefault="005F1EEA" w:rsidP="005F1EEA">
      <w:pPr>
        <w:pStyle w:val="diffida"/>
        <w:spacing w:before="80" w:beforeAutospacing="0" w:after="40" w:afterAutospacing="0"/>
        <w:rPr>
          <w:rFonts w:eastAsiaTheme="minorEastAsia"/>
          <w:color w:val="002060"/>
        </w:rPr>
      </w:pPr>
      <w:r w:rsidRPr="00E1241D">
        <w:rPr>
          <w:color w:val="002060"/>
        </w:rPr>
        <w:t xml:space="preserve">espulso per somma di ammonizioni. </w:t>
      </w:r>
    </w:p>
    <w:p w14:paraId="7CEE89F2"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708DBBEB" w14:textId="77777777" w:rsidTr="00DF4C06">
        <w:tc>
          <w:tcPr>
            <w:tcW w:w="2200" w:type="dxa"/>
            <w:tcMar>
              <w:top w:w="20" w:type="dxa"/>
              <w:left w:w="20" w:type="dxa"/>
              <w:bottom w:w="20" w:type="dxa"/>
              <w:right w:w="20" w:type="dxa"/>
            </w:tcMar>
            <w:vAlign w:val="center"/>
            <w:hideMark/>
          </w:tcPr>
          <w:p w14:paraId="662F139B" w14:textId="77777777" w:rsidR="005F1EEA" w:rsidRPr="00E1241D" w:rsidRDefault="005F1EEA" w:rsidP="00DF4C06">
            <w:pPr>
              <w:pStyle w:val="movimento"/>
              <w:rPr>
                <w:color w:val="002060"/>
              </w:rPr>
            </w:pPr>
            <w:r w:rsidRPr="00E1241D">
              <w:rPr>
                <w:color w:val="002060"/>
              </w:rPr>
              <w:t>VENTURINI OSCAR</w:t>
            </w:r>
          </w:p>
        </w:tc>
        <w:tc>
          <w:tcPr>
            <w:tcW w:w="2200" w:type="dxa"/>
            <w:tcMar>
              <w:top w:w="20" w:type="dxa"/>
              <w:left w:w="20" w:type="dxa"/>
              <w:bottom w:w="20" w:type="dxa"/>
              <w:right w:w="20" w:type="dxa"/>
            </w:tcMar>
            <w:vAlign w:val="center"/>
            <w:hideMark/>
          </w:tcPr>
          <w:p w14:paraId="3710038A" w14:textId="77777777" w:rsidR="005F1EEA" w:rsidRPr="00E1241D" w:rsidRDefault="005F1EEA" w:rsidP="00DF4C06">
            <w:pPr>
              <w:pStyle w:val="movimento2"/>
              <w:rPr>
                <w:color w:val="002060"/>
              </w:rPr>
            </w:pPr>
            <w:r w:rsidRPr="00E1241D">
              <w:rPr>
                <w:color w:val="002060"/>
              </w:rPr>
              <w:t xml:space="preserve">(ACQUALAGNA CALCIO C 5) </w:t>
            </w:r>
          </w:p>
        </w:tc>
        <w:tc>
          <w:tcPr>
            <w:tcW w:w="800" w:type="dxa"/>
            <w:tcMar>
              <w:top w:w="20" w:type="dxa"/>
              <w:left w:w="20" w:type="dxa"/>
              <w:bottom w:w="20" w:type="dxa"/>
              <w:right w:w="20" w:type="dxa"/>
            </w:tcMar>
            <w:vAlign w:val="center"/>
            <w:hideMark/>
          </w:tcPr>
          <w:p w14:paraId="7C64A3F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BF41F77" w14:textId="77777777" w:rsidR="005F1EEA" w:rsidRPr="00E1241D" w:rsidRDefault="005F1EEA" w:rsidP="00DF4C06">
            <w:pPr>
              <w:pStyle w:val="movimento"/>
              <w:rPr>
                <w:color w:val="002060"/>
              </w:rPr>
            </w:pPr>
            <w:r w:rsidRPr="00E1241D">
              <w:rPr>
                <w:color w:val="002060"/>
              </w:rPr>
              <w:t>MESCHINI VALERIO</w:t>
            </w:r>
          </w:p>
        </w:tc>
        <w:tc>
          <w:tcPr>
            <w:tcW w:w="2200" w:type="dxa"/>
            <w:tcMar>
              <w:top w:w="20" w:type="dxa"/>
              <w:left w:w="20" w:type="dxa"/>
              <w:bottom w:w="20" w:type="dxa"/>
              <w:right w:w="20" w:type="dxa"/>
            </w:tcMar>
            <w:vAlign w:val="center"/>
            <w:hideMark/>
          </w:tcPr>
          <w:p w14:paraId="1F67EA21" w14:textId="77777777" w:rsidR="005F1EEA" w:rsidRPr="00E1241D" w:rsidRDefault="005F1EEA" w:rsidP="00DF4C06">
            <w:pPr>
              <w:pStyle w:val="movimento2"/>
              <w:rPr>
                <w:color w:val="002060"/>
              </w:rPr>
            </w:pPr>
            <w:r w:rsidRPr="00E1241D">
              <w:rPr>
                <w:color w:val="002060"/>
              </w:rPr>
              <w:t xml:space="preserve">(AURORA TREIA) </w:t>
            </w:r>
          </w:p>
        </w:tc>
      </w:tr>
      <w:tr w:rsidR="005F1EEA" w:rsidRPr="00E1241D" w14:paraId="5E4DD467" w14:textId="77777777" w:rsidTr="00DF4C06">
        <w:tc>
          <w:tcPr>
            <w:tcW w:w="2200" w:type="dxa"/>
            <w:tcMar>
              <w:top w:w="20" w:type="dxa"/>
              <w:left w:w="20" w:type="dxa"/>
              <w:bottom w:w="20" w:type="dxa"/>
              <w:right w:w="20" w:type="dxa"/>
            </w:tcMar>
            <w:vAlign w:val="center"/>
            <w:hideMark/>
          </w:tcPr>
          <w:p w14:paraId="086F0E9A" w14:textId="77777777" w:rsidR="005F1EEA" w:rsidRPr="00E1241D" w:rsidRDefault="005F1EEA" w:rsidP="00DF4C06">
            <w:pPr>
              <w:pStyle w:val="movimento"/>
              <w:rPr>
                <w:color w:val="002060"/>
              </w:rPr>
            </w:pPr>
            <w:r w:rsidRPr="00E1241D">
              <w:rPr>
                <w:color w:val="002060"/>
              </w:rPr>
              <w:t>FAZIO FRANCESCO PAOLO</w:t>
            </w:r>
          </w:p>
        </w:tc>
        <w:tc>
          <w:tcPr>
            <w:tcW w:w="2200" w:type="dxa"/>
            <w:tcMar>
              <w:top w:w="20" w:type="dxa"/>
              <w:left w:w="20" w:type="dxa"/>
              <w:bottom w:w="20" w:type="dxa"/>
              <w:right w:w="20" w:type="dxa"/>
            </w:tcMar>
            <w:vAlign w:val="center"/>
            <w:hideMark/>
          </w:tcPr>
          <w:p w14:paraId="278FD089" w14:textId="77777777" w:rsidR="005F1EEA" w:rsidRPr="00E1241D" w:rsidRDefault="005F1EEA" w:rsidP="00DF4C06">
            <w:pPr>
              <w:pStyle w:val="movimento2"/>
              <w:rPr>
                <w:color w:val="002060"/>
              </w:rPr>
            </w:pPr>
            <w:r w:rsidRPr="00E1241D">
              <w:rPr>
                <w:color w:val="002060"/>
              </w:rPr>
              <w:t xml:space="preserve">(VILLA CECCOLINI CALCIO) </w:t>
            </w:r>
          </w:p>
        </w:tc>
        <w:tc>
          <w:tcPr>
            <w:tcW w:w="800" w:type="dxa"/>
            <w:tcMar>
              <w:top w:w="20" w:type="dxa"/>
              <w:left w:w="20" w:type="dxa"/>
              <w:bottom w:w="20" w:type="dxa"/>
              <w:right w:w="20" w:type="dxa"/>
            </w:tcMar>
            <w:vAlign w:val="center"/>
            <w:hideMark/>
          </w:tcPr>
          <w:p w14:paraId="533FE02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486FD7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9B70BD5" w14:textId="77777777" w:rsidR="005F1EEA" w:rsidRPr="00E1241D" w:rsidRDefault="005F1EEA" w:rsidP="00DF4C06">
            <w:pPr>
              <w:pStyle w:val="movimento2"/>
              <w:rPr>
                <w:color w:val="002060"/>
              </w:rPr>
            </w:pPr>
            <w:r w:rsidRPr="00E1241D">
              <w:rPr>
                <w:color w:val="002060"/>
              </w:rPr>
              <w:t> </w:t>
            </w:r>
          </w:p>
        </w:tc>
      </w:tr>
    </w:tbl>
    <w:p w14:paraId="6ADA4E14" w14:textId="77777777" w:rsidR="005F1EEA" w:rsidRPr="00E1241D" w:rsidRDefault="005F1EEA" w:rsidP="005F1EEA">
      <w:pPr>
        <w:pStyle w:val="titolo30"/>
        <w:rPr>
          <w:rFonts w:eastAsiaTheme="minorEastAsia"/>
          <w:color w:val="002060"/>
        </w:rPr>
      </w:pPr>
      <w:r w:rsidRPr="00E1241D">
        <w:rPr>
          <w:color w:val="002060"/>
        </w:rPr>
        <w:t xml:space="preserve">CALCIATORI ESPULSI </w:t>
      </w:r>
    </w:p>
    <w:p w14:paraId="53F24D3A" w14:textId="77777777" w:rsidR="005F1EEA" w:rsidRPr="00E1241D" w:rsidRDefault="005F1EEA" w:rsidP="005F1EEA">
      <w:pPr>
        <w:pStyle w:val="titolo20"/>
        <w:rPr>
          <w:color w:val="002060"/>
        </w:rPr>
      </w:pPr>
      <w:r w:rsidRPr="00E124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0C292F5" w14:textId="77777777" w:rsidTr="00DF4C06">
        <w:tc>
          <w:tcPr>
            <w:tcW w:w="2200" w:type="dxa"/>
            <w:tcMar>
              <w:top w:w="20" w:type="dxa"/>
              <w:left w:w="20" w:type="dxa"/>
              <w:bottom w:w="20" w:type="dxa"/>
              <w:right w:w="20" w:type="dxa"/>
            </w:tcMar>
            <w:vAlign w:val="center"/>
            <w:hideMark/>
          </w:tcPr>
          <w:p w14:paraId="11897C92" w14:textId="77777777" w:rsidR="005F1EEA" w:rsidRPr="00E1241D" w:rsidRDefault="005F1EEA" w:rsidP="00DF4C06">
            <w:pPr>
              <w:pStyle w:val="movimento"/>
              <w:rPr>
                <w:color w:val="002060"/>
              </w:rPr>
            </w:pPr>
            <w:r w:rsidRPr="00E1241D">
              <w:rPr>
                <w:color w:val="002060"/>
              </w:rPr>
              <w:t>EVANDRI ANDREA</w:t>
            </w:r>
          </w:p>
        </w:tc>
        <w:tc>
          <w:tcPr>
            <w:tcW w:w="2200" w:type="dxa"/>
            <w:tcMar>
              <w:top w:w="20" w:type="dxa"/>
              <w:left w:w="20" w:type="dxa"/>
              <w:bottom w:w="20" w:type="dxa"/>
              <w:right w:w="20" w:type="dxa"/>
            </w:tcMar>
            <w:vAlign w:val="center"/>
            <w:hideMark/>
          </w:tcPr>
          <w:p w14:paraId="627C9FFD" w14:textId="77777777" w:rsidR="005F1EEA" w:rsidRPr="00E1241D" w:rsidRDefault="005F1EEA" w:rsidP="00DF4C06">
            <w:pPr>
              <w:pStyle w:val="movimento2"/>
              <w:rPr>
                <w:color w:val="002060"/>
              </w:rPr>
            </w:pPr>
            <w:r w:rsidRPr="00E1241D">
              <w:rPr>
                <w:color w:val="002060"/>
              </w:rPr>
              <w:t xml:space="preserve">(FUTSAL CAMPIGLIONE) </w:t>
            </w:r>
          </w:p>
        </w:tc>
        <w:tc>
          <w:tcPr>
            <w:tcW w:w="800" w:type="dxa"/>
            <w:tcMar>
              <w:top w:w="20" w:type="dxa"/>
              <w:left w:w="20" w:type="dxa"/>
              <w:bottom w:w="20" w:type="dxa"/>
              <w:right w:w="20" w:type="dxa"/>
            </w:tcMar>
            <w:vAlign w:val="center"/>
            <w:hideMark/>
          </w:tcPr>
          <w:p w14:paraId="62129A8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EBF2347" w14:textId="77777777" w:rsidR="005F1EEA" w:rsidRPr="00E1241D" w:rsidRDefault="005F1EEA" w:rsidP="00DF4C06">
            <w:pPr>
              <w:pStyle w:val="movimento"/>
              <w:rPr>
                <w:color w:val="002060"/>
              </w:rPr>
            </w:pPr>
            <w:r w:rsidRPr="00E1241D">
              <w:rPr>
                <w:color w:val="002060"/>
              </w:rPr>
              <w:t>CATALINI JACOPO</w:t>
            </w:r>
          </w:p>
        </w:tc>
        <w:tc>
          <w:tcPr>
            <w:tcW w:w="2200" w:type="dxa"/>
            <w:tcMar>
              <w:top w:w="20" w:type="dxa"/>
              <w:left w:w="20" w:type="dxa"/>
              <w:bottom w:w="20" w:type="dxa"/>
              <w:right w:w="20" w:type="dxa"/>
            </w:tcMar>
            <w:vAlign w:val="center"/>
            <w:hideMark/>
          </w:tcPr>
          <w:p w14:paraId="05B94CC3" w14:textId="77777777" w:rsidR="005F1EEA" w:rsidRPr="00E1241D" w:rsidRDefault="005F1EEA" w:rsidP="00DF4C06">
            <w:pPr>
              <w:pStyle w:val="movimento2"/>
              <w:rPr>
                <w:color w:val="002060"/>
              </w:rPr>
            </w:pPr>
            <w:r w:rsidRPr="00E1241D">
              <w:rPr>
                <w:color w:val="002060"/>
              </w:rPr>
              <w:t xml:space="preserve">(REAL SAN GIORGIO) </w:t>
            </w:r>
          </w:p>
        </w:tc>
      </w:tr>
      <w:tr w:rsidR="005F1EEA" w:rsidRPr="00E1241D" w14:paraId="212BBE17" w14:textId="77777777" w:rsidTr="00DF4C06">
        <w:tc>
          <w:tcPr>
            <w:tcW w:w="2200" w:type="dxa"/>
            <w:tcMar>
              <w:top w:w="20" w:type="dxa"/>
              <w:left w:w="20" w:type="dxa"/>
              <w:bottom w:w="20" w:type="dxa"/>
              <w:right w:w="20" w:type="dxa"/>
            </w:tcMar>
            <w:vAlign w:val="center"/>
            <w:hideMark/>
          </w:tcPr>
          <w:p w14:paraId="338C8ABC" w14:textId="77777777" w:rsidR="005F1EEA" w:rsidRPr="00E1241D" w:rsidRDefault="005F1EEA" w:rsidP="00DF4C06">
            <w:pPr>
              <w:pStyle w:val="movimento"/>
              <w:rPr>
                <w:color w:val="002060"/>
              </w:rPr>
            </w:pPr>
            <w:r w:rsidRPr="00E1241D">
              <w:rPr>
                <w:color w:val="002060"/>
              </w:rPr>
              <w:t>DE CAROLIS MATTEO</w:t>
            </w:r>
          </w:p>
        </w:tc>
        <w:tc>
          <w:tcPr>
            <w:tcW w:w="2200" w:type="dxa"/>
            <w:tcMar>
              <w:top w:w="20" w:type="dxa"/>
              <w:left w:w="20" w:type="dxa"/>
              <w:bottom w:w="20" w:type="dxa"/>
              <w:right w:w="20" w:type="dxa"/>
            </w:tcMar>
            <w:vAlign w:val="center"/>
            <w:hideMark/>
          </w:tcPr>
          <w:p w14:paraId="31B31DF2" w14:textId="77777777" w:rsidR="005F1EEA" w:rsidRPr="00E1241D" w:rsidRDefault="005F1EEA" w:rsidP="00DF4C06">
            <w:pPr>
              <w:pStyle w:val="movimento2"/>
              <w:rPr>
                <w:color w:val="002060"/>
              </w:rPr>
            </w:pPr>
            <w:r w:rsidRPr="00E1241D">
              <w:rPr>
                <w:color w:val="002060"/>
              </w:rPr>
              <w:t xml:space="preserve">(ROCCAFLUVIONE) </w:t>
            </w:r>
          </w:p>
        </w:tc>
        <w:tc>
          <w:tcPr>
            <w:tcW w:w="800" w:type="dxa"/>
            <w:tcMar>
              <w:top w:w="20" w:type="dxa"/>
              <w:left w:w="20" w:type="dxa"/>
              <w:bottom w:w="20" w:type="dxa"/>
              <w:right w:w="20" w:type="dxa"/>
            </w:tcMar>
            <w:vAlign w:val="center"/>
            <w:hideMark/>
          </w:tcPr>
          <w:p w14:paraId="3F90A9F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BD5A63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E56C0B5" w14:textId="77777777" w:rsidR="005F1EEA" w:rsidRPr="00E1241D" w:rsidRDefault="005F1EEA" w:rsidP="00DF4C06">
            <w:pPr>
              <w:pStyle w:val="movimento2"/>
              <w:rPr>
                <w:color w:val="002060"/>
              </w:rPr>
            </w:pPr>
            <w:r w:rsidRPr="00E1241D">
              <w:rPr>
                <w:color w:val="002060"/>
              </w:rPr>
              <w:t> </w:t>
            </w:r>
          </w:p>
        </w:tc>
      </w:tr>
    </w:tbl>
    <w:p w14:paraId="26284622"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72174EA8"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1319553" w14:textId="77777777" w:rsidTr="00DF4C06">
        <w:tc>
          <w:tcPr>
            <w:tcW w:w="2200" w:type="dxa"/>
            <w:tcMar>
              <w:top w:w="20" w:type="dxa"/>
              <w:left w:w="20" w:type="dxa"/>
              <w:bottom w:w="20" w:type="dxa"/>
              <w:right w:w="20" w:type="dxa"/>
            </w:tcMar>
            <w:vAlign w:val="center"/>
            <w:hideMark/>
          </w:tcPr>
          <w:p w14:paraId="033167BD" w14:textId="77777777" w:rsidR="005F1EEA" w:rsidRPr="00E1241D" w:rsidRDefault="005F1EEA" w:rsidP="00DF4C06">
            <w:pPr>
              <w:pStyle w:val="movimento"/>
              <w:rPr>
                <w:color w:val="002060"/>
              </w:rPr>
            </w:pPr>
            <w:r w:rsidRPr="00E1241D">
              <w:rPr>
                <w:color w:val="002060"/>
              </w:rPr>
              <w:t>ROCCHI MATTEO</w:t>
            </w:r>
          </w:p>
        </w:tc>
        <w:tc>
          <w:tcPr>
            <w:tcW w:w="2200" w:type="dxa"/>
            <w:tcMar>
              <w:top w:w="20" w:type="dxa"/>
              <w:left w:w="20" w:type="dxa"/>
              <w:bottom w:w="20" w:type="dxa"/>
              <w:right w:w="20" w:type="dxa"/>
            </w:tcMar>
            <w:vAlign w:val="center"/>
            <w:hideMark/>
          </w:tcPr>
          <w:p w14:paraId="196575EF" w14:textId="77777777" w:rsidR="005F1EEA" w:rsidRPr="00E1241D" w:rsidRDefault="005F1EEA" w:rsidP="00DF4C06">
            <w:pPr>
              <w:pStyle w:val="movimento2"/>
              <w:rPr>
                <w:color w:val="002060"/>
              </w:rPr>
            </w:pPr>
            <w:r w:rsidRPr="00E1241D">
              <w:rPr>
                <w:color w:val="002060"/>
              </w:rPr>
              <w:t xml:space="preserve">(ACLI MANTOVANI CALCIO A 5) </w:t>
            </w:r>
          </w:p>
        </w:tc>
        <w:tc>
          <w:tcPr>
            <w:tcW w:w="800" w:type="dxa"/>
            <w:tcMar>
              <w:top w:w="20" w:type="dxa"/>
              <w:left w:w="20" w:type="dxa"/>
              <w:bottom w:w="20" w:type="dxa"/>
              <w:right w:w="20" w:type="dxa"/>
            </w:tcMar>
            <w:vAlign w:val="center"/>
            <w:hideMark/>
          </w:tcPr>
          <w:p w14:paraId="646A151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4B8C85C" w14:textId="77777777" w:rsidR="005F1EEA" w:rsidRPr="00E1241D" w:rsidRDefault="005F1EEA" w:rsidP="00DF4C06">
            <w:pPr>
              <w:pStyle w:val="movimento"/>
              <w:rPr>
                <w:color w:val="002060"/>
              </w:rPr>
            </w:pPr>
            <w:r w:rsidRPr="00E1241D">
              <w:rPr>
                <w:color w:val="002060"/>
              </w:rPr>
              <w:t>ROSSINI LORENZO</w:t>
            </w:r>
          </w:p>
        </w:tc>
        <w:tc>
          <w:tcPr>
            <w:tcW w:w="2200" w:type="dxa"/>
            <w:tcMar>
              <w:top w:w="20" w:type="dxa"/>
              <w:left w:w="20" w:type="dxa"/>
              <w:bottom w:w="20" w:type="dxa"/>
              <w:right w:w="20" w:type="dxa"/>
            </w:tcMar>
            <w:vAlign w:val="center"/>
            <w:hideMark/>
          </w:tcPr>
          <w:p w14:paraId="4FEB4E8F" w14:textId="77777777" w:rsidR="005F1EEA" w:rsidRPr="00E1241D" w:rsidRDefault="005F1EEA" w:rsidP="00DF4C06">
            <w:pPr>
              <w:pStyle w:val="movimento2"/>
              <w:rPr>
                <w:color w:val="002060"/>
              </w:rPr>
            </w:pPr>
            <w:r w:rsidRPr="00E1241D">
              <w:rPr>
                <w:color w:val="002060"/>
              </w:rPr>
              <w:t xml:space="preserve">(ACLI MANTOVANI CALCIO A 5) </w:t>
            </w:r>
          </w:p>
        </w:tc>
      </w:tr>
      <w:tr w:rsidR="005F1EEA" w:rsidRPr="00E1241D" w14:paraId="35EF37CC" w14:textId="77777777" w:rsidTr="00DF4C06">
        <w:tc>
          <w:tcPr>
            <w:tcW w:w="2200" w:type="dxa"/>
            <w:tcMar>
              <w:top w:w="20" w:type="dxa"/>
              <w:left w:w="20" w:type="dxa"/>
              <w:bottom w:w="20" w:type="dxa"/>
              <w:right w:w="20" w:type="dxa"/>
            </w:tcMar>
            <w:vAlign w:val="center"/>
            <w:hideMark/>
          </w:tcPr>
          <w:p w14:paraId="363A4EAB" w14:textId="77777777" w:rsidR="005F1EEA" w:rsidRPr="00E1241D" w:rsidRDefault="005F1EEA" w:rsidP="00DF4C06">
            <w:pPr>
              <w:pStyle w:val="movimento"/>
              <w:rPr>
                <w:color w:val="002060"/>
              </w:rPr>
            </w:pPr>
            <w:r w:rsidRPr="00E1241D">
              <w:rPr>
                <w:color w:val="002060"/>
              </w:rPr>
              <w:t>BASCIANI LORENZO</w:t>
            </w:r>
          </w:p>
        </w:tc>
        <w:tc>
          <w:tcPr>
            <w:tcW w:w="2200" w:type="dxa"/>
            <w:tcMar>
              <w:top w:w="20" w:type="dxa"/>
              <w:left w:w="20" w:type="dxa"/>
              <w:bottom w:w="20" w:type="dxa"/>
              <w:right w:w="20" w:type="dxa"/>
            </w:tcMar>
            <w:vAlign w:val="center"/>
            <w:hideMark/>
          </w:tcPr>
          <w:p w14:paraId="75E8D4D4" w14:textId="77777777" w:rsidR="005F1EEA" w:rsidRPr="00E1241D" w:rsidRDefault="005F1EEA" w:rsidP="00DF4C06">
            <w:pPr>
              <w:pStyle w:val="movimento2"/>
              <w:rPr>
                <w:color w:val="002060"/>
              </w:rPr>
            </w:pPr>
            <w:r w:rsidRPr="00E1241D">
              <w:rPr>
                <w:color w:val="002060"/>
              </w:rPr>
              <w:t xml:space="preserve">(ASCOLI CALCIO A 5) </w:t>
            </w:r>
          </w:p>
        </w:tc>
        <w:tc>
          <w:tcPr>
            <w:tcW w:w="800" w:type="dxa"/>
            <w:tcMar>
              <w:top w:w="20" w:type="dxa"/>
              <w:left w:w="20" w:type="dxa"/>
              <w:bottom w:w="20" w:type="dxa"/>
              <w:right w:w="20" w:type="dxa"/>
            </w:tcMar>
            <w:vAlign w:val="center"/>
            <w:hideMark/>
          </w:tcPr>
          <w:p w14:paraId="0039B9A3"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19355FE" w14:textId="77777777" w:rsidR="005F1EEA" w:rsidRPr="00E1241D" w:rsidRDefault="005F1EEA" w:rsidP="00DF4C06">
            <w:pPr>
              <w:pStyle w:val="movimento"/>
              <w:rPr>
                <w:color w:val="002060"/>
              </w:rPr>
            </w:pPr>
            <w:r w:rsidRPr="00E1241D">
              <w:rPr>
                <w:color w:val="002060"/>
              </w:rPr>
              <w:t>DI FABIO LORENZO</w:t>
            </w:r>
          </w:p>
        </w:tc>
        <w:tc>
          <w:tcPr>
            <w:tcW w:w="2200" w:type="dxa"/>
            <w:tcMar>
              <w:top w:w="20" w:type="dxa"/>
              <w:left w:w="20" w:type="dxa"/>
              <w:bottom w:w="20" w:type="dxa"/>
              <w:right w:w="20" w:type="dxa"/>
            </w:tcMar>
            <w:vAlign w:val="center"/>
            <w:hideMark/>
          </w:tcPr>
          <w:p w14:paraId="4C56B875" w14:textId="77777777" w:rsidR="005F1EEA" w:rsidRPr="00E1241D" w:rsidRDefault="005F1EEA" w:rsidP="00DF4C06">
            <w:pPr>
              <w:pStyle w:val="movimento2"/>
              <w:rPr>
                <w:color w:val="002060"/>
              </w:rPr>
            </w:pPr>
            <w:r w:rsidRPr="00E1241D">
              <w:rPr>
                <w:color w:val="002060"/>
              </w:rPr>
              <w:t xml:space="preserve">(ASCOLI CALCIO A 5) </w:t>
            </w:r>
          </w:p>
        </w:tc>
      </w:tr>
      <w:tr w:rsidR="005F1EEA" w:rsidRPr="00E1241D" w14:paraId="668DB596" w14:textId="77777777" w:rsidTr="00DF4C06">
        <w:tc>
          <w:tcPr>
            <w:tcW w:w="2200" w:type="dxa"/>
            <w:tcMar>
              <w:top w:w="20" w:type="dxa"/>
              <w:left w:w="20" w:type="dxa"/>
              <w:bottom w:w="20" w:type="dxa"/>
              <w:right w:w="20" w:type="dxa"/>
            </w:tcMar>
            <w:vAlign w:val="center"/>
            <w:hideMark/>
          </w:tcPr>
          <w:p w14:paraId="353C580A" w14:textId="77777777" w:rsidR="005F1EEA" w:rsidRPr="00E1241D" w:rsidRDefault="005F1EEA" w:rsidP="00DF4C06">
            <w:pPr>
              <w:pStyle w:val="movimento"/>
              <w:rPr>
                <w:color w:val="002060"/>
              </w:rPr>
            </w:pPr>
            <w:r w:rsidRPr="00E1241D">
              <w:rPr>
                <w:color w:val="002060"/>
              </w:rPr>
              <w:t>NEPI RICCARDO</w:t>
            </w:r>
          </w:p>
        </w:tc>
        <w:tc>
          <w:tcPr>
            <w:tcW w:w="2200" w:type="dxa"/>
            <w:tcMar>
              <w:top w:w="20" w:type="dxa"/>
              <w:left w:w="20" w:type="dxa"/>
              <w:bottom w:w="20" w:type="dxa"/>
              <w:right w:w="20" w:type="dxa"/>
            </w:tcMar>
            <w:vAlign w:val="center"/>
            <w:hideMark/>
          </w:tcPr>
          <w:p w14:paraId="670A43AF" w14:textId="77777777" w:rsidR="005F1EEA" w:rsidRPr="00E1241D" w:rsidRDefault="005F1EEA" w:rsidP="00DF4C06">
            <w:pPr>
              <w:pStyle w:val="movimento2"/>
              <w:rPr>
                <w:color w:val="002060"/>
              </w:rPr>
            </w:pPr>
            <w:r w:rsidRPr="00E1241D">
              <w:rPr>
                <w:color w:val="002060"/>
              </w:rPr>
              <w:t xml:space="preserve">(ASCOLI CALCIO A 5) </w:t>
            </w:r>
          </w:p>
        </w:tc>
        <w:tc>
          <w:tcPr>
            <w:tcW w:w="800" w:type="dxa"/>
            <w:tcMar>
              <w:top w:w="20" w:type="dxa"/>
              <w:left w:w="20" w:type="dxa"/>
              <w:bottom w:w="20" w:type="dxa"/>
              <w:right w:w="20" w:type="dxa"/>
            </w:tcMar>
            <w:vAlign w:val="center"/>
            <w:hideMark/>
          </w:tcPr>
          <w:p w14:paraId="0FD3786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EBFBDFF" w14:textId="77777777" w:rsidR="005F1EEA" w:rsidRPr="00E1241D" w:rsidRDefault="005F1EEA" w:rsidP="00DF4C06">
            <w:pPr>
              <w:pStyle w:val="movimento"/>
              <w:rPr>
                <w:color w:val="002060"/>
              </w:rPr>
            </w:pPr>
            <w:r w:rsidRPr="00E1241D">
              <w:rPr>
                <w:color w:val="002060"/>
              </w:rPr>
              <w:t>BARBABELLA DANIELE</w:t>
            </w:r>
          </w:p>
        </w:tc>
        <w:tc>
          <w:tcPr>
            <w:tcW w:w="2200" w:type="dxa"/>
            <w:tcMar>
              <w:top w:w="20" w:type="dxa"/>
              <w:left w:w="20" w:type="dxa"/>
              <w:bottom w:w="20" w:type="dxa"/>
              <w:right w:w="20" w:type="dxa"/>
            </w:tcMar>
            <w:vAlign w:val="center"/>
            <w:hideMark/>
          </w:tcPr>
          <w:p w14:paraId="5CE8B5A7" w14:textId="77777777" w:rsidR="005F1EEA" w:rsidRPr="00E1241D" w:rsidRDefault="005F1EEA" w:rsidP="00DF4C06">
            <w:pPr>
              <w:pStyle w:val="movimento2"/>
              <w:rPr>
                <w:color w:val="002060"/>
              </w:rPr>
            </w:pPr>
            <w:r w:rsidRPr="00E1241D">
              <w:rPr>
                <w:color w:val="002060"/>
              </w:rPr>
              <w:t xml:space="preserve">(ASPIO 2005) </w:t>
            </w:r>
          </w:p>
        </w:tc>
      </w:tr>
      <w:tr w:rsidR="005F1EEA" w:rsidRPr="00E1241D" w14:paraId="1D249756" w14:textId="77777777" w:rsidTr="00DF4C06">
        <w:tc>
          <w:tcPr>
            <w:tcW w:w="2200" w:type="dxa"/>
            <w:tcMar>
              <w:top w:w="20" w:type="dxa"/>
              <w:left w:w="20" w:type="dxa"/>
              <w:bottom w:w="20" w:type="dxa"/>
              <w:right w:w="20" w:type="dxa"/>
            </w:tcMar>
            <w:vAlign w:val="center"/>
            <w:hideMark/>
          </w:tcPr>
          <w:p w14:paraId="657C273D" w14:textId="77777777" w:rsidR="005F1EEA" w:rsidRPr="00E1241D" w:rsidRDefault="005F1EEA" w:rsidP="00DF4C06">
            <w:pPr>
              <w:pStyle w:val="movimento"/>
              <w:rPr>
                <w:color w:val="002060"/>
              </w:rPr>
            </w:pPr>
            <w:r w:rsidRPr="00E1241D">
              <w:rPr>
                <w:color w:val="002060"/>
              </w:rPr>
              <w:t>CARACINI NICOLA</w:t>
            </w:r>
          </w:p>
        </w:tc>
        <w:tc>
          <w:tcPr>
            <w:tcW w:w="2200" w:type="dxa"/>
            <w:tcMar>
              <w:top w:w="20" w:type="dxa"/>
              <w:left w:w="20" w:type="dxa"/>
              <w:bottom w:w="20" w:type="dxa"/>
              <w:right w:w="20" w:type="dxa"/>
            </w:tcMar>
            <w:vAlign w:val="center"/>
            <w:hideMark/>
          </w:tcPr>
          <w:p w14:paraId="66FA30A4" w14:textId="77777777" w:rsidR="005F1EEA" w:rsidRPr="00E1241D" w:rsidRDefault="005F1EEA" w:rsidP="00DF4C06">
            <w:pPr>
              <w:pStyle w:val="movimento2"/>
              <w:rPr>
                <w:color w:val="002060"/>
              </w:rPr>
            </w:pPr>
            <w:r w:rsidRPr="00E1241D">
              <w:rPr>
                <w:color w:val="002060"/>
              </w:rPr>
              <w:t xml:space="preserve">(AURORA TREIA) </w:t>
            </w:r>
          </w:p>
        </w:tc>
        <w:tc>
          <w:tcPr>
            <w:tcW w:w="800" w:type="dxa"/>
            <w:tcMar>
              <w:top w:w="20" w:type="dxa"/>
              <w:left w:w="20" w:type="dxa"/>
              <w:bottom w:w="20" w:type="dxa"/>
              <w:right w:w="20" w:type="dxa"/>
            </w:tcMar>
            <w:vAlign w:val="center"/>
            <w:hideMark/>
          </w:tcPr>
          <w:p w14:paraId="2728E97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791EEB8" w14:textId="77777777" w:rsidR="005F1EEA" w:rsidRPr="00E1241D" w:rsidRDefault="005F1EEA" w:rsidP="00DF4C06">
            <w:pPr>
              <w:pStyle w:val="movimento"/>
              <w:rPr>
                <w:color w:val="002060"/>
              </w:rPr>
            </w:pPr>
            <w:r w:rsidRPr="00E1241D">
              <w:rPr>
                <w:color w:val="002060"/>
              </w:rPr>
              <w:t>CARANCINI RICCARDO</w:t>
            </w:r>
          </w:p>
        </w:tc>
        <w:tc>
          <w:tcPr>
            <w:tcW w:w="2200" w:type="dxa"/>
            <w:tcMar>
              <w:top w:w="20" w:type="dxa"/>
              <w:left w:w="20" w:type="dxa"/>
              <w:bottom w:w="20" w:type="dxa"/>
              <w:right w:w="20" w:type="dxa"/>
            </w:tcMar>
            <w:vAlign w:val="center"/>
            <w:hideMark/>
          </w:tcPr>
          <w:p w14:paraId="647FFD48" w14:textId="77777777" w:rsidR="005F1EEA" w:rsidRPr="00E1241D" w:rsidRDefault="005F1EEA" w:rsidP="00DF4C06">
            <w:pPr>
              <w:pStyle w:val="movimento2"/>
              <w:rPr>
                <w:color w:val="002060"/>
              </w:rPr>
            </w:pPr>
            <w:r w:rsidRPr="00E1241D">
              <w:rPr>
                <w:color w:val="002060"/>
              </w:rPr>
              <w:t xml:space="preserve">(AURORA TREIA) </w:t>
            </w:r>
          </w:p>
        </w:tc>
      </w:tr>
      <w:tr w:rsidR="005F1EEA" w:rsidRPr="00E1241D" w14:paraId="049E9278" w14:textId="77777777" w:rsidTr="00DF4C06">
        <w:tc>
          <w:tcPr>
            <w:tcW w:w="2200" w:type="dxa"/>
            <w:tcMar>
              <w:top w:w="20" w:type="dxa"/>
              <w:left w:w="20" w:type="dxa"/>
              <w:bottom w:w="20" w:type="dxa"/>
              <w:right w:w="20" w:type="dxa"/>
            </w:tcMar>
            <w:vAlign w:val="center"/>
            <w:hideMark/>
          </w:tcPr>
          <w:p w14:paraId="1FCE9277" w14:textId="77777777" w:rsidR="005F1EEA" w:rsidRPr="00E1241D" w:rsidRDefault="005F1EEA" w:rsidP="00DF4C06">
            <w:pPr>
              <w:pStyle w:val="movimento"/>
              <w:rPr>
                <w:color w:val="002060"/>
              </w:rPr>
            </w:pPr>
            <w:r w:rsidRPr="00E1241D">
              <w:rPr>
                <w:color w:val="002060"/>
              </w:rPr>
              <w:t>MONTEFUSCO LEONARDO</w:t>
            </w:r>
          </w:p>
        </w:tc>
        <w:tc>
          <w:tcPr>
            <w:tcW w:w="2200" w:type="dxa"/>
            <w:tcMar>
              <w:top w:w="20" w:type="dxa"/>
              <w:left w:w="20" w:type="dxa"/>
              <w:bottom w:w="20" w:type="dxa"/>
              <w:right w:w="20" w:type="dxa"/>
            </w:tcMar>
            <w:vAlign w:val="center"/>
            <w:hideMark/>
          </w:tcPr>
          <w:p w14:paraId="52D59900" w14:textId="77777777" w:rsidR="005F1EEA" w:rsidRPr="00E1241D" w:rsidRDefault="005F1EEA" w:rsidP="00DF4C06">
            <w:pPr>
              <w:pStyle w:val="movimento2"/>
              <w:rPr>
                <w:color w:val="002060"/>
              </w:rPr>
            </w:pPr>
            <w:r w:rsidRPr="00E1241D">
              <w:rPr>
                <w:color w:val="002060"/>
              </w:rPr>
              <w:t xml:space="preserve">(AURORA TREIA) </w:t>
            </w:r>
          </w:p>
        </w:tc>
        <w:tc>
          <w:tcPr>
            <w:tcW w:w="800" w:type="dxa"/>
            <w:tcMar>
              <w:top w:w="20" w:type="dxa"/>
              <w:left w:w="20" w:type="dxa"/>
              <w:bottom w:w="20" w:type="dxa"/>
              <w:right w:w="20" w:type="dxa"/>
            </w:tcMar>
            <w:vAlign w:val="center"/>
            <w:hideMark/>
          </w:tcPr>
          <w:p w14:paraId="675B708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9FA1CCE" w14:textId="77777777" w:rsidR="005F1EEA" w:rsidRPr="00E1241D" w:rsidRDefault="005F1EEA" w:rsidP="00DF4C06">
            <w:pPr>
              <w:pStyle w:val="movimento"/>
              <w:rPr>
                <w:color w:val="002060"/>
              </w:rPr>
            </w:pPr>
            <w:r w:rsidRPr="00E1241D">
              <w:rPr>
                <w:color w:val="002060"/>
              </w:rPr>
              <w:t>ZENOBI MATTEO</w:t>
            </w:r>
          </w:p>
        </w:tc>
        <w:tc>
          <w:tcPr>
            <w:tcW w:w="2200" w:type="dxa"/>
            <w:tcMar>
              <w:top w:w="20" w:type="dxa"/>
              <w:left w:w="20" w:type="dxa"/>
              <w:bottom w:w="20" w:type="dxa"/>
              <w:right w:w="20" w:type="dxa"/>
            </w:tcMar>
            <w:vAlign w:val="center"/>
            <w:hideMark/>
          </w:tcPr>
          <w:p w14:paraId="4B2FD22B" w14:textId="77777777" w:rsidR="005F1EEA" w:rsidRPr="00E1241D" w:rsidRDefault="005F1EEA" w:rsidP="00DF4C06">
            <w:pPr>
              <w:pStyle w:val="movimento2"/>
              <w:rPr>
                <w:color w:val="002060"/>
              </w:rPr>
            </w:pPr>
            <w:r w:rsidRPr="00E1241D">
              <w:rPr>
                <w:color w:val="002060"/>
              </w:rPr>
              <w:t xml:space="preserve">(AURORA TREIA) </w:t>
            </w:r>
          </w:p>
        </w:tc>
      </w:tr>
      <w:tr w:rsidR="005F1EEA" w:rsidRPr="00E1241D" w14:paraId="6BCF7A97" w14:textId="77777777" w:rsidTr="00DF4C06">
        <w:tc>
          <w:tcPr>
            <w:tcW w:w="2200" w:type="dxa"/>
            <w:tcMar>
              <w:top w:w="20" w:type="dxa"/>
              <w:left w:w="20" w:type="dxa"/>
              <w:bottom w:w="20" w:type="dxa"/>
              <w:right w:w="20" w:type="dxa"/>
            </w:tcMar>
            <w:vAlign w:val="center"/>
            <w:hideMark/>
          </w:tcPr>
          <w:p w14:paraId="5265A6B6" w14:textId="77777777" w:rsidR="005F1EEA" w:rsidRPr="00E1241D" w:rsidRDefault="005F1EEA" w:rsidP="00DF4C06">
            <w:pPr>
              <w:pStyle w:val="movimento"/>
              <w:rPr>
                <w:color w:val="002060"/>
              </w:rPr>
            </w:pPr>
            <w:r w:rsidRPr="00E1241D">
              <w:rPr>
                <w:color w:val="002060"/>
              </w:rPr>
              <w:t>BECCACECE MATTEO</w:t>
            </w:r>
          </w:p>
        </w:tc>
        <w:tc>
          <w:tcPr>
            <w:tcW w:w="2200" w:type="dxa"/>
            <w:tcMar>
              <w:top w:w="20" w:type="dxa"/>
              <w:left w:w="20" w:type="dxa"/>
              <w:bottom w:w="20" w:type="dxa"/>
              <w:right w:w="20" w:type="dxa"/>
            </w:tcMar>
            <w:vAlign w:val="center"/>
            <w:hideMark/>
          </w:tcPr>
          <w:p w14:paraId="20B978E6" w14:textId="77777777" w:rsidR="005F1EEA" w:rsidRPr="00E1241D" w:rsidRDefault="005F1EEA" w:rsidP="00DF4C06">
            <w:pPr>
              <w:pStyle w:val="movimento2"/>
              <w:rPr>
                <w:color w:val="002060"/>
              </w:rPr>
            </w:pPr>
            <w:r w:rsidRPr="00E1241D">
              <w:rPr>
                <w:color w:val="002060"/>
              </w:rPr>
              <w:t xml:space="preserve">(AVENALE) </w:t>
            </w:r>
          </w:p>
        </w:tc>
        <w:tc>
          <w:tcPr>
            <w:tcW w:w="800" w:type="dxa"/>
            <w:tcMar>
              <w:top w:w="20" w:type="dxa"/>
              <w:left w:w="20" w:type="dxa"/>
              <w:bottom w:w="20" w:type="dxa"/>
              <w:right w:w="20" w:type="dxa"/>
            </w:tcMar>
            <w:vAlign w:val="center"/>
            <w:hideMark/>
          </w:tcPr>
          <w:p w14:paraId="065FCEC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48D2747" w14:textId="77777777" w:rsidR="005F1EEA" w:rsidRPr="00E1241D" w:rsidRDefault="005F1EEA" w:rsidP="00DF4C06">
            <w:pPr>
              <w:pStyle w:val="movimento"/>
              <w:rPr>
                <w:color w:val="002060"/>
              </w:rPr>
            </w:pPr>
            <w:r w:rsidRPr="00E1241D">
              <w:rPr>
                <w:color w:val="002060"/>
              </w:rPr>
              <w:t>PASQUI GIACOMO</w:t>
            </w:r>
          </w:p>
        </w:tc>
        <w:tc>
          <w:tcPr>
            <w:tcW w:w="2200" w:type="dxa"/>
            <w:tcMar>
              <w:top w:w="20" w:type="dxa"/>
              <w:left w:w="20" w:type="dxa"/>
              <w:bottom w:w="20" w:type="dxa"/>
              <w:right w:w="20" w:type="dxa"/>
            </w:tcMar>
            <w:vAlign w:val="center"/>
            <w:hideMark/>
          </w:tcPr>
          <w:p w14:paraId="562886FD" w14:textId="77777777" w:rsidR="005F1EEA" w:rsidRPr="00E1241D" w:rsidRDefault="005F1EEA" w:rsidP="00DF4C06">
            <w:pPr>
              <w:pStyle w:val="movimento2"/>
              <w:rPr>
                <w:color w:val="002060"/>
              </w:rPr>
            </w:pPr>
            <w:r w:rsidRPr="00E1241D">
              <w:rPr>
                <w:color w:val="002060"/>
              </w:rPr>
              <w:t xml:space="preserve">(AVENALE) </w:t>
            </w:r>
          </w:p>
        </w:tc>
      </w:tr>
      <w:tr w:rsidR="005F1EEA" w:rsidRPr="00E1241D" w14:paraId="13D1B639" w14:textId="77777777" w:rsidTr="00DF4C06">
        <w:tc>
          <w:tcPr>
            <w:tcW w:w="2200" w:type="dxa"/>
            <w:tcMar>
              <w:top w:w="20" w:type="dxa"/>
              <w:left w:w="20" w:type="dxa"/>
              <w:bottom w:w="20" w:type="dxa"/>
              <w:right w:w="20" w:type="dxa"/>
            </w:tcMar>
            <w:vAlign w:val="center"/>
            <w:hideMark/>
          </w:tcPr>
          <w:p w14:paraId="119ED52A" w14:textId="77777777" w:rsidR="005F1EEA" w:rsidRPr="00E1241D" w:rsidRDefault="005F1EEA" w:rsidP="00DF4C06">
            <w:pPr>
              <w:pStyle w:val="movimento"/>
              <w:rPr>
                <w:color w:val="002060"/>
              </w:rPr>
            </w:pPr>
            <w:r w:rsidRPr="00E1241D">
              <w:rPr>
                <w:color w:val="002060"/>
              </w:rPr>
              <w:t>CORVINI GIANLUCA</w:t>
            </w:r>
          </w:p>
        </w:tc>
        <w:tc>
          <w:tcPr>
            <w:tcW w:w="2200" w:type="dxa"/>
            <w:tcMar>
              <w:top w:w="20" w:type="dxa"/>
              <w:left w:w="20" w:type="dxa"/>
              <w:bottom w:w="20" w:type="dxa"/>
              <w:right w:w="20" w:type="dxa"/>
            </w:tcMar>
            <w:vAlign w:val="center"/>
            <w:hideMark/>
          </w:tcPr>
          <w:p w14:paraId="15646BBA" w14:textId="77777777" w:rsidR="005F1EEA" w:rsidRPr="00E1241D" w:rsidRDefault="005F1EEA" w:rsidP="00DF4C06">
            <w:pPr>
              <w:pStyle w:val="movimento2"/>
              <w:rPr>
                <w:color w:val="002060"/>
              </w:rPr>
            </w:pPr>
            <w:r w:rsidRPr="00E1241D">
              <w:rPr>
                <w:color w:val="002060"/>
              </w:rPr>
              <w:t xml:space="preserve">(BORGOROSSO TOLENTINO) </w:t>
            </w:r>
          </w:p>
        </w:tc>
        <w:tc>
          <w:tcPr>
            <w:tcW w:w="800" w:type="dxa"/>
            <w:tcMar>
              <w:top w:w="20" w:type="dxa"/>
              <w:left w:w="20" w:type="dxa"/>
              <w:bottom w:w="20" w:type="dxa"/>
              <w:right w:w="20" w:type="dxa"/>
            </w:tcMar>
            <w:vAlign w:val="center"/>
            <w:hideMark/>
          </w:tcPr>
          <w:p w14:paraId="48856C4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197B1FD" w14:textId="77777777" w:rsidR="005F1EEA" w:rsidRPr="00E1241D" w:rsidRDefault="005F1EEA" w:rsidP="00DF4C06">
            <w:pPr>
              <w:pStyle w:val="movimento"/>
              <w:rPr>
                <w:color w:val="002060"/>
              </w:rPr>
            </w:pPr>
            <w:r w:rsidRPr="00E1241D">
              <w:rPr>
                <w:color w:val="002060"/>
              </w:rPr>
              <w:t>BARTOLUCCI MATTEO</w:t>
            </w:r>
          </w:p>
        </w:tc>
        <w:tc>
          <w:tcPr>
            <w:tcW w:w="2200" w:type="dxa"/>
            <w:tcMar>
              <w:top w:w="20" w:type="dxa"/>
              <w:left w:w="20" w:type="dxa"/>
              <w:bottom w:w="20" w:type="dxa"/>
              <w:right w:w="20" w:type="dxa"/>
            </w:tcMar>
            <w:vAlign w:val="center"/>
            <w:hideMark/>
          </w:tcPr>
          <w:p w14:paraId="73941AB6" w14:textId="77777777" w:rsidR="005F1EEA" w:rsidRPr="00E1241D" w:rsidRDefault="005F1EEA" w:rsidP="00DF4C06">
            <w:pPr>
              <w:pStyle w:val="movimento2"/>
              <w:rPr>
                <w:color w:val="002060"/>
              </w:rPr>
            </w:pPr>
            <w:r w:rsidRPr="00E1241D">
              <w:rPr>
                <w:color w:val="002060"/>
              </w:rPr>
              <w:t xml:space="preserve">(CASTELBELLINO CALCIO A 5) </w:t>
            </w:r>
          </w:p>
        </w:tc>
      </w:tr>
      <w:tr w:rsidR="005F1EEA" w:rsidRPr="00E1241D" w14:paraId="7464873D" w14:textId="77777777" w:rsidTr="00DF4C06">
        <w:tc>
          <w:tcPr>
            <w:tcW w:w="2200" w:type="dxa"/>
            <w:tcMar>
              <w:top w:w="20" w:type="dxa"/>
              <w:left w:w="20" w:type="dxa"/>
              <w:bottom w:w="20" w:type="dxa"/>
              <w:right w:w="20" w:type="dxa"/>
            </w:tcMar>
            <w:vAlign w:val="center"/>
            <w:hideMark/>
          </w:tcPr>
          <w:p w14:paraId="6F487728" w14:textId="77777777" w:rsidR="005F1EEA" w:rsidRPr="00E1241D" w:rsidRDefault="005F1EEA" w:rsidP="00DF4C06">
            <w:pPr>
              <w:pStyle w:val="movimento"/>
              <w:rPr>
                <w:color w:val="002060"/>
              </w:rPr>
            </w:pPr>
            <w:r w:rsidRPr="00E1241D">
              <w:rPr>
                <w:color w:val="002060"/>
              </w:rPr>
              <w:t>PIERPAOLI MATTEO</w:t>
            </w:r>
          </w:p>
        </w:tc>
        <w:tc>
          <w:tcPr>
            <w:tcW w:w="2200" w:type="dxa"/>
            <w:tcMar>
              <w:top w:w="20" w:type="dxa"/>
              <w:left w:w="20" w:type="dxa"/>
              <w:bottom w:w="20" w:type="dxa"/>
              <w:right w:w="20" w:type="dxa"/>
            </w:tcMar>
            <w:vAlign w:val="center"/>
            <w:hideMark/>
          </w:tcPr>
          <w:p w14:paraId="4A101A30" w14:textId="77777777" w:rsidR="005F1EEA" w:rsidRPr="00E1241D" w:rsidRDefault="005F1EEA" w:rsidP="00DF4C06">
            <w:pPr>
              <w:pStyle w:val="movimento2"/>
              <w:rPr>
                <w:color w:val="002060"/>
              </w:rPr>
            </w:pPr>
            <w:r w:rsidRPr="00E1241D">
              <w:rPr>
                <w:color w:val="002060"/>
              </w:rPr>
              <w:t xml:space="preserve">(CITTA DI OSTRA) </w:t>
            </w:r>
          </w:p>
        </w:tc>
        <w:tc>
          <w:tcPr>
            <w:tcW w:w="800" w:type="dxa"/>
            <w:tcMar>
              <w:top w:w="20" w:type="dxa"/>
              <w:left w:w="20" w:type="dxa"/>
              <w:bottom w:w="20" w:type="dxa"/>
              <w:right w:w="20" w:type="dxa"/>
            </w:tcMar>
            <w:vAlign w:val="center"/>
            <w:hideMark/>
          </w:tcPr>
          <w:p w14:paraId="66C9899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CAF4941" w14:textId="77777777" w:rsidR="005F1EEA" w:rsidRPr="00E1241D" w:rsidRDefault="005F1EEA" w:rsidP="00DF4C06">
            <w:pPr>
              <w:pStyle w:val="movimento"/>
              <w:rPr>
                <w:color w:val="002060"/>
              </w:rPr>
            </w:pPr>
            <w:r w:rsidRPr="00E1241D">
              <w:rPr>
                <w:color w:val="002060"/>
              </w:rPr>
              <w:t>ROSSI MATTIA</w:t>
            </w:r>
          </w:p>
        </w:tc>
        <w:tc>
          <w:tcPr>
            <w:tcW w:w="2200" w:type="dxa"/>
            <w:tcMar>
              <w:top w:w="20" w:type="dxa"/>
              <w:left w:w="20" w:type="dxa"/>
              <w:bottom w:w="20" w:type="dxa"/>
              <w:right w:w="20" w:type="dxa"/>
            </w:tcMar>
            <w:vAlign w:val="center"/>
            <w:hideMark/>
          </w:tcPr>
          <w:p w14:paraId="4B9A2AB0" w14:textId="77777777" w:rsidR="005F1EEA" w:rsidRPr="00E1241D" w:rsidRDefault="005F1EEA" w:rsidP="00DF4C06">
            <w:pPr>
              <w:pStyle w:val="movimento2"/>
              <w:rPr>
                <w:color w:val="002060"/>
              </w:rPr>
            </w:pPr>
            <w:r w:rsidRPr="00E1241D">
              <w:rPr>
                <w:color w:val="002060"/>
              </w:rPr>
              <w:t xml:space="preserve">(CSI STELLA A.S.D.) </w:t>
            </w:r>
          </w:p>
        </w:tc>
      </w:tr>
      <w:tr w:rsidR="005F1EEA" w:rsidRPr="00E1241D" w14:paraId="26A25DA1" w14:textId="77777777" w:rsidTr="00DF4C06">
        <w:tc>
          <w:tcPr>
            <w:tcW w:w="2200" w:type="dxa"/>
            <w:tcMar>
              <w:top w:w="20" w:type="dxa"/>
              <w:left w:w="20" w:type="dxa"/>
              <w:bottom w:w="20" w:type="dxa"/>
              <w:right w:w="20" w:type="dxa"/>
            </w:tcMar>
            <w:vAlign w:val="center"/>
            <w:hideMark/>
          </w:tcPr>
          <w:p w14:paraId="4FA51F2D" w14:textId="77777777" w:rsidR="005F1EEA" w:rsidRPr="00E1241D" w:rsidRDefault="005F1EEA" w:rsidP="00DF4C06">
            <w:pPr>
              <w:pStyle w:val="movimento"/>
              <w:rPr>
                <w:color w:val="002060"/>
              </w:rPr>
            </w:pPr>
            <w:r w:rsidRPr="00E1241D">
              <w:rPr>
                <w:color w:val="002060"/>
              </w:rPr>
              <w:t>BRACACCINI MATTIA</w:t>
            </w:r>
          </w:p>
        </w:tc>
        <w:tc>
          <w:tcPr>
            <w:tcW w:w="2200" w:type="dxa"/>
            <w:tcMar>
              <w:top w:w="20" w:type="dxa"/>
              <w:left w:w="20" w:type="dxa"/>
              <w:bottom w:w="20" w:type="dxa"/>
              <w:right w:w="20" w:type="dxa"/>
            </w:tcMar>
            <w:vAlign w:val="center"/>
            <w:hideMark/>
          </w:tcPr>
          <w:p w14:paraId="0CA9F078" w14:textId="77777777" w:rsidR="005F1EEA" w:rsidRPr="00E1241D" w:rsidRDefault="005F1EEA" w:rsidP="00DF4C06">
            <w:pPr>
              <w:pStyle w:val="movimento2"/>
              <w:rPr>
                <w:color w:val="002060"/>
              </w:rPr>
            </w:pPr>
            <w:r w:rsidRPr="00E1241D">
              <w:rPr>
                <w:color w:val="002060"/>
              </w:rPr>
              <w:t xml:space="preserve">(DINAMIS 1990) </w:t>
            </w:r>
          </w:p>
        </w:tc>
        <w:tc>
          <w:tcPr>
            <w:tcW w:w="800" w:type="dxa"/>
            <w:tcMar>
              <w:top w:w="20" w:type="dxa"/>
              <w:left w:w="20" w:type="dxa"/>
              <w:bottom w:w="20" w:type="dxa"/>
              <w:right w:w="20" w:type="dxa"/>
            </w:tcMar>
            <w:vAlign w:val="center"/>
            <w:hideMark/>
          </w:tcPr>
          <w:p w14:paraId="6E7AED61"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CF18E82" w14:textId="77777777" w:rsidR="005F1EEA" w:rsidRPr="00E1241D" w:rsidRDefault="005F1EEA" w:rsidP="00DF4C06">
            <w:pPr>
              <w:pStyle w:val="movimento"/>
              <w:rPr>
                <w:color w:val="002060"/>
              </w:rPr>
            </w:pPr>
            <w:r w:rsidRPr="00E1241D">
              <w:rPr>
                <w:color w:val="002060"/>
              </w:rPr>
              <w:t>DOLLANI CRISTIAN</w:t>
            </w:r>
          </w:p>
        </w:tc>
        <w:tc>
          <w:tcPr>
            <w:tcW w:w="2200" w:type="dxa"/>
            <w:tcMar>
              <w:top w:w="20" w:type="dxa"/>
              <w:left w:w="20" w:type="dxa"/>
              <w:bottom w:w="20" w:type="dxa"/>
              <w:right w:w="20" w:type="dxa"/>
            </w:tcMar>
            <w:vAlign w:val="center"/>
            <w:hideMark/>
          </w:tcPr>
          <w:p w14:paraId="59F4FD32" w14:textId="77777777" w:rsidR="005F1EEA" w:rsidRPr="00E1241D" w:rsidRDefault="005F1EEA" w:rsidP="00DF4C06">
            <w:pPr>
              <w:pStyle w:val="movimento2"/>
              <w:rPr>
                <w:color w:val="002060"/>
              </w:rPr>
            </w:pPr>
            <w:r w:rsidRPr="00E1241D">
              <w:rPr>
                <w:color w:val="002060"/>
              </w:rPr>
              <w:t xml:space="preserve">(OSIMO FIVE) </w:t>
            </w:r>
          </w:p>
        </w:tc>
      </w:tr>
      <w:tr w:rsidR="005F1EEA" w:rsidRPr="00E1241D" w14:paraId="00F7EC5A" w14:textId="77777777" w:rsidTr="00DF4C06">
        <w:tc>
          <w:tcPr>
            <w:tcW w:w="2200" w:type="dxa"/>
            <w:tcMar>
              <w:top w:w="20" w:type="dxa"/>
              <w:left w:w="20" w:type="dxa"/>
              <w:bottom w:w="20" w:type="dxa"/>
              <w:right w:w="20" w:type="dxa"/>
            </w:tcMar>
            <w:vAlign w:val="center"/>
            <w:hideMark/>
          </w:tcPr>
          <w:p w14:paraId="3DEEA3A2" w14:textId="77777777" w:rsidR="005F1EEA" w:rsidRPr="00E1241D" w:rsidRDefault="005F1EEA" w:rsidP="00DF4C06">
            <w:pPr>
              <w:pStyle w:val="movimento"/>
              <w:rPr>
                <w:color w:val="002060"/>
              </w:rPr>
            </w:pPr>
            <w:r w:rsidRPr="00E1241D">
              <w:rPr>
                <w:color w:val="002060"/>
              </w:rPr>
              <w:t>GABBANELLI MARCO</w:t>
            </w:r>
          </w:p>
        </w:tc>
        <w:tc>
          <w:tcPr>
            <w:tcW w:w="2200" w:type="dxa"/>
            <w:tcMar>
              <w:top w:w="20" w:type="dxa"/>
              <w:left w:w="20" w:type="dxa"/>
              <w:bottom w:w="20" w:type="dxa"/>
              <w:right w:w="20" w:type="dxa"/>
            </w:tcMar>
            <w:vAlign w:val="center"/>
            <w:hideMark/>
          </w:tcPr>
          <w:p w14:paraId="070855E5" w14:textId="77777777" w:rsidR="005F1EEA" w:rsidRPr="00E1241D" w:rsidRDefault="005F1EEA" w:rsidP="00DF4C06">
            <w:pPr>
              <w:pStyle w:val="movimento2"/>
              <w:rPr>
                <w:color w:val="002060"/>
              </w:rPr>
            </w:pPr>
            <w:r w:rsidRPr="00E1241D">
              <w:rPr>
                <w:color w:val="002060"/>
              </w:rPr>
              <w:t xml:space="preserve">(OSIMO FIVE) </w:t>
            </w:r>
          </w:p>
        </w:tc>
        <w:tc>
          <w:tcPr>
            <w:tcW w:w="800" w:type="dxa"/>
            <w:tcMar>
              <w:top w:w="20" w:type="dxa"/>
              <w:left w:w="20" w:type="dxa"/>
              <w:bottom w:w="20" w:type="dxa"/>
              <w:right w:w="20" w:type="dxa"/>
            </w:tcMar>
            <w:vAlign w:val="center"/>
            <w:hideMark/>
          </w:tcPr>
          <w:p w14:paraId="65D3F613"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F942679" w14:textId="77777777" w:rsidR="005F1EEA" w:rsidRPr="00E1241D" w:rsidRDefault="005F1EEA" w:rsidP="00DF4C06">
            <w:pPr>
              <w:pStyle w:val="movimento"/>
              <w:rPr>
                <w:color w:val="002060"/>
              </w:rPr>
            </w:pPr>
            <w:r w:rsidRPr="00E1241D">
              <w:rPr>
                <w:color w:val="002060"/>
              </w:rPr>
              <w:t>ALIANELLO FILIPPO</w:t>
            </w:r>
          </w:p>
        </w:tc>
        <w:tc>
          <w:tcPr>
            <w:tcW w:w="2200" w:type="dxa"/>
            <w:tcMar>
              <w:top w:w="20" w:type="dxa"/>
              <w:left w:w="20" w:type="dxa"/>
              <w:bottom w:w="20" w:type="dxa"/>
              <w:right w:w="20" w:type="dxa"/>
            </w:tcMar>
            <w:vAlign w:val="center"/>
            <w:hideMark/>
          </w:tcPr>
          <w:p w14:paraId="4194B531" w14:textId="77777777" w:rsidR="005F1EEA" w:rsidRPr="00E1241D" w:rsidRDefault="005F1EEA" w:rsidP="00DF4C06">
            <w:pPr>
              <w:pStyle w:val="movimento2"/>
              <w:rPr>
                <w:color w:val="002060"/>
              </w:rPr>
            </w:pPr>
            <w:r w:rsidRPr="00E1241D">
              <w:rPr>
                <w:color w:val="002060"/>
              </w:rPr>
              <w:t xml:space="preserve">(POLISPORTIVA UROBORO) </w:t>
            </w:r>
          </w:p>
        </w:tc>
      </w:tr>
      <w:tr w:rsidR="005F1EEA" w:rsidRPr="00E1241D" w14:paraId="0E2FDC50" w14:textId="77777777" w:rsidTr="00DF4C06">
        <w:tc>
          <w:tcPr>
            <w:tcW w:w="2200" w:type="dxa"/>
            <w:tcMar>
              <w:top w:w="20" w:type="dxa"/>
              <w:left w:w="20" w:type="dxa"/>
              <w:bottom w:w="20" w:type="dxa"/>
              <w:right w:w="20" w:type="dxa"/>
            </w:tcMar>
            <w:vAlign w:val="center"/>
            <w:hideMark/>
          </w:tcPr>
          <w:p w14:paraId="4232DA1D" w14:textId="77777777" w:rsidR="005F1EEA" w:rsidRPr="00E1241D" w:rsidRDefault="005F1EEA" w:rsidP="00DF4C06">
            <w:pPr>
              <w:pStyle w:val="movimento"/>
              <w:rPr>
                <w:color w:val="002060"/>
              </w:rPr>
            </w:pPr>
            <w:r w:rsidRPr="00E1241D">
              <w:rPr>
                <w:color w:val="002060"/>
              </w:rPr>
              <w:t>BILATI MATTEO</w:t>
            </w:r>
          </w:p>
        </w:tc>
        <w:tc>
          <w:tcPr>
            <w:tcW w:w="2200" w:type="dxa"/>
            <w:tcMar>
              <w:top w:w="20" w:type="dxa"/>
              <w:left w:w="20" w:type="dxa"/>
              <w:bottom w:w="20" w:type="dxa"/>
              <w:right w:w="20" w:type="dxa"/>
            </w:tcMar>
            <w:vAlign w:val="center"/>
            <w:hideMark/>
          </w:tcPr>
          <w:p w14:paraId="33E664D3" w14:textId="77777777" w:rsidR="005F1EEA" w:rsidRPr="00E1241D" w:rsidRDefault="005F1EEA" w:rsidP="00DF4C06">
            <w:pPr>
              <w:pStyle w:val="movimento2"/>
              <w:rPr>
                <w:color w:val="002060"/>
              </w:rPr>
            </w:pPr>
            <w:r w:rsidRPr="00E1241D">
              <w:rPr>
                <w:color w:val="002060"/>
              </w:rPr>
              <w:t xml:space="preserve">(POLISPORTIVA UROBORO) </w:t>
            </w:r>
          </w:p>
        </w:tc>
        <w:tc>
          <w:tcPr>
            <w:tcW w:w="800" w:type="dxa"/>
            <w:tcMar>
              <w:top w:w="20" w:type="dxa"/>
              <w:left w:w="20" w:type="dxa"/>
              <w:bottom w:w="20" w:type="dxa"/>
              <w:right w:w="20" w:type="dxa"/>
            </w:tcMar>
            <w:vAlign w:val="center"/>
            <w:hideMark/>
          </w:tcPr>
          <w:p w14:paraId="28B6D33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8D283CF" w14:textId="77777777" w:rsidR="005F1EEA" w:rsidRPr="00E1241D" w:rsidRDefault="005F1EEA" w:rsidP="00DF4C06">
            <w:pPr>
              <w:pStyle w:val="movimento"/>
              <w:rPr>
                <w:color w:val="002060"/>
              </w:rPr>
            </w:pPr>
            <w:r w:rsidRPr="00E1241D">
              <w:rPr>
                <w:color w:val="002060"/>
              </w:rPr>
              <w:t>CORREIA DOUGLAS</w:t>
            </w:r>
          </w:p>
        </w:tc>
        <w:tc>
          <w:tcPr>
            <w:tcW w:w="2200" w:type="dxa"/>
            <w:tcMar>
              <w:top w:w="20" w:type="dxa"/>
              <w:left w:w="20" w:type="dxa"/>
              <w:bottom w:w="20" w:type="dxa"/>
              <w:right w:w="20" w:type="dxa"/>
            </w:tcMar>
            <w:vAlign w:val="center"/>
            <w:hideMark/>
          </w:tcPr>
          <w:p w14:paraId="0F175BF7" w14:textId="77777777" w:rsidR="005F1EEA" w:rsidRPr="00E1241D" w:rsidRDefault="005F1EEA" w:rsidP="00DF4C06">
            <w:pPr>
              <w:pStyle w:val="movimento2"/>
              <w:rPr>
                <w:color w:val="002060"/>
              </w:rPr>
            </w:pPr>
            <w:r w:rsidRPr="00E1241D">
              <w:rPr>
                <w:color w:val="002060"/>
              </w:rPr>
              <w:t xml:space="preserve">(REAL EAGLES VIRTUS PAGLIA) </w:t>
            </w:r>
          </w:p>
        </w:tc>
      </w:tr>
      <w:tr w:rsidR="005F1EEA" w:rsidRPr="00E1241D" w14:paraId="69FAE0FC" w14:textId="77777777" w:rsidTr="00DF4C06">
        <w:tc>
          <w:tcPr>
            <w:tcW w:w="2200" w:type="dxa"/>
            <w:tcMar>
              <w:top w:w="20" w:type="dxa"/>
              <w:left w:w="20" w:type="dxa"/>
              <w:bottom w:w="20" w:type="dxa"/>
              <w:right w:w="20" w:type="dxa"/>
            </w:tcMar>
            <w:vAlign w:val="center"/>
            <w:hideMark/>
          </w:tcPr>
          <w:p w14:paraId="5D23AAC6" w14:textId="77777777" w:rsidR="005F1EEA" w:rsidRPr="00E1241D" w:rsidRDefault="005F1EEA" w:rsidP="00DF4C06">
            <w:pPr>
              <w:pStyle w:val="movimento"/>
              <w:rPr>
                <w:color w:val="002060"/>
              </w:rPr>
            </w:pPr>
            <w:r w:rsidRPr="00E1241D">
              <w:rPr>
                <w:color w:val="002060"/>
              </w:rPr>
              <w:t>LOSANI ALFREDO</w:t>
            </w:r>
          </w:p>
        </w:tc>
        <w:tc>
          <w:tcPr>
            <w:tcW w:w="2200" w:type="dxa"/>
            <w:tcMar>
              <w:top w:w="20" w:type="dxa"/>
              <w:left w:w="20" w:type="dxa"/>
              <w:bottom w:w="20" w:type="dxa"/>
              <w:right w:w="20" w:type="dxa"/>
            </w:tcMar>
            <w:vAlign w:val="center"/>
            <w:hideMark/>
          </w:tcPr>
          <w:p w14:paraId="3C5B533C" w14:textId="77777777" w:rsidR="005F1EEA" w:rsidRPr="00E1241D" w:rsidRDefault="005F1EEA" w:rsidP="00DF4C06">
            <w:pPr>
              <w:pStyle w:val="movimento2"/>
              <w:rPr>
                <w:color w:val="002060"/>
              </w:rPr>
            </w:pPr>
            <w:r w:rsidRPr="00E1241D">
              <w:rPr>
                <w:color w:val="002060"/>
              </w:rPr>
              <w:t xml:space="preserve">(REAL EAGLES VIRTUS PAGLIA) </w:t>
            </w:r>
          </w:p>
        </w:tc>
        <w:tc>
          <w:tcPr>
            <w:tcW w:w="800" w:type="dxa"/>
            <w:tcMar>
              <w:top w:w="20" w:type="dxa"/>
              <w:left w:w="20" w:type="dxa"/>
              <w:bottom w:w="20" w:type="dxa"/>
              <w:right w:w="20" w:type="dxa"/>
            </w:tcMar>
            <w:vAlign w:val="center"/>
            <w:hideMark/>
          </w:tcPr>
          <w:p w14:paraId="1694EE7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A8CA0D2" w14:textId="77777777" w:rsidR="005F1EEA" w:rsidRPr="00E1241D" w:rsidRDefault="005F1EEA" w:rsidP="00DF4C06">
            <w:pPr>
              <w:pStyle w:val="movimento"/>
              <w:rPr>
                <w:color w:val="002060"/>
              </w:rPr>
            </w:pPr>
            <w:r w:rsidRPr="00E1241D">
              <w:rPr>
                <w:color w:val="002060"/>
              </w:rPr>
              <w:t>STRACCIA NICOLAS</w:t>
            </w:r>
          </w:p>
        </w:tc>
        <w:tc>
          <w:tcPr>
            <w:tcW w:w="2200" w:type="dxa"/>
            <w:tcMar>
              <w:top w:w="20" w:type="dxa"/>
              <w:left w:w="20" w:type="dxa"/>
              <w:bottom w:w="20" w:type="dxa"/>
              <w:right w:w="20" w:type="dxa"/>
            </w:tcMar>
            <w:vAlign w:val="center"/>
            <w:hideMark/>
          </w:tcPr>
          <w:p w14:paraId="30027979" w14:textId="77777777" w:rsidR="005F1EEA" w:rsidRPr="00E1241D" w:rsidRDefault="005F1EEA" w:rsidP="00DF4C06">
            <w:pPr>
              <w:pStyle w:val="movimento2"/>
              <w:rPr>
                <w:color w:val="002060"/>
              </w:rPr>
            </w:pPr>
            <w:r w:rsidRPr="00E1241D">
              <w:rPr>
                <w:color w:val="002060"/>
              </w:rPr>
              <w:t xml:space="preserve">(REAL EAGLES VIRTUS PAGLIA) </w:t>
            </w:r>
          </w:p>
        </w:tc>
      </w:tr>
      <w:tr w:rsidR="005F1EEA" w:rsidRPr="00E1241D" w14:paraId="20DBEB94" w14:textId="77777777" w:rsidTr="00DF4C06">
        <w:tc>
          <w:tcPr>
            <w:tcW w:w="2200" w:type="dxa"/>
            <w:tcMar>
              <w:top w:w="20" w:type="dxa"/>
              <w:left w:w="20" w:type="dxa"/>
              <w:bottom w:w="20" w:type="dxa"/>
              <w:right w:w="20" w:type="dxa"/>
            </w:tcMar>
            <w:vAlign w:val="center"/>
            <w:hideMark/>
          </w:tcPr>
          <w:p w14:paraId="58960F11" w14:textId="77777777" w:rsidR="005F1EEA" w:rsidRPr="00E1241D" w:rsidRDefault="005F1EEA" w:rsidP="00DF4C06">
            <w:pPr>
              <w:pStyle w:val="movimento"/>
              <w:rPr>
                <w:color w:val="002060"/>
              </w:rPr>
            </w:pPr>
            <w:r w:rsidRPr="00E1241D">
              <w:rPr>
                <w:color w:val="002060"/>
              </w:rPr>
              <w:t>TUMOLO FLAVIO</w:t>
            </w:r>
          </w:p>
        </w:tc>
        <w:tc>
          <w:tcPr>
            <w:tcW w:w="2200" w:type="dxa"/>
            <w:tcMar>
              <w:top w:w="20" w:type="dxa"/>
              <w:left w:w="20" w:type="dxa"/>
              <w:bottom w:w="20" w:type="dxa"/>
              <w:right w:w="20" w:type="dxa"/>
            </w:tcMar>
            <w:vAlign w:val="center"/>
            <w:hideMark/>
          </w:tcPr>
          <w:p w14:paraId="0FCCF21E" w14:textId="77777777" w:rsidR="005F1EEA" w:rsidRPr="00E1241D" w:rsidRDefault="005F1EEA" w:rsidP="00DF4C06">
            <w:pPr>
              <w:pStyle w:val="movimento2"/>
              <w:rPr>
                <w:color w:val="002060"/>
              </w:rPr>
            </w:pPr>
            <w:r w:rsidRPr="00E1241D">
              <w:rPr>
                <w:color w:val="002060"/>
              </w:rPr>
              <w:t xml:space="preserve">(REAL EAGLES VIRTUS PAGLIA) </w:t>
            </w:r>
          </w:p>
        </w:tc>
        <w:tc>
          <w:tcPr>
            <w:tcW w:w="800" w:type="dxa"/>
            <w:tcMar>
              <w:top w:w="20" w:type="dxa"/>
              <w:left w:w="20" w:type="dxa"/>
              <w:bottom w:w="20" w:type="dxa"/>
              <w:right w:w="20" w:type="dxa"/>
            </w:tcMar>
            <w:vAlign w:val="center"/>
            <w:hideMark/>
          </w:tcPr>
          <w:p w14:paraId="447134C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6037663" w14:textId="77777777" w:rsidR="005F1EEA" w:rsidRPr="00E1241D" w:rsidRDefault="005F1EEA" w:rsidP="00DF4C06">
            <w:pPr>
              <w:pStyle w:val="movimento"/>
              <w:rPr>
                <w:color w:val="002060"/>
              </w:rPr>
            </w:pPr>
            <w:r w:rsidRPr="00E1241D">
              <w:rPr>
                <w:color w:val="002060"/>
              </w:rPr>
              <w:t>CURZI LUCA</w:t>
            </w:r>
          </w:p>
        </w:tc>
        <w:tc>
          <w:tcPr>
            <w:tcW w:w="2200" w:type="dxa"/>
            <w:tcMar>
              <w:top w:w="20" w:type="dxa"/>
              <w:left w:w="20" w:type="dxa"/>
              <w:bottom w:w="20" w:type="dxa"/>
              <w:right w:w="20" w:type="dxa"/>
            </w:tcMar>
            <w:vAlign w:val="center"/>
            <w:hideMark/>
          </w:tcPr>
          <w:p w14:paraId="0DE18C9C" w14:textId="77777777" w:rsidR="005F1EEA" w:rsidRPr="00E1241D" w:rsidRDefault="005F1EEA" w:rsidP="00DF4C06">
            <w:pPr>
              <w:pStyle w:val="movimento2"/>
              <w:rPr>
                <w:color w:val="002060"/>
              </w:rPr>
            </w:pPr>
            <w:r w:rsidRPr="00E1241D">
              <w:rPr>
                <w:color w:val="002060"/>
              </w:rPr>
              <w:t xml:space="preserve">(REAL SAN GIORGIO) </w:t>
            </w:r>
          </w:p>
        </w:tc>
      </w:tr>
      <w:tr w:rsidR="005F1EEA" w:rsidRPr="00E1241D" w14:paraId="4C389289" w14:textId="77777777" w:rsidTr="00DF4C06">
        <w:tc>
          <w:tcPr>
            <w:tcW w:w="2200" w:type="dxa"/>
            <w:tcMar>
              <w:top w:w="20" w:type="dxa"/>
              <w:left w:w="20" w:type="dxa"/>
              <w:bottom w:w="20" w:type="dxa"/>
              <w:right w:w="20" w:type="dxa"/>
            </w:tcMar>
            <w:vAlign w:val="center"/>
            <w:hideMark/>
          </w:tcPr>
          <w:p w14:paraId="2FE95B5E" w14:textId="77777777" w:rsidR="005F1EEA" w:rsidRPr="00E1241D" w:rsidRDefault="005F1EEA" w:rsidP="00DF4C06">
            <w:pPr>
              <w:pStyle w:val="movimento"/>
              <w:rPr>
                <w:color w:val="002060"/>
              </w:rPr>
            </w:pPr>
            <w:r w:rsidRPr="00E1241D">
              <w:rPr>
                <w:color w:val="002060"/>
              </w:rPr>
              <w:t>DE CARLONIS NICOLO</w:t>
            </w:r>
          </w:p>
        </w:tc>
        <w:tc>
          <w:tcPr>
            <w:tcW w:w="2200" w:type="dxa"/>
            <w:tcMar>
              <w:top w:w="20" w:type="dxa"/>
              <w:left w:w="20" w:type="dxa"/>
              <w:bottom w:w="20" w:type="dxa"/>
              <w:right w:w="20" w:type="dxa"/>
            </w:tcMar>
            <w:vAlign w:val="center"/>
            <w:hideMark/>
          </w:tcPr>
          <w:p w14:paraId="2662ED62" w14:textId="77777777" w:rsidR="005F1EEA" w:rsidRPr="00E1241D" w:rsidRDefault="005F1EEA" w:rsidP="00DF4C06">
            <w:pPr>
              <w:pStyle w:val="movimento2"/>
              <w:rPr>
                <w:color w:val="002060"/>
              </w:rPr>
            </w:pPr>
            <w:r w:rsidRPr="00E1241D">
              <w:rPr>
                <w:color w:val="002060"/>
              </w:rPr>
              <w:t xml:space="preserve">(REAL SAN GIORGIO) </w:t>
            </w:r>
          </w:p>
        </w:tc>
        <w:tc>
          <w:tcPr>
            <w:tcW w:w="800" w:type="dxa"/>
            <w:tcMar>
              <w:top w:w="20" w:type="dxa"/>
              <w:left w:w="20" w:type="dxa"/>
              <w:bottom w:w="20" w:type="dxa"/>
              <w:right w:w="20" w:type="dxa"/>
            </w:tcMar>
            <w:vAlign w:val="center"/>
            <w:hideMark/>
          </w:tcPr>
          <w:p w14:paraId="3C397FF9"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4EF5637" w14:textId="77777777" w:rsidR="005F1EEA" w:rsidRPr="00E1241D" w:rsidRDefault="005F1EEA" w:rsidP="00DF4C06">
            <w:pPr>
              <w:pStyle w:val="movimento"/>
              <w:rPr>
                <w:color w:val="002060"/>
              </w:rPr>
            </w:pPr>
            <w:r w:rsidRPr="00E1241D">
              <w:rPr>
                <w:color w:val="002060"/>
              </w:rPr>
              <w:t>GIORGI MATTIA</w:t>
            </w:r>
          </w:p>
        </w:tc>
        <w:tc>
          <w:tcPr>
            <w:tcW w:w="2200" w:type="dxa"/>
            <w:tcMar>
              <w:top w:w="20" w:type="dxa"/>
              <w:left w:w="20" w:type="dxa"/>
              <w:bottom w:w="20" w:type="dxa"/>
              <w:right w:w="20" w:type="dxa"/>
            </w:tcMar>
            <w:vAlign w:val="center"/>
            <w:hideMark/>
          </w:tcPr>
          <w:p w14:paraId="6CCB3EE4" w14:textId="77777777" w:rsidR="005F1EEA" w:rsidRPr="00E1241D" w:rsidRDefault="005F1EEA" w:rsidP="00DF4C06">
            <w:pPr>
              <w:pStyle w:val="movimento2"/>
              <w:rPr>
                <w:color w:val="002060"/>
              </w:rPr>
            </w:pPr>
            <w:r w:rsidRPr="00E1241D">
              <w:rPr>
                <w:color w:val="002060"/>
              </w:rPr>
              <w:t xml:space="preserve">(ROCCAFLUVIONE) </w:t>
            </w:r>
          </w:p>
        </w:tc>
      </w:tr>
      <w:tr w:rsidR="005F1EEA" w:rsidRPr="00E1241D" w14:paraId="46A3BD0E" w14:textId="77777777" w:rsidTr="00DF4C06">
        <w:tc>
          <w:tcPr>
            <w:tcW w:w="2200" w:type="dxa"/>
            <w:tcMar>
              <w:top w:w="20" w:type="dxa"/>
              <w:left w:w="20" w:type="dxa"/>
              <w:bottom w:w="20" w:type="dxa"/>
              <w:right w:w="20" w:type="dxa"/>
            </w:tcMar>
            <w:vAlign w:val="center"/>
            <w:hideMark/>
          </w:tcPr>
          <w:p w14:paraId="315A6637" w14:textId="77777777" w:rsidR="005F1EEA" w:rsidRPr="00E1241D" w:rsidRDefault="005F1EEA" w:rsidP="00DF4C06">
            <w:pPr>
              <w:pStyle w:val="movimento"/>
              <w:rPr>
                <w:color w:val="002060"/>
              </w:rPr>
            </w:pPr>
            <w:r w:rsidRPr="00E1241D">
              <w:rPr>
                <w:color w:val="002060"/>
              </w:rPr>
              <w:lastRenderedPageBreak/>
              <w:t>ZUPPINI SIMONE</w:t>
            </w:r>
          </w:p>
        </w:tc>
        <w:tc>
          <w:tcPr>
            <w:tcW w:w="2200" w:type="dxa"/>
            <w:tcMar>
              <w:top w:w="20" w:type="dxa"/>
              <w:left w:w="20" w:type="dxa"/>
              <w:bottom w:w="20" w:type="dxa"/>
              <w:right w:w="20" w:type="dxa"/>
            </w:tcMar>
            <w:vAlign w:val="center"/>
            <w:hideMark/>
          </w:tcPr>
          <w:p w14:paraId="74101AA7" w14:textId="77777777" w:rsidR="005F1EEA" w:rsidRPr="00E1241D" w:rsidRDefault="005F1EEA" w:rsidP="00DF4C06">
            <w:pPr>
              <w:pStyle w:val="movimento2"/>
              <w:rPr>
                <w:color w:val="002060"/>
              </w:rPr>
            </w:pPr>
            <w:r w:rsidRPr="00E1241D">
              <w:rPr>
                <w:color w:val="002060"/>
              </w:rPr>
              <w:t xml:space="preserve">(ROCCAFLUVIONE) </w:t>
            </w:r>
          </w:p>
        </w:tc>
        <w:tc>
          <w:tcPr>
            <w:tcW w:w="800" w:type="dxa"/>
            <w:tcMar>
              <w:top w:w="20" w:type="dxa"/>
              <w:left w:w="20" w:type="dxa"/>
              <w:bottom w:w="20" w:type="dxa"/>
              <w:right w:w="20" w:type="dxa"/>
            </w:tcMar>
            <w:vAlign w:val="center"/>
            <w:hideMark/>
          </w:tcPr>
          <w:p w14:paraId="28DB6E3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520A720" w14:textId="77777777" w:rsidR="005F1EEA" w:rsidRPr="00E1241D" w:rsidRDefault="005F1EEA" w:rsidP="00DF4C06">
            <w:pPr>
              <w:pStyle w:val="movimento"/>
              <w:rPr>
                <w:color w:val="002060"/>
              </w:rPr>
            </w:pPr>
            <w:r w:rsidRPr="00E1241D">
              <w:rPr>
                <w:color w:val="002060"/>
              </w:rPr>
              <w:t>CONTENTO MATTIA</w:t>
            </w:r>
          </w:p>
        </w:tc>
        <w:tc>
          <w:tcPr>
            <w:tcW w:w="2200" w:type="dxa"/>
            <w:tcMar>
              <w:top w:w="20" w:type="dxa"/>
              <w:left w:w="20" w:type="dxa"/>
              <w:bottom w:w="20" w:type="dxa"/>
              <w:right w:w="20" w:type="dxa"/>
            </w:tcMar>
            <w:vAlign w:val="center"/>
            <w:hideMark/>
          </w:tcPr>
          <w:p w14:paraId="50B83A5C" w14:textId="77777777" w:rsidR="005F1EEA" w:rsidRPr="00E1241D" w:rsidRDefault="005F1EEA" w:rsidP="00DF4C06">
            <w:pPr>
              <w:pStyle w:val="movimento2"/>
              <w:rPr>
                <w:color w:val="002060"/>
              </w:rPr>
            </w:pPr>
            <w:r w:rsidRPr="00E1241D">
              <w:rPr>
                <w:color w:val="002060"/>
              </w:rPr>
              <w:t xml:space="preserve">(SAN BIAGIO) </w:t>
            </w:r>
          </w:p>
        </w:tc>
      </w:tr>
      <w:tr w:rsidR="005F1EEA" w:rsidRPr="00E1241D" w14:paraId="28C5B43A" w14:textId="77777777" w:rsidTr="00DF4C06">
        <w:tc>
          <w:tcPr>
            <w:tcW w:w="2200" w:type="dxa"/>
            <w:tcMar>
              <w:top w:w="20" w:type="dxa"/>
              <w:left w:w="20" w:type="dxa"/>
              <w:bottom w:w="20" w:type="dxa"/>
              <w:right w:w="20" w:type="dxa"/>
            </w:tcMar>
            <w:vAlign w:val="center"/>
            <w:hideMark/>
          </w:tcPr>
          <w:p w14:paraId="12988F91" w14:textId="77777777" w:rsidR="005F1EEA" w:rsidRPr="00E1241D" w:rsidRDefault="005F1EEA" w:rsidP="00DF4C06">
            <w:pPr>
              <w:pStyle w:val="movimento"/>
              <w:rPr>
                <w:color w:val="002060"/>
              </w:rPr>
            </w:pPr>
            <w:r w:rsidRPr="00E1241D">
              <w:rPr>
                <w:color w:val="002060"/>
              </w:rPr>
              <w:t>GRAVINA MARCO</w:t>
            </w:r>
          </w:p>
        </w:tc>
        <w:tc>
          <w:tcPr>
            <w:tcW w:w="2200" w:type="dxa"/>
            <w:tcMar>
              <w:top w:w="20" w:type="dxa"/>
              <w:left w:w="20" w:type="dxa"/>
              <w:bottom w:w="20" w:type="dxa"/>
              <w:right w:w="20" w:type="dxa"/>
            </w:tcMar>
            <w:vAlign w:val="center"/>
            <w:hideMark/>
          </w:tcPr>
          <w:p w14:paraId="01C85A1D" w14:textId="77777777" w:rsidR="005F1EEA" w:rsidRPr="00E1241D" w:rsidRDefault="005F1EEA" w:rsidP="00DF4C06">
            <w:pPr>
              <w:pStyle w:val="movimento2"/>
              <w:rPr>
                <w:color w:val="002060"/>
              </w:rPr>
            </w:pPr>
            <w:r w:rsidRPr="00E1241D">
              <w:rPr>
                <w:color w:val="002060"/>
              </w:rPr>
              <w:t xml:space="preserve">(SAN BIAGIO) </w:t>
            </w:r>
          </w:p>
        </w:tc>
        <w:tc>
          <w:tcPr>
            <w:tcW w:w="800" w:type="dxa"/>
            <w:tcMar>
              <w:top w:w="20" w:type="dxa"/>
              <w:left w:w="20" w:type="dxa"/>
              <w:bottom w:w="20" w:type="dxa"/>
              <w:right w:w="20" w:type="dxa"/>
            </w:tcMar>
            <w:vAlign w:val="center"/>
            <w:hideMark/>
          </w:tcPr>
          <w:p w14:paraId="7E35B2F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D20BDC6" w14:textId="77777777" w:rsidR="005F1EEA" w:rsidRPr="00E1241D" w:rsidRDefault="005F1EEA" w:rsidP="00DF4C06">
            <w:pPr>
              <w:pStyle w:val="movimento"/>
              <w:rPr>
                <w:color w:val="002060"/>
              </w:rPr>
            </w:pPr>
            <w:r w:rsidRPr="00E1241D">
              <w:rPr>
                <w:color w:val="002060"/>
              </w:rPr>
              <w:t>DIALUCE ANDREA</w:t>
            </w:r>
          </w:p>
        </w:tc>
        <w:tc>
          <w:tcPr>
            <w:tcW w:w="2200" w:type="dxa"/>
            <w:tcMar>
              <w:top w:w="20" w:type="dxa"/>
              <w:left w:w="20" w:type="dxa"/>
              <w:bottom w:w="20" w:type="dxa"/>
              <w:right w:w="20" w:type="dxa"/>
            </w:tcMar>
            <w:vAlign w:val="center"/>
            <w:hideMark/>
          </w:tcPr>
          <w:p w14:paraId="1C1D3D4F" w14:textId="77777777" w:rsidR="005F1EEA" w:rsidRPr="00E1241D" w:rsidRDefault="005F1EEA" w:rsidP="00DF4C06">
            <w:pPr>
              <w:pStyle w:val="movimento2"/>
              <w:rPr>
                <w:color w:val="002060"/>
              </w:rPr>
            </w:pPr>
            <w:r w:rsidRPr="00E1241D">
              <w:rPr>
                <w:color w:val="002060"/>
              </w:rPr>
              <w:t xml:space="preserve">(SERRALTA) </w:t>
            </w:r>
          </w:p>
        </w:tc>
      </w:tr>
      <w:tr w:rsidR="005F1EEA" w:rsidRPr="00E1241D" w14:paraId="763999CD" w14:textId="77777777" w:rsidTr="00DF4C06">
        <w:tc>
          <w:tcPr>
            <w:tcW w:w="2200" w:type="dxa"/>
            <w:tcMar>
              <w:top w:w="20" w:type="dxa"/>
              <w:left w:w="20" w:type="dxa"/>
              <w:bottom w:w="20" w:type="dxa"/>
              <w:right w:w="20" w:type="dxa"/>
            </w:tcMar>
            <w:vAlign w:val="center"/>
            <w:hideMark/>
          </w:tcPr>
          <w:p w14:paraId="439FD536" w14:textId="77777777" w:rsidR="005F1EEA" w:rsidRPr="00E1241D" w:rsidRDefault="005F1EEA" w:rsidP="00DF4C06">
            <w:pPr>
              <w:pStyle w:val="movimento"/>
              <w:rPr>
                <w:color w:val="002060"/>
              </w:rPr>
            </w:pPr>
            <w:r w:rsidRPr="00E1241D">
              <w:rPr>
                <w:color w:val="002060"/>
              </w:rPr>
              <w:t>LIUTI GIACOMO</w:t>
            </w:r>
          </w:p>
        </w:tc>
        <w:tc>
          <w:tcPr>
            <w:tcW w:w="2200" w:type="dxa"/>
            <w:tcMar>
              <w:top w:w="20" w:type="dxa"/>
              <w:left w:w="20" w:type="dxa"/>
              <w:bottom w:w="20" w:type="dxa"/>
              <w:right w:w="20" w:type="dxa"/>
            </w:tcMar>
            <w:vAlign w:val="center"/>
            <w:hideMark/>
          </w:tcPr>
          <w:p w14:paraId="65C33EAC" w14:textId="77777777" w:rsidR="005F1EEA" w:rsidRPr="00E1241D" w:rsidRDefault="005F1EEA" w:rsidP="00DF4C06">
            <w:pPr>
              <w:pStyle w:val="movimento2"/>
              <w:rPr>
                <w:color w:val="002060"/>
              </w:rPr>
            </w:pPr>
            <w:r w:rsidRPr="00E1241D">
              <w:rPr>
                <w:color w:val="002060"/>
              </w:rPr>
              <w:t xml:space="preserve">(SERRALTA) </w:t>
            </w:r>
          </w:p>
        </w:tc>
        <w:tc>
          <w:tcPr>
            <w:tcW w:w="800" w:type="dxa"/>
            <w:tcMar>
              <w:top w:w="20" w:type="dxa"/>
              <w:left w:w="20" w:type="dxa"/>
              <w:bottom w:w="20" w:type="dxa"/>
              <w:right w:w="20" w:type="dxa"/>
            </w:tcMar>
            <w:vAlign w:val="center"/>
            <w:hideMark/>
          </w:tcPr>
          <w:p w14:paraId="0E484652"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5BE789B" w14:textId="77777777" w:rsidR="005F1EEA" w:rsidRPr="00E1241D" w:rsidRDefault="005F1EEA" w:rsidP="00DF4C06">
            <w:pPr>
              <w:pStyle w:val="movimento"/>
              <w:rPr>
                <w:color w:val="002060"/>
              </w:rPr>
            </w:pPr>
            <w:r w:rsidRPr="00E1241D">
              <w:rPr>
                <w:color w:val="002060"/>
              </w:rPr>
              <w:t>TALAMONTI DIEGO</w:t>
            </w:r>
          </w:p>
        </w:tc>
        <w:tc>
          <w:tcPr>
            <w:tcW w:w="2200" w:type="dxa"/>
            <w:tcMar>
              <w:top w:w="20" w:type="dxa"/>
              <w:left w:w="20" w:type="dxa"/>
              <w:bottom w:w="20" w:type="dxa"/>
              <w:right w:w="20" w:type="dxa"/>
            </w:tcMar>
            <w:vAlign w:val="center"/>
            <w:hideMark/>
          </w:tcPr>
          <w:p w14:paraId="77258A5A" w14:textId="77777777" w:rsidR="005F1EEA" w:rsidRPr="00E1241D" w:rsidRDefault="005F1EEA" w:rsidP="00DF4C06">
            <w:pPr>
              <w:pStyle w:val="movimento2"/>
              <w:rPr>
                <w:color w:val="002060"/>
              </w:rPr>
            </w:pPr>
            <w:r w:rsidRPr="00E1241D">
              <w:rPr>
                <w:color w:val="002060"/>
              </w:rPr>
              <w:t xml:space="preserve">(SPORTING GROTTAMMARE) </w:t>
            </w:r>
          </w:p>
        </w:tc>
      </w:tr>
      <w:tr w:rsidR="005F1EEA" w:rsidRPr="00E1241D" w14:paraId="58203021" w14:textId="77777777" w:rsidTr="00DF4C06">
        <w:tc>
          <w:tcPr>
            <w:tcW w:w="2200" w:type="dxa"/>
            <w:tcMar>
              <w:top w:w="20" w:type="dxa"/>
              <w:left w:w="20" w:type="dxa"/>
              <w:bottom w:w="20" w:type="dxa"/>
              <w:right w:w="20" w:type="dxa"/>
            </w:tcMar>
            <w:vAlign w:val="center"/>
            <w:hideMark/>
          </w:tcPr>
          <w:p w14:paraId="1ACE3819" w14:textId="77777777" w:rsidR="005F1EEA" w:rsidRPr="00E1241D" w:rsidRDefault="005F1EEA" w:rsidP="00DF4C06">
            <w:pPr>
              <w:pStyle w:val="movimento"/>
              <w:rPr>
                <w:color w:val="002060"/>
              </w:rPr>
            </w:pPr>
            <w:r w:rsidRPr="00E1241D">
              <w:rPr>
                <w:color w:val="002060"/>
              </w:rPr>
              <w:t>ROSSINI MAICOL</w:t>
            </w:r>
          </w:p>
        </w:tc>
        <w:tc>
          <w:tcPr>
            <w:tcW w:w="2200" w:type="dxa"/>
            <w:tcMar>
              <w:top w:w="20" w:type="dxa"/>
              <w:left w:w="20" w:type="dxa"/>
              <w:bottom w:w="20" w:type="dxa"/>
              <w:right w:w="20" w:type="dxa"/>
            </w:tcMar>
            <w:vAlign w:val="center"/>
            <w:hideMark/>
          </w:tcPr>
          <w:p w14:paraId="744ADCD6" w14:textId="77777777" w:rsidR="005F1EEA" w:rsidRPr="00E1241D" w:rsidRDefault="005F1EEA" w:rsidP="00DF4C06">
            <w:pPr>
              <w:pStyle w:val="movimento2"/>
              <w:rPr>
                <w:color w:val="002060"/>
              </w:rPr>
            </w:pPr>
            <w:r w:rsidRPr="00E1241D">
              <w:rPr>
                <w:color w:val="002060"/>
              </w:rPr>
              <w:t xml:space="preserve">(VERBENA C5 ANCONA) </w:t>
            </w:r>
          </w:p>
        </w:tc>
        <w:tc>
          <w:tcPr>
            <w:tcW w:w="800" w:type="dxa"/>
            <w:tcMar>
              <w:top w:w="20" w:type="dxa"/>
              <w:left w:w="20" w:type="dxa"/>
              <w:bottom w:w="20" w:type="dxa"/>
              <w:right w:w="20" w:type="dxa"/>
            </w:tcMar>
            <w:vAlign w:val="center"/>
            <w:hideMark/>
          </w:tcPr>
          <w:p w14:paraId="7707021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2E7179F" w14:textId="77777777" w:rsidR="005F1EEA" w:rsidRPr="00E1241D" w:rsidRDefault="005F1EEA" w:rsidP="00DF4C06">
            <w:pPr>
              <w:pStyle w:val="movimento"/>
              <w:rPr>
                <w:color w:val="002060"/>
              </w:rPr>
            </w:pPr>
            <w:r w:rsidRPr="00E1241D">
              <w:rPr>
                <w:color w:val="002060"/>
              </w:rPr>
              <w:t>SORBINI SIMONE</w:t>
            </w:r>
          </w:p>
        </w:tc>
        <w:tc>
          <w:tcPr>
            <w:tcW w:w="2200" w:type="dxa"/>
            <w:tcMar>
              <w:top w:w="20" w:type="dxa"/>
              <w:left w:w="20" w:type="dxa"/>
              <w:bottom w:w="20" w:type="dxa"/>
              <w:right w:w="20" w:type="dxa"/>
            </w:tcMar>
            <w:vAlign w:val="center"/>
            <w:hideMark/>
          </w:tcPr>
          <w:p w14:paraId="568219AF" w14:textId="77777777" w:rsidR="005F1EEA" w:rsidRPr="00E1241D" w:rsidRDefault="005F1EEA" w:rsidP="00DF4C06">
            <w:pPr>
              <w:pStyle w:val="movimento2"/>
              <w:rPr>
                <w:color w:val="002060"/>
              </w:rPr>
            </w:pPr>
            <w:r w:rsidRPr="00E1241D">
              <w:rPr>
                <w:color w:val="002060"/>
              </w:rPr>
              <w:t xml:space="preserve">(VILLA CECCOLINI CALCIO) </w:t>
            </w:r>
          </w:p>
        </w:tc>
      </w:tr>
      <w:tr w:rsidR="005F1EEA" w:rsidRPr="00E1241D" w14:paraId="64386A81" w14:textId="77777777" w:rsidTr="00DF4C06">
        <w:tc>
          <w:tcPr>
            <w:tcW w:w="2200" w:type="dxa"/>
            <w:tcMar>
              <w:top w:w="20" w:type="dxa"/>
              <w:left w:w="20" w:type="dxa"/>
              <w:bottom w:w="20" w:type="dxa"/>
              <w:right w:w="20" w:type="dxa"/>
            </w:tcMar>
            <w:vAlign w:val="center"/>
            <w:hideMark/>
          </w:tcPr>
          <w:p w14:paraId="65E34EDB" w14:textId="77777777" w:rsidR="005F1EEA" w:rsidRPr="00E1241D" w:rsidRDefault="005F1EEA" w:rsidP="00DF4C06">
            <w:pPr>
              <w:pStyle w:val="movimento"/>
              <w:rPr>
                <w:color w:val="002060"/>
              </w:rPr>
            </w:pPr>
            <w:r w:rsidRPr="00E1241D">
              <w:rPr>
                <w:color w:val="002060"/>
              </w:rPr>
              <w:t>VAGNINI DIEGO</w:t>
            </w:r>
          </w:p>
        </w:tc>
        <w:tc>
          <w:tcPr>
            <w:tcW w:w="2200" w:type="dxa"/>
            <w:tcMar>
              <w:top w:w="20" w:type="dxa"/>
              <w:left w:w="20" w:type="dxa"/>
              <w:bottom w:w="20" w:type="dxa"/>
              <w:right w:w="20" w:type="dxa"/>
            </w:tcMar>
            <w:vAlign w:val="center"/>
            <w:hideMark/>
          </w:tcPr>
          <w:p w14:paraId="5C5524D6" w14:textId="77777777" w:rsidR="005F1EEA" w:rsidRPr="00E1241D" w:rsidRDefault="005F1EEA" w:rsidP="00DF4C06">
            <w:pPr>
              <w:pStyle w:val="movimento2"/>
              <w:rPr>
                <w:color w:val="002060"/>
              </w:rPr>
            </w:pPr>
            <w:r w:rsidRPr="00E1241D">
              <w:rPr>
                <w:color w:val="002060"/>
              </w:rPr>
              <w:t xml:space="preserve">(VILLA CECCOLINI CALCIO) </w:t>
            </w:r>
          </w:p>
        </w:tc>
        <w:tc>
          <w:tcPr>
            <w:tcW w:w="800" w:type="dxa"/>
            <w:tcMar>
              <w:top w:w="20" w:type="dxa"/>
              <w:left w:w="20" w:type="dxa"/>
              <w:bottom w:w="20" w:type="dxa"/>
              <w:right w:w="20" w:type="dxa"/>
            </w:tcMar>
            <w:vAlign w:val="center"/>
            <w:hideMark/>
          </w:tcPr>
          <w:p w14:paraId="49731A8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FCE9A3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4002281" w14:textId="77777777" w:rsidR="005F1EEA" w:rsidRPr="00E1241D" w:rsidRDefault="005F1EEA" w:rsidP="00DF4C06">
            <w:pPr>
              <w:pStyle w:val="movimento2"/>
              <w:rPr>
                <w:color w:val="002060"/>
              </w:rPr>
            </w:pPr>
            <w:r w:rsidRPr="00E1241D">
              <w:rPr>
                <w:color w:val="002060"/>
              </w:rPr>
              <w:t> </w:t>
            </w:r>
          </w:p>
        </w:tc>
      </w:tr>
    </w:tbl>
    <w:p w14:paraId="635AC72E" w14:textId="77777777" w:rsidR="005F1EEA" w:rsidRPr="00E1241D" w:rsidRDefault="005F1EEA" w:rsidP="005F1EEA">
      <w:pPr>
        <w:pStyle w:val="titolo10"/>
        <w:rPr>
          <w:rFonts w:eastAsiaTheme="minorEastAsia"/>
          <w:color w:val="002060"/>
        </w:rPr>
      </w:pPr>
      <w:r w:rsidRPr="00E1241D">
        <w:rPr>
          <w:color w:val="002060"/>
        </w:rPr>
        <w:t xml:space="preserve">GARE DEL 28/ 9/2024 </w:t>
      </w:r>
    </w:p>
    <w:p w14:paraId="2C981444" w14:textId="77777777" w:rsidR="005F1EEA" w:rsidRPr="00E1241D" w:rsidRDefault="005F1EEA" w:rsidP="005F1EEA">
      <w:pPr>
        <w:pStyle w:val="titolo7a"/>
        <w:rPr>
          <w:color w:val="002060"/>
        </w:rPr>
      </w:pPr>
      <w:r w:rsidRPr="00E1241D">
        <w:rPr>
          <w:color w:val="002060"/>
        </w:rPr>
        <w:t xml:space="preserve">PROVVEDIMENTI DISCIPLINARI </w:t>
      </w:r>
    </w:p>
    <w:p w14:paraId="614E4566"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12C94BF3" w14:textId="77777777" w:rsidR="005F1EEA" w:rsidRPr="00E1241D" w:rsidRDefault="005F1EEA" w:rsidP="005F1EEA">
      <w:pPr>
        <w:pStyle w:val="titolo30"/>
        <w:rPr>
          <w:color w:val="002060"/>
        </w:rPr>
      </w:pPr>
      <w:r w:rsidRPr="00E1241D">
        <w:rPr>
          <w:color w:val="002060"/>
        </w:rPr>
        <w:t xml:space="preserve">CALCIATORI NON ESPULSI </w:t>
      </w:r>
    </w:p>
    <w:p w14:paraId="4F736059"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99CEE82" w14:textId="77777777" w:rsidTr="00DF4C06">
        <w:tc>
          <w:tcPr>
            <w:tcW w:w="2200" w:type="dxa"/>
            <w:tcMar>
              <w:top w:w="20" w:type="dxa"/>
              <w:left w:w="20" w:type="dxa"/>
              <w:bottom w:w="20" w:type="dxa"/>
              <w:right w:w="20" w:type="dxa"/>
            </w:tcMar>
            <w:vAlign w:val="center"/>
            <w:hideMark/>
          </w:tcPr>
          <w:p w14:paraId="18442395" w14:textId="77777777" w:rsidR="005F1EEA" w:rsidRPr="00E1241D" w:rsidRDefault="005F1EEA" w:rsidP="00DF4C06">
            <w:pPr>
              <w:pStyle w:val="movimento"/>
              <w:rPr>
                <w:color w:val="002060"/>
                <w:lang w:val="es-ES"/>
              </w:rPr>
            </w:pPr>
            <w:r w:rsidRPr="00E1241D">
              <w:rPr>
                <w:color w:val="002060"/>
                <w:lang w:val="es-ES"/>
              </w:rPr>
              <w:t>DE SOUZA JUNIOR EDSON LUIZ</w:t>
            </w:r>
          </w:p>
        </w:tc>
        <w:tc>
          <w:tcPr>
            <w:tcW w:w="2200" w:type="dxa"/>
            <w:tcMar>
              <w:top w:w="20" w:type="dxa"/>
              <w:left w:w="20" w:type="dxa"/>
              <w:bottom w:w="20" w:type="dxa"/>
              <w:right w:w="20" w:type="dxa"/>
            </w:tcMar>
            <w:vAlign w:val="center"/>
            <w:hideMark/>
          </w:tcPr>
          <w:p w14:paraId="0915B82A" w14:textId="77777777" w:rsidR="005F1EEA" w:rsidRPr="00E1241D" w:rsidRDefault="005F1EEA" w:rsidP="00DF4C06">
            <w:pPr>
              <w:pStyle w:val="movimento2"/>
              <w:rPr>
                <w:color w:val="002060"/>
              </w:rPr>
            </w:pPr>
            <w:r w:rsidRPr="00E1241D">
              <w:rPr>
                <w:color w:val="002060"/>
              </w:rPr>
              <w:t xml:space="preserve">(FUTSAL SAMBUCHETO) </w:t>
            </w:r>
          </w:p>
        </w:tc>
        <w:tc>
          <w:tcPr>
            <w:tcW w:w="800" w:type="dxa"/>
            <w:tcMar>
              <w:top w:w="20" w:type="dxa"/>
              <w:left w:w="20" w:type="dxa"/>
              <w:bottom w:w="20" w:type="dxa"/>
              <w:right w:w="20" w:type="dxa"/>
            </w:tcMar>
            <w:vAlign w:val="center"/>
            <w:hideMark/>
          </w:tcPr>
          <w:p w14:paraId="2146DD1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69D10FA" w14:textId="77777777" w:rsidR="005F1EEA" w:rsidRPr="00E1241D" w:rsidRDefault="005F1EEA" w:rsidP="00DF4C06">
            <w:pPr>
              <w:pStyle w:val="movimento"/>
              <w:rPr>
                <w:color w:val="002060"/>
              </w:rPr>
            </w:pPr>
            <w:r w:rsidRPr="00E1241D">
              <w:rPr>
                <w:color w:val="002060"/>
              </w:rPr>
              <w:t>GENTILI LEONARDO</w:t>
            </w:r>
          </w:p>
        </w:tc>
        <w:tc>
          <w:tcPr>
            <w:tcW w:w="2200" w:type="dxa"/>
            <w:tcMar>
              <w:top w:w="20" w:type="dxa"/>
              <w:left w:w="20" w:type="dxa"/>
              <w:bottom w:w="20" w:type="dxa"/>
              <w:right w:w="20" w:type="dxa"/>
            </w:tcMar>
            <w:vAlign w:val="center"/>
            <w:hideMark/>
          </w:tcPr>
          <w:p w14:paraId="42A11B31" w14:textId="77777777" w:rsidR="005F1EEA" w:rsidRPr="00E1241D" w:rsidRDefault="005F1EEA" w:rsidP="00DF4C06">
            <w:pPr>
              <w:pStyle w:val="movimento2"/>
              <w:rPr>
                <w:color w:val="002060"/>
              </w:rPr>
            </w:pPr>
            <w:r w:rsidRPr="00E1241D">
              <w:rPr>
                <w:color w:val="002060"/>
              </w:rPr>
              <w:t xml:space="preserve">(FUTSAL SAMBUCHETO) </w:t>
            </w:r>
          </w:p>
        </w:tc>
      </w:tr>
    </w:tbl>
    <w:p w14:paraId="5476C48C" w14:textId="77777777" w:rsidR="005F1EEA" w:rsidRDefault="005F1EEA" w:rsidP="005F1EEA">
      <w:pPr>
        <w:pStyle w:val="breakline"/>
        <w:rPr>
          <w:color w:val="002060"/>
        </w:rPr>
      </w:pPr>
    </w:p>
    <w:p w14:paraId="6B5F0819"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7C68DBC"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7383971" w14:textId="77777777" w:rsidR="005F1EEA" w:rsidRPr="00E1241D" w:rsidRDefault="005F1EEA" w:rsidP="005F1EEA">
      <w:pPr>
        <w:pStyle w:val="breakline"/>
        <w:rPr>
          <w:rFonts w:eastAsiaTheme="minorEastAsia"/>
          <w:color w:val="002060"/>
        </w:rPr>
      </w:pPr>
    </w:p>
    <w:p w14:paraId="23007D38" w14:textId="77777777" w:rsidR="005F1EEA" w:rsidRPr="00E1241D" w:rsidRDefault="005F1EEA" w:rsidP="005F1EEA">
      <w:pPr>
        <w:pStyle w:val="titoloprinc0"/>
        <w:rPr>
          <w:color w:val="002060"/>
        </w:rPr>
      </w:pPr>
      <w:r w:rsidRPr="00E1241D">
        <w:rPr>
          <w:color w:val="002060"/>
        </w:rPr>
        <w:t>CLASSIFICA</w:t>
      </w:r>
    </w:p>
    <w:p w14:paraId="64D086A9" w14:textId="77777777" w:rsidR="005F1EEA" w:rsidRPr="00E1241D" w:rsidRDefault="005F1EEA" w:rsidP="005F1EEA">
      <w:pPr>
        <w:pStyle w:val="breakline"/>
        <w:rPr>
          <w:color w:val="002060"/>
        </w:rPr>
      </w:pPr>
    </w:p>
    <w:p w14:paraId="2ECAFFE0" w14:textId="77777777" w:rsidR="005F1EEA" w:rsidRPr="00E1241D" w:rsidRDefault="005F1EEA" w:rsidP="005F1EEA">
      <w:pPr>
        <w:pStyle w:val="breakline"/>
        <w:rPr>
          <w:color w:val="002060"/>
        </w:rPr>
      </w:pPr>
    </w:p>
    <w:p w14:paraId="3CC6FF3B"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5C8EFED8"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A3F85"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96EE"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1D21F"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C8CD"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23CA2"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FCB9"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8384D"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9573"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62E74"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CB2A" w14:textId="77777777" w:rsidR="005F1EEA" w:rsidRPr="00E1241D" w:rsidRDefault="005F1EEA" w:rsidP="00DF4C06">
            <w:pPr>
              <w:pStyle w:val="headertabella0"/>
              <w:rPr>
                <w:color w:val="002060"/>
              </w:rPr>
            </w:pPr>
            <w:r w:rsidRPr="00E1241D">
              <w:rPr>
                <w:color w:val="002060"/>
              </w:rPr>
              <w:t>PE</w:t>
            </w:r>
          </w:p>
        </w:tc>
      </w:tr>
      <w:tr w:rsidR="005F1EEA" w:rsidRPr="00E1241D" w14:paraId="18F534C0"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D39695" w14:textId="77777777" w:rsidR="005F1EEA" w:rsidRPr="00E1241D" w:rsidRDefault="005F1EEA" w:rsidP="00DF4C06">
            <w:pPr>
              <w:pStyle w:val="rowtabella0"/>
              <w:rPr>
                <w:color w:val="002060"/>
              </w:rPr>
            </w:pPr>
            <w:r w:rsidRPr="00E1241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C47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10A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ACA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7D6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A0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BEF2"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232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75D1"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CD48" w14:textId="77777777" w:rsidR="005F1EEA" w:rsidRPr="00E1241D" w:rsidRDefault="005F1EEA" w:rsidP="00DF4C06">
            <w:pPr>
              <w:pStyle w:val="rowtabella0"/>
              <w:jc w:val="center"/>
              <w:rPr>
                <w:color w:val="002060"/>
              </w:rPr>
            </w:pPr>
            <w:r w:rsidRPr="00E1241D">
              <w:rPr>
                <w:color w:val="002060"/>
              </w:rPr>
              <w:t>0</w:t>
            </w:r>
          </w:p>
        </w:tc>
      </w:tr>
      <w:tr w:rsidR="005F1EEA" w:rsidRPr="00E1241D" w14:paraId="3F3642F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56B51" w14:textId="77777777" w:rsidR="005F1EEA" w:rsidRPr="00E1241D" w:rsidRDefault="005F1EEA" w:rsidP="00DF4C06">
            <w:pPr>
              <w:pStyle w:val="rowtabella0"/>
              <w:rPr>
                <w:color w:val="002060"/>
              </w:rPr>
            </w:pPr>
            <w:r w:rsidRPr="00E1241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B36F"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54D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43D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EA6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FE1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5FF2"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B6C9"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F7C4"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DD44" w14:textId="77777777" w:rsidR="005F1EEA" w:rsidRPr="00E1241D" w:rsidRDefault="005F1EEA" w:rsidP="00DF4C06">
            <w:pPr>
              <w:pStyle w:val="rowtabella0"/>
              <w:jc w:val="center"/>
              <w:rPr>
                <w:color w:val="002060"/>
              </w:rPr>
            </w:pPr>
            <w:r w:rsidRPr="00E1241D">
              <w:rPr>
                <w:color w:val="002060"/>
              </w:rPr>
              <w:t>0</w:t>
            </w:r>
          </w:p>
        </w:tc>
      </w:tr>
      <w:tr w:rsidR="005F1EEA" w:rsidRPr="00E1241D" w14:paraId="5DBEC13F"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489C0" w14:textId="77777777" w:rsidR="005F1EEA" w:rsidRPr="00E1241D" w:rsidRDefault="005F1EEA" w:rsidP="00DF4C06">
            <w:pPr>
              <w:pStyle w:val="rowtabella0"/>
              <w:rPr>
                <w:color w:val="002060"/>
              </w:rPr>
            </w:pPr>
            <w:r w:rsidRPr="00E1241D">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5A2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388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183B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7E3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A89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F502"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0CE4"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656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69A4" w14:textId="77777777" w:rsidR="005F1EEA" w:rsidRPr="00E1241D" w:rsidRDefault="005F1EEA" w:rsidP="00DF4C06">
            <w:pPr>
              <w:pStyle w:val="rowtabella0"/>
              <w:jc w:val="center"/>
              <w:rPr>
                <w:color w:val="002060"/>
              </w:rPr>
            </w:pPr>
            <w:r w:rsidRPr="00E1241D">
              <w:rPr>
                <w:color w:val="002060"/>
              </w:rPr>
              <w:t>0</w:t>
            </w:r>
          </w:p>
        </w:tc>
      </w:tr>
      <w:tr w:rsidR="005F1EEA" w:rsidRPr="00E1241D" w14:paraId="23860CD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873B6" w14:textId="77777777" w:rsidR="005F1EEA" w:rsidRPr="00E1241D" w:rsidRDefault="005F1EEA" w:rsidP="00DF4C06">
            <w:pPr>
              <w:pStyle w:val="rowtabella0"/>
              <w:rPr>
                <w:color w:val="002060"/>
              </w:rPr>
            </w:pPr>
            <w:r w:rsidRPr="00E1241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078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7E9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726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425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05A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10D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AF2D"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105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9BE8" w14:textId="77777777" w:rsidR="005F1EEA" w:rsidRPr="00E1241D" w:rsidRDefault="005F1EEA" w:rsidP="00DF4C06">
            <w:pPr>
              <w:pStyle w:val="rowtabella0"/>
              <w:jc w:val="center"/>
              <w:rPr>
                <w:color w:val="002060"/>
              </w:rPr>
            </w:pPr>
            <w:r w:rsidRPr="00E1241D">
              <w:rPr>
                <w:color w:val="002060"/>
              </w:rPr>
              <w:t>0</w:t>
            </w:r>
          </w:p>
        </w:tc>
      </w:tr>
      <w:tr w:rsidR="005F1EEA" w:rsidRPr="00E1241D" w14:paraId="0885411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7E946" w14:textId="77777777" w:rsidR="005F1EEA" w:rsidRPr="00E1241D" w:rsidRDefault="005F1EEA" w:rsidP="00DF4C06">
            <w:pPr>
              <w:pStyle w:val="rowtabella0"/>
              <w:rPr>
                <w:color w:val="002060"/>
              </w:rPr>
            </w:pPr>
            <w:r w:rsidRPr="00E1241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19B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61E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1F1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30A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A60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E31D"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B7AF"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A0D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6A71" w14:textId="77777777" w:rsidR="005F1EEA" w:rsidRPr="00E1241D" w:rsidRDefault="005F1EEA" w:rsidP="00DF4C06">
            <w:pPr>
              <w:pStyle w:val="rowtabella0"/>
              <w:jc w:val="center"/>
              <w:rPr>
                <w:color w:val="002060"/>
              </w:rPr>
            </w:pPr>
            <w:r w:rsidRPr="00E1241D">
              <w:rPr>
                <w:color w:val="002060"/>
              </w:rPr>
              <w:t>0</w:t>
            </w:r>
          </w:p>
        </w:tc>
      </w:tr>
      <w:tr w:rsidR="005F1EEA" w:rsidRPr="00E1241D" w14:paraId="56A0844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E4F70" w14:textId="77777777" w:rsidR="005F1EEA" w:rsidRPr="00E1241D" w:rsidRDefault="005F1EEA" w:rsidP="00DF4C06">
            <w:pPr>
              <w:pStyle w:val="rowtabella0"/>
              <w:rPr>
                <w:color w:val="002060"/>
              </w:rPr>
            </w:pPr>
            <w:r w:rsidRPr="00E1241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7E3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C7A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B93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511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E4A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EB62"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F854"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6D4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2B6B" w14:textId="77777777" w:rsidR="005F1EEA" w:rsidRPr="00E1241D" w:rsidRDefault="005F1EEA" w:rsidP="00DF4C06">
            <w:pPr>
              <w:pStyle w:val="rowtabella0"/>
              <w:jc w:val="center"/>
              <w:rPr>
                <w:color w:val="002060"/>
              </w:rPr>
            </w:pPr>
            <w:r w:rsidRPr="00E1241D">
              <w:rPr>
                <w:color w:val="002060"/>
              </w:rPr>
              <w:t>0</w:t>
            </w:r>
          </w:p>
        </w:tc>
      </w:tr>
      <w:tr w:rsidR="005F1EEA" w:rsidRPr="00E1241D" w14:paraId="4B011D9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0204A" w14:textId="77777777" w:rsidR="005F1EEA" w:rsidRPr="00E1241D" w:rsidRDefault="005F1EEA" w:rsidP="00DF4C06">
            <w:pPr>
              <w:pStyle w:val="rowtabella0"/>
              <w:rPr>
                <w:color w:val="002060"/>
              </w:rPr>
            </w:pPr>
            <w:r w:rsidRPr="00E1241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981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8E3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4C6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4B1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56E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4691C"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0973"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560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D8F5" w14:textId="77777777" w:rsidR="005F1EEA" w:rsidRPr="00E1241D" w:rsidRDefault="005F1EEA" w:rsidP="00DF4C06">
            <w:pPr>
              <w:pStyle w:val="rowtabella0"/>
              <w:jc w:val="center"/>
              <w:rPr>
                <w:color w:val="002060"/>
              </w:rPr>
            </w:pPr>
            <w:r w:rsidRPr="00E1241D">
              <w:rPr>
                <w:color w:val="002060"/>
              </w:rPr>
              <w:t>0</w:t>
            </w:r>
          </w:p>
        </w:tc>
      </w:tr>
      <w:tr w:rsidR="005F1EEA" w:rsidRPr="00E1241D" w14:paraId="0BA9DF7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95452" w14:textId="77777777" w:rsidR="005F1EEA" w:rsidRPr="00E1241D" w:rsidRDefault="005F1EEA" w:rsidP="00DF4C06">
            <w:pPr>
              <w:pStyle w:val="rowtabella0"/>
              <w:rPr>
                <w:color w:val="002060"/>
                <w:lang w:val="es-ES"/>
              </w:rPr>
            </w:pPr>
            <w:r w:rsidRPr="00E1241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8A2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EFF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784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2A0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50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AAD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3A4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25D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4222" w14:textId="77777777" w:rsidR="005F1EEA" w:rsidRPr="00E1241D" w:rsidRDefault="005F1EEA" w:rsidP="00DF4C06">
            <w:pPr>
              <w:pStyle w:val="rowtabella0"/>
              <w:jc w:val="center"/>
              <w:rPr>
                <w:color w:val="002060"/>
              </w:rPr>
            </w:pPr>
            <w:r w:rsidRPr="00E1241D">
              <w:rPr>
                <w:color w:val="002060"/>
              </w:rPr>
              <w:t>0</w:t>
            </w:r>
          </w:p>
        </w:tc>
      </w:tr>
      <w:tr w:rsidR="005F1EEA" w:rsidRPr="00E1241D" w14:paraId="41BE150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E3B76" w14:textId="77777777" w:rsidR="005F1EEA" w:rsidRPr="00E1241D" w:rsidRDefault="005F1EEA" w:rsidP="00DF4C06">
            <w:pPr>
              <w:pStyle w:val="rowtabella0"/>
              <w:rPr>
                <w:color w:val="002060"/>
              </w:rPr>
            </w:pPr>
            <w:r w:rsidRPr="00E1241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DAE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DE1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D4F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2C4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4EC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D77F"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0D9D"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F7C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92E5" w14:textId="77777777" w:rsidR="005F1EEA" w:rsidRPr="00E1241D" w:rsidRDefault="005F1EEA" w:rsidP="00DF4C06">
            <w:pPr>
              <w:pStyle w:val="rowtabella0"/>
              <w:jc w:val="center"/>
              <w:rPr>
                <w:color w:val="002060"/>
              </w:rPr>
            </w:pPr>
            <w:r w:rsidRPr="00E1241D">
              <w:rPr>
                <w:color w:val="002060"/>
              </w:rPr>
              <w:t>0</w:t>
            </w:r>
          </w:p>
        </w:tc>
      </w:tr>
      <w:tr w:rsidR="005F1EEA" w:rsidRPr="00E1241D" w14:paraId="19BD9DF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86CDE" w14:textId="77777777" w:rsidR="005F1EEA" w:rsidRPr="00E1241D" w:rsidRDefault="005F1EEA" w:rsidP="00DF4C06">
            <w:pPr>
              <w:pStyle w:val="rowtabella0"/>
              <w:rPr>
                <w:color w:val="002060"/>
              </w:rPr>
            </w:pPr>
            <w:r w:rsidRPr="00E1241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43E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060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610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3A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A99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2C1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577B"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DD7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87D5" w14:textId="77777777" w:rsidR="005F1EEA" w:rsidRPr="00E1241D" w:rsidRDefault="005F1EEA" w:rsidP="00DF4C06">
            <w:pPr>
              <w:pStyle w:val="rowtabella0"/>
              <w:jc w:val="center"/>
              <w:rPr>
                <w:color w:val="002060"/>
              </w:rPr>
            </w:pPr>
            <w:r w:rsidRPr="00E1241D">
              <w:rPr>
                <w:color w:val="002060"/>
              </w:rPr>
              <w:t>0</w:t>
            </w:r>
          </w:p>
        </w:tc>
      </w:tr>
      <w:tr w:rsidR="005F1EEA" w:rsidRPr="00E1241D" w14:paraId="2020E58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0FCCC" w14:textId="77777777" w:rsidR="005F1EEA" w:rsidRPr="00E1241D" w:rsidRDefault="005F1EEA" w:rsidP="00DF4C06">
            <w:pPr>
              <w:pStyle w:val="rowtabella0"/>
              <w:rPr>
                <w:color w:val="002060"/>
              </w:rPr>
            </w:pPr>
            <w:r w:rsidRPr="00E1241D">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EB3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4CE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504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A8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7C5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86E0"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14B8"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AC6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229E" w14:textId="77777777" w:rsidR="005F1EEA" w:rsidRPr="00E1241D" w:rsidRDefault="005F1EEA" w:rsidP="00DF4C06">
            <w:pPr>
              <w:pStyle w:val="rowtabella0"/>
              <w:jc w:val="center"/>
              <w:rPr>
                <w:color w:val="002060"/>
              </w:rPr>
            </w:pPr>
            <w:r w:rsidRPr="00E1241D">
              <w:rPr>
                <w:color w:val="002060"/>
              </w:rPr>
              <w:t>0</w:t>
            </w:r>
          </w:p>
        </w:tc>
      </w:tr>
      <w:tr w:rsidR="005F1EEA" w:rsidRPr="00E1241D" w14:paraId="2BE301F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18B76" w14:textId="77777777" w:rsidR="005F1EEA" w:rsidRPr="00E1241D" w:rsidRDefault="005F1EEA" w:rsidP="00DF4C06">
            <w:pPr>
              <w:pStyle w:val="rowtabella0"/>
              <w:rPr>
                <w:color w:val="002060"/>
              </w:rPr>
            </w:pPr>
            <w:r w:rsidRPr="00E1241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028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255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B08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2C2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600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FB2D"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CE00"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E25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05AF" w14:textId="77777777" w:rsidR="005F1EEA" w:rsidRPr="00E1241D" w:rsidRDefault="005F1EEA" w:rsidP="00DF4C06">
            <w:pPr>
              <w:pStyle w:val="rowtabella0"/>
              <w:jc w:val="center"/>
              <w:rPr>
                <w:color w:val="002060"/>
              </w:rPr>
            </w:pPr>
            <w:r w:rsidRPr="00E1241D">
              <w:rPr>
                <w:color w:val="002060"/>
              </w:rPr>
              <w:t>0</w:t>
            </w:r>
          </w:p>
        </w:tc>
      </w:tr>
      <w:tr w:rsidR="005F1EEA" w:rsidRPr="00E1241D" w14:paraId="148B2B19"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E153A" w14:textId="77777777" w:rsidR="005F1EEA" w:rsidRPr="00E1241D" w:rsidRDefault="005F1EEA" w:rsidP="00DF4C06">
            <w:pPr>
              <w:pStyle w:val="rowtabella0"/>
              <w:rPr>
                <w:color w:val="002060"/>
              </w:rPr>
            </w:pPr>
            <w:r w:rsidRPr="00E1241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1F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F19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E6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534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ABC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C03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B5AF"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C607"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D103" w14:textId="77777777" w:rsidR="005F1EEA" w:rsidRPr="00E1241D" w:rsidRDefault="005F1EEA" w:rsidP="00DF4C06">
            <w:pPr>
              <w:pStyle w:val="rowtabella0"/>
              <w:jc w:val="center"/>
              <w:rPr>
                <w:color w:val="002060"/>
              </w:rPr>
            </w:pPr>
            <w:r w:rsidRPr="00E1241D">
              <w:rPr>
                <w:color w:val="002060"/>
              </w:rPr>
              <w:t>0</w:t>
            </w:r>
          </w:p>
        </w:tc>
      </w:tr>
    </w:tbl>
    <w:p w14:paraId="3A010ABD" w14:textId="77777777" w:rsidR="005F1EEA" w:rsidRPr="00E1241D" w:rsidRDefault="005F1EEA" w:rsidP="005F1EEA">
      <w:pPr>
        <w:pStyle w:val="breakline"/>
        <w:rPr>
          <w:rFonts w:eastAsiaTheme="minorEastAsia"/>
          <w:color w:val="002060"/>
        </w:rPr>
      </w:pPr>
    </w:p>
    <w:p w14:paraId="5505D864" w14:textId="77777777" w:rsidR="005F1EEA" w:rsidRPr="00E1241D" w:rsidRDefault="005F1EEA" w:rsidP="005F1EEA">
      <w:pPr>
        <w:pStyle w:val="breakline"/>
        <w:rPr>
          <w:color w:val="002060"/>
        </w:rPr>
      </w:pPr>
    </w:p>
    <w:p w14:paraId="5C4B4519"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405E639F"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6C8F1"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79EDD"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671E7"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CA13C"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22700"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F31A6"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07084"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94F2B"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F1A72"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66646" w14:textId="77777777" w:rsidR="005F1EEA" w:rsidRPr="00E1241D" w:rsidRDefault="005F1EEA" w:rsidP="00DF4C06">
            <w:pPr>
              <w:pStyle w:val="headertabella0"/>
              <w:rPr>
                <w:color w:val="002060"/>
              </w:rPr>
            </w:pPr>
            <w:r w:rsidRPr="00E1241D">
              <w:rPr>
                <w:color w:val="002060"/>
              </w:rPr>
              <w:t>PE</w:t>
            </w:r>
          </w:p>
        </w:tc>
      </w:tr>
      <w:tr w:rsidR="005F1EEA" w:rsidRPr="00E1241D" w14:paraId="0F49C358"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09C96" w14:textId="77777777" w:rsidR="005F1EEA" w:rsidRPr="00E1241D" w:rsidRDefault="005F1EEA" w:rsidP="00DF4C06">
            <w:pPr>
              <w:pStyle w:val="rowtabella0"/>
              <w:rPr>
                <w:color w:val="002060"/>
                <w:lang w:val="es-ES"/>
              </w:rPr>
            </w:pPr>
            <w:r w:rsidRPr="00E1241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E774"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397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4B4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891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E39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11B0"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741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5B0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AA9B" w14:textId="77777777" w:rsidR="005F1EEA" w:rsidRPr="00E1241D" w:rsidRDefault="005F1EEA" w:rsidP="00DF4C06">
            <w:pPr>
              <w:pStyle w:val="rowtabella0"/>
              <w:jc w:val="center"/>
              <w:rPr>
                <w:color w:val="002060"/>
              </w:rPr>
            </w:pPr>
            <w:r w:rsidRPr="00E1241D">
              <w:rPr>
                <w:color w:val="002060"/>
              </w:rPr>
              <w:t>0</w:t>
            </w:r>
          </w:p>
        </w:tc>
      </w:tr>
      <w:tr w:rsidR="005F1EEA" w:rsidRPr="00E1241D" w14:paraId="79A657C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7C1F1" w14:textId="77777777" w:rsidR="005F1EEA" w:rsidRPr="00E1241D" w:rsidRDefault="005F1EEA" w:rsidP="00DF4C06">
            <w:pPr>
              <w:pStyle w:val="rowtabella0"/>
              <w:rPr>
                <w:color w:val="002060"/>
                <w:lang w:val="es-ES"/>
              </w:rPr>
            </w:pPr>
            <w:r w:rsidRPr="00E1241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EC2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777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441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84A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6B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ECF9"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F2D0"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CDD5"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4E08" w14:textId="77777777" w:rsidR="005F1EEA" w:rsidRPr="00E1241D" w:rsidRDefault="005F1EEA" w:rsidP="00DF4C06">
            <w:pPr>
              <w:pStyle w:val="rowtabella0"/>
              <w:jc w:val="center"/>
              <w:rPr>
                <w:color w:val="002060"/>
              </w:rPr>
            </w:pPr>
            <w:r w:rsidRPr="00E1241D">
              <w:rPr>
                <w:color w:val="002060"/>
              </w:rPr>
              <w:t>0</w:t>
            </w:r>
          </w:p>
        </w:tc>
      </w:tr>
      <w:tr w:rsidR="005F1EEA" w:rsidRPr="00E1241D" w14:paraId="6C7D5B6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35DF0" w14:textId="77777777" w:rsidR="005F1EEA" w:rsidRPr="00E1241D" w:rsidRDefault="005F1EEA" w:rsidP="00DF4C06">
            <w:pPr>
              <w:pStyle w:val="rowtabella0"/>
              <w:rPr>
                <w:color w:val="002060"/>
              </w:rPr>
            </w:pPr>
            <w:r w:rsidRPr="00E1241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B3C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A3C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D1A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E56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968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70AB"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3AF8"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16AF"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0234" w14:textId="77777777" w:rsidR="005F1EEA" w:rsidRPr="00E1241D" w:rsidRDefault="005F1EEA" w:rsidP="00DF4C06">
            <w:pPr>
              <w:pStyle w:val="rowtabella0"/>
              <w:jc w:val="center"/>
              <w:rPr>
                <w:color w:val="002060"/>
              </w:rPr>
            </w:pPr>
            <w:r w:rsidRPr="00E1241D">
              <w:rPr>
                <w:color w:val="002060"/>
              </w:rPr>
              <w:t>0</w:t>
            </w:r>
          </w:p>
        </w:tc>
      </w:tr>
      <w:tr w:rsidR="005F1EEA" w:rsidRPr="00E1241D" w14:paraId="5BC4181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9834C" w14:textId="77777777" w:rsidR="005F1EEA" w:rsidRPr="00E1241D" w:rsidRDefault="005F1EEA" w:rsidP="00DF4C06">
            <w:pPr>
              <w:pStyle w:val="rowtabella0"/>
              <w:rPr>
                <w:color w:val="002060"/>
              </w:rPr>
            </w:pPr>
            <w:r w:rsidRPr="00E1241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C9A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241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B21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DC6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B43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155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7CFF9"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58C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860B" w14:textId="77777777" w:rsidR="005F1EEA" w:rsidRPr="00E1241D" w:rsidRDefault="005F1EEA" w:rsidP="00DF4C06">
            <w:pPr>
              <w:pStyle w:val="rowtabella0"/>
              <w:jc w:val="center"/>
              <w:rPr>
                <w:color w:val="002060"/>
              </w:rPr>
            </w:pPr>
            <w:r w:rsidRPr="00E1241D">
              <w:rPr>
                <w:color w:val="002060"/>
              </w:rPr>
              <w:t>0</w:t>
            </w:r>
          </w:p>
        </w:tc>
      </w:tr>
      <w:tr w:rsidR="005F1EEA" w:rsidRPr="00E1241D" w14:paraId="0102BFC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DA1EC" w14:textId="77777777" w:rsidR="005F1EEA" w:rsidRPr="00E1241D" w:rsidRDefault="005F1EEA" w:rsidP="00DF4C06">
            <w:pPr>
              <w:pStyle w:val="rowtabella0"/>
              <w:rPr>
                <w:color w:val="002060"/>
              </w:rPr>
            </w:pPr>
            <w:r w:rsidRPr="00E124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939B"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75F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DB6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C15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953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802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26E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DB8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29B4" w14:textId="77777777" w:rsidR="005F1EEA" w:rsidRPr="00E1241D" w:rsidRDefault="005F1EEA" w:rsidP="00DF4C06">
            <w:pPr>
              <w:pStyle w:val="rowtabella0"/>
              <w:jc w:val="center"/>
              <w:rPr>
                <w:color w:val="002060"/>
              </w:rPr>
            </w:pPr>
            <w:r w:rsidRPr="00E1241D">
              <w:rPr>
                <w:color w:val="002060"/>
              </w:rPr>
              <w:t>0</w:t>
            </w:r>
          </w:p>
        </w:tc>
      </w:tr>
      <w:tr w:rsidR="005F1EEA" w:rsidRPr="00E1241D" w14:paraId="01A1883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4D40B" w14:textId="77777777" w:rsidR="005F1EEA" w:rsidRPr="00E1241D" w:rsidRDefault="005F1EEA" w:rsidP="00DF4C06">
            <w:pPr>
              <w:pStyle w:val="rowtabella0"/>
              <w:rPr>
                <w:color w:val="002060"/>
              </w:rPr>
            </w:pPr>
            <w:r w:rsidRPr="00E1241D">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892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9CB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385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867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B4A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7002"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EFA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3F0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A32B" w14:textId="77777777" w:rsidR="005F1EEA" w:rsidRPr="00E1241D" w:rsidRDefault="005F1EEA" w:rsidP="00DF4C06">
            <w:pPr>
              <w:pStyle w:val="rowtabella0"/>
              <w:jc w:val="center"/>
              <w:rPr>
                <w:color w:val="002060"/>
              </w:rPr>
            </w:pPr>
            <w:r w:rsidRPr="00E1241D">
              <w:rPr>
                <w:color w:val="002060"/>
              </w:rPr>
              <w:t>0</w:t>
            </w:r>
          </w:p>
        </w:tc>
      </w:tr>
      <w:tr w:rsidR="005F1EEA" w:rsidRPr="00E1241D" w14:paraId="6677CBF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41095" w14:textId="77777777" w:rsidR="005F1EEA" w:rsidRPr="00E1241D" w:rsidRDefault="005F1EEA" w:rsidP="00DF4C06">
            <w:pPr>
              <w:pStyle w:val="rowtabella0"/>
              <w:rPr>
                <w:color w:val="002060"/>
              </w:rPr>
            </w:pPr>
            <w:r w:rsidRPr="00E1241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F31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230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4E9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024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88C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714F"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9D36"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D09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CFE8" w14:textId="77777777" w:rsidR="005F1EEA" w:rsidRPr="00E1241D" w:rsidRDefault="005F1EEA" w:rsidP="00DF4C06">
            <w:pPr>
              <w:pStyle w:val="rowtabella0"/>
              <w:jc w:val="center"/>
              <w:rPr>
                <w:color w:val="002060"/>
              </w:rPr>
            </w:pPr>
            <w:r w:rsidRPr="00E1241D">
              <w:rPr>
                <w:color w:val="002060"/>
              </w:rPr>
              <w:t>0</w:t>
            </w:r>
          </w:p>
        </w:tc>
      </w:tr>
      <w:tr w:rsidR="005F1EEA" w:rsidRPr="00E1241D" w14:paraId="70153EF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80CDC" w14:textId="77777777" w:rsidR="005F1EEA" w:rsidRPr="00E1241D" w:rsidRDefault="005F1EEA" w:rsidP="00DF4C06">
            <w:pPr>
              <w:pStyle w:val="rowtabella0"/>
              <w:rPr>
                <w:color w:val="002060"/>
              </w:rPr>
            </w:pPr>
            <w:r w:rsidRPr="00E1241D">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16C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EB3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75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4A2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D99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4A4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80D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BC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8020" w14:textId="77777777" w:rsidR="005F1EEA" w:rsidRPr="00E1241D" w:rsidRDefault="005F1EEA" w:rsidP="00DF4C06">
            <w:pPr>
              <w:pStyle w:val="rowtabella0"/>
              <w:jc w:val="center"/>
              <w:rPr>
                <w:color w:val="002060"/>
              </w:rPr>
            </w:pPr>
            <w:r w:rsidRPr="00E1241D">
              <w:rPr>
                <w:color w:val="002060"/>
              </w:rPr>
              <w:t>0</w:t>
            </w:r>
          </w:p>
        </w:tc>
      </w:tr>
      <w:tr w:rsidR="005F1EEA" w:rsidRPr="00E1241D" w14:paraId="1F11212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C6BEE" w14:textId="77777777" w:rsidR="005F1EEA" w:rsidRPr="00E1241D" w:rsidRDefault="005F1EEA" w:rsidP="00DF4C06">
            <w:pPr>
              <w:pStyle w:val="rowtabella0"/>
              <w:rPr>
                <w:color w:val="002060"/>
              </w:rPr>
            </w:pPr>
            <w:r w:rsidRPr="00E1241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754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33A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82F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EEA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945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003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B2B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F36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4C41" w14:textId="77777777" w:rsidR="005F1EEA" w:rsidRPr="00E1241D" w:rsidRDefault="005F1EEA" w:rsidP="00DF4C06">
            <w:pPr>
              <w:pStyle w:val="rowtabella0"/>
              <w:jc w:val="center"/>
              <w:rPr>
                <w:color w:val="002060"/>
              </w:rPr>
            </w:pPr>
            <w:r w:rsidRPr="00E1241D">
              <w:rPr>
                <w:color w:val="002060"/>
              </w:rPr>
              <w:t>0</w:t>
            </w:r>
          </w:p>
        </w:tc>
      </w:tr>
      <w:tr w:rsidR="005F1EEA" w:rsidRPr="00E1241D" w14:paraId="19828FA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25A5E" w14:textId="77777777" w:rsidR="005F1EEA" w:rsidRPr="00E1241D" w:rsidRDefault="005F1EEA" w:rsidP="00DF4C06">
            <w:pPr>
              <w:pStyle w:val="rowtabella0"/>
              <w:rPr>
                <w:color w:val="002060"/>
              </w:rPr>
            </w:pPr>
            <w:r w:rsidRPr="00E1241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A9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6B7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965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4BF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E2F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8843"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1423"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331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903C6" w14:textId="77777777" w:rsidR="005F1EEA" w:rsidRPr="00E1241D" w:rsidRDefault="005F1EEA" w:rsidP="00DF4C06">
            <w:pPr>
              <w:pStyle w:val="rowtabella0"/>
              <w:jc w:val="center"/>
              <w:rPr>
                <w:color w:val="002060"/>
              </w:rPr>
            </w:pPr>
            <w:r w:rsidRPr="00E1241D">
              <w:rPr>
                <w:color w:val="002060"/>
              </w:rPr>
              <w:t>0</w:t>
            </w:r>
          </w:p>
        </w:tc>
      </w:tr>
      <w:tr w:rsidR="005F1EEA" w:rsidRPr="00E1241D" w14:paraId="09BC8E9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DF9DF" w14:textId="77777777" w:rsidR="005F1EEA" w:rsidRPr="00E1241D" w:rsidRDefault="005F1EEA" w:rsidP="00DF4C06">
            <w:pPr>
              <w:pStyle w:val="rowtabella0"/>
              <w:rPr>
                <w:color w:val="002060"/>
              </w:rPr>
            </w:pPr>
            <w:r w:rsidRPr="00E1241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B1A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5FF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54F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06C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0C8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7EF8"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C776"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CBC3"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E622" w14:textId="77777777" w:rsidR="005F1EEA" w:rsidRPr="00E1241D" w:rsidRDefault="005F1EEA" w:rsidP="00DF4C06">
            <w:pPr>
              <w:pStyle w:val="rowtabella0"/>
              <w:jc w:val="center"/>
              <w:rPr>
                <w:color w:val="002060"/>
              </w:rPr>
            </w:pPr>
            <w:r w:rsidRPr="00E1241D">
              <w:rPr>
                <w:color w:val="002060"/>
              </w:rPr>
              <w:t>0</w:t>
            </w:r>
          </w:p>
        </w:tc>
      </w:tr>
      <w:tr w:rsidR="005F1EEA" w:rsidRPr="00E1241D" w14:paraId="645490A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690B8" w14:textId="77777777" w:rsidR="005F1EEA" w:rsidRPr="00E1241D" w:rsidRDefault="005F1EEA" w:rsidP="00DF4C06">
            <w:pPr>
              <w:pStyle w:val="rowtabella0"/>
              <w:rPr>
                <w:color w:val="002060"/>
              </w:rPr>
            </w:pPr>
            <w:r w:rsidRPr="00E1241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AB3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956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84D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83A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277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920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98DE"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4854"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8386" w14:textId="77777777" w:rsidR="005F1EEA" w:rsidRPr="00E1241D" w:rsidRDefault="005F1EEA" w:rsidP="00DF4C06">
            <w:pPr>
              <w:pStyle w:val="rowtabella0"/>
              <w:jc w:val="center"/>
              <w:rPr>
                <w:color w:val="002060"/>
              </w:rPr>
            </w:pPr>
            <w:r w:rsidRPr="00E1241D">
              <w:rPr>
                <w:color w:val="002060"/>
              </w:rPr>
              <w:t>0</w:t>
            </w:r>
          </w:p>
        </w:tc>
      </w:tr>
      <w:tr w:rsidR="005F1EEA" w:rsidRPr="00E1241D" w14:paraId="6BF3F195"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F5DB9" w14:textId="77777777" w:rsidR="005F1EEA" w:rsidRPr="00E1241D" w:rsidRDefault="005F1EEA" w:rsidP="00DF4C06">
            <w:pPr>
              <w:pStyle w:val="rowtabella0"/>
              <w:rPr>
                <w:color w:val="002060"/>
              </w:rPr>
            </w:pPr>
            <w:r w:rsidRPr="00E1241D">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35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6D6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2D4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2E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F94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D202"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74B1"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553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BBB5" w14:textId="77777777" w:rsidR="005F1EEA" w:rsidRPr="00E1241D" w:rsidRDefault="005F1EEA" w:rsidP="00DF4C06">
            <w:pPr>
              <w:pStyle w:val="rowtabella0"/>
              <w:jc w:val="center"/>
              <w:rPr>
                <w:color w:val="002060"/>
              </w:rPr>
            </w:pPr>
            <w:r w:rsidRPr="00E1241D">
              <w:rPr>
                <w:color w:val="002060"/>
              </w:rPr>
              <w:t>0</w:t>
            </w:r>
          </w:p>
        </w:tc>
      </w:tr>
    </w:tbl>
    <w:p w14:paraId="0887D173" w14:textId="77777777" w:rsidR="005F1EEA" w:rsidRPr="00E1241D" w:rsidRDefault="005F1EEA" w:rsidP="005F1EEA">
      <w:pPr>
        <w:pStyle w:val="breakline"/>
        <w:rPr>
          <w:rFonts w:eastAsiaTheme="minorEastAsia"/>
          <w:color w:val="002060"/>
        </w:rPr>
      </w:pPr>
    </w:p>
    <w:p w14:paraId="5D7AE70B" w14:textId="77777777" w:rsidR="005F1EEA" w:rsidRPr="00E1241D" w:rsidRDefault="005F1EEA" w:rsidP="005F1EEA">
      <w:pPr>
        <w:pStyle w:val="breakline"/>
        <w:rPr>
          <w:color w:val="002060"/>
        </w:rPr>
      </w:pPr>
    </w:p>
    <w:p w14:paraId="4EFE68A9" w14:textId="77777777" w:rsidR="005F1EEA" w:rsidRPr="00E1241D" w:rsidRDefault="005F1EEA" w:rsidP="005F1EEA">
      <w:pPr>
        <w:pStyle w:val="sottotitolocampionato10"/>
        <w:rPr>
          <w:color w:val="002060"/>
        </w:rPr>
      </w:pPr>
      <w:r w:rsidRPr="00E1241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6D335014"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2092B"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66E12"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6BE6"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D3BB6"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870D7"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D92AA"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06432"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07CE0"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36562"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5296F" w14:textId="77777777" w:rsidR="005F1EEA" w:rsidRPr="00E1241D" w:rsidRDefault="005F1EEA" w:rsidP="00DF4C06">
            <w:pPr>
              <w:pStyle w:val="headertabella0"/>
              <w:rPr>
                <w:color w:val="002060"/>
              </w:rPr>
            </w:pPr>
            <w:r w:rsidRPr="00E1241D">
              <w:rPr>
                <w:color w:val="002060"/>
              </w:rPr>
              <w:t>PE</w:t>
            </w:r>
          </w:p>
        </w:tc>
      </w:tr>
      <w:tr w:rsidR="005F1EEA" w:rsidRPr="00E1241D" w14:paraId="498EB0AE"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3F76A" w14:textId="77777777" w:rsidR="005F1EEA" w:rsidRPr="00E1241D" w:rsidRDefault="005F1EEA" w:rsidP="00DF4C06">
            <w:pPr>
              <w:pStyle w:val="rowtabella0"/>
              <w:rPr>
                <w:color w:val="002060"/>
              </w:rPr>
            </w:pPr>
            <w:r w:rsidRPr="00E1241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89E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42E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8BA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CA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30D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9F46"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06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3D65"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2435A" w14:textId="77777777" w:rsidR="005F1EEA" w:rsidRPr="00E1241D" w:rsidRDefault="005F1EEA" w:rsidP="00DF4C06">
            <w:pPr>
              <w:pStyle w:val="rowtabella0"/>
              <w:jc w:val="center"/>
              <w:rPr>
                <w:color w:val="002060"/>
              </w:rPr>
            </w:pPr>
            <w:r w:rsidRPr="00E1241D">
              <w:rPr>
                <w:color w:val="002060"/>
              </w:rPr>
              <w:t>0</w:t>
            </w:r>
          </w:p>
        </w:tc>
      </w:tr>
      <w:tr w:rsidR="005F1EEA" w:rsidRPr="00E1241D" w14:paraId="14F0FCC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CED04" w14:textId="77777777" w:rsidR="005F1EEA" w:rsidRPr="00E1241D" w:rsidRDefault="005F1EEA" w:rsidP="00DF4C06">
            <w:pPr>
              <w:pStyle w:val="rowtabella0"/>
              <w:rPr>
                <w:color w:val="002060"/>
              </w:rPr>
            </w:pPr>
            <w:r w:rsidRPr="00E1241D">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51DA"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CFC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870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AB3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CD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1D88"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E34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38105"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6412" w14:textId="77777777" w:rsidR="005F1EEA" w:rsidRPr="00E1241D" w:rsidRDefault="005F1EEA" w:rsidP="00DF4C06">
            <w:pPr>
              <w:pStyle w:val="rowtabella0"/>
              <w:jc w:val="center"/>
              <w:rPr>
                <w:color w:val="002060"/>
              </w:rPr>
            </w:pPr>
            <w:r w:rsidRPr="00E1241D">
              <w:rPr>
                <w:color w:val="002060"/>
              </w:rPr>
              <w:t>0</w:t>
            </w:r>
          </w:p>
        </w:tc>
      </w:tr>
      <w:tr w:rsidR="005F1EEA" w:rsidRPr="00E1241D" w14:paraId="7D85053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E2A0B" w14:textId="77777777" w:rsidR="005F1EEA" w:rsidRPr="00E1241D" w:rsidRDefault="005F1EEA" w:rsidP="00DF4C06">
            <w:pPr>
              <w:pStyle w:val="rowtabella0"/>
              <w:rPr>
                <w:color w:val="002060"/>
              </w:rPr>
            </w:pPr>
            <w:r w:rsidRPr="00E1241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DA5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F64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BDE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7AD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627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B544"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CE7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802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1DC0" w14:textId="77777777" w:rsidR="005F1EEA" w:rsidRPr="00E1241D" w:rsidRDefault="005F1EEA" w:rsidP="00DF4C06">
            <w:pPr>
              <w:pStyle w:val="rowtabella0"/>
              <w:jc w:val="center"/>
              <w:rPr>
                <w:color w:val="002060"/>
              </w:rPr>
            </w:pPr>
            <w:r w:rsidRPr="00E1241D">
              <w:rPr>
                <w:color w:val="002060"/>
              </w:rPr>
              <w:t>0</w:t>
            </w:r>
          </w:p>
        </w:tc>
      </w:tr>
      <w:tr w:rsidR="005F1EEA" w:rsidRPr="00E1241D" w14:paraId="3DC4E70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63791" w14:textId="77777777" w:rsidR="005F1EEA" w:rsidRPr="00E1241D" w:rsidRDefault="005F1EEA" w:rsidP="00DF4C06">
            <w:pPr>
              <w:pStyle w:val="rowtabella0"/>
              <w:rPr>
                <w:color w:val="002060"/>
              </w:rPr>
            </w:pPr>
            <w:r w:rsidRPr="00E1241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AA3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DEA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D07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1B4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650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A444"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C607"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E80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A376" w14:textId="77777777" w:rsidR="005F1EEA" w:rsidRPr="00E1241D" w:rsidRDefault="005F1EEA" w:rsidP="00DF4C06">
            <w:pPr>
              <w:pStyle w:val="rowtabella0"/>
              <w:jc w:val="center"/>
              <w:rPr>
                <w:color w:val="002060"/>
              </w:rPr>
            </w:pPr>
            <w:r w:rsidRPr="00E1241D">
              <w:rPr>
                <w:color w:val="002060"/>
              </w:rPr>
              <w:t>0</w:t>
            </w:r>
          </w:p>
        </w:tc>
      </w:tr>
      <w:tr w:rsidR="005F1EEA" w:rsidRPr="00E1241D" w14:paraId="584F516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07088" w14:textId="77777777" w:rsidR="005F1EEA" w:rsidRPr="00E1241D" w:rsidRDefault="005F1EEA" w:rsidP="00DF4C06">
            <w:pPr>
              <w:pStyle w:val="rowtabella0"/>
              <w:rPr>
                <w:color w:val="002060"/>
              </w:rPr>
            </w:pPr>
            <w:r w:rsidRPr="00E1241D">
              <w:rPr>
                <w:color w:val="002060"/>
              </w:rPr>
              <w:lastRenderedPageBreak/>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DB9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DC9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51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917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F90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DB2D"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4D8E"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EBF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6975" w14:textId="77777777" w:rsidR="005F1EEA" w:rsidRPr="00E1241D" w:rsidRDefault="005F1EEA" w:rsidP="00DF4C06">
            <w:pPr>
              <w:pStyle w:val="rowtabella0"/>
              <w:jc w:val="center"/>
              <w:rPr>
                <w:color w:val="002060"/>
              </w:rPr>
            </w:pPr>
            <w:r w:rsidRPr="00E1241D">
              <w:rPr>
                <w:color w:val="002060"/>
              </w:rPr>
              <w:t>0</w:t>
            </w:r>
          </w:p>
        </w:tc>
      </w:tr>
      <w:tr w:rsidR="005F1EEA" w:rsidRPr="00E1241D" w14:paraId="793C998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269C1" w14:textId="77777777" w:rsidR="005F1EEA" w:rsidRPr="00E1241D" w:rsidRDefault="005F1EEA" w:rsidP="00DF4C06">
            <w:pPr>
              <w:pStyle w:val="rowtabella0"/>
              <w:rPr>
                <w:color w:val="002060"/>
              </w:rPr>
            </w:pPr>
            <w:r w:rsidRPr="00E1241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0EB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86A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786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C2F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00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A379"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1B1E"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36A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5599" w14:textId="77777777" w:rsidR="005F1EEA" w:rsidRPr="00E1241D" w:rsidRDefault="005F1EEA" w:rsidP="00DF4C06">
            <w:pPr>
              <w:pStyle w:val="rowtabella0"/>
              <w:jc w:val="center"/>
              <w:rPr>
                <w:color w:val="002060"/>
              </w:rPr>
            </w:pPr>
            <w:r w:rsidRPr="00E1241D">
              <w:rPr>
                <w:color w:val="002060"/>
              </w:rPr>
              <w:t>0</w:t>
            </w:r>
          </w:p>
        </w:tc>
      </w:tr>
      <w:tr w:rsidR="005F1EEA" w:rsidRPr="00E1241D" w14:paraId="4036AF3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A02A5" w14:textId="77777777" w:rsidR="005F1EEA" w:rsidRPr="00E1241D" w:rsidRDefault="005F1EEA" w:rsidP="00DF4C06">
            <w:pPr>
              <w:pStyle w:val="rowtabella0"/>
              <w:rPr>
                <w:color w:val="002060"/>
                <w:lang w:val="es-ES"/>
              </w:rPr>
            </w:pPr>
            <w:r w:rsidRPr="00E1241D">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4358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6D3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425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7EC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B3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2979"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EEBD"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6BC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7894" w14:textId="77777777" w:rsidR="005F1EEA" w:rsidRPr="00E1241D" w:rsidRDefault="005F1EEA" w:rsidP="00DF4C06">
            <w:pPr>
              <w:pStyle w:val="rowtabella0"/>
              <w:jc w:val="center"/>
              <w:rPr>
                <w:color w:val="002060"/>
              </w:rPr>
            </w:pPr>
            <w:r w:rsidRPr="00E1241D">
              <w:rPr>
                <w:color w:val="002060"/>
              </w:rPr>
              <w:t>0</w:t>
            </w:r>
          </w:p>
        </w:tc>
      </w:tr>
      <w:tr w:rsidR="005F1EEA" w:rsidRPr="00E1241D" w14:paraId="423E20C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BB429" w14:textId="77777777" w:rsidR="005F1EEA" w:rsidRPr="00E1241D" w:rsidRDefault="005F1EEA" w:rsidP="00DF4C06">
            <w:pPr>
              <w:pStyle w:val="rowtabella0"/>
              <w:rPr>
                <w:color w:val="002060"/>
              </w:rPr>
            </w:pPr>
            <w:r w:rsidRPr="00E1241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35B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05B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463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BF6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F16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5A49"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4FC7"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540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002B" w14:textId="77777777" w:rsidR="005F1EEA" w:rsidRPr="00E1241D" w:rsidRDefault="005F1EEA" w:rsidP="00DF4C06">
            <w:pPr>
              <w:pStyle w:val="rowtabella0"/>
              <w:jc w:val="center"/>
              <w:rPr>
                <w:color w:val="002060"/>
              </w:rPr>
            </w:pPr>
            <w:r w:rsidRPr="00E1241D">
              <w:rPr>
                <w:color w:val="002060"/>
              </w:rPr>
              <w:t>0</w:t>
            </w:r>
          </w:p>
        </w:tc>
      </w:tr>
      <w:tr w:rsidR="005F1EEA" w:rsidRPr="00E1241D" w14:paraId="11770E4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B4941" w14:textId="77777777" w:rsidR="005F1EEA" w:rsidRPr="00E1241D" w:rsidRDefault="005F1EEA" w:rsidP="00DF4C06">
            <w:pPr>
              <w:pStyle w:val="rowtabella0"/>
              <w:rPr>
                <w:color w:val="002060"/>
              </w:rPr>
            </w:pPr>
            <w:r w:rsidRPr="00E1241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24D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515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DBB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809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6E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C1F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00D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401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E3E7" w14:textId="77777777" w:rsidR="005F1EEA" w:rsidRPr="00E1241D" w:rsidRDefault="005F1EEA" w:rsidP="00DF4C06">
            <w:pPr>
              <w:pStyle w:val="rowtabella0"/>
              <w:jc w:val="center"/>
              <w:rPr>
                <w:color w:val="002060"/>
              </w:rPr>
            </w:pPr>
            <w:r w:rsidRPr="00E1241D">
              <w:rPr>
                <w:color w:val="002060"/>
              </w:rPr>
              <w:t>0</w:t>
            </w:r>
          </w:p>
        </w:tc>
      </w:tr>
      <w:tr w:rsidR="005F1EEA" w:rsidRPr="00E1241D" w14:paraId="7EFD44B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C83B4" w14:textId="77777777" w:rsidR="005F1EEA" w:rsidRPr="00E1241D" w:rsidRDefault="005F1EEA" w:rsidP="00DF4C06">
            <w:pPr>
              <w:pStyle w:val="rowtabella0"/>
              <w:rPr>
                <w:color w:val="002060"/>
              </w:rPr>
            </w:pPr>
            <w:r w:rsidRPr="00E1241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61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5AC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776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7E3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FA3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0218"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450F"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315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5E66" w14:textId="77777777" w:rsidR="005F1EEA" w:rsidRPr="00E1241D" w:rsidRDefault="005F1EEA" w:rsidP="00DF4C06">
            <w:pPr>
              <w:pStyle w:val="rowtabella0"/>
              <w:jc w:val="center"/>
              <w:rPr>
                <w:color w:val="002060"/>
              </w:rPr>
            </w:pPr>
            <w:r w:rsidRPr="00E1241D">
              <w:rPr>
                <w:color w:val="002060"/>
              </w:rPr>
              <w:t>0</w:t>
            </w:r>
          </w:p>
        </w:tc>
      </w:tr>
      <w:tr w:rsidR="005F1EEA" w:rsidRPr="00E1241D" w14:paraId="366ADAA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1521B" w14:textId="77777777" w:rsidR="005F1EEA" w:rsidRPr="00E1241D" w:rsidRDefault="005F1EEA" w:rsidP="00DF4C06">
            <w:pPr>
              <w:pStyle w:val="rowtabella0"/>
              <w:rPr>
                <w:color w:val="002060"/>
              </w:rPr>
            </w:pPr>
            <w:r w:rsidRPr="00E1241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AFF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C47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ABC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9AA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DCB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855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1013"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83B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E303" w14:textId="77777777" w:rsidR="005F1EEA" w:rsidRPr="00E1241D" w:rsidRDefault="005F1EEA" w:rsidP="00DF4C06">
            <w:pPr>
              <w:pStyle w:val="rowtabella0"/>
              <w:jc w:val="center"/>
              <w:rPr>
                <w:color w:val="002060"/>
              </w:rPr>
            </w:pPr>
            <w:r w:rsidRPr="00E1241D">
              <w:rPr>
                <w:color w:val="002060"/>
              </w:rPr>
              <w:t>0</w:t>
            </w:r>
          </w:p>
        </w:tc>
      </w:tr>
      <w:tr w:rsidR="005F1EEA" w:rsidRPr="00E1241D" w14:paraId="75E49EE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24C19" w14:textId="77777777" w:rsidR="005F1EEA" w:rsidRPr="00E1241D" w:rsidRDefault="005F1EEA" w:rsidP="00DF4C06">
            <w:pPr>
              <w:pStyle w:val="rowtabella0"/>
              <w:rPr>
                <w:color w:val="002060"/>
              </w:rPr>
            </w:pPr>
            <w:r w:rsidRPr="00E1241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2D5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C07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8F3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FF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7F1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DE1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E383"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D32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8D90" w14:textId="77777777" w:rsidR="005F1EEA" w:rsidRPr="00E1241D" w:rsidRDefault="005F1EEA" w:rsidP="00DF4C06">
            <w:pPr>
              <w:pStyle w:val="rowtabella0"/>
              <w:jc w:val="center"/>
              <w:rPr>
                <w:color w:val="002060"/>
              </w:rPr>
            </w:pPr>
            <w:r w:rsidRPr="00E1241D">
              <w:rPr>
                <w:color w:val="002060"/>
              </w:rPr>
              <w:t>0</w:t>
            </w:r>
          </w:p>
        </w:tc>
      </w:tr>
      <w:tr w:rsidR="005F1EEA" w:rsidRPr="00E1241D" w14:paraId="11C71073"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B12310" w14:textId="77777777" w:rsidR="005F1EEA" w:rsidRPr="00E1241D" w:rsidRDefault="005F1EEA" w:rsidP="00DF4C06">
            <w:pPr>
              <w:pStyle w:val="rowtabella0"/>
              <w:rPr>
                <w:color w:val="002060"/>
                <w:lang w:val="es-ES"/>
              </w:rPr>
            </w:pPr>
            <w:r w:rsidRPr="00E1241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158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810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EBF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987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59E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08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5E77"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F5A9"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4CF4" w14:textId="77777777" w:rsidR="005F1EEA" w:rsidRPr="00E1241D" w:rsidRDefault="005F1EEA" w:rsidP="00DF4C06">
            <w:pPr>
              <w:pStyle w:val="rowtabella0"/>
              <w:jc w:val="center"/>
              <w:rPr>
                <w:color w:val="002060"/>
              </w:rPr>
            </w:pPr>
            <w:r w:rsidRPr="00E1241D">
              <w:rPr>
                <w:color w:val="002060"/>
              </w:rPr>
              <w:t>0</w:t>
            </w:r>
          </w:p>
        </w:tc>
      </w:tr>
    </w:tbl>
    <w:p w14:paraId="1CCEBD28" w14:textId="77777777" w:rsidR="005F1EEA" w:rsidRDefault="005F1EEA" w:rsidP="005F1EEA">
      <w:pPr>
        <w:pStyle w:val="breakline"/>
        <w:rPr>
          <w:color w:val="002060"/>
        </w:rPr>
      </w:pPr>
    </w:p>
    <w:p w14:paraId="423B75E8" w14:textId="77777777" w:rsidR="005F1EEA" w:rsidRPr="00E1241D" w:rsidRDefault="005F1EEA" w:rsidP="005F1EEA">
      <w:pPr>
        <w:pStyle w:val="titoloprinc0"/>
        <w:rPr>
          <w:color w:val="002060"/>
        </w:rPr>
      </w:pPr>
      <w:r w:rsidRPr="00E1241D">
        <w:rPr>
          <w:color w:val="002060"/>
        </w:rPr>
        <w:t>PROGRAMMA GARE</w:t>
      </w:r>
    </w:p>
    <w:p w14:paraId="7E271EF8" w14:textId="77777777" w:rsidR="005F1EEA" w:rsidRDefault="005F1EEA" w:rsidP="005F1EEA">
      <w:pPr>
        <w:pStyle w:val="breakline"/>
        <w:rPr>
          <w:rFonts w:eastAsiaTheme="minorEastAsia"/>
          <w:color w:val="002060"/>
        </w:rPr>
      </w:pPr>
    </w:p>
    <w:p w14:paraId="39629D57" w14:textId="77777777" w:rsidR="005F1EEA" w:rsidRPr="002A1B7B" w:rsidRDefault="005F1EEA" w:rsidP="005F1EEA">
      <w:pPr>
        <w:pStyle w:val="sottotitolocampionato10"/>
        <w:rPr>
          <w:color w:val="002060"/>
        </w:rPr>
      </w:pPr>
      <w:r w:rsidRPr="002A1B7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3"/>
        <w:gridCol w:w="1549"/>
        <w:gridCol w:w="1549"/>
      </w:tblGrid>
      <w:tr w:rsidR="005F1EEA" w:rsidRPr="002A1B7B" w14:paraId="57F40B17"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AF2D1"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1F818"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78516"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98B10"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B821"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CC997"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E8C95"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1E10A20"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A5ED3" w14:textId="77777777" w:rsidR="005F1EEA" w:rsidRPr="002A1B7B" w:rsidRDefault="005F1EEA" w:rsidP="00DF4C06">
            <w:pPr>
              <w:pStyle w:val="rowtabella0"/>
              <w:rPr>
                <w:color w:val="002060"/>
              </w:rPr>
            </w:pPr>
            <w:r w:rsidRPr="002A1B7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4ACF4" w14:textId="77777777" w:rsidR="005F1EEA" w:rsidRPr="002A1B7B" w:rsidRDefault="005F1EEA" w:rsidP="00DF4C06">
            <w:pPr>
              <w:pStyle w:val="rowtabella0"/>
              <w:rPr>
                <w:color w:val="002060"/>
              </w:rPr>
            </w:pPr>
            <w:r w:rsidRPr="002A1B7B">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BE07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FD8B3"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93B31" w14:textId="77777777" w:rsidR="005F1EEA" w:rsidRPr="002A1B7B" w:rsidRDefault="005F1EEA" w:rsidP="00DF4C06">
            <w:pPr>
              <w:pStyle w:val="rowtabella0"/>
              <w:rPr>
                <w:color w:val="002060"/>
              </w:rPr>
            </w:pPr>
            <w:r w:rsidRPr="002A1B7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0C3DC" w14:textId="77777777" w:rsidR="005F1EEA" w:rsidRPr="002A1B7B" w:rsidRDefault="005F1EEA" w:rsidP="00DF4C06">
            <w:pPr>
              <w:pStyle w:val="rowtabella0"/>
              <w:rPr>
                <w:color w:val="002060"/>
              </w:rPr>
            </w:pPr>
            <w:r w:rsidRPr="002A1B7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6888A" w14:textId="77777777" w:rsidR="005F1EEA" w:rsidRPr="002A1B7B" w:rsidRDefault="005F1EEA" w:rsidP="00DF4C06">
            <w:pPr>
              <w:pStyle w:val="rowtabella0"/>
              <w:rPr>
                <w:color w:val="002060"/>
              </w:rPr>
            </w:pPr>
            <w:r w:rsidRPr="002A1B7B">
              <w:rPr>
                <w:color w:val="002060"/>
              </w:rPr>
              <w:t>VIA MADRE TERESA DI CALCUTTA</w:t>
            </w:r>
          </w:p>
        </w:tc>
      </w:tr>
      <w:tr w:rsidR="005F1EEA" w:rsidRPr="002A1B7B" w14:paraId="04D44BB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4E27FF" w14:textId="77777777" w:rsidR="005F1EEA" w:rsidRPr="002A1B7B" w:rsidRDefault="005F1EEA" w:rsidP="00DF4C06">
            <w:pPr>
              <w:pStyle w:val="rowtabella0"/>
              <w:rPr>
                <w:color w:val="002060"/>
              </w:rPr>
            </w:pPr>
            <w:r w:rsidRPr="002A1B7B">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612839" w14:textId="77777777" w:rsidR="005F1EEA" w:rsidRPr="002A1B7B" w:rsidRDefault="005F1EEA" w:rsidP="00DF4C06">
            <w:pPr>
              <w:pStyle w:val="rowtabella0"/>
              <w:rPr>
                <w:color w:val="002060"/>
              </w:rPr>
            </w:pPr>
            <w:r w:rsidRPr="002A1B7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0E13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DD7C10"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ED2D4F" w14:textId="77777777" w:rsidR="005F1EEA" w:rsidRPr="002A1B7B" w:rsidRDefault="005F1EEA" w:rsidP="00DF4C06">
            <w:pPr>
              <w:pStyle w:val="rowtabella0"/>
              <w:rPr>
                <w:color w:val="002060"/>
              </w:rPr>
            </w:pPr>
            <w:r w:rsidRPr="002A1B7B">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FEBB7" w14:textId="77777777" w:rsidR="005F1EEA" w:rsidRPr="002A1B7B" w:rsidRDefault="005F1EEA" w:rsidP="00DF4C06">
            <w:pPr>
              <w:pStyle w:val="rowtabella0"/>
              <w:rPr>
                <w:color w:val="002060"/>
              </w:rPr>
            </w:pPr>
            <w:r w:rsidRPr="002A1B7B">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2B848" w14:textId="77777777" w:rsidR="005F1EEA" w:rsidRPr="002A1B7B" w:rsidRDefault="005F1EEA" w:rsidP="00DF4C06">
            <w:pPr>
              <w:pStyle w:val="rowtabella0"/>
              <w:rPr>
                <w:color w:val="002060"/>
              </w:rPr>
            </w:pPr>
            <w:r w:rsidRPr="002A1B7B">
              <w:rPr>
                <w:color w:val="002060"/>
              </w:rPr>
              <w:t>VIA ALDO GAMBA SNC</w:t>
            </w:r>
          </w:p>
        </w:tc>
      </w:tr>
      <w:tr w:rsidR="005F1EEA" w:rsidRPr="002A1B7B" w14:paraId="7340D1FE"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A8A98" w14:textId="77777777" w:rsidR="005F1EEA" w:rsidRPr="002A1B7B" w:rsidRDefault="005F1EEA" w:rsidP="00DF4C06">
            <w:pPr>
              <w:pStyle w:val="rowtabella0"/>
              <w:rPr>
                <w:color w:val="002060"/>
              </w:rPr>
            </w:pPr>
            <w:r w:rsidRPr="002A1B7B">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53C981" w14:textId="77777777" w:rsidR="005F1EEA" w:rsidRPr="002A1B7B" w:rsidRDefault="005F1EEA" w:rsidP="00DF4C06">
            <w:pPr>
              <w:pStyle w:val="rowtabella0"/>
              <w:rPr>
                <w:color w:val="002060"/>
              </w:rPr>
            </w:pPr>
            <w:r w:rsidRPr="002A1B7B">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61D00"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73593F"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33B455" w14:textId="77777777" w:rsidR="005F1EEA" w:rsidRPr="002A1B7B" w:rsidRDefault="005F1EEA" w:rsidP="00DF4C06">
            <w:pPr>
              <w:pStyle w:val="rowtabella0"/>
              <w:rPr>
                <w:color w:val="002060"/>
              </w:rPr>
            </w:pPr>
            <w:r w:rsidRPr="002A1B7B">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9F0AD" w14:textId="77777777" w:rsidR="005F1EEA" w:rsidRPr="002A1B7B" w:rsidRDefault="005F1EEA" w:rsidP="00DF4C06">
            <w:pPr>
              <w:pStyle w:val="rowtabella0"/>
              <w:rPr>
                <w:color w:val="002060"/>
              </w:rPr>
            </w:pPr>
            <w:r w:rsidRPr="002A1B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307D8" w14:textId="77777777" w:rsidR="005F1EEA" w:rsidRPr="002A1B7B" w:rsidRDefault="005F1EEA" w:rsidP="00DF4C06">
            <w:pPr>
              <w:pStyle w:val="rowtabella0"/>
              <w:rPr>
                <w:color w:val="002060"/>
              </w:rPr>
            </w:pPr>
            <w:r w:rsidRPr="002A1B7B">
              <w:rPr>
                <w:color w:val="002060"/>
              </w:rPr>
              <w:t>CONTRADA DEL POZZO</w:t>
            </w:r>
          </w:p>
        </w:tc>
      </w:tr>
      <w:tr w:rsidR="005F1EEA" w:rsidRPr="002A1B7B" w14:paraId="2350B1CB"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C4E607" w14:textId="77777777" w:rsidR="005F1EEA" w:rsidRPr="002A1B7B" w:rsidRDefault="005F1EEA" w:rsidP="00DF4C06">
            <w:pPr>
              <w:pStyle w:val="rowtabella0"/>
              <w:rPr>
                <w:color w:val="002060"/>
              </w:rPr>
            </w:pPr>
            <w:r w:rsidRPr="002A1B7B">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94B9F" w14:textId="77777777" w:rsidR="005F1EEA" w:rsidRPr="002A1B7B" w:rsidRDefault="005F1EEA" w:rsidP="00DF4C06">
            <w:pPr>
              <w:pStyle w:val="rowtabella0"/>
              <w:rPr>
                <w:color w:val="002060"/>
              </w:rPr>
            </w:pPr>
            <w:r w:rsidRPr="002A1B7B">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6EBA0"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DA434D" w14:textId="77777777" w:rsidR="005F1EEA" w:rsidRPr="002A1B7B" w:rsidRDefault="005F1EEA" w:rsidP="00DF4C06">
            <w:pPr>
              <w:pStyle w:val="rowtabella0"/>
              <w:rPr>
                <w:color w:val="002060"/>
              </w:rPr>
            </w:pPr>
            <w:r w:rsidRPr="002A1B7B">
              <w:rPr>
                <w:color w:val="002060"/>
              </w:rPr>
              <w:t>04/10/2024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54A335" w14:textId="77777777" w:rsidR="005F1EEA" w:rsidRPr="002A1B7B" w:rsidRDefault="005F1EEA" w:rsidP="00DF4C06">
            <w:pPr>
              <w:pStyle w:val="rowtabella0"/>
              <w:rPr>
                <w:color w:val="002060"/>
              </w:rPr>
            </w:pPr>
            <w:r w:rsidRPr="002A1B7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0617F9" w14:textId="77777777" w:rsidR="005F1EEA" w:rsidRPr="002A1B7B" w:rsidRDefault="005F1EEA" w:rsidP="00DF4C06">
            <w:pPr>
              <w:pStyle w:val="rowtabella0"/>
              <w:rPr>
                <w:color w:val="002060"/>
              </w:rPr>
            </w:pPr>
            <w:r w:rsidRPr="002A1B7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27EA1" w14:textId="77777777" w:rsidR="005F1EEA" w:rsidRPr="002A1B7B" w:rsidRDefault="005F1EEA" w:rsidP="00DF4C06">
            <w:pPr>
              <w:pStyle w:val="rowtabella0"/>
              <w:rPr>
                <w:color w:val="002060"/>
              </w:rPr>
            </w:pPr>
            <w:r w:rsidRPr="002A1B7B">
              <w:rPr>
                <w:color w:val="002060"/>
              </w:rPr>
              <w:t>VIA DELLO STADIO</w:t>
            </w:r>
          </w:p>
        </w:tc>
      </w:tr>
      <w:tr w:rsidR="005F1EEA" w:rsidRPr="002A1B7B" w14:paraId="5AA1B095"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18146" w14:textId="77777777" w:rsidR="005F1EEA" w:rsidRPr="002A1B7B" w:rsidRDefault="005F1EEA" w:rsidP="00DF4C06">
            <w:pPr>
              <w:pStyle w:val="rowtabella0"/>
              <w:rPr>
                <w:color w:val="002060"/>
              </w:rPr>
            </w:pPr>
            <w:r w:rsidRPr="002A1B7B">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9540A" w14:textId="77777777" w:rsidR="005F1EEA" w:rsidRPr="002A1B7B" w:rsidRDefault="005F1EEA" w:rsidP="00DF4C06">
            <w:pPr>
              <w:pStyle w:val="rowtabella0"/>
              <w:rPr>
                <w:color w:val="002060"/>
              </w:rPr>
            </w:pPr>
            <w:r w:rsidRPr="002A1B7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9D5E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FE9B2"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4FEED" w14:textId="77777777" w:rsidR="005F1EEA" w:rsidRPr="002A1B7B" w:rsidRDefault="005F1EEA" w:rsidP="00DF4C06">
            <w:pPr>
              <w:pStyle w:val="rowtabella0"/>
              <w:rPr>
                <w:color w:val="002060"/>
              </w:rPr>
            </w:pPr>
            <w:r w:rsidRPr="002A1B7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4727C" w14:textId="77777777" w:rsidR="005F1EEA" w:rsidRPr="002A1B7B" w:rsidRDefault="005F1EEA" w:rsidP="00DF4C06">
            <w:pPr>
              <w:pStyle w:val="rowtabella0"/>
              <w:rPr>
                <w:color w:val="002060"/>
              </w:rPr>
            </w:pPr>
            <w:r w:rsidRPr="002A1B7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8E0B7" w14:textId="77777777" w:rsidR="005F1EEA" w:rsidRPr="002A1B7B" w:rsidRDefault="005F1EEA" w:rsidP="00DF4C06">
            <w:pPr>
              <w:pStyle w:val="rowtabella0"/>
              <w:rPr>
                <w:color w:val="002060"/>
              </w:rPr>
            </w:pPr>
            <w:r w:rsidRPr="002A1B7B">
              <w:rPr>
                <w:color w:val="002060"/>
              </w:rPr>
              <w:t>VIA NAZARIO SAURO</w:t>
            </w:r>
          </w:p>
        </w:tc>
      </w:tr>
      <w:tr w:rsidR="005F1EEA" w:rsidRPr="002A1B7B" w14:paraId="1C428860"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037BF" w14:textId="77777777" w:rsidR="005F1EEA" w:rsidRPr="002A1B7B" w:rsidRDefault="005F1EEA" w:rsidP="00DF4C06">
            <w:pPr>
              <w:pStyle w:val="rowtabella0"/>
              <w:rPr>
                <w:color w:val="002060"/>
              </w:rPr>
            </w:pPr>
            <w:r w:rsidRPr="002A1B7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75848" w14:textId="77777777" w:rsidR="005F1EEA" w:rsidRPr="002A1B7B" w:rsidRDefault="005F1EEA" w:rsidP="00DF4C06">
            <w:pPr>
              <w:pStyle w:val="rowtabella0"/>
              <w:rPr>
                <w:color w:val="002060"/>
              </w:rPr>
            </w:pPr>
            <w:r w:rsidRPr="002A1B7B">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276F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B5732" w14:textId="77777777" w:rsidR="005F1EEA" w:rsidRPr="002A1B7B" w:rsidRDefault="005F1EEA" w:rsidP="00DF4C06">
            <w:pPr>
              <w:pStyle w:val="rowtabella0"/>
              <w:rPr>
                <w:color w:val="002060"/>
              </w:rPr>
            </w:pPr>
            <w:r w:rsidRPr="002A1B7B">
              <w:rPr>
                <w:color w:val="002060"/>
              </w:rPr>
              <w:t>04/10/2024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CF51B" w14:textId="77777777" w:rsidR="005F1EEA" w:rsidRPr="002A1B7B" w:rsidRDefault="005F1EEA" w:rsidP="00DF4C06">
            <w:pPr>
              <w:pStyle w:val="rowtabella0"/>
              <w:rPr>
                <w:color w:val="002060"/>
              </w:rPr>
            </w:pPr>
            <w:r w:rsidRPr="002A1B7B">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3BB69" w14:textId="77777777" w:rsidR="005F1EEA" w:rsidRPr="002A1B7B" w:rsidRDefault="005F1EEA" w:rsidP="00DF4C06">
            <w:pPr>
              <w:pStyle w:val="rowtabella0"/>
              <w:rPr>
                <w:color w:val="002060"/>
              </w:rPr>
            </w:pPr>
            <w:r w:rsidRPr="002A1B7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9AA9A" w14:textId="77777777" w:rsidR="005F1EEA" w:rsidRPr="002A1B7B" w:rsidRDefault="005F1EEA" w:rsidP="00DF4C06">
            <w:pPr>
              <w:pStyle w:val="rowtabella0"/>
              <w:rPr>
                <w:color w:val="002060"/>
              </w:rPr>
            </w:pPr>
            <w:r w:rsidRPr="002A1B7B">
              <w:rPr>
                <w:color w:val="002060"/>
              </w:rPr>
              <w:t>VIA PETRARCA</w:t>
            </w:r>
          </w:p>
        </w:tc>
      </w:tr>
    </w:tbl>
    <w:p w14:paraId="3F7687B8" w14:textId="77777777" w:rsidR="005F1EEA" w:rsidRPr="002A1B7B" w:rsidRDefault="005F1EEA" w:rsidP="005F1EEA">
      <w:pPr>
        <w:pStyle w:val="breakline"/>
        <w:rPr>
          <w:rFonts w:eastAsiaTheme="minorEastAsia"/>
          <w:color w:val="002060"/>
        </w:rPr>
      </w:pPr>
    </w:p>
    <w:p w14:paraId="41416434" w14:textId="77777777" w:rsidR="005F1EEA" w:rsidRPr="002A1B7B" w:rsidRDefault="005F1EEA" w:rsidP="005F1EEA">
      <w:pPr>
        <w:pStyle w:val="breakline"/>
        <w:rPr>
          <w:color w:val="002060"/>
        </w:rPr>
      </w:pPr>
    </w:p>
    <w:p w14:paraId="04ADE7E0" w14:textId="77777777" w:rsidR="005F1EEA" w:rsidRPr="002A1B7B" w:rsidRDefault="005F1EEA" w:rsidP="005F1EEA">
      <w:pPr>
        <w:pStyle w:val="breakline"/>
        <w:rPr>
          <w:color w:val="002060"/>
        </w:rPr>
      </w:pPr>
    </w:p>
    <w:p w14:paraId="1EA52CB5" w14:textId="77777777" w:rsidR="005F1EEA" w:rsidRPr="002A1B7B" w:rsidRDefault="005F1EEA" w:rsidP="005F1EEA">
      <w:pPr>
        <w:pStyle w:val="sottotitolocampionato10"/>
        <w:rPr>
          <w:color w:val="002060"/>
        </w:rPr>
      </w:pPr>
      <w:r w:rsidRPr="002A1B7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5F1EEA" w:rsidRPr="002A1B7B" w14:paraId="1DDA1905"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0D54D"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3B1A1"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25258"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DC02D"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25FC2"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04E0C"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F0184"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1BB47756"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E9627" w14:textId="77777777" w:rsidR="005F1EEA" w:rsidRPr="002A1B7B" w:rsidRDefault="005F1EEA" w:rsidP="00DF4C06">
            <w:pPr>
              <w:pStyle w:val="rowtabella0"/>
              <w:rPr>
                <w:color w:val="002060"/>
              </w:rPr>
            </w:pPr>
            <w:r w:rsidRPr="002A1B7B">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33EFF" w14:textId="77777777" w:rsidR="005F1EEA" w:rsidRPr="002A1B7B" w:rsidRDefault="005F1EEA" w:rsidP="00DF4C06">
            <w:pPr>
              <w:pStyle w:val="rowtabella0"/>
              <w:rPr>
                <w:color w:val="002060"/>
              </w:rPr>
            </w:pPr>
            <w:r w:rsidRPr="002A1B7B">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47489"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77295" w14:textId="77777777" w:rsidR="005F1EEA" w:rsidRPr="002A1B7B" w:rsidRDefault="005F1EEA" w:rsidP="00DF4C06">
            <w:pPr>
              <w:pStyle w:val="rowtabella0"/>
              <w:rPr>
                <w:color w:val="002060"/>
              </w:rPr>
            </w:pPr>
            <w:r w:rsidRPr="002A1B7B">
              <w:rPr>
                <w:color w:val="002060"/>
              </w:rPr>
              <w:t>04/10/2024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36431" w14:textId="77777777" w:rsidR="005F1EEA" w:rsidRPr="002A1B7B" w:rsidRDefault="005F1EEA" w:rsidP="00DF4C06">
            <w:pPr>
              <w:pStyle w:val="rowtabella0"/>
              <w:rPr>
                <w:color w:val="002060"/>
              </w:rPr>
            </w:pPr>
            <w:r w:rsidRPr="002A1B7B">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79022" w14:textId="77777777" w:rsidR="005F1EEA" w:rsidRPr="002A1B7B" w:rsidRDefault="005F1EEA" w:rsidP="00DF4C06">
            <w:pPr>
              <w:pStyle w:val="rowtabella0"/>
              <w:rPr>
                <w:color w:val="002060"/>
              </w:rPr>
            </w:pPr>
            <w:r w:rsidRPr="002A1B7B">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12426" w14:textId="77777777" w:rsidR="005F1EEA" w:rsidRPr="002A1B7B" w:rsidRDefault="005F1EEA" w:rsidP="00DF4C06">
            <w:pPr>
              <w:pStyle w:val="rowtabella0"/>
              <w:rPr>
                <w:color w:val="002060"/>
              </w:rPr>
            </w:pPr>
            <w:r w:rsidRPr="002A1B7B">
              <w:rPr>
                <w:color w:val="002060"/>
              </w:rPr>
              <w:t>LOC. SAN LIBERATO</w:t>
            </w:r>
          </w:p>
        </w:tc>
      </w:tr>
      <w:tr w:rsidR="005F1EEA" w:rsidRPr="002A1B7B" w14:paraId="51DEB6DE"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2D430" w14:textId="77777777" w:rsidR="005F1EEA" w:rsidRPr="002A1B7B" w:rsidRDefault="005F1EEA" w:rsidP="00DF4C06">
            <w:pPr>
              <w:pStyle w:val="rowtabella0"/>
              <w:rPr>
                <w:color w:val="002060"/>
              </w:rPr>
            </w:pPr>
            <w:r w:rsidRPr="002A1B7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A32D40" w14:textId="77777777" w:rsidR="005F1EEA" w:rsidRPr="002A1B7B" w:rsidRDefault="005F1EEA" w:rsidP="00DF4C06">
            <w:pPr>
              <w:pStyle w:val="rowtabella0"/>
              <w:rPr>
                <w:color w:val="002060"/>
              </w:rPr>
            </w:pPr>
            <w:r w:rsidRPr="002A1B7B">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BB4CF"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244AC2" w14:textId="77777777" w:rsidR="005F1EEA" w:rsidRPr="002A1B7B" w:rsidRDefault="005F1EEA" w:rsidP="00DF4C06">
            <w:pPr>
              <w:pStyle w:val="rowtabella0"/>
              <w:rPr>
                <w:color w:val="002060"/>
              </w:rPr>
            </w:pPr>
            <w:r w:rsidRPr="002A1B7B">
              <w:rPr>
                <w:color w:val="002060"/>
              </w:rPr>
              <w:t>04/10/2024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54BAFC" w14:textId="77777777" w:rsidR="005F1EEA" w:rsidRPr="002A1B7B" w:rsidRDefault="005F1EEA" w:rsidP="00DF4C06">
            <w:pPr>
              <w:pStyle w:val="rowtabella0"/>
              <w:rPr>
                <w:color w:val="002060"/>
              </w:rPr>
            </w:pPr>
            <w:r w:rsidRPr="002A1B7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62C76" w14:textId="77777777" w:rsidR="005F1EEA" w:rsidRPr="002A1B7B" w:rsidRDefault="005F1EEA" w:rsidP="00DF4C06">
            <w:pPr>
              <w:pStyle w:val="rowtabella0"/>
              <w:rPr>
                <w:color w:val="002060"/>
              </w:rPr>
            </w:pPr>
            <w:r w:rsidRPr="002A1B7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49FAE" w14:textId="77777777" w:rsidR="005F1EEA" w:rsidRPr="002A1B7B" w:rsidRDefault="005F1EEA" w:rsidP="00DF4C06">
            <w:pPr>
              <w:pStyle w:val="rowtabella0"/>
              <w:rPr>
                <w:color w:val="002060"/>
              </w:rPr>
            </w:pPr>
            <w:r w:rsidRPr="002A1B7B">
              <w:rPr>
                <w:color w:val="002060"/>
              </w:rPr>
              <w:t>VIA VESCOVARA, 7</w:t>
            </w:r>
          </w:p>
        </w:tc>
      </w:tr>
      <w:tr w:rsidR="005F1EEA" w:rsidRPr="002A1B7B" w14:paraId="402D2434"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1A48A0" w14:textId="77777777" w:rsidR="005F1EEA" w:rsidRPr="002A1B7B" w:rsidRDefault="005F1EEA" w:rsidP="00DF4C06">
            <w:pPr>
              <w:pStyle w:val="rowtabella0"/>
              <w:rPr>
                <w:color w:val="002060"/>
              </w:rPr>
            </w:pPr>
            <w:r w:rsidRPr="002A1B7B">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610421" w14:textId="77777777" w:rsidR="005F1EEA" w:rsidRPr="002A1B7B" w:rsidRDefault="005F1EEA" w:rsidP="00DF4C06">
            <w:pPr>
              <w:pStyle w:val="rowtabella0"/>
              <w:rPr>
                <w:color w:val="002060"/>
              </w:rPr>
            </w:pPr>
            <w:r w:rsidRPr="002A1B7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8564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43D2E4" w14:textId="77777777" w:rsidR="005F1EEA" w:rsidRPr="002A1B7B" w:rsidRDefault="005F1EEA" w:rsidP="00DF4C06">
            <w:pPr>
              <w:pStyle w:val="rowtabella0"/>
              <w:rPr>
                <w:color w:val="002060"/>
              </w:rPr>
            </w:pPr>
            <w:r w:rsidRPr="002A1B7B">
              <w:rPr>
                <w:color w:val="002060"/>
              </w:rPr>
              <w:t>04/10/2024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FE4586" w14:textId="77777777" w:rsidR="005F1EEA" w:rsidRPr="002A1B7B" w:rsidRDefault="005F1EEA" w:rsidP="00DF4C06">
            <w:pPr>
              <w:pStyle w:val="rowtabella0"/>
              <w:rPr>
                <w:color w:val="002060"/>
              </w:rPr>
            </w:pPr>
            <w:r w:rsidRPr="002A1B7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E1792" w14:textId="77777777" w:rsidR="005F1EEA" w:rsidRPr="002A1B7B" w:rsidRDefault="005F1EEA" w:rsidP="00DF4C06">
            <w:pPr>
              <w:pStyle w:val="rowtabella0"/>
              <w:rPr>
                <w:color w:val="002060"/>
              </w:rPr>
            </w:pPr>
            <w:r w:rsidRPr="002A1B7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B197A" w14:textId="77777777" w:rsidR="005F1EEA" w:rsidRPr="002A1B7B" w:rsidRDefault="005F1EEA" w:rsidP="00DF4C06">
            <w:pPr>
              <w:pStyle w:val="rowtabella0"/>
              <w:rPr>
                <w:color w:val="002060"/>
              </w:rPr>
            </w:pPr>
            <w:r w:rsidRPr="002A1B7B">
              <w:rPr>
                <w:color w:val="002060"/>
              </w:rPr>
              <w:t>VIA B.BUOZZI</w:t>
            </w:r>
          </w:p>
        </w:tc>
      </w:tr>
      <w:tr w:rsidR="005F1EEA" w:rsidRPr="002A1B7B" w14:paraId="6FBD5C3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D2B24A" w14:textId="77777777" w:rsidR="005F1EEA" w:rsidRPr="002A1B7B" w:rsidRDefault="005F1EEA" w:rsidP="00DF4C06">
            <w:pPr>
              <w:pStyle w:val="rowtabella0"/>
              <w:rPr>
                <w:color w:val="002060"/>
              </w:rPr>
            </w:pPr>
            <w:r w:rsidRPr="002A1B7B">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E7ABB" w14:textId="77777777" w:rsidR="005F1EEA" w:rsidRPr="002A1B7B" w:rsidRDefault="005F1EEA" w:rsidP="00DF4C06">
            <w:pPr>
              <w:pStyle w:val="rowtabella0"/>
              <w:rPr>
                <w:color w:val="002060"/>
              </w:rPr>
            </w:pPr>
            <w:r w:rsidRPr="002A1B7B">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87141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AFDD0" w14:textId="77777777" w:rsidR="005F1EEA" w:rsidRPr="002A1B7B" w:rsidRDefault="005F1EEA" w:rsidP="00DF4C06">
            <w:pPr>
              <w:pStyle w:val="rowtabella0"/>
              <w:rPr>
                <w:color w:val="002060"/>
              </w:rPr>
            </w:pPr>
            <w:r w:rsidRPr="002A1B7B">
              <w:rPr>
                <w:color w:val="002060"/>
              </w:rPr>
              <w:t>04/10/2024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802A2" w14:textId="77777777" w:rsidR="005F1EEA" w:rsidRPr="002A1B7B" w:rsidRDefault="005F1EEA" w:rsidP="00DF4C06">
            <w:pPr>
              <w:pStyle w:val="rowtabella0"/>
              <w:rPr>
                <w:color w:val="002060"/>
              </w:rPr>
            </w:pPr>
            <w:r w:rsidRPr="002A1B7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9D43F" w14:textId="77777777" w:rsidR="005F1EEA" w:rsidRPr="002A1B7B" w:rsidRDefault="005F1EEA" w:rsidP="00DF4C06">
            <w:pPr>
              <w:pStyle w:val="rowtabella0"/>
              <w:rPr>
                <w:color w:val="002060"/>
              </w:rPr>
            </w:pPr>
            <w:r w:rsidRPr="002A1B7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05519" w14:textId="77777777" w:rsidR="005F1EEA" w:rsidRPr="002A1B7B" w:rsidRDefault="005F1EEA" w:rsidP="00DF4C06">
            <w:pPr>
              <w:pStyle w:val="rowtabella0"/>
              <w:rPr>
                <w:color w:val="002060"/>
              </w:rPr>
            </w:pPr>
            <w:r w:rsidRPr="002A1B7B">
              <w:rPr>
                <w:color w:val="002060"/>
              </w:rPr>
              <w:t>VIA CERQUATTI</w:t>
            </w:r>
          </w:p>
        </w:tc>
      </w:tr>
      <w:tr w:rsidR="005F1EEA" w:rsidRPr="002A1B7B" w14:paraId="6123993B"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88D79E" w14:textId="77777777" w:rsidR="005F1EEA" w:rsidRPr="002A1B7B" w:rsidRDefault="005F1EEA" w:rsidP="00DF4C06">
            <w:pPr>
              <w:pStyle w:val="rowtabella0"/>
              <w:rPr>
                <w:color w:val="002060"/>
              </w:rPr>
            </w:pPr>
            <w:r w:rsidRPr="002A1B7B">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4B69D" w14:textId="77777777" w:rsidR="005F1EEA" w:rsidRPr="002A1B7B" w:rsidRDefault="005F1EEA" w:rsidP="00DF4C06">
            <w:pPr>
              <w:pStyle w:val="rowtabella0"/>
              <w:rPr>
                <w:color w:val="002060"/>
              </w:rPr>
            </w:pPr>
            <w:r w:rsidRPr="002A1B7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9EACA7"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527A2F" w14:textId="77777777" w:rsidR="005F1EEA" w:rsidRPr="002A1B7B" w:rsidRDefault="005F1EEA" w:rsidP="00DF4C06">
            <w:pPr>
              <w:pStyle w:val="rowtabella0"/>
              <w:rPr>
                <w:color w:val="002060"/>
              </w:rPr>
            </w:pPr>
            <w:r w:rsidRPr="002A1B7B">
              <w:rPr>
                <w:color w:val="002060"/>
              </w:rPr>
              <w:t>04/10/2024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605C3" w14:textId="77777777" w:rsidR="005F1EEA" w:rsidRPr="002A1B7B" w:rsidRDefault="005F1EEA" w:rsidP="00DF4C06">
            <w:pPr>
              <w:pStyle w:val="rowtabella0"/>
              <w:rPr>
                <w:color w:val="002060"/>
              </w:rPr>
            </w:pPr>
            <w:r w:rsidRPr="002A1B7B">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7D584" w14:textId="77777777" w:rsidR="005F1EEA" w:rsidRPr="002A1B7B" w:rsidRDefault="005F1EEA" w:rsidP="00DF4C06">
            <w:pPr>
              <w:pStyle w:val="rowtabella0"/>
              <w:rPr>
                <w:color w:val="002060"/>
              </w:rPr>
            </w:pPr>
            <w:r w:rsidRPr="002A1B7B">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71454" w14:textId="77777777" w:rsidR="005F1EEA" w:rsidRPr="002A1B7B" w:rsidRDefault="005F1EEA" w:rsidP="00DF4C06">
            <w:pPr>
              <w:pStyle w:val="rowtabella0"/>
              <w:rPr>
                <w:color w:val="002060"/>
              </w:rPr>
            </w:pPr>
            <w:r w:rsidRPr="002A1B7B">
              <w:rPr>
                <w:color w:val="002060"/>
              </w:rPr>
              <w:t>VIALE MAZZINI</w:t>
            </w:r>
          </w:p>
        </w:tc>
      </w:tr>
      <w:tr w:rsidR="005F1EEA" w:rsidRPr="002A1B7B" w14:paraId="6AF206D7"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BA478C" w14:textId="77777777" w:rsidR="005F1EEA" w:rsidRPr="002A1B7B" w:rsidRDefault="005F1EEA" w:rsidP="00DF4C06">
            <w:pPr>
              <w:pStyle w:val="rowtabella0"/>
              <w:rPr>
                <w:color w:val="002060"/>
              </w:rPr>
            </w:pPr>
            <w:r w:rsidRPr="002A1B7B">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79AE7" w14:textId="77777777" w:rsidR="005F1EEA" w:rsidRPr="002A1B7B" w:rsidRDefault="005F1EEA" w:rsidP="00DF4C06">
            <w:pPr>
              <w:pStyle w:val="rowtabella0"/>
              <w:rPr>
                <w:color w:val="002060"/>
              </w:rPr>
            </w:pPr>
            <w:r w:rsidRPr="002A1B7B">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E6FF9"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A9E6A" w14:textId="77777777" w:rsidR="005F1EEA" w:rsidRPr="002A1B7B" w:rsidRDefault="005F1EEA" w:rsidP="00DF4C06">
            <w:pPr>
              <w:pStyle w:val="rowtabella0"/>
              <w:rPr>
                <w:color w:val="002060"/>
              </w:rPr>
            </w:pPr>
            <w:r w:rsidRPr="002A1B7B">
              <w:rPr>
                <w:color w:val="002060"/>
              </w:rPr>
              <w:t>08/10/2024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C251E" w14:textId="77777777" w:rsidR="005F1EEA" w:rsidRPr="002A1B7B" w:rsidRDefault="005F1EEA" w:rsidP="00DF4C06">
            <w:pPr>
              <w:pStyle w:val="rowtabella0"/>
              <w:rPr>
                <w:color w:val="002060"/>
              </w:rPr>
            </w:pPr>
            <w:r w:rsidRPr="002A1B7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8DD38" w14:textId="77777777" w:rsidR="005F1EEA" w:rsidRPr="002A1B7B" w:rsidRDefault="005F1EEA" w:rsidP="00DF4C06">
            <w:pPr>
              <w:pStyle w:val="rowtabella0"/>
              <w:rPr>
                <w:color w:val="002060"/>
              </w:rPr>
            </w:pPr>
            <w:r w:rsidRPr="002A1B7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B87B4" w14:textId="77777777" w:rsidR="005F1EEA" w:rsidRPr="002A1B7B" w:rsidRDefault="005F1EEA" w:rsidP="00DF4C06">
            <w:pPr>
              <w:pStyle w:val="rowtabella0"/>
              <w:rPr>
                <w:color w:val="002060"/>
              </w:rPr>
            </w:pPr>
            <w:r w:rsidRPr="002A1B7B">
              <w:rPr>
                <w:color w:val="002060"/>
              </w:rPr>
              <w:t>VIA DELLO SPORT</w:t>
            </w:r>
          </w:p>
        </w:tc>
      </w:tr>
    </w:tbl>
    <w:p w14:paraId="61FD4916" w14:textId="77777777" w:rsidR="005F1EEA" w:rsidRPr="002A1B7B" w:rsidRDefault="005F1EEA" w:rsidP="005F1EEA">
      <w:pPr>
        <w:pStyle w:val="breakline"/>
        <w:rPr>
          <w:rFonts w:eastAsiaTheme="minorEastAsia"/>
          <w:color w:val="002060"/>
        </w:rPr>
      </w:pPr>
    </w:p>
    <w:p w14:paraId="4CE9A8E2" w14:textId="77777777" w:rsidR="005F1EEA" w:rsidRPr="002A1B7B" w:rsidRDefault="005F1EEA" w:rsidP="005F1EEA">
      <w:pPr>
        <w:pStyle w:val="breakline"/>
        <w:rPr>
          <w:color w:val="002060"/>
        </w:rPr>
      </w:pPr>
    </w:p>
    <w:p w14:paraId="3B00C26A" w14:textId="77777777" w:rsidR="005F1EEA" w:rsidRPr="002A1B7B" w:rsidRDefault="005F1EEA" w:rsidP="005F1EEA">
      <w:pPr>
        <w:pStyle w:val="breakline"/>
        <w:rPr>
          <w:color w:val="002060"/>
        </w:rPr>
      </w:pPr>
    </w:p>
    <w:p w14:paraId="272F2DF5" w14:textId="77777777" w:rsidR="005F1EEA" w:rsidRPr="002A1B7B" w:rsidRDefault="005F1EEA" w:rsidP="005F1EEA">
      <w:pPr>
        <w:pStyle w:val="sottotitolocampionato10"/>
        <w:rPr>
          <w:color w:val="002060"/>
        </w:rPr>
      </w:pPr>
      <w:r w:rsidRPr="002A1B7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3"/>
        <w:gridCol w:w="385"/>
        <w:gridCol w:w="898"/>
        <w:gridCol w:w="1173"/>
        <w:gridCol w:w="1557"/>
        <w:gridCol w:w="1567"/>
      </w:tblGrid>
      <w:tr w:rsidR="005F1EEA" w:rsidRPr="002A1B7B" w14:paraId="1C8C0C39"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2D47D"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E99FF"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6BCA2"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4309"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B5BE2"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0ACA2"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8EA4"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3E59826D"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DB262" w14:textId="77777777" w:rsidR="005F1EEA" w:rsidRPr="002A1B7B" w:rsidRDefault="005F1EEA" w:rsidP="00DF4C06">
            <w:pPr>
              <w:pStyle w:val="rowtabella0"/>
              <w:rPr>
                <w:color w:val="002060"/>
              </w:rPr>
            </w:pPr>
            <w:r w:rsidRPr="002A1B7B">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144F9" w14:textId="77777777" w:rsidR="005F1EEA" w:rsidRPr="002A1B7B" w:rsidRDefault="005F1EEA" w:rsidP="00DF4C06">
            <w:pPr>
              <w:pStyle w:val="rowtabella0"/>
              <w:rPr>
                <w:color w:val="002060"/>
              </w:rPr>
            </w:pPr>
            <w:r w:rsidRPr="002A1B7B">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FE977"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C2803"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7D441" w14:textId="77777777" w:rsidR="005F1EEA" w:rsidRPr="002A1B7B" w:rsidRDefault="005F1EEA" w:rsidP="00DF4C06">
            <w:pPr>
              <w:pStyle w:val="rowtabella0"/>
              <w:rPr>
                <w:color w:val="002060"/>
              </w:rPr>
            </w:pPr>
            <w:r w:rsidRPr="002A1B7B">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6A14B" w14:textId="77777777" w:rsidR="005F1EEA" w:rsidRPr="002A1B7B" w:rsidRDefault="005F1EEA" w:rsidP="00DF4C06">
            <w:pPr>
              <w:pStyle w:val="rowtabella0"/>
              <w:rPr>
                <w:color w:val="002060"/>
              </w:rPr>
            </w:pPr>
            <w:r w:rsidRPr="002A1B7B">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6B8BA" w14:textId="77777777" w:rsidR="005F1EEA" w:rsidRPr="002A1B7B" w:rsidRDefault="005F1EEA" w:rsidP="00DF4C06">
            <w:pPr>
              <w:pStyle w:val="rowtabella0"/>
              <w:rPr>
                <w:color w:val="002060"/>
              </w:rPr>
            </w:pPr>
            <w:r w:rsidRPr="002A1B7B">
              <w:rPr>
                <w:color w:val="002060"/>
              </w:rPr>
              <w:t>VIA CORRADI</w:t>
            </w:r>
          </w:p>
        </w:tc>
      </w:tr>
      <w:tr w:rsidR="005F1EEA" w:rsidRPr="002A1B7B" w14:paraId="72FD47E4"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ED54AF" w14:textId="77777777" w:rsidR="005F1EEA" w:rsidRPr="002A1B7B" w:rsidRDefault="005F1EEA" w:rsidP="00DF4C06">
            <w:pPr>
              <w:pStyle w:val="rowtabella0"/>
              <w:rPr>
                <w:color w:val="002060"/>
              </w:rPr>
            </w:pPr>
            <w:r w:rsidRPr="002A1B7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6832F" w14:textId="77777777" w:rsidR="005F1EEA" w:rsidRPr="002A1B7B" w:rsidRDefault="005F1EEA" w:rsidP="00DF4C06">
            <w:pPr>
              <w:pStyle w:val="rowtabella0"/>
              <w:rPr>
                <w:color w:val="002060"/>
              </w:rPr>
            </w:pPr>
            <w:r w:rsidRPr="002A1B7B">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37219"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ED02A0" w14:textId="77777777" w:rsidR="005F1EEA" w:rsidRPr="002A1B7B" w:rsidRDefault="005F1EEA" w:rsidP="00DF4C06">
            <w:pPr>
              <w:pStyle w:val="rowtabella0"/>
              <w:rPr>
                <w:color w:val="002060"/>
              </w:rPr>
            </w:pPr>
            <w:r w:rsidRPr="002A1B7B">
              <w:rPr>
                <w:color w:val="002060"/>
              </w:rPr>
              <w:t>04/10/2024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8A69EC" w14:textId="77777777" w:rsidR="005F1EEA" w:rsidRPr="002A1B7B" w:rsidRDefault="005F1EEA" w:rsidP="00DF4C06">
            <w:pPr>
              <w:pStyle w:val="rowtabella0"/>
              <w:rPr>
                <w:color w:val="002060"/>
              </w:rPr>
            </w:pPr>
            <w:r w:rsidRPr="002A1B7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E6C9C" w14:textId="77777777" w:rsidR="005F1EEA" w:rsidRPr="002A1B7B" w:rsidRDefault="005F1EEA" w:rsidP="00DF4C06">
            <w:pPr>
              <w:pStyle w:val="rowtabella0"/>
              <w:rPr>
                <w:color w:val="002060"/>
              </w:rPr>
            </w:pPr>
            <w:r w:rsidRPr="002A1B7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96965" w14:textId="77777777" w:rsidR="005F1EEA" w:rsidRPr="002A1B7B" w:rsidRDefault="005F1EEA" w:rsidP="00DF4C06">
            <w:pPr>
              <w:pStyle w:val="rowtabella0"/>
              <w:rPr>
                <w:color w:val="002060"/>
              </w:rPr>
            </w:pPr>
            <w:r w:rsidRPr="002A1B7B">
              <w:rPr>
                <w:color w:val="002060"/>
              </w:rPr>
              <w:t>LOC.MONTEROCCO VIA A.MANCINI</w:t>
            </w:r>
          </w:p>
        </w:tc>
      </w:tr>
      <w:tr w:rsidR="005F1EEA" w:rsidRPr="002A1B7B" w14:paraId="3C25E36E"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BEDEF" w14:textId="77777777" w:rsidR="005F1EEA" w:rsidRPr="002A1B7B" w:rsidRDefault="005F1EEA" w:rsidP="00DF4C06">
            <w:pPr>
              <w:pStyle w:val="rowtabella0"/>
              <w:rPr>
                <w:color w:val="002060"/>
              </w:rPr>
            </w:pPr>
            <w:r w:rsidRPr="002A1B7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A3F09F" w14:textId="77777777" w:rsidR="005F1EEA" w:rsidRPr="002A1B7B" w:rsidRDefault="005F1EEA" w:rsidP="00DF4C06">
            <w:pPr>
              <w:pStyle w:val="rowtabella0"/>
              <w:rPr>
                <w:color w:val="002060"/>
              </w:rPr>
            </w:pPr>
            <w:r w:rsidRPr="002A1B7B">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2D4E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EBD9F"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D4178" w14:textId="77777777" w:rsidR="005F1EEA" w:rsidRPr="002A1B7B" w:rsidRDefault="005F1EEA" w:rsidP="00DF4C06">
            <w:pPr>
              <w:pStyle w:val="rowtabella0"/>
              <w:rPr>
                <w:color w:val="002060"/>
              </w:rPr>
            </w:pPr>
            <w:r w:rsidRPr="002A1B7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58816" w14:textId="77777777" w:rsidR="005F1EEA" w:rsidRPr="002A1B7B" w:rsidRDefault="005F1EEA" w:rsidP="00DF4C06">
            <w:pPr>
              <w:pStyle w:val="rowtabella0"/>
              <w:rPr>
                <w:color w:val="002060"/>
              </w:rPr>
            </w:pPr>
            <w:r w:rsidRPr="002A1B7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2989F" w14:textId="77777777" w:rsidR="005F1EEA" w:rsidRPr="002A1B7B" w:rsidRDefault="005F1EEA" w:rsidP="00DF4C06">
            <w:pPr>
              <w:pStyle w:val="rowtabella0"/>
              <w:rPr>
                <w:color w:val="002060"/>
              </w:rPr>
            </w:pPr>
            <w:r w:rsidRPr="002A1B7B">
              <w:rPr>
                <w:color w:val="002060"/>
              </w:rPr>
              <w:t>VIA FONTE DI MONSIGNORE</w:t>
            </w:r>
          </w:p>
        </w:tc>
      </w:tr>
      <w:tr w:rsidR="005F1EEA" w:rsidRPr="002A1B7B" w14:paraId="719E1223"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92BA5F" w14:textId="77777777" w:rsidR="005F1EEA" w:rsidRPr="002A1B7B" w:rsidRDefault="005F1EEA" w:rsidP="00DF4C06">
            <w:pPr>
              <w:pStyle w:val="rowtabella0"/>
              <w:rPr>
                <w:color w:val="002060"/>
              </w:rPr>
            </w:pPr>
            <w:r w:rsidRPr="002A1B7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0485F5" w14:textId="77777777" w:rsidR="005F1EEA" w:rsidRPr="002A1B7B" w:rsidRDefault="005F1EEA" w:rsidP="00DF4C06">
            <w:pPr>
              <w:pStyle w:val="rowtabella0"/>
              <w:rPr>
                <w:color w:val="002060"/>
              </w:rPr>
            </w:pPr>
            <w:r w:rsidRPr="002A1B7B">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93F1B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AD51BA" w14:textId="77777777" w:rsidR="005F1EEA" w:rsidRPr="002A1B7B" w:rsidRDefault="005F1EEA" w:rsidP="00DF4C06">
            <w:pPr>
              <w:pStyle w:val="rowtabella0"/>
              <w:rPr>
                <w:color w:val="002060"/>
              </w:rPr>
            </w:pPr>
            <w:r w:rsidRPr="002A1B7B">
              <w:rPr>
                <w:color w:val="002060"/>
              </w:rPr>
              <w:t>04/10/2024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25084A" w14:textId="77777777" w:rsidR="005F1EEA" w:rsidRPr="002A1B7B" w:rsidRDefault="005F1EEA" w:rsidP="00DF4C06">
            <w:pPr>
              <w:pStyle w:val="rowtabella0"/>
              <w:rPr>
                <w:color w:val="002060"/>
              </w:rPr>
            </w:pPr>
            <w:r w:rsidRPr="002A1B7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BCFCE" w14:textId="77777777" w:rsidR="005F1EEA" w:rsidRPr="002A1B7B" w:rsidRDefault="005F1EEA" w:rsidP="00DF4C06">
            <w:pPr>
              <w:pStyle w:val="rowtabella0"/>
              <w:rPr>
                <w:color w:val="002060"/>
              </w:rPr>
            </w:pPr>
            <w:r w:rsidRPr="002A1B7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FF244" w14:textId="77777777" w:rsidR="005F1EEA" w:rsidRPr="002A1B7B" w:rsidRDefault="005F1EEA" w:rsidP="00DF4C06">
            <w:pPr>
              <w:pStyle w:val="rowtabella0"/>
              <w:rPr>
                <w:color w:val="002060"/>
              </w:rPr>
            </w:pPr>
            <w:r w:rsidRPr="002A1B7B">
              <w:rPr>
                <w:color w:val="002060"/>
              </w:rPr>
              <w:t>FRAZ.PAGLIARE VIA VECCHI</w:t>
            </w:r>
          </w:p>
        </w:tc>
      </w:tr>
      <w:tr w:rsidR="005F1EEA" w:rsidRPr="002A1B7B" w14:paraId="2968ECD2"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AB73C" w14:textId="77777777" w:rsidR="005F1EEA" w:rsidRPr="002A1B7B" w:rsidRDefault="005F1EEA" w:rsidP="00DF4C06">
            <w:pPr>
              <w:pStyle w:val="rowtabella0"/>
              <w:rPr>
                <w:color w:val="002060"/>
              </w:rPr>
            </w:pPr>
            <w:r w:rsidRPr="002A1B7B">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44FA3" w14:textId="77777777" w:rsidR="005F1EEA" w:rsidRPr="002A1B7B" w:rsidRDefault="005F1EEA" w:rsidP="00DF4C06">
            <w:pPr>
              <w:pStyle w:val="rowtabella0"/>
              <w:rPr>
                <w:color w:val="002060"/>
              </w:rPr>
            </w:pPr>
            <w:r w:rsidRPr="002A1B7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00E0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983A60" w14:textId="77777777" w:rsidR="005F1EEA" w:rsidRPr="002A1B7B" w:rsidRDefault="005F1EEA" w:rsidP="00DF4C06">
            <w:pPr>
              <w:pStyle w:val="rowtabella0"/>
              <w:rPr>
                <w:color w:val="002060"/>
              </w:rPr>
            </w:pPr>
            <w:r w:rsidRPr="002A1B7B">
              <w:rPr>
                <w:color w:val="002060"/>
              </w:rPr>
              <w:t>04/10/2024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4687D" w14:textId="77777777" w:rsidR="005F1EEA" w:rsidRPr="002A1B7B" w:rsidRDefault="005F1EEA" w:rsidP="00DF4C06">
            <w:pPr>
              <w:pStyle w:val="rowtabella0"/>
              <w:rPr>
                <w:color w:val="002060"/>
              </w:rPr>
            </w:pPr>
            <w:r w:rsidRPr="002A1B7B">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967BD" w14:textId="77777777" w:rsidR="005F1EEA" w:rsidRPr="002A1B7B" w:rsidRDefault="005F1EEA" w:rsidP="00DF4C06">
            <w:pPr>
              <w:pStyle w:val="rowtabella0"/>
              <w:rPr>
                <w:color w:val="002060"/>
              </w:rPr>
            </w:pPr>
            <w:r w:rsidRPr="002A1B7B">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D9FD0" w14:textId="77777777" w:rsidR="005F1EEA" w:rsidRPr="002A1B7B" w:rsidRDefault="005F1EEA" w:rsidP="00DF4C06">
            <w:pPr>
              <w:pStyle w:val="rowtabella0"/>
              <w:rPr>
                <w:color w:val="002060"/>
              </w:rPr>
            </w:pPr>
            <w:r w:rsidRPr="002A1B7B">
              <w:rPr>
                <w:color w:val="002060"/>
              </w:rPr>
              <w:t>VIA NENNI</w:t>
            </w:r>
          </w:p>
        </w:tc>
      </w:tr>
      <w:tr w:rsidR="005F1EEA" w:rsidRPr="002A1B7B" w14:paraId="1242A3F3"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51EA50" w14:textId="77777777" w:rsidR="005F1EEA" w:rsidRPr="002A1B7B" w:rsidRDefault="005F1EEA" w:rsidP="00DF4C06">
            <w:pPr>
              <w:pStyle w:val="rowtabella0"/>
              <w:rPr>
                <w:color w:val="002060"/>
              </w:rPr>
            </w:pPr>
            <w:r w:rsidRPr="002A1B7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6D77B" w14:textId="77777777" w:rsidR="005F1EEA" w:rsidRPr="002A1B7B" w:rsidRDefault="005F1EEA" w:rsidP="00DF4C06">
            <w:pPr>
              <w:pStyle w:val="rowtabella0"/>
              <w:rPr>
                <w:color w:val="002060"/>
              </w:rPr>
            </w:pPr>
            <w:r w:rsidRPr="002A1B7B">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54A0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68953" w14:textId="77777777" w:rsidR="005F1EEA" w:rsidRPr="002A1B7B" w:rsidRDefault="005F1EEA" w:rsidP="00DF4C06">
            <w:pPr>
              <w:pStyle w:val="rowtabella0"/>
              <w:rPr>
                <w:color w:val="002060"/>
              </w:rPr>
            </w:pPr>
            <w:r w:rsidRPr="002A1B7B">
              <w:rPr>
                <w:color w:val="002060"/>
              </w:rPr>
              <w:t>04/10/2024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EFC42" w14:textId="77777777" w:rsidR="005F1EEA" w:rsidRPr="002A1B7B" w:rsidRDefault="005F1EEA" w:rsidP="00DF4C06">
            <w:pPr>
              <w:pStyle w:val="rowtabella0"/>
              <w:rPr>
                <w:color w:val="002060"/>
              </w:rPr>
            </w:pPr>
            <w:r w:rsidRPr="002A1B7B">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05846" w14:textId="77777777" w:rsidR="005F1EEA" w:rsidRPr="002A1B7B" w:rsidRDefault="005F1EEA" w:rsidP="00DF4C06">
            <w:pPr>
              <w:pStyle w:val="rowtabella0"/>
              <w:rPr>
                <w:color w:val="002060"/>
              </w:rPr>
            </w:pPr>
            <w:r w:rsidRPr="002A1B7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76FA3" w14:textId="77777777" w:rsidR="005F1EEA" w:rsidRPr="002A1B7B" w:rsidRDefault="005F1EEA" w:rsidP="00DF4C06">
            <w:pPr>
              <w:pStyle w:val="rowtabella0"/>
              <w:rPr>
                <w:color w:val="002060"/>
              </w:rPr>
            </w:pPr>
            <w:r w:rsidRPr="002A1B7B">
              <w:rPr>
                <w:color w:val="002060"/>
              </w:rPr>
              <w:t>VIA SALVO D'ACQUISTO</w:t>
            </w:r>
          </w:p>
        </w:tc>
      </w:tr>
    </w:tbl>
    <w:p w14:paraId="0B222E9B" w14:textId="77777777" w:rsidR="005F1EEA" w:rsidRPr="00E1241D" w:rsidRDefault="005F1EEA" w:rsidP="005F1EEA">
      <w:pPr>
        <w:pStyle w:val="breakline"/>
        <w:rPr>
          <w:rFonts w:eastAsiaTheme="minorEastAsia"/>
          <w:color w:val="002060"/>
        </w:rPr>
      </w:pPr>
    </w:p>
    <w:p w14:paraId="3DDBFA31" w14:textId="77777777" w:rsidR="005F1EEA" w:rsidRPr="00E1241D" w:rsidRDefault="005F1EEA" w:rsidP="005F1EEA">
      <w:pPr>
        <w:pStyle w:val="breakline"/>
        <w:rPr>
          <w:color w:val="002060"/>
        </w:rPr>
      </w:pPr>
    </w:p>
    <w:p w14:paraId="3B1A0B6F" w14:textId="77777777" w:rsidR="005F1EEA" w:rsidRPr="00E1241D" w:rsidRDefault="005F1EEA" w:rsidP="005F1EEA">
      <w:pPr>
        <w:pStyle w:val="titolocampionato0"/>
        <w:shd w:val="clear" w:color="auto" w:fill="CCCCCC"/>
        <w:spacing w:before="80" w:after="40"/>
        <w:rPr>
          <w:color w:val="002060"/>
        </w:rPr>
      </w:pPr>
      <w:r w:rsidRPr="00E1241D">
        <w:rPr>
          <w:color w:val="002060"/>
        </w:rPr>
        <w:lastRenderedPageBreak/>
        <w:t>CALCIO A CINQUE SERIE D</w:t>
      </w:r>
    </w:p>
    <w:p w14:paraId="71356ECC" w14:textId="77777777" w:rsidR="005F1EEA" w:rsidRPr="00D7273F" w:rsidRDefault="005F1EEA" w:rsidP="005F1EEA">
      <w:pPr>
        <w:pStyle w:val="titoloprinc0"/>
        <w:rPr>
          <w:color w:val="002060"/>
        </w:rPr>
      </w:pPr>
      <w:r w:rsidRPr="00D7273F">
        <w:rPr>
          <w:color w:val="002060"/>
        </w:rPr>
        <w:t>ANAGRAFICA/INDIRIZZARIO/VARIAZIONI CALENDARIO</w:t>
      </w:r>
    </w:p>
    <w:p w14:paraId="29E88145" w14:textId="77777777" w:rsidR="005F1EEA" w:rsidRDefault="005F1EEA" w:rsidP="005F1EEA">
      <w:pPr>
        <w:pStyle w:val="titoloprinc0"/>
        <w:jc w:val="both"/>
        <w:rPr>
          <w:b w:val="0"/>
          <w:bCs w:val="0"/>
          <w:color w:val="002060"/>
          <w:sz w:val="22"/>
          <w:szCs w:val="22"/>
        </w:rPr>
      </w:pPr>
    </w:p>
    <w:p w14:paraId="57B402F7"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2FE2A1D6" w14:textId="77777777" w:rsidR="005F1EEA" w:rsidRDefault="005F1EEA" w:rsidP="005F1EEA">
      <w:pPr>
        <w:pStyle w:val="titoloprinc0"/>
        <w:jc w:val="both"/>
        <w:rPr>
          <w:b w:val="0"/>
          <w:bCs w:val="0"/>
          <w:color w:val="002060"/>
          <w:sz w:val="22"/>
          <w:szCs w:val="22"/>
        </w:rPr>
      </w:pPr>
    </w:p>
    <w:p w14:paraId="24675BFF"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ANGELI</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SABATO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17:00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2C410387" w14:textId="77777777" w:rsidR="005F1EEA" w:rsidRDefault="005F1EEA" w:rsidP="005F1EEA">
      <w:pPr>
        <w:pStyle w:val="titoloprinc0"/>
        <w:jc w:val="both"/>
        <w:rPr>
          <w:b w:val="0"/>
          <w:bCs w:val="0"/>
          <w:color w:val="002060"/>
          <w:sz w:val="22"/>
          <w:szCs w:val="22"/>
        </w:rPr>
      </w:pPr>
    </w:p>
    <w:p w14:paraId="55312D3B"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D</w:t>
      </w:r>
      <w:r w:rsidRPr="00D7273F">
        <w:rPr>
          <w:color w:val="002060"/>
          <w:sz w:val="22"/>
          <w:szCs w:val="22"/>
        </w:rPr>
        <w:t>”</w:t>
      </w:r>
    </w:p>
    <w:p w14:paraId="5AA10C72" w14:textId="77777777" w:rsidR="005F1EEA" w:rsidRDefault="005F1EEA" w:rsidP="005F1EEA">
      <w:pPr>
        <w:pStyle w:val="titoloprinc0"/>
        <w:jc w:val="both"/>
        <w:rPr>
          <w:b w:val="0"/>
          <w:bCs w:val="0"/>
          <w:color w:val="002060"/>
          <w:sz w:val="22"/>
          <w:szCs w:val="22"/>
        </w:rPr>
      </w:pPr>
    </w:p>
    <w:p w14:paraId="6F674D59"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FABRIANO CALCIO A 5 2013</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21:45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690F4AA9" w14:textId="77777777" w:rsidR="005F1EEA" w:rsidRDefault="005F1EEA" w:rsidP="005F1EEA">
      <w:pPr>
        <w:pStyle w:val="titoloprinc0"/>
        <w:jc w:val="both"/>
        <w:rPr>
          <w:b w:val="0"/>
          <w:bCs w:val="0"/>
          <w:color w:val="002060"/>
          <w:sz w:val="22"/>
          <w:szCs w:val="22"/>
        </w:rPr>
      </w:pPr>
    </w:p>
    <w:p w14:paraId="0AB03500"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E</w:t>
      </w:r>
      <w:r w:rsidRPr="00D7273F">
        <w:rPr>
          <w:color w:val="002060"/>
          <w:sz w:val="22"/>
          <w:szCs w:val="22"/>
        </w:rPr>
        <w:t>”</w:t>
      </w:r>
    </w:p>
    <w:p w14:paraId="24EE014A" w14:textId="77777777" w:rsidR="005F1EEA" w:rsidRDefault="005F1EEA" w:rsidP="005F1EEA">
      <w:pPr>
        <w:pStyle w:val="titoloprinc0"/>
        <w:jc w:val="both"/>
        <w:rPr>
          <w:b w:val="0"/>
          <w:bCs w:val="0"/>
          <w:color w:val="002060"/>
          <w:sz w:val="22"/>
          <w:szCs w:val="22"/>
        </w:rPr>
      </w:pPr>
    </w:p>
    <w:p w14:paraId="59B447E0"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CAPODARCO CASABIANCA C5</w:t>
      </w:r>
      <w:r w:rsidRPr="00D7273F">
        <w:rPr>
          <w:color w:val="002060"/>
          <w:sz w:val="22"/>
          <w:szCs w:val="22"/>
        </w:rPr>
        <w:t xml:space="preserve"> </w:t>
      </w:r>
      <w:r w:rsidRPr="00D7273F">
        <w:rPr>
          <w:b w:val="0"/>
          <w:bCs w:val="0"/>
          <w:color w:val="002060"/>
          <w:sz w:val="22"/>
          <w:szCs w:val="22"/>
        </w:rPr>
        <w:t xml:space="preserve">comunica </w:t>
      </w:r>
      <w:r>
        <w:rPr>
          <w:b w:val="0"/>
          <w:bCs w:val="0"/>
          <w:color w:val="002060"/>
          <w:sz w:val="22"/>
          <w:szCs w:val="22"/>
        </w:rPr>
        <w:t xml:space="preserve">i propri nuovi indirizzi mail e </w:t>
      </w:r>
      <w:proofErr w:type="spellStart"/>
      <w:r>
        <w:rPr>
          <w:b w:val="0"/>
          <w:bCs w:val="0"/>
          <w:color w:val="002060"/>
          <w:sz w:val="22"/>
          <w:szCs w:val="22"/>
        </w:rPr>
        <w:t>pec</w:t>
      </w:r>
      <w:proofErr w:type="spellEnd"/>
      <w:r>
        <w:rPr>
          <w:b w:val="0"/>
          <w:bCs w:val="0"/>
          <w:color w:val="002060"/>
          <w:sz w:val="22"/>
          <w:szCs w:val="22"/>
        </w:rPr>
        <w:t>:</w:t>
      </w:r>
    </w:p>
    <w:p w14:paraId="74364DF7" w14:textId="77777777" w:rsidR="005F1EEA" w:rsidRDefault="005F1EEA" w:rsidP="005F1EEA">
      <w:pPr>
        <w:pStyle w:val="titoloprinc0"/>
        <w:jc w:val="both"/>
        <w:rPr>
          <w:b w:val="0"/>
          <w:bCs w:val="0"/>
          <w:color w:val="002060"/>
          <w:sz w:val="22"/>
          <w:szCs w:val="22"/>
        </w:rPr>
      </w:pPr>
      <w:r>
        <w:rPr>
          <w:b w:val="0"/>
          <w:bCs w:val="0"/>
          <w:color w:val="002060"/>
          <w:sz w:val="22"/>
          <w:szCs w:val="22"/>
        </w:rPr>
        <w:t>email</w:t>
      </w:r>
      <w:r>
        <w:rPr>
          <w:b w:val="0"/>
          <w:bCs w:val="0"/>
          <w:color w:val="002060"/>
          <w:sz w:val="22"/>
          <w:szCs w:val="22"/>
        </w:rPr>
        <w:tab/>
      </w:r>
      <w:r w:rsidRPr="008E3101">
        <w:rPr>
          <w:b w:val="0"/>
          <w:bCs w:val="0"/>
          <w:color w:val="002060"/>
          <w:sz w:val="22"/>
          <w:szCs w:val="22"/>
        </w:rPr>
        <w:t>capodarcocasabianca@newassistent.it</w:t>
      </w:r>
    </w:p>
    <w:p w14:paraId="6259E4A7" w14:textId="77777777" w:rsidR="005F1EEA" w:rsidRDefault="005F1EEA" w:rsidP="005F1EEA">
      <w:pPr>
        <w:pStyle w:val="titoloprinc0"/>
        <w:jc w:val="both"/>
        <w:rPr>
          <w:b w:val="0"/>
          <w:bCs w:val="0"/>
          <w:color w:val="002060"/>
          <w:sz w:val="22"/>
          <w:szCs w:val="22"/>
        </w:rPr>
      </w:pPr>
      <w:proofErr w:type="spellStart"/>
      <w:r>
        <w:rPr>
          <w:b w:val="0"/>
          <w:bCs w:val="0"/>
          <w:color w:val="002060"/>
          <w:sz w:val="22"/>
          <w:szCs w:val="22"/>
        </w:rPr>
        <w:t>pec</w:t>
      </w:r>
      <w:proofErr w:type="spellEnd"/>
      <w:r>
        <w:rPr>
          <w:b w:val="0"/>
          <w:bCs w:val="0"/>
          <w:color w:val="002060"/>
          <w:sz w:val="22"/>
          <w:szCs w:val="22"/>
        </w:rPr>
        <w:tab/>
        <w:t>capodarcocasabianca@legalmail.it</w:t>
      </w:r>
    </w:p>
    <w:p w14:paraId="2DA5D879" w14:textId="77777777" w:rsidR="005F1EEA" w:rsidRDefault="005F1EEA" w:rsidP="005F1EEA">
      <w:pPr>
        <w:pStyle w:val="titoloprinc0"/>
        <w:jc w:val="both"/>
        <w:rPr>
          <w:b w:val="0"/>
          <w:bCs w:val="0"/>
          <w:color w:val="002060"/>
          <w:sz w:val="22"/>
          <w:szCs w:val="22"/>
        </w:rPr>
      </w:pPr>
    </w:p>
    <w:p w14:paraId="4E6E72D2"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F</w:t>
      </w:r>
      <w:r w:rsidRPr="00D7273F">
        <w:rPr>
          <w:color w:val="002060"/>
          <w:sz w:val="22"/>
          <w:szCs w:val="22"/>
        </w:rPr>
        <w:t>”</w:t>
      </w:r>
    </w:p>
    <w:p w14:paraId="7E37CC75" w14:textId="77777777" w:rsidR="005F1EEA" w:rsidRDefault="005F1EEA" w:rsidP="005F1EEA">
      <w:pPr>
        <w:pStyle w:val="titoloprinc0"/>
        <w:jc w:val="both"/>
        <w:rPr>
          <w:b w:val="0"/>
          <w:bCs w:val="0"/>
          <w:color w:val="002060"/>
          <w:sz w:val="22"/>
          <w:szCs w:val="22"/>
        </w:rPr>
      </w:pPr>
    </w:p>
    <w:p w14:paraId="3DABB378"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PICENO UNITED MMX A R.L.</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7F10CBF2" w14:textId="77777777" w:rsidR="005F1EEA" w:rsidRDefault="005F1EEA" w:rsidP="005F1EEA">
      <w:pPr>
        <w:pStyle w:val="titoloprinc0"/>
        <w:jc w:val="both"/>
        <w:rPr>
          <w:b w:val="0"/>
          <w:bCs w:val="0"/>
          <w:color w:val="002060"/>
          <w:sz w:val="22"/>
          <w:szCs w:val="22"/>
        </w:rPr>
      </w:pPr>
    </w:p>
    <w:p w14:paraId="426CFC73" w14:textId="77777777" w:rsidR="005F1EEA" w:rsidRPr="00E1241D" w:rsidRDefault="005F1EEA" w:rsidP="005F1EEA">
      <w:pPr>
        <w:pStyle w:val="titoloprinc0"/>
        <w:rPr>
          <w:color w:val="002060"/>
        </w:rPr>
      </w:pPr>
      <w:r w:rsidRPr="00E1241D">
        <w:rPr>
          <w:color w:val="002060"/>
        </w:rPr>
        <w:t>VARIAZIONI AL PROGRAMMA GARE</w:t>
      </w:r>
    </w:p>
    <w:p w14:paraId="6A1D933A" w14:textId="77777777" w:rsidR="005F1EEA" w:rsidRPr="00E1241D" w:rsidRDefault="005F1EEA" w:rsidP="005F1EEA">
      <w:pPr>
        <w:pStyle w:val="breakline"/>
        <w:rPr>
          <w:color w:val="002060"/>
        </w:rPr>
      </w:pPr>
    </w:p>
    <w:p w14:paraId="0BA614E8" w14:textId="77777777" w:rsidR="005F1EEA" w:rsidRPr="00E1241D" w:rsidRDefault="005F1EEA" w:rsidP="005F1EEA">
      <w:pPr>
        <w:pStyle w:val="breakline"/>
        <w:rPr>
          <w:color w:val="002060"/>
        </w:rPr>
      </w:pPr>
    </w:p>
    <w:p w14:paraId="55B46807" w14:textId="77777777" w:rsidR="005F1EEA" w:rsidRPr="00E1241D" w:rsidRDefault="005F1EEA" w:rsidP="005F1EEA">
      <w:pPr>
        <w:pStyle w:val="sottotitolocampionato10"/>
        <w:rPr>
          <w:color w:val="002060"/>
        </w:rPr>
      </w:pPr>
      <w:r w:rsidRPr="00E1241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48744520" w14:textId="77777777" w:rsidTr="00E23D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7B92D"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7A4A7"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46214"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50B7"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C3FD8"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A0BC2"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022B"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A0CA7" w14:textId="77777777" w:rsidR="005F1EEA" w:rsidRPr="00E1241D" w:rsidRDefault="005F1EEA" w:rsidP="00DF4C06">
            <w:pPr>
              <w:pStyle w:val="headertabella0"/>
              <w:rPr>
                <w:color w:val="002060"/>
              </w:rPr>
            </w:pPr>
            <w:r w:rsidRPr="00E1241D">
              <w:rPr>
                <w:color w:val="002060"/>
              </w:rPr>
              <w:t>Impianto</w:t>
            </w:r>
          </w:p>
        </w:tc>
      </w:tr>
      <w:tr w:rsidR="00E23D1B" w:rsidRPr="00E1241D" w14:paraId="03AFBE04" w14:textId="77777777" w:rsidTr="00E23D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C7C6" w14:textId="634C0E7D" w:rsidR="00E23D1B" w:rsidRPr="00E23D1B" w:rsidRDefault="00E23D1B" w:rsidP="00E23D1B">
            <w:pPr>
              <w:pStyle w:val="rowtabella0"/>
              <w:rPr>
                <w:color w:val="002060"/>
                <w:highlight w:val="yellow"/>
              </w:rPr>
            </w:pPr>
            <w:r w:rsidRPr="00E23D1B">
              <w:rPr>
                <w:color w:val="002060"/>
                <w:highlight w:val="yellow"/>
              </w:rPr>
              <w:t>30</w:t>
            </w:r>
            <w:r w:rsidRPr="00E23D1B">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C6BA" w14:textId="361C1804" w:rsidR="00E23D1B" w:rsidRPr="00E23D1B" w:rsidRDefault="00E23D1B" w:rsidP="00E23D1B">
            <w:pPr>
              <w:pStyle w:val="rowtabella0"/>
              <w:jc w:val="center"/>
              <w:rPr>
                <w:color w:val="002060"/>
                <w:highlight w:val="yellow"/>
              </w:rPr>
            </w:pPr>
            <w:r w:rsidRPr="00E23D1B">
              <w:rPr>
                <w:color w:val="002060"/>
                <w:highlight w:val="yellow"/>
              </w:rPr>
              <w:t>4</w:t>
            </w:r>
            <w:r w:rsidRPr="00E23D1B">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B891" w14:textId="49149E81" w:rsidR="00E23D1B" w:rsidRPr="00E23D1B" w:rsidRDefault="00E23D1B" w:rsidP="00E23D1B">
            <w:pPr>
              <w:pStyle w:val="rowtabella0"/>
              <w:rPr>
                <w:color w:val="002060"/>
                <w:highlight w:val="yellow"/>
              </w:rPr>
            </w:pPr>
            <w:r w:rsidRPr="00E23D1B">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7B34" w14:textId="023FA043" w:rsidR="00E23D1B" w:rsidRPr="00E23D1B" w:rsidRDefault="00E23D1B" w:rsidP="00E23D1B">
            <w:pPr>
              <w:pStyle w:val="rowtabella0"/>
              <w:rPr>
                <w:color w:val="002060"/>
                <w:highlight w:val="yellow"/>
              </w:rPr>
            </w:pPr>
            <w:r w:rsidRPr="00E23D1B">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3C47" w14:textId="538EFFBD" w:rsidR="00E23D1B" w:rsidRPr="00E1241D" w:rsidRDefault="00E23D1B" w:rsidP="00E23D1B">
            <w:pPr>
              <w:pStyle w:val="rowtabella0"/>
              <w:rPr>
                <w:color w:val="002060"/>
              </w:rPr>
            </w:pPr>
            <w:r>
              <w:rPr>
                <w:color w:val="002060"/>
              </w:rPr>
              <w:t>01</w:t>
            </w:r>
            <w:r w:rsidRPr="00E1241D">
              <w:rPr>
                <w:color w:val="002060"/>
              </w:rPr>
              <w:t>/1</w:t>
            </w:r>
            <w:r>
              <w:rPr>
                <w:color w:val="002060"/>
              </w:rPr>
              <w:t>1</w:t>
            </w:r>
            <w:r w:rsidRPr="00E1241D">
              <w:rPr>
                <w:color w:val="002060"/>
              </w:rPr>
              <w:t>/2024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4715" w14:textId="1BBEF9A9" w:rsidR="00E23D1B" w:rsidRPr="00E1241D" w:rsidRDefault="00E23D1B" w:rsidP="00E23D1B">
            <w:pPr>
              <w:pStyle w:val="rowtabella0"/>
              <w:jc w:val="center"/>
              <w:rPr>
                <w:color w:val="002060"/>
              </w:rPr>
            </w:pPr>
            <w:r w:rsidRPr="00E23D1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ED63" w14:textId="77777777" w:rsidR="00E23D1B" w:rsidRPr="00E1241D" w:rsidRDefault="00E23D1B" w:rsidP="00E23D1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B312" w14:textId="77777777" w:rsidR="00E23D1B" w:rsidRPr="00E1241D" w:rsidRDefault="00E23D1B" w:rsidP="00E23D1B">
            <w:pPr>
              <w:rPr>
                <w:color w:val="002060"/>
              </w:rPr>
            </w:pPr>
          </w:p>
        </w:tc>
      </w:tr>
    </w:tbl>
    <w:p w14:paraId="08195854" w14:textId="77777777" w:rsidR="005F1EEA" w:rsidRPr="00E1241D" w:rsidRDefault="005F1EEA" w:rsidP="005F1EEA">
      <w:pPr>
        <w:pStyle w:val="breakline"/>
        <w:rPr>
          <w:rFonts w:eastAsiaTheme="minorEastAsia"/>
          <w:color w:val="002060"/>
        </w:rPr>
      </w:pPr>
    </w:p>
    <w:p w14:paraId="4F5E3CD2" w14:textId="77777777" w:rsidR="005F1EEA" w:rsidRPr="00E1241D" w:rsidRDefault="005F1EEA" w:rsidP="005F1EEA">
      <w:pPr>
        <w:pStyle w:val="breakline"/>
        <w:rPr>
          <w:color w:val="002060"/>
        </w:rPr>
      </w:pPr>
    </w:p>
    <w:p w14:paraId="4D1B2DD0" w14:textId="77777777" w:rsidR="005F1EEA" w:rsidRPr="00E1241D" w:rsidRDefault="005F1EEA" w:rsidP="005F1EEA">
      <w:pPr>
        <w:pStyle w:val="breakline"/>
        <w:rPr>
          <w:color w:val="002060"/>
        </w:rPr>
      </w:pPr>
    </w:p>
    <w:p w14:paraId="26B95ACF" w14:textId="77777777" w:rsidR="005F1EEA" w:rsidRPr="00E1241D" w:rsidRDefault="005F1EEA" w:rsidP="005F1EEA">
      <w:pPr>
        <w:pStyle w:val="titoloprinc0"/>
        <w:rPr>
          <w:color w:val="002060"/>
        </w:rPr>
      </w:pPr>
      <w:r w:rsidRPr="00E1241D">
        <w:rPr>
          <w:color w:val="002060"/>
        </w:rPr>
        <w:t>RISULTATI</w:t>
      </w:r>
    </w:p>
    <w:p w14:paraId="2FDD6D4C" w14:textId="77777777" w:rsidR="005F1EEA" w:rsidRPr="00E1241D" w:rsidRDefault="005F1EEA" w:rsidP="005F1EEA">
      <w:pPr>
        <w:pStyle w:val="breakline"/>
        <w:rPr>
          <w:color w:val="002060"/>
        </w:rPr>
      </w:pPr>
    </w:p>
    <w:p w14:paraId="5CB6DBFE" w14:textId="77777777" w:rsidR="005F1EEA" w:rsidRPr="00E1241D" w:rsidRDefault="005F1EEA" w:rsidP="005F1EEA">
      <w:pPr>
        <w:pStyle w:val="sottotitolocampionato10"/>
        <w:rPr>
          <w:color w:val="002060"/>
        </w:rPr>
      </w:pPr>
      <w:r w:rsidRPr="00E1241D">
        <w:rPr>
          <w:color w:val="002060"/>
        </w:rPr>
        <w:t>RISULTATI UFFICIALI GARE DEL 27/09/2024</w:t>
      </w:r>
    </w:p>
    <w:p w14:paraId="2D2D57E6"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3CDD7014"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7075A473"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1C42C8C3"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172EE" w14:textId="77777777" w:rsidR="005F1EEA" w:rsidRPr="00E1241D" w:rsidRDefault="005F1EEA" w:rsidP="00DF4C06">
                  <w:pPr>
                    <w:pStyle w:val="headertabella0"/>
                    <w:rPr>
                      <w:color w:val="002060"/>
                    </w:rPr>
                  </w:pPr>
                  <w:r w:rsidRPr="00E1241D">
                    <w:rPr>
                      <w:color w:val="002060"/>
                    </w:rPr>
                    <w:t>GIRONE E - 1 Giornata - A</w:t>
                  </w:r>
                </w:p>
              </w:tc>
            </w:tr>
            <w:tr w:rsidR="005F1EEA" w:rsidRPr="00E1241D" w14:paraId="038B0E0A"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CB270" w14:textId="77777777" w:rsidR="005F1EEA" w:rsidRPr="00E1241D" w:rsidRDefault="005F1EEA" w:rsidP="00DF4C06">
                  <w:pPr>
                    <w:pStyle w:val="rowtabella0"/>
                    <w:rPr>
                      <w:color w:val="002060"/>
                    </w:rPr>
                  </w:pPr>
                  <w:r w:rsidRPr="00E1241D">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6451B" w14:textId="77777777" w:rsidR="005F1EEA" w:rsidRPr="00E1241D" w:rsidRDefault="005F1EEA" w:rsidP="00DF4C06">
                  <w:pPr>
                    <w:pStyle w:val="rowtabella0"/>
                    <w:rPr>
                      <w:color w:val="002060"/>
                    </w:rPr>
                  </w:pPr>
                  <w:r w:rsidRPr="00E1241D">
                    <w:rPr>
                      <w:color w:val="002060"/>
                    </w:rPr>
                    <w:t>- ACADEMY CIVITANOVESE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61585" w14:textId="77777777" w:rsidR="005F1EEA" w:rsidRPr="00E1241D" w:rsidRDefault="005F1EEA" w:rsidP="00DF4C06">
                  <w:pPr>
                    <w:pStyle w:val="rowtabella0"/>
                    <w:jc w:val="center"/>
                    <w:rPr>
                      <w:color w:val="002060"/>
                    </w:rPr>
                  </w:pPr>
                  <w:r w:rsidRPr="00E1241D">
                    <w:rPr>
                      <w:color w:val="002060"/>
                    </w:rPr>
                    <w:t>13 - 0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45AC5" w14:textId="77777777" w:rsidR="005F1EEA" w:rsidRPr="00E1241D" w:rsidRDefault="005F1EEA" w:rsidP="00DF4C06">
                  <w:pPr>
                    <w:pStyle w:val="rowtabella0"/>
                    <w:jc w:val="center"/>
                    <w:rPr>
                      <w:color w:val="002060"/>
                    </w:rPr>
                  </w:pPr>
                  <w:r w:rsidRPr="00E1241D">
                    <w:rPr>
                      <w:color w:val="002060"/>
                    </w:rPr>
                    <w:t> </w:t>
                  </w:r>
                </w:p>
              </w:tc>
            </w:tr>
            <w:tr w:rsidR="005F1EEA" w:rsidRPr="00E1241D" w14:paraId="489C8F5E"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A63A47" w14:textId="77777777" w:rsidR="005F1EEA" w:rsidRPr="00E1241D" w:rsidRDefault="005F1EEA" w:rsidP="00DF4C06">
                  <w:pPr>
                    <w:pStyle w:val="rowtabella0"/>
                    <w:rPr>
                      <w:color w:val="002060"/>
                    </w:rPr>
                  </w:pPr>
                  <w:r w:rsidRPr="00E1241D">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166273" w14:textId="77777777" w:rsidR="005F1EEA" w:rsidRPr="00E1241D" w:rsidRDefault="005F1EEA" w:rsidP="00DF4C06">
                  <w:pPr>
                    <w:pStyle w:val="rowtabella0"/>
                    <w:rPr>
                      <w:color w:val="002060"/>
                    </w:rPr>
                  </w:pPr>
                  <w:r w:rsidRPr="00E1241D">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BB982" w14:textId="77777777" w:rsidR="005F1EEA" w:rsidRPr="00E1241D" w:rsidRDefault="005F1EEA" w:rsidP="00DF4C06">
                  <w:pPr>
                    <w:pStyle w:val="rowtabella0"/>
                    <w:jc w:val="center"/>
                    <w:rPr>
                      <w:color w:val="002060"/>
                    </w:rPr>
                  </w:pPr>
                  <w:r w:rsidRPr="00E1241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988112" w14:textId="77777777" w:rsidR="005F1EEA" w:rsidRPr="00E1241D" w:rsidRDefault="005F1EEA" w:rsidP="00DF4C06">
                  <w:pPr>
                    <w:pStyle w:val="rowtabella0"/>
                    <w:jc w:val="center"/>
                    <w:rPr>
                      <w:color w:val="002060"/>
                    </w:rPr>
                  </w:pPr>
                  <w:r w:rsidRPr="00E1241D">
                    <w:rPr>
                      <w:color w:val="002060"/>
                    </w:rPr>
                    <w:t> </w:t>
                  </w:r>
                </w:p>
              </w:tc>
            </w:tr>
            <w:tr w:rsidR="005F1EEA" w:rsidRPr="00E1241D" w14:paraId="2442F01C"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4DE7E" w14:textId="77777777" w:rsidR="005F1EEA" w:rsidRPr="00E1241D" w:rsidRDefault="005F1EEA" w:rsidP="00DF4C06">
                  <w:pPr>
                    <w:pStyle w:val="rowtabella0"/>
                    <w:rPr>
                      <w:color w:val="002060"/>
                    </w:rPr>
                  </w:pPr>
                  <w:r w:rsidRPr="00E1241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485D58" w14:textId="77777777" w:rsidR="005F1EEA" w:rsidRPr="00E1241D" w:rsidRDefault="005F1EEA" w:rsidP="00DF4C06">
                  <w:pPr>
                    <w:pStyle w:val="rowtabella0"/>
                    <w:rPr>
                      <w:color w:val="002060"/>
                    </w:rPr>
                  </w:pPr>
                  <w:r w:rsidRPr="00E1241D">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31BD14" w14:textId="77777777" w:rsidR="005F1EEA" w:rsidRPr="00E1241D" w:rsidRDefault="005F1EEA" w:rsidP="00DF4C06">
                  <w:pPr>
                    <w:pStyle w:val="rowtabella0"/>
                    <w:jc w:val="center"/>
                    <w:rPr>
                      <w:color w:val="002060"/>
                    </w:rPr>
                  </w:pPr>
                  <w:r w:rsidRPr="00E1241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2F865F" w14:textId="77777777" w:rsidR="005F1EEA" w:rsidRPr="00E1241D" w:rsidRDefault="005F1EEA" w:rsidP="00DF4C06">
                  <w:pPr>
                    <w:pStyle w:val="rowtabella0"/>
                    <w:jc w:val="center"/>
                    <w:rPr>
                      <w:color w:val="002060"/>
                    </w:rPr>
                  </w:pPr>
                  <w:r w:rsidRPr="00E1241D">
                    <w:rPr>
                      <w:color w:val="002060"/>
                    </w:rPr>
                    <w:t> </w:t>
                  </w:r>
                </w:p>
              </w:tc>
            </w:tr>
            <w:tr w:rsidR="005F1EEA" w:rsidRPr="00E1241D" w14:paraId="76762CEC"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0236EB" w14:textId="77777777" w:rsidR="005F1EEA" w:rsidRPr="00E1241D" w:rsidRDefault="005F1EEA" w:rsidP="00DF4C06">
                  <w:pPr>
                    <w:pStyle w:val="rowtabella0"/>
                    <w:rPr>
                      <w:color w:val="002060"/>
                    </w:rPr>
                  </w:pPr>
                  <w:r w:rsidRPr="00E1241D">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01998E" w14:textId="77777777" w:rsidR="005F1EEA" w:rsidRPr="00E1241D" w:rsidRDefault="005F1EEA" w:rsidP="00DF4C06">
                  <w:pPr>
                    <w:pStyle w:val="rowtabella0"/>
                    <w:rPr>
                      <w:color w:val="002060"/>
                    </w:rPr>
                  </w:pPr>
                  <w:r w:rsidRPr="00E1241D">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6CC1AA" w14:textId="77777777" w:rsidR="005F1EEA" w:rsidRPr="00E1241D" w:rsidRDefault="005F1EEA" w:rsidP="00DF4C06">
                  <w:pPr>
                    <w:pStyle w:val="rowtabella0"/>
                    <w:jc w:val="center"/>
                    <w:rPr>
                      <w:color w:val="002060"/>
                    </w:rPr>
                  </w:pPr>
                  <w:r w:rsidRPr="00E1241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4E71F2" w14:textId="77777777" w:rsidR="005F1EEA" w:rsidRPr="00E1241D" w:rsidRDefault="005F1EEA" w:rsidP="00DF4C06">
                  <w:pPr>
                    <w:pStyle w:val="rowtabella0"/>
                    <w:jc w:val="center"/>
                    <w:rPr>
                      <w:color w:val="002060"/>
                    </w:rPr>
                  </w:pPr>
                  <w:r w:rsidRPr="00E1241D">
                    <w:rPr>
                      <w:color w:val="002060"/>
                    </w:rPr>
                    <w:t> </w:t>
                  </w:r>
                </w:p>
              </w:tc>
            </w:tr>
            <w:tr w:rsidR="005F1EEA" w:rsidRPr="00E1241D" w14:paraId="17372A2C"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A65C09" w14:textId="77777777" w:rsidR="005F1EEA" w:rsidRPr="00E1241D" w:rsidRDefault="005F1EEA" w:rsidP="00DF4C06">
                  <w:pPr>
                    <w:pStyle w:val="rowtabella0"/>
                    <w:rPr>
                      <w:color w:val="002060"/>
                    </w:rPr>
                  </w:pPr>
                  <w:r w:rsidRPr="00E1241D">
                    <w:rPr>
                      <w:color w:val="002060"/>
                    </w:rPr>
                    <w:t>(1) UNION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59A50" w14:textId="77777777" w:rsidR="005F1EEA" w:rsidRPr="00E1241D" w:rsidRDefault="005F1EEA" w:rsidP="00DF4C06">
                  <w:pPr>
                    <w:pStyle w:val="rowtabella0"/>
                    <w:rPr>
                      <w:color w:val="002060"/>
                    </w:rPr>
                  </w:pPr>
                  <w:r w:rsidRPr="00E1241D">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9DCF1F" w14:textId="77777777" w:rsidR="005F1EEA" w:rsidRPr="00E1241D" w:rsidRDefault="005F1EEA" w:rsidP="00DF4C06">
                  <w:pPr>
                    <w:pStyle w:val="rowtabella0"/>
                    <w:jc w:val="center"/>
                    <w:rPr>
                      <w:color w:val="002060"/>
                    </w:rPr>
                  </w:pPr>
                  <w:r w:rsidRPr="00E1241D">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1FACDB" w14:textId="77777777" w:rsidR="005F1EEA" w:rsidRPr="00E1241D" w:rsidRDefault="005F1EEA" w:rsidP="00DF4C06">
                  <w:pPr>
                    <w:pStyle w:val="rowtabella0"/>
                    <w:jc w:val="center"/>
                    <w:rPr>
                      <w:color w:val="002060"/>
                    </w:rPr>
                  </w:pPr>
                  <w:r w:rsidRPr="00E1241D">
                    <w:rPr>
                      <w:color w:val="002060"/>
                    </w:rPr>
                    <w:t> </w:t>
                  </w:r>
                </w:p>
              </w:tc>
            </w:tr>
            <w:tr w:rsidR="005F1EEA" w:rsidRPr="00E1241D" w14:paraId="007601FA"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59A0F1" w14:textId="77777777" w:rsidR="005F1EEA" w:rsidRPr="00E1241D" w:rsidRDefault="005F1EEA" w:rsidP="00DF4C06">
                  <w:pPr>
                    <w:pStyle w:val="rowtabella0"/>
                    <w:rPr>
                      <w:color w:val="002060"/>
                    </w:rPr>
                  </w:pPr>
                  <w:r w:rsidRPr="00E1241D">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017EB" w14:textId="77777777" w:rsidR="005F1EEA" w:rsidRPr="00E1241D" w:rsidRDefault="005F1EEA" w:rsidP="00DF4C06">
                  <w:pPr>
                    <w:pStyle w:val="rowtabella0"/>
                    <w:rPr>
                      <w:color w:val="002060"/>
                    </w:rPr>
                  </w:pPr>
                  <w:r w:rsidRPr="00E1241D">
                    <w:rPr>
                      <w:color w:val="002060"/>
                    </w:rPr>
                    <w:t>- CSI MONTEFIORE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24819" w14:textId="77777777" w:rsidR="005F1EEA" w:rsidRPr="00E1241D" w:rsidRDefault="005F1EEA" w:rsidP="00DF4C06">
                  <w:pPr>
                    <w:pStyle w:val="rowtabella0"/>
                    <w:jc w:val="center"/>
                    <w:rPr>
                      <w:color w:val="002060"/>
                    </w:rPr>
                  </w:pPr>
                  <w:r w:rsidRPr="00E1241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4A39F" w14:textId="77777777" w:rsidR="005F1EEA" w:rsidRPr="00E1241D" w:rsidRDefault="005F1EEA" w:rsidP="00DF4C06">
                  <w:pPr>
                    <w:pStyle w:val="rowtabella0"/>
                    <w:jc w:val="center"/>
                    <w:rPr>
                      <w:color w:val="002060"/>
                    </w:rPr>
                  </w:pPr>
                  <w:r w:rsidRPr="00E1241D">
                    <w:rPr>
                      <w:color w:val="002060"/>
                    </w:rPr>
                    <w:t> </w:t>
                  </w:r>
                </w:p>
              </w:tc>
            </w:tr>
            <w:tr w:rsidR="005F1EEA" w:rsidRPr="00E1241D" w14:paraId="28E2E0EE"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4A3686EC" w14:textId="77777777" w:rsidR="005F1EEA" w:rsidRPr="00E1241D" w:rsidRDefault="005F1EEA" w:rsidP="00DF4C06">
                  <w:pPr>
                    <w:pStyle w:val="rowtabella0"/>
                    <w:rPr>
                      <w:color w:val="002060"/>
                    </w:rPr>
                  </w:pPr>
                  <w:r w:rsidRPr="00E1241D">
                    <w:rPr>
                      <w:color w:val="002060"/>
                    </w:rPr>
                    <w:t>(1) - disputata il 29/09/2024</w:t>
                  </w:r>
                </w:p>
              </w:tc>
            </w:tr>
          </w:tbl>
          <w:p w14:paraId="22DBDD8F"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1DB96C2C"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F7B48" w14:textId="77777777" w:rsidR="005F1EEA" w:rsidRPr="00E1241D" w:rsidRDefault="005F1EEA" w:rsidP="00DF4C06">
                  <w:pPr>
                    <w:pStyle w:val="headertabella0"/>
                    <w:rPr>
                      <w:color w:val="002060"/>
                    </w:rPr>
                  </w:pPr>
                  <w:r w:rsidRPr="00E1241D">
                    <w:rPr>
                      <w:color w:val="002060"/>
                    </w:rPr>
                    <w:t>GIRONE F - 1 Giornata - A</w:t>
                  </w:r>
                </w:p>
              </w:tc>
            </w:tr>
            <w:tr w:rsidR="005F1EEA" w:rsidRPr="00E1241D" w14:paraId="17B14989"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7A6DA" w14:textId="77777777" w:rsidR="005F1EEA" w:rsidRPr="00E1241D" w:rsidRDefault="005F1EEA" w:rsidP="00DF4C06">
                  <w:pPr>
                    <w:pStyle w:val="rowtabella0"/>
                    <w:rPr>
                      <w:color w:val="002060"/>
                    </w:rPr>
                  </w:pPr>
                  <w:r w:rsidRPr="00E1241D">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8F55B" w14:textId="77777777" w:rsidR="005F1EEA" w:rsidRPr="00E1241D" w:rsidRDefault="005F1EEA" w:rsidP="00DF4C06">
                  <w:pPr>
                    <w:pStyle w:val="rowtabella0"/>
                    <w:rPr>
                      <w:color w:val="002060"/>
                    </w:rPr>
                  </w:pPr>
                  <w:r w:rsidRPr="00E1241D">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956C8" w14:textId="77777777" w:rsidR="005F1EEA" w:rsidRPr="00E1241D" w:rsidRDefault="005F1EEA" w:rsidP="00DF4C06">
                  <w:pPr>
                    <w:pStyle w:val="rowtabella0"/>
                    <w:jc w:val="center"/>
                    <w:rPr>
                      <w:color w:val="002060"/>
                    </w:rPr>
                  </w:pPr>
                  <w:r w:rsidRPr="00E1241D">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335BB" w14:textId="77777777" w:rsidR="005F1EEA" w:rsidRPr="00E1241D" w:rsidRDefault="005F1EEA" w:rsidP="00DF4C06">
                  <w:pPr>
                    <w:pStyle w:val="rowtabella0"/>
                    <w:jc w:val="center"/>
                    <w:rPr>
                      <w:color w:val="002060"/>
                    </w:rPr>
                  </w:pPr>
                  <w:r w:rsidRPr="00E1241D">
                    <w:rPr>
                      <w:color w:val="002060"/>
                    </w:rPr>
                    <w:t> </w:t>
                  </w:r>
                </w:p>
              </w:tc>
            </w:tr>
            <w:tr w:rsidR="005F1EEA" w:rsidRPr="00E1241D" w14:paraId="4CEBB8C8"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5ED754" w14:textId="77777777" w:rsidR="005F1EEA" w:rsidRPr="00E1241D" w:rsidRDefault="005F1EEA" w:rsidP="00DF4C06">
                  <w:pPr>
                    <w:pStyle w:val="rowtabella0"/>
                    <w:rPr>
                      <w:color w:val="002060"/>
                    </w:rPr>
                  </w:pPr>
                  <w:r w:rsidRPr="00E1241D">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775ABA" w14:textId="77777777" w:rsidR="005F1EEA" w:rsidRPr="00E1241D" w:rsidRDefault="005F1EEA" w:rsidP="00DF4C06">
                  <w:pPr>
                    <w:pStyle w:val="rowtabella0"/>
                    <w:rPr>
                      <w:color w:val="002060"/>
                    </w:rPr>
                  </w:pPr>
                  <w:r w:rsidRPr="00E1241D">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E067A9" w14:textId="77777777" w:rsidR="005F1EEA" w:rsidRPr="00E1241D" w:rsidRDefault="005F1EEA" w:rsidP="00DF4C06">
                  <w:pPr>
                    <w:pStyle w:val="rowtabella0"/>
                    <w:jc w:val="center"/>
                    <w:rPr>
                      <w:color w:val="002060"/>
                    </w:rPr>
                  </w:pPr>
                  <w:r w:rsidRPr="00E1241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5B348" w14:textId="77777777" w:rsidR="005F1EEA" w:rsidRPr="00E1241D" w:rsidRDefault="005F1EEA" w:rsidP="00DF4C06">
                  <w:pPr>
                    <w:pStyle w:val="rowtabella0"/>
                    <w:jc w:val="center"/>
                    <w:rPr>
                      <w:color w:val="002060"/>
                    </w:rPr>
                  </w:pPr>
                  <w:r w:rsidRPr="00E1241D">
                    <w:rPr>
                      <w:color w:val="002060"/>
                    </w:rPr>
                    <w:t> </w:t>
                  </w:r>
                </w:p>
              </w:tc>
            </w:tr>
            <w:tr w:rsidR="005F1EEA" w:rsidRPr="00E1241D" w14:paraId="26EE9DDE"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1CB284" w14:textId="77777777" w:rsidR="005F1EEA" w:rsidRPr="00E1241D" w:rsidRDefault="005F1EEA" w:rsidP="00DF4C06">
                  <w:pPr>
                    <w:pStyle w:val="rowtabella0"/>
                    <w:rPr>
                      <w:color w:val="002060"/>
                    </w:rPr>
                  </w:pPr>
                  <w:r w:rsidRPr="00E1241D">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F92DF9" w14:textId="77777777" w:rsidR="005F1EEA" w:rsidRPr="00E1241D" w:rsidRDefault="005F1EEA" w:rsidP="00DF4C06">
                  <w:pPr>
                    <w:pStyle w:val="rowtabella0"/>
                    <w:rPr>
                      <w:color w:val="002060"/>
                    </w:rPr>
                  </w:pPr>
                  <w:r w:rsidRPr="00E1241D">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656FE4" w14:textId="77777777" w:rsidR="005F1EEA" w:rsidRPr="00E1241D" w:rsidRDefault="005F1EEA" w:rsidP="00DF4C06">
                  <w:pPr>
                    <w:pStyle w:val="rowtabella0"/>
                    <w:jc w:val="center"/>
                    <w:rPr>
                      <w:color w:val="002060"/>
                    </w:rPr>
                  </w:pPr>
                  <w:r w:rsidRPr="00E1241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824DC7" w14:textId="77777777" w:rsidR="005F1EEA" w:rsidRPr="00E1241D" w:rsidRDefault="005F1EEA" w:rsidP="00DF4C06">
                  <w:pPr>
                    <w:pStyle w:val="rowtabella0"/>
                    <w:jc w:val="center"/>
                    <w:rPr>
                      <w:color w:val="002060"/>
                    </w:rPr>
                  </w:pPr>
                  <w:r w:rsidRPr="00E1241D">
                    <w:rPr>
                      <w:color w:val="002060"/>
                    </w:rPr>
                    <w:t> </w:t>
                  </w:r>
                </w:p>
              </w:tc>
            </w:tr>
            <w:tr w:rsidR="005F1EEA" w:rsidRPr="00E1241D" w14:paraId="19EC73B5"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B0792" w14:textId="77777777" w:rsidR="005F1EEA" w:rsidRPr="00E1241D" w:rsidRDefault="005F1EEA" w:rsidP="00DF4C06">
                  <w:pPr>
                    <w:pStyle w:val="rowtabella0"/>
                    <w:rPr>
                      <w:color w:val="002060"/>
                    </w:rPr>
                  </w:pPr>
                  <w:r w:rsidRPr="00E1241D">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CE2F2D" w14:textId="77777777" w:rsidR="005F1EEA" w:rsidRPr="00E1241D" w:rsidRDefault="005F1EEA" w:rsidP="00DF4C06">
                  <w:pPr>
                    <w:pStyle w:val="rowtabella0"/>
                    <w:rPr>
                      <w:color w:val="002060"/>
                    </w:rPr>
                  </w:pPr>
                  <w:r w:rsidRPr="00E1241D">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4A198" w14:textId="77777777" w:rsidR="005F1EEA" w:rsidRPr="00E1241D" w:rsidRDefault="005F1EEA" w:rsidP="00DF4C06">
                  <w:pPr>
                    <w:pStyle w:val="rowtabella0"/>
                    <w:jc w:val="center"/>
                    <w:rPr>
                      <w:color w:val="002060"/>
                    </w:rPr>
                  </w:pPr>
                  <w:r w:rsidRPr="00E1241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E832AA" w14:textId="77777777" w:rsidR="005F1EEA" w:rsidRPr="00E1241D" w:rsidRDefault="005F1EEA" w:rsidP="00DF4C06">
                  <w:pPr>
                    <w:pStyle w:val="rowtabella0"/>
                    <w:jc w:val="center"/>
                    <w:rPr>
                      <w:color w:val="002060"/>
                    </w:rPr>
                  </w:pPr>
                  <w:r w:rsidRPr="00E1241D">
                    <w:rPr>
                      <w:color w:val="002060"/>
                    </w:rPr>
                    <w:t> </w:t>
                  </w:r>
                </w:p>
              </w:tc>
            </w:tr>
            <w:tr w:rsidR="005F1EEA" w:rsidRPr="00E1241D" w14:paraId="6BCC17FF"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FB954" w14:textId="77777777" w:rsidR="005F1EEA" w:rsidRPr="00E1241D" w:rsidRDefault="005F1EEA" w:rsidP="00DF4C06">
                  <w:pPr>
                    <w:pStyle w:val="rowtabella0"/>
                    <w:rPr>
                      <w:color w:val="002060"/>
                    </w:rPr>
                  </w:pPr>
                  <w:r w:rsidRPr="00E1241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158570" w14:textId="77777777" w:rsidR="005F1EEA" w:rsidRPr="00E1241D" w:rsidRDefault="005F1EEA" w:rsidP="00DF4C06">
                  <w:pPr>
                    <w:pStyle w:val="rowtabella0"/>
                    <w:rPr>
                      <w:color w:val="002060"/>
                    </w:rPr>
                  </w:pPr>
                  <w:r w:rsidRPr="00E1241D">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CDCD3" w14:textId="77777777" w:rsidR="005F1EEA" w:rsidRPr="00E1241D" w:rsidRDefault="005F1EEA" w:rsidP="00DF4C06">
                  <w:pPr>
                    <w:pStyle w:val="rowtabella0"/>
                    <w:jc w:val="center"/>
                    <w:rPr>
                      <w:color w:val="002060"/>
                    </w:rPr>
                  </w:pPr>
                  <w:r w:rsidRPr="00E1241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A05AE6" w14:textId="77777777" w:rsidR="005F1EEA" w:rsidRPr="00E1241D" w:rsidRDefault="005F1EEA" w:rsidP="00DF4C06">
                  <w:pPr>
                    <w:pStyle w:val="rowtabella0"/>
                    <w:jc w:val="center"/>
                    <w:rPr>
                      <w:color w:val="002060"/>
                    </w:rPr>
                  </w:pPr>
                  <w:r w:rsidRPr="00E1241D">
                    <w:rPr>
                      <w:color w:val="002060"/>
                    </w:rPr>
                    <w:t> </w:t>
                  </w:r>
                </w:p>
              </w:tc>
            </w:tr>
            <w:tr w:rsidR="005F1EEA" w:rsidRPr="00E1241D" w14:paraId="388574FC"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187CD" w14:textId="77777777" w:rsidR="005F1EEA" w:rsidRPr="00E1241D" w:rsidRDefault="005F1EEA" w:rsidP="00DF4C06">
                  <w:pPr>
                    <w:pStyle w:val="rowtabella0"/>
                    <w:rPr>
                      <w:color w:val="002060"/>
                    </w:rPr>
                  </w:pPr>
                  <w:r w:rsidRPr="00E1241D">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3882F" w14:textId="77777777" w:rsidR="005F1EEA" w:rsidRPr="00E1241D" w:rsidRDefault="005F1EEA" w:rsidP="00DF4C06">
                  <w:pPr>
                    <w:pStyle w:val="rowtabella0"/>
                    <w:rPr>
                      <w:color w:val="002060"/>
                    </w:rPr>
                  </w:pPr>
                  <w:r w:rsidRPr="00E1241D">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C3C34" w14:textId="77777777" w:rsidR="005F1EEA" w:rsidRPr="00E1241D" w:rsidRDefault="005F1EEA" w:rsidP="00DF4C06">
                  <w:pPr>
                    <w:pStyle w:val="rowtabella0"/>
                    <w:jc w:val="center"/>
                    <w:rPr>
                      <w:color w:val="002060"/>
                    </w:rPr>
                  </w:pPr>
                  <w:r w:rsidRPr="00E1241D">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E7B85" w14:textId="77777777" w:rsidR="005F1EEA" w:rsidRPr="00E1241D" w:rsidRDefault="005F1EEA" w:rsidP="00DF4C06">
                  <w:pPr>
                    <w:pStyle w:val="rowtabella0"/>
                    <w:jc w:val="center"/>
                    <w:rPr>
                      <w:color w:val="002060"/>
                    </w:rPr>
                  </w:pPr>
                  <w:r w:rsidRPr="00E1241D">
                    <w:rPr>
                      <w:color w:val="002060"/>
                    </w:rPr>
                    <w:t> </w:t>
                  </w:r>
                </w:p>
              </w:tc>
            </w:tr>
          </w:tbl>
          <w:p w14:paraId="72E5AEF3" w14:textId="77777777" w:rsidR="005F1EEA" w:rsidRPr="00E1241D" w:rsidRDefault="005F1EEA" w:rsidP="00DF4C06">
            <w:pPr>
              <w:rPr>
                <w:color w:val="002060"/>
              </w:rPr>
            </w:pPr>
          </w:p>
        </w:tc>
      </w:tr>
    </w:tbl>
    <w:p w14:paraId="6C32B980" w14:textId="77777777" w:rsidR="005F1EEA" w:rsidRPr="00E1241D" w:rsidRDefault="005F1EEA" w:rsidP="005F1EEA">
      <w:pPr>
        <w:pStyle w:val="breakline"/>
        <w:rPr>
          <w:rFonts w:eastAsiaTheme="minorEastAsia"/>
          <w:color w:val="002060"/>
        </w:rPr>
      </w:pPr>
    </w:p>
    <w:p w14:paraId="710348BA" w14:textId="77777777" w:rsidR="005F1EEA" w:rsidRPr="00E1241D" w:rsidRDefault="005F1EEA" w:rsidP="005F1EEA">
      <w:pPr>
        <w:pStyle w:val="breakline"/>
        <w:rPr>
          <w:color w:val="002060"/>
        </w:rPr>
      </w:pPr>
    </w:p>
    <w:p w14:paraId="2609F0B2" w14:textId="77777777" w:rsidR="005F1EEA" w:rsidRPr="00E1241D" w:rsidRDefault="005F1EEA" w:rsidP="005F1EEA">
      <w:pPr>
        <w:pStyle w:val="titoloprinc0"/>
        <w:rPr>
          <w:color w:val="002060"/>
        </w:rPr>
      </w:pPr>
      <w:r w:rsidRPr="00E1241D">
        <w:rPr>
          <w:color w:val="002060"/>
        </w:rPr>
        <w:t>GIUDICE SPORTIVO</w:t>
      </w:r>
    </w:p>
    <w:p w14:paraId="6663B082"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19774EE2" w14:textId="77777777" w:rsidR="005F1EEA" w:rsidRPr="00E1241D" w:rsidRDefault="005F1EEA" w:rsidP="005F1EEA">
      <w:pPr>
        <w:pStyle w:val="titolo10"/>
        <w:rPr>
          <w:color w:val="002060"/>
        </w:rPr>
      </w:pPr>
      <w:r w:rsidRPr="00E1241D">
        <w:rPr>
          <w:color w:val="002060"/>
        </w:rPr>
        <w:t xml:space="preserve">GARE DEL 27/ 9/2024 </w:t>
      </w:r>
    </w:p>
    <w:p w14:paraId="1119FDE9" w14:textId="77777777" w:rsidR="005F1EEA" w:rsidRPr="00E1241D" w:rsidRDefault="005F1EEA" w:rsidP="005F1EEA">
      <w:pPr>
        <w:pStyle w:val="titolo60"/>
        <w:rPr>
          <w:color w:val="002060"/>
        </w:rPr>
      </w:pPr>
      <w:r w:rsidRPr="00E1241D">
        <w:rPr>
          <w:color w:val="002060"/>
        </w:rPr>
        <w:lastRenderedPageBreak/>
        <w:t xml:space="preserve">DECISIONI DEL GIUDICE SPORTIVO </w:t>
      </w:r>
    </w:p>
    <w:p w14:paraId="60FDE1B1" w14:textId="7572B1D3" w:rsidR="00E23D1B" w:rsidRDefault="005F1EEA" w:rsidP="005F1EEA">
      <w:pPr>
        <w:pStyle w:val="diffida"/>
        <w:spacing w:before="80" w:beforeAutospacing="0" w:after="40" w:afterAutospacing="0"/>
        <w:jc w:val="left"/>
        <w:rPr>
          <w:color w:val="002060"/>
        </w:rPr>
      </w:pPr>
      <w:r w:rsidRPr="00E1241D">
        <w:rPr>
          <w:color w:val="002060"/>
        </w:rPr>
        <w:t xml:space="preserve">gara del 27/ 9/2024 RIPABERARDA - TRUENTIN LAMA </w:t>
      </w:r>
      <w:r w:rsidRPr="00E1241D">
        <w:rPr>
          <w:color w:val="002060"/>
        </w:rPr>
        <w:br/>
        <w:t>Il Giudice Sportivo, dopo aver esaminato il referto arbitrale relativo alla gara</w:t>
      </w:r>
      <w:r w:rsidR="00E23D1B">
        <w:rPr>
          <w:color w:val="002060"/>
        </w:rPr>
        <w:t xml:space="preserve"> Ripaberarda – </w:t>
      </w:r>
      <w:proofErr w:type="spellStart"/>
      <w:r w:rsidR="00E23D1B">
        <w:rPr>
          <w:color w:val="002060"/>
        </w:rPr>
        <w:t>Truentin</w:t>
      </w:r>
      <w:proofErr w:type="spellEnd"/>
      <w:r w:rsidR="00E23D1B">
        <w:rPr>
          <w:color w:val="002060"/>
        </w:rPr>
        <w:t xml:space="preserve"> Lama</w:t>
      </w:r>
      <w:r w:rsidRPr="00E1241D">
        <w:rPr>
          <w:color w:val="002060"/>
        </w:rPr>
        <w:t xml:space="preserve">, nel quale era presente un provvedimento disciplinare di ammonizione nei confronti del giocatore n. 12 Sig. CROCI ETTORE della società </w:t>
      </w:r>
      <w:proofErr w:type="spellStart"/>
      <w:r w:rsidRPr="00E1241D">
        <w:rPr>
          <w:color w:val="002060"/>
        </w:rPr>
        <w:t>Truentin</w:t>
      </w:r>
      <w:proofErr w:type="spellEnd"/>
      <w:r w:rsidRPr="00E1241D">
        <w:rPr>
          <w:color w:val="002060"/>
        </w:rPr>
        <w:t xml:space="preserve"> Lama e, avendo riscontrato, da un controllo del sistema informatico nonché dalle successive verifiche presso l'Ufficio tesseramenti, che il suddetto giocatore risulta non tesserato per la predetta Società sportiva, </w:t>
      </w:r>
    </w:p>
    <w:p w14:paraId="26D43E6F" w14:textId="06C83186" w:rsidR="00E23D1B" w:rsidRDefault="005F1EEA" w:rsidP="00E23D1B">
      <w:pPr>
        <w:pStyle w:val="diffida"/>
        <w:spacing w:before="80" w:beforeAutospacing="0" w:after="40" w:afterAutospacing="0"/>
        <w:jc w:val="center"/>
        <w:rPr>
          <w:color w:val="002060"/>
        </w:rPr>
      </w:pPr>
      <w:r w:rsidRPr="00E1241D">
        <w:rPr>
          <w:color w:val="002060"/>
        </w:rPr>
        <w:t>DELIBERA</w:t>
      </w:r>
    </w:p>
    <w:p w14:paraId="4362B089" w14:textId="3C1B5B80" w:rsidR="00E23D1B" w:rsidRDefault="005F1EEA" w:rsidP="005F1EEA">
      <w:pPr>
        <w:pStyle w:val="diffida"/>
        <w:spacing w:before="80" w:beforeAutospacing="0" w:after="40" w:afterAutospacing="0"/>
        <w:jc w:val="left"/>
        <w:rPr>
          <w:color w:val="002060"/>
        </w:rPr>
      </w:pPr>
      <w:r w:rsidRPr="00E1241D">
        <w:rPr>
          <w:color w:val="002060"/>
        </w:rPr>
        <w:t xml:space="preserve">- di assegnare gara persa alla società </w:t>
      </w:r>
      <w:proofErr w:type="spellStart"/>
      <w:r w:rsidRPr="00E1241D">
        <w:rPr>
          <w:color w:val="002060"/>
        </w:rPr>
        <w:t>Tr</w:t>
      </w:r>
      <w:r w:rsidR="00E23D1B">
        <w:rPr>
          <w:color w:val="002060"/>
        </w:rPr>
        <w:t>u</w:t>
      </w:r>
      <w:r w:rsidRPr="00E1241D">
        <w:rPr>
          <w:color w:val="002060"/>
        </w:rPr>
        <w:t>entin</w:t>
      </w:r>
      <w:proofErr w:type="spellEnd"/>
      <w:r w:rsidRPr="00E1241D">
        <w:rPr>
          <w:color w:val="002060"/>
        </w:rPr>
        <w:t xml:space="preserve"> Lama omologando il risultato di: RIPABERARDA 6 - TRUENTIN LAMA 0</w:t>
      </w:r>
      <w:r w:rsidR="00E23D1B">
        <w:rPr>
          <w:color w:val="002060"/>
        </w:rPr>
        <w:t>;</w:t>
      </w:r>
      <w:r w:rsidRPr="00E1241D">
        <w:rPr>
          <w:color w:val="002060"/>
        </w:rPr>
        <w:t xml:space="preserve"> </w:t>
      </w:r>
    </w:p>
    <w:p w14:paraId="2D2E83E6" w14:textId="1B227027" w:rsidR="005F1EEA" w:rsidRPr="00E1241D" w:rsidRDefault="005F1EEA" w:rsidP="005F1EEA">
      <w:pPr>
        <w:pStyle w:val="diffida"/>
        <w:spacing w:before="80" w:beforeAutospacing="0" w:after="40" w:afterAutospacing="0"/>
        <w:jc w:val="left"/>
        <w:rPr>
          <w:color w:val="002060"/>
        </w:rPr>
      </w:pPr>
      <w:r w:rsidRPr="00E1241D">
        <w:rPr>
          <w:color w:val="002060"/>
        </w:rPr>
        <w:t xml:space="preserve">- di inibire fino al 15/10/2024 il dirigente accompagnatore </w:t>
      </w:r>
      <w:proofErr w:type="spellStart"/>
      <w:r w:rsidRPr="00E1241D">
        <w:rPr>
          <w:color w:val="002060"/>
        </w:rPr>
        <w:t>Sig.Marucci</w:t>
      </w:r>
      <w:proofErr w:type="spellEnd"/>
      <w:r w:rsidRPr="00E1241D">
        <w:rPr>
          <w:color w:val="002060"/>
        </w:rPr>
        <w:t xml:space="preserve"> Alessandro</w:t>
      </w:r>
      <w:r w:rsidR="00E23D1B">
        <w:rPr>
          <w:color w:val="002060"/>
        </w:rPr>
        <w:t>.</w:t>
      </w:r>
      <w:r w:rsidRPr="00E1241D">
        <w:rPr>
          <w:color w:val="002060"/>
        </w:rPr>
        <w:t xml:space="preserve"> </w:t>
      </w:r>
    </w:p>
    <w:p w14:paraId="09860548" w14:textId="77777777" w:rsidR="00E23D1B" w:rsidRDefault="005F1EEA" w:rsidP="005F1EEA">
      <w:pPr>
        <w:pStyle w:val="diffida"/>
        <w:spacing w:before="80" w:beforeAutospacing="0" w:after="40" w:afterAutospacing="0"/>
        <w:jc w:val="left"/>
        <w:rPr>
          <w:color w:val="002060"/>
        </w:rPr>
      </w:pPr>
      <w:r w:rsidRPr="00E1241D">
        <w:rPr>
          <w:color w:val="002060"/>
        </w:rPr>
        <w:br/>
        <w:t xml:space="preserve">gara del 27/ 9/2024 TRIBALCIO PICENA - SPORTING GROTTAMMARE </w:t>
      </w:r>
      <w:r w:rsidRPr="00E1241D">
        <w:rPr>
          <w:color w:val="002060"/>
        </w:rPr>
        <w:br/>
        <w:t xml:space="preserve">Il Giudice Sportivo, dopo aver esaminato il referto arbitrale relativo alla gara, </w:t>
      </w:r>
      <w:proofErr w:type="spellStart"/>
      <w:r w:rsidR="00E23D1B">
        <w:rPr>
          <w:color w:val="002060"/>
        </w:rPr>
        <w:t>Tribalcio</w:t>
      </w:r>
      <w:proofErr w:type="spellEnd"/>
      <w:r w:rsidR="00E23D1B">
        <w:rPr>
          <w:color w:val="002060"/>
        </w:rPr>
        <w:t xml:space="preserve"> Picena – Sporting Grottammare</w:t>
      </w:r>
      <w:r w:rsidRPr="00E1241D">
        <w:rPr>
          <w:color w:val="002060"/>
        </w:rPr>
        <w:t xml:space="preserve">, nel quale era presente un provvedimento disciplinare di ammonizione nei confronti del giocatore n. 11 Sig. Lo IACONO DANIELE della società Sporting Grottammare e, avendo riscontrato, da un controllo del sistema informatico nonché dalle successive verifiche presso l'Ufficio tesseramenti, che il suddetto giocatore risulta non tesserato per la predetta Società sportiva, </w:t>
      </w:r>
    </w:p>
    <w:p w14:paraId="16B907EE" w14:textId="4A5E00AA" w:rsidR="00E23D1B" w:rsidRDefault="005F1EEA" w:rsidP="00E23D1B">
      <w:pPr>
        <w:pStyle w:val="diffida"/>
        <w:spacing w:before="80" w:beforeAutospacing="0" w:after="40" w:afterAutospacing="0"/>
        <w:jc w:val="center"/>
        <w:rPr>
          <w:color w:val="002060"/>
        </w:rPr>
      </w:pPr>
      <w:r w:rsidRPr="00E1241D">
        <w:rPr>
          <w:color w:val="002060"/>
        </w:rPr>
        <w:t>DELIBERA</w:t>
      </w:r>
    </w:p>
    <w:p w14:paraId="73A8754F" w14:textId="77777777" w:rsidR="00E23D1B" w:rsidRDefault="005F1EEA" w:rsidP="005F1EEA">
      <w:pPr>
        <w:pStyle w:val="diffida"/>
        <w:spacing w:before="80" w:beforeAutospacing="0" w:after="40" w:afterAutospacing="0"/>
        <w:jc w:val="left"/>
        <w:rPr>
          <w:color w:val="002060"/>
        </w:rPr>
      </w:pPr>
      <w:r w:rsidRPr="00E1241D">
        <w:rPr>
          <w:color w:val="002060"/>
        </w:rPr>
        <w:t xml:space="preserve">- di assegnare gara persa alla società Sporting Grottammare omologando il risultato di: TRIBALCIO PICENA 6 - SPORTING GROTTAMMARE0 </w:t>
      </w:r>
    </w:p>
    <w:p w14:paraId="6C86E77E" w14:textId="7FBBF264" w:rsidR="005F1EEA" w:rsidRPr="00E1241D" w:rsidRDefault="005F1EEA" w:rsidP="005F1EEA">
      <w:pPr>
        <w:pStyle w:val="diffida"/>
        <w:spacing w:before="80" w:beforeAutospacing="0" w:after="40" w:afterAutospacing="0"/>
        <w:jc w:val="left"/>
        <w:rPr>
          <w:color w:val="002060"/>
        </w:rPr>
      </w:pPr>
      <w:r w:rsidRPr="00E1241D">
        <w:rPr>
          <w:color w:val="002060"/>
        </w:rPr>
        <w:t xml:space="preserve">- di inibire fino al 15/10/2024 il dirigente accompagnatore </w:t>
      </w:r>
      <w:proofErr w:type="spellStart"/>
      <w:r w:rsidRPr="00E1241D">
        <w:rPr>
          <w:color w:val="002060"/>
        </w:rPr>
        <w:t>Sig.Brecciarolla</w:t>
      </w:r>
      <w:proofErr w:type="spellEnd"/>
      <w:r w:rsidRPr="00E1241D">
        <w:rPr>
          <w:color w:val="002060"/>
        </w:rPr>
        <w:t xml:space="preserve"> Roberto</w:t>
      </w:r>
      <w:r w:rsidR="00E23D1B">
        <w:rPr>
          <w:color w:val="002060"/>
        </w:rPr>
        <w:t>.</w:t>
      </w:r>
      <w:r w:rsidRPr="00E1241D">
        <w:rPr>
          <w:color w:val="002060"/>
        </w:rPr>
        <w:t xml:space="preserve"> </w:t>
      </w:r>
    </w:p>
    <w:p w14:paraId="0E6BBDEB" w14:textId="77777777" w:rsidR="005F1EEA" w:rsidRPr="00E1241D" w:rsidRDefault="005F1EEA" w:rsidP="005F1EEA">
      <w:pPr>
        <w:pStyle w:val="titolo7a"/>
        <w:rPr>
          <w:color w:val="002060"/>
        </w:rPr>
      </w:pPr>
      <w:r w:rsidRPr="00E1241D">
        <w:rPr>
          <w:color w:val="002060"/>
        </w:rPr>
        <w:t xml:space="preserve">PROVVEDIMENTI DISCIPLINARI </w:t>
      </w:r>
    </w:p>
    <w:p w14:paraId="56619EA3"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7A0FAAE1" w14:textId="77777777" w:rsidR="005F1EEA" w:rsidRPr="00E1241D" w:rsidRDefault="005F1EEA" w:rsidP="005F1EEA">
      <w:pPr>
        <w:pStyle w:val="titolo30"/>
        <w:rPr>
          <w:color w:val="002060"/>
        </w:rPr>
      </w:pPr>
      <w:r w:rsidRPr="00E1241D">
        <w:rPr>
          <w:color w:val="002060"/>
        </w:rPr>
        <w:t xml:space="preserve">SOCIETA' </w:t>
      </w:r>
    </w:p>
    <w:p w14:paraId="461B6782" w14:textId="77777777" w:rsidR="005F1EEA" w:rsidRPr="00E1241D" w:rsidRDefault="005F1EEA" w:rsidP="005F1EEA">
      <w:pPr>
        <w:pStyle w:val="titolo20"/>
        <w:rPr>
          <w:color w:val="002060"/>
        </w:rPr>
      </w:pPr>
      <w:r w:rsidRPr="00E1241D">
        <w:rPr>
          <w:color w:val="002060"/>
        </w:rPr>
        <w:t xml:space="preserve">PERDITA DELLA GARA: </w:t>
      </w:r>
    </w:p>
    <w:p w14:paraId="245EC41D" w14:textId="77777777" w:rsidR="005F1EEA" w:rsidRPr="00E1241D" w:rsidRDefault="005F1EEA" w:rsidP="005F1EEA">
      <w:pPr>
        <w:pStyle w:val="diffida"/>
        <w:spacing w:before="80" w:beforeAutospacing="0" w:after="40" w:afterAutospacing="0"/>
        <w:jc w:val="left"/>
        <w:rPr>
          <w:color w:val="002060"/>
        </w:rPr>
      </w:pPr>
      <w:r w:rsidRPr="00E1241D">
        <w:rPr>
          <w:color w:val="002060"/>
        </w:rPr>
        <w:t xml:space="preserve">SPORTING GROTTAMMARE </w:t>
      </w:r>
      <w:r w:rsidRPr="00E1241D">
        <w:rPr>
          <w:color w:val="002060"/>
        </w:rPr>
        <w:br/>
        <w:t xml:space="preserve">V. delibera </w:t>
      </w:r>
    </w:p>
    <w:p w14:paraId="629656DD" w14:textId="77777777" w:rsidR="005F1EEA" w:rsidRPr="00E1241D" w:rsidRDefault="005F1EEA" w:rsidP="005F1EEA">
      <w:pPr>
        <w:pStyle w:val="diffida"/>
        <w:spacing w:before="80" w:beforeAutospacing="0" w:after="40" w:afterAutospacing="0"/>
        <w:jc w:val="left"/>
        <w:rPr>
          <w:color w:val="002060"/>
        </w:rPr>
      </w:pPr>
      <w:r w:rsidRPr="00E1241D">
        <w:rPr>
          <w:color w:val="002060"/>
        </w:rPr>
        <w:br/>
        <w:t xml:space="preserve">TRUENTIN LAMA </w:t>
      </w:r>
      <w:r w:rsidRPr="00E1241D">
        <w:rPr>
          <w:color w:val="002060"/>
        </w:rPr>
        <w:br/>
        <w:t xml:space="preserve">V. Delibera </w:t>
      </w:r>
    </w:p>
    <w:p w14:paraId="3C8F3D51" w14:textId="77777777" w:rsidR="005F1EEA" w:rsidRPr="00E1241D" w:rsidRDefault="005F1EEA" w:rsidP="005F1EEA">
      <w:pPr>
        <w:pStyle w:val="titolo30"/>
        <w:rPr>
          <w:color w:val="002060"/>
        </w:rPr>
      </w:pPr>
      <w:r w:rsidRPr="00E1241D">
        <w:rPr>
          <w:color w:val="002060"/>
        </w:rPr>
        <w:t xml:space="preserve">DIRIGENTI </w:t>
      </w:r>
    </w:p>
    <w:p w14:paraId="5E302EE1" w14:textId="77777777" w:rsidR="005F1EEA" w:rsidRPr="00E1241D" w:rsidRDefault="005F1EEA" w:rsidP="005F1EEA">
      <w:pPr>
        <w:pStyle w:val="titolo20"/>
        <w:rPr>
          <w:color w:val="002060"/>
        </w:rPr>
      </w:pPr>
      <w:r w:rsidRPr="00E1241D">
        <w:rPr>
          <w:color w:val="002060"/>
        </w:rPr>
        <w:t xml:space="preserve">INIBIZIONE A TEMPO OPPURE SQUALIFICA A GARE: FINO AL 15/10/2024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9446509" w14:textId="77777777" w:rsidTr="00DF4C06">
        <w:tc>
          <w:tcPr>
            <w:tcW w:w="2200" w:type="dxa"/>
            <w:tcMar>
              <w:top w:w="20" w:type="dxa"/>
              <w:left w:w="20" w:type="dxa"/>
              <w:bottom w:w="20" w:type="dxa"/>
              <w:right w:w="20" w:type="dxa"/>
            </w:tcMar>
            <w:vAlign w:val="center"/>
            <w:hideMark/>
          </w:tcPr>
          <w:p w14:paraId="79836180" w14:textId="77777777" w:rsidR="005F1EEA" w:rsidRPr="00E1241D" w:rsidRDefault="005F1EEA" w:rsidP="00DF4C06">
            <w:pPr>
              <w:pStyle w:val="movimento"/>
              <w:rPr>
                <w:color w:val="002060"/>
              </w:rPr>
            </w:pPr>
            <w:r w:rsidRPr="00E1241D">
              <w:rPr>
                <w:color w:val="002060"/>
              </w:rPr>
              <w:t>BRECCIAROLLA ROBERTO</w:t>
            </w:r>
          </w:p>
        </w:tc>
        <w:tc>
          <w:tcPr>
            <w:tcW w:w="2200" w:type="dxa"/>
            <w:tcMar>
              <w:top w:w="20" w:type="dxa"/>
              <w:left w:w="20" w:type="dxa"/>
              <w:bottom w:w="20" w:type="dxa"/>
              <w:right w:w="20" w:type="dxa"/>
            </w:tcMar>
            <w:vAlign w:val="center"/>
            <w:hideMark/>
          </w:tcPr>
          <w:p w14:paraId="40405DB1" w14:textId="77777777" w:rsidR="005F1EEA" w:rsidRPr="00E1241D" w:rsidRDefault="005F1EEA" w:rsidP="00DF4C06">
            <w:pPr>
              <w:pStyle w:val="movimento2"/>
              <w:rPr>
                <w:color w:val="002060"/>
              </w:rPr>
            </w:pPr>
            <w:r w:rsidRPr="00E1241D">
              <w:rPr>
                <w:color w:val="002060"/>
              </w:rPr>
              <w:t xml:space="preserve">(SPORTING GROTTAMMARE) </w:t>
            </w:r>
          </w:p>
        </w:tc>
        <w:tc>
          <w:tcPr>
            <w:tcW w:w="800" w:type="dxa"/>
            <w:tcMar>
              <w:top w:w="20" w:type="dxa"/>
              <w:left w:w="20" w:type="dxa"/>
              <w:bottom w:w="20" w:type="dxa"/>
              <w:right w:w="20" w:type="dxa"/>
            </w:tcMar>
            <w:vAlign w:val="center"/>
            <w:hideMark/>
          </w:tcPr>
          <w:p w14:paraId="0057224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9C9A7A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8316033" w14:textId="77777777" w:rsidR="005F1EEA" w:rsidRPr="00E1241D" w:rsidRDefault="005F1EEA" w:rsidP="00DF4C06">
            <w:pPr>
              <w:pStyle w:val="movimento2"/>
              <w:rPr>
                <w:color w:val="002060"/>
              </w:rPr>
            </w:pPr>
            <w:r w:rsidRPr="00E1241D">
              <w:rPr>
                <w:color w:val="002060"/>
              </w:rPr>
              <w:t> </w:t>
            </w:r>
          </w:p>
        </w:tc>
      </w:tr>
    </w:tbl>
    <w:p w14:paraId="2FE4E250" w14:textId="77777777" w:rsidR="005F1EEA" w:rsidRPr="00E1241D" w:rsidRDefault="005F1EEA" w:rsidP="005F1EEA">
      <w:pPr>
        <w:pStyle w:val="diffida"/>
        <w:spacing w:before="80" w:beforeAutospacing="0" w:after="40" w:afterAutospacing="0"/>
        <w:jc w:val="left"/>
        <w:rPr>
          <w:rFonts w:eastAsiaTheme="minorEastAsia"/>
          <w:color w:val="002060"/>
        </w:rPr>
      </w:pPr>
      <w:r w:rsidRPr="00E1241D">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E6A5B7A" w14:textId="77777777" w:rsidTr="00DF4C06">
        <w:tc>
          <w:tcPr>
            <w:tcW w:w="2200" w:type="dxa"/>
            <w:tcMar>
              <w:top w:w="20" w:type="dxa"/>
              <w:left w:w="20" w:type="dxa"/>
              <w:bottom w:w="20" w:type="dxa"/>
              <w:right w:w="20" w:type="dxa"/>
            </w:tcMar>
            <w:vAlign w:val="center"/>
            <w:hideMark/>
          </w:tcPr>
          <w:p w14:paraId="7ACADAF2" w14:textId="77777777" w:rsidR="005F1EEA" w:rsidRPr="00E1241D" w:rsidRDefault="005F1EEA" w:rsidP="00DF4C06">
            <w:pPr>
              <w:pStyle w:val="movimento"/>
              <w:rPr>
                <w:color w:val="002060"/>
              </w:rPr>
            </w:pPr>
            <w:r w:rsidRPr="00E1241D">
              <w:rPr>
                <w:color w:val="002060"/>
              </w:rPr>
              <w:t>MARUCCI ALESSANDRO</w:t>
            </w:r>
          </w:p>
        </w:tc>
        <w:tc>
          <w:tcPr>
            <w:tcW w:w="2200" w:type="dxa"/>
            <w:tcMar>
              <w:top w:w="20" w:type="dxa"/>
              <w:left w:w="20" w:type="dxa"/>
              <w:bottom w:w="20" w:type="dxa"/>
              <w:right w:w="20" w:type="dxa"/>
            </w:tcMar>
            <w:vAlign w:val="center"/>
            <w:hideMark/>
          </w:tcPr>
          <w:p w14:paraId="533E657B" w14:textId="77777777" w:rsidR="005F1EEA" w:rsidRPr="00E1241D" w:rsidRDefault="005F1EEA" w:rsidP="00DF4C06">
            <w:pPr>
              <w:pStyle w:val="movimento2"/>
              <w:rPr>
                <w:color w:val="002060"/>
              </w:rPr>
            </w:pPr>
            <w:r w:rsidRPr="00E1241D">
              <w:rPr>
                <w:color w:val="002060"/>
              </w:rPr>
              <w:t xml:space="preserve">(TRUENTIN LAMA) </w:t>
            </w:r>
          </w:p>
        </w:tc>
        <w:tc>
          <w:tcPr>
            <w:tcW w:w="800" w:type="dxa"/>
            <w:tcMar>
              <w:top w:w="20" w:type="dxa"/>
              <w:left w:w="20" w:type="dxa"/>
              <w:bottom w:w="20" w:type="dxa"/>
              <w:right w:w="20" w:type="dxa"/>
            </w:tcMar>
            <w:vAlign w:val="center"/>
            <w:hideMark/>
          </w:tcPr>
          <w:p w14:paraId="1BC80B5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4687C92"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77FD711" w14:textId="77777777" w:rsidR="005F1EEA" w:rsidRPr="00E1241D" w:rsidRDefault="005F1EEA" w:rsidP="00DF4C06">
            <w:pPr>
              <w:pStyle w:val="movimento2"/>
              <w:rPr>
                <w:color w:val="002060"/>
              </w:rPr>
            </w:pPr>
            <w:r w:rsidRPr="00E1241D">
              <w:rPr>
                <w:color w:val="002060"/>
              </w:rPr>
              <w:t> </w:t>
            </w:r>
          </w:p>
        </w:tc>
      </w:tr>
    </w:tbl>
    <w:p w14:paraId="714428EA" w14:textId="77777777" w:rsidR="005F1EEA" w:rsidRPr="00E1241D" w:rsidRDefault="005F1EEA" w:rsidP="005F1EEA">
      <w:pPr>
        <w:pStyle w:val="diffida"/>
        <w:spacing w:before="80" w:beforeAutospacing="0" w:after="40" w:afterAutospacing="0"/>
        <w:jc w:val="left"/>
        <w:rPr>
          <w:rFonts w:eastAsiaTheme="minorEastAsia"/>
          <w:color w:val="002060"/>
        </w:rPr>
      </w:pPr>
      <w:r w:rsidRPr="00E1241D">
        <w:rPr>
          <w:color w:val="002060"/>
        </w:rPr>
        <w:t xml:space="preserve">V. Delibera. </w:t>
      </w:r>
    </w:p>
    <w:p w14:paraId="5EE291CA" w14:textId="77777777" w:rsidR="005F1EEA" w:rsidRPr="00E1241D" w:rsidRDefault="005F1EEA" w:rsidP="005F1EEA">
      <w:pPr>
        <w:pStyle w:val="titolo30"/>
        <w:rPr>
          <w:color w:val="002060"/>
        </w:rPr>
      </w:pPr>
      <w:r w:rsidRPr="00E1241D">
        <w:rPr>
          <w:color w:val="002060"/>
        </w:rPr>
        <w:t xml:space="preserve">CALCIATORI ESPULSI </w:t>
      </w:r>
    </w:p>
    <w:p w14:paraId="34FFEB18" w14:textId="77777777" w:rsidR="005F1EEA" w:rsidRPr="00E1241D" w:rsidRDefault="005F1EEA" w:rsidP="005F1EEA">
      <w:pPr>
        <w:pStyle w:val="titolo20"/>
        <w:rPr>
          <w:color w:val="002060"/>
        </w:rPr>
      </w:pPr>
      <w:r w:rsidRPr="00E124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49BE8999" w14:textId="77777777" w:rsidTr="00DF4C06">
        <w:tc>
          <w:tcPr>
            <w:tcW w:w="2200" w:type="dxa"/>
            <w:tcMar>
              <w:top w:w="20" w:type="dxa"/>
              <w:left w:w="20" w:type="dxa"/>
              <w:bottom w:w="20" w:type="dxa"/>
              <w:right w:w="20" w:type="dxa"/>
            </w:tcMar>
            <w:vAlign w:val="center"/>
            <w:hideMark/>
          </w:tcPr>
          <w:p w14:paraId="58EAC318" w14:textId="77777777" w:rsidR="005F1EEA" w:rsidRPr="00E1241D" w:rsidRDefault="005F1EEA" w:rsidP="00DF4C06">
            <w:pPr>
              <w:pStyle w:val="movimento"/>
              <w:rPr>
                <w:color w:val="002060"/>
              </w:rPr>
            </w:pPr>
            <w:r w:rsidRPr="00E1241D">
              <w:rPr>
                <w:color w:val="002060"/>
              </w:rPr>
              <w:t>MANNOCCHI STEFANO</w:t>
            </w:r>
          </w:p>
        </w:tc>
        <w:tc>
          <w:tcPr>
            <w:tcW w:w="2200" w:type="dxa"/>
            <w:tcMar>
              <w:top w:w="20" w:type="dxa"/>
              <w:left w:w="20" w:type="dxa"/>
              <w:bottom w:w="20" w:type="dxa"/>
              <w:right w:w="20" w:type="dxa"/>
            </w:tcMar>
            <w:vAlign w:val="center"/>
            <w:hideMark/>
          </w:tcPr>
          <w:p w14:paraId="414B6595" w14:textId="77777777" w:rsidR="005F1EEA" w:rsidRPr="00E1241D" w:rsidRDefault="005F1EEA" w:rsidP="00DF4C06">
            <w:pPr>
              <w:pStyle w:val="movimento2"/>
              <w:rPr>
                <w:color w:val="002060"/>
              </w:rPr>
            </w:pPr>
            <w:r w:rsidRPr="00E1241D">
              <w:rPr>
                <w:color w:val="002060"/>
              </w:rPr>
              <w:t xml:space="preserve">(AMATORI STESE 2007 SRL) </w:t>
            </w:r>
          </w:p>
        </w:tc>
        <w:tc>
          <w:tcPr>
            <w:tcW w:w="800" w:type="dxa"/>
            <w:tcMar>
              <w:top w:w="20" w:type="dxa"/>
              <w:left w:w="20" w:type="dxa"/>
              <w:bottom w:w="20" w:type="dxa"/>
              <w:right w:w="20" w:type="dxa"/>
            </w:tcMar>
            <w:vAlign w:val="center"/>
            <w:hideMark/>
          </w:tcPr>
          <w:p w14:paraId="0484D442"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6CF9442" w14:textId="77777777" w:rsidR="005F1EEA" w:rsidRPr="00E1241D" w:rsidRDefault="005F1EEA" w:rsidP="00DF4C06">
            <w:pPr>
              <w:pStyle w:val="movimento"/>
              <w:rPr>
                <w:color w:val="002060"/>
              </w:rPr>
            </w:pPr>
            <w:r w:rsidRPr="00E1241D">
              <w:rPr>
                <w:color w:val="002060"/>
              </w:rPr>
              <w:t>LATINI DANIELE</w:t>
            </w:r>
          </w:p>
        </w:tc>
        <w:tc>
          <w:tcPr>
            <w:tcW w:w="2200" w:type="dxa"/>
            <w:tcMar>
              <w:top w:w="20" w:type="dxa"/>
              <w:left w:w="20" w:type="dxa"/>
              <w:bottom w:w="20" w:type="dxa"/>
              <w:right w:w="20" w:type="dxa"/>
            </w:tcMar>
            <w:vAlign w:val="center"/>
            <w:hideMark/>
          </w:tcPr>
          <w:p w14:paraId="14778F3B" w14:textId="77777777" w:rsidR="005F1EEA" w:rsidRPr="00E1241D" w:rsidRDefault="005F1EEA" w:rsidP="00DF4C06">
            <w:pPr>
              <w:pStyle w:val="movimento2"/>
              <w:rPr>
                <w:color w:val="002060"/>
              </w:rPr>
            </w:pPr>
            <w:r w:rsidRPr="00E1241D">
              <w:rPr>
                <w:color w:val="002060"/>
              </w:rPr>
              <w:t xml:space="preserve">(RIPABERARDA) </w:t>
            </w:r>
          </w:p>
        </w:tc>
      </w:tr>
    </w:tbl>
    <w:p w14:paraId="2DB19125"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1019F4C3"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EB1946B" w14:textId="77777777" w:rsidTr="00DF4C06">
        <w:tc>
          <w:tcPr>
            <w:tcW w:w="2200" w:type="dxa"/>
            <w:tcMar>
              <w:top w:w="20" w:type="dxa"/>
              <w:left w:w="20" w:type="dxa"/>
              <w:bottom w:w="20" w:type="dxa"/>
              <w:right w:w="20" w:type="dxa"/>
            </w:tcMar>
            <w:vAlign w:val="center"/>
            <w:hideMark/>
          </w:tcPr>
          <w:p w14:paraId="4ECF98C8" w14:textId="77777777" w:rsidR="005F1EEA" w:rsidRPr="00E1241D" w:rsidRDefault="005F1EEA" w:rsidP="00DF4C06">
            <w:pPr>
              <w:pStyle w:val="movimento"/>
              <w:rPr>
                <w:color w:val="002060"/>
              </w:rPr>
            </w:pPr>
            <w:r w:rsidRPr="00E1241D">
              <w:rPr>
                <w:color w:val="002060"/>
              </w:rPr>
              <w:lastRenderedPageBreak/>
              <w:t>PACITTI MATTEO</w:t>
            </w:r>
          </w:p>
        </w:tc>
        <w:tc>
          <w:tcPr>
            <w:tcW w:w="2200" w:type="dxa"/>
            <w:tcMar>
              <w:top w:w="20" w:type="dxa"/>
              <w:left w:w="20" w:type="dxa"/>
              <w:bottom w:w="20" w:type="dxa"/>
              <w:right w:w="20" w:type="dxa"/>
            </w:tcMar>
            <w:vAlign w:val="center"/>
            <w:hideMark/>
          </w:tcPr>
          <w:p w14:paraId="0D25167D" w14:textId="77777777" w:rsidR="005F1EEA" w:rsidRPr="00E1241D" w:rsidRDefault="005F1EEA" w:rsidP="00DF4C06">
            <w:pPr>
              <w:pStyle w:val="movimento2"/>
              <w:rPr>
                <w:color w:val="002060"/>
              </w:rPr>
            </w:pPr>
            <w:r w:rsidRPr="00E1241D">
              <w:rPr>
                <w:color w:val="002060"/>
              </w:rPr>
              <w:t xml:space="preserve">(ACADEMY CIVITANOVESE) </w:t>
            </w:r>
          </w:p>
        </w:tc>
        <w:tc>
          <w:tcPr>
            <w:tcW w:w="800" w:type="dxa"/>
            <w:tcMar>
              <w:top w:w="20" w:type="dxa"/>
              <w:left w:w="20" w:type="dxa"/>
              <w:bottom w:w="20" w:type="dxa"/>
              <w:right w:w="20" w:type="dxa"/>
            </w:tcMar>
            <w:vAlign w:val="center"/>
            <w:hideMark/>
          </w:tcPr>
          <w:p w14:paraId="62DC671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C6CBC18" w14:textId="77777777" w:rsidR="005F1EEA" w:rsidRPr="00E1241D" w:rsidRDefault="005F1EEA" w:rsidP="00DF4C06">
            <w:pPr>
              <w:pStyle w:val="movimento"/>
              <w:rPr>
                <w:color w:val="002060"/>
              </w:rPr>
            </w:pPr>
            <w:r w:rsidRPr="00E1241D">
              <w:rPr>
                <w:color w:val="002060"/>
              </w:rPr>
              <w:t>MARZIALI ALESSANDRO</w:t>
            </w:r>
          </w:p>
        </w:tc>
        <w:tc>
          <w:tcPr>
            <w:tcW w:w="2200" w:type="dxa"/>
            <w:tcMar>
              <w:top w:w="20" w:type="dxa"/>
              <w:left w:w="20" w:type="dxa"/>
              <w:bottom w:w="20" w:type="dxa"/>
              <w:right w:w="20" w:type="dxa"/>
            </w:tcMar>
            <w:vAlign w:val="center"/>
            <w:hideMark/>
          </w:tcPr>
          <w:p w14:paraId="3278C886" w14:textId="77777777" w:rsidR="005F1EEA" w:rsidRPr="00E1241D" w:rsidRDefault="005F1EEA" w:rsidP="00DF4C06">
            <w:pPr>
              <w:pStyle w:val="movimento2"/>
              <w:rPr>
                <w:color w:val="002060"/>
              </w:rPr>
            </w:pPr>
            <w:r w:rsidRPr="00E1241D">
              <w:rPr>
                <w:color w:val="002060"/>
              </w:rPr>
              <w:t xml:space="preserve">(CAPODARCO CASABIANCA C5) </w:t>
            </w:r>
          </w:p>
        </w:tc>
      </w:tr>
      <w:tr w:rsidR="005F1EEA" w:rsidRPr="00E1241D" w14:paraId="6E4AC6E8" w14:textId="77777777" w:rsidTr="00DF4C06">
        <w:tc>
          <w:tcPr>
            <w:tcW w:w="2200" w:type="dxa"/>
            <w:tcMar>
              <w:top w:w="20" w:type="dxa"/>
              <w:left w:w="20" w:type="dxa"/>
              <w:bottom w:w="20" w:type="dxa"/>
              <w:right w:w="20" w:type="dxa"/>
            </w:tcMar>
            <w:vAlign w:val="center"/>
            <w:hideMark/>
          </w:tcPr>
          <w:p w14:paraId="5D97C19C" w14:textId="77777777" w:rsidR="005F1EEA" w:rsidRPr="00E1241D" w:rsidRDefault="005F1EEA" w:rsidP="00DF4C06">
            <w:pPr>
              <w:pStyle w:val="movimento"/>
              <w:rPr>
                <w:color w:val="002060"/>
              </w:rPr>
            </w:pPr>
            <w:r w:rsidRPr="00E1241D">
              <w:rPr>
                <w:color w:val="002060"/>
              </w:rPr>
              <w:t>CICCANTI ANDREA</w:t>
            </w:r>
          </w:p>
        </w:tc>
        <w:tc>
          <w:tcPr>
            <w:tcW w:w="2200" w:type="dxa"/>
            <w:tcMar>
              <w:top w:w="20" w:type="dxa"/>
              <w:left w:w="20" w:type="dxa"/>
              <w:bottom w:w="20" w:type="dxa"/>
              <w:right w:w="20" w:type="dxa"/>
            </w:tcMar>
            <w:vAlign w:val="center"/>
            <w:hideMark/>
          </w:tcPr>
          <w:p w14:paraId="21EB575D" w14:textId="77777777" w:rsidR="005F1EEA" w:rsidRPr="00E1241D" w:rsidRDefault="005F1EEA" w:rsidP="00DF4C06">
            <w:pPr>
              <w:pStyle w:val="movimento2"/>
              <w:rPr>
                <w:color w:val="002060"/>
              </w:rPr>
            </w:pPr>
            <w:r w:rsidRPr="00E1241D">
              <w:rPr>
                <w:color w:val="002060"/>
              </w:rPr>
              <w:t xml:space="preserve">(CASELLE) </w:t>
            </w:r>
          </w:p>
        </w:tc>
        <w:tc>
          <w:tcPr>
            <w:tcW w:w="800" w:type="dxa"/>
            <w:tcMar>
              <w:top w:w="20" w:type="dxa"/>
              <w:left w:w="20" w:type="dxa"/>
              <w:bottom w:w="20" w:type="dxa"/>
              <w:right w:w="20" w:type="dxa"/>
            </w:tcMar>
            <w:vAlign w:val="center"/>
            <w:hideMark/>
          </w:tcPr>
          <w:p w14:paraId="5C834E85"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46825F3" w14:textId="77777777" w:rsidR="005F1EEA" w:rsidRPr="00E1241D" w:rsidRDefault="005F1EEA" w:rsidP="00DF4C06">
            <w:pPr>
              <w:pStyle w:val="movimento"/>
              <w:rPr>
                <w:color w:val="002060"/>
              </w:rPr>
            </w:pPr>
            <w:r w:rsidRPr="00E1241D">
              <w:rPr>
                <w:color w:val="002060"/>
              </w:rPr>
              <w:t>MARINI FRANCESCO</w:t>
            </w:r>
          </w:p>
        </w:tc>
        <w:tc>
          <w:tcPr>
            <w:tcW w:w="2200" w:type="dxa"/>
            <w:tcMar>
              <w:top w:w="20" w:type="dxa"/>
              <w:left w:w="20" w:type="dxa"/>
              <w:bottom w:w="20" w:type="dxa"/>
              <w:right w:w="20" w:type="dxa"/>
            </w:tcMar>
            <w:vAlign w:val="center"/>
            <w:hideMark/>
          </w:tcPr>
          <w:p w14:paraId="1A84A8C1" w14:textId="77777777" w:rsidR="005F1EEA" w:rsidRPr="00E1241D" w:rsidRDefault="005F1EEA" w:rsidP="00DF4C06">
            <w:pPr>
              <w:pStyle w:val="movimento2"/>
              <w:rPr>
                <w:color w:val="002060"/>
              </w:rPr>
            </w:pPr>
            <w:r w:rsidRPr="00E1241D">
              <w:rPr>
                <w:color w:val="002060"/>
              </w:rPr>
              <w:t xml:space="preserve">(CASELLE) </w:t>
            </w:r>
          </w:p>
        </w:tc>
      </w:tr>
      <w:tr w:rsidR="005F1EEA" w:rsidRPr="00E1241D" w14:paraId="769CD68D" w14:textId="77777777" w:rsidTr="00DF4C06">
        <w:tc>
          <w:tcPr>
            <w:tcW w:w="2200" w:type="dxa"/>
            <w:tcMar>
              <w:top w:w="20" w:type="dxa"/>
              <w:left w:w="20" w:type="dxa"/>
              <w:bottom w:w="20" w:type="dxa"/>
              <w:right w:w="20" w:type="dxa"/>
            </w:tcMar>
            <w:vAlign w:val="center"/>
            <w:hideMark/>
          </w:tcPr>
          <w:p w14:paraId="45BDA778" w14:textId="77777777" w:rsidR="005F1EEA" w:rsidRPr="00E1241D" w:rsidRDefault="005F1EEA" w:rsidP="00DF4C06">
            <w:pPr>
              <w:pStyle w:val="movimento"/>
              <w:rPr>
                <w:color w:val="002060"/>
              </w:rPr>
            </w:pPr>
            <w:r w:rsidRPr="00E1241D">
              <w:rPr>
                <w:color w:val="002060"/>
              </w:rPr>
              <w:t>PERONI ANDREA</w:t>
            </w:r>
          </w:p>
        </w:tc>
        <w:tc>
          <w:tcPr>
            <w:tcW w:w="2200" w:type="dxa"/>
            <w:tcMar>
              <w:top w:w="20" w:type="dxa"/>
              <w:left w:w="20" w:type="dxa"/>
              <w:bottom w:w="20" w:type="dxa"/>
              <w:right w:w="20" w:type="dxa"/>
            </w:tcMar>
            <w:vAlign w:val="center"/>
            <w:hideMark/>
          </w:tcPr>
          <w:p w14:paraId="17CE83BB" w14:textId="77777777" w:rsidR="005F1EEA" w:rsidRPr="00E1241D" w:rsidRDefault="005F1EEA" w:rsidP="00DF4C06">
            <w:pPr>
              <w:pStyle w:val="movimento2"/>
              <w:rPr>
                <w:color w:val="002060"/>
              </w:rPr>
            </w:pPr>
            <w:r w:rsidRPr="00E1241D">
              <w:rPr>
                <w:color w:val="002060"/>
              </w:rPr>
              <w:t xml:space="preserve">(CASELLE) </w:t>
            </w:r>
          </w:p>
        </w:tc>
        <w:tc>
          <w:tcPr>
            <w:tcW w:w="800" w:type="dxa"/>
            <w:tcMar>
              <w:top w:w="20" w:type="dxa"/>
              <w:left w:w="20" w:type="dxa"/>
              <w:bottom w:w="20" w:type="dxa"/>
              <w:right w:w="20" w:type="dxa"/>
            </w:tcMar>
            <w:vAlign w:val="center"/>
            <w:hideMark/>
          </w:tcPr>
          <w:p w14:paraId="68A06E4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DB48A36" w14:textId="77777777" w:rsidR="005F1EEA" w:rsidRPr="00E1241D" w:rsidRDefault="005F1EEA" w:rsidP="00DF4C06">
            <w:pPr>
              <w:pStyle w:val="movimento"/>
              <w:rPr>
                <w:color w:val="002060"/>
              </w:rPr>
            </w:pPr>
            <w:r w:rsidRPr="00E1241D">
              <w:rPr>
                <w:color w:val="002060"/>
              </w:rPr>
              <w:t>JIMENEZ SANCHEZ MIGUEL ANGEL</w:t>
            </w:r>
          </w:p>
        </w:tc>
        <w:tc>
          <w:tcPr>
            <w:tcW w:w="2200" w:type="dxa"/>
            <w:tcMar>
              <w:top w:w="20" w:type="dxa"/>
              <w:left w:w="20" w:type="dxa"/>
              <w:bottom w:w="20" w:type="dxa"/>
              <w:right w:w="20" w:type="dxa"/>
            </w:tcMar>
            <w:vAlign w:val="center"/>
            <w:hideMark/>
          </w:tcPr>
          <w:p w14:paraId="42273EB1" w14:textId="77777777" w:rsidR="005F1EEA" w:rsidRPr="00E1241D" w:rsidRDefault="005F1EEA" w:rsidP="00DF4C06">
            <w:pPr>
              <w:pStyle w:val="movimento2"/>
              <w:rPr>
                <w:color w:val="002060"/>
              </w:rPr>
            </w:pPr>
            <w:r w:rsidRPr="00E1241D">
              <w:rPr>
                <w:color w:val="002060"/>
              </w:rPr>
              <w:t xml:space="preserve">(CSI MONTEFIORE) </w:t>
            </w:r>
          </w:p>
        </w:tc>
      </w:tr>
      <w:tr w:rsidR="005F1EEA" w:rsidRPr="00E1241D" w14:paraId="0C8E6052" w14:textId="77777777" w:rsidTr="00DF4C06">
        <w:tc>
          <w:tcPr>
            <w:tcW w:w="2200" w:type="dxa"/>
            <w:tcMar>
              <w:top w:w="20" w:type="dxa"/>
              <w:left w:w="20" w:type="dxa"/>
              <w:bottom w:w="20" w:type="dxa"/>
              <w:right w:w="20" w:type="dxa"/>
            </w:tcMar>
            <w:vAlign w:val="center"/>
            <w:hideMark/>
          </w:tcPr>
          <w:p w14:paraId="79DFDFA6" w14:textId="77777777" w:rsidR="005F1EEA" w:rsidRPr="00E1241D" w:rsidRDefault="005F1EEA" w:rsidP="00DF4C06">
            <w:pPr>
              <w:pStyle w:val="movimento"/>
              <w:rPr>
                <w:color w:val="002060"/>
              </w:rPr>
            </w:pPr>
            <w:r w:rsidRPr="00E1241D">
              <w:rPr>
                <w:color w:val="002060"/>
              </w:rPr>
              <w:t>RASTELLI MIRKO</w:t>
            </w:r>
          </w:p>
        </w:tc>
        <w:tc>
          <w:tcPr>
            <w:tcW w:w="2200" w:type="dxa"/>
            <w:tcMar>
              <w:top w:w="20" w:type="dxa"/>
              <w:left w:w="20" w:type="dxa"/>
              <w:bottom w:w="20" w:type="dxa"/>
              <w:right w:w="20" w:type="dxa"/>
            </w:tcMar>
            <w:vAlign w:val="center"/>
            <w:hideMark/>
          </w:tcPr>
          <w:p w14:paraId="1C93CA09" w14:textId="77777777" w:rsidR="005F1EEA" w:rsidRPr="00E1241D" w:rsidRDefault="005F1EEA" w:rsidP="00DF4C06">
            <w:pPr>
              <w:pStyle w:val="movimento2"/>
              <w:rPr>
                <w:color w:val="002060"/>
              </w:rPr>
            </w:pPr>
            <w:r w:rsidRPr="00E1241D">
              <w:rPr>
                <w:color w:val="002060"/>
              </w:rPr>
              <w:t xml:space="preserve">(CSI MONTEFIORE) </w:t>
            </w:r>
          </w:p>
        </w:tc>
        <w:tc>
          <w:tcPr>
            <w:tcW w:w="800" w:type="dxa"/>
            <w:tcMar>
              <w:top w:w="20" w:type="dxa"/>
              <w:left w:w="20" w:type="dxa"/>
              <w:bottom w:w="20" w:type="dxa"/>
              <w:right w:w="20" w:type="dxa"/>
            </w:tcMar>
            <w:vAlign w:val="center"/>
            <w:hideMark/>
          </w:tcPr>
          <w:p w14:paraId="6CBA6FF1"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76564FD" w14:textId="77777777" w:rsidR="005F1EEA" w:rsidRPr="00E1241D" w:rsidRDefault="005F1EEA" w:rsidP="00DF4C06">
            <w:pPr>
              <w:pStyle w:val="movimento"/>
              <w:rPr>
                <w:color w:val="002060"/>
              </w:rPr>
            </w:pPr>
            <w:r w:rsidRPr="00E1241D">
              <w:rPr>
                <w:color w:val="002060"/>
              </w:rPr>
              <w:t>CAPECCI EMANUELE</w:t>
            </w:r>
          </w:p>
        </w:tc>
        <w:tc>
          <w:tcPr>
            <w:tcW w:w="2200" w:type="dxa"/>
            <w:tcMar>
              <w:top w:w="20" w:type="dxa"/>
              <w:left w:w="20" w:type="dxa"/>
              <w:bottom w:w="20" w:type="dxa"/>
              <w:right w:w="20" w:type="dxa"/>
            </w:tcMar>
            <w:vAlign w:val="center"/>
            <w:hideMark/>
          </w:tcPr>
          <w:p w14:paraId="17E0223E" w14:textId="77777777" w:rsidR="005F1EEA" w:rsidRPr="00E1241D" w:rsidRDefault="005F1EEA" w:rsidP="00DF4C06">
            <w:pPr>
              <w:pStyle w:val="movimento2"/>
              <w:rPr>
                <w:color w:val="002060"/>
              </w:rPr>
            </w:pPr>
            <w:r w:rsidRPr="00E1241D">
              <w:rPr>
                <w:color w:val="002060"/>
              </w:rPr>
              <w:t xml:space="preserve">(CSI STELLA A.S.D.) </w:t>
            </w:r>
          </w:p>
        </w:tc>
      </w:tr>
      <w:tr w:rsidR="005F1EEA" w:rsidRPr="00E1241D" w14:paraId="2338F164" w14:textId="77777777" w:rsidTr="00DF4C06">
        <w:tc>
          <w:tcPr>
            <w:tcW w:w="2200" w:type="dxa"/>
            <w:tcMar>
              <w:top w:w="20" w:type="dxa"/>
              <w:left w:w="20" w:type="dxa"/>
              <w:bottom w:w="20" w:type="dxa"/>
              <w:right w:w="20" w:type="dxa"/>
            </w:tcMar>
            <w:vAlign w:val="center"/>
            <w:hideMark/>
          </w:tcPr>
          <w:p w14:paraId="4D11DB51" w14:textId="77777777" w:rsidR="005F1EEA" w:rsidRPr="00E1241D" w:rsidRDefault="005F1EEA" w:rsidP="00DF4C06">
            <w:pPr>
              <w:pStyle w:val="movimento"/>
              <w:rPr>
                <w:color w:val="002060"/>
              </w:rPr>
            </w:pPr>
            <w:r w:rsidRPr="00E1241D">
              <w:rPr>
                <w:color w:val="002060"/>
              </w:rPr>
              <w:t>MAZZONI JACOPO</w:t>
            </w:r>
          </w:p>
        </w:tc>
        <w:tc>
          <w:tcPr>
            <w:tcW w:w="2200" w:type="dxa"/>
            <w:tcMar>
              <w:top w:w="20" w:type="dxa"/>
              <w:left w:w="20" w:type="dxa"/>
              <w:bottom w:w="20" w:type="dxa"/>
              <w:right w:w="20" w:type="dxa"/>
            </w:tcMar>
            <w:vAlign w:val="center"/>
            <w:hideMark/>
          </w:tcPr>
          <w:p w14:paraId="41178EBD" w14:textId="77777777" w:rsidR="005F1EEA" w:rsidRPr="00E1241D" w:rsidRDefault="005F1EEA" w:rsidP="00DF4C06">
            <w:pPr>
              <w:pStyle w:val="movimento2"/>
              <w:rPr>
                <w:color w:val="002060"/>
              </w:rPr>
            </w:pPr>
            <w:r w:rsidRPr="00E1241D">
              <w:rPr>
                <w:color w:val="002060"/>
              </w:rPr>
              <w:t xml:space="preserve">(FROG S CLUB SPORT) </w:t>
            </w:r>
          </w:p>
        </w:tc>
        <w:tc>
          <w:tcPr>
            <w:tcW w:w="800" w:type="dxa"/>
            <w:tcMar>
              <w:top w:w="20" w:type="dxa"/>
              <w:left w:w="20" w:type="dxa"/>
              <w:bottom w:w="20" w:type="dxa"/>
              <w:right w:w="20" w:type="dxa"/>
            </w:tcMar>
            <w:vAlign w:val="center"/>
            <w:hideMark/>
          </w:tcPr>
          <w:p w14:paraId="3FCBBA1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5AF88A9" w14:textId="77777777" w:rsidR="005F1EEA" w:rsidRPr="00E1241D" w:rsidRDefault="005F1EEA" w:rsidP="00DF4C06">
            <w:pPr>
              <w:pStyle w:val="movimento"/>
              <w:rPr>
                <w:color w:val="002060"/>
              </w:rPr>
            </w:pPr>
            <w:r w:rsidRPr="00E1241D">
              <w:rPr>
                <w:color w:val="002060"/>
              </w:rPr>
              <w:t>TEMPESTILLI ALESSIO</w:t>
            </w:r>
          </w:p>
        </w:tc>
        <w:tc>
          <w:tcPr>
            <w:tcW w:w="2200" w:type="dxa"/>
            <w:tcMar>
              <w:top w:w="20" w:type="dxa"/>
              <w:left w:w="20" w:type="dxa"/>
              <w:bottom w:w="20" w:type="dxa"/>
              <w:right w:w="20" w:type="dxa"/>
            </w:tcMar>
            <w:vAlign w:val="center"/>
            <w:hideMark/>
          </w:tcPr>
          <w:p w14:paraId="3A1A6F9F" w14:textId="77777777" w:rsidR="005F1EEA" w:rsidRPr="00E1241D" w:rsidRDefault="005F1EEA" w:rsidP="00DF4C06">
            <w:pPr>
              <w:pStyle w:val="movimento2"/>
              <w:rPr>
                <w:color w:val="002060"/>
              </w:rPr>
            </w:pPr>
            <w:r w:rsidRPr="00E1241D">
              <w:rPr>
                <w:color w:val="002060"/>
              </w:rPr>
              <w:t xml:space="preserve">(PICENO UNITED MMX A R.L.) </w:t>
            </w:r>
          </w:p>
        </w:tc>
      </w:tr>
      <w:tr w:rsidR="005F1EEA" w:rsidRPr="00E1241D" w14:paraId="5B6ED7EE" w14:textId="77777777" w:rsidTr="00DF4C06">
        <w:tc>
          <w:tcPr>
            <w:tcW w:w="2200" w:type="dxa"/>
            <w:tcMar>
              <w:top w:w="20" w:type="dxa"/>
              <w:left w:w="20" w:type="dxa"/>
              <w:bottom w:w="20" w:type="dxa"/>
              <w:right w:w="20" w:type="dxa"/>
            </w:tcMar>
            <w:vAlign w:val="center"/>
            <w:hideMark/>
          </w:tcPr>
          <w:p w14:paraId="5A915FDE" w14:textId="77777777" w:rsidR="005F1EEA" w:rsidRPr="00E1241D" w:rsidRDefault="005F1EEA" w:rsidP="00DF4C06">
            <w:pPr>
              <w:pStyle w:val="movimento"/>
              <w:rPr>
                <w:color w:val="002060"/>
              </w:rPr>
            </w:pPr>
            <w:r w:rsidRPr="00E1241D">
              <w:rPr>
                <w:color w:val="002060"/>
              </w:rPr>
              <w:t>TOMBOLINI ANDREA</w:t>
            </w:r>
          </w:p>
        </w:tc>
        <w:tc>
          <w:tcPr>
            <w:tcW w:w="2200" w:type="dxa"/>
            <w:tcMar>
              <w:top w:w="20" w:type="dxa"/>
              <w:left w:w="20" w:type="dxa"/>
              <w:bottom w:w="20" w:type="dxa"/>
              <w:right w:w="20" w:type="dxa"/>
            </w:tcMar>
            <w:vAlign w:val="center"/>
            <w:hideMark/>
          </w:tcPr>
          <w:p w14:paraId="1617BFFC" w14:textId="77777777" w:rsidR="005F1EEA" w:rsidRPr="00E1241D" w:rsidRDefault="005F1EEA" w:rsidP="00DF4C06">
            <w:pPr>
              <w:pStyle w:val="movimento2"/>
              <w:rPr>
                <w:color w:val="002060"/>
              </w:rPr>
            </w:pPr>
            <w:r w:rsidRPr="00E1241D">
              <w:rPr>
                <w:color w:val="002060"/>
              </w:rPr>
              <w:t xml:space="preserve">(POL. SPORT COMMUNICATION) </w:t>
            </w:r>
          </w:p>
        </w:tc>
        <w:tc>
          <w:tcPr>
            <w:tcW w:w="800" w:type="dxa"/>
            <w:tcMar>
              <w:top w:w="20" w:type="dxa"/>
              <w:left w:w="20" w:type="dxa"/>
              <w:bottom w:w="20" w:type="dxa"/>
              <w:right w:w="20" w:type="dxa"/>
            </w:tcMar>
            <w:vAlign w:val="center"/>
            <w:hideMark/>
          </w:tcPr>
          <w:p w14:paraId="282CF573"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FD0FA84" w14:textId="77777777" w:rsidR="005F1EEA" w:rsidRPr="00E1241D" w:rsidRDefault="005F1EEA" w:rsidP="00DF4C06">
            <w:pPr>
              <w:pStyle w:val="movimento"/>
              <w:rPr>
                <w:color w:val="002060"/>
              </w:rPr>
            </w:pPr>
            <w:r w:rsidRPr="00E1241D">
              <w:rPr>
                <w:color w:val="002060"/>
              </w:rPr>
              <w:t>GASPARRI MARCO</w:t>
            </w:r>
          </w:p>
        </w:tc>
        <w:tc>
          <w:tcPr>
            <w:tcW w:w="2200" w:type="dxa"/>
            <w:tcMar>
              <w:top w:w="20" w:type="dxa"/>
              <w:left w:w="20" w:type="dxa"/>
              <w:bottom w:w="20" w:type="dxa"/>
              <w:right w:w="20" w:type="dxa"/>
            </w:tcMar>
            <w:vAlign w:val="center"/>
            <w:hideMark/>
          </w:tcPr>
          <w:p w14:paraId="6F278D91" w14:textId="77777777" w:rsidR="005F1EEA" w:rsidRPr="00E1241D" w:rsidRDefault="005F1EEA" w:rsidP="00DF4C06">
            <w:pPr>
              <w:pStyle w:val="movimento2"/>
              <w:rPr>
                <w:color w:val="002060"/>
              </w:rPr>
            </w:pPr>
            <w:r w:rsidRPr="00E1241D">
              <w:rPr>
                <w:color w:val="002060"/>
              </w:rPr>
              <w:t xml:space="preserve">(RIPABERARDA) </w:t>
            </w:r>
          </w:p>
        </w:tc>
      </w:tr>
      <w:tr w:rsidR="005F1EEA" w:rsidRPr="00E1241D" w14:paraId="7B45356A" w14:textId="77777777" w:rsidTr="00DF4C06">
        <w:tc>
          <w:tcPr>
            <w:tcW w:w="2200" w:type="dxa"/>
            <w:tcMar>
              <w:top w:w="20" w:type="dxa"/>
              <w:left w:w="20" w:type="dxa"/>
              <w:bottom w:w="20" w:type="dxa"/>
              <w:right w:w="20" w:type="dxa"/>
            </w:tcMar>
            <w:vAlign w:val="center"/>
            <w:hideMark/>
          </w:tcPr>
          <w:p w14:paraId="465EA0CC" w14:textId="77777777" w:rsidR="005F1EEA" w:rsidRPr="00E1241D" w:rsidRDefault="005F1EEA" w:rsidP="00DF4C06">
            <w:pPr>
              <w:pStyle w:val="movimento"/>
              <w:rPr>
                <w:color w:val="002060"/>
              </w:rPr>
            </w:pPr>
            <w:r w:rsidRPr="00E1241D">
              <w:rPr>
                <w:color w:val="002060"/>
              </w:rPr>
              <w:t>LATINI ANDREA</w:t>
            </w:r>
          </w:p>
        </w:tc>
        <w:tc>
          <w:tcPr>
            <w:tcW w:w="2200" w:type="dxa"/>
            <w:tcMar>
              <w:top w:w="20" w:type="dxa"/>
              <w:left w:w="20" w:type="dxa"/>
              <w:bottom w:w="20" w:type="dxa"/>
              <w:right w:w="20" w:type="dxa"/>
            </w:tcMar>
            <w:vAlign w:val="center"/>
            <w:hideMark/>
          </w:tcPr>
          <w:p w14:paraId="374B9C0F" w14:textId="77777777" w:rsidR="005F1EEA" w:rsidRPr="00E1241D" w:rsidRDefault="005F1EEA" w:rsidP="00DF4C06">
            <w:pPr>
              <w:pStyle w:val="movimento2"/>
              <w:rPr>
                <w:color w:val="002060"/>
              </w:rPr>
            </w:pPr>
            <w:r w:rsidRPr="00E1241D">
              <w:rPr>
                <w:color w:val="002060"/>
              </w:rPr>
              <w:t xml:space="preserve">(RIPABERARDA) </w:t>
            </w:r>
          </w:p>
        </w:tc>
        <w:tc>
          <w:tcPr>
            <w:tcW w:w="800" w:type="dxa"/>
            <w:tcMar>
              <w:top w:w="20" w:type="dxa"/>
              <w:left w:w="20" w:type="dxa"/>
              <w:bottom w:w="20" w:type="dxa"/>
              <w:right w:w="20" w:type="dxa"/>
            </w:tcMar>
            <w:vAlign w:val="center"/>
            <w:hideMark/>
          </w:tcPr>
          <w:p w14:paraId="6AAEBF2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CE7C429" w14:textId="77777777" w:rsidR="005F1EEA" w:rsidRPr="00E1241D" w:rsidRDefault="005F1EEA" w:rsidP="00DF4C06">
            <w:pPr>
              <w:pStyle w:val="movimento"/>
              <w:rPr>
                <w:color w:val="002060"/>
              </w:rPr>
            </w:pPr>
            <w:r w:rsidRPr="00E1241D">
              <w:rPr>
                <w:color w:val="002060"/>
              </w:rPr>
              <w:t>VALACCHI MAURO</w:t>
            </w:r>
          </w:p>
        </w:tc>
        <w:tc>
          <w:tcPr>
            <w:tcW w:w="2200" w:type="dxa"/>
            <w:tcMar>
              <w:top w:w="20" w:type="dxa"/>
              <w:left w:w="20" w:type="dxa"/>
              <w:bottom w:w="20" w:type="dxa"/>
              <w:right w:w="20" w:type="dxa"/>
            </w:tcMar>
            <w:vAlign w:val="center"/>
            <w:hideMark/>
          </w:tcPr>
          <w:p w14:paraId="725D2AF0" w14:textId="77777777" w:rsidR="005F1EEA" w:rsidRPr="00E1241D" w:rsidRDefault="005F1EEA" w:rsidP="00DF4C06">
            <w:pPr>
              <w:pStyle w:val="movimento2"/>
              <w:rPr>
                <w:color w:val="002060"/>
              </w:rPr>
            </w:pPr>
            <w:r w:rsidRPr="00E1241D">
              <w:rPr>
                <w:color w:val="002060"/>
              </w:rPr>
              <w:t xml:space="preserve">(RIPABERARDA) </w:t>
            </w:r>
          </w:p>
        </w:tc>
      </w:tr>
    </w:tbl>
    <w:p w14:paraId="291F2A01" w14:textId="77777777" w:rsidR="005F1EEA" w:rsidRPr="00E1241D" w:rsidRDefault="005F1EEA" w:rsidP="005F1EEA">
      <w:pPr>
        <w:pStyle w:val="titolo10"/>
        <w:rPr>
          <w:rFonts w:eastAsiaTheme="minorEastAsia"/>
          <w:color w:val="002060"/>
        </w:rPr>
      </w:pPr>
      <w:r w:rsidRPr="00E1241D">
        <w:rPr>
          <w:color w:val="002060"/>
        </w:rPr>
        <w:t xml:space="preserve">GARE DEL 29/ 9/2024 </w:t>
      </w:r>
    </w:p>
    <w:p w14:paraId="2B9B4401" w14:textId="77777777" w:rsidR="005F1EEA" w:rsidRPr="00E1241D" w:rsidRDefault="005F1EEA" w:rsidP="005F1EEA">
      <w:pPr>
        <w:pStyle w:val="titolo7a"/>
        <w:rPr>
          <w:color w:val="002060"/>
        </w:rPr>
      </w:pPr>
      <w:r w:rsidRPr="00E1241D">
        <w:rPr>
          <w:color w:val="002060"/>
        </w:rPr>
        <w:t xml:space="preserve">PROVVEDIMENTI DISCIPLINARI </w:t>
      </w:r>
    </w:p>
    <w:p w14:paraId="7E8C9375"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7201D913" w14:textId="77777777" w:rsidR="005F1EEA" w:rsidRPr="00E1241D" w:rsidRDefault="005F1EEA" w:rsidP="005F1EEA">
      <w:pPr>
        <w:pStyle w:val="titolo30"/>
        <w:rPr>
          <w:color w:val="002060"/>
        </w:rPr>
      </w:pPr>
      <w:r w:rsidRPr="00E1241D">
        <w:rPr>
          <w:color w:val="002060"/>
        </w:rPr>
        <w:t xml:space="preserve">CALCIATORI NON ESPULSI </w:t>
      </w:r>
    </w:p>
    <w:p w14:paraId="4BF1AB8F"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B8EB689" w14:textId="77777777" w:rsidTr="00DF4C06">
        <w:tc>
          <w:tcPr>
            <w:tcW w:w="2200" w:type="dxa"/>
            <w:tcMar>
              <w:top w:w="20" w:type="dxa"/>
              <w:left w:w="20" w:type="dxa"/>
              <w:bottom w:w="20" w:type="dxa"/>
              <w:right w:w="20" w:type="dxa"/>
            </w:tcMar>
            <w:vAlign w:val="center"/>
            <w:hideMark/>
          </w:tcPr>
          <w:p w14:paraId="114F57F5" w14:textId="77777777" w:rsidR="005F1EEA" w:rsidRPr="00E1241D" w:rsidRDefault="005F1EEA" w:rsidP="00DF4C06">
            <w:pPr>
              <w:pStyle w:val="movimento"/>
              <w:rPr>
                <w:color w:val="002060"/>
              </w:rPr>
            </w:pPr>
            <w:r w:rsidRPr="00E1241D">
              <w:rPr>
                <w:color w:val="002060"/>
              </w:rPr>
              <w:t>CASILLO SALVATORE</w:t>
            </w:r>
          </w:p>
        </w:tc>
        <w:tc>
          <w:tcPr>
            <w:tcW w:w="2200" w:type="dxa"/>
            <w:tcMar>
              <w:top w:w="20" w:type="dxa"/>
              <w:left w:w="20" w:type="dxa"/>
              <w:bottom w:w="20" w:type="dxa"/>
              <w:right w:w="20" w:type="dxa"/>
            </w:tcMar>
            <w:vAlign w:val="center"/>
            <w:hideMark/>
          </w:tcPr>
          <w:p w14:paraId="2BEDFEAA" w14:textId="77777777" w:rsidR="005F1EEA" w:rsidRPr="00E1241D" w:rsidRDefault="005F1EEA" w:rsidP="00DF4C06">
            <w:pPr>
              <w:pStyle w:val="movimento2"/>
              <w:rPr>
                <w:color w:val="002060"/>
              </w:rPr>
            </w:pPr>
            <w:r w:rsidRPr="00E1241D">
              <w:rPr>
                <w:color w:val="002060"/>
              </w:rPr>
              <w:t xml:space="preserve">(UNION PICENA) </w:t>
            </w:r>
          </w:p>
        </w:tc>
        <w:tc>
          <w:tcPr>
            <w:tcW w:w="800" w:type="dxa"/>
            <w:tcMar>
              <w:top w:w="20" w:type="dxa"/>
              <w:left w:w="20" w:type="dxa"/>
              <w:bottom w:w="20" w:type="dxa"/>
              <w:right w:w="20" w:type="dxa"/>
            </w:tcMar>
            <w:vAlign w:val="center"/>
            <w:hideMark/>
          </w:tcPr>
          <w:p w14:paraId="644F7D1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880056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25BEC8D" w14:textId="77777777" w:rsidR="005F1EEA" w:rsidRPr="00E1241D" w:rsidRDefault="005F1EEA" w:rsidP="00DF4C06">
            <w:pPr>
              <w:pStyle w:val="movimento2"/>
              <w:rPr>
                <w:color w:val="002060"/>
              </w:rPr>
            </w:pPr>
            <w:r w:rsidRPr="00E1241D">
              <w:rPr>
                <w:color w:val="002060"/>
              </w:rPr>
              <w:t> </w:t>
            </w:r>
          </w:p>
        </w:tc>
      </w:tr>
    </w:tbl>
    <w:p w14:paraId="0CFD9365" w14:textId="77777777" w:rsidR="005F1EEA" w:rsidRDefault="005F1EEA" w:rsidP="005F1EEA">
      <w:pPr>
        <w:pStyle w:val="breakline"/>
        <w:rPr>
          <w:color w:val="002060"/>
        </w:rPr>
      </w:pPr>
    </w:p>
    <w:p w14:paraId="770C3333"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A151D7F"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07194F42" w14:textId="77777777" w:rsidR="005F1EEA" w:rsidRPr="00E1241D" w:rsidRDefault="005F1EEA" w:rsidP="005F1EEA">
      <w:pPr>
        <w:pStyle w:val="breakline"/>
        <w:rPr>
          <w:rFonts w:eastAsiaTheme="minorEastAsia"/>
          <w:color w:val="002060"/>
        </w:rPr>
      </w:pPr>
    </w:p>
    <w:p w14:paraId="71023A57" w14:textId="77777777" w:rsidR="005F1EEA" w:rsidRPr="00E1241D" w:rsidRDefault="005F1EEA" w:rsidP="005F1EEA">
      <w:pPr>
        <w:pStyle w:val="titoloprinc0"/>
        <w:rPr>
          <w:color w:val="002060"/>
        </w:rPr>
      </w:pPr>
      <w:r w:rsidRPr="00E1241D">
        <w:rPr>
          <w:color w:val="002060"/>
        </w:rPr>
        <w:t>CLASSIFICA</w:t>
      </w:r>
    </w:p>
    <w:p w14:paraId="7D85119D" w14:textId="77777777" w:rsidR="005F1EEA" w:rsidRPr="00E1241D" w:rsidRDefault="005F1EEA" w:rsidP="005F1EEA">
      <w:pPr>
        <w:pStyle w:val="breakline"/>
        <w:rPr>
          <w:color w:val="002060"/>
        </w:rPr>
      </w:pPr>
    </w:p>
    <w:p w14:paraId="7501B788" w14:textId="77777777" w:rsidR="005F1EEA" w:rsidRPr="00E1241D" w:rsidRDefault="005F1EEA" w:rsidP="005F1EEA">
      <w:pPr>
        <w:pStyle w:val="breakline"/>
        <w:rPr>
          <w:color w:val="002060"/>
        </w:rPr>
      </w:pPr>
    </w:p>
    <w:p w14:paraId="5DEAD437"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65BE4F5E"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C2CE8"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37B79"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4BDD4"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344EE"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85346"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F8517"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182F7"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A4619"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01D67"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4B69C" w14:textId="77777777" w:rsidR="005F1EEA" w:rsidRPr="00E1241D" w:rsidRDefault="005F1EEA" w:rsidP="00DF4C06">
            <w:pPr>
              <w:pStyle w:val="headertabella0"/>
              <w:rPr>
                <w:color w:val="002060"/>
              </w:rPr>
            </w:pPr>
            <w:r w:rsidRPr="00E1241D">
              <w:rPr>
                <w:color w:val="002060"/>
              </w:rPr>
              <w:t>PE</w:t>
            </w:r>
          </w:p>
        </w:tc>
      </w:tr>
      <w:tr w:rsidR="005F1EEA" w:rsidRPr="00E1241D" w14:paraId="711E86FB"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7BB0A" w14:textId="77777777" w:rsidR="005F1EEA" w:rsidRPr="00E1241D" w:rsidRDefault="005F1EEA" w:rsidP="00DF4C06">
            <w:pPr>
              <w:pStyle w:val="rowtabella0"/>
              <w:rPr>
                <w:color w:val="002060"/>
              </w:rPr>
            </w:pPr>
            <w:r w:rsidRPr="00E1241D">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4C1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15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A3A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37B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8A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748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73A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A26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5A9A" w14:textId="77777777" w:rsidR="005F1EEA" w:rsidRPr="00E1241D" w:rsidRDefault="005F1EEA" w:rsidP="00DF4C06">
            <w:pPr>
              <w:pStyle w:val="rowtabella0"/>
              <w:jc w:val="center"/>
              <w:rPr>
                <w:color w:val="002060"/>
              </w:rPr>
            </w:pPr>
            <w:r w:rsidRPr="00E1241D">
              <w:rPr>
                <w:color w:val="002060"/>
              </w:rPr>
              <w:t>0</w:t>
            </w:r>
          </w:p>
        </w:tc>
      </w:tr>
      <w:tr w:rsidR="005F1EEA" w:rsidRPr="00E1241D" w14:paraId="75EA2EEF"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D3E80" w14:textId="77777777" w:rsidR="005F1EEA" w:rsidRPr="00E1241D" w:rsidRDefault="005F1EEA" w:rsidP="00DF4C06">
            <w:pPr>
              <w:pStyle w:val="rowtabella0"/>
              <w:rPr>
                <w:color w:val="002060"/>
              </w:rPr>
            </w:pPr>
            <w:r w:rsidRPr="00E1241D">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7CF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8F4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93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4C4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571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FD4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7AE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FD6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700B" w14:textId="77777777" w:rsidR="005F1EEA" w:rsidRPr="00E1241D" w:rsidRDefault="005F1EEA" w:rsidP="00DF4C06">
            <w:pPr>
              <w:pStyle w:val="rowtabella0"/>
              <w:jc w:val="center"/>
              <w:rPr>
                <w:color w:val="002060"/>
              </w:rPr>
            </w:pPr>
            <w:r w:rsidRPr="00E1241D">
              <w:rPr>
                <w:color w:val="002060"/>
              </w:rPr>
              <w:t>0</w:t>
            </w:r>
          </w:p>
        </w:tc>
      </w:tr>
      <w:tr w:rsidR="005F1EEA" w:rsidRPr="00E1241D" w14:paraId="43A4DFC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777F8" w14:textId="77777777" w:rsidR="005F1EEA" w:rsidRPr="00E1241D" w:rsidRDefault="005F1EEA" w:rsidP="00DF4C06">
            <w:pPr>
              <w:pStyle w:val="rowtabella0"/>
              <w:rPr>
                <w:color w:val="002060"/>
              </w:rPr>
            </w:pPr>
            <w:r w:rsidRPr="00E1241D">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235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581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31C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E3A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410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8EC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04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EE3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FB56" w14:textId="77777777" w:rsidR="005F1EEA" w:rsidRPr="00E1241D" w:rsidRDefault="005F1EEA" w:rsidP="00DF4C06">
            <w:pPr>
              <w:pStyle w:val="rowtabella0"/>
              <w:jc w:val="center"/>
              <w:rPr>
                <w:color w:val="002060"/>
              </w:rPr>
            </w:pPr>
            <w:r w:rsidRPr="00E1241D">
              <w:rPr>
                <w:color w:val="002060"/>
              </w:rPr>
              <w:t>0</w:t>
            </w:r>
          </w:p>
        </w:tc>
      </w:tr>
      <w:tr w:rsidR="005F1EEA" w:rsidRPr="00E1241D" w14:paraId="7F391C6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A4883" w14:textId="77777777" w:rsidR="005F1EEA" w:rsidRPr="00E1241D" w:rsidRDefault="005F1EEA" w:rsidP="00DF4C06">
            <w:pPr>
              <w:pStyle w:val="rowtabella0"/>
              <w:rPr>
                <w:color w:val="002060"/>
                <w:lang w:val="es-ES"/>
              </w:rPr>
            </w:pPr>
            <w:r w:rsidRPr="00E1241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944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DEC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865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13D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ECE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888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78E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3C8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23B9" w14:textId="77777777" w:rsidR="005F1EEA" w:rsidRPr="00E1241D" w:rsidRDefault="005F1EEA" w:rsidP="00DF4C06">
            <w:pPr>
              <w:pStyle w:val="rowtabella0"/>
              <w:jc w:val="center"/>
              <w:rPr>
                <w:color w:val="002060"/>
              </w:rPr>
            </w:pPr>
            <w:r w:rsidRPr="00E1241D">
              <w:rPr>
                <w:color w:val="002060"/>
              </w:rPr>
              <w:t>0</w:t>
            </w:r>
          </w:p>
        </w:tc>
      </w:tr>
      <w:tr w:rsidR="005F1EEA" w:rsidRPr="00E1241D" w14:paraId="0BC3851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3EECA" w14:textId="77777777" w:rsidR="005F1EEA" w:rsidRPr="00E1241D" w:rsidRDefault="005F1EEA" w:rsidP="00DF4C06">
            <w:pPr>
              <w:pStyle w:val="rowtabella0"/>
              <w:rPr>
                <w:color w:val="002060"/>
              </w:rPr>
            </w:pPr>
            <w:r w:rsidRPr="00E1241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A4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223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A8A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784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BCB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D92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8B3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DBE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36F7" w14:textId="77777777" w:rsidR="005F1EEA" w:rsidRPr="00E1241D" w:rsidRDefault="005F1EEA" w:rsidP="00DF4C06">
            <w:pPr>
              <w:pStyle w:val="rowtabella0"/>
              <w:jc w:val="center"/>
              <w:rPr>
                <w:color w:val="002060"/>
              </w:rPr>
            </w:pPr>
            <w:r w:rsidRPr="00E1241D">
              <w:rPr>
                <w:color w:val="002060"/>
              </w:rPr>
              <w:t>0</w:t>
            </w:r>
          </w:p>
        </w:tc>
      </w:tr>
      <w:tr w:rsidR="005F1EEA" w:rsidRPr="00E1241D" w14:paraId="26A05C9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57149" w14:textId="77777777" w:rsidR="005F1EEA" w:rsidRPr="00E1241D" w:rsidRDefault="005F1EEA" w:rsidP="00DF4C06">
            <w:pPr>
              <w:pStyle w:val="rowtabella0"/>
              <w:rPr>
                <w:color w:val="002060"/>
              </w:rPr>
            </w:pPr>
            <w:r w:rsidRPr="00E1241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E4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7F3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C6C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C44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0D1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27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AB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CB5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B792" w14:textId="77777777" w:rsidR="005F1EEA" w:rsidRPr="00E1241D" w:rsidRDefault="005F1EEA" w:rsidP="00DF4C06">
            <w:pPr>
              <w:pStyle w:val="rowtabella0"/>
              <w:jc w:val="center"/>
              <w:rPr>
                <w:color w:val="002060"/>
              </w:rPr>
            </w:pPr>
            <w:r w:rsidRPr="00E1241D">
              <w:rPr>
                <w:color w:val="002060"/>
              </w:rPr>
              <w:t>0</w:t>
            </w:r>
          </w:p>
        </w:tc>
      </w:tr>
      <w:tr w:rsidR="005F1EEA" w:rsidRPr="00E1241D" w14:paraId="5132D4B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DE78C" w14:textId="77777777" w:rsidR="005F1EEA" w:rsidRPr="00E1241D" w:rsidRDefault="005F1EEA" w:rsidP="00DF4C06">
            <w:pPr>
              <w:pStyle w:val="rowtabella0"/>
              <w:rPr>
                <w:color w:val="002060"/>
              </w:rPr>
            </w:pPr>
            <w:r w:rsidRPr="00E1241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D1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09F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83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04B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CB7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EFD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1A4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8D8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7B09" w14:textId="77777777" w:rsidR="005F1EEA" w:rsidRPr="00E1241D" w:rsidRDefault="005F1EEA" w:rsidP="00DF4C06">
            <w:pPr>
              <w:pStyle w:val="rowtabella0"/>
              <w:jc w:val="center"/>
              <w:rPr>
                <w:color w:val="002060"/>
              </w:rPr>
            </w:pPr>
            <w:r w:rsidRPr="00E1241D">
              <w:rPr>
                <w:color w:val="002060"/>
              </w:rPr>
              <w:t>0</w:t>
            </w:r>
          </w:p>
        </w:tc>
      </w:tr>
      <w:tr w:rsidR="005F1EEA" w:rsidRPr="00E1241D" w14:paraId="450739C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694FF" w14:textId="77777777" w:rsidR="005F1EEA" w:rsidRPr="00E1241D" w:rsidRDefault="005F1EEA" w:rsidP="00DF4C06">
            <w:pPr>
              <w:pStyle w:val="rowtabella0"/>
              <w:rPr>
                <w:color w:val="002060"/>
              </w:rPr>
            </w:pPr>
            <w:r w:rsidRPr="00E1241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B66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71D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948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10A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815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747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EA3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633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6039" w14:textId="77777777" w:rsidR="005F1EEA" w:rsidRPr="00E1241D" w:rsidRDefault="005F1EEA" w:rsidP="00DF4C06">
            <w:pPr>
              <w:pStyle w:val="rowtabella0"/>
              <w:jc w:val="center"/>
              <w:rPr>
                <w:color w:val="002060"/>
              </w:rPr>
            </w:pPr>
            <w:r w:rsidRPr="00E1241D">
              <w:rPr>
                <w:color w:val="002060"/>
              </w:rPr>
              <w:t>0</w:t>
            </w:r>
          </w:p>
        </w:tc>
      </w:tr>
      <w:tr w:rsidR="005F1EEA" w:rsidRPr="00E1241D" w14:paraId="440BA1E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F9328" w14:textId="77777777" w:rsidR="005F1EEA" w:rsidRPr="00E1241D" w:rsidRDefault="005F1EEA" w:rsidP="00DF4C06">
            <w:pPr>
              <w:pStyle w:val="rowtabella0"/>
              <w:rPr>
                <w:color w:val="002060"/>
              </w:rPr>
            </w:pPr>
            <w:r w:rsidRPr="00E1241D">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2A8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D52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73D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981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63A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BBF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DBD9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E89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3B60" w14:textId="77777777" w:rsidR="005F1EEA" w:rsidRPr="00E1241D" w:rsidRDefault="005F1EEA" w:rsidP="00DF4C06">
            <w:pPr>
              <w:pStyle w:val="rowtabella0"/>
              <w:jc w:val="center"/>
              <w:rPr>
                <w:color w:val="002060"/>
              </w:rPr>
            </w:pPr>
            <w:r w:rsidRPr="00E1241D">
              <w:rPr>
                <w:color w:val="002060"/>
              </w:rPr>
              <w:t>0</w:t>
            </w:r>
          </w:p>
        </w:tc>
      </w:tr>
      <w:tr w:rsidR="005F1EEA" w:rsidRPr="00E1241D" w14:paraId="0A70B02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ECE19" w14:textId="77777777" w:rsidR="005F1EEA" w:rsidRPr="00E1241D" w:rsidRDefault="005F1EEA" w:rsidP="00DF4C06">
            <w:pPr>
              <w:pStyle w:val="rowtabella0"/>
              <w:rPr>
                <w:color w:val="002060"/>
              </w:rPr>
            </w:pPr>
            <w:r w:rsidRPr="00E1241D">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4AE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839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EAC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14A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28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1F5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FCE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82F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B976" w14:textId="77777777" w:rsidR="005F1EEA" w:rsidRPr="00E1241D" w:rsidRDefault="005F1EEA" w:rsidP="00DF4C06">
            <w:pPr>
              <w:pStyle w:val="rowtabella0"/>
              <w:jc w:val="center"/>
              <w:rPr>
                <w:color w:val="002060"/>
              </w:rPr>
            </w:pPr>
            <w:r w:rsidRPr="00E1241D">
              <w:rPr>
                <w:color w:val="002060"/>
              </w:rPr>
              <w:t>0</w:t>
            </w:r>
          </w:p>
        </w:tc>
      </w:tr>
      <w:tr w:rsidR="005F1EEA" w:rsidRPr="00E1241D" w14:paraId="31319F1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251D6" w14:textId="77777777" w:rsidR="005F1EEA" w:rsidRPr="00E1241D" w:rsidRDefault="005F1EEA" w:rsidP="00DF4C06">
            <w:pPr>
              <w:pStyle w:val="rowtabella0"/>
              <w:rPr>
                <w:color w:val="002060"/>
              </w:rPr>
            </w:pPr>
            <w:r w:rsidRPr="00E1241D">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42C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A37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BCA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338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C2F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552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51D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DC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FAF6" w14:textId="77777777" w:rsidR="005F1EEA" w:rsidRPr="00E1241D" w:rsidRDefault="005F1EEA" w:rsidP="00DF4C06">
            <w:pPr>
              <w:pStyle w:val="rowtabella0"/>
              <w:jc w:val="center"/>
              <w:rPr>
                <w:color w:val="002060"/>
              </w:rPr>
            </w:pPr>
            <w:r w:rsidRPr="00E1241D">
              <w:rPr>
                <w:color w:val="002060"/>
              </w:rPr>
              <w:t>0</w:t>
            </w:r>
          </w:p>
        </w:tc>
      </w:tr>
      <w:tr w:rsidR="005F1EEA" w:rsidRPr="00E1241D" w14:paraId="490660A9"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B0E23D" w14:textId="77777777" w:rsidR="005F1EEA" w:rsidRPr="00E1241D" w:rsidRDefault="005F1EEA" w:rsidP="00DF4C06">
            <w:pPr>
              <w:pStyle w:val="rowtabella0"/>
              <w:rPr>
                <w:color w:val="002060"/>
              </w:rPr>
            </w:pPr>
            <w:proofErr w:type="spellStart"/>
            <w:r w:rsidRPr="00E1241D">
              <w:rPr>
                <w:color w:val="002060"/>
              </w:rPr>
              <w:t>sq.B</w:t>
            </w:r>
            <w:proofErr w:type="spellEnd"/>
            <w:r w:rsidRPr="00E1241D">
              <w:rPr>
                <w:color w:val="002060"/>
              </w:rPr>
              <w:t xml:space="preserve"> SPECIAL ONE SPORTING </w:t>
            </w:r>
            <w:proofErr w:type="spellStart"/>
            <w:r w:rsidRPr="00E1241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106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36B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9DE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0F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EE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C77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90A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EC2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32D8" w14:textId="77777777" w:rsidR="005F1EEA" w:rsidRPr="00E1241D" w:rsidRDefault="005F1EEA" w:rsidP="00DF4C06">
            <w:pPr>
              <w:pStyle w:val="rowtabella0"/>
              <w:jc w:val="center"/>
              <w:rPr>
                <w:color w:val="002060"/>
              </w:rPr>
            </w:pPr>
            <w:r w:rsidRPr="00E1241D">
              <w:rPr>
                <w:color w:val="002060"/>
              </w:rPr>
              <w:t>0</w:t>
            </w:r>
          </w:p>
        </w:tc>
      </w:tr>
    </w:tbl>
    <w:p w14:paraId="14B70538" w14:textId="77777777" w:rsidR="005F1EEA" w:rsidRPr="00E1241D" w:rsidRDefault="005F1EEA" w:rsidP="005F1EEA">
      <w:pPr>
        <w:pStyle w:val="breakline"/>
        <w:rPr>
          <w:rFonts w:eastAsiaTheme="minorEastAsia"/>
          <w:color w:val="002060"/>
        </w:rPr>
      </w:pPr>
    </w:p>
    <w:p w14:paraId="4C4FF64E" w14:textId="77777777" w:rsidR="005F1EEA" w:rsidRPr="00E1241D" w:rsidRDefault="005F1EEA" w:rsidP="005F1EEA">
      <w:pPr>
        <w:pStyle w:val="breakline"/>
        <w:rPr>
          <w:color w:val="002060"/>
        </w:rPr>
      </w:pPr>
    </w:p>
    <w:p w14:paraId="32A8FAAF"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39D7AA12"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5D814"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3C33"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54E8F"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3C294"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C80B4"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26A89"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DC7E3"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A1933"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562CF"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CA29F" w14:textId="77777777" w:rsidR="005F1EEA" w:rsidRPr="00E1241D" w:rsidRDefault="005F1EEA" w:rsidP="00DF4C06">
            <w:pPr>
              <w:pStyle w:val="headertabella0"/>
              <w:rPr>
                <w:color w:val="002060"/>
              </w:rPr>
            </w:pPr>
            <w:r w:rsidRPr="00E1241D">
              <w:rPr>
                <w:color w:val="002060"/>
              </w:rPr>
              <w:t>PE</w:t>
            </w:r>
          </w:p>
        </w:tc>
      </w:tr>
      <w:tr w:rsidR="005F1EEA" w:rsidRPr="00E1241D" w14:paraId="53B3C271"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43521" w14:textId="77777777" w:rsidR="005F1EEA" w:rsidRPr="00E1241D" w:rsidRDefault="005F1EEA" w:rsidP="00DF4C06">
            <w:pPr>
              <w:pStyle w:val="rowtabella0"/>
              <w:rPr>
                <w:color w:val="002060"/>
                <w:lang w:val="es-ES"/>
              </w:rPr>
            </w:pPr>
            <w:r w:rsidRPr="00E1241D">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FC7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4E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F7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CF8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7AD5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8BA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E74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65A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E5B3" w14:textId="77777777" w:rsidR="005F1EEA" w:rsidRPr="00E1241D" w:rsidRDefault="005F1EEA" w:rsidP="00DF4C06">
            <w:pPr>
              <w:pStyle w:val="rowtabella0"/>
              <w:jc w:val="center"/>
              <w:rPr>
                <w:color w:val="002060"/>
              </w:rPr>
            </w:pPr>
            <w:r w:rsidRPr="00E1241D">
              <w:rPr>
                <w:color w:val="002060"/>
              </w:rPr>
              <w:t>0</w:t>
            </w:r>
          </w:p>
        </w:tc>
      </w:tr>
      <w:tr w:rsidR="005F1EEA" w:rsidRPr="00E1241D" w14:paraId="27A9BC6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74EA8" w14:textId="77777777" w:rsidR="005F1EEA" w:rsidRPr="00E1241D" w:rsidRDefault="005F1EEA" w:rsidP="00DF4C06">
            <w:pPr>
              <w:pStyle w:val="rowtabella0"/>
              <w:rPr>
                <w:color w:val="002060"/>
              </w:rPr>
            </w:pPr>
            <w:r w:rsidRPr="00E1241D">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423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56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D9E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BBC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5A6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A8C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130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241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C4A5" w14:textId="77777777" w:rsidR="005F1EEA" w:rsidRPr="00E1241D" w:rsidRDefault="005F1EEA" w:rsidP="00DF4C06">
            <w:pPr>
              <w:pStyle w:val="rowtabella0"/>
              <w:jc w:val="center"/>
              <w:rPr>
                <w:color w:val="002060"/>
              </w:rPr>
            </w:pPr>
            <w:r w:rsidRPr="00E1241D">
              <w:rPr>
                <w:color w:val="002060"/>
              </w:rPr>
              <w:t>0</w:t>
            </w:r>
          </w:p>
        </w:tc>
      </w:tr>
      <w:tr w:rsidR="005F1EEA" w:rsidRPr="00E1241D" w14:paraId="3EAA48D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D28FD" w14:textId="77777777" w:rsidR="005F1EEA" w:rsidRPr="00E1241D" w:rsidRDefault="005F1EEA" w:rsidP="00DF4C06">
            <w:pPr>
              <w:pStyle w:val="rowtabella0"/>
              <w:rPr>
                <w:color w:val="002060"/>
              </w:rPr>
            </w:pPr>
            <w:r w:rsidRPr="00E1241D">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318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C3A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00E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0F6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F37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5C3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8BB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D97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E9AD" w14:textId="77777777" w:rsidR="005F1EEA" w:rsidRPr="00E1241D" w:rsidRDefault="005F1EEA" w:rsidP="00DF4C06">
            <w:pPr>
              <w:pStyle w:val="rowtabella0"/>
              <w:jc w:val="center"/>
              <w:rPr>
                <w:color w:val="002060"/>
              </w:rPr>
            </w:pPr>
            <w:r w:rsidRPr="00E1241D">
              <w:rPr>
                <w:color w:val="002060"/>
              </w:rPr>
              <w:t>0</w:t>
            </w:r>
          </w:p>
        </w:tc>
      </w:tr>
      <w:tr w:rsidR="005F1EEA" w:rsidRPr="00E1241D" w14:paraId="5F4A7F4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96CBF" w14:textId="77777777" w:rsidR="005F1EEA" w:rsidRPr="00E1241D" w:rsidRDefault="005F1EEA" w:rsidP="00DF4C06">
            <w:pPr>
              <w:pStyle w:val="rowtabella0"/>
              <w:rPr>
                <w:color w:val="002060"/>
              </w:rPr>
            </w:pPr>
            <w:r w:rsidRPr="00E1241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B2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27C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D6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5F7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849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399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96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00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DA2B" w14:textId="77777777" w:rsidR="005F1EEA" w:rsidRPr="00E1241D" w:rsidRDefault="005F1EEA" w:rsidP="00DF4C06">
            <w:pPr>
              <w:pStyle w:val="rowtabella0"/>
              <w:jc w:val="center"/>
              <w:rPr>
                <w:color w:val="002060"/>
              </w:rPr>
            </w:pPr>
            <w:r w:rsidRPr="00E1241D">
              <w:rPr>
                <w:color w:val="002060"/>
              </w:rPr>
              <w:t>0</w:t>
            </w:r>
          </w:p>
        </w:tc>
      </w:tr>
      <w:tr w:rsidR="005F1EEA" w:rsidRPr="00E1241D" w14:paraId="2A557CD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0E66F" w14:textId="77777777" w:rsidR="005F1EEA" w:rsidRPr="00E1241D" w:rsidRDefault="005F1EEA" w:rsidP="00DF4C06">
            <w:pPr>
              <w:pStyle w:val="rowtabella0"/>
              <w:rPr>
                <w:color w:val="002060"/>
              </w:rPr>
            </w:pPr>
            <w:r w:rsidRPr="00E1241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19E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63C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66E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090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2C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D7F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9A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731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C91F" w14:textId="77777777" w:rsidR="005F1EEA" w:rsidRPr="00E1241D" w:rsidRDefault="005F1EEA" w:rsidP="00DF4C06">
            <w:pPr>
              <w:pStyle w:val="rowtabella0"/>
              <w:jc w:val="center"/>
              <w:rPr>
                <w:color w:val="002060"/>
              </w:rPr>
            </w:pPr>
            <w:r w:rsidRPr="00E1241D">
              <w:rPr>
                <w:color w:val="002060"/>
              </w:rPr>
              <w:t>0</w:t>
            </w:r>
          </w:p>
        </w:tc>
      </w:tr>
      <w:tr w:rsidR="005F1EEA" w:rsidRPr="00E1241D" w14:paraId="719EB6A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2D7AA" w14:textId="77777777" w:rsidR="005F1EEA" w:rsidRPr="00E1241D" w:rsidRDefault="005F1EEA" w:rsidP="00DF4C06">
            <w:pPr>
              <w:pStyle w:val="rowtabella0"/>
              <w:rPr>
                <w:color w:val="002060"/>
              </w:rPr>
            </w:pPr>
            <w:r w:rsidRPr="00E1241D">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57E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0BC7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033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DF0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A9B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D43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8DC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0E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3BB8" w14:textId="77777777" w:rsidR="005F1EEA" w:rsidRPr="00E1241D" w:rsidRDefault="005F1EEA" w:rsidP="00DF4C06">
            <w:pPr>
              <w:pStyle w:val="rowtabella0"/>
              <w:jc w:val="center"/>
              <w:rPr>
                <w:color w:val="002060"/>
              </w:rPr>
            </w:pPr>
            <w:r w:rsidRPr="00E1241D">
              <w:rPr>
                <w:color w:val="002060"/>
              </w:rPr>
              <w:t>0</w:t>
            </w:r>
          </w:p>
        </w:tc>
      </w:tr>
      <w:tr w:rsidR="005F1EEA" w:rsidRPr="00E1241D" w14:paraId="29CC6BF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29A21" w14:textId="77777777" w:rsidR="005F1EEA" w:rsidRPr="00E1241D" w:rsidRDefault="005F1EEA" w:rsidP="00DF4C06">
            <w:pPr>
              <w:pStyle w:val="rowtabella0"/>
              <w:rPr>
                <w:color w:val="002060"/>
              </w:rPr>
            </w:pPr>
            <w:r w:rsidRPr="00E1241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E64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79E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592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28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303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5B1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685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8E4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D864" w14:textId="77777777" w:rsidR="005F1EEA" w:rsidRPr="00E1241D" w:rsidRDefault="005F1EEA" w:rsidP="00DF4C06">
            <w:pPr>
              <w:pStyle w:val="rowtabella0"/>
              <w:jc w:val="center"/>
              <w:rPr>
                <w:color w:val="002060"/>
              </w:rPr>
            </w:pPr>
            <w:r w:rsidRPr="00E1241D">
              <w:rPr>
                <w:color w:val="002060"/>
              </w:rPr>
              <w:t>0</w:t>
            </w:r>
          </w:p>
        </w:tc>
      </w:tr>
      <w:tr w:rsidR="005F1EEA" w:rsidRPr="00E1241D" w14:paraId="4029972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7A5D3" w14:textId="77777777" w:rsidR="005F1EEA" w:rsidRPr="00E1241D" w:rsidRDefault="005F1EEA" w:rsidP="00DF4C06">
            <w:pPr>
              <w:pStyle w:val="rowtabella0"/>
              <w:rPr>
                <w:color w:val="002060"/>
              </w:rPr>
            </w:pPr>
            <w:r w:rsidRPr="00E1241D">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4C1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0B2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41A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EB9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57E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B35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792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ACB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3F91" w14:textId="77777777" w:rsidR="005F1EEA" w:rsidRPr="00E1241D" w:rsidRDefault="005F1EEA" w:rsidP="00DF4C06">
            <w:pPr>
              <w:pStyle w:val="rowtabella0"/>
              <w:jc w:val="center"/>
              <w:rPr>
                <w:color w:val="002060"/>
              </w:rPr>
            </w:pPr>
            <w:r w:rsidRPr="00E1241D">
              <w:rPr>
                <w:color w:val="002060"/>
              </w:rPr>
              <w:t>0</w:t>
            </w:r>
          </w:p>
        </w:tc>
      </w:tr>
      <w:tr w:rsidR="005F1EEA" w:rsidRPr="00E1241D" w14:paraId="08E5315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7DE0D" w14:textId="77777777" w:rsidR="005F1EEA" w:rsidRPr="00E1241D" w:rsidRDefault="005F1EEA" w:rsidP="00DF4C06">
            <w:pPr>
              <w:pStyle w:val="rowtabella0"/>
              <w:rPr>
                <w:color w:val="002060"/>
              </w:rPr>
            </w:pPr>
            <w:r w:rsidRPr="00E1241D">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655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E6C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032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D4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B55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C4C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1D1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20C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5491" w14:textId="77777777" w:rsidR="005F1EEA" w:rsidRPr="00E1241D" w:rsidRDefault="005F1EEA" w:rsidP="00DF4C06">
            <w:pPr>
              <w:pStyle w:val="rowtabella0"/>
              <w:jc w:val="center"/>
              <w:rPr>
                <w:color w:val="002060"/>
              </w:rPr>
            </w:pPr>
            <w:r w:rsidRPr="00E1241D">
              <w:rPr>
                <w:color w:val="002060"/>
              </w:rPr>
              <w:t>0</w:t>
            </w:r>
          </w:p>
        </w:tc>
      </w:tr>
      <w:tr w:rsidR="005F1EEA" w:rsidRPr="00E1241D" w14:paraId="4F2CBCB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1C6F7" w14:textId="77777777" w:rsidR="005F1EEA" w:rsidRPr="00E1241D" w:rsidRDefault="005F1EEA" w:rsidP="00DF4C06">
            <w:pPr>
              <w:pStyle w:val="rowtabella0"/>
              <w:rPr>
                <w:color w:val="002060"/>
                <w:lang w:val="es-ES"/>
              </w:rPr>
            </w:pPr>
            <w:r w:rsidRPr="00E1241D">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EA1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5D1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860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C7F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BD1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C7A6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04C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085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993E" w14:textId="77777777" w:rsidR="005F1EEA" w:rsidRPr="00E1241D" w:rsidRDefault="005F1EEA" w:rsidP="00DF4C06">
            <w:pPr>
              <w:pStyle w:val="rowtabella0"/>
              <w:jc w:val="center"/>
              <w:rPr>
                <w:color w:val="002060"/>
              </w:rPr>
            </w:pPr>
            <w:r w:rsidRPr="00E1241D">
              <w:rPr>
                <w:color w:val="002060"/>
              </w:rPr>
              <w:t>0</w:t>
            </w:r>
          </w:p>
        </w:tc>
      </w:tr>
      <w:tr w:rsidR="005F1EEA" w:rsidRPr="00E1241D" w14:paraId="3697C38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150A4" w14:textId="77777777" w:rsidR="005F1EEA" w:rsidRPr="00E1241D" w:rsidRDefault="005F1EEA" w:rsidP="00DF4C06">
            <w:pPr>
              <w:pStyle w:val="rowtabella0"/>
              <w:rPr>
                <w:color w:val="002060"/>
              </w:rPr>
            </w:pPr>
            <w:r w:rsidRPr="00E1241D">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5CF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9B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013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BB3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A88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5AA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8974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4E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07F2" w14:textId="77777777" w:rsidR="005F1EEA" w:rsidRPr="00E1241D" w:rsidRDefault="005F1EEA" w:rsidP="00DF4C06">
            <w:pPr>
              <w:pStyle w:val="rowtabella0"/>
              <w:jc w:val="center"/>
              <w:rPr>
                <w:color w:val="002060"/>
              </w:rPr>
            </w:pPr>
            <w:r w:rsidRPr="00E1241D">
              <w:rPr>
                <w:color w:val="002060"/>
              </w:rPr>
              <w:t>0</w:t>
            </w:r>
          </w:p>
        </w:tc>
      </w:tr>
      <w:tr w:rsidR="005F1EEA" w:rsidRPr="00E1241D" w14:paraId="1847EC1C"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33F79D" w14:textId="77777777" w:rsidR="005F1EEA" w:rsidRPr="00E1241D" w:rsidRDefault="005F1EEA" w:rsidP="00DF4C06">
            <w:pPr>
              <w:pStyle w:val="rowtabella0"/>
              <w:rPr>
                <w:color w:val="002060"/>
              </w:rPr>
            </w:pPr>
            <w:r w:rsidRPr="00E1241D">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346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27E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D1B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0D0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EAA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688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B97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F8F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2E0A" w14:textId="77777777" w:rsidR="005F1EEA" w:rsidRPr="00E1241D" w:rsidRDefault="005F1EEA" w:rsidP="00DF4C06">
            <w:pPr>
              <w:pStyle w:val="rowtabella0"/>
              <w:jc w:val="center"/>
              <w:rPr>
                <w:color w:val="002060"/>
              </w:rPr>
            </w:pPr>
            <w:r w:rsidRPr="00E1241D">
              <w:rPr>
                <w:color w:val="002060"/>
              </w:rPr>
              <w:t>0</w:t>
            </w:r>
          </w:p>
        </w:tc>
      </w:tr>
    </w:tbl>
    <w:p w14:paraId="1A39A3AC" w14:textId="77777777" w:rsidR="005F1EEA" w:rsidRPr="00E1241D" w:rsidRDefault="005F1EEA" w:rsidP="005F1EEA">
      <w:pPr>
        <w:pStyle w:val="breakline"/>
        <w:rPr>
          <w:rFonts w:eastAsiaTheme="minorEastAsia"/>
          <w:color w:val="002060"/>
        </w:rPr>
      </w:pPr>
    </w:p>
    <w:p w14:paraId="3048CB7C" w14:textId="77777777" w:rsidR="005F1EEA" w:rsidRPr="00E1241D" w:rsidRDefault="005F1EEA" w:rsidP="005F1EEA">
      <w:pPr>
        <w:pStyle w:val="breakline"/>
        <w:rPr>
          <w:color w:val="002060"/>
        </w:rPr>
      </w:pPr>
    </w:p>
    <w:p w14:paraId="73B33141" w14:textId="77777777" w:rsidR="005F1EEA" w:rsidRPr="00E1241D" w:rsidRDefault="005F1EEA" w:rsidP="005F1EEA">
      <w:pPr>
        <w:pStyle w:val="sottotitolocampionato10"/>
        <w:rPr>
          <w:color w:val="002060"/>
        </w:rPr>
      </w:pPr>
      <w:r w:rsidRPr="00E1241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29271652"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58951"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C843"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C7208"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F5F85"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03727"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091BB"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3A679"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64D65"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3E294"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F4CC" w14:textId="77777777" w:rsidR="005F1EEA" w:rsidRPr="00E1241D" w:rsidRDefault="005F1EEA" w:rsidP="00DF4C06">
            <w:pPr>
              <w:pStyle w:val="headertabella0"/>
              <w:rPr>
                <w:color w:val="002060"/>
              </w:rPr>
            </w:pPr>
            <w:r w:rsidRPr="00E1241D">
              <w:rPr>
                <w:color w:val="002060"/>
              </w:rPr>
              <w:t>PE</w:t>
            </w:r>
          </w:p>
        </w:tc>
      </w:tr>
      <w:tr w:rsidR="005F1EEA" w:rsidRPr="00E1241D" w14:paraId="25D73A71"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9003F5" w14:textId="77777777" w:rsidR="005F1EEA" w:rsidRPr="00E1241D" w:rsidRDefault="005F1EEA" w:rsidP="00DF4C06">
            <w:pPr>
              <w:pStyle w:val="rowtabella0"/>
              <w:rPr>
                <w:color w:val="002060"/>
              </w:rPr>
            </w:pPr>
            <w:r w:rsidRPr="00E1241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A26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049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9B7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640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D41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E3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211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4AB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0C08" w14:textId="77777777" w:rsidR="005F1EEA" w:rsidRPr="00E1241D" w:rsidRDefault="005F1EEA" w:rsidP="00DF4C06">
            <w:pPr>
              <w:pStyle w:val="rowtabella0"/>
              <w:jc w:val="center"/>
              <w:rPr>
                <w:color w:val="002060"/>
              </w:rPr>
            </w:pPr>
            <w:r w:rsidRPr="00E1241D">
              <w:rPr>
                <w:color w:val="002060"/>
              </w:rPr>
              <w:t>0</w:t>
            </w:r>
          </w:p>
        </w:tc>
      </w:tr>
      <w:tr w:rsidR="005F1EEA" w:rsidRPr="00E1241D" w14:paraId="4F0EC2F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9C8FC" w14:textId="77777777" w:rsidR="005F1EEA" w:rsidRPr="00E1241D" w:rsidRDefault="005F1EEA" w:rsidP="00DF4C06">
            <w:pPr>
              <w:pStyle w:val="rowtabella0"/>
              <w:rPr>
                <w:color w:val="002060"/>
              </w:rPr>
            </w:pPr>
            <w:r w:rsidRPr="00E1241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446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5A5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BE0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DBE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D9B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80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3CA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774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FBB9" w14:textId="77777777" w:rsidR="005F1EEA" w:rsidRPr="00E1241D" w:rsidRDefault="005F1EEA" w:rsidP="00DF4C06">
            <w:pPr>
              <w:pStyle w:val="rowtabella0"/>
              <w:jc w:val="center"/>
              <w:rPr>
                <w:color w:val="002060"/>
              </w:rPr>
            </w:pPr>
            <w:r w:rsidRPr="00E1241D">
              <w:rPr>
                <w:color w:val="002060"/>
              </w:rPr>
              <w:t>0</w:t>
            </w:r>
          </w:p>
        </w:tc>
      </w:tr>
      <w:tr w:rsidR="005F1EEA" w:rsidRPr="00E1241D" w14:paraId="279DD2E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9967C" w14:textId="77777777" w:rsidR="005F1EEA" w:rsidRPr="00E1241D" w:rsidRDefault="005F1EEA" w:rsidP="00DF4C06">
            <w:pPr>
              <w:pStyle w:val="rowtabella0"/>
              <w:rPr>
                <w:color w:val="002060"/>
              </w:rPr>
            </w:pPr>
            <w:r w:rsidRPr="00E1241D">
              <w:rPr>
                <w:color w:val="002060"/>
              </w:rPr>
              <w:lastRenderedPageBreak/>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BAF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284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A6E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8CF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BD4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E77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B3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CA3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71D4" w14:textId="77777777" w:rsidR="005F1EEA" w:rsidRPr="00E1241D" w:rsidRDefault="005F1EEA" w:rsidP="00DF4C06">
            <w:pPr>
              <w:pStyle w:val="rowtabella0"/>
              <w:jc w:val="center"/>
              <w:rPr>
                <w:color w:val="002060"/>
              </w:rPr>
            </w:pPr>
            <w:r w:rsidRPr="00E1241D">
              <w:rPr>
                <w:color w:val="002060"/>
              </w:rPr>
              <w:t>0</w:t>
            </w:r>
          </w:p>
        </w:tc>
      </w:tr>
      <w:tr w:rsidR="005F1EEA" w:rsidRPr="00E1241D" w14:paraId="0581151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05ED9" w14:textId="77777777" w:rsidR="005F1EEA" w:rsidRPr="00E1241D" w:rsidRDefault="005F1EEA" w:rsidP="00DF4C06">
            <w:pPr>
              <w:pStyle w:val="rowtabella0"/>
              <w:rPr>
                <w:color w:val="002060"/>
                <w:lang w:val="es-ES"/>
              </w:rPr>
            </w:pPr>
            <w:r w:rsidRPr="00E1241D">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ABD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4E8A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C87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E0C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718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770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D3B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CA7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9099" w14:textId="77777777" w:rsidR="005F1EEA" w:rsidRPr="00E1241D" w:rsidRDefault="005F1EEA" w:rsidP="00DF4C06">
            <w:pPr>
              <w:pStyle w:val="rowtabella0"/>
              <w:jc w:val="center"/>
              <w:rPr>
                <w:color w:val="002060"/>
              </w:rPr>
            </w:pPr>
            <w:r w:rsidRPr="00E1241D">
              <w:rPr>
                <w:color w:val="002060"/>
              </w:rPr>
              <w:t>0</w:t>
            </w:r>
          </w:p>
        </w:tc>
      </w:tr>
      <w:tr w:rsidR="005F1EEA" w:rsidRPr="00E1241D" w14:paraId="63F9315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33FEA" w14:textId="77777777" w:rsidR="005F1EEA" w:rsidRPr="00E1241D" w:rsidRDefault="005F1EEA" w:rsidP="00DF4C06">
            <w:pPr>
              <w:pStyle w:val="rowtabella0"/>
              <w:rPr>
                <w:color w:val="002060"/>
                <w:lang w:val="es-ES"/>
              </w:rPr>
            </w:pPr>
            <w:r w:rsidRPr="00E1241D">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DA1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5A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CD6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D9E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CD0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7CA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CBB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018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0CD5" w14:textId="77777777" w:rsidR="005F1EEA" w:rsidRPr="00E1241D" w:rsidRDefault="005F1EEA" w:rsidP="00DF4C06">
            <w:pPr>
              <w:pStyle w:val="rowtabella0"/>
              <w:jc w:val="center"/>
              <w:rPr>
                <w:color w:val="002060"/>
              </w:rPr>
            </w:pPr>
            <w:r w:rsidRPr="00E1241D">
              <w:rPr>
                <w:color w:val="002060"/>
              </w:rPr>
              <w:t>0</w:t>
            </w:r>
          </w:p>
        </w:tc>
      </w:tr>
      <w:tr w:rsidR="005F1EEA" w:rsidRPr="00E1241D" w14:paraId="16BE7DF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6375C" w14:textId="77777777" w:rsidR="005F1EEA" w:rsidRPr="00E1241D" w:rsidRDefault="005F1EEA" w:rsidP="00DF4C06">
            <w:pPr>
              <w:pStyle w:val="rowtabella0"/>
              <w:rPr>
                <w:color w:val="002060"/>
              </w:rPr>
            </w:pPr>
            <w:r w:rsidRPr="00E1241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A81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D11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762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B57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ADB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E9C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410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52D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8314" w14:textId="77777777" w:rsidR="005F1EEA" w:rsidRPr="00E1241D" w:rsidRDefault="005F1EEA" w:rsidP="00DF4C06">
            <w:pPr>
              <w:pStyle w:val="rowtabella0"/>
              <w:jc w:val="center"/>
              <w:rPr>
                <w:color w:val="002060"/>
              </w:rPr>
            </w:pPr>
            <w:r w:rsidRPr="00E1241D">
              <w:rPr>
                <w:color w:val="002060"/>
              </w:rPr>
              <w:t>0</w:t>
            </w:r>
          </w:p>
        </w:tc>
      </w:tr>
      <w:tr w:rsidR="005F1EEA" w:rsidRPr="00E1241D" w14:paraId="55355BF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3558F" w14:textId="77777777" w:rsidR="005F1EEA" w:rsidRPr="00E1241D" w:rsidRDefault="005F1EEA" w:rsidP="00DF4C06">
            <w:pPr>
              <w:pStyle w:val="rowtabella0"/>
              <w:rPr>
                <w:color w:val="002060"/>
              </w:rPr>
            </w:pPr>
            <w:r w:rsidRPr="00E1241D">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06D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79A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55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EBB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C77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AB6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1E0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DDD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390D" w14:textId="77777777" w:rsidR="005F1EEA" w:rsidRPr="00E1241D" w:rsidRDefault="005F1EEA" w:rsidP="00DF4C06">
            <w:pPr>
              <w:pStyle w:val="rowtabella0"/>
              <w:jc w:val="center"/>
              <w:rPr>
                <w:color w:val="002060"/>
              </w:rPr>
            </w:pPr>
            <w:r w:rsidRPr="00E1241D">
              <w:rPr>
                <w:color w:val="002060"/>
              </w:rPr>
              <w:t>0</w:t>
            </w:r>
          </w:p>
        </w:tc>
      </w:tr>
      <w:tr w:rsidR="005F1EEA" w:rsidRPr="00E1241D" w14:paraId="2FCCDA9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543E7" w14:textId="77777777" w:rsidR="005F1EEA" w:rsidRPr="00E1241D" w:rsidRDefault="005F1EEA" w:rsidP="00DF4C06">
            <w:pPr>
              <w:pStyle w:val="rowtabella0"/>
              <w:rPr>
                <w:color w:val="002060"/>
              </w:rPr>
            </w:pPr>
            <w:r w:rsidRPr="00E1241D">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F1D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FDB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91F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BE0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9BD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4E6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3BC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246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02E4" w14:textId="77777777" w:rsidR="005F1EEA" w:rsidRPr="00E1241D" w:rsidRDefault="005F1EEA" w:rsidP="00DF4C06">
            <w:pPr>
              <w:pStyle w:val="rowtabella0"/>
              <w:jc w:val="center"/>
              <w:rPr>
                <w:color w:val="002060"/>
              </w:rPr>
            </w:pPr>
            <w:r w:rsidRPr="00E1241D">
              <w:rPr>
                <w:color w:val="002060"/>
              </w:rPr>
              <w:t>0</w:t>
            </w:r>
          </w:p>
        </w:tc>
      </w:tr>
      <w:tr w:rsidR="005F1EEA" w:rsidRPr="00E1241D" w14:paraId="5F4ACD2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BA78D" w14:textId="77777777" w:rsidR="005F1EEA" w:rsidRPr="00E1241D" w:rsidRDefault="005F1EEA" w:rsidP="00DF4C06">
            <w:pPr>
              <w:pStyle w:val="rowtabella0"/>
              <w:rPr>
                <w:color w:val="002060"/>
              </w:rPr>
            </w:pPr>
            <w:r w:rsidRPr="00E1241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C95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689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91F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896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908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8A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884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B74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1FAB" w14:textId="77777777" w:rsidR="005F1EEA" w:rsidRPr="00E1241D" w:rsidRDefault="005F1EEA" w:rsidP="00DF4C06">
            <w:pPr>
              <w:pStyle w:val="rowtabella0"/>
              <w:jc w:val="center"/>
              <w:rPr>
                <w:color w:val="002060"/>
              </w:rPr>
            </w:pPr>
            <w:r w:rsidRPr="00E1241D">
              <w:rPr>
                <w:color w:val="002060"/>
              </w:rPr>
              <w:t>0</w:t>
            </w:r>
          </w:p>
        </w:tc>
      </w:tr>
      <w:tr w:rsidR="005F1EEA" w:rsidRPr="00E1241D" w14:paraId="6E2158A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CDF1B" w14:textId="77777777" w:rsidR="005F1EEA" w:rsidRPr="00E1241D" w:rsidRDefault="005F1EEA" w:rsidP="00DF4C06">
            <w:pPr>
              <w:pStyle w:val="rowtabella0"/>
              <w:rPr>
                <w:color w:val="002060"/>
              </w:rPr>
            </w:pPr>
            <w:r w:rsidRPr="00E1241D">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E06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C83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453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008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7DA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7F0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EF5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995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B758" w14:textId="77777777" w:rsidR="005F1EEA" w:rsidRPr="00E1241D" w:rsidRDefault="005F1EEA" w:rsidP="00DF4C06">
            <w:pPr>
              <w:pStyle w:val="rowtabella0"/>
              <w:jc w:val="center"/>
              <w:rPr>
                <w:color w:val="002060"/>
              </w:rPr>
            </w:pPr>
            <w:r w:rsidRPr="00E1241D">
              <w:rPr>
                <w:color w:val="002060"/>
              </w:rPr>
              <w:t>0</w:t>
            </w:r>
          </w:p>
        </w:tc>
      </w:tr>
      <w:tr w:rsidR="005F1EEA" w:rsidRPr="00E1241D" w14:paraId="1AE3E6E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3B70C" w14:textId="77777777" w:rsidR="005F1EEA" w:rsidRPr="00E1241D" w:rsidRDefault="005F1EEA" w:rsidP="00DF4C06">
            <w:pPr>
              <w:pStyle w:val="rowtabella0"/>
              <w:rPr>
                <w:color w:val="002060"/>
              </w:rPr>
            </w:pPr>
            <w:r w:rsidRPr="00E1241D">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04D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E41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EA4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4CF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ECD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5A9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FBD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4EA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5DEC" w14:textId="77777777" w:rsidR="005F1EEA" w:rsidRPr="00E1241D" w:rsidRDefault="005F1EEA" w:rsidP="00DF4C06">
            <w:pPr>
              <w:pStyle w:val="rowtabella0"/>
              <w:jc w:val="center"/>
              <w:rPr>
                <w:color w:val="002060"/>
              </w:rPr>
            </w:pPr>
            <w:r w:rsidRPr="00E1241D">
              <w:rPr>
                <w:color w:val="002060"/>
              </w:rPr>
              <w:t>0</w:t>
            </w:r>
          </w:p>
        </w:tc>
      </w:tr>
      <w:tr w:rsidR="005F1EEA" w:rsidRPr="00E1241D" w14:paraId="19C8EDC7"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CE56F" w14:textId="77777777" w:rsidR="005F1EEA" w:rsidRPr="00E1241D" w:rsidRDefault="005F1EEA" w:rsidP="00DF4C06">
            <w:pPr>
              <w:pStyle w:val="rowtabella0"/>
              <w:rPr>
                <w:color w:val="002060"/>
              </w:rPr>
            </w:pPr>
            <w:r w:rsidRPr="00E1241D">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A6C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A0E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5C2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CC2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11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E5D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443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ED6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CF06" w14:textId="77777777" w:rsidR="005F1EEA" w:rsidRPr="00E1241D" w:rsidRDefault="005F1EEA" w:rsidP="00DF4C06">
            <w:pPr>
              <w:pStyle w:val="rowtabella0"/>
              <w:jc w:val="center"/>
              <w:rPr>
                <w:color w:val="002060"/>
              </w:rPr>
            </w:pPr>
            <w:r w:rsidRPr="00E1241D">
              <w:rPr>
                <w:color w:val="002060"/>
              </w:rPr>
              <w:t>0</w:t>
            </w:r>
          </w:p>
        </w:tc>
      </w:tr>
    </w:tbl>
    <w:p w14:paraId="4C56A18A" w14:textId="77777777" w:rsidR="005F1EEA" w:rsidRPr="00E1241D" w:rsidRDefault="005F1EEA" w:rsidP="005F1EEA">
      <w:pPr>
        <w:pStyle w:val="breakline"/>
        <w:rPr>
          <w:rFonts w:eastAsiaTheme="minorEastAsia"/>
          <w:color w:val="002060"/>
        </w:rPr>
      </w:pPr>
    </w:p>
    <w:p w14:paraId="32801874" w14:textId="77777777" w:rsidR="005F1EEA" w:rsidRPr="00E1241D" w:rsidRDefault="005F1EEA" w:rsidP="005F1EEA">
      <w:pPr>
        <w:pStyle w:val="breakline"/>
        <w:rPr>
          <w:color w:val="002060"/>
        </w:rPr>
      </w:pPr>
    </w:p>
    <w:p w14:paraId="7736F480" w14:textId="77777777" w:rsidR="005F1EEA" w:rsidRPr="00E1241D" w:rsidRDefault="005F1EEA" w:rsidP="005F1EEA">
      <w:pPr>
        <w:pStyle w:val="sottotitolocampionato10"/>
        <w:rPr>
          <w:color w:val="002060"/>
        </w:rPr>
      </w:pPr>
      <w:r w:rsidRPr="00E1241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33B8CD53"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ED4F4"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C5141"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28CC"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7C917"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A4CED"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5E436"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0A35E"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80605"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BC27D"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F2A0" w14:textId="77777777" w:rsidR="005F1EEA" w:rsidRPr="00E1241D" w:rsidRDefault="005F1EEA" w:rsidP="00DF4C06">
            <w:pPr>
              <w:pStyle w:val="headertabella0"/>
              <w:rPr>
                <w:color w:val="002060"/>
              </w:rPr>
            </w:pPr>
            <w:r w:rsidRPr="00E1241D">
              <w:rPr>
                <w:color w:val="002060"/>
              </w:rPr>
              <w:t>PE</w:t>
            </w:r>
          </w:p>
        </w:tc>
      </w:tr>
      <w:tr w:rsidR="005F1EEA" w:rsidRPr="00E1241D" w14:paraId="00938B3E"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A9C3E4" w14:textId="77777777" w:rsidR="005F1EEA" w:rsidRPr="00E1241D" w:rsidRDefault="005F1EEA" w:rsidP="00DF4C06">
            <w:pPr>
              <w:pStyle w:val="rowtabella0"/>
              <w:rPr>
                <w:color w:val="002060"/>
              </w:rPr>
            </w:pPr>
            <w:r w:rsidRPr="00E124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DA6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22F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3CF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CA7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25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74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A95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7BB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F068" w14:textId="77777777" w:rsidR="005F1EEA" w:rsidRPr="00E1241D" w:rsidRDefault="005F1EEA" w:rsidP="00DF4C06">
            <w:pPr>
              <w:pStyle w:val="rowtabella0"/>
              <w:jc w:val="center"/>
              <w:rPr>
                <w:color w:val="002060"/>
              </w:rPr>
            </w:pPr>
            <w:r w:rsidRPr="00E1241D">
              <w:rPr>
                <w:color w:val="002060"/>
              </w:rPr>
              <w:t>0</w:t>
            </w:r>
          </w:p>
        </w:tc>
      </w:tr>
      <w:tr w:rsidR="005F1EEA" w:rsidRPr="00E1241D" w14:paraId="4CF7AED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18B9C" w14:textId="77777777" w:rsidR="005F1EEA" w:rsidRPr="00E1241D" w:rsidRDefault="005F1EEA" w:rsidP="00DF4C06">
            <w:pPr>
              <w:pStyle w:val="rowtabella0"/>
              <w:rPr>
                <w:color w:val="002060"/>
              </w:rPr>
            </w:pPr>
            <w:r w:rsidRPr="00E1241D">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C17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660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905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B1E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93C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52D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1231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516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5FE5" w14:textId="77777777" w:rsidR="005F1EEA" w:rsidRPr="00E1241D" w:rsidRDefault="005F1EEA" w:rsidP="00DF4C06">
            <w:pPr>
              <w:pStyle w:val="rowtabella0"/>
              <w:jc w:val="center"/>
              <w:rPr>
                <w:color w:val="002060"/>
              </w:rPr>
            </w:pPr>
            <w:r w:rsidRPr="00E1241D">
              <w:rPr>
                <w:color w:val="002060"/>
              </w:rPr>
              <w:t>0</w:t>
            </w:r>
          </w:p>
        </w:tc>
      </w:tr>
      <w:tr w:rsidR="005F1EEA" w:rsidRPr="00E1241D" w14:paraId="23A7596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BD928" w14:textId="77777777" w:rsidR="005F1EEA" w:rsidRPr="00E1241D" w:rsidRDefault="005F1EEA" w:rsidP="00DF4C06">
            <w:pPr>
              <w:pStyle w:val="rowtabella0"/>
              <w:rPr>
                <w:color w:val="002060"/>
              </w:rPr>
            </w:pPr>
            <w:r w:rsidRPr="00E1241D">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A5F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53F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DC4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D26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C8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3A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20F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9D6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7AF1" w14:textId="77777777" w:rsidR="005F1EEA" w:rsidRPr="00E1241D" w:rsidRDefault="005F1EEA" w:rsidP="00DF4C06">
            <w:pPr>
              <w:pStyle w:val="rowtabella0"/>
              <w:jc w:val="center"/>
              <w:rPr>
                <w:color w:val="002060"/>
              </w:rPr>
            </w:pPr>
            <w:r w:rsidRPr="00E1241D">
              <w:rPr>
                <w:color w:val="002060"/>
              </w:rPr>
              <w:t>0</w:t>
            </w:r>
          </w:p>
        </w:tc>
      </w:tr>
      <w:tr w:rsidR="005F1EEA" w:rsidRPr="00E1241D" w14:paraId="1D4414B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E7752" w14:textId="77777777" w:rsidR="005F1EEA" w:rsidRPr="00E1241D" w:rsidRDefault="005F1EEA" w:rsidP="00DF4C06">
            <w:pPr>
              <w:pStyle w:val="rowtabella0"/>
              <w:rPr>
                <w:color w:val="002060"/>
              </w:rPr>
            </w:pPr>
            <w:r w:rsidRPr="00E1241D">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84F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D5F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7E4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44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141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9C2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650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783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B82B" w14:textId="77777777" w:rsidR="005F1EEA" w:rsidRPr="00E1241D" w:rsidRDefault="005F1EEA" w:rsidP="00DF4C06">
            <w:pPr>
              <w:pStyle w:val="rowtabella0"/>
              <w:jc w:val="center"/>
              <w:rPr>
                <w:color w:val="002060"/>
              </w:rPr>
            </w:pPr>
            <w:r w:rsidRPr="00E1241D">
              <w:rPr>
                <w:color w:val="002060"/>
              </w:rPr>
              <w:t>0</w:t>
            </w:r>
          </w:p>
        </w:tc>
      </w:tr>
      <w:tr w:rsidR="005F1EEA" w:rsidRPr="00E1241D" w14:paraId="3C4981E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AF104" w14:textId="77777777" w:rsidR="005F1EEA" w:rsidRPr="00E1241D" w:rsidRDefault="005F1EEA" w:rsidP="00DF4C06">
            <w:pPr>
              <w:pStyle w:val="rowtabella0"/>
              <w:rPr>
                <w:color w:val="002060"/>
              </w:rPr>
            </w:pPr>
            <w:r w:rsidRPr="00E1241D">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061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64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005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F4A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805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6E3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CB7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5BA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5A06" w14:textId="77777777" w:rsidR="005F1EEA" w:rsidRPr="00E1241D" w:rsidRDefault="005F1EEA" w:rsidP="00DF4C06">
            <w:pPr>
              <w:pStyle w:val="rowtabella0"/>
              <w:jc w:val="center"/>
              <w:rPr>
                <w:color w:val="002060"/>
              </w:rPr>
            </w:pPr>
            <w:r w:rsidRPr="00E1241D">
              <w:rPr>
                <w:color w:val="002060"/>
              </w:rPr>
              <w:t>0</w:t>
            </w:r>
          </w:p>
        </w:tc>
      </w:tr>
      <w:tr w:rsidR="005F1EEA" w:rsidRPr="00E1241D" w14:paraId="57C19A4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96012" w14:textId="77777777" w:rsidR="005F1EEA" w:rsidRPr="00E1241D" w:rsidRDefault="005F1EEA" w:rsidP="00DF4C06">
            <w:pPr>
              <w:pStyle w:val="rowtabella0"/>
              <w:rPr>
                <w:color w:val="002060"/>
              </w:rPr>
            </w:pPr>
            <w:r w:rsidRPr="00E1241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749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C8C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A1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01B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ABA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1D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419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0E0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301D" w14:textId="77777777" w:rsidR="005F1EEA" w:rsidRPr="00E1241D" w:rsidRDefault="005F1EEA" w:rsidP="00DF4C06">
            <w:pPr>
              <w:pStyle w:val="rowtabella0"/>
              <w:jc w:val="center"/>
              <w:rPr>
                <w:color w:val="002060"/>
              </w:rPr>
            </w:pPr>
            <w:r w:rsidRPr="00E1241D">
              <w:rPr>
                <w:color w:val="002060"/>
              </w:rPr>
              <w:t>0</w:t>
            </w:r>
          </w:p>
        </w:tc>
      </w:tr>
      <w:tr w:rsidR="005F1EEA" w:rsidRPr="00E1241D" w14:paraId="6877A79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89C84" w14:textId="77777777" w:rsidR="005F1EEA" w:rsidRPr="00E1241D" w:rsidRDefault="005F1EEA" w:rsidP="00DF4C06">
            <w:pPr>
              <w:pStyle w:val="rowtabella0"/>
              <w:rPr>
                <w:color w:val="002060"/>
              </w:rPr>
            </w:pPr>
            <w:r w:rsidRPr="00E1241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3E0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919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A33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8DF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D2F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2B9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FC2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7F5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7D81" w14:textId="77777777" w:rsidR="005F1EEA" w:rsidRPr="00E1241D" w:rsidRDefault="005F1EEA" w:rsidP="00DF4C06">
            <w:pPr>
              <w:pStyle w:val="rowtabella0"/>
              <w:jc w:val="center"/>
              <w:rPr>
                <w:color w:val="002060"/>
              </w:rPr>
            </w:pPr>
            <w:r w:rsidRPr="00E1241D">
              <w:rPr>
                <w:color w:val="002060"/>
              </w:rPr>
              <w:t>0</w:t>
            </w:r>
          </w:p>
        </w:tc>
      </w:tr>
      <w:tr w:rsidR="005F1EEA" w:rsidRPr="00E1241D" w14:paraId="1CC2F08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521A6" w14:textId="77777777" w:rsidR="005F1EEA" w:rsidRPr="00E1241D" w:rsidRDefault="005F1EEA" w:rsidP="00DF4C06">
            <w:pPr>
              <w:pStyle w:val="rowtabella0"/>
              <w:rPr>
                <w:color w:val="002060"/>
              </w:rPr>
            </w:pPr>
            <w:r w:rsidRPr="00E1241D">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B65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398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1D2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451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75D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CE4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B92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304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4AEA" w14:textId="77777777" w:rsidR="005F1EEA" w:rsidRPr="00E1241D" w:rsidRDefault="005F1EEA" w:rsidP="00DF4C06">
            <w:pPr>
              <w:pStyle w:val="rowtabella0"/>
              <w:jc w:val="center"/>
              <w:rPr>
                <w:color w:val="002060"/>
              </w:rPr>
            </w:pPr>
            <w:r w:rsidRPr="00E1241D">
              <w:rPr>
                <w:color w:val="002060"/>
              </w:rPr>
              <w:t>0</w:t>
            </w:r>
          </w:p>
        </w:tc>
      </w:tr>
      <w:tr w:rsidR="005F1EEA" w:rsidRPr="00E1241D" w14:paraId="58D2515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1B504" w14:textId="77777777" w:rsidR="005F1EEA" w:rsidRPr="00E1241D" w:rsidRDefault="005F1EEA" w:rsidP="00DF4C06">
            <w:pPr>
              <w:pStyle w:val="rowtabella0"/>
              <w:rPr>
                <w:color w:val="002060"/>
              </w:rPr>
            </w:pPr>
            <w:r w:rsidRPr="00E1241D">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5C1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4E6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5E7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088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864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E88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2B6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CB0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F015" w14:textId="77777777" w:rsidR="005F1EEA" w:rsidRPr="00E1241D" w:rsidRDefault="005F1EEA" w:rsidP="00DF4C06">
            <w:pPr>
              <w:pStyle w:val="rowtabella0"/>
              <w:jc w:val="center"/>
              <w:rPr>
                <w:color w:val="002060"/>
              </w:rPr>
            </w:pPr>
            <w:r w:rsidRPr="00E1241D">
              <w:rPr>
                <w:color w:val="002060"/>
              </w:rPr>
              <w:t>0</w:t>
            </w:r>
          </w:p>
        </w:tc>
      </w:tr>
      <w:tr w:rsidR="005F1EEA" w:rsidRPr="00E1241D" w14:paraId="12A0972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725E3" w14:textId="77777777" w:rsidR="005F1EEA" w:rsidRPr="00E1241D" w:rsidRDefault="005F1EEA" w:rsidP="00DF4C06">
            <w:pPr>
              <w:pStyle w:val="rowtabella0"/>
              <w:rPr>
                <w:color w:val="002060"/>
              </w:rPr>
            </w:pPr>
            <w:r w:rsidRPr="00E1241D">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408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EE7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EAA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002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B3B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2BA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486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BA7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4A78" w14:textId="77777777" w:rsidR="005F1EEA" w:rsidRPr="00E1241D" w:rsidRDefault="005F1EEA" w:rsidP="00DF4C06">
            <w:pPr>
              <w:pStyle w:val="rowtabella0"/>
              <w:jc w:val="center"/>
              <w:rPr>
                <w:color w:val="002060"/>
              </w:rPr>
            </w:pPr>
            <w:r w:rsidRPr="00E1241D">
              <w:rPr>
                <w:color w:val="002060"/>
              </w:rPr>
              <w:t>0</w:t>
            </w:r>
          </w:p>
        </w:tc>
      </w:tr>
      <w:tr w:rsidR="005F1EEA" w:rsidRPr="00E1241D" w14:paraId="4A11A89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306BD" w14:textId="77777777" w:rsidR="005F1EEA" w:rsidRPr="00E1241D" w:rsidRDefault="005F1EEA" w:rsidP="00DF4C06">
            <w:pPr>
              <w:pStyle w:val="rowtabella0"/>
              <w:rPr>
                <w:color w:val="002060"/>
              </w:rPr>
            </w:pPr>
            <w:r w:rsidRPr="00E1241D">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3F2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816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215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85F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096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A8D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BDB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CF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CADF" w14:textId="77777777" w:rsidR="005F1EEA" w:rsidRPr="00E1241D" w:rsidRDefault="005F1EEA" w:rsidP="00DF4C06">
            <w:pPr>
              <w:pStyle w:val="rowtabella0"/>
              <w:jc w:val="center"/>
              <w:rPr>
                <w:color w:val="002060"/>
              </w:rPr>
            </w:pPr>
            <w:r w:rsidRPr="00E1241D">
              <w:rPr>
                <w:color w:val="002060"/>
              </w:rPr>
              <w:t>0</w:t>
            </w:r>
          </w:p>
        </w:tc>
      </w:tr>
      <w:tr w:rsidR="005F1EEA" w:rsidRPr="00E1241D" w14:paraId="7D056E92"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CE7E5" w14:textId="77777777" w:rsidR="005F1EEA" w:rsidRPr="00E1241D" w:rsidRDefault="005F1EEA" w:rsidP="00DF4C06">
            <w:pPr>
              <w:pStyle w:val="rowtabella0"/>
              <w:rPr>
                <w:color w:val="002060"/>
                <w:lang w:val="es-ES"/>
              </w:rPr>
            </w:pPr>
            <w:r w:rsidRPr="00E1241D">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038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028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96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87A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B71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AC8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48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9C3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6722" w14:textId="77777777" w:rsidR="005F1EEA" w:rsidRPr="00E1241D" w:rsidRDefault="005F1EEA" w:rsidP="00DF4C06">
            <w:pPr>
              <w:pStyle w:val="rowtabella0"/>
              <w:jc w:val="center"/>
              <w:rPr>
                <w:color w:val="002060"/>
              </w:rPr>
            </w:pPr>
            <w:r w:rsidRPr="00E1241D">
              <w:rPr>
                <w:color w:val="002060"/>
              </w:rPr>
              <w:t>0</w:t>
            </w:r>
          </w:p>
        </w:tc>
      </w:tr>
    </w:tbl>
    <w:p w14:paraId="546FD48B" w14:textId="77777777" w:rsidR="005F1EEA" w:rsidRPr="00E1241D" w:rsidRDefault="005F1EEA" w:rsidP="005F1EEA">
      <w:pPr>
        <w:pStyle w:val="breakline"/>
        <w:rPr>
          <w:rFonts w:eastAsiaTheme="minorEastAsia"/>
          <w:color w:val="002060"/>
        </w:rPr>
      </w:pPr>
    </w:p>
    <w:p w14:paraId="6139BBED" w14:textId="77777777" w:rsidR="005F1EEA" w:rsidRPr="00E1241D" w:rsidRDefault="005F1EEA" w:rsidP="005F1EEA">
      <w:pPr>
        <w:pStyle w:val="breakline"/>
        <w:rPr>
          <w:color w:val="002060"/>
        </w:rPr>
      </w:pPr>
    </w:p>
    <w:p w14:paraId="7EEB4E5B" w14:textId="77777777" w:rsidR="005F1EEA" w:rsidRPr="00E1241D" w:rsidRDefault="005F1EEA" w:rsidP="005F1EEA">
      <w:pPr>
        <w:pStyle w:val="sottotitolocampionato10"/>
        <w:rPr>
          <w:color w:val="002060"/>
        </w:rPr>
      </w:pPr>
      <w:r w:rsidRPr="00E1241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515DDD5B"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0267"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B014E"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1004"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91489"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5B69E"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BA624"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6548"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74975"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9E039"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BD8EE" w14:textId="77777777" w:rsidR="005F1EEA" w:rsidRPr="00E1241D" w:rsidRDefault="005F1EEA" w:rsidP="00DF4C06">
            <w:pPr>
              <w:pStyle w:val="headertabella0"/>
              <w:rPr>
                <w:color w:val="002060"/>
              </w:rPr>
            </w:pPr>
            <w:r w:rsidRPr="00E1241D">
              <w:rPr>
                <w:color w:val="002060"/>
              </w:rPr>
              <w:t>PE</w:t>
            </w:r>
          </w:p>
        </w:tc>
      </w:tr>
      <w:tr w:rsidR="005F1EEA" w:rsidRPr="00E1241D" w14:paraId="77CC45BD"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1BD0F" w14:textId="77777777" w:rsidR="005F1EEA" w:rsidRPr="00E1241D" w:rsidRDefault="005F1EEA" w:rsidP="00DF4C06">
            <w:pPr>
              <w:pStyle w:val="rowtabella0"/>
              <w:rPr>
                <w:color w:val="002060"/>
              </w:rPr>
            </w:pPr>
            <w:r w:rsidRPr="00E1241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A97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ED5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D13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03C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A5D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F9C1"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659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0ABA"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563E" w14:textId="77777777" w:rsidR="005F1EEA" w:rsidRPr="00E1241D" w:rsidRDefault="005F1EEA" w:rsidP="00DF4C06">
            <w:pPr>
              <w:pStyle w:val="rowtabella0"/>
              <w:jc w:val="center"/>
              <w:rPr>
                <w:color w:val="002060"/>
              </w:rPr>
            </w:pPr>
            <w:r w:rsidRPr="00E1241D">
              <w:rPr>
                <w:color w:val="002060"/>
              </w:rPr>
              <w:t>0</w:t>
            </w:r>
          </w:p>
        </w:tc>
      </w:tr>
      <w:tr w:rsidR="005F1EEA" w:rsidRPr="00E1241D" w14:paraId="100EC34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C4CDB" w14:textId="77777777" w:rsidR="005F1EEA" w:rsidRPr="00E1241D" w:rsidRDefault="005F1EEA" w:rsidP="00DF4C06">
            <w:pPr>
              <w:pStyle w:val="rowtabella0"/>
              <w:rPr>
                <w:color w:val="002060"/>
              </w:rPr>
            </w:pPr>
            <w:r w:rsidRPr="00E1241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6EA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220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889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C49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32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DD0B9"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205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D9B1"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0962" w14:textId="77777777" w:rsidR="005F1EEA" w:rsidRPr="00E1241D" w:rsidRDefault="005F1EEA" w:rsidP="00DF4C06">
            <w:pPr>
              <w:pStyle w:val="rowtabella0"/>
              <w:jc w:val="center"/>
              <w:rPr>
                <w:color w:val="002060"/>
              </w:rPr>
            </w:pPr>
            <w:r w:rsidRPr="00E1241D">
              <w:rPr>
                <w:color w:val="002060"/>
              </w:rPr>
              <w:t>0</w:t>
            </w:r>
          </w:p>
        </w:tc>
      </w:tr>
      <w:tr w:rsidR="005F1EEA" w:rsidRPr="00E1241D" w14:paraId="6423728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649FF" w14:textId="77777777" w:rsidR="005F1EEA" w:rsidRPr="00E1241D" w:rsidRDefault="005F1EEA" w:rsidP="00DF4C06">
            <w:pPr>
              <w:pStyle w:val="rowtabella0"/>
              <w:rPr>
                <w:color w:val="002060"/>
              </w:rPr>
            </w:pPr>
            <w:r w:rsidRPr="00E1241D">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6EE3"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DD9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F60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FE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944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6626"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BCA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8439"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2B5E" w14:textId="77777777" w:rsidR="005F1EEA" w:rsidRPr="00E1241D" w:rsidRDefault="005F1EEA" w:rsidP="00DF4C06">
            <w:pPr>
              <w:pStyle w:val="rowtabella0"/>
              <w:jc w:val="center"/>
              <w:rPr>
                <w:color w:val="002060"/>
              </w:rPr>
            </w:pPr>
            <w:r w:rsidRPr="00E1241D">
              <w:rPr>
                <w:color w:val="002060"/>
              </w:rPr>
              <w:t>0</w:t>
            </w:r>
          </w:p>
        </w:tc>
      </w:tr>
      <w:tr w:rsidR="005F1EEA" w:rsidRPr="00E1241D" w14:paraId="551E462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D02BA" w14:textId="77777777" w:rsidR="005F1EEA" w:rsidRPr="00E1241D" w:rsidRDefault="005F1EEA" w:rsidP="00DF4C06">
            <w:pPr>
              <w:pStyle w:val="rowtabella0"/>
              <w:rPr>
                <w:color w:val="002060"/>
              </w:rPr>
            </w:pPr>
            <w:r w:rsidRPr="00E1241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6C1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A17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260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3D0C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546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0C20"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E22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79F6"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A802" w14:textId="77777777" w:rsidR="005F1EEA" w:rsidRPr="00E1241D" w:rsidRDefault="005F1EEA" w:rsidP="00DF4C06">
            <w:pPr>
              <w:pStyle w:val="rowtabella0"/>
              <w:jc w:val="center"/>
              <w:rPr>
                <w:color w:val="002060"/>
              </w:rPr>
            </w:pPr>
            <w:r w:rsidRPr="00E1241D">
              <w:rPr>
                <w:color w:val="002060"/>
              </w:rPr>
              <w:t>0</w:t>
            </w:r>
          </w:p>
        </w:tc>
      </w:tr>
      <w:tr w:rsidR="005F1EEA" w:rsidRPr="00E1241D" w14:paraId="12D7104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6B99D" w14:textId="77777777" w:rsidR="005F1EEA" w:rsidRPr="00E1241D" w:rsidRDefault="005F1EEA" w:rsidP="00DF4C06">
            <w:pPr>
              <w:pStyle w:val="rowtabella0"/>
              <w:rPr>
                <w:color w:val="002060"/>
              </w:rPr>
            </w:pPr>
            <w:r w:rsidRPr="00E1241D">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754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1C4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AB5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E0C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D51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8515"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27EF"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C33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8C3E" w14:textId="77777777" w:rsidR="005F1EEA" w:rsidRPr="00E1241D" w:rsidRDefault="005F1EEA" w:rsidP="00DF4C06">
            <w:pPr>
              <w:pStyle w:val="rowtabella0"/>
              <w:jc w:val="center"/>
              <w:rPr>
                <w:color w:val="002060"/>
              </w:rPr>
            </w:pPr>
            <w:r w:rsidRPr="00E1241D">
              <w:rPr>
                <w:color w:val="002060"/>
              </w:rPr>
              <w:t>0</w:t>
            </w:r>
          </w:p>
        </w:tc>
      </w:tr>
      <w:tr w:rsidR="005F1EEA" w:rsidRPr="00E1241D" w14:paraId="519834B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7261D" w14:textId="77777777" w:rsidR="005F1EEA" w:rsidRPr="00E1241D" w:rsidRDefault="005F1EEA" w:rsidP="00DF4C06">
            <w:pPr>
              <w:pStyle w:val="rowtabella0"/>
              <w:rPr>
                <w:color w:val="002060"/>
              </w:rPr>
            </w:pPr>
            <w:r w:rsidRPr="00E1241D">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0F9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BA4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B00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D6A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050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BBC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DADD"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E44F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F112" w14:textId="77777777" w:rsidR="005F1EEA" w:rsidRPr="00E1241D" w:rsidRDefault="005F1EEA" w:rsidP="00DF4C06">
            <w:pPr>
              <w:pStyle w:val="rowtabella0"/>
              <w:jc w:val="center"/>
              <w:rPr>
                <w:color w:val="002060"/>
              </w:rPr>
            </w:pPr>
            <w:r w:rsidRPr="00E1241D">
              <w:rPr>
                <w:color w:val="002060"/>
              </w:rPr>
              <w:t>0</w:t>
            </w:r>
          </w:p>
        </w:tc>
      </w:tr>
      <w:tr w:rsidR="005F1EEA" w:rsidRPr="00E1241D" w14:paraId="461CD22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BA0B5" w14:textId="77777777" w:rsidR="005F1EEA" w:rsidRPr="00E1241D" w:rsidRDefault="005F1EEA" w:rsidP="00DF4C06">
            <w:pPr>
              <w:pStyle w:val="rowtabella0"/>
              <w:rPr>
                <w:color w:val="002060"/>
              </w:rPr>
            </w:pPr>
            <w:r w:rsidRPr="00E1241D">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11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DC8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1F9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14A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4B1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BE4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36A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DA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ADDE" w14:textId="77777777" w:rsidR="005F1EEA" w:rsidRPr="00E1241D" w:rsidRDefault="005F1EEA" w:rsidP="00DF4C06">
            <w:pPr>
              <w:pStyle w:val="rowtabella0"/>
              <w:jc w:val="center"/>
              <w:rPr>
                <w:color w:val="002060"/>
              </w:rPr>
            </w:pPr>
            <w:r w:rsidRPr="00E1241D">
              <w:rPr>
                <w:color w:val="002060"/>
              </w:rPr>
              <w:t>0</w:t>
            </w:r>
          </w:p>
        </w:tc>
      </w:tr>
      <w:tr w:rsidR="005F1EEA" w:rsidRPr="00E1241D" w14:paraId="6B39D70F"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7C87C" w14:textId="77777777" w:rsidR="005F1EEA" w:rsidRPr="00E1241D" w:rsidRDefault="005F1EEA" w:rsidP="00DF4C06">
            <w:pPr>
              <w:pStyle w:val="rowtabella0"/>
              <w:rPr>
                <w:color w:val="002060"/>
              </w:rPr>
            </w:pPr>
            <w:r w:rsidRPr="00E1241D">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34E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804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FA4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A75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AE1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8684"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1C3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496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7D7C" w14:textId="77777777" w:rsidR="005F1EEA" w:rsidRPr="00E1241D" w:rsidRDefault="005F1EEA" w:rsidP="00DF4C06">
            <w:pPr>
              <w:pStyle w:val="rowtabella0"/>
              <w:jc w:val="center"/>
              <w:rPr>
                <w:color w:val="002060"/>
              </w:rPr>
            </w:pPr>
            <w:r w:rsidRPr="00E1241D">
              <w:rPr>
                <w:color w:val="002060"/>
              </w:rPr>
              <w:t>0</w:t>
            </w:r>
          </w:p>
        </w:tc>
      </w:tr>
      <w:tr w:rsidR="005F1EEA" w:rsidRPr="00E1241D" w14:paraId="76AA981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C5290" w14:textId="77777777" w:rsidR="005F1EEA" w:rsidRPr="00E1241D" w:rsidRDefault="005F1EEA" w:rsidP="00DF4C06">
            <w:pPr>
              <w:pStyle w:val="rowtabella0"/>
              <w:rPr>
                <w:color w:val="002060"/>
                <w:lang w:val="es-ES"/>
              </w:rPr>
            </w:pPr>
            <w:r w:rsidRPr="00E1241D">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186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38A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0D0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B62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F6D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652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A14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F00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E2FC" w14:textId="77777777" w:rsidR="005F1EEA" w:rsidRPr="00E1241D" w:rsidRDefault="005F1EEA" w:rsidP="00DF4C06">
            <w:pPr>
              <w:pStyle w:val="rowtabella0"/>
              <w:jc w:val="center"/>
              <w:rPr>
                <w:color w:val="002060"/>
              </w:rPr>
            </w:pPr>
            <w:r w:rsidRPr="00E1241D">
              <w:rPr>
                <w:color w:val="002060"/>
              </w:rPr>
              <w:t>0</w:t>
            </w:r>
          </w:p>
        </w:tc>
      </w:tr>
      <w:tr w:rsidR="005F1EEA" w:rsidRPr="00E1241D" w14:paraId="7470F73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898B3" w14:textId="77777777" w:rsidR="005F1EEA" w:rsidRPr="00E1241D" w:rsidRDefault="005F1EEA" w:rsidP="00DF4C06">
            <w:pPr>
              <w:pStyle w:val="rowtabella0"/>
              <w:rPr>
                <w:color w:val="002060"/>
              </w:rPr>
            </w:pPr>
            <w:r w:rsidRPr="00E1241D">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BA4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33C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334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30D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803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D59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BA66"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A0A9"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269C9" w14:textId="77777777" w:rsidR="005F1EEA" w:rsidRPr="00E1241D" w:rsidRDefault="005F1EEA" w:rsidP="00DF4C06">
            <w:pPr>
              <w:pStyle w:val="rowtabella0"/>
              <w:jc w:val="center"/>
              <w:rPr>
                <w:color w:val="002060"/>
              </w:rPr>
            </w:pPr>
            <w:r w:rsidRPr="00E1241D">
              <w:rPr>
                <w:color w:val="002060"/>
              </w:rPr>
              <w:t>0</w:t>
            </w:r>
          </w:p>
        </w:tc>
      </w:tr>
      <w:tr w:rsidR="005F1EEA" w:rsidRPr="00E1241D" w14:paraId="0E9FAA3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81554" w14:textId="77777777" w:rsidR="005F1EEA" w:rsidRPr="00E1241D" w:rsidRDefault="005F1EEA" w:rsidP="00DF4C06">
            <w:pPr>
              <w:pStyle w:val="rowtabella0"/>
              <w:rPr>
                <w:color w:val="002060"/>
              </w:rPr>
            </w:pPr>
            <w:r w:rsidRPr="00E1241D">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121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607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7F3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CC6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80A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776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0B8D"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D9FE"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C0D6" w14:textId="77777777" w:rsidR="005F1EEA" w:rsidRPr="00E1241D" w:rsidRDefault="005F1EEA" w:rsidP="00DF4C06">
            <w:pPr>
              <w:pStyle w:val="rowtabella0"/>
              <w:jc w:val="center"/>
              <w:rPr>
                <w:color w:val="002060"/>
              </w:rPr>
            </w:pPr>
            <w:r w:rsidRPr="00E1241D">
              <w:rPr>
                <w:color w:val="002060"/>
              </w:rPr>
              <w:t>0</w:t>
            </w:r>
          </w:p>
        </w:tc>
      </w:tr>
      <w:tr w:rsidR="005F1EEA" w:rsidRPr="00E1241D" w14:paraId="1F97272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28722" w14:textId="77777777" w:rsidR="005F1EEA" w:rsidRPr="00E1241D" w:rsidRDefault="005F1EEA" w:rsidP="00DF4C06">
            <w:pPr>
              <w:pStyle w:val="rowtabella0"/>
              <w:rPr>
                <w:color w:val="002060"/>
              </w:rPr>
            </w:pPr>
            <w:r w:rsidRPr="00E1241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6D3D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59D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31B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85A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570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130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3CC5"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33DF"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D7D8" w14:textId="77777777" w:rsidR="005F1EEA" w:rsidRPr="00E1241D" w:rsidRDefault="005F1EEA" w:rsidP="00DF4C06">
            <w:pPr>
              <w:pStyle w:val="rowtabella0"/>
              <w:jc w:val="center"/>
              <w:rPr>
                <w:color w:val="002060"/>
              </w:rPr>
            </w:pPr>
            <w:r w:rsidRPr="00E1241D">
              <w:rPr>
                <w:color w:val="002060"/>
              </w:rPr>
              <w:t>0</w:t>
            </w:r>
          </w:p>
        </w:tc>
      </w:tr>
      <w:tr w:rsidR="005F1EEA" w:rsidRPr="00E1241D" w14:paraId="09A6D315"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6BB8C" w14:textId="77777777" w:rsidR="005F1EEA" w:rsidRPr="00E1241D" w:rsidRDefault="005F1EEA" w:rsidP="00DF4C06">
            <w:pPr>
              <w:pStyle w:val="rowtabella0"/>
              <w:rPr>
                <w:color w:val="002060"/>
              </w:rPr>
            </w:pPr>
            <w:r w:rsidRPr="00E1241D">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A74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0CB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96D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296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FFB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5BF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BA97"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24F9"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3082" w14:textId="77777777" w:rsidR="005F1EEA" w:rsidRPr="00E1241D" w:rsidRDefault="005F1EEA" w:rsidP="00DF4C06">
            <w:pPr>
              <w:pStyle w:val="rowtabella0"/>
              <w:jc w:val="center"/>
              <w:rPr>
                <w:color w:val="002060"/>
              </w:rPr>
            </w:pPr>
            <w:r w:rsidRPr="00E1241D">
              <w:rPr>
                <w:color w:val="002060"/>
              </w:rPr>
              <w:t>0</w:t>
            </w:r>
          </w:p>
        </w:tc>
      </w:tr>
    </w:tbl>
    <w:p w14:paraId="5FFC76A9" w14:textId="77777777" w:rsidR="005F1EEA" w:rsidRPr="00E1241D" w:rsidRDefault="005F1EEA" w:rsidP="005F1EEA">
      <w:pPr>
        <w:pStyle w:val="breakline"/>
        <w:rPr>
          <w:rFonts w:eastAsiaTheme="minorEastAsia"/>
          <w:color w:val="002060"/>
        </w:rPr>
      </w:pPr>
    </w:p>
    <w:p w14:paraId="73612DC6" w14:textId="77777777" w:rsidR="005F1EEA" w:rsidRPr="00E1241D" w:rsidRDefault="005F1EEA" w:rsidP="005F1EEA">
      <w:pPr>
        <w:pStyle w:val="breakline"/>
        <w:rPr>
          <w:color w:val="002060"/>
        </w:rPr>
      </w:pPr>
    </w:p>
    <w:p w14:paraId="7225F2D9" w14:textId="77777777" w:rsidR="005F1EEA" w:rsidRPr="00E1241D" w:rsidRDefault="005F1EEA" w:rsidP="005F1EEA">
      <w:pPr>
        <w:pStyle w:val="sottotitolocampionato10"/>
        <w:rPr>
          <w:color w:val="002060"/>
        </w:rPr>
      </w:pPr>
      <w:r w:rsidRPr="00E1241D">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5D263BBD"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25AA8"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CA131"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0BD8C"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4A184"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50FE2"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F1D27"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E4905"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4155D"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474BD"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F5C56" w14:textId="77777777" w:rsidR="005F1EEA" w:rsidRPr="00E1241D" w:rsidRDefault="005F1EEA" w:rsidP="00DF4C06">
            <w:pPr>
              <w:pStyle w:val="headertabella0"/>
              <w:rPr>
                <w:color w:val="002060"/>
              </w:rPr>
            </w:pPr>
            <w:r w:rsidRPr="00E1241D">
              <w:rPr>
                <w:color w:val="002060"/>
              </w:rPr>
              <w:t>PE</w:t>
            </w:r>
          </w:p>
        </w:tc>
      </w:tr>
      <w:tr w:rsidR="005F1EEA" w:rsidRPr="00E1241D" w14:paraId="7C3EA7B6"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CE9C1A" w14:textId="77777777" w:rsidR="005F1EEA" w:rsidRPr="00E1241D" w:rsidRDefault="005F1EEA" w:rsidP="00DF4C06">
            <w:pPr>
              <w:pStyle w:val="rowtabella0"/>
              <w:rPr>
                <w:color w:val="002060"/>
              </w:rPr>
            </w:pPr>
            <w:r w:rsidRPr="00E1241D">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4E2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738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C6C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5D0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6BA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892F"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ADC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C0F5"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39EB" w14:textId="77777777" w:rsidR="005F1EEA" w:rsidRPr="00E1241D" w:rsidRDefault="005F1EEA" w:rsidP="00DF4C06">
            <w:pPr>
              <w:pStyle w:val="rowtabella0"/>
              <w:jc w:val="center"/>
              <w:rPr>
                <w:color w:val="002060"/>
              </w:rPr>
            </w:pPr>
            <w:r w:rsidRPr="00E1241D">
              <w:rPr>
                <w:color w:val="002060"/>
              </w:rPr>
              <w:t>0</w:t>
            </w:r>
          </w:p>
        </w:tc>
      </w:tr>
      <w:tr w:rsidR="005F1EEA" w:rsidRPr="00E1241D" w14:paraId="011A9FA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4EBEE" w14:textId="77777777" w:rsidR="005F1EEA" w:rsidRPr="00E1241D" w:rsidRDefault="005F1EEA" w:rsidP="00DF4C06">
            <w:pPr>
              <w:pStyle w:val="rowtabella0"/>
              <w:rPr>
                <w:color w:val="002060"/>
              </w:rPr>
            </w:pPr>
            <w:r w:rsidRPr="00E1241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B1D9"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A7F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DD7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0E5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7BE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DAEF"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B5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9BD8"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8031" w14:textId="77777777" w:rsidR="005F1EEA" w:rsidRPr="00E1241D" w:rsidRDefault="005F1EEA" w:rsidP="00DF4C06">
            <w:pPr>
              <w:pStyle w:val="rowtabella0"/>
              <w:jc w:val="center"/>
              <w:rPr>
                <w:color w:val="002060"/>
              </w:rPr>
            </w:pPr>
            <w:r w:rsidRPr="00E1241D">
              <w:rPr>
                <w:color w:val="002060"/>
              </w:rPr>
              <w:t>0</w:t>
            </w:r>
          </w:p>
        </w:tc>
      </w:tr>
      <w:tr w:rsidR="005F1EEA" w:rsidRPr="00E1241D" w14:paraId="4D60957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BD149" w14:textId="77777777" w:rsidR="005F1EEA" w:rsidRPr="00E1241D" w:rsidRDefault="005F1EEA" w:rsidP="00DF4C06">
            <w:pPr>
              <w:pStyle w:val="rowtabella0"/>
              <w:rPr>
                <w:color w:val="002060"/>
              </w:rPr>
            </w:pPr>
            <w:r w:rsidRPr="00E1241D">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D4E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AEC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F4F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3D5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0BB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8461"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597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967C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EC15" w14:textId="77777777" w:rsidR="005F1EEA" w:rsidRPr="00E1241D" w:rsidRDefault="005F1EEA" w:rsidP="00DF4C06">
            <w:pPr>
              <w:pStyle w:val="rowtabella0"/>
              <w:jc w:val="center"/>
              <w:rPr>
                <w:color w:val="002060"/>
              </w:rPr>
            </w:pPr>
            <w:r w:rsidRPr="00E1241D">
              <w:rPr>
                <w:color w:val="002060"/>
              </w:rPr>
              <w:t>0</w:t>
            </w:r>
          </w:p>
        </w:tc>
      </w:tr>
      <w:tr w:rsidR="005F1EEA" w:rsidRPr="00E1241D" w14:paraId="3A9E085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35DD6" w14:textId="77777777" w:rsidR="005F1EEA" w:rsidRPr="00E1241D" w:rsidRDefault="005F1EEA" w:rsidP="00DF4C06">
            <w:pPr>
              <w:pStyle w:val="rowtabella0"/>
              <w:rPr>
                <w:color w:val="002060"/>
              </w:rPr>
            </w:pPr>
            <w:r w:rsidRPr="00E1241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9F8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CE2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1B9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F218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48A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353B"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EBB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B461"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D278" w14:textId="77777777" w:rsidR="005F1EEA" w:rsidRPr="00E1241D" w:rsidRDefault="005F1EEA" w:rsidP="00DF4C06">
            <w:pPr>
              <w:pStyle w:val="rowtabella0"/>
              <w:jc w:val="center"/>
              <w:rPr>
                <w:color w:val="002060"/>
              </w:rPr>
            </w:pPr>
            <w:r w:rsidRPr="00E1241D">
              <w:rPr>
                <w:color w:val="002060"/>
              </w:rPr>
              <w:t>0</w:t>
            </w:r>
          </w:p>
        </w:tc>
      </w:tr>
      <w:tr w:rsidR="005F1EEA" w:rsidRPr="00E1241D" w14:paraId="2D4ED5A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35ED4" w14:textId="77777777" w:rsidR="005F1EEA" w:rsidRPr="00E1241D" w:rsidRDefault="005F1EEA" w:rsidP="00DF4C06">
            <w:pPr>
              <w:pStyle w:val="rowtabella0"/>
              <w:rPr>
                <w:color w:val="002060"/>
              </w:rPr>
            </w:pPr>
            <w:r w:rsidRPr="00E1241D">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C7B5"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125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83A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139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1A8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FF633"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B78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937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7679" w14:textId="77777777" w:rsidR="005F1EEA" w:rsidRPr="00E1241D" w:rsidRDefault="005F1EEA" w:rsidP="00DF4C06">
            <w:pPr>
              <w:pStyle w:val="rowtabella0"/>
              <w:jc w:val="center"/>
              <w:rPr>
                <w:color w:val="002060"/>
              </w:rPr>
            </w:pPr>
            <w:r w:rsidRPr="00E1241D">
              <w:rPr>
                <w:color w:val="002060"/>
              </w:rPr>
              <w:t>0</w:t>
            </w:r>
          </w:p>
        </w:tc>
      </w:tr>
      <w:tr w:rsidR="005F1EEA" w:rsidRPr="00E1241D" w14:paraId="4D39785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81FE5" w14:textId="77777777" w:rsidR="005F1EEA" w:rsidRPr="00E1241D" w:rsidRDefault="005F1EEA" w:rsidP="00DF4C06">
            <w:pPr>
              <w:pStyle w:val="rowtabella0"/>
              <w:rPr>
                <w:color w:val="002060"/>
              </w:rPr>
            </w:pPr>
            <w:r w:rsidRPr="00E1241D">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6A0F"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A16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ECF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07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C4A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D88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3EA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92C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2E77" w14:textId="77777777" w:rsidR="005F1EEA" w:rsidRPr="00E1241D" w:rsidRDefault="005F1EEA" w:rsidP="00DF4C06">
            <w:pPr>
              <w:pStyle w:val="rowtabella0"/>
              <w:jc w:val="center"/>
              <w:rPr>
                <w:color w:val="002060"/>
              </w:rPr>
            </w:pPr>
            <w:r w:rsidRPr="00E1241D">
              <w:rPr>
                <w:color w:val="002060"/>
              </w:rPr>
              <w:t>0</w:t>
            </w:r>
          </w:p>
        </w:tc>
      </w:tr>
      <w:tr w:rsidR="005F1EEA" w:rsidRPr="00E1241D" w14:paraId="0F2A363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9F3FA" w14:textId="77777777" w:rsidR="005F1EEA" w:rsidRPr="00E1241D" w:rsidRDefault="005F1EEA" w:rsidP="00DF4C06">
            <w:pPr>
              <w:pStyle w:val="rowtabella0"/>
              <w:rPr>
                <w:color w:val="002060"/>
                <w:lang w:val="es-ES"/>
              </w:rPr>
            </w:pPr>
            <w:r w:rsidRPr="00E1241D">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7FE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C91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463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E99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6EB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9F4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F68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786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D034" w14:textId="77777777" w:rsidR="005F1EEA" w:rsidRPr="00E1241D" w:rsidRDefault="005F1EEA" w:rsidP="00DF4C06">
            <w:pPr>
              <w:pStyle w:val="rowtabella0"/>
              <w:jc w:val="center"/>
              <w:rPr>
                <w:color w:val="002060"/>
              </w:rPr>
            </w:pPr>
            <w:r w:rsidRPr="00E1241D">
              <w:rPr>
                <w:color w:val="002060"/>
              </w:rPr>
              <w:t>0</w:t>
            </w:r>
          </w:p>
        </w:tc>
      </w:tr>
      <w:tr w:rsidR="005F1EEA" w:rsidRPr="00E1241D" w14:paraId="7ED0B00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F3904" w14:textId="77777777" w:rsidR="005F1EEA" w:rsidRPr="00E1241D" w:rsidRDefault="005F1EEA" w:rsidP="00DF4C06">
            <w:pPr>
              <w:pStyle w:val="rowtabella0"/>
              <w:rPr>
                <w:color w:val="002060"/>
              </w:rPr>
            </w:pPr>
            <w:r w:rsidRPr="00E1241D">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488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9F5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6BB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6B4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99F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948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422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ABF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744F" w14:textId="77777777" w:rsidR="005F1EEA" w:rsidRPr="00E1241D" w:rsidRDefault="005F1EEA" w:rsidP="00DF4C06">
            <w:pPr>
              <w:pStyle w:val="rowtabella0"/>
              <w:jc w:val="center"/>
              <w:rPr>
                <w:color w:val="002060"/>
              </w:rPr>
            </w:pPr>
            <w:r w:rsidRPr="00E1241D">
              <w:rPr>
                <w:color w:val="002060"/>
              </w:rPr>
              <w:t>0</w:t>
            </w:r>
          </w:p>
        </w:tc>
      </w:tr>
      <w:tr w:rsidR="005F1EEA" w:rsidRPr="00E1241D" w14:paraId="23B0029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EA2CA" w14:textId="77777777" w:rsidR="005F1EEA" w:rsidRPr="00E1241D" w:rsidRDefault="005F1EEA" w:rsidP="00DF4C06">
            <w:pPr>
              <w:pStyle w:val="rowtabella0"/>
              <w:rPr>
                <w:color w:val="002060"/>
              </w:rPr>
            </w:pPr>
            <w:r w:rsidRPr="00E1241D">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DE8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7F6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0E8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198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35E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801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77D4"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C8F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4564" w14:textId="77777777" w:rsidR="005F1EEA" w:rsidRPr="00E1241D" w:rsidRDefault="005F1EEA" w:rsidP="00DF4C06">
            <w:pPr>
              <w:pStyle w:val="rowtabella0"/>
              <w:jc w:val="center"/>
              <w:rPr>
                <w:color w:val="002060"/>
              </w:rPr>
            </w:pPr>
            <w:r w:rsidRPr="00E1241D">
              <w:rPr>
                <w:color w:val="002060"/>
              </w:rPr>
              <w:t>0</w:t>
            </w:r>
          </w:p>
        </w:tc>
      </w:tr>
      <w:tr w:rsidR="005F1EEA" w:rsidRPr="00E1241D" w14:paraId="017EB89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03F09" w14:textId="77777777" w:rsidR="005F1EEA" w:rsidRPr="00E1241D" w:rsidRDefault="005F1EEA" w:rsidP="00DF4C06">
            <w:pPr>
              <w:pStyle w:val="rowtabella0"/>
              <w:rPr>
                <w:color w:val="002060"/>
              </w:rPr>
            </w:pPr>
            <w:r w:rsidRPr="00E1241D">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107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6B8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8F1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0AF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86E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62F1"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A564"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F87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F946" w14:textId="77777777" w:rsidR="005F1EEA" w:rsidRPr="00E1241D" w:rsidRDefault="005F1EEA" w:rsidP="00DF4C06">
            <w:pPr>
              <w:pStyle w:val="rowtabella0"/>
              <w:jc w:val="center"/>
              <w:rPr>
                <w:color w:val="002060"/>
              </w:rPr>
            </w:pPr>
            <w:r w:rsidRPr="00E1241D">
              <w:rPr>
                <w:color w:val="002060"/>
              </w:rPr>
              <w:t>0</w:t>
            </w:r>
          </w:p>
        </w:tc>
      </w:tr>
      <w:tr w:rsidR="005F1EEA" w:rsidRPr="00E1241D" w14:paraId="7CBB6AF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B46BF" w14:textId="77777777" w:rsidR="005F1EEA" w:rsidRPr="00E1241D" w:rsidRDefault="005F1EEA" w:rsidP="00DF4C06">
            <w:pPr>
              <w:pStyle w:val="rowtabella0"/>
              <w:rPr>
                <w:color w:val="002060"/>
              </w:rPr>
            </w:pPr>
            <w:r w:rsidRPr="00E1241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16C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C72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401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B3A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E19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221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9EA8"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70F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9192" w14:textId="77777777" w:rsidR="005F1EEA" w:rsidRPr="00E1241D" w:rsidRDefault="005F1EEA" w:rsidP="00DF4C06">
            <w:pPr>
              <w:pStyle w:val="rowtabella0"/>
              <w:jc w:val="center"/>
              <w:rPr>
                <w:color w:val="002060"/>
              </w:rPr>
            </w:pPr>
            <w:r w:rsidRPr="00E1241D">
              <w:rPr>
                <w:color w:val="002060"/>
              </w:rPr>
              <w:t>0</w:t>
            </w:r>
          </w:p>
        </w:tc>
      </w:tr>
      <w:tr w:rsidR="005F1EEA" w:rsidRPr="00E1241D" w14:paraId="1C928C5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2CF1C" w14:textId="77777777" w:rsidR="005F1EEA" w:rsidRPr="00E1241D" w:rsidRDefault="005F1EEA" w:rsidP="00DF4C06">
            <w:pPr>
              <w:pStyle w:val="rowtabella0"/>
              <w:rPr>
                <w:color w:val="002060"/>
              </w:rPr>
            </w:pPr>
            <w:r w:rsidRPr="00E1241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2F2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C32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8C6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63A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9AE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169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7ECB"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C11F4"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A02C" w14:textId="77777777" w:rsidR="005F1EEA" w:rsidRPr="00E1241D" w:rsidRDefault="005F1EEA" w:rsidP="00DF4C06">
            <w:pPr>
              <w:pStyle w:val="rowtabella0"/>
              <w:jc w:val="center"/>
              <w:rPr>
                <w:color w:val="002060"/>
              </w:rPr>
            </w:pPr>
            <w:r w:rsidRPr="00E1241D">
              <w:rPr>
                <w:color w:val="002060"/>
              </w:rPr>
              <w:t>0</w:t>
            </w:r>
          </w:p>
        </w:tc>
      </w:tr>
      <w:tr w:rsidR="005F1EEA" w:rsidRPr="00E1241D" w14:paraId="3663F9CB"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F46C4" w14:textId="77777777" w:rsidR="005F1EEA" w:rsidRPr="00E1241D" w:rsidRDefault="005F1EEA" w:rsidP="00DF4C06">
            <w:pPr>
              <w:pStyle w:val="rowtabella0"/>
              <w:rPr>
                <w:color w:val="002060"/>
              </w:rPr>
            </w:pPr>
            <w:r w:rsidRPr="00E1241D">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A08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D0DE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D71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B50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549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015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85E7"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CF33"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C106" w14:textId="77777777" w:rsidR="005F1EEA" w:rsidRPr="00E1241D" w:rsidRDefault="005F1EEA" w:rsidP="00DF4C06">
            <w:pPr>
              <w:pStyle w:val="rowtabella0"/>
              <w:jc w:val="center"/>
              <w:rPr>
                <w:color w:val="002060"/>
              </w:rPr>
            </w:pPr>
            <w:r w:rsidRPr="00E1241D">
              <w:rPr>
                <w:color w:val="002060"/>
              </w:rPr>
              <w:t>0</w:t>
            </w:r>
          </w:p>
        </w:tc>
      </w:tr>
    </w:tbl>
    <w:p w14:paraId="3472A8E7" w14:textId="77777777" w:rsidR="005F1EEA" w:rsidRDefault="005F1EEA" w:rsidP="005F1EEA">
      <w:pPr>
        <w:pStyle w:val="breakline"/>
        <w:rPr>
          <w:color w:val="002060"/>
        </w:rPr>
      </w:pPr>
    </w:p>
    <w:p w14:paraId="2DC67CB0" w14:textId="77777777" w:rsidR="005F1EEA" w:rsidRPr="00E1241D" w:rsidRDefault="005F1EEA" w:rsidP="005F1EEA">
      <w:pPr>
        <w:pStyle w:val="titoloprinc0"/>
        <w:rPr>
          <w:color w:val="002060"/>
        </w:rPr>
      </w:pPr>
      <w:r w:rsidRPr="00E1241D">
        <w:rPr>
          <w:color w:val="002060"/>
        </w:rPr>
        <w:t>PROGRAMMA GARE</w:t>
      </w:r>
    </w:p>
    <w:p w14:paraId="32AA2C74" w14:textId="77777777" w:rsidR="005F1EEA" w:rsidRDefault="005F1EEA" w:rsidP="005F1EEA">
      <w:pPr>
        <w:pStyle w:val="breakline"/>
        <w:rPr>
          <w:rFonts w:eastAsiaTheme="minorEastAsia"/>
          <w:color w:val="002060"/>
        </w:rPr>
      </w:pPr>
    </w:p>
    <w:p w14:paraId="6D5F2272" w14:textId="77777777" w:rsidR="005F1EEA" w:rsidRPr="002A1B7B" w:rsidRDefault="005F1EEA" w:rsidP="005F1EEA">
      <w:pPr>
        <w:pStyle w:val="sottotitolocampionato10"/>
        <w:rPr>
          <w:color w:val="002060"/>
        </w:rPr>
      </w:pPr>
      <w:r w:rsidRPr="002A1B7B">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7"/>
        <w:gridCol w:w="385"/>
        <w:gridCol w:w="898"/>
        <w:gridCol w:w="1198"/>
        <w:gridCol w:w="1558"/>
        <w:gridCol w:w="1541"/>
      </w:tblGrid>
      <w:tr w:rsidR="005F1EEA" w:rsidRPr="002A1B7B" w14:paraId="632D430B"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970F6"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F8FD1"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D27E8"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0C71A"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2DF6D"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22E2B"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1EBBB"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3401392B"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71DC3B" w14:textId="77777777" w:rsidR="005F1EEA" w:rsidRPr="002A1B7B" w:rsidRDefault="005F1EEA" w:rsidP="00DF4C06">
            <w:pPr>
              <w:pStyle w:val="rowtabella0"/>
              <w:rPr>
                <w:color w:val="002060"/>
              </w:rPr>
            </w:pPr>
            <w:r w:rsidRPr="002A1B7B">
              <w:rPr>
                <w:color w:val="002060"/>
              </w:rPr>
              <w:lastRenderedPageBreak/>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A981A" w14:textId="77777777" w:rsidR="005F1EEA" w:rsidRPr="002A1B7B" w:rsidRDefault="005F1EEA" w:rsidP="00DF4C06">
            <w:pPr>
              <w:pStyle w:val="rowtabella0"/>
              <w:rPr>
                <w:color w:val="002060"/>
              </w:rPr>
            </w:pPr>
            <w:r w:rsidRPr="002A1B7B">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A0106"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62C62" w14:textId="77777777" w:rsidR="005F1EEA" w:rsidRPr="002A1B7B" w:rsidRDefault="005F1EEA" w:rsidP="00DF4C06">
            <w:pPr>
              <w:pStyle w:val="rowtabella0"/>
              <w:rPr>
                <w:color w:val="002060"/>
              </w:rPr>
            </w:pPr>
            <w:r w:rsidRPr="002A1B7B">
              <w:rPr>
                <w:color w:val="002060"/>
              </w:rPr>
              <w:t>04/10/2024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15FF9" w14:textId="77777777" w:rsidR="005F1EEA" w:rsidRPr="002A1B7B" w:rsidRDefault="005F1EEA" w:rsidP="00DF4C06">
            <w:pPr>
              <w:pStyle w:val="rowtabella0"/>
              <w:rPr>
                <w:color w:val="002060"/>
              </w:rPr>
            </w:pPr>
            <w:r w:rsidRPr="002A1B7B">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BD262" w14:textId="77777777" w:rsidR="005F1EEA" w:rsidRPr="002A1B7B" w:rsidRDefault="005F1EEA" w:rsidP="00DF4C06">
            <w:pPr>
              <w:pStyle w:val="rowtabella0"/>
              <w:rPr>
                <w:color w:val="002060"/>
              </w:rPr>
            </w:pPr>
            <w:r w:rsidRPr="002A1B7B">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2EE6A" w14:textId="77777777" w:rsidR="005F1EEA" w:rsidRPr="002A1B7B" w:rsidRDefault="005F1EEA" w:rsidP="00DF4C06">
            <w:pPr>
              <w:pStyle w:val="rowtabella0"/>
              <w:rPr>
                <w:color w:val="002060"/>
              </w:rPr>
            </w:pPr>
            <w:r w:rsidRPr="002A1B7B">
              <w:rPr>
                <w:color w:val="002060"/>
              </w:rPr>
              <w:t>VIA LORENZO LOTTO</w:t>
            </w:r>
          </w:p>
        </w:tc>
      </w:tr>
      <w:tr w:rsidR="005F1EEA" w:rsidRPr="002A1B7B" w14:paraId="163D3601"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FAE63D" w14:textId="77777777" w:rsidR="005F1EEA" w:rsidRPr="002A1B7B" w:rsidRDefault="005F1EEA" w:rsidP="00DF4C06">
            <w:pPr>
              <w:pStyle w:val="rowtabella0"/>
              <w:rPr>
                <w:color w:val="002060"/>
              </w:rPr>
            </w:pPr>
            <w:r w:rsidRPr="002A1B7B">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5F6DCE" w14:textId="77777777" w:rsidR="005F1EEA" w:rsidRPr="002A1B7B" w:rsidRDefault="005F1EEA" w:rsidP="00DF4C06">
            <w:pPr>
              <w:pStyle w:val="rowtabella0"/>
              <w:rPr>
                <w:color w:val="002060"/>
              </w:rPr>
            </w:pPr>
            <w:r w:rsidRPr="002A1B7B">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0441C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CC6F0"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48B5E2" w14:textId="77777777" w:rsidR="005F1EEA" w:rsidRPr="002A1B7B" w:rsidRDefault="005F1EEA" w:rsidP="00DF4C06">
            <w:pPr>
              <w:pStyle w:val="rowtabella0"/>
              <w:rPr>
                <w:color w:val="002060"/>
              </w:rPr>
            </w:pPr>
            <w:r w:rsidRPr="002A1B7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690FF" w14:textId="77777777" w:rsidR="005F1EEA" w:rsidRPr="002A1B7B" w:rsidRDefault="005F1EEA" w:rsidP="00DF4C06">
            <w:pPr>
              <w:pStyle w:val="rowtabella0"/>
              <w:rPr>
                <w:color w:val="002060"/>
              </w:rPr>
            </w:pPr>
            <w:r w:rsidRPr="002A1B7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53DB6" w14:textId="77777777" w:rsidR="005F1EEA" w:rsidRPr="002A1B7B" w:rsidRDefault="005F1EEA" w:rsidP="00DF4C06">
            <w:pPr>
              <w:pStyle w:val="rowtabella0"/>
              <w:rPr>
                <w:color w:val="002060"/>
              </w:rPr>
            </w:pPr>
            <w:r w:rsidRPr="002A1B7B">
              <w:rPr>
                <w:color w:val="002060"/>
              </w:rPr>
              <w:t>VIA B.ROSSI SNC</w:t>
            </w:r>
          </w:p>
        </w:tc>
      </w:tr>
      <w:tr w:rsidR="005F1EEA" w:rsidRPr="002A1B7B" w14:paraId="52F34017"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D7165" w14:textId="77777777" w:rsidR="005F1EEA" w:rsidRPr="002A1B7B" w:rsidRDefault="005F1EEA" w:rsidP="00DF4C06">
            <w:pPr>
              <w:pStyle w:val="rowtabella0"/>
              <w:rPr>
                <w:color w:val="002060"/>
              </w:rPr>
            </w:pPr>
            <w:r w:rsidRPr="002A1B7B">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040FE6" w14:textId="77777777" w:rsidR="005F1EEA" w:rsidRPr="002A1B7B" w:rsidRDefault="005F1EEA" w:rsidP="00DF4C06">
            <w:pPr>
              <w:pStyle w:val="rowtabella0"/>
              <w:rPr>
                <w:color w:val="002060"/>
              </w:rPr>
            </w:pPr>
            <w:r w:rsidRPr="002A1B7B">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2CD17"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2995C"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24C7F" w14:textId="77777777" w:rsidR="005F1EEA" w:rsidRPr="002A1B7B" w:rsidRDefault="005F1EEA" w:rsidP="00DF4C06">
            <w:pPr>
              <w:pStyle w:val="rowtabella0"/>
              <w:rPr>
                <w:color w:val="002060"/>
              </w:rPr>
            </w:pPr>
            <w:r w:rsidRPr="002A1B7B">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D6819" w14:textId="77777777" w:rsidR="005F1EEA" w:rsidRPr="002A1B7B" w:rsidRDefault="005F1EEA" w:rsidP="00DF4C06">
            <w:pPr>
              <w:pStyle w:val="rowtabella0"/>
              <w:rPr>
                <w:color w:val="002060"/>
              </w:rPr>
            </w:pPr>
            <w:r w:rsidRPr="002A1B7B">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F5742" w14:textId="77777777" w:rsidR="005F1EEA" w:rsidRPr="002A1B7B" w:rsidRDefault="005F1EEA" w:rsidP="00DF4C06">
            <w:pPr>
              <w:pStyle w:val="rowtabella0"/>
              <w:rPr>
                <w:color w:val="002060"/>
              </w:rPr>
            </w:pPr>
            <w:r w:rsidRPr="002A1B7B">
              <w:rPr>
                <w:color w:val="002060"/>
              </w:rPr>
              <w:t>TRAVERSA VIA U.T0MEI</w:t>
            </w:r>
          </w:p>
        </w:tc>
      </w:tr>
      <w:tr w:rsidR="005F1EEA" w:rsidRPr="002A1B7B" w14:paraId="33F19E74"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E8646" w14:textId="77777777" w:rsidR="005F1EEA" w:rsidRPr="002A1B7B" w:rsidRDefault="005F1EEA" w:rsidP="00DF4C06">
            <w:pPr>
              <w:pStyle w:val="rowtabella0"/>
              <w:rPr>
                <w:color w:val="002060"/>
              </w:rPr>
            </w:pPr>
            <w:r w:rsidRPr="002A1B7B">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A2160D" w14:textId="77777777" w:rsidR="005F1EEA" w:rsidRPr="002A1B7B" w:rsidRDefault="005F1EEA" w:rsidP="00DF4C06">
            <w:pPr>
              <w:pStyle w:val="rowtabella0"/>
              <w:rPr>
                <w:color w:val="002060"/>
              </w:rPr>
            </w:pPr>
            <w:r w:rsidRPr="002A1B7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4DCC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06488F"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A6B5D" w14:textId="77777777" w:rsidR="005F1EEA" w:rsidRPr="002A1B7B" w:rsidRDefault="005F1EEA" w:rsidP="00DF4C06">
            <w:pPr>
              <w:pStyle w:val="rowtabella0"/>
              <w:rPr>
                <w:color w:val="002060"/>
              </w:rPr>
            </w:pPr>
            <w:r w:rsidRPr="002A1B7B">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5D1B0" w14:textId="77777777" w:rsidR="005F1EEA" w:rsidRPr="002A1B7B" w:rsidRDefault="005F1EEA" w:rsidP="00DF4C06">
            <w:pPr>
              <w:pStyle w:val="rowtabella0"/>
              <w:rPr>
                <w:color w:val="002060"/>
              </w:rPr>
            </w:pPr>
            <w:r w:rsidRPr="002A1B7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A0D00" w14:textId="77777777" w:rsidR="005F1EEA" w:rsidRPr="002A1B7B" w:rsidRDefault="005F1EEA" w:rsidP="00DF4C06">
            <w:pPr>
              <w:pStyle w:val="rowtabella0"/>
              <w:rPr>
                <w:color w:val="002060"/>
              </w:rPr>
            </w:pPr>
            <w:r w:rsidRPr="002A1B7B">
              <w:rPr>
                <w:color w:val="002060"/>
              </w:rPr>
              <w:t>VIA PIRANDELLO</w:t>
            </w:r>
          </w:p>
        </w:tc>
      </w:tr>
      <w:tr w:rsidR="005F1EEA" w:rsidRPr="002A1B7B" w14:paraId="497C7FAC"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589FBB" w14:textId="77777777" w:rsidR="005F1EEA" w:rsidRPr="002A1B7B" w:rsidRDefault="005F1EEA" w:rsidP="00DF4C06">
            <w:pPr>
              <w:pStyle w:val="rowtabella0"/>
              <w:rPr>
                <w:color w:val="002060"/>
              </w:rPr>
            </w:pPr>
            <w:r w:rsidRPr="002A1B7B">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4AFBB" w14:textId="77777777" w:rsidR="005F1EEA" w:rsidRPr="002A1B7B" w:rsidRDefault="005F1EEA" w:rsidP="00DF4C06">
            <w:pPr>
              <w:pStyle w:val="rowtabella0"/>
              <w:rPr>
                <w:color w:val="002060"/>
              </w:rPr>
            </w:pPr>
            <w:r w:rsidRPr="002A1B7B">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06A13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64177F" w14:textId="77777777" w:rsidR="005F1EEA" w:rsidRPr="002A1B7B" w:rsidRDefault="005F1EEA" w:rsidP="00DF4C06">
            <w:pPr>
              <w:pStyle w:val="rowtabella0"/>
              <w:rPr>
                <w:color w:val="002060"/>
              </w:rPr>
            </w:pPr>
            <w:r w:rsidRPr="002A1B7B">
              <w:rPr>
                <w:color w:val="002060"/>
              </w:rPr>
              <w:t>04/10/2024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E62C6B" w14:textId="77777777" w:rsidR="005F1EEA" w:rsidRPr="002A1B7B" w:rsidRDefault="005F1EEA" w:rsidP="00DF4C06">
            <w:pPr>
              <w:pStyle w:val="rowtabella0"/>
              <w:rPr>
                <w:color w:val="002060"/>
              </w:rPr>
            </w:pPr>
            <w:r w:rsidRPr="002A1B7B">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2D113" w14:textId="77777777" w:rsidR="005F1EEA" w:rsidRPr="002A1B7B" w:rsidRDefault="005F1EEA" w:rsidP="00DF4C06">
            <w:pPr>
              <w:pStyle w:val="rowtabella0"/>
              <w:rPr>
                <w:color w:val="002060"/>
              </w:rPr>
            </w:pPr>
            <w:r w:rsidRPr="002A1B7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B9553" w14:textId="77777777" w:rsidR="005F1EEA" w:rsidRPr="002A1B7B" w:rsidRDefault="005F1EEA" w:rsidP="00DF4C06">
            <w:pPr>
              <w:pStyle w:val="rowtabella0"/>
              <w:rPr>
                <w:color w:val="002060"/>
              </w:rPr>
            </w:pPr>
            <w:r w:rsidRPr="002A1B7B">
              <w:rPr>
                <w:color w:val="002060"/>
              </w:rPr>
              <w:t>VIA SIBILLA 2C</w:t>
            </w:r>
          </w:p>
        </w:tc>
      </w:tr>
      <w:tr w:rsidR="005F1EEA" w:rsidRPr="002A1B7B" w14:paraId="2315CB4B"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3AC053" w14:textId="77777777" w:rsidR="005F1EEA" w:rsidRPr="002A1B7B" w:rsidRDefault="005F1EEA" w:rsidP="00DF4C06">
            <w:pPr>
              <w:pStyle w:val="rowtabella0"/>
              <w:rPr>
                <w:color w:val="002060"/>
              </w:rPr>
            </w:pPr>
            <w:r w:rsidRPr="002A1B7B">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11E00" w14:textId="77777777" w:rsidR="005F1EEA" w:rsidRPr="002A1B7B" w:rsidRDefault="005F1EEA" w:rsidP="00DF4C06">
            <w:pPr>
              <w:pStyle w:val="rowtabella0"/>
              <w:rPr>
                <w:color w:val="002060"/>
              </w:rPr>
            </w:pPr>
            <w:r w:rsidRPr="002A1B7B">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8A46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85C1D" w14:textId="77777777" w:rsidR="005F1EEA" w:rsidRPr="002A1B7B" w:rsidRDefault="005F1EEA" w:rsidP="00DF4C06">
            <w:pPr>
              <w:pStyle w:val="rowtabella0"/>
              <w:rPr>
                <w:color w:val="002060"/>
              </w:rPr>
            </w:pPr>
            <w:r w:rsidRPr="002A1B7B">
              <w:rPr>
                <w:color w:val="002060"/>
              </w:rPr>
              <w:t>04/10/2024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283B4" w14:textId="77777777" w:rsidR="005F1EEA" w:rsidRPr="002A1B7B" w:rsidRDefault="005F1EEA" w:rsidP="00DF4C06">
            <w:pPr>
              <w:pStyle w:val="rowtabella0"/>
              <w:rPr>
                <w:color w:val="002060"/>
              </w:rPr>
            </w:pPr>
            <w:r w:rsidRPr="002A1B7B">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34896" w14:textId="77777777" w:rsidR="005F1EEA" w:rsidRPr="002A1B7B" w:rsidRDefault="005F1EEA" w:rsidP="00DF4C06">
            <w:pPr>
              <w:pStyle w:val="rowtabella0"/>
              <w:rPr>
                <w:color w:val="002060"/>
              </w:rPr>
            </w:pPr>
            <w:r w:rsidRPr="002A1B7B">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4852C" w14:textId="77777777" w:rsidR="005F1EEA" w:rsidRPr="002A1B7B" w:rsidRDefault="005F1EEA" w:rsidP="00DF4C06">
            <w:pPr>
              <w:pStyle w:val="rowtabella0"/>
              <w:rPr>
                <w:color w:val="002060"/>
              </w:rPr>
            </w:pPr>
            <w:r w:rsidRPr="002A1B7B">
              <w:rPr>
                <w:color w:val="002060"/>
              </w:rPr>
              <w:t>VIA LORENZO LOTTO</w:t>
            </w:r>
          </w:p>
        </w:tc>
      </w:tr>
    </w:tbl>
    <w:p w14:paraId="1624BBB7" w14:textId="77777777" w:rsidR="005F1EEA" w:rsidRPr="002A1B7B" w:rsidRDefault="005F1EEA" w:rsidP="005F1EEA">
      <w:pPr>
        <w:pStyle w:val="breakline"/>
        <w:rPr>
          <w:rFonts w:eastAsiaTheme="minorEastAsia"/>
          <w:color w:val="002060"/>
        </w:rPr>
      </w:pPr>
    </w:p>
    <w:p w14:paraId="1A420930" w14:textId="77777777" w:rsidR="005F1EEA" w:rsidRPr="002A1B7B" w:rsidRDefault="005F1EEA" w:rsidP="005F1EEA">
      <w:pPr>
        <w:pStyle w:val="breakline"/>
        <w:rPr>
          <w:color w:val="002060"/>
        </w:rPr>
      </w:pPr>
    </w:p>
    <w:p w14:paraId="726748A2" w14:textId="77777777" w:rsidR="005F1EEA" w:rsidRPr="002A1B7B" w:rsidRDefault="005F1EEA" w:rsidP="005F1EEA">
      <w:pPr>
        <w:pStyle w:val="breakline"/>
        <w:rPr>
          <w:color w:val="002060"/>
        </w:rPr>
      </w:pPr>
    </w:p>
    <w:p w14:paraId="7F5A52A7" w14:textId="77777777" w:rsidR="005F1EEA" w:rsidRPr="002A1B7B" w:rsidRDefault="005F1EEA" w:rsidP="005F1EEA">
      <w:pPr>
        <w:pStyle w:val="sottotitolocampionato10"/>
        <w:rPr>
          <w:color w:val="002060"/>
        </w:rPr>
      </w:pPr>
      <w:r w:rsidRPr="002A1B7B">
        <w:rPr>
          <w:color w:val="002060"/>
        </w:rP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5F1EEA" w:rsidRPr="002A1B7B" w14:paraId="184AA5BF"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CEC6"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65060"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679E5"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F2C51"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40F5F"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E713A"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7D03"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79687E1B"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55912" w14:textId="77777777" w:rsidR="005F1EEA" w:rsidRPr="002A1B7B" w:rsidRDefault="005F1EEA" w:rsidP="00DF4C06">
            <w:pPr>
              <w:pStyle w:val="rowtabella0"/>
              <w:rPr>
                <w:color w:val="002060"/>
              </w:rPr>
            </w:pPr>
            <w:r w:rsidRPr="002A1B7B">
              <w:rPr>
                <w:color w:val="002060"/>
              </w:rPr>
              <w:t>PICENO UNITED MMX A 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6C25B" w14:textId="77777777" w:rsidR="005F1EEA" w:rsidRPr="002A1B7B" w:rsidRDefault="005F1EEA" w:rsidP="00DF4C06">
            <w:pPr>
              <w:pStyle w:val="rowtabella0"/>
              <w:rPr>
                <w:color w:val="002060"/>
              </w:rPr>
            </w:pPr>
            <w:r w:rsidRPr="002A1B7B">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B0D7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FF74D"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F2ED9" w14:textId="77777777" w:rsidR="005F1EEA" w:rsidRPr="002A1B7B" w:rsidRDefault="005F1EEA" w:rsidP="00DF4C06">
            <w:pPr>
              <w:pStyle w:val="rowtabella0"/>
              <w:rPr>
                <w:color w:val="002060"/>
              </w:rPr>
            </w:pPr>
            <w:r w:rsidRPr="002A1B7B">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5132C" w14:textId="77777777" w:rsidR="005F1EEA" w:rsidRPr="002A1B7B" w:rsidRDefault="005F1EEA" w:rsidP="00DF4C06">
            <w:pPr>
              <w:pStyle w:val="rowtabella0"/>
              <w:rPr>
                <w:color w:val="002060"/>
              </w:rPr>
            </w:pPr>
            <w:r w:rsidRPr="002A1B7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D5EBF" w14:textId="77777777" w:rsidR="005F1EEA" w:rsidRPr="002A1B7B" w:rsidRDefault="005F1EEA" w:rsidP="00DF4C06">
            <w:pPr>
              <w:pStyle w:val="rowtabella0"/>
              <w:rPr>
                <w:color w:val="002060"/>
              </w:rPr>
            </w:pPr>
            <w:r w:rsidRPr="002A1B7B">
              <w:rPr>
                <w:color w:val="002060"/>
              </w:rPr>
              <w:t>VIA DELL IRIS</w:t>
            </w:r>
          </w:p>
        </w:tc>
      </w:tr>
      <w:tr w:rsidR="005F1EEA" w:rsidRPr="002A1B7B" w14:paraId="6D36C3F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BABEE8" w14:textId="77777777" w:rsidR="005F1EEA" w:rsidRPr="002A1B7B" w:rsidRDefault="005F1EEA" w:rsidP="00DF4C06">
            <w:pPr>
              <w:pStyle w:val="rowtabella0"/>
              <w:rPr>
                <w:color w:val="002060"/>
              </w:rPr>
            </w:pPr>
            <w:r w:rsidRPr="002A1B7B">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3A8FBD" w14:textId="77777777" w:rsidR="005F1EEA" w:rsidRPr="002A1B7B" w:rsidRDefault="005F1EEA" w:rsidP="00DF4C06">
            <w:pPr>
              <w:pStyle w:val="rowtabella0"/>
              <w:rPr>
                <w:color w:val="002060"/>
              </w:rPr>
            </w:pPr>
            <w:r w:rsidRPr="002A1B7B">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92E1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5ACA1A" w14:textId="77777777" w:rsidR="005F1EEA" w:rsidRPr="002A1B7B" w:rsidRDefault="005F1EEA" w:rsidP="00DF4C06">
            <w:pPr>
              <w:pStyle w:val="rowtabella0"/>
              <w:rPr>
                <w:color w:val="002060"/>
              </w:rPr>
            </w:pPr>
            <w:r w:rsidRPr="002A1B7B">
              <w:rPr>
                <w:color w:val="002060"/>
              </w:rPr>
              <w:t>04/10/2024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830CC" w14:textId="77777777" w:rsidR="005F1EEA" w:rsidRPr="002A1B7B" w:rsidRDefault="005F1EEA" w:rsidP="00DF4C06">
            <w:pPr>
              <w:pStyle w:val="rowtabella0"/>
              <w:rPr>
                <w:color w:val="002060"/>
              </w:rPr>
            </w:pPr>
            <w:r w:rsidRPr="002A1B7B">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4C46C" w14:textId="77777777" w:rsidR="005F1EEA" w:rsidRPr="002A1B7B" w:rsidRDefault="005F1EEA" w:rsidP="00DF4C06">
            <w:pPr>
              <w:pStyle w:val="rowtabella0"/>
              <w:rPr>
                <w:color w:val="002060"/>
              </w:rPr>
            </w:pPr>
            <w:r w:rsidRPr="002A1B7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0338E" w14:textId="77777777" w:rsidR="005F1EEA" w:rsidRPr="002A1B7B" w:rsidRDefault="005F1EEA" w:rsidP="00DF4C06">
            <w:pPr>
              <w:pStyle w:val="rowtabella0"/>
              <w:rPr>
                <w:color w:val="002060"/>
              </w:rPr>
            </w:pPr>
            <w:r w:rsidRPr="002A1B7B">
              <w:rPr>
                <w:color w:val="002060"/>
              </w:rPr>
              <w:t>CENTRO ABITATO</w:t>
            </w:r>
          </w:p>
        </w:tc>
      </w:tr>
      <w:tr w:rsidR="005F1EEA" w:rsidRPr="002A1B7B" w14:paraId="481A6BA7"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09FFC0" w14:textId="77777777" w:rsidR="005F1EEA" w:rsidRPr="002A1B7B" w:rsidRDefault="005F1EEA" w:rsidP="00DF4C06">
            <w:pPr>
              <w:pStyle w:val="rowtabella0"/>
              <w:rPr>
                <w:color w:val="002060"/>
              </w:rPr>
            </w:pPr>
            <w:r w:rsidRPr="002A1B7B">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55B2A" w14:textId="77777777" w:rsidR="005F1EEA" w:rsidRPr="002A1B7B" w:rsidRDefault="005F1EEA" w:rsidP="00DF4C06">
            <w:pPr>
              <w:pStyle w:val="rowtabella0"/>
              <w:rPr>
                <w:color w:val="002060"/>
              </w:rPr>
            </w:pPr>
            <w:r w:rsidRPr="002A1B7B">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A7421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FFC92" w14:textId="77777777" w:rsidR="005F1EEA" w:rsidRPr="002A1B7B" w:rsidRDefault="005F1EEA" w:rsidP="00DF4C06">
            <w:pPr>
              <w:pStyle w:val="rowtabella0"/>
              <w:rPr>
                <w:color w:val="002060"/>
              </w:rPr>
            </w:pPr>
            <w:r w:rsidRPr="002A1B7B">
              <w:rPr>
                <w:color w:val="002060"/>
              </w:rPr>
              <w:t>04/10/2024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9430E" w14:textId="77777777" w:rsidR="005F1EEA" w:rsidRPr="002A1B7B" w:rsidRDefault="005F1EEA" w:rsidP="00DF4C06">
            <w:pPr>
              <w:pStyle w:val="rowtabella0"/>
              <w:rPr>
                <w:color w:val="002060"/>
              </w:rPr>
            </w:pPr>
            <w:r w:rsidRPr="002A1B7B">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E5E01" w14:textId="77777777" w:rsidR="005F1EEA" w:rsidRPr="002A1B7B" w:rsidRDefault="005F1EEA" w:rsidP="00DF4C06">
            <w:pPr>
              <w:pStyle w:val="rowtabella0"/>
              <w:rPr>
                <w:color w:val="002060"/>
              </w:rPr>
            </w:pPr>
            <w:r w:rsidRPr="002A1B7B">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9381D" w14:textId="77777777" w:rsidR="005F1EEA" w:rsidRPr="002A1B7B" w:rsidRDefault="005F1EEA" w:rsidP="00DF4C06">
            <w:pPr>
              <w:pStyle w:val="rowtabella0"/>
              <w:rPr>
                <w:color w:val="002060"/>
              </w:rPr>
            </w:pPr>
            <w:r w:rsidRPr="002A1B7B">
              <w:rPr>
                <w:color w:val="002060"/>
              </w:rPr>
              <w:t>VIA ADIGE, 35</w:t>
            </w:r>
          </w:p>
        </w:tc>
      </w:tr>
      <w:tr w:rsidR="005F1EEA" w:rsidRPr="002A1B7B" w14:paraId="7BF7312E"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0CB93" w14:textId="77777777" w:rsidR="005F1EEA" w:rsidRPr="002A1B7B" w:rsidRDefault="005F1EEA" w:rsidP="00DF4C06">
            <w:pPr>
              <w:pStyle w:val="rowtabella0"/>
              <w:rPr>
                <w:color w:val="002060"/>
              </w:rPr>
            </w:pPr>
            <w:r w:rsidRPr="002A1B7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AE9215" w14:textId="77777777" w:rsidR="005F1EEA" w:rsidRPr="002A1B7B" w:rsidRDefault="005F1EEA" w:rsidP="00DF4C06">
            <w:pPr>
              <w:pStyle w:val="rowtabella0"/>
              <w:rPr>
                <w:color w:val="002060"/>
              </w:rPr>
            </w:pPr>
            <w:r w:rsidRPr="002A1B7B">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26F4A3"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3F638" w14:textId="77777777" w:rsidR="005F1EEA" w:rsidRPr="002A1B7B" w:rsidRDefault="005F1EEA" w:rsidP="00DF4C06">
            <w:pPr>
              <w:pStyle w:val="rowtabella0"/>
              <w:rPr>
                <w:color w:val="002060"/>
              </w:rPr>
            </w:pPr>
            <w:r w:rsidRPr="002A1B7B">
              <w:rPr>
                <w:color w:val="002060"/>
              </w:rPr>
              <w:t>05/10/2024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89967E" w14:textId="77777777" w:rsidR="005F1EEA" w:rsidRPr="002A1B7B" w:rsidRDefault="005F1EEA" w:rsidP="00DF4C06">
            <w:pPr>
              <w:pStyle w:val="rowtabella0"/>
              <w:rPr>
                <w:color w:val="002060"/>
              </w:rPr>
            </w:pPr>
            <w:r w:rsidRPr="002A1B7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F1292" w14:textId="77777777" w:rsidR="005F1EEA" w:rsidRPr="002A1B7B" w:rsidRDefault="005F1EEA" w:rsidP="00DF4C06">
            <w:pPr>
              <w:pStyle w:val="rowtabella0"/>
              <w:rPr>
                <w:color w:val="002060"/>
              </w:rPr>
            </w:pPr>
            <w:r w:rsidRPr="002A1B7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587117" w14:textId="77777777" w:rsidR="005F1EEA" w:rsidRPr="002A1B7B" w:rsidRDefault="005F1EEA" w:rsidP="00DF4C06">
            <w:pPr>
              <w:pStyle w:val="rowtabella0"/>
              <w:rPr>
                <w:color w:val="002060"/>
              </w:rPr>
            </w:pPr>
            <w:r w:rsidRPr="002A1B7B">
              <w:rPr>
                <w:color w:val="002060"/>
              </w:rPr>
              <w:t>VIA CORRADI</w:t>
            </w:r>
          </w:p>
        </w:tc>
      </w:tr>
      <w:tr w:rsidR="005F1EEA" w:rsidRPr="002A1B7B" w14:paraId="48096EEC"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6A9E5" w14:textId="77777777" w:rsidR="005F1EEA" w:rsidRPr="002A1B7B" w:rsidRDefault="005F1EEA" w:rsidP="00DF4C06">
            <w:pPr>
              <w:pStyle w:val="rowtabella0"/>
              <w:rPr>
                <w:color w:val="002060"/>
              </w:rPr>
            </w:pPr>
            <w:r w:rsidRPr="002A1B7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09D84" w14:textId="77777777" w:rsidR="005F1EEA" w:rsidRPr="002A1B7B" w:rsidRDefault="005F1EEA" w:rsidP="00DF4C06">
            <w:pPr>
              <w:pStyle w:val="rowtabella0"/>
              <w:rPr>
                <w:color w:val="002060"/>
              </w:rPr>
            </w:pPr>
            <w:r w:rsidRPr="002A1B7B">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7BD4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5FF79" w14:textId="77777777" w:rsidR="005F1EEA" w:rsidRPr="002A1B7B" w:rsidRDefault="005F1EEA" w:rsidP="00DF4C06">
            <w:pPr>
              <w:pStyle w:val="rowtabella0"/>
              <w:rPr>
                <w:color w:val="002060"/>
              </w:rPr>
            </w:pPr>
            <w:r w:rsidRPr="002A1B7B">
              <w:rPr>
                <w:color w:val="002060"/>
              </w:rPr>
              <w:t>05/10/2024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6B055" w14:textId="77777777" w:rsidR="005F1EEA" w:rsidRPr="002A1B7B" w:rsidRDefault="005F1EEA" w:rsidP="00DF4C06">
            <w:pPr>
              <w:pStyle w:val="rowtabella0"/>
              <w:rPr>
                <w:color w:val="002060"/>
              </w:rPr>
            </w:pPr>
            <w:r w:rsidRPr="002A1B7B">
              <w:rPr>
                <w:color w:val="002060"/>
              </w:rPr>
              <w:t>5657 CAMPO COPERTO CENTRO SPORTLAND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76B98" w14:textId="77777777" w:rsidR="005F1EEA" w:rsidRPr="002A1B7B" w:rsidRDefault="005F1EEA" w:rsidP="00DF4C06">
            <w:pPr>
              <w:pStyle w:val="rowtabella0"/>
              <w:rPr>
                <w:color w:val="002060"/>
              </w:rPr>
            </w:pPr>
            <w:r w:rsidRPr="002A1B7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78155" w14:textId="77777777" w:rsidR="005F1EEA" w:rsidRPr="002A1B7B" w:rsidRDefault="005F1EEA" w:rsidP="00DF4C06">
            <w:pPr>
              <w:pStyle w:val="rowtabella0"/>
              <w:rPr>
                <w:color w:val="002060"/>
              </w:rPr>
            </w:pPr>
            <w:r w:rsidRPr="002A1B7B">
              <w:rPr>
                <w:color w:val="002060"/>
              </w:rPr>
              <w:t>TRAVERSA VIALE DE GASPERI</w:t>
            </w:r>
          </w:p>
        </w:tc>
      </w:tr>
    </w:tbl>
    <w:p w14:paraId="2858AFDB" w14:textId="77777777" w:rsidR="005F1EEA" w:rsidRPr="00E1241D" w:rsidRDefault="005F1EEA" w:rsidP="005F1EEA">
      <w:pPr>
        <w:pStyle w:val="breakline"/>
        <w:rPr>
          <w:rFonts w:eastAsiaTheme="minorEastAsia"/>
          <w:color w:val="002060"/>
        </w:rPr>
      </w:pPr>
    </w:p>
    <w:p w14:paraId="457820AD" w14:textId="77777777" w:rsidR="005F1EEA" w:rsidRPr="00E1241D" w:rsidRDefault="005F1EEA" w:rsidP="005F1EEA">
      <w:pPr>
        <w:pStyle w:val="breakline"/>
        <w:rPr>
          <w:color w:val="002060"/>
        </w:rPr>
      </w:pPr>
    </w:p>
    <w:p w14:paraId="2C8A7214" w14:textId="77777777" w:rsidR="005F1EEA" w:rsidRPr="00E1241D" w:rsidRDefault="005F1EEA" w:rsidP="005F1EEA">
      <w:pPr>
        <w:pStyle w:val="titolocampionato0"/>
        <w:shd w:val="clear" w:color="auto" w:fill="CCCCCC"/>
        <w:spacing w:before="80" w:after="40"/>
        <w:rPr>
          <w:color w:val="002060"/>
        </w:rPr>
      </w:pPr>
      <w:r w:rsidRPr="00E1241D">
        <w:rPr>
          <w:color w:val="002060"/>
        </w:rPr>
        <w:t>REGIONALE CALCIO A 5 FEMMINILE</w:t>
      </w:r>
    </w:p>
    <w:p w14:paraId="56472BF3" w14:textId="77777777" w:rsidR="005F1EEA" w:rsidRPr="00D7273F" w:rsidRDefault="005F1EEA" w:rsidP="005F1EEA">
      <w:pPr>
        <w:pStyle w:val="titoloprinc0"/>
        <w:rPr>
          <w:color w:val="002060"/>
        </w:rPr>
      </w:pPr>
      <w:r w:rsidRPr="00D7273F">
        <w:rPr>
          <w:color w:val="002060"/>
        </w:rPr>
        <w:t>ANAGRAFICA/INDIRIZZARIO/VARIAZIONI CALENDARIO</w:t>
      </w:r>
    </w:p>
    <w:p w14:paraId="036DFC72" w14:textId="77777777" w:rsidR="005F1EEA" w:rsidRDefault="005F1EEA" w:rsidP="005F1EEA">
      <w:pPr>
        <w:pStyle w:val="titoloprinc0"/>
        <w:jc w:val="both"/>
        <w:rPr>
          <w:b w:val="0"/>
          <w:bCs w:val="0"/>
          <w:color w:val="002060"/>
          <w:sz w:val="22"/>
          <w:szCs w:val="22"/>
        </w:rPr>
      </w:pPr>
    </w:p>
    <w:p w14:paraId="2D7A5BDC"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A – UNICO</w:t>
      </w:r>
      <w:r w:rsidRPr="00D7273F">
        <w:rPr>
          <w:color w:val="002060"/>
          <w:sz w:val="22"/>
          <w:szCs w:val="22"/>
        </w:rPr>
        <w:t>”</w:t>
      </w:r>
    </w:p>
    <w:p w14:paraId="4A22D479" w14:textId="77777777" w:rsidR="005F1EEA" w:rsidRDefault="005F1EEA" w:rsidP="005F1EEA">
      <w:pPr>
        <w:pStyle w:val="titoloprinc0"/>
        <w:jc w:val="both"/>
        <w:rPr>
          <w:b w:val="0"/>
          <w:bCs w:val="0"/>
          <w:color w:val="002060"/>
          <w:sz w:val="22"/>
          <w:szCs w:val="22"/>
        </w:rPr>
      </w:pPr>
    </w:p>
    <w:p w14:paraId="353DFFB9"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VENERE POTENTIA</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21:45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268826EA" w14:textId="77777777" w:rsidR="005F1EEA" w:rsidRDefault="005F1EEA" w:rsidP="005F1EEA">
      <w:pPr>
        <w:pStyle w:val="titoloprinc0"/>
        <w:jc w:val="both"/>
        <w:rPr>
          <w:b w:val="0"/>
          <w:bCs w:val="0"/>
          <w:color w:val="002060"/>
          <w:sz w:val="22"/>
          <w:szCs w:val="22"/>
        </w:rPr>
      </w:pPr>
    </w:p>
    <w:p w14:paraId="50499628"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WOMAN SANGIUSTESE A.S.D.</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SABATO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16:00</w:t>
      </w:r>
      <w:r w:rsidRPr="00D7273F">
        <w:rPr>
          <w:b w:val="0"/>
          <w:bCs w:val="0"/>
          <w:color w:val="002060"/>
          <w:sz w:val="22"/>
          <w:szCs w:val="22"/>
        </w:rPr>
        <w:t xml:space="preserve">, </w:t>
      </w:r>
      <w:r w:rsidRPr="008E3101">
        <w:rPr>
          <w:color w:val="002060"/>
          <w:sz w:val="22"/>
          <w:szCs w:val="22"/>
        </w:rPr>
        <w:t xml:space="preserve">Tensostruttura “G. Temperini” </w:t>
      </w:r>
      <w:r>
        <w:rPr>
          <w:b w:val="0"/>
          <w:bCs w:val="0"/>
          <w:color w:val="002060"/>
          <w:sz w:val="22"/>
          <w:szCs w:val="22"/>
        </w:rPr>
        <w:t xml:space="preserve">Via Bernardo Rossi di </w:t>
      </w:r>
      <w:r w:rsidRPr="008E3101">
        <w:rPr>
          <w:color w:val="002060"/>
          <w:sz w:val="22"/>
          <w:szCs w:val="22"/>
        </w:rPr>
        <w:t>MONTEGRANARO</w:t>
      </w:r>
      <w:r w:rsidRPr="00D7273F">
        <w:rPr>
          <w:b w:val="0"/>
          <w:bCs w:val="0"/>
          <w:color w:val="002060"/>
          <w:sz w:val="22"/>
          <w:szCs w:val="22"/>
        </w:rPr>
        <w:t>.</w:t>
      </w:r>
    </w:p>
    <w:p w14:paraId="6C94A511" w14:textId="77777777" w:rsidR="005F1EEA" w:rsidRPr="00E1241D" w:rsidRDefault="005F1EEA" w:rsidP="005F1EEA">
      <w:pPr>
        <w:pStyle w:val="breakline"/>
        <w:rPr>
          <w:color w:val="002060"/>
        </w:rPr>
      </w:pPr>
    </w:p>
    <w:p w14:paraId="4EBC06BF" w14:textId="77777777" w:rsidR="005F1EEA" w:rsidRPr="00E1241D" w:rsidRDefault="005F1EEA" w:rsidP="005F1EEA">
      <w:pPr>
        <w:pStyle w:val="breakline"/>
        <w:rPr>
          <w:color w:val="002060"/>
        </w:rPr>
      </w:pPr>
    </w:p>
    <w:p w14:paraId="1E5B9AA4" w14:textId="77777777" w:rsidR="005F1EEA" w:rsidRPr="00E1241D" w:rsidRDefault="005F1EEA" w:rsidP="005F1EEA">
      <w:pPr>
        <w:pStyle w:val="titolocampionato0"/>
        <w:shd w:val="clear" w:color="auto" w:fill="CCCCCC"/>
        <w:spacing w:before="80" w:after="40"/>
        <w:rPr>
          <w:color w:val="002060"/>
        </w:rPr>
      </w:pPr>
      <w:r w:rsidRPr="00E1241D">
        <w:rPr>
          <w:color w:val="002060"/>
        </w:rPr>
        <w:t>UNDER 19 CALCIO A 5 REGIONALE</w:t>
      </w:r>
    </w:p>
    <w:p w14:paraId="3B484378" w14:textId="77777777" w:rsidR="005F1EEA" w:rsidRPr="00E1241D" w:rsidRDefault="005F1EEA" w:rsidP="005F1EEA">
      <w:pPr>
        <w:pStyle w:val="titoloprinc0"/>
        <w:rPr>
          <w:color w:val="002060"/>
        </w:rPr>
      </w:pPr>
      <w:r w:rsidRPr="00E1241D">
        <w:rPr>
          <w:color w:val="002060"/>
        </w:rPr>
        <w:t>VARIAZIONI AL PROGRAMMA GARE</w:t>
      </w:r>
    </w:p>
    <w:p w14:paraId="5E512DC8" w14:textId="77777777" w:rsidR="005F1EEA" w:rsidRPr="00E1241D" w:rsidRDefault="005F1EEA" w:rsidP="005F1EEA">
      <w:pPr>
        <w:pStyle w:val="breakline"/>
        <w:rPr>
          <w:color w:val="002060"/>
        </w:rPr>
      </w:pPr>
    </w:p>
    <w:p w14:paraId="6B562DAA" w14:textId="77777777" w:rsidR="005F1EEA" w:rsidRPr="00E1241D" w:rsidRDefault="005F1EEA" w:rsidP="005F1EEA">
      <w:pPr>
        <w:pStyle w:val="breakline"/>
        <w:rPr>
          <w:color w:val="002060"/>
        </w:rPr>
      </w:pPr>
    </w:p>
    <w:p w14:paraId="330CB9F9"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58F23272" w14:textId="77777777" w:rsidTr="00403D1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76226"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F35D"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13365"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D5FDD"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87A3"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756B4"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5ECBE"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7F517" w14:textId="77777777" w:rsidR="005F1EEA" w:rsidRPr="00E1241D" w:rsidRDefault="005F1EEA" w:rsidP="00DF4C06">
            <w:pPr>
              <w:pStyle w:val="headertabella0"/>
              <w:rPr>
                <w:color w:val="002060"/>
              </w:rPr>
            </w:pPr>
            <w:r w:rsidRPr="00E1241D">
              <w:rPr>
                <w:color w:val="002060"/>
              </w:rPr>
              <w:t>Impianto</w:t>
            </w:r>
          </w:p>
        </w:tc>
      </w:tr>
      <w:tr w:rsidR="005F1EEA" w:rsidRPr="00E1241D" w14:paraId="5A1904E0" w14:textId="77777777" w:rsidTr="00403D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7741" w14:textId="77777777" w:rsidR="005F1EEA" w:rsidRPr="00403D10" w:rsidRDefault="005F1EEA" w:rsidP="00DF4C06">
            <w:pPr>
              <w:pStyle w:val="rowtabella0"/>
              <w:rPr>
                <w:color w:val="002060"/>
                <w:highlight w:val="yellow"/>
              </w:rPr>
            </w:pPr>
            <w:r w:rsidRPr="00403D10">
              <w:rPr>
                <w:color w:val="002060"/>
                <w:highlight w:val="yellow"/>
              </w:rPr>
              <w:t>06/10/2024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A6EC" w14:textId="77777777" w:rsidR="005F1EEA" w:rsidRPr="00403D10" w:rsidRDefault="005F1EEA" w:rsidP="00DF4C06">
            <w:pPr>
              <w:pStyle w:val="rowtabella0"/>
              <w:jc w:val="center"/>
              <w:rPr>
                <w:color w:val="002060"/>
                <w:highlight w:val="yellow"/>
              </w:rPr>
            </w:pPr>
            <w:r w:rsidRPr="00403D1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68F4" w14:textId="77777777" w:rsidR="005F1EEA" w:rsidRPr="00403D10" w:rsidRDefault="005F1EEA" w:rsidP="00DF4C06">
            <w:pPr>
              <w:pStyle w:val="rowtabella0"/>
              <w:rPr>
                <w:color w:val="002060"/>
                <w:highlight w:val="yellow"/>
              </w:rPr>
            </w:pPr>
            <w:r w:rsidRPr="00403D10">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327B" w14:textId="77777777" w:rsidR="005F1EEA" w:rsidRPr="00403D10" w:rsidRDefault="005F1EEA" w:rsidP="00DF4C06">
            <w:pPr>
              <w:pStyle w:val="rowtabella0"/>
              <w:rPr>
                <w:color w:val="002060"/>
                <w:highlight w:val="yellow"/>
              </w:rPr>
            </w:pPr>
            <w:r w:rsidRPr="00403D10">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6A5B" w14:textId="77777777" w:rsidR="005F1EEA" w:rsidRPr="00E1241D" w:rsidRDefault="005F1EEA" w:rsidP="00DF4C06">
            <w:pPr>
              <w:pStyle w:val="rowtabella0"/>
              <w:rPr>
                <w:color w:val="002060"/>
              </w:rPr>
            </w:pPr>
            <w:r w:rsidRPr="00E1241D">
              <w:rPr>
                <w:color w:val="002060"/>
              </w:rPr>
              <w:t>04/10/2024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FE73" w14:textId="77777777" w:rsidR="005F1EEA" w:rsidRPr="00E1241D" w:rsidRDefault="005F1EEA" w:rsidP="00DF4C06">
            <w:pPr>
              <w:pStyle w:val="rowtabella0"/>
              <w:jc w:val="center"/>
              <w:rPr>
                <w:color w:val="002060"/>
              </w:rPr>
            </w:pPr>
            <w:r w:rsidRPr="00403D10">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5002" w14:textId="77777777" w:rsidR="005F1EEA" w:rsidRPr="00E1241D" w:rsidRDefault="005F1EEA" w:rsidP="00DF4C0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021D" w14:textId="77777777" w:rsidR="005F1EEA" w:rsidRPr="00E1241D" w:rsidRDefault="005F1EEA" w:rsidP="00DF4C06">
            <w:pPr>
              <w:pStyle w:val="rowtabella0"/>
              <w:rPr>
                <w:color w:val="002060"/>
              </w:rPr>
            </w:pPr>
            <w:r w:rsidRPr="00403D10">
              <w:rPr>
                <w:color w:val="002060"/>
                <w:highlight w:val="yellow"/>
              </w:rPr>
              <w:t>PALASPORT "ZANNONI 2" JESI VIA ZANNONI</w:t>
            </w:r>
          </w:p>
        </w:tc>
      </w:tr>
    </w:tbl>
    <w:p w14:paraId="293B026C" w14:textId="77777777" w:rsidR="005F1EEA" w:rsidRPr="00E1241D" w:rsidRDefault="005F1EEA" w:rsidP="005F1EEA">
      <w:pPr>
        <w:pStyle w:val="breakline"/>
        <w:rPr>
          <w:rFonts w:eastAsiaTheme="minorEastAsia"/>
          <w:color w:val="002060"/>
        </w:rPr>
      </w:pPr>
    </w:p>
    <w:p w14:paraId="57D8AF24" w14:textId="77777777" w:rsidR="005F1EEA" w:rsidRPr="00E1241D" w:rsidRDefault="005F1EEA" w:rsidP="005F1EEA">
      <w:pPr>
        <w:pStyle w:val="breakline"/>
        <w:rPr>
          <w:color w:val="002060"/>
        </w:rPr>
      </w:pPr>
    </w:p>
    <w:p w14:paraId="2EC3E3FA"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2F30AEC7" w14:textId="77777777" w:rsidTr="00403D1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DB6E0"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D8D0A"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86E0E"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2FC7C"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CDC03"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15D6C"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9B54D"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D263C" w14:textId="77777777" w:rsidR="005F1EEA" w:rsidRPr="00E1241D" w:rsidRDefault="005F1EEA" w:rsidP="00DF4C06">
            <w:pPr>
              <w:pStyle w:val="headertabella0"/>
              <w:rPr>
                <w:color w:val="002060"/>
              </w:rPr>
            </w:pPr>
            <w:r w:rsidRPr="00E1241D">
              <w:rPr>
                <w:color w:val="002060"/>
              </w:rPr>
              <w:t>Impianto</w:t>
            </w:r>
          </w:p>
        </w:tc>
      </w:tr>
      <w:tr w:rsidR="005F1EEA" w:rsidRPr="00E1241D" w14:paraId="5D85F791" w14:textId="77777777" w:rsidTr="00403D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B0BB" w14:textId="77777777" w:rsidR="005F1EEA" w:rsidRPr="00403D10" w:rsidRDefault="005F1EEA" w:rsidP="00DF4C06">
            <w:pPr>
              <w:pStyle w:val="rowtabella0"/>
              <w:rPr>
                <w:color w:val="002060"/>
                <w:highlight w:val="yellow"/>
              </w:rPr>
            </w:pPr>
            <w:r w:rsidRPr="00403D10">
              <w:rPr>
                <w:color w:val="002060"/>
                <w:highlight w:val="yellow"/>
              </w:rPr>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C714" w14:textId="77777777" w:rsidR="005F1EEA" w:rsidRPr="00403D10" w:rsidRDefault="005F1EEA" w:rsidP="00DF4C06">
            <w:pPr>
              <w:pStyle w:val="rowtabella0"/>
              <w:jc w:val="center"/>
              <w:rPr>
                <w:color w:val="002060"/>
                <w:highlight w:val="yellow"/>
              </w:rPr>
            </w:pPr>
            <w:r w:rsidRPr="00403D1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3F9B" w14:textId="77777777" w:rsidR="005F1EEA" w:rsidRPr="00403D10" w:rsidRDefault="005F1EEA" w:rsidP="00DF4C06">
            <w:pPr>
              <w:pStyle w:val="rowtabella0"/>
              <w:rPr>
                <w:color w:val="002060"/>
                <w:highlight w:val="yellow"/>
              </w:rPr>
            </w:pPr>
            <w:r w:rsidRPr="00403D10">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E205" w14:textId="77777777" w:rsidR="005F1EEA" w:rsidRPr="00403D10" w:rsidRDefault="005F1EEA" w:rsidP="00DF4C06">
            <w:pPr>
              <w:pStyle w:val="rowtabella0"/>
              <w:rPr>
                <w:color w:val="002060"/>
                <w:highlight w:val="yellow"/>
              </w:rPr>
            </w:pPr>
            <w:r w:rsidRPr="00403D10">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A2F3" w14:textId="416F816C" w:rsidR="005F1EEA" w:rsidRPr="00E1241D" w:rsidRDefault="005F1EEA" w:rsidP="00DF4C0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028C" w14:textId="77777777" w:rsidR="005F1EEA" w:rsidRPr="00403D10" w:rsidRDefault="005F1EEA" w:rsidP="00DF4C06">
            <w:pPr>
              <w:pStyle w:val="rowtabella0"/>
              <w:jc w:val="center"/>
              <w:rPr>
                <w:color w:val="002060"/>
                <w:highlight w:val="yellow"/>
              </w:rPr>
            </w:pPr>
            <w:r w:rsidRPr="00403D1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662A" w14:textId="77777777" w:rsidR="005F1EEA" w:rsidRPr="00E1241D" w:rsidRDefault="005F1EEA" w:rsidP="00DF4C06">
            <w:pPr>
              <w:pStyle w:val="rowtabella0"/>
              <w:jc w:val="center"/>
              <w:rPr>
                <w:color w:val="002060"/>
              </w:rPr>
            </w:pPr>
            <w:r w:rsidRPr="00E1241D">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20AA" w14:textId="77777777" w:rsidR="005F1EEA" w:rsidRPr="00E1241D" w:rsidRDefault="005F1EEA" w:rsidP="00DF4C06">
            <w:pPr>
              <w:rPr>
                <w:color w:val="002060"/>
              </w:rPr>
            </w:pPr>
          </w:p>
        </w:tc>
      </w:tr>
      <w:tr w:rsidR="005F1EEA" w:rsidRPr="00E1241D" w14:paraId="0C68A2A1" w14:textId="77777777" w:rsidTr="00403D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5F66" w14:textId="77777777" w:rsidR="005F1EEA" w:rsidRPr="00403D10" w:rsidRDefault="005F1EEA" w:rsidP="00DF4C06">
            <w:pPr>
              <w:pStyle w:val="rowtabella0"/>
              <w:rPr>
                <w:color w:val="002060"/>
                <w:highlight w:val="yellow"/>
              </w:rPr>
            </w:pPr>
            <w:r w:rsidRPr="00403D10">
              <w:rPr>
                <w:color w:val="002060"/>
                <w:highlight w:val="yellow"/>
              </w:rPr>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B135" w14:textId="77777777" w:rsidR="005F1EEA" w:rsidRPr="00403D10" w:rsidRDefault="005F1EEA" w:rsidP="00DF4C06">
            <w:pPr>
              <w:pStyle w:val="rowtabella0"/>
              <w:jc w:val="center"/>
              <w:rPr>
                <w:color w:val="002060"/>
                <w:highlight w:val="yellow"/>
              </w:rPr>
            </w:pPr>
            <w:r w:rsidRPr="00403D1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207B" w14:textId="77777777" w:rsidR="005F1EEA" w:rsidRPr="00403D10" w:rsidRDefault="005F1EEA" w:rsidP="00DF4C06">
            <w:pPr>
              <w:pStyle w:val="rowtabella0"/>
              <w:rPr>
                <w:color w:val="002060"/>
                <w:highlight w:val="yellow"/>
              </w:rPr>
            </w:pPr>
            <w:r w:rsidRPr="00403D10">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13E8" w14:textId="77777777" w:rsidR="005F1EEA" w:rsidRPr="00403D10" w:rsidRDefault="005F1EEA" w:rsidP="00DF4C06">
            <w:pPr>
              <w:pStyle w:val="rowtabella0"/>
              <w:rPr>
                <w:color w:val="002060"/>
                <w:highlight w:val="yellow"/>
              </w:rPr>
            </w:pPr>
            <w:r w:rsidRPr="00403D10">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83A0" w14:textId="4362D418" w:rsidR="005F1EEA" w:rsidRPr="00E1241D" w:rsidRDefault="005F1EEA" w:rsidP="00DF4C0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4A86" w14:textId="77777777" w:rsidR="005F1EEA" w:rsidRPr="00403D10" w:rsidRDefault="005F1EEA" w:rsidP="00DF4C06">
            <w:pPr>
              <w:pStyle w:val="rowtabella0"/>
              <w:jc w:val="center"/>
              <w:rPr>
                <w:color w:val="002060"/>
                <w:highlight w:val="yellow"/>
              </w:rPr>
            </w:pPr>
            <w:r w:rsidRPr="00403D1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AF67" w14:textId="77777777" w:rsidR="005F1EEA" w:rsidRPr="00E1241D" w:rsidRDefault="005F1EEA" w:rsidP="00DF4C06">
            <w:pPr>
              <w:pStyle w:val="rowtabella0"/>
              <w:jc w:val="center"/>
              <w:rPr>
                <w:color w:val="002060"/>
              </w:rPr>
            </w:pPr>
            <w:r w:rsidRPr="00E1241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C927" w14:textId="77777777" w:rsidR="005F1EEA" w:rsidRPr="00E1241D" w:rsidRDefault="005F1EEA" w:rsidP="00DF4C06">
            <w:pPr>
              <w:rPr>
                <w:color w:val="002060"/>
              </w:rPr>
            </w:pPr>
          </w:p>
        </w:tc>
      </w:tr>
      <w:tr w:rsidR="005F1EEA" w:rsidRPr="00E1241D" w14:paraId="4E91F739" w14:textId="77777777" w:rsidTr="00403D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AEFC" w14:textId="77777777" w:rsidR="005F1EEA" w:rsidRPr="00403D10" w:rsidRDefault="005F1EEA" w:rsidP="00DF4C06">
            <w:pPr>
              <w:pStyle w:val="rowtabella0"/>
              <w:rPr>
                <w:color w:val="002060"/>
                <w:highlight w:val="yellow"/>
              </w:rPr>
            </w:pPr>
            <w:r w:rsidRPr="00403D10">
              <w:rPr>
                <w:color w:val="002060"/>
                <w:highlight w:val="yellow"/>
              </w:rPr>
              <w:t>06/10/2024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E657" w14:textId="77777777" w:rsidR="005F1EEA" w:rsidRPr="00403D10" w:rsidRDefault="005F1EEA" w:rsidP="00DF4C06">
            <w:pPr>
              <w:pStyle w:val="rowtabella0"/>
              <w:jc w:val="center"/>
              <w:rPr>
                <w:color w:val="002060"/>
                <w:highlight w:val="yellow"/>
              </w:rPr>
            </w:pPr>
            <w:r w:rsidRPr="00403D1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8DEC" w14:textId="77777777" w:rsidR="005F1EEA" w:rsidRPr="00403D10" w:rsidRDefault="005F1EEA" w:rsidP="00DF4C06">
            <w:pPr>
              <w:pStyle w:val="rowtabella0"/>
              <w:rPr>
                <w:color w:val="002060"/>
                <w:highlight w:val="yellow"/>
              </w:rPr>
            </w:pPr>
            <w:r w:rsidRPr="00403D10">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42F1" w14:textId="77777777" w:rsidR="005F1EEA" w:rsidRPr="00403D10" w:rsidRDefault="005F1EEA" w:rsidP="00DF4C06">
            <w:pPr>
              <w:pStyle w:val="rowtabella0"/>
              <w:rPr>
                <w:color w:val="002060"/>
                <w:highlight w:val="yellow"/>
              </w:rPr>
            </w:pPr>
            <w:r w:rsidRPr="00403D10">
              <w:rPr>
                <w:color w:val="002060"/>
                <w:highlight w:val="yellow"/>
              </w:rPr>
              <w:t>POL. SPORT COMMUNICATION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F7D6" w14:textId="4C195404" w:rsidR="005F1EEA" w:rsidRPr="00E1241D" w:rsidRDefault="005F1EEA" w:rsidP="00DF4C0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8FE0" w14:textId="77777777" w:rsidR="005F1EEA" w:rsidRPr="00403D10" w:rsidRDefault="005F1EEA" w:rsidP="00DF4C06">
            <w:pPr>
              <w:pStyle w:val="rowtabella0"/>
              <w:jc w:val="center"/>
              <w:rPr>
                <w:color w:val="002060"/>
                <w:highlight w:val="yellow"/>
              </w:rPr>
            </w:pPr>
            <w:r w:rsidRPr="00403D10">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7AFC" w14:textId="77777777" w:rsidR="005F1EEA" w:rsidRPr="00E1241D" w:rsidRDefault="005F1EEA" w:rsidP="00DF4C06">
            <w:pPr>
              <w:pStyle w:val="rowtabella0"/>
              <w:jc w:val="center"/>
              <w:rPr>
                <w:color w:val="002060"/>
              </w:rPr>
            </w:pPr>
            <w:r w:rsidRPr="00E1241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03FD" w14:textId="77777777" w:rsidR="005F1EEA" w:rsidRPr="00E1241D" w:rsidRDefault="005F1EEA" w:rsidP="00DF4C06">
            <w:pPr>
              <w:rPr>
                <w:color w:val="002060"/>
              </w:rPr>
            </w:pPr>
          </w:p>
        </w:tc>
      </w:tr>
    </w:tbl>
    <w:p w14:paraId="391BDB66" w14:textId="77777777" w:rsidR="005F1EEA" w:rsidRPr="00E1241D" w:rsidRDefault="005F1EEA" w:rsidP="005F1EEA">
      <w:pPr>
        <w:pStyle w:val="breakline"/>
        <w:rPr>
          <w:rFonts w:eastAsiaTheme="minorEastAsia"/>
          <w:color w:val="002060"/>
        </w:rPr>
      </w:pPr>
    </w:p>
    <w:p w14:paraId="7CBC998A" w14:textId="77777777" w:rsidR="005F1EEA" w:rsidRPr="00E1241D" w:rsidRDefault="005F1EEA" w:rsidP="005F1EEA">
      <w:pPr>
        <w:pStyle w:val="breakline"/>
        <w:rPr>
          <w:color w:val="002060"/>
        </w:rPr>
      </w:pPr>
    </w:p>
    <w:p w14:paraId="6A5B39E4" w14:textId="77777777" w:rsidR="005F1EEA" w:rsidRPr="00E1241D" w:rsidRDefault="005F1EEA" w:rsidP="005F1EEA">
      <w:pPr>
        <w:pStyle w:val="titoloprinc0"/>
        <w:rPr>
          <w:color w:val="002060"/>
        </w:rPr>
      </w:pPr>
      <w:r w:rsidRPr="00E1241D">
        <w:rPr>
          <w:color w:val="002060"/>
        </w:rPr>
        <w:t>RISULTATI</w:t>
      </w:r>
    </w:p>
    <w:p w14:paraId="48C8DC49" w14:textId="77777777" w:rsidR="005F1EEA" w:rsidRPr="00E1241D" w:rsidRDefault="005F1EEA" w:rsidP="005F1EEA">
      <w:pPr>
        <w:pStyle w:val="breakline"/>
        <w:rPr>
          <w:color w:val="002060"/>
        </w:rPr>
      </w:pPr>
    </w:p>
    <w:p w14:paraId="5CB7AB0B" w14:textId="77777777" w:rsidR="005F1EEA" w:rsidRPr="00E1241D" w:rsidRDefault="005F1EEA" w:rsidP="005F1EEA">
      <w:pPr>
        <w:pStyle w:val="sottotitolocampionato10"/>
        <w:rPr>
          <w:color w:val="002060"/>
        </w:rPr>
      </w:pPr>
      <w:r w:rsidRPr="00E1241D">
        <w:rPr>
          <w:color w:val="002060"/>
        </w:rPr>
        <w:t>RISULTATI UFFICIALI GARE DEL 28/09/2024</w:t>
      </w:r>
    </w:p>
    <w:p w14:paraId="3F91F097"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12D0319F"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32908507"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6D502B16"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C5CC7" w14:textId="77777777" w:rsidR="005F1EEA" w:rsidRPr="00E1241D" w:rsidRDefault="005F1EEA" w:rsidP="00DF4C06">
                  <w:pPr>
                    <w:pStyle w:val="headertabella0"/>
                    <w:rPr>
                      <w:color w:val="002060"/>
                    </w:rPr>
                  </w:pPr>
                  <w:r w:rsidRPr="00E1241D">
                    <w:rPr>
                      <w:color w:val="002060"/>
                    </w:rPr>
                    <w:t>GIRONE A - 1 Giornata - A</w:t>
                  </w:r>
                </w:p>
              </w:tc>
            </w:tr>
            <w:tr w:rsidR="005F1EEA" w:rsidRPr="00E1241D" w14:paraId="7BB973C0"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1E14E" w14:textId="77777777" w:rsidR="005F1EEA" w:rsidRPr="00E1241D" w:rsidRDefault="005F1EEA" w:rsidP="00DF4C06">
                  <w:pPr>
                    <w:pStyle w:val="rowtabella0"/>
                    <w:rPr>
                      <w:color w:val="002060"/>
                    </w:rPr>
                  </w:pPr>
                  <w:r w:rsidRPr="00E1241D">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D3FFB" w14:textId="77777777" w:rsidR="005F1EEA" w:rsidRPr="00E1241D" w:rsidRDefault="005F1EEA" w:rsidP="00DF4C06">
                  <w:pPr>
                    <w:pStyle w:val="rowtabella0"/>
                    <w:rPr>
                      <w:color w:val="002060"/>
                    </w:rPr>
                  </w:pPr>
                  <w:r w:rsidRPr="00E1241D">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C676F" w14:textId="77777777" w:rsidR="005F1EEA" w:rsidRPr="00E1241D" w:rsidRDefault="005F1EEA" w:rsidP="00DF4C06">
                  <w:pPr>
                    <w:pStyle w:val="rowtabella0"/>
                    <w:jc w:val="center"/>
                    <w:rPr>
                      <w:color w:val="002060"/>
                    </w:rPr>
                  </w:pPr>
                  <w:r w:rsidRPr="00E1241D">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8F2DA" w14:textId="77777777" w:rsidR="005F1EEA" w:rsidRPr="00E1241D" w:rsidRDefault="005F1EEA" w:rsidP="00DF4C06">
                  <w:pPr>
                    <w:pStyle w:val="rowtabella0"/>
                    <w:jc w:val="center"/>
                    <w:rPr>
                      <w:color w:val="002060"/>
                    </w:rPr>
                  </w:pPr>
                  <w:r w:rsidRPr="00E1241D">
                    <w:rPr>
                      <w:color w:val="002060"/>
                    </w:rPr>
                    <w:t> </w:t>
                  </w:r>
                </w:p>
              </w:tc>
            </w:tr>
            <w:tr w:rsidR="005F1EEA" w:rsidRPr="00E1241D" w14:paraId="2B2723A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9A95CC" w14:textId="77777777" w:rsidR="005F1EEA" w:rsidRPr="00E1241D" w:rsidRDefault="005F1EEA" w:rsidP="00DF4C06">
                  <w:pPr>
                    <w:pStyle w:val="rowtabella0"/>
                    <w:rPr>
                      <w:color w:val="002060"/>
                    </w:rPr>
                  </w:pPr>
                  <w:r w:rsidRPr="00E1241D">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716F21" w14:textId="77777777" w:rsidR="005F1EEA" w:rsidRPr="00E1241D" w:rsidRDefault="005F1EEA" w:rsidP="00DF4C06">
                  <w:pPr>
                    <w:pStyle w:val="rowtabella0"/>
                    <w:rPr>
                      <w:color w:val="002060"/>
                    </w:rPr>
                  </w:pPr>
                  <w:r w:rsidRPr="00E1241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10B6B" w14:textId="77777777" w:rsidR="005F1EEA" w:rsidRPr="00E1241D" w:rsidRDefault="005F1EEA" w:rsidP="00DF4C06">
                  <w:pPr>
                    <w:pStyle w:val="rowtabella0"/>
                    <w:jc w:val="center"/>
                    <w:rPr>
                      <w:color w:val="002060"/>
                    </w:rPr>
                  </w:pPr>
                  <w:r w:rsidRPr="00E1241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DFFE30" w14:textId="77777777" w:rsidR="005F1EEA" w:rsidRPr="00E1241D" w:rsidRDefault="005F1EEA" w:rsidP="00DF4C06">
                  <w:pPr>
                    <w:pStyle w:val="rowtabella0"/>
                    <w:jc w:val="center"/>
                    <w:rPr>
                      <w:color w:val="002060"/>
                    </w:rPr>
                  </w:pPr>
                  <w:r w:rsidRPr="00E1241D">
                    <w:rPr>
                      <w:color w:val="002060"/>
                    </w:rPr>
                    <w:t> </w:t>
                  </w:r>
                </w:p>
              </w:tc>
            </w:tr>
            <w:tr w:rsidR="005F1EEA" w:rsidRPr="00E1241D" w14:paraId="3A720D9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8F513A" w14:textId="77777777" w:rsidR="005F1EEA" w:rsidRPr="00E1241D" w:rsidRDefault="005F1EEA" w:rsidP="00DF4C06">
                  <w:pPr>
                    <w:pStyle w:val="rowtabella0"/>
                    <w:rPr>
                      <w:color w:val="002060"/>
                    </w:rPr>
                  </w:pPr>
                  <w:r w:rsidRPr="00E1241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2BE134" w14:textId="77777777" w:rsidR="005F1EEA" w:rsidRPr="00E1241D" w:rsidRDefault="005F1EEA" w:rsidP="00DF4C06">
                  <w:pPr>
                    <w:pStyle w:val="rowtabella0"/>
                    <w:rPr>
                      <w:color w:val="002060"/>
                    </w:rPr>
                  </w:pPr>
                  <w:r w:rsidRPr="00E1241D">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6B7E80" w14:textId="77777777" w:rsidR="005F1EEA" w:rsidRPr="00E1241D" w:rsidRDefault="005F1EEA" w:rsidP="00DF4C06">
                  <w:pPr>
                    <w:pStyle w:val="rowtabella0"/>
                    <w:jc w:val="center"/>
                    <w:rPr>
                      <w:color w:val="002060"/>
                    </w:rPr>
                  </w:pPr>
                  <w:r w:rsidRPr="00E1241D">
                    <w:rPr>
                      <w:color w:val="002060"/>
                    </w:rPr>
                    <w:t>12 - 6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E0E305" w14:textId="77777777" w:rsidR="005F1EEA" w:rsidRPr="00E1241D" w:rsidRDefault="005F1EEA" w:rsidP="00DF4C06">
                  <w:pPr>
                    <w:pStyle w:val="rowtabella0"/>
                    <w:jc w:val="center"/>
                    <w:rPr>
                      <w:color w:val="002060"/>
                    </w:rPr>
                  </w:pPr>
                  <w:r w:rsidRPr="00E1241D">
                    <w:rPr>
                      <w:color w:val="002060"/>
                    </w:rPr>
                    <w:t> </w:t>
                  </w:r>
                </w:p>
              </w:tc>
            </w:tr>
            <w:tr w:rsidR="005F1EEA" w:rsidRPr="00E1241D" w14:paraId="1F02E93F"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7FF401" w14:textId="77777777" w:rsidR="005F1EEA" w:rsidRPr="00E1241D" w:rsidRDefault="005F1EEA" w:rsidP="00DF4C06">
                  <w:pPr>
                    <w:pStyle w:val="rowtabella0"/>
                    <w:rPr>
                      <w:color w:val="002060"/>
                    </w:rPr>
                  </w:pPr>
                  <w:r w:rsidRPr="00E1241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C0B342" w14:textId="77777777" w:rsidR="005F1EEA" w:rsidRPr="00E1241D" w:rsidRDefault="005F1EEA" w:rsidP="00DF4C06">
                  <w:pPr>
                    <w:pStyle w:val="rowtabella0"/>
                    <w:rPr>
                      <w:color w:val="002060"/>
                    </w:rPr>
                  </w:pPr>
                  <w:r w:rsidRPr="00E1241D">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A9F692" w14:textId="77777777" w:rsidR="005F1EEA" w:rsidRPr="00E1241D" w:rsidRDefault="005F1EEA" w:rsidP="00DF4C06">
                  <w:pPr>
                    <w:pStyle w:val="rowtabella0"/>
                    <w:jc w:val="center"/>
                    <w:rPr>
                      <w:color w:val="002060"/>
                    </w:rPr>
                  </w:pPr>
                  <w:r w:rsidRPr="00E1241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6501CD" w14:textId="77777777" w:rsidR="005F1EEA" w:rsidRPr="00E1241D" w:rsidRDefault="005F1EEA" w:rsidP="00DF4C06">
                  <w:pPr>
                    <w:pStyle w:val="rowtabella0"/>
                    <w:jc w:val="center"/>
                    <w:rPr>
                      <w:color w:val="002060"/>
                    </w:rPr>
                  </w:pPr>
                  <w:r w:rsidRPr="00E1241D">
                    <w:rPr>
                      <w:color w:val="002060"/>
                    </w:rPr>
                    <w:t> </w:t>
                  </w:r>
                </w:p>
              </w:tc>
            </w:tr>
            <w:tr w:rsidR="005F1EEA" w:rsidRPr="00E1241D" w14:paraId="4AD716A5"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ACC36" w14:textId="77777777" w:rsidR="005F1EEA" w:rsidRPr="00E1241D" w:rsidRDefault="005F1EEA" w:rsidP="00DF4C06">
                  <w:pPr>
                    <w:pStyle w:val="rowtabella0"/>
                    <w:rPr>
                      <w:color w:val="002060"/>
                    </w:rPr>
                  </w:pPr>
                  <w:r w:rsidRPr="00E1241D">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9018C" w14:textId="77777777" w:rsidR="005F1EEA" w:rsidRPr="00E1241D" w:rsidRDefault="005F1EEA" w:rsidP="00DF4C06">
                  <w:pPr>
                    <w:pStyle w:val="rowtabella0"/>
                    <w:rPr>
                      <w:color w:val="002060"/>
                    </w:rPr>
                  </w:pPr>
                  <w:r w:rsidRPr="00E1241D">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D07BD" w14:textId="77777777" w:rsidR="005F1EEA" w:rsidRPr="00E1241D" w:rsidRDefault="005F1EEA" w:rsidP="00DF4C06">
                  <w:pPr>
                    <w:pStyle w:val="rowtabella0"/>
                    <w:jc w:val="center"/>
                    <w:rPr>
                      <w:color w:val="002060"/>
                    </w:rPr>
                  </w:pPr>
                  <w:r w:rsidRPr="00E1241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EBA20" w14:textId="77777777" w:rsidR="005F1EEA" w:rsidRPr="00E1241D" w:rsidRDefault="005F1EEA" w:rsidP="00DF4C06">
                  <w:pPr>
                    <w:pStyle w:val="rowtabella0"/>
                    <w:jc w:val="center"/>
                    <w:rPr>
                      <w:color w:val="002060"/>
                    </w:rPr>
                  </w:pPr>
                  <w:r w:rsidRPr="00E1241D">
                    <w:rPr>
                      <w:color w:val="002060"/>
                    </w:rPr>
                    <w:t> </w:t>
                  </w:r>
                </w:p>
              </w:tc>
            </w:tr>
            <w:tr w:rsidR="005F1EEA" w:rsidRPr="00E1241D" w14:paraId="0511C833"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388C9A8C" w14:textId="77777777" w:rsidR="005F1EEA" w:rsidRPr="00E1241D" w:rsidRDefault="005F1EEA" w:rsidP="00DF4C06">
                  <w:pPr>
                    <w:pStyle w:val="rowtabella0"/>
                    <w:rPr>
                      <w:color w:val="002060"/>
                    </w:rPr>
                  </w:pPr>
                  <w:r w:rsidRPr="00E1241D">
                    <w:rPr>
                      <w:color w:val="002060"/>
                    </w:rPr>
                    <w:t>(1) - disputata il 29/09/2024</w:t>
                  </w:r>
                </w:p>
              </w:tc>
            </w:tr>
          </w:tbl>
          <w:p w14:paraId="163A101E"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3E413927"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8FC3B" w14:textId="77777777" w:rsidR="005F1EEA" w:rsidRPr="00E1241D" w:rsidRDefault="005F1EEA" w:rsidP="00DF4C06">
                  <w:pPr>
                    <w:pStyle w:val="headertabella0"/>
                    <w:rPr>
                      <w:color w:val="002060"/>
                    </w:rPr>
                  </w:pPr>
                  <w:r w:rsidRPr="00E1241D">
                    <w:rPr>
                      <w:color w:val="002060"/>
                    </w:rPr>
                    <w:t>GIRONE B - 1 Giornata - A</w:t>
                  </w:r>
                </w:p>
              </w:tc>
            </w:tr>
            <w:tr w:rsidR="005F1EEA" w:rsidRPr="00E1241D" w14:paraId="465CB6F4"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3A5F36" w14:textId="77777777" w:rsidR="005F1EEA" w:rsidRPr="00E1241D" w:rsidRDefault="005F1EEA" w:rsidP="00DF4C06">
                  <w:pPr>
                    <w:pStyle w:val="rowtabella0"/>
                    <w:rPr>
                      <w:color w:val="002060"/>
                    </w:rPr>
                  </w:pPr>
                  <w:r w:rsidRPr="00E1241D">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396D9" w14:textId="77777777" w:rsidR="005F1EEA" w:rsidRPr="00E1241D" w:rsidRDefault="005F1EEA" w:rsidP="00DF4C06">
                  <w:pPr>
                    <w:pStyle w:val="rowtabella0"/>
                    <w:rPr>
                      <w:color w:val="002060"/>
                    </w:rPr>
                  </w:pPr>
                  <w:r w:rsidRPr="00E1241D">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EE2D1" w14:textId="77777777" w:rsidR="005F1EEA" w:rsidRPr="00E1241D" w:rsidRDefault="005F1EEA" w:rsidP="00DF4C06">
                  <w:pPr>
                    <w:pStyle w:val="rowtabella0"/>
                    <w:jc w:val="center"/>
                    <w:rPr>
                      <w:color w:val="002060"/>
                    </w:rPr>
                  </w:pPr>
                  <w:r w:rsidRPr="00E1241D">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0398E" w14:textId="77777777" w:rsidR="005F1EEA" w:rsidRPr="00E1241D" w:rsidRDefault="005F1EEA" w:rsidP="00DF4C06">
                  <w:pPr>
                    <w:pStyle w:val="rowtabella0"/>
                    <w:jc w:val="center"/>
                    <w:rPr>
                      <w:color w:val="002060"/>
                    </w:rPr>
                  </w:pPr>
                  <w:r w:rsidRPr="00E1241D">
                    <w:rPr>
                      <w:color w:val="002060"/>
                    </w:rPr>
                    <w:t> </w:t>
                  </w:r>
                </w:p>
              </w:tc>
            </w:tr>
            <w:tr w:rsidR="005F1EEA" w:rsidRPr="00E1241D" w14:paraId="405D291A"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E39B95" w14:textId="77777777" w:rsidR="005F1EEA" w:rsidRPr="00E1241D" w:rsidRDefault="005F1EEA" w:rsidP="00DF4C06">
                  <w:pPr>
                    <w:pStyle w:val="rowtabella0"/>
                    <w:rPr>
                      <w:color w:val="002060"/>
                    </w:rPr>
                  </w:pPr>
                  <w:r w:rsidRPr="00E1241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D4A760" w14:textId="77777777" w:rsidR="005F1EEA" w:rsidRPr="00E1241D" w:rsidRDefault="005F1EEA" w:rsidP="00DF4C06">
                  <w:pPr>
                    <w:pStyle w:val="rowtabella0"/>
                    <w:rPr>
                      <w:color w:val="002060"/>
                    </w:rPr>
                  </w:pPr>
                  <w:r w:rsidRPr="00E1241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25FEA5" w14:textId="77777777" w:rsidR="005F1EEA" w:rsidRPr="00E1241D" w:rsidRDefault="005F1EEA" w:rsidP="00DF4C06">
                  <w:pPr>
                    <w:pStyle w:val="rowtabella0"/>
                    <w:jc w:val="center"/>
                    <w:rPr>
                      <w:color w:val="002060"/>
                    </w:rPr>
                  </w:pPr>
                  <w:r w:rsidRPr="00E1241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6C194" w14:textId="77777777" w:rsidR="005F1EEA" w:rsidRPr="00E1241D" w:rsidRDefault="005F1EEA" w:rsidP="00DF4C06">
                  <w:pPr>
                    <w:pStyle w:val="rowtabella0"/>
                    <w:jc w:val="center"/>
                    <w:rPr>
                      <w:color w:val="002060"/>
                    </w:rPr>
                  </w:pPr>
                  <w:r w:rsidRPr="00E1241D">
                    <w:rPr>
                      <w:color w:val="002060"/>
                    </w:rPr>
                    <w:t> </w:t>
                  </w:r>
                </w:p>
              </w:tc>
            </w:tr>
            <w:tr w:rsidR="005F1EEA" w:rsidRPr="00E1241D" w14:paraId="0ECA5AE4"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FE9838" w14:textId="77777777" w:rsidR="005F1EEA" w:rsidRPr="00E1241D" w:rsidRDefault="005F1EEA" w:rsidP="00DF4C06">
                  <w:pPr>
                    <w:pStyle w:val="rowtabella0"/>
                    <w:rPr>
                      <w:color w:val="002060"/>
                    </w:rPr>
                  </w:pPr>
                  <w:r w:rsidRPr="00E1241D">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228B03" w14:textId="77777777" w:rsidR="005F1EEA" w:rsidRPr="00E1241D" w:rsidRDefault="005F1EEA" w:rsidP="00DF4C06">
                  <w:pPr>
                    <w:pStyle w:val="rowtabella0"/>
                    <w:rPr>
                      <w:color w:val="002060"/>
                    </w:rPr>
                  </w:pPr>
                  <w:r w:rsidRPr="00E1241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3BD6CC" w14:textId="77777777" w:rsidR="005F1EEA" w:rsidRPr="00E1241D" w:rsidRDefault="005F1EEA" w:rsidP="00DF4C06">
                  <w:pPr>
                    <w:pStyle w:val="rowtabella0"/>
                    <w:jc w:val="center"/>
                    <w:rPr>
                      <w:color w:val="002060"/>
                    </w:rPr>
                  </w:pPr>
                  <w:r w:rsidRPr="00E1241D">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C0862" w14:textId="77777777" w:rsidR="005F1EEA" w:rsidRPr="00E1241D" w:rsidRDefault="005F1EEA" w:rsidP="00DF4C06">
                  <w:pPr>
                    <w:pStyle w:val="rowtabella0"/>
                    <w:jc w:val="center"/>
                    <w:rPr>
                      <w:color w:val="002060"/>
                    </w:rPr>
                  </w:pPr>
                  <w:r w:rsidRPr="00E1241D">
                    <w:rPr>
                      <w:color w:val="002060"/>
                    </w:rPr>
                    <w:t> </w:t>
                  </w:r>
                </w:p>
              </w:tc>
            </w:tr>
            <w:tr w:rsidR="005F1EEA" w:rsidRPr="00E1241D" w14:paraId="65A74BC7"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0D94A7" w14:textId="77777777" w:rsidR="005F1EEA" w:rsidRPr="00E1241D" w:rsidRDefault="005F1EEA" w:rsidP="00DF4C06">
                  <w:pPr>
                    <w:pStyle w:val="rowtabella0"/>
                    <w:rPr>
                      <w:color w:val="002060"/>
                    </w:rPr>
                  </w:pPr>
                  <w:r w:rsidRPr="00E1241D">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0C8A82" w14:textId="77777777" w:rsidR="005F1EEA" w:rsidRPr="00E1241D" w:rsidRDefault="005F1EEA" w:rsidP="00DF4C06">
                  <w:pPr>
                    <w:pStyle w:val="rowtabella0"/>
                    <w:rPr>
                      <w:color w:val="002060"/>
                    </w:rPr>
                  </w:pPr>
                  <w:r w:rsidRPr="00E1241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2A6DC7" w14:textId="77777777" w:rsidR="005F1EEA" w:rsidRPr="00E1241D" w:rsidRDefault="005F1EEA" w:rsidP="00DF4C06">
                  <w:pPr>
                    <w:pStyle w:val="rowtabella0"/>
                    <w:jc w:val="center"/>
                    <w:rPr>
                      <w:color w:val="002060"/>
                    </w:rPr>
                  </w:pPr>
                  <w:r w:rsidRPr="00E1241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228E2" w14:textId="77777777" w:rsidR="005F1EEA" w:rsidRPr="00E1241D" w:rsidRDefault="005F1EEA" w:rsidP="00DF4C06">
                  <w:pPr>
                    <w:pStyle w:val="rowtabella0"/>
                    <w:jc w:val="center"/>
                    <w:rPr>
                      <w:color w:val="002060"/>
                    </w:rPr>
                  </w:pPr>
                  <w:r w:rsidRPr="00E1241D">
                    <w:rPr>
                      <w:color w:val="002060"/>
                    </w:rPr>
                    <w:t> </w:t>
                  </w:r>
                </w:p>
              </w:tc>
            </w:tr>
            <w:tr w:rsidR="005F1EEA" w:rsidRPr="00E1241D" w14:paraId="22126E56"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12FDCA" w14:textId="77777777" w:rsidR="005F1EEA" w:rsidRPr="00E1241D" w:rsidRDefault="005F1EEA" w:rsidP="00DF4C06">
                  <w:pPr>
                    <w:pStyle w:val="rowtabella0"/>
                    <w:rPr>
                      <w:color w:val="002060"/>
                    </w:rPr>
                  </w:pPr>
                  <w:r w:rsidRPr="00E1241D">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F08D3" w14:textId="77777777" w:rsidR="005F1EEA" w:rsidRPr="00E1241D" w:rsidRDefault="005F1EEA" w:rsidP="00DF4C06">
                  <w:pPr>
                    <w:pStyle w:val="rowtabella0"/>
                    <w:rPr>
                      <w:color w:val="002060"/>
                    </w:rPr>
                  </w:pPr>
                  <w:r w:rsidRPr="00E1241D">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24359" w14:textId="77777777" w:rsidR="005F1EEA" w:rsidRPr="00E1241D" w:rsidRDefault="005F1EEA" w:rsidP="00DF4C06">
                  <w:pPr>
                    <w:pStyle w:val="rowtabella0"/>
                    <w:jc w:val="center"/>
                    <w:rPr>
                      <w:color w:val="002060"/>
                    </w:rPr>
                  </w:pPr>
                  <w:r w:rsidRPr="00E1241D">
                    <w:rPr>
                      <w:color w:val="002060"/>
                    </w:rPr>
                    <w:t>6 - 9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E65C2" w14:textId="77777777" w:rsidR="005F1EEA" w:rsidRPr="00E1241D" w:rsidRDefault="005F1EEA" w:rsidP="00DF4C06">
                  <w:pPr>
                    <w:pStyle w:val="rowtabella0"/>
                    <w:jc w:val="center"/>
                    <w:rPr>
                      <w:color w:val="002060"/>
                    </w:rPr>
                  </w:pPr>
                  <w:r w:rsidRPr="00E1241D">
                    <w:rPr>
                      <w:color w:val="002060"/>
                    </w:rPr>
                    <w:t> </w:t>
                  </w:r>
                </w:p>
              </w:tc>
            </w:tr>
          </w:tbl>
          <w:p w14:paraId="381FAF30" w14:textId="77777777" w:rsidR="005F1EEA" w:rsidRPr="00E1241D" w:rsidRDefault="005F1EEA" w:rsidP="00DF4C06">
            <w:pPr>
              <w:rPr>
                <w:color w:val="002060"/>
              </w:rPr>
            </w:pPr>
          </w:p>
        </w:tc>
      </w:tr>
    </w:tbl>
    <w:p w14:paraId="6D4C270C" w14:textId="77777777" w:rsidR="005F1EEA" w:rsidRPr="00E1241D" w:rsidRDefault="005F1EEA" w:rsidP="005F1EEA">
      <w:pPr>
        <w:pStyle w:val="breakline"/>
        <w:rPr>
          <w:rFonts w:eastAsiaTheme="minorEastAsia"/>
          <w:color w:val="002060"/>
        </w:rPr>
      </w:pPr>
    </w:p>
    <w:p w14:paraId="1D82D878" w14:textId="77777777" w:rsidR="005F1EEA" w:rsidRPr="00E1241D" w:rsidRDefault="005F1EEA" w:rsidP="005F1EEA">
      <w:pPr>
        <w:pStyle w:val="breakline"/>
        <w:rPr>
          <w:color w:val="002060"/>
        </w:rPr>
      </w:pPr>
    </w:p>
    <w:p w14:paraId="3FB736A8" w14:textId="77777777" w:rsidR="005F1EEA" w:rsidRPr="00E1241D" w:rsidRDefault="005F1EEA" w:rsidP="005F1EEA">
      <w:pPr>
        <w:pStyle w:val="titoloprinc0"/>
        <w:rPr>
          <w:color w:val="002060"/>
        </w:rPr>
      </w:pPr>
      <w:r w:rsidRPr="00E1241D">
        <w:rPr>
          <w:color w:val="002060"/>
        </w:rPr>
        <w:t>GIUDICE SPORTIVO</w:t>
      </w:r>
    </w:p>
    <w:p w14:paraId="72B8944F"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2E1E8D44" w14:textId="77777777" w:rsidR="005F1EEA" w:rsidRPr="00E1241D" w:rsidRDefault="005F1EEA" w:rsidP="005F1EEA">
      <w:pPr>
        <w:pStyle w:val="titolo10"/>
        <w:rPr>
          <w:color w:val="002060"/>
        </w:rPr>
      </w:pPr>
      <w:r w:rsidRPr="00E1241D">
        <w:rPr>
          <w:color w:val="002060"/>
        </w:rPr>
        <w:t xml:space="preserve">GARE DEL 28/ 9/2024 </w:t>
      </w:r>
    </w:p>
    <w:p w14:paraId="651E3933" w14:textId="77777777" w:rsidR="005F1EEA" w:rsidRPr="00E1241D" w:rsidRDefault="005F1EEA" w:rsidP="005F1EEA">
      <w:pPr>
        <w:pStyle w:val="titolo7a"/>
        <w:rPr>
          <w:color w:val="002060"/>
        </w:rPr>
      </w:pPr>
      <w:r w:rsidRPr="00E1241D">
        <w:rPr>
          <w:color w:val="002060"/>
        </w:rPr>
        <w:t xml:space="preserve">PROVVEDIMENTI DISCIPLINARI </w:t>
      </w:r>
    </w:p>
    <w:p w14:paraId="53854F04"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3C351F19" w14:textId="77777777" w:rsidR="005F1EEA" w:rsidRPr="00E1241D" w:rsidRDefault="005F1EEA" w:rsidP="005F1EEA">
      <w:pPr>
        <w:pStyle w:val="titolo30"/>
        <w:rPr>
          <w:color w:val="002060"/>
        </w:rPr>
      </w:pPr>
      <w:r w:rsidRPr="00E1241D">
        <w:rPr>
          <w:color w:val="002060"/>
        </w:rPr>
        <w:t xml:space="preserve">ALLENATORI </w:t>
      </w:r>
    </w:p>
    <w:p w14:paraId="5CF6E955" w14:textId="77777777" w:rsidR="005F1EEA" w:rsidRPr="00E1241D" w:rsidRDefault="005F1EEA" w:rsidP="005F1EEA">
      <w:pPr>
        <w:pStyle w:val="titolo20"/>
        <w:rPr>
          <w:color w:val="002060"/>
        </w:rPr>
      </w:pPr>
      <w:r w:rsidRPr="00E1241D">
        <w:rPr>
          <w:color w:val="002060"/>
        </w:rPr>
        <w:t xml:space="preserve">SQUALIFICA FINO AL 15/10/2024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3BC9DF1" w14:textId="77777777" w:rsidTr="00DF4C06">
        <w:tc>
          <w:tcPr>
            <w:tcW w:w="2200" w:type="dxa"/>
            <w:tcMar>
              <w:top w:w="20" w:type="dxa"/>
              <w:left w:w="20" w:type="dxa"/>
              <w:bottom w:w="20" w:type="dxa"/>
              <w:right w:w="20" w:type="dxa"/>
            </w:tcMar>
            <w:vAlign w:val="center"/>
            <w:hideMark/>
          </w:tcPr>
          <w:p w14:paraId="07624743" w14:textId="77777777" w:rsidR="005F1EEA" w:rsidRPr="00E1241D" w:rsidRDefault="005F1EEA" w:rsidP="00DF4C06">
            <w:pPr>
              <w:pStyle w:val="movimento"/>
              <w:rPr>
                <w:color w:val="002060"/>
              </w:rPr>
            </w:pPr>
            <w:r w:rsidRPr="00E1241D">
              <w:rPr>
                <w:color w:val="002060"/>
              </w:rPr>
              <w:t>MARZIALI ANDREA</w:t>
            </w:r>
          </w:p>
        </w:tc>
        <w:tc>
          <w:tcPr>
            <w:tcW w:w="2200" w:type="dxa"/>
            <w:tcMar>
              <w:top w:w="20" w:type="dxa"/>
              <w:left w:w="20" w:type="dxa"/>
              <w:bottom w:w="20" w:type="dxa"/>
              <w:right w:w="20" w:type="dxa"/>
            </w:tcMar>
            <w:vAlign w:val="center"/>
            <w:hideMark/>
          </w:tcPr>
          <w:p w14:paraId="60547F99" w14:textId="77777777" w:rsidR="005F1EEA" w:rsidRPr="00E1241D" w:rsidRDefault="005F1EEA" w:rsidP="00DF4C06">
            <w:pPr>
              <w:pStyle w:val="movimento2"/>
              <w:rPr>
                <w:color w:val="002060"/>
              </w:rPr>
            </w:pPr>
            <w:r w:rsidRPr="00E1241D">
              <w:rPr>
                <w:color w:val="002060"/>
              </w:rPr>
              <w:t xml:space="preserve">(FERMANA FUTSAL 2022) </w:t>
            </w:r>
          </w:p>
        </w:tc>
        <w:tc>
          <w:tcPr>
            <w:tcW w:w="800" w:type="dxa"/>
            <w:tcMar>
              <w:top w:w="20" w:type="dxa"/>
              <w:left w:w="20" w:type="dxa"/>
              <w:bottom w:w="20" w:type="dxa"/>
              <w:right w:w="20" w:type="dxa"/>
            </w:tcMar>
            <w:vAlign w:val="center"/>
            <w:hideMark/>
          </w:tcPr>
          <w:p w14:paraId="24AFFB82"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E50656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D4FA6BE" w14:textId="77777777" w:rsidR="005F1EEA" w:rsidRPr="00E1241D" w:rsidRDefault="005F1EEA" w:rsidP="00DF4C06">
            <w:pPr>
              <w:pStyle w:val="movimento2"/>
              <w:rPr>
                <w:color w:val="002060"/>
              </w:rPr>
            </w:pPr>
            <w:r w:rsidRPr="00E1241D">
              <w:rPr>
                <w:color w:val="002060"/>
              </w:rPr>
              <w:t> </w:t>
            </w:r>
          </w:p>
        </w:tc>
      </w:tr>
    </w:tbl>
    <w:p w14:paraId="6603F500" w14:textId="77777777" w:rsidR="005F1EEA" w:rsidRPr="00E1241D" w:rsidRDefault="005F1EEA" w:rsidP="005F1EEA">
      <w:pPr>
        <w:pStyle w:val="diffida"/>
        <w:spacing w:before="80" w:beforeAutospacing="0" w:after="40" w:afterAutospacing="0"/>
        <w:rPr>
          <w:rFonts w:eastAsiaTheme="minorEastAsia"/>
          <w:color w:val="002060"/>
        </w:rPr>
      </w:pPr>
      <w:r w:rsidRPr="00E1241D">
        <w:rPr>
          <w:color w:val="002060"/>
        </w:rPr>
        <w:t xml:space="preserve">Per comportamento offensivo verso un giocatore avversario. </w:t>
      </w:r>
    </w:p>
    <w:p w14:paraId="40DAE1A8" w14:textId="77777777" w:rsidR="005F1EEA" w:rsidRPr="00E1241D" w:rsidRDefault="005F1EEA" w:rsidP="005F1EEA">
      <w:pPr>
        <w:pStyle w:val="titolo30"/>
        <w:rPr>
          <w:color w:val="002060"/>
        </w:rPr>
      </w:pPr>
      <w:r w:rsidRPr="00E1241D">
        <w:rPr>
          <w:color w:val="002060"/>
        </w:rPr>
        <w:t xml:space="preserve">CALCIATORI ESPULSI </w:t>
      </w:r>
    </w:p>
    <w:p w14:paraId="280FD003" w14:textId="77777777" w:rsidR="005F1EEA" w:rsidRPr="00E1241D" w:rsidRDefault="005F1EEA" w:rsidP="005F1EEA">
      <w:pPr>
        <w:pStyle w:val="titolo20"/>
        <w:rPr>
          <w:color w:val="002060"/>
        </w:rPr>
      </w:pPr>
      <w:r w:rsidRPr="00E124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7CEFEE7A" w14:textId="77777777" w:rsidTr="00DF4C06">
        <w:tc>
          <w:tcPr>
            <w:tcW w:w="2200" w:type="dxa"/>
            <w:tcMar>
              <w:top w:w="20" w:type="dxa"/>
              <w:left w:w="20" w:type="dxa"/>
              <w:bottom w:w="20" w:type="dxa"/>
              <w:right w:w="20" w:type="dxa"/>
            </w:tcMar>
            <w:vAlign w:val="center"/>
            <w:hideMark/>
          </w:tcPr>
          <w:p w14:paraId="01ABBEBD" w14:textId="77777777" w:rsidR="005F1EEA" w:rsidRPr="00E1241D" w:rsidRDefault="005F1EEA" w:rsidP="00DF4C06">
            <w:pPr>
              <w:pStyle w:val="movimento"/>
              <w:rPr>
                <w:color w:val="002060"/>
              </w:rPr>
            </w:pPr>
            <w:r w:rsidRPr="00E1241D">
              <w:rPr>
                <w:color w:val="002060"/>
              </w:rPr>
              <w:t>NIASSE SERIGNE FALLOU</w:t>
            </w:r>
          </w:p>
        </w:tc>
        <w:tc>
          <w:tcPr>
            <w:tcW w:w="2200" w:type="dxa"/>
            <w:tcMar>
              <w:top w:w="20" w:type="dxa"/>
              <w:left w:w="20" w:type="dxa"/>
              <w:bottom w:w="20" w:type="dxa"/>
              <w:right w:w="20" w:type="dxa"/>
            </w:tcMar>
            <w:vAlign w:val="center"/>
            <w:hideMark/>
          </w:tcPr>
          <w:p w14:paraId="34C0FC41" w14:textId="77777777" w:rsidR="005F1EEA" w:rsidRPr="00E1241D" w:rsidRDefault="005F1EEA" w:rsidP="00DF4C06">
            <w:pPr>
              <w:pStyle w:val="movimento2"/>
              <w:rPr>
                <w:color w:val="002060"/>
              </w:rPr>
            </w:pPr>
            <w:r w:rsidRPr="00E1241D">
              <w:rPr>
                <w:color w:val="002060"/>
              </w:rPr>
              <w:t xml:space="preserve">(BORGOROSSO TOLENTINO) </w:t>
            </w:r>
          </w:p>
        </w:tc>
        <w:tc>
          <w:tcPr>
            <w:tcW w:w="800" w:type="dxa"/>
            <w:tcMar>
              <w:top w:w="20" w:type="dxa"/>
              <w:left w:w="20" w:type="dxa"/>
              <w:bottom w:w="20" w:type="dxa"/>
              <w:right w:w="20" w:type="dxa"/>
            </w:tcMar>
            <w:vAlign w:val="center"/>
            <w:hideMark/>
          </w:tcPr>
          <w:p w14:paraId="6A9A07C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22A518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C86DD99" w14:textId="77777777" w:rsidR="005F1EEA" w:rsidRPr="00E1241D" w:rsidRDefault="005F1EEA" w:rsidP="00DF4C06">
            <w:pPr>
              <w:pStyle w:val="movimento2"/>
              <w:rPr>
                <w:color w:val="002060"/>
              </w:rPr>
            </w:pPr>
            <w:r w:rsidRPr="00E1241D">
              <w:rPr>
                <w:color w:val="002060"/>
              </w:rPr>
              <w:t> </w:t>
            </w:r>
          </w:p>
        </w:tc>
      </w:tr>
    </w:tbl>
    <w:p w14:paraId="1B9CAB7E"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646BCD46"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71E5616" w14:textId="77777777" w:rsidTr="00DF4C06">
        <w:tc>
          <w:tcPr>
            <w:tcW w:w="2200" w:type="dxa"/>
            <w:tcMar>
              <w:top w:w="20" w:type="dxa"/>
              <w:left w:w="20" w:type="dxa"/>
              <w:bottom w:w="20" w:type="dxa"/>
              <w:right w:w="20" w:type="dxa"/>
            </w:tcMar>
            <w:vAlign w:val="center"/>
            <w:hideMark/>
          </w:tcPr>
          <w:p w14:paraId="16AEE1BB" w14:textId="77777777" w:rsidR="005F1EEA" w:rsidRPr="00E1241D" w:rsidRDefault="005F1EEA" w:rsidP="00DF4C06">
            <w:pPr>
              <w:pStyle w:val="movimento"/>
              <w:rPr>
                <w:color w:val="002060"/>
              </w:rPr>
            </w:pPr>
            <w:r w:rsidRPr="00E1241D">
              <w:rPr>
                <w:color w:val="002060"/>
              </w:rPr>
              <w:t>CICOTTO THOMAS</w:t>
            </w:r>
          </w:p>
        </w:tc>
        <w:tc>
          <w:tcPr>
            <w:tcW w:w="2200" w:type="dxa"/>
            <w:tcMar>
              <w:top w:w="20" w:type="dxa"/>
              <w:left w:w="20" w:type="dxa"/>
              <w:bottom w:w="20" w:type="dxa"/>
              <w:right w:w="20" w:type="dxa"/>
            </w:tcMar>
            <w:vAlign w:val="center"/>
            <w:hideMark/>
          </w:tcPr>
          <w:p w14:paraId="4E167A9B" w14:textId="77777777" w:rsidR="005F1EEA" w:rsidRPr="00E1241D" w:rsidRDefault="005F1EEA" w:rsidP="00DF4C06">
            <w:pPr>
              <w:pStyle w:val="movimento2"/>
              <w:rPr>
                <w:color w:val="002060"/>
              </w:rPr>
            </w:pPr>
            <w:r w:rsidRPr="00E1241D">
              <w:rPr>
                <w:color w:val="002060"/>
              </w:rPr>
              <w:t xml:space="preserve">(ACLI AUDAX MONTECOSARO C5) </w:t>
            </w:r>
          </w:p>
        </w:tc>
        <w:tc>
          <w:tcPr>
            <w:tcW w:w="800" w:type="dxa"/>
            <w:tcMar>
              <w:top w:w="20" w:type="dxa"/>
              <w:left w:w="20" w:type="dxa"/>
              <w:bottom w:w="20" w:type="dxa"/>
              <w:right w:w="20" w:type="dxa"/>
            </w:tcMar>
            <w:vAlign w:val="center"/>
            <w:hideMark/>
          </w:tcPr>
          <w:p w14:paraId="4F6A6493"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FA13431" w14:textId="77777777" w:rsidR="005F1EEA" w:rsidRPr="00E1241D" w:rsidRDefault="005F1EEA" w:rsidP="00DF4C06">
            <w:pPr>
              <w:pStyle w:val="movimento"/>
              <w:rPr>
                <w:color w:val="002060"/>
              </w:rPr>
            </w:pPr>
            <w:r w:rsidRPr="00E1241D">
              <w:rPr>
                <w:color w:val="002060"/>
              </w:rPr>
              <w:t>HAMMAMI WISEM</w:t>
            </w:r>
          </w:p>
        </w:tc>
        <w:tc>
          <w:tcPr>
            <w:tcW w:w="2200" w:type="dxa"/>
            <w:tcMar>
              <w:top w:w="20" w:type="dxa"/>
              <w:left w:w="20" w:type="dxa"/>
              <w:bottom w:w="20" w:type="dxa"/>
              <w:right w:w="20" w:type="dxa"/>
            </w:tcMar>
            <w:vAlign w:val="center"/>
            <w:hideMark/>
          </w:tcPr>
          <w:p w14:paraId="265C1F02" w14:textId="77777777" w:rsidR="005F1EEA" w:rsidRPr="00E1241D" w:rsidRDefault="005F1EEA" w:rsidP="00DF4C06">
            <w:pPr>
              <w:pStyle w:val="movimento2"/>
              <w:rPr>
                <w:color w:val="002060"/>
              </w:rPr>
            </w:pPr>
            <w:r w:rsidRPr="00E1241D">
              <w:rPr>
                <w:color w:val="002060"/>
              </w:rPr>
              <w:t xml:space="preserve">(CERRETO D ESI C5 A.S.D.) </w:t>
            </w:r>
          </w:p>
        </w:tc>
      </w:tr>
      <w:tr w:rsidR="005F1EEA" w:rsidRPr="00E1241D" w14:paraId="26D2FF40" w14:textId="77777777" w:rsidTr="00DF4C06">
        <w:tc>
          <w:tcPr>
            <w:tcW w:w="2200" w:type="dxa"/>
            <w:tcMar>
              <w:top w:w="20" w:type="dxa"/>
              <w:left w:w="20" w:type="dxa"/>
              <w:bottom w:w="20" w:type="dxa"/>
              <w:right w:w="20" w:type="dxa"/>
            </w:tcMar>
            <w:vAlign w:val="center"/>
            <w:hideMark/>
          </w:tcPr>
          <w:p w14:paraId="21D952F9" w14:textId="77777777" w:rsidR="005F1EEA" w:rsidRPr="00E1241D" w:rsidRDefault="005F1EEA" w:rsidP="00DF4C06">
            <w:pPr>
              <w:pStyle w:val="movimento"/>
              <w:rPr>
                <w:color w:val="002060"/>
              </w:rPr>
            </w:pPr>
            <w:r w:rsidRPr="00E1241D">
              <w:rPr>
                <w:color w:val="002060"/>
              </w:rPr>
              <w:t>CALCAGNI ALESSIO</w:t>
            </w:r>
          </w:p>
        </w:tc>
        <w:tc>
          <w:tcPr>
            <w:tcW w:w="2200" w:type="dxa"/>
            <w:tcMar>
              <w:top w:w="20" w:type="dxa"/>
              <w:left w:w="20" w:type="dxa"/>
              <w:bottom w:w="20" w:type="dxa"/>
              <w:right w:w="20" w:type="dxa"/>
            </w:tcMar>
            <w:vAlign w:val="center"/>
            <w:hideMark/>
          </w:tcPr>
          <w:p w14:paraId="2950F127" w14:textId="77777777" w:rsidR="005F1EEA" w:rsidRPr="00E1241D" w:rsidRDefault="005F1EEA" w:rsidP="00DF4C06">
            <w:pPr>
              <w:pStyle w:val="movimento2"/>
              <w:rPr>
                <w:color w:val="002060"/>
              </w:rPr>
            </w:pPr>
            <w:r w:rsidRPr="00E1241D">
              <w:rPr>
                <w:color w:val="002060"/>
              </w:rPr>
              <w:t xml:space="preserve">(FUTSAL VIRE GEOSISTEM ASD) </w:t>
            </w:r>
          </w:p>
        </w:tc>
        <w:tc>
          <w:tcPr>
            <w:tcW w:w="800" w:type="dxa"/>
            <w:tcMar>
              <w:top w:w="20" w:type="dxa"/>
              <w:left w:w="20" w:type="dxa"/>
              <w:bottom w:w="20" w:type="dxa"/>
              <w:right w:w="20" w:type="dxa"/>
            </w:tcMar>
            <w:vAlign w:val="center"/>
            <w:hideMark/>
          </w:tcPr>
          <w:p w14:paraId="21401EB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3E71924" w14:textId="77777777" w:rsidR="005F1EEA" w:rsidRPr="00E1241D" w:rsidRDefault="005F1EEA" w:rsidP="00DF4C06">
            <w:pPr>
              <w:pStyle w:val="movimento"/>
              <w:rPr>
                <w:color w:val="002060"/>
              </w:rPr>
            </w:pPr>
            <w:r w:rsidRPr="00E1241D">
              <w:rPr>
                <w:color w:val="002060"/>
              </w:rPr>
              <w:t>ABBONATO MANUEL</w:t>
            </w:r>
          </w:p>
        </w:tc>
        <w:tc>
          <w:tcPr>
            <w:tcW w:w="2200" w:type="dxa"/>
            <w:tcMar>
              <w:top w:w="20" w:type="dxa"/>
              <w:left w:w="20" w:type="dxa"/>
              <w:bottom w:w="20" w:type="dxa"/>
              <w:right w:w="20" w:type="dxa"/>
            </w:tcMar>
            <w:vAlign w:val="center"/>
            <w:hideMark/>
          </w:tcPr>
          <w:p w14:paraId="43BC3892" w14:textId="77777777" w:rsidR="005F1EEA" w:rsidRPr="00E1241D" w:rsidRDefault="005F1EEA" w:rsidP="00DF4C06">
            <w:pPr>
              <w:pStyle w:val="movimento2"/>
              <w:rPr>
                <w:color w:val="002060"/>
              </w:rPr>
            </w:pPr>
            <w:r w:rsidRPr="00E1241D">
              <w:rPr>
                <w:color w:val="002060"/>
              </w:rPr>
              <w:t xml:space="preserve">(MONTELUPONE CALCIO A 5) </w:t>
            </w:r>
          </w:p>
        </w:tc>
      </w:tr>
      <w:tr w:rsidR="005F1EEA" w:rsidRPr="00E1241D" w14:paraId="196F07C1" w14:textId="77777777" w:rsidTr="00DF4C06">
        <w:tc>
          <w:tcPr>
            <w:tcW w:w="2200" w:type="dxa"/>
            <w:tcMar>
              <w:top w:w="20" w:type="dxa"/>
              <w:left w:w="20" w:type="dxa"/>
              <w:bottom w:w="20" w:type="dxa"/>
              <w:right w:w="20" w:type="dxa"/>
            </w:tcMar>
            <w:vAlign w:val="center"/>
            <w:hideMark/>
          </w:tcPr>
          <w:p w14:paraId="0796F54C" w14:textId="77777777" w:rsidR="005F1EEA" w:rsidRPr="00E1241D" w:rsidRDefault="005F1EEA" w:rsidP="00DF4C06">
            <w:pPr>
              <w:pStyle w:val="movimento"/>
              <w:rPr>
                <w:color w:val="002060"/>
              </w:rPr>
            </w:pPr>
            <w:r w:rsidRPr="00E1241D">
              <w:rPr>
                <w:color w:val="002060"/>
              </w:rPr>
              <w:t>BENABDELKADER YASSINE</w:t>
            </w:r>
          </w:p>
        </w:tc>
        <w:tc>
          <w:tcPr>
            <w:tcW w:w="2200" w:type="dxa"/>
            <w:tcMar>
              <w:top w:w="20" w:type="dxa"/>
              <w:left w:w="20" w:type="dxa"/>
              <w:bottom w:w="20" w:type="dxa"/>
              <w:right w:w="20" w:type="dxa"/>
            </w:tcMar>
            <w:vAlign w:val="center"/>
            <w:hideMark/>
          </w:tcPr>
          <w:p w14:paraId="454D1D2E" w14:textId="77777777" w:rsidR="005F1EEA" w:rsidRPr="00E1241D" w:rsidRDefault="005F1EEA" w:rsidP="00DF4C06">
            <w:pPr>
              <w:pStyle w:val="movimento2"/>
              <w:rPr>
                <w:color w:val="002060"/>
              </w:rPr>
            </w:pPr>
            <w:r w:rsidRPr="00E1241D">
              <w:rPr>
                <w:color w:val="002060"/>
              </w:rPr>
              <w:t xml:space="preserve">(OSIMO FIVE) </w:t>
            </w:r>
          </w:p>
        </w:tc>
        <w:tc>
          <w:tcPr>
            <w:tcW w:w="800" w:type="dxa"/>
            <w:tcMar>
              <w:top w:w="20" w:type="dxa"/>
              <w:left w:w="20" w:type="dxa"/>
              <w:bottom w:w="20" w:type="dxa"/>
              <w:right w:w="20" w:type="dxa"/>
            </w:tcMar>
            <w:vAlign w:val="center"/>
            <w:hideMark/>
          </w:tcPr>
          <w:p w14:paraId="3A654CD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B42D4B6" w14:textId="77777777" w:rsidR="005F1EEA" w:rsidRPr="00E1241D" w:rsidRDefault="005F1EEA" w:rsidP="00DF4C06">
            <w:pPr>
              <w:pStyle w:val="movimento"/>
              <w:rPr>
                <w:color w:val="002060"/>
              </w:rPr>
            </w:pPr>
            <w:r w:rsidRPr="00E1241D">
              <w:rPr>
                <w:color w:val="002060"/>
              </w:rPr>
              <w:t>JELASSI SABER</w:t>
            </w:r>
          </w:p>
        </w:tc>
        <w:tc>
          <w:tcPr>
            <w:tcW w:w="2200" w:type="dxa"/>
            <w:tcMar>
              <w:top w:w="20" w:type="dxa"/>
              <w:left w:w="20" w:type="dxa"/>
              <w:bottom w:w="20" w:type="dxa"/>
              <w:right w:w="20" w:type="dxa"/>
            </w:tcMar>
            <w:vAlign w:val="center"/>
            <w:hideMark/>
          </w:tcPr>
          <w:p w14:paraId="2DE731D2" w14:textId="77777777" w:rsidR="005F1EEA" w:rsidRPr="00E1241D" w:rsidRDefault="005F1EEA" w:rsidP="00DF4C06">
            <w:pPr>
              <w:pStyle w:val="movimento2"/>
              <w:rPr>
                <w:color w:val="002060"/>
              </w:rPr>
            </w:pPr>
            <w:r w:rsidRPr="00E1241D">
              <w:rPr>
                <w:color w:val="002060"/>
              </w:rPr>
              <w:t xml:space="preserve">(OSIMO FIVE) </w:t>
            </w:r>
          </w:p>
        </w:tc>
      </w:tr>
      <w:tr w:rsidR="005F1EEA" w:rsidRPr="00E1241D" w14:paraId="67D2B247" w14:textId="77777777" w:rsidTr="00DF4C06">
        <w:tc>
          <w:tcPr>
            <w:tcW w:w="2200" w:type="dxa"/>
            <w:tcMar>
              <w:top w:w="20" w:type="dxa"/>
              <w:left w:w="20" w:type="dxa"/>
              <w:bottom w:w="20" w:type="dxa"/>
              <w:right w:w="20" w:type="dxa"/>
            </w:tcMar>
            <w:vAlign w:val="center"/>
            <w:hideMark/>
          </w:tcPr>
          <w:p w14:paraId="53892F02" w14:textId="77777777" w:rsidR="005F1EEA" w:rsidRPr="00E1241D" w:rsidRDefault="005F1EEA" w:rsidP="00DF4C06">
            <w:pPr>
              <w:pStyle w:val="movimento"/>
              <w:rPr>
                <w:color w:val="002060"/>
              </w:rPr>
            </w:pPr>
            <w:r w:rsidRPr="00E1241D">
              <w:rPr>
                <w:color w:val="002060"/>
              </w:rPr>
              <w:t>SPARAPANI TOMMASO</w:t>
            </w:r>
          </w:p>
        </w:tc>
        <w:tc>
          <w:tcPr>
            <w:tcW w:w="2200" w:type="dxa"/>
            <w:tcMar>
              <w:top w:w="20" w:type="dxa"/>
              <w:left w:w="20" w:type="dxa"/>
              <w:bottom w:w="20" w:type="dxa"/>
              <w:right w:w="20" w:type="dxa"/>
            </w:tcMar>
            <w:vAlign w:val="center"/>
            <w:hideMark/>
          </w:tcPr>
          <w:p w14:paraId="50DD4CE5" w14:textId="77777777" w:rsidR="005F1EEA" w:rsidRPr="00E1241D" w:rsidRDefault="005F1EEA" w:rsidP="00DF4C06">
            <w:pPr>
              <w:pStyle w:val="movimento2"/>
              <w:rPr>
                <w:color w:val="002060"/>
              </w:rPr>
            </w:pPr>
            <w:r w:rsidRPr="00E1241D">
              <w:rPr>
                <w:color w:val="002060"/>
              </w:rPr>
              <w:t xml:space="preserve">(OSIMO FIVE) </w:t>
            </w:r>
          </w:p>
        </w:tc>
        <w:tc>
          <w:tcPr>
            <w:tcW w:w="800" w:type="dxa"/>
            <w:tcMar>
              <w:top w:w="20" w:type="dxa"/>
              <w:left w:w="20" w:type="dxa"/>
              <w:bottom w:w="20" w:type="dxa"/>
              <w:right w:w="20" w:type="dxa"/>
            </w:tcMar>
            <w:vAlign w:val="center"/>
            <w:hideMark/>
          </w:tcPr>
          <w:p w14:paraId="54DBDFF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22C8484" w14:textId="77777777" w:rsidR="005F1EEA" w:rsidRPr="00E1241D" w:rsidRDefault="005F1EEA" w:rsidP="00DF4C06">
            <w:pPr>
              <w:pStyle w:val="movimento"/>
              <w:rPr>
                <w:color w:val="002060"/>
              </w:rPr>
            </w:pPr>
            <w:r w:rsidRPr="00E1241D">
              <w:rPr>
                <w:color w:val="002060"/>
              </w:rPr>
              <w:t>GRAZIANI JAN</w:t>
            </w:r>
          </w:p>
        </w:tc>
        <w:tc>
          <w:tcPr>
            <w:tcW w:w="2200" w:type="dxa"/>
            <w:tcMar>
              <w:top w:w="20" w:type="dxa"/>
              <w:left w:w="20" w:type="dxa"/>
              <w:bottom w:w="20" w:type="dxa"/>
              <w:right w:w="20" w:type="dxa"/>
            </w:tcMar>
            <w:vAlign w:val="center"/>
            <w:hideMark/>
          </w:tcPr>
          <w:p w14:paraId="50E477BF" w14:textId="77777777" w:rsidR="005F1EEA" w:rsidRPr="00E1241D" w:rsidRDefault="005F1EEA" w:rsidP="00DF4C06">
            <w:pPr>
              <w:pStyle w:val="movimento2"/>
              <w:rPr>
                <w:color w:val="002060"/>
              </w:rPr>
            </w:pPr>
            <w:r w:rsidRPr="00E1241D">
              <w:rPr>
                <w:color w:val="002060"/>
              </w:rPr>
              <w:t xml:space="preserve">(POL. SPORT COMMUNICATION) </w:t>
            </w:r>
          </w:p>
        </w:tc>
      </w:tr>
      <w:tr w:rsidR="005F1EEA" w:rsidRPr="00E1241D" w14:paraId="5BDC3DE4" w14:textId="77777777" w:rsidTr="00DF4C06">
        <w:tc>
          <w:tcPr>
            <w:tcW w:w="2200" w:type="dxa"/>
            <w:tcMar>
              <w:top w:w="20" w:type="dxa"/>
              <w:left w:w="20" w:type="dxa"/>
              <w:bottom w:w="20" w:type="dxa"/>
              <w:right w:w="20" w:type="dxa"/>
            </w:tcMar>
            <w:vAlign w:val="center"/>
            <w:hideMark/>
          </w:tcPr>
          <w:p w14:paraId="190E2A1B" w14:textId="77777777" w:rsidR="005F1EEA" w:rsidRPr="00E1241D" w:rsidRDefault="005F1EEA" w:rsidP="00DF4C06">
            <w:pPr>
              <w:pStyle w:val="movimento"/>
              <w:rPr>
                <w:color w:val="002060"/>
              </w:rPr>
            </w:pPr>
            <w:r w:rsidRPr="00E1241D">
              <w:rPr>
                <w:color w:val="002060"/>
              </w:rPr>
              <w:t>BOCCI MANUEL</w:t>
            </w:r>
          </w:p>
        </w:tc>
        <w:tc>
          <w:tcPr>
            <w:tcW w:w="2200" w:type="dxa"/>
            <w:tcMar>
              <w:top w:w="20" w:type="dxa"/>
              <w:left w:w="20" w:type="dxa"/>
              <w:bottom w:w="20" w:type="dxa"/>
              <w:right w:w="20" w:type="dxa"/>
            </w:tcMar>
            <w:vAlign w:val="center"/>
            <w:hideMark/>
          </w:tcPr>
          <w:p w14:paraId="4F721F41" w14:textId="77777777" w:rsidR="005F1EEA" w:rsidRPr="00E1241D" w:rsidRDefault="005F1EEA" w:rsidP="00DF4C06">
            <w:pPr>
              <w:pStyle w:val="movimento2"/>
              <w:rPr>
                <w:color w:val="002060"/>
              </w:rPr>
            </w:pPr>
            <w:r w:rsidRPr="00E1241D">
              <w:rPr>
                <w:color w:val="002060"/>
              </w:rPr>
              <w:t xml:space="preserve">(TRE TORRI A.S.D.) </w:t>
            </w:r>
          </w:p>
        </w:tc>
        <w:tc>
          <w:tcPr>
            <w:tcW w:w="800" w:type="dxa"/>
            <w:tcMar>
              <w:top w:w="20" w:type="dxa"/>
              <w:left w:w="20" w:type="dxa"/>
              <w:bottom w:w="20" w:type="dxa"/>
              <w:right w:w="20" w:type="dxa"/>
            </w:tcMar>
            <w:vAlign w:val="center"/>
            <w:hideMark/>
          </w:tcPr>
          <w:p w14:paraId="6825EB75"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1C6E875" w14:textId="77777777" w:rsidR="005F1EEA" w:rsidRPr="00E1241D" w:rsidRDefault="005F1EEA" w:rsidP="00DF4C06">
            <w:pPr>
              <w:pStyle w:val="movimento"/>
              <w:rPr>
                <w:color w:val="002060"/>
              </w:rPr>
            </w:pPr>
            <w:r w:rsidRPr="00E1241D">
              <w:rPr>
                <w:color w:val="002060"/>
              </w:rPr>
              <w:t>BRUCCHERI CRISTIAN</w:t>
            </w:r>
          </w:p>
        </w:tc>
        <w:tc>
          <w:tcPr>
            <w:tcW w:w="2200" w:type="dxa"/>
            <w:tcMar>
              <w:top w:w="20" w:type="dxa"/>
              <w:left w:w="20" w:type="dxa"/>
              <w:bottom w:w="20" w:type="dxa"/>
              <w:right w:w="20" w:type="dxa"/>
            </w:tcMar>
            <w:vAlign w:val="center"/>
            <w:hideMark/>
          </w:tcPr>
          <w:p w14:paraId="16D09B23" w14:textId="77777777" w:rsidR="005F1EEA" w:rsidRPr="00E1241D" w:rsidRDefault="005F1EEA" w:rsidP="00DF4C06">
            <w:pPr>
              <w:pStyle w:val="movimento2"/>
              <w:rPr>
                <w:color w:val="002060"/>
              </w:rPr>
            </w:pPr>
            <w:r w:rsidRPr="00E1241D">
              <w:rPr>
                <w:color w:val="002060"/>
              </w:rPr>
              <w:t xml:space="preserve">(U.MANDOLESI CALCIO) </w:t>
            </w:r>
          </w:p>
        </w:tc>
      </w:tr>
      <w:tr w:rsidR="005F1EEA" w:rsidRPr="00E1241D" w14:paraId="5C312F62" w14:textId="77777777" w:rsidTr="00DF4C06">
        <w:tc>
          <w:tcPr>
            <w:tcW w:w="2200" w:type="dxa"/>
            <w:tcMar>
              <w:top w:w="20" w:type="dxa"/>
              <w:left w:w="20" w:type="dxa"/>
              <w:bottom w:w="20" w:type="dxa"/>
              <w:right w:w="20" w:type="dxa"/>
            </w:tcMar>
            <w:vAlign w:val="center"/>
            <w:hideMark/>
          </w:tcPr>
          <w:p w14:paraId="2B3F4C2A" w14:textId="77777777" w:rsidR="005F1EEA" w:rsidRPr="00E1241D" w:rsidRDefault="005F1EEA" w:rsidP="00DF4C06">
            <w:pPr>
              <w:pStyle w:val="movimento"/>
              <w:rPr>
                <w:color w:val="002060"/>
              </w:rPr>
            </w:pPr>
            <w:r w:rsidRPr="00E1241D">
              <w:rPr>
                <w:color w:val="002060"/>
              </w:rPr>
              <w:t>CRESCENZI ALEX</w:t>
            </w:r>
          </w:p>
        </w:tc>
        <w:tc>
          <w:tcPr>
            <w:tcW w:w="2200" w:type="dxa"/>
            <w:tcMar>
              <w:top w:w="20" w:type="dxa"/>
              <w:left w:w="20" w:type="dxa"/>
              <w:bottom w:w="20" w:type="dxa"/>
              <w:right w:w="20" w:type="dxa"/>
            </w:tcMar>
            <w:vAlign w:val="center"/>
            <w:hideMark/>
          </w:tcPr>
          <w:p w14:paraId="3659B629" w14:textId="77777777" w:rsidR="005F1EEA" w:rsidRPr="00E1241D" w:rsidRDefault="005F1EEA" w:rsidP="00DF4C06">
            <w:pPr>
              <w:pStyle w:val="movimento2"/>
              <w:rPr>
                <w:color w:val="002060"/>
              </w:rPr>
            </w:pPr>
            <w:r w:rsidRPr="00E1241D">
              <w:rPr>
                <w:color w:val="002060"/>
              </w:rPr>
              <w:t xml:space="preserve">(U.MANDOLESI CALCIO) </w:t>
            </w:r>
          </w:p>
        </w:tc>
        <w:tc>
          <w:tcPr>
            <w:tcW w:w="800" w:type="dxa"/>
            <w:tcMar>
              <w:top w:w="20" w:type="dxa"/>
              <w:left w:w="20" w:type="dxa"/>
              <w:bottom w:w="20" w:type="dxa"/>
              <w:right w:w="20" w:type="dxa"/>
            </w:tcMar>
            <w:vAlign w:val="center"/>
            <w:hideMark/>
          </w:tcPr>
          <w:p w14:paraId="2AAE00A3"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05B3A77" w14:textId="77777777" w:rsidR="005F1EEA" w:rsidRPr="00E1241D" w:rsidRDefault="005F1EEA" w:rsidP="00DF4C06">
            <w:pPr>
              <w:pStyle w:val="movimento"/>
              <w:rPr>
                <w:color w:val="002060"/>
              </w:rPr>
            </w:pPr>
            <w:r w:rsidRPr="00E1241D">
              <w:rPr>
                <w:color w:val="002060"/>
              </w:rPr>
              <w:t>SANTUCCI FRANCESCO</w:t>
            </w:r>
          </w:p>
        </w:tc>
        <w:tc>
          <w:tcPr>
            <w:tcW w:w="2200" w:type="dxa"/>
            <w:tcMar>
              <w:top w:w="20" w:type="dxa"/>
              <w:left w:w="20" w:type="dxa"/>
              <w:bottom w:w="20" w:type="dxa"/>
              <w:right w:w="20" w:type="dxa"/>
            </w:tcMar>
            <w:vAlign w:val="center"/>
            <w:hideMark/>
          </w:tcPr>
          <w:p w14:paraId="76DECB7B" w14:textId="77777777" w:rsidR="005F1EEA" w:rsidRPr="00E1241D" w:rsidRDefault="005F1EEA" w:rsidP="00DF4C06">
            <w:pPr>
              <w:pStyle w:val="movimento2"/>
              <w:rPr>
                <w:color w:val="002060"/>
              </w:rPr>
            </w:pPr>
            <w:r w:rsidRPr="00E1241D">
              <w:rPr>
                <w:color w:val="002060"/>
              </w:rPr>
              <w:t xml:space="preserve">(U.MANDOLESI CALCIO) </w:t>
            </w:r>
          </w:p>
        </w:tc>
      </w:tr>
      <w:tr w:rsidR="005F1EEA" w:rsidRPr="00E1241D" w14:paraId="42DD3969" w14:textId="77777777" w:rsidTr="00DF4C06">
        <w:tc>
          <w:tcPr>
            <w:tcW w:w="2200" w:type="dxa"/>
            <w:tcMar>
              <w:top w:w="20" w:type="dxa"/>
              <w:left w:w="20" w:type="dxa"/>
              <w:bottom w:w="20" w:type="dxa"/>
              <w:right w:w="20" w:type="dxa"/>
            </w:tcMar>
            <w:vAlign w:val="center"/>
            <w:hideMark/>
          </w:tcPr>
          <w:p w14:paraId="65F3ACA0" w14:textId="77777777" w:rsidR="005F1EEA" w:rsidRPr="00E1241D" w:rsidRDefault="005F1EEA" w:rsidP="00DF4C06">
            <w:pPr>
              <w:pStyle w:val="movimento"/>
              <w:rPr>
                <w:color w:val="002060"/>
              </w:rPr>
            </w:pPr>
            <w:r w:rsidRPr="00E1241D">
              <w:rPr>
                <w:color w:val="002060"/>
              </w:rPr>
              <w:t>PAOLINELLI SEBASTIANO</w:t>
            </w:r>
          </w:p>
        </w:tc>
        <w:tc>
          <w:tcPr>
            <w:tcW w:w="2200" w:type="dxa"/>
            <w:tcMar>
              <w:top w:w="20" w:type="dxa"/>
              <w:left w:w="20" w:type="dxa"/>
              <w:bottom w:w="20" w:type="dxa"/>
              <w:right w:w="20" w:type="dxa"/>
            </w:tcMar>
            <w:vAlign w:val="center"/>
            <w:hideMark/>
          </w:tcPr>
          <w:p w14:paraId="503250CA" w14:textId="77777777" w:rsidR="005F1EEA" w:rsidRPr="00E1241D" w:rsidRDefault="005F1EEA" w:rsidP="00DF4C06">
            <w:pPr>
              <w:pStyle w:val="movimento2"/>
              <w:rPr>
                <w:color w:val="002060"/>
              </w:rPr>
            </w:pPr>
            <w:r w:rsidRPr="00E1241D">
              <w:rPr>
                <w:color w:val="002060"/>
              </w:rPr>
              <w:t xml:space="preserve">(VERBENA C5 ANCONA) </w:t>
            </w:r>
          </w:p>
        </w:tc>
        <w:tc>
          <w:tcPr>
            <w:tcW w:w="800" w:type="dxa"/>
            <w:tcMar>
              <w:top w:w="20" w:type="dxa"/>
              <w:left w:w="20" w:type="dxa"/>
              <w:bottom w:w="20" w:type="dxa"/>
              <w:right w:w="20" w:type="dxa"/>
            </w:tcMar>
            <w:vAlign w:val="center"/>
            <w:hideMark/>
          </w:tcPr>
          <w:p w14:paraId="355226F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BAE3D9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67E35A7" w14:textId="77777777" w:rsidR="005F1EEA" w:rsidRPr="00E1241D" w:rsidRDefault="005F1EEA" w:rsidP="00DF4C06">
            <w:pPr>
              <w:pStyle w:val="movimento2"/>
              <w:rPr>
                <w:color w:val="002060"/>
              </w:rPr>
            </w:pPr>
            <w:r w:rsidRPr="00E1241D">
              <w:rPr>
                <w:color w:val="002060"/>
              </w:rPr>
              <w:t> </w:t>
            </w:r>
          </w:p>
        </w:tc>
      </w:tr>
    </w:tbl>
    <w:p w14:paraId="3BF040A5" w14:textId="77777777" w:rsidR="005F1EEA" w:rsidRPr="00E1241D" w:rsidRDefault="005F1EEA" w:rsidP="005F1EEA">
      <w:pPr>
        <w:pStyle w:val="titolo10"/>
        <w:rPr>
          <w:rFonts w:eastAsiaTheme="minorEastAsia"/>
          <w:color w:val="002060"/>
        </w:rPr>
      </w:pPr>
      <w:r w:rsidRPr="00E1241D">
        <w:rPr>
          <w:color w:val="002060"/>
        </w:rPr>
        <w:t xml:space="preserve">GARE DEL 29/ 9/2024 </w:t>
      </w:r>
    </w:p>
    <w:p w14:paraId="0AECC912" w14:textId="77777777" w:rsidR="005F1EEA" w:rsidRPr="00E1241D" w:rsidRDefault="005F1EEA" w:rsidP="005F1EEA">
      <w:pPr>
        <w:pStyle w:val="titolo7a"/>
        <w:rPr>
          <w:color w:val="002060"/>
        </w:rPr>
      </w:pPr>
      <w:r w:rsidRPr="00E1241D">
        <w:rPr>
          <w:color w:val="002060"/>
        </w:rPr>
        <w:t xml:space="preserve">PROVVEDIMENTI DISCIPLINARI </w:t>
      </w:r>
    </w:p>
    <w:p w14:paraId="38EA63D3"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1304568B" w14:textId="77777777" w:rsidR="005F1EEA" w:rsidRPr="00E1241D" w:rsidRDefault="005F1EEA" w:rsidP="005F1EEA">
      <w:pPr>
        <w:pStyle w:val="titolo30"/>
        <w:rPr>
          <w:color w:val="002060"/>
        </w:rPr>
      </w:pPr>
      <w:r w:rsidRPr="00E1241D">
        <w:rPr>
          <w:color w:val="002060"/>
        </w:rPr>
        <w:t xml:space="preserve">CALCIATORI NON ESPULSI </w:t>
      </w:r>
    </w:p>
    <w:p w14:paraId="2878D183" w14:textId="77777777" w:rsidR="005F1EEA" w:rsidRPr="00E1241D" w:rsidRDefault="005F1EEA" w:rsidP="005F1EEA">
      <w:pPr>
        <w:pStyle w:val="titolo20"/>
        <w:rPr>
          <w:color w:val="002060"/>
        </w:rPr>
      </w:pPr>
      <w:r w:rsidRPr="00E1241D">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151455A" w14:textId="77777777" w:rsidTr="00DF4C06">
        <w:tc>
          <w:tcPr>
            <w:tcW w:w="2200" w:type="dxa"/>
            <w:tcMar>
              <w:top w:w="20" w:type="dxa"/>
              <w:left w:w="20" w:type="dxa"/>
              <w:bottom w:w="20" w:type="dxa"/>
              <w:right w:w="20" w:type="dxa"/>
            </w:tcMar>
            <w:vAlign w:val="center"/>
            <w:hideMark/>
          </w:tcPr>
          <w:p w14:paraId="3E0A5F37" w14:textId="77777777" w:rsidR="005F1EEA" w:rsidRPr="00E1241D" w:rsidRDefault="005F1EEA" w:rsidP="00DF4C06">
            <w:pPr>
              <w:pStyle w:val="movimento"/>
              <w:rPr>
                <w:color w:val="002060"/>
              </w:rPr>
            </w:pPr>
            <w:r w:rsidRPr="00E1241D">
              <w:rPr>
                <w:color w:val="002060"/>
              </w:rPr>
              <w:t>MAGGIORI NICOLAS</w:t>
            </w:r>
          </w:p>
        </w:tc>
        <w:tc>
          <w:tcPr>
            <w:tcW w:w="2200" w:type="dxa"/>
            <w:tcMar>
              <w:top w:w="20" w:type="dxa"/>
              <w:left w:w="20" w:type="dxa"/>
              <w:bottom w:w="20" w:type="dxa"/>
              <w:right w:w="20" w:type="dxa"/>
            </w:tcMar>
            <w:vAlign w:val="center"/>
            <w:hideMark/>
          </w:tcPr>
          <w:p w14:paraId="2EF3858B" w14:textId="77777777" w:rsidR="005F1EEA" w:rsidRPr="00E1241D" w:rsidRDefault="005F1EEA" w:rsidP="00DF4C06">
            <w:pPr>
              <w:pStyle w:val="movimento2"/>
              <w:rPr>
                <w:color w:val="002060"/>
              </w:rPr>
            </w:pPr>
            <w:r w:rsidRPr="00E1241D">
              <w:rPr>
                <w:color w:val="002060"/>
              </w:rPr>
              <w:t xml:space="preserve">(CHIARAVALLE FUTSAL) </w:t>
            </w:r>
          </w:p>
        </w:tc>
        <w:tc>
          <w:tcPr>
            <w:tcW w:w="800" w:type="dxa"/>
            <w:tcMar>
              <w:top w:w="20" w:type="dxa"/>
              <w:left w:w="20" w:type="dxa"/>
              <w:bottom w:w="20" w:type="dxa"/>
              <w:right w:w="20" w:type="dxa"/>
            </w:tcMar>
            <w:vAlign w:val="center"/>
            <w:hideMark/>
          </w:tcPr>
          <w:p w14:paraId="4F56E0B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2F6ACC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C50581D" w14:textId="77777777" w:rsidR="005F1EEA" w:rsidRPr="00E1241D" w:rsidRDefault="005F1EEA" w:rsidP="00DF4C06">
            <w:pPr>
              <w:pStyle w:val="movimento2"/>
              <w:rPr>
                <w:color w:val="002060"/>
              </w:rPr>
            </w:pPr>
            <w:r w:rsidRPr="00E1241D">
              <w:rPr>
                <w:color w:val="002060"/>
              </w:rPr>
              <w:t> </w:t>
            </w:r>
          </w:p>
        </w:tc>
      </w:tr>
    </w:tbl>
    <w:p w14:paraId="75DE47FD" w14:textId="77777777" w:rsidR="005F1EEA" w:rsidRDefault="005F1EEA" w:rsidP="005F1EEA">
      <w:pPr>
        <w:pStyle w:val="breakline"/>
        <w:rPr>
          <w:color w:val="002060"/>
        </w:rPr>
      </w:pPr>
    </w:p>
    <w:p w14:paraId="6B7C9AE3"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64ED88C"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9D643DC" w14:textId="77777777" w:rsidR="005F1EEA" w:rsidRPr="00E1241D" w:rsidRDefault="005F1EEA" w:rsidP="005F1EEA">
      <w:pPr>
        <w:pStyle w:val="breakline"/>
        <w:rPr>
          <w:rFonts w:eastAsiaTheme="minorEastAsia"/>
          <w:color w:val="002060"/>
        </w:rPr>
      </w:pPr>
    </w:p>
    <w:p w14:paraId="6BF60FF5" w14:textId="77777777" w:rsidR="005F1EEA" w:rsidRPr="00E1241D" w:rsidRDefault="005F1EEA" w:rsidP="005F1EEA">
      <w:pPr>
        <w:pStyle w:val="titoloprinc0"/>
        <w:rPr>
          <w:color w:val="002060"/>
        </w:rPr>
      </w:pPr>
      <w:r w:rsidRPr="00E1241D">
        <w:rPr>
          <w:color w:val="002060"/>
        </w:rPr>
        <w:t>CLASSIFICA</w:t>
      </w:r>
    </w:p>
    <w:p w14:paraId="59CF1D51" w14:textId="77777777" w:rsidR="005F1EEA" w:rsidRPr="00E1241D" w:rsidRDefault="005F1EEA" w:rsidP="005F1EEA">
      <w:pPr>
        <w:pStyle w:val="breakline"/>
        <w:rPr>
          <w:color w:val="002060"/>
        </w:rPr>
      </w:pPr>
    </w:p>
    <w:p w14:paraId="79A49B3E" w14:textId="77777777" w:rsidR="005F1EEA" w:rsidRPr="00E1241D" w:rsidRDefault="005F1EEA" w:rsidP="005F1EEA">
      <w:pPr>
        <w:pStyle w:val="breakline"/>
        <w:rPr>
          <w:color w:val="002060"/>
        </w:rPr>
      </w:pPr>
    </w:p>
    <w:p w14:paraId="3AE48C2A"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061EF86B"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1FDCC"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27372"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3AB78"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5BFE9"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012A8"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75AC"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71BA1"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BC8A7"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D8E5A"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AEACF" w14:textId="77777777" w:rsidR="005F1EEA" w:rsidRPr="00E1241D" w:rsidRDefault="005F1EEA" w:rsidP="00DF4C06">
            <w:pPr>
              <w:pStyle w:val="headertabella0"/>
              <w:rPr>
                <w:color w:val="002060"/>
              </w:rPr>
            </w:pPr>
            <w:r w:rsidRPr="00E1241D">
              <w:rPr>
                <w:color w:val="002060"/>
              </w:rPr>
              <w:t>PE</w:t>
            </w:r>
          </w:p>
        </w:tc>
      </w:tr>
      <w:tr w:rsidR="005F1EEA" w:rsidRPr="00E1241D" w14:paraId="44FE2581"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CE5F4" w14:textId="77777777" w:rsidR="005F1EEA" w:rsidRPr="00E1241D" w:rsidRDefault="005F1EEA" w:rsidP="00DF4C06">
            <w:pPr>
              <w:pStyle w:val="rowtabella0"/>
              <w:rPr>
                <w:color w:val="002060"/>
              </w:rPr>
            </w:pPr>
            <w:r w:rsidRPr="00E1241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AD9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302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68E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77D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0C8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A0CF" w14:textId="77777777" w:rsidR="005F1EEA" w:rsidRPr="00E1241D" w:rsidRDefault="005F1EEA" w:rsidP="00DF4C06">
            <w:pPr>
              <w:pStyle w:val="rowtabella0"/>
              <w:jc w:val="center"/>
              <w:rPr>
                <w:color w:val="002060"/>
              </w:rPr>
            </w:pPr>
            <w:r w:rsidRPr="00E124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E6E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5DF3" w14:textId="77777777" w:rsidR="005F1EEA" w:rsidRPr="00E1241D" w:rsidRDefault="005F1EEA" w:rsidP="00DF4C06">
            <w:pPr>
              <w:pStyle w:val="rowtabella0"/>
              <w:jc w:val="center"/>
              <w:rPr>
                <w:color w:val="002060"/>
              </w:rPr>
            </w:pPr>
            <w:r w:rsidRPr="00E124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FCEE" w14:textId="77777777" w:rsidR="005F1EEA" w:rsidRPr="00E1241D" w:rsidRDefault="005F1EEA" w:rsidP="00DF4C06">
            <w:pPr>
              <w:pStyle w:val="rowtabella0"/>
              <w:jc w:val="center"/>
              <w:rPr>
                <w:color w:val="002060"/>
              </w:rPr>
            </w:pPr>
            <w:r w:rsidRPr="00E1241D">
              <w:rPr>
                <w:color w:val="002060"/>
              </w:rPr>
              <w:t>0</w:t>
            </w:r>
          </w:p>
        </w:tc>
      </w:tr>
      <w:tr w:rsidR="005F1EEA" w:rsidRPr="00E1241D" w14:paraId="35AAAF3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1A731" w14:textId="77777777" w:rsidR="005F1EEA" w:rsidRPr="00E1241D" w:rsidRDefault="005F1EEA" w:rsidP="00DF4C06">
            <w:pPr>
              <w:pStyle w:val="rowtabella0"/>
              <w:rPr>
                <w:color w:val="002060"/>
              </w:rPr>
            </w:pPr>
            <w:r w:rsidRPr="00E1241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012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324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4E6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3D8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215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D024" w14:textId="77777777" w:rsidR="005F1EEA" w:rsidRPr="00E1241D" w:rsidRDefault="005F1EEA" w:rsidP="00DF4C06">
            <w:pPr>
              <w:pStyle w:val="rowtabella0"/>
              <w:jc w:val="center"/>
              <w:rPr>
                <w:color w:val="002060"/>
              </w:rPr>
            </w:pPr>
            <w:r w:rsidRPr="00E124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C960"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289D"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E67A" w14:textId="77777777" w:rsidR="005F1EEA" w:rsidRPr="00E1241D" w:rsidRDefault="005F1EEA" w:rsidP="00DF4C06">
            <w:pPr>
              <w:pStyle w:val="rowtabella0"/>
              <w:jc w:val="center"/>
              <w:rPr>
                <w:color w:val="002060"/>
              </w:rPr>
            </w:pPr>
            <w:r w:rsidRPr="00E1241D">
              <w:rPr>
                <w:color w:val="002060"/>
              </w:rPr>
              <w:t>0</w:t>
            </w:r>
          </w:p>
        </w:tc>
      </w:tr>
      <w:tr w:rsidR="005F1EEA" w:rsidRPr="00E1241D" w14:paraId="5C78632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F883F" w14:textId="77777777" w:rsidR="005F1EEA" w:rsidRPr="00E1241D" w:rsidRDefault="005F1EEA" w:rsidP="00DF4C06">
            <w:pPr>
              <w:pStyle w:val="rowtabella0"/>
              <w:rPr>
                <w:color w:val="002060"/>
                <w:lang w:val="es-ES"/>
              </w:rPr>
            </w:pPr>
            <w:r w:rsidRPr="00E1241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C17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A1C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AF6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C12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CA3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7FC5"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7AD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4E84"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F193" w14:textId="77777777" w:rsidR="005F1EEA" w:rsidRPr="00E1241D" w:rsidRDefault="005F1EEA" w:rsidP="00DF4C06">
            <w:pPr>
              <w:pStyle w:val="rowtabella0"/>
              <w:jc w:val="center"/>
              <w:rPr>
                <w:color w:val="002060"/>
              </w:rPr>
            </w:pPr>
            <w:r w:rsidRPr="00E1241D">
              <w:rPr>
                <w:color w:val="002060"/>
              </w:rPr>
              <w:t>0</w:t>
            </w:r>
          </w:p>
        </w:tc>
      </w:tr>
      <w:tr w:rsidR="005F1EEA" w:rsidRPr="00E1241D" w14:paraId="01FDFF2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0A557" w14:textId="77777777" w:rsidR="005F1EEA" w:rsidRPr="00E1241D" w:rsidRDefault="005F1EEA" w:rsidP="00DF4C06">
            <w:pPr>
              <w:pStyle w:val="rowtabella0"/>
              <w:rPr>
                <w:color w:val="002060"/>
              </w:rPr>
            </w:pPr>
            <w:r w:rsidRPr="00E1241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A9B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74C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BEB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DE4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159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219D"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631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62F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9618" w14:textId="77777777" w:rsidR="005F1EEA" w:rsidRPr="00E1241D" w:rsidRDefault="005F1EEA" w:rsidP="00DF4C06">
            <w:pPr>
              <w:pStyle w:val="rowtabella0"/>
              <w:jc w:val="center"/>
              <w:rPr>
                <w:color w:val="002060"/>
              </w:rPr>
            </w:pPr>
            <w:r w:rsidRPr="00E1241D">
              <w:rPr>
                <w:color w:val="002060"/>
              </w:rPr>
              <w:t>0</w:t>
            </w:r>
          </w:p>
        </w:tc>
      </w:tr>
      <w:tr w:rsidR="005F1EEA" w:rsidRPr="00E1241D" w14:paraId="0D6782A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2F668" w14:textId="77777777" w:rsidR="005F1EEA" w:rsidRPr="00E1241D" w:rsidRDefault="005F1EEA" w:rsidP="00DF4C06">
            <w:pPr>
              <w:pStyle w:val="rowtabella0"/>
              <w:rPr>
                <w:color w:val="002060"/>
              </w:rPr>
            </w:pPr>
            <w:r w:rsidRPr="00E1241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A8D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D4E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65B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2F4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15D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4294"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27AB"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A74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5F07" w14:textId="77777777" w:rsidR="005F1EEA" w:rsidRPr="00E1241D" w:rsidRDefault="005F1EEA" w:rsidP="00DF4C06">
            <w:pPr>
              <w:pStyle w:val="rowtabella0"/>
              <w:jc w:val="center"/>
              <w:rPr>
                <w:color w:val="002060"/>
              </w:rPr>
            </w:pPr>
            <w:r w:rsidRPr="00E1241D">
              <w:rPr>
                <w:color w:val="002060"/>
              </w:rPr>
              <w:t>0</w:t>
            </w:r>
          </w:p>
        </w:tc>
      </w:tr>
      <w:tr w:rsidR="005F1EEA" w:rsidRPr="00E1241D" w14:paraId="7FDFC35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B5AB1" w14:textId="77777777" w:rsidR="005F1EEA" w:rsidRPr="00E1241D" w:rsidRDefault="005F1EEA" w:rsidP="00DF4C06">
            <w:pPr>
              <w:pStyle w:val="rowtabella0"/>
              <w:rPr>
                <w:color w:val="002060"/>
              </w:rPr>
            </w:pPr>
            <w:r w:rsidRPr="00E1241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09F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6ED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490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903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E6F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9368"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A6D2"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75F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8C78" w14:textId="77777777" w:rsidR="005F1EEA" w:rsidRPr="00E1241D" w:rsidRDefault="005F1EEA" w:rsidP="00DF4C06">
            <w:pPr>
              <w:pStyle w:val="rowtabella0"/>
              <w:jc w:val="center"/>
              <w:rPr>
                <w:color w:val="002060"/>
              </w:rPr>
            </w:pPr>
            <w:r w:rsidRPr="00E1241D">
              <w:rPr>
                <w:color w:val="002060"/>
              </w:rPr>
              <w:t>0</w:t>
            </w:r>
          </w:p>
        </w:tc>
      </w:tr>
      <w:tr w:rsidR="005F1EEA" w:rsidRPr="00E1241D" w14:paraId="212D62E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5C216" w14:textId="77777777" w:rsidR="005F1EEA" w:rsidRPr="00E1241D" w:rsidRDefault="005F1EEA" w:rsidP="00DF4C06">
            <w:pPr>
              <w:pStyle w:val="rowtabella0"/>
              <w:rPr>
                <w:color w:val="002060"/>
              </w:rPr>
            </w:pPr>
            <w:r w:rsidRPr="00E1241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ABF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2B1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4E6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839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C88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6FC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210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D29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EF25" w14:textId="77777777" w:rsidR="005F1EEA" w:rsidRPr="00E1241D" w:rsidRDefault="005F1EEA" w:rsidP="00DF4C06">
            <w:pPr>
              <w:pStyle w:val="rowtabella0"/>
              <w:jc w:val="center"/>
              <w:rPr>
                <w:color w:val="002060"/>
              </w:rPr>
            </w:pPr>
            <w:r w:rsidRPr="00E1241D">
              <w:rPr>
                <w:color w:val="002060"/>
              </w:rPr>
              <w:t>0</w:t>
            </w:r>
          </w:p>
        </w:tc>
      </w:tr>
      <w:tr w:rsidR="005F1EEA" w:rsidRPr="00E1241D" w14:paraId="0D34CB4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88A3D" w14:textId="77777777" w:rsidR="005F1EEA" w:rsidRPr="00E1241D" w:rsidRDefault="005F1EEA" w:rsidP="00DF4C06">
            <w:pPr>
              <w:pStyle w:val="rowtabella0"/>
              <w:rPr>
                <w:color w:val="002060"/>
              </w:rPr>
            </w:pPr>
            <w:r w:rsidRPr="00E1241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41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D86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EA7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A56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1F2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5C9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ACAB"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0A5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8CDC" w14:textId="77777777" w:rsidR="005F1EEA" w:rsidRPr="00E1241D" w:rsidRDefault="005F1EEA" w:rsidP="00DF4C06">
            <w:pPr>
              <w:pStyle w:val="rowtabella0"/>
              <w:jc w:val="center"/>
              <w:rPr>
                <w:color w:val="002060"/>
              </w:rPr>
            </w:pPr>
            <w:r w:rsidRPr="00E1241D">
              <w:rPr>
                <w:color w:val="002060"/>
              </w:rPr>
              <w:t>0</w:t>
            </w:r>
          </w:p>
        </w:tc>
      </w:tr>
      <w:tr w:rsidR="005F1EEA" w:rsidRPr="00E1241D" w14:paraId="76B8E08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7708F" w14:textId="77777777" w:rsidR="005F1EEA" w:rsidRPr="00E1241D" w:rsidRDefault="005F1EEA" w:rsidP="00DF4C06">
            <w:pPr>
              <w:pStyle w:val="rowtabella0"/>
              <w:rPr>
                <w:color w:val="002060"/>
              </w:rPr>
            </w:pPr>
            <w:r w:rsidRPr="00E1241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EA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684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174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FFA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2D2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BF1B"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4068" w14:textId="77777777" w:rsidR="005F1EEA" w:rsidRPr="00E1241D" w:rsidRDefault="005F1EEA" w:rsidP="00DF4C06">
            <w:pPr>
              <w:pStyle w:val="rowtabella0"/>
              <w:jc w:val="center"/>
              <w:rPr>
                <w:color w:val="002060"/>
              </w:rPr>
            </w:pPr>
            <w:r w:rsidRPr="00E124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A834"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A53D" w14:textId="77777777" w:rsidR="005F1EEA" w:rsidRPr="00E1241D" w:rsidRDefault="005F1EEA" w:rsidP="00DF4C06">
            <w:pPr>
              <w:pStyle w:val="rowtabella0"/>
              <w:jc w:val="center"/>
              <w:rPr>
                <w:color w:val="002060"/>
              </w:rPr>
            </w:pPr>
            <w:r w:rsidRPr="00E1241D">
              <w:rPr>
                <w:color w:val="002060"/>
              </w:rPr>
              <w:t>0</w:t>
            </w:r>
          </w:p>
        </w:tc>
      </w:tr>
      <w:tr w:rsidR="005F1EEA" w:rsidRPr="00E1241D" w14:paraId="2BC0C42B"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ADDA2" w14:textId="77777777" w:rsidR="005F1EEA" w:rsidRPr="00E1241D" w:rsidRDefault="005F1EEA" w:rsidP="00DF4C06">
            <w:pPr>
              <w:pStyle w:val="rowtabella0"/>
              <w:rPr>
                <w:color w:val="002060"/>
              </w:rPr>
            </w:pPr>
            <w:r w:rsidRPr="00E1241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5F0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4F5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795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174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58C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AD3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748B" w14:textId="77777777" w:rsidR="005F1EEA" w:rsidRPr="00E1241D" w:rsidRDefault="005F1EEA" w:rsidP="00DF4C06">
            <w:pPr>
              <w:pStyle w:val="rowtabella0"/>
              <w:jc w:val="center"/>
              <w:rPr>
                <w:color w:val="002060"/>
              </w:rPr>
            </w:pPr>
            <w:r w:rsidRPr="00E124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D69C" w14:textId="77777777" w:rsidR="005F1EEA" w:rsidRPr="00E1241D" w:rsidRDefault="005F1EEA" w:rsidP="00DF4C06">
            <w:pPr>
              <w:pStyle w:val="rowtabella0"/>
              <w:jc w:val="center"/>
              <w:rPr>
                <w:color w:val="002060"/>
              </w:rPr>
            </w:pPr>
            <w:r w:rsidRPr="00E124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D78A" w14:textId="77777777" w:rsidR="005F1EEA" w:rsidRPr="00E1241D" w:rsidRDefault="005F1EEA" w:rsidP="00DF4C06">
            <w:pPr>
              <w:pStyle w:val="rowtabella0"/>
              <w:jc w:val="center"/>
              <w:rPr>
                <w:color w:val="002060"/>
              </w:rPr>
            </w:pPr>
            <w:r w:rsidRPr="00E1241D">
              <w:rPr>
                <w:color w:val="002060"/>
              </w:rPr>
              <w:t>0</w:t>
            </w:r>
          </w:p>
        </w:tc>
      </w:tr>
    </w:tbl>
    <w:p w14:paraId="1D3262FD" w14:textId="77777777" w:rsidR="005F1EEA" w:rsidRPr="00E1241D" w:rsidRDefault="005F1EEA" w:rsidP="005F1EEA">
      <w:pPr>
        <w:pStyle w:val="breakline"/>
        <w:rPr>
          <w:rFonts w:eastAsiaTheme="minorEastAsia"/>
          <w:color w:val="002060"/>
        </w:rPr>
      </w:pPr>
    </w:p>
    <w:p w14:paraId="310C54AF" w14:textId="77777777" w:rsidR="005F1EEA" w:rsidRPr="00E1241D" w:rsidRDefault="005F1EEA" w:rsidP="005F1EEA">
      <w:pPr>
        <w:pStyle w:val="breakline"/>
        <w:rPr>
          <w:color w:val="002060"/>
        </w:rPr>
      </w:pPr>
    </w:p>
    <w:p w14:paraId="41199012"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2BD65295"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8DBDB"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727D1"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F4CCD"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2014"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55D4F"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96276"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31CA4"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E75E7"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DECD9"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3F0B7" w14:textId="77777777" w:rsidR="005F1EEA" w:rsidRPr="00E1241D" w:rsidRDefault="005F1EEA" w:rsidP="00DF4C06">
            <w:pPr>
              <w:pStyle w:val="headertabella0"/>
              <w:rPr>
                <w:color w:val="002060"/>
              </w:rPr>
            </w:pPr>
            <w:r w:rsidRPr="00E1241D">
              <w:rPr>
                <w:color w:val="002060"/>
              </w:rPr>
              <w:t>PE</w:t>
            </w:r>
          </w:p>
        </w:tc>
      </w:tr>
      <w:tr w:rsidR="005F1EEA" w:rsidRPr="00E1241D" w14:paraId="514D0B00"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AD726" w14:textId="77777777" w:rsidR="005F1EEA" w:rsidRPr="00E1241D" w:rsidRDefault="005F1EEA" w:rsidP="00DF4C06">
            <w:pPr>
              <w:pStyle w:val="rowtabella0"/>
              <w:rPr>
                <w:color w:val="002060"/>
              </w:rPr>
            </w:pPr>
            <w:r w:rsidRPr="00E1241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AF6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2A7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9AB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EC7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766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95C8"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C1E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366D"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B67A" w14:textId="77777777" w:rsidR="005F1EEA" w:rsidRPr="00E1241D" w:rsidRDefault="005F1EEA" w:rsidP="00DF4C06">
            <w:pPr>
              <w:pStyle w:val="rowtabella0"/>
              <w:jc w:val="center"/>
              <w:rPr>
                <w:color w:val="002060"/>
              </w:rPr>
            </w:pPr>
            <w:r w:rsidRPr="00E1241D">
              <w:rPr>
                <w:color w:val="002060"/>
              </w:rPr>
              <w:t>0</w:t>
            </w:r>
          </w:p>
        </w:tc>
      </w:tr>
      <w:tr w:rsidR="005F1EEA" w:rsidRPr="00E1241D" w14:paraId="4BFE20F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BD952" w14:textId="77777777" w:rsidR="005F1EEA" w:rsidRPr="00E1241D" w:rsidRDefault="005F1EEA" w:rsidP="00DF4C06">
            <w:pPr>
              <w:pStyle w:val="rowtabella0"/>
              <w:rPr>
                <w:color w:val="002060"/>
              </w:rPr>
            </w:pPr>
            <w:r w:rsidRPr="00E1241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D4F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C7B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BC5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BE3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9D7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F697"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D672"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BA3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8B1E9" w14:textId="77777777" w:rsidR="005F1EEA" w:rsidRPr="00E1241D" w:rsidRDefault="005F1EEA" w:rsidP="00DF4C06">
            <w:pPr>
              <w:pStyle w:val="rowtabella0"/>
              <w:jc w:val="center"/>
              <w:rPr>
                <w:color w:val="002060"/>
              </w:rPr>
            </w:pPr>
            <w:r w:rsidRPr="00E1241D">
              <w:rPr>
                <w:color w:val="002060"/>
              </w:rPr>
              <w:t>0</w:t>
            </w:r>
          </w:p>
        </w:tc>
      </w:tr>
      <w:tr w:rsidR="005F1EEA" w:rsidRPr="00E1241D" w14:paraId="1BE8CC8F"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449918" w14:textId="77777777" w:rsidR="005F1EEA" w:rsidRPr="00E1241D" w:rsidRDefault="005F1EEA" w:rsidP="00DF4C06">
            <w:pPr>
              <w:pStyle w:val="rowtabella0"/>
              <w:rPr>
                <w:color w:val="002060"/>
              </w:rPr>
            </w:pPr>
            <w:r w:rsidRPr="00E1241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325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20E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FE7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D0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038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E2B5"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1339"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208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15C4" w14:textId="77777777" w:rsidR="005F1EEA" w:rsidRPr="00E1241D" w:rsidRDefault="005F1EEA" w:rsidP="00DF4C06">
            <w:pPr>
              <w:pStyle w:val="rowtabella0"/>
              <w:jc w:val="center"/>
              <w:rPr>
                <w:color w:val="002060"/>
              </w:rPr>
            </w:pPr>
            <w:r w:rsidRPr="00E1241D">
              <w:rPr>
                <w:color w:val="002060"/>
              </w:rPr>
              <w:t>0</w:t>
            </w:r>
          </w:p>
        </w:tc>
      </w:tr>
      <w:tr w:rsidR="005F1EEA" w:rsidRPr="00E1241D" w14:paraId="7646F6E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C40F2" w14:textId="77777777" w:rsidR="005F1EEA" w:rsidRPr="00E1241D" w:rsidRDefault="005F1EEA" w:rsidP="00DF4C06">
            <w:pPr>
              <w:pStyle w:val="rowtabella0"/>
              <w:rPr>
                <w:color w:val="002060"/>
              </w:rPr>
            </w:pPr>
            <w:r w:rsidRPr="00E1241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6A3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B15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504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DA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278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DF2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99B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8E7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A0C9" w14:textId="77777777" w:rsidR="005F1EEA" w:rsidRPr="00E1241D" w:rsidRDefault="005F1EEA" w:rsidP="00DF4C06">
            <w:pPr>
              <w:pStyle w:val="rowtabella0"/>
              <w:jc w:val="center"/>
              <w:rPr>
                <w:color w:val="002060"/>
              </w:rPr>
            </w:pPr>
            <w:r w:rsidRPr="00E1241D">
              <w:rPr>
                <w:color w:val="002060"/>
              </w:rPr>
              <w:t>0</w:t>
            </w:r>
          </w:p>
        </w:tc>
      </w:tr>
      <w:tr w:rsidR="005F1EEA" w:rsidRPr="00E1241D" w14:paraId="2DD366A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B5C2E" w14:textId="77777777" w:rsidR="005F1EEA" w:rsidRPr="00E1241D" w:rsidRDefault="005F1EEA" w:rsidP="00DF4C06">
            <w:pPr>
              <w:pStyle w:val="rowtabella0"/>
              <w:rPr>
                <w:color w:val="002060"/>
              </w:rPr>
            </w:pPr>
            <w:r w:rsidRPr="00E1241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1D3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8BE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6E0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744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072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6032"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2485"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F1A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B73D" w14:textId="77777777" w:rsidR="005F1EEA" w:rsidRPr="00E1241D" w:rsidRDefault="005F1EEA" w:rsidP="00DF4C06">
            <w:pPr>
              <w:pStyle w:val="rowtabella0"/>
              <w:jc w:val="center"/>
              <w:rPr>
                <w:color w:val="002060"/>
              </w:rPr>
            </w:pPr>
            <w:r w:rsidRPr="00E1241D">
              <w:rPr>
                <w:color w:val="002060"/>
              </w:rPr>
              <w:t>0</w:t>
            </w:r>
          </w:p>
        </w:tc>
      </w:tr>
      <w:tr w:rsidR="005F1EEA" w:rsidRPr="00E1241D" w14:paraId="5B6D1D7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5865C" w14:textId="77777777" w:rsidR="005F1EEA" w:rsidRPr="00E1241D" w:rsidRDefault="005F1EEA" w:rsidP="00DF4C06">
            <w:pPr>
              <w:pStyle w:val="rowtabella0"/>
              <w:rPr>
                <w:color w:val="002060"/>
              </w:rPr>
            </w:pPr>
            <w:r w:rsidRPr="00E124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36A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D6E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FA4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0F1E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F36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F9C40"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F0F4"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B93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BD68" w14:textId="77777777" w:rsidR="005F1EEA" w:rsidRPr="00E1241D" w:rsidRDefault="005F1EEA" w:rsidP="00DF4C06">
            <w:pPr>
              <w:pStyle w:val="rowtabella0"/>
              <w:jc w:val="center"/>
              <w:rPr>
                <w:color w:val="002060"/>
              </w:rPr>
            </w:pPr>
            <w:r w:rsidRPr="00E1241D">
              <w:rPr>
                <w:color w:val="002060"/>
              </w:rPr>
              <w:t>0</w:t>
            </w:r>
          </w:p>
        </w:tc>
      </w:tr>
      <w:tr w:rsidR="005F1EEA" w:rsidRPr="00E1241D" w14:paraId="0DA5752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13508" w14:textId="77777777" w:rsidR="005F1EEA" w:rsidRPr="00E1241D" w:rsidRDefault="005F1EEA" w:rsidP="00DF4C06">
            <w:pPr>
              <w:pStyle w:val="rowtabella0"/>
              <w:rPr>
                <w:color w:val="002060"/>
              </w:rPr>
            </w:pPr>
            <w:r w:rsidRPr="00E124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279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4BE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107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81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69C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2B7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C15A"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8D16"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5458" w14:textId="77777777" w:rsidR="005F1EEA" w:rsidRPr="00E1241D" w:rsidRDefault="005F1EEA" w:rsidP="00DF4C06">
            <w:pPr>
              <w:pStyle w:val="rowtabella0"/>
              <w:jc w:val="center"/>
              <w:rPr>
                <w:color w:val="002060"/>
              </w:rPr>
            </w:pPr>
            <w:r w:rsidRPr="00E1241D">
              <w:rPr>
                <w:color w:val="002060"/>
              </w:rPr>
              <w:t>0</w:t>
            </w:r>
          </w:p>
        </w:tc>
      </w:tr>
      <w:tr w:rsidR="005F1EEA" w:rsidRPr="00E1241D" w14:paraId="278C4E1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C5A6C" w14:textId="77777777" w:rsidR="005F1EEA" w:rsidRPr="00E1241D" w:rsidRDefault="005F1EEA" w:rsidP="00DF4C06">
            <w:pPr>
              <w:pStyle w:val="rowtabella0"/>
              <w:rPr>
                <w:color w:val="002060"/>
              </w:rPr>
            </w:pPr>
            <w:r w:rsidRPr="00E1241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A15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A5E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954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456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61EA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74B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4833"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923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F89C" w14:textId="77777777" w:rsidR="005F1EEA" w:rsidRPr="00E1241D" w:rsidRDefault="005F1EEA" w:rsidP="00DF4C06">
            <w:pPr>
              <w:pStyle w:val="rowtabella0"/>
              <w:jc w:val="center"/>
              <w:rPr>
                <w:color w:val="002060"/>
              </w:rPr>
            </w:pPr>
            <w:r w:rsidRPr="00E1241D">
              <w:rPr>
                <w:color w:val="002060"/>
              </w:rPr>
              <w:t>0</w:t>
            </w:r>
          </w:p>
        </w:tc>
      </w:tr>
      <w:tr w:rsidR="005F1EEA" w:rsidRPr="00E1241D" w14:paraId="090C1BC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CA4E4" w14:textId="77777777" w:rsidR="005F1EEA" w:rsidRPr="00E1241D" w:rsidRDefault="005F1EEA" w:rsidP="00DF4C06">
            <w:pPr>
              <w:pStyle w:val="rowtabella0"/>
              <w:rPr>
                <w:color w:val="002060"/>
              </w:rPr>
            </w:pPr>
            <w:r w:rsidRPr="00E1241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A52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B43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BD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20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3DE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84B0"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3AD1"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267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6218" w14:textId="77777777" w:rsidR="005F1EEA" w:rsidRPr="00E1241D" w:rsidRDefault="005F1EEA" w:rsidP="00DF4C06">
            <w:pPr>
              <w:pStyle w:val="rowtabella0"/>
              <w:jc w:val="center"/>
              <w:rPr>
                <w:color w:val="002060"/>
              </w:rPr>
            </w:pPr>
            <w:r w:rsidRPr="00E1241D">
              <w:rPr>
                <w:color w:val="002060"/>
              </w:rPr>
              <w:t>0</w:t>
            </w:r>
          </w:p>
        </w:tc>
      </w:tr>
      <w:tr w:rsidR="005F1EEA" w:rsidRPr="00E1241D" w14:paraId="168E395A"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2215F" w14:textId="77777777" w:rsidR="005F1EEA" w:rsidRPr="00E1241D" w:rsidRDefault="005F1EEA" w:rsidP="00DF4C06">
            <w:pPr>
              <w:pStyle w:val="rowtabella0"/>
              <w:rPr>
                <w:color w:val="002060"/>
              </w:rPr>
            </w:pPr>
            <w:r w:rsidRPr="00E1241D">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F3F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CB8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E06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874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3B7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C5BC"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62AF"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C5EA"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82E4" w14:textId="77777777" w:rsidR="005F1EEA" w:rsidRPr="00E1241D" w:rsidRDefault="005F1EEA" w:rsidP="00DF4C06">
            <w:pPr>
              <w:pStyle w:val="rowtabella0"/>
              <w:jc w:val="center"/>
              <w:rPr>
                <w:color w:val="002060"/>
              </w:rPr>
            </w:pPr>
            <w:r w:rsidRPr="00E1241D">
              <w:rPr>
                <w:color w:val="002060"/>
              </w:rPr>
              <w:t>0</w:t>
            </w:r>
          </w:p>
        </w:tc>
      </w:tr>
    </w:tbl>
    <w:p w14:paraId="693AE0F9" w14:textId="77777777" w:rsidR="005F1EEA" w:rsidRDefault="005F1EEA" w:rsidP="005F1EEA">
      <w:pPr>
        <w:pStyle w:val="breakline"/>
        <w:rPr>
          <w:color w:val="002060"/>
        </w:rPr>
      </w:pPr>
    </w:p>
    <w:p w14:paraId="12D5A1E7" w14:textId="77777777" w:rsidR="005F1EEA" w:rsidRPr="00E1241D" w:rsidRDefault="005F1EEA" w:rsidP="005F1EEA">
      <w:pPr>
        <w:pStyle w:val="titoloprinc0"/>
        <w:rPr>
          <w:color w:val="002060"/>
        </w:rPr>
      </w:pPr>
      <w:r w:rsidRPr="00E1241D">
        <w:rPr>
          <w:color w:val="002060"/>
        </w:rPr>
        <w:t>PROGRAMMA GARE</w:t>
      </w:r>
    </w:p>
    <w:p w14:paraId="28B0CE8C" w14:textId="77777777" w:rsidR="005F1EEA" w:rsidRDefault="005F1EEA" w:rsidP="005F1EEA">
      <w:pPr>
        <w:pStyle w:val="breakline"/>
        <w:rPr>
          <w:rFonts w:eastAsiaTheme="minorEastAsia"/>
          <w:color w:val="002060"/>
        </w:rPr>
      </w:pPr>
    </w:p>
    <w:p w14:paraId="1A8CC00B" w14:textId="77777777" w:rsidR="005F1EEA" w:rsidRPr="002A1B7B" w:rsidRDefault="005F1EEA" w:rsidP="005F1EEA">
      <w:pPr>
        <w:pStyle w:val="sottotitolocampionato10"/>
        <w:rPr>
          <w:color w:val="002060"/>
        </w:rPr>
      </w:pPr>
      <w:r w:rsidRPr="002A1B7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84"/>
        <w:gridCol w:w="1548"/>
        <w:gridCol w:w="1548"/>
      </w:tblGrid>
      <w:tr w:rsidR="005F1EEA" w:rsidRPr="002A1B7B" w14:paraId="53E93ABA"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3845"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B737B"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9E2F2"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4064E"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28E24"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3D092"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548C"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8B685DF"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ED06E" w14:textId="77777777" w:rsidR="005F1EEA" w:rsidRPr="002A1B7B" w:rsidRDefault="005F1EEA" w:rsidP="00DF4C06">
            <w:pPr>
              <w:pStyle w:val="rowtabella0"/>
              <w:rPr>
                <w:color w:val="002060"/>
              </w:rPr>
            </w:pPr>
            <w:r w:rsidRPr="002A1B7B">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EE426" w14:textId="77777777" w:rsidR="005F1EEA" w:rsidRPr="002A1B7B" w:rsidRDefault="005F1EEA" w:rsidP="00DF4C06">
            <w:pPr>
              <w:pStyle w:val="rowtabella0"/>
              <w:rPr>
                <w:color w:val="002060"/>
              </w:rPr>
            </w:pPr>
            <w:r w:rsidRPr="002A1B7B">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37DF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53A3C" w14:textId="77777777" w:rsidR="005F1EEA" w:rsidRPr="002A1B7B" w:rsidRDefault="005F1EEA" w:rsidP="00DF4C06">
            <w:pPr>
              <w:pStyle w:val="rowtabella0"/>
              <w:rPr>
                <w:color w:val="002060"/>
              </w:rPr>
            </w:pPr>
            <w:r w:rsidRPr="002A1B7B">
              <w:rPr>
                <w:color w:val="002060"/>
              </w:rPr>
              <w:t>05/10/2024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7FC26" w14:textId="77777777" w:rsidR="005F1EEA" w:rsidRPr="002A1B7B" w:rsidRDefault="005F1EEA" w:rsidP="00DF4C06">
            <w:pPr>
              <w:pStyle w:val="rowtabella0"/>
              <w:rPr>
                <w:color w:val="002060"/>
              </w:rPr>
            </w:pPr>
            <w:r w:rsidRPr="002A1B7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0E3F1" w14:textId="77777777" w:rsidR="005F1EEA" w:rsidRPr="002A1B7B" w:rsidRDefault="005F1EEA" w:rsidP="00DF4C06">
            <w:pPr>
              <w:pStyle w:val="rowtabella0"/>
              <w:rPr>
                <w:color w:val="002060"/>
              </w:rPr>
            </w:pPr>
            <w:r w:rsidRPr="002A1B7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57FD8" w14:textId="77777777" w:rsidR="005F1EEA" w:rsidRPr="002A1B7B" w:rsidRDefault="005F1EEA" w:rsidP="00DF4C06">
            <w:pPr>
              <w:pStyle w:val="rowtabella0"/>
              <w:rPr>
                <w:color w:val="002060"/>
              </w:rPr>
            </w:pPr>
            <w:r w:rsidRPr="002A1B7B">
              <w:rPr>
                <w:color w:val="002060"/>
              </w:rPr>
              <w:t>VIA DELLO STADIO</w:t>
            </w:r>
          </w:p>
        </w:tc>
      </w:tr>
      <w:tr w:rsidR="005F1EEA" w:rsidRPr="002A1B7B" w14:paraId="6E696345"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3A6DFD" w14:textId="77777777" w:rsidR="005F1EEA" w:rsidRPr="002A1B7B" w:rsidRDefault="005F1EEA" w:rsidP="00DF4C06">
            <w:pPr>
              <w:pStyle w:val="rowtabella0"/>
              <w:rPr>
                <w:color w:val="002060"/>
              </w:rPr>
            </w:pPr>
            <w:r w:rsidRPr="002A1B7B">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9A62AC" w14:textId="77777777" w:rsidR="005F1EEA" w:rsidRPr="002A1B7B" w:rsidRDefault="005F1EEA" w:rsidP="00DF4C06">
            <w:pPr>
              <w:pStyle w:val="rowtabella0"/>
              <w:rPr>
                <w:color w:val="002060"/>
              </w:rPr>
            </w:pPr>
            <w:r w:rsidRPr="002A1B7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C8193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BCCFC" w14:textId="77777777" w:rsidR="005F1EEA" w:rsidRPr="002A1B7B" w:rsidRDefault="005F1EEA" w:rsidP="00DF4C06">
            <w:pPr>
              <w:pStyle w:val="rowtabella0"/>
              <w:rPr>
                <w:color w:val="002060"/>
              </w:rPr>
            </w:pPr>
            <w:r w:rsidRPr="002A1B7B">
              <w:rPr>
                <w:color w:val="002060"/>
              </w:rPr>
              <w:t>05/10/2024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3CB5F" w14:textId="77777777" w:rsidR="005F1EEA" w:rsidRPr="002A1B7B" w:rsidRDefault="005F1EEA" w:rsidP="00DF4C06">
            <w:pPr>
              <w:pStyle w:val="rowtabella0"/>
              <w:rPr>
                <w:color w:val="002060"/>
              </w:rPr>
            </w:pPr>
            <w:r w:rsidRPr="002A1B7B">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DBD99" w14:textId="77777777" w:rsidR="005F1EEA" w:rsidRPr="002A1B7B" w:rsidRDefault="005F1EEA" w:rsidP="00DF4C06">
            <w:pPr>
              <w:pStyle w:val="rowtabella0"/>
              <w:rPr>
                <w:color w:val="002060"/>
              </w:rPr>
            </w:pPr>
            <w:r w:rsidRPr="002A1B7B">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6F785D" w14:textId="77777777" w:rsidR="005F1EEA" w:rsidRPr="002A1B7B" w:rsidRDefault="005F1EEA" w:rsidP="00DF4C06">
            <w:pPr>
              <w:pStyle w:val="rowtabella0"/>
              <w:rPr>
                <w:color w:val="002060"/>
              </w:rPr>
            </w:pPr>
            <w:r w:rsidRPr="002A1B7B">
              <w:rPr>
                <w:color w:val="002060"/>
              </w:rPr>
              <w:t>VIA BRAMANTE</w:t>
            </w:r>
          </w:p>
        </w:tc>
      </w:tr>
      <w:tr w:rsidR="005F1EEA" w:rsidRPr="002A1B7B" w14:paraId="314BE99A"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1245F3" w14:textId="77777777" w:rsidR="005F1EEA" w:rsidRPr="002A1B7B" w:rsidRDefault="005F1EEA" w:rsidP="00DF4C06">
            <w:pPr>
              <w:pStyle w:val="rowtabella0"/>
              <w:rPr>
                <w:color w:val="002060"/>
              </w:rPr>
            </w:pPr>
            <w:r w:rsidRPr="002A1B7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126D18" w14:textId="77777777" w:rsidR="005F1EEA" w:rsidRPr="002A1B7B" w:rsidRDefault="005F1EEA" w:rsidP="00DF4C06">
            <w:pPr>
              <w:pStyle w:val="rowtabella0"/>
              <w:rPr>
                <w:color w:val="002060"/>
              </w:rPr>
            </w:pPr>
            <w:r w:rsidRPr="002A1B7B">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00830"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76E471" w14:textId="77777777" w:rsidR="005F1EEA" w:rsidRPr="002A1B7B" w:rsidRDefault="005F1EEA" w:rsidP="00DF4C06">
            <w:pPr>
              <w:pStyle w:val="rowtabella0"/>
              <w:rPr>
                <w:color w:val="002060"/>
              </w:rPr>
            </w:pPr>
            <w:r w:rsidRPr="002A1B7B">
              <w:rPr>
                <w:color w:val="002060"/>
              </w:rPr>
              <w:t>05/10/2024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269613" w14:textId="77777777" w:rsidR="005F1EEA" w:rsidRPr="002A1B7B" w:rsidRDefault="005F1EEA" w:rsidP="00DF4C06">
            <w:pPr>
              <w:pStyle w:val="rowtabella0"/>
              <w:rPr>
                <w:color w:val="002060"/>
              </w:rPr>
            </w:pPr>
            <w:r w:rsidRPr="002A1B7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81444" w14:textId="77777777" w:rsidR="005F1EEA" w:rsidRPr="002A1B7B" w:rsidRDefault="005F1EEA" w:rsidP="00DF4C06">
            <w:pPr>
              <w:pStyle w:val="rowtabella0"/>
              <w:rPr>
                <w:color w:val="002060"/>
              </w:rPr>
            </w:pPr>
            <w:r w:rsidRPr="002A1B7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E6BD7" w14:textId="77777777" w:rsidR="005F1EEA" w:rsidRPr="002A1B7B" w:rsidRDefault="005F1EEA" w:rsidP="00DF4C06">
            <w:pPr>
              <w:pStyle w:val="rowtabella0"/>
              <w:rPr>
                <w:color w:val="002060"/>
              </w:rPr>
            </w:pPr>
            <w:r w:rsidRPr="002A1B7B">
              <w:rPr>
                <w:color w:val="002060"/>
              </w:rPr>
              <w:t>VIA B.BUOZZI</w:t>
            </w:r>
          </w:p>
        </w:tc>
      </w:tr>
      <w:tr w:rsidR="005F1EEA" w:rsidRPr="002A1B7B" w14:paraId="40AB846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4D9242" w14:textId="77777777" w:rsidR="005F1EEA" w:rsidRPr="002A1B7B" w:rsidRDefault="005F1EEA" w:rsidP="00DF4C06">
            <w:pPr>
              <w:pStyle w:val="rowtabella0"/>
              <w:rPr>
                <w:color w:val="002060"/>
              </w:rPr>
            </w:pPr>
            <w:r w:rsidRPr="002A1B7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0DB98" w14:textId="77777777" w:rsidR="005F1EEA" w:rsidRPr="002A1B7B" w:rsidRDefault="005F1EEA" w:rsidP="00DF4C06">
            <w:pPr>
              <w:pStyle w:val="rowtabella0"/>
              <w:rPr>
                <w:color w:val="002060"/>
              </w:rPr>
            </w:pPr>
            <w:r w:rsidRPr="002A1B7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54C7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F2F01C" w14:textId="77777777" w:rsidR="005F1EEA" w:rsidRPr="002A1B7B" w:rsidRDefault="005F1EEA" w:rsidP="00DF4C06">
            <w:pPr>
              <w:pStyle w:val="rowtabella0"/>
              <w:rPr>
                <w:color w:val="002060"/>
              </w:rPr>
            </w:pPr>
            <w:r w:rsidRPr="002A1B7B">
              <w:rPr>
                <w:color w:val="002060"/>
              </w:rPr>
              <w:t>06/10/2024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F22036" w14:textId="77777777" w:rsidR="005F1EEA" w:rsidRPr="002A1B7B" w:rsidRDefault="005F1EEA" w:rsidP="00DF4C06">
            <w:pPr>
              <w:pStyle w:val="rowtabella0"/>
              <w:rPr>
                <w:color w:val="002060"/>
              </w:rPr>
            </w:pPr>
            <w:r w:rsidRPr="002A1B7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AA0BF" w14:textId="77777777" w:rsidR="005F1EEA" w:rsidRPr="002A1B7B" w:rsidRDefault="005F1EEA" w:rsidP="00DF4C06">
            <w:pPr>
              <w:pStyle w:val="rowtabella0"/>
              <w:rPr>
                <w:color w:val="002060"/>
              </w:rPr>
            </w:pPr>
            <w:r w:rsidRPr="002A1B7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56CCB" w14:textId="77777777" w:rsidR="005F1EEA" w:rsidRPr="002A1B7B" w:rsidRDefault="005F1EEA" w:rsidP="00DF4C06">
            <w:pPr>
              <w:pStyle w:val="rowtabella0"/>
              <w:rPr>
                <w:color w:val="002060"/>
              </w:rPr>
            </w:pPr>
            <w:r w:rsidRPr="002A1B7B">
              <w:rPr>
                <w:color w:val="002060"/>
              </w:rPr>
              <w:t>VIA VERDI</w:t>
            </w:r>
          </w:p>
        </w:tc>
      </w:tr>
      <w:tr w:rsidR="005F1EEA" w:rsidRPr="002A1B7B" w14:paraId="242DF03B"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046441" w14:textId="77777777" w:rsidR="005F1EEA" w:rsidRPr="002A1B7B" w:rsidRDefault="005F1EEA" w:rsidP="00DF4C06">
            <w:pPr>
              <w:pStyle w:val="rowtabella0"/>
              <w:rPr>
                <w:color w:val="002060"/>
              </w:rPr>
            </w:pPr>
            <w:r w:rsidRPr="002A1B7B">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6C17E" w14:textId="77777777" w:rsidR="005F1EEA" w:rsidRPr="002A1B7B" w:rsidRDefault="005F1EEA" w:rsidP="00DF4C06">
            <w:pPr>
              <w:pStyle w:val="rowtabella0"/>
              <w:rPr>
                <w:color w:val="002060"/>
              </w:rPr>
            </w:pPr>
            <w:r w:rsidRPr="002A1B7B">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9DB3C"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C6C2D" w14:textId="77777777" w:rsidR="005F1EEA" w:rsidRPr="002A1B7B" w:rsidRDefault="005F1EEA" w:rsidP="00DF4C06">
            <w:pPr>
              <w:pStyle w:val="rowtabella0"/>
              <w:rPr>
                <w:color w:val="002060"/>
              </w:rPr>
            </w:pPr>
            <w:r w:rsidRPr="002A1B7B">
              <w:rPr>
                <w:color w:val="002060"/>
              </w:rPr>
              <w:t>06/10/2024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F0352" w14:textId="77777777" w:rsidR="005F1EEA" w:rsidRPr="002A1B7B" w:rsidRDefault="005F1EEA" w:rsidP="00DF4C06">
            <w:pPr>
              <w:pStyle w:val="rowtabella0"/>
              <w:rPr>
                <w:color w:val="002060"/>
              </w:rPr>
            </w:pPr>
            <w:r w:rsidRPr="002A1B7B">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F15C3" w14:textId="77777777" w:rsidR="005F1EEA" w:rsidRPr="002A1B7B" w:rsidRDefault="005F1EEA" w:rsidP="00DF4C06">
            <w:pPr>
              <w:pStyle w:val="rowtabella0"/>
              <w:rPr>
                <w:color w:val="002060"/>
              </w:rPr>
            </w:pPr>
            <w:r w:rsidRPr="002A1B7B">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2C3CB" w14:textId="77777777" w:rsidR="005F1EEA" w:rsidRPr="002A1B7B" w:rsidRDefault="005F1EEA" w:rsidP="00DF4C06">
            <w:pPr>
              <w:pStyle w:val="rowtabella0"/>
              <w:rPr>
                <w:color w:val="002060"/>
              </w:rPr>
            </w:pPr>
            <w:r w:rsidRPr="002A1B7B">
              <w:rPr>
                <w:color w:val="002060"/>
              </w:rPr>
              <w:t>VIA ZANNONI</w:t>
            </w:r>
          </w:p>
        </w:tc>
      </w:tr>
    </w:tbl>
    <w:p w14:paraId="1165C4BA" w14:textId="77777777" w:rsidR="005F1EEA" w:rsidRPr="002A1B7B" w:rsidRDefault="005F1EEA" w:rsidP="005F1EEA">
      <w:pPr>
        <w:pStyle w:val="breakline"/>
        <w:rPr>
          <w:rFonts w:eastAsiaTheme="minorEastAsia"/>
          <w:color w:val="002060"/>
        </w:rPr>
      </w:pPr>
    </w:p>
    <w:p w14:paraId="0838DD61" w14:textId="77777777" w:rsidR="005F1EEA" w:rsidRPr="002A1B7B" w:rsidRDefault="005F1EEA" w:rsidP="005F1EEA">
      <w:pPr>
        <w:pStyle w:val="breakline"/>
        <w:rPr>
          <w:color w:val="002060"/>
        </w:rPr>
      </w:pPr>
    </w:p>
    <w:p w14:paraId="0891827F" w14:textId="77777777" w:rsidR="005F1EEA" w:rsidRPr="002A1B7B" w:rsidRDefault="005F1EEA" w:rsidP="005F1EEA">
      <w:pPr>
        <w:pStyle w:val="breakline"/>
        <w:rPr>
          <w:color w:val="002060"/>
        </w:rPr>
      </w:pPr>
    </w:p>
    <w:p w14:paraId="5147F4B6" w14:textId="77777777" w:rsidR="005F1EEA" w:rsidRPr="002A1B7B" w:rsidRDefault="005F1EEA" w:rsidP="005F1EEA">
      <w:pPr>
        <w:pStyle w:val="sottotitolocampionato10"/>
        <w:rPr>
          <w:color w:val="002060"/>
        </w:rPr>
      </w:pPr>
      <w:r w:rsidRPr="002A1B7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6"/>
        <w:gridCol w:w="1564"/>
      </w:tblGrid>
      <w:tr w:rsidR="005F1EEA" w:rsidRPr="002A1B7B" w14:paraId="05C2EE98"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3DB42"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F5774"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ED3C"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BE672"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48079"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192BA"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AB36"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3423065"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7E4A2" w14:textId="77777777" w:rsidR="005F1EEA" w:rsidRPr="002A1B7B" w:rsidRDefault="005F1EEA" w:rsidP="00DF4C06">
            <w:pPr>
              <w:pStyle w:val="rowtabella0"/>
              <w:rPr>
                <w:color w:val="002060"/>
              </w:rPr>
            </w:pPr>
            <w:r w:rsidRPr="002A1B7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AE328" w14:textId="77777777" w:rsidR="005F1EEA" w:rsidRPr="002A1B7B" w:rsidRDefault="005F1EEA" w:rsidP="00DF4C06">
            <w:pPr>
              <w:pStyle w:val="rowtabella0"/>
              <w:rPr>
                <w:color w:val="002060"/>
              </w:rPr>
            </w:pPr>
            <w:r w:rsidRPr="002A1B7B">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95A3D"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78E6E" w14:textId="77777777" w:rsidR="005F1EEA" w:rsidRPr="002A1B7B" w:rsidRDefault="005F1EEA" w:rsidP="00DF4C06">
            <w:pPr>
              <w:pStyle w:val="rowtabella0"/>
              <w:rPr>
                <w:color w:val="002060"/>
              </w:rPr>
            </w:pPr>
            <w:r w:rsidRPr="002A1B7B">
              <w:rPr>
                <w:color w:val="002060"/>
              </w:rPr>
              <w:t>05/10/2024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FFB9D" w14:textId="77777777" w:rsidR="005F1EEA" w:rsidRPr="002A1B7B" w:rsidRDefault="005F1EEA" w:rsidP="00DF4C06">
            <w:pPr>
              <w:pStyle w:val="rowtabella0"/>
              <w:rPr>
                <w:color w:val="002060"/>
              </w:rPr>
            </w:pPr>
            <w:r w:rsidRPr="002A1B7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46DDC" w14:textId="77777777" w:rsidR="005F1EEA" w:rsidRPr="002A1B7B" w:rsidRDefault="005F1EEA" w:rsidP="00DF4C06">
            <w:pPr>
              <w:pStyle w:val="rowtabella0"/>
              <w:rPr>
                <w:color w:val="002060"/>
              </w:rPr>
            </w:pPr>
            <w:r w:rsidRPr="002A1B7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750C3" w14:textId="77777777" w:rsidR="005F1EEA" w:rsidRPr="002A1B7B" w:rsidRDefault="005F1EEA" w:rsidP="00DF4C06">
            <w:pPr>
              <w:pStyle w:val="rowtabella0"/>
              <w:rPr>
                <w:color w:val="002060"/>
              </w:rPr>
            </w:pPr>
            <w:r w:rsidRPr="002A1B7B">
              <w:rPr>
                <w:color w:val="002060"/>
              </w:rPr>
              <w:t>VIA ROSSINI</w:t>
            </w:r>
          </w:p>
        </w:tc>
      </w:tr>
      <w:tr w:rsidR="005F1EEA" w:rsidRPr="002A1B7B" w14:paraId="3B8D3EFB"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47475E" w14:textId="77777777" w:rsidR="005F1EEA" w:rsidRPr="002A1B7B" w:rsidRDefault="005F1EEA" w:rsidP="00DF4C06">
            <w:pPr>
              <w:pStyle w:val="rowtabella0"/>
              <w:rPr>
                <w:color w:val="002060"/>
              </w:rPr>
            </w:pPr>
            <w:r w:rsidRPr="002A1B7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89AF3A" w14:textId="77777777" w:rsidR="005F1EEA" w:rsidRPr="002A1B7B" w:rsidRDefault="005F1EEA" w:rsidP="00DF4C06">
            <w:pPr>
              <w:pStyle w:val="rowtabella0"/>
              <w:rPr>
                <w:color w:val="002060"/>
              </w:rPr>
            </w:pPr>
            <w:r w:rsidRPr="002A1B7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1418E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0BADFC" w14:textId="77777777" w:rsidR="005F1EEA" w:rsidRPr="002A1B7B" w:rsidRDefault="005F1EEA" w:rsidP="00DF4C06">
            <w:pPr>
              <w:pStyle w:val="rowtabella0"/>
              <w:rPr>
                <w:color w:val="002060"/>
              </w:rPr>
            </w:pPr>
            <w:r w:rsidRPr="002A1B7B">
              <w:rPr>
                <w:color w:val="002060"/>
              </w:rPr>
              <w:t>05/10/2024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1E5724" w14:textId="77777777" w:rsidR="005F1EEA" w:rsidRPr="002A1B7B" w:rsidRDefault="005F1EEA" w:rsidP="00DF4C06">
            <w:pPr>
              <w:pStyle w:val="rowtabella0"/>
              <w:rPr>
                <w:color w:val="002060"/>
              </w:rPr>
            </w:pPr>
            <w:r w:rsidRPr="002A1B7B">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1DB90" w14:textId="77777777" w:rsidR="005F1EEA" w:rsidRPr="002A1B7B" w:rsidRDefault="005F1EEA" w:rsidP="00DF4C06">
            <w:pPr>
              <w:pStyle w:val="rowtabella0"/>
              <w:rPr>
                <w:color w:val="002060"/>
              </w:rPr>
            </w:pPr>
            <w:r w:rsidRPr="002A1B7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11B33" w14:textId="77777777" w:rsidR="005F1EEA" w:rsidRPr="002A1B7B" w:rsidRDefault="005F1EEA" w:rsidP="00DF4C06">
            <w:pPr>
              <w:pStyle w:val="rowtabella0"/>
              <w:rPr>
                <w:color w:val="002060"/>
              </w:rPr>
            </w:pPr>
            <w:r w:rsidRPr="002A1B7B">
              <w:rPr>
                <w:color w:val="002060"/>
              </w:rPr>
              <w:t>VIA TAGLIAMENTO</w:t>
            </w:r>
          </w:p>
        </w:tc>
      </w:tr>
      <w:tr w:rsidR="005F1EEA" w:rsidRPr="002A1B7B" w14:paraId="1D34433B"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B5F9A7" w14:textId="77777777" w:rsidR="005F1EEA" w:rsidRPr="002A1B7B" w:rsidRDefault="005F1EEA" w:rsidP="00DF4C06">
            <w:pPr>
              <w:pStyle w:val="rowtabella0"/>
              <w:rPr>
                <w:color w:val="002060"/>
              </w:rPr>
            </w:pPr>
            <w:r w:rsidRPr="002A1B7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3746AC" w14:textId="77777777" w:rsidR="005F1EEA" w:rsidRPr="002A1B7B" w:rsidRDefault="005F1EEA" w:rsidP="00DF4C06">
            <w:pPr>
              <w:pStyle w:val="rowtabella0"/>
              <w:rPr>
                <w:color w:val="002060"/>
              </w:rPr>
            </w:pPr>
            <w:r w:rsidRPr="002A1B7B">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9F0782"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FC398" w14:textId="77777777" w:rsidR="005F1EEA" w:rsidRPr="002A1B7B" w:rsidRDefault="005F1EEA" w:rsidP="00DF4C06">
            <w:pPr>
              <w:pStyle w:val="rowtabella0"/>
              <w:rPr>
                <w:color w:val="002060"/>
              </w:rPr>
            </w:pPr>
            <w:r w:rsidRPr="002A1B7B">
              <w:rPr>
                <w:color w:val="002060"/>
              </w:rPr>
              <w:t>05/10/2024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F6EFD" w14:textId="77777777" w:rsidR="005F1EEA" w:rsidRPr="002A1B7B" w:rsidRDefault="005F1EEA" w:rsidP="00DF4C06">
            <w:pPr>
              <w:pStyle w:val="rowtabella0"/>
              <w:rPr>
                <w:color w:val="002060"/>
              </w:rPr>
            </w:pPr>
            <w:r w:rsidRPr="002A1B7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1D8C6" w14:textId="77777777" w:rsidR="005F1EEA" w:rsidRPr="002A1B7B" w:rsidRDefault="005F1EEA" w:rsidP="00DF4C06">
            <w:pPr>
              <w:pStyle w:val="rowtabella0"/>
              <w:rPr>
                <w:color w:val="002060"/>
              </w:rPr>
            </w:pPr>
            <w:r w:rsidRPr="002A1B7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5D6F5" w14:textId="77777777" w:rsidR="005F1EEA" w:rsidRPr="002A1B7B" w:rsidRDefault="005F1EEA" w:rsidP="00DF4C06">
            <w:pPr>
              <w:pStyle w:val="rowtabella0"/>
              <w:rPr>
                <w:color w:val="002060"/>
              </w:rPr>
            </w:pPr>
            <w:r w:rsidRPr="002A1B7B">
              <w:rPr>
                <w:color w:val="002060"/>
              </w:rPr>
              <w:t>VIA ALESSANDRO MANZONI</w:t>
            </w:r>
          </w:p>
        </w:tc>
      </w:tr>
      <w:tr w:rsidR="005F1EEA" w:rsidRPr="002A1B7B" w14:paraId="501BFD6B"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3FA2F" w14:textId="77777777" w:rsidR="005F1EEA" w:rsidRPr="002A1B7B" w:rsidRDefault="005F1EEA" w:rsidP="00DF4C06">
            <w:pPr>
              <w:pStyle w:val="rowtabella0"/>
              <w:rPr>
                <w:color w:val="002060"/>
              </w:rPr>
            </w:pPr>
            <w:r w:rsidRPr="002A1B7B">
              <w:rPr>
                <w:color w:val="002060"/>
              </w:rPr>
              <w:lastRenderedPageBreak/>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A1CF6B" w14:textId="77777777" w:rsidR="005F1EEA" w:rsidRPr="002A1B7B" w:rsidRDefault="005F1EEA" w:rsidP="00DF4C06">
            <w:pPr>
              <w:pStyle w:val="rowtabella0"/>
              <w:rPr>
                <w:color w:val="002060"/>
              </w:rPr>
            </w:pPr>
            <w:r w:rsidRPr="002A1B7B">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9EF68A"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64EE98" w14:textId="77777777" w:rsidR="005F1EEA" w:rsidRPr="002A1B7B" w:rsidRDefault="005F1EEA" w:rsidP="00DF4C06">
            <w:pPr>
              <w:pStyle w:val="rowtabella0"/>
              <w:rPr>
                <w:color w:val="002060"/>
              </w:rPr>
            </w:pPr>
            <w:r w:rsidRPr="002A1B7B">
              <w:rPr>
                <w:color w:val="002060"/>
              </w:rPr>
              <w:t>06/10/2024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21E442" w14:textId="77777777" w:rsidR="005F1EEA" w:rsidRPr="002A1B7B" w:rsidRDefault="005F1EEA" w:rsidP="00DF4C06">
            <w:pPr>
              <w:pStyle w:val="rowtabella0"/>
              <w:rPr>
                <w:color w:val="002060"/>
              </w:rPr>
            </w:pPr>
            <w:r w:rsidRPr="002A1B7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E83CE" w14:textId="77777777" w:rsidR="005F1EEA" w:rsidRPr="002A1B7B" w:rsidRDefault="005F1EEA" w:rsidP="00DF4C06">
            <w:pPr>
              <w:pStyle w:val="rowtabella0"/>
              <w:rPr>
                <w:color w:val="002060"/>
              </w:rPr>
            </w:pPr>
            <w:r w:rsidRPr="002A1B7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348C9" w14:textId="77777777" w:rsidR="005F1EEA" w:rsidRPr="002A1B7B" w:rsidRDefault="005F1EEA" w:rsidP="00DF4C06">
            <w:pPr>
              <w:pStyle w:val="rowtabella0"/>
              <w:rPr>
                <w:color w:val="002060"/>
              </w:rPr>
            </w:pPr>
            <w:r w:rsidRPr="002A1B7B">
              <w:rPr>
                <w:color w:val="002060"/>
              </w:rPr>
              <w:t>VIA DELLA REPUBBLICA</w:t>
            </w:r>
          </w:p>
        </w:tc>
      </w:tr>
      <w:tr w:rsidR="005F1EEA" w:rsidRPr="002A1B7B" w14:paraId="33E823F1"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5C6C4" w14:textId="77777777" w:rsidR="005F1EEA" w:rsidRPr="002A1B7B" w:rsidRDefault="005F1EEA" w:rsidP="00DF4C06">
            <w:pPr>
              <w:pStyle w:val="rowtabella0"/>
              <w:rPr>
                <w:color w:val="002060"/>
              </w:rPr>
            </w:pPr>
            <w:r w:rsidRPr="002A1B7B">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73655" w14:textId="77777777" w:rsidR="005F1EEA" w:rsidRPr="002A1B7B" w:rsidRDefault="005F1EEA" w:rsidP="00DF4C06">
            <w:pPr>
              <w:pStyle w:val="rowtabella0"/>
              <w:rPr>
                <w:color w:val="002060"/>
              </w:rPr>
            </w:pPr>
            <w:r w:rsidRPr="002A1B7B">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C0849"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6B536" w14:textId="77777777" w:rsidR="005F1EEA" w:rsidRPr="002A1B7B" w:rsidRDefault="005F1EEA" w:rsidP="00DF4C06">
            <w:pPr>
              <w:pStyle w:val="rowtabella0"/>
              <w:rPr>
                <w:color w:val="002060"/>
              </w:rPr>
            </w:pPr>
            <w:r w:rsidRPr="002A1B7B">
              <w:rPr>
                <w:color w:val="002060"/>
              </w:rPr>
              <w:t>06/10/2024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2802F" w14:textId="77777777" w:rsidR="005F1EEA" w:rsidRPr="002A1B7B" w:rsidRDefault="005F1EEA" w:rsidP="00DF4C06">
            <w:pPr>
              <w:pStyle w:val="rowtabella0"/>
              <w:rPr>
                <w:color w:val="002060"/>
              </w:rPr>
            </w:pPr>
            <w:r w:rsidRPr="002A1B7B">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C3AF4" w14:textId="77777777" w:rsidR="005F1EEA" w:rsidRPr="002A1B7B" w:rsidRDefault="005F1EEA" w:rsidP="00DF4C06">
            <w:pPr>
              <w:pStyle w:val="rowtabella0"/>
              <w:rPr>
                <w:color w:val="002060"/>
              </w:rPr>
            </w:pPr>
            <w:r w:rsidRPr="002A1B7B">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E8A9A" w14:textId="77777777" w:rsidR="005F1EEA" w:rsidRPr="002A1B7B" w:rsidRDefault="005F1EEA" w:rsidP="00DF4C06">
            <w:pPr>
              <w:pStyle w:val="rowtabella0"/>
              <w:rPr>
                <w:color w:val="002060"/>
              </w:rPr>
            </w:pPr>
            <w:r w:rsidRPr="002A1B7B">
              <w:rPr>
                <w:color w:val="002060"/>
              </w:rPr>
              <w:t>LOC.MONTEROCCO VIA A.MANCINI</w:t>
            </w:r>
          </w:p>
        </w:tc>
      </w:tr>
    </w:tbl>
    <w:p w14:paraId="3825BB3C" w14:textId="77777777" w:rsidR="005F1EEA" w:rsidRPr="00E1241D" w:rsidRDefault="005F1EEA" w:rsidP="005F1EEA">
      <w:pPr>
        <w:pStyle w:val="breakline"/>
        <w:rPr>
          <w:rFonts w:eastAsiaTheme="minorEastAsia"/>
          <w:color w:val="002060"/>
        </w:rPr>
      </w:pPr>
    </w:p>
    <w:p w14:paraId="21F08A1B" w14:textId="77777777" w:rsidR="005F1EEA" w:rsidRPr="00E1241D" w:rsidRDefault="005F1EEA" w:rsidP="005F1EEA">
      <w:pPr>
        <w:pStyle w:val="breakline"/>
        <w:rPr>
          <w:color w:val="002060"/>
        </w:rPr>
      </w:pPr>
    </w:p>
    <w:p w14:paraId="23EEFEF5" w14:textId="77777777" w:rsidR="005F1EEA" w:rsidRPr="00E1241D" w:rsidRDefault="005F1EEA" w:rsidP="005F1EEA">
      <w:pPr>
        <w:pStyle w:val="titolocampionato0"/>
        <w:shd w:val="clear" w:color="auto" w:fill="CCCCCC"/>
        <w:spacing w:before="80" w:after="40"/>
        <w:rPr>
          <w:color w:val="002060"/>
        </w:rPr>
      </w:pPr>
      <w:r w:rsidRPr="00E1241D">
        <w:rPr>
          <w:color w:val="002060"/>
        </w:rPr>
        <w:t>UNDER 17 C5 REGIONALI MASCHILI</w:t>
      </w:r>
    </w:p>
    <w:p w14:paraId="22B7CBFB" w14:textId="77777777" w:rsidR="005F1EEA" w:rsidRPr="00E1241D" w:rsidRDefault="005F1EEA" w:rsidP="005F1EEA">
      <w:pPr>
        <w:pStyle w:val="titoloprinc0"/>
        <w:rPr>
          <w:color w:val="002060"/>
        </w:rPr>
      </w:pPr>
      <w:r w:rsidRPr="00E1241D">
        <w:rPr>
          <w:color w:val="002060"/>
        </w:rPr>
        <w:t>VARIAZIONI AL PROGRAMMA GARE</w:t>
      </w:r>
    </w:p>
    <w:p w14:paraId="001920E6" w14:textId="77777777" w:rsidR="005F1EEA" w:rsidRPr="00E1241D" w:rsidRDefault="005F1EEA" w:rsidP="005F1EEA">
      <w:pPr>
        <w:pStyle w:val="breakline"/>
        <w:rPr>
          <w:color w:val="002060"/>
        </w:rPr>
      </w:pPr>
    </w:p>
    <w:p w14:paraId="5F0FBA52" w14:textId="77777777" w:rsidR="005F1EEA" w:rsidRPr="00E1241D" w:rsidRDefault="005F1EEA" w:rsidP="005F1EEA">
      <w:pPr>
        <w:pStyle w:val="breakline"/>
        <w:rPr>
          <w:color w:val="002060"/>
        </w:rPr>
      </w:pPr>
    </w:p>
    <w:p w14:paraId="5BDCF50B"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30575333" w14:textId="77777777" w:rsidTr="00C863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1882E"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216BE"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F3C2E"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4A3A6"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70992"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6FFF4"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60C47"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1FB6C" w14:textId="77777777" w:rsidR="005F1EEA" w:rsidRPr="00E1241D" w:rsidRDefault="005F1EEA" w:rsidP="00DF4C06">
            <w:pPr>
              <w:pStyle w:val="headertabella0"/>
              <w:rPr>
                <w:color w:val="002060"/>
              </w:rPr>
            </w:pPr>
            <w:r w:rsidRPr="00E1241D">
              <w:rPr>
                <w:color w:val="002060"/>
              </w:rPr>
              <w:t>Impianto</w:t>
            </w:r>
          </w:p>
        </w:tc>
      </w:tr>
      <w:tr w:rsidR="005F1EEA" w:rsidRPr="00E1241D" w14:paraId="67268C17"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93C3" w14:textId="77777777" w:rsidR="005F1EEA" w:rsidRPr="00C86325" w:rsidRDefault="005F1EEA" w:rsidP="00DF4C06">
            <w:pPr>
              <w:pStyle w:val="rowtabella0"/>
              <w:rPr>
                <w:color w:val="002060"/>
                <w:highlight w:val="yellow"/>
              </w:rPr>
            </w:pPr>
            <w:r w:rsidRPr="00C86325">
              <w:rPr>
                <w:color w:val="002060"/>
                <w:highlight w:val="yellow"/>
              </w:rPr>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5736" w14:textId="77777777" w:rsidR="005F1EEA" w:rsidRPr="00C86325" w:rsidRDefault="005F1EEA" w:rsidP="00DF4C06">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9560" w14:textId="77777777" w:rsidR="005F1EEA" w:rsidRPr="00C86325" w:rsidRDefault="005F1EEA" w:rsidP="00DF4C06">
            <w:pPr>
              <w:pStyle w:val="rowtabella0"/>
              <w:rPr>
                <w:color w:val="002060"/>
                <w:highlight w:val="yellow"/>
              </w:rPr>
            </w:pPr>
            <w:r w:rsidRPr="00C86325">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46C9" w14:textId="77777777" w:rsidR="005F1EEA" w:rsidRPr="00C86325" w:rsidRDefault="005F1EEA" w:rsidP="00DF4C06">
            <w:pPr>
              <w:pStyle w:val="rowtabella0"/>
              <w:rPr>
                <w:color w:val="002060"/>
                <w:highlight w:val="yellow"/>
              </w:rPr>
            </w:pPr>
            <w:r w:rsidRPr="00C86325">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D6EB9" w14:textId="45BD35D3" w:rsidR="005F1EEA" w:rsidRPr="00E1241D" w:rsidRDefault="005F1EEA" w:rsidP="00DF4C0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AA04" w14:textId="77777777" w:rsidR="005F1EEA" w:rsidRPr="00C86325" w:rsidRDefault="005F1EEA" w:rsidP="00DF4C06">
            <w:pPr>
              <w:pStyle w:val="rowtabella0"/>
              <w:jc w:val="center"/>
              <w:rPr>
                <w:color w:val="002060"/>
                <w:highlight w:val="yellow"/>
              </w:rPr>
            </w:pPr>
            <w:r w:rsidRPr="00C863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2A33" w14:textId="77777777" w:rsidR="005F1EEA" w:rsidRPr="00E1241D" w:rsidRDefault="005F1EEA" w:rsidP="00DF4C06">
            <w:pPr>
              <w:pStyle w:val="rowtabella0"/>
              <w:jc w:val="center"/>
              <w:rPr>
                <w:color w:val="002060"/>
              </w:rPr>
            </w:pPr>
            <w:r w:rsidRPr="00E1241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E30F" w14:textId="77777777" w:rsidR="005F1EEA" w:rsidRPr="00E1241D" w:rsidRDefault="005F1EEA" w:rsidP="00DF4C06">
            <w:pPr>
              <w:rPr>
                <w:color w:val="002060"/>
              </w:rPr>
            </w:pPr>
          </w:p>
        </w:tc>
      </w:tr>
      <w:tr w:rsidR="005F1EEA" w:rsidRPr="00E1241D" w14:paraId="12F540B0"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9530" w14:textId="77777777" w:rsidR="005F1EEA" w:rsidRPr="00C86325" w:rsidRDefault="005F1EEA" w:rsidP="00DF4C06">
            <w:pPr>
              <w:pStyle w:val="rowtabella0"/>
              <w:rPr>
                <w:color w:val="002060"/>
                <w:highlight w:val="yellow"/>
              </w:rPr>
            </w:pPr>
            <w:r w:rsidRPr="00C86325">
              <w:rPr>
                <w:color w:val="002060"/>
                <w:highlight w:val="yellow"/>
              </w:rPr>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4AEB" w14:textId="77777777" w:rsidR="005F1EEA" w:rsidRPr="00C86325" w:rsidRDefault="005F1EEA" w:rsidP="00DF4C06">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1C93" w14:textId="77777777" w:rsidR="005F1EEA" w:rsidRPr="00C86325" w:rsidRDefault="005F1EEA" w:rsidP="00DF4C06">
            <w:pPr>
              <w:pStyle w:val="rowtabella0"/>
              <w:rPr>
                <w:color w:val="002060"/>
                <w:highlight w:val="yellow"/>
              </w:rPr>
            </w:pPr>
            <w:r w:rsidRPr="00C86325">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E8FA" w14:textId="77777777" w:rsidR="005F1EEA" w:rsidRPr="00C86325" w:rsidRDefault="005F1EEA" w:rsidP="00DF4C06">
            <w:pPr>
              <w:pStyle w:val="rowtabella0"/>
              <w:rPr>
                <w:color w:val="002060"/>
                <w:highlight w:val="yellow"/>
              </w:rPr>
            </w:pPr>
            <w:r w:rsidRPr="00C86325">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F93CB" w14:textId="06C6B201" w:rsidR="005F1EEA" w:rsidRPr="00E1241D" w:rsidRDefault="005F1EEA" w:rsidP="00DF4C0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8579" w14:textId="77777777" w:rsidR="005F1EEA" w:rsidRPr="00C86325" w:rsidRDefault="005F1EEA" w:rsidP="00DF4C06">
            <w:pPr>
              <w:pStyle w:val="rowtabella0"/>
              <w:jc w:val="center"/>
              <w:rPr>
                <w:color w:val="002060"/>
                <w:highlight w:val="yellow"/>
              </w:rPr>
            </w:pPr>
            <w:r w:rsidRPr="00C863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4BAC" w14:textId="77777777" w:rsidR="005F1EEA" w:rsidRPr="00E1241D" w:rsidRDefault="005F1EEA" w:rsidP="00DF4C06">
            <w:pPr>
              <w:pStyle w:val="rowtabella0"/>
              <w:jc w:val="center"/>
              <w:rPr>
                <w:color w:val="002060"/>
              </w:rPr>
            </w:pPr>
            <w:r w:rsidRPr="00E1241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E1BA" w14:textId="77777777" w:rsidR="005F1EEA" w:rsidRPr="00C86325" w:rsidRDefault="005F1EEA" w:rsidP="00DF4C06">
            <w:pPr>
              <w:pStyle w:val="rowtabella0"/>
              <w:rPr>
                <w:color w:val="002060"/>
                <w:highlight w:val="yellow"/>
              </w:rPr>
            </w:pPr>
            <w:r w:rsidRPr="00C86325">
              <w:rPr>
                <w:color w:val="002060"/>
                <w:highlight w:val="yellow"/>
              </w:rPr>
              <w:t>PALASPORT "ZANNONI 2" JESI VIA ZANNONI</w:t>
            </w:r>
          </w:p>
        </w:tc>
      </w:tr>
    </w:tbl>
    <w:p w14:paraId="0004EEE7" w14:textId="77777777" w:rsidR="005F1EEA" w:rsidRPr="00E1241D" w:rsidRDefault="005F1EEA" w:rsidP="005F1EEA">
      <w:pPr>
        <w:pStyle w:val="breakline"/>
        <w:rPr>
          <w:rFonts w:eastAsiaTheme="minorEastAsia"/>
          <w:color w:val="002060"/>
        </w:rPr>
      </w:pPr>
    </w:p>
    <w:p w14:paraId="424CA908" w14:textId="77777777" w:rsidR="005F1EEA" w:rsidRPr="00E1241D" w:rsidRDefault="005F1EEA" w:rsidP="005F1EEA">
      <w:pPr>
        <w:pStyle w:val="breakline"/>
        <w:rPr>
          <w:color w:val="002060"/>
        </w:rPr>
      </w:pPr>
    </w:p>
    <w:p w14:paraId="11FD74F8" w14:textId="77777777" w:rsidR="005F1EEA" w:rsidRPr="00E1241D" w:rsidRDefault="005F1EEA" w:rsidP="005F1EEA">
      <w:pPr>
        <w:pStyle w:val="titoloprinc0"/>
        <w:rPr>
          <w:color w:val="002060"/>
        </w:rPr>
      </w:pPr>
      <w:r w:rsidRPr="00E1241D">
        <w:rPr>
          <w:color w:val="002060"/>
        </w:rPr>
        <w:t>RISULTATI</w:t>
      </w:r>
    </w:p>
    <w:p w14:paraId="437D187F" w14:textId="77777777" w:rsidR="005F1EEA" w:rsidRPr="00E1241D" w:rsidRDefault="005F1EEA" w:rsidP="005F1EEA">
      <w:pPr>
        <w:pStyle w:val="breakline"/>
        <w:rPr>
          <w:color w:val="002060"/>
        </w:rPr>
      </w:pPr>
    </w:p>
    <w:p w14:paraId="3121A823" w14:textId="77777777" w:rsidR="005F1EEA" w:rsidRPr="00E1241D" w:rsidRDefault="005F1EEA" w:rsidP="005F1EEA">
      <w:pPr>
        <w:pStyle w:val="sottotitolocampionato10"/>
        <w:rPr>
          <w:color w:val="002060"/>
        </w:rPr>
      </w:pPr>
      <w:r w:rsidRPr="00E1241D">
        <w:rPr>
          <w:color w:val="002060"/>
        </w:rPr>
        <w:t>RISULTATI UFFICIALI GARE DEL 29/09/2024</w:t>
      </w:r>
    </w:p>
    <w:p w14:paraId="5CC7A91F"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6566317F"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1945A487"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52BB5A48"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C3F5" w14:textId="77777777" w:rsidR="005F1EEA" w:rsidRPr="00E1241D" w:rsidRDefault="005F1EEA" w:rsidP="00DF4C06">
                  <w:pPr>
                    <w:pStyle w:val="headertabella0"/>
                    <w:rPr>
                      <w:color w:val="002060"/>
                    </w:rPr>
                  </w:pPr>
                  <w:r w:rsidRPr="00E1241D">
                    <w:rPr>
                      <w:color w:val="002060"/>
                    </w:rPr>
                    <w:t>GIRONE A - 1 Giornata - A</w:t>
                  </w:r>
                </w:p>
              </w:tc>
            </w:tr>
            <w:tr w:rsidR="005F1EEA" w:rsidRPr="00E1241D" w14:paraId="51A069E8"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83528C" w14:textId="77777777" w:rsidR="005F1EEA" w:rsidRPr="00E1241D" w:rsidRDefault="005F1EEA" w:rsidP="00DF4C06">
                  <w:pPr>
                    <w:pStyle w:val="rowtabella0"/>
                    <w:rPr>
                      <w:color w:val="002060"/>
                    </w:rPr>
                  </w:pPr>
                  <w:r w:rsidRPr="00E1241D">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2AF41" w14:textId="77777777" w:rsidR="005F1EEA" w:rsidRPr="00E1241D" w:rsidRDefault="005F1EEA" w:rsidP="00DF4C06">
                  <w:pPr>
                    <w:pStyle w:val="rowtabella0"/>
                    <w:rPr>
                      <w:color w:val="002060"/>
                    </w:rPr>
                  </w:pPr>
                  <w:r w:rsidRPr="00E1241D">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A4E1E" w14:textId="77777777" w:rsidR="005F1EEA" w:rsidRPr="00E1241D" w:rsidRDefault="005F1EEA" w:rsidP="00DF4C06">
                  <w:pPr>
                    <w:pStyle w:val="rowtabella0"/>
                    <w:jc w:val="center"/>
                    <w:rPr>
                      <w:color w:val="002060"/>
                    </w:rPr>
                  </w:pPr>
                  <w:r w:rsidRPr="00E1241D">
                    <w:rPr>
                      <w:color w:val="002060"/>
                    </w:rPr>
                    <w:t>13 - 0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3B842" w14:textId="77777777" w:rsidR="005F1EEA" w:rsidRPr="00E1241D" w:rsidRDefault="005F1EEA" w:rsidP="00DF4C06">
                  <w:pPr>
                    <w:pStyle w:val="rowtabella0"/>
                    <w:jc w:val="center"/>
                    <w:rPr>
                      <w:color w:val="002060"/>
                    </w:rPr>
                  </w:pPr>
                  <w:r w:rsidRPr="00E1241D">
                    <w:rPr>
                      <w:color w:val="002060"/>
                    </w:rPr>
                    <w:t> </w:t>
                  </w:r>
                </w:p>
              </w:tc>
            </w:tr>
            <w:tr w:rsidR="005F1EEA" w:rsidRPr="00E1241D" w14:paraId="0804FC53"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BD063" w14:textId="77777777" w:rsidR="005F1EEA" w:rsidRPr="00E1241D" w:rsidRDefault="005F1EEA" w:rsidP="00DF4C06">
                  <w:pPr>
                    <w:pStyle w:val="rowtabella0"/>
                    <w:rPr>
                      <w:color w:val="002060"/>
                    </w:rPr>
                  </w:pPr>
                  <w:r w:rsidRPr="00E1241D">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46170A" w14:textId="77777777" w:rsidR="005F1EEA" w:rsidRPr="00E1241D" w:rsidRDefault="005F1EEA" w:rsidP="00DF4C06">
                  <w:pPr>
                    <w:pStyle w:val="rowtabella0"/>
                    <w:rPr>
                      <w:color w:val="002060"/>
                    </w:rPr>
                  </w:pPr>
                  <w:r w:rsidRPr="00E1241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EED9DD" w14:textId="77777777" w:rsidR="005F1EEA" w:rsidRPr="00E1241D" w:rsidRDefault="005F1EEA" w:rsidP="00DF4C06">
                  <w:pPr>
                    <w:pStyle w:val="rowtabella0"/>
                    <w:jc w:val="center"/>
                    <w:rPr>
                      <w:color w:val="002060"/>
                    </w:rPr>
                  </w:pPr>
                  <w:r w:rsidRPr="00E1241D">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28B718" w14:textId="77777777" w:rsidR="005F1EEA" w:rsidRPr="00E1241D" w:rsidRDefault="005F1EEA" w:rsidP="00DF4C06">
                  <w:pPr>
                    <w:pStyle w:val="rowtabella0"/>
                    <w:jc w:val="center"/>
                    <w:rPr>
                      <w:color w:val="002060"/>
                    </w:rPr>
                  </w:pPr>
                  <w:r w:rsidRPr="00E1241D">
                    <w:rPr>
                      <w:color w:val="002060"/>
                    </w:rPr>
                    <w:t> </w:t>
                  </w:r>
                </w:p>
              </w:tc>
            </w:tr>
            <w:tr w:rsidR="005F1EEA" w:rsidRPr="00E1241D" w14:paraId="654462F5"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509F25" w14:textId="77777777" w:rsidR="005F1EEA" w:rsidRPr="00E1241D" w:rsidRDefault="005F1EEA" w:rsidP="00DF4C06">
                  <w:pPr>
                    <w:pStyle w:val="rowtabella0"/>
                    <w:rPr>
                      <w:color w:val="002060"/>
                    </w:rPr>
                  </w:pPr>
                  <w:r w:rsidRPr="00E1241D">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F6219D" w14:textId="77777777" w:rsidR="005F1EEA" w:rsidRPr="00E1241D" w:rsidRDefault="005F1EEA" w:rsidP="00DF4C06">
                  <w:pPr>
                    <w:pStyle w:val="rowtabella0"/>
                    <w:rPr>
                      <w:color w:val="002060"/>
                    </w:rPr>
                  </w:pPr>
                  <w:r w:rsidRPr="00E1241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44F56" w14:textId="77777777" w:rsidR="005F1EEA" w:rsidRPr="00E1241D" w:rsidRDefault="005F1EEA" w:rsidP="00DF4C06">
                  <w:pPr>
                    <w:pStyle w:val="rowtabella0"/>
                    <w:jc w:val="center"/>
                    <w:rPr>
                      <w:color w:val="002060"/>
                    </w:rPr>
                  </w:pPr>
                  <w:r w:rsidRPr="00E1241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148523" w14:textId="77777777" w:rsidR="005F1EEA" w:rsidRPr="00E1241D" w:rsidRDefault="005F1EEA" w:rsidP="00DF4C06">
                  <w:pPr>
                    <w:pStyle w:val="rowtabella0"/>
                    <w:jc w:val="center"/>
                    <w:rPr>
                      <w:color w:val="002060"/>
                    </w:rPr>
                  </w:pPr>
                  <w:r w:rsidRPr="00E1241D">
                    <w:rPr>
                      <w:color w:val="002060"/>
                    </w:rPr>
                    <w:t> </w:t>
                  </w:r>
                </w:p>
              </w:tc>
            </w:tr>
            <w:tr w:rsidR="005F1EEA" w:rsidRPr="00E1241D" w14:paraId="4492F5B3"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9549A4" w14:textId="77777777" w:rsidR="005F1EEA" w:rsidRPr="00E1241D" w:rsidRDefault="005F1EEA" w:rsidP="00DF4C06">
                  <w:pPr>
                    <w:pStyle w:val="rowtabella0"/>
                    <w:rPr>
                      <w:color w:val="002060"/>
                    </w:rPr>
                  </w:pPr>
                  <w:r w:rsidRPr="00E1241D">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36DCFC" w14:textId="77777777" w:rsidR="005F1EEA" w:rsidRPr="00E1241D" w:rsidRDefault="005F1EEA" w:rsidP="00DF4C06">
                  <w:pPr>
                    <w:pStyle w:val="rowtabella0"/>
                    <w:rPr>
                      <w:color w:val="002060"/>
                    </w:rPr>
                  </w:pPr>
                  <w:r w:rsidRPr="00E1241D">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C8A988" w14:textId="77777777" w:rsidR="005F1EEA" w:rsidRPr="00E1241D" w:rsidRDefault="005F1EEA" w:rsidP="00DF4C06">
                  <w:pPr>
                    <w:pStyle w:val="rowtabella0"/>
                    <w:jc w:val="center"/>
                    <w:rPr>
                      <w:color w:val="002060"/>
                    </w:rPr>
                  </w:pPr>
                  <w:r w:rsidRPr="00E1241D">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1C9528" w14:textId="77777777" w:rsidR="005F1EEA" w:rsidRPr="00E1241D" w:rsidRDefault="005F1EEA" w:rsidP="00DF4C06">
                  <w:pPr>
                    <w:pStyle w:val="rowtabella0"/>
                    <w:jc w:val="center"/>
                    <w:rPr>
                      <w:color w:val="002060"/>
                    </w:rPr>
                  </w:pPr>
                  <w:r w:rsidRPr="00E1241D">
                    <w:rPr>
                      <w:color w:val="002060"/>
                    </w:rPr>
                    <w:t> </w:t>
                  </w:r>
                </w:p>
              </w:tc>
            </w:tr>
            <w:tr w:rsidR="005F1EEA" w:rsidRPr="00E1241D" w14:paraId="0A90A76A"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E8A985" w14:textId="77777777" w:rsidR="005F1EEA" w:rsidRPr="00E1241D" w:rsidRDefault="005F1EEA" w:rsidP="00DF4C06">
                  <w:pPr>
                    <w:pStyle w:val="rowtabella0"/>
                    <w:rPr>
                      <w:color w:val="002060"/>
                    </w:rPr>
                  </w:pPr>
                  <w:r w:rsidRPr="00E1241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BC36D1" w14:textId="77777777" w:rsidR="005F1EEA" w:rsidRPr="00E1241D" w:rsidRDefault="005F1EEA" w:rsidP="00DF4C06">
                  <w:pPr>
                    <w:pStyle w:val="rowtabella0"/>
                    <w:rPr>
                      <w:color w:val="002060"/>
                    </w:rPr>
                  </w:pPr>
                  <w:r w:rsidRPr="00E1241D">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8FF885" w14:textId="77777777" w:rsidR="005F1EEA" w:rsidRPr="00E1241D" w:rsidRDefault="005F1EEA" w:rsidP="00DF4C06">
                  <w:pPr>
                    <w:pStyle w:val="rowtabella0"/>
                    <w:jc w:val="center"/>
                    <w:rPr>
                      <w:color w:val="002060"/>
                    </w:rPr>
                  </w:pPr>
                  <w:r w:rsidRPr="00E1241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3DE540" w14:textId="77777777" w:rsidR="005F1EEA" w:rsidRPr="00E1241D" w:rsidRDefault="005F1EEA" w:rsidP="00DF4C06">
                  <w:pPr>
                    <w:pStyle w:val="rowtabella0"/>
                    <w:jc w:val="center"/>
                    <w:rPr>
                      <w:color w:val="002060"/>
                    </w:rPr>
                  </w:pPr>
                  <w:r w:rsidRPr="00E1241D">
                    <w:rPr>
                      <w:color w:val="002060"/>
                    </w:rPr>
                    <w:t> </w:t>
                  </w:r>
                </w:p>
              </w:tc>
            </w:tr>
            <w:tr w:rsidR="005F1EEA" w:rsidRPr="00E1241D" w14:paraId="734976A7"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334D8" w14:textId="77777777" w:rsidR="005F1EEA" w:rsidRPr="00E1241D" w:rsidRDefault="005F1EEA" w:rsidP="00DF4C06">
                  <w:pPr>
                    <w:pStyle w:val="rowtabella0"/>
                    <w:rPr>
                      <w:color w:val="002060"/>
                    </w:rPr>
                  </w:pPr>
                  <w:r w:rsidRPr="00E1241D">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F2A2B" w14:textId="77777777" w:rsidR="005F1EEA" w:rsidRPr="00E1241D" w:rsidRDefault="005F1EEA" w:rsidP="00DF4C06">
                  <w:pPr>
                    <w:pStyle w:val="rowtabella0"/>
                    <w:rPr>
                      <w:color w:val="002060"/>
                    </w:rPr>
                  </w:pPr>
                  <w:r w:rsidRPr="00E1241D">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19C73" w14:textId="77777777" w:rsidR="005F1EEA" w:rsidRPr="00E1241D" w:rsidRDefault="005F1EEA" w:rsidP="00DF4C06">
                  <w:pPr>
                    <w:pStyle w:val="rowtabella0"/>
                    <w:jc w:val="center"/>
                    <w:rPr>
                      <w:color w:val="002060"/>
                    </w:rPr>
                  </w:pPr>
                  <w:r w:rsidRPr="00E1241D">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B9FAD" w14:textId="77777777" w:rsidR="005F1EEA" w:rsidRPr="00E1241D" w:rsidRDefault="005F1EEA" w:rsidP="00DF4C06">
                  <w:pPr>
                    <w:pStyle w:val="rowtabella0"/>
                    <w:jc w:val="center"/>
                    <w:rPr>
                      <w:color w:val="002060"/>
                    </w:rPr>
                  </w:pPr>
                  <w:r w:rsidRPr="00E1241D">
                    <w:rPr>
                      <w:color w:val="002060"/>
                    </w:rPr>
                    <w:t> </w:t>
                  </w:r>
                </w:p>
              </w:tc>
            </w:tr>
            <w:tr w:rsidR="005F1EEA" w:rsidRPr="00E1241D" w14:paraId="65AB87D5"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6459D775" w14:textId="77777777" w:rsidR="005F1EEA" w:rsidRPr="00E1241D" w:rsidRDefault="005F1EEA" w:rsidP="00DF4C06">
                  <w:pPr>
                    <w:pStyle w:val="rowtabella0"/>
                    <w:rPr>
                      <w:color w:val="002060"/>
                    </w:rPr>
                  </w:pPr>
                  <w:r w:rsidRPr="00E1241D">
                    <w:rPr>
                      <w:color w:val="002060"/>
                    </w:rPr>
                    <w:t>(1) - disputata il 28/09/2024</w:t>
                  </w:r>
                </w:p>
              </w:tc>
            </w:tr>
          </w:tbl>
          <w:p w14:paraId="0086D88A"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09B74AB6"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DD7A9" w14:textId="77777777" w:rsidR="005F1EEA" w:rsidRPr="00E1241D" w:rsidRDefault="005F1EEA" w:rsidP="00DF4C06">
                  <w:pPr>
                    <w:pStyle w:val="headertabella0"/>
                    <w:rPr>
                      <w:color w:val="002060"/>
                    </w:rPr>
                  </w:pPr>
                  <w:r w:rsidRPr="00E1241D">
                    <w:rPr>
                      <w:color w:val="002060"/>
                    </w:rPr>
                    <w:t>GIRONE B - 1 Giornata - A</w:t>
                  </w:r>
                </w:p>
              </w:tc>
            </w:tr>
            <w:tr w:rsidR="005F1EEA" w:rsidRPr="00E1241D" w14:paraId="152D3BEC"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B9DEAA" w14:textId="77777777" w:rsidR="005F1EEA" w:rsidRPr="00E1241D" w:rsidRDefault="005F1EEA" w:rsidP="00DF4C06">
                  <w:pPr>
                    <w:pStyle w:val="rowtabella0"/>
                    <w:rPr>
                      <w:color w:val="002060"/>
                    </w:rPr>
                  </w:pPr>
                  <w:r w:rsidRPr="00E1241D">
                    <w:rPr>
                      <w:color w:val="002060"/>
                    </w:rPr>
                    <w:t>(1) 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00297" w14:textId="77777777" w:rsidR="005F1EEA" w:rsidRPr="00E1241D" w:rsidRDefault="005F1EEA" w:rsidP="00DF4C06">
                  <w:pPr>
                    <w:pStyle w:val="rowtabella0"/>
                    <w:rPr>
                      <w:color w:val="002060"/>
                    </w:rPr>
                  </w:pPr>
                  <w:r w:rsidRPr="00E1241D">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024BC" w14:textId="77777777" w:rsidR="005F1EEA" w:rsidRPr="00E1241D" w:rsidRDefault="005F1EEA" w:rsidP="00DF4C06">
                  <w:pPr>
                    <w:pStyle w:val="rowtabella0"/>
                    <w:jc w:val="center"/>
                    <w:rPr>
                      <w:color w:val="002060"/>
                    </w:rPr>
                  </w:pPr>
                  <w:r w:rsidRPr="00E1241D">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E1DE1" w14:textId="77777777" w:rsidR="005F1EEA" w:rsidRPr="00E1241D" w:rsidRDefault="005F1EEA" w:rsidP="00DF4C06">
                  <w:pPr>
                    <w:pStyle w:val="rowtabella0"/>
                    <w:jc w:val="center"/>
                    <w:rPr>
                      <w:color w:val="002060"/>
                    </w:rPr>
                  </w:pPr>
                  <w:r w:rsidRPr="00E1241D">
                    <w:rPr>
                      <w:color w:val="002060"/>
                    </w:rPr>
                    <w:t> </w:t>
                  </w:r>
                </w:p>
              </w:tc>
            </w:tr>
            <w:tr w:rsidR="005F1EEA" w:rsidRPr="00E1241D" w14:paraId="15FC8D64"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097E4" w14:textId="77777777" w:rsidR="005F1EEA" w:rsidRPr="00E1241D" w:rsidRDefault="005F1EEA" w:rsidP="00DF4C06">
                  <w:pPr>
                    <w:pStyle w:val="rowtabella0"/>
                    <w:rPr>
                      <w:color w:val="002060"/>
                    </w:rPr>
                  </w:pPr>
                  <w:r w:rsidRPr="00E1241D">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AFC06C" w14:textId="77777777" w:rsidR="005F1EEA" w:rsidRPr="00E1241D" w:rsidRDefault="005F1EEA" w:rsidP="00DF4C06">
                  <w:pPr>
                    <w:pStyle w:val="rowtabella0"/>
                    <w:rPr>
                      <w:color w:val="002060"/>
                    </w:rPr>
                  </w:pPr>
                  <w:r w:rsidRPr="00E1241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75CABA" w14:textId="77777777" w:rsidR="005F1EEA" w:rsidRPr="00E1241D" w:rsidRDefault="005F1EEA" w:rsidP="00DF4C06">
                  <w:pPr>
                    <w:pStyle w:val="rowtabella0"/>
                    <w:jc w:val="center"/>
                    <w:rPr>
                      <w:color w:val="002060"/>
                    </w:rPr>
                  </w:pPr>
                  <w:r w:rsidRPr="00E1241D">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EEECBB" w14:textId="77777777" w:rsidR="005F1EEA" w:rsidRPr="00E1241D" w:rsidRDefault="005F1EEA" w:rsidP="00DF4C06">
                  <w:pPr>
                    <w:pStyle w:val="rowtabella0"/>
                    <w:jc w:val="center"/>
                    <w:rPr>
                      <w:color w:val="002060"/>
                    </w:rPr>
                  </w:pPr>
                  <w:r w:rsidRPr="00E1241D">
                    <w:rPr>
                      <w:color w:val="002060"/>
                    </w:rPr>
                    <w:t> </w:t>
                  </w:r>
                </w:p>
              </w:tc>
            </w:tr>
            <w:tr w:rsidR="005F1EEA" w:rsidRPr="00E1241D" w14:paraId="147F6547"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C8E56F" w14:textId="77777777" w:rsidR="005F1EEA" w:rsidRPr="00E1241D" w:rsidRDefault="005F1EEA" w:rsidP="00DF4C06">
                  <w:pPr>
                    <w:pStyle w:val="rowtabella0"/>
                    <w:rPr>
                      <w:color w:val="002060"/>
                    </w:rPr>
                  </w:pPr>
                  <w:r w:rsidRPr="00E1241D">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169E53" w14:textId="77777777" w:rsidR="005F1EEA" w:rsidRPr="00E1241D" w:rsidRDefault="005F1EEA" w:rsidP="00DF4C06">
                  <w:pPr>
                    <w:pStyle w:val="rowtabella0"/>
                    <w:rPr>
                      <w:color w:val="002060"/>
                    </w:rPr>
                  </w:pPr>
                  <w:r w:rsidRPr="00E1241D">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C4CF89" w14:textId="77777777" w:rsidR="005F1EEA" w:rsidRPr="00E1241D" w:rsidRDefault="005F1EEA" w:rsidP="00DF4C06">
                  <w:pPr>
                    <w:pStyle w:val="rowtabella0"/>
                    <w:jc w:val="center"/>
                    <w:rPr>
                      <w:color w:val="002060"/>
                    </w:rPr>
                  </w:pPr>
                  <w:r w:rsidRPr="00E1241D">
                    <w:rPr>
                      <w:color w:val="002060"/>
                    </w:rPr>
                    <w:t>0 - 16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5A9E80" w14:textId="77777777" w:rsidR="005F1EEA" w:rsidRPr="00E1241D" w:rsidRDefault="005F1EEA" w:rsidP="00DF4C06">
                  <w:pPr>
                    <w:pStyle w:val="rowtabella0"/>
                    <w:jc w:val="center"/>
                    <w:rPr>
                      <w:color w:val="002060"/>
                    </w:rPr>
                  </w:pPr>
                  <w:r w:rsidRPr="00E1241D">
                    <w:rPr>
                      <w:color w:val="002060"/>
                    </w:rPr>
                    <w:t> </w:t>
                  </w:r>
                </w:p>
              </w:tc>
            </w:tr>
            <w:tr w:rsidR="005F1EEA" w:rsidRPr="00E1241D" w14:paraId="4A295FDE"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5D00EC" w14:textId="77777777" w:rsidR="005F1EEA" w:rsidRPr="00E1241D" w:rsidRDefault="005F1EEA" w:rsidP="00DF4C06">
                  <w:pPr>
                    <w:pStyle w:val="rowtabella0"/>
                    <w:rPr>
                      <w:color w:val="002060"/>
                    </w:rPr>
                  </w:pPr>
                  <w:r w:rsidRPr="00E1241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F95D69" w14:textId="77777777" w:rsidR="005F1EEA" w:rsidRPr="00E1241D" w:rsidRDefault="005F1EEA" w:rsidP="00DF4C06">
                  <w:pPr>
                    <w:pStyle w:val="rowtabella0"/>
                    <w:rPr>
                      <w:color w:val="002060"/>
                    </w:rPr>
                  </w:pPr>
                  <w:r w:rsidRPr="00E1241D">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8172C4" w14:textId="77777777" w:rsidR="005F1EEA" w:rsidRPr="00E1241D" w:rsidRDefault="005F1EEA" w:rsidP="00DF4C06">
                  <w:pPr>
                    <w:pStyle w:val="rowtabella0"/>
                    <w:jc w:val="center"/>
                    <w:rPr>
                      <w:color w:val="002060"/>
                    </w:rPr>
                  </w:pPr>
                  <w:r w:rsidRPr="00E1241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1C9914" w14:textId="77777777" w:rsidR="005F1EEA" w:rsidRPr="00E1241D" w:rsidRDefault="005F1EEA" w:rsidP="00DF4C06">
                  <w:pPr>
                    <w:pStyle w:val="rowtabella0"/>
                    <w:jc w:val="center"/>
                    <w:rPr>
                      <w:color w:val="002060"/>
                    </w:rPr>
                  </w:pPr>
                  <w:r w:rsidRPr="00E1241D">
                    <w:rPr>
                      <w:color w:val="002060"/>
                    </w:rPr>
                    <w:t> </w:t>
                  </w:r>
                </w:p>
              </w:tc>
            </w:tr>
            <w:tr w:rsidR="005F1EEA" w:rsidRPr="00E1241D" w14:paraId="680CCF84"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4FAC0E" w14:textId="77777777" w:rsidR="005F1EEA" w:rsidRPr="00E1241D" w:rsidRDefault="005F1EEA" w:rsidP="00DF4C06">
                  <w:pPr>
                    <w:pStyle w:val="rowtabella0"/>
                    <w:rPr>
                      <w:color w:val="002060"/>
                    </w:rPr>
                  </w:pPr>
                  <w:r w:rsidRPr="00E1241D">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8857D8" w14:textId="77777777" w:rsidR="005F1EEA" w:rsidRPr="00E1241D" w:rsidRDefault="005F1EEA" w:rsidP="00DF4C06">
                  <w:pPr>
                    <w:pStyle w:val="rowtabella0"/>
                    <w:rPr>
                      <w:color w:val="002060"/>
                    </w:rPr>
                  </w:pPr>
                  <w:r w:rsidRPr="00E1241D">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9EF39A" w14:textId="77777777" w:rsidR="005F1EEA" w:rsidRPr="00E1241D" w:rsidRDefault="005F1EEA" w:rsidP="00DF4C06">
                  <w:pPr>
                    <w:pStyle w:val="rowtabella0"/>
                    <w:jc w:val="center"/>
                    <w:rPr>
                      <w:color w:val="002060"/>
                    </w:rPr>
                  </w:pPr>
                  <w:r w:rsidRPr="00E1241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F437C8" w14:textId="77777777" w:rsidR="005F1EEA" w:rsidRPr="00E1241D" w:rsidRDefault="005F1EEA" w:rsidP="00DF4C06">
                  <w:pPr>
                    <w:pStyle w:val="rowtabella0"/>
                    <w:jc w:val="center"/>
                    <w:rPr>
                      <w:color w:val="002060"/>
                    </w:rPr>
                  </w:pPr>
                  <w:r w:rsidRPr="00E1241D">
                    <w:rPr>
                      <w:color w:val="002060"/>
                    </w:rPr>
                    <w:t> </w:t>
                  </w:r>
                </w:p>
              </w:tc>
            </w:tr>
            <w:tr w:rsidR="005F1EEA" w:rsidRPr="00E1241D" w14:paraId="263A860E"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1EF51" w14:textId="77777777" w:rsidR="005F1EEA" w:rsidRPr="00E1241D" w:rsidRDefault="005F1EEA" w:rsidP="00DF4C06">
                  <w:pPr>
                    <w:pStyle w:val="rowtabella0"/>
                    <w:rPr>
                      <w:color w:val="002060"/>
                    </w:rPr>
                  </w:pPr>
                  <w:r w:rsidRPr="00E1241D">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6D3A2" w14:textId="77777777" w:rsidR="005F1EEA" w:rsidRPr="00E1241D" w:rsidRDefault="005F1EEA" w:rsidP="00DF4C06">
                  <w:pPr>
                    <w:pStyle w:val="rowtabella0"/>
                    <w:rPr>
                      <w:color w:val="002060"/>
                    </w:rPr>
                  </w:pPr>
                  <w:r w:rsidRPr="00E1241D">
                    <w:rPr>
                      <w:color w:val="002060"/>
                    </w:rPr>
                    <w:t>- GAGLIOLE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1EC8F" w14:textId="77777777" w:rsidR="005F1EEA" w:rsidRPr="00E1241D" w:rsidRDefault="005F1EEA" w:rsidP="00DF4C06">
                  <w:pPr>
                    <w:pStyle w:val="rowtabella0"/>
                    <w:jc w:val="center"/>
                    <w:rPr>
                      <w:color w:val="002060"/>
                    </w:rPr>
                  </w:pPr>
                  <w:r w:rsidRPr="00E1241D">
                    <w:rPr>
                      <w:color w:val="002060"/>
                    </w:rPr>
                    <w:t>17 - 2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CE358" w14:textId="77777777" w:rsidR="005F1EEA" w:rsidRPr="00E1241D" w:rsidRDefault="005F1EEA" w:rsidP="00DF4C06">
                  <w:pPr>
                    <w:pStyle w:val="rowtabella0"/>
                    <w:jc w:val="center"/>
                    <w:rPr>
                      <w:color w:val="002060"/>
                    </w:rPr>
                  </w:pPr>
                  <w:r w:rsidRPr="00E1241D">
                    <w:rPr>
                      <w:color w:val="002060"/>
                    </w:rPr>
                    <w:t> </w:t>
                  </w:r>
                </w:p>
              </w:tc>
            </w:tr>
            <w:tr w:rsidR="005F1EEA" w:rsidRPr="00E1241D" w14:paraId="578E76BF"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2E358DD2" w14:textId="77777777" w:rsidR="005F1EEA" w:rsidRPr="00E1241D" w:rsidRDefault="005F1EEA" w:rsidP="00DF4C06">
                  <w:pPr>
                    <w:pStyle w:val="rowtabella0"/>
                    <w:rPr>
                      <w:color w:val="002060"/>
                    </w:rPr>
                  </w:pPr>
                  <w:r w:rsidRPr="00E1241D">
                    <w:rPr>
                      <w:color w:val="002060"/>
                    </w:rPr>
                    <w:t>(1) - disputata il 28/09/2024</w:t>
                  </w:r>
                </w:p>
              </w:tc>
            </w:tr>
          </w:tbl>
          <w:p w14:paraId="0F6E65D7" w14:textId="77777777" w:rsidR="005F1EEA" w:rsidRPr="00E1241D" w:rsidRDefault="005F1EEA" w:rsidP="00DF4C06">
            <w:pPr>
              <w:rPr>
                <w:color w:val="002060"/>
              </w:rPr>
            </w:pPr>
          </w:p>
        </w:tc>
      </w:tr>
    </w:tbl>
    <w:p w14:paraId="1FC58418" w14:textId="77777777" w:rsidR="005F1EEA" w:rsidRPr="00E1241D" w:rsidRDefault="005F1EEA" w:rsidP="005F1EEA">
      <w:pPr>
        <w:pStyle w:val="breakline"/>
        <w:rPr>
          <w:rFonts w:eastAsiaTheme="minorEastAsia"/>
          <w:color w:val="002060"/>
        </w:rPr>
      </w:pPr>
    </w:p>
    <w:p w14:paraId="77695745" w14:textId="77777777" w:rsidR="005F1EEA" w:rsidRPr="00E1241D" w:rsidRDefault="005F1EEA" w:rsidP="005F1EEA">
      <w:pPr>
        <w:pStyle w:val="breakline"/>
        <w:rPr>
          <w:color w:val="002060"/>
        </w:rPr>
      </w:pPr>
    </w:p>
    <w:p w14:paraId="1F45E802" w14:textId="77777777" w:rsidR="005F1EEA" w:rsidRPr="00E1241D" w:rsidRDefault="005F1EEA" w:rsidP="005F1EEA">
      <w:pPr>
        <w:pStyle w:val="titoloprinc0"/>
        <w:rPr>
          <w:color w:val="002060"/>
        </w:rPr>
      </w:pPr>
      <w:r w:rsidRPr="00E1241D">
        <w:rPr>
          <w:color w:val="002060"/>
        </w:rPr>
        <w:t>GIUDICE SPORTIVO</w:t>
      </w:r>
    </w:p>
    <w:p w14:paraId="57E2449B"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1E6ECAC6" w14:textId="77777777" w:rsidR="005F1EEA" w:rsidRPr="00E1241D" w:rsidRDefault="005F1EEA" w:rsidP="005F1EEA">
      <w:pPr>
        <w:pStyle w:val="titolo10"/>
        <w:rPr>
          <w:color w:val="002060"/>
        </w:rPr>
      </w:pPr>
      <w:r w:rsidRPr="00E1241D">
        <w:rPr>
          <w:color w:val="002060"/>
        </w:rPr>
        <w:t xml:space="preserve">GARE DEL 28/ 9/2024 </w:t>
      </w:r>
    </w:p>
    <w:p w14:paraId="1B65C6F4" w14:textId="77777777" w:rsidR="005F1EEA" w:rsidRPr="00E1241D" w:rsidRDefault="005F1EEA" w:rsidP="005F1EEA">
      <w:pPr>
        <w:pStyle w:val="titolo7a"/>
        <w:rPr>
          <w:color w:val="002060"/>
        </w:rPr>
      </w:pPr>
      <w:r w:rsidRPr="00E1241D">
        <w:rPr>
          <w:color w:val="002060"/>
        </w:rPr>
        <w:t xml:space="preserve">PROVVEDIMENTI DISCIPLINARI </w:t>
      </w:r>
    </w:p>
    <w:p w14:paraId="2A8E3AE2"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2D75CB71" w14:textId="77777777" w:rsidR="005F1EEA" w:rsidRPr="00E1241D" w:rsidRDefault="005F1EEA" w:rsidP="005F1EEA">
      <w:pPr>
        <w:pStyle w:val="titolo30"/>
        <w:rPr>
          <w:color w:val="002060"/>
        </w:rPr>
      </w:pPr>
      <w:r w:rsidRPr="00E1241D">
        <w:rPr>
          <w:color w:val="002060"/>
        </w:rPr>
        <w:t xml:space="preserve">DIRIGENTI </w:t>
      </w:r>
    </w:p>
    <w:p w14:paraId="1B0A71A4" w14:textId="77777777" w:rsidR="005F1EEA" w:rsidRPr="00E1241D" w:rsidRDefault="005F1EEA" w:rsidP="005F1EEA">
      <w:pPr>
        <w:pStyle w:val="titolo20"/>
        <w:rPr>
          <w:color w:val="002060"/>
        </w:rPr>
      </w:pPr>
      <w:r w:rsidRPr="00E1241D">
        <w:rPr>
          <w:color w:val="002060"/>
        </w:rPr>
        <w:t xml:space="preserve">INIBIZIONE A TEMPO OPPURE SQUALIFICA A GARE: FINO AL 15/10/2024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CAA5F61" w14:textId="77777777" w:rsidTr="00DF4C06">
        <w:tc>
          <w:tcPr>
            <w:tcW w:w="2200" w:type="dxa"/>
            <w:tcMar>
              <w:top w:w="20" w:type="dxa"/>
              <w:left w:w="20" w:type="dxa"/>
              <w:bottom w:w="20" w:type="dxa"/>
              <w:right w:w="20" w:type="dxa"/>
            </w:tcMar>
            <w:vAlign w:val="center"/>
            <w:hideMark/>
          </w:tcPr>
          <w:p w14:paraId="7AB64DE8" w14:textId="77777777" w:rsidR="005F1EEA" w:rsidRPr="00E1241D" w:rsidRDefault="005F1EEA" w:rsidP="00DF4C06">
            <w:pPr>
              <w:pStyle w:val="movimento"/>
              <w:rPr>
                <w:color w:val="002060"/>
              </w:rPr>
            </w:pPr>
            <w:r w:rsidRPr="00E1241D">
              <w:rPr>
                <w:color w:val="002060"/>
              </w:rPr>
              <w:t>ANGELONI FRANCESCO</w:t>
            </w:r>
          </w:p>
        </w:tc>
        <w:tc>
          <w:tcPr>
            <w:tcW w:w="2200" w:type="dxa"/>
            <w:tcMar>
              <w:top w:w="20" w:type="dxa"/>
              <w:left w:w="20" w:type="dxa"/>
              <w:bottom w:w="20" w:type="dxa"/>
              <w:right w:w="20" w:type="dxa"/>
            </w:tcMar>
            <w:vAlign w:val="center"/>
            <w:hideMark/>
          </w:tcPr>
          <w:p w14:paraId="3ED7B95D" w14:textId="77777777" w:rsidR="005F1EEA" w:rsidRPr="00E1241D" w:rsidRDefault="005F1EEA" w:rsidP="00DF4C06">
            <w:pPr>
              <w:pStyle w:val="movimento2"/>
              <w:rPr>
                <w:color w:val="002060"/>
              </w:rPr>
            </w:pPr>
            <w:r w:rsidRPr="00E1241D">
              <w:rPr>
                <w:color w:val="002060"/>
              </w:rPr>
              <w:t xml:space="preserve">(REAL FABRIANO) </w:t>
            </w:r>
          </w:p>
        </w:tc>
        <w:tc>
          <w:tcPr>
            <w:tcW w:w="800" w:type="dxa"/>
            <w:tcMar>
              <w:top w:w="20" w:type="dxa"/>
              <w:left w:w="20" w:type="dxa"/>
              <w:bottom w:w="20" w:type="dxa"/>
              <w:right w:w="20" w:type="dxa"/>
            </w:tcMar>
            <w:vAlign w:val="center"/>
            <w:hideMark/>
          </w:tcPr>
          <w:p w14:paraId="74EEF6D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E801F4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43B9405" w14:textId="77777777" w:rsidR="005F1EEA" w:rsidRPr="00E1241D" w:rsidRDefault="005F1EEA" w:rsidP="00DF4C06">
            <w:pPr>
              <w:pStyle w:val="movimento2"/>
              <w:rPr>
                <w:color w:val="002060"/>
              </w:rPr>
            </w:pPr>
            <w:r w:rsidRPr="00E1241D">
              <w:rPr>
                <w:color w:val="002060"/>
              </w:rPr>
              <w:t> </w:t>
            </w:r>
          </w:p>
        </w:tc>
      </w:tr>
    </w:tbl>
    <w:p w14:paraId="0F19E4BB" w14:textId="77777777" w:rsidR="005F1EEA" w:rsidRPr="00E1241D" w:rsidRDefault="005F1EEA" w:rsidP="005F1EEA">
      <w:pPr>
        <w:pStyle w:val="diffida"/>
        <w:spacing w:before="80" w:beforeAutospacing="0" w:after="40" w:afterAutospacing="0"/>
        <w:rPr>
          <w:rFonts w:eastAsiaTheme="minorEastAsia"/>
          <w:color w:val="002060"/>
        </w:rPr>
      </w:pPr>
      <w:r w:rsidRPr="00E1241D">
        <w:rPr>
          <w:color w:val="002060"/>
        </w:rPr>
        <w:t xml:space="preserve">Per comportamento irriguardoso verso l'arbitro. </w:t>
      </w:r>
    </w:p>
    <w:p w14:paraId="6F68A143" w14:textId="77777777" w:rsidR="005F1EEA" w:rsidRPr="00E1241D" w:rsidRDefault="005F1EEA" w:rsidP="005F1EEA">
      <w:pPr>
        <w:pStyle w:val="titolo20"/>
        <w:rPr>
          <w:color w:val="002060"/>
        </w:rPr>
      </w:pPr>
      <w:r w:rsidRPr="00E124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296E7CD" w14:textId="77777777" w:rsidTr="00DF4C06">
        <w:tc>
          <w:tcPr>
            <w:tcW w:w="2200" w:type="dxa"/>
            <w:tcMar>
              <w:top w:w="20" w:type="dxa"/>
              <w:left w:w="20" w:type="dxa"/>
              <w:bottom w:w="20" w:type="dxa"/>
              <w:right w:w="20" w:type="dxa"/>
            </w:tcMar>
            <w:vAlign w:val="center"/>
            <w:hideMark/>
          </w:tcPr>
          <w:p w14:paraId="1BFF848C" w14:textId="77777777" w:rsidR="005F1EEA" w:rsidRPr="00E1241D" w:rsidRDefault="005F1EEA" w:rsidP="00DF4C06">
            <w:pPr>
              <w:pStyle w:val="movimento"/>
              <w:rPr>
                <w:color w:val="002060"/>
              </w:rPr>
            </w:pPr>
            <w:r w:rsidRPr="00E1241D">
              <w:rPr>
                <w:color w:val="002060"/>
              </w:rPr>
              <w:t>CAPRIOTTI GABRIELE</w:t>
            </w:r>
          </w:p>
        </w:tc>
        <w:tc>
          <w:tcPr>
            <w:tcW w:w="2200" w:type="dxa"/>
            <w:tcMar>
              <w:top w:w="20" w:type="dxa"/>
              <w:left w:w="20" w:type="dxa"/>
              <w:bottom w:w="20" w:type="dxa"/>
              <w:right w:w="20" w:type="dxa"/>
            </w:tcMar>
            <w:vAlign w:val="center"/>
            <w:hideMark/>
          </w:tcPr>
          <w:p w14:paraId="348CB66B" w14:textId="77777777" w:rsidR="005F1EEA" w:rsidRPr="00E1241D" w:rsidRDefault="005F1EEA" w:rsidP="00DF4C06">
            <w:pPr>
              <w:pStyle w:val="movimento2"/>
              <w:rPr>
                <w:color w:val="002060"/>
              </w:rPr>
            </w:pPr>
            <w:r w:rsidRPr="00E1241D">
              <w:rPr>
                <w:color w:val="002060"/>
              </w:rPr>
              <w:t xml:space="preserve">(A.V.I.S. RIPATRANSONE) </w:t>
            </w:r>
          </w:p>
        </w:tc>
        <w:tc>
          <w:tcPr>
            <w:tcW w:w="800" w:type="dxa"/>
            <w:tcMar>
              <w:top w:w="20" w:type="dxa"/>
              <w:left w:w="20" w:type="dxa"/>
              <w:bottom w:w="20" w:type="dxa"/>
              <w:right w:w="20" w:type="dxa"/>
            </w:tcMar>
            <w:vAlign w:val="center"/>
            <w:hideMark/>
          </w:tcPr>
          <w:p w14:paraId="153EEC42"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9FA5B19"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4858DA0" w14:textId="77777777" w:rsidR="005F1EEA" w:rsidRPr="00E1241D" w:rsidRDefault="005F1EEA" w:rsidP="00DF4C06">
            <w:pPr>
              <w:pStyle w:val="movimento2"/>
              <w:rPr>
                <w:color w:val="002060"/>
              </w:rPr>
            </w:pPr>
            <w:r w:rsidRPr="00E1241D">
              <w:rPr>
                <w:color w:val="002060"/>
              </w:rPr>
              <w:t> </w:t>
            </w:r>
          </w:p>
        </w:tc>
      </w:tr>
    </w:tbl>
    <w:p w14:paraId="4247718C" w14:textId="77777777" w:rsidR="005F1EEA" w:rsidRPr="00E1241D" w:rsidRDefault="005F1EEA" w:rsidP="005F1EEA">
      <w:pPr>
        <w:pStyle w:val="titolo30"/>
        <w:rPr>
          <w:rFonts w:eastAsiaTheme="minorEastAsia"/>
          <w:color w:val="002060"/>
        </w:rPr>
      </w:pPr>
      <w:r w:rsidRPr="00E1241D">
        <w:rPr>
          <w:color w:val="002060"/>
        </w:rPr>
        <w:t xml:space="preserve">ALLENATORI </w:t>
      </w:r>
    </w:p>
    <w:p w14:paraId="49DBEC0A" w14:textId="77777777" w:rsidR="005F1EEA" w:rsidRPr="00E1241D" w:rsidRDefault="005F1EEA" w:rsidP="005F1EEA">
      <w:pPr>
        <w:pStyle w:val="titolo20"/>
        <w:rPr>
          <w:color w:val="002060"/>
        </w:rPr>
      </w:pPr>
      <w:r w:rsidRPr="00E124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2568EBD3" w14:textId="77777777" w:rsidTr="00DF4C06">
        <w:tc>
          <w:tcPr>
            <w:tcW w:w="2200" w:type="dxa"/>
            <w:tcMar>
              <w:top w:w="20" w:type="dxa"/>
              <w:left w:w="20" w:type="dxa"/>
              <w:bottom w:w="20" w:type="dxa"/>
              <w:right w:w="20" w:type="dxa"/>
            </w:tcMar>
            <w:vAlign w:val="center"/>
            <w:hideMark/>
          </w:tcPr>
          <w:p w14:paraId="14FB0FDB" w14:textId="77777777" w:rsidR="005F1EEA" w:rsidRPr="00E1241D" w:rsidRDefault="005F1EEA" w:rsidP="00DF4C06">
            <w:pPr>
              <w:pStyle w:val="movimento"/>
              <w:rPr>
                <w:color w:val="002060"/>
              </w:rPr>
            </w:pPr>
            <w:r w:rsidRPr="00E1241D">
              <w:rPr>
                <w:color w:val="002060"/>
              </w:rPr>
              <w:t>CAPRIOTTI GABRIELE</w:t>
            </w:r>
          </w:p>
        </w:tc>
        <w:tc>
          <w:tcPr>
            <w:tcW w:w="2200" w:type="dxa"/>
            <w:tcMar>
              <w:top w:w="20" w:type="dxa"/>
              <w:left w:w="20" w:type="dxa"/>
              <w:bottom w:w="20" w:type="dxa"/>
              <w:right w:w="20" w:type="dxa"/>
            </w:tcMar>
            <w:vAlign w:val="center"/>
            <w:hideMark/>
          </w:tcPr>
          <w:p w14:paraId="7E9BFE53" w14:textId="77777777" w:rsidR="005F1EEA" w:rsidRPr="00E1241D" w:rsidRDefault="005F1EEA" w:rsidP="00DF4C06">
            <w:pPr>
              <w:pStyle w:val="movimento2"/>
              <w:rPr>
                <w:color w:val="002060"/>
              </w:rPr>
            </w:pPr>
            <w:r w:rsidRPr="00E1241D">
              <w:rPr>
                <w:color w:val="002060"/>
              </w:rPr>
              <w:t xml:space="preserve">(A.V.I.S. RIPATRANSONE) </w:t>
            </w:r>
          </w:p>
        </w:tc>
        <w:tc>
          <w:tcPr>
            <w:tcW w:w="800" w:type="dxa"/>
            <w:tcMar>
              <w:top w:w="20" w:type="dxa"/>
              <w:left w:w="20" w:type="dxa"/>
              <w:bottom w:w="20" w:type="dxa"/>
              <w:right w:w="20" w:type="dxa"/>
            </w:tcMar>
            <w:vAlign w:val="center"/>
            <w:hideMark/>
          </w:tcPr>
          <w:p w14:paraId="4178B81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F3AAFE8"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97B2C8D" w14:textId="77777777" w:rsidR="005F1EEA" w:rsidRPr="00E1241D" w:rsidRDefault="005F1EEA" w:rsidP="00DF4C06">
            <w:pPr>
              <w:pStyle w:val="movimento2"/>
              <w:rPr>
                <w:color w:val="002060"/>
              </w:rPr>
            </w:pPr>
            <w:r w:rsidRPr="00E1241D">
              <w:rPr>
                <w:color w:val="002060"/>
              </w:rPr>
              <w:t> </w:t>
            </w:r>
          </w:p>
        </w:tc>
      </w:tr>
    </w:tbl>
    <w:p w14:paraId="452BC5E2" w14:textId="77777777" w:rsidR="005F1EEA" w:rsidRPr="00E1241D" w:rsidRDefault="005F1EEA" w:rsidP="005F1EEA">
      <w:pPr>
        <w:pStyle w:val="titolo30"/>
        <w:rPr>
          <w:rFonts w:eastAsiaTheme="minorEastAsia"/>
          <w:color w:val="002060"/>
        </w:rPr>
      </w:pPr>
      <w:r w:rsidRPr="00E1241D">
        <w:rPr>
          <w:color w:val="002060"/>
        </w:rPr>
        <w:lastRenderedPageBreak/>
        <w:t xml:space="preserve">CALCIATORI ESPULSI </w:t>
      </w:r>
    </w:p>
    <w:p w14:paraId="3B534CD6" w14:textId="77777777" w:rsidR="005F1EEA" w:rsidRPr="00E1241D" w:rsidRDefault="005F1EEA" w:rsidP="005F1EEA">
      <w:pPr>
        <w:pStyle w:val="titolo20"/>
        <w:rPr>
          <w:color w:val="002060"/>
        </w:rPr>
      </w:pPr>
      <w:r w:rsidRPr="00E124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3A4FFD1" w14:textId="77777777" w:rsidTr="00DF4C06">
        <w:tc>
          <w:tcPr>
            <w:tcW w:w="2200" w:type="dxa"/>
            <w:tcMar>
              <w:top w:w="20" w:type="dxa"/>
              <w:left w:w="20" w:type="dxa"/>
              <w:bottom w:w="20" w:type="dxa"/>
              <w:right w:w="20" w:type="dxa"/>
            </w:tcMar>
            <w:vAlign w:val="center"/>
            <w:hideMark/>
          </w:tcPr>
          <w:p w14:paraId="05B79080" w14:textId="77777777" w:rsidR="005F1EEA" w:rsidRPr="00E1241D" w:rsidRDefault="005F1EEA" w:rsidP="00DF4C06">
            <w:pPr>
              <w:pStyle w:val="movimento"/>
              <w:rPr>
                <w:color w:val="002060"/>
              </w:rPr>
            </w:pPr>
            <w:r w:rsidRPr="00E1241D">
              <w:rPr>
                <w:color w:val="002060"/>
              </w:rPr>
              <w:t>MARCOZZI PAOLO</w:t>
            </w:r>
          </w:p>
        </w:tc>
        <w:tc>
          <w:tcPr>
            <w:tcW w:w="2200" w:type="dxa"/>
            <w:tcMar>
              <w:top w:w="20" w:type="dxa"/>
              <w:left w:w="20" w:type="dxa"/>
              <w:bottom w:w="20" w:type="dxa"/>
              <w:right w:w="20" w:type="dxa"/>
            </w:tcMar>
            <w:vAlign w:val="center"/>
            <w:hideMark/>
          </w:tcPr>
          <w:p w14:paraId="6E2F4169" w14:textId="77777777" w:rsidR="005F1EEA" w:rsidRPr="00E1241D" w:rsidRDefault="005F1EEA" w:rsidP="00DF4C06">
            <w:pPr>
              <w:pStyle w:val="movimento2"/>
              <w:rPr>
                <w:color w:val="002060"/>
              </w:rPr>
            </w:pPr>
            <w:r w:rsidRPr="00E1241D">
              <w:rPr>
                <w:color w:val="002060"/>
              </w:rPr>
              <w:t xml:space="preserve">(A.V.I.S. RIPATRANSONE) </w:t>
            </w:r>
          </w:p>
        </w:tc>
        <w:tc>
          <w:tcPr>
            <w:tcW w:w="800" w:type="dxa"/>
            <w:tcMar>
              <w:top w:w="20" w:type="dxa"/>
              <w:left w:w="20" w:type="dxa"/>
              <w:bottom w:w="20" w:type="dxa"/>
              <w:right w:w="20" w:type="dxa"/>
            </w:tcMar>
            <w:vAlign w:val="center"/>
            <w:hideMark/>
          </w:tcPr>
          <w:p w14:paraId="25ED3AD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8F791A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C9B0F40" w14:textId="77777777" w:rsidR="005F1EEA" w:rsidRPr="00E1241D" w:rsidRDefault="005F1EEA" w:rsidP="00DF4C06">
            <w:pPr>
              <w:pStyle w:val="movimento2"/>
              <w:rPr>
                <w:color w:val="002060"/>
              </w:rPr>
            </w:pPr>
            <w:r w:rsidRPr="00E1241D">
              <w:rPr>
                <w:color w:val="002060"/>
              </w:rPr>
              <w:t> </w:t>
            </w:r>
          </w:p>
        </w:tc>
      </w:tr>
    </w:tbl>
    <w:p w14:paraId="3BF6A841"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00A1895A"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78205C07" w14:textId="77777777" w:rsidTr="00DF4C06">
        <w:tc>
          <w:tcPr>
            <w:tcW w:w="2200" w:type="dxa"/>
            <w:tcMar>
              <w:top w:w="20" w:type="dxa"/>
              <w:left w:w="20" w:type="dxa"/>
              <w:bottom w:w="20" w:type="dxa"/>
              <w:right w:w="20" w:type="dxa"/>
            </w:tcMar>
            <w:vAlign w:val="center"/>
            <w:hideMark/>
          </w:tcPr>
          <w:p w14:paraId="501EFCF7" w14:textId="77777777" w:rsidR="005F1EEA" w:rsidRPr="00E1241D" w:rsidRDefault="005F1EEA" w:rsidP="00DF4C06">
            <w:pPr>
              <w:pStyle w:val="movimento"/>
              <w:rPr>
                <w:color w:val="002060"/>
              </w:rPr>
            </w:pPr>
            <w:r w:rsidRPr="00E1241D">
              <w:rPr>
                <w:color w:val="002060"/>
              </w:rPr>
              <w:t>K THIRI EMIR</w:t>
            </w:r>
          </w:p>
        </w:tc>
        <w:tc>
          <w:tcPr>
            <w:tcW w:w="2200" w:type="dxa"/>
            <w:tcMar>
              <w:top w:w="20" w:type="dxa"/>
              <w:left w:w="20" w:type="dxa"/>
              <w:bottom w:w="20" w:type="dxa"/>
              <w:right w:w="20" w:type="dxa"/>
            </w:tcMar>
            <w:vAlign w:val="center"/>
            <w:hideMark/>
          </w:tcPr>
          <w:p w14:paraId="4FDB5D35" w14:textId="77777777" w:rsidR="005F1EEA" w:rsidRPr="00E1241D" w:rsidRDefault="005F1EEA" w:rsidP="00DF4C06">
            <w:pPr>
              <w:pStyle w:val="movimento2"/>
              <w:rPr>
                <w:color w:val="002060"/>
              </w:rPr>
            </w:pPr>
            <w:r w:rsidRPr="00E1241D">
              <w:rPr>
                <w:color w:val="002060"/>
              </w:rPr>
              <w:t xml:space="preserve">(A.V.I.S. RIPATRANSONE) </w:t>
            </w:r>
          </w:p>
        </w:tc>
        <w:tc>
          <w:tcPr>
            <w:tcW w:w="800" w:type="dxa"/>
            <w:tcMar>
              <w:top w:w="20" w:type="dxa"/>
              <w:left w:w="20" w:type="dxa"/>
              <w:bottom w:w="20" w:type="dxa"/>
              <w:right w:w="20" w:type="dxa"/>
            </w:tcMar>
            <w:vAlign w:val="center"/>
            <w:hideMark/>
          </w:tcPr>
          <w:p w14:paraId="2D93988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24EC6C3" w14:textId="77777777" w:rsidR="005F1EEA" w:rsidRPr="00E1241D" w:rsidRDefault="005F1EEA" w:rsidP="00DF4C06">
            <w:pPr>
              <w:pStyle w:val="movimento"/>
              <w:rPr>
                <w:color w:val="002060"/>
              </w:rPr>
            </w:pPr>
            <w:r w:rsidRPr="00E1241D">
              <w:rPr>
                <w:color w:val="002060"/>
              </w:rPr>
              <w:t>MARCOZZI PAOLO</w:t>
            </w:r>
          </w:p>
        </w:tc>
        <w:tc>
          <w:tcPr>
            <w:tcW w:w="2200" w:type="dxa"/>
            <w:tcMar>
              <w:top w:w="20" w:type="dxa"/>
              <w:left w:w="20" w:type="dxa"/>
              <w:bottom w:w="20" w:type="dxa"/>
              <w:right w:w="20" w:type="dxa"/>
            </w:tcMar>
            <w:vAlign w:val="center"/>
            <w:hideMark/>
          </w:tcPr>
          <w:p w14:paraId="732BF344" w14:textId="77777777" w:rsidR="005F1EEA" w:rsidRPr="00E1241D" w:rsidRDefault="005F1EEA" w:rsidP="00DF4C06">
            <w:pPr>
              <w:pStyle w:val="movimento2"/>
              <w:rPr>
                <w:color w:val="002060"/>
              </w:rPr>
            </w:pPr>
            <w:r w:rsidRPr="00E1241D">
              <w:rPr>
                <w:color w:val="002060"/>
              </w:rPr>
              <w:t xml:space="preserve">(A.V.I.S. RIPATRANSONE) </w:t>
            </w:r>
          </w:p>
        </w:tc>
      </w:tr>
      <w:tr w:rsidR="005F1EEA" w:rsidRPr="00E1241D" w14:paraId="68D31EB8" w14:textId="77777777" w:rsidTr="00DF4C06">
        <w:tc>
          <w:tcPr>
            <w:tcW w:w="2200" w:type="dxa"/>
            <w:tcMar>
              <w:top w:w="20" w:type="dxa"/>
              <w:left w:w="20" w:type="dxa"/>
              <w:bottom w:w="20" w:type="dxa"/>
              <w:right w:w="20" w:type="dxa"/>
            </w:tcMar>
            <w:vAlign w:val="center"/>
            <w:hideMark/>
          </w:tcPr>
          <w:p w14:paraId="0C778124" w14:textId="77777777" w:rsidR="005F1EEA" w:rsidRPr="00E1241D" w:rsidRDefault="005F1EEA" w:rsidP="00DF4C06">
            <w:pPr>
              <w:pStyle w:val="movimento"/>
              <w:rPr>
                <w:color w:val="002060"/>
              </w:rPr>
            </w:pPr>
            <w:r w:rsidRPr="00E1241D">
              <w:rPr>
                <w:color w:val="002060"/>
              </w:rPr>
              <w:t>CAGIAO EMILIO LUIS</w:t>
            </w:r>
          </w:p>
        </w:tc>
        <w:tc>
          <w:tcPr>
            <w:tcW w:w="2200" w:type="dxa"/>
            <w:tcMar>
              <w:top w:w="20" w:type="dxa"/>
              <w:left w:w="20" w:type="dxa"/>
              <w:bottom w:w="20" w:type="dxa"/>
              <w:right w:w="20" w:type="dxa"/>
            </w:tcMar>
            <w:vAlign w:val="center"/>
            <w:hideMark/>
          </w:tcPr>
          <w:p w14:paraId="5FA1FAA6" w14:textId="77777777" w:rsidR="005F1EEA" w:rsidRPr="00E1241D" w:rsidRDefault="005F1EEA" w:rsidP="00DF4C06">
            <w:pPr>
              <w:pStyle w:val="movimento2"/>
              <w:rPr>
                <w:color w:val="002060"/>
              </w:rPr>
            </w:pPr>
            <w:r w:rsidRPr="00E1241D">
              <w:rPr>
                <w:color w:val="002060"/>
              </w:rPr>
              <w:t xml:space="preserve">(CANTINE RIUNITE CSI) </w:t>
            </w:r>
          </w:p>
        </w:tc>
        <w:tc>
          <w:tcPr>
            <w:tcW w:w="800" w:type="dxa"/>
            <w:tcMar>
              <w:top w:w="20" w:type="dxa"/>
              <w:left w:w="20" w:type="dxa"/>
              <w:bottom w:w="20" w:type="dxa"/>
              <w:right w:w="20" w:type="dxa"/>
            </w:tcMar>
            <w:vAlign w:val="center"/>
            <w:hideMark/>
          </w:tcPr>
          <w:p w14:paraId="6419917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3EE4FEE" w14:textId="77777777" w:rsidR="005F1EEA" w:rsidRPr="00E1241D" w:rsidRDefault="005F1EEA" w:rsidP="00DF4C06">
            <w:pPr>
              <w:pStyle w:val="movimento"/>
              <w:rPr>
                <w:color w:val="002060"/>
              </w:rPr>
            </w:pPr>
            <w:r w:rsidRPr="00E1241D">
              <w:rPr>
                <w:color w:val="002060"/>
              </w:rPr>
              <w:t>GERINI RICCARDO</w:t>
            </w:r>
          </w:p>
        </w:tc>
        <w:tc>
          <w:tcPr>
            <w:tcW w:w="2200" w:type="dxa"/>
            <w:tcMar>
              <w:top w:w="20" w:type="dxa"/>
              <w:left w:w="20" w:type="dxa"/>
              <w:bottom w:w="20" w:type="dxa"/>
              <w:right w:w="20" w:type="dxa"/>
            </w:tcMar>
            <w:vAlign w:val="center"/>
            <w:hideMark/>
          </w:tcPr>
          <w:p w14:paraId="287D452A" w14:textId="77777777" w:rsidR="005F1EEA" w:rsidRPr="00E1241D" w:rsidRDefault="005F1EEA" w:rsidP="00DF4C06">
            <w:pPr>
              <w:pStyle w:val="movimento2"/>
              <w:rPr>
                <w:color w:val="002060"/>
              </w:rPr>
            </w:pPr>
            <w:r w:rsidRPr="00E1241D">
              <w:rPr>
                <w:color w:val="002060"/>
              </w:rPr>
              <w:t xml:space="preserve">(REAL FABRIANO) </w:t>
            </w:r>
          </w:p>
        </w:tc>
      </w:tr>
    </w:tbl>
    <w:p w14:paraId="064E571B" w14:textId="77777777" w:rsidR="005F1EEA" w:rsidRPr="00E1241D" w:rsidRDefault="005F1EEA" w:rsidP="005F1EEA">
      <w:pPr>
        <w:pStyle w:val="titolo10"/>
        <w:rPr>
          <w:rFonts w:eastAsiaTheme="minorEastAsia"/>
          <w:color w:val="002060"/>
        </w:rPr>
      </w:pPr>
      <w:r w:rsidRPr="00E1241D">
        <w:rPr>
          <w:color w:val="002060"/>
        </w:rPr>
        <w:t xml:space="preserve">GARE DEL 29/ 9/2024 </w:t>
      </w:r>
    </w:p>
    <w:p w14:paraId="06706D9F" w14:textId="77777777" w:rsidR="005F1EEA" w:rsidRPr="00E1241D" w:rsidRDefault="005F1EEA" w:rsidP="005F1EEA">
      <w:pPr>
        <w:pStyle w:val="titolo7a"/>
        <w:rPr>
          <w:color w:val="002060"/>
        </w:rPr>
      </w:pPr>
      <w:r w:rsidRPr="00E1241D">
        <w:rPr>
          <w:color w:val="002060"/>
        </w:rPr>
        <w:t xml:space="preserve">PROVVEDIMENTI DISCIPLINARI </w:t>
      </w:r>
    </w:p>
    <w:p w14:paraId="222A12D4"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43210CFB" w14:textId="77777777" w:rsidR="005F1EEA" w:rsidRPr="00E1241D" w:rsidRDefault="005F1EEA" w:rsidP="005F1EEA">
      <w:pPr>
        <w:pStyle w:val="titolo30"/>
        <w:rPr>
          <w:color w:val="002060"/>
        </w:rPr>
      </w:pPr>
      <w:r w:rsidRPr="00E1241D">
        <w:rPr>
          <w:color w:val="002060"/>
        </w:rPr>
        <w:t xml:space="preserve">CALCIATORI NON ESPULSI </w:t>
      </w:r>
    </w:p>
    <w:p w14:paraId="65FBDB56"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04FCD4FB" w14:textId="77777777" w:rsidTr="00DF4C06">
        <w:tc>
          <w:tcPr>
            <w:tcW w:w="2200" w:type="dxa"/>
            <w:tcMar>
              <w:top w:w="20" w:type="dxa"/>
              <w:left w:w="20" w:type="dxa"/>
              <w:bottom w:w="20" w:type="dxa"/>
              <w:right w:w="20" w:type="dxa"/>
            </w:tcMar>
            <w:vAlign w:val="center"/>
            <w:hideMark/>
          </w:tcPr>
          <w:p w14:paraId="0A1A7080" w14:textId="77777777" w:rsidR="005F1EEA" w:rsidRPr="00E1241D" w:rsidRDefault="005F1EEA" w:rsidP="00DF4C06">
            <w:pPr>
              <w:pStyle w:val="movimento"/>
              <w:rPr>
                <w:color w:val="002060"/>
              </w:rPr>
            </w:pPr>
            <w:r w:rsidRPr="00E1241D">
              <w:rPr>
                <w:color w:val="002060"/>
              </w:rPr>
              <w:t>CICOGNA LORENZO</w:t>
            </w:r>
          </w:p>
        </w:tc>
        <w:tc>
          <w:tcPr>
            <w:tcW w:w="2200" w:type="dxa"/>
            <w:tcMar>
              <w:top w:w="20" w:type="dxa"/>
              <w:left w:w="20" w:type="dxa"/>
              <w:bottom w:w="20" w:type="dxa"/>
              <w:right w:w="20" w:type="dxa"/>
            </w:tcMar>
            <w:vAlign w:val="center"/>
            <w:hideMark/>
          </w:tcPr>
          <w:p w14:paraId="335A9473" w14:textId="77777777" w:rsidR="005F1EEA" w:rsidRPr="00E1241D" w:rsidRDefault="005F1EEA" w:rsidP="00DF4C06">
            <w:pPr>
              <w:pStyle w:val="movimento2"/>
              <w:rPr>
                <w:color w:val="002060"/>
              </w:rPr>
            </w:pPr>
            <w:r w:rsidRPr="00E1241D">
              <w:rPr>
                <w:color w:val="002060"/>
              </w:rPr>
              <w:t xml:space="preserve">(FUTSAL VIRE GEOSISTEM ASD) </w:t>
            </w:r>
          </w:p>
        </w:tc>
        <w:tc>
          <w:tcPr>
            <w:tcW w:w="800" w:type="dxa"/>
            <w:tcMar>
              <w:top w:w="20" w:type="dxa"/>
              <w:left w:w="20" w:type="dxa"/>
              <w:bottom w:w="20" w:type="dxa"/>
              <w:right w:w="20" w:type="dxa"/>
            </w:tcMar>
            <w:vAlign w:val="center"/>
            <w:hideMark/>
          </w:tcPr>
          <w:p w14:paraId="34FDD13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850628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EE1BC2D" w14:textId="77777777" w:rsidR="005F1EEA" w:rsidRPr="00E1241D" w:rsidRDefault="005F1EEA" w:rsidP="00DF4C06">
            <w:pPr>
              <w:pStyle w:val="movimento2"/>
              <w:rPr>
                <w:color w:val="002060"/>
              </w:rPr>
            </w:pPr>
            <w:r w:rsidRPr="00E1241D">
              <w:rPr>
                <w:color w:val="002060"/>
              </w:rPr>
              <w:t> </w:t>
            </w:r>
          </w:p>
        </w:tc>
      </w:tr>
    </w:tbl>
    <w:p w14:paraId="7283515C" w14:textId="77777777" w:rsidR="005F1EEA" w:rsidRDefault="005F1EEA" w:rsidP="005F1EEA">
      <w:pPr>
        <w:pStyle w:val="breakline"/>
        <w:rPr>
          <w:color w:val="002060"/>
        </w:rPr>
      </w:pPr>
    </w:p>
    <w:p w14:paraId="32D52EC2"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76F9787"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F14E1B8" w14:textId="77777777" w:rsidR="005F1EEA" w:rsidRPr="00E1241D" w:rsidRDefault="005F1EEA" w:rsidP="005F1EEA">
      <w:pPr>
        <w:pStyle w:val="breakline"/>
        <w:rPr>
          <w:rFonts w:eastAsiaTheme="minorEastAsia"/>
          <w:color w:val="002060"/>
        </w:rPr>
      </w:pPr>
    </w:p>
    <w:p w14:paraId="6F243B37" w14:textId="77777777" w:rsidR="005F1EEA" w:rsidRPr="00E1241D" w:rsidRDefault="005F1EEA" w:rsidP="005F1EEA">
      <w:pPr>
        <w:pStyle w:val="titoloprinc0"/>
        <w:rPr>
          <w:color w:val="002060"/>
        </w:rPr>
      </w:pPr>
      <w:r w:rsidRPr="00E1241D">
        <w:rPr>
          <w:color w:val="002060"/>
        </w:rPr>
        <w:t>CLASSIFICA</w:t>
      </w:r>
    </w:p>
    <w:p w14:paraId="5C0091FB" w14:textId="77777777" w:rsidR="005F1EEA" w:rsidRPr="00E1241D" w:rsidRDefault="005F1EEA" w:rsidP="005F1EEA">
      <w:pPr>
        <w:pStyle w:val="breakline"/>
        <w:rPr>
          <w:color w:val="002060"/>
        </w:rPr>
      </w:pPr>
    </w:p>
    <w:p w14:paraId="1CED44B2" w14:textId="77777777" w:rsidR="005F1EEA" w:rsidRPr="00E1241D" w:rsidRDefault="005F1EEA" w:rsidP="005F1EEA">
      <w:pPr>
        <w:pStyle w:val="breakline"/>
        <w:rPr>
          <w:color w:val="002060"/>
        </w:rPr>
      </w:pPr>
    </w:p>
    <w:p w14:paraId="55711377"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1DD9E07B"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49BE9"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E3820"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BEE7B"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A9C5"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5B02D"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47E5F"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0DC0C"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6BAE3"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C5A20"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A584B" w14:textId="77777777" w:rsidR="005F1EEA" w:rsidRPr="00E1241D" w:rsidRDefault="005F1EEA" w:rsidP="00DF4C06">
            <w:pPr>
              <w:pStyle w:val="headertabella0"/>
              <w:rPr>
                <w:color w:val="002060"/>
              </w:rPr>
            </w:pPr>
            <w:r w:rsidRPr="00E1241D">
              <w:rPr>
                <w:color w:val="002060"/>
              </w:rPr>
              <w:t>PE</w:t>
            </w:r>
          </w:p>
        </w:tc>
      </w:tr>
      <w:tr w:rsidR="005F1EEA" w:rsidRPr="00E1241D" w14:paraId="7D213043"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85A11B" w14:textId="77777777" w:rsidR="005F1EEA" w:rsidRPr="00E1241D" w:rsidRDefault="005F1EEA" w:rsidP="00DF4C06">
            <w:pPr>
              <w:pStyle w:val="rowtabella0"/>
              <w:rPr>
                <w:color w:val="002060"/>
              </w:rPr>
            </w:pPr>
            <w:r w:rsidRPr="00E1241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5B29"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D8E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322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849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815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0E0A"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7B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F2B6"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1B0B" w14:textId="77777777" w:rsidR="005F1EEA" w:rsidRPr="00E1241D" w:rsidRDefault="005F1EEA" w:rsidP="00DF4C06">
            <w:pPr>
              <w:pStyle w:val="rowtabella0"/>
              <w:jc w:val="center"/>
              <w:rPr>
                <w:color w:val="002060"/>
              </w:rPr>
            </w:pPr>
            <w:r w:rsidRPr="00E1241D">
              <w:rPr>
                <w:color w:val="002060"/>
              </w:rPr>
              <w:t>0</w:t>
            </w:r>
          </w:p>
        </w:tc>
      </w:tr>
      <w:tr w:rsidR="005F1EEA" w:rsidRPr="00E1241D" w14:paraId="380E0C5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56E2D" w14:textId="77777777" w:rsidR="005F1EEA" w:rsidRPr="00E1241D" w:rsidRDefault="005F1EEA" w:rsidP="00DF4C06">
            <w:pPr>
              <w:pStyle w:val="rowtabella0"/>
              <w:rPr>
                <w:color w:val="002060"/>
              </w:rPr>
            </w:pPr>
            <w:r w:rsidRPr="00E1241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ADA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E2D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3A9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617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C4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C3B9"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461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5E1B"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20EE" w14:textId="77777777" w:rsidR="005F1EEA" w:rsidRPr="00E1241D" w:rsidRDefault="005F1EEA" w:rsidP="00DF4C06">
            <w:pPr>
              <w:pStyle w:val="rowtabella0"/>
              <w:jc w:val="center"/>
              <w:rPr>
                <w:color w:val="002060"/>
              </w:rPr>
            </w:pPr>
            <w:r w:rsidRPr="00E1241D">
              <w:rPr>
                <w:color w:val="002060"/>
              </w:rPr>
              <w:t>0</w:t>
            </w:r>
          </w:p>
        </w:tc>
      </w:tr>
      <w:tr w:rsidR="005F1EEA" w:rsidRPr="00E1241D" w14:paraId="5F29710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B9908" w14:textId="77777777" w:rsidR="005F1EEA" w:rsidRPr="00E1241D" w:rsidRDefault="005F1EEA" w:rsidP="00DF4C06">
            <w:pPr>
              <w:pStyle w:val="rowtabella0"/>
              <w:rPr>
                <w:color w:val="002060"/>
              </w:rPr>
            </w:pPr>
            <w:r w:rsidRPr="00E1241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8953"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2D83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B67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E7A3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F25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C353"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51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39C2"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8F68" w14:textId="77777777" w:rsidR="005F1EEA" w:rsidRPr="00E1241D" w:rsidRDefault="005F1EEA" w:rsidP="00DF4C06">
            <w:pPr>
              <w:pStyle w:val="rowtabella0"/>
              <w:jc w:val="center"/>
              <w:rPr>
                <w:color w:val="002060"/>
              </w:rPr>
            </w:pPr>
            <w:r w:rsidRPr="00E1241D">
              <w:rPr>
                <w:color w:val="002060"/>
              </w:rPr>
              <w:t>0</w:t>
            </w:r>
          </w:p>
        </w:tc>
      </w:tr>
      <w:tr w:rsidR="005F1EEA" w:rsidRPr="00E1241D" w14:paraId="62309C8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1269A" w14:textId="77777777" w:rsidR="005F1EEA" w:rsidRPr="00E1241D" w:rsidRDefault="005F1EEA" w:rsidP="00DF4C06">
            <w:pPr>
              <w:pStyle w:val="rowtabella0"/>
              <w:rPr>
                <w:color w:val="002060"/>
              </w:rPr>
            </w:pPr>
            <w:r w:rsidRPr="00E1241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C9B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87A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525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343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F79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C66E"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1F62"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E00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289B" w14:textId="77777777" w:rsidR="005F1EEA" w:rsidRPr="00E1241D" w:rsidRDefault="005F1EEA" w:rsidP="00DF4C06">
            <w:pPr>
              <w:pStyle w:val="rowtabella0"/>
              <w:jc w:val="center"/>
              <w:rPr>
                <w:color w:val="002060"/>
              </w:rPr>
            </w:pPr>
            <w:r w:rsidRPr="00E1241D">
              <w:rPr>
                <w:color w:val="002060"/>
              </w:rPr>
              <w:t>0</w:t>
            </w:r>
          </w:p>
        </w:tc>
      </w:tr>
      <w:tr w:rsidR="005F1EEA" w:rsidRPr="00E1241D" w14:paraId="79CF790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18ED4" w14:textId="77777777" w:rsidR="005F1EEA" w:rsidRPr="00E1241D" w:rsidRDefault="005F1EEA" w:rsidP="00DF4C06">
            <w:pPr>
              <w:pStyle w:val="rowtabella0"/>
              <w:rPr>
                <w:color w:val="002060"/>
              </w:rPr>
            </w:pPr>
            <w:r w:rsidRPr="00E124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462A"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898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084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8E8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892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C5E1"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0B21"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A1E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7F4E" w14:textId="77777777" w:rsidR="005F1EEA" w:rsidRPr="00E1241D" w:rsidRDefault="005F1EEA" w:rsidP="00DF4C06">
            <w:pPr>
              <w:pStyle w:val="rowtabella0"/>
              <w:jc w:val="center"/>
              <w:rPr>
                <w:color w:val="002060"/>
              </w:rPr>
            </w:pPr>
            <w:r w:rsidRPr="00E1241D">
              <w:rPr>
                <w:color w:val="002060"/>
              </w:rPr>
              <w:t>0</w:t>
            </w:r>
          </w:p>
        </w:tc>
      </w:tr>
      <w:tr w:rsidR="005F1EEA" w:rsidRPr="00E1241D" w14:paraId="029375D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2C309" w14:textId="77777777" w:rsidR="005F1EEA" w:rsidRPr="00E1241D" w:rsidRDefault="005F1EEA" w:rsidP="00DF4C06">
            <w:pPr>
              <w:pStyle w:val="rowtabella0"/>
              <w:rPr>
                <w:color w:val="002060"/>
                <w:lang w:val="es-ES"/>
              </w:rPr>
            </w:pPr>
            <w:r w:rsidRPr="00E1241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E5D9"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647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F5C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AC0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A4F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624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5A2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00A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03FA" w14:textId="77777777" w:rsidR="005F1EEA" w:rsidRPr="00E1241D" w:rsidRDefault="005F1EEA" w:rsidP="00DF4C06">
            <w:pPr>
              <w:pStyle w:val="rowtabella0"/>
              <w:jc w:val="center"/>
              <w:rPr>
                <w:color w:val="002060"/>
              </w:rPr>
            </w:pPr>
            <w:r w:rsidRPr="00E1241D">
              <w:rPr>
                <w:color w:val="002060"/>
              </w:rPr>
              <w:t>0</w:t>
            </w:r>
          </w:p>
        </w:tc>
      </w:tr>
      <w:tr w:rsidR="005F1EEA" w:rsidRPr="00E1241D" w14:paraId="6F1C3B3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BD79F" w14:textId="77777777" w:rsidR="005F1EEA" w:rsidRPr="00E1241D" w:rsidRDefault="005F1EEA" w:rsidP="00DF4C06">
            <w:pPr>
              <w:pStyle w:val="rowtabella0"/>
              <w:rPr>
                <w:color w:val="002060"/>
                <w:lang w:val="es-ES"/>
              </w:rPr>
            </w:pPr>
            <w:r w:rsidRPr="00E1241D">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E2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C974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479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7D41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D36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9D8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746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436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9D08" w14:textId="77777777" w:rsidR="005F1EEA" w:rsidRPr="00E1241D" w:rsidRDefault="005F1EEA" w:rsidP="00DF4C06">
            <w:pPr>
              <w:pStyle w:val="rowtabella0"/>
              <w:jc w:val="center"/>
              <w:rPr>
                <w:color w:val="002060"/>
              </w:rPr>
            </w:pPr>
            <w:r w:rsidRPr="00E1241D">
              <w:rPr>
                <w:color w:val="002060"/>
              </w:rPr>
              <w:t>0</w:t>
            </w:r>
          </w:p>
        </w:tc>
      </w:tr>
      <w:tr w:rsidR="005F1EEA" w:rsidRPr="00E1241D" w14:paraId="35AE96F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85179" w14:textId="77777777" w:rsidR="005F1EEA" w:rsidRPr="00E1241D" w:rsidRDefault="005F1EEA" w:rsidP="00DF4C06">
            <w:pPr>
              <w:pStyle w:val="rowtabella0"/>
              <w:rPr>
                <w:color w:val="002060"/>
                <w:lang w:val="es-ES"/>
              </w:rPr>
            </w:pPr>
            <w:r w:rsidRPr="00E1241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541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CF7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473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2F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BF6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A7A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D98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4B7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EC64" w14:textId="77777777" w:rsidR="005F1EEA" w:rsidRPr="00E1241D" w:rsidRDefault="005F1EEA" w:rsidP="00DF4C06">
            <w:pPr>
              <w:pStyle w:val="rowtabella0"/>
              <w:jc w:val="center"/>
              <w:rPr>
                <w:color w:val="002060"/>
              </w:rPr>
            </w:pPr>
            <w:r w:rsidRPr="00E1241D">
              <w:rPr>
                <w:color w:val="002060"/>
              </w:rPr>
              <w:t>0</w:t>
            </w:r>
          </w:p>
        </w:tc>
      </w:tr>
      <w:tr w:rsidR="005F1EEA" w:rsidRPr="00E1241D" w14:paraId="48B6C8F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24505" w14:textId="77777777" w:rsidR="005F1EEA" w:rsidRPr="00E1241D" w:rsidRDefault="005F1EEA" w:rsidP="00DF4C06">
            <w:pPr>
              <w:pStyle w:val="rowtabella0"/>
              <w:rPr>
                <w:color w:val="002060"/>
              </w:rPr>
            </w:pPr>
            <w:r w:rsidRPr="00E1241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88A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CBB6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C86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94D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485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AB0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6C8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5A1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4FDD" w14:textId="77777777" w:rsidR="005F1EEA" w:rsidRPr="00E1241D" w:rsidRDefault="005F1EEA" w:rsidP="00DF4C06">
            <w:pPr>
              <w:pStyle w:val="rowtabella0"/>
              <w:jc w:val="center"/>
              <w:rPr>
                <w:color w:val="002060"/>
              </w:rPr>
            </w:pPr>
            <w:r w:rsidRPr="00E1241D">
              <w:rPr>
                <w:color w:val="002060"/>
              </w:rPr>
              <w:t>0</w:t>
            </w:r>
          </w:p>
        </w:tc>
      </w:tr>
      <w:tr w:rsidR="005F1EEA" w:rsidRPr="00E1241D" w14:paraId="49337BA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7C8D4" w14:textId="77777777" w:rsidR="005F1EEA" w:rsidRPr="00E1241D" w:rsidRDefault="005F1EEA" w:rsidP="00DF4C06">
            <w:pPr>
              <w:pStyle w:val="rowtabella0"/>
              <w:rPr>
                <w:color w:val="002060"/>
                <w:lang w:val="es-ES"/>
              </w:rPr>
            </w:pPr>
            <w:r w:rsidRPr="00E1241D">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297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43E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B8A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E66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7BD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EE6E"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A73D"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8842"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0F30" w14:textId="77777777" w:rsidR="005F1EEA" w:rsidRPr="00E1241D" w:rsidRDefault="005F1EEA" w:rsidP="00DF4C06">
            <w:pPr>
              <w:pStyle w:val="rowtabella0"/>
              <w:jc w:val="center"/>
              <w:rPr>
                <w:color w:val="002060"/>
              </w:rPr>
            </w:pPr>
            <w:r w:rsidRPr="00E1241D">
              <w:rPr>
                <w:color w:val="002060"/>
              </w:rPr>
              <w:t>0</w:t>
            </w:r>
          </w:p>
        </w:tc>
      </w:tr>
      <w:tr w:rsidR="005F1EEA" w:rsidRPr="00E1241D" w14:paraId="137A0A8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B9FFD" w14:textId="77777777" w:rsidR="005F1EEA" w:rsidRPr="00E1241D" w:rsidRDefault="005F1EEA" w:rsidP="00DF4C06">
            <w:pPr>
              <w:pStyle w:val="rowtabella0"/>
              <w:rPr>
                <w:color w:val="002060"/>
              </w:rPr>
            </w:pPr>
            <w:r w:rsidRPr="00E1241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A37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33E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85B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DB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C7C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CDEB"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AC28"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30B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4FBF" w14:textId="77777777" w:rsidR="005F1EEA" w:rsidRPr="00E1241D" w:rsidRDefault="005F1EEA" w:rsidP="00DF4C06">
            <w:pPr>
              <w:pStyle w:val="rowtabella0"/>
              <w:jc w:val="center"/>
              <w:rPr>
                <w:color w:val="002060"/>
              </w:rPr>
            </w:pPr>
            <w:r w:rsidRPr="00E1241D">
              <w:rPr>
                <w:color w:val="002060"/>
              </w:rPr>
              <w:t>0</w:t>
            </w:r>
          </w:p>
        </w:tc>
      </w:tr>
      <w:tr w:rsidR="005F1EEA" w:rsidRPr="00E1241D" w14:paraId="5D8274F6"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1F8F0" w14:textId="77777777" w:rsidR="005F1EEA" w:rsidRPr="00E1241D" w:rsidRDefault="005F1EEA" w:rsidP="00DF4C06">
            <w:pPr>
              <w:pStyle w:val="rowtabella0"/>
              <w:rPr>
                <w:color w:val="002060"/>
              </w:rPr>
            </w:pPr>
            <w:r w:rsidRPr="00E1241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F59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6D7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2C0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E2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B46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BCC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93E0"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EF10"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07DD" w14:textId="77777777" w:rsidR="005F1EEA" w:rsidRPr="00E1241D" w:rsidRDefault="005F1EEA" w:rsidP="00DF4C06">
            <w:pPr>
              <w:pStyle w:val="rowtabella0"/>
              <w:jc w:val="center"/>
              <w:rPr>
                <w:color w:val="002060"/>
              </w:rPr>
            </w:pPr>
            <w:r w:rsidRPr="00E1241D">
              <w:rPr>
                <w:color w:val="002060"/>
              </w:rPr>
              <w:t>0</w:t>
            </w:r>
          </w:p>
        </w:tc>
      </w:tr>
      <w:tr w:rsidR="005F1EEA" w:rsidRPr="00E1241D" w14:paraId="678CDE03"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CDECBD" w14:textId="77777777" w:rsidR="005F1EEA" w:rsidRPr="00E1241D" w:rsidRDefault="005F1EEA" w:rsidP="00DF4C06">
            <w:pPr>
              <w:pStyle w:val="rowtabella0"/>
              <w:rPr>
                <w:color w:val="002060"/>
              </w:rPr>
            </w:pPr>
            <w:r w:rsidRPr="00E1241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F3A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94E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3B1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745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F92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24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93C2"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6572" w14:textId="77777777" w:rsidR="005F1EEA" w:rsidRPr="00E1241D" w:rsidRDefault="005F1EEA" w:rsidP="00DF4C06">
            <w:pPr>
              <w:pStyle w:val="rowtabella0"/>
              <w:jc w:val="center"/>
              <w:rPr>
                <w:color w:val="002060"/>
              </w:rPr>
            </w:pPr>
            <w:r w:rsidRPr="00E124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BCCD" w14:textId="77777777" w:rsidR="005F1EEA" w:rsidRPr="00E1241D" w:rsidRDefault="005F1EEA" w:rsidP="00DF4C06">
            <w:pPr>
              <w:pStyle w:val="rowtabella0"/>
              <w:jc w:val="center"/>
              <w:rPr>
                <w:color w:val="002060"/>
              </w:rPr>
            </w:pPr>
            <w:r w:rsidRPr="00E1241D">
              <w:rPr>
                <w:color w:val="002060"/>
              </w:rPr>
              <w:t>0</w:t>
            </w:r>
          </w:p>
        </w:tc>
      </w:tr>
    </w:tbl>
    <w:p w14:paraId="222DF541" w14:textId="77777777" w:rsidR="005F1EEA" w:rsidRPr="00E1241D" w:rsidRDefault="005F1EEA" w:rsidP="005F1EEA">
      <w:pPr>
        <w:pStyle w:val="breakline"/>
        <w:rPr>
          <w:rFonts w:eastAsiaTheme="minorEastAsia"/>
          <w:color w:val="002060"/>
        </w:rPr>
      </w:pPr>
    </w:p>
    <w:p w14:paraId="5826821F" w14:textId="77777777" w:rsidR="005F1EEA" w:rsidRPr="00E1241D" w:rsidRDefault="005F1EEA" w:rsidP="005F1EEA">
      <w:pPr>
        <w:pStyle w:val="breakline"/>
        <w:rPr>
          <w:color w:val="002060"/>
        </w:rPr>
      </w:pPr>
    </w:p>
    <w:p w14:paraId="585AD25A"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682EC9F9"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4A089"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F7970"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2BD72"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A665A"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55D6C"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D99BA"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F55D5"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C827B"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661B4"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F18FF" w14:textId="77777777" w:rsidR="005F1EEA" w:rsidRPr="00E1241D" w:rsidRDefault="005F1EEA" w:rsidP="00DF4C06">
            <w:pPr>
              <w:pStyle w:val="headertabella0"/>
              <w:rPr>
                <w:color w:val="002060"/>
              </w:rPr>
            </w:pPr>
            <w:r w:rsidRPr="00E1241D">
              <w:rPr>
                <w:color w:val="002060"/>
              </w:rPr>
              <w:t>PE</w:t>
            </w:r>
          </w:p>
        </w:tc>
      </w:tr>
      <w:tr w:rsidR="005F1EEA" w:rsidRPr="00E1241D" w14:paraId="4B00FF38"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73F67" w14:textId="77777777" w:rsidR="005F1EEA" w:rsidRPr="00E1241D" w:rsidRDefault="005F1EEA" w:rsidP="00DF4C06">
            <w:pPr>
              <w:pStyle w:val="rowtabella0"/>
              <w:rPr>
                <w:color w:val="002060"/>
              </w:rPr>
            </w:pPr>
            <w:r w:rsidRPr="00E1241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4C7A"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BA0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E3A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601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BF3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C7DF" w14:textId="77777777" w:rsidR="005F1EEA" w:rsidRPr="00E1241D" w:rsidRDefault="005F1EEA" w:rsidP="00DF4C06">
            <w:pPr>
              <w:pStyle w:val="rowtabella0"/>
              <w:jc w:val="center"/>
              <w:rPr>
                <w:color w:val="002060"/>
              </w:rPr>
            </w:pPr>
            <w:r w:rsidRPr="00E124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BD1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A1D4" w14:textId="77777777" w:rsidR="005F1EEA" w:rsidRPr="00E1241D" w:rsidRDefault="005F1EEA" w:rsidP="00DF4C06">
            <w:pPr>
              <w:pStyle w:val="rowtabella0"/>
              <w:jc w:val="center"/>
              <w:rPr>
                <w:color w:val="002060"/>
              </w:rPr>
            </w:pPr>
            <w:r w:rsidRPr="00E124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26DE" w14:textId="77777777" w:rsidR="005F1EEA" w:rsidRPr="00E1241D" w:rsidRDefault="005F1EEA" w:rsidP="00DF4C06">
            <w:pPr>
              <w:pStyle w:val="rowtabella0"/>
              <w:jc w:val="center"/>
              <w:rPr>
                <w:color w:val="002060"/>
              </w:rPr>
            </w:pPr>
            <w:r w:rsidRPr="00E1241D">
              <w:rPr>
                <w:color w:val="002060"/>
              </w:rPr>
              <w:t>0</w:t>
            </w:r>
          </w:p>
        </w:tc>
      </w:tr>
      <w:tr w:rsidR="005F1EEA" w:rsidRPr="00E1241D" w14:paraId="126E12F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BE8C1" w14:textId="77777777" w:rsidR="005F1EEA" w:rsidRPr="00E1241D" w:rsidRDefault="005F1EEA" w:rsidP="00DF4C06">
            <w:pPr>
              <w:pStyle w:val="rowtabella0"/>
              <w:rPr>
                <w:color w:val="002060"/>
              </w:rPr>
            </w:pPr>
            <w:r w:rsidRPr="00E1241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ECA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D4B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0C6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EE8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C21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2C5E" w14:textId="77777777" w:rsidR="005F1EEA" w:rsidRPr="00E1241D" w:rsidRDefault="005F1EEA" w:rsidP="00DF4C06">
            <w:pPr>
              <w:pStyle w:val="rowtabella0"/>
              <w:jc w:val="center"/>
              <w:rPr>
                <w:color w:val="002060"/>
              </w:rPr>
            </w:pPr>
            <w:r w:rsidRPr="00E124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E75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E29B" w14:textId="77777777" w:rsidR="005F1EEA" w:rsidRPr="00E1241D" w:rsidRDefault="005F1EEA" w:rsidP="00DF4C06">
            <w:pPr>
              <w:pStyle w:val="rowtabella0"/>
              <w:jc w:val="center"/>
              <w:rPr>
                <w:color w:val="002060"/>
              </w:rPr>
            </w:pPr>
            <w:r w:rsidRPr="00E124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FA4C" w14:textId="77777777" w:rsidR="005F1EEA" w:rsidRPr="00E1241D" w:rsidRDefault="005F1EEA" w:rsidP="00DF4C06">
            <w:pPr>
              <w:pStyle w:val="rowtabella0"/>
              <w:jc w:val="center"/>
              <w:rPr>
                <w:color w:val="002060"/>
              </w:rPr>
            </w:pPr>
            <w:r w:rsidRPr="00E1241D">
              <w:rPr>
                <w:color w:val="002060"/>
              </w:rPr>
              <w:t>0</w:t>
            </w:r>
          </w:p>
        </w:tc>
      </w:tr>
      <w:tr w:rsidR="005F1EEA" w:rsidRPr="00E1241D" w14:paraId="103515E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A9A5F" w14:textId="77777777" w:rsidR="005F1EEA" w:rsidRPr="00E1241D" w:rsidRDefault="005F1EEA" w:rsidP="00DF4C06">
            <w:pPr>
              <w:pStyle w:val="rowtabella0"/>
              <w:rPr>
                <w:color w:val="002060"/>
              </w:rPr>
            </w:pPr>
            <w:r w:rsidRPr="00E1241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060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1A6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BAE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FF1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41B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AE3A" w14:textId="77777777" w:rsidR="005F1EEA" w:rsidRPr="00E1241D" w:rsidRDefault="005F1EEA" w:rsidP="00DF4C06">
            <w:pPr>
              <w:pStyle w:val="rowtabella0"/>
              <w:jc w:val="center"/>
              <w:rPr>
                <w:color w:val="002060"/>
              </w:rPr>
            </w:pPr>
            <w:r w:rsidRPr="00E124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B44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B22B"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214A" w14:textId="77777777" w:rsidR="005F1EEA" w:rsidRPr="00E1241D" w:rsidRDefault="005F1EEA" w:rsidP="00DF4C06">
            <w:pPr>
              <w:pStyle w:val="rowtabella0"/>
              <w:jc w:val="center"/>
              <w:rPr>
                <w:color w:val="002060"/>
              </w:rPr>
            </w:pPr>
            <w:r w:rsidRPr="00E1241D">
              <w:rPr>
                <w:color w:val="002060"/>
              </w:rPr>
              <w:t>0</w:t>
            </w:r>
          </w:p>
        </w:tc>
      </w:tr>
      <w:tr w:rsidR="005F1EEA" w:rsidRPr="00E1241D" w14:paraId="259E55B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55EA2" w14:textId="77777777" w:rsidR="005F1EEA" w:rsidRPr="00E1241D" w:rsidRDefault="005F1EEA" w:rsidP="00DF4C06">
            <w:pPr>
              <w:pStyle w:val="rowtabella0"/>
              <w:rPr>
                <w:color w:val="002060"/>
              </w:rPr>
            </w:pPr>
            <w:r w:rsidRPr="00E1241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5D6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BEC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0FB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E0E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0C4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DE65"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BF28"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1BAD"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93E4" w14:textId="77777777" w:rsidR="005F1EEA" w:rsidRPr="00E1241D" w:rsidRDefault="005F1EEA" w:rsidP="00DF4C06">
            <w:pPr>
              <w:pStyle w:val="rowtabella0"/>
              <w:jc w:val="center"/>
              <w:rPr>
                <w:color w:val="002060"/>
              </w:rPr>
            </w:pPr>
            <w:r w:rsidRPr="00E1241D">
              <w:rPr>
                <w:color w:val="002060"/>
              </w:rPr>
              <w:t>0</w:t>
            </w:r>
          </w:p>
        </w:tc>
      </w:tr>
      <w:tr w:rsidR="005F1EEA" w:rsidRPr="00E1241D" w14:paraId="7FF2291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B16AF" w14:textId="77777777" w:rsidR="005F1EEA" w:rsidRPr="00E1241D" w:rsidRDefault="005F1EEA" w:rsidP="00DF4C06">
            <w:pPr>
              <w:pStyle w:val="rowtabella0"/>
              <w:rPr>
                <w:color w:val="002060"/>
              </w:rPr>
            </w:pPr>
            <w:r w:rsidRPr="00E124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232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228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833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A2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8EB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DCF7"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C035"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67E1"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E62C" w14:textId="77777777" w:rsidR="005F1EEA" w:rsidRPr="00E1241D" w:rsidRDefault="005F1EEA" w:rsidP="00DF4C06">
            <w:pPr>
              <w:pStyle w:val="rowtabella0"/>
              <w:jc w:val="center"/>
              <w:rPr>
                <w:color w:val="002060"/>
              </w:rPr>
            </w:pPr>
            <w:r w:rsidRPr="00E1241D">
              <w:rPr>
                <w:color w:val="002060"/>
              </w:rPr>
              <w:t>0</w:t>
            </w:r>
          </w:p>
        </w:tc>
      </w:tr>
      <w:tr w:rsidR="005F1EEA" w:rsidRPr="00E1241D" w14:paraId="0F0196B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F9035" w14:textId="77777777" w:rsidR="005F1EEA" w:rsidRPr="00E1241D" w:rsidRDefault="005F1EEA" w:rsidP="00DF4C06">
            <w:pPr>
              <w:pStyle w:val="rowtabella0"/>
              <w:rPr>
                <w:color w:val="002060"/>
                <w:lang w:val="es-ES"/>
              </w:rPr>
            </w:pPr>
            <w:r w:rsidRPr="00E1241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F8E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745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EC9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A69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750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7CE3"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E72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C97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BAB6" w14:textId="77777777" w:rsidR="005F1EEA" w:rsidRPr="00E1241D" w:rsidRDefault="005F1EEA" w:rsidP="00DF4C06">
            <w:pPr>
              <w:pStyle w:val="rowtabella0"/>
              <w:jc w:val="center"/>
              <w:rPr>
                <w:color w:val="002060"/>
              </w:rPr>
            </w:pPr>
            <w:r w:rsidRPr="00E1241D">
              <w:rPr>
                <w:color w:val="002060"/>
              </w:rPr>
              <w:t>0</w:t>
            </w:r>
          </w:p>
        </w:tc>
      </w:tr>
      <w:tr w:rsidR="005F1EEA" w:rsidRPr="00E1241D" w14:paraId="7A338B6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E84C0" w14:textId="77777777" w:rsidR="005F1EEA" w:rsidRPr="00E1241D" w:rsidRDefault="005F1EEA" w:rsidP="00DF4C06">
            <w:pPr>
              <w:pStyle w:val="rowtabella0"/>
              <w:rPr>
                <w:color w:val="002060"/>
              </w:rPr>
            </w:pPr>
            <w:r w:rsidRPr="00E1241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970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139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F06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7EF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F20D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EB6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F94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CBA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8BFE" w14:textId="77777777" w:rsidR="005F1EEA" w:rsidRPr="00E1241D" w:rsidRDefault="005F1EEA" w:rsidP="00DF4C06">
            <w:pPr>
              <w:pStyle w:val="rowtabella0"/>
              <w:jc w:val="center"/>
              <w:rPr>
                <w:color w:val="002060"/>
              </w:rPr>
            </w:pPr>
            <w:r w:rsidRPr="00E1241D">
              <w:rPr>
                <w:color w:val="002060"/>
              </w:rPr>
              <w:t>0</w:t>
            </w:r>
          </w:p>
        </w:tc>
      </w:tr>
      <w:tr w:rsidR="005F1EEA" w:rsidRPr="00E1241D" w14:paraId="4509E63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8D40D" w14:textId="77777777" w:rsidR="005F1EEA" w:rsidRPr="00E1241D" w:rsidRDefault="005F1EEA" w:rsidP="00DF4C06">
            <w:pPr>
              <w:pStyle w:val="rowtabella0"/>
              <w:rPr>
                <w:color w:val="002060"/>
              </w:rPr>
            </w:pPr>
            <w:r w:rsidRPr="00E1241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CF8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B7C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D37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6B9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BD1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21A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E42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445F"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BDB0" w14:textId="77777777" w:rsidR="005F1EEA" w:rsidRPr="00E1241D" w:rsidRDefault="005F1EEA" w:rsidP="00DF4C06">
            <w:pPr>
              <w:pStyle w:val="rowtabella0"/>
              <w:jc w:val="center"/>
              <w:rPr>
                <w:color w:val="002060"/>
              </w:rPr>
            </w:pPr>
            <w:r w:rsidRPr="00E1241D">
              <w:rPr>
                <w:color w:val="002060"/>
              </w:rPr>
              <w:t>0</w:t>
            </w:r>
          </w:p>
        </w:tc>
      </w:tr>
      <w:tr w:rsidR="005F1EEA" w:rsidRPr="00E1241D" w14:paraId="4657B79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1F805" w14:textId="77777777" w:rsidR="005F1EEA" w:rsidRPr="00E1241D" w:rsidRDefault="005F1EEA" w:rsidP="00DF4C06">
            <w:pPr>
              <w:pStyle w:val="rowtabella0"/>
              <w:rPr>
                <w:color w:val="002060"/>
              </w:rPr>
            </w:pPr>
            <w:r w:rsidRPr="00E1241D">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8D1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8AD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372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10E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64C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4331"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966E"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B574"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0585" w14:textId="77777777" w:rsidR="005F1EEA" w:rsidRPr="00E1241D" w:rsidRDefault="005F1EEA" w:rsidP="00DF4C06">
            <w:pPr>
              <w:pStyle w:val="rowtabella0"/>
              <w:jc w:val="center"/>
              <w:rPr>
                <w:color w:val="002060"/>
              </w:rPr>
            </w:pPr>
            <w:r w:rsidRPr="00E1241D">
              <w:rPr>
                <w:color w:val="002060"/>
              </w:rPr>
              <w:t>0</w:t>
            </w:r>
          </w:p>
        </w:tc>
      </w:tr>
      <w:tr w:rsidR="005F1EEA" w:rsidRPr="00E1241D" w14:paraId="6138A51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A70B3" w14:textId="77777777" w:rsidR="005F1EEA" w:rsidRPr="00E1241D" w:rsidRDefault="005F1EEA" w:rsidP="00DF4C06">
            <w:pPr>
              <w:pStyle w:val="rowtabella0"/>
              <w:rPr>
                <w:color w:val="002060"/>
              </w:rPr>
            </w:pPr>
            <w:r w:rsidRPr="00E1241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44E4"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ABB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002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3B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1BB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BE5C"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98B3"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FD98"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7FA4" w14:textId="77777777" w:rsidR="005F1EEA" w:rsidRPr="00E1241D" w:rsidRDefault="005F1EEA" w:rsidP="00DF4C06">
            <w:pPr>
              <w:pStyle w:val="rowtabella0"/>
              <w:jc w:val="center"/>
              <w:rPr>
                <w:color w:val="002060"/>
              </w:rPr>
            </w:pPr>
            <w:r w:rsidRPr="00E1241D">
              <w:rPr>
                <w:color w:val="002060"/>
              </w:rPr>
              <w:t>0</w:t>
            </w:r>
          </w:p>
        </w:tc>
      </w:tr>
      <w:tr w:rsidR="005F1EEA" w:rsidRPr="00E1241D" w14:paraId="619F9F6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286D9" w14:textId="77777777" w:rsidR="005F1EEA" w:rsidRPr="00E1241D" w:rsidRDefault="005F1EEA" w:rsidP="00DF4C06">
            <w:pPr>
              <w:pStyle w:val="rowtabella0"/>
              <w:rPr>
                <w:color w:val="002060"/>
              </w:rPr>
            </w:pPr>
            <w:r w:rsidRPr="00E1241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19B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31DA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74E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5E3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3D5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79F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9FEB" w14:textId="77777777" w:rsidR="005F1EEA" w:rsidRPr="00E1241D" w:rsidRDefault="005F1EEA" w:rsidP="00DF4C06">
            <w:pPr>
              <w:pStyle w:val="rowtabella0"/>
              <w:jc w:val="center"/>
              <w:rPr>
                <w:color w:val="002060"/>
              </w:rPr>
            </w:pPr>
            <w:r w:rsidRPr="00E124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D423"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0D6A" w14:textId="77777777" w:rsidR="005F1EEA" w:rsidRPr="00E1241D" w:rsidRDefault="005F1EEA" w:rsidP="00DF4C06">
            <w:pPr>
              <w:pStyle w:val="rowtabella0"/>
              <w:jc w:val="center"/>
              <w:rPr>
                <w:color w:val="002060"/>
              </w:rPr>
            </w:pPr>
            <w:r w:rsidRPr="00E1241D">
              <w:rPr>
                <w:color w:val="002060"/>
              </w:rPr>
              <w:t>0</w:t>
            </w:r>
          </w:p>
        </w:tc>
      </w:tr>
      <w:tr w:rsidR="005F1EEA" w:rsidRPr="00E1241D" w14:paraId="0954475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24074" w14:textId="77777777" w:rsidR="005F1EEA" w:rsidRPr="00E1241D" w:rsidRDefault="005F1EEA" w:rsidP="00DF4C06">
            <w:pPr>
              <w:pStyle w:val="rowtabella0"/>
              <w:rPr>
                <w:color w:val="002060"/>
              </w:rPr>
            </w:pPr>
            <w:r w:rsidRPr="00E1241D">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716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D01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E15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92E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E49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369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3DFA" w14:textId="77777777" w:rsidR="005F1EEA" w:rsidRPr="00E1241D" w:rsidRDefault="005F1EEA" w:rsidP="00DF4C06">
            <w:pPr>
              <w:pStyle w:val="rowtabella0"/>
              <w:jc w:val="center"/>
              <w:rPr>
                <w:color w:val="002060"/>
              </w:rPr>
            </w:pPr>
            <w:r w:rsidRPr="00E124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8FD6" w14:textId="77777777" w:rsidR="005F1EEA" w:rsidRPr="00E1241D" w:rsidRDefault="005F1EEA" w:rsidP="00DF4C06">
            <w:pPr>
              <w:pStyle w:val="rowtabella0"/>
              <w:jc w:val="center"/>
              <w:rPr>
                <w:color w:val="002060"/>
              </w:rPr>
            </w:pPr>
            <w:r w:rsidRPr="00E124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F3C8" w14:textId="77777777" w:rsidR="005F1EEA" w:rsidRPr="00E1241D" w:rsidRDefault="005F1EEA" w:rsidP="00DF4C06">
            <w:pPr>
              <w:pStyle w:val="rowtabella0"/>
              <w:jc w:val="center"/>
              <w:rPr>
                <w:color w:val="002060"/>
              </w:rPr>
            </w:pPr>
            <w:r w:rsidRPr="00E1241D">
              <w:rPr>
                <w:color w:val="002060"/>
              </w:rPr>
              <w:t>0</w:t>
            </w:r>
          </w:p>
        </w:tc>
      </w:tr>
      <w:tr w:rsidR="005F1EEA" w:rsidRPr="00E1241D" w14:paraId="739C14CC"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21FBD" w14:textId="77777777" w:rsidR="005F1EEA" w:rsidRPr="00E1241D" w:rsidRDefault="005F1EEA" w:rsidP="00DF4C06">
            <w:pPr>
              <w:pStyle w:val="rowtabella0"/>
              <w:rPr>
                <w:color w:val="002060"/>
              </w:rPr>
            </w:pPr>
            <w:r w:rsidRPr="00E1241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598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191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71E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69E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ABD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562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FF37" w14:textId="77777777" w:rsidR="005F1EEA" w:rsidRPr="00E1241D" w:rsidRDefault="005F1EEA" w:rsidP="00DF4C06">
            <w:pPr>
              <w:pStyle w:val="rowtabella0"/>
              <w:jc w:val="center"/>
              <w:rPr>
                <w:color w:val="002060"/>
              </w:rPr>
            </w:pPr>
            <w:r w:rsidRPr="00E124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D425" w14:textId="77777777" w:rsidR="005F1EEA" w:rsidRPr="00E1241D" w:rsidRDefault="005F1EEA" w:rsidP="00DF4C06">
            <w:pPr>
              <w:pStyle w:val="rowtabella0"/>
              <w:jc w:val="center"/>
              <w:rPr>
                <w:color w:val="002060"/>
              </w:rPr>
            </w:pPr>
            <w:r w:rsidRPr="00E124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7040" w14:textId="77777777" w:rsidR="005F1EEA" w:rsidRPr="00E1241D" w:rsidRDefault="005F1EEA" w:rsidP="00DF4C06">
            <w:pPr>
              <w:pStyle w:val="rowtabella0"/>
              <w:jc w:val="center"/>
              <w:rPr>
                <w:color w:val="002060"/>
              </w:rPr>
            </w:pPr>
            <w:r w:rsidRPr="00E1241D">
              <w:rPr>
                <w:color w:val="002060"/>
              </w:rPr>
              <w:t>0</w:t>
            </w:r>
          </w:p>
        </w:tc>
      </w:tr>
    </w:tbl>
    <w:p w14:paraId="45D6D63D" w14:textId="77777777" w:rsidR="005F1EEA" w:rsidRDefault="005F1EEA" w:rsidP="005F1EEA">
      <w:pPr>
        <w:pStyle w:val="breakline"/>
        <w:rPr>
          <w:color w:val="002060"/>
        </w:rPr>
      </w:pPr>
    </w:p>
    <w:p w14:paraId="5DE5AD03" w14:textId="77777777" w:rsidR="005F1EEA" w:rsidRPr="00E1241D" w:rsidRDefault="005F1EEA" w:rsidP="005F1EEA">
      <w:pPr>
        <w:pStyle w:val="titoloprinc0"/>
        <w:rPr>
          <w:color w:val="002060"/>
        </w:rPr>
      </w:pPr>
      <w:r w:rsidRPr="00E1241D">
        <w:rPr>
          <w:color w:val="002060"/>
        </w:rPr>
        <w:lastRenderedPageBreak/>
        <w:t>PROGRAMMA GARE</w:t>
      </w:r>
    </w:p>
    <w:p w14:paraId="4F2B3789" w14:textId="77777777" w:rsidR="005F1EEA" w:rsidRDefault="005F1EEA" w:rsidP="005F1EEA">
      <w:pPr>
        <w:pStyle w:val="breakline"/>
        <w:rPr>
          <w:rFonts w:eastAsiaTheme="minorEastAsia"/>
          <w:color w:val="002060"/>
        </w:rPr>
      </w:pPr>
    </w:p>
    <w:p w14:paraId="5C7507B8" w14:textId="77777777" w:rsidR="005F1EEA" w:rsidRPr="002A1B7B" w:rsidRDefault="005F1EEA" w:rsidP="005F1EEA">
      <w:pPr>
        <w:pStyle w:val="sottotitolocampionato10"/>
        <w:rPr>
          <w:color w:val="002060"/>
        </w:rPr>
      </w:pPr>
      <w:r w:rsidRPr="002A1B7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5F1EEA" w:rsidRPr="002A1B7B" w14:paraId="17E75901"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12BC"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9778F"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C8ACF"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5E337"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AA1C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D1F3E"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46018"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581A8AF8"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E3E80" w14:textId="77777777" w:rsidR="005F1EEA" w:rsidRPr="002A1B7B" w:rsidRDefault="005F1EEA" w:rsidP="00DF4C06">
            <w:pPr>
              <w:pStyle w:val="rowtabella0"/>
              <w:rPr>
                <w:color w:val="002060"/>
              </w:rPr>
            </w:pPr>
            <w:r w:rsidRPr="002A1B7B">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084BF" w14:textId="77777777" w:rsidR="005F1EEA" w:rsidRPr="002A1B7B" w:rsidRDefault="005F1EEA" w:rsidP="00DF4C06">
            <w:pPr>
              <w:pStyle w:val="rowtabella0"/>
              <w:rPr>
                <w:color w:val="002060"/>
              </w:rPr>
            </w:pPr>
            <w:r w:rsidRPr="002A1B7B">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181D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E982D" w14:textId="77777777" w:rsidR="005F1EEA" w:rsidRPr="002A1B7B" w:rsidRDefault="005F1EEA" w:rsidP="00DF4C06">
            <w:pPr>
              <w:pStyle w:val="rowtabella0"/>
              <w:rPr>
                <w:color w:val="002060"/>
              </w:rPr>
            </w:pPr>
            <w:r w:rsidRPr="002A1B7B">
              <w:rPr>
                <w:color w:val="002060"/>
              </w:rPr>
              <w:t>05/10/2024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0E159" w14:textId="77777777" w:rsidR="005F1EEA" w:rsidRPr="002A1B7B" w:rsidRDefault="005F1EEA" w:rsidP="00DF4C06">
            <w:pPr>
              <w:pStyle w:val="rowtabella0"/>
              <w:rPr>
                <w:color w:val="002060"/>
              </w:rPr>
            </w:pPr>
            <w:r w:rsidRPr="002A1B7B">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1D57F" w14:textId="77777777" w:rsidR="005F1EEA" w:rsidRPr="002A1B7B" w:rsidRDefault="005F1EEA" w:rsidP="00DF4C06">
            <w:pPr>
              <w:pStyle w:val="rowtabella0"/>
              <w:rPr>
                <w:color w:val="002060"/>
              </w:rPr>
            </w:pPr>
            <w:r w:rsidRPr="002A1B7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82B87" w14:textId="77777777" w:rsidR="005F1EEA" w:rsidRPr="002A1B7B" w:rsidRDefault="005F1EEA" w:rsidP="00DF4C06">
            <w:pPr>
              <w:pStyle w:val="rowtabella0"/>
              <w:rPr>
                <w:color w:val="002060"/>
              </w:rPr>
            </w:pPr>
            <w:r w:rsidRPr="002A1B7B">
              <w:rPr>
                <w:color w:val="002060"/>
              </w:rPr>
              <w:t>VIA CELLINI</w:t>
            </w:r>
          </w:p>
        </w:tc>
      </w:tr>
      <w:tr w:rsidR="005F1EEA" w:rsidRPr="002A1B7B" w14:paraId="500C77F2"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523D64" w14:textId="77777777" w:rsidR="005F1EEA" w:rsidRPr="002A1B7B" w:rsidRDefault="005F1EEA" w:rsidP="00DF4C06">
            <w:pPr>
              <w:pStyle w:val="rowtabella0"/>
              <w:rPr>
                <w:color w:val="002060"/>
              </w:rPr>
            </w:pPr>
            <w:r w:rsidRPr="002A1B7B">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09CB05" w14:textId="77777777" w:rsidR="005F1EEA" w:rsidRPr="002A1B7B" w:rsidRDefault="005F1EEA" w:rsidP="00DF4C06">
            <w:pPr>
              <w:pStyle w:val="rowtabella0"/>
              <w:rPr>
                <w:color w:val="002060"/>
              </w:rPr>
            </w:pPr>
            <w:r w:rsidRPr="002A1B7B">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E404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B5C0BC" w14:textId="77777777" w:rsidR="005F1EEA" w:rsidRPr="002A1B7B" w:rsidRDefault="005F1EEA" w:rsidP="00DF4C06">
            <w:pPr>
              <w:pStyle w:val="rowtabella0"/>
              <w:rPr>
                <w:color w:val="002060"/>
              </w:rPr>
            </w:pPr>
            <w:r w:rsidRPr="002A1B7B">
              <w:rPr>
                <w:color w:val="002060"/>
              </w:rPr>
              <w:t>05/10/2024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AFC251" w14:textId="77777777" w:rsidR="005F1EEA" w:rsidRPr="002A1B7B" w:rsidRDefault="005F1EEA" w:rsidP="00DF4C06">
            <w:pPr>
              <w:pStyle w:val="rowtabella0"/>
              <w:rPr>
                <w:color w:val="002060"/>
              </w:rPr>
            </w:pPr>
            <w:r w:rsidRPr="002A1B7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E64FD" w14:textId="77777777" w:rsidR="005F1EEA" w:rsidRPr="002A1B7B" w:rsidRDefault="005F1EEA" w:rsidP="00DF4C06">
            <w:pPr>
              <w:pStyle w:val="rowtabella0"/>
              <w:rPr>
                <w:color w:val="002060"/>
              </w:rPr>
            </w:pPr>
            <w:r w:rsidRPr="002A1B7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4DCEE" w14:textId="77777777" w:rsidR="005F1EEA" w:rsidRPr="002A1B7B" w:rsidRDefault="005F1EEA" w:rsidP="00DF4C06">
            <w:pPr>
              <w:pStyle w:val="rowtabella0"/>
              <w:rPr>
                <w:color w:val="002060"/>
              </w:rPr>
            </w:pPr>
            <w:r w:rsidRPr="002A1B7B">
              <w:rPr>
                <w:color w:val="002060"/>
              </w:rPr>
              <w:t>VIA NAZARIO SAURO</w:t>
            </w:r>
          </w:p>
        </w:tc>
      </w:tr>
      <w:tr w:rsidR="005F1EEA" w:rsidRPr="002A1B7B" w14:paraId="4979B583"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625576" w14:textId="77777777" w:rsidR="005F1EEA" w:rsidRPr="002A1B7B" w:rsidRDefault="005F1EEA" w:rsidP="00DF4C06">
            <w:pPr>
              <w:pStyle w:val="rowtabella0"/>
              <w:rPr>
                <w:color w:val="002060"/>
              </w:rPr>
            </w:pPr>
            <w:r w:rsidRPr="002A1B7B">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53B7A" w14:textId="77777777" w:rsidR="005F1EEA" w:rsidRPr="002A1B7B" w:rsidRDefault="005F1EEA" w:rsidP="00DF4C06">
            <w:pPr>
              <w:pStyle w:val="rowtabella0"/>
              <w:rPr>
                <w:color w:val="002060"/>
              </w:rPr>
            </w:pPr>
            <w:r w:rsidRPr="002A1B7B">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77863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64F672" w14:textId="77777777" w:rsidR="005F1EEA" w:rsidRPr="002A1B7B" w:rsidRDefault="005F1EEA" w:rsidP="00DF4C06">
            <w:pPr>
              <w:pStyle w:val="rowtabella0"/>
              <w:rPr>
                <w:color w:val="002060"/>
              </w:rPr>
            </w:pPr>
            <w:r w:rsidRPr="002A1B7B">
              <w:rPr>
                <w:color w:val="002060"/>
              </w:rPr>
              <w:t>05/10/2024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F6707" w14:textId="77777777" w:rsidR="005F1EEA" w:rsidRPr="002A1B7B" w:rsidRDefault="005F1EEA" w:rsidP="00DF4C06">
            <w:pPr>
              <w:pStyle w:val="rowtabella0"/>
              <w:rPr>
                <w:color w:val="002060"/>
              </w:rPr>
            </w:pPr>
            <w:r w:rsidRPr="002A1B7B">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05BE0" w14:textId="77777777" w:rsidR="005F1EEA" w:rsidRPr="002A1B7B" w:rsidRDefault="005F1EEA" w:rsidP="00DF4C06">
            <w:pPr>
              <w:pStyle w:val="rowtabella0"/>
              <w:rPr>
                <w:color w:val="002060"/>
              </w:rPr>
            </w:pPr>
            <w:r w:rsidRPr="002A1B7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15C2B" w14:textId="77777777" w:rsidR="005F1EEA" w:rsidRPr="002A1B7B" w:rsidRDefault="005F1EEA" w:rsidP="00DF4C06">
            <w:pPr>
              <w:pStyle w:val="rowtabella0"/>
              <w:rPr>
                <w:color w:val="002060"/>
              </w:rPr>
            </w:pPr>
            <w:r w:rsidRPr="002A1B7B">
              <w:rPr>
                <w:color w:val="002060"/>
              </w:rPr>
              <w:t>STR.DEL BURELLO LOC.VAL NEVOLA</w:t>
            </w:r>
          </w:p>
        </w:tc>
      </w:tr>
      <w:tr w:rsidR="005F1EEA" w:rsidRPr="002A1B7B" w14:paraId="6EF95EE4"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353EE6" w14:textId="77777777" w:rsidR="005F1EEA" w:rsidRPr="002A1B7B" w:rsidRDefault="005F1EEA" w:rsidP="00DF4C06">
            <w:pPr>
              <w:pStyle w:val="rowtabella0"/>
              <w:rPr>
                <w:color w:val="002060"/>
              </w:rPr>
            </w:pPr>
            <w:r w:rsidRPr="002A1B7B">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BAF55D" w14:textId="77777777" w:rsidR="005F1EEA" w:rsidRPr="002A1B7B" w:rsidRDefault="005F1EEA" w:rsidP="00DF4C06">
            <w:pPr>
              <w:pStyle w:val="rowtabella0"/>
              <w:rPr>
                <w:color w:val="002060"/>
              </w:rPr>
            </w:pPr>
            <w:r w:rsidRPr="002A1B7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3DBA2"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EDB071" w14:textId="77777777" w:rsidR="005F1EEA" w:rsidRPr="002A1B7B" w:rsidRDefault="005F1EEA" w:rsidP="00DF4C06">
            <w:pPr>
              <w:pStyle w:val="rowtabella0"/>
              <w:rPr>
                <w:color w:val="002060"/>
              </w:rPr>
            </w:pPr>
            <w:r w:rsidRPr="002A1B7B">
              <w:rPr>
                <w:color w:val="002060"/>
              </w:rPr>
              <w:t>05/10/2024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96A9AF" w14:textId="77777777" w:rsidR="005F1EEA" w:rsidRPr="002A1B7B" w:rsidRDefault="005F1EEA" w:rsidP="00DF4C06">
            <w:pPr>
              <w:pStyle w:val="rowtabella0"/>
              <w:rPr>
                <w:color w:val="002060"/>
              </w:rPr>
            </w:pPr>
            <w:r w:rsidRPr="002A1B7B">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84EC2" w14:textId="77777777" w:rsidR="005F1EEA" w:rsidRPr="002A1B7B" w:rsidRDefault="005F1EEA" w:rsidP="00DF4C06">
            <w:pPr>
              <w:pStyle w:val="rowtabella0"/>
              <w:rPr>
                <w:color w:val="002060"/>
              </w:rPr>
            </w:pPr>
            <w:r w:rsidRPr="002A1B7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21415" w14:textId="77777777" w:rsidR="005F1EEA" w:rsidRPr="002A1B7B" w:rsidRDefault="005F1EEA" w:rsidP="00DF4C06">
            <w:pPr>
              <w:pStyle w:val="rowtabella0"/>
              <w:rPr>
                <w:color w:val="002060"/>
              </w:rPr>
            </w:pPr>
            <w:r w:rsidRPr="002A1B7B">
              <w:rPr>
                <w:color w:val="002060"/>
              </w:rPr>
              <w:t>VIA ZANNONI</w:t>
            </w:r>
          </w:p>
        </w:tc>
      </w:tr>
      <w:tr w:rsidR="005F1EEA" w:rsidRPr="002A1B7B" w14:paraId="69D46C9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A3501" w14:textId="77777777" w:rsidR="005F1EEA" w:rsidRPr="002A1B7B" w:rsidRDefault="005F1EEA" w:rsidP="00DF4C06">
            <w:pPr>
              <w:pStyle w:val="rowtabella0"/>
              <w:rPr>
                <w:color w:val="002060"/>
              </w:rPr>
            </w:pPr>
            <w:r w:rsidRPr="002A1B7B">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06205" w14:textId="77777777" w:rsidR="005F1EEA" w:rsidRPr="002A1B7B" w:rsidRDefault="005F1EEA" w:rsidP="00DF4C06">
            <w:pPr>
              <w:pStyle w:val="rowtabella0"/>
              <w:rPr>
                <w:color w:val="002060"/>
              </w:rPr>
            </w:pPr>
            <w:r w:rsidRPr="002A1B7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D40FF"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832EAF" w14:textId="77777777" w:rsidR="005F1EEA" w:rsidRPr="002A1B7B" w:rsidRDefault="005F1EEA" w:rsidP="00DF4C06">
            <w:pPr>
              <w:pStyle w:val="rowtabella0"/>
              <w:rPr>
                <w:color w:val="002060"/>
              </w:rPr>
            </w:pPr>
            <w:r w:rsidRPr="002A1B7B">
              <w:rPr>
                <w:color w:val="002060"/>
              </w:rPr>
              <w:t>05/10/2024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A2C451" w14:textId="77777777" w:rsidR="005F1EEA" w:rsidRPr="002A1B7B" w:rsidRDefault="005F1EEA" w:rsidP="00DF4C06">
            <w:pPr>
              <w:pStyle w:val="rowtabella0"/>
              <w:rPr>
                <w:color w:val="002060"/>
              </w:rPr>
            </w:pPr>
            <w:r w:rsidRPr="002A1B7B">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241FA" w14:textId="77777777" w:rsidR="005F1EEA" w:rsidRPr="002A1B7B" w:rsidRDefault="005F1EEA" w:rsidP="00DF4C06">
            <w:pPr>
              <w:pStyle w:val="rowtabella0"/>
              <w:rPr>
                <w:color w:val="002060"/>
              </w:rPr>
            </w:pPr>
            <w:r w:rsidRPr="002A1B7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9D2AF" w14:textId="77777777" w:rsidR="005F1EEA" w:rsidRPr="002A1B7B" w:rsidRDefault="005F1EEA" w:rsidP="00DF4C06">
            <w:pPr>
              <w:pStyle w:val="rowtabella0"/>
              <w:rPr>
                <w:color w:val="002060"/>
              </w:rPr>
            </w:pPr>
            <w:r w:rsidRPr="002A1B7B">
              <w:rPr>
                <w:color w:val="002060"/>
              </w:rPr>
              <w:t>VIA VILLA TOMBARI</w:t>
            </w:r>
          </w:p>
        </w:tc>
      </w:tr>
      <w:tr w:rsidR="005F1EEA" w:rsidRPr="002A1B7B" w14:paraId="1F51B5A8"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81151" w14:textId="77777777" w:rsidR="005F1EEA" w:rsidRPr="002A1B7B" w:rsidRDefault="005F1EEA" w:rsidP="00DF4C06">
            <w:pPr>
              <w:pStyle w:val="rowtabella0"/>
              <w:rPr>
                <w:color w:val="002060"/>
              </w:rPr>
            </w:pPr>
            <w:r w:rsidRPr="002A1B7B">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D0612" w14:textId="77777777" w:rsidR="005F1EEA" w:rsidRPr="002A1B7B" w:rsidRDefault="005F1EEA" w:rsidP="00DF4C06">
            <w:pPr>
              <w:pStyle w:val="rowtabella0"/>
              <w:rPr>
                <w:color w:val="002060"/>
              </w:rPr>
            </w:pPr>
            <w:r w:rsidRPr="002A1B7B">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EE2D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12727" w14:textId="77777777" w:rsidR="005F1EEA" w:rsidRPr="002A1B7B" w:rsidRDefault="005F1EEA" w:rsidP="00DF4C06">
            <w:pPr>
              <w:pStyle w:val="rowtabella0"/>
              <w:rPr>
                <w:color w:val="002060"/>
              </w:rPr>
            </w:pPr>
            <w:r w:rsidRPr="002A1B7B">
              <w:rPr>
                <w:color w:val="002060"/>
              </w:rPr>
              <w:t>06/10/2024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7BCDE" w14:textId="77777777" w:rsidR="005F1EEA" w:rsidRPr="002A1B7B" w:rsidRDefault="005F1EEA" w:rsidP="00DF4C06">
            <w:pPr>
              <w:pStyle w:val="rowtabella0"/>
              <w:rPr>
                <w:color w:val="002060"/>
              </w:rPr>
            </w:pPr>
            <w:r w:rsidRPr="002A1B7B">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53EE1" w14:textId="77777777" w:rsidR="005F1EEA" w:rsidRPr="002A1B7B" w:rsidRDefault="005F1EEA" w:rsidP="00DF4C06">
            <w:pPr>
              <w:pStyle w:val="rowtabella0"/>
              <w:rPr>
                <w:color w:val="002060"/>
              </w:rPr>
            </w:pPr>
            <w:r w:rsidRPr="002A1B7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A1A5A" w14:textId="77777777" w:rsidR="005F1EEA" w:rsidRPr="002A1B7B" w:rsidRDefault="005F1EEA" w:rsidP="00DF4C06">
            <w:pPr>
              <w:pStyle w:val="rowtabella0"/>
              <w:rPr>
                <w:color w:val="002060"/>
              </w:rPr>
            </w:pPr>
            <w:r w:rsidRPr="002A1B7B">
              <w:rPr>
                <w:color w:val="002060"/>
              </w:rPr>
              <w:t>VIA MADRE TERESA DI CALCUTTA</w:t>
            </w:r>
          </w:p>
        </w:tc>
      </w:tr>
    </w:tbl>
    <w:p w14:paraId="1CB2A209" w14:textId="77777777" w:rsidR="005F1EEA" w:rsidRPr="002A1B7B" w:rsidRDefault="005F1EEA" w:rsidP="005F1EEA">
      <w:pPr>
        <w:pStyle w:val="breakline"/>
        <w:rPr>
          <w:rFonts w:eastAsiaTheme="minorEastAsia"/>
          <w:color w:val="002060"/>
        </w:rPr>
      </w:pPr>
    </w:p>
    <w:p w14:paraId="0BFEE8FF" w14:textId="77777777" w:rsidR="005F1EEA" w:rsidRPr="002A1B7B" w:rsidRDefault="005F1EEA" w:rsidP="005F1EEA">
      <w:pPr>
        <w:pStyle w:val="breakline"/>
        <w:rPr>
          <w:color w:val="002060"/>
        </w:rPr>
      </w:pPr>
    </w:p>
    <w:p w14:paraId="4D3D3B2E" w14:textId="77777777" w:rsidR="005F1EEA" w:rsidRPr="002A1B7B" w:rsidRDefault="005F1EEA" w:rsidP="005F1EEA">
      <w:pPr>
        <w:pStyle w:val="breakline"/>
        <w:rPr>
          <w:color w:val="002060"/>
        </w:rPr>
      </w:pPr>
    </w:p>
    <w:p w14:paraId="4114248F" w14:textId="77777777" w:rsidR="005F1EEA" w:rsidRPr="002A1B7B" w:rsidRDefault="005F1EEA" w:rsidP="005F1EEA">
      <w:pPr>
        <w:pStyle w:val="sottotitolocampionato10"/>
        <w:rPr>
          <w:color w:val="002060"/>
        </w:rPr>
      </w:pPr>
      <w:r w:rsidRPr="002A1B7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4"/>
        <w:gridCol w:w="385"/>
        <w:gridCol w:w="898"/>
        <w:gridCol w:w="1188"/>
        <w:gridCol w:w="1560"/>
        <w:gridCol w:w="1553"/>
      </w:tblGrid>
      <w:tr w:rsidR="005F1EEA" w:rsidRPr="002A1B7B" w14:paraId="51366474"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B5B6A"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EC6B3"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9AF05"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C4587"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4FD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7D86D"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6A7F7"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3839B036"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8990C" w14:textId="77777777" w:rsidR="005F1EEA" w:rsidRPr="002A1B7B" w:rsidRDefault="005F1EEA" w:rsidP="00DF4C06">
            <w:pPr>
              <w:pStyle w:val="rowtabella0"/>
              <w:rPr>
                <w:color w:val="002060"/>
              </w:rPr>
            </w:pPr>
            <w:r w:rsidRPr="002A1B7B">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43234" w14:textId="77777777" w:rsidR="005F1EEA" w:rsidRPr="002A1B7B" w:rsidRDefault="005F1EEA" w:rsidP="00DF4C06">
            <w:pPr>
              <w:pStyle w:val="rowtabella0"/>
              <w:rPr>
                <w:color w:val="002060"/>
              </w:rPr>
            </w:pPr>
            <w:r w:rsidRPr="002A1B7B">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6F4B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70C2F" w14:textId="77777777" w:rsidR="005F1EEA" w:rsidRPr="002A1B7B" w:rsidRDefault="005F1EEA" w:rsidP="00DF4C06">
            <w:pPr>
              <w:pStyle w:val="rowtabella0"/>
              <w:rPr>
                <w:color w:val="002060"/>
              </w:rPr>
            </w:pPr>
            <w:r w:rsidRPr="002A1B7B">
              <w:rPr>
                <w:color w:val="002060"/>
              </w:rPr>
              <w:t>05/10/2024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B6302" w14:textId="77777777" w:rsidR="005F1EEA" w:rsidRPr="002A1B7B" w:rsidRDefault="005F1EEA" w:rsidP="00DF4C06">
            <w:pPr>
              <w:pStyle w:val="rowtabella0"/>
              <w:rPr>
                <w:color w:val="002060"/>
              </w:rPr>
            </w:pPr>
            <w:r w:rsidRPr="002A1B7B">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207FC" w14:textId="77777777" w:rsidR="005F1EEA" w:rsidRPr="002A1B7B" w:rsidRDefault="005F1EEA" w:rsidP="00DF4C06">
            <w:pPr>
              <w:pStyle w:val="rowtabella0"/>
              <w:rPr>
                <w:color w:val="002060"/>
              </w:rPr>
            </w:pPr>
            <w:r w:rsidRPr="002A1B7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93A98" w14:textId="77777777" w:rsidR="005F1EEA" w:rsidRPr="002A1B7B" w:rsidRDefault="005F1EEA" w:rsidP="00DF4C06">
            <w:pPr>
              <w:pStyle w:val="rowtabella0"/>
              <w:rPr>
                <w:color w:val="002060"/>
              </w:rPr>
            </w:pPr>
            <w:r w:rsidRPr="002A1B7B">
              <w:rPr>
                <w:color w:val="002060"/>
              </w:rPr>
              <w:t>VIA DELLA REPUBBLICA</w:t>
            </w:r>
          </w:p>
        </w:tc>
      </w:tr>
      <w:tr w:rsidR="005F1EEA" w:rsidRPr="002A1B7B" w14:paraId="6CD5EC8A"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9DD0A" w14:textId="77777777" w:rsidR="005F1EEA" w:rsidRPr="002A1B7B" w:rsidRDefault="005F1EEA" w:rsidP="00DF4C06">
            <w:pPr>
              <w:pStyle w:val="rowtabella0"/>
              <w:rPr>
                <w:color w:val="002060"/>
              </w:rPr>
            </w:pPr>
            <w:r w:rsidRPr="002A1B7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17ECF" w14:textId="77777777" w:rsidR="005F1EEA" w:rsidRPr="002A1B7B" w:rsidRDefault="005F1EEA" w:rsidP="00DF4C06">
            <w:pPr>
              <w:pStyle w:val="rowtabella0"/>
              <w:rPr>
                <w:color w:val="002060"/>
              </w:rPr>
            </w:pPr>
            <w:r w:rsidRPr="002A1B7B">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A8B30"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FA8EED" w14:textId="77777777" w:rsidR="005F1EEA" w:rsidRPr="002A1B7B" w:rsidRDefault="005F1EEA" w:rsidP="00DF4C06">
            <w:pPr>
              <w:pStyle w:val="rowtabella0"/>
              <w:rPr>
                <w:color w:val="002060"/>
              </w:rPr>
            </w:pPr>
            <w:r w:rsidRPr="002A1B7B">
              <w:rPr>
                <w:color w:val="002060"/>
              </w:rPr>
              <w:t>05/10/2024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9CF73" w14:textId="77777777" w:rsidR="005F1EEA" w:rsidRPr="002A1B7B" w:rsidRDefault="005F1EEA" w:rsidP="00DF4C06">
            <w:pPr>
              <w:pStyle w:val="rowtabella0"/>
              <w:rPr>
                <w:color w:val="002060"/>
              </w:rPr>
            </w:pPr>
            <w:r w:rsidRPr="002A1B7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82ED7" w14:textId="77777777" w:rsidR="005F1EEA" w:rsidRPr="002A1B7B" w:rsidRDefault="005F1EEA" w:rsidP="00DF4C06">
            <w:pPr>
              <w:pStyle w:val="rowtabella0"/>
              <w:rPr>
                <w:color w:val="002060"/>
              </w:rPr>
            </w:pPr>
            <w:r w:rsidRPr="002A1B7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9D390" w14:textId="77777777" w:rsidR="005F1EEA" w:rsidRPr="002A1B7B" w:rsidRDefault="005F1EEA" w:rsidP="00DF4C06">
            <w:pPr>
              <w:pStyle w:val="rowtabella0"/>
              <w:rPr>
                <w:color w:val="002060"/>
              </w:rPr>
            </w:pPr>
            <w:r w:rsidRPr="002A1B7B">
              <w:rPr>
                <w:color w:val="002060"/>
              </w:rPr>
              <w:t>VIA ALDO MORO</w:t>
            </w:r>
          </w:p>
        </w:tc>
      </w:tr>
      <w:tr w:rsidR="005F1EEA" w:rsidRPr="002A1B7B" w14:paraId="72FA2D9E"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E050EF" w14:textId="77777777" w:rsidR="005F1EEA" w:rsidRPr="002A1B7B" w:rsidRDefault="005F1EEA" w:rsidP="00DF4C06">
            <w:pPr>
              <w:pStyle w:val="rowtabella0"/>
              <w:rPr>
                <w:color w:val="002060"/>
              </w:rPr>
            </w:pPr>
            <w:r w:rsidRPr="002A1B7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8DC2C1" w14:textId="77777777" w:rsidR="005F1EEA" w:rsidRPr="002A1B7B" w:rsidRDefault="005F1EEA" w:rsidP="00DF4C06">
            <w:pPr>
              <w:pStyle w:val="rowtabella0"/>
              <w:rPr>
                <w:color w:val="002060"/>
              </w:rPr>
            </w:pPr>
            <w:r w:rsidRPr="002A1B7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754F7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64A8A" w14:textId="77777777" w:rsidR="005F1EEA" w:rsidRPr="002A1B7B" w:rsidRDefault="005F1EEA" w:rsidP="00DF4C06">
            <w:pPr>
              <w:pStyle w:val="rowtabella0"/>
              <w:rPr>
                <w:color w:val="002060"/>
              </w:rPr>
            </w:pPr>
            <w:r w:rsidRPr="002A1B7B">
              <w:rPr>
                <w:color w:val="002060"/>
              </w:rPr>
              <w:t>06/10/2024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1686E5" w14:textId="77777777" w:rsidR="005F1EEA" w:rsidRPr="002A1B7B" w:rsidRDefault="005F1EEA" w:rsidP="00DF4C06">
            <w:pPr>
              <w:pStyle w:val="rowtabella0"/>
              <w:rPr>
                <w:color w:val="002060"/>
              </w:rPr>
            </w:pPr>
            <w:r w:rsidRPr="002A1B7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1D549" w14:textId="77777777" w:rsidR="005F1EEA" w:rsidRPr="002A1B7B" w:rsidRDefault="005F1EEA" w:rsidP="00DF4C06">
            <w:pPr>
              <w:pStyle w:val="rowtabella0"/>
              <w:rPr>
                <w:color w:val="002060"/>
              </w:rPr>
            </w:pPr>
            <w:r w:rsidRPr="002A1B7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0200C" w14:textId="77777777" w:rsidR="005F1EEA" w:rsidRPr="002A1B7B" w:rsidRDefault="005F1EEA" w:rsidP="00DF4C06">
            <w:pPr>
              <w:pStyle w:val="rowtabella0"/>
              <w:rPr>
                <w:color w:val="002060"/>
              </w:rPr>
            </w:pPr>
            <w:r w:rsidRPr="002A1B7B">
              <w:rPr>
                <w:color w:val="002060"/>
              </w:rPr>
              <w:t>VIA FRATELLI CERVI</w:t>
            </w:r>
          </w:p>
        </w:tc>
      </w:tr>
      <w:tr w:rsidR="005F1EEA" w:rsidRPr="002A1B7B" w14:paraId="360D22C5"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50E9F" w14:textId="77777777" w:rsidR="005F1EEA" w:rsidRPr="002A1B7B" w:rsidRDefault="005F1EEA" w:rsidP="00DF4C06">
            <w:pPr>
              <w:pStyle w:val="rowtabella0"/>
              <w:rPr>
                <w:color w:val="002060"/>
              </w:rPr>
            </w:pPr>
            <w:r w:rsidRPr="002A1B7B">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EA5ED" w14:textId="77777777" w:rsidR="005F1EEA" w:rsidRPr="002A1B7B" w:rsidRDefault="005F1EEA" w:rsidP="00DF4C06">
            <w:pPr>
              <w:pStyle w:val="rowtabella0"/>
              <w:rPr>
                <w:color w:val="002060"/>
              </w:rPr>
            </w:pPr>
            <w:r w:rsidRPr="002A1B7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06FD6"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3F1D2A" w14:textId="77777777" w:rsidR="005F1EEA" w:rsidRPr="002A1B7B" w:rsidRDefault="005F1EEA" w:rsidP="00DF4C06">
            <w:pPr>
              <w:pStyle w:val="rowtabella0"/>
              <w:rPr>
                <w:color w:val="002060"/>
              </w:rPr>
            </w:pPr>
            <w:r w:rsidRPr="002A1B7B">
              <w:rPr>
                <w:color w:val="002060"/>
              </w:rPr>
              <w:t>06/10/2024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EA57C" w14:textId="77777777" w:rsidR="005F1EEA" w:rsidRPr="002A1B7B" w:rsidRDefault="005F1EEA" w:rsidP="00DF4C06">
            <w:pPr>
              <w:pStyle w:val="rowtabella0"/>
              <w:rPr>
                <w:color w:val="002060"/>
              </w:rPr>
            </w:pPr>
            <w:r w:rsidRPr="002A1B7B">
              <w:rPr>
                <w:color w:val="002060"/>
              </w:rPr>
              <w:t>5266 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F35A0" w14:textId="77777777" w:rsidR="005F1EEA" w:rsidRPr="002A1B7B" w:rsidRDefault="005F1EEA" w:rsidP="00DF4C06">
            <w:pPr>
              <w:pStyle w:val="rowtabella0"/>
              <w:rPr>
                <w:color w:val="002060"/>
              </w:rPr>
            </w:pPr>
            <w:r w:rsidRPr="002A1B7B">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92214" w14:textId="77777777" w:rsidR="005F1EEA" w:rsidRPr="002A1B7B" w:rsidRDefault="005F1EEA" w:rsidP="00DF4C06">
            <w:pPr>
              <w:pStyle w:val="rowtabella0"/>
              <w:rPr>
                <w:color w:val="002060"/>
              </w:rPr>
            </w:pPr>
            <w:r w:rsidRPr="002A1B7B">
              <w:rPr>
                <w:color w:val="002060"/>
              </w:rPr>
              <w:t>LOCALITA' MADONNA DELLA PIEVE</w:t>
            </w:r>
          </w:p>
        </w:tc>
      </w:tr>
      <w:tr w:rsidR="005F1EEA" w:rsidRPr="002A1B7B" w14:paraId="59BE00A0"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FBC0AD" w14:textId="77777777" w:rsidR="005F1EEA" w:rsidRPr="002A1B7B" w:rsidRDefault="005F1EEA" w:rsidP="00DF4C06">
            <w:pPr>
              <w:pStyle w:val="rowtabella0"/>
              <w:rPr>
                <w:color w:val="002060"/>
              </w:rPr>
            </w:pPr>
            <w:r w:rsidRPr="002A1B7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B6FE9" w14:textId="77777777" w:rsidR="005F1EEA" w:rsidRPr="002A1B7B" w:rsidRDefault="005F1EEA" w:rsidP="00DF4C06">
            <w:pPr>
              <w:pStyle w:val="rowtabella0"/>
              <w:rPr>
                <w:color w:val="002060"/>
              </w:rPr>
            </w:pPr>
            <w:r w:rsidRPr="002A1B7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106ED"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937E4C" w14:textId="77777777" w:rsidR="005F1EEA" w:rsidRPr="002A1B7B" w:rsidRDefault="005F1EEA" w:rsidP="00DF4C06">
            <w:pPr>
              <w:pStyle w:val="rowtabella0"/>
              <w:rPr>
                <w:color w:val="002060"/>
              </w:rPr>
            </w:pPr>
            <w:r w:rsidRPr="002A1B7B">
              <w:rPr>
                <w:color w:val="002060"/>
              </w:rPr>
              <w:t>06/10/2024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611F66" w14:textId="77777777" w:rsidR="005F1EEA" w:rsidRPr="002A1B7B" w:rsidRDefault="005F1EEA" w:rsidP="00DF4C06">
            <w:pPr>
              <w:pStyle w:val="rowtabella0"/>
              <w:rPr>
                <w:color w:val="002060"/>
              </w:rPr>
            </w:pPr>
            <w:r w:rsidRPr="002A1B7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E5435" w14:textId="77777777" w:rsidR="005F1EEA" w:rsidRPr="002A1B7B" w:rsidRDefault="005F1EEA" w:rsidP="00DF4C06">
            <w:pPr>
              <w:pStyle w:val="rowtabella0"/>
              <w:rPr>
                <w:color w:val="002060"/>
              </w:rPr>
            </w:pPr>
            <w:r w:rsidRPr="002A1B7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17262" w14:textId="77777777" w:rsidR="005F1EEA" w:rsidRPr="002A1B7B" w:rsidRDefault="005F1EEA" w:rsidP="00DF4C06">
            <w:pPr>
              <w:pStyle w:val="rowtabella0"/>
              <w:rPr>
                <w:color w:val="002060"/>
              </w:rPr>
            </w:pPr>
            <w:r w:rsidRPr="002A1B7B">
              <w:rPr>
                <w:color w:val="002060"/>
              </w:rPr>
              <w:t>VIA B.ROSSI SNC</w:t>
            </w:r>
          </w:p>
        </w:tc>
      </w:tr>
      <w:tr w:rsidR="005F1EEA" w:rsidRPr="002A1B7B" w14:paraId="350F32E9"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2AF0F6" w14:textId="77777777" w:rsidR="005F1EEA" w:rsidRPr="002A1B7B" w:rsidRDefault="005F1EEA" w:rsidP="00DF4C06">
            <w:pPr>
              <w:pStyle w:val="rowtabella0"/>
              <w:rPr>
                <w:color w:val="002060"/>
              </w:rPr>
            </w:pPr>
            <w:r w:rsidRPr="002A1B7B">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AEA5B" w14:textId="77777777" w:rsidR="005F1EEA" w:rsidRPr="002A1B7B" w:rsidRDefault="005F1EEA" w:rsidP="00DF4C06">
            <w:pPr>
              <w:pStyle w:val="rowtabella0"/>
              <w:rPr>
                <w:color w:val="002060"/>
              </w:rPr>
            </w:pPr>
            <w:r w:rsidRPr="002A1B7B">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D687F"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E95E6" w14:textId="77777777" w:rsidR="005F1EEA" w:rsidRPr="002A1B7B" w:rsidRDefault="005F1EEA" w:rsidP="00DF4C06">
            <w:pPr>
              <w:pStyle w:val="rowtabella0"/>
              <w:rPr>
                <w:color w:val="002060"/>
              </w:rPr>
            </w:pPr>
            <w:r w:rsidRPr="002A1B7B">
              <w:rPr>
                <w:color w:val="002060"/>
              </w:rPr>
              <w:t>06/10/2024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95026" w14:textId="77777777" w:rsidR="005F1EEA" w:rsidRPr="002A1B7B" w:rsidRDefault="005F1EEA" w:rsidP="00DF4C06">
            <w:pPr>
              <w:pStyle w:val="rowtabella0"/>
              <w:rPr>
                <w:color w:val="002060"/>
              </w:rPr>
            </w:pPr>
            <w:r w:rsidRPr="002A1B7B">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4B977" w14:textId="77777777" w:rsidR="005F1EEA" w:rsidRPr="002A1B7B" w:rsidRDefault="005F1EEA" w:rsidP="00DF4C06">
            <w:pPr>
              <w:pStyle w:val="rowtabella0"/>
              <w:rPr>
                <w:color w:val="002060"/>
              </w:rPr>
            </w:pPr>
            <w:r w:rsidRPr="002A1B7B">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BE724" w14:textId="77777777" w:rsidR="005F1EEA" w:rsidRPr="002A1B7B" w:rsidRDefault="005F1EEA" w:rsidP="00DF4C06">
            <w:pPr>
              <w:pStyle w:val="rowtabella0"/>
              <w:rPr>
                <w:color w:val="002060"/>
              </w:rPr>
            </w:pPr>
            <w:r w:rsidRPr="002A1B7B">
              <w:rPr>
                <w:color w:val="002060"/>
              </w:rPr>
              <w:t>FRAZ.PAGLIARE VIA VECCHI</w:t>
            </w:r>
          </w:p>
        </w:tc>
      </w:tr>
    </w:tbl>
    <w:p w14:paraId="5D107C15" w14:textId="77777777" w:rsidR="005F1EEA" w:rsidRPr="00E1241D" w:rsidRDefault="005F1EEA" w:rsidP="005F1EEA">
      <w:pPr>
        <w:pStyle w:val="breakline"/>
        <w:rPr>
          <w:rFonts w:eastAsiaTheme="minorEastAsia"/>
          <w:color w:val="002060"/>
        </w:rPr>
      </w:pPr>
    </w:p>
    <w:p w14:paraId="47FE6EBE" w14:textId="77777777" w:rsidR="005F1EEA" w:rsidRPr="00E1241D" w:rsidRDefault="005F1EEA" w:rsidP="005F1EEA">
      <w:pPr>
        <w:pStyle w:val="breakline"/>
        <w:rPr>
          <w:color w:val="002060"/>
        </w:rPr>
      </w:pPr>
    </w:p>
    <w:p w14:paraId="06EB3F0D" w14:textId="77777777" w:rsidR="005F1EEA" w:rsidRPr="00E1241D" w:rsidRDefault="005F1EEA" w:rsidP="005F1EEA">
      <w:pPr>
        <w:pStyle w:val="titolocampionato0"/>
        <w:shd w:val="clear" w:color="auto" w:fill="CCCCCC"/>
        <w:spacing w:before="80" w:after="40"/>
        <w:rPr>
          <w:color w:val="002060"/>
        </w:rPr>
      </w:pPr>
      <w:r w:rsidRPr="00E1241D">
        <w:rPr>
          <w:color w:val="002060"/>
        </w:rPr>
        <w:t>UNDER 15 C5 REGIONALI MASCHILI</w:t>
      </w:r>
    </w:p>
    <w:p w14:paraId="09DE88E7" w14:textId="77777777" w:rsidR="005F1EEA" w:rsidRPr="00D7273F" w:rsidRDefault="005F1EEA" w:rsidP="005F1EEA">
      <w:pPr>
        <w:pStyle w:val="titoloprinc0"/>
        <w:rPr>
          <w:color w:val="002060"/>
        </w:rPr>
      </w:pPr>
      <w:r w:rsidRPr="00D7273F">
        <w:rPr>
          <w:color w:val="002060"/>
        </w:rPr>
        <w:t>ANAGRAFICA/INDIRIZZARIO/VARIAZIONI CALENDARIO</w:t>
      </w:r>
    </w:p>
    <w:p w14:paraId="3936BBB8" w14:textId="77777777" w:rsidR="005F1EEA" w:rsidRDefault="005F1EEA" w:rsidP="005F1EEA">
      <w:pPr>
        <w:pStyle w:val="titoloprinc0"/>
        <w:jc w:val="both"/>
        <w:rPr>
          <w:b w:val="0"/>
          <w:bCs w:val="0"/>
          <w:color w:val="002060"/>
          <w:sz w:val="22"/>
          <w:szCs w:val="22"/>
        </w:rPr>
      </w:pPr>
    </w:p>
    <w:p w14:paraId="03CC455C" w14:textId="77777777" w:rsidR="005F1EEA" w:rsidRPr="00D7273F" w:rsidRDefault="005F1EEA" w:rsidP="005F1EEA">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4E8D80C9" w14:textId="77777777" w:rsidR="005F1EEA" w:rsidRDefault="005F1EEA" w:rsidP="005F1EEA">
      <w:pPr>
        <w:pStyle w:val="titoloprinc0"/>
        <w:jc w:val="both"/>
        <w:rPr>
          <w:b w:val="0"/>
          <w:bCs w:val="0"/>
          <w:color w:val="002060"/>
          <w:sz w:val="22"/>
          <w:szCs w:val="22"/>
        </w:rPr>
      </w:pPr>
    </w:p>
    <w:p w14:paraId="259278DC" w14:textId="77777777" w:rsidR="005F1EEA" w:rsidRDefault="005F1EEA" w:rsidP="005F1EEA">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FFJ CALCIO A 5</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 xml:space="preserve">DOMENICA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15:30</w:t>
      </w:r>
      <w:r w:rsidRPr="00D7273F">
        <w:rPr>
          <w:b w:val="0"/>
          <w:bCs w:val="0"/>
          <w:color w:val="002060"/>
          <w:sz w:val="22"/>
          <w:szCs w:val="22"/>
        </w:rPr>
        <w:t xml:space="preserve">, </w:t>
      </w:r>
      <w:r>
        <w:rPr>
          <w:color w:val="002060"/>
          <w:sz w:val="22"/>
          <w:szCs w:val="22"/>
        </w:rPr>
        <w:t>Palestra C5 di Barchi</w:t>
      </w:r>
      <w:r w:rsidRPr="008E3101">
        <w:rPr>
          <w:color w:val="002060"/>
          <w:sz w:val="22"/>
          <w:szCs w:val="22"/>
        </w:rPr>
        <w:t xml:space="preserve"> </w:t>
      </w:r>
      <w:r>
        <w:rPr>
          <w:b w:val="0"/>
          <w:bCs w:val="0"/>
          <w:color w:val="002060"/>
          <w:sz w:val="22"/>
          <w:szCs w:val="22"/>
        </w:rPr>
        <w:t xml:space="preserve">Via Madonna di </w:t>
      </w:r>
      <w:proofErr w:type="spellStart"/>
      <w:r>
        <w:rPr>
          <w:b w:val="0"/>
          <w:bCs w:val="0"/>
          <w:color w:val="002060"/>
          <w:sz w:val="22"/>
          <w:szCs w:val="22"/>
        </w:rPr>
        <w:t>Rafaneto</w:t>
      </w:r>
      <w:proofErr w:type="spellEnd"/>
      <w:r>
        <w:rPr>
          <w:b w:val="0"/>
          <w:bCs w:val="0"/>
          <w:color w:val="002060"/>
          <w:sz w:val="22"/>
          <w:szCs w:val="22"/>
        </w:rPr>
        <w:t xml:space="preserve"> di </w:t>
      </w:r>
      <w:r>
        <w:rPr>
          <w:color w:val="002060"/>
          <w:sz w:val="22"/>
          <w:szCs w:val="22"/>
        </w:rPr>
        <w:t>BARCHI di TERRE ROVERESCHE</w:t>
      </w:r>
      <w:r w:rsidRPr="00D7273F">
        <w:rPr>
          <w:b w:val="0"/>
          <w:bCs w:val="0"/>
          <w:color w:val="002060"/>
          <w:sz w:val="22"/>
          <w:szCs w:val="22"/>
        </w:rPr>
        <w:t>.</w:t>
      </w:r>
    </w:p>
    <w:p w14:paraId="7F336197" w14:textId="77777777" w:rsidR="005F1EEA" w:rsidRDefault="005F1EEA" w:rsidP="005F1EEA">
      <w:pPr>
        <w:pStyle w:val="titoloprinc0"/>
        <w:jc w:val="both"/>
        <w:rPr>
          <w:b w:val="0"/>
          <w:bCs w:val="0"/>
          <w:color w:val="002060"/>
          <w:sz w:val="22"/>
          <w:szCs w:val="22"/>
        </w:rPr>
      </w:pPr>
    </w:p>
    <w:p w14:paraId="7133DD9B" w14:textId="77777777" w:rsidR="005F1EEA" w:rsidRPr="00E1241D" w:rsidRDefault="005F1EEA" w:rsidP="005F1EEA">
      <w:pPr>
        <w:pStyle w:val="titoloprinc0"/>
        <w:rPr>
          <w:color w:val="002060"/>
        </w:rPr>
      </w:pPr>
      <w:r w:rsidRPr="00E1241D">
        <w:rPr>
          <w:color w:val="002060"/>
        </w:rPr>
        <w:t>VARIAZIONI AL PROGRAMMA GARE</w:t>
      </w:r>
    </w:p>
    <w:p w14:paraId="6DC977F8" w14:textId="77777777" w:rsidR="005F1EEA" w:rsidRPr="00E1241D" w:rsidRDefault="005F1EEA" w:rsidP="005F1EEA">
      <w:pPr>
        <w:pStyle w:val="breakline"/>
        <w:rPr>
          <w:color w:val="002060"/>
        </w:rPr>
      </w:pPr>
    </w:p>
    <w:p w14:paraId="650C5E40" w14:textId="77777777" w:rsidR="005F1EEA" w:rsidRPr="00E1241D" w:rsidRDefault="005F1EEA" w:rsidP="005F1EEA">
      <w:pPr>
        <w:pStyle w:val="breakline"/>
        <w:rPr>
          <w:color w:val="002060"/>
        </w:rPr>
      </w:pPr>
    </w:p>
    <w:p w14:paraId="1FF1D144"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4CA84AB7" w14:textId="77777777" w:rsidTr="00C863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5D288"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610E"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A3206"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DE526"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CBBE6"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18E8"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55886"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1B0CC" w14:textId="77777777" w:rsidR="005F1EEA" w:rsidRPr="00E1241D" w:rsidRDefault="005F1EEA" w:rsidP="00DF4C06">
            <w:pPr>
              <w:pStyle w:val="headertabella0"/>
              <w:rPr>
                <w:color w:val="002060"/>
              </w:rPr>
            </w:pPr>
            <w:r w:rsidRPr="00E1241D">
              <w:rPr>
                <w:color w:val="002060"/>
              </w:rPr>
              <w:t>Impianto</w:t>
            </w:r>
          </w:p>
        </w:tc>
      </w:tr>
      <w:tr w:rsidR="005F1EEA" w:rsidRPr="00E1241D" w14:paraId="5B378D23"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28B1" w14:textId="77777777" w:rsidR="005F1EEA" w:rsidRPr="00C86325" w:rsidRDefault="005F1EEA" w:rsidP="00DF4C06">
            <w:pPr>
              <w:pStyle w:val="rowtabella0"/>
              <w:rPr>
                <w:color w:val="002060"/>
                <w:highlight w:val="yellow"/>
              </w:rPr>
            </w:pPr>
            <w:r w:rsidRPr="00C86325">
              <w:rPr>
                <w:color w:val="002060"/>
                <w:highlight w:val="yellow"/>
              </w:rPr>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02D1" w14:textId="77777777" w:rsidR="005F1EEA" w:rsidRPr="00C86325" w:rsidRDefault="005F1EEA" w:rsidP="00DF4C06">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D0CA" w14:textId="77777777" w:rsidR="005F1EEA" w:rsidRPr="00C86325" w:rsidRDefault="005F1EEA" w:rsidP="00DF4C06">
            <w:pPr>
              <w:pStyle w:val="rowtabella0"/>
              <w:rPr>
                <w:color w:val="002060"/>
                <w:highlight w:val="yellow"/>
              </w:rPr>
            </w:pPr>
            <w:r w:rsidRPr="00C86325">
              <w:rPr>
                <w:color w:val="002060"/>
                <w:highlight w:val="yellow"/>
              </w:rPr>
              <w:t>AMICI DEL CENTROSOCIOSQ.B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8616" w14:textId="77777777" w:rsidR="005F1EEA" w:rsidRPr="00C86325" w:rsidRDefault="005F1EEA" w:rsidP="00DF4C06">
            <w:pPr>
              <w:pStyle w:val="rowtabella0"/>
              <w:rPr>
                <w:color w:val="002060"/>
                <w:highlight w:val="yellow"/>
              </w:rPr>
            </w:pPr>
            <w:r w:rsidRPr="00C86325">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D662" w14:textId="356F58D6" w:rsidR="005F1EEA" w:rsidRPr="00E1241D" w:rsidRDefault="00C86325" w:rsidP="00DF4C06">
            <w:pPr>
              <w:pStyle w:val="rowtabella0"/>
              <w:rPr>
                <w:color w:val="002060"/>
              </w:rPr>
            </w:pPr>
            <w:r>
              <w:rPr>
                <w:color w:val="002060"/>
              </w:rPr>
              <w:t>06/10/2024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1FA7" w14:textId="77777777" w:rsidR="005F1EEA" w:rsidRPr="00E1241D" w:rsidRDefault="005F1EEA" w:rsidP="00DF4C06">
            <w:pPr>
              <w:pStyle w:val="rowtabella0"/>
              <w:jc w:val="center"/>
              <w:rPr>
                <w:color w:val="002060"/>
              </w:rPr>
            </w:pPr>
            <w:r w:rsidRPr="00C863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3066" w14:textId="77777777" w:rsidR="005F1EEA" w:rsidRPr="00E1241D" w:rsidRDefault="005F1EEA" w:rsidP="00DF4C06">
            <w:pPr>
              <w:pStyle w:val="rowtabella0"/>
              <w:jc w:val="center"/>
              <w:rPr>
                <w:color w:val="002060"/>
              </w:rPr>
            </w:pPr>
            <w:r w:rsidRPr="00E1241D">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6DA7" w14:textId="77777777" w:rsidR="005F1EEA" w:rsidRPr="00E1241D" w:rsidRDefault="005F1EEA" w:rsidP="00DF4C06">
            <w:pPr>
              <w:rPr>
                <w:color w:val="002060"/>
              </w:rPr>
            </w:pPr>
          </w:p>
        </w:tc>
      </w:tr>
    </w:tbl>
    <w:p w14:paraId="4157E618" w14:textId="77777777" w:rsidR="005F1EEA" w:rsidRPr="00E1241D" w:rsidRDefault="005F1EEA" w:rsidP="005F1EEA">
      <w:pPr>
        <w:pStyle w:val="breakline"/>
        <w:rPr>
          <w:rFonts w:eastAsiaTheme="minorEastAsia"/>
          <w:color w:val="002060"/>
        </w:rPr>
      </w:pPr>
    </w:p>
    <w:p w14:paraId="6423111D" w14:textId="77777777" w:rsidR="005F1EEA" w:rsidRPr="00E1241D" w:rsidRDefault="005F1EEA" w:rsidP="005F1EEA">
      <w:pPr>
        <w:pStyle w:val="breakline"/>
        <w:rPr>
          <w:color w:val="002060"/>
        </w:rPr>
      </w:pPr>
    </w:p>
    <w:p w14:paraId="3054830B"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17AF406C" w14:textId="77777777" w:rsidTr="00C863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3F9FD"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A3335"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B38FD"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63FB6"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7286B"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68216"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97170"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1C1AA" w14:textId="77777777" w:rsidR="005F1EEA" w:rsidRPr="00E1241D" w:rsidRDefault="005F1EEA" w:rsidP="00DF4C06">
            <w:pPr>
              <w:pStyle w:val="headertabella0"/>
              <w:rPr>
                <w:color w:val="002060"/>
              </w:rPr>
            </w:pPr>
            <w:r w:rsidRPr="00E1241D">
              <w:rPr>
                <w:color w:val="002060"/>
              </w:rPr>
              <w:t>Impianto</w:t>
            </w:r>
          </w:p>
        </w:tc>
      </w:tr>
      <w:tr w:rsidR="005F1EEA" w:rsidRPr="00E1241D" w14:paraId="7B49D499"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2269" w14:textId="77777777" w:rsidR="005F1EEA" w:rsidRPr="00C86325" w:rsidRDefault="005F1EEA" w:rsidP="00DF4C06">
            <w:pPr>
              <w:pStyle w:val="rowtabella0"/>
              <w:rPr>
                <w:color w:val="002060"/>
                <w:highlight w:val="yellow"/>
              </w:rPr>
            </w:pPr>
            <w:r w:rsidRPr="00C86325">
              <w:rPr>
                <w:color w:val="002060"/>
                <w:highlight w:val="yellow"/>
              </w:rPr>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F24E" w14:textId="77777777" w:rsidR="005F1EEA" w:rsidRPr="00C86325" w:rsidRDefault="005F1EEA" w:rsidP="00DF4C06">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8437" w14:textId="77777777" w:rsidR="005F1EEA" w:rsidRPr="00C86325" w:rsidRDefault="005F1EEA" w:rsidP="00DF4C06">
            <w:pPr>
              <w:pStyle w:val="rowtabella0"/>
              <w:rPr>
                <w:color w:val="002060"/>
                <w:highlight w:val="yellow"/>
              </w:rPr>
            </w:pPr>
            <w:r w:rsidRPr="00C86325">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D86C" w14:textId="77777777" w:rsidR="005F1EEA" w:rsidRPr="00C86325" w:rsidRDefault="005F1EEA" w:rsidP="00DF4C06">
            <w:pPr>
              <w:pStyle w:val="rowtabella0"/>
              <w:rPr>
                <w:color w:val="002060"/>
                <w:highlight w:val="yellow"/>
              </w:rPr>
            </w:pPr>
            <w:r w:rsidRPr="00C86325">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61AE" w14:textId="77777777" w:rsidR="005F1EEA" w:rsidRPr="00E1241D" w:rsidRDefault="005F1EEA" w:rsidP="00DF4C06">
            <w:pPr>
              <w:pStyle w:val="rowtabella0"/>
              <w:rPr>
                <w:color w:val="002060"/>
              </w:rPr>
            </w:pPr>
            <w:r w:rsidRPr="00E1241D">
              <w:rPr>
                <w:color w:val="002060"/>
              </w:rPr>
              <w:t>04/10/2024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1DC3" w14:textId="77777777" w:rsidR="005F1EEA" w:rsidRPr="00C86325" w:rsidRDefault="005F1EEA" w:rsidP="00DF4C06">
            <w:pPr>
              <w:pStyle w:val="rowtabella0"/>
              <w:jc w:val="center"/>
              <w:rPr>
                <w:color w:val="002060"/>
                <w:highlight w:val="yellow"/>
              </w:rPr>
            </w:pPr>
            <w:r w:rsidRPr="00C86325">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9B9B" w14:textId="77777777" w:rsidR="005F1EEA" w:rsidRPr="00E1241D" w:rsidRDefault="005F1EEA" w:rsidP="00DF4C0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5403" w14:textId="77777777" w:rsidR="005F1EEA" w:rsidRPr="00E1241D" w:rsidRDefault="005F1EEA" w:rsidP="00DF4C06">
            <w:pPr>
              <w:pStyle w:val="rowtabella0"/>
              <w:rPr>
                <w:color w:val="002060"/>
              </w:rPr>
            </w:pPr>
            <w:r w:rsidRPr="00C86325">
              <w:rPr>
                <w:color w:val="002060"/>
                <w:highlight w:val="yellow"/>
              </w:rPr>
              <w:t>PALESTRA IST.BETTINO PADOVANO SENIGALLIA VIA ANTONIO ROSMINI 22/B</w:t>
            </w:r>
          </w:p>
        </w:tc>
      </w:tr>
      <w:tr w:rsidR="005F1EEA" w:rsidRPr="00E1241D" w14:paraId="02306B78"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8935" w14:textId="77777777" w:rsidR="005F1EEA" w:rsidRPr="00C86325" w:rsidRDefault="005F1EEA" w:rsidP="00DF4C06">
            <w:pPr>
              <w:pStyle w:val="rowtabella0"/>
              <w:rPr>
                <w:color w:val="002060"/>
                <w:highlight w:val="yellow"/>
              </w:rPr>
            </w:pPr>
            <w:r w:rsidRPr="00C86325">
              <w:rPr>
                <w:color w:val="002060"/>
                <w:highlight w:val="yellow"/>
              </w:rPr>
              <w:lastRenderedPageBreak/>
              <w:t>05/10/2024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7712" w14:textId="77777777" w:rsidR="005F1EEA" w:rsidRPr="00C86325" w:rsidRDefault="005F1EEA" w:rsidP="00DF4C06">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A596" w14:textId="77777777" w:rsidR="005F1EEA" w:rsidRPr="00C86325" w:rsidRDefault="005F1EEA" w:rsidP="00DF4C06">
            <w:pPr>
              <w:pStyle w:val="rowtabella0"/>
              <w:rPr>
                <w:color w:val="002060"/>
                <w:highlight w:val="yellow"/>
              </w:rPr>
            </w:pPr>
            <w:r w:rsidRPr="00C86325">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403C" w14:textId="77777777" w:rsidR="005F1EEA" w:rsidRPr="00C86325" w:rsidRDefault="005F1EEA" w:rsidP="00DF4C06">
            <w:pPr>
              <w:pStyle w:val="rowtabella0"/>
              <w:rPr>
                <w:color w:val="002060"/>
                <w:highlight w:val="yellow"/>
              </w:rPr>
            </w:pPr>
            <w:r w:rsidRPr="00C86325">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2858" w14:textId="44D8E5F0" w:rsidR="005F1EEA" w:rsidRPr="00E1241D" w:rsidRDefault="00C86325" w:rsidP="00DF4C06">
            <w:pPr>
              <w:pStyle w:val="rowtabella0"/>
              <w:rPr>
                <w:color w:val="002060"/>
              </w:rPr>
            </w:pPr>
            <w:r>
              <w:rPr>
                <w:color w:val="002060"/>
              </w:rPr>
              <w:t>06/10/2024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9D33" w14:textId="77777777" w:rsidR="005F1EEA" w:rsidRPr="00E1241D" w:rsidRDefault="005F1EEA" w:rsidP="00DF4C06">
            <w:pPr>
              <w:pStyle w:val="rowtabella0"/>
              <w:jc w:val="center"/>
              <w:rPr>
                <w:color w:val="002060"/>
              </w:rPr>
            </w:pPr>
            <w:r w:rsidRPr="00C86325">
              <w:rPr>
                <w:color w:val="002060"/>
                <w:highlight w:val="yellow"/>
              </w:rPr>
              <w:t>15:15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7037" w14:textId="77777777" w:rsidR="005F1EEA" w:rsidRPr="00E1241D" w:rsidRDefault="005F1EEA" w:rsidP="00DF4C06">
            <w:pPr>
              <w:pStyle w:val="rowtabella0"/>
              <w:jc w:val="center"/>
              <w:rPr>
                <w:color w:val="002060"/>
              </w:rPr>
            </w:pPr>
            <w:r w:rsidRPr="00E1241D">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BAC8" w14:textId="77777777" w:rsidR="005F1EEA" w:rsidRPr="00E1241D" w:rsidRDefault="005F1EEA" w:rsidP="00DF4C06">
            <w:pPr>
              <w:rPr>
                <w:color w:val="002060"/>
              </w:rPr>
            </w:pPr>
          </w:p>
        </w:tc>
      </w:tr>
    </w:tbl>
    <w:p w14:paraId="0ECE842F" w14:textId="77777777" w:rsidR="005F1EEA" w:rsidRPr="00E1241D" w:rsidRDefault="005F1EEA" w:rsidP="005F1EEA">
      <w:pPr>
        <w:pStyle w:val="breakline"/>
        <w:rPr>
          <w:rFonts w:eastAsiaTheme="minorEastAsia"/>
          <w:color w:val="002060"/>
        </w:rPr>
      </w:pPr>
    </w:p>
    <w:p w14:paraId="23B1AF68" w14:textId="77777777" w:rsidR="005F1EEA" w:rsidRPr="00E1241D" w:rsidRDefault="005F1EEA" w:rsidP="005F1EEA">
      <w:pPr>
        <w:pStyle w:val="breakline"/>
        <w:rPr>
          <w:color w:val="002060"/>
        </w:rPr>
      </w:pPr>
    </w:p>
    <w:p w14:paraId="72A2E253" w14:textId="77777777" w:rsidR="005F1EEA" w:rsidRPr="00E1241D" w:rsidRDefault="005F1EEA" w:rsidP="005F1EEA">
      <w:pPr>
        <w:pStyle w:val="sottotitolocampionato10"/>
        <w:rPr>
          <w:color w:val="002060"/>
        </w:rPr>
      </w:pPr>
      <w:r w:rsidRPr="00E1241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60B2DF39" w14:textId="77777777" w:rsidTr="00C863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1772C" w14:textId="77777777" w:rsidR="005F1EEA" w:rsidRPr="00E1241D" w:rsidRDefault="005F1EEA" w:rsidP="00DF4C06">
            <w:pPr>
              <w:pStyle w:val="headertabella0"/>
              <w:rPr>
                <w:color w:val="002060"/>
              </w:rPr>
            </w:pPr>
            <w:r w:rsidRPr="00E124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5B7EA"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D5941" w14:textId="77777777" w:rsidR="005F1EEA" w:rsidRPr="00E1241D" w:rsidRDefault="005F1EEA" w:rsidP="00DF4C06">
            <w:pPr>
              <w:pStyle w:val="headertabella0"/>
              <w:rPr>
                <w:color w:val="002060"/>
              </w:rPr>
            </w:pPr>
            <w:r w:rsidRPr="00E124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61D3C"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C3BC5"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DDE84"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E41A6"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5307" w14:textId="77777777" w:rsidR="005F1EEA" w:rsidRPr="00E1241D" w:rsidRDefault="005F1EEA" w:rsidP="00DF4C06">
            <w:pPr>
              <w:pStyle w:val="headertabella0"/>
              <w:rPr>
                <w:color w:val="002060"/>
              </w:rPr>
            </w:pPr>
            <w:r w:rsidRPr="00E1241D">
              <w:rPr>
                <w:color w:val="002060"/>
              </w:rPr>
              <w:t>Impianto</w:t>
            </w:r>
          </w:p>
        </w:tc>
      </w:tr>
      <w:tr w:rsidR="00DF0B8D" w:rsidRPr="00E1241D" w14:paraId="35F46044"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27E71" w14:textId="5F384FC1" w:rsidR="00DF0B8D" w:rsidRPr="00C86325" w:rsidRDefault="00DF0B8D" w:rsidP="00DF0B8D">
            <w:pPr>
              <w:pStyle w:val="rowtabella0"/>
              <w:rPr>
                <w:color w:val="002060"/>
                <w:highlight w:val="yellow"/>
              </w:rPr>
            </w:pPr>
            <w:r w:rsidRPr="00C86325">
              <w:rPr>
                <w:color w:val="002060"/>
                <w:highlight w:val="yellow"/>
              </w:rPr>
              <w:t>06/10/2024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9958F" w14:textId="0E58920E" w:rsidR="00DF0B8D" w:rsidRPr="00C86325" w:rsidRDefault="00DF0B8D" w:rsidP="00DF0B8D">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B66FE" w14:textId="76E7EEFC" w:rsidR="00DF0B8D" w:rsidRPr="00C86325" w:rsidRDefault="00DF0B8D" w:rsidP="00DF0B8D">
            <w:pPr>
              <w:pStyle w:val="rowtabella0"/>
              <w:rPr>
                <w:color w:val="002060"/>
                <w:highlight w:val="yellow"/>
              </w:rPr>
            </w:pPr>
            <w:r w:rsidRPr="00C86325">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AE229" w14:textId="3AC839D3" w:rsidR="00DF0B8D" w:rsidRPr="00C86325" w:rsidRDefault="00DF0B8D" w:rsidP="00DF0B8D">
            <w:pPr>
              <w:pStyle w:val="rowtabella0"/>
              <w:rPr>
                <w:color w:val="002060"/>
                <w:highlight w:val="yellow"/>
              </w:rPr>
            </w:pPr>
            <w:r w:rsidRPr="00C86325">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30819" w14:textId="2E5F2C4B" w:rsidR="00DF0B8D" w:rsidRPr="00E1241D" w:rsidRDefault="00DF0B8D" w:rsidP="00DF0B8D">
            <w:pPr>
              <w:pStyle w:val="rowtabella0"/>
              <w:rPr>
                <w:color w:val="002060"/>
              </w:rPr>
            </w:pPr>
            <w:r w:rsidRPr="00E1241D">
              <w:rPr>
                <w:color w:val="002060"/>
              </w:rPr>
              <w:t>0</w:t>
            </w:r>
            <w:r>
              <w:rPr>
                <w:color w:val="002060"/>
              </w:rPr>
              <w:t>5</w:t>
            </w:r>
            <w:r w:rsidRPr="00E1241D">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A92AF" w14:textId="14330E84" w:rsidR="00DF0B8D" w:rsidRPr="00C86325" w:rsidRDefault="00DF0B8D" w:rsidP="00DF0B8D">
            <w:pPr>
              <w:pStyle w:val="rowtabella0"/>
              <w:jc w:val="center"/>
              <w:rPr>
                <w:color w:val="002060"/>
                <w:highlight w:val="yellow"/>
              </w:rPr>
            </w:pPr>
            <w:r w:rsidRPr="00C863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9F0C2" w14:textId="05C0AC8F" w:rsidR="00DF0B8D" w:rsidRPr="00E1241D" w:rsidRDefault="00DF0B8D" w:rsidP="00DF0B8D">
            <w:pPr>
              <w:pStyle w:val="rowtabella0"/>
              <w:jc w:val="center"/>
              <w:rPr>
                <w:color w:val="002060"/>
              </w:rPr>
            </w:pPr>
            <w:r w:rsidRPr="00E1241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60A41" w14:textId="77777777" w:rsidR="00DF0B8D" w:rsidRPr="00E1241D" w:rsidRDefault="00DF0B8D" w:rsidP="00DF0B8D">
            <w:pPr>
              <w:rPr>
                <w:color w:val="002060"/>
              </w:rPr>
            </w:pPr>
          </w:p>
        </w:tc>
      </w:tr>
      <w:tr w:rsidR="00DF0B8D" w:rsidRPr="00E1241D" w14:paraId="2308D11B" w14:textId="77777777" w:rsidTr="00C863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06D2" w14:textId="77777777" w:rsidR="00DF0B8D" w:rsidRPr="00C86325" w:rsidRDefault="00DF0B8D" w:rsidP="00DF0B8D">
            <w:pPr>
              <w:pStyle w:val="rowtabella0"/>
              <w:rPr>
                <w:color w:val="002060"/>
                <w:highlight w:val="yellow"/>
              </w:rPr>
            </w:pPr>
            <w:r w:rsidRPr="00C86325">
              <w:rPr>
                <w:color w:val="002060"/>
                <w:highlight w:val="yellow"/>
              </w:rPr>
              <w:t>06/10/2024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6BD3" w14:textId="77777777" w:rsidR="00DF0B8D" w:rsidRPr="00C86325" w:rsidRDefault="00DF0B8D" w:rsidP="00DF0B8D">
            <w:pPr>
              <w:pStyle w:val="rowtabella0"/>
              <w:jc w:val="center"/>
              <w:rPr>
                <w:color w:val="002060"/>
                <w:highlight w:val="yellow"/>
              </w:rPr>
            </w:pPr>
            <w:r w:rsidRPr="00C8632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46B5" w14:textId="5C5666CF" w:rsidR="00DF0B8D" w:rsidRPr="00C86325" w:rsidRDefault="004738C7" w:rsidP="00DF0B8D">
            <w:pPr>
              <w:pStyle w:val="rowtabella0"/>
              <w:rPr>
                <w:color w:val="002060"/>
                <w:highlight w:val="yellow"/>
              </w:rPr>
            </w:pPr>
            <w:r>
              <w:rPr>
                <w:color w:val="002060"/>
                <w:highlight w:val="yellow"/>
              </w:rPr>
              <w:t>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6B6A" w14:textId="28F53C7C" w:rsidR="00DF0B8D" w:rsidRPr="00C86325" w:rsidRDefault="004738C7" w:rsidP="00DF0B8D">
            <w:pPr>
              <w:pStyle w:val="rowtabella0"/>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9D4C" w14:textId="3826F258" w:rsidR="00DF0B8D" w:rsidRPr="00E1241D" w:rsidRDefault="00DF0B8D" w:rsidP="00DF0B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33A4" w14:textId="0F227674" w:rsidR="00DF0B8D" w:rsidRPr="00E1241D" w:rsidRDefault="00DF0B8D" w:rsidP="00DF0B8D">
            <w:pPr>
              <w:pStyle w:val="rowtabella0"/>
              <w:jc w:val="center"/>
              <w:rPr>
                <w:color w:val="002060"/>
              </w:rPr>
            </w:pPr>
            <w:r w:rsidRPr="00C86325">
              <w:rPr>
                <w:color w:val="002060"/>
                <w:highlight w:val="yellow"/>
              </w:rPr>
              <w:t>1</w:t>
            </w:r>
            <w:r w:rsidR="004738C7">
              <w:rPr>
                <w:color w:val="002060"/>
                <w:highlight w:val="yellow"/>
              </w:rPr>
              <w:t>1</w:t>
            </w:r>
            <w:r w:rsidRPr="00C86325">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FBE8" w14:textId="1A46700D" w:rsidR="00DF0B8D" w:rsidRPr="00E1241D" w:rsidRDefault="004738C7" w:rsidP="00DF0B8D">
            <w:pPr>
              <w:pStyle w:val="rowtabella0"/>
              <w:jc w:val="center"/>
              <w:rPr>
                <w:color w:val="002060"/>
              </w:rPr>
            </w:pPr>
            <w:r>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F19C" w14:textId="22621EC0" w:rsidR="00DF0B8D" w:rsidRPr="004738C7" w:rsidRDefault="004738C7" w:rsidP="004738C7">
            <w:pPr>
              <w:jc w:val="left"/>
              <w:rPr>
                <w:rFonts w:ascii="Arial" w:hAnsi="Arial" w:cs="Arial"/>
                <w:color w:val="002060"/>
                <w:sz w:val="12"/>
                <w:szCs w:val="12"/>
              </w:rPr>
            </w:pPr>
            <w:r w:rsidRPr="004738C7">
              <w:rPr>
                <w:rFonts w:ascii="Arial" w:hAnsi="Arial" w:cs="Arial"/>
                <w:color w:val="002060"/>
                <w:sz w:val="12"/>
                <w:szCs w:val="12"/>
                <w:highlight w:val="yellow"/>
              </w:rPr>
              <w:t>CENTRO SPORTIVO RECANATESE RECANATI VIA ALDO MORO</w:t>
            </w:r>
          </w:p>
        </w:tc>
      </w:tr>
    </w:tbl>
    <w:p w14:paraId="74296A6A" w14:textId="77777777" w:rsidR="005F1EEA" w:rsidRPr="00E1241D" w:rsidRDefault="005F1EEA" w:rsidP="005F1EEA">
      <w:pPr>
        <w:pStyle w:val="breakline"/>
        <w:rPr>
          <w:rFonts w:eastAsiaTheme="minorEastAsia"/>
          <w:color w:val="002060"/>
        </w:rPr>
      </w:pPr>
    </w:p>
    <w:p w14:paraId="73E45067" w14:textId="77777777" w:rsidR="005F1EEA" w:rsidRPr="00E1241D" w:rsidRDefault="005F1EEA" w:rsidP="005F1EEA">
      <w:pPr>
        <w:pStyle w:val="breakline"/>
        <w:rPr>
          <w:color w:val="002060"/>
        </w:rPr>
      </w:pPr>
    </w:p>
    <w:p w14:paraId="18ED6ED7" w14:textId="77777777" w:rsidR="005F1EEA" w:rsidRPr="00E1241D" w:rsidRDefault="005F1EEA" w:rsidP="005F1EEA">
      <w:pPr>
        <w:pStyle w:val="titoloprinc0"/>
        <w:rPr>
          <w:color w:val="002060"/>
        </w:rPr>
      </w:pPr>
      <w:r w:rsidRPr="00E1241D">
        <w:rPr>
          <w:color w:val="002060"/>
        </w:rPr>
        <w:t>RISULTATI</w:t>
      </w:r>
    </w:p>
    <w:p w14:paraId="67C1E57A" w14:textId="77777777" w:rsidR="005F1EEA" w:rsidRPr="00E1241D" w:rsidRDefault="005F1EEA" w:rsidP="005F1EEA">
      <w:pPr>
        <w:pStyle w:val="breakline"/>
        <w:rPr>
          <w:color w:val="002060"/>
        </w:rPr>
      </w:pPr>
    </w:p>
    <w:p w14:paraId="148D5C14" w14:textId="77777777" w:rsidR="005F1EEA" w:rsidRPr="00E1241D" w:rsidRDefault="005F1EEA" w:rsidP="005F1EEA">
      <w:pPr>
        <w:pStyle w:val="sottotitolocampionato10"/>
        <w:rPr>
          <w:color w:val="002060"/>
        </w:rPr>
      </w:pPr>
      <w:r w:rsidRPr="00E1241D">
        <w:rPr>
          <w:color w:val="002060"/>
        </w:rPr>
        <w:t>RISULTATI UFFICIALI GARE DEL 29/09/2024</w:t>
      </w:r>
    </w:p>
    <w:p w14:paraId="72AFE30D"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6A82560D"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59945215"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2A8ECF15"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2B88" w14:textId="77777777" w:rsidR="005F1EEA" w:rsidRPr="00E1241D" w:rsidRDefault="005F1EEA" w:rsidP="00DF4C06">
                  <w:pPr>
                    <w:pStyle w:val="headertabella0"/>
                    <w:rPr>
                      <w:color w:val="002060"/>
                    </w:rPr>
                  </w:pPr>
                  <w:r w:rsidRPr="00E1241D">
                    <w:rPr>
                      <w:color w:val="002060"/>
                    </w:rPr>
                    <w:t>GIRONE A - 1 Giornata - A</w:t>
                  </w:r>
                </w:p>
              </w:tc>
            </w:tr>
            <w:tr w:rsidR="005F1EEA" w:rsidRPr="00E1241D" w14:paraId="5E2F5445"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AB27D4" w14:textId="77777777" w:rsidR="005F1EEA" w:rsidRPr="00E1241D" w:rsidRDefault="005F1EEA" w:rsidP="00DF4C06">
                  <w:pPr>
                    <w:pStyle w:val="rowtabella0"/>
                    <w:rPr>
                      <w:color w:val="002060"/>
                    </w:rPr>
                  </w:pPr>
                  <w:r w:rsidRPr="00E1241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3C9A2" w14:textId="77777777" w:rsidR="005F1EEA" w:rsidRPr="00E1241D" w:rsidRDefault="005F1EEA" w:rsidP="00DF4C06">
                  <w:pPr>
                    <w:pStyle w:val="rowtabella0"/>
                    <w:rPr>
                      <w:color w:val="002060"/>
                    </w:rPr>
                  </w:pPr>
                  <w:r w:rsidRPr="00E1241D">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B089F" w14:textId="77777777" w:rsidR="005F1EEA" w:rsidRPr="00E1241D" w:rsidRDefault="005F1EEA" w:rsidP="00DF4C06">
                  <w:pPr>
                    <w:pStyle w:val="rowtabella0"/>
                    <w:jc w:val="center"/>
                    <w:rPr>
                      <w:color w:val="002060"/>
                    </w:rPr>
                  </w:pPr>
                  <w:r w:rsidRPr="00E1241D">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67B27" w14:textId="77777777" w:rsidR="005F1EEA" w:rsidRPr="00E1241D" w:rsidRDefault="005F1EEA" w:rsidP="00DF4C06">
                  <w:pPr>
                    <w:pStyle w:val="rowtabella0"/>
                    <w:jc w:val="center"/>
                    <w:rPr>
                      <w:color w:val="002060"/>
                    </w:rPr>
                  </w:pPr>
                  <w:r w:rsidRPr="00E1241D">
                    <w:rPr>
                      <w:color w:val="002060"/>
                    </w:rPr>
                    <w:t> </w:t>
                  </w:r>
                </w:p>
              </w:tc>
            </w:tr>
            <w:tr w:rsidR="005F1EEA" w:rsidRPr="00E1241D" w14:paraId="37EF8D81"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0B162" w14:textId="77777777" w:rsidR="005F1EEA" w:rsidRPr="00E1241D" w:rsidRDefault="005F1EEA" w:rsidP="00DF4C06">
                  <w:pPr>
                    <w:pStyle w:val="rowtabella0"/>
                    <w:rPr>
                      <w:color w:val="002060"/>
                    </w:rPr>
                  </w:pPr>
                  <w:r w:rsidRPr="00E1241D">
                    <w:rPr>
                      <w:color w:val="002060"/>
                    </w:rPr>
                    <w:t>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61E007" w14:textId="77777777" w:rsidR="005F1EEA" w:rsidRPr="00E1241D" w:rsidRDefault="005F1EEA" w:rsidP="00DF4C06">
                  <w:pPr>
                    <w:pStyle w:val="rowtabella0"/>
                    <w:rPr>
                      <w:color w:val="002060"/>
                    </w:rPr>
                  </w:pPr>
                  <w:r w:rsidRPr="00E1241D">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DC6E2C" w14:textId="77777777" w:rsidR="005F1EEA" w:rsidRPr="00E1241D" w:rsidRDefault="005F1EEA" w:rsidP="00DF4C06">
                  <w:pPr>
                    <w:pStyle w:val="rowtabella0"/>
                    <w:jc w:val="center"/>
                    <w:rPr>
                      <w:color w:val="002060"/>
                    </w:rPr>
                  </w:pPr>
                  <w:r w:rsidRPr="00E1241D">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7B4ABF" w14:textId="77777777" w:rsidR="005F1EEA" w:rsidRPr="00E1241D" w:rsidRDefault="005F1EEA" w:rsidP="00DF4C06">
                  <w:pPr>
                    <w:pStyle w:val="rowtabella0"/>
                    <w:jc w:val="center"/>
                    <w:rPr>
                      <w:color w:val="002060"/>
                    </w:rPr>
                  </w:pPr>
                  <w:r w:rsidRPr="00E1241D">
                    <w:rPr>
                      <w:color w:val="002060"/>
                    </w:rPr>
                    <w:t> </w:t>
                  </w:r>
                </w:p>
              </w:tc>
            </w:tr>
            <w:tr w:rsidR="005F1EEA" w:rsidRPr="00E1241D" w14:paraId="5635E271"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145B1C" w14:textId="77777777" w:rsidR="005F1EEA" w:rsidRPr="00E1241D" w:rsidRDefault="005F1EEA" w:rsidP="00DF4C06">
                  <w:pPr>
                    <w:pStyle w:val="rowtabella0"/>
                    <w:rPr>
                      <w:color w:val="002060"/>
                    </w:rPr>
                  </w:pPr>
                  <w:r w:rsidRPr="00E1241D">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84BCA" w14:textId="77777777" w:rsidR="005F1EEA" w:rsidRPr="00E1241D" w:rsidRDefault="005F1EEA" w:rsidP="00DF4C06">
                  <w:pPr>
                    <w:pStyle w:val="rowtabella0"/>
                    <w:rPr>
                      <w:color w:val="002060"/>
                    </w:rPr>
                  </w:pPr>
                  <w:r w:rsidRPr="00E1241D">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805FB8" w14:textId="77777777" w:rsidR="005F1EEA" w:rsidRPr="00E1241D" w:rsidRDefault="005F1EEA" w:rsidP="00DF4C06">
                  <w:pPr>
                    <w:pStyle w:val="rowtabella0"/>
                    <w:jc w:val="center"/>
                    <w:rPr>
                      <w:color w:val="002060"/>
                    </w:rPr>
                  </w:pPr>
                  <w:r w:rsidRPr="00E1241D">
                    <w:rPr>
                      <w:color w:val="002060"/>
                    </w:rPr>
                    <w:t>16 - 1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E4FFCA" w14:textId="77777777" w:rsidR="005F1EEA" w:rsidRPr="00E1241D" w:rsidRDefault="005F1EEA" w:rsidP="00DF4C06">
                  <w:pPr>
                    <w:pStyle w:val="rowtabella0"/>
                    <w:jc w:val="center"/>
                    <w:rPr>
                      <w:color w:val="002060"/>
                    </w:rPr>
                  </w:pPr>
                  <w:r w:rsidRPr="00E1241D">
                    <w:rPr>
                      <w:color w:val="002060"/>
                    </w:rPr>
                    <w:t> </w:t>
                  </w:r>
                </w:p>
              </w:tc>
            </w:tr>
            <w:tr w:rsidR="005F1EEA" w:rsidRPr="00E1241D" w14:paraId="45E8B8C9"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3CDED7" w14:textId="77777777" w:rsidR="005F1EEA" w:rsidRPr="00E1241D" w:rsidRDefault="005F1EEA" w:rsidP="00DF4C06">
                  <w:pPr>
                    <w:pStyle w:val="rowtabella0"/>
                    <w:rPr>
                      <w:color w:val="002060"/>
                    </w:rPr>
                  </w:pPr>
                  <w:r w:rsidRPr="00E1241D">
                    <w:rPr>
                      <w:color w:val="002060"/>
                    </w:rPr>
                    <w:t>(2)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DDD7B" w14:textId="77777777" w:rsidR="005F1EEA" w:rsidRPr="00E1241D" w:rsidRDefault="005F1EEA" w:rsidP="00DF4C06">
                  <w:pPr>
                    <w:pStyle w:val="rowtabella0"/>
                    <w:rPr>
                      <w:color w:val="002060"/>
                    </w:rPr>
                  </w:pPr>
                  <w:r w:rsidRPr="00E1241D">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66AFCB" w14:textId="77777777" w:rsidR="005F1EEA" w:rsidRPr="00E1241D" w:rsidRDefault="005F1EEA" w:rsidP="00DF4C06">
                  <w:pPr>
                    <w:pStyle w:val="rowtabella0"/>
                    <w:jc w:val="center"/>
                    <w:rPr>
                      <w:color w:val="002060"/>
                    </w:rPr>
                  </w:pPr>
                  <w:r w:rsidRPr="00E1241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2DF2F" w14:textId="77777777" w:rsidR="005F1EEA" w:rsidRPr="00E1241D" w:rsidRDefault="005F1EEA" w:rsidP="00DF4C06">
                  <w:pPr>
                    <w:pStyle w:val="rowtabella0"/>
                    <w:jc w:val="center"/>
                    <w:rPr>
                      <w:color w:val="002060"/>
                    </w:rPr>
                  </w:pPr>
                  <w:r w:rsidRPr="00E1241D">
                    <w:rPr>
                      <w:color w:val="002060"/>
                    </w:rPr>
                    <w:t> </w:t>
                  </w:r>
                </w:p>
              </w:tc>
            </w:tr>
            <w:tr w:rsidR="005F1EEA" w:rsidRPr="00E1241D" w14:paraId="48141C7C"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5BF07" w14:textId="77777777" w:rsidR="005F1EEA" w:rsidRPr="00E1241D" w:rsidRDefault="005F1EEA" w:rsidP="00DF4C06">
                  <w:pPr>
                    <w:pStyle w:val="rowtabella0"/>
                    <w:rPr>
                      <w:color w:val="002060"/>
                    </w:rPr>
                  </w:pPr>
                  <w:r w:rsidRPr="00E1241D">
                    <w:rPr>
                      <w:color w:val="002060"/>
                    </w:rPr>
                    <w:t>(2)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E385F" w14:textId="77777777" w:rsidR="005F1EEA" w:rsidRPr="00E1241D" w:rsidRDefault="005F1EEA" w:rsidP="00DF4C06">
                  <w:pPr>
                    <w:pStyle w:val="rowtabella0"/>
                    <w:rPr>
                      <w:color w:val="002060"/>
                    </w:rPr>
                  </w:pPr>
                  <w:r w:rsidRPr="00E1241D">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583A2" w14:textId="77777777" w:rsidR="005F1EEA" w:rsidRPr="00E1241D" w:rsidRDefault="005F1EEA" w:rsidP="00DF4C06">
                  <w:pPr>
                    <w:pStyle w:val="rowtabella0"/>
                    <w:jc w:val="center"/>
                    <w:rPr>
                      <w:color w:val="002060"/>
                    </w:rPr>
                  </w:pPr>
                  <w:r w:rsidRPr="00E1241D">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79FA5" w14:textId="77777777" w:rsidR="005F1EEA" w:rsidRPr="00E1241D" w:rsidRDefault="005F1EEA" w:rsidP="00DF4C06">
                  <w:pPr>
                    <w:pStyle w:val="rowtabella0"/>
                    <w:jc w:val="center"/>
                    <w:rPr>
                      <w:color w:val="002060"/>
                    </w:rPr>
                  </w:pPr>
                  <w:r w:rsidRPr="00E1241D">
                    <w:rPr>
                      <w:color w:val="002060"/>
                    </w:rPr>
                    <w:t> </w:t>
                  </w:r>
                </w:p>
              </w:tc>
            </w:tr>
            <w:tr w:rsidR="005F1EEA" w:rsidRPr="00E1241D" w14:paraId="77189FF8"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4695ACF2" w14:textId="77777777" w:rsidR="005F1EEA" w:rsidRPr="00E1241D" w:rsidRDefault="005F1EEA" w:rsidP="00DF4C06">
                  <w:pPr>
                    <w:pStyle w:val="rowtabella0"/>
                    <w:rPr>
                      <w:color w:val="002060"/>
                    </w:rPr>
                  </w:pPr>
                  <w:r w:rsidRPr="00E1241D">
                    <w:rPr>
                      <w:color w:val="002060"/>
                    </w:rPr>
                    <w:t>(1) - disputata il 27/09/2024</w:t>
                  </w:r>
                </w:p>
              </w:tc>
            </w:tr>
            <w:tr w:rsidR="005F1EEA" w:rsidRPr="00E1241D" w14:paraId="3E7C1769"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06BDE80E" w14:textId="77777777" w:rsidR="005F1EEA" w:rsidRPr="00E1241D" w:rsidRDefault="005F1EEA" w:rsidP="00DF4C06">
                  <w:pPr>
                    <w:pStyle w:val="rowtabella0"/>
                    <w:rPr>
                      <w:color w:val="002060"/>
                    </w:rPr>
                  </w:pPr>
                  <w:r w:rsidRPr="00E1241D">
                    <w:rPr>
                      <w:color w:val="002060"/>
                    </w:rPr>
                    <w:t>(2) - disputata il 28/09/2024</w:t>
                  </w:r>
                </w:p>
              </w:tc>
            </w:tr>
          </w:tbl>
          <w:p w14:paraId="399AE512"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2EAE0A1F"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2B9C9" w14:textId="77777777" w:rsidR="005F1EEA" w:rsidRPr="00E1241D" w:rsidRDefault="005F1EEA" w:rsidP="00DF4C06">
                  <w:pPr>
                    <w:pStyle w:val="headertabella0"/>
                    <w:rPr>
                      <w:color w:val="002060"/>
                    </w:rPr>
                  </w:pPr>
                  <w:r w:rsidRPr="00E1241D">
                    <w:rPr>
                      <w:color w:val="002060"/>
                    </w:rPr>
                    <w:t>GIRONE B - 1 Giornata - A</w:t>
                  </w:r>
                </w:p>
              </w:tc>
            </w:tr>
            <w:tr w:rsidR="005F1EEA" w:rsidRPr="00E1241D" w14:paraId="1F474F4E"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C70048" w14:textId="77777777" w:rsidR="005F1EEA" w:rsidRPr="00E1241D" w:rsidRDefault="005F1EEA" w:rsidP="00DF4C06">
                  <w:pPr>
                    <w:pStyle w:val="rowtabella0"/>
                    <w:rPr>
                      <w:color w:val="002060"/>
                    </w:rPr>
                  </w:pPr>
                  <w:r w:rsidRPr="00E1241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2ACC4" w14:textId="77777777" w:rsidR="005F1EEA" w:rsidRPr="00E1241D" w:rsidRDefault="005F1EEA" w:rsidP="00DF4C06">
                  <w:pPr>
                    <w:pStyle w:val="rowtabella0"/>
                    <w:rPr>
                      <w:color w:val="002060"/>
                    </w:rPr>
                  </w:pPr>
                  <w:r w:rsidRPr="00E1241D">
                    <w:rPr>
                      <w:color w:val="002060"/>
                    </w:rPr>
                    <w:t>- CALCIO A 5 CORINALDO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A902D" w14:textId="77777777" w:rsidR="005F1EEA" w:rsidRPr="00E1241D" w:rsidRDefault="005F1EEA" w:rsidP="00DF4C06">
                  <w:pPr>
                    <w:pStyle w:val="rowtabella0"/>
                    <w:jc w:val="center"/>
                    <w:rPr>
                      <w:color w:val="002060"/>
                    </w:rPr>
                  </w:pPr>
                  <w:r w:rsidRPr="00E1241D">
                    <w:rPr>
                      <w:color w:val="002060"/>
                    </w:rPr>
                    <w:t>1 - 10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9F84C" w14:textId="77777777" w:rsidR="005F1EEA" w:rsidRPr="00E1241D" w:rsidRDefault="005F1EEA" w:rsidP="00DF4C06">
                  <w:pPr>
                    <w:pStyle w:val="rowtabella0"/>
                    <w:jc w:val="center"/>
                    <w:rPr>
                      <w:color w:val="002060"/>
                    </w:rPr>
                  </w:pPr>
                  <w:r w:rsidRPr="00E1241D">
                    <w:rPr>
                      <w:color w:val="002060"/>
                    </w:rPr>
                    <w:t> </w:t>
                  </w:r>
                </w:p>
              </w:tc>
            </w:tr>
            <w:tr w:rsidR="005F1EEA" w:rsidRPr="00E1241D" w14:paraId="4B8F1637"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BA390F" w14:textId="77777777" w:rsidR="005F1EEA" w:rsidRPr="00E1241D" w:rsidRDefault="005F1EEA" w:rsidP="00DF4C06">
                  <w:pPr>
                    <w:pStyle w:val="rowtabella0"/>
                    <w:rPr>
                      <w:color w:val="002060"/>
                    </w:rPr>
                  </w:pPr>
                  <w:r w:rsidRPr="00E1241D">
                    <w:rPr>
                      <w:color w:val="002060"/>
                    </w:rPr>
                    <w:t>AMICI DEL CENTROSOCIOSQ.C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2BA022" w14:textId="77777777" w:rsidR="005F1EEA" w:rsidRPr="00E1241D" w:rsidRDefault="005F1EEA" w:rsidP="00DF4C06">
                  <w:pPr>
                    <w:pStyle w:val="rowtabella0"/>
                    <w:rPr>
                      <w:color w:val="002060"/>
                    </w:rPr>
                  </w:pPr>
                  <w:r w:rsidRPr="00E1241D">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AB0E37" w14:textId="77777777" w:rsidR="005F1EEA" w:rsidRPr="00E1241D" w:rsidRDefault="005F1EEA" w:rsidP="00DF4C06">
                  <w:pPr>
                    <w:pStyle w:val="rowtabella0"/>
                    <w:jc w:val="center"/>
                    <w:rPr>
                      <w:color w:val="002060"/>
                    </w:rPr>
                  </w:pPr>
                  <w:r w:rsidRPr="00E1241D">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4D5A53" w14:textId="77777777" w:rsidR="005F1EEA" w:rsidRPr="00E1241D" w:rsidRDefault="005F1EEA" w:rsidP="00DF4C06">
                  <w:pPr>
                    <w:pStyle w:val="rowtabella0"/>
                    <w:jc w:val="center"/>
                    <w:rPr>
                      <w:color w:val="002060"/>
                    </w:rPr>
                  </w:pPr>
                  <w:r w:rsidRPr="00E1241D">
                    <w:rPr>
                      <w:color w:val="002060"/>
                    </w:rPr>
                    <w:t> </w:t>
                  </w:r>
                </w:p>
              </w:tc>
            </w:tr>
            <w:tr w:rsidR="005F1EEA" w:rsidRPr="00E1241D" w14:paraId="18E0F7A6"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5423C1" w14:textId="77777777" w:rsidR="005F1EEA" w:rsidRPr="00E1241D" w:rsidRDefault="005F1EEA" w:rsidP="00DF4C06">
                  <w:pPr>
                    <w:pStyle w:val="rowtabella0"/>
                    <w:rPr>
                      <w:color w:val="002060"/>
                    </w:rPr>
                  </w:pPr>
                  <w:r w:rsidRPr="00E1241D">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EC92E7" w14:textId="77777777" w:rsidR="005F1EEA" w:rsidRPr="00E1241D" w:rsidRDefault="005F1EEA" w:rsidP="00DF4C06">
                  <w:pPr>
                    <w:pStyle w:val="rowtabella0"/>
                    <w:rPr>
                      <w:color w:val="002060"/>
                    </w:rPr>
                  </w:pPr>
                  <w:r w:rsidRPr="00E1241D">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CCA86C" w14:textId="77777777" w:rsidR="005F1EEA" w:rsidRPr="00E1241D" w:rsidRDefault="005F1EEA" w:rsidP="00DF4C06">
                  <w:pPr>
                    <w:pStyle w:val="rowtabella0"/>
                    <w:jc w:val="center"/>
                    <w:rPr>
                      <w:color w:val="002060"/>
                    </w:rPr>
                  </w:pPr>
                  <w:r w:rsidRPr="00E1241D">
                    <w:rPr>
                      <w:color w:val="002060"/>
                    </w:rPr>
                    <w:t>18 - 1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5FE7E" w14:textId="77777777" w:rsidR="005F1EEA" w:rsidRPr="00E1241D" w:rsidRDefault="005F1EEA" w:rsidP="00DF4C06">
                  <w:pPr>
                    <w:pStyle w:val="rowtabella0"/>
                    <w:jc w:val="center"/>
                    <w:rPr>
                      <w:color w:val="002060"/>
                    </w:rPr>
                  </w:pPr>
                  <w:r w:rsidRPr="00E1241D">
                    <w:rPr>
                      <w:color w:val="002060"/>
                    </w:rPr>
                    <w:t> </w:t>
                  </w:r>
                </w:p>
              </w:tc>
            </w:tr>
            <w:tr w:rsidR="005F1EEA" w:rsidRPr="00E1241D" w14:paraId="7B71DCAA"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8966E9" w14:textId="77777777" w:rsidR="005F1EEA" w:rsidRPr="00E1241D" w:rsidRDefault="005F1EEA" w:rsidP="00DF4C06">
                  <w:pPr>
                    <w:pStyle w:val="rowtabella0"/>
                    <w:rPr>
                      <w:color w:val="002060"/>
                    </w:rPr>
                  </w:pPr>
                  <w:r w:rsidRPr="00E1241D">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3DB6AF" w14:textId="77777777" w:rsidR="005F1EEA" w:rsidRPr="00E1241D" w:rsidRDefault="005F1EEA" w:rsidP="00DF4C06">
                  <w:pPr>
                    <w:pStyle w:val="rowtabella0"/>
                    <w:rPr>
                      <w:color w:val="002060"/>
                    </w:rPr>
                  </w:pPr>
                  <w:r w:rsidRPr="00E1241D">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9640B4" w14:textId="77777777" w:rsidR="005F1EEA" w:rsidRPr="00E1241D" w:rsidRDefault="005F1EEA" w:rsidP="00DF4C06">
                  <w:pPr>
                    <w:pStyle w:val="rowtabella0"/>
                    <w:jc w:val="center"/>
                    <w:rPr>
                      <w:color w:val="002060"/>
                    </w:rPr>
                  </w:pPr>
                  <w:r w:rsidRPr="00E1241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3CE6DF" w14:textId="77777777" w:rsidR="005F1EEA" w:rsidRPr="00E1241D" w:rsidRDefault="005F1EEA" w:rsidP="00DF4C06">
                  <w:pPr>
                    <w:pStyle w:val="rowtabella0"/>
                    <w:jc w:val="center"/>
                    <w:rPr>
                      <w:color w:val="002060"/>
                    </w:rPr>
                  </w:pPr>
                  <w:r w:rsidRPr="00E1241D">
                    <w:rPr>
                      <w:color w:val="002060"/>
                    </w:rPr>
                    <w:t> </w:t>
                  </w:r>
                </w:p>
              </w:tc>
            </w:tr>
            <w:tr w:rsidR="005F1EEA" w:rsidRPr="00E1241D" w14:paraId="7660CDC5"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B55ED" w14:textId="77777777" w:rsidR="005F1EEA" w:rsidRPr="00E1241D" w:rsidRDefault="005F1EEA" w:rsidP="00DF4C06">
                  <w:pPr>
                    <w:pStyle w:val="rowtabella0"/>
                    <w:rPr>
                      <w:color w:val="002060"/>
                    </w:rPr>
                  </w:pPr>
                  <w:r w:rsidRPr="00E1241D">
                    <w:rPr>
                      <w:color w:val="002060"/>
                    </w:rPr>
                    <w:t xml:space="preserve">ITALSERVICE C5 </w:t>
                  </w:r>
                  <w:proofErr w:type="spellStart"/>
                  <w:r w:rsidRPr="00E1241D">
                    <w:rPr>
                      <w:color w:val="002060"/>
                    </w:rPr>
                    <w:t>sq.C</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C3BCA" w14:textId="77777777" w:rsidR="005F1EEA" w:rsidRPr="00E1241D" w:rsidRDefault="005F1EEA" w:rsidP="00DF4C06">
                  <w:pPr>
                    <w:pStyle w:val="rowtabella0"/>
                    <w:rPr>
                      <w:color w:val="002060"/>
                    </w:rPr>
                  </w:pPr>
                  <w:r w:rsidRPr="00E1241D">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E944A" w14:textId="77777777" w:rsidR="005F1EEA" w:rsidRPr="00E1241D" w:rsidRDefault="005F1EEA" w:rsidP="00DF4C06">
                  <w:pPr>
                    <w:pStyle w:val="rowtabella0"/>
                    <w:jc w:val="center"/>
                    <w:rPr>
                      <w:color w:val="002060"/>
                    </w:rPr>
                  </w:pPr>
                  <w:r w:rsidRPr="00E1241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BC7E7" w14:textId="77777777" w:rsidR="005F1EEA" w:rsidRPr="00E1241D" w:rsidRDefault="005F1EEA" w:rsidP="00DF4C06">
                  <w:pPr>
                    <w:pStyle w:val="rowtabella0"/>
                    <w:jc w:val="center"/>
                    <w:rPr>
                      <w:color w:val="002060"/>
                    </w:rPr>
                  </w:pPr>
                  <w:r w:rsidRPr="00E1241D">
                    <w:rPr>
                      <w:color w:val="002060"/>
                    </w:rPr>
                    <w:t> </w:t>
                  </w:r>
                </w:p>
              </w:tc>
            </w:tr>
            <w:tr w:rsidR="005F1EEA" w:rsidRPr="00E1241D" w14:paraId="22C37F33"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7AC2EB22" w14:textId="77777777" w:rsidR="005F1EEA" w:rsidRPr="00E1241D" w:rsidRDefault="005F1EEA" w:rsidP="00DF4C06">
                  <w:pPr>
                    <w:pStyle w:val="rowtabella0"/>
                    <w:rPr>
                      <w:color w:val="002060"/>
                    </w:rPr>
                  </w:pPr>
                  <w:r w:rsidRPr="00E1241D">
                    <w:rPr>
                      <w:color w:val="002060"/>
                    </w:rPr>
                    <w:t>(1) - disputata il 28/09/2024</w:t>
                  </w:r>
                </w:p>
              </w:tc>
            </w:tr>
          </w:tbl>
          <w:p w14:paraId="40F38724" w14:textId="77777777" w:rsidR="005F1EEA" w:rsidRPr="00E1241D" w:rsidRDefault="005F1EEA" w:rsidP="00DF4C06">
            <w:pPr>
              <w:rPr>
                <w:color w:val="002060"/>
              </w:rPr>
            </w:pPr>
          </w:p>
        </w:tc>
      </w:tr>
    </w:tbl>
    <w:p w14:paraId="2A1DDFF3"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1EEA" w:rsidRPr="00E1241D" w14:paraId="5E45B6AC"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8016B4B"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52B77" w14:textId="77777777" w:rsidR="005F1EEA" w:rsidRPr="00E1241D" w:rsidRDefault="005F1EEA" w:rsidP="00DF4C06">
                  <w:pPr>
                    <w:pStyle w:val="headertabella0"/>
                    <w:rPr>
                      <w:color w:val="002060"/>
                    </w:rPr>
                  </w:pPr>
                  <w:r w:rsidRPr="00E1241D">
                    <w:rPr>
                      <w:color w:val="002060"/>
                    </w:rPr>
                    <w:t>GIRONE C - 1 Giornata - A</w:t>
                  </w:r>
                </w:p>
              </w:tc>
            </w:tr>
            <w:tr w:rsidR="005F1EEA" w:rsidRPr="00E1241D" w14:paraId="5835AB04"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7DE7C5" w14:textId="77777777" w:rsidR="005F1EEA" w:rsidRPr="00E1241D" w:rsidRDefault="005F1EEA" w:rsidP="00DF4C06">
                  <w:pPr>
                    <w:pStyle w:val="rowtabella0"/>
                    <w:rPr>
                      <w:color w:val="002060"/>
                    </w:rPr>
                  </w:pPr>
                  <w:r w:rsidRPr="00E1241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1745D" w14:textId="77777777" w:rsidR="005F1EEA" w:rsidRPr="00E1241D" w:rsidRDefault="005F1EEA" w:rsidP="00DF4C06">
                  <w:pPr>
                    <w:pStyle w:val="rowtabella0"/>
                    <w:rPr>
                      <w:color w:val="002060"/>
                    </w:rPr>
                  </w:pPr>
                  <w:r w:rsidRPr="00E1241D">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A011A" w14:textId="77777777" w:rsidR="005F1EEA" w:rsidRPr="00E1241D" w:rsidRDefault="005F1EEA" w:rsidP="00DF4C06">
                  <w:pPr>
                    <w:pStyle w:val="rowtabella0"/>
                    <w:jc w:val="center"/>
                    <w:rPr>
                      <w:color w:val="002060"/>
                    </w:rPr>
                  </w:pPr>
                  <w:r w:rsidRPr="00E1241D">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94340" w14:textId="77777777" w:rsidR="005F1EEA" w:rsidRPr="00E1241D" w:rsidRDefault="005F1EEA" w:rsidP="00DF4C06">
                  <w:pPr>
                    <w:pStyle w:val="rowtabella0"/>
                    <w:jc w:val="center"/>
                    <w:rPr>
                      <w:color w:val="002060"/>
                    </w:rPr>
                  </w:pPr>
                  <w:r w:rsidRPr="00E1241D">
                    <w:rPr>
                      <w:color w:val="002060"/>
                    </w:rPr>
                    <w:t> </w:t>
                  </w:r>
                </w:p>
              </w:tc>
            </w:tr>
            <w:tr w:rsidR="005F1EEA" w:rsidRPr="00E1241D" w14:paraId="21BBAE9A"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E9E35" w14:textId="77777777" w:rsidR="005F1EEA" w:rsidRPr="00E1241D" w:rsidRDefault="005F1EEA" w:rsidP="00DF4C06">
                  <w:pPr>
                    <w:pStyle w:val="rowtabella0"/>
                    <w:rPr>
                      <w:color w:val="002060"/>
                    </w:rPr>
                  </w:pPr>
                  <w:r w:rsidRPr="00E1241D">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38245A" w14:textId="77777777" w:rsidR="005F1EEA" w:rsidRPr="00E1241D" w:rsidRDefault="005F1EEA" w:rsidP="00DF4C06">
                  <w:pPr>
                    <w:pStyle w:val="rowtabella0"/>
                    <w:rPr>
                      <w:color w:val="002060"/>
                    </w:rPr>
                  </w:pPr>
                  <w:r w:rsidRPr="00E1241D">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D78D61" w14:textId="77777777" w:rsidR="005F1EEA" w:rsidRPr="00E1241D" w:rsidRDefault="005F1EEA" w:rsidP="00DF4C06">
                  <w:pPr>
                    <w:pStyle w:val="rowtabella0"/>
                    <w:jc w:val="center"/>
                    <w:rPr>
                      <w:color w:val="002060"/>
                    </w:rPr>
                  </w:pPr>
                  <w:r w:rsidRPr="00E1241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577F4D" w14:textId="77777777" w:rsidR="005F1EEA" w:rsidRPr="00E1241D" w:rsidRDefault="005F1EEA" w:rsidP="00DF4C06">
                  <w:pPr>
                    <w:pStyle w:val="rowtabella0"/>
                    <w:jc w:val="center"/>
                    <w:rPr>
                      <w:color w:val="002060"/>
                    </w:rPr>
                  </w:pPr>
                  <w:r w:rsidRPr="00E1241D">
                    <w:rPr>
                      <w:color w:val="002060"/>
                    </w:rPr>
                    <w:t> </w:t>
                  </w:r>
                </w:p>
              </w:tc>
            </w:tr>
            <w:tr w:rsidR="005F1EEA" w:rsidRPr="00E1241D" w14:paraId="79B6F99F"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606B7" w14:textId="77777777" w:rsidR="005F1EEA" w:rsidRPr="00E1241D" w:rsidRDefault="005F1EEA" w:rsidP="00DF4C06">
                  <w:pPr>
                    <w:pStyle w:val="rowtabella0"/>
                    <w:rPr>
                      <w:color w:val="002060"/>
                    </w:rPr>
                  </w:pPr>
                  <w:r w:rsidRPr="00E1241D">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C59DF" w14:textId="77777777" w:rsidR="005F1EEA" w:rsidRPr="00E1241D" w:rsidRDefault="005F1EEA" w:rsidP="00DF4C06">
                  <w:pPr>
                    <w:pStyle w:val="rowtabella0"/>
                    <w:rPr>
                      <w:color w:val="002060"/>
                    </w:rPr>
                  </w:pPr>
                  <w:r w:rsidRPr="00E1241D">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08D1E" w14:textId="77777777" w:rsidR="005F1EEA" w:rsidRPr="00E1241D" w:rsidRDefault="005F1EEA" w:rsidP="00DF4C06">
                  <w:pPr>
                    <w:pStyle w:val="rowtabella0"/>
                    <w:jc w:val="center"/>
                    <w:rPr>
                      <w:color w:val="002060"/>
                    </w:rPr>
                  </w:pPr>
                  <w:r w:rsidRPr="00E1241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E267DB" w14:textId="77777777" w:rsidR="005F1EEA" w:rsidRPr="00E1241D" w:rsidRDefault="005F1EEA" w:rsidP="00DF4C06">
                  <w:pPr>
                    <w:pStyle w:val="rowtabella0"/>
                    <w:jc w:val="center"/>
                    <w:rPr>
                      <w:color w:val="002060"/>
                    </w:rPr>
                  </w:pPr>
                  <w:r w:rsidRPr="00E1241D">
                    <w:rPr>
                      <w:color w:val="002060"/>
                    </w:rPr>
                    <w:t> </w:t>
                  </w:r>
                </w:p>
              </w:tc>
            </w:tr>
            <w:tr w:rsidR="005F1EEA" w:rsidRPr="00E1241D" w14:paraId="7B1D47A7" w14:textId="77777777" w:rsidTr="00DF4C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934A62" w14:textId="77777777" w:rsidR="005F1EEA" w:rsidRPr="00E1241D" w:rsidRDefault="005F1EEA" w:rsidP="00DF4C06">
                  <w:pPr>
                    <w:pStyle w:val="rowtabella0"/>
                    <w:rPr>
                      <w:color w:val="002060"/>
                    </w:rPr>
                  </w:pPr>
                  <w:r w:rsidRPr="00E1241D">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99B18" w14:textId="77777777" w:rsidR="005F1EEA" w:rsidRPr="00E1241D" w:rsidRDefault="005F1EEA" w:rsidP="00DF4C06">
                  <w:pPr>
                    <w:pStyle w:val="rowtabella0"/>
                    <w:rPr>
                      <w:color w:val="002060"/>
                    </w:rPr>
                  </w:pPr>
                  <w:r w:rsidRPr="00E1241D">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DFCD8D" w14:textId="77777777" w:rsidR="005F1EEA" w:rsidRPr="00E1241D" w:rsidRDefault="005F1EEA" w:rsidP="00DF4C06">
                  <w:pPr>
                    <w:pStyle w:val="rowtabella0"/>
                    <w:jc w:val="center"/>
                    <w:rPr>
                      <w:color w:val="002060"/>
                    </w:rPr>
                  </w:pPr>
                  <w:r w:rsidRPr="00E1241D">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DD47EE" w14:textId="77777777" w:rsidR="005F1EEA" w:rsidRPr="00E1241D" w:rsidRDefault="005F1EEA" w:rsidP="00DF4C06">
                  <w:pPr>
                    <w:pStyle w:val="rowtabella0"/>
                    <w:jc w:val="center"/>
                    <w:rPr>
                      <w:color w:val="002060"/>
                    </w:rPr>
                  </w:pPr>
                  <w:r w:rsidRPr="00E1241D">
                    <w:rPr>
                      <w:color w:val="002060"/>
                    </w:rPr>
                    <w:t> </w:t>
                  </w:r>
                </w:p>
              </w:tc>
            </w:tr>
            <w:tr w:rsidR="005F1EEA" w:rsidRPr="00E1241D" w14:paraId="785242D4"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2DBD6" w14:textId="77777777" w:rsidR="005F1EEA" w:rsidRPr="00E1241D" w:rsidRDefault="005F1EEA" w:rsidP="00DF4C06">
                  <w:pPr>
                    <w:pStyle w:val="rowtabella0"/>
                    <w:rPr>
                      <w:color w:val="002060"/>
                    </w:rPr>
                  </w:pPr>
                  <w:r w:rsidRPr="00E1241D">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8787B" w14:textId="77777777" w:rsidR="005F1EEA" w:rsidRPr="00E1241D" w:rsidRDefault="005F1EEA" w:rsidP="00DF4C06">
                  <w:pPr>
                    <w:pStyle w:val="rowtabella0"/>
                    <w:rPr>
                      <w:color w:val="002060"/>
                    </w:rPr>
                  </w:pPr>
                  <w:r w:rsidRPr="00E1241D">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2FB6C" w14:textId="77777777" w:rsidR="005F1EEA" w:rsidRPr="00E1241D" w:rsidRDefault="005F1EEA" w:rsidP="00DF4C06">
                  <w:pPr>
                    <w:pStyle w:val="rowtabella0"/>
                    <w:jc w:val="center"/>
                    <w:rPr>
                      <w:color w:val="002060"/>
                    </w:rPr>
                  </w:pPr>
                  <w:r w:rsidRPr="00E1241D">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437ED" w14:textId="77777777" w:rsidR="005F1EEA" w:rsidRPr="00E1241D" w:rsidRDefault="005F1EEA" w:rsidP="00DF4C06">
                  <w:pPr>
                    <w:pStyle w:val="rowtabella0"/>
                    <w:jc w:val="center"/>
                    <w:rPr>
                      <w:color w:val="002060"/>
                    </w:rPr>
                  </w:pPr>
                  <w:r w:rsidRPr="00E1241D">
                    <w:rPr>
                      <w:color w:val="002060"/>
                    </w:rPr>
                    <w:t> </w:t>
                  </w:r>
                </w:p>
              </w:tc>
            </w:tr>
            <w:tr w:rsidR="005F1EEA" w:rsidRPr="00E1241D" w14:paraId="12118BA5"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06DAC704" w14:textId="77777777" w:rsidR="005F1EEA" w:rsidRPr="00E1241D" w:rsidRDefault="005F1EEA" w:rsidP="00DF4C06">
                  <w:pPr>
                    <w:pStyle w:val="rowtabella0"/>
                    <w:rPr>
                      <w:color w:val="002060"/>
                    </w:rPr>
                  </w:pPr>
                  <w:r w:rsidRPr="00E1241D">
                    <w:rPr>
                      <w:color w:val="002060"/>
                    </w:rPr>
                    <w:t>(1) - disputata il 28/09/2024</w:t>
                  </w:r>
                </w:p>
              </w:tc>
            </w:tr>
          </w:tbl>
          <w:p w14:paraId="4626EC58" w14:textId="77777777" w:rsidR="005F1EEA" w:rsidRPr="00E1241D" w:rsidRDefault="005F1EEA" w:rsidP="00DF4C06">
            <w:pPr>
              <w:rPr>
                <w:color w:val="002060"/>
              </w:rPr>
            </w:pPr>
          </w:p>
        </w:tc>
      </w:tr>
    </w:tbl>
    <w:p w14:paraId="337DC1FF" w14:textId="77777777" w:rsidR="005F1EEA" w:rsidRPr="00E1241D" w:rsidRDefault="005F1EEA" w:rsidP="005F1EEA">
      <w:pPr>
        <w:pStyle w:val="breakline"/>
        <w:rPr>
          <w:rFonts w:eastAsiaTheme="minorEastAsia"/>
          <w:color w:val="002060"/>
        </w:rPr>
      </w:pPr>
    </w:p>
    <w:p w14:paraId="7A88217C" w14:textId="77777777" w:rsidR="005F1EEA" w:rsidRPr="00E1241D" w:rsidRDefault="005F1EEA" w:rsidP="005F1EEA">
      <w:pPr>
        <w:pStyle w:val="breakline"/>
        <w:rPr>
          <w:color w:val="002060"/>
        </w:rPr>
      </w:pPr>
    </w:p>
    <w:p w14:paraId="537987AF" w14:textId="77777777" w:rsidR="005F1EEA" w:rsidRPr="00E1241D" w:rsidRDefault="005F1EEA" w:rsidP="005F1EEA">
      <w:pPr>
        <w:pStyle w:val="titoloprinc0"/>
        <w:rPr>
          <w:color w:val="002060"/>
        </w:rPr>
      </w:pPr>
      <w:r w:rsidRPr="00E1241D">
        <w:rPr>
          <w:color w:val="002060"/>
        </w:rPr>
        <w:t>GIUDICE SPORTIVO</w:t>
      </w:r>
    </w:p>
    <w:p w14:paraId="7857254E"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423F0E48" w14:textId="77777777" w:rsidR="005F1EEA" w:rsidRPr="00E1241D" w:rsidRDefault="005F1EEA" w:rsidP="005F1EEA">
      <w:pPr>
        <w:pStyle w:val="titolo10"/>
        <w:rPr>
          <w:color w:val="002060"/>
        </w:rPr>
      </w:pPr>
      <w:r w:rsidRPr="00E1241D">
        <w:rPr>
          <w:color w:val="002060"/>
        </w:rPr>
        <w:t xml:space="preserve">GARE DEL 28/ 9/2024 </w:t>
      </w:r>
    </w:p>
    <w:p w14:paraId="0813BE32" w14:textId="77777777" w:rsidR="005F1EEA" w:rsidRPr="00E1241D" w:rsidRDefault="005F1EEA" w:rsidP="005F1EEA">
      <w:pPr>
        <w:pStyle w:val="titolo60"/>
        <w:rPr>
          <w:color w:val="002060"/>
        </w:rPr>
      </w:pPr>
      <w:r w:rsidRPr="00E1241D">
        <w:rPr>
          <w:color w:val="002060"/>
        </w:rPr>
        <w:t xml:space="preserve">DECISIONI DEL GIUDICE SPORTIVO </w:t>
      </w:r>
    </w:p>
    <w:p w14:paraId="7DBBA31C" w14:textId="77777777" w:rsidR="00C86325" w:rsidRDefault="005F1EEA" w:rsidP="005F1EEA">
      <w:pPr>
        <w:pStyle w:val="diffida"/>
        <w:spacing w:before="80" w:beforeAutospacing="0" w:after="40" w:afterAutospacing="0"/>
        <w:jc w:val="left"/>
        <w:rPr>
          <w:color w:val="002060"/>
        </w:rPr>
      </w:pPr>
      <w:r w:rsidRPr="00E1241D">
        <w:rPr>
          <w:color w:val="002060"/>
        </w:rPr>
        <w:t xml:space="preserve">gara del 28/ 9/2024 SANGIORGIO - FIGHT BULLS CORRIDONIA </w:t>
      </w:r>
      <w:r w:rsidRPr="00E1241D">
        <w:rPr>
          <w:color w:val="002060"/>
        </w:rPr>
        <w:br/>
        <w:t>Il Giudice Sportivo, dopo aver esaminato il referto arbitrale relativo alla gara</w:t>
      </w:r>
      <w:r w:rsidR="00C86325">
        <w:rPr>
          <w:color w:val="002060"/>
        </w:rPr>
        <w:t xml:space="preserve"> Sangiorgio – </w:t>
      </w:r>
      <w:proofErr w:type="spellStart"/>
      <w:r w:rsidR="00C86325">
        <w:rPr>
          <w:color w:val="002060"/>
        </w:rPr>
        <w:t>Fight</w:t>
      </w:r>
      <w:proofErr w:type="spellEnd"/>
      <w:r w:rsidR="00C86325">
        <w:rPr>
          <w:color w:val="002060"/>
        </w:rPr>
        <w:t xml:space="preserve"> Bulls Corridonia</w:t>
      </w:r>
      <w:r w:rsidRPr="00E1241D">
        <w:rPr>
          <w:color w:val="002060"/>
        </w:rPr>
        <w:t>, nel quale era presente un provvedimento disciplinare di ammonizione nei confronti del giocatore n. 4 Sig. TURCHETTI Giacomo e uno nei confronti del n. 10 sig. CIUTI Michael entrambi della società S</w:t>
      </w:r>
      <w:r w:rsidR="00C86325">
        <w:rPr>
          <w:color w:val="002060"/>
        </w:rPr>
        <w:t>ang</w:t>
      </w:r>
      <w:r w:rsidRPr="00E1241D">
        <w:rPr>
          <w:color w:val="002060"/>
        </w:rPr>
        <w:t xml:space="preserve">iorgio e, avendo riscontrato, da un controllo del sistema informatico nonché dalle successive verifiche presso l'Ufficio tesseramenti, che i suddetti giocatori risultano non tesserati per la predetta Società sportiva, </w:t>
      </w:r>
    </w:p>
    <w:p w14:paraId="574E5DA1" w14:textId="2DD8F7DB" w:rsidR="00C86325" w:rsidRDefault="005F1EEA" w:rsidP="00C86325">
      <w:pPr>
        <w:pStyle w:val="diffida"/>
        <w:spacing w:before="80" w:beforeAutospacing="0" w:after="40" w:afterAutospacing="0"/>
        <w:jc w:val="center"/>
        <w:rPr>
          <w:color w:val="002060"/>
        </w:rPr>
      </w:pPr>
      <w:r w:rsidRPr="00E1241D">
        <w:rPr>
          <w:color w:val="002060"/>
        </w:rPr>
        <w:t>DELIBERA</w:t>
      </w:r>
    </w:p>
    <w:p w14:paraId="3E97E1E7" w14:textId="77777777" w:rsidR="00C86325" w:rsidRDefault="005F1EEA" w:rsidP="005F1EEA">
      <w:pPr>
        <w:pStyle w:val="diffida"/>
        <w:spacing w:before="80" w:beforeAutospacing="0" w:after="40" w:afterAutospacing="0"/>
        <w:jc w:val="left"/>
        <w:rPr>
          <w:color w:val="002060"/>
        </w:rPr>
      </w:pPr>
      <w:r w:rsidRPr="00E1241D">
        <w:rPr>
          <w:color w:val="002060"/>
        </w:rPr>
        <w:t xml:space="preserve">- di assegnare gara persa alla società S. Giorgio omologando il risultato di: SANGIORGIO 0- FIGHT BULLS CORRIDONIA 6; </w:t>
      </w:r>
    </w:p>
    <w:p w14:paraId="61BDA102" w14:textId="63C23E32" w:rsidR="005F1EEA" w:rsidRPr="00E1241D" w:rsidRDefault="005F1EEA" w:rsidP="005F1EEA">
      <w:pPr>
        <w:pStyle w:val="diffida"/>
        <w:spacing w:before="80" w:beforeAutospacing="0" w:after="40" w:afterAutospacing="0"/>
        <w:jc w:val="left"/>
        <w:rPr>
          <w:color w:val="002060"/>
        </w:rPr>
      </w:pPr>
      <w:r w:rsidRPr="00E1241D">
        <w:rPr>
          <w:color w:val="002060"/>
        </w:rPr>
        <w:t xml:space="preserve">- di inibire fino al 15/10/2024 il dirigente accompagnatore Sig. Ciuti Fabrizio. </w:t>
      </w:r>
    </w:p>
    <w:p w14:paraId="42D6BD6A" w14:textId="77777777" w:rsidR="005F1EEA" w:rsidRPr="00E1241D" w:rsidRDefault="005F1EEA" w:rsidP="005F1EEA">
      <w:pPr>
        <w:pStyle w:val="titolo7a"/>
        <w:rPr>
          <w:color w:val="002060"/>
        </w:rPr>
      </w:pPr>
      <w:r w:rsidRPr="00E1241D">
        <w:rPr>
          <w:color w:val="002060"/>
        </w:rPr>
        <w:t xml:space="preserve">PROVVEDIMENTI DISCIPLINARI </w:t>
      </w:r>
    </w:p>
    <w:p w14:paraId="432D76BB"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4230BB00" w14:textId="77777777" w:rsidR="005F1EEA" w:rsidRPr="00E1241D" w:rsidRDefault="005F1EEA" w:rsidP="005F1EEA">
      <w:pPr>
        <w:pStyle w:val="titolo30"/>
        <w:rPr>
          <w:color w:val="002060"/>
        </w:rPr>
      </w:pPr>
      <w:r w:rsidRPr="00E1241D">
        <w:rPr>
          <w:color w:val="002060"/>
        </w:rPr>
        <w:t xml:space="preserve">SOCIETA' </w:t>
      </w:r>
    </w:p>
    <w:p w14:paraId="6282CB63" w14:textId="77777777" w:rsidR="005F1EEA" w:rsidRPr="00E1241D" w:rsidRDefault="005F1EEA" w:rsidP="005F1EEA">
      <w:pPr>
        <w:pStyle w:val="titolo20"/>
        <w:rPr>
          <w:color w:val="002060"/>
        </w:rPr>
      </w:pPr>
      <w:r w:rsidRPr="00E1241D">
        <w:rPr>
          <w:color w:val="002060"/>
        </w:rPr>
        <w:t xml:space="preserve">PERDITA DELLA GARA: </w:t>
      </w:r>
    </w:p>
    <w:p w14:paraId="4EC16D61" w14:textId="77777777" w:rsidR="005F1EEA" w:rsidRPr="00E1241D" w:rsidRDefault="005F1EEA" w:rsidP="005F1EEA">
      <w:pPr>
        <w:pStyle w:val="diffida"/>
        <w:spacing w:before="80" w:beforeAutospacing="0" w:after="40" w:afterAutospacing="0"/>
        <w:jc w:val="left"/>
        <w:rPr>
          <w:color w:val="002060"/>
        </w:rPr>
      </w:pPr>
      <w:r w:rsidRPr="00E1241D">
        <w:rPr>
          <w:color w:val="002060"/>
        </w:rPr>
        <w:lastRenderedPageBreak/>
        <w:t xml:space="preserve">SANGIORGIO </w:t>
      </w:r>
      <w:r w:rsidRPr="00E1241D">
        <w:rPr>
          <w:color w:val="002060"/>
        </w:rPr>
        <w:br/>
        <w:t xml:space="preserve">V. Delibera </w:t>
      </w:r>
    </w:p>
    <w:p w14:paraId="6D8E08F6" w14:textId="77777777" w:rsidR="005F1EEA" w:rsidRPr="00E1241D" w:rsidRDefault="005F1EEA" w:rsidP="005F1EEA">
      <w:pPr>
        <w:pStyle w:val="titolo30"/>
        <w:rPr>
          <w:color w:val="002060"/>
        </w:rPr>
      </w:pPr>
      <w:r w:rsidRPr="00E1241D">
        <w:rPr>
          <w:color w:val="002060"/>
        </w:rPr>
        <w:t xml:space="preserve">DIRIGENTI </w:t>
      </w:r>
    </w:p>
    <w:p w14:paraId="7CFAC6B1" w14:textId="77777777" w:rsidR="005F1EEA" w:rsidRPr="00E1241D" w:rsidRDefault="005F1EEA" w:rsidP="005F1EEA">
      <w:pPr>
        <w:pStyle w:val="titolo20"/>
        <w:rPr>
          <w:color w:val="002060"/>
        </w:rPr>
      </w:pPr>
      <w:r w:rsidRPr="00E1241D">
        <w:rPr>
          <w:color w:val="002060"/>
        </w:rPr>
        <w:t xml:space="preserve">INIBIZIONE A TEMPO OPPURE SQUALIFICA A GARE: FINO AL 15/10/2024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6B5872DF" w14:textId="77777777" w:rsidTr="00DF4C06">
        <w:tc>
          <w:tcPr>
            <w:tcW w:w="2200" w:type="dxa"/>
            <w:tcMar>
              <w:top w:w="20" w:type="dxa"/>
              <w:left w:w="20" w:type="dxa"/>
              <w:bottom w:w="20" w:type="dxa"/>
              <w:right w:w="20" w:type="dxa"/>
            </w:tcMar>
            <w:vAlign w:val="center"/>
            <w:hideMark/>
          </w:tcPr>
          <w:p w14:paraId="3BA561EC" w14:textId="77777777" w:rsidR="005F1EEA" w:rsidRPr="00E1241D" w:rsidRDefault="005F1EEA" w:rsidP="00DF4C06">
            <w:pPr>
              <w:pStyle w:val="movimento"/>
              <w:rPr>
                <w:color w:val="002060"/>
              </w:rPr>
            </w:pPr>
            <w:r w:rsidRPr="00E1241D">
              <w:rPr>
                <w:color w:val="002060"/>
              </w:rPr>
              <w:t>CIUTI FABRIZIO</w:t>
            </w:r>
          </w:p>
        </w:tc>
        <w:tc>
          <w:tcPr>
            <w:tcW w:w="2200" w:type="dxa"/>
            <w:tcMar>
              <w:top w:w="20" w:type="dxa"/>
              <w:left w:w="20" w:type="dxa"/>
              <w:bottom w:w="20" w:type="dxa"/>
              <w:right w:w="20" w:type="dxa"/>
            </w:tcMar>
            <w:vAlign w:val="center"/>
            <w:hideMark/>
          </w:tcPr>
          <w:p w14:paraId="52AA6AAF" w14:textId="77777777" w:rsidR="005F1EEA" w:rsidRPr="00E1241D" w:rsidRDefault="005F1EEA" w:rsidP="00DF4C06">
            <w:pPr>
              <w:pStyle w:val="movimento2"/>
              <w:rPr>
                <w:color w:val="002060"/>
              </w:rPr>
            </w:pPr>
            <w:r w:rsidRPr="00E1241D">
              <w:rPr>
                <w:color w:val="002060"/>
              </w:rPr>
              <w:t xml:space="preserve">(SANGIORGIO) </w:t>
            </w:r>
          </w:p>
        </w:tc>
        <w:tc>
          <w:tcPr>
            <w:tcW w:w="800" w:type="dxa"/>
            <w:tcMar>
              <w:top w:w="20" w:type="dxa"/>
              <w:left w:w="20" w:type="dxa"/>
              <w:bottom w:w="20" w:type="dxa"/>
              <w:right w:w="20" w:type="dxa"/>
            </w:tcMar>
            <w:vAlign w:val="center"/>
            <w:hideMark/>
          </w:tcPr>
          <w:p w14:paraId="6ECB8E25"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21901B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463FFC7" w14:textId="77777777" w:rsidR="005F1EEA" w:rsidRPr="00E1241D" w:rsidRDefault="005F1EEA" w:rsidP="00DF4C06">
            <w:pPr>
              <w:pStyle w:val="movimento2"/>
              <w:rPr>
                <w:color w:val="002060"/>
              </w:rPr>
            </w:pPr>
            <w:r w:rsidRPr="00E1241D">
              <w:rPr>
                <w:color w:val="002060"/>
              </w:rPr>
              <w:t> </w:t>
            </w:r>
          </w:p>
        </w:tc>
      </w:tr>
    </w:tbl>
    <w:p w14:paraId="3B3BBF56" w14:textId="77777777" w:rsidR="005F1EEA" w:rsidRPr="00E1241D" w:rsidRDefault="005F1EEA" w:rsidP="005F1EEA">
      <w:pPr>
        <w:pStyle w:val="diffida"/>
        <w:spacing w:before="80" w:beforeAutospacing="0" w:after="40" w:afterAutospacing="0"/>
        <w:jc w:val="left"/>
        <w:rPr>
          <w:rFonts w:eastAsiaTheme="minorEastAsia"/>
          <w:color w:val="002060"/>
        </w:rPr>
      </w:pPr>
      <w:r w:rsidRPr="00E1241D">
        <w:rPr>
          <w:color w:val="002060"/>
        </w:rPr>
        <w:t xml:space="preserve">V. Delibera. </w:t>
      </w:r>
    </w:p>
    <w:p w14:paraId="7E28167D" w14:textId="77777777" w:rsidR="005F1EEA" w:rsidRPr="00E1241D" w:rsidRDefault="005F1EEA" w:rsidP="005F1EEA">
      <w:pPr>
        <w:pStyle w:val="titolo30"/>
        <w:rPr>
          <w:color w:val="002060"/>
        </w:rPr>
      </w:pPr>
      <w:r w:rsidRPr="00E1241D">
        <w:rPr>
          <w:color w:val="002060"/>
        </w:rPr>
        <w:t xml:space="preserve">CALCIATORI NON ESPULSI </w:t>
      </w:r>
    </w:p>
    <w:p w14:paraId="62F3A7DA"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73DDC3AC" w14:textId="77777777" w:rsidTr="00DF4C06">
        <w:tc>
          <w:tcPr>
            <w:tcW w:w="2200" w:type="dxa"/>
            <w:tcMar>
              <w:top w:w="20" w:type="dxa"/>
              <w:left w:w="20" w:type="dxa"/>
              <w:bottom w:w="20" w:type="dxa"/>
              <w:right w:w="20" w:type="dxa"/>
            </w:tcMar>
            <w:vAlign w:val="center"/>
            <w:hideMark/>
          </w:tcPr>
          <w:p w14:paraId="387B4C82" w14:textId="77777777" w:rsidR="005F1EEA" w:rsidRPr="00E1241D" w:rsidRDefault="005F1EEA" w:rsidP="00DF4C06">
            <w:pPr>
              <w:pStyle w:val="movimento"/>
              <w:rPr>
                <w:color w:val="002060"/>
              </w:rPr>
            </w:pPr>
            <w:r w:rsidRPr="00E1241D">
              <w:rPr>
                <w:color w:val="002060"/>
              </w:rPr>
              <w:t>ANGELINI MATTEO</w:t>
            </w:r>
          </w:p>
        </w:tc>
        <w:tc>
          <w:tcPr>
            <w:tcW w:w="2200" w:type="dxa"/>
            <w:tcMar>
              <w:top w:w="20" w:type="dxa"/>
              <w:left w:w="20" w:type="dxa"/>
              <w:bottom w:w="20" w:type="dxa"/>
              <w:right w:w="20" w:type="dxa"/>
            </w:tcMar>
            <w:vAlign w:val="center"/>
            <w:hideMark/>
          </w:tcPr>
          <w:p w14:paraId="6D32E9CC" w14:textId="77777777" w:rsidR="005F1EEA" w:rsidRPr="00E1241D" w:rsidRDefault="005F1EEA" w:rsidP="00DF4C06">
            <w:pPr>
              <w:pStyle w:val="movimento2"/>
              <w:rPr>
                <w:color w:val="002060"/>
              </w:rPr>
            </w:pPr>
            <w:r w:rsidRPr="00E1241D">
              <w:rPr>
                <w:color w:val="002060"/>
              </w:rPr>
              <w:t xml:space="preserve">(ASCOLI CALCIO A 5) </w:t>
            </w:r>
          </w:p>
        </w:tc>
        <w:tc>
          <w:tcPr>
            <w:tcW w:w="800" w:type="dxa"/>
            <w:tcMar>
              <w:top w:w="20" w:type="dxa"/>
              <w:left w:w="20" w:type="dxa"/>
              <w:bottom w:w="20" w:type="dxa"/>
              <w:right w:w="20" w:type="dxa"/>
            </w:tcMar>
            <w:vAlign w:val="center"/>
            <w:hideMark/>
          </w:tcPr>
          <w:p w14:paraId="55401764"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6CE40E8" w14:textId="77777777" w:rsidR="005F1EEA" w:rsidRPr="00E1241D" w:rsidRDefault="005F1EEA" w:rsidP="00DF4C06">
            <w:pPr>
              <w:pStyle w:val="movimento"/>
              <w:rPr>
                <w:color w:val="002060"/>
              </w:rPr>
            </w:pPr>
            <w:r w:rsidRPr="00E1241D">
              <w:rPr>
                <w:color w:val="002060"/>
              </w:rPr>
              <w:t>BROGLIA EMANUELE</w:t>
            </w:r>
          </w:p>
        </w:tc>
        <w:tc>
          <w:tcPr>
            <w:tcW w:w="2200" w:type="dxa"/>
            <w:tcMar>
              <w:top w:w="20" w:type="dxa"/>
              <w:left w:w="20" w:type="dxa"/>
              <w:bottom w:w="20" w:type="dxa"/>
              <w:right w:w="20" w:type="dxa"/>
            </w:tcMar>
            <w:vAlign w:val="center"/>
            <w:hideMark/>
          </w:tcPr>
          <w:p w14:paraId="019CB523" w14:textId="77777777" w:rsidR="005F1EEA" w:rsidRPr="00E1241D" w:rsidRDefault="005F1EEA" w:rsidP="00DF4C06">
            <w:pPr>
              <w:pStyle w:val="movimento2"/>
              <w:rPr>
                <w:color w:val="002060"/>
              </w:rPr>
            </w:pPr>
            <w:r w:rsidRPr="00E1241D">
              <w:rPr>
                <w:color w:val="002060"/>
              </w:rPr>
              <w:t xml:space="preserve">(FIGHT BULLS CORRIDONIA) </w:t>
            </w:r>
          </w:p>
        </w:tc>
      </w:tr>
    </w:tbl>
    <w:p w14:paraId="1DA89406" w14:textId="77777777" w:rsidR="005F1EEA" w:rsidRPr="00E1241D" w:rsidRDefault="005F1EEA" w:rsidP="005F1EEA">
      <w:pPr>
        <w:pStyle w:val="titolo10"/>
        <w:rPr>
          <w:rFonts w:eastAsiaTheme="minorEastAsia"/>
          <w:color w:val="002060"/>
        </w:rPr>
      </w:pPr>
      <w:r w:rsidRPr="00E1241D">
        <w:rPr>
          <w:color w:val="002060"/>
        </w:rPr>
        <w:t xml:space="preserve">GARE DEL 29/ 9/2024 </w:t>
      </w:r>
    </w:p>
    <w:p w14:paraId="674376D4" w14:textId="77777777" w:rsidR="005F1EEA" w:rsidRPr="00E1241D" w:rsidRDefault="005F1EEA" w:rsidP="005F1EEA">
      <w:pPr>
        <w:pStyle w:val="titolo7a"/>
        <w:rPr>
          <w:color w:val="002060"/>
        </w:rPr>
      </w:pPr>
      <w:r w:rsidRPr="00E1241D">
        <w:rPr>
          <w:color w:val="002060"/>
        </w:rPr>
        <w:t xml:space="preserve">PROVVEDIMENTI DISCIPLINARI </w:t>
      </w:r>
    </w:p>
    <w:p w14:paraId="22329C40"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0AA1190C" w14:textId="77777777" w:rsidR="005F1EEA" w:rsidRPr="00E1241D" w:rsidRDefault="005F1EEA" w:rsidP="005F1EEA">
      <w:pPr>
        <w:pStyle w:val="titolo30"/>
        <w:rPr>
          <w:color w:val="002060"/>
        </w:rPr>
      </w:pPr>
      <w:r w:rsidRPr="00E1241D">
        <w:rPr>
          <w:color w:val="002060"/>
        </w:rPr>
        <w:t xml:space="preserve">CALCIATORI NON ESPULSI </w:t>
      </w:r>
    </w:p>
    <w:p w14:paraId="614A9402" w14:textId="77777777" w:rsidR="005F1EEA" w:rsidRPr="00E1241D" w:rsidRDefault="005F1EEA" w:rsidP="005F1EEA">
      <w:pPr>
        <w:pStyle w:val="titolo20"/>
        <w:rPr>
          <w:color w:val="002060"/>
        </w:rPr>
      </w:pPr>
      <w:r w:rsidRPr="00E124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6532F72" w14:textId="77777777" w:rsidTr="00DF4C06">
        <w:tc>
          <w:tcPr>
            <w:tcW w:w="2200" w:type="dxa"/>
            <w:tcMar>
              <w:top w:w="20" w:type="dxa"/>
              <w:left w:w="20" w:type="dxa"/>
              <w:bottom w:w="20" w:type="dxa"/>
              <w:right w:w="20" w:type="dxa"/>
            </w:tcMar>
            <w:vAlign w:val="center"/>
            <w:hideMark/>
          </w:tcPr>
          <w:p w14:paraId="051D08D7" w14:textId="77777777" w:rsidR="005F1EEA" w:rsidRPr="00E1241D" w:rsidRDefault="005F1EEA" w:rsidP="00DF4C06">
            <w:pPr>
              <w:pStyle w:val="movimento"/>
              <w:rPr>
                <w:color w:val="002060"/>
              </w:rPr>
            </w:pPr>
            <w:r w:rsidRPr="00E1241D">
              <w:rPr>
                <w:color w:val="002060"/>
              </w:rPr>
              <w:t>INNAMORATI LORENZO</w:t>
            </w:r>
          </w:p>
        </w:tc>
        <w:tc>
          <w:tcPr>
            <w:tcW w:w="2200" w:type="dxa"/>
            <w:tcMar>
              <w:top w:w="20" w:type="dxa"/>
              <w:left w:w="20" w:type="dxa"/>
              <w:bottom w:w="20" w:type="dxa"/>
              <w:right w:w="20" w:type="dxa"/>
            </w:tcMar>
            <w:vAlign w:val="center"/>
            <w:hideMark/>
          </w:tcPr>
          <w:p w14:paraId="45E8DA1A" w14:textId="77777777" w:rsidR="005F1EEA" w:rsidRPr="00E1241D" w:rsidRDefault="005F1EEA" w:rsidP="00DF4C06">
            <w:pPr>
              <w:pStyle w:val="movimento2"/>
              <w:rPr>
                <w:color w:val="002060"/>
              </w:rPr>
            </w:pPr>
            <w:r w:rsidRPr="00E1241D">
              <w:rPr>
                <w:color w:val="002060"/>
              </w:rPr>
              <w:t xml:space="preserve">(TRE TORRI A.S.D.) </w:t>
            </w:r>
          </w:p>
        </w:tc>
        <w:tc>
          <w:tcPr>
            <w:tcW w:w="800" w:type="dxa"/>
            <w:tcMar>
              <w:top w:w="20" w:type="dxa"/>
              <w:left w:w="20" w:type="dxa"/>
              <w:bottom w:w="20" w:type="dxa"/>
              <w:right w:w="20" w:type="dxa"/>
            </w:tcMar>
            <w:vAlign w:val="center"/>
            <w:hideMark/>
          </w:tcPr>
          <w:p w14:paraId="1103E18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CF0AA59"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7C40727" w14:textId="77777777" w:rsidR="005F1EEA" w:rsidRPr="00E1241D" w:rsidRDefault="005F1EEA" w:rsidP="00DF4C06">
            <w:pPr>
              <w:pStyle w:val="movimento2"/>
              <w:rPr>
                <w:color w:val="002060"/>
              </w:rPr>
            </w:pPr>
            <w:r w:rsidRPr="00E1241D">
              <w:rPr>
                <w:color w:val="002060"/>
              </w:rPr>
              <w:t> </w:t>
            </w:r>
          </w:p>
        </w:tc>
      </w:tr>
    </w:tbl>
    <w:p w14:paraId="504FFECE" w14:textId="77777777" w:rsidR="005F1EEA" w:rsidRDefault="005F1EEA" w:rsidP="005F1EEA">
      <w:pPr>
        <w:pStyle w:val="breakline"/>
        <w:rPr>
          <w:color w:val="002060"/>
        </w:rPr>
      </w:pPr>
    </w:p>
    <w:p w14:paraId="27EF0F3C"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92847F1"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95CA58B" w14:textId="77777777" w:rsidR="005F1EEA" w:rsidRPr="00E1241D" w:rsidRDefault="005F1EEA" w:rsidP="005F1EEA">
      <w:pPr>
        <w:pStyle w:val="breakline"/>
        <w:rPr>
          <w:rFonts w:eastAsiaTheme="minorEastAsia"/>
          <w:color w:val="002060"/>
        </w:rPr>
      </w:pPr>
    </w:p>
    <w:p w14:paraId="324799CB" w14:textId="77777777" w:rsidR="005F1EEA" w:rsidRPr="00E1241D" w:rsidRDefault="005F1EEA" w:rsidP="005F1EEA">
      <w:pPr>
        <w:pStyle w:val="titoloprinc0"/>
        <w:rPr>
          <w:color w:val="002060"/>
        </w:rPr>
      </w:pPr>
      <w:r w:rsidRPr="00E1241D">
        <w:rPr>
          <w:color w:val="002060"/>
        </w:rPr>
        <w:t>CLASSIFICA</w:t>
      </w:r>
    </w:p>
    <w:p w14:paraId="7FE3C17B" w14:textId="77777777" w:rsidR="005F1EEA" w:rsidRPr="00E1241D" w:rsidRDefault="005F1EEA" w:rsidP="005F1EEA">
      <w:pPr>
        <w:pStyle w:val="breakline"/>
        <w:rPr>
          <w:color w:val="002060"/>
        </w:rPr>
      </w:pPr>
    </w:p>
    <w:p w14:paraId="5F82897D" w14:textId="77777777" w:rsidR="005F1EEA" w:rsidRPr="00E1241D" w:rsidRDefault="005F1EEA" w:rsidP="005F1EEA">
      <w:pPr>
        <w:pStyle w:val="breakline"/>
        <w:rPr>
          <w:color w:val="002060"/>
        </w:rPr>
      </w:pPr>
    </w:p>
    <w:p w14:paraId="2DE1595A" w14:textId="77777777" w:rsidR="005F1EEA" w:rsidRPr="00E1241D" w:rsidRDefault="005F1EEA" w:rsidP="005F1EEA">
      <w:pPr>
        <w:pStyle w:val="sottotitolocampionato10"/>
        <w:rPr>
          <w:color w:val="002060"/>
        </w:rPr>
      </w:pPr>
      <w:r w:rsidRPr="00E124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2B38CECC"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9C79"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8B270"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23C6C"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4A485"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85F62"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FD6A4"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A3995"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C119"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FD03A"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3E304" w14:textId="77777777" w:rsidR="005F1EEA" w:rsidRPr="00E1241D" w:rsidRDefault="005F1EEA" w:rsidP="00DF4C06">
            <w:pPr>
              <w:pStyle w:val="headertabella0"/>
              <w:rPr>
                <w:color w:val="002060"/>
              </w:rPr>
            </w:pPr>
            <w:r w:rsidRPr="00E1241D">
              <w:rPr>
                <w:color w:val="002060"/>
              </w:rPr>
              <w:t>PE</w:t>
            </w:r>
          </w:p>
        </w:tc>
      </w:tr>
      <w:tr w:rsidR="005F1EEA" w:rsidRPr="00E1241D" w14:paraId="5D05EAC0"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622062" w14:textId="77777777" w:rsidR="005F1EEA" w:rsidRPr="00E1241D" w:rsidRDefault="005F1EEA" w:rsidP="00DF4C06">
            <w:pPr>
              <w:pStyle w:val="rowtabella0"/>
              <w:rPr>
                <w:color w:val="002060"/>
              </w:rPr>
            </w:pPr>
            <w:r w:rsidRPr="00E1241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12E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6CA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029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E5A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CAC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F3FC" w14:textId="77777777" w:rsidR="005F1EEA" w:rsidRPr="00E1241D" w:rsidRDefault="005F1EEA" w:rsidP="00DF4C06">
            <w:pPr>
              <w:pStyle w:val="rowtabella0"/>
              <w:jc w:val="center"/>
              <w:rPr>
                <w:color w:val="002060"/>
              </w:rPr>
            </w:pPr>
            <w:r w:rsidRPr="00E124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CD2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63BA" w14:textId="77777777" w:rsidR="005F1EEA" w:rsidRPr="00E1241D" w:rsidRDefault="005F1EEA" w:rsidP="00DF4C06">
            <w:pPr>
              <w:pStyle w:val="rowtabella0"/>
              <w:jc w:val="center"/>
              <w:rPr>
                <w:color w:val="002060"/>
              </w:rPr>
            </w:pPr>
            <w:r w:rsidRPr="00E124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BB80" w14:textId="77777777" w:rsidR="005F1EEA" w:rsidRPr="00E1241D" w:rsidRDefault="005F1EEA" w:rsidP="00DF4C06">
            <w:pPr>
              <w:pStyle w:val="rowtabella0"/>
              <w:jc w:val="center"/>
              <w:rPr>
                <w:color w:val="002060"/>
              </w:rPr>
            </w:pPr>
            <w:r w:rsidRPr="00E1241D">
              <w:rPr>
                <w:color w:val="002060"/>
              </w:rPr>
              <w:t>0</w:t>
            </w:r>
          </w:p>
        </w:tc>
      </w:tr>
      <w:tr w:rsidR="005F1EEA" w:rsidRPr="00E1241D" w14:paraId="3654462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BAC01" w14:textId="77777777" w:rsidR="005F1EEA" w:rsidRPr="00E1241D" w:rsidRDefault="005F1EEA" w:rsidP="00DF4C06">
            <w:pPr>
              <w:pStyle w:val="rowtabella0"/>
              <w:rPr>
                <w:color w:val="002060"/>
              </w:rPr>
            </w:pPr>
            <w:r w:rsidRPr="00E1241D">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7D8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663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E7B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EC4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C5C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D576"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EC1C"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924A"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E97E" w14:textId="77777777" w:rsidR="005F1EEA" w:rsidRPr="00E1241D" w:rsidRDefault="005F1EEA" w:rsidP="00DF4C06">
            <w:pPr>
              <w:pStyle w:val="rowtabella0"/>
              <w:jc w:val="center"/>
              <w:rPr>
                <w:color w:val="002060"/>
              </w:rPr>
            </w:pPr>
            <w:r w:rsidRPr="00E1241D">
              <w:rPr>
                <w:color w:val="002060"/>
              </w:rPr>
              <w:t>0</w:t>
            </w:r>
          </w:p>
        </w:tc>
      </w:tr>
      <w:tr w:rsidR="005F1EEA" w:rsidRPr="00E1241D" w14:paraId="48EC82A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3166C" w14:textId="77777777" w:rsidR="005F1EEA" w:rsidRPr="00E1241D" w:rsidRDefault="005F1EEA" w:rsidP="00DF4C06">
            <w:pPr>
              <w:pStyle w:val="rowtabella0"/>
              <w:rPr>
                <w:color w:val="002060"/>
              </w:rPr>
            </w:pPr>
            <w:r w:rsidRPr="00E1241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244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432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732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660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EB1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A4C8"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600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B2EE"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36FD" w14:textId="77777777" w:rsidR="005F1EEA" w:rsidRPr="00E1241D" w:rsidRDefault="005F1EEA" w:rsidP="00DF4C06">
            <w:pPr>
              <w:pStyle w:val="rowtabella0"/>
              <w:jc w:val="center"/>
              <w:rPr>
                <w:color w:val="002060"/>
              </w:rPr>
            </w:pPr>
            <w:r w:rsidRPr="00E1241D">
              <w:rPr>
                <w:color w:val="002060"/>
              </w:rPr>
              <w:t>0</w:t>
            </w:r>
          </w:p>
        </w:tc>
      </w:tr>
      <w:tr w:rsidR="005F1EEA" w:rsidRPr="00E1241D" w14:paraId="063E666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CBBA6" w14:textId="77777777" w:rsidR="005F1EEA" w:rsidRPr="00E1241D" w:rsidRDefault="005F1EEA" w:rsidP="00DF4C06">
            <w:pPr>
              <w:pStyle w:val="rowtabella0"/>
              <w:rPr>
                <w:color w:val="002060"/>
              </w:rPr>
            </w:pPr>
            <w:r w:rsidRPr="00E1241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7A29F"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AD5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AF7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2FA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17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FB6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4F6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B42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4449" w14:textId="77777777" w:rsidR="005F1EEA" w:rsidRPr="00E1241D" w:rsidRDefault="005F1EEA" w:rsidP="00DF4C06">
            <w:pPr>
              <w:pStyle w:val="rowtabella0"/>
              <w:jc w:val="center"/>
              <w:rPr>
                <w:color w:val="002060"/>
              </w:rPr>
            </w:pPr>
            <w:r w:rsidRPr="00E1241D">
              <w:rPr>
                <w:color w:val="002060"/>
              </w:rPr>
              <w:t>0</w:t>
            </w:r>
          </w:p>
        </w:tc>
      </w:tr>
      <w:tr w:rsidR="005F1EEA" w:rsidRPr="00E1241D" w14:paraId="1100852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A8A7B" w14:textId="77777777" w:rsidR="005F1EEA" w:rsidRPr="00E1241D" w:rsidRDefault="005F1EEA" w:rsidP="00DF4C06">
            <w:pPr>
              <w:pStyle w:val="rowtabella0"/>
              <w:rPr>
                <w:color w:val="002060"/>
              </w:rPr>
            </w:pPr>
            <w:r w:rsidRPr="00E1241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521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528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45B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DE1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EDC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C78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9CFB"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0F78"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7309C" w14:textId="77777777" w:rsidR="005F1EEA" w:rsidRPr="00E1241D" w:rsidRDefault="005F1EEA" w:rsidP="00DF4C06">
            <w:pPr>
              <w:pStyle w:val="rowtabella0"/>
              <w:jc w:val="center"/>
              <w:rPr>
                <w:color w:val="002060"/>
              </w:rPr>
            </w:pPr>
            <w:r w:rsidRPr="00E1241D">
              <w:rPr>
                <w:color w:val="002060"/>
              </w:rPr>
              <w:t>0</w:t>
            </w:r>
          </w:p>
        </w:tc>
      </w:tr>
      <w:tr w:rsidR="005F1EEA" w:rsidRPr="00E1241D" w14:paraId="418EA7F5"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FD5CB" w14:textId="77777777" w:rsidR="005F1EEA" w:rsidRPr="00E1241D" w:rsidRDefault="005F1EEA" w:rsidP="00DF4C06">
            <w:pPr>
              <w:pStyle w:val="rowtabella0"/>
              <w:rPr>
                <w:color w:val="002060"/>
              </w:rPr>
            </w:pPr>
            <w:r w:rsidRPr="00E1241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BD4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92F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6B8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A58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3E0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39B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DAFF"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3C1B" w14:textId="77777777" w:rsidR="005F1EEA" w:rsidRPr="00E1241D" w:rsidRDefault="005F1EEA" w:rsidP="00DF4C06">
            <w:pPr>
              <w:pStyle w:val="rowtabella0"/>
              <w:jc w:val="center"/>
              <w:rPr>
                <w:color w:val="002060"/>
              </w:rPr>
            </w:pPr>
            <w:r w:rsidRPr="00E124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BEFB" w14:textId="77777777" w:rsidR="005F1EEA" w:rsidRPr="00E1241D" w:rsidRDefault="005F1EEA" w:rsidP="00DF4C06">
            <w:pPr>
              <w:pStyle w:val="rowtabella0"/>
              <w:jc w:val="center"/>
              <w:rPr>
                <w:color w:val="002060"/>
              </w:rPr>
            </w:pPr>
            <w:r w:rsidRPr="00E1241D">
              <w:rPr>
                <w:color w:val="002060"/>
              </w:rPr>
              <w:t>0</w:t>
            </w:r>
          </w:p>
        </w:tc>
      </w:tr>
      <w:tr w:rsidR="005F1EEA" w:rsidRPr="00E1241D" w14:paraId="52A43A0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E36C0" w14:textId="77777777" w:rsidR="005F1EEA" w:rsidRPr="00E1241D" w:rsidRDefault="005F1EEA" w:rsidP="00DF4C06">
            <w:pPr>
              <w:pStyle w:val="rowtabella0"/>
              <w:rPr>
                <w:color w:val="002060"/>
              </w:rPr>
            </w:pPr>
            <w:r w:rsidRPr="00E1241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27E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E0E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D90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DCF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365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55D6"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CF5B"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9D05"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7CD1" w14:textId="77777777" w:rsidR="005F1EEA" w:rsidRPr="00E1241D" w:rsidRDefault="005F1EEA" w:rsidP="00DF4C06">
            <w:pPr>
              <w:pStyle w:val="rowtabella0"/>
              <w:jc w:val="center"/>
              <w:rPr>
                <w:color w:val="002060"/>
              </w:rPr>
            </w:pPr>
            <w:r w:rsidRPr="00E1241D">
              <w:rPr>
                <w:color w:val="002060"/>
              </w:rPr>
              <w:t>0</w:t>
            </w:r>
          </w:p>
        </w:tc>
      </w:tr>
      <w:tr w:rsidR="005F1EEA" w:rsidRPr="00E1241D" w14:paraId="7A7B8F6E"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26800" w14:textId="77777777" w:rsidR="005F1EEA" w:rsidRPr="00E1241D" w:rsidRDefault="005F1EEA" w:rsidP="00DF4C06">
            <w:pPr>
              <w:pStyle w:val="rowtabella0"/>
              <w:rPr>
                <w:color w:val="002060"/>
              </w:rPr>
            </w:pPr>
            <w:r w:rsidRPr="00E1241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727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D88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FA4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28D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884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6F3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DC14" w14:textId="77777777" w:rsidR="005F1EEA" w:rsidRPr="00E1241D" w:rsidRDefault="005F1EEA" w:rsidP="00DF4C06">
            <w:pPr>
              <w:pStyle w:val="rowtabella0"/>
              <w:jc w:val="center"/>
              <w:rPr>
                <w:color w:val="002060"/>
              </w:rPr>
            </w:pPr>
            <w:r w:rsidRPr="00E124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E253" w14:textId="77777777" w:rsidR="005F1EEA" w:rsidRPr="00E1241D" w:rsidRDefault="005F1EEA" w:rsidP="00DF4C06">
            <w:pPr>
              <w:pStyle w:val="rowtabella0"/>
              <w:jc w:val="center"/>
              <w:rPr>
                <w:color w:val="002060"/>
              </w:rPr>
            </w:pPr>
            <w:r w:rsidRPr="00E124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7C0C" w14:textId="77777777" w:rsidR="005F1EEA" w:rsidRPr="00E1241D" w:rsidRDefault="005F1EEA" w:rsidP="00DF4C06">
            <w:pPr>
              <w:pStyle w:val="rowtabella0"/>
              <w:jc w:val="center"/>
              <w:rPr>
                <w:color w:val="002060"/>
              </w:rPr>
            </w:pPr>
            <w:r w:rsidRPr="00E1241D">
              <w:rPr>
                <w:color w:val="002060"/>
              </w:rPr>
              <w:t>0</w:t>
            </w:r>
          </w:p>
        </w:tc>
      </w:tr>
      <w:tr w:rsidR="005F1EEA" w:rsidRPr="00E1241D" w14:paraId="4B1FB2BC"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A5C35" w14:textId="77777777" w:rsidR="005F1EEA" w:rsidRPr="00E1241D" w:rsidRDefault="005F1EEA" w:rsidP="00DF4C06">
            <w:pPr>
              <w:pStyle w:val="rowtabella0"/>
              <w:rPr>
                <w:color w:val="002060"/>
              </w:rPr>
            </w:pPr>
            <w:proofErr w:type="spellStart"/>
            <w:r w:rsidRPr="00E1241D">
              <w:rPr>
                <w:color w:val="002060"/>
              </w:rPr>
              <w:t>sq.B</w:t>
            </w:r>
            <w:proofErr w:type="spellEnd"/>
            <w:r w:rsidRPr="00E1241D">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47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88C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3A5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05F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056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72D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CEC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CF7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9E8F" w14:textId="77777777" w:rsidR="005F1EEA" w:rsidRPr="00E1241D" w:rsidRDefault="005F1EEA" w:rsidP="00DF4C06">
            <w:pPr>
              <w:pStyle w:val="rowtabella0"/>
              <w:jc w:val="center"/>
              <w:rPr>
                <w:color w:val="002060"/>
              </w:rPr>
            </w:pPr>
            <w:r w:rsidRPr="00E1241D">
              <w:rPr>
                <w:color w:val="002060"/>
              </w:rPr>
              <w:t>0</w:t>
            </w:r>
          </w:p>
        </w:tc>
      </w:tr>
      <w:tr w:rsidR="005F1EEA" w:rsidRPr="00E1241D" w14:paraId="7DABC67B"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8A786" w14:textId="77777777" w:rsidR="005F1EEA" w:rsidRPr="00E1241D" w:rsidRDefault="005F1EEA" w:rsidP="00DF4C06">
            <w:pPr>
              <w:pStyle w:val="rowtabella0"/>
              <w:rPr>
                <w:color w:val="002060"/>
              </w:rPr>
            </w:pPr>
            <w:proofErr w:type="spellStart"/>
            <w:r w:rsidRPr="00E1241D">
              <w:rPr>
                <w:color w:val="002060"/>
              </w:rPr>
              <w:t>sq.B</w:t>
            </w:r>
            <w:proofErr w:type="spellEnd"/>
            <w:r w:rsidRPr="00E1241D">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6F4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1DEE"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FCF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70D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AB2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59E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BF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D7B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4317" w14:textId="77777777" w:rsidR="005F1EEA" w:rsidRPr="00E1241D" w:rsidRDefault="005F1EEA" w:rsidP="00DF4C06">
            <w:pPr>
              <w:pStyle w:val="rowtabella0"/>
              <w:jc w:val="center"/>
              <w:rPr>
                <w:color w:val="002060"/>
              </w:rPr>
            </w:pPr>
            <w:r w:rsidRPr="00E1241D">
              <w:rPr>
                <w:color w:val="002060"/>
              </w:rPr>
              <w:t>0</w:t>
            </w:r>
          </w:p>
        </w:tc>
      </w:tr>
    </w:tbl>
    <w:p w14:paraId="41EA6A13" w14:textId="77777777" w:rsidR="005F1EEA" w:rsidRPr="00E1241D" w:rsidRDefault="005F1EEA" w:rsidP="005F1EEA">
      <w:pPr>
        <w:pStyle w:val="breakline"/>
        <w:rPr>
          <w:rFonts w:eastAsiaTheme="minorEastAsia"/>
          <w:color w:val="002060"/>
        </w:rPr>
      </w:pPr>
    </w:p>
    <w:p w14:paraId="58F42B73" w14:textId="77777777" w:rsidR="005F1EEA" w:rsidRPr="00E1241D" w:rsidRDefault="005F1EEA" w:rsidP="005F1EEA">
      <w:pPr>
        <w:pStyle w:val="breakline"/>
        <w:rPr>
          <w:color w:val="002060"/>
        </w:rPr>
      </w:pPr>
    </w:p>
    <w:p w14:paraId="2A33BEBC" w14:textId="77777777" w:rsidR="005F1EEA" w:rsidRPr="00E1241D" w:rsidRDefault="005F1EEA" w:rsidP="005F1EEA">
      <w:pPr>
        <w:pStyle w:val="sottotitolocampionato10"/>
        <w:rPr>
          <w:color w:val="002060"/>
        </w:rPr>
      </w:pPr>
      <w:r w:rsidRPr="00E124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2858241D"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F19D" w14:textId="77777777" w:rsidR="005F1EEA" w:rsidRPr="00E1241D" w:rsidRDefault="005F1EEA" w:rsidP="00DF4C06">
            <w:pPr>
              <w:pStyle w:val="headertabella0"/>
              <w:rPr>
                <w:color w:val="002060"/>
              </w:rPr>
            </w:pPr>
            <w:r w:rsidRPr="00E124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9DA2C"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37E10"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7E882"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7BA5"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76086"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EF0FC"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DA92"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109F3"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7933C" w14:textId="77777777" w:rsidR="005F1EEA" w:rsidRPr="00E1241D" w:rsidRDefault="005F1EEA" w:rsidP="00DF4C06">
            <w:pPr>
              <w:pStyle w:val="headertabella0"/>
              <w:rPr>
                <w:color w:val="002060"/>
              </w:rPr>
            </w:pPr>
            <w:r w:rsidRPr="00E1241D">
              <w:rPr>
                <w:color w:val="002060"/>
              </w:rPr>
              <w:t>PE</w:t>
            </w:r>
          </w:p>
        </w:tc>
      </w:tr>
      <w:tr w:rsidR="005F1EEA" w:rsidRPr="00E1241D" w14:paraId="71EAD798"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E32AB" w14:textId="77777777" w:rsidR="005F1EEA" w:rsidRPr="00E1241D" w:rsidRDefault="005F1EEA" w:rsidP="00DF4C06">
            <w:pPr>
              <w:pStyle w:val="rowtabella0"/>
              <w:rPr>
                <w:color w:val="002060"/>
              </w:rPr>
            </w:pPr>
            <w:r w:rsidRPr="00E1241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A490"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7E50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362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21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DF7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7F01" w14:textId="77777777" w:rsidR="005F1EEA" w:rsidRPr="00E1241D" w:rsidRDefault="005F1EEA" w:rsidP="00DF4C06">
            <w:pPr>
              <w:pStyle w:val="rowtabella0"/>
              <w:jc w:val="center"/>
              <w:rPr>
                <w:color w:val="002060"/>
              </w:rPr>
            </w:pPr>
            <w:r w:rsidRPr="00E124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EC8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F1F9" w14:textId="77777777" w:rsidR="005F1EEA" w:rsidRPr="00E1241D" w:rsidRDefault="005F1EEA" w:rsidP="00DF4C06">
            <w:pPr>
              <w:pStyle w:val="rowtabella0"/>
              <w:jc w:val="center"/>
              <w:rPr>
                <w:color w:val="002060"/>
              </w:rPr>
            </w:pPr>
            <w:r w:rsidRPr="00E124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A085" w14:textId="77777777" w:rsidR="005F1EEA" w:rsidRPr="00E1241D" w:rsidRDefault="005F1EEA" w:rsidP="00DF4C06">
            <w:pPr>
              <w:pStyle w:val="rowtabella0"/>
              <w:jc w:val="center"/>
              <w:rPr>
                <w:color w:val="002060"/>
              </w:rPr>
            </w:pPr>
            <w:r w:rsidRPr="00E1241D">
              <w:rPr>
                <w:color w:val="002060"/>
              </w:rPr>
              <w:t>0</w:t>
            </w:r>
          </w:p>
        </w:tc>
      </w:tr>
      <w:tr w:rsidR="005F1EEA" w:rsidRPr="00E1241D" w14:paraId="09ED42D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DD4C8" w14:textId="77777777" w:rsidR="005F1EEA" w:rsidRPr="00E1241D" w:rsidRDefault="005F1EEA" w:rsidP="00DF4C06">
            <w:pPr>
              <w:pStyle w:val="rowtabella0"/>
              <w:rPr>
                <w:color w:val="002060"/>
              </w:rPr>
            </w:pPr>
            <w:r w:rsidRPr="00E1241D">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F28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A77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6CB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CFF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094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F57B"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34B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4F4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377A" w14:textId="77777777" w:rsidR="005F1EEA" w:rsidRPr="00E1241D" w:rsidRDefault="005F1EEA" w:rsidP="00DF4C06">
            <w:pPr>
              <w:pStyle w:val="rowtabella0"/>
              <w:jc w:val="center"/>
              <w:rPr>
                <w:color w:val="002060"/>
              </w:rPr>
            </w:pPr>
            <w:r w:rsidRPr="00E1241D">
              <w:rPr>
                <w:color w:val="002060"/>
              </w:rPr>
              <w:t>0</w:t>
            </w:r>
          </w:p>
        </w:tc>
      </w:tr>
      <w:tr w:rsidR="005F1EEA" w:rsidRPr="00E1241D" w14:paraId="259F5D41"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A5EAA" w14:textId="77777777" w:rsidR="005F1EEA" w:rsidRPr="00E1241D" w:rsidRDefault="005F1EEA" w:rsidP="00DF4C06">
            <w:pPr>
              <w:pStyle w:val="rowtabella0"/>
              <w:rPr>
                <w:color w:val="002060"/>
              </w:rPr>
            </w:pPr>
            <w:r w:rsidRPr="00E1241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85C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3F5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26E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086C"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E52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2C22"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172D"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F8E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C049" w14:textId="77777777" w:rsidR="005F1EEA" w:rsidRPr="00E1241D" w:rsidRDefault="005F1EEA" w:rsidP="00DF4C06">
            <w:pPr>
              <w:pStyle w:val="rowtabella0"/>
              <w:jc w:val="center"/>
              <w:rPr>
                <w:color w:val="002060"/>
              </w:rPr>
            </w:pPr>
            <w:r w:rsidRPr="00E1241D">
              <w:rPr>
                <w:color w:val="002060"/>
              </w:rPr>
              <w:t>0</w:t>
            </w:r>
          </w:p>
        </w:tc>
      </w:tr>
      <w:tr w:rsidR="005F1EEA" w:rsidRPr="00E1241D" w14:paraId="6178F352"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94AF2" w14:textId="77777777" w:rsidR="005F1EEA" w:rsidRPr="00E1241D" w:rsidRDefault="005F1EEA" w:rsidP="00DF4C06">
            <w:pPr>
              <w:pStyle w:val="rowtabella0"/>
              <w:rPr>
                <w:color w:val="002060"/>
              </w:rPr>
            </w:pPr>
            <w:r w:rsidRPr="00E1241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18E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356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B38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B06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BE7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1E9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48E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6D8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BDDF" w14:textId="77777777" w:rsidR="005F1EEA" w:rsidRPr="00E1241D" w:rsidRDefault="005F1EEA" w:rsidP="00DF4C06">
            <w:pPr>
              <w:pStyle w:val="rowtabella0"/>
              <w:jc w:val="center"/>
              <w:rPr>
                <w:color w:val="002060"/>
              </w:rPr>
            </w:pPr>
            <w:r w:rsidRPr="00E1241D">
              <w:rPr>
                <w:color w:val="002060"/>
              </w:rPr>
              <w:t>0</w:t>
            </w:r>
          </w:p>
        </w:tc>
      </w:tr>
      <w:tr w:rsidR="005F1EEA" w:rsidRPr="00E1241D" w14:paraId="6DA62CA9"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B6C6C" w14:textId="77777777" w:rsidR="005F1EEA" w:rsidRPr="00E1241D" w:rsidRDefault="005F1EEA" w:rsidP="00DF4C06">
            <w:pPr>
              <w:pStyle w:val="rowtabella0"/>
              <w:rPr>
                <w:color w:val="002060"/>
              </w:rPr>
            </w:pPr>
            <w:r w:rsidRPr="00E1241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B710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0FC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5D5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27E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8DF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C85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B7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39A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A8C4" w14:textId="77777777" w:rsidR="005F1EEA" w:rsidRPr="00E1241D" w:rsidRDefault="005F1EEA" w:rsidP="00DF4C06">
            <w:pPr>
              <w:pStyle w:val="rowtabella0"/>
              <w:jc w:val="center"/>
              <w:rPr>
                <w:color w:val="002060"/>
              </w:rPr>
            </w:pPr>
            <w:r w:rsidRPr="00E1241D">
              <w:rPr>
                <w:color w:val="002060"/>
              </w:rPr>
              <w:t>0</w:t>
            </w:r>
          </w:p>
        </w:tc>
      </w:tr>
      <w:tr w:rsidR="005F1EEA" w:rsidRPr="00E1241D" w14:paraId="7E4D4DBF"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C37D9" w14:textId="77777777" w:rsidR="005F1EEA" w:rsidRPr="00E1241D" w:rsidRDefault="005F1EEA" w:rsidP="00DF4C06">
            <w:pPr>
              <w:pStyle w:val="rowtabella0"/>
              <w:rPr>
                <w:color w:val="002060"/>
              </w:rPr>
            </w:pPr>
            <w:r w:rsidRPr="00E124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3B6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A16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D51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CA1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B6E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1CE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9BD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8EF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E62D" w14:textId="77777777" w:rsidR="005F1EEA" w:rsidRPr="00E1241D" w:rsidRDefault="005F1EEA" w:rsidP="00DF4C06">
            <w:pPr>
              <w:pStyle w:val="rowtabella0"/>
              <w:jc w:val="center"/>
              <w:rPr>
                <w:color w:val="002060"/>
              </w:rPr>
            </w:pPr>
            <w:r w:rsidRPr="00E1241D">
              <w:rPr>
                <w:color w:val="002060"/>
              </w:rPr>
              <w:t>0</w:t>
            </w:r>
          </w:p>
        </w:tc>
      </w:tr>
      <w:tr w:rsidR="005F1EEA" w:rsidRPr="00E1241D" w14:paraId="4527FB5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C8CE6" w14:textId="77777777" w:rsidR="005F1EEA" w:rsidRPr="00E1241D" w:rsidRDefault="005F1EEA" w:rsidP="00DF4C06">
            <w:pPr>
              <w:pStyle w:val="rowtabella0"/>
              <w:rPr>
                <w:color w:val="002060"/>
                <w:lang w:val="es-ES"/>
              </w:rPr>
            </w:pPr>
            <w:r w:rsidRPr="00E1241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3EC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2F7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98A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1F8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7EF6"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A12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EDEC" w14:textId="77777777" w:rsidR="005F1EEA" w:rsidRPr="00E1241D" w:rsidRDefault="005F1EEA" w:rsidP="00DF4C06">
            <w:pPr>
              <w:pStyle w:val="rowtabella0"/>
              <w:jc w:val="center"/>
              <w:rPr>
                <w:color w:val="002060"/>
              </w:rPr>
            </w:pPr>
            <w:r w:rsidRPr="00E124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67E0" w14:textId="77777777" w:rsidR="005F1EEA" w:rsidRPr="00E1241D" w:rsidRDefault="005F1EEA" w:rsidP="00DF4C06">
            <w:pPr>
              <w:pStyle w:val="rowtabella0"/>
              <w:jc w:val="center"/>
              <w:rPr>
                <w:color w:val="002060"/>
              </w:rPr>
            </w:pPr>
            <w:r w:rsidRPr="00E124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E0DB" w14:textId="77777777" w:rsidR="005F1EEA" w:rsidRPr="00E1241D" w:rsidRDefault="005F1EEA" w:rsidP="00DF4C06">
            <w:pPr>
              <w:pStyle w:val="rowtabella0"/>
              <w:jc w:val="center"/>
              <w:rPr>
                <w:color w:val="002060"/>
              </w:rPr>
            </w:pPr>
            <w:r w:rsidRPr="00E1241D">
              <w:rPr>
                <w:color w:val="002060"/>
              </w:rPr>
              <w:t>0</w:t>
            </w:r>
          </w:p>
        </w:tc>
      </w:tr>
      <w:tr w:rsidR="005F1EEA" w:rsidRPr="00E1241D" w14:paraId="0D3F4F5B"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2F567" w14:textId="77777777" w:rsidR="005F1EEA" w:rsidRPr="00E1241D" w:rsidRDefault="005F1EEA" w:rsidP="00DF4C06">
            <w:pPr>
              <w:pStyle w:val="rowtabella0"/>
              <w:rPr>
                <w:color w:val="002060"/>
              </w:rPr>
            </w:pPr>
            <w:proofErr w:type="spellStart"/>
            <w:r w:rsidRPr="00E1241D">
              <w:rPr>
                <w:color w:val="002060"/>
              </w:rPr>
              <w:t>sq.C</w:t>
            </w:r>
            <w:proofErr w:type="spellEnd"/>
            <w:r w:rsidRPr="00E1241D">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495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193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9E02"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937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DC7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05C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D4D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A1C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3F0A" w14:textId="77777777" w:rsidR="005F1EEA" w:rsidRPr="00E1241D" w:rsidRDefault="005F1EEA" w:rsidP="00DF4C06">
            <w:pPr>
              <w:pStyle w:val="rowtabella0"/>
              <w:jc w:val="center"/>
              <w:rPr>
                <w:color w:val="002060"/>
              </w:rPr>
            </w:pPr>
            <w:r w:rsidRPr="00E1241D">
              <w:rPr>
                <w:color w:val="002060"/>
              </w:rPr>
              <w:t>0</w:t>
            </w:r>
          </w:p>
        </w:tc>
      </w:tr>
      <w:tr w:rsidR="005F1EEA" w:rsidRPr="00E1241D" w14:paraId="341A779D"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41F1D" w14:textId="77777777" w:rsidR="005F1EEA" w:rsidRPr="00E1241D" w:rsidRDefault="005F1EEA" w:rsidP="00DF4C06">
            <w:pPr>
              <w:pStyle w:val="rowtabella0"/>
              <w:rPr>
                <w:color w:val="002060"/>
              </w:rPr>
            </w:pPr>
            <w:proofErr w:type="spellStart"/>
            <w:r w:rsidRPr="00E1241D">
              <w:rPr>
                <w:color w:val="002060"/>
              </w:rPr>
              <w:t>sq.B</w:t>
            </w:r>
            <w:proofErr w:type="spellEnd"/>
            <w:r w:rsidRPr="00E1241D">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793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4EF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ADC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B60B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13C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C34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9DD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245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FD83" w14:textId="77777777" w:rsidR="005F1EEA" w:rsidRPr="00E1241D" w:rsidRDefault="005F1EEA" w:rsidP="00DF4C06">
            <w:pPr>
              <w:pStyle w:val="rowtabella0"/>
              <w:jc w:val="center"/>
              <w:rPr>
                <w:color w:val="002060"/>
              </w:rPr>
            </w:pPr>
            <w:r w:rsidRPr="00E1241D">
              <w:rPr>
                <w:color w:val="002060"/>
              </w:rPr>
              <w:t>0</w:t>
            </w:r>
          </w:p>
        </w:tc>
      </w:tr>
      <w:tr w:rsidR="005F1EEA" w:rsidRPr="00E1241D" w14:paraId="3480F61A"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B8099" w14:textId="77777777" w:rsidR="005F1EEA" w:rsidRPr="00E1241D" w:rsidRDefault="005F1EEA" w:rsidP="00DF4C06">
            <w:pPr>
              <w:pStyle w:val="rowtabella0"/>
              <w:rPr>
                <w:color w:val="002060"/>
              </w:rPr>
            </w:pPr>
            <w:proofErr w:type="spellStart"/>
            <w:r w:rsidRPr="00E1241D">
              <w:rPr>
                <w:color w:val="002060"/>
              </w:rPr>
              <w:t>sq.C</w:t>
            </w:r>
            <w:proofErr w:type="spellEnd"/>
            <w:r w:rsidRPr="00E1241D">
              <w:rPr>
                <w:color w:val="002060"/>
              </w:rPr>
              <w:t xml:space="preserve"> ITALSERVICE C5 </w:t>
            </w:r>
            <w:proofErr w:type="spellStart"/>
            <w:r w:rsidRPr="00E1241D">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612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BFB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FCE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4A09"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41D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C32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68B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213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B6F6" w14:textId="77777777" w:rsidR="005F1EEA" w:rsidRPr="00E1241D" w:rsidRDefault="005F1EEA" w:rsidP="00DF4C06">
            <w:pPr>
              <w:pStyle w:val="rowtabella0"/>
              <w:jc w:val="center"/>
              <w:rPr>
                <w:color w:val="002060"/>
              </w:rPr>
            </w:pPr>
            <w:r w:rsidRPr="00E1241D">
              <w:rPr>
                <w:color w:val="002060"/>
              </w:rPr>
              <w:t>0</w:t>
            </w:r>
          </w:p>
        </w:tc>
      </w:tr>
    </w:tbl>
    <w:p w14:paraId="526E0B27" w14:textId="77777777" w:rsidR="005F1EEA" w:rsidRPr="00E1241D" w:rsidRDefault="005F1EEA" w:rsidP="005F1EEA">
      <w:pPr>
        <w:pStyle w:val="breakline"/>
        <w:rPr>
          <w:rFonts w:eastAsiaTheme="minorEastAsia"/>
          <w:color w:val="002060"/>
        </w:rPr>
      </w:pPr>
    </w:p>
    <w:p w14:paraId="62AEAA7D" w14:textId="77777777" w:rsidR="005F1EEA" w:rsidRPr="00E1241D" w:rsidRDefault="005F1EEA" w:rsidP="005F1EEA">
      <w:pPr>
        <w:pStyle w:val="breakline"/>
        <w:rPr>
          <w:color w:val="002060"/>
        </w:rPr>
      </w:pPr>
    </w:p>
    <w:p w14:paraId="61CF56A6" w14:textId="77777777" w:rsidR="005F1EEA" w:rsidRPr="00E1241D" w:rsidRDefault="005F1EEA" w:rsidP="005F1EEA">
      <w:pPr>
        <w:pStyle w:val="sottotitolocampionato10"/>
        <w:rPr>
          <w:color w:val="002060"/>
        </w:rPr>
      </w:pPr>
      <w:r w:rsidRPr="00E1241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1EEA" w:rsidRPr="00E1241D" w14:paraId="5AAC7C6E" w14:textId="77777777" w:rsidTr="00DF4C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C04F4" w14:textId="77777777" w:rsidR="005F1EEA" w:rsidRPr="00E1241D" w:rsidRDefault="005F1EEA" w:rsidP="00DF4C06">
            <w:pPr>
              <w:pStyle w:val="headertabella0"/>
              <w:rPr>
                <w:color w:val="002060"/>
              </w:rPr>
            </w:pPr>
            <w:r w:rsidRPr="00E1241D">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6FF00" w14:textId="77777777" w:rsidR="005F1EEA" w:rsidRPr="00E1241D" w:rsidRDefault="005F1EEA" w:rsidP="00DF4C06">
            <w:pPr>
              <w:pStyle w:val="headertabella0"/>
              <w:rPr>
                <w:color w:val="002060"/>
              </w:rPr>
            </w:pPr>
            <w:r w:rsidRPr="00E124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16E3B" w14:textId="77777777" w:rsidR="005F1EEA" w:rsidRPr="00E1241D" w:rsidRDefault="005F1EEA" w:rsidP="00DF4C06">
            <w:pPr>
              <w:pStyle w:val="headertabella0"/>
              <w:rPr>
                <w:color w:val="002060"/>
              </w:rPr>
            </w:pPr>
            <w:r w:rsidRPr="00E124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E8EFF" w14:textId="77777777" w:rsidR="005F1EEA" w:rsidRPr="00E1241D" w:rsidRDefault="005F1EEA" w:rsidP="00DF4C06">
            <w:pPr>
              <w:pStyle w:val="headertabella0"/>
              <w:rPr>
                <w:color w:val="002060"/>
              </w:rPr>
            </w:pPr>
            <w:r w:rsidRPr="00E124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A400" w14:textId="77777777" w:rsidR="005F1EEA" w:rsidRPr="00E1241D" w:rsidRDefault="005F1EEA" w:rsidP="00DF4C06">
            <w:pPr>
              <w:pStyle w:val="headertabella0"/>
              <w:rPr>
                <w:color w:val="002060"/>
              </w:rPr>
            </w:pPr>
            <w:r w:rsidRPr="00E124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08C43" w14:textId="77777777" w:rsidR="005F1EEA" w:rsidRPr="00E1241D" w:rsidRDefault="005F1EEA" w:rsidP="00DF4C06">
            <w:pPr>
              <w:pStyle w:val="headertabella0"/>
              <w:rPr>
                <w:color w:val="002060"/>
              </w:rPr>
            </w:pPr>
            <w:r w:rsidRPr="00E124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AE58" w14:textId="77777777" w:rsidR="005F1EEA" w:rsidRPr="00E1241D" w:rsidRDefault="005F1EEA" w:rsidP="00DF4C06">
            <w:pPr>
              <w:pStyle w:val="headertabella0"/>
              <w:rPr>
                <w:color w:val="002060"/>
              </w:rPr>
            </w:pPr>
            <w:r w:rsidRPr="00E124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552A" w14:textId="77777777" w:rsidR="005F1EEA" w:rsidRPr="00E1241D" w:rsidRDefault="005F1EEA" w:rsidP="00DF4C06">
            <w:pPr>
              <w:pStyle w:val="headertabella0"/>
              <w:rPr>
                <w:color w:val="002060"/>
              </w:rPr>
            </w:pPr>
            <w:r w:rsidRPr="00E124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1F503" w14:textId="77777777" w:rsidR="005F1EEA" w:rsidRPr="00E1241D" w:rsidRDefault="005F1EEA" w:rsidP="00DF4C06">
            <w:pPr>
              <w:pStyle w:val="headertabella0"/>
              <w:rPr>
                <w:color w:val="002060"/>
              </w:rPr>
            </w:pPr>
            <w:r w:rsidRPr="00E124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5C3E" w14:textId="77777777" w:rsidR="005F1EEA" w:rsidRPr="00E1241D" w:rsidRDefault="005F1EEA" w:rsidP="00DF4C06">
            <w:pPr>
              <w:pStyle w:val="headertabella0"/>
              <w:rPr>
                <w:color w:val="002060"/>
              </w:rPr>
            </w:pPr>
            <w:r w:rsidRPr="00E1241D">
              <w:rPr>
                <w:color w:val="002060"/>
              </w:rPr>
              <w:t>PE</w:t>
            </w:r>
          </w:p>
        </w:tc>
      </w:tr>
      <w:tr w:rsidR="005F1EEA" w:rsidRPr="00E1241D" w14:paraId="172669CF" w14:textId="77777777" w:rsidTr="00DF4C0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2E73DC" w14:textId="77777777" w:rsidR="005F1EEA" w:rsidRPr="00E1241D" w:rsidRDefault="005F1EEA" w:rsidP="00DF4C06">
            <w:pPr>
              <w:pStyle w:val="rowtabella0"/>
              <w:rPr>
                <w:color w:val="002060"/>
              </w:rPr>
            </w:pPr>
            <w:r w:rsidRPr="00E1241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87FA"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5F7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CD7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61FE"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083D"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0A7E" w14:textId="77777777" w:rsidR="005F1EEA" w:rsidRPr="00E1241D" w:rsidRDefault="005F1EEA" w:rsidP="00DF4C06">
            <w:pPr>
              <w:pStyle w:val="rowtabella0"/>
              <w:jc w:val="center"/>
              <w:rPr>
                <w:color w:val="002060"/>
              </w:rPr>
            </w:pPr>
            <w:r w:rsidRPr="00E124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40D7"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535E"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2021" w14:textId="77777777" w:rsidR="005F1EEA" w:rsidRPr="00E1241D" w:rsidRDefault="005F1EEA" w:rsidP="00DF4C06">
            <w:pPr>
              <w:pStyle w:val="rowtabella0"/>
              <w:jc w:val="center"/>
              <w:rPr>
                <w:color w:val="002060"/>
              </w:rPr>
            </w:pPr>
            <w:r w:rsidRPr="00E1241D">
              <w:rPr>
                <w:color w:val="002060"/>
              </w:rPr>
              <w:t>0</w:t>
            </w:r>
          </w:p>
        </w:tc>
      </w:tr>
      <w:tr w:rsidR="005F1EEA" w:rsidRPr="00E1241D" w14:paraId="7E9A2008"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5D92E" w14:textId="77777777" w:rsidR="005F1EEA" w:rsidRPr="00E1241D" w:rsidRDefault="005F1EEA" w:rsidP="00DF4C06">
            <w:pPr>
              <w:pStyle w:val="rowtabella0"/>
              <w:rPr>
                <w:color w:val="002060"/>
              </w:rPr>
            </w:pPr>
            <w:r w:rsidRPr="00E1241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8F4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814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EBD1"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69C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8BC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3507"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F7F3"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1E24"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FE1B" w14:textId="77777777" w:rsidR="005F1EEA" w:rsidRPr="00E1241D" w:rsidRDefault="005F1EEA" w:rsidP="00DF4C06">
            <w:pPr>
              <w:pStyle w:val="rowtabella0"/>
              <w:jc w:val="center"/>
              <w:rPr>
                <w:color w:val="002060"/>
              </w:rPr>
            </w:pPr>
            <w:r w:rsidRPr="00E1241D">
              <w:rPr>
                <w:color w:val="002060"/>
              </w:rPr>
              <w:t>0</w:t>
            </w:r>
          </w:p>
        </w:tc>
      </w:tr>
      <w:tr w:rsidR="005F1EEA" w:rsidRPr="00E1241D" w14:paraId="19C6AA5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BC505" w14:textId="77777777" w:rsidR="005F1EEA" w:rsidRPr="00E1241D" w:rsidRDefault="005F1EEA" w:rsidP="00DF4C06">
            <w:pPr>
              <w:pStyle w:val="rowtabella0"/>
              <w:rPr>
                <w:color w:val="002060"/>
              </w:rPr>
            </w:pPr>
            <w:r w:rsidRPr="00E1241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433C"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165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89ECA"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7D4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FB1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6338"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283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D41F"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372C4" w14:textId="77777777" w:rsidR="005F1EEA" w:rsidRPr="00E1241D" w:rsidRDefault="005F1EEA" w:rsidP="00DF4C06">
            <w:pPr>
              <w:pStyle w:val="rowtabella0"/>
              <w:jc w:val="center"/>
              <w:rPr>
                <w:color w:val="002060"/>
              </w:rPr>
            </w:pPr>
            <w:r w:rsidRPr="00E1241D">
              <w:rPr>
                <w:color w:val="002060"/>
              </w:rPr>
              <w:t>0</w:t>
            </w:r>
          </w:p>
        </w:tc>
      </w:tr>
      <w:tr w:rsidR="005F1EEA" w:rsidRPr="00E1241D" w14:paraId="21F18E90"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0821F" w14:textId="77777777" w:rsidR="005F1EEA" w:rsidRPr="00E1241D" w:rsidRDefault="005F1EEA" w:rsidP="00DF4C06">
            <w:pPr>
              <w:pStyle w:val="rowtabella0"/>
              <w:rPr>
                <w:color w:val="002060"/>
              </w:rPr>
            </w:pPr>
            <w:r w:rsidRPr="00E1241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CEE7"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66A2"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3237"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27E6"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53B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2698"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458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7EBC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AB39" w14:textId="77777777" w:rsidR="005F1EEA" w:rsidRPr="00E1241D" w:rsidRDefault="005F1EEA" w:rsidP="00DF4C06">
            <w:pPr>
              <w:pStyle w:val="rowtabella0"/>
              <w:jc w:val="center"/>
              <w:rPr>
                <w:color w:val="002060"/>
              </w:rPr>
            </w:pPr>
            <w:r w:rsidRPr="00E1241D">
              <w:rPr>
                <w:color w:val="002060"/>
              </w:rPr>
              <w:t>0</w:t>
            </w:r>
          </w:p>
        </w:tc>
      </w:tr>
      <w:tr w:rsidR="005F1EEA" w:rsidRPr="00E1241D" w14:paraId="06D4FBF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6FBFC" w14:textId="77777777" w:rsidR="005F1EEA" w:rsidRPr="00E1241D" w:rsidRDefault="005F1EEA" w:rsidP="00DF4C06">
            <w:pPr>
              <w:pStyle w:val="rowtabella0"/>
              <w:rPr>
                <w:color w:val="002060"/>
              </w:rPr>
            </w:pPr>
            <w:r w:rsidRPr="00E124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CBF1"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8469"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A24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BEC8"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BB5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241E"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6420"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CF3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E4D8" w14:textId="77777777" w:rsidR="005F1EEA" w:rsidRPr="00E1241D" w:rsidRDefault="005F1EEA" w:rsidP="00DF4C06">
            <w:pPr>
              <w:pStyle w:val="rowtabella0"/>
              <w:jc w:val="center"/>
              <w:rPr>
                <w:color w:val="002060"/>
              </w:rPr>
            </w:pPr>
            <w:r w:rsidRPr="00E1241D">
              <w:rPr>
                <w:color w:val="002060"/>
              </w:rPr>
              <w:t>0</w:t>
            </w:r>
          </w:p>
        </w:tc>
      </w:tr>
      <w:tr w:rsidR="005F1EEA" w:rsidRPr="00E1241D" w14:paraId="5C5242DA"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36091" w14:textId="77777777" w:rsidR="005F1EEA" w:rsidRPr="00E1241D" w:rsidRDefault="005F1EEA" w:rsidP="00DF4C06">
            <w:pPr>
              <w:pStyle w:val="rowtabella0"/>
              <w:rPr>
                <w:color w:val="002060"/>
              </w:rPr>
            </w:pPr>
            <w:r w:rsidRPr="00E1241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5DB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E4F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BDC0"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649C"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AA28"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B98A"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CA76"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D6ED"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1592" w14:textId="77777777" w:rsidR="005F1EEA" w:rsidRPr="00E1241D" w:rsidRDefault="005F1EEA" w:rsidP="00DF4C06">
            <w:pPr>
              <w:pStyle w:val="rowtabella0"/>
              <w:jc w:val="center"/>
              <w:rPr>
                <w:color w:val="002060"/>
              </w:rPr>
            </w:pPr>
            <w:r w:rsidRPr="00E1241D">
              <w:rPr>
                <w:color w:val="002060"/>
              </w:rPr>
              <w:t>0</w:t>
            </w:r>
          </w:p>
        </w:tc>
      </w:tr>
      <w:tr w:rsidR="005F1EEA" w:rsidRPr="00E1241D" w14:paraId="125DBAD3"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B839B" w14:textId="77777777" w:rsidR="005F1EEA" w:rsidRPr="00E1241D" w:rsidRDefault="005F1EEA" w:rsidP="00DF4C06">
            <w:pPr>
              <w:pStyle w:val="rowtabella0"/>
              <w:rPr>
                <w:color w:val="002060"/>
              </w:rPr>
            </w:pPr>
            <w:r w:rsidRPr="00E1241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B185"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F77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246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2E4B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94D5"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5A04"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0C7D" w14:textId="77777777" w:rsidR="005F1EEA" w:rsidRPr="00E1241D" w:rsidRDefault="005F1EEA" w:rsidP="00DF4C06">
            <w:pPr>
              <w:pStyle w:val="rowtabella0"/>
              <w:jc w:val="center"/>
              <w:rPr>
                <w:color w:val="002060"/>
              </w:rPr>
            </w:pPr>
            <w:r w:rsidRPr="00E124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0ABA" w14:textId="77777777" w:rsidR="005F1EEA" w:rsidRPr="00E1241D" w:rsidRDefault="005F1EEA" w:rsidP="00DF4C06">
            <w:pPr>
              <w:pStyle w:val="rowtabella0"/>
              <w:jc w:val="center"/>
              <w:rPr>
                <w:color w:val="002060"/>
              </w:rPr>
            </w:pPr>
            <w:r w:rsidRPr="00E124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4A07" w14:textId="77777777" w:rsidR="005F1EEA" w:rsidRPr="00E1241D" w:rsidRDefault="005F1EEA" w:rsidP="00DF4C06">
            <w:pPr>
              <w:pStyle w:val="rowtabella0"/>
              <w:jc w:val="center"/>
              <w:rPr>
                <w:color w:val="002060"/>
              </w:rPr>
            </w:pPr>
            <w:r w:rsidRPr="00E1241D">
              <w:rPr>
                <w:color w:val="002060"/>
              </w:rPr>
              <w:t>0</w:t>
            </w:r>
          </w:p>
        </w:tc>
      </w:tr>
      <w:tr w:rsidR="005F1EEA" w:rsidRPr="00E1241D" w14:paraId="42F39DD4"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4E0AF" w14:textId="77777777" w:rsidR="005F1EEA" w:rsidRPr="00E1241D" w:rsidRDefault="005F1EEA" w:rsidP="00DF4C06">
            <w:pPr>
              <w:pStyle w:val="rowtabella0"/>
              <w:rPr>
                <w:color w:val="002060"/>
              </w:rPr>
            </w:pPr>
            <w:r w:rsidRPr="00E1241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5D9B"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00D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0EF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018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C7C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E891"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D804"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0D62" w14:textId="77777777" w:rsidR="005F1EEA" w:rsidRPr="00E1241D" w:rsidRDefault="005F1EEA" w:rsidP="00DF4C06">
            <w:pPr>
              <w:pStyle w:val="rowtabella0"/>
              <w:jc w:val="center"/>
              <w:rPr>
                <w:color w:val="002060"/>
              </w:rPr>
            </w:pPr>
            <w:r w:rsidRPr="00E124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533A" w14:textId="77777777" w:rsidR="005F1EEA" w:rsidRPr="00E1241D" w:rsidRDefault="005F1EEA" w:rsidP="00DF4C06">
            <w:pPr>
              <w:pStyle w:val="rowtabella0"/>
              <w:jc w:val="center"/>
              <w:rPr>
                <w:color w:val="002060"/>
              </w:rPr>
            </w:pPr>
            <w:r w:rsidRPr="00E1241D">
              <w:rPr>
                <w:color w:val="002060"/>
              </w:rPr>
              <w:t>0</w:t>
            </w:r>
          </w:p>
        </w:tc>
      </w:tr>
      <w:tr w:rsidR="005F1EEA" w:rsidRPr="00E1241D" w14:paraId="713C4A37" w14:textId="77777777" w:rsidTr="00DF4C0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AABFB" w14:textId="77777777" w:rsidR="005F1EEA" w:rsidRPr="00E1241D" w:rsidRDefault="005F1EEA" w:rsidP="00DF4C06">
            <w:pPr>
              <w:pStyle w:val="rowtabella0"/>
              <w:rPr>
                <w:color w:val="002060"/>
              </w:rPr>
            </w:pPr>
            <w:r w:rsidRPr="00E1241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671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C6D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D60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BACA"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08EC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64DF"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8213" w14:textId="77777777" w:rsidR="005F1EEA" w:rsidRPr="00E1241D" w:rsidRDefault="005F1EEA" w:rsidP="00DF4C06">
            <w:pPr>
              <w:pStyle w:val="rowtabella0"/>
              <w:jc w:val="center"/>
              <w:rPr>
                <w:color w:val="002060"/>
              </w:rPr>
            </w:pPr>
            <w:r w:rsidRPr="00E124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DC30" w14:textId="77777777" w:rsidR="005F1EEA" w:rsidRPr="00E1241D" w:rsidRDefault="005F1EEA" w:rsidP="00DF4C06">
            <w:pPr>
              <w:pStyle w:val="rowtabella0"/>
              <w:jc w:val="center"/>
              <w:rPr>
                <w:color w:val="002060"/>
              </w:rPr>
            </w:pPr>
            <w:r w:rsidRPr="00E124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C347" w14:textId="77777777" w:rsidR="005F1EEA" w:rsidRPr="00E1241D" w:rsidRDefault="005F1EEA" w:rsidP="00DF4C06">
            <w:pPr>
              <w:pStyle w:val="rowtabella0"/>
              <w:jc w:val="center"/>
              <w:rPr>
                <w:color w:val="002060"/>
              </w:rPr>
            </w:pPr>
            <w:r w:rsidRPr="00E1241D">
              <w:rPr>
                <w:color w:val="002060"/>
              </w:rPr>
              <w:t>0</w:t>
            </w:r>
          </w:p>
        </w:tc>
      </w:tr>
      <w:tr w:rsidR="005F1EEA" w:rsidRPr="00E1241D" w14:paraId="4FE723A8" w14:textId="77777777" w:rsidTr="00DF4C0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82581" w14:textId="77777777" w:rsidR="005F1EEA" w:rsidRPr="00E1241D" w:rsidRDefault="005F1EEA" w:rsidP="00DF4C06">
            <w:pPr>
              <w:pStyle w:val="rowtabella0"/>
              <w:rPr>
                <w:color w:val="002060"/>
              </w:rPr>
            </w:pPr>
            <w:r w:rsidRPr="00E1241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393B7"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A2C0"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A6B3"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D9BF" w14:textId="77777777" w:rsidR="005F1EEA" w:rsidRPr="00E1241D" w:rsidRDefault="005F1EEA" w:rsidP="00DF4C06">
            <w:pPr>
              <w:pStyle w:val="rowtabella0"/>
              <w:jc w:val="center"/>
              <w:rPr>
                <w:color w:val="002060"/>
              </w:rPr>
            </w:pPr>
            <w:r w:rsidRPr="00E124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617B" w14:textId="77777777" w:rsidR="005F1EEA" w:rsidRPr="00E1241D" w:rsidRDefault="005F1EEA" w:rsidP="00DF4C06">
            <w:pPr>
              <w:pStyle w:val="rowtabella0"/>
              <w:jc w:val="center"/>
              <w:rPr>
                <w:color w:val="002060"/>
              </w:rPr>
            </w:pPr>
            <w:r w:rsidRPr="00E124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9781" w14:textId="77777777" w:rsidR="005F1EEA" w:rsidRPr="00E1241D" w:rsidRDefault="005F1EEA" w:rsidP="00DF4C06">
            <w:pPr>
              <w:pStyle w:val="rowtabella0"/>
              <w:jc w:val="center"/>
              <w:rPr>
                <w:color w:val="002060"/>
              </w:rPr>
            </w:pPr>
            <w:r w:rsidRPr="00E124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1850" w14:textId="77777777" w:rsidR="005F1EEA" w:rsidRPr="00E1241D" w:rsidRDefault="005F1EEA" w:rsidP="00DF4C06">
            <w:pPr>
              <w:pStyle w:val="rowtabella0"/>
              <w:jc w:val="center"/>
              <w:rPr>
                <w:color w:val="002060"/>
              </w:rPr>
            </w:pPr>
            <w:r w:rsidRPr="00E124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996D8" w14:textId="77777777" w:rsidR="005F1EEA" w:rsidRPr="00E1241D" w:rsidRDefault="005F1EEA" w:rsidP="00DF4C06">
            <w:pPr>
              <w:pStyle w:val="rowtabella0"/>
              <w:jc w:val="center"/>
              <w:rPr>
                <w:color w:val="002060"/>
              </w:rPr>
            </w:pPr>
            <w:r w:rsidRPr="00E124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B7E1" w14:textId="77777777" w:rsidR="005F1EEA" w:rsidRPr="00E1241D" w:rsidRDefault="005F1EEA" w:rsidP="00DF4C06">
            <w:pPr>
              <w:pStyle w:val="rowtabella0"/>
              <w:jc w:val="center"/>
              <w:rPr>
                <w:color w:val="002060"/>
              </w:rPr>
            </w:pPr>
            <w:r w:rsidRPr="00E1241D">
              <w:rPr>
                <w:color w:val="002060"/>
              </w:rPr>
              <w:t>0</w:t>
            </w:r>
          </w:p>
        </w:tc>
      </w:tr>
    </w:tbl>
    <w:p w14:paraId="714FB39A" w14:textId="77777777" w:rsidR="005F1EEA" w:rsidRDefault="005F1EEA" w:rsidP="005F1EEA">
      <w:pPr>
        <w:pStyle w:val="breakline"/>
        <w:rPr>
          <w:color w:val="002060"/>
        </w:rPr>
      </w:pPr>
    </w:p>
    <w:p w14:paraId="19AA1767" w14:textId="77777777" w:rsidR="005F1EEA" w:rsidRPr="00E1241D" w:rsidRDefault="005F1EEA" w:rsidP="005F1EEA">
      <w:pPr>
        <w:pStyle w:val="titoloprinc0"/>
        <w:rPr>
          <w:color w:val="002060"/>
        </w:rPr>
      </w:pPr>
      <w:r w:rsidRPr="00E1241D">
        <w:rPr>
          <w:color w:val="002060"/>
        </w:rPr>
        <w:t>PROGRAMMA GARE</w:t>
      </w:r>
    </w:p>
    <w:p w14:paraId="2D509905" w14:textId="77777777" w:rsidR="005F1EEA" w:rsidRDefault="005F1EEA" w:rsidP="005F1EEA">
      <w:pPr>
        <w:pStyle w:val="breakline"/>
        <w:rPr>
          <w:rFonts w:eastAsiaTheme="minorEastAsia"/>
          <w:color w:val="002060"/>
        </w:rPr>
      </w:pPr>
    </w:p>
    <w:p w14:paraId="793DD8F9" w14:textId="77777777" w:rsidR="005F1EEA" w:rsidRPr="002A1B7B" w:rsidRDefault="005F1EEA" w:rsidP="005F1EEA">
      <w:pPr>
        <w:pStyle w:val="sottotitolocampionato10"/>
        <w:rPr>
          <w:color w:val="002060"/>
        </w:rPr>
      </w:pPr>
      <w:r w:rsidRPr="002A1B7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6"/>
        <w:gridCol w:w="385"/>
        <w:gridCol w:w="898"/>
        <w:gridCol w:w="1198"/>
        <w:gridCol w:w="1542"/>
        <w:gridCol w:w="1541"/>
      </w:tblGrid>
      <w:tr w:rsidR="005F1EEA" w:rsidRPr="002A1B7B" w14:paraId="45D047EC"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9B27B"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0F36B"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74ECE"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DCED"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62A65"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5244E"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A657"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B315879"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40D49" w14:textId="77777777" w:rsidR="005F1EEA" w:rsidRPr="002A1B7B" w:rsidRDefault="005F1EEA" w:rsidP="00DF4C06">
            <w:pPr>
              <w:pStyle w:val="rowtabella0"/>
              <w:rPr>
                <w:color w:val="002060"/>
              </w:rPr>
            </w:pPr>
            <w:r w:rsidRPr="002A1B7B">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EA095" w14:textId="77777777" w:rsidR="005F1EEA" w:rsidRPr="002A1B7B" w:rsidRDefault="005F1EEA" w:rsidP="00DF4C06">
            <w:pPr>
              <w:pStyle w:val="rowtabella0"/>
              <w:rPr>
                <w:color w:val="002060"/>
              </w:rPr>
            </w:pPr>
            <w:r w:rsidRPr="002A1B7B">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33FA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DED78" w14:textId="77777777" w:rsidR="005F1EEA" w:rsidRPr="002A1B7B" w:rsidRDefault="005F1EEA" w:rsidP="00DF4C06">
            <w:pPr>
              <w:pStyle w:val="rowtabella0"/>
              <w:rPr>
                <w:color w:val="002060"/>
              </w:rPr>
            </w:pPr>
            <w:r w:rsidRPr="002A1B7B">
              <w:rPr>
                <w:color w:val="002060"/>
              </w:rPr>
              <w:t>05/10/2024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BDB7A" w14:textId="77777777" w:rsidR="005F1EEA" w:rsidRPr="002A1B7B" w:rsidRDefault="005F1EEA" w:rsidP="00DF4C06">
            <w:pPr>
              <w:pStyle w:val="rowtabella0"/>
              <w:rPr>
                <w:color w:val="002060"/>
              </w:rPr>
            </w:pPr>
            <w:r w:rsidRPr="002A1B7B">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FAAB7" w14:textId="77777777" w:rsidR="005F1EEA" w:rsidRPr="002A1B7B" w:rsidRDefault="005F1EEA" w:rsidP="00DF4C06">
            <w:pPr>
              <w:pStyle w:val="rowtabella0"/>
              <w:rPr>
                <w:color w:val="002060"/>
              </w:rPr>
            </w:pPr>
            <w:r w:rsidRPr="002A1B7B">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50EB0" w14:textId="77777777" w:rsidR="005F1EEA" w:rsidRPr="002A1B7B" w:rsidRDefault="005F1EEA" w:rsidP="00DF4C06">
            <w:pPr>
              <w:pStyle w:val="rowtabella0"/>
              <w:rPr>
                <w:color w:val="002060"/>
              </w:rPr>
            </w:pPr>
            <w:r w:rsidRPr="002A1B7B">
              <w:rPr>
                <w:color w:val="002060"/>
              </w:rPr>
              <w:t>VIA AMATO</w:t>
            </w:r>
          </w:p>
        </w:tc>
      </w:tr>
      <w:tr w:rsidR="005F1EEA" w:rsidRPr="002A1B7B" w14:paraId="3B10FBC6"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1BC7F6" w14:textId="77777777" w:rsidR="005F1EEA" w:rsidRPr="002A1B7B" w:rsidRDefault="005F1EEA" w:rsidP="00DF4C06">
            <w:pPr>
              <w:pStyle w:val="rowtabella0"/>
              <w:rPr>
                <w:color w:val="002060"/>
              </w:rPr>
            </w:pPr>
            <w:r w:rsidRPr="002A1B7B">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D3166F" w14:textId="77777777" w:rsidR="005F1EEA" w:rsidRPr="002A1B7B" w:rsidRDefault="005F1EEA" w:rsidP="00DF4C06">
            <w:pPr>
              <w:pStyle w:val="rowtabella0"/>
              <w:rPr>
                <w:color w:val="002060"/>
              </w:rPr>
            </w:pPr>
            <w:r w:rsidRPr="002A1B7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109A16"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F3F7D7" w14:textId="77777777" w:rsidR="005F1EEA" w:rsidRPr="002A1B7B" w:rsidRDefault="005F1EEA" w:rsidP="00DF4C06">
            <w:pPr>
              <w:pStyle w:val="rowtabella0"/>
              <w:rPr>
                <w:color w:val="002060"/>
              </w:rPr>
            </w:pPr>
            <w:r w:rsidRPr="002A1B7B">
              <w:rPr>
                <w:color w:val="002060"/>
              </w:rPr>
              <w:t>05/10/2024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7AF45" w14:textId="77777777" w:rsidR="005F1EEA" w:rsidRPr="002A1B7B" w:rsidRDefault="005F1EEA" w:rsidP="00DF4C06">
            <w:pPr>
              <w:pStyle w:val="rowtabella0"/>
              <w:rPr>
                <w:color w:val="002060"/>
              </w:rPr>
            </w:pPr>
            <w:r w:rsidRPr="002A1B7B">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BE4CD" w14:textId="77777777" w:rsidR="005F1EEA" w:rsidRPr="002A1B7B" w:rsidRDefault="005F1EEA" w:rsidP="00DF4C06">
            <w:pPr>
              <w:pStyle w:val="rowtabella0"/>
              <w:rPr>
                <w:color w:val="002060"/>
              </w:rPr>
            </w:pPr>
            <w:r w:rsidRPr="002A1B7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55454" w14:textId="77777777" w:rsidR="005F1EEA" w:rsidRPr="002A1B7B" w:rsidRDefault="005F1EEA" w:rsidP="00DF4C06">
            <w:pPr>
              <w:pStyle w:val="rowtabella0"/>
              <w:rPr>
                <w:color w:val="002060"/>
              </w:rPr>
            </w:pPr>
            <w:r w:rsidRPr="002A1B7B">
              <w:rPr>
                <w:color w:val="002060"/>
              </w:rPr>
              <w:t>VIA VILLA TOMBARI</w:t>
            </w:r>
          </w:p>
        </w:tc>
      </w:tr>
      <w:tr w:rsidR="005F1EEA" w:rsidRPr="002A1B7B" w14:paraId="299EC2CB"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97ABEE" w14:textId="77777777" w:rsidR="005F1EEA" w:rsidRPr="002A1B7B" w:rsidRDefault="005F1EEA" w:rsidP="00DF4C06">
            <w:pPr>
              <w:pStyle w:val="rowtabella0"/>
              <w:rPr>
                <w:color w:val="002060"/>
              </w:rPr>
            </w:pPr>
            <w:r w:rsidRPr="002A1B7B">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AB8A7F" w14:textId="77777777" w:rsidR="005F1EEA" w:rsidRPr="002A1B7B" w:rsidRDefault="005F1EEA" w:rsidP="00DF4C06">
            <w:pPr>
              <w:pStyle w:val="rowtabella0"/>
              <w:rPr>
                <w:color w:val="002060"/>
              </w:rPr>
            </w:pPr>
            <w:r w:rsidRPr="002A1B7B">
              <w:rPr>
                <w:color w:val="002060"/>
              </w:rPr>
              <w:t>ITALSERVICE C5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ED1D7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8FB398" w14:textId="77777777" w:rsidR="005F1EEA" w:rsidRPr="002A1B7B" w:rsidRDefault="005F1EEA" w:rsidP="00DF4C06">
            <w:pPr>
              <w:pStyle w:val="rowtabella0"/>
              <w:rPr>
                <w:color w:val="002060"/>
              </w:rPr>
            </w:pPr>
            <w:r w:rsidRPr="002A1B7B">
              <w:rPr>
                <w:color w:val="002060"/>
              </w:rPr>
              <w:t>06/10/2024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9C0DC" w14:textId="77777777" w:rsidR="005F1EEA" w:rsidRPr="002A1B7B" w:rsidRDefault="005F1EEA" w:rsidP="00DF4C06">
            <w:pPr>
              <w:pStyle w:val="rowtabella0"/>
              <w:rPr>
                <w:color w:val="002060"/>
              </w:rPr>
            </w:pPr>
            <w:r w:rsidRPr="002A1B7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88E77" w14:textId="77777777" w:rsidR="005F1EEA" w:rsidRPr="002A1B7B" w:rsidRDefault="005F1EEA" w:rsidP="00DF4C06">
            <w:pPr>
              <w:pStyle w:val="rowtabella0"/>
              <w:rPr>
                <w:color w:val="002060"/>
              </w:rPr>
            </w:pPr>
            <w:r w:rsidRPr="002A1B7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E3D34" w14:textId="77777777" w:rsidR="005F1EEA" w:rsidRPr="002A1B7B" w:rsidRDefault="005F1EEA" w:rsidP="00DF4C06">
            <w:pPr>
              <w:pStyle w:val="rowtabella0"/>
              <w:rPr>
                <w:color w:val="002060"/>
              </w:rPr>
            </w:pPr>
            <w:r w:rsidRPr="002A1B7B">
              <w:rPr>
                <w:color w:val="002060"/>
              </w:rPr>
              <w:t>VIA NAZARIO SAURO</w:t>
            </w:r>
          </w:p>
        </w:tc>
      </w:tr>
      <w:tr w:rsidR="005F1EEA" w:rsidRPr="002A1B7B" w14:paraId="530C0ED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A3A37D" w14:textId="77777777" w:rsidR="005F1EEA" w:rsidRPr="002A1B7B" w:rsidRDefault="005F1EEA" w:rsidP="00DF4C06">
            <w:pPr>
              <w:pStyle w:val="rowtabella0"/>
              <w:rPr>
                <w:color w:val="002060"/>
              </w:rPr>
            </w:pPr>
            <w:r w:rsidRPr="002A1B7B">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3BFAA" w14:textId="77777777" w:rsidR="005F1EEA" w:rsidRPr="002A1B7B" w:rsidRDefault="005F1EEA" w:rsidP="00DF4C06">
            <w:pPr>
              <w:pStyle w:val="rowtabella0"/>
              <w:rPr>
                <w:color w:val="002060"/>
              </w:rPr>
            </w:pPr>
            <w:r w:rsidRPr="002A1B7B">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9C9AA6"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E5AD7E" w14:textId="77777777" w:rsidR="005F1EEA" w:rsidRPr="002A1B7B" w:rsidRDefault="005F1EEA" w:rsidP="00DF4C06">
            <w:pPr>
              <w:pStyle w:val="rowtabella0"/>
              <w:rPr>
                <w:color w:val="002060"/>
              </w:rPr>
            </w:pPr>
            <w:r w:rsidRPr="002A1B7B">
              <w:rPr>
                <w:color w:val="002060"/>
              </w:rPr>
              <w:t>06/10/2024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DADCB" w14:textId="77777777" w:rsidR="005F1EEA" w:rsidRPr="002A1B7B" w:rsidRDefault="005F1EEA" w:rsidP="00DF4C06">
            <w:pPr>
              <w:pStyle w:val="rowtabella0"/>
              <w:rPr>
                <w:color w:val="002060"/>
              </w:rPr>
            </w:pPr>
            <w:r w:rsidRPr="002A1B7B">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40F140" w14:textId="77777777" w:rsidR="005F1EEA" w:rsidRPr="002A1B7B" w:rsidRDefault="005F1EEA" w:rsidP="00DF4C06">
            <w:pPr>
              <w:pStyle w:val="rowtabella0"/>
              <w:rPr>
                <w:color w:val="002060"/>
              </w:rPr>
            </w:pPr>
            <w:r w:rsidRPr="002A1B7B">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742069" w14:textId="77777777" w:rsidR="005F1EEA" w:rsidRPr="002A1B7B" w:rsidRDefault="005F1EEA" w:rsidP="00DF4C06">
            <w:pPr>
              <w:pStyle w:val="rowtabella0"/>
              <w:rPr>
                <w:color w:val="002060"/>
              </w:rPr>
            </w:pPr>
            <w:r w:rsidRPr="002A1B7B">
              <w:rPr>
                <w:color w:val="002060"/>
              </w:rPr>
              <w:t>VIA MADONNA DI RAFANETO</w:t>
            </w:r>
          </w:p>
        </w:tc>
      </w:tr>
      <w:tr w:rsidR="005F1EEA" w:rsidRPr="002A1B7B" w14:paraId="1174C572"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359BB" w14:textId="77777777" w:rsidR="005F1EEA" w:rsidRPr="002A1B7B" w:rsidRDefault="005F1EEA" w:rsidP="00DF4C06">
            <w:pPr>
              <w:pStyle w:val="rowtabella0"/>
              <w:rPr>
                <w:color w:val="002060"/>
              </w:rPr>
            </w:pPr>
            <w:r w:rsidRPr="002A1B7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610CE" w14:textId="77777777" w:rsidR="005F1EEA" w:rsidRPr="002A1B7B" w:rsidRDefault="005F1EEA" w:rsidP="00DF4C06">
            <w:pPr>
              <w:pStyle w:val="rowtabella0"/>
              <w:rPr>
                <w:color w:val="002060"/>
              </w:rPr>
            </w:pPr>
            <w:r w:rsidRPr="002A1B7B">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F9FA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D9ED1" w14:textId="77777777" w:rsidR="005F1EEA" w:rsidRPr="002A1B7B" w:rsidRDefault="005F1EEA" w:rsidP="00DF4C06">
            <w:pPr>
              <w:pStyle w:val="rowtabella0"/>
              <w:rPr>
                <w:color w:val="002060"/>
              </w:rPr>
            </w:pPr>
            <w:r w:rsidRPr="002A1B7B">
              <w:rPr>
                <w:color w:val="002060"/>
              </w:rPr>
              <w:t>06/10/2024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29224" w14:textId="77777777" w:rsidR="005F1EEA" w:rsidRPr="002A1B7B" w:rsidRDefault="005F1EEA" w:rsidP="00DF4C06">
            <w:pPr>
              <w:pStyle w:val="rowtabella0"/>
              <w:rPr>
                <w:color w:val="002060"/>
              </w:rPr>
            </w:pPr>
            <w:r w:rsidRPr="002A1B7B">
              <w:rPr>
                <w:color w:val="002060"/>
              </w:rPr>
              <w:t>5442 TENSOSTRUTTURA B.GO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D3D3B" w14:textId="77777777" w:rsidR="005F1EEA" w:rsidRPr="002A1B7B" w:rsidRDefault="005F1EEA" w:rsidP="00DF4C06">
            <w:pPr>
              <w:pStyle w:val="rowtabella0"/>
              <w:rPr>
                <w:color w:val="002060"/>
              </w:rPr>
            </w:pPr>
            <w:r w:rsidRPr="002A1B7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2C538" w14:textId="77777777" w:rsidR="005F1EEA" w:rsidRPr="002A1B7B" w:rsidRDefault="005F1EEA" w:rsidP="00DF4C06">
            <w:pPr>
              <w:pStyle w:val="rowtabella0"/>
              <w:rPr>
                <w:color w:val="002060"/>
              </w:rPr>
            </w:pPr>
            <w:r w:rsidRPr="002A1B7B">
              <w:rPr>
                <w:color w:val="002060"/>
              </w:rPr>
              <w:t>STRADA DEL FOGLIA - B.GO S.MAR</w:t>
            </w:r>
          </w:p>
        </w:tc>
      </w:tr>
    </w:tbl>
    <w:p w14:paraId="47C7608F" w14:textId="77777777" w:rsidR="005F1EEA" w:rsidRPr="002A1B7B" w:rsidRDefault="005F1EEA" w:rsidP="005F1EEA">
      <w:pPr>
        <w:pStyle w:val="breakline"/>
        <w:rPr>
          <w:rFonts w:eastAsiaTheme="minorEastAsia"/>
          <w:color w:val="002060"/>
        </w:rPr>
      </w:pPr>
    </w:p>
    <w:p w14:paraId="46D025FD" w14:textId="77777777" w:rsidR="005F1EEA" w:rsidRPr="002A1B7B" w:rsidRDefault="005F1EEA" w:rsidP="005F1EEA">
      <w:pPr>
        <w:pStyle w:val="breakline"/>
        <w:rPr>
          <w:color w:val="002060"/>
        </w:rPr>
      </w:pPr>
    </w:p>
    <w:p w14:paraId="3A4E4529" w14:textId="77777777" w:rsidR="005F1EEA" w:rsidRPr="002A1B7B" w:rsidRDefault="005F1EEA" w:rsidP="005F1EEA">
      <w:pPr>
        <w:pStyle w:val="breakline"/>
        <w:rPr>
          <w:color w:val="002060"/>
        </w:rPr>
      </w:pPr>
    </w:p>
    <w:p w14:paraId="67BFFF19" w14:textId="77777777" w:rsidR="005F1EEA" w:rsidRPr="002A1B7B" w:rsidRDefault="005F1EEA" w:rsidP="005F1EEA">
      <w:pPr>
        <w:pStyle w:val="sottotitolocampionato10"/>
        <w:rPr>
          <w:color w:val="002060"/>
        </w:rPr>
      </w:pPr>
      <w:r w:rsidRPr="002A1B7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7"/>
        <w:gridCol w:w="385"/>
        <w:gridCol w:w="898"/>
        <w:gridCol w:w="1176"/>
        <w:gridCol w:w="1547"/>
        <w:gridCol w:w="1547"/>
      </w:tblGrid>
      <w:tr w:rsidR="005F1EEA" w:rsidRPr="002A1B7B" w14:paraId="56E8028A"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A4DAE"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2DFC1"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EDD42"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B0744"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90D3"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AAF51"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486E7"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670BFD30"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651EF" w14:textId="77777777" w:rsidR="005F1EEA" w:rsidRPr="002A1B7B" w:rsidRDefault="005F1EEA" w:rsidP="00DF4C06">
            <w:pPr>
              <w:pStyle w:val="rowtabella0"/>
              <w:rPr>
                <w:color w:val="002060"/>
              </w:rPr>
            </w:pPr>
            <w:r w:rsidRPr="002A1B7B">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20394" w14:textId="77777777" w:rsidR="005F1EEA" w:rsidRPr="002A1B7B" w:rsidRDefault="005F1EEA" w:rsidP="00DF4C06">
            <w:pPr>
              <w:pStyle w:val="rowtabella0"/>
              <w:rPr>
                <w:color w:val="002060"/>
              </w:rPr>
            </w:pPr>
            <w:r w:rsidRPr="002A1B7B">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0491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0C8CE" w14:textId="77777777" w:rsidR="005F1EEA" w:rsidRPr="002A1B7B" w:rsidRDefault="005F1EEA" w:rsidP="00DF4C06">
            <w:pPr>
              <w:pStyle w:val="rowtabella0"/>
              <w:rPr>
                <w:color w:val="002060"/>
              </w:rPr>
            </w:pPr>
            <w:r w:rsidRPr="002A1B7B">
              <w:rPr>
                <w:color w:val="002060"/>
              </w:rPr>
              <w:t>05/10/2024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44B52" w14:textId="77777777" w:rsidR="005F1EEA" w:rsidRPr="002A1B7B" w:rsidRDefault="005F1EEA" w:rsidP="00DF4C06">
            <w:pPr>
              <w:pStyle w:val="rowtabella0"/>
              <w:rPr>
                <w:color w:val="002060"/>
              </w:rPr>
            </w:pPr>
            <w:r w:rsidRPr="002A1B7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A6360" w14:textId="77777777" w:rsidR="005F1EEA" w:rsidRPr="002A1B7B" w:rsidRDefault="005F1EEA" w:rsidP="00DF4C06">
            <w:pPr>
              <w:pStyle w:val="rowtabella0"/>
              <w:rPr>
                <w:color w:val="002060"/>
              </w:rPr>
            </w:pPr>
            <w:r w:rsidRPr="002A1B7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34ADE" w14:textId="77777777" w:rsidR="005F1EEA" w:rsidRPr="002A1B7B" w:rsidRDefault="005F1EEA" w:rsidP="00DF4C06">
            <w:pPr>
              <w:pStyle w:val="rowtabella0"/>
              <w:rPr>
                <w:color w:val="002060"/>
              </w:rPr>
            </w:pPr>
            <w:r w:rsidRPr="002A1B7B">
              <w:rPr>
                <w:color w:val="002060"/>
              </w:rPr>
              <w:t>VIA ANTONIO ROSMINI 22/B</w:t>
            </w:r>
          </w:p>
        </w:tc>
      </w:tr>
      <w:tr w:rsidR="005F1EEA" w:rsidRPr="002A1B7B" w14:paraId="6D10C606"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D12C6" w14:textId="77777777" w:rsidR="005F1EEA" w:rsidRPr="002A1B7B" w:rsidRDefault="005F1EEA" w:rsidP="00DF4C06">
            <w:pPr>
              <w:pStyle w:val="rowtabella0"/>
              <w:rPr>
                <w:color w:val="002060"/>
              </w:rPr>
            </w:pPr>
            <w:r w:rsidRPr="002A1B7B">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604D4" w14:textId="77777777" w:rsidR="005F1EEA" w:rsidRPr="002A1B7B" w:rsidRDefault="005F1EEA" w:rsidP="00DF4C06">
            <w:pPr>
              <w:pStyle w:val="rowtabella0"/>
              <w:rPr>
                <w:color w:val="002060"/>
              </w:rPr>
            </w:pPr>
            <w:r w:rsidRPr="002A1B7B">
              <w:rPr>
                <w:color w:val="002060"/>
              </w:rPr>
              <w:t xml:space="preserve">ITALSERVICE C5 </w:t>
            </w:r>
            <w:proofErr w:type="spellStart"/>
            <w:r w:rsidRPr="002A1B7B">
              <w:rPr>
                <w:color w:val="002060"/>
              </w:rPr>
              <w:t>sq.C</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B41D1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DFB82" w14:textId="77777777" w:rsidR="005F1EEA" w:rsidRPr="002A1B7B" w:rsidRDefault="005F1EEA" w:rsidP="00DF4C06">
            <w:pPr>
              <w:pStyle w:val="rowtabella0"/>
              <w:rPr>
                <w:color w:val="002060"/>
              </w:rPr>
            </w:pPr>
            <w:r w:rsidRPr="002A1B7B">
              <w:rPr>
                <w:color w:val="002060"/>
              </w:rPr>
              <w:t>05/10/2024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36B4EB" w14:textId="77777777" w:rsidR="005F1EEA" w:rsidRPr="002A1B7B" w:rsidRDefault="005F1EEA" w:rsidP="00DF4C06">
            <w:pPr>
              <w:pStyle w:val="rowtabella0"/>
              <w:rPr>
                <w:color w:val="002060"/>
              </w:rPr>
            </w:pPr>
            <w:r w:rsidRPr="002A1B7B">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77D9A" w14:textId="77777777" w:rsidR="005F1EEA" w:rsidRPr="002A1B7B" w:rsidRDefault="005F1EEA" w:rsidP="00DF4C06">
            <w:pPr>
              <w:pStyle w:val="rowtabella0"/>
              <w:rPr>
                <w:color w:val="002060"/>
              </w:rPr>
            </w:pPr>
            <w:r w:rsidRPr="002A1B7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A5BCE" w14:textId="77777777" w:rsidR="005F1EEA" w:rsidRPr="002A1B7B" w:rsidRDefault="005F1EEA" w:rsidP="00DF4C06">
            <w:pPr>
              <w:pStyle w:val="rowtabella0"/>
              <w:rPr>
                <w:color w:val="002060"/>
              </w:rPr>
            </w:pPr>
            <w:r w:rsidRPr="002A1B7B">
              <w:rPr>
                <w:color w:val="002060"/>
              </w:rPr>
              <w:t>VIA BRUNO BUOZZI</w:t>
            </w:r>
          </w:p>
        </w:tc>
      </w:tr>
      <w:tr w:rsidR="005F1EEA" w:rsidRPr="002A1B7B" w14:paraId="7787E0F3"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89CC5E" w14:textId="77777777" w:rsidR="005F1EEA" w:rsidRPr="002A1B7B" w:rsidRDefault="005F1EEA" w:rsidP="00DF4C06">
            <w:pPr>
              <w:pStyle w:val="rowtabella0"/>
              <w:rPr>
                <w:color w:val="002060"/>
              </w:rPr>
            </w:pPr>
            <w:r w:rsidRPr="002A1B7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1F31D" w14:textId="77777777" w:rsidR="005F1EEA" w:rsidRPr="002A1B7B" w:rsidRDefault="005F1EEA" w:rsidP="00DF4C06">
            <w:pPr>
              <w:pStyle w:val="rowtabella0"/>
              <w:rPr>
                <w:color w:val="002060"/>
              </w:rPr>
            </w:pPr>
            <w:r w:rsidRPr="002A1B7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88658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AB6BD1" w14:textId="77777777" w:rsidR="005F1EEA" w:rsidRPr="002A1B7B" w:rsidRDefault="005F1EEA" w:rsidP="00DF4C06">
            <w:pPr>
              <w:pStyle w:val="rowtabella0"/>
              <w:rPr>
                <w:color w:val="002060"/>
              </w:rPr>
            </w:pPr>
            <w:r w:rsidRPr="002A1B7B">
              <w:rPr>
                <w:color w:val="002060"/>
              </w:rPr>
              <w:t>05/10/2024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541C4D" w14:textId="77777777" w:rsidR="005F1EEA" w:rsidRPr="002A1B7B" w:rsidRDefault="005F1EEA" w:rsidP="00DF4C06">
            <w:pPr>
              <w:pStyle w:val="rowtabella0"/>
              <w:rPr>
                <w:color w:val="002060"/>
              </w:rPr>
            </w:pPr>
            <w:r w:rsidRPr="002A1B7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E749C" w14:textId="77777777" w:rsidR="005F1EEA" w:rsidRPr="002A1B7B" w:rsidRDefault="005F1EEA" w:rsidP="00DF4C06">
            <w:pPr>
              <w:pStyle w:val="rowtabella0"/>
              <w:rPr>
                <w:color w:val="002060"/>
              </w:rPr>
            </w:pPr>
            <w:r w:rsidRPr="002A1B7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C7F2F" w14:textId="77777777" w:rsidR="005F1EEA" w:rsidRPr="002A1B7B" w:rsidRDefault="005F1EEA" w:rsidP="00DF4C06">
            <w:pPr>
              <w:pStyle w:val="rowtabella0"/>
              <w:rPr>
                <w:color w:val="002060"/>
              </w:rPr>
            </w:pPr>
            <w:r w:rsidRPr="002A1B7B">
              <w:rPr>
                <w:color w:val="002060"/>
              </w:rPr>
              <w:t>VIA VESCOVARA, 7</w:t>
            </w:r>
          </w:p>
        </w:tc>
      </w:tr>
      <w:tr w:rsidR="005F1EEA" w:rsidRPr="002A1B7B" w14:paraId="4A7C855F" w14:textId="77777777" w:rsidTr="00DF4C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DB0EF" w14:textId="77777777" w:rsidR="005F1EEA" w:rsidRPr="002A1B7B" w:rsidRDefault="005F1EEA" w:rsidP="00DF4C06">
            <w:pPr>
              <w:pStyle w:val="rowtabella0"/>
              <w:rPr>
                <w:color w:val="002060"/>
              </w:rPr>
            </w:pPr>
            <w:r w:rsidRPr="002A1B7B">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097CD8" w14:textId="77777777" w:rsidR="005F1EEA" w:rsidRPr="002A1B7B" w:rsidRDefault="005F1EEA" w:rsidP="00DF4C06">
            <w:pPr>
              <w:pStyle w:val="rowtabella0"/>
              <w:rPr>
                <w:color w:val="002060"/>
              </w:rPr>
            </w:pPr>
            <w:r w:rsidRPr="002A1B7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730E7"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EBDDDF" w14:textId="77777777" w:rsidR="005F1EEA" w:rsidRPr="002A1B7B" w:rsidRDefault="005F1EEA" w:rsidP="00DF4C06">
            <w:pPr>
              <w:pStyle w:val="rowtabella0"/>
              <w:rPr>
                <w:color w:val="002060"/>
              </w:rPr>
            </w:pPr>
            <w:r w:rsidRPr="002A1B7B">
              <w:rPr>
                <w:color w:val="002060"/>
              </w:rPr>
              <w:t>06/10/2024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AB6039" w14:textId="77777777" w:rsidR="005F1EEA" w:rsidRPr="002A1B7B" w:rsidRDefault="005F1EEA" w:rsidP="00DF4C06">
            <w:pPr>
              <w:pStyle w:val="rowtabella0"/>
              <w:rPr>
                <w:color w:val="002060"/>
              </w:rPr>
            </w:pPr>
            <w:r w:rsidRPr="002A1B7B">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9724A0" w14:textId="77777777" w:rsidR="005F1EEA" w:rsidRPr="002A1B7B" w:rsidRDefault="005F1EEA" w:rsidP="00DF4C06">
            <w:pPr>
              <w:pStyle w:val="rowtabella0"/>
              <w:rPr>
                <w:color w:val="002060"/>
              </w:rPr>
            </w:pPr>
            <w:r w:rsidRPr="002A1B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4F79F" w14:textId="77777777" w:rsidR="005F1EEA" w:rsidRPr="002A1B7B" w:rsidRDefault="005F1EEA" w:rsidP="00DF4C06">
            <w:pPr>
              <w:pStyle w:val="rowtabella0"/>
              <w:rPr>
                <w:color w:val="002060"/>
              </w:rPr>
            </w:pPr>
            <w:r w:rsidRPr="002A1B7B">
              <w:rPr>
                <w:color w:val="002060"/>
              </w:rPr>
              <w:t>VIA GROTTE DI POSATORA 19/A</w:t>
            </w:r>
          </w:p>
        </w:tc>
      </w:tr>
      <w:tr w:rsidR="005F1EEA" w:rsidRPr="002A1B7B" w14:paraId="4D700F83"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57BF5" w14:textId="77777777" w:rsidR="005F1EEA" w:rsidRPr="002A1B7B" w:rsidRDefault="005F1EEA" w:rsidP="00DF4C06">
            <w:pPr>
              <w:pStyle w:val="rowtabella0"/>
              <w:rPr>
                <w:color w:val="002060"/>
              </w:rPr>
            </w:pPr>
            <w:r w:rsidRPr="002A1B7B">
              <w:rPr>
                <w:color w:val="002060"/>
              </w:rPr>
              <w:t>CALCIO A 5 CORINALDO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135CE" w14:textId="77777777" w:rsidR="005F1EEA" w:rsidRPr="002A1B7B" w:rsidRDefault="005F1EEA" w:rsidP="00DF4C06">
            <w:pPr>
              <w:pStyle w:val="rowtabella0"/>
              <w:rPr>
                <w:color w:val="002060"/>
              </w:rPr>
            </w:pPr>
            <w:r w:rsidRPr="002A1B7B">
              <w:rPr>
                <w:color w:val="002060"/>
              </w:rPr>
              <w:t>AMICI DEL CENTROSOCIOSQ.C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9E47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EB81E" w14:textId="77777777" w:rsidR="005F1EEA" w:rsidRPr="002A1B7B" w:rsidRDefault="005F1EEA" w:rsidP="00DF4C06">
            <w:pPr>
              <w:pStyle w:val="rowtabella0"/>
              <w:rPr>
                <w:color w:val="002060"/>
              </w:rPr>
            </w:pPr>
            <w:r w:rsidRPr="002A1B7B">
              <w:rPr>
                <w:color w:val="002060"/>
              </w:rPr>
              <w:t>06/10/2024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A3FA5" w14:textId="77777777" w:rsidR="005F1EEA" w:rsidRPr="002A1B7B" w:rsidRDefault="005F1EEA" w:rsidP="00DF4C06">
            <w:pPr>
              <w:pStyle w:val="rowtabella0"/>
              <w:rPr>
                <w:color w:val="002060"/>
              </w:rPr>
            </w:pPr>
            <w:r w:rsidRPr="002A1B7B">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89A99" w14:textId="77777777" w:rsidR="005F1EEA" w:rsidRPr="002A1B7B" w:rsidRDefault="005F1EEA" w:rsidP="00DF4C06">
            <w:pPr>
              <w:pStyle w:val="rowtabella0"/>
              <w:rPr>
                <w:color w:val="002060"/>
              </w:rPr>
            </w:pPr>
            <w:r w:rsidRPr="002A1B7B">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FAA95" w14:textId="77777777" w:rsidR="005F1EEA" w:rsidRPr="002A1B7B" w:rsidRDefault="005F1EEA" w:rsidP="00DF4C06">
            <w:pPr>
              <w:pStyle w:val="rowtabella0"/>
              <w:rPr>
                <w:color w:val="002060"/>
              </w:rPr>
            </w:pPr>
            <w:r w:rsidRPr="002A1B7B">
              <w:rPr>
                <w:color w:val="002060"/>
              </w:rPr>
              <w:t>STR.DEL BURELLO LOC.VAL NEVOLA</w:t>
            </w:r>
          </w:p>
        </w:tc>
      </w:tr>
    </w:tbl>
    <w:p w14:paraId="5F0FF851" w14:textId="77777777" w:rsidR="005F1EEA" w:rsidRPr="002A1B7B" w:rsidRDefault="005F1EEA" w:rsidP="005F1EEA">
      <w:pPr>
        <w:pStyle w:val="breakline"/>
        <w:rPr>
          <w:rFonts w:eastAsiaTheme="minorEastAsia"/>
          <w:color w:val="002060"/>
        </w:rPr>
      </w:pPr>
    </w:p>
    <w:p w14:paraId="02B63291" w14:textId="77777777" w:rsidR="005F1EEA" w:rsidRPr="002A1B7B" w:rsidRDefault="005F1EEA" w:rsidP="005F1EEA">
      <w:pPr>
        <w:pStyle w:val="breakline"/>
        <w:rPr>
          <w:color w:val="002060"/>
        </w:rPr>
      </w:pPr>
    </w:p>
    <w:p w14:paraId="22BE90D0" w14:textId="77777777" w:rsidR="005F1EEA" w:rsidRPr="002A1B7B" w:rsidRDefault="005F1EEA" w:rsidP="005F1EEA">
      <w:pPr>
        <w:pStyle w:val="breakline"/>
        <w:rPr>
          <w:color w:val="002060"/>
        </w:rPr>
      </w:pPr>
    </w:p>
    <w:p w14:paraId="03C62E85" w14:textId="77777777" w:rsidR="005F1EEA" w:rsidRPr="002A1B7B" w:rsidRDefault="005F1EEA" w:rsidP="005F1EEA">
      <w:pPr>
        <w:pStyle w:val="sottotitolocampionato10"/>
        <w:rPr>
          <w:color w:val="002060"/>
        </w:rPr>
      </w:pPr>
      <w:r w:rsidRPr="002A1B7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98"/>
        <w:gridCol w:w="1542"/>
        <w:gridCol w:w="1568"/>
      </w:tblGrid>
      <w:tr w:rsidR="005F1EEA" w:rsidRPr="002A1B7B" w14:paraId="6F1AE085" w14:textId="77777777" w:rsidTr="004738C7">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35C36" w14:textId="77777777" w:rsidR="005F1EEA" w:rsidRPr="002A1B7B" w:rsidRDefault="005F1EEA" w:rsidP="00DF4C06">
            <w:pPr>
              <w:pStyle w:val="headertabella0"/>
              <w:rPr>
                <w:color w:val="002060"/>
              </w:rPr>
            </w:pPr>
            <w:r w:rsidRPr="002A1B7B">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570C9" w14:textId="77777777" w:rsidR="005F1EEA" w:rsidRPr="002A1B7B" w:rsidRDefault="005F1EEA" w:rsidP="00DF4C06">
            <w:pPr>
              <w:pStyle w:val="headertabella0"/>
              <w:rPr>
                <w:color w:val="002060"/>
              </w:rPr>
            </w:pPr>
            <w:r w:rsidRPr="002A1B7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4C1D0" w14:textId="77777777" w:rsidR="005F1EEA" w:rsidRPr="002A1B7B" w:rsidRDefault="005F1EEA" w:rsidP="00DF4C06">
            <w:pPr>
              <w:pStyle w:val="headertabella0"/>
              <w:rPr>
                <w:color w:val="002060"/>
              </w:rPr>
            </w:pPr>
            <w:r w:rsidRPr="002A1B7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C0688" w14:textId="77777777" w:rsidR="005F1EEA" w:rsidRPr="002A1B7B" w:rsidRDefault="005F1EEA" w:rsidP="00DF4C06">
            <w:pPr>
              <w:pStyle w:val="headertabella0"/>
              <w:rPr>
                <w:color w:val="002060"/>
              </w:rPr>
            </w:pPr>
            <w:r w:rsidRPr="002A1B7B">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34B33" w14:textId="77777777" w:rsidR="005F1EEA" w:rsidRPr="002A1B7B" w:rsidRDefault="005F1EEA" w:rsidP="00DF4C06">
            <w:pPr>
              <w:pStyle w:val="headertabella0"/>
              <w:rPr>
                <w:color w:val="002060"/>
              </w:rPr>
            </w:pPr>
            <w:r w:rsidRPr="002A1B7B">
              <w:rPr>
                <w:color w:val="002060"/>
              </w:rPr>
              <w:t>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8BB6A"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5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AD42E"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3E558216" w14:textId="77777777" w:rsidTr="004738C7">
        <w:trPr>
          <w:trHeight w:val="165"/>
        </w:trPr>
        <w:tc>
          <w:tcPr>
            <w:tcW w:w="19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24393C" w14:textId="77777777" w:rsidR="005F1EEA" w:rsidRPr="002A1B7B" w:rsidRDefault="005F1EEA" w:rsidP="00DF4C06">
            <w:pPr>
              <w:pStyle w:val="rowtabella0"/>
              <w:rPr>
                <w:color w:val="002060"/>
              </w:rPr>
            </w:pPr>
            <w:r w:rsidRPr="002A1B7B">
              <w:rPr>
                <w:color w:val="002060"/>
              </w:rPr>
              <w:t>ASCOLI CALCIO A 5</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4BACC" w14:textId="77777777" w:rsidR="005F1EEA" w:rsidRPr="002A1B7B" w:rsidRDefault="005F1EEA" w:rsidP="00DF4C06">
            <w:pPr>
              <w:pStyle w:val="rowtabella0"/>
              <w:rPr>
                <w:color w:val="002060"/>
              </w:rPr>
            </w:pPr>
            <w:r w:rsidRPr="002A1B7B">
              <w:rPr>
                <w:color w:val="002060"/>
              </w:rPr>
              <w:t>GROTTACCIA 2005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ECB4B" w14:textId="77777777" w:rsidR="005F1EEA" w:rsidRPr="002A1B7B" w:rsidRDefault="005F1EEA" w:rsidP="00DF4C06">
            <w:pPr>
              <w:pStyle w:val="rowtabella0"/>
              <w:jc w:val="center"/>
              <w:rPr>
                <w:color w:val="002060"/>
              </w:rPr>
            </w:pPr>
            <w:r w:rsidRPr="002A1B7B">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9FC60" w14:textId="77777777" w:rsidR="005F1EEA" w:rsidRPr="002A1B7B" w:rsidRDefault="005F1EEA" w:rsidP="00DF4C06">
            <w:pPr>
              <w:pStyle w:val="rowtabella0"/>
              <w:rPr>
                <w:color w:val="002060"/>
              </w:rPr>
            </w:pPr>
            <w:r w:rsidRPr="002A1B7B">
              <w:rPr>
                <w:color w:val="002060"/>
              </w:rPr>
              <w:t>05/10/2024 18:30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3B9BC" w14:textId="77777777" w:rsidR="005F1EEA" w:rsidRPr="002A1B7B" w:rsidRDefault="005F1EEA" w:rsidP="00DF4C06">
            <w:pPr>
              <w:pStyle w:val="rowtabella0"/>
              <w:rPr>
                <w:color w:val="002060"/>
              </w:rPr>
            </w:pPr>
            <w:r w:rsidRPr="002A1B7B">
              <w:rPr>
                <w:color w:val="002060"/>
              </w:rPr>
              <w:t>5707 CAMPO COPERTO EZIO GALOSI</w:t>
            </w:r>
          </w:p>
        </w:tc>
        <w:tc>
          <w:tcPr>
            <w:tcW w:w="15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90004" w14:textId="77777777" w:rsidR="005F1EEA" w:rsidRPr="002A1B7B" w:rsidRDefault="005F1EEA" w:rsidP="00DF4C06">
            <w:pPr>
              <w:pStyle w:val="rowtabella0"/>
              <w:rPr>
                <w:color w:val="002060"/>
              </w:rPr>
            </w:pPr>
            <w:r w:rsidRPr="002A1B7B">
              <w:rPr>
                <w:color w:val="002060"/>
              </w:rPr>
              <w:t>ASCOLI PICENO</w:t>
            </w:r>
          </w:p>
        </w:tc>
        <w:tc>
          <w:tcPr>
            <w:tcW w:w="15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2856E" w14:textId="77777777" w:rsidR="005F1EEA" w:rsidRPr="002A1B7B" w:rsidRDefault="005F1EEA" w:rsidP="00DF4C06">
            <w:pPr>
              <w:pStyle w:val="rowtabella0"/>
              <w:rPr>
                <w:color w:val="002060"/>
              </w:rPr>
            </w:pPr>
            <w:r w:rsidRPr="002A1B7B">
              <w:rPr>
                <w:color w:val="002060"/>
              </w:rPr>
              <w:t>LOC.MONTEROCCO VIA A.MANCINI</w:t>
            </w:r>
          </w:p>
        </w:tc>
      </w:tr>
      <w:tr w:rsidR="005F1EEA" w:rsidRPr="002A1B7B" w14:paraId="5D810D52" w14:textId="77777777" w:rsidTr="004738C7">
        <w:trPr>
          <w:trHeight w:val="165"/>
        </w:trPr>
        <w:tc>
          <w:tcPr>
            <w:tcW w:w="1999" w:type="dxa"/>
            <w:tcBorders>
              <w:top w:val="nil"/>
              <w:left w:val="outset" w:sz="6" w:space="0" w:color="auto"/>
              <w:bottom w:val="nil"/>
              <w:right w:val="nil"/>
            </w:tcBorders>
            <w:tcMar>
              <w:top w:w="20" w:type="dxa"/>
              <w:left w:w="20" w:type="dxa"/>
              <w:bottom w:w="20" w:type="dxa"/>
              <w:right w:w="20" w:type="dxa"/>
            </w:tcMar>
            <w:vAlign w:val="center"/>
            <w:hideMark/>
          </w:tcPr>
          <w:p w14:paraId="716C5783" w14:textId="77777777" w:rsidR="005F1EEA" w:rsidRPr="002A1B7B" w:rsidRDefault="005F1EEA" w:rsidP="00DF4C06">
            <w:pPr>
              <w:pStyle w:val="rowtabella0"/>
              <w:rPr>
                <w:color w:val="002060"/>
              </w:rPr>
            </w:pPr>
            <w:r w:rsidRPr="002A1B7B">
              <w:rPr>
                <w:color w:val="002060"/>
              </w:rPr>
              <w:t>FIGHT BULLS CORRIDONIA</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4662E67" w14:textId="77777777" w:rsidR="005F1EEA" w:rsidRPr="002A1B7B" w:rsidRDefault="005F1EEA" w:rsidP="00DF4C06">
            <w:pPr>
              <w:pStyle w:val="rowtabella0"/>
              <w:rPr>
                <w:color w:val="002060"/>
              </w:rPr>
            </w:pPr>
            <w:r w:rsidRPr="002A1B7B">
              <w:rPr>
                <w:color w:val="002060"/>
              </w:rPr>
              <w:t>C.U.S. MACERATA CALCIO A5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0F2253" w14:textId="77777777" w:rsidR="005F1EEA" w:rsidRPr="002A1B7B" w:rsidRDefault="005F1EEA" w:rsidP="00DF4C06">
            <w:pPr>
              <w:pStyle w:val="rowtabella0"/>
              <w:jc w:val="center"/>
              <w:rPr>
                <w:color w:val="002060"/>
              </w:rPr>
            </w:pPr>
            <w:r w:rsidRPr="002A1B7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2A49C20" w14:textId="77777777" w:rsidR="005F1EEA" w:rsidRPr="002A1B7B" w:rsidRDefault="005F1EEA" w:rsidP="00DF4C06">
            <w:pPr>
              <w:pStyle w:val="rowtabella0"/>
              <w:rPr>
                <w:color w:val="002060"/>
              </w:rPr>
            </w:pPr>
            <w:r w:rsidRPr="002A1B7B">
              <w:rPr>
                <w:color w:val="002060"/>
              </w:rPr>
              <w:t>06/10/2024 16:00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0064686" w14:textId="77777777" w:rsidR="005F1EEA" w:rsidRPr="002A1B7B" w:rsidRDefault="005F1EEA" w:rsidP="00DF4C06">
            <w:pPr>
              <w:pStyle w:val="rowtabella0"/>
              <w:rPr>
                <w:color w:val="002060"/>
              </w:rPr>
            </w:pPr>
            <w:r w:rsidRPr="002A1B7B">
              <w:rPr>
                <w:color w:val="002060"/>
              </w:rPr>
              <w:t>5295 TENSOSTRUTTURA VIA E.MATTEI</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4BCC66C9" w14:textId="77777777" w:rsidR="005F1EEA" w:rsidRPr="002A1B7B" w:rsidRDefault="005F1EEA" w:rsidP="00DF4C06">
            <w:pPr>
              <w:pStyle w:val="rowtabella0"/>
              <w:rPr>
                <w:color w:val="002060"/>
              </w:rPr>
            </w:pPr>
            <w:r w:rsidRPr="002A1B7B">
              <w:rPr>
                <w:color w:val="002060"/>
              </w:rPr>
              <w:t>CORRIDONIA</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7B8FFA44" w14:textId="77777777" w:rsidR="005F1EEA" w:rsidRPr="002A1B7B" w:rsidRDefault="005F1EEA" w:rsidP="00DF4C06">
            <w:pPr>
              <w:pStyle w:val="rowtabella0"/>
              <w:rPr>
                <w:color w:val="002060"/>
              </w:rPr>
            </w:pPr>
            <w:r w:rsidRPr="002A1B7B">
              <w:rPr>
                <w:color w:val="002060"/>
              </w:rPr>
              <w:t>VIA E.MATTEI</w:t>
            </w:r>
          </w:p>
        </w:tc>
      </w:tr>
      <w:tr w:rsidR="005F1EEA" w:rsidRPr="002A1B7B" w14:paraId="01D97814" w14:textId="77777777" w:rsidTr="004738C7">
        <w:trPr>
          <w:trHeight w:val="165"/>
        </w:trPr>
        <w:tc>
          <w:tcPr>
            <w:tcW w:w="1999" w:type="dxa"/>
            <w:tcBorders>
              <w:top w:val="nil"/>
              <w:left w:val="outset" w:sz="6" w:space="0" w:color="auto"/>
              <w:bottom w:val="nil"/>
              <w:right w:val="nil"/>
            </w:tcBorders>
            <w:tcMar>
              <w:top w:w="20" w:type="dxa"/>
              <w:left w:w="20" w:type="dxa"/>
              <w:bottom w:w="20" w:type="dxa"/>
              <w:right w:w="20" w:type="dxa"/>
            </w:tcMar>
            <w:vAlign w:val="center"/>
            <w:hideMark/>
          </w:tcPr>
          <w:p w14:paraId="3AE8DE21" w14:textId="77777777" w:rsidR="005F1EEA" w:rsidRPr="002A1B7B" w:rsidRDefault="005F1EEA" w:rsidP="00DF4C06">
            <w:pPr>
              <w:pStyle w:val="rowtabella0"/>
              <w:rPr>
                <w:color w:val="002060"/>
              </w:rPr>
            </w:pPr>
            <w:r w:rsidRPr="002A1B7B">
              <w:rPr>
                <w:color w:val="002060"/>
              </w:rPr>
              <w:t>RECANATI CALCIO A 5</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129E5B94" w14:textId="77777777" w:rsidR="005F1EEA" w:rsidRPr="002A1B7B" w:rsidRDefault="005F1EEA" w:rsidP="00DF4C06">
            <w:pPr>
              <w:pStyle w:val="rowtabella0"/>
              <w:rPr>
                <w:color w:val="002060"/>
              </w:rPr>
            </w:pPr>
            <w:r w:rsidRPr="002A1B7B">
              <w:rPr>
                <w:color w:val="002060"/>
              </w:rPr>
              <w:t>SPORTING GROTTAMMARE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2BEA18" w14:textId="77777777" w:rsidR="005F1EEA" w:rsidRPr="002A1B7B" w:rsidRDefault="005F1EEA" w:rsidP="00DF4C06">
            <w:pPr>
              <w:pStyle w:val="rowtabella0"/>
              <w:jc w:val="center"/>
              <w:rPr>
                <w:color w:val="002060"/>
              </w:rPr>
            </w:pPr>
            <w:r w:rsidRPr="002A1B7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FC096CE" w14:textId="77777777" w:rsidR="005F1EEA" w:rsidRPr="002A1B7B" w:rsidRDefault="005F1EEA" w:rsidP="00DF4C06">
            <w:pPr>
              <w:pStyle w:val="rowtabella0"/>
              <w:rPr>
                <w:color w:val="002060"/>
              </w:rPr>
            </w:pPr>
            <w:r w:rsidRPr="002A1B7B">
              <w:rPr>
                <w:color w:val="002060"/>
              </w:rPr>
              <w:t>06/10/2024 16:00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A660884" w14:textId="77777777" w:rsidR="005F1EEA" w:rsidRPr="002A1B7B" w:rsidRDefault="005F1EEA" w:rsidP="00DF4C06">
            <w:pPr>
              <w:pStyle w:val="rowtabella0"/>
              <w:rPr>
                <w:color w:val="002060"/>
              </w:rPr>
            </w:pPr>
            <w:r w:rsidRPr="002A1B7B">
              <w:rPr>
                <w:color w:val="002060"/>
              </w:rPr>
              <w:t>5294 CENTRO SPORTIVO RECANATESE</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6761AC2F" w14:textId="77777777" w:rsidR="005F1EEA" w:rsidRPr="002A1B7B" w:rsidRDefault="005F1EEA" w:rsidP="00DF4C06">
            <w:pPr>
              <w:pStyle w:val="rowtabella0"/>
              <w:rPr>
                <w:color w:val="002060"/>
              </w:rPr>
            </w:pPr>
            <w:r w:rsidRPr="002A1B7B">
              <w:rPr>
                <w:color w:val="002060"/>
              </w:rPr>
              <w:t>RECANATI</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2917670F" w14:textId="77777777" w:rsidR="005F1EEA" w:rsidRPr="002A1B7B" w:rsidRDefault="005F1EEA" w:rsidP="00DF4C06">
            <w:pPr>
              <w:pStyle w:val="rowtabella0"/>
              <w:rPr>
                <w:color w:val="002060"/>
              </w:rPr>
            </w:pPr>
            <w:r w:rsidRPr="002A1B7B">
              <w:rPr>
                <w:color w:val="002060"/>
              </w:rPr>
              <w:t>VIA ALDO MORO</w:t>
            </w:r>
          </w:p>
        </w:tc>
      </w:tr>
      <w:tr w:rsidR="005F1EEA" w:rsidRPr="002A1B7B" w14:paraId="62AB5231" w14:textId="77777777" w:rsidTr="004738C7">
        <w:trPr>
          <w:trHeight w:val="165"/>
        </w:trPr>
        <w:tc>
          <w:tcPr>
            <w:tcW w:w="1999" w:type="dxa"/>
            <w:tcBorders>
              <w:top w:val="nil"/>
              <w:left w:val="outset" w:sz="6" w:space="0" w:color="auto"/>
              <w:bottom w:val="nil"/>
              <w:right w:val="nil"/>
            </w:tcBorders>
            <w:tcMar>
              <w:top w:w="20" w:type="dxa"/>
              <w:left w:w="20" w:type="dxa"/>
              <w:bottom w:w="20" w:type="dxa"/>
              <w:right w:w="20" w:type="dxa"/>
            </w:tcMar>
            <w:vAlign w:val="center"/>
            <w:hideMark/>
          </w:tcPr>
          <w:p w14:paraId="0EE051A3" w14:textId="77777777" w:rsidR="005F1EEA" w:rsidRPr="002A1B7B" w:rsidRDefault="005F1EEA" w:rsidP="00DF4C06">
            <w:pPr>
              <w:pStyle w:val="rowtabella0"/>
              <w:rPr>
                <w:color w:val="002060"/>
              </w:rPr>
            </w:pPr>
            <w:r w:rsidRPr="002A1B7B">
              <w:rPr>
                <w:color w:val="002060"/>
              </w:rPr>
              <w:t>TRE TORRI A.S.D.</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4EA8A0CD" w14:textId="77777777" w:rsidR="005F1EEA" w:rsidRPr="002A1B7B" w:rsidRDefault="005F1EEA" w:rsidP="00DF4C06">
            <w:pPr>
              <w:pStyle w:val="rowtabella0"/>
              <w:rPr>
                <w:color w:val="002060"/>
              </w:rPr>
            </w:pPr>
            <w:r w:rsidRPr="002A1B7B">
              <w:rPr>
                <w:color w:val="002060"/>
              </w:rPr>
              <w:t>SANGIORGIO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2DA700" w14:textId="77777777" w:rsidR="005F1EEA" w:rsidRPr="002A1B7B" w:rsidRDefault="005F1EEA" w:rsidP="00DF4C06">
            <w:pPr>
              <w:pStyle w:val="rowtabella0"/>
              <w:jc w:val="center"/>
              <w:rPr>
                <w:color w:val="002060"/>
              </w:rPr>
            </w:pPr>
            <w:r w:rsidRPr="002A1B7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06C6C44" w14:textId="77777777" w:rsidR="005F1EEA" w:rsidRPr="002A1B7B" w:rsidRDefault="005F1EEA" w:rsidP="00DF4C06">
            <w:pPr>
              <w:pStyle w:val="rowtabella0"/>
              <w:rPr>
                <w:color w:val="002060"/>
              </w:rPr>
            </w:pPr>
            <w:r w:rsidRPr="002A1B7B">
              <w:rPr>
                <w:color w:val="002060"/>
              </w:rPr>
              <w:t>06/10/2024 10:30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A822833" w14:textId="77777777" w:rsidR="005F1EEA" w:rsidRPr="002A1B7B" w:rsidRDefault="005F1EEA" w:rsidP="00DF4C06">
            <w:pPr>
              <w:pStyle w:val="rowtabella0"/>
              <w:rPr>
                <w:color w:val="002060"/>
              </w:rPr>
            </w:pPr>
            <w:r w:rsidRPr="002A1B7B">
              <w:rPr>
                <w:color w:val="002060"/>
              </w:rPr>
              <w:t>5222 PALASPORT COMUNALE</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5E4CE88B" w14:textId="77777777" w:rsidR="005F1EEA" w:rsidRPr="002A1B7B" w:rsidRDefault="005F1EEA" w:rsidP="00DF4C06">
            <w:pPr>
              <w:pStyle w:val="rowtabella0"/>
              <w:rPr>
                <w:color w:val="002060"/>
              </w:rPr>
            </w:pPr>
            <w:r w:rsidRPr="002A1B7B">
              <w:rPr>
                <w:color w:val="002060"/>
              </w:rPr>
              <w:t>SARNANO</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4782094B" w14:textId="77777777" w:rsidR="005F1EEA" w:rsidRPr="002A1B7B" w:rsidRDefault="005F1EEA" w:rsidP="00DF4C06">
            <w:pPr>
              <w:pStyle w:val="rowtabella0"/>
              <w:rPr>
                <w:color w:val="002060"/>
              </w:rPr>
            </w:pPr>
            <w:r w:rsidRPr="002A1B7B">
              <w:rPr>
                <w:color w:val="002060"/>
              </w:rPr>
              <w:t>VIA LUDOVICO SCARFIOTTI</w:t>
            </w:r>
          </w:p>
        </w:tc>
      </w:tr>
      <w:tr w:rsidR="004738C7" w:rsidRPr="002A1B7B" w14:paraId="2F41C0F3" w14:textId="77777777" w:rsidTr="004738C7">
        <w:trPr>
          <w:trHeight w:val="165"/>
        </w:trPr>
        <w:tc>
          <w:tcPr>
            <w:tcW w:w="19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D1ABC" w14:textId="77777777" w:rsidR="004738C7" w:rsidRPr="002A1B7B" w:rsidRDefault="004738C7" w:rsidP="004738C7">
            <w:pPr>
              <w:pStyle w:val="rowtabella0"/>
              <w:rPr>
                <w:color w:val="002060"/>
              </w:rPr>
            </w:pPr>
            <w:r w:rsidRPr="002A1B7B">
              <w:rPr>
                <w:color w:val="002060"/>
              </w:rPr>
              <w:t>VILLA MUSONE</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77E95" w14:textId="77777777" w:rsidR="004738C7" w:rsidRPr="002A1B7B" w:rsidRDefault="004738C7" w:rsidP="004738C7">
            <w:pPr>
              <w:pStyle w:val="rowtabella0"/>
              <w:rPr>
                <w:color w:val="002060"/>
              </w:rPr>
            </w:pPr>
            <w:r w:rsidRPr="002A1B7B">
              <w:rPr>
                <w:color w:val="002060"/>
              </w:rPr>
              <w:t>CANTINE RIUNITE CSI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FDD43" w14:textId="77777777" w:rsidR="004738C7" w:rsidRPr="002A1B7B" w:rsidRDefault="004738C7" w:rsidP="004738C7">
            <w:pPr>
              <w:pStyle w:val="rowtabella0"/>
              <w:jc w:val="center"/>
              <w:rPr>
                <w:color w:val="002060"/>
              </w:rPr>
            </w:pPr>
            <w:r w:rsidRPr="002A1B7B">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849F3" w14:textId="1AF01C51" w:rsidR="004738C7" w:rsidRPr="002A1B7B" w:rsidRDefault="004738C7" w:rsidP="004738C7">
            <w:pPr>
              <w:pStyle w:val="rowtabella0"/>
              <w:rPr>
                <w:color w:val="002060"/>
              </w:rPr>
            </w:pPr>
            <w:r w:rsidRPr="002A1B7B">
              <w:rPr>
                <w:color w:val="002060"/>
              </w:rPr>
              <w:t>06/10/2024 1</w:t>
            </w:r>
            <w:r>
              <w:rPr>
                <w:color w:val="002060"/>
              </w:rPr>
              <w:t>1</w:t>
            </w:r>
            <w:r w:rsidRPr="002A1B7B">
              <w:rPr>
                <w:color w:val="002060"/>
              </w:rPr>
              <w:t>:</w:t>
            </w:r>
            <w:r>
              <w:rPr>
                <w:color w:val="002060"/>
              </w:rPr>
              <w:t>0</w:t>
            </w:r>
            <w:r w:rsidRPr="002A1B7B">
              <w:rPr>
                <w:color w:val="002060"/>
              </w:rPr>
              <w:t>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9DDB8" w14:textId="64E4B219" w:rsidR="004738C7" w:rsidRPr="002A1B7B" w:rsidRDefault="004738C7" w:rsidP="004738C7">
            <w:pPr>
              <w:pStyle w:val="rowtabella0"/>
              <w:rPr>
                <w:color w:val="002060"/>
              </w:rPr>
            </w:pPr>
            <w:r w:rsidRPr="002A1B7B">
              <w:rPr>
                <w:color w:val="002060"/>
              </w:rPr>
              <w:t>5294 CENTRO SPORTIVO RECANATESE</w:t>
            </w:r>
          </w:p>
        </w:tc>
        <w:tc>
          <w:tcPr>
            <w:tcW w:w="15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BD201" w14:textId="48C8EF78" w:rsidR="004738C7" w:rsidRPr="002A1B7B" w:rsidRDefault="004738C7" w:rsidP="004738C7">
            <w:pPr>
              <w:pStyle w:val="rowtabella0"/>
              <w:rPr>
                <w:color w:val="002060"/>
              </w:rPr>
            </w:pPr>
            <w:r w:rsidRPr="002A1B7B">
              <w:rPr>
                <w:color w:val="002060"/>
              </w:rPr>
              <w:t>RECANATI</w:t>
            </w:r>
          </w:p>
        </w:tc>
        <w:tc>
          <w:tcPr>
            <w:tcW w:w="15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45B5D" w14:textId="575C450C" w:rsidR="004738C7" w:rsidRPr="002A1B7B" w:rsidRDefault="004738C7" w:rsidP="004738C7">
            <w:pPr>
              <w:pStyle w:val="rowtabella0"/>
              <w:rPr>
                <w:color w:val="002060"/>
              </w:rPr>
            </w:pPr>
            <w:r w:rsidRPr="002A1B7B">
              <w:rPr>
                <w:color w:val="002060"/>
              </w:rPr>
              <w:t>VIA ALDO MORO</w:t>
            </w:r>
          </w:p>
        </w:tc>
      </w:tr>
    </w:tbl>
    <w:p w14:paraId="584564EE" w14:textId="77777777" w:rsidR="005F1EEA" w:rsidRPr="00E1241D" w:rsidRDefault="005F1EEA" w:rsidP="005F1EEA">
      <w:pPr>
        <w:pStyle w:val="breakline"/>
        <w:rPr>
          <w:rFonts w:eastAsiaTheme="minorEastAsia"/>
          <w:color w:val="002060"/>
        </w:rPr>
      </w:pPr>
    </w:p>
    <w:p w14:paraId="080B1D0D" w14:textId="77777777" w:rsidR="005F1EEA" w:rsidRPr="00E1241D" w:rsidRDefault="005F1EEA" w:rsidP="005F1EEA">
      <w:pPr>
        <w:pStyle w:val="breakline"/>
        <w:rPr>
          <w:color w:val="002060"/>
        </w:rPr>
      </w:pPr>
    </w:p>
    <w:p w14:paraId="2D663319" w14:textId="77777777" w:rsidR="005F1EEA" w:rsidRPr="00E1241D" w:rsidRDefault="005F1EEA" w:rsidP="005F1EEA">
      <w:pPr>
        <w:pStyle w:val="breakline"/>
        <w:rPr>
          <w:color w:val="002060"/>
        </w:rPr>
      </w:pPr>
    </w:p>
    <w:p w14:paraId="44C30279" w14:textId="77777777" w:rsidR="005F1EEA" w:rsidRPr="00E1241D" w:rsidRDefault="005F1EEA" w:rsidP="005F1EEA">
      <w:pPr>
        <w:pStyle w:val="titolocampionato0"/>
        <w:shd w:val="clear" w:color="auto" w:fill="CCCCCC"/>
        <w:spacing w:before="80" w:after="40"/>
        <w:rPr>
          <w:color w:val="002060"/>
        </w:rPr>
      </w:pPr>
      <w:r w:rsidRPr="00E1241D">
        <w:rPr>
          <w:color w:val="002060"/>
        </w:rPr>
        <w:lastRenderedPageBreak/>
        <w:t>COPPA MARCHE CALCIO 5 serie D</w:t>
      </w:r>
    </w:p>
    <w:p w14:paraId="0842C53C" w14:textId="77777777" w:rsidR="005F1EEA" w:rsidRPr="00E1241D" w:rsidRDefault="005F1EEA" w:rsidP="005F1EEA">
      <w:pPr>
        <w:pStyle w:val="titoloprinc0"/>
        <w:rPr>
          <w:color w:val="002060"/>
        </w:rPr>
      </w:pPr>
      <w:r w:rsidRPr="00E1241D">
        <w:rPr>
          <w:color w:val="002060"/>
        </w:rPr>
        <w:t>VARIAZIONI AL PROGRAMMA GARE</w:t>
      </w:r>
    </w:p>
    <w:p w14:paraId="04954A25" w14:textId="77777777" w:rsidR="005F1EEA" w:rsidRPr="00E1241D" w:rsidRDefault="005F1EEA" w:rsidP="005F1EEA">
      <w:pPr>
        <w:pStyle w:val="breakline"/>
        <w:rPr>
          <w:color w:val="002060"/>
        </w:rPr>
      </w:pPr>
    </w:p>
    <w:p w14:paraId="6E4A1B85" w14:textId="77777777" w:rsidR="005F1EEA" w:rsidRPr="00E1241D" w:rsidRDefault="005F1EEA" w:rsidP="005F1EEA">
      <w:pPr>
        <w:pStyle w:val="breakline"/>
        <w:rPr>
          <w:color w:val="002060"/>
        </w:rPr>
      </w:pPr>
    </w:p>
    <w:p w14:paraId="1847FCC5" w14:textId="77777777" w:rsidR="005F1EEA" w:rsidRPr="00E1241D" w:rsidRDefault="005F1EEA" w:rsidP="005F1EEA">
      <w:pPr>
        <w:pStyle w:val="sottotitolocampionato10"/>
        <w:rPr>
          <w:color w:val="002060"/>
        </w:rPr>
      </w:pPr>
      <w:r w:rsidRPr="00E1241D">
        <w:rPr>
          <w:color w:val="002060"/>
        </w:rPr>
        <w:t>GIRONE 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1EEA" w:rsidRPr="00E1241D" w14:paraId="4EB99BE1" w14:textId="77777777" w:rsidTr="00DF4C0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8D1B5" w14:textId="77777777" w:rsidR="005F1EEA" w:rsidRPr="00E1241D" w:rsidRDefault="005F1EEA" w:rsidP="00DF4C06">
            <w:pPr>
              <w:pStyle w:val="headertabella0"/>
              <w:rPr>
                <w:color w:val="002060"/>
              </w:rPr>
            </w:pPr>
            <w:r w:rsidRPr="00E1241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1D2CF" w14:textId="77777777" w:rsidR="005F1EEA" w:rsidRPr="00E1241D" w:rsidRDefault="005F1EEA"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14908" w14:textId="77777777" w:rsidR="005F1EEA" w:rsidRPr="00E1241D" w:rsidRDefault="005F1EEA" w:rsidP="00DF4C06">
            <w:pPr>
              <w:pStyle w:val="headertabella0"/>
              <w:rPr>
                <w:color w:val="002060"/>
              </w:rPr>
            </w:pPr>
            <w:r w:rsidRPr="00E1241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B9F3B" w14:textId="77777777" w:rsidR="005F1EEA" w:rsidRPr="00E1241D" w:rsidRDefault="005F1EEA"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886C7" w14:textId="77777777" w:rsidR="005F1EEA" w:rsidRPr="00E1241D" w:rsidRDefault="005F1EEA"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77329" w14:textId="77777777" w:rsidR="005F1EEA" w:rsidRPr="00E1241D" w:rsidRDefault="005F1EEA"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9B0E8" w14:textId="77777777" w:rsidR="005F1EEA" w:rsidRPr="00E1241D" w:rsidRDefault="005F1EEA"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72EC" w14:textId="77777777" w:rsidR="005F1EEA" w:rsidRPr="00E1241D" w:rsidRDefault="005F1EEA" w:rsidP="00DF4C06">
            <w:pPr>
              <w:pStyle w:val="headertabella0"/>
              <w:rPr>
                <w:color w:val="002060"/>
              </w:rPr>
            </w:pPr>
            <w:r w:rsidRPr="00E1241D">
              <w:rPr>
                <w:color w:val="002060"/>
              </w:rPr>
              <w:t>Impianto</w:t>
            </w:r>
          </w:p>
        </w:tc>
      </w:tr>
      <w:tr w:rsidR="005F1EEA" w:rsidRPr="00E1241D" w14:paraId="12A2A4B2" w14:textId="77777777" w:rsidTr="00DF4C0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DFE7" w14:textId="77777777" w:rsidR="005F1EEA" w:rsidRPr="00C86325" w:rsidRDefault="005F1EEA" w:rsidP="00DF4C06">
            <w:pPr>
              <w:pStyle w:val="rowtabella0"/>
              <w:rPr>
                <w:color w:val="002060"/>
                <w:highlight w:val="yellow"/>
              </w:rPr>
            </w:pPr>
            <w:r w:rsidRPr="00C86325">
              <w:rPr>
                <w:color w:val="002060"/>
                <w:highlight w:val="yellow"/>
              </w:rPr>
              <w:t>05/10/2024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809A" w14:textId="77777777" w:rsidR="005F1EEA" w:rsidRPr="00C86325" w:rsidRDefault="005F1EEA" w:rsidP="00DF4C06">
            <w:pPr>
              <w:pStyle w:val="rowtabella0"/>
              <w:jc w:val="center"/>
              <w:rPr>
                <w:color w:val="002060"/>
                <w:highlight w:val="yellow"/>
              </w:rPr>
            </w:pPr>
            <w:r w:rsidRPr="00C86325">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6C0F" w14:textId="77777777" w:rsidR="005F1EEA" w:rsidRPr="00C86325" w:rsidRDefault="005F1EEA" w:rsidP="00DF4C06">
            <w:pPr>
              <w:pStyle w:val="rowtabella0"/>
              <w:rPr>
                <w:color w:val="002060"/>
                <w:highlight w:val="yellow"/>
              </w:rPr>
            </w:pPr>
            <w:r w:rsidRPr="00C86325">
              <w:rPr>
                <w:color w:val="002060"/>
                <w:highlight w:val="yellow"/>
              </w:rPr>
              <w:t>ANGELI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6CAA" w14:textId="77777777" w:rsidR="005F1EEA" w:rsidRPr="00C86325" w:rsidRDefault="005F1EEA" w:rsidP="00DF4C06">
            <w:pPr>
              <w:pStyle w:val="rowtabella0"/>
              <w:rPr>
                <w:color w:val="002060"/>
                <w:highlight w:val="yellow"/>
              </w:rPr>
            </w:pPr>
            <w:r w:rsidRPr="00C86325">
              <w:rPr>
                <w:color w:val="002060"/>
                <w:highlight w:val="yellow"/>
              </w:rPr>
              <w:t>CITTA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A148" w14:textId="77777777" w:rsidR="005F1EEA" w:rsidRPr="00E1241D" w:rsidRDefault="005F1EEA" w:rsidP="00DF4C0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13BC" w14:textId="77777777" w:rsidR="005F1EEA" w:rsidRPr="00E1241D" w:rsidRDefault="005F1EEA" w:rsidP="00DF4C06">
            <w:pPr>
              <w:pStyle w:val="rowtabella0"/>
              <w:jc w:val="center"/>
              <w:rPr>
                <w:color w:val="002060"/>
              </w:rPr>
            </w:pPr>
            <w:r w:rsidRPr="00C863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DF34" w14:textId="77777777" w:rsidR="005F1EEA" w:rsidRPr="00E1241D" w:rsidRDefault="005F1EEA" w:rsidP="00DF4C0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8171" w14:textId="77777777" w:rsidR="005F1EEA" w:rsidRPr="00E1241D" w:rsidRDefault="005F1EEA" w:rsidP="00DF4C06">
            <w:pPr>
              <w:pStyle w:val="rowtabella0"/>
              <w:rPr>
                <w:color w:val="002060"/>
              </w:rPr>
            </w:pPr>
            <w:r w:rsidRPr="00C86325">
              <w:rPr>
                <w:color w:val="002060"/>
                <w:highlight w:val="yellow"/>
              </w:rPr>
              <w:t>PALESTRA POLO SCOLASTICO MICS MAIOLATI SPONTINI VIA VENEZIA 43</w:t>
            </w:r>
          </w:p>
        </w:tc>
      </w:tr>
    </w:tbl>
    <w:p w14:paraId="0494EF93" w14:textId="77777777" w:rsidR="005F1EEA" w:rsidRDefault="005F1EEA" w:rsidP="005F1EEA">
      <w:pPr>
        <w:pStyle w:val="breakline"/>
        <w:rPr>
          <w:rFonts w:eastAsiaTheme="minorEastAsia"/>
          <w:color w:val="002060"/>
        </w:rPr>
      </w:pPr>
    </w:p>
    <w:p w14:paraId="4D1D1026" w14:textId="77777777" w:rsidR="00C86325" w:rsidRDefault="00C86325" w:rsidP="005F1EEA">
      <w:pPr>
        <w:pStyle w:val="breakline"/>
        <w:rPr>
          <w:rFonts w:eastAsiaTheme="minorEastAsia"/>
          <w:color w:val="002060"/>
        </w:rPr>
      </w:pPr>
    </w:p>
    <w:p w14:paraId="15D82244" w14:textId="158DF8B4" w:rsidR="00C86325" w:rsidRPr="00E1241D" w:rsidRDefault="00C86325" w:rsidP="00C86325">
      <w:pPr>
        <w:pStyle w:val="sottotitolocampionato10"/>
        <w:rPr>
          <w:color w:val="002060"/>
        </w:rPr>
      </w:pPr>
      <w:r w:rsidRPr="00E1241D">
        <w:rPr>
          <w:color w:val="002060"/>
        </w:rPr>
        <w:t xml:space="preserve">GIRONE </w:t>
      </w:r>
      <w:r>
        <w:rPr>
          <w:color w:val="002060"/>
        </w:rPr>
        <w:t>7</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86325" w:rsidRPr="00E1241D" w14:paraId="4017420D" w14:textId="77777777" w:rsidTr="00DF4C0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758A1" w14:textId="77777777" w:rsidR="00C86325" w:rsidRPr="00E1241D" w:rsidRDefault="00C86325" w:rsidP="00DF4C06">
            <w:pPr>
              <w:pStyle w:val="headertabella0"/>
              <w:rPr>
                <w:color w:val="002060"/>
              </w:rPr>
            </w:pPr>
            <w:r w:rsidRPr="00E1241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EEBA" w14:textId="77777777" w:rsidR="00C86325" w:rsidRPr="00E1241D" w:rsidRDefault="00C86325" w:rsidP="00DF4C06">
            <w:pPr>
              <w:pStyle w:val="headertabella0"/>
              <w:rPr>
                <w:color w:val="002060"/>
              </w:rPr>
            </w:pPr>
            <w:r w:rsidRPr="00E1241D">
              <w:rPr>
                <w:color w:val="002060"/>
              </w:rPr>
              <w:t xml:space="preserve">N° </w:t>
            </w:r>
            <w:proofErr w:type="spellStart"/>
            <w:r w:rsidRPr="00E1241D">
              <w:rPr>
                <w:color w:val="002060"/>
              </w:rPr>
              <w:t>Gior</w:t>
            </w:r>
            <w:proofErr w:type="spellEnd"/>
            <w:r w:rsidRPr="00E1241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65866" w14:textId="77777777" w:rsidR="00C86325" w:rsidRPr="00E1241D" w:rsidRDefault="00C86325" w:rsidP="00DF4C06">
            <w:pPr>
              <w:pStyle w:val="headertabella0"/>
              <w:rPr>
                <w:color w:val="002060"/>
              </w:rPr>
            </w:pPr>
            <w:r w:rsidRPr="00E1241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FA3A" w14:textId="77777777" w:rsidR="00C86325" w:rsidRPr="00E1241D" w:rsidRDefault="00C86325" w:rsidP="00DF4C06">
            <w:pPr>
              <w:pStyle w:val="headertabella0"/>
              <w:rPr>
                <w:color w:val="002060"/>
              </w:rPr>
            </w:pPr>
            <w:r w:rsidRPr="00E124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4D41" w14:textId="77777777" w:rsidR="00C86325" w:rsidRPr="00E1241D" w:rsidRDefault="00C86325" w:rsidP="00DF4C06">
            <w:pPr>
              <w:pStyle w:val="headertabella0"/>
              <w:rPr>
                <w:color w:val="002060"/>
              </w:rPr>
            </w:pPr>
            <w:r w:rsidRPr="00E1241D">
              <w:rPr>
                <w:color w:val="002060"/>
              </w:rPr>
              <w:t xml:space="preserve">Data </w:t>
            </w:r>
            <w:proofErr w:type="spellStart"/>
            <w:r w:rsidRPr="00E1241D">
              <w:rPr>
                <w:color w:val="002060"/>
              </w:rPr>
              <w:t>Orig</w:t>
            </w:r>
            <w:proofErr w:type="spellEnd"/>
            <w:r w:rsidRPr="00E124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D7A5A" w14:textId="77777777" w:rsidR="00C86325" w:rsidRPr="00E1241D" w:rsidRDefault="00C86325" w:rsidP="00DF4C06">
            <w:pPr>
              <w:pStyle w:val="headertabella0"/>
              <w:rPr>
                <w:color w:val="002060"/>
              </w:rPr>
            </w:pPr>
            <w:r w:rsidRPr="00E124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B89F6" w14:textId="77777777" w:rsidR="00C86325" w:rsidRPr="00E1241D" w:rsidRDefault="00C86325" w:rsidP="00DF4C06">
            <w:pPr>
              <w:pStyle w:val="headertabella0"/>
              <w:rPr>
                <w:color w:val="002060"/>
              </w:rPr>
            </w:pPr>
            <w:r w:rsidRPr="00E1241D">
              <w:rPr>
                <w:color w:val="002060"/>
              </w:rPr>
              <w:t xml:space="preserve">Ora </w:t>
            </w:r>
            <w:proofErr w:type="spellStart"/>
            <w:r w:rsidRPr="00E1241D">
              <w:rPr>
                <w:color w:val="002060"/>
              </w:rPr>
              <w:t>Orig</w:t>
            </w:r>
            <w:proofErr w:type="spellEnd"/>
            <w:r w:rsidRPr="00E1241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89635" w14:textId="77777777" w:rsidR="00C86325" w:rsidRPr="00E1241D" w:rsidRDefault="00C86325" w:rsidP="00DF4C06">
            <w:pPr>
              <w:pStyle w:val="headertabella0"/>
              <w:rPr>
                <w:color w:val="002060"/>
              </w:rPr>
            </w:pPr>
            <w:r w:rsidRPr="00E1241D">
              <w:rPr>
                <w:color w:val="002060"/>
              </w:rPr>
              <w:t>Impianto</w:t>
            </w:r>
          </w:p>
        </w:tc>
      </w:tr>
      <w:tr w:rsidR="00C86325" w:rsidRPr="00E1241D" w14:paraId="76D70812" w14:textId="77777777" w:rsidTr="00DF4C0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BB8C" w14:textId="256A14FB" w:rsidR="00C86325" w:rsidRPr="00C86325" w:rsidRDefault="00C86325" w:rsidP="00DF4C06">
            <w:pPr>
              <w:pStyle w:val="rowtabella0"/>
              <w:rPr>
                <w:color w:val="002060"/>
                <w:highlight w:val="yellow"/>
              </w:rPr>
            </w:pPr>
            <w:r w:rsidRPr="00C86325">
              <w:rPr>
                <w:color w:val="002060"/>
                <w:highlight w:val="yellow"/>
              </w:rPr>
              <w:t>0</w:t>
            </w:r>
            <w:r>
              <w:rPr>
                <w:color w:val="002060"/>
                <w:highlight w:val="yellow"/>
              </w:rPr>
              <w:t>4</w:t>
            </w:r>
            <w:r w:rsidRPr="00C86325">
              <w:rPr>
                <w:color w:val="002060"/>
                <w:highlight w:val="yellow"/>
              </w:rPr>
              <w:t>/10/2024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C6FE" w14:textId="77777777" w:rsidR="00C86325" w:rsidRPr="00C86325" w:rsidRDefault="00C86325" w:rsidP="00DF4C06">
            <w:pPr>
              <w:pStyle w:val="rowtabella0"/>
              <w:jc w:val="center"/>
              <w:rPr>
                <w:color w:val="002060"/>
                <w:highlight w:val="yellow"/>
              </w:rPr>
            </w:pPr>
            <w:r w:rsidRPr="00C86325">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F602" w14:textId="7F3DF5B8" w:rsidR="00C86325" w:rsidRPr="00C86325" w:rsidRDefault="00C86325" w:rsidP="00DF4C06">
            <w:pPr>
              <w:pStyle w:val="rowtabella0"/>
              <w:rPr>
                <w:color w:val="002060"/>
                <w:highlight w:val="yellow"/>
              </w:rPr>
            </w:pPr>
            <w:r>
              <w:rPr>
                <w:color w:val="002060"/>
                <w:highlight w:val="yellow"/>
              </w:rPr>
              <w:t>FABRIANO CALCIO A 5 2023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8E9B" w14:textId="28BA3981" w:rsidR="00C86325" w:rsidRPr="00C86325" w:rsidRDefault="00C86325" w:rsidP="00DF4C06">
            <w:pPr>
              <w:pStyle w:val="rowtabella0"/>
              <w:rPr>
                <w:color w:val="002060"/>
                <w:highlight w:val="yellow"/>
              </w:rPr>
            </w:pPr>
            <w:r>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AF17" w14:textId="77777777" w:rsidR="00C86325" w:rsidRPr="00E1241D" w:rsidRDefault="00C86325" w:rsidP="00DF4C0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FCF1" w14:textId="34195F4B" w:rsidR="00C86325" w:rsidRPr="00E1241D" w:rsidRDefault="00C86325" w:rsidP="00DF4C06">
            <w:pPr>
              <w:pStyle w:val="rowtabella0"/>
              <w:jc w:val="center"/>
              <w:rPr>
                <w:color w:val="002060"/>
              </w:rPr>
            </w:pPr>
            <w:r w:rsidRPr="00C8632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7F7F" w14:textId="4C351453" w:rsidR="00C86325" w:rsidRPr="00C86325" w:rsidRDefault="00C86325" w:rsidP="00C86325">
            <w:pPr>
              <w:jc w:val="center"/>
              <w:rPr>
                <w:rFonts w:ascii="Arial" w:hAnsi="Arial" w:cs="Arial"/>
                <w:color w:val="002060"/>
                <w:sz w:val="12"/>
                <w:szCs w:val="12"/>
              </w:rPr>
            </w:pPr>
            <w:r w:rsidRPr="00C86325">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EBBA" w14:textId="2B59927D" w:rsidR="00C86325" w:rsidRPr="00E1241D" w:rsidRDefault="00C86325" w:rsidP="00DF4C06">
            <w:pPr>
              <w:pStyle w:val="rowtabella0"/>
              <w:rPr>
                <w:color w:val="002060"/>
              </w:rPr>
            </w:pPr>
          </w:p>
        </w:tc>
      </w:tr>
    </w:tbl>
    <w:p w14:paraId="22AE5AA5" w14:textId="77777777" w:rsidR="00C86325" w:rsidRPr="00E1241D" w:rsidRDefault="00C86325" w:rsidP="005F1EEA">
      <w:pPr>
        <w:pStyle w:val="breakline"/>
        <w:rPr>
          <w:rFonts w:eastAsiaTheme="minorEastAsia"/>
          <w:color w:val="002060"/>
        </w:rPr>
      </w:pPr>
    </w:p>
    <w:p w14:paraId="60B782A3" w14:textId="77777777" w:rsidR="005F1EEA" w:rsidRPr="00E1241D" w:rsidRDefault="005F1EEA" w:rsidP="005F1EEA">
      <w:pPr>
        <w:pStyle w:val="breakline"/>
        <w:rPr>
          <w:color w:val="002060"/>
        </w:rPr>
      </w:pPr>
    </w:p>
    <w:p w14:paraId="7B1B95CE" w14:textId="77777777" w:rsidR="005F1EEA" w:rsidRPr="00E1241D" w:rsidRDefault="005F1EEA" w:rsidP="005F1EEA">
      <w:pPr>
        <w:pStyle w:val="titoloprinc0"/>
        <w:rPr>
          <w:color w:val="002060"/>
        </w:rPr>
      </w:pPr>
      <w:r w:rsidRPr="00E1241D">
        <w:rPr>
          <w:color w:val="002060"/>
        </w:rPr>
        <w:t>RISULTATI</w:t>
      </w:r>
    </w:p>
    <w:p w14:paraId="6C4F03EF" w14:textId="77777777" w:rsidR="005F1EEA" w:rsidRPr="00E1241D" w:rsidRDefault="005F1EEA" w:rsidP="005F1EEA">
      <w:pPr>
        <w:pStyle w:val="breakline"/>
        <w:rPr>
          <w:color w:val="002060"/>
        </w:rPr>
      </w:pPr>
    </w:p>
    <w:p w14:paraId="2E56CAA8" w14:textId="77777777" w:rsidR="005F1EEA" w:rsidRPr="00E1241D" w:rsidRDefault="005F1EEA" w:rsidP="005F1EEA">
      <w:pPr>
        <w:pStyle w:val="sottotitolocampionato10"/>
        <w:rPr>
          <w:color w:val="002060"/>
        </w:rPr>
      </w:pPr>
      <w:r w:rsidRPr="00E1241D">
        <w:rPr>
          <w:color w:val="002060"/>
        </w:rPr>
        <w:t>RISULTATI UFFICIALI GARE DEL 27/09/2024</w:t>
      </w:r>
    </w:p>
    <w:p w14:paraId="60A64CED"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45C7A01A"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0488B3E4"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760514F7"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5D625" w14:textId="77777777" w:rsidR="005F1EEA" w:rsidRPr="00E1241D" w:rsidRDefault="005F1EEA" w:rsidP="00DF4C06">
                  <w:pPr>
                    <w:pStyle w:val="headertabella0"/>
                    <w:rPr>
                      <w:color w:val="002060"/>
                    </w:rPr>
                  </w:pPr>
                  <w:r w:rsidRPr="00E1241D">
                    <w:rPr>
                      <w:color w:val="002060"/>
                    </w:rPr>
                    <w:t>GIRONE 1 - 2 Giornata - A</w:t>
                  </w:r>
                </w:p>
              </w:tc>
            </w:tr>
            <w:tr w:rsidR="005F1EEA" w:rsidRPr="00E1241D" w14:paraId="27F6E3BC"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24B88" w14:textId="77777777" w:rsidR="005F1EEA" w:rsidRPr="00E1241D" w:rsidRDefault="005F1EEA" w:rsidP="00DF4C06">
                  <w:pPr>
                    <w:pStyle w:val="rowtabella0"/>
                    <w:rPr>
                      <w:color w:val="002060"/>
                    </w:rPr>
                  </w:pPr>
                  <w:r w:rsidRPr="00E1241D">
                    <w:rPr>
                      <w:color w:val="002060"/>
                    </w:rPr>
                    <w:t>GNANO 04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8675D" w14:textId="77777777" w:rsidR="005F1EEA" w:rsidRPr="00E1241D" w:rsidRDefault="005F1EEA" w:rsidP="00DF4C06">
                  <w:pPr>
                    <w:pStyle w:val="rowtabella0"/>
                    <w:rPr>
                      <w:color w:val="002060"/>
                    </w:rPr>
                  </w:pPr>
                  <w:r w:rsidRPr="00E1241D">
                    <w:rPr>
                      <w:color w:val="002060"/>
                    </w:rPr>
                    <w:t>- AUDAX CALCIO PIOBBICO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23527" w14:textId="77777777" w:rsidR="005F1EEA" w:rsidRPr="00E1241D" w:rsidRDefault="005F1EEA" w:rsidP="00DF4C06">
                  <w:pPr>
                    <w:pStyle w:val="rowtabella0"/>
                    <w:jc w:val="center"/>
                    <w:rPr>
                      <w:color w:val="002060"/>
                    </w:rPr>
                  </w:pPr>
                  <w:r w:rsidRPr="00E1241D">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DCEE4" w14:textId="77777777" w:rsidR="005F1EEA" w:rsidRPr="00E1241D" w:rsidRDefault="005F1EEA" w:rsidP="00DF4C06">
                  <w:pPr>
                    <w:pStyle w:val="rowtabella0"/>
                    <w:jc w:val="center"/>
                    <w:rPr>
                      <w:color w:val="002060"/>
                    </w:rPr>
                  </w:pPr>
                  <w:r w:rsidRPr="00E1241D">
                    <w:rPr>
                      <w:color w:val="002060"/>
                    </w:rPr>
                    <w:t> </w:t>
                  </w:r>
                </w:p>
              </w:tc>
            </w:tr>
            <w:tr w:rsidR="005F1EEA" w:rsidRPr="00E1241D" w14:paraId="690998FE"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8B7425" w14:textId="77777777" w:rsidR="005F1EEA" w:rsidRPr="00E1241D" w:rsidRDefault="005F1EEA" w:rsidP="00DF4C06">
                  <w:pPr>
                    <w:pStyle w:val="rowtabella0"/>
                    <w:rPr>
                      <w:color w:val="002060"/>
                      <w:lang w:val="es-ES"/>
                    </w:rPr>
                  </w:pPr>
                  <w:r w:rsidRPr="00E1241D">
                    <w:rPr>
                      <w:color w:val="002060"/>
                      <w:lang w:val="es-ES"/>
                    </w:rPr>
                    <w:t>(1) 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388E9" w14:textId="77777777" w:rsidR="005F1EEA" w:rsidRPr="00E1241D" w:rsidRDefault="005F1EEA" w:rsidP="00DF4C06">
                  <w:pPr>
                    <w:pStyle w:val="rowtabella0"/>
                    <w:rPr>
                      <w:color w:val="002060"/>
                    </w:rPr>
                  </w:pPr>
                  <w:r w:rsidRPr="00E1241D">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8017A" w14:textId="77777777" w:rsidR="005F1EEA" w:rsidRPr="00E1241D" w:rsidRDefault="005F1EEA" w:rsidP="00DF4C06">
                  <w:pPr>
                    <w:pStyle w:val="rowtabella0"/>
                    <w:jc w:val="center"/>
                    <w:rPr>
                      <w:color w:val="002060"/>
                    </w:rPr>
                  </w:pPr>
                  <w:r w:rsidRPr="00E1241D">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D6CF3" w14:textId="77777777" w:rsidR="005F1EEA" w:rsidRPr="00E1241D" w:rsidRDefault="005F1EEA" w:rsidP="00DF4C06">
                  <w:pPr>
                    <w:pStyle w:val="rowtabella0"/>
                    <w:jc w:val="center"/>
                    <w:rPr>
                      <w:color w:val="002060"/>
                    </w:rPr>
                  </w:pPr>
                  <w:r w:rsidRPr="00E1241D">
                    <w:rPr>
                      <w:color w:val="002060"/>
                    </w:rPr>
                    <w:t> </w:t>
                  </w:r>
                </w:p>
              </w:tc>
            </w:tr>
            <w:tr w:rsidR="005F1EEA" w:rsidRPr="00E1241D" w14:paraId="01939E22"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303F25A3" w14:textId="77777777" w:rsidR="005F1EEA" w:rsidRPr="00E1241D" w:rsidRDefault="005F1EEA" w:rsidP="00DF4C06">
                  <w:pPr>
                    <w:pStyle w:val="rowtabella0"/>
                    <w:rPr>
                      <w:color w:val="002060"/>
                    </w:rPr>
                  </w:pPr>
                  <w:r w:rsidRPr="00E1241D">
                    <w:rPr>
                      <w:color w:val="002060"/>
                    </w:rPr>
                    <w:t>(1) - disputata il 01/10/2024</w:t>
                  </w:r>
                </w:p>
              </w:tc>
            </w:tr>
          </w:tbl>
          <w:p w14:paraId="17262F82"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2C406938"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947B3" w14:textId="77777777" w:rsidR="005F1EEA" w:rsidRPr="00E1241D" w:rsidRDefault="005F1EEA" w:rsidP="00DF4C06">
                  <w:pPr>
                    <w:pStyle w:val="headertabella0"/>
                    <w:rPr>
                      <w:color w:val="002060"/>
                    </w:rPr>
                  </w:pPr>
                  <w:r w:rsidRPr="00E1241D">
                    <w:rPr>
                      <w:color w:val="002060"/>
                    </w:rPr>
                    <w:t>GIRONE 2 - 2 Giornata - A</w:t>
                  </w:r>
                </w:p>
              </w:tc>
            </w:tr>
            <w:tr w:rsidR="005F1EEA" w:rsidRPr="00E1241D" w14:paraId="02BAA861"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115A9B" w14:textId="77777777" w:rsidR="005F1EEA" w:rsidRPr="00E1241D" w:rsidRDefault="005F1EEA" w:rsidP="00DF4C06">
                  <w:pPr>
                    <w:pStyle w:val="rowtabella0"/>
                    <w:rPr>
                      <w:color w:val="002060"/>
                    </w:rPr>
                  </w:pPr>
                  <w:r w:rsidRPr="00E1241D">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DB28E" w14:textId="77777777" w:rsidR="005F1EEA" w:rsidRPr="00E1241D" w:rsidRDefault="005F1EEA" w:rsidP="00DF4C06">
                  <w:pPr>
                    <w:pStyle w:val="rowtabella0"/>
                    <w:rPr>
                      <w:color w:val="002060"/>
                    </w:rPr>
                  </w:pPr>
                  <w:r w:rsidRPr="00E1241D">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7C343" w14:textId="77777777" w:rsidR="005F1EEA" w:rsidRPr="00E1241D" w:rsidRDefault="005F1EEA" w:rsidP="00DF4C06">
                  <w:pPr>
                    <w:pStyle w:val="rowtabella0"/>
                    <w:jc w:val="center"/>
                    <w:rPr>
                      <w:color w:val="002060"/>
                    </w:rPr>
                  </w:pPr>
                  <w:r w:rsidRPr="00E1241D">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A945D" w14:textId="77777777" w:rsidR="005F1EEA" w:rsidRPr="00E1241D" w:rsidRDefault="005F1EEA" w:rsidP="00DF4C06">
                  <w:pPr>
                    <w:pStyle w:val="rowtabella0"/>
                    <w:jc w:val="center"/>
                    <w:rPr>
                      <w:color w:val="002060"/>
                    </w:rPr>
                  </w:pPr>
                  <w:r w:rsidRPr="00E1241D">
                    <w:rPr>
                      <w:color w:val="002060"/>
                    </w:rPr>
                    <w:t> </w:t>
                  </w:r>
                </w:p>
              </w:tc>
            </w:tr>
            <w:tr w:rsidR="005F1EEA" w:rsidRPr="00E1241D" w14:paraId="74806302"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DA4503" w14:textId="77777777" w:rsidR="005F1EEA" w:rsidRPr="00E1241D" w:rsidRDefault="005F1EEA" w:rsidP="00DF4C06">
                  <w:pPr>
                    <w:pStyle w:val="rowtabella0"/>
                    <w:rPr>
                      <w:color w:val="002060"/>
                    </w:rPr>
                  </w:pPr>
                  <w:r w:rsidRPr="00E1241D">
                    <w:rPr>
                      <w:color w:val="002060"/>
                    </w:rPr>
                    <w:t>CITTA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671A3" w14:textId="77777777" w:rsidR="005F1EEA" w:rsidRPr="00E1241D" w:rsidRDefault="005F1EEA" w:rsidP="00DF4C06">
                  <w:pPr>
                    <w:pStyle w:val="rowtabella0"/>
                    <w:rPr>
                      <w:color w:val="002060"/>
                    </w:rPr>
                  </w:pPr>
                  <w:r w:rsidRPr="00E1241D">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25A20" w14:textId="77777777" w:rsidR="005F1EEA" w:rsidRPr="00E1241D" w:rsidRDefault="005F1EEA" w:rsidP="00DF4C06">
                  <w:pPr>
                    <w:pStyle w:val="rowtabella0"/>
                    <w:jc w:val="center"/>
                    <w:rPr>
                      <w:color w:val="002060"/>
                    </w:rPr>
                  </w:pPr>
                  <w:r w:rsidRPr="00E1241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84449" w14:textId="77777777" w:rsidR="005F1EEA" w:rsidRPr="00E1241D" w:rsidRDefault="005F1EEA" w:rsidP="00DF4C06">
                  <w:pPr>
                    <w:pStyle w:val="rowtabella0"/>
                    <w:jc w:val="center"/>
                    <w:rPr>
                      <w:color w:val="002060"/>
                    </w:rPr>
                  </w:pPr>
                  <w:r w:rsidRPr="00E1241D">
                    <w:rPr>
                      <w:color w:val="002060"/>
                    </w:rPr>
                    <w:t> </w:t>
                  </w:r>
                </w:p>
              </w:tc>
            </w:tr>
            <w:tr w:rsidR="005F1EEA" w:rsidRPr="00E1241D" w14:paraId="0440B518"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7C63304B" w14:textId="77777777" w:rsidR="005F1EEA" w:rsidRPr="00E1241D" w:rsidRDefault="005F1EEA" w:rsidP="00DF4C06">
                  <w:pPr>
                    <w:pStyle w:val="rowtabella0"/>
                    <w:rPr>
                      <w:color w:val="002060"/>
                    </w:rPr>
                  </w:pPr>
                  <w:r w:rsidRPr="00E1241D">
                    <w:rPr>
                      <w:color w:val="002060"/>
                    </w:rPr>
                    <w:t>(1) - disputata il 28/09/2024</w:t>
                  </w:r>
                </w:p>
              </w:tc>
            </w:tr>
          </w:tbl>
          <w:p w14:paraId="41701955" w14:textId="77777777" w:rsidR="005F1EEA" w:rsidRPr="00E1241D" w:rsidRDefault="005F1EEA" w:rsidP="00DF4C06">
            <w:pPr>
              <w:rPr>
                <w:color w:val="002060"/>
              </w:rPr>
            </w:pPr>
          </w:p>
        </w:tc>
      </w:tr>
    </w:tbl>
    <w:p w14:paraId="0B69D56C"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35AD30E3"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3267C4C"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D4E6C" w14:textId="77777777" w:rsidR="005F1EEA" w:rsidRPr="00E1241D" w:rsidRDefault="005F1EEA" w:rsidP="00DF4C06">
                  <w:pPr>
                    <w:pStyle w:val="headertabella0"/>
                    <w:rPr>
                      <w:color w:val="002060"/>
                    </w:rPr>
                  </w:pPr>
                  <w:r w:rsidRPr="00E1241D">
                    <w:rPr>
                      <w:color w:val="002060"/>
                    </w:rPr>
                    <w:t>GIRONE 3 - 2 Giornata - A</w:t>
                  </w:r>
                </w:p>
              </w:tc>
            </w:tr>
            <w:tr w:rsidR="005F1EEA" w:rsidRPr="00E1241D" w14:paraId="7A08B279"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7B3B37" w14:textId="77777777" w:rsidR="005F1EEA" w:rsidRPr="00E1241D" w:rsidRDefault="005F1EEA" w:rsidP="00DF4C06">
                  <w:pPr>
                    <w:pStyle w:val="rowtabella0"/>
                    <w:rPr>
                      <w:color w:val="002060"/>
                    </w:rPr>
                  </w:pPr>
                  <w:r w:rsidRPr="00E1241D">
                    <w:rPr>
                      <w:color w:val="002060"/>
                    </w:rPr>
                    <w:t>GRADARA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B6B06" w14:textId="77777777" w:rsidR="005F1EEA" w:rsidRPr="00E1241D" w:rsidRDefault="005F1EEA" w:rsidP="00DF4C06">
                  <w:pPr>
                    <w:pStyle w:val="rowtabella0"/>
                    <w:rPr>
                      <w:color w:val="002060"/>
                    </w:rPr>
                  </w:pPr>
                  <w:r w:rsidRPr="00E1241D">
                    <w:rPr>
                      <w:color w:val="002060"/>
                    </w:rPr>
                    <w:t>- ATLETICO CHIARAVALLE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587F1" w14:textId="77777777" w:rsidR="005F1EEA" w:rsidRPr="00E1241D" w:rsidRDefault="005F1EEA" w:rsidP="00DF4C06">
                  <w:pPr>
                    <w:pStyle w:val="rowtabella0"/>
                    <w:jc w:val="center"/>
                    <w:rPr>
                      <w:color w:val="002060"/>
                    </w:rPr>
                  </w:pPr>
                  <w:r w:rsidRPr="00E1241D">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CFC52" w14:textId="77777777" w:rsidR="005F1EEA" w:rsidRPr="00E1241D" w:rsidRDefault="005F1EEA" w:rsidP="00DF4C06">
                  <w:pPr>
                    <w:pStyle w:val="rowtabella0"/>
                    <w:jc w:val="center"/>
                    <w:rPr>
                      <w:color w:val="002060"/>
                    </w:rPr>
                  </w:pPr>
                  <w:r w:rsidRPr="00E1241D">
                    <w:rPr>
                      <w:color w:val="002060"/>
                    </w:rPr>
                    <w:t> </w:t>
                  </w:r>
                </w:p>
              </w:tc>
            </w:tr>
          </w:tbl>
          <w:p w14:paraId="3AB3C03F"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C955973"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30722" w14:textId="77777777" w:rsidR="005F1EEA" w:rsidRPr="00E1241D" w:rsidRDefault="005F1EEA" w:rsidP="00DF4C06">
                  <w:pPr>
                    <w:pStyle w:val="headertabella0"/>
                    <w:rPr>
                      <w:color w:val="002060"/>
                    </w:rPr>
                  </w:pPr>
                  <w:r w:rsidRPr="00E1241D">
                    <w:rPr>
                      <w:color w:val="002060"/>
                    </w:rPr>
                    <w:t>GIRONE 4 - 2 Giornata - A</w:t>
                  </w:r>
                </w:p>
              </w:tc>
            </w:tr>
            <w:tr w:rsidR="005F1EEA" w:rsidRPr="00E1241D" w14:paraId="2D742D26"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95702A" w14:textId="77777777" w:rsidR="005F1EEA" w:rsidRPr="00E1241D" w:rsidRDefault="005F1EEA" w:rsidP="00DF4C06">
                  <w:pPr>
                    <w:pStyle w:val="rowtabella0"/>
                    <w:rPr>
                      <w:color w:val="002060"/>
                    </w:rPr>
                  </w:pPr>
                  <w:r w:rsidRPr="00E1241D">
                    <w:rPr>
                      <w:color w:val="002060"/>
                    </w:rPr>
                    <w:t>MONTECCHIO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CB780" w14:textId="77777777" w:rsidR="005F1EEA" w:rsidRPr="00E1241D" w:rsidRDefault="005F1EEA" w:rsidP="00DF4C06">
                  <w:pPr>
                    <w:pStyle w:val="rowtabella0"/>
                    <w:rPr>
                      <w:color w:val="002060"/>
                    </w:rPr>
                  </w:pPr>
                  <w:r w:rsidRPr="00E1241D">
                    <w:rPr>
                      <w:color w:val="002060"/>
                    </w:rPr>
                    <w:t>- VADO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884D6" w14:textId="77777777" w:rsidR="005F1EEA" w:rsidRPr="00E1241D" w:rsidRDefault="005F1EEA" w:rsidP="00DF4C06">
                  <w:pPr>
                    <w:pStyle w:val="rowtabella0"/>
                    <w:jc w:val="center"/>
                    <w:rPr>
                      <w:color w:val="002060"/>
                    </w:rPr>
                  </w:pPr>
                  <w:r w:rsidRPr="00E1241D">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CEFB1" w14:textId="77777777" w:rsidR="005F1EEA" w:rsidRPr="00E1241D" w:rsidRDefault="005F1EEA" w:rsidP="00DF4C06">
                  <w:pPr>
                    <w:pStyle w:val="rowtabella0"/>
                    <w:jc w:val="center"/>
                    <w:rPr>
                      <w:color w:val="002060"/>
                    </w:rPr>
                  </w:pPr>
                  <w:r w:rsidRPr="00E1241D">
                    <w:rPr>
                      <w:color w:val="002060"/>
                    </w:rPr>
                    <w:t> </w:t>
                  </w:r>
                </w:p>
              </w:tc>
            </w:tr>
          </w:tbl>
          <w:p w14:paraId="5CF4C818" w14:textId="77777777" w:rsidR="005F1EEA" w:rsidRPr="00E1241D" w:rsidRDefault="005F1EEA" w:rsidP="00DF4C06">
            <w:pPr>
              <w:rPr>
                <w:color w:val="002060"/>
              </w:rPr>
            </w:pPr>
          </w:p>
        </w:tc>
      </w:tr>
    </w:tbl>
    <w:p w14:paraId="50394B15"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41018497"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0E00D4D2"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23D92" w14:textId="77777777" w:rsidR="005F1EEA" w:rsidRPr="00E1241D" w:rsidRDefault="005F1EEA" w:rsidP="00DF4C06">
                  <w:pPr>
                    <w:pStyle w:val="headertabella0"/>
                    <w:rPr>
                      <w:color w:val="002060"/>
                    </w:rPr>
                  </w:pPr>
                  <w:r w:rsidRPr="00E1241D">
                    <w:rPr>
                      <w:color w:val="002060"/>
                    </w:rPr>
                    <w:t>GIRONE 5 - 2 Giornata - A</w:t>
                  </w:r>
                </w:p>
              </w:tc>
            </w:tr>
            <w:tr w:rsidR="005F1EEA" w:rsidRPr="00E1241D" w14:paraId="272BA01D"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13A67" w14:textId="77777777" w:rsidR="005F1EEA" w:rsidRPr="00E1241D" w:rsidRDefault="005F1EEA" w:rsidP="00DF4C06">
                  <w:pPr>
                    <w:pStyle w:val="rowtabella0"/>
                    <w:rPr>
                      <w:color w:val="002060"/>
                    </w:rPr>
                  </w:pPr>
                  <w:r w:rsidRPr="00E1241D">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A7183" w14:textId="77777777" w:rsidR="005F1EEA" w:rsidRPr="00E1241D" w:rsidRDefault="005F1EEA" w:rsidP="00DF4C06">
                  <w:pPr>
                    <w:pStyle w:val="rowtabella0"/>
                    <w:rPr>
                      <w:color w:val="002060"/>
                    </w:rPr>
                  </w:pPr>
                  <w:r w:rsidRPr="00E1241D">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17E3E" w14:textId="77777777" w:rsidR="005F1EEA" w:rsidRPr="00E1241D" w:rsidRDefault="005F1EEA" w:rsidP="00DF4C06">
                  <w:pPr>
                    <w:pStyle w:val="rowtabella0"/>
                    <w:jc w:val="center"/>
                    <w:rPr>
                      <w:color w:val="002060"/>
                    </w:rPr>
                  </w:pPr>
                  <w:r w:rsidRPr="00E1241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4C739" w14:textId="77777777" w:rsidR="005F1EEA" w:rsidRPr="00E1241D" w:rsidRDefault="005F1EEA" w:rsidP="00DF4C06">
                  <w:pPr>
                    <w:pStyle w:val="rowtabella0"/>
                    <w:jc w:val="center"/>
                    <w:rPr>
                      <w:color w:val="002060"/>
                    </w:rPr>
                  </w:pPr>
                  <w:r w:rsidRPr="00E1241D">
                    <w:rPr>
                      <w:color w:val="002060"/>
                    </w:rPr>
                    <w:t> </w:t>
                  </w:r>
                </w:p>
              </w:tc>
            </w:tr>
            <w:tr w:rsidR="005F1EEA" w:rsidRPr="00E1241D" w14:paraId="509672E3"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AA3A2C" w14:textId="77777777" w:rsidR="005F1EEA" w:rsidRPr="00E1241D" w:rsidRDefault="005F1EEA" w:rsidP="00DF4C06">
                  <w:pPr>
                    <w:pStyle w:val="rowtabella0"/>
                    <w:rPr>
                      <w:color w:val="002060"/>
                    </w:rPr>
                  </w:pPr>
                  <w:r w:rsidRPr="00E1241D">
                    <w:rPr>
                      <w:color w:val="002060"/>
                    </w:rPr>
                    <w:t>FUTSAL OTTRANO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68852" w14:textId="77777777" w:rsidR="005F1EEA" w:rsidRPr="00E1241D" w:rsidRDefault="005F1EEA" w:rsidP="00DF4C06">
                  <w:pPr>
                    <w:pStyle w:val="rowtabella0"/>
                    <w:rPr>
                      <w:color w:val="002060"/>
                    </w:rPr>
                  </w:pPr>
                  <w:r w:rsidRPr="00E1241D">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87F90" w14:textId="77777777" w:rsidR="005F1EEA" w:rsidRPr="00E1241D" w:rsidRDefault="005F1EEA" w:rsidP="00DF4C06">
                  <w:pPr>
                    <w:pStyle w:val="rowtabella0"/>
                    <w:jc w:val="center"/>
                    <w:rPr>
                      <w:color w:val="002060"/>
                    </w:rPr>
                  </w:pPr>
                  <w:r w:rsidRPr="00E1241D">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2A5FC" w14:textId="77777777" w:rsidR="005F1EEA" w:rsidRPr="00E1241D" w:rsidRDefault="005F1EEA" w:rsidP="00DF4C06">
                  <w:pPr>
                    <w:pStyle w:val="rowtabella0"/>
                    <w:jc w:val="center"/>
                    <w:rPr>
                      <w:color w:val="002060"/>
                    </w:rPr>
                  </w:pPr>
                  <w:r w:rsidRPr="00E1241D">
                    <w:rPr>
                      <w:color w:val="002060"/>
                    </w:rPr>
                    <w:t> </w:t>
                  </w:r>
                </w:p>
              </w:tc>
            </w:tr>
          </w:tbl>
          <w:p w14:paraId="36C24D1A"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D8D611E"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4A1BB" w14:textId="77777777" w:rsidR="005F1EEA" w:rsidRPr="00E1241D" w:rsidRDefault="005F1EEA" w:rsidP="00DF4C06">
                  <w:pPr>
                    <w:pStyle w:val="headertabella0"/>
                    <w:rPr>
                      <w:color w:val="002060"/>
                    </w:rPr>
                  </w:pPr>
                  <w:r w:rsidRPr="00E1241D">
                    <w:rPr>
                      <w:color w:val="002060"/>
                    </w:rPr>
                    <w:t>GIRONE 6 - 2 Giornata - A</w:t>
                  </w:r>
                </w:p>
              </w:tc>
            </w:tr>
            <w:tr w:rsidR="005F1EEA" w:rsidRPr="00E1241D" w14:paraId="351B68E2" w14:textId="77777777" w:rsidTr="00DF4C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D3A21A" w14:textId="77777777" w:rsidR="005F1EEA" w:rsidRPr="00E1241D" w:rsidRDefault="005F1EEA" w:rsidP="00DF4C06">
                  <w:pPr>
                    <w:pStyle w:val="rowtabella0"/>
                    <w:rPr>
                      <w:color w:val="002060"/>
                    </w:rPr>
                  </w:pPr>
                  <w:r w:rsidRPr="00E1241D">
                    <w:rPr>
                      <w:color w:val="002060"/>
                    </w:rPr>
                    <w:t>(1) 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E8FFF" w14:textId="77777777" w:rsidR="005F1EEA" w:rsidRPr="00E1241D" w:rsidRDefault="005F1EEA" w:rsidP="00DF4C06">
                  <w:pPr>
                    <w:pStyle w:val="rowtabella0"/>
                    <w:rPr>
                      <w:color w:val="002060"/>
                    </w:rPr>
                  </w:pPr>
                  <w:r w:rsidRPr="00E1241D">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6E73A" w14:textId="77777777" w:rsidR="005F1EEA" w:rsidRPr="00E1241D" w:rsidRDefault="005F1EEA" w:rsidP="00DF4C06">
                  <w:pPr>
                    <w:pStyle w:val="rowtabella0"/>
                    <w:jc w:val="center"/>
                    <w:rPr>
                      <w:color w:val="002060"/>
                    </w:rPr>
                  </w:pPr>
                  <w:r w:rsidRPr="00E1241D">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181BF" w14:textId="77777777" w:rsidR="005F1EEA" w:rsidRPr="00E1241D" w:rsidRDefault="005F1EEA" w:rsidP="00DF4C06">
                  <w:pPr>
                    <w:pStyle w:val="rowtabella0"/>
                    <w:jc w:val="center"/>
                    <w:rPr>
                      <w:color w:val="002060"/>
                    </w:rPr>
                  </w:pPr>
                  <w:r w:rsidRPr="00E1241D">
                    <w:rPr>
                      <w:color w:val="002060"/>
                    </w:rPr>
                    <w:t> </w:t>
                  </w:r>
                </w:p>
              </w:tc>
            </w:tr>
            <w:tr w:rsidR="005F1EEA" w:rsidRPr="00E1241D" w14:paraId="3870280E" w14:textId="77777777" w:rsidTr="00DF4C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38089" w14:textId="77777777" w:rsidR="005F1EEA" w:rsidRPr="00E1241D" w:rsidRDefault="005F1EEA" w:rsidP="00DF4C06">
                  <w:pPr>
                    <w:pStyle w:val="rowtabella0"/>
                    <w:rPr>
                      <w:color w:val="002060"/>
                    </w:rPr>
                  </w:pPr>
                  <w:r w:rsidRPr="00E1241D">
                    <w:rPr>
                      <w:color w:val="002060"/>
                    </w:rPr>
                    <w:t>FUTSAL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7112F" w14:textId="77777777" w:rsidR="005F1EEA" w:rsidRPr="00E1241D" w:rsidRDefault="005F1EEA" w:rsidP="00DF4C06">
                  <w:pPr>
                    <w:pStyle w:val="rowtabella0"/>
                    <w:rPr>
                      <w:color w:val="002060"/>
                    </w:rPr>
                  </w:pPr>
                  <w:r w:rsidRPr="00E1241D">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B3D5F" w14:textId="77777777" w:rsidR="005F1EEA" w:rsidRPr="00E1241D" w:rsidRDefault="005F1EEA" w:rsidP="00DF4C06">
                  <w:pPr>
                    <w:pStyle w:val="rowtabella0"/>
                    <w:jc w:val="center"/>
                    <w:rPr>
                      <w:color w:val="002060"/>
                    </w:rPr>
                  </w:pPr>
                  <w:r w:rsidRPr="00E1241D">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E44BF" w14:textId="77777777" w:rsidR="005F1EEA" w:rsidRPr="00E1241D" w:rsidRDefault="005F1EEA" w:rsidP="00DF4C06">
                  <w:pPr>
                    <w:pStyle w:val="rowtabella0"/>
                    <w:jc w:val="center"/>
                    <w:rPr>
                      <w:color w:val="002060"/>
                    </w:rPr>
                  </w:pPr>
                  <w:r w:rsidRPr="00E1241D">
                    <w:rPr>
                      <w:color w:val="002060"/>
                    </w:rPr>
                    <w:t> </w:t>
                  </w:r>
                </w:p>
              </w:tc>
            </w:tr>
            <w:tr w:rsidR="005F1EEA" w:rsidRPr="00E1241D" w14:paraId="1E9756F6"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41BD84AA" w14:textId="77777777" w:rsidR="005F1EEA" w:rsidRPr="00E1241D" w:rsidRDefault="005F1EEA" w:rsidP="00DF4C06">
                  <w:pPr>
                    <w:pStyle w:val="rowtabella0"/>
                    <w:rPr>
                      <w:color w:val="002060"/>
                    </w:rPr>
                  </w:pPr>
                  <w:r w:rsidRPr="00E1241D">
                    <w:rPr>
                      <w:color w:val="002060"/>
                    </w:rPr>
                    <w:t>(1) - disputata il 28/09/2024</w:t>
                  </w:r>
                </w:p>
              </w:tc>
            </w:tr>
          </w:tbl>
          <w:p w14:paraId="2EEFCFBE" w14:textId="77777777" w:rsidR="005F1EEA" w:rsidRPr="00E1241D" w:rsidRDefault="005F1EEA" w:rsidP="00DF4C06">
            <w:pPr>
              <w:rPr>
                <w:color w:val="002060"/>
              </w:rPr>
            </w:pPr>
          </w:p>
        </w:tc>
      </w:tr>
    </w:tbl>
    <w:p w14:paraId="72486327"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587FD22A"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4DF2D78"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0C840" w14:textId="77777777" w:rsidR="005F1EEA" w:rsidRPr="00E1241D" w:rsidRDefault="005F1EEA" w:rsidP="00DF4C06">
                  <w:pPr>
                    <w:pStyle w:val="headertabella0"/>
                    <w:rPr>
                      <w:color w:val="002060"/>
                    </w:rPr>
                  </w:pPr>
                  <w:r w:rsidRPr="00E1241D">
                    <w:rPr>
                      <w:color w:val="002060"/>
                    </w:rPr>
                    <w:t>GIRONE 7 - 2 Giornata - A</w:t>
                  </w:r>
                </w:p>
              </w:tc>
            </w:tr>
            <w:tr w:rsidR="005F1EEA" w:rsidRPr="00E1241D" w14:paraId="479C29D9"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E035DA" w14:textId="77777777" w:rsidR="005F1EEA" w:rsidRPr="00E1241D" w:rsidRDefault="005F1EEA" w:rsidP="00DF4C06">
                  <w:pPr>
                    <w:pStyle w:val="rowtabella0"/>
                    <w:rPr>
                      <w:color w:val="002060"/>
                    </w:rPr>
                  </w:pPr>
                  <w:r w:rsidRPr="00E1241D">
                    <w:rPr>
                      <w:color w:val="002060"/>
                    </w:rPr>
                    <w:t>POLISPORTIVA FUTURA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EBD31" w14:textId="77777777" w:rsidR="005F1EEA" w:rsidRPr="00E1241D" w:rsidRDefault="005F1EEA" w:rsidP="00DF4C06">
                  <w:pPr>
                    <w:pStyle w:val="rowtabella0"/>
                    <w:rPr>
                      <w:color w:val="002060"/>
                    </w:rPr>
                  </w:pPr>
                  <w:r w:rsidRPr="00E1241D">
                    <w:rPr>
                      <w:color w:val="002060"/>
                    </w:rPr>
                    <w:t>- ANKON NOVA MARMI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CE834" w14:textId="77777777" w:rsidR="005F1EEA" w:rsidRPr="00E1241D" w:rsidRDefault="005F1EEA" w:rsidP="00DF4C06">
                  <w:pPr>
                    <w:pStyle w:val="rowtabella0"/>
                    <w:jc w:val="center"/>
                    <w:rPr>
                      <w:color w:val="002060"/>
                    </w:rPr>
                  </w:pPr>
                  <w:r w:rsidRPr="00E1241D">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4DFD7" w14:textId="77777777" w:rsidR="005F1EEA" w:rsidRPr="00E1241D" w:rsidRDefault="005F1EEA" w:rsidP="00DF4C06">
                  <w:pPr>
                    <w:pStyle w:val="rowtabella0"/>
                    <w:jc w:val="center"/>
                    <w:rPr>
                      <w:color w:val="002060"/>
                    </w:rPr>
                  </w:pPr>
                  <w:r w:rsidRPr="00E1241D">
                    <w:rPr>
                      <w:color w:val="002060"/>
                    </w:rPr>
                    <w:t> </w:t>
                  </w:r>
                </w:p>
              </w:tc>
            </w:tr>
          </w:tbl>
          <w:p w14:paraId="4CFE55A7"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3CC4F0AE"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8D01E" w14:textId="77777777" w:rsidR="005F1EEA" w:rsidRPr="00E1241D" w:rsidRDefault="005F1EEA" w:rsidP="00DF4C06">
                  <w:pPr>
                    <w:pStyle w:val="headertabella0"/>
                    <w:rPr>
                      <w:color w:val="002060"/>
                    </w:rPr>
                  </w:pPr>
                  <w:r w:rsidRPr="00E1241D">
                    <w:rPr>
                      <w:color w:val="002060"/>
                    </w:rPr>
                    <w:t>GIRONE 8 - 2 Giornata - A</w:t>
                  </w:r>
                </w:p>
              </w:tc>
            </w:tr>
            <w:tr w:rsidR="005F1EEA" w:rsidRPr="00E1241D" w14:paraId="6265ABCD"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521E9F" w14:textId="77777777" w:rsidR="005F1EEA" w:rsidRPr="00E1241D" w:rsidRDefault="005F1EEA" w:rsidP="00DF4C06">
                  <w:pPr>
                    <w:pStyle w:val="rowtabella0"/>
                    <w:rPr>
                      <w:color w:val="002060"/>
                    </w:rPr>
                  </w:pPr>
                  <w:r w:rsidRPr="00E1241D">
                    <w:rPr>
                      <w:color w:val="002060"/>
                    </w:rPr>
                    <w:t>FRASASSI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DAAAD" w14:textId="77777777" w:rsidR="005F1EEA" w:rsidRPr="00E1241D" w:rsidRDefault="005F1EEA" w:rsidP="00DF4C06">
                  <w:pPr>
                    <w:pStyle w:val="rowtabella0"/>
                    <w:rPr>
                      <w:color w:val="002060"/>
                    </w:rPr>
                  </w:pPr>
                  <w:r w:rsidRPr="00E1241D">
                    <w:rPr>
                      <w:color w:val="002060"/>
                    </w:rPr>
                    <w:t>- OSIMO STAZIONE SSD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39A4C8" w14:textId="77777777" w:rsidR="005F1EEA" w:rsidRPr="00E1241D" w:rsidRDefault="005F1EEA" w:rsidP="00DF4C06">
                  <w:pPr>
                    <w:pStyle w:val="rowtabella0"/>
                    <w:jc w:val="center"/>
                    <w:rPr>
                      <w:color w:val="002060"/>
                    </w:rPr>
                  </w:pPr>
                  <w:r w:rsidRPr="00E1241D">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738943" w14:textId="77777777" w:rsidR="005F1EEA" w:rsidRPr="00E1241D" w:rsidRDefault="005F1EEA" w:rsidP="00DF4C06">
                  <w:pPr>
                    <w:pStyle w:val="rowtabella0"/>
                    <w:jc w:val="center"/>
                    <w:rPr>
                      <w:color w:val="002060"/>
                    </w:rPr>
                  </w:pPr>
                  <w:r w:rsidRPr="00E1241D">
                    <w:rPr>
                      <w:color w:val="002060"/>
                    </w:rPr>
                    <w:t> </w:t>
                  </w:r>
                </w:p>
              </w:tc>
            </w:tr>
          </w:tbl>
          <w:p w14:paraId="717CB6DB" w14:textId="77777777" w:rsidR="005F1EEA" w:rsidRPr="00E1241D" w:rsidRDefault="005F1EEA" w:rsidP="00DF4C06">
            <w:pPr>
              <w:rPr>
                <w:color w:val="002060"/>
              </w:rPr>
            </w:pPr>
          </w:p>
        </w:tc>
      </w:tr>
    </w:tbl>
    <w:p w14:paraId="3AAE7099"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3AC8EA18"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2EF68251"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2612B" w14:textId="77777777" w:rsidR="005F1EEA" w:rsidRPr="00E1241D" w:rsidRDefault="005F1EEA" w:rsidP="00DF4C06">
                  <w:pPr>
                    <w:pStyle w:val="headertabella0"/>
                    <w:rPr>
                      <w:color w:val="002060"/>
                    </w:rPr>
                  </w:pPr>
                  <w:r w:rsidRPr="00E1241D">
                    <w:rPr>
                      <w:color w:val="002060"/>
                    </w:rPr>
                    <w:t>GIRONE 10 - 2 Giornata - A</w:t>
                  </w:r>
                </w:p>
              </w:tc>
            </w:tr>
            <w:tr w:rsidR="005F1EEA" w:rsidRPr="00E1241D" w14:paraId="694183EB"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F23325" w14:textId="77777777" w:rsidR="005F1EEA" w:rsidRPr="00E1241D" w:rsidRDefault="005F1EEA" w:rsidP="00DF4C06">
                  <w:pPr>
                    <w:pStyle w:val="rowtabella0"/>
                    <w:rPr>
                      <w:color w:val="002060"/>
                    </w:rPr>
                  </w:pPr>
                  <w:r w:rsidRPr="00E1241D">
                    <w:rPr>
                      <w:color w:val="002060"/>
                    </w:rPr>
                    <w:t>FOLGORE CASTELRAIMONDO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0E47E" w14:textId="77777777" w:rsidR="005F1EEA" w:rsidRPr="00E1241D" w:rsidRDefault="005F1EEA" w:rsidP="00DF4C06">
                  <w:pPr>
                    <w:pStyle w:val="rowtabella0"/>
                    <w:rPr>
                      <w:color w:val="002060"/>
                    </w:rPr>
                  </w:pPr>
                  <w:r w:rsidRPr="00E1241D">
                    <w:rPr>
                      <w:color w:val="002060"/>
                    </w:rPr>
                    <w:t>- PIEDIRIPA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A6547" w14:textId="77777777" w:rsidR="005F1EEA" w:rsidRPr="00E1241D" w:rsidRDefault="005F1EEA" w:rsidP="00DF4C06">
                  <w:pPr>
                    <w:pStyle w:val="rowtabella0"/>
                    <w:jc w:val="center"/>
                    <w:rPr>
                      <w:color w:val="002060"/>
                    </w:rPr>
                  </w:pPr>
                  <w:r w:rsidRPr="00E1241D">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BC34C6" w14:textId="77777777" w:rsidR="005F1EEA" w:rsidRPr="00E1241D" w:rsidRDefault="005F1EEA" w:rsidP="00DF4C06">
                  <w:pPr>
                    <w:pStyle w:val="rowtabella0"/>
                    <w:jc w:val="center"/>
                    <w:rPr>
                      <w:color w:val="002060"/>
                    </w:rPr>
                  </w:pPr>
                  <w:r w:rsidRPr="00E1241D">
                    <w:rPr>
                      <w:color w:val="002060"/>
                    </w:rPr>
                    <w:t> </w:t>
                  </w:r>
                </w:p>
              </w:tc>
            </w:tr>
          </w:tbl>
          <w:p w14:paraId="116EAF1B"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677E8B36"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06564" w14:textId="77777777" w:rsidR="005F1EEA" w:rsidRPr="00E1241D" w:rsidRDefault="005F1EEA" w:rsidP="00DF4C06">
                  <w:pPr>
                    <w:pStyle w:val="headertabella0"/>
                    <w:rPr>
                      <w:color w:val="002060"/>
                    </w:rPr>
                  </w:pPr>
                  <w:r w:rsidRPr="00E1241D">
                    <w:rPr>
                      <w:color w:val="002060"/>
                    </w:rPr>
                    <w:t>GIRONE 11 - 2 Giornata - A</w:t>
                  </w:r>
                </w:p>
              </w:tc>
            </w:tr>
            <w:tr w:rsidR="005F1EEA" w:rsidRPr="00E1241D" w14:paraId="16D81286"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AF874E" w14:textId="77777777" w:rsidR="005F1EEA" w:rsidRPr="00E1241D" w:rsidRDefault="005F1EEA" w:rsidP="00DF4C06">
                  <w:pPr>
                    <w:pStyle w:val="rowtabella0"/>
                    <w:rPr>
                      <w:color w:val="002060"/>
                    </w:rPr>
                  </w:pPr>
                  <w:r w:rsidRPr="00E1241D">
                    <w:rPr>
                      <w:color w:val="002060"/>
                    </w:rPr>
                    <w:t>C.F. MACERATESE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6C2BA" w14:textId="77777777" w:rsidR="005F1EEA" w:rsidRPr="00E1241D" w:rsidRDefault="005F1EEA" w:rsidP="00DF4C06">
                  <w:pPr>
                    <w:pStyle w:val="rowtabella0"/>
                    <w:rPr>
                      <w:color w:val="002060"/>
                    </w:rPr>
                  </w:pPr>
                  <w:r w:rsidRPr="00E1241D">
                    <w:rPr>
                      <w:color w:val="002060"/>
                    </w:rPr>
                    <w:t>- MOGLIANESE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96277" w14:textId="77777777" w:rsidR="005F1EEA" w:rsidRPr="00E1241D" w:rsidRDefault="005F1EEA" w:rsidP="00DF4C06">
                  <w:pPr>
                    <w:pStyle w:val="rowtabella0"/>
                    <w:jc w:val="center"/>
                    <w:rPr>
                      <w:color w:val="002060"/>
                    </w:rPr>
                  </w:pPr>
                  <w:r w:rsidRPr="00E1241D">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343AC" w14:textId="77777777" w:rsidR="005F1EEA" w:rsidRPr="00E1241D" w:rsidRDefault="005F1EEA" w:rsidP="00DF4C06">
                  <w:pPr>
                    <w:pStyle w:val="rowtabella0"/>
                    <w:jc w:val="center"/>
                    <w:rPr>
                      <w:color w:val="002060"/>
                    </w:rPr>
                  </w:pPr>
                  <w:r w:rsidRPr="00E1241D">
                    <w:rPr>
                      <w:color w:val="002060"/>
                    </w:rPr>
                    <w:t> </w:t>
                  </w:r>
                </w:p>
              </w:tc>
            </w:tr>
          </w:tbl>
          <w:p w14:paraId="7A4B6E07" w14:textId="77777777" w:rsidR="005F1EEA" w:rsidRPr="00E1241D" w:rsidRDefault="005F1EEA" w:rsidP="00DF4C06">
            <w:pPr>
              <w:rPr>
                <w:color w:val="002060"/>
              </w:rPr>
            </w:pPr>
          </w:p>
        </w:tc>
      </w:tr>
    </w:tbl>
    <w:p w14:paraId="48C975C2"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1EEA" w:rsidRPr="00E1241D" w14:paraId="52E7AE43"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5D264266"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7618D" w14:textId="77777777" w:rsidR="005F1EEA" w:rsidRPr="00E1241D" w:rsidRDefault="005F1EEA" w:rsidP="00DF4C06">
                  <w:pPr>
                    <w:pStyle w:val="headertabella0"/>
                    <w:rPr>
                      <w:color w:val="002060"/>
                    </w:rPr>
                  </w:pPr>
                  <w:r w:rsidRPr="00E1241D">
                    <w:rPr>
                      <w:color w:val="002060"/>
                    </w:rPr>
                    <w:t>GIRONE 12 - 2 Giornata - A</w:t>
                  </w:r>
                </w:p>
              </w:tc>
            </w:tr>
            <w:tr w:rsidR="005F1EEA" w:rsidRPr="00E1241D" w14:paraId="638A8446"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CE3DB7" w14:textId="77777777" w:rsidR="005F1EEA" w:rsidRPr="00E1241D" w:rsidRDefault="005F1EEA" w:rsidP="00DF4C06">
                  <w:pPr>
                    <w:pStyle w:val="rowtabella0"/>
                    <w:rPr>
                      <w:color w:val="002060"/>
                    </w:rPr>
                  </w:pPr>
                  <w:r w:rsidRPr="00E1241D">
                    <w:rPr>
                      <w:color w:val="002060"/>
                    </w:rPr>
                    <w:t>EUROPE TT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25638" w14:textId="77777777" w:rsidR="005F1EEA" w:rsidRPr="00E1241D" w:rsidRDefault="005F1EEA" w:rsidP="00DF4C06">
                  <w:pPr>
                    <w:pStyle w:val="rowtabella0"/>
                    <w:rPr>
                      <w:color w:val="002060"/>
                    </w:rPr>
                  </w:pPr>
                  <w:r w:rsidRPr="00E1241D">
                    <w:rPr>
                      <w:color w:val="002060"/>
                    </w:rPr>
                    <w:t>- AVM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5279C9" w14:textId="77777777" w:rsidR="005F1EEA" w:rsidRPr="00E1241D" w:rsidRDefault="005F1EEA" w:rsidP="00DF4C06">
                  <w:pPr>
                    <w:pStyle w:val="rowtabella0"/>
                    <w:jc w:val="center"/>
                    <w:rPr>
                      <w:color w:val="002060"/>
                    </w:rPr>
                  </w:pPr>
                  <w:r w:rsidRPr="00E1241D">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6ECE3" w14:textId="77777777" w:rsidR="005F1EEA" w:rsidRPr="00E1241D" w:rsidRDefault="005F1EEA" w:rsidP="00DF4C06">
                  <w:pPr>
                    <w:pStyle w:val="rowtabella0"/>
                    <w:jc w:val="center"/>
                    <w:rPr>
                      <w:color w:val="002060"/>
                    </w:rPr>
                  </w:pPr>
                  <w:r w:rsidRPr="00E1241D">
                    <w:rPr>
                      <w:color w:val="002060"/>
                    </w:rPr>
                    <w:t> </w:t>
                  </w:r>
                </w:p>
              </w:tc>
            </w:tr>
          </w:tbl>
          <w:p w14:paraId="54015A07" w14:textId="77777777" w:rsidR="005F1EEA" w:rsidRPr="00E1241D" w:rsidRDefault="005F1EEA" w:rsidP="00DF4C06">
            <w:pPr>
              <w:rPr>
                <w:color w:val="002060"/>
              </w:rPr>
            </w:pPr>
          </w:p>
        </w:tc>
      </w:tr>
    </w:tbl>
    <w:p w14:paraId="1D151383" w14:textId="77777777" w:rsidR="005F1EEA" w:rsidRPr="00E1241D" w:rsidRDefault="005F1EEA" w:rsidP="005F1EEA">
      <w:pPr>
        <w:pStyle w:val="breakline"/>
        <w:rPr>
          <w:rFonts w:eastAsiaTheme="minorEastAsia"/>
          <w:color w:val="002060"/>
        </w:rPr>
      </w:pPr>
    </w:p>
    <w:p w14:paraId="4C9A53E4" w14:textId="77777777" w:rsidR="005F1EEA" w:rsidRPr="00E1241D" w:rsidRDefault="005F1EEA" w:rsidP="005F1EEA">
      <w:pPr>
        <w:pStyle w:val="breakline"/>
        <w:rPr>
          <w:color w:val="002060"/>
        </w:rPr>
      </w:pPr>
    </w:p>
    <w:p w14:paraId="579140B9" w14:textId="77777777" w:rsidR="005F1EEA" w:rsidRPr="00E1241D" w:rsidRDefault="005F1EEA" w:rsidP="005F1EEA">
      <w:pPr>
        <w:pStyle w:val="titoloprinc0"/>
        <w:rPr>
          <w:color w:val="002060"/>
        </w:rPr>
      </w:pPr>
      <w:r w:rsidRPr="00E1241D">
        <w:rPr>
          <w:color w:val="002060"/>
        </w:rPr>
        <w:t>GIUDICE SPORTIVO</w:t>
      </w:r>
    </w:p>
    <w:p w14:paraId="7A6CCC73"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3AEC506A" w14:textId="77777777" w:rsidR="005F1EEA" w:rsidRPr="00E1241D" w:rsidRDefault="005F1EEA" w:rsidP="005F1EEA">
      <w:pPr>
        <w:pStyle w:val="titolo10"/>
        <w:rPr>
          <w:color w:val="002060"/>
        </w:rPr>
      </w:pPr>
      <w:r w:rsidRPr="00E1241D">
        <w:rPr>
          <w:color w:val="002060"/>
        </w:rPr>
        <w:t xml:space="preserve">GARE DEL 27/ 9/2024 </w:t>
      </w:r>
    </w:p>
    <w:p w14:paraId="16D5B712" w14:textId="77777777" w:rsidR="005F1EEA" w:rsidRPr="00E1241D" w:rsidRDefault="005F1EEA" w:rsidP="005F1EEA">
      <w:pPr>
        <w:pStyle w:val="titolo60"/>
        <w:rPr>
          <w:color w:val="002060"/>
        </w:rPr>
      </w:pPr>
      <w:r w:rsidRPr="00E1241D">
        <w:rPr>
          <w:color w:val="002060"/>
        </w:rPr>
        <w:t xml:space="preserve">DECISIONI DEL GIUDICE SPORTIVO </w:t>
      </w:r>
    </w:p>
    <w:p w14:paraId="21856FBA" w14:textId="77777777" w:rsidR="00C86325" w:rsidRDefault="005F1EEA" w:rsidP="005F1EEA">
      <w:pPr>
        <w:pStyle w:val="diffida"/>
        <w:spacing w:before="80" w:beforeAutospacing="0" w:after="40" w:afterAutospacing="0"/>
        <w:jc w:val="left"/>
        <w:rPr>
          <w:color w:val="002060"/>
        </w:rPr>
      </w:pPr>
      <w:r w:rsidRPr="00E1241D">
        <w:rPr>
          <w:color w:val="002060"/>
        </w:rPr>
        <w:t xml:space="preserve">gara del 27/ 9/2024 GRADARA CALCIO - ATLETICO CHIARAVALLE </w:t>
      </w:r>
      <w:r w:rsidRPr="00E1241D">
        <w:rPr>
          <w:color w:val="002060"/>
        </w:rPr>
        <w:br/>
        <w:t>Il Giudice Sportivo esaminati gli atti ufficiali relativi alla gara di</w:t>
      </w:r>
      <w:r w:rsidR="00C86325">
        <w:rPr>
          <w:color w:val="002060"/>
        </w:rPr>
        <w:t xml:space="preserve"> </w:t>
      </w:r>
      <w:r w:rsidRPr="00E1241D">
        <w:rPr>
          <w:color w:val="002060"/>
        </w:rPr>
        <w:t xml:space="preserve">cui in epigrafe </w:t>
      </w:r>
    </w:p>
    <w:p w14:paraId="26353670" w14:textId="77777777" w:rsidR="00C86325" w:rsidRDefault="005F1EEA" w:rsidP="005F1EEA">
      <w:pPr>
        <w:pStyle w:val="diffida"/>
        <w:spacing w:before="80" w:beforeAutospacing="0" w:after="40" w:afterAutospacing="0"/>
        <w:jc w:val="left"/>
        <w:rPr>
          <w:color w:val="002060"/>
        </w:rPr>
      </w:pPr>
      <w:r w:rsidRPr="00E1241D">
        <w:rPr>
          <w:color w:val="002060"/>
        </w:rPr>
        <w:t xml:space="preserve">RILEVA </w:t>
      </w:r>
    </w:p>
    <w:p w14:paraId="681E6BB2" w14:textId="77777777" w:rsidR="00C86325" w:rsidRDefault="005F1EEA" w:rsidP="005F1EEA">
      <w:pPr>
        <w:pStyle w:val="diffida"/>
        <w:spacing w:before="80" w:beforeAutospacing="0" w:after="40" w:afterAutospacing="0"/>
        <w:jc w:val="left"/>
        <w:rPr>
          <w:color w:val="002060"/>
        </w:rPr>
      </w:pPr>
      <w:r w:rsidRPr="00E1241D">
        <w:rPr>
          <w:color w:val="002060"/>
        </w:rPr>
        <w:lastRenderedPageBreak/>
        <w:t xml:space="preserve">- che la gara non è stata disputata perché il direttore di gara ha riscontrato che il rettangolo di gioco era segnato con linee interrotte diversamente da quanto previsto dalla regola 1, punto 2, del Regolamento del Giuoco del Calcio a Cinque; </w:t>
      </w:r>
    </w:p>
    <w:p w14:paraId="61FE637D" w14:textId="77777777" w:rsidR="00C86325" w:rsidRDefault="005F1EEA" w:rsidP="005F1EEA">
      <w:pPr>
        <w:pStyle w:val="diffida"/>
        <w:spacing w:before="80" w:beforeAutospacing="0" w:after="40" w:afterAutospacing="0"/>
        <w:jc w:val="left"/>
        <w:rPr>
          <w:color w:val="002060"/>
        </w:rPr>
      </w:pPr>
      <w:r w:rsidRPr="00E1241D">
        <w:rPr>
          <w:color w:val="002060"/>
        </w:rPr>
        <w:t xml:space="preserve">-che la dirigenza della società Gradara Calcio si adoperava per apporre le dovute modifiche; </w:t>
      </w:r>
    </w:p>
    <w:p w14:paraId="1FDCE8BC" w14:textId="7216711D" w:rsidR="005F1EEA" w:rsidRPr="00E1241D" w:rsidRDefault="005F1EEA" w:rsidP="005F1EEA">
      <w:pPr>
        <w:pStyle w:val="diffida"/>
        <w:spacing w:before="80" w:beforeAutospacing="0" w:after="40" w:afterAutospacing="0"/>
        <w:jc w:val="left"/>
        <w:rPr>
          <w:color w:val="002060"/>
        </w:rPr>
      </w:pPr>
      <w:r w:rsidRPr="00E1241D">
        <w:rPr>
          <w:color w:val="002060"/>
        </w:rPr>
        <w:t xml:space="preserve">- che trascorsi i 30 minuti di attesa senza riuscire a risolvere il problema, l'arbitro decideva di non dare inizio all'incontro. </w:t>
      </w:r>
    </w:p>
    <w:p w14:paraId="44746E6B" w14:textId="41BCE419" w:rsidR="00C86325" w:rsidRDefault="005F1EEA" w:rsidP="00C86325">
      <w:pPr>
        <w:pStyle w:val="diffida"/>
        <w:spacing w:before="80" w:beforeAutospacing="0" w:after="40" w:afterAutospacing="0"/>
        <w:jc w:val="center"/>
        <w:rPr>
          <w:color w:val="002060"/>
        </w:rPr>
      </w:pPr>
      <w:r w:rsidRPr="00E1241D">
        <w:rPr>
          <w:color w:val="002060"/>
        </w:rPr>
        <w:t>PQM DELIBERA</w:t>
      </w:r>
    </w:p>
    <w:p w14:paraId="78D93ACD" w14:textId="437D45FA" w:rsidR="005F1EEA" w:rsidRPr="00E1241D" w:rsidRDefault="005F1EEA" w:rsidP="005F1EEA">
      <w:pPr>
        <w:pStyle w:val="diffida"/>
        <w:spacing w:before="80" w:beforeAutospacing="0" w:after="40" w:afterAutospacing="0"/>
        <w:jc w:val="left"/>
        <w:rPr>
          <w:color w:val="002060"/>
        </w:rPr>
      </w:pPr>
      <w:r w:rsidRPr="00E1241D">
        <w:rPr>
          <w:color w:val="002060"/>
        </w:rPr>
        <w:t>di infliggere alla società Gradara Ca</w:t>
      </w:r>
      <w:r w:rsidR="00C86325">
        <w:rPr>
          <w:color w:val="002060"/>
        </w:rPr>
        <w:t>l</w:t>
      </w:r>
      <w:r w:rsidRPr="00E1241D">
        <w:rPr>
          <w:color w:val="002060"/>
        </w:rPr>
        <w:t>cio la punizione sportiva della</w:t>
      </w:r>
      <w:r w:rsidR="00C86325">
        <w:rPr>
          <w:color w:val="002060"/>
        </w:rPr>
        <w:t xml:space="preserve"> </w:t>
      </w:r>
      <w:r w:rsidRPr="00E1241D">
        <w:rPr>
          <w:color w:val="002060"/>
        </w:rPr>
        <w:t xml:space="preserve">perdita della gara con il punteggio di 0 - 6 in virtù all'art. 10, comma 1 del CGS </w:t>
      </w:r>
    </w:p>
    <w:p w14:paraId="40B1C7C1" w14:textId="77777777" w:rsidR="005F1EEA" w:rsidRPr="00E1241D" w:rsidRDefault="005F1EEA" w:rsidP="005F1EEA">
      <w:pPr>
        <w:pStyle w:val="titolo10"/>
        <w:rPr>
          <w:color w:val="002060"/>
        </w:rPr>
      </w:pPr>
      <w:r w:rsidRPr="00E1241D">
        <w:rPr>
          <w:color w:val="002060"/>
        </w:rPr>
        <w:t xml:space="preserve">GARE DEL 28/ 9/2024 </w:t>
      </w:r>
    </w:p>
    <w:p w14:paraId="7F49058F" w14:textId="77777777" w:rsidR="005F1EEA" w:rsidRPr="00E1241D" w:rsidRDefault="005F1EEA" w:rsidP="005F1EEA">
      <w:pPr>
        <w:pStyle w:val="titolo60"/>
        <w:rPr>
          <w:color w:val="002060"/>
        </w:rPr>
      </w:pPr>
      <w:r w:rsidRPr="00E1241D">
        <w:rPr>
          <w:color w:val="002060"/>
        </w:rPr>
        <w:t xml:space="preserve">DECISIONI DEL GIUDICE SPORTIVO </w:t>
      </w:r>
    </w:p>
    <w:p w14:paraId="1A712E4E" w14:textId="77777777" w:rsidR="0062748A" w:rsidRDefault="005F1EEA" w:rsidP="005F1EEA">
      <w:pPr>
        <w:pStyle w:val="diffida"/>
        <w:spacing w:before="80" w:beforeAutospacing="0" w:after="40" w:afterAutospacing="0"/>
        <w:jc w:val="left"/>
        <w:rPr>
          <w:color w:val="002060"/>
        </w:rPr>
      </w:pPr>
      <w:r w:rsidRPr="00E1241D">
        <w:rPr>
          <w:color w:val="002060"/>
        </w:rPr>
        <w:t xml:space="preserve">gara del 28/ 9/2024 CASENUOVE - SANTA MARIA NUOVA A.S.D. </w:t>
      </w:r>
      <w:r w:rsidRPr="00E1241D">
        <w:rPr>
          <w:color w:val="002060"/>
        </w:rPr>
        <w:br/>
        <w:t>Il Giudice Sportivo, dopo aver esaminato il referto arbitrale relativo alla gara</w:t>
      </w:r>
      <w:r w:rsidR="00C86325">
        <w:rPr>
          <w:color w:val="002060"/>
        </w:rPr>
        <w:t xml:space="preserve"> Casenuove – Santa Maria Nuova A.S.D.</w:t>
      </w:r>
      <w:r w:rsidRPr="00E1241D">
        <w:rPr>
          <w:color w:val="002060"/>
        </w:rPr>
        <w:t xml:space="preserve"> , nel quale era presente un provvedimento disciplinare di ammonizione nei confronti del giocatore n. 10 Sig.</w:t>
      </w:r>
      <w:r w:rsidR="0062748A">
        <w:rPr>
          <w:color w:val="002060"/>
        </w:rPr>
        <w:t xml:space="preserve"> </w:t>
      </w:r>
      <w:r w:rsidRPr="00E1241D">
        <w:rPr>
          <w:color w:val="002060"/>
        </w:rPr>
        <w:t xml:space="preserve">BUSILACCHI FILIPPO della società Casenuove e, avendo riscontrato, da un controllo del sistema informatico nonché dalle successive verifiche presso l'Ufficio tesseramenti, che il suddetto giocatore risulta non tesserato per la predetta Società sportiva, </w:t>
      </w:r>
    </w:p>
    <w:p w14:paraId="36C94402" w14:textId="77777777" w:rsidR="0062748A" w:rsidRDefault="005F1EEA" w:rsidP="005F1EEA">
      <w:pPr>
        <w:pStyle w:val="diffida"/>
        <w:spacing w:before="80" w:beforeAutospacing="0" w:after="40" w:afterAutospacing="0"/>
        <w:jc w:val="left"/>
        <w:rPr>
          <w:color w:val="002060"/>
        </w:rPr>
      </w:pPr>
      <w:r w:rsidRPr="00E1241D">
        <w:rPr>
          <w:color w:val="002060"/>
        </w:rPr>
        <w:t xml:space="preserve">DELIBERA </w:t>
      </w:r>
    </w:p>
    <w:p w14:paraId="2A851466" w14:textId="77777777" w:rsidR="0062748A" w:rsidRDefault="005F1EEA" w:rsidP="005F1EEA">
      <w:pPr>
        <w:pStyle w:val="diffida"/>
        <w:spacing w:before="80" w:beforeAutospacing="0" w:after="40" w:afterAutospacing="0"/>
        <w:jc w:val="left"/>
        <w:rPr>
          <w:color w:val="002060"/>
        </w:rPr>
      </w:pPr>
      <w:r w:rsidRPr="00E1241D">
        <w:rPr>
          <w:color w:val="002060"/>
        </w:rPr>
        <w:t xml:space="preserve">- di assegnare gara persa alla Società Casenuove omologando il risultato di: </w:t>
      </w:r>
      <w:proofErr w:type="spellStart"/>
      <w:r w:rsidRPr="00E1241D">
        <w:rPr>
          <w:color w:val="002060"/>
        </w:rPr>
        <w:t>Caenuove</w:t>
      </w:r>
      <w:proofErr w:type="spellEnd"/>
      <w:r w:rsidRPr="00E1241D">
        <w:rPr>
          <w:color w:val="002060"/>
        </w:rPr>
        <w:t xml:space="preserve"> 0 - S.M. Nuova </w:t>
      </w:r>
      <w:proofErr w:type="spellStart"/>
      <w:r w:rsidRPr="00E1241D">
        <w:rPr>
          <w:color w:val="002060"/>
        </w:rPr>
        <w:t>Asd</w:t>
      </w:r>
      <w:proofErr w:type="spellEnd"/>
      <w:r w:rsidRPr="00E1241D">
        <w:rPr>
          <w:color w:val="002060"/>
        </w:rPr>
        <w:t xml:space="preserve"> 6;</w:t>
      </w:r>
    </w:p>
    <w:p w14:paraId="27F42139" w14:textId="4E6C56B5" w:rsidR="005F1EEA" w:rsidRPr="00E1241D" w:rsidRDefault="005F1EEA" w:rsidP="005F1EEA">
      <w:pPr>
        <w:pStyle w:val="diffida"/>
        <w:spacing w:before="80" w:beforeAutospacing="0" w:after="40" w:afterAutospacing="0"/>
        <w:jc w:val="left"/>
        <w:rPr>
          <w:color w:val="002060"/>
        </w:rPr>
      </w:pPr>
      <w:r w:rsidRPr="00E1241D">
        <w:rPr>
          <w:color w:val="002060"/>
        </w:rPr>
        <w:t xml:space="preserve"> - di inibire fino al 15/10/2024 il dirigente accompagnatore Sig. Fabiani Gianluca </w:t>
      </w:r>
    </w:p>
    <w:p w14:paraId="5BAB5149" w14:textId="77777777" w:rsidR="005F1EEA" w:rsidRPr="00E1241D" w:rsidRDefault="005F1EEA" w:rsidP="005F1EEA">
      <w:pPr>
        <w:pStyle w:val="titolo10"/>
        <w:rPr>
          <w:color w:val="002060"/>
        </w:rPr>
      </w:pPr>
      <w:r w:rsidRPr="00E1241D">
        <w:rPr>
          <w:color w:val="002060"/>
        </w:rPr>
        <w:t xml:space="preserve">GARE DEL 27/ 9/2024 </w:t>
      </w:r>
    </w:p>
    <w:p w14:paraId="565A4598" w14:textId="77777777" w:rsidR="005F1EEA" w:rsidRPr="00E1241D" w:rsidRDefault="005F1EEA" w:rsidP="005F1EEA">
      <w:pPr>
        <w:pStyle w:val="titolo7a"/>
        <w:rPr>
          <w:color w:val="002060"/>
        </w:rPr>
      </w:pPr>
      <w:r w:rsidRPr="00E1241D">
        <w:rPr>
          <w:color w:val="002060"/>
        </w:rPr>
        <w:t xml:space="preserve">PROVVEDIMENTI DISCIPLINARI </w:t>
      </w:r>
    </w:p>
    <w:p w14:paraId="602CBD85"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2F6F8756" w14:textId="77777777" w:rsidR="005F1EEA" w:rsidRPr="00E1241D" w:rsidRDefault="005F1EEA" w:rsidP="005F1EEA">
      <w:pPr>
        <w:pStyle w:val="titolo30"/>
        <w:rPr>
          <w:color w:val="002060"/>
        </w:rPr>
      </w:pPr>
      <w:r w:rsidRPr="00E1241D">
        <w:rPr>
          <w:color w:val="002060"/>
        </w:rPr>
        <w:t xml:space="preserve">SOCIETA' </w:t>
      </w:r>
    </w:p>
    <w:p w14:paraId="64A7B6EC" w14:textId="77777777" w:rsidR="005F1EEA" w:rsidRPr="00E1241D" w:rsidRDefault="005F1EEA" w:rsidP="005F1EEA">
      <w:pPr>
        <w:pStyle w:val="titolo20"/>
        <w:rPr>
          <w:color w:val="002060"/>
        </w:rPr>
      </w:pPr>
      <w:r w:rsidRPr="00E1241D">
        <w:rPr>
          <w:color w:val="002060"/>
        </w:rPr>
        <w:t xml:space="preserve">PERDITA DELLA GARA: </w:t>
      </w:r>
    </w:p>
    <w:p w14:paraId="11215CEB" w14:textId="77777777" w:rsidR="005F1EEA" w:rsidRPr="00E1241D" w:rsidRDefault="005F1EEA" w:rsidP="005F1EEA">
      <w:pPr>
        <w:pStyle w:val="diffida"/>
        <w:spacing w:before="80" w:beforeAutospacing="0" w:after="40" w:afterAutospacing="0"/>
        <w:jc w:val="left"/>
        <w:rPr>
          <w:color w:val="002060"/>
        </w:rPr>
      </w:pPr>
      <w:r w:rsidRPr="00E1241D">
        <w:rPr>
          <w:color w:val="002060"/>
        </w:rPr>
        <w:t xml:space="preserve">GRADARA CALCIO </w:t>
      </w:r>
      <w:r w:rsidRPr="00E1241D">
        <w:rPr>
          <w:color w:val="002060"/>
        </w:rPr>
        <w:br/>
        <w:t xml:space="preserve">V. delibera </w:t>
      </w:r>
    </w:p>
    <w:p w14:paraId="47F66D66" w14:textId="77777777" w:rsidR="005F1EEA" w:rsidRPr="00E1241D" w:rsidRDefault="005F1EEA" w:rsidP="005F1EEA">
      <w:pPr>
        <w:pStyle w:val="titolo30"/>
        <w:rPr>
          <w:color w:val="002060"/>
        </w:rPr>
      </w:pPr>
      <w:r w:rsidRPr="00E1241D">
        <w:rPr>
          <w:color w:val="002060"/>
        </w:rPr>
        <w:t xml:space="preserve">ALLENATORI </w:t>
      </w:r>
    </w:p>
    <w:p w14:paraId="53CFCD93" w14:textId="77777777" w:rsidR="005F1EEA" w:rsidRPr="00E1241D" w:rsidRDefault="005F1EEA" w:rsidP="005F1EEA">
      <w:pPr>
        <w:pStyle w:val="titolo20"/>
        <w:rPr>
          <w:color w:val="002060"/>
        </w:rPr>
      </w:pPr>
      <w:r w:rsidRPr="00E1241D">
        <w:rPr>
          <w:color w:val="002060"/>
        </w:rPr>
        <w:t xml:space="preserve">SQUALIFICA FINO AL 15/10/2024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4E09610" w14:textId="77777777" w:rsidTr="00DF4C06">
        <w:tc>
          <w:tcPr>
            <w:tcW w:w="2200" w:type="dxa"/>
            <w:tcMar>
              <w:top w:w="20" w:type="dxa"/>
              <w:left w:w="20" w:type="dxa"/>
              <w:bottom w:w="20" w:type="dxa"/>
              <w:right w:w="20" w:type="dxa"/>
            </w:tcMar>
            <w:vAlign w:val="center"/>
            <w:hideMark/>
          </w:tcPr>
          <w:p w14:paraId="660E7357" w14:textId="77777777" w:rsidR="005F1EEA" w:rsidRPr="00E1241D" w:rsidRDefault="005F1EEA" w:rsidP="00DF4C06">
            <w:pPr>
              <w:pStyle w:val="movimento"/>
              <w:rPr>
                <w:color w:val="002060"/>
              </w:rPr>
            </w:pPr>
            <w:r w:rsidRPr="00E1241D">
              <w:rPr>
                <w:color w:val="002060"/>
              </w:rPr>
              <w:t>TAGARAS NICOLA</w:t>
            </w:r>
          </w:p>
        </w:tc>
        <w:tc>
          <w:tcPr>
            <w:tcW w:w="2200" w:type="dxa"/>
            <w:tcMar>
              <w:top w:w="20" w:type="dxa"/>
              <w:left w:w="20" w:type="dxa"/>
              <w:bottom w:w="20" w:type="dxa"/>
              <w:right w:w="20" w:type="dxa"/>
            </w:tcMar>
            <w:vAlign w:val="center"/>
            <w:hideMark/>
          </w:tcPr>
          <w:p w14:paraId="536BC2DF" w14:textId="77777777" w:rsidR="005F1EEA" w:rsidRPr="00E1241D" w:rsidRDefault="005F1EEA" w:rsidP="00DF4C06">
            <w:pPr>
              <w:pStyle w:val="movimento2"/>
              <w:rPr>
                <w:color w:val="002060"/>
              </w:rPr>
            </w:pPr>
            <w:r w:rsidRPr="00E1241D">
              <w:rPr>
                <w:color w:val="002060"/>
              </w:rPr>
              <w:t xml:space="preserve">(FOLGORE CASTELRAIMONDO) </w:t>
            </w:r>
          </w:p>
        </w:tc>
        <w:tc>
          <w:tcPr>
            <w:tcW w:w="800" w:type="dxa"/>
            <w:tcMar>
              <w:top w:w="20" w:type="dxa"/>
              <w:left w:w="20" w:type="dxa"/>
              <w:bottom w:w="20" w:type="dxa"/>
              <w:right w:w="20" w:type="dxa"/>
            </w:tcMar>
            <w:vAlign w:val="center"/>
            <w:hideMark/>
          </w:tcPr>
          <w:p w14:paraId="681FBEE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4EC62B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B94C1EE" w14:textId="77777777" w:rsidR="005F1EEA" w:rsidRPr="00E1241D" w:rsidRDefault="005F1EEA" w:rsidP="00DF4C06">
            <w:pPr>
              <w:pStyle w:val="movimento2"/>
              <w:rPr>
                <w:color w:val="002060"/>
              </w:rPr>
            </w:pPr>
            <w:r w:rsidRPr="00E1241D">
              <w:rPr>
                <w:color w:val="002060"/>
              </w:rPr>
              <w:t> </w:t>
            </w:r>
          </w:p>
        </w:tc>
      </w:tr>
    </w:tbl>
    <w:p w14:paraId="26E9AC0C" w14:textId="6DF347ED" w:rsidR="005F1EEA" w:rsidRPr="00E1241D" w:rsidRDefault="005F1EEA" w:rsidP="005F1EEA">
      <w:pPr>
        <w:pStyle w:val="diffida"/>
        <w:spacing w:before="80" w:beforeAutospacing="0" w:after="40" w:afterAutospacing="0"/>
        <w:jc w:val="left"/>
        <w:rPr>
          <w:rFonts w:eastAsiaTheme="minorEastAsia"/>
          <w:color w:val="002060"/>
        </w:rPr>
      </w:pPr>
      <w:r w:rsidRPr="00E1241D">
        <w:rPr>
          <w:color w:val="002060"/>
        </w:rPr>
        <w:t xml:space="preserve">Espulso per somma di ammonizioni, continuava a protestare nei confronti del direttore di gara anche dopo essere stato allontanato. </w:t>
      </w:r>
    </w:p>
    <w:p w14:paraId="6D79FFBB" w14:textId="77777777" w:rsidR="005F1EEA" w:rsidRPr="00E1241D" w:rsidRDefault="005F1EEA" w:rsidP="005F1EEA">
      <w:pPr>
        <w:pStyle w:val="titolo20"/>
        <w:rPr>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684D871D" w14:textId="77777777" w:rsidTr="00DF4C06">
        <w:tc>
          <w:tcPr>
            <w:tcW w:w="2200" w:type="dxa"/>
            <w:tcMar>
              <w:top w:w="20" w:type="dxa"/>
              <w:left w:w="20" w:type="dxa"/>
              <w:bottom w:w="20" w:type="dxa"/>
              <w:right w:w="20" w:type="dxa"/>
            </w:tcMar>
            <w:vAlign w:val="center"/>
            <w:hideMark/>
          </w:tcPr>
          <w:p w14:paraId="7C548BB0" w14:textId="77777777" w:rsidR="005F1EEA" w:rsidRPr="00E1241D" w:rsidRDefault="005F1EEA" w:rsidP="00DF4C06">
            <w:pPr>
              <w:pStyle w:val="movimento"/>
              <w:rPr>
                <w:color w:val="002060"/>
              </w:rPr>
            </w:pPr>
            <w:r w:rsidRPr="00E1241D">
              <w:rPr>
                <w:color w:val="002060"/>
              </w:rPr>
              <w:t>FACCHINI MASSIMO</w:t>
            </w:r>
          </w:p>
        </w:tc>
        <w:tc>
          <w:tcPr>
            <w:tcW w:w="2200" w:type="dxa"/>
            <w:tcMar>
              <w:top w:w="20" w:type="dxa"/>
              <w:left w:w="20" w:type="dxa"/>
              <w:bottom w:w="20" w:type="dxa"/>
              <w:right w:w="20" w:type="dxa"/>
            </w:tcMar>
            <w:vAlign w:val="center"/>
            <w:hideMark/>
          </w:tcPr>
          <w:p w14:paraId="527FC85C" w14:textId="77777777" w:rsidR="005F1EEA" w:rsidRPr="00E1241D" w:rsidRDefault="005F1EEA" w:rsidP="00DF4C06">
            <w:pPr>
              <w:pStyle w:val="movimento2"/>
              <w:rPr>
                <w:color w:val="002060"/>
              </w:rPr>
            </w:pPr>
            <w:r w:rsidRPr="00E1241D">
              <w:rPr>
                <w:color w:val="002060"/>
              </w:rPr>
              <w:t xml:space="preserve">(ALMA JUVENTUS FANO) </w:t>
            </w:r>
          </w:p>
        </w:tc>
        <w:tc>
          <w:tcPr>
            <w:tcW w:w="800" w:type="dxa"/>
            <w:tcMar>
              <w:top w:w="20" w:type="dxa"/>
              <w:left w:w="20" w:type="dxa"/>
              <w:bottom w:w="20" w:type="dxa"/>
              <w:right w:w="20" w:type="dxa"/>
            </w:tcMar>
            <w:vAlign w:val="center"/>
            <w:hideMark/>
          </w:tcPr>
          <w:p w14:paraId="0B366125"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039754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753E38D" w14:textId="77777777" w:rsidR="005F1EEA" w:rsidRPr="00E1241D" w:rsidRDefault="005F1EEA" w:rsidP="00DF4C06">
            <w:pPr>
              <w:pStyle w:val="movimento2"/>
              <w:rPr>
                <w:color w:val="002060"/>
              </w:rPr>
            </w:pPr>
            <w:r w:rsidRPr="00E1241D">
              <w:rPr>
                <w:color w:val="002060"/>
              </w:rPr>
              <w:t> </w:t>
            </w:r>
          </w:p>
        </w:tc>
      </w:tr>
    </w:tbl>
    <w:p w14:paraId="01455D26" w14:textId="77777777" w:rsidR="005F1EEA" w:rsidRPr="00E1241D" w:rsidRDefault="005F1EEA" w:rsidP="005F1EEA">
      <w:pPr>
        <w:pStyle w:val="titolo30"/>
        <w:rPr>
          <w:rFonts w:eastAsiaTheme="minorEastAsia"/>
          <w:color w:val="002060"/>
        </w:rPr>
      </w:pPr>
      <w:r w:rsidRPr="00E1241D">
        <w:rPr>
          <w:color w:val="002060"/>
        </w:rPr>
        <w:t xml:space="preserve">CALCIATORI ESPULSI </w:t>
      </w:r>
    </w:p>
    <w:p w14:paraId="5D1326B6" w14:textId="77777777" w:rsidR="005F1EEA" w:rsidRPr="00E1241D" w:rsidRDefault="005F1EEA" w:rsidP="005F1EEA">
      <w:pPr>
        <w:pStyle w:val="titolo20"/>
        <w:rPr>
          <w:color w:val="002060"/>
        </w:rPr>
      </w:pPr>
      <w:r w:rsidRPr="00E1241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2C5DC159" w14:textId="77777777" w:rsidTr="00DF4C06">
        <w:tc>
          <w:tcPr>
            <w:tcW w:w="2200" w:type="dxa"/>
            <w:tcMar>
              <w:top w:w="20" w:type="dxa"/>
              <w:left w:w="20" w:type="dxa"/>
              <w:bottom w:w="20" w:type="dxa"/>
              <w:right w:w="20" w:type="dxa"/>
            </w:tcMar>
            <w:vAlign w:val="center"/>
            <w:hideMark/>
          </w:tcPr>
          <w:p w14:paraId="42C0FEE4" w14:textId="77777777" w:rsidR="005F1EEA" w:rsidRPr="00E1241D" w:rsidRDefault="005F1EEA" w:rsidP="00DF4C06">
            <w:pPr>
              <w:pStyle w:val="movimento"/>
              <w:rPr>
                <w:color w:val="002060"/>
              </w:rPr>
            </w:pPr>
            <w:r w:rsidRPr="00E1241D">
              <w:rPr>
                <w:color w:val="002060"/>
              </w:rPr>
              <w:t>IMMOBILE SALVATORE</w:t>
            </w:r>
          </w:p>
        </w:tc>
        <w:tc>
          <w:tcPr>
            <w:tcW w:w="2200" w:type="dxa"/>
            <w:tcMar>
              <w:top w:w="20" w:type="dxa"/>
              <w:left w:w="20" w:type="dxa"/>
              <w:bottom w:w="20" w:type="dxa"/>
              <w:right w:w="20" w:type="dxa"/>
            </w:tcMar>
            <w:vAlign w:val="center"/>
            <w:hideMark/>
          </w:tcPr>
          <w:p w14:paraId="00FF4FEB" w14:textId="77777777" w:rsidR="005F1EEA" w:rsidRPr="00E1241D" w:rsidRDefault="005F1EEA" w:rsidP="00DF4C06">
            <w:pPr>
              <w:pStyle w:val="movimento2"/>
              <w:rPr>
                <w:color w:val="002060"/>
              </w:rPr>
            </w:pPr>
            <w:r w:rsidRPr="00E1241D">
              <w:rPr>
                <w:color w:val="002060"/>
              </w:rPr>
              <w:t xml:space="preserve">(CALCETTO NUMANA) </w:t>
            </w:r>
          </w:p>
        </w:tc>
        <w:tc>
          <w:tcPr>
            <w:tcW w:w="800" w:type="dxa"/>
            <w:tcMar>
              <w:top w:w="20" w:type="dxa"/>
              <w:left w:w="20" w:type="dxa"/>
              <w:bottom w:w="20" w:type="dxa"/>
              <w:right w:w="20" w:type="dxa"/>
            </w:tcMar>
            <w:vAlign w:val="center"/>
            <w:hideMark/>
          </w:tcPr>
          <w:p w14:paraId="5DA98ABD"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C3C607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34E4299" w14:textId="77777777" w:rsidR="005F1EEA" w:rsidRPr="00E1241D" w:rsidRDefault="005F1EEA" w:rsidP="00DF4C06">
            <w:pPr>
              <w:pStyle w:val="movimento2"/>
              <w:rPr>
                <w:color w:val="002060"/>
              </w:rPr>
            </w:pPr>
            <w:r w:rsidRPr="00E1241D">
              <w:rPr>
                <w:color w:val="002060"/>
              </w:rPr>
              <w:t> </w:t>
            </w:r>
          </w:p>
        </w:tc>
      </w:tr>
    </w:tbl>
    <w:p w14:paraId="23CF3E0A" w14:textId="77777777" w:rsidR="005F1EEA" w:rsidRPr="00E1241D" w:rsidRDefault="005F1EEA" w:rsidP="005F1EEA">
      <w:pPr>
        <w:pStyle w:val="titolo20"/>
        <w:rPr>
          <w:rFonts w:eastAsiaTheme="minorEastAsia"/>
          <w:color w:val="002060"/>
        </w:rPr>
      </w:pPr>
      <w:r w:rsidRPr="00E124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7FCE861F" w14:textId="77777777" w:rsidTr="00DF4C06">
        <w:tc>
          <w:tcPr>
            <w:tcW w:w="2200" w:type="dxa"/>
            <w:tcMar>
              <w:top w:w="20" w:type="dxa"/>
              <w:left w:w="20" w:type="dxa"/>
              <w:bottom w:w="20" w:type="dxa"/>
              <w:right w:w="20" w:type="dxa"/>
            </w:tcMar>
            <w:vAlign w:val="center"/>
            <w:hideMark/>
          </w:tcPr>
          <w:p w14:paraId="608BBCC7" w14:textId="77777777" w:rsidR="005F1EEA" w:rsidRPr="00E1241D" w:rsidRDefault="005F1EEA" w:rsidP="00DF4C06">
            <w:pPr>
              <w:pStyle w:val="movimento"/>
              <w:rPr>
                <w:color w:val="002060"/>
              </w:rPr>
            </w:pPr>
            <w:r w:rsidRPr="00E1241D">
              <w:rPr>
                <w:color w:val="002060"/>
              </w:rPr>
              <w:lastRenderedPageBreak/>
              <w:t>BOCCOLINI ELIA</w:t>
            </w:r>
          </w:p>
        </w:tc>
        <w:tc>
          <w:tcPr>
            <w:tcW w:w="2200" w:type="dxa"/>
            <w:tcMar>
              <w:top w:w="20" w:type="dxa"/>
              <w:left w:w="20" w:type="dxa"/>
              <w:bottom w:w="20" w:type="dxa"/>
              <w:right w:w="20" w:type="dxa"/>
            </w:tcMar>
            <w:vAlign w:val="center"/>
            <w:hideMark/>
          </w:tcPr>
          <w:p w14:paraId="6BD61281" w14:textId="77777777" w:rsidR="005F1EEA" w:rsidRPr="00E1241D" w:rsidRDefault="005F1EEA" w:rsidP="00DF4C06">
            <w:pPr>
              <w:pStyle w:val="movimento2"/>
              <w:rPr>
                <w:color w:val="002060"/>
              </w:rPr>
            </w:pPr>
            <w:r w:rsidRPr="00E1241D">
              <w:rPr>
                <w:color w:val="002060"/>
              </w:rPr>
              <w:t xml:space="preserve">(CIRCOLO COLLODI CALCIO 5) </w:t>
            </w:r>
          </w:p>
        </w:tc>
        <w:tc>
          <w:tcPr>
            <w:tcW w:w="800" w:type="dxa"/>
            <w:tcMar>
              <w:top w:w="20" w:type="dxa"/>
              <w:left w:w="20" w:type="dxa"/>
              <w:bottom w:w="20" w:type="dxa"/>
              <w:right w:w="20" w:type="dxa"/>
            </w:tcMar>
            <w:vAlign w:val="center"/>
            <w:hideMark/>
          </w:tcPr>
          <w:p w14:paraId="0E90D481"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535133B" w14:textId="77777777" w:rsidR="005F1EEA" w:rsidRPr="00E1241D" w:rsidRDefault="005F1EEA" w:rsidP="00DF4C06">
            <w:pPr>
              <w:pStyle w:val="movimento"/>
              <w:rPr>
                <w:color w:val="002060"/>
              </w:rPr>
            </w:pPr>
            <w:r w:rsidRPr="00E1241D">
              <w:rPr>
                <w:color w:val="002060"/>
              </w:rPr>
              <w:t>MAGGINI SAMUELE</w:t>
            </w:r>
          </w:p>
        </w:tc>
        <w:tc>
          <w:tcPr>
            <w:tcW w:w="2200" w:type="dxa"/>
            <w:tcMar>
              <w:top w:w="20" w:type="dxa"/>
              <w:left w:w="20" w:type="dxa"/>
              <w:bottom w:w="20" w:type="dxa"/>
              <w:right w:w="20" w:type="dxa"/>
            </w:tcMar>
            <w:vAlign w:val="center"/>
            <w:hideMark/>
          </w:tcPr>
          <w:p w14:paraId="402FAB61" w14:textId="77777777" w:rsidR="005F1EEA" w:rsidRPr="00E1241D" w:rsidRDefault="005F1EEA" w:rsidP="00DF4C06">
            <w:pPr>
              <w:pStyle w:val="movimento2"/>
              <w:rPr>
                <w:color w:val="002060"/>
              </w:rPr>
            </w:pPr>
            <w:r w:rsidRPr="00E1241D">
              <w:rPr>
                <w:color w:val="002060"/>
              </w:rPr>
              <w:t xml:space="preserve">(PIEDIRIPA C5) </w:t>
            </w:r>
          </w:p>
        </w:tc>
      </w:tr>
    </w:tbl>
    <w:p w14:paraId="30FC43F5"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58C7C8AC" w14:textId="77777777" w:rsidR="005F1EEA" w:rsidRPr="00E1241D" w:rsidRDefault="005F1EEA" w:rsidP="005F1EEA">
      <w:pPr>
        <w:pStyle w:val="titolo20"/>
        <w:rPr>
          <w:color w:val="002060"/>
        </w:rPr>
      </w:pPr>
      <w:r w:rsidRPr="00E1241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5537EC3C" w14:textId="77777777" w:rsidTr="00DF4C06">
        <w:tc>
          <w:tcPr>
            <w:tcW w:w="2200" w:type="dxa"/>
            <w:tcMar>
              <w:top w:w="20" w:type="dxa"/>
              <w:left w:w="20" w:type="dxa"/>
              <w:bottom w:w="20" w:type="dxa"/>
              <w:right w:w="20" w:type="dxa"/>
            </w:tcMar>
            <w:vAlign w:val="center"/>
            <w:hideMark/>
          </w:tcPr>
          <w:p w14:paraId="036A50F2" w14:textId="77777777" w:rsidR="005F1EEA" w:rsidRPr="00E1241D" w:rsidRDefault="005F1EEA" w:rsidP="00DF4C06">
            <w:pPr>
              <w:pStyle w:val="movimento"/>
              <w:rPr>
                <w:color w:val="002060"/>
              </w:rPr>
            </w:pPr>
            <w:r w:rsidRPr="00E1241D">
              <w:rPr>
                <w:color w:val="002060"/>
              </w:rPr>
              <w:t>CORNELL PABLO</w:t>
            </w:r>
          </w:p>
        </w:tc>
        <w:tc>
          <w:tcPr>
            <w:tcW w:w="2200" w:type="dxa"/>
            <w:tcMar>
              <w:top w:w="20" w:type="dxa"/>
              <w:left w:w="20" w:type="dxa"/>
              <w:bottom w:w="20" w:type="dxa"/>
              <w:right w:w="20" w:type="dxa"/>
            </w:tcMar>
            <w:vAlign w:val="center"/>
            <w:hideMark/>
          </w:tcPr>
          <w:p w14:paraId="20AFFAF4" w14:textId="77777777" w:rsidR="005F1EEA" w:rsidRPr="00E1241D" w:rsidRDefault="005F1EEA" w:rsidP="00DF4C06">
            <w:pPr>
              <w:pStyle w:val="movimento2"/>
              <w:rPr>
                <w:color w:val="002060"/>
              </w:rPr>
            </w:pPr>
            <w:r w:rsidRPr="00E1241D">
              <w:rPr>
                <w:color w:val="002060"/>
              </w:rPr>
              <w:t xml:space="preserve">(FOLGORE CASTELRAIMONDO) </w:t>
            </w:r>
          </w:p>
        </w:tc>
        <w:tc>
          <w:tcPr>
            <w:tcW w:w="800" w:type="dxa"/>
            <w:tcMar>
              <w:top w:w="20" w:type="dxa"/>
              <w:left w:w="20" w:type="dxa"/>
              <w:bottom w:w="20" w:type="dxa"/>
              <w:right w:w="20" w:type="dxa"/>
            </w:tcMar>
            <w:vAlign w:val="center"/>
            <w:hideMark/>
          </w:tcPr>
          <w:p w14:paraId="1A3B2E78"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B728489" w14:textId="77777777" w:rsidR="005F1EEA" w:rsidRPr="00E1241D" w:rsidRDefault="005F1EEA" w:rsidP="00DF4C06">
            <w:pPr>
              <w:pStyle w:val="movimento"/>
              <w:rPr>
                <w:color w:val="002060"/>
              </w:rPr>
            </w:pPr>
            <w:r w:rsidRPr="00E1241D">
              <w:rPr>
                <w:color w:val="002060"/>
              </w:rPr>
              <w:t>RUBINI NICOLAS</w:t>
            </w:r>
          </w:p>
        </w:tc>
        <w:tc>
          <w:tcPr>
            <w:tcW w:w="2200" w:type="dxa"/>
            <w:tcMar>
              <w:top w:w="20" w:type="dxa"/>
              <w:left w:w="20" w:type="dxa"/>
              <w:bottom w:w="20" w:type="dxa"/>
              <w:right w:w="20" w:type="dxa"/>
            </w:tcMar>
            <w:vAlign w:val="center"/>
            <w:hideMark/>
          </w:tcPr>
          <w:p w14:paraId="23537EE5" w14:textId="77777777" w:rsidR="005F1EEA" w:rsidRPr="00E1241D" w:rsidRDefault="005F1EEA" w:rsidP="00DF4C06">
            <w:pPr>
              <w:pStyle w:val="movimento2"/>
              <w:rPr>
                <w:color w:val="002060"/>
              </w:rPr>
            </w:pPr>
            <w:r w:rsidRPr="00E1241D">
              <w:rPr>
                <w:color w:val="002060"/>
              </w:rPr>
              <w:t xml:space="preserve">(OSIMO STAZIONE SSD A R.L.) </w:t>
            </w:r>
          </w:p>
        </w:tc>
      </w:tr>
      <w:tr w:rsidR="005F1EEA" w:rsidRPr="00E1241D" w14:paraId="461AE816" w14:textId="77777777" w:rsidTr="00DF4C06">
        <w:tc>
          <w:tcPr>
            <w:tcW w:w="2200" w:type="dxa"/>
            <w:tcMar>
              <w:top w:w="20" w:type="dxa"/>
              <w:left w:w="20" w:type="dxa"/>
              <w:bottom w:w="20" w:type="dxa"/>
              <w:right w:w="20" w:type="dxa"/>
            </w:tcMar>
            <w:vAlign w:val="center"/>
            <w:hideMark/>
          </w:tcPr>
          <w:p w14:paraId="5D6E99DA" w14:textId="77777777" w:rsidR="005F1EEA" w:rsidRPr="00E1241D" w:rsidRDefault="005F1EEA" w:rsidP="00DF4C06">
            <w:pPr>
              <w:pStyle w:val="movimento"/>
              <w:rPr>
                <w:color w:val="002060"/>
              </w:rPr>
            </w:pPr>
            <w:r w:rsidRPr="00E1241D">
              <w:rPr>
                <w:color w:val="002060"/>
              </w:rPr>
              <w:t>TORRESI ALESSANDRO</w:t>
            </w:r>
          </w:p>
        </w:tc>
        <w:tc>
          <w:tcPr>
            <w:tcW w:w="2200" w:type="dxa"/>
            <w:tcMar>
              <w:top w:w="20" w:type="dxa"/>
              <w:left w:w="20" w:type="dxa"/>
              <w:bottom w:w="20" w:type="dxa"/>
              <w:right w:w="20" w:type="dxa"/>
            </w:tcMar>
            <w:vAlign w:val="center"/>
            <w:hideMark/>
          </w:tcPr>
          <w:p w14:paraId="77113B26" w14:textId="77777777" w:rsidR="005F1EEA" w:rsidRPr="00E1241D" w:rsidRDefault="005F1EEA" w:rsidP="00DF4C06">
            <w:pPr>
              <w:pStyle w:val="movimento2"/>
              <w:rPr>
                <w:color w:val="002060"/>
              </w:rPr>
            </w:pPr>
            <w:r w:rsidRPr="00E1241D">
              <w:rPr>
                <w:color w:val="002060"/>
              </w:rPr>
              <w:t xml:space="preserve">(PIEDIRIPA C5) </w:t>
            </w:r>
          </w:p>
        </w:tc>
        <w:tc>
          <w:tcPr>
            <w:tcW w:w="800" w:type="dxa"/>
            <w:tcMar>
              <w:top w:w="20" w:type="dxa"/>
              <w:left w:w="20" w:type="dxa"/>
              <w:bottom w:w="20" w:type="dxa"/>
              <w:right w:w="20" w:type="dxa"/>
            </w:tcMar>
            <w:vAlign w:val="center"/>
            <w:hideMark/>
          </w:tcPr>
          <w:p w14:paraId="6B1723C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1C4769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9073F7A" w14:textId="77777777" w:rsidR="005F1EEA" w:rsidRPr="00E1241D" w:rsidRDefault="005F1EEA" w:rsidP="00DF4C06">
            <w:pPr>
              <w:pStyle w:val="movimento2"/>
              <w:rPr>
                <w:color w:val="002060"/>
              </w:rPr>
            </w:pPr>
            <w:r w:rsidRPr="00E1241D">
              <w:rPr>
                <w:color w:val="002060"/>
              </w:rPr>
              <w:t> </w:t>
            </w:r>
          </w:p>
        </w:tc>
      </w:tr>
    </w:tbl>
    <w:p w14:paraId="114679BF" w14:textId="77777777" w:rsidR="005F1EEA" w:rsidRPr="00E1241D" w:rsidRDefault="005F1EEA" w:rsidP="005F1EEA">
      <w:pPr>
        <w:pStyle w:val="titolo20"/>
        <w:rPr>
          <w:rFonts w:eastAsiaTheme="minorEastAsia"/>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40C3947F" w14:textId="77777777" w:rsidTr="00DF4C06">
        <w:tc>
          <w:tcPr>
            <w:tcW w:w="2200" w:type="dxa"/>
            <w:tcMar>
              <w:top w:w="20" w:type="dxa"/>
              <w:left w:w="20" w:type="dxa"/>
              <w:bottom w:w="20" w:type="dxa"/>
              <w:right w:w="20" w:type="dxa"/>
            </w:tcMar>
            <w:vAlign w:val="center"/>
            <w:hideMark/>
          </w:tcPr>
          <w:p w14:paraId="57B9617D" w14:textId="77777777" w:rsidR="005F1EEA" w:rsidRPr="00E1241D" w:rsidRDefault="005F1EEA" w:rsidP="00DF4C06">
            <w:pPr>
              <w:pStyle w:val="movimento"/>
              <w:rPr>
                <w:color w:val="002060"/>
              </w:rPr>
            </w:pPr>
            <w:r w:rsidRPr="00E1241D">
              <w:rPr>
                <w:color w:val="002060"/>
              </w:rPr>
              <w:t>PARADISI MARCO</w:t>
            </w:r>
          </w:p>
        </w:tc>
        <w:tc>
          <w:tcPr>
            <w:tcW w:w="2200" w:type="dxa"/>
            <w:tcMar>
              <w:top w:w="20" w:type="dxa"/>
              <w:left w:w="20" w:type="dxa"/>
              <w:bottom w:w="20" w:type="dxa"/>
              <w:right w:w="20" w:type="dxa"/>
            </w:tcMar>
            <w:vAlign w:val="center"/>
            <w:hideMark/>
          </w:tcPr>
          <w:p w14:paraId="7DDDCEB9" w14:textId="77777777" w:rsidR="005F1EEA" w:rsidRPr="00E1241D" w:rsidRDefault="005F1EEA" w:rsidP="00DF4C06">
            <w:pPr>
              <w:pStyle w:val="movimento2"/>
              <w:rPr>
                <w:color w:val="002060"/>
              </w:rPr>
            </w:pPr>
            <w:r w:rsidRPr="00E1241D">
              <w:rPr>
                <w:color w:val="002060"/>
              </w:rPr>
              <w:t xml:space="preserve">(ALMA JUVENTUS FANO) </w:t>
            </w:r>
          </w:p>
        </w:tc>
        <w:tc>
          <w:tcPr>
            <w:tcW w:w="800" w:type="dxa"/>
            <w:tcMar>
              <w:top w:w="20" w:type="dxa"/>
              <w:left w:w="20" w:type="dxa"/>
              <w:bottom w:w="20" w:type="dxa"/>
              <w:right w:w="20" w:type="dxa"/>
            </w:tcMar>
            <w:vAlign w:val="center"/>
            <w:hideMark/>
          </w:tcPr>
          <w:p w14:paraId="41509900"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C0A7056" w14:textId="77777777" w:rsidR="005F1EEA" w:rsidRPr="00E1241D" w:rsidRDefault="005F1EEA" w:rsidP="00DF4C06">
            <w:pPr>
              <w:pStyle w:val="movimento"/>
              <w:rPr>
                <w:color w:val="002060"/>
              </w:rPr>
            </w:pPr>
            <w:r w:rsidRPr="00E1241D">
              <w:rPr>
                <w:color w:val="002060"/>
              </w:rPr>
              <w:t>VITALI MARCO</w:t>
            </w:r>
          </w:p>
        </w:tc>
        <w:tc>
          <w:tcPr>
            <w:tcW w:w="2200" w:type="dxa"/>
            <w:tcMar>
              <w:top w:w="20" w:type="dxa"/>
              <w:left w:w="20" w:type="dxa"/>
              <w:bottom w:w="20" w:type="dxa"/>
              <w:right w:w="20" w:type="dxa"/>
            </w:tcMar>
            <w:vAlign w:val="center"/>
            <w:hideMark/>
          </w:tcPr>
          <w:p w14:paraId="47847D31" w14:textId="77777777" w:rsidR="005F1EEA" w:rsidRPr="00E1241D" w:rsidRDefault="005F1EEA" w:rsidP="00DF4C06">
            <w:pPr>
              <w:pStyle w:val="movimento2"/>
              <w:rPr>
                <w:color w:val="002060"/>
              </w:rPr>
            </w:pPr>
            <w:r w:rsidRPr="00E1241D">
              <w:rPr>
                <w:color w:val="002060"/>
              </w:rPr>
              <w:t xml:space="preserve">(ALMA JUVENTUS FANO) </w:t>
            </w:r>
          </w:p>
        </w:tc>
      </w:tr>
      <w:tr w:rsidR="005F1EEA" w:rsidRPr="00E1241D" w14:paraId="0720E11A" w14:textId="77777777" w:rsidTr="00DF4C06">
        <w:tc>
          <w:tcPr>
            <w:tcW w:w="2200" w:type="dxa"/>
            <w:tcMar>
              <w:top w:w="20" w:type="dxa"/>
              <w:left w:w="20" w:type="dxa"/>
              <w:bottom w:w="20" w:type="dxa"/>
              <w:right w:w="20" w:type="dxa"/>
            </w:tcMar>
            <w:vAlign w:val="center"/>
            <w:hideMark/>
          </w:tcPr>
          <w:p w14:paraId="2A24A1DB" w14:textId="77777777" w:rsidR="005F1EEA" w:rsidRPr="00E1241D" w:rsidRDefault="005F1EEA" w:rsidP="00DF4C06">
            <w:pPr>
              <w:pStyle w:val="movimento"/>
              <w:rPr>
                <w:color w:val="002060"/>
              </w:rPr>
            </w:pPr>
            <w:r w:rsidRPr="00E1241D">
              <w:rPr>
                <w:color w:val="002060"/>
              </w:rPr>
              <w:t>TUSHA EDVIN</w:t>
            </w:r>
          </w:p>
        </w:tc>
        <w:tc>
          <w:tcPr>
            <w:tcW w:w="2200" w:type="dxa"/>
            <w:tcMar>
              <w:top w:w="20" w:type="dxa"/>
              <w:left w:w="20" w:type="dxa"/>
              <w:bottom w:w="20" w:type="dxa"/>
              <w:right w:w="20" w:type="dxa"/>
            </w:tcMar>
            <w:vAlign w:val="center"/>
            <w:hideMark/>
          </w:tcPr>
          <w:p w14:paraId="5A62209B" w14:textId="77777777" w:rsidR="005F1EEA" w:rsidRPr="00E1241D" w:rsidRDefault="005F1EEA" w:rsidP="00DF4C06">
            <w:pPr>
              <w:pStyle w:val="movimento2"/>
              <w:rPr>
                <w:color w:val="002060"/>
              </w:rPr>
            </w:pPr>
            <w:r w:rsidRPr="00E1241D">
              <w:rPr>
                <w:color w:val="002060"/>
              </w:rPr>
              <w:t xml:space="preserve">(AUDAX CALCIO PIOBBICO) </w:t>
            </w:r>
          </w:p>
        </w:tc>
        <w:tc>
          <w:tcPr>
            <w:tcW w:w="800" w:type="dxa"/>
            <w:tcMar>
              <w:top w:w="20" w:type="dxa"/>
              <w:left w:w="20" w:type="dxa"/>
              <w:bottom w:w="20" w:type="dxa"/>
              <w:right w:w="20" w:type="dxa"/>
            </w:tcMar>
            <w:vAlign w:val="center"/>
            <w:hideMark/>
          </w:tcPr>
          <w:p w14:paraId="0189B02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A388E55" w14:textId="77777777" w:rsidR="005F1EEA" w:rsidRPr="00E1241D" w:rsidRDefault="005F1EEA" w:rsidP="00DF4C06">
            <w:pPr>
              <w:pStyle w:val="movimento"/>
              <w:rPr>
                <w:color w:val="002060"/>
              </w:rPr>
            </w:pPr>
            <w:r w:rsidRPr="00E1241D">
              <w:rPr>
                <w:color w:val="002060"/>
              </w:rPr>
              <w:t>DEZI TOMMASO</w:t>
            </w:r>
          </w:p>
        </w:tc>
        <w:tc>
          <w:tcPr>
            <w:tcW w:w="2200" w:type="dxa"/>
            <w:tcMar>
              <w:top w:w="20" w:type="dxa"/>
              <w:left w:w="20" w:type="dxa"/>
              <w:bottom w:w="20" w:type="dxa"/>
              <w:right w:w="20" w:type="dxa"/>
            </w:tcMar>
            <w:vAlign w:val="center"/>
            <w:hideMark/>
          </w:tcPr>
          <w:p w14:paraId="06B92082" w14:textId="77777777" w:rsidR="005F1EEA" w:rsidRPr="00E1241D" w:rsidRDefault="005F1EEA" w:rsidP="00DF4C06">
            <w:pPr>
              <w:pStyle w:val="movimento2"/>
              <w:rPr>
                <w:color w:val="002060"/>
              </w:rPr>
            </w:pPr>
            <w:r w:rsidRPr="00E1241D">
              <w:rPr>
                <w:color w:val="002060"/>
              </w:rPr>
              <w:t xml:space="preserve">(C.F. MACERATESE A.S.D.) </w:t>
            </w:r>
          </w:p>
        </w:tc>
      </w:tr>
      <w:tr w:rsidR="005F1EEA" w:rsidRPr="00E1241D" w14:paraId="61E52DAD" w14:textId="77777777" w:rsidTr="00DF4C06">
        <w:tc>
          <w:tcPr>
            <w:tcW w:w="2200" w:type="dxa"/>
            <w:tcMar>
              <w:top w:w="20" w:type="dxa"/>
              <w:left w:w="20" w:type="dxa"/>
              <w:bottom w:w="20" w:type="dxa"/>
              <w:right w:w="20" w:type="dxa"/>
            </w:tcMar>
            <w:vAlign w:val="center"/>
            <w:hideMark/>
          </w:tcPr>
          <w:p w14:paraId="13685151" w14:textId="77777777" w:rsidR="005F1EEA" w:rsidRPr="00E1241D" w:rsidRDefault="005F1EEA" w:rsidP="00DF4C06">
            <w:pPr>
              <w:pStyle w:val="movimento"/>
              <w:rPr>
                <w:color w:val="002060"/>
              </w:rPr>
            </w:pPr>
            <w:r w:rsidRPr="00E1241D">
              <w:rPr>
                <w:color w:val="002060"/>
              </w:rPr>
              <w:t>IMMOBILE SALVATORE</w:t>
            </w:r>
          </w:p>
        </w:tc>
        <w:tc>
          <w:tcPr>
            <w:tcW w:w="2200" w:type="dxa"/>
            <w:tcMar>
              <w:top w:w="20" w:type="dxa"/>
              <w:left w:w="20" w:type="dxa"/>
              <w:bottom w:w="20" w:type="dxa"/>
              <w:right w:w="20" w:type="dxa"/>
            </w:tcMar>
            <w:vAlign w:val="center"/>
            <w:hideMark/>
          </w:tcPr>
          <w:p w14:paraId="2404485D" w14:textId="77777777" w:rsidR="005F1EEA" w:rsidRPr="00E1241D" w:rsidRDefault="005F1EEA" w:rsidP="00DF4C06">
            <w:pPr>
              <w:pStyle w:val="movimento2"/>
              <w:rPr>
                <w:color w:val="002060"/>
              </w:rPr>
            </w:pPr>
            <w:r w:rsidRPr="00E1241D">
              <w:rPr>
                <w:color w:val="002060"/>
              </w:rPr>
              <w:t xml:space="preserve">(CALCETTO NUMANA) </w:t>
            </w:r>
          </w:p>
        </w:tc>
        <w:tc>
          <w:tcPr>
            <w:tcW w:w="800" w:type="dxa"/>
            <w:tcMar>
              <w:top w:w="20" w:type="dxa"/>
              <w:left w:w="20" w:type="dxa"/>
              <w:bottom w:w="20" w:type="dxa"/>
              <w:right w:w="20" w:type="dxa"/>
            </w:tcMar>
            <w:vAlign w:val="center"/>
            <w:hideMark/>
          </w:tcPr>
          <w:p w14:paraId="5358CEE5"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10604BE" w14:textId="77777777" w:rsidR="005F1EEA" w:rsidRPr="00E1241D" w:rsidRDefault="005F1EEA" w:rsidP="00DF4C06">
            <w:pPr>
              <w:pStyle w:val="movimento"/>
              <w:rPr>
                <w:color w:val="002060"/>
              </w:rPr>
            </w:pPr>
            <w:r w:rsidRPr="00E1241D">
              <w:rPr>
                <w:color w:val="002060"/>
              </w:rPr>
              <w:t>PELLEGRINO LUCIANO</w:t>
            </w:r>
          </w:p>
        </w:tc>
        <w:tc>
          <w:tcPr>
            <w:tcW w:w="2200" w:type="dxa"/>
            <w:tcMar>
              <w:top w:w="20" w:type="dxa"/>
              <w:left w:w="20" w:type="dxa"/>
              <w:bottom w:w="20" w:type="dxa"/>
              <w:right w:w="20" w:type="dxa"/>
            </w:tcMar>
            <w:vAlign w:val="center"/>
            <w:hideMark/>
          </w:tcPr>
          <w:p w14:paraId="2EF0AB37" w14:textId="77777777" w:rsidR="005F1EEA" w:rsidRPr="00E1241D" w:rsidRDefault="005F1EEA" w:rsidP="00DF4C06">
            <w:pPr>
              <w:pStyle w:val="movimento2"/>
              <w:rPr>
                <w:color w:val="002060"/>
              </w:rPr>
            </w:pPr>
            <w:r w:rsidRPr="00E1241D">
              <w:rPr>
                <w:color w:val="002060"/>
              </w:rPr>
              <w:t xml:space="preserve">(CIRCOLO COLLODI CALCIO 5) </w:t>
            </w:r>
          </w:p>
        </w:tc>
      </w:tr>
      <w:tr w:rsidR="005F1EEA" w:rsidRPr="00E1241D" w14:paraId="22F66FE9" w14:textId="77777777" w:rsidTr="00DF4C06">
        <w:tc>
          <w:tcPr>
            <w:tcW w:w="2200" w:type="dxa"/>
            <w:tcMar>
              <w:top w:w="20" w:type="dxa"/>
              <w:left w:w="20" w:type="dxa"/>
              <w:bottom w:w="20" w:type="dxa"/>
              <w:right w:w="20" w:type="dxa"/>
            </w:tcMar>
            <w:vAlign w:val="center"/>
            <w:hideMark/>
          </w:tcPr>
          <w:p w14:paraId="301637BD" w14:textId="77777777" w:rsidR="005F1EEA" w:rsidRPr="00E1241D" w:rsidRDefault="005F1EEA" w:rsidP="00DF4C06">
            <w:pPr>
              <w:pStyle w:val="movimento"/>
              <w:rPr>
                <w:color w:val="002060"/>
              </w:rPr>
            </w:pPr>
            <w:r w:rsidRPr="00E1241D">
              <w:rPr>
                <w:color w:val="002060"/>
              </w:rPr>
              <w:t>IANNELLI ANDREA</w:t>
            </w:r>
          </w:p>
        </w:tc>
        <w:tc>
          <w:tcPr>
            <w:tcW w:w="2200" w:type="dxa"/>
            <w:tcMar>
              <w:top w:w="20" w:type="dxa"/>
              <w:left w:w="20" w:type="dxa"/>
              <w:bottom w:w="20" w:type="dxa"/>
              <w:right w:w="20" w:type="dxa"/>
            </w:tcMar>
            <w:vAlign w:val="center"/>
            <w:hideMark/>
          </w:tcPr>
          <w:p w14:paraId="5F652B18" w14:textId="77777777" w:rsidR="005F1EEA" w:rsidRPr="00E1241D" w:rsidRDefault="005F1EEA" w:rsidP="00DF4C06">
            <w:pPr>
              <w:pStyle w:val="movimento2"/>
              <w:rPr>
                <w:color w:val="002060"/>
              </w:rPr>
            </w:pPr>
            <w:r w:rsidRPr="00E1241D">
              <w:rPr>
                <w:color w:val="002060"/>
              </w:rPr>
              <w:t xml:space="preserve">(CITTA DI FALCONARA) </w:t>
            </w:r>
          </w:p>
        </w:tc>
        <w:tc>
          <w:tcPr>
            <w:tcW w:w="800" w:type="dxa"/>
            <w:tcMar>
              <w:top w:w="20" w:type="dxa"/>
              <w:left w:w="20" w:type="dxa"/>
              <w:bottom w:w="20" w:type="dxa"/>
              <w:right w:w="20" w:type="dxa"/>
            </w:tcMar>
            <w:vAlign w:val="center"/>
            <w:hideMark/>
          </w:tcPr>
          <w:p w14:paraId="473324F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01DEB21" w14:textId="77777777" w:rsidR="005F1EEA" w:rsidRPr="00E1241D" w:rsidRDefault="005F1EEA" w:rsidP="00DF4C06">
            <w:pPr>
              <w:pStyle w:val="movimento"/>
              <w:rPr>
                <w:color w:val="002060"/>
              </w:rPr>
            </w:pPr>
            <w:r w:rsidRPr="00E1241D">
              <w:rPr>
                <w:color w:val="002060"/>
              </w:rPr>
              <w:t>VINGIONE TOMMASO</w:t>
            </w:r>
          </w:p>
        </w:tc>
        <w:tc>
          <w:tcPr>
            <w:tcW w:w="2200" w:type="dxa"/>
            <w:tcMar>
              <w:top w:w="20" w:type="dxa"/>
              <w:left w:w="20" w:type="dxa"/>
              <w:bottom w:w="20" w:type="dxa"/>
              <w:right w:w="20" w:type="dxa"/>
            </w:tcMar>
            <w:vAlign w:val="center"/>
            <w:hideMark/>
          </w:tcPr>
          <w:p w14:paraId="66D20AD5" w14:textId="77777777" w:rsidR="005F1EEA" w:rsidRPr="00E1241D" w:rsidRDefault="005F1EEA" w:rsidP="00DF4C06">
            <w:pPr>
              <w:pStyle w:val="movimento2"/>
              <w:rPr>
                <w:color w:val="002060"/>
              </w:rPr>
            </w:pPr>
            <w:r w:rsidRPr="00E1241D">
              <w:rPr>
                <w:color w:val="002060"/>
              </w:rPr>
              <w:t xml:space="preserve">(FOLGORE CASTELRAIMONDO) </w:t>
            </w:r>
          </w:p>
        </w:tc>
      </w:tr>
      <w:tr w:rsidR="005F1EEA" w:rsidRPr="00E1241D" w14:paraId="4F3FAEA1" w14:textId="77777777" w:rsidTr="00DF4C06">
        <w:tc>
          <w:tcPr>
            <w:tcW w:w="2200" w:type="dxa"/>
            <w:tcMar>
              <w:top w:w="20" w:type="dxa"/>
              <w:left w:w="20" w:type="dxa"/>
              <w:bottom w:w="20" w:type="dxa"/>
              <w:right w:w="20" w:type="dxa"/>
            </w:tcMar>
            <w:vAlign w:val="center"/>
            <w:hideMark/>
          </w:tcPr>
          <w:p w14:paraId="63301203" w14:textId="77777777" w:rsidR="005F1EEA" w:rsidRPr="00E1241D" w:rsidRDefault="005F1EEA" w:rsidP="00DF4C06">
            <w:pPr>
              <w:pStyle w:val="movimento"/>
              <w:rPr>
                <w:color w:val="002060"/>
              </w:rPr>
            </w:pPr>
            <w:r w:rsidRPr="00E1241D">
              <w:rPr>
                <w:color w:val="002060"/>
              </w:rPr>
              <w:t>BORIA SAMUELE</w:t>
            </w:r>
          </w:p>
        </w:tc>
        <w:tc>
          <w:tcPr>
            <w:tcW w:w="2200" w:type="dxa"/>
            <w:tcMar>
              <w:top w:w="20" w:type="dxa"/>
              <w:left w:w="20" w:type="dxa"/>
              <w:bottom w:w="20" w:type="dxa"/>
              <w:right w:w="20" w:type="dxa"/>
            </w:tcMar>
            <w:vAlign w:val="center"/>
            <w:hideMark/>
          </w:tcPr>
          <w:p w14:paraId="462FEB29" w14:textId="77777777" w:rsidR="005F1EEA" w:rsidRPr="00E1241D" w:rsidRDefault="005F1EEA" w:rsidP="00DF4C06">
            <w:pPr>
              <w:pStyle w:val="movimento2"/>
              <w:rPr>
                <w:color w:val="002060"/>
              </w:rPr>
            </w:pPr>
            <w:r w:rsidRPr="00E1241D">
              <w:rPr>
                <w:color w:val="002060"/>
              </w:rPr>
              <w:t xml:space="preserve">(FRASASSI C5) </w:t>
            </w:r>
          </w:p>
        </w:tc>
        <w:tc>
          <w:tcPr>
            <w:tcW w:w="800" w:type="dxa"/>
            <w:tcMar>
              <w:top w:w="20" w:type="dxa"/>
              <w:left w:w="20" w:type="dxa"/>
              <w:bottom w:w="20" w:type="dxa"/>
              <w:right w:w="20" w:type="dxa"/>
            </w:tcMar>
            <w:vAlign w:val="center"/>
            <w:hideMark/>
          </w:tcPr>
          <w:p w14:paraId="375D5737"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2E7B239" w14:textId="77777777" w:rsidR="005F1EEA" w:rsidRPr="00E1241D" w:rsidRDefault="005F1EEA" w:rsidP="00DF4C06">
            <w:pPr>
              <w:pStyle w:val="movimento"/>
              <w:rPr>
                <w:color w:val="002060"/>
              </w:rPr>
            </w:pPr>
            <w:r w:rsidRPr="00E1241D">
              <w:rPr>
                <w:color w:val="002060"/>
              </w:rPr>
              <w:t>BREGA MATTEO</w:t>
            </w:r>
          </w:p>
        </w:tc>
        <w:tc>
          <w:tcPr>
            <w:tcW w:w="2200" w:type="dxa"/>
            <w:tcMar>
              <w:top w:w="20" w:type="dxa"/>
              <w:left w:w="20" w:type="dxa"/>
              <w:bottom w:w="20" w:type="dxa"/>
              <w:right w:w="20" w:type="dxa"/>
            </w:tcMar>
            <w:vAlign w:val="center"/>
            <w:hideMark/>
          </w:tcPr>
          <w:p w14:paraId="5DACF4FE" w14:textId="77777777" w:rsidR="005F1EEA" w:rsidRPr="00E1241D" w:rsidRDefault="005F1EEA" w:rsidP="00DF4C06">
            <w:pPr>
              <w:pStyle w:val="movimento2"/>
              <w:rPr>
                <w:color w:val="002060"/>
              </w:rPr>
            </w:pPr>
            <w:r w:rsidRPr="00E1241D">
              <w:rPr>
                <w:color w:val="002060"/>
              </w:rPr>
              <w:t xml:space="preserve">(FRASASSI C5) </w:t>
            </w:r>
          </w:p>
        </w:tc>
      </w:tr>
      <w:tr w:rsidR="005F1EEA" w:rsidRPr="00E1241D" w14:paraId="26BE3C1D" w14:textId="77777777" w:rsidTr="00DF4C06">
        <w:tc>
          <w:tcPr>
            <w:tcW w:w="2200" w:type="dxa"/>
            <w:tcMar>
              <w:top w:w="20" w:type="dxa"/>
              <w:left w:w="20" w:type="dxa"/>
              <w:bottom w:w="20" w:type="dxa"/>
              <w:right w:w="20" w:type="dxa"/>
            </w:tcMar>
            <w:vAlign w:val="center"/>
            <w:hideMark/>
          </w:tcPr>
          <w:p w14:paraId="591B4814" w14:textId="77777777" w:rsidR="005F1EEA" w:rsidRPr="00E1241D" w:rsidRDefault="005F1EEA" w:rsidP="00DF4C06">
            <w:pPr>
              <w:pStyle w:val="movimento"/>
              <w:rPr>
                <w:color w:val="002060"/>
              </w:rPr>
            </w:pPr>
            <w:r w:rsidRPr="00E1241D">
              <w:rPr>
                <w:color w:val="002060"/>
              </w:rPr>
              <w:t>BELARDINELLI LEONARDO</w:t>
            </w:r>
          </w:p>
        </w:tc>
        <w:tc>
          <w:tcPr>
            <w:tcW w:w="2200" w:type="dxa"/>
            <w:tcMar>
              <w:top w:w="20" w:type="dxa"/>
              <w:left w:w="20" w:type="dxa"/>
              <w:bottom w:w="20" w:type="dxa"/>
              <w:right w:w="20" w:type="dxa"/>
            </w:tcMar>
            <w:vAlign w:val="center"/>
            <w:hideMark/>
          </w:tcPr>
          <w:p w14:paraId="06A90F32" w14:textId="77777777" w:rsidR="005F1EEA" w:rsidRPr="00E1241D" w:rsidRDefault="005F1EEA" w:rsidP="00DF4C06">
            <w:pPr>
              <w:pStyle w:val="movimento2"/>
              <w:rPr>
                <w:color w:val="002060"/>
              </w:rPr>
            </w:pPr>
            <w:r w:rsidRPr="00E1241D">
              <w:rPr>
                <w:color w:val="002060"/>
              </w:rPr>
              <w:t xml:space="preserve">(FUTSAL ANCONA) </w:t>
            </w:r>
          </w:p>
        </w:tc>
        <w:tc>
          <w:tcPr>
            <w:tcW w:w="800" w:type="dxa"/>
            <w:tcMar>
              <w:top w:w="20" w:type="dxa"/>
              <w:left w:w="20" w:type="dxa"/>
              <w:bottom w:w="20" w:type="dxa"/>
              <w:right w:w="20" w:type="dxa"/>
            </w:tcMar>
            <w:vAlign w:val="center"/>
            <w:hideMark/>
          </w:tcPr>
          <w:p w14:paraId="1EB8A22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C321D85" w14:textId="77777777" w:rsidR="005F1EEA" w:rsidRPr="00E1241D" w:rsidRDefault="005F1EEA" w:rsidP="00DF4C06">
            <w:pPr>
              <w:pStyle w:val="movimento"/>
              <w:rPr>
                <w:color w:val="002060"/>
              </w:rPr>
            </w:pPr>
            <w:r w:rsidRPr="00E1241D">
              <w:rPr>
                <w:color w:val="002060"/>
              </w:rPr>
              <w:t>GALEAZZO MICHELE</w:t>
            </w:r>
          </w:p>
        </w:tc>
        <w:tc>
          <w:tcPr>
            <w:tcW w:w="2200" w:type="dxa"/>
            <w:tcMar>
              <w:top w:w="20" w:type="dxa"/>
              <w:left w:w="20" w:type="dxa"/>
              <w:bottom w:w="20" w:type="dxa"/>
              <w:right w:w="20" w:type="dxa"/>
            </w:tcMar>
            <w:vAlign w:val="center"/>
            <w:hideMark/>
          </w:tcPr>
          <w:p w14:paraId="19A33F40" w14:textId="77777777" w:rsidR="005F1EEA" w:rsidRPr="00E1241D" w:rsidRDefault="005F1EEA" w:rsidP="00DF4C06">
            <w:pPr>
              <w:pStyle w:val="movimento2"/>
              <w:rPr>
                <w:color w:val="002060"/>
              </w:rPr>
            </w:pPr>
            <w:r w:rsidRPr="00E1241D">
              <w:rPr>
                <w:color w:val="002060"/>
              </w:rPr>
              <w:t xml:space="preserve">(FUTSAL OTTRANO) </w:t>
            </w:r>
          </w:p>
        </w:tc>
      </w:tr>
      <w:tr w:rsidR="005F1EEA" w:rsidRPr="00E1241D" w14:paraId="460B0D45" w14:textId="77777777" w:rsidTr="00DF4C06">
        <w:tc>
          <w:tcPr>
            <w:tcW w:w="2200" w:type="dxa"/>
            <w:tcMar>
              <w:top w:w="20" w:type="dxa"/>
              <w:left w:w="20" w:type="dxa"/>
              <w:bottom w:w="20" w:type="dxa"/>
              <w:right w:w="20" w:type="dxa"/>
            </w:tcMar>
            <w:vAlign w:val="center"/>
            <w:hideMark/>
          </w:tcPr>
          <w:p w14:paraId="6B14F169" w14:textId="77777777" w:rsidR="005F1EEA" w:rsidRPr="00E1241D" w:rsidRDefault="005F1EEA" w:rsidP="00DF4C06">
            <w:pPr>
              <w:pStyle w:val="movimento"/>
              <w:rPr>
                <w:color w:val="002060"/>
              </w:rPr>
            </w:pPr>
            <w:r w:rsidRPr="00E1241D">
              <w:rPr>
                <w:color w:val="002060"/>
              </w:rPr>
              <w:t>CATTANI CHRISTIAN</w:t>
            </w:r>
          </w:p>
        </w:tc>
        <w:tc>
          <w:tcPr>
            <w:tcW w:w="2200" w:type="dxa"/>
            <w:tcMar>
              <w:top w:w="20" w:type="dxa"/>
              <w:left w:w="20" w:type="dxa"/>
              <w:bottom w:w="20" w:type="dxa"/>
              <w:right w:w="20" w:type="dxa"/>
            </w:tcMar>
            <w:vAlign w:val="center"/>
            <w:hideMark/>
          </w:tcPr>
          <w:p w14:paraId="1D7E30EC" w14:textId="77777777" w:rsidR="005F1EEA" w:rsidRPr="00E1241D" w:rsidRDefault="005F1EEA" w:rsidP="00DF4C06">
            <w:pPr>
              <w:pStyle w:val="movimento2"/>
              <w:rPr>
                <w:color w:val="002060"/>
              </w:rPr>
            </w:pPr>
            <w:r w:rsidRPr="00E1241D">
              <w:rPr>
                <w:color w:val="002060"/>
              </w:rPr>
              <w:t xml:space="preserve">(GNANO 04) </w:t>
            </w:r>
          </w:p>
        </w:tc>
        <w:tc>
          <w:tcPr>
            <w:tcW w:w="800" w:type="dxa"/>
            <w:tcMar>
              <w:top w:w="20" w:type="dxa"/>
              <w:left w:w="20" w:type="dxa"/>
              <w:bottom w:w="20" w:type="dxa"/>
              <w:right w:w="20" w:type="dxa"/>
            </w:tcMar>
            <w:vAlign w:val="center"/>
            <w:hideMark/>
          </w:tcPr>
          <w:p w14:paraId="0D27973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2E1E044" w14:textId="77777777" w:rsidR="005F1EEA" w:rsidRPr="00E1241D" w:rsidRDefault="005F1EEA" w:rsidP="00DF4C06">
            <w:pPr>
              <w:pStyle w:val="movimento"/>
              <w:rPr>
                <w:color w:val="002060"/>
              </w:rPr>
            </w:pPr>
            <w:r w:rsidRPr="00E1241D">
              <w:rPr>
                <w:color w:val="002060"/>
              </w:rPr>
              <w:t>MAURIZI ALEX</w:t>
            </w:r>
          </w:p>
        </w:tc>
        <w:tc>
          <w:tcPr>
            <w:tcW w:w="2200" w:type="dxa"/>
            <w:tcMar>
              <w:top w:w="20" w:type="dxa"/>
              <w:left w:w="20" w:type="dxa"/>
              <w:bottom w:w="20" w:type="dxa"/>
              <w:right w:w="20" w:type="dxa"/>
            </w:tcMar>
            <w:vAlign w:val="center"/>
            <w:hideMark/>
          </w:tcPr>
          <w:p w14:paraId="6E657A20" w14:textId="77777777" w:rsidR="005F1EEA" w:rsidRPr="00E1241D" w:rsidRDefault="005F1EEA" w:rsidP="00DF4C06">
            <w:pPr>
              <w:pStyle w:val="movimento2"/>
              <w:rPr>
                <w:color w:val="002060"/>
              </w:rPr>
            </w:pPr>
            <w:r w:rsidRPr="00E1241D">
              <w:rPr>
                <w:color w:val="002060"/>
              </w:rPr>
              <w:t xml:space="preserve">(MOGLIANESE) </w:t>
            </w:r>
          </w:p>
        </w:tc>
      </w:tr>
      <w:tr w:rsidR="005F1EEA" w:rsidRPr="00E1241D" w14:paraId="4A2BD5A0" w14:textId="77777777" w:rsidTr="00DF4C06">
        <w:tc>
          <w:tcPr>
            <w:tcW w:w="2200" w:type="dxa"/>
            <w:tcMar>
              <w:top w:w="20" w:type="dxa"/>
              <w:left w:w="20" w:type="dxa"/>
              <w:bottom w:w="20" w:type="dxa"/>
              <w:right w:w="20" w:type="dxa"/>
            </w:tcMar>
            <w:vAlign w:val="center"/>
            <w:hideMark/>
          </w:tcPr>
          <w:p w14:paraId="3108DC6B" w14:textId="77777777" w:rsidR="005F1EEA" w:rsidRPr="00E1241D" w:rsidRDefault="005F1EEA" w:rsidP="00DF4C06">
            <w:pPr>
              <w:pStyle w:val="movimento"/>
              <w:rPr>
                <w:color w:val="002060"/>
              </w:rPr>
            </w:pPr>
            <w:r w:rsidRPr="00E1241D">
              <w:rPr>
                <w:color w:val="002060"/>
              </w:rPr>
              <w:t>CAMILLETTI NICOLA</w:t>
            </w:r>
          </w:p>
        </w:tc>
        <w:tc>
          <w:tcPr>
            <w:tcW w:w="2200" w:type="dxa"/>
            <w:tcMar>
              <w:top w:w="20" w:type="dxa"/>
              <w:left w:w="20" w:type="dxa"/>
              <w:bottom w:w="20" w:type="dxa"/>
              <w:right w:w="20" w:type="dxa"/>
            </w:tcMar>
            <w:vAlign w:val="center"/>
            <w:hideMark/>
          </w:tcPr>
          <w:p w14:paraId="3BFCD23B" w14:textId="77777777" w:rsidR="005F1EEA" w:rsidRPr="00E1241D" w:rsidRDefault="005F1EEA" w:rsidP="00DF4C06">
            <w:pPr>
              <w:pStyle w:val="movimento2"/>
              <w:rPr>
                <w:color w:val="002060"/>
              </w:rPr>
            </w:pPr>
            <w:r w:rsidRPr="00E1241D">
              <w:rPr>
                <w:color w:val="002060"/>
              </w:rPr>
              <w:t xml:space="preserve">(NUOVA FOLGORE) </w:t>
            </w:r>
          </w:p>
        </w:tc>
        <w:tc>
          <w:tcPr>
            <w:tcW w:w="800" w:type="dxa"/>
            <w:tcMar>
              <w:top w:w="20" w:type="dxa"/>
              <w:left w:w="20" w:type="dxa"/>
              <w:bottom w:w="20" w:type="dxa"/>
              <w:right w:w="20" w:type="dxa"/>
            </w:tcMar>
            <w:vAlign w:val="center"/>
            <w:hideMark/>
          </w:tcPr>
          <w:p w14:paraId="6D1A07B5"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AA6A8A3" w14:textId="77777777" w:rsidR="005F1EEA" w:rsidRPr="00E1241D" w:rsidRDefault="005F1EEA" w:rsidP="00DF4C06">
            <w:pPr>
              <w:pStyle w:val="movimento"/>
              <w:rPr>
                <w:color w:val="002060"/>
              </w:rPr>
            </w:pPr>
            <w:r w:rsidRPr="00E1241D">
              <w:rPr>
                <w:color w:val="002060"/>
              </w:rPr>
              <w:t>NAPPI GIUSEPPE</w:t>
            </w:r>
          </w:p>
        </w:tc>
        <w:tc>
          <w:tcPr>
            <w:tcW w:w="2200" w:type="dxa"/>
            <w:tcMar>
              <w:top w:w="20" w:type="dxa"/>
              <w:left w:w="20" w:type="dxa"/>
              <w:bottom w:w="20" w:type="dxa"/>
              <w:right w:w="20" w:type="dxa"/>
            </w:tcMar>
            <w:vAlign w:val="center"/>
            <w:hideMark/>
          </w:tcPr>
          <w:p w14:paraId="06A02EB0" w14:textId="77777777" w:rsidR="005F1EEA" w:rsidRPr="00E1241D" w:rsidRDefault="005F1EEA" w:rsidP="00DF4C06">
            <w:pPr>
              <w:pStyle w:val="movimento2"/>
              <w:rPr>
                <w:color w:val="002060"/>
              </w:rPr>
            </w:pPr>
            <w:r w:rsidRPr="00E1241D">
              <w:rPr>
                <w:color w:val="002060"/>
              </w:rPr>
              <w:t xml:space="preserve">(NUOVA FOLGORE) </w:t>
            </w:r>
          </w:p>
        </w:tc>
      </w:tr>
      <w:tr w:rsidR="005F1EEA" w:rsidRPr="00E1241D" w14:paraId="664E96AA" w14:textId="77777777" w:rsidTr="00DF4C06">
        <w:tc>
          <w:tcPr>
            <w:tcW w:w="2200" w:type="dxa"/>
            <w:tcMar>
              <w:top w:w="20" w:type="dxa"/>
              <w:left w:w="20" w:type="dxa"/>
              <w:bottom w:w="20" w:type="dxa"/>
              <w:right w:w="20" w:type="dxa"/>
            </w:tcMar>
            <w:vAlign w:val="center"/>
            <w:hideMark/>
          </w:tcPr>
          <w:p w14:paraId="0EAF441A" w14:textId="77777777" w:rsidR="005F1EEA" w:rsidRPr="00E1241D" w:rsidRDefault="005F1EEA" w:rsidP="00DF4C06">
            <w:pPr>
              <w:pStyle w:val="movimento"/>
              <w:rPr>
                <w:color w:val="002060"/>
              </w:rPr>
            </w:pPr>
            <w:r w:rsidRPr="00E1241D">
              <w:rPr>
                <w:color w:val="002060"/>
              </w:rPr>
              <w:t>CAPPELLO KEVIN</w:t>
            </w:r>
          </w:p>
        </w:tc>
        <w:tc>
          <w:tcPr>
            <w:tcW w:w="2200" w:type="dxa"/>
            <w:tcMar>
              <w:top w:w="20" w:type="dxa"/>
              <w:left w:w="20" w:type="dxa"/>
              <w:bottom w:w="20" w:type="dxa"/>
              <w:right w:w="20" w:type="dxa"/>
            </w:tcMar>
            <w:vAlign w:val="center"/>
            <w:hideMark/>
          </w:tcPr>
          <w:p w14:paraId="74D45F47" w14:textId="77777777" w:rsidR="005F1EEA" w:rsidRPr="00E1241D" w:rsidRDefault="005F1EEA" w:rsidP="00DF4C06">
            <w:pPr>
              <w:pStyle w:val="movimento2"/>
              <w:rPr>
                <w:color w:val="002060"/>
              </w:rPr>
            </w:pPr>
            <w:r w:rsidRPr="00E1241D">
              <w:rPr>
                <w:color w:val="002060"/>
              </w:rPr>
              <w:t xml:space="preserve">(OSIMO STAZIONE SSD A R.L.) </w:t>
            </w:r>
          </w:p>
        </w:tc>
        <w:tc>
          <w:tcPr>
            <w:tcW w:w="800" w:type="dxa"/>
            <w:tcMar>
              <w:top w:w="20" w:type="dxa"/>
              <w:left w:w="20" w:type="dxa"/>
              <w:bottom w:w="20" w:type="dxa"/>
              <w:right w:w="20" w:type="dxa"/>
            </w:tcMar>
            <w:vAlign w:val="center"/>
            <w:hideMark/>
          </w:tcPr>
          <w:p w14:paraId="12580BB9"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6C68575" w14:textId="77777777" w:rsidR="005F1EEA" w:rsidRPr="00E1241D" w:rsidRDefault="005F1EEA" w:rsidP="00DF4C06">
            <w:pPr>
              <w:pStyle w:val="movimento"/>
              <w:rPr>
                <w:color w:val="002060"/>
              </w:rPr>
            </w:pPr>
            <w:r w:rsidRPr="00E1241D">
              <w:rPr>
                <w:color w:val="002060"/>
              </w:rPr>
              <w:t>STOCCHI EMANUELE</w:t>
            </w:r>
          </w:p>
        </w:tc>
        <w:tc>
          <w:tcPr>
            <w:tcW w:w="2200" w:type="dxa"/>
            <w:tcMar>
              <w:top w:w="20" w:type="dxa"/>
              <w:left w:w="20" w:type="dxa"/>
              <w:bottom w:w="20" w:type="dxa"/>
              <w:right w:w="20" w:type="dxa"/>
            </w:tcMar>
            <w:vAlign w:val="center"/>
            <w:hideMark/>
          </w:tcPr>
          <w:p w14:paraId="18FABDC3" w14:textId="77777777" w:rsidR="005F1EEA" w:rsidRPr="00E1241D" w:rsidRDefault="005F1EEA" w:rsidP="00DF4C06">
            <w:pPr>
              <w:pStyle w:val="movimento2"/>
              <w:rPr>
                <w:color w:val="002060"/>
              </w:rPr>
            </w:pPr>
            <w:r w:rsidRPr="00E1241D">
              <w:rPr>
                <w:color w:val="002060"/>
              </w:rPr>
              <w:t xml:space="preserve">(OSIMO STAZIONE SSD A R.L.) </w:t>
            </w:r>
          </w:p>
        </w:tc>
      </w:tr>
      <w:tr w:rsidR="005F1EEA" w:rsidRPr="00E1241D" w14:paraId="3AEEAA08" w14:textId="77777777" w:rsidTr="00DF4C06">
        <w:tc>
          <w:tcPr>
            <w:tcW w:w="2200" w:type="dxa"/>
            <w:tcMar>
              <w:top w:w="20" w:type="dxa"/>
              <w:left w:w="20" w:type="dxa"/>
              <w:bottom w:w="20" w:type="dxa"/>
              <w:right w:w="20" w:type="dxa"/>
            </w:tcMar>
            <w:vAlign w:val="center"/>
            <w:hideMark/>
          </w:tcPr>
          <w:p w14:paraId="6FF6D3C4" w14:textId="77777777" w:rsidR="005F1EEA" w:rsidRPr="00E1241D" w:rsidRDefault="005F1EEA" w:rsidP="00DF4C06">
            <w:pPr>
              <w:pStyle w:val="movimento"/>
              <w:rPr>
                <w:color w:val="002060"/>
              </w:rPr>
            </w:pPr>
            <w:r w:rsidRPr="00E1241D">
              <w:rPr>
                <w:color w:val="002060"/>
              </w:rPr>
              <w:t>MARINELLI GIULIO</w:t>
            </w:r>
          </w:p>
        </w:tc>
        <w:tc>
          <w:tcPr>
            <w:tcW w:w="2200" w:type="dxa"/>
            <w:tcMar>
              <w:top w:w="20" w:type="dxa"/>
              <w:left w:w="20" w:type="dxa"/>
              <w:bottom w:w="20" w:type="dxa"/>
              <w:right w:w="20" w:type="dxa"/>
            </w:tcMar>
            <w:vAlign w:val="center"/>
            <w:hideMark/>
          </w:tcPr>
          <w:p w14:paraId="6B270880" w14:textId="77777777" w:rsidR="005F1EEA" w:rsidRPr="00E1241D" w:rsidRDefault="005F1EEA" w:rsidP="00DF4C06">
            <w:pPr>
              <w:pStyle w:val="movimento2"/>
              <w:rPr>
                <w:color w:val="002060"/>
              </w:rPr>
            </w:pPr>
            <w:r w:rsidRPr="00E1241D">
              <w:rPr>
                <w:color w:val="002060"/>
              </w:rPr>
              <w:t xml:space="preserve">(VADO C5) </w:t>
            </w:r>
          </w:p>
        </w:tc>
        <w:tc>
          <w:tcPr>
            <w:tcW w:w="800" w:type="dxa"/>
            <w:tcMar>
              <w:top w:w="20" w:type="dxa"/>
              <w:left w:w="20" w:type="dxa"/>
              <w:bottom w:w="20" w:type="dxa"/>
              <w:right w:w="20" w:type="dxa"/>
            </w:tcMar>
            <w:vAlign w:val="center"/>
            <w:hideMark/>
          </w:tcPr>
          <w:p w14:paraId="537E11E8"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2681D16B"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D4BAB12" w14:textId="77777777" w:rsidR="005F1EEA" w:rsidRPr="00E1241D" w:rsidRDefault="005F1EEA" w:rsidP="00DF4C06">
            <w:pPr>
              <w:pStyle w:val="movimento2"/>
              <w:rPr>
                <w:color w:val="002060"/>
              </w:rPr>
            </w:pPr>
            <w:r w:rsidRPr="00E1241D">
              <w:rPr>
                <w:color w:val="002060"/>
              </w:rPr>
              <w:t> </w:t>
            </w:r>
          </w:p>
        </w:tc>
      </w:tr>
    </w:tbl>
    <w:p w14:paraId="70FDBC3C" w14:textId="77777777" w:rsidR="005F1EEA" w:rsidRPr="00E1241D" w:rsidRDefault="005F1EEA" w:rsidP="005F1EEA">
      <w:pPr>
        <w:pStyle w:val="titolo10"/>
        <w:rPr>
          <w:rFonts w:eastAsiaTheme="minorEastAsia"/>
          <w:color w:val="002060"/>
        </w:rPr>
      </w:pPr>
      <w:r w:rsidRPr="00E1241D">
        <w:rPr>
          <w:color w:val="002060"/>
        </w:rPr>
        <w:t xml:space="preserve">GARE DEL 28/ 9/2024 </w:t>
      </w:r>
    </w:p>
    <w:p w14:paraId="512B4700" w14:textId="77777777" w:rsidR="005F1EEA" w:rsidRPr="00E1241D" w:rsidRDefault="005F1EEA" w:rsidP="005F1EEA">
      <w:pPr>
        <w:pStyle w:val="titolo7a"/>
        <w:rPr>
          <w:color w:val="002060"/>
        </w:rPr>
      </w:pPr>
      <w:r w:rsidRPr="00E1241D">
        <w:rPr>
          <w:color w:val="002060"/>
        </w:rPr>
        <w:t xml:space="preserve">PROVVEDIMENTI DISCIPLINARI </w:t>
      </w:r>
    </w:p>
    <w:p w14:paraId="044FB8EC"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0175FB1F" w14:textId="77777777" w:rsidR="005F1EEA" w:rsidRPr="00E1241D" w:rsidRDefault="005F1EEA" w:rsidP="005F1EEA">
      <w:pPr>
        <w:pStyle w:val="titolo30"/>
        <w:rPr>
          <w:color w:val="002060"/>
        </w:rPr>
      </w:pPr>
      <w:r w:rsidRPr="00E1241D">
        <w:rPr>
          <w:color w:val="002060"/>
        </w:rPr>
        <w:t xml:space="preserve">SOCIETA' </w:t>
      </w:r>
    </w:p>
    <w:p w14:paraId="262F8F62" w14:textId="77777777" w:rsidR="005F1EEA" w:rsidRPr="00E1241D" w:rsidRDefault="005F1EEA" w:rsidP="005F1EEA">
      <w:pPr>
        <w:pStyle w:val="titolo20"/>
        <w:rPr>
          <w:color w:val="002060"/>
        </w:rPr>
      </w:pPr>
      <w:r w:rsidRPr="00E1241D">
        <w:rPr>
          <w:color w:val="002060"/>
        </w:rPr>
        <w:t xml:space="preserve">PERDITA DELLA GARA: </w:t>
      </w:r>
    </w:p>
    <w:p w14:paraId="099C6225" w14:textId="77777777" w:rsidR="005F1EEA" w:rsidRPr="00E1241D" w:rsidRDefault="005F1EEA" w:rsidP="005F1EEA">
      <w:pPr>
        <w:pStyle w:val="diffida"/>
        <w:spacing w:before="80" w:beforeAutospacing="0" w:after="40" w:afterAutospacing="0"/>
        <w:jc w:val="left"/>
        <w:rPr>
          <w:color w:val="002060"/>
        </w:rPr>
      </w:pPr>
      <w:r w:rsidRPr="00E1241D">
        <w:rPr>
          <w:color w:val="002060"/>
        </w:rPr>
        <w:t xml:space="preserve">CASENUOVE </w:t>
      </w:r>
      <w:r w:rsidRPr="00E1241D">
        <w:rPr>
          <w:color w:val="002060"/>
        </w:rPr>
        <w:br/>
        <w:t xml:space="preserve">V. delibera </w:t>
      </w:r>
    </w:p>
    <w:p w14:paraId="4F6DE59E" w14:textId="77777777" w:rsidR="005F1EEA" w:rsidRPr="00E1241D" w:rsidRDefault="005F1EEA" w:rsidP="005F1EEA">
      <w:pPr>
        <w:pStyle w:val="titolo30"/>
        <w:rPr>
          <w:color w:val="002060"/>
        </w:rPr>
      </w:pPr>
      <w:r w:rsidRPr="00E1241D">
        <w:rPr>
          <w:color w:val="002060"/>
        </w:rPr>
        <w:t xml:space="preserve">DIRIGENTI </w:t>
      </w:r>
    </w:p>
    <w:p w14:paraId="460EBB1F" w14:textId="77777777" w:rsidR="005F1EEA" w:rsidRPr="00E1241D" w:rsidRDefault="005F1EEA" w:rsidP="005F1EEA">
      <w:pPr>
        <w:pStyle w:val="titolo20"/>
        <w:rPr>
          <w:color w:val="002060"/>
        </w:rPr>
      </w:pPr>
      <w:r w:rsidRPr="00E1241D">
        <w:rPr>
          <w:color w:val="002060"/>
        </w:rPr>
        <w:t xml:space="preserve">INIBIZIONE A TEMPO OPPURE SQUALIFICA A GARE: FINO AL 15/10/2024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2B143A91" w14:textId="77777777" w:rsidTr="00DF4C06">
        <w:tc>
          <w:tcPr>
            <w:tcW w:w="2200" w:type="dxa"/>
            <w:tcMar>
              <w:top w:w="20" w:type="dxa"/>
              <w:left w:w="20" w:type="dxa"/>
              <w:bottom w:w="20" w:type="dxa"/>
              <w:right w:w="20" w:type="dxa"/>
            </w:tcMar>
            <w:vAlign w:val="center"/>
            <w:hideMark/>
          </w:tcPr>
          <w:p w14:paraId="3E2D78D1" w14:textId="77777777" w:rsidR="005F1EEA" w:rsidRPr="00E1241D" w:rsidRDefault="005F1EEA" w:rsidP="00DF4C06">
            <w:pPr>
              <w:pStyle w:val="movimento"/>
              <w:rPr>
                <w:color w:val="002060"/>
              </w:rPr>
            </w:pPr>
            <w:r w:rsidRPr="00E1241D">
              <w:rPr>
                <w:color w:val="002060"/>
              </w:rPr>
              <w:t>FABIANI GIANLUCA</w:t>
            </w:r>
          </w:p>
        </w:tc>
        <w:tc>
          <w:tcPr>
            <w:tcW w:w="2200" w:type="dxa"/>
            <w:tcMar>
              <w:top w:w="20" w:type="dxa"/>
              <w:left w:w="20" w:type="dxa"/>
              <w:bottom w:w="20" w:type="dxa"/>
              <w:right w:w="20" w:type="dxa"/>
            </w:tcMar>
            <w:vAlign w:val="center"/>
            <w:hideMark/>
          </w:tcPr>
          <w:p w14:paraId="7180BA9F" w14:textId="77777777" w:rsidR="005F1EEA" w:rsidRPr="00E1241D" w:rsidRDefault="005F1EEA" w:rsidP="00DF4C06">
            <w:pPr>
              <w:pStyle w:val="movimento2"/>
              <w:rPr>
                <w:color w:val="002060"/>
              </w:rPr>
            </w:pPr>
            <w:r w:rsidRPr="00E1241D">
              <w:rPr>
                <w:color w:val="002060"/>
              </w:rPr>
              <w:t xml:space="preserve">(CASENUOVE) </w:t>
            </w:r>
          </w:p>
        </w:tc>
        <w:tc>
          <w:tcPr>
            <w:tcW w:w="800" w:type="dxa"/>
            <w:tcMar>
              <w:top w:w="20" w:type="dxa"/>
              <w:left w:w="20" w:type="dxa"/>
              <w:bottom w:w="20" w:type="dxa"/>
              <w:right w:w="20" w:type="dxa"/>
            </w:tcMar>
            <w:vAlign w:val="center"/>
            <w:hideMark/>
          </w:tcPr>
          <w:p w14:paraId="728457A6"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A237F1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1ECFF5C5" w14:textId="77777777" w:rsidR="005F1EEA" w:rsidRPr="00E1241D" w:rsidRDefault="005F1EEA" w:rsidP="00DF4C06">
            <w:pPr>
              <w:pStyle w:val="movimento2"/>
              <w:rPr>
                <w:color w:val="002060"/>
              </w:rPr>
            </w:pPr>
            <w:r w:rsidRPr="00E1241D">
              <w:rPr>
                <w:color w:val="002060"/>
              </w:rPr>
              <w:t> </w:t>
            </w:r>
          </w:p>
        </w:tc>
      </w:tr>
    </w:tbl>
    <w:p w14:paraId="4217A8C3" w14:textId="77777777" w:rsidR="005F1EEA" w:rsidRPr="00E1241D" w:rsidRDefault="005F1EEA" w:rsidP="005F1EEA">
      <w:pPr>
        <w:pStyle w:val="diffida"/>
        <w:spacing w:before="80" w:beforeAutospacing="0" w:after="40" w:afterAutospacing="0"/>
        <w:jc w:val="left"/>
        <w:rPr>
          <w:rFonts w:eastAsiaTheme="minorEastAsia"/>
          <w:color w:val="002060"/>
        </w:rPr>
      </w:pPr>
      <w:r w:rsidRPr="00E1241D">
        <w:rPr>
          <w:color w:val="002060"/>
        </w:rPr>
        <w:t xml:space="preserve">V. delibera </w:t>
      </w:r>
    </w:p>
    <w:p w14:paraId="20B223BF" w14:textId="77777777" w:rsidR="005F1EEA" w:rsidRPr="00E1241D" w:rsidRDefault="005F1EEA" w:rsidP="005F1EEA">
      <w:pPr>
        <w:pStyle w:val="titolo30"/>
        <w:rPr>
          <w:color w:val="002060"/>
        </w:rPr>
      </w:pPr>
      <w:r w:rsidRPr="00E1241D">
        <w:rPr>
          <w:color w:val="002060"/>
        </w:rPr>
        <w:t xml:space="preserve">CALCIATORI NON ESPULSI </w:t>
      </w:r>
    </w:p>
    <w:p w14:paraId="6D12273B" w14:textId="77777777" w:rsidR="005F1EEA" w:rsidRPr="00E1241D" w:rsidRDefault="005F1EEA" w:rsidP="005F1EEA">
      <w:pPr>
        <w:pStyle w:val="titolo20"/>
        <w:rPr>
          <w:color w:val="002060"/>
        </w:rPr>
      </w:pPr>
      <w:r w:rsidRPr="00E1241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EBECA51" w14:textId="77777777" w:rsidTr="00DF4C06">
        <w:tc>
          <w:tcPr>
            <w:tcW w:w="2200" w:type="dxa"/>
            <w:tcMar>
              <w:top w:w="20" w:type="dxa"/>
              <w:left w:w="20" w:type="dxa"/>
              <w:bottom w:w="20" w:type="dxa"/>
              <w:right w:w="20" w:type="dxa"/>
            </w:tcMar>
            <w:vAlign w:val="center"/>
            <w:hideMark/>
          </w:tcPr>
          <w:p w14:paraId="6C780242" w14:textId="77777777" w:rsidR="005F1EEA" w:rsidRPr="00E1241D" w:rsidRDefault="005F1EEA" w:rsidP="00DF4C06">
            <w:pPr>
              <w:pStyle w:val="movimento"/>
              <w:rPr>
                <w:color w:val="002060"/>
              </w:rPr>
            </w:pPr>
            <w:r w:rsidRPr="00E1241D">
              <w:rPr>
                <w:color w:val="002060"/>
              </w:rPr>
              <w:t>GIULIANI RICCARDO</w:t>
            </w:r>
          </w:p>
        </w:tc>
        <w:tc>
          <w:tcPr>
            <w:tcW w:w="2200" w:type="dxa"/>
            <w:tcMar>
              <w:top w:w="20" w:type="dxa"/>
              <w:left w:w="20" w:type="dxa"/>
              <w:bottom w:w="20" w:type="dxa"/>
              <w:right w:w="20" w:type="dxa"/>
            </w:tcMar>
            <w:vAlign w:val="center"/>
            <w:hideMark/>
          </w:tcPr>
          <w:p w14:paraId="52FB99AF" w14:textId="77777777" w:rsidR="005F1EEA" w:rsidRPr="00E1241D" w:rsidRDefault="005F1EEA" w:rsidP="00DF4C06">
            <w:pPr>
              <w:pStyle w:val="movimento2"/>
              <w:rPr>
                <w:color w:val="002060"/>
              </w:rPr>
            </w:pPr>
            <w:r w:rsidRPr="00E1241D">
              <w:rPr>
                <w:color w:val="002060"/>
              </w:rPr>
              <w:t xml:space="preserve">(SANTA MARIA NUOVA A.S.D.) </w:t>
            </w:r>
          </w:p>
        </w:tc>
        <w:tc>
          <w:tcPr>
            <w:tcW w:w="800" w:type="dxa"/>
            <w:tcMar>
              <w:top w:w="20" w:type="dxa"/>
              <w:left w:w="20" w:type="dxa"/>
              <w:bottom w:w="20" w:type="dxa"/>
              <w:right w:w="20" w:type="dxa"/>
            </w:tcMar>
            <w:vAlign w:val="center"/>
            <w:hideMark/>
          </w:tcPr>
          <w:p w14:paraId="1943A438"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2FFC36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8F8E039" w14:textId="77777777" w:rsidR="005F1EEA" w:rsidRPr="00E1241D" w:rsidRDefault="005F1EEA" w:rsidP="00DF4C06">
            <w:pPr>
              <w:pStyle w:val="movimento2"/>
              <w:rPr>
                <w:color w:val="002060"/>
              </w:rPr>
            </w:pPr>
            <w:r w:rsidRPr="00E1241D">
              <w:rPr>
                <w:color w:val="002060"/>
              </w:rPr>
              <w:t> </w:t>
            </w:r>
          </w:p>
        </w:tc>
      </w:tr>
    </w:tbl>
    <w:p w14:paraId="38645693" w14:textId="77777777" w:rsidR="005F1EEA" w:rsidRPr="00E1241D" w:rsidRDefault="005F1EEA" w:rsidP="005F1EEA">
      <w:pPr>
        <w:pStyle w:val="titolo20"/>
        <w:rPr>
          <w:rFonts w:eastAsiaTheme="minorEastAsia"/>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2740D440" w14:textId="77777777" w:rsidTr="00DF4C06">
        <w:tc>
          <w:tcPr>
            <w:tcW w:w="2200" w:type="dxa"/>
            <w:tcMar>
              <w:top w:w="20" w:type="dxa"/>
              <w:left w:w="20" w:type="dxa"/>
              <w:bottom w:w="20" w:type="dxa"/>
              <w:right w:w="20" w:type="dxa"/>
            </w:tcMar>
            <w:vAlign w:val="center"/>
            <w:hideMark/>
          </w:tcPr>
          <w:p w14:paraId="7C5A1460" w14:textId="77777777" w:rsidR="005F1EEA" w:rsidRPr="00E1241D" w:rsidRDefault="005F1EEA" w:rsidP="00DF4C06">
            <w:pPr>
              <w:pStyle w:val="movimento"/>
              <w:rPr>
                <w:color w:val="002060"/>
              </w:rPr>
            </w:pPr>
            <w:r w:rsidRPr="00E1241D">
              <w:rPr>
                <w:color w:val="002060"/>
              </w:rPr>
              <w:t>MENGONI NICOLO</w:t>
            </w:r>
          </w:p>
        </w:tc>
        <w:tc>
          <w:tcPr>
            <w:tcW w:w="2200" w:type="dxa"/>
            <w:tcMar>
              <w:top w:w="20" w:type="dxa"/>
              <w:left w:w="20" w:type="dxa"/>
              <w:bottom w:w="20" w:type="dxa"/>
              <w:right w:w="20" w:type="dxa"/>
            </w:tcMar>
            <w:vAlign w:val="center"/>
            <w:hideMark/>
          </w:tcPr>
          <w:p w14:paraId="26CC91F3" w14:textId="77777777" w:rsidR="005F1EEA" w:rsidRPr="00E1241D" w:rsidRDefault="005F1EEA" w:rsidP="00DF4C06">
            <w:pPr>
              <w:pStyle w:val="movimento2"/>
              <w:rPr>
                <w:color w:val="002060"/>
              </w:rPr>
            </w:pPr>
            <w:r w:rsidRPr="00E1241D">
              <w:rPr>
                <w:color w:val="002060"/>
              </w:rPr>
              <w:t xml:space="preserve">(CASENUOVE) </w:t>
            </w:r>
          </w:p>
        </w:tc>
        <w:tc>
          <w:tcPr>
            <w:tcW w:w="800" w:type="dxa"/>
            <w:tcMar>
              <w:top w:w="20" w:type="dxa"/>
              <w:left w:w="20" w:type="dxa"/>
              <w:bottom w:w="20" w:type="dxa"/>
              <w:right w:w="20" w:type="dxa"/>
            </w:tcMar>
            <w:vAlign w:val="center"/>
            <w:hideMark/>
          </w:tcPr>
          <w:p w14:paraId="1107E07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763BBA47" w14:textId="77777777" w:rsidR="005F1EEA" w:rsidRPr="00E1241D" w:rsidRDefault="005F1EEA" w:rsidP="00DF4C06">
            <w:pPr>
              <w:pStyle w:val="movimento"/>
              <w:rPr>
                <w:color w:val="002060"/>
              </w:rPr>
            </w:pPr>
            <w:r w:rsidRPr="00E1241D">
              <w:rPr>
                <w:color w:val="002060"/>
              </w:rPr>
              <w:t>AJELLO DAVIDE</w:t>
            </w:r>
          </w:p>
        </w:tc>
        <w:tc>
          <w:tcPr>
            <w:tcW w:w="2200" w:type="dxa"/>
            <w:tcMar>
              <w:top w:w="20" w:type="dxa"/>
              <w:left w:w="20" w:type="dxa"/>
              <w:bottom w:w="20" w:type="dxa"/>
              <w:right w:w="20" w:type="dxa"/>
            </w:tcMar>
            <w:vAlign w:val="center"/>
            <w:hideMark/>
          </w:tcPr>
          <w:p w14:paraId="6C662FB3" w14:textId="77777777" w:rsidR="005F1EEA" w:rsidRPr="00E1241D" w:rsidRDefault="005F1EEA" w:rsidP="00DF4C06">
            <w:pPr>
              <w:pStyle w:val="movimento2"/>
              <w:rPr>
                <w:color w:val="002060"/>
              </w:rPr>
            </w:pPr>
            <w:r w:rsidRPr="00E1241D">
              <w:rPr>
                <w:color w:val="002060"/>
              </w:rPr>
              <w:t xml:space="preserve">(SANTA MARIA NUOVA A.S.D.) </w:t>
            </w:r>
          </w:p>
        </w:tc>
      </w:tr>
    </w:tbl>
    <w:p w14:paraId="7D1B5637" w14:textId="77777777" w:rsidR="005F1EEA" w:rsidRPr="00E1241D" w:rsidRDefault="005F1EEA" w:rsidP="005F1EEA">
      <w:pPr>
        <w:pStyle w:val="titolo10"/>
        <w:rPr>
          <w:rFonts w:eastAsiaTheme="minorEastAsia"/>
          <w:color w:val="002060"/>
        </w:rPr>
      </w:pPr>
      <w:r w:rsidRPr="00E1241D">
        <w:rPr>
          <w:color w:val="002060"/>
        </w:rPr>
        <w:t xml:space="preserve">GARE DEL 1/10/2024 </w:t>
      </w:r>
    </w:p>
    <w:p w14:paraId="1CC77A50" w14:textId="77777777" w:rsidR="005F1EEA" w:rsidRPr="00E1241D" w:rsidRDefault="005F1EEA" w:rsidP="005F1EEA">
      <w:pPr>
        <w:pStyle w:val="titolo7a"/>
        <w:rPr>
          <w:color w:val="002060"/>
        </w:rPr>
      </w:pPr>
      <w:r w:rsidRPr="00E1241D">
        <w:rPr>
          <w:color w:val="002060"/>
        </w:rPr>
        <w:t xml:space="preserve">PROVVEDIMENTI DISCIPLINARI </w:t>
      </w:r>
    </w:p>
    <w:p w14:paraId="2BAC0C21"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025A2941" w14:textId="77777777" w:rsidR="005F1EEA" w:rsidRPr="00E1241D" w:rsidRDefault="005F1EEA" w:rsidP="005F1EEA">
      <w:pPr>
        <w:pStyle w:val="titolo30"/>
        <w:rPr>
          <w:color w:val="002060"/>
        </w:rPr>
      </w:pPr>
      <w:r w:rsidRPr="00E1241D">
        <w:rPr>
          <w:color w:val="002060"/>
        </w:rPr>
        <w:t xml:space="preserve">CALCIATORI NON ESPULSI </w:t>
      </w:r>
    </w:p>
    <w:p w14:paraId="57ED5F3B" w14:textId="77777777" w:rsidR="005F1EEA" w:rsidRPr="00E1241D" w:rsidRDefault="005F1EEA" w:rsidP="005F1EEA">
      <w:pPr>
        <w:pStyle w:val="titolo20"/>
        <w:rPr>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40ABF99E" w14:textId="77777777" w:rsidTr="00DF4C06">
        <w:tc>
          <w:tcPr>
            <w:tcW w:w="2200" w:type="dxa"/>
            <w:tcMar>
              <w:top w:w="20" w:type="dxa"/>
              <w:left w:w="20" w:type="dxa"/>
              <w:bottom w:w="20" w:type="dxa"/>
              <w:right w:w="20" w:type="dxa"/>
            </w:tcMar>
            <w:vAlign w:val="center"/>
            <w:hideMark/>
          </w:tcPr>
          <w:p w14:paraId="486B3240" w14:textId="77777777" w:rsidR="005F1EEA" w:rsidRPr="00E1241D" w:rsidRDefault="005F1EEA" w:rsidP="00DF4C06">
            <w:pPr>
              <w:pStyle w:val="movimento"/>
              <w:rPr>
                <w:color w:val="002060"/>
              </w:rPr>
            </w:pPr>
            <w:r w:rsidRPr="00E1241D">
              <w:rPr>
                <w:color w:val="002060"/>
              </w:rPr>
              <w:lastRenderedPageBreak/>
              <w:t>CANONICI CHRISTIAN</w:t>
            </w:r>
          </w:p>
        </w:tc>
        <w:tc>
          <w:tcPr>
            <w:tcW w:w="2200" w:type="dxa"/>
            <w:tcMar>
              <w:top w:w="20" w:type="dxa"/>
              <w:left w:w="20" w:type="dxa"/>
              <w:bottom w:w="20" w:type="dxa"/>
              <w:right w:w="20" w:type="dxa"/>
            </w:tcMar>
            <w:vAlign w:val="center"/>
            <w:hideMark/>
          </w:tcPr>
          <w:p w14:paraId="5373AD98" w14:textId="77777777" w:rsidR="005F1EEA" w:rsidRPr="00E1241D" w:rsidRDefault="005F1EEA" w:rsidP="00DF4C06">
            <w:pPr>
              <w:pStyle w:val="movimento2"/>
              <w:rPr>
                <w:color w:val="002060"/>
                <w:lang w:val="es-ES"/>
              </w:rPr>
            </w:pPr>
            <w:r w:rsidRPr="00E1241D">
              <w:rPr>
                <w:color w:val="002060"/>
                <w:lang w:val="es-ES"/>
              </w:rPr>
              <w:t xml:space="preserve">(VALMISA FUTSAL A.S.D.) </w:t>
            </w:r>
          </w:p>
        </w:tc>
        <w:tc>
          <w:tcPr>
            <w:tcW w:w="800" w:type="dxa"/>
            <w:tcMar>
              <w:top w:w="20" w:type="dxa"/>
              <w:left w:w="20" w:type="dxa"/>
              <w:bottom w:w="20" w:type="dxa"/>
              <w:right w:w="20" w:type="dxa"/>
            </w:tcMar>
            <w:vAlign w:val="center"/>
            <w:hideMark/>
          </w:tcPr>
          <w:p w14:paraId="17D79316" w14:textId="77777777" w:rsidR="005F1EEA" w:rsidRPr="00E1241D" w:rsidRDefault="005F1EEA" w:rsidP="00DF4C06">
            <w:pPr>
              <w:pStyle w:val="movimento"/>
              <w:rPr>
                <w:color w:val="002060"/>
                <w:lang w:val="es-ES"/>
              </w:rPr>
            </w:pPr>
            <w:r w:rsidRPr="00E1241D">
              <w:rPr>
                <w:color w:val="002060"/>
                <w:lang w:val="es-ES"/>
              </w:rPr>
              <w:t> </w:t>
            </w:r>
          </w:p>
        </w:tc>
        <w:tc>
          <w:tcPr>
            <w:tcW w:w="2200" w:type="dxa"/>
            <w:tcMar>
              <w:top w:w="20" w:type="dxa"/>
              <w:left w:w="20" w:type="dxa"/>
              <w:bottom w:w="20" w:type="dxa"/>
              <w:right w:w="20" w:type="dxa"/>
            </w:tcMar>
            <w:vAlign w:val="center"/>
            <w:hideMark/>
          </w:tcPr>
          <w:p w14:paraId="443277ED" w14:textId="77777777" w:rsidR="005F1EEA" w:rsidRPr="00E1241D" w:rsidRDefault="005F1EEA" w:rsidP="00DF4C06">
            <w:pPr>
              <w:pStyle w:val="movimento"/>
              <w:rPr>
                <w:color w:val="002060"/>
              </w:rPr>
            </w:pPr>
            <w:r w:rsidRPr="00E1241D">
              <w:rPr>
                <w:color w:val="002060"/>
              </w:rPr>
              <w:t>FIORDELMONDO GREGA DENIS</w:t>
            </w:r>
          </w:p>
        </w:tc>
        <w:tc>
          <w:tcPr>
            <w:tcW w:w="2200" w:type="dxa"/>
            <w:tcMar>
              <w:top w:w="20" w:type="dxa"/>
              <w:left w:w="20" w:type="dxa"/>
              <w:bottom w:w="20" w:type="dxa"/>
              <w:right w:w="20" w:type="dxa"/>
            </w:tcMar>
            <w:vAlign w:val="center"/>
            <w:hideMark/>
          </w:tcPr>
          <w:p w14:paraId="5F2F9D22" w14:textId="77777777" w:rsidR="005F1EEA" w:rsidRPr="00E1241D" w:rsidRDefault="005F1EEA" w:rsidP="00DF4C06">
            <w:pPr>
              <w:pStyle w:val="movimento2"/>
              <w:rPr>
                <w:color w:val="002060"/>
                <w:lang w:val="es-ES"/>
              </w:rPr>
            </w:pPr>
            <w:r w:rsidRPr="00E1241D">
              <w:rPr>
                <w:color w:val="002060"/>
                <w:lang w:val="es-ES"/>
              </w:rPr>
              <w:t xml:space="preserve">(VALMISA FUTSAL A.S.D.) </w:t>
            </w:r>
          </w:p>
        </w:tc>
      </w:tr>
    </w:tbl>
    <w:p w14:paraId="2093FB31" w14:textId="77777777" w:rsidR="005F1EEA" w:rsidRDefault="005F1EEA" w:rsidP="005F1EEA">
      <w:pPr>
        <w:pStyle w:val="breakline"/>
        <w:rPr>
          <w:color w:val="002060"/>
          <w:lang w:val="es-ES"/>
        </w:rPr>
      </w:pPr>
    </w:p>
    <w:p w14:paraId="681843A4"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5E7D74E"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A3B6DF4" w14:textId="77777777" w:rsidR="005F1EEA" w:rsidRPr="005F1EEA" w:rsidRDefault="005F1EEA" w:rsidP="005F1EEA">
      <w:pPr>
        <w:pStyle w:val="breakline"/>
        <w:rPr>
          <w:rFonts w:eastAsiaTheme="minorEastAsia"/>
          <w:color w:val="002060"/>
        </w:rPr>
      </w:pPr>
    </w:p>
    <w:p w14:paraId="44F60055" w14:textId="77777777" w:rsidR="005F1EEA" w:rsidRDefault="005F1EEA" w:rsidP="005F1EEA">
      <w:pPr>
        <w:pStyle w:val="breakline"/>
        <w:rPr>
          <w:color w:val="002060"/>
        </w:rPr>
      </w:pPr>
    </w:p>
    <w:p w14:paraId="2C779CCA" w14:textId="77777777" w:rsidR="005F1EEA" w:rsidRPr="00E1241D" w:rsidRDefault="005F1EEA" w:rsidP="005F1EEA">
      <w:pPr>
        <w:pStyle w:val="titoloprinc0"/>
        <w:rPr>
          <w:color w:val="002060"/>
        </w:rPr>
      </w:pPr>
      <w:r w:rsidRPr="00E1241D">
        <w:rPr>
          <w:color w:val="002060"/>
        </w:rPr>
        <w:t>PROGRAMMA GARE</w:t>
      </w:r>
    </w:p>
    <w:p w14:paraId="03C6B80B" w14:textId="77777777" w:rsidR="005F1EEA" w:rsidRDefault="005F1EEA" w:rsidP="005F1EEA">
      <w:pPr>
        <w:pStyle w:val="breakline"/>
        <w:rPr>
          <w:rFonts w:eastAsiaTheme="minorEastAsia"/>
          <w:color w:val="002060"/>
        </w:rPr>
      </w:pPr>
    </w:p>
    <w:p w14:paraId="1387DA65" w14:textId="77777777" w:rsidR="005F1EEA" w:rsidRPr="002A1B7B" w:rsidRDefault="005F1EEA" w:rsidP="005F1EEA">
      <w:pPr>
        <w:pStyle w:val="sottotitolocampionato10"/>
        <w:rPr>
          <w:color w:val="002060"/>
        </w:rPr>
      </w:pPr>
      <w:r w:rsidRPr="002A1B7B">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7C333A4A"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21F18"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FC3B8"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4482E"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1DA7C"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B5B7"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31241"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05395"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482B4E2"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02DCE" w14:textId="77777777" w:rsidR="005F1EEA" w:rsidRPr="002A1B7B" w:rsidRDefault="005F1EEA" w:rsidP="00DF4C06">
            <w:pPr>
              <w:pStyle w:val="rowtabella0"/>
              <w:rPr>
                <w:color w:val="002060"/>
              </w:rPr>
            </w:pPr>
            <w:r w:rsidRPr="002A1B7B">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A1AAB" w14:textId="77777777" w:rsidR="005F1EEA" w:rsidRPr="002A1B7B" w:rsidRDefault="005F1EEA" w:rsidP="00DF4C06">
            <w:pPr>
              <w:pStyle w:val="rowtabella0"/>
              <w:rPr>
                <w:color w:val="002060"/>
              </w:rPr>
            </w:pPr>
            <w:r w:rsidRPr="002A1B7B">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DDBFF"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DC996"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B5463" w14:textId="77777777" w:rsidR="005F1EEA" w:rsidRPr="002A1B7B" w:rsidRDefault="005F1EEA" w:rsidP="00DF4C06">
            <w:pPr>
              <w:pStyle w:val="rowtabella0"/>
              <w:rPr>
                <w:color w:val="002060"/>
              </w:rPr>
            </w:pPr>
            <w:r w:rsidRPr="002A1B7B">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12C16" w14:textId="77777777" w:rsidR="005F1EEA" w:rsidRPr="002A1B7B" w:rsidRDefault="005F1EEA" w:rsidP="00DF4C06">
            <w:pPr>
              <w:pStyle w:val="rowtabella0"/>
              <w:rPr>
                <w:color w:val="002060"/>
              </w:rPr>
            </w:pPr>
            <w:r w:rsidRPr="002A1B7B">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524D4" w14:textId="77777777" w:rsidR="005F1EEA" w:rsidRPr="002A1B7B" w:rsidRDefault="005F1EEA" w:rsidP="00DF4C06">
            <w:pPr>
              <w:pStyle w:val="rowtabella0"/>
              <w:rPr>
                <w:color w:val="002060"/>
              </w:rPr>
            </w:pPr>
            <w:r w:rsidRPr="002A1B7B">
              <w:rPr>
                <w:color w:val="002060"/>
              </w:rPr>
              <w:t>VIA GIOVANNI XXIII</w:t>
            </w:r>
          </w:p>
        </w:tc>
      </w:tr>
      <w:tr w:rsidR="005F1EEA" w:rsidRPr="002A1B7B" w14:paraId="501544B2"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61E9BE" w14:textId="77777777" w:rsidR="005F1EEA" w:rsidRPr="002A1B7B" w:rsidRDefault="005F1EEA" w:rsidP="00DF4C06">
            <w:pPr>
              <w:pStyle w:val="rowtabella0"/>
              <w:rPr>
                <w:color w:val="002060"/>
                <w:lang w:val="es-ES"/>
              </w:rPr>
            </w:pPr>
            <w:r w:rsidRPr="002A1B7B">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0D4DF" w14:textId="77777777" w:rsidR="005F1EEA" w:rsidRPr="002A1B7B" w:rsidRDefault="005F1EEA" w:rsidP="00DF4C06">
            <w:pPr>
              <w:pStyle w:val="rowtabella0"/>
              <w:rPr>
                <w:color w:val="002060"/>
              </w:rPr>
            </w:pPr>
            <w:r w:rsidRPr="002A1B7B">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3475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52774"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76C39" w14:textId="77777777" w:rsidR="005F1EEA" w:rsidRPr="002A1B7B" w:rsidRDefault="005F1EEA" w:rsidP="00DF4C06">
            <w:pPr>
              <w:pStyle w:val="rowtabella0"/>
              <w:rPr>
                <w:color w:val="002060"/>
              </w:rPr>
            </w:pPr>
            <w:r w:rsidRPr="002A1B7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FB3CE" w14:textId="77777777" w:rsidR="005F1EEA" w:rsidRPr="002A1B7B" w:rsidRDefault="005F1EEA" w:rsidP="00DF4C06">
            <w:pPr>
              <w:pStyle w:val="rowtabella0"/>
              <w:rPr>
                <w:color w:val="002060"/>
              </w:rPr>
            </w:pPr>
            <w:r w:rsidRPr="002A1B7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1AB4B" w14:textId="77777777" w:rsidR="005F1EEA" w:rsidRPr="002A1B7B" w:rsidRDefault="005F1EEA" w:rsidP="00DF4C06">
            <w:pPr>
              <w:pStyle w:val="rowtabella0"/>
              <w:rPr>
                <w:color w:val="002060"/>
              </w:rPr>
            </w:pPr>
            <w:r w:rsidRPr="002A1B7B">
              <w:rPr>
                <w:color w:val="002060"/>
              </w:rPr>
              <w:t>VIA ANTONIO ROSMINI 22/B</w:t>
            </w:r>
          </w:p>
        </w:tc>
      </w:tr>
    </w:tbl>
    <w:p w14:paraId="5AF94298" w14:textId="77777777" w:rsidR="005F1EEA" w:rsidRPr="002A1B7B" w:rsidRDefault="005F1EEA" w:rsidP="005F1EEA">
      <w:pPr>
        <w:pStyle w:val="breakline"/>
        <w:rPr>
          <w:rFonts w:eastAsiaTheme="minorEastAsia"/>
          <w:color w:val="002060"/>
        </w:rPr>
      </w:pPr>
    </w:p>
    <w:p w14:paraId="277CAA92" w14:textId="77777777" w:rsidR="005F1EEA" w:rsidRPr="002A1B7B" w:rsidRDefault="005F1EEA" w:rsidP="005F1EEA">
      <w:pPr>
        <w:pStyle w:val="breakline"/>
        <w:rPr>
          <w:color w:val="002060"/>
        </w:rPr>
      </w:pPr>
    </w:p>
    <w:p w14:paraId="74A86559" w14:textId="77777777" w:rsidR="005F1EEA" w:rsidRPr="002A1B7B" w:rsidRDefault="005F1EEA" w:rsidP="005F1EEA">
      <w:pPr>
        <w:pStyle w:val="breakline"/>
        <w:rPr>
          <w:color w:val="002060"/>
        </w:rPr>
      </w:pPr>
    </w:p>
    <w:p w14:paraId="7B44FE04" w14:textId="77777777" w:rsidR="005F1EEA" w:rsidRPr="002A1B7B" w:rsidRDefault="005F1EEA" w:rsidP="005F1EEA">
      <w:pPr>
        <w:pStyle w:val="sottotitolocampionato10"/>
        <w:rPr>
          <w:color w:val="002060"/>
        </w:rPr>
      </w:pPr>
      <w:r w:rsidRPr="002A1B7B">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4D6FD96A"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1D4DE"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01467"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B7F66"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32693"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BA9EC"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29860"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C8C52"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2FCB0510"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F4971E" w14:textId="77777777" w:rsidR="005F1EEA" w:rsidRPr="002A1B7B" w:rsidRDefault="005F1EEA" w:rsidP="00DF4C06">
            <w:pPr>
              <w:pStyle w:val="rowtabella0"/>
              <w:rPr>
                <w:color w:val="002060"/>
              </w:rPr>
            </w:pPr>
            <w:r w:rsidRPr="002A1B7B">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62B0D" w14:textId="77777777" w:rsidR="005F1EEA" w:rsidRPr="002A1B7B" w:rsidRDefault="005F1EEA" w:rsidP="00DF4C06">
            <w:pPr>
              <w:pStyle w:val="rowtabella0"/>
              <w:rPr>
                <w:color w:val="002060"/>
              </w:rPr>
            </w:pPr>
            <w:r w:rsidRPr="002A1B7B">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E3A56"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0B9F5" w14:textId="77777777" w:rsidR="005F1EEA" w:rsidRPr="002A1B7B" w:rsidRDefault="005F1EEA" w:rsidP="00DF4C06">
            <w:pPr>
              <w:pStyle w:val="rowtabella0"/>
              <w:rPr>
                <w:color w:val="002060"/>
              </w:rPr>
            </w:pPr>
            <w:r w:rsidRPr="002A1B7B">
              <w:rPr>
                <w:color w:val="002060"/>
              </w:rPr>
              <w:t>04/10/2024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A9D25" w14:textId="77777777" w:rsidR="005F1EEA" w:rsidRPr="002A1B7B" w:rsidRDefault="005F1EEA" w:rsidP="00DF4C06">
            <w:pPr>
              <w:pStyle w:val="rowtabella0"/>
              <w:rPr>
                <w:color w:val="002060"/>
              </w:rPr>
            </w:pPr>
            <w:r w:rsidRPr="002A1B7B">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B5D63" w14:textId="77777777" w:rsidR="005F1EEA" w:rsidRPr="002A1B7B" w:rsidRDefault="005F1EEA" w:rsidP="00DF4C06">
            <w:pPr>
              <w:pStyle w:val="rowtabella0"/>
              <w:rPr>
                <w:color w:val="002060"/>
              </w:rPr>
            </w:pPr>
            <w:r w:rsidRPr="002A1B7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A5EFD" w14:textId="77777777" w:rsidR="005F1EEA" w:rsidRPr="002A1B7B" w:rsidRDefault="005F1EEA" w:rsidP="00DF4C06">
            <w:pPr>
              <w:pStyle w:val="rowtabella0"/>
              <w:rPr>
                <w:color w:val="002060"/>
              </w:rPr>
            </w:pPr>
            <w:r w:rsidRPr="002A1B7B">
              <w:rPr>
                <w:color w:val="002060"/>
              </w:rPr>
              <w:t>VIA ROMA 201</w:t>
            </w:r>
          </w:p>
        </w:tc>
      </w:tr>
      <w:tr w:rsidR="005F1EEA" w:rsidRPr="002A1B7B" w14:paraId="4B6ECDF2"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8DFD53" w14:textId="77777777" w:rsidR="005F1EEA" w:rsidRPr="002A1B7B" w:rsidRDefault="005F1EEA" w:rsidP="00DF4C06">
            <w:pPr>
              <w:pStyle w:val="rowtabella0"/>
              <w:rPr>
                <w:color w:val="002060"/>
              </w:rPr>
            </w:pPr>
            <w:r w:rsidRPr="002A1B7B">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C09B4" w14:textId="77777777" w:rsidR="005F1EEA" w:rsidRPr="002A1B7B" w:rsidRDefault="005F1EEA" w:rsidP="00DF4C06">
            <w:pPr>
              <w:pStyle w:val="rowtabella0"/>
              <w:rPr>
                <w:color w:val="002060"/>
              </w:rPr>
            </w:pPr>
            <w:r w:rsidRPr="002A1B7B">
              <w:rPr>
                <w:color w:val="002060"/>
              </w:rPr>
              <w:t>CITTA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D3335"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2328D" w14:textId="77777777" w:rsidR="005F1EEA" w:rsidRPr="002A1B7B" w:rsidRDefault="005F1EEA" w:rsidP="00DF4C06">
            <w:pPr>
              <w:pStyle w:val="rowtabella0"/>
              <w:rPr>
                <w:color w:val="002060"/>
              </w:rPr>
            </w:pPr>
            <w:r w:rsidRPr="002A1B7B">
              <w:rPr>
                <w:color w:val="002060"/>
              </w:rPr>
              <w:t>05/10/2024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A0AD6" w14:textId="77777777" w:rsidR="005F1EEA" w:rsidRPr="002A1B7B" w:rsidRDefault="005F1EEA" w:rsidP="00DF4C06">
            <w:pPr>
              <w:pStyle w:val="rowtabella0"/>
              <w:rPr>
                <w:color w:val="002060"/>
              </w:rPr>
            </w:pPr>
            <w:r w:rsidRPr="002A1B7B">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E95C1" w14:textId="77777777" w:rsidR="005F1EEA" w:rsidRPr="002A1B7B" w:rsidRDefault="005F1EEA" w:rsidP="00DF4C06">
            <w:pPr>
              <w:pStyle w:val="rowtabella0"/>
              <w:rPr>
                <w:color w:val="002060"/>
              </w:rPr>
            </w:pPr>
            <w:r w:rsidRPr="002A1B7B">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3B0B4" w14:textId="77777777" w:rsidR="005F1EEA" w:rsidRPr="002A1B7B" w:rsidRDefault="005F1EEA" w:rsidP="00DF4C06">
            <w:pPr>
              <w:pStyle w:val="rowtabella0"/>
              <w:rPr>
                <w:color w:val="002060"/>
              </w:rPr>
            </w:pPr>
            <w:r w:rsidRPr="002A1B7B">
              <w:rPr>
                <w:color w:val="002060"/>
              </w:rPr>
              <w:t>VIA VENEZIA 43</w:t>
            </w:r>
          </w:p>
        </w:tc>
      </w:tr>
    </w:tbl>
    <w:p w14:paraId="74DF8D9C" w14:textId="77777777" w:rsidR="005F1EEA" w:rsidRPr="002A1B7B" w:rsidRDefault="005F1EEA" w:rsidP="005F1EEA">
      <w:pPr>
        <w:pStyle w:val="breakline"/>
        <w:rPr>
          <w:rFonts w:eastAsiaTheme="minorEastAsia"/>
          <w:color w:val="002060"/>
        </w:rPr>
      </w:pPr>
    </w:p>
    <w:p w14:paraId="3F488B90" w14:textId="77777777" w:rsidR="005F1EEA" w:rsidRPr="002A1B7B" w:rsidRDefault="005F1EEA" w:rsidP="005F1EEA">
      <w:pPr>
        <w:pStyle w:val="breakline"/>
        <w:rPr>
          <w:color w:val="002060"/>
        </w:rPr>
      </w:pPr>
    </w:p>
    <w:p w14:paraId="5D1EF0BF" w14:textId="77777777" w:rsidR="005F1EEA" w:rsidRPr="002A1B7B" w:rsidRDefault="005F1EEA" w:rsidP="005F1EEA">
      <w:pPr>
        <w:pStyle w:val="breakline"/>
        <w:rPr>
          <w:color w:val="002060"/>
        </w:rPr>
      </w:pPr>
    </w:p>
    <w:p w14:paraId="0706BCA3" w14:textId="77777777" w:rsidR="005F1EEA" w:rsidRPr="002A1B7B" w:rsidRDefault="005F1EEA" w:rsidP="005F1EEA">
      <w:pPr>
        <w:pStyle w:val="sottotitolocampionato10"/>
        <w:rPr>
          <w:color w:val="002060"/>
        </w:rPr>
      </w:pPr>
      <w:r w:rsidRPr="002A1B7B">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6771096D"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F6640"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25F18"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6FE40"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4B19E"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EE87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916FD"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C81E"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4BEF16BE"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839554" w14:textId="77777777" w:rsidR="005F1EEA" w:rsidRPr="002A1B7B" w:rsidRDefault="005F1EEA" w:rsidP="00DF4C06">
            <w:pPr>
              <w:pStyle w:val="rowtabella0"/>
              <w:rPr>
                <w:color w:val="002060"/>
              </w:rPr>
            </w:pPr>
            <w:r w:rsidRPr="002A1B7B">
              <w:rPr>
                <w:color w:val="002060"/>
              </w:rPr>
              <w:t>VIRTUS AURORA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4A596" w14:textId="77777777" w:rsidR="005F1EEA" w:rsidRPr="002A1B7B" w:rsidRDefault="005F1EEA" w:rsidP="00DF4C06">
            <w:pPr>
              <w:pStyle w:val="rowtabella0"/>
              <w:rPr>
                <w:color w:val="002060"/>
              </w:rPr>
            </w:pPr>
            <w:r w:rsidRPr="002A1B7B">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13EE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66AAC"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72B04" w14:textId="77777777" w:rsidR="005F1EEA" w:rsidRPr="002A1B7B" w:rsidRDefault="005F1EEA" w:rsidP="00DF4C06">
            <w:pPr>
              <w:pStyle w:val="rowtabella0"/>
              <w:rPr>
                <w:color w:val="002060"/>
              </w:rPr>
            </w:pPr>
            <w:r w:rsidRPr="002A1B7B">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A0CD2" w14:textId="77777777" w:rsidR="005F1EEA" w:rsidRPr="002A1B7B" w:rsidRDefault="005F1EEA" w:rsidP="00DF4C06">
            <w:pPr>
              <w:pStyle w:val="rowtabella0"/>
              <w:rPr>
                <w:color w:val="002060"/>
              </w:rPr>
            </w:pPr>
            <w:r w:rsidRPr="002A1B7B">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AC25B" w14:textId="77777777" w:rsidR="005F1EEA" w:rsidRPr="002A1B7B" w:rsidRDefault="005F1EEA" w:rsidP="00DF4C06">
            <w:pPr>
              <w:pStyle w:val="rowtabella0"/>
              <w:rPr>
                <w:color w:val="002060"/>
              </w:rPr>
            </w:pPr>
            <w:r w:rsidRPr="002A1B7B">
              <w:rPr>
                <w:color w:val="002060"/>
              </w:rPr>
              <w:t>VIA VENEZIA 43</w:t>
            </w:r>
          </w:p>
        </w:tc>
      </w:tr>
    </w:tbl>
    <w:p w14:paraId="2E485044" w14:textId="77777777" w:rsidR="005F1EEA" w:rsidRPr="002A1B7B" w:rsidRDefault="005F1EEA" w:rsidP="005F1EEA">
      <w:pPr>
        <w:pStyle w:val="breakline"/>
        <w:rPr>
          <w:rFonts w:eastAsiaTheme="minorEastAsia"/>
          <w:color w:val="002060"/>
        </w:rPr>
      </w:pPr>
    </w:p>
    <w:p w14:paraId="273C00FE" w14:textId="77777777" w:rsidR="005F1EEA" w:rsidRPr="002A1B7B" w:rsidRDefault="005F1EEA" w:rsidP="005F1EEA">
      <w:pPr>
        <w:pStyle w:val="breakline"/>
        <w:rPr>
          <w:color w:val="002060"/>
        </w:rPr>
      </w:pPr>
    </w:p>
    <w:p w14:paraId="43FEE445" w14:textId="77777777" w:rsidR="005F1EEA" w:rsidRPr="002A1B7B" w:rsidRDefault="005F1EEA" w:rsidP="005F1EEA">
      <w:pPr>
        <w:pStyle w:val="breakline"/>
        <w:rPr>
          <w:color w:val="002060"/>
        </w:rPr>
      </w:pPr>
    </w:p>
    <w:p w14:paraId="2487F64C" w14:textId="77777777" w:rsidR="005F1EEA" w:rsidRPr="002A1B7B" w:rsidRDefault="005F1EEA" w:rsidP="005F1EEA">
      <w:pPr>
        <w:pStyle w:val="sottotitolocampionato10"/>
        <w:rPr>
          <w:color w:val="002060"/>
        </w:rPr>
      </w:pPr>
      <w:r w:rsidRPr="002A1B7B">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5F1EEA" w:rsidRPr="002A1B7B" w14:paraId="57E4F9CB"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0832D"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065A"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7C98"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59B26"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DE90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1A4DB"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E544E"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76FF7DB6"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4FC933" w14:textId="77777777" w:rsidR="005F1EEA" w:rsidRPr="002A1B7B" w:rsidRDefault="005F1EEA" w:rsidP="00DF4C06">
            <w:pPr>
              <w:pStyle w:val="rowtabella0"/>
              <w:rPr>
                <w:color w:val="002060"/>
              </w:rPr>
            </w:pPr>
            <w:r w:rsidRPr="002A1B7B">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664F2" w14:textId="77777777" w:rsidR="005F1EEA" w:rsidRPr="002A1B7B" w:rsidRDefault="005F1EEA" w:rsidP="00DF4C06">
            <w:pPr>
              <w:pStyle w:val="rowtabella0"/>
              <w:rPr>
                <w:color w:val="002060"/>
              </w:rPr>
            </w:pPr>
            <w:r w:rsidRPr="002A1B7B">
              <w:rPr>
                <w:color w:val="002060"/>
              </w:rPr>
              <w:t>CDC 2018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B735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442813" w14:textId="77777777" w:rsidR="005F1EEA" w:rsidRPr="002A1B7B" w:rsidRDefault="005F1EEA" w:rsidP="00DF4C06">
            <w:pPr>
              <w:pStyle w:val="rowtabella0"/>
              <w:rPr>
                <w:color w:val="002060"/>
              </w:rPr>
            </w:pPr>
            <w:r w:rsidRPr="002A1B7B">
              <w:rPr>
                <w:color w:val="002060"/>
              </w:rPr>
              <w:t>05/10/2024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20A1E" w14:textId="77777777" w:rsidR="005F1EEA" w:rsidRPr="002A1B7B" w:rsidRDefault="005F1EEA" w:rsidP="00DF4C06">
            <w:pPr>
              <w:pStyle w:val="rowtabella0"/>
              <w:rPr>
                <w:color w:val="002060"/>
              </w:rPr>
            </w:pPr>
            <w:r w:rsidRPr="002A1B7B">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AD0A1" w14:textId="77777777" w:rsidR="005F1EEA" w:rsidRPr="002A1B7B" w:rsidRDefault="005F1EEA" w:rsidP="00DF4C06">
            <w:pPr>
              <w:pStyle w:val="rowtabella0"/>
              <w:rPr>
                <w:color w:val="002060"/>
              </w:rPr>
            </w:pPr>
            <w:r w:rsidRPr="002A1B7B">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27F03" w14:textId="77777777" w:rsidR="005F1EEA" w:rsidRPr="002A1B7B" w:rsidRDefault="005F1EEA" w:rsidP="00DF4C06">
            <w:pPr>
              <w:pStyle w:val="rowtabella0"/>
              <w:rPr>
                <w:color w:val="002060"/>
              </w:rPr>
            </w:pPr>
            <w:r w:rsidRPr="002A1B7B">
              <w:rPr>
                <w:color w:val="002060"/>
              </w:rPr>
              <w:t>VIA MOLINELLO</w:t>
            </w:r>
          </w:p>
        </w:tc>
      </w:tr>
    </w:tbl>
    <w:p w14:paraId="4286B756" w14:textId="77777777" w:rsidR="005F1EEA" w:rsidRPr="002A1B7B" w:rsidRDefault="005F1EEA" w:rsidP="005F1EEA">
      <w:pPr>
        <w:pStyle w:val="breakline"/>
        <w:rPr>
          <w:rFonts w:eastAsiaTheme="minorEastAsia"/>
          <w:color w:val="002060"/>
        </w:rPr>
      </w:pPr>
    </w:p>
    <w:p w14:paraId="453440C6" w14:textId="77777777" w:rsidR="005F1EEA" w:rsidRPr="002A1B7B" w:rsidRDefault="005F1EEA" w:rsidP="005F1EEA">
      <w:pPr>
        <w:pStyle w:val="breakline"/>
        <w:rPr>
          <w:color w:val="002060"/>
        </w:rPr>
      </w:pPr>
    </w:p>
    <w:p w14:paraId="00A5C04E" w14:textId="77777777" w:rsidR="005F1EEA" w:rsidRPr="002A1B7B" w:rsidRDefault="005F1EEA" w:rsidP="005F1EEA">
      <w:pPr>
        <w:pStyle w:val="breakline"/>
        <w:rPr>
          <w:color w:val="002060"/>
        </w:rPr>
      </w:pPr>
    </w:p>
    <w:p w14:paraId="71CF11AD" w14:textId="77777777" w:rsidR="005F1EEA" w:rsidRPr="002A1B7B" w:rsidRDefault="005F1EEA" w:rsidP="005F1EEA">
      <w:pPr>
        <w:pStyle w:val="sottotitolocampionato10"/>
        <w:rPr>
          <w:color w:val="002060"/>
        </w:rPr>
      </w:pPr>
      <w:r w:rsidRPr="002A1B7B">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5F1EEA" w:rsidRPr="002A1B7B" w14:paraId="6D8226F2"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61389"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82D30"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A49AE"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95760"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9DC70"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7102"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E15AB"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3D5755DE"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D0C6C" w14:textId="77777777" w:rsidR="005F1EEA" w:rsidRPr="002A1B7B" w:rsidRDefault="005F1EEA" w:rsidP="00DF4C06">
            <w:pPr>
              <w:pStyle w:val="rowtabella0"/>
              <w:rPr>
                <w:color w:val="002060"/>
              </w:rPr>
            </w:pPr>
            <w:r w:rsidRPr="002A1B7B">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2647A" w14:textId="77777777" w:rsidR="005F1EEA" w:rsidRPr="002A1B7B" w:rsidRDefault="005F1EEA" w:rsidP="00DF4C06">
            <w:pPr>
              <w:pStyle w:val="rowtabella0"/>
              <w:rPr>
                <w:color w:val="002060"/>
              </w:rPr>
            </w:pPr>
            <w:r w:rsidRPr="002A1B7B">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55C9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EA0AA"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68B59" w14:textId="77777777" w:rsidR="005F1EEA" w:rsidRPr="002A1B7B" w:rsidRDefault="005F1EEA" w:rsidP="00DF4C06">
            <w:pPr>
              <w:pStyle w:val="rowtabella0"/>
              <w:rPr>
                <w:color w:val="002060"/>
              </w:rPr>
            </w:pPr>
            <w:r w:rsidRPr="002A1B7B">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CBD42" w14:textId="77777777" w:rsidR="005F1EEA" w:rsidRPr="002A1B7B" w:rsidRDefault="005F1EEA" w:rsidP="00DF4C06">
            <w:pPr>
              <w:pStyle w:val="rowtabella0"/>
              <w:rPr>
                <w:color w:val="002060"/>
              </w:rPr>
            </w:pPr>
            <w:r w:rsidRPr="002A1B7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56459" w14:textId="77777777" w:rsidR="005F1EEA" w:rsidRPr="002A1B7B" w:rsidRDefault="005F1EEA" w:rsidP="00DF4C06">
            <w:pPr>
              <w:pStyle w:val="rowtabella0"/>
              <w:rPr>
                <w:color w:val="002060"/>
              </w:rPr>
            </w:pPr>
            <w:r w:rsidRPr="002A1B7B">
              <w:rPr>
                <w:color w:val="002060"/>
              </w:rPr>
              <w:t>VIA CARPEGNA-VIA M.TE S.VICINO</w:t>
            </w:r>
          </w:p>
        </w:tc>
      </w:tr>
      <w:tr w:rsidR="005F1EEA" w:rsidRPr="002A1B7B" w14:paraId="53EF953D"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5ED94" w14:textId="77777777" w:rsidR="005F1EEA" w:rsidRPr="002A1B7B" w:rsidRDefault="005F1EEA" w:rsidP="00DF4C06">
            <w:pPr>
              <w:pStyle w:val="rowtabella0"/>
              <w:rPr>
                <w:color w:val="002060"/>
              </w:rPr>
            </w:pPr>
            <w:r w:rsidRPr="002A1B7B">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82EFD" w14:textId="77777777" w:rsidR="005F1EEA" w:rsidRPr="002A1B7B" w:rsidRDefault="005F1EEA" w:rsidP="00DF4C06">
            <w:pPr>
              <w:pStyle w:val="rowtabella0"/>
              <w:rPr>
                <w:color w:val="002060"/>
              </w:rPr>
            </w:pPr>
            <w:r w:rsidRPr="002A1B7B">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F9326"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D0095" w14:textId="77777777" w:rsidR="005F1EEA" w:rsidRPr="002A1B7B" w:rsidRDefault="005F1EEA" w:rsidP="00DF4C06">
            <w:pPr>
              <w:pStyle w:val="rowtabella0"/>
              <w:rPr>
                <w:color w:val="002060"/>
              </w:rPr>
            </w:pPr>
            <w:r w:rsidRPr="002A1B7B">
              <w:rPr>
                <w:color w:val="002060"/>
              </w:rPr>
              <w:t>04/10/2024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C1DA3" w14:textId="77777777" w:rsidR="005F1EEA" w:rsidRPr="002A1B7B" w:rsidRDefault="005F1EEA" w:rsidP="00DF4C06">
            <w:pPr>
              <w:pStyle w:val="rowtabella0"/>
              <w:rPr>
                <w:color w:val="002060"/>
              </w:rPr>
            </w:pPr>
            <w:r w:rsidRPr="002A1B7B">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9B0F5" w14:textId="77777777" w:rsidR="005F1EEA" w:rsidRPr="002A1B7B" w:rsidRDefault="005F1EEA" w:rsidP="00DF4C06">
            <w:pPr>
              <w:pStyle w:val="rowtabella0"/>
              <w:rPr>
                <w:color w:val="002060"/>
              </w:rPr>
            </w:pPr>
            <w:r w:rsidRPr="002A1B7B">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6906E" w14:textId="77777777" w:rsidR="005F1EEA" w:rsidRPr="002A1B7B" w:rsidRDefault="005F1EEA" w:rsidP="00DF4C06">
            <w:pPr>
              <w:pStyle w:val="rowtabella0"/>
              <w:rPr>
                <w:color w:val="002060"/>
              </w:rPr>
            </w:pPr>
            <w:r w:rsidRPr="002A1B7B">
              <w:rPr>
                <w:color w:val="002060"/>
              </w:rPr>
              <w:t>VIA GEMME, 13</w:t>
            </w:r>
          </w:p>
        </w:tc>
      </w:tr>
    </w:tbl>
    <w:p w14:paraId="293D37BA" w14:textId="77777777" w:rsidR="005F1EEA" w:rsidRPr="002A1B7B" w:rsidRDefault="005F1EEA" w:rsidP="005F1EEA">
      <w:pPr>
        <w:pStyle w:val="breakline"/>
        <w:rPr>
          <w:rFonts w:eastAsiaTheme="minorEastAsia"/>
          <w:color w:val="002060"/>
        </w:rPr>
      </w:pPr>
    </w:p>
    <w:p w14:paraId="2C8FA9FF" w14:textId="77777777" w:rsidR="005F1EEA" w:rsidRPr="002A1B7B" w:rsidRDefault="005F1EEA" w:rsidP="005F1EEA">
      <w:pPr>
        <w:pStyle w:val="breakline"/>
        <w:rPr>
          <w:color w:val="002060"/>
        </w:rPr>
      </w:pPr>
    </w:p>
    <w:p w14:paraId="1E7963CC" w14:textId="77777777" w:rsidR="005F1EEA" w:rsidRPr="002A1B7B" w:rsidRDefault="005F1EEA" w:rsidP="005F1EEA">
      <w:pPr>
        <w:pStyle w:val="breakline"/>
        <w:rPr>
          <w:color w:val="002060"/>
        </w:rPr>
      </w:pPr>
    </w:p>
    <w:p w14:paraId="31F63984" w14:textId="77777777" w:rsidR="005F1EEA" w:rsidRPr="002A1B7B" w:rsidRDefault="005F1EEA" w:rsidP="005F1EEA">
      <w:pPr>
        <w:pStyle w:val="sottotitolocampionato10"/>
        <w:rPr>
          <w:color w:val="002060"/>
        </w:rPr>
      </w:pPr>
      <w:r w:rsidRPr="002A1B7B">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5F1EEA" w:rsidRPr="002A1B7B" w14:paraId="704AA10C"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93D77"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7E721"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AC238"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A107"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37CB6"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40C8F"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2BDDD"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653F18B6"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13A6C" w14:textId="77777777" w:rsidR="005F1EEA" w:rsidRPr="002A1B7B" w:rsidRDefault="005F1EEA" w:rsidP="00DF4C06">
            <w:pPr>
              <w:pStyle w:val="rowtabella0"/>
              <w:rPr>
                <w:color w:val="002060"/>
              </w:rPr>
            </w:pPr>
            <w:r w:rsidRPr="002A1B7B">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B4530" w14:textId="77777777" w:rsidR="005F1EEA" w:rsidRPr="002A1B7B" w:rsidRDefault="005F1EEA" w:rsidP="00DF4C06">
            <w:pPr>
              <w:pStyle w:val="rowtabella0"/>
              <w:rPr>
                <w:color w:val="002060"/>
              </w:rPr>
            </w:pPr>
            <w:r w:rsidRPr="002A1B7B">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9F0F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E2C37"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32DD1" w14:textId="77777777" w:rsidR="005F1EEA" w:rsidRPr="002A1B7B" w:rsidRDefault="005F1EEA" w:rsidP="00DF4C06">
            <w:pPr>
              <w:pStyle w:val="rowtabella0"/>
              <w:rPr>
                <w:color w:val="002060"/>
              </w:rPr>
            </w:pPr>
            <w:r w:rsidRPr="002A1B7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1A43D" w14:textId="77777777" w:rsidR="005F1EEA" w:rsidRPr="002A1B7B" w:rsidRDefault="005F1EEA" w:rsidP="00DF4C06">
            <w:pPr>
              <w:pStyle w:val="rowtabella0"/>
              <w:rPr>
                <w:color w:val="002060"/>
              </w:rPr>
            </w:pPr>
            <w:r w:rsidRPr="002A1B7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66EA3" w14:textId="77777777" w:rsidR="005F1EEA" w:rsidRPr="002A1B7B" w:rsidRDefault="005F1EEA" w:rsidP="00DF4C06">
            <w:pPr>
              <w:pStyle w:val="rowtabella0"/>
              <w:rPr>
                <w:color w:val="002060"/>
              </w:rPr>
            </w:pPr>
            <w:r w:rsidRPr="002A1B7B">
              <w:rPr>
                <w:color w:val="002060"/>
              </w:rPr>
              <w:t>LOCALITA' NONTESICURO</w:t>
            </w:r>
          </w:p>
        </w:tc>
      </w:tr>
      <w:tr w:rsidR="005F1EEA" w:rsidRPr="002A1B7B" w14:paraId="44258598"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3F27B" w14:textId="77777777" w:rsidR="005F1EEA" w:rsidRPr="002A1B7B" w:rsidRDefault="005F1EEA" w:rsidP="00DF4C06">
            <w:pPr>
              <w:pStyle w:val="rowtabella0"/>
              <w:rPr>
                <w:color w:val="002060"/>
              </w:rPr>
            </w:pPr>
            <w:r w:rsidRPr="002A1B7B">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A35E4" w14:textId="77777777" w:rsidR="005F1EEA" w:rsidRPr="002A1B7B" w:rsidRDefault="005F1EEA" w:rsidP="00DF4C06">
            <w:pPr>
              <w:pStyle w:val="rowtabella0"/>
              <w:rPr>
                <w:color w:val="002060"/>
              </w:rPr>
            </w:pPr>
            <w:r w:rsidRPr="002A1B7B">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26A87"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DC33E" w14:textId="77777777" w:rsidR="005F1EEA" w:rsidRPr="002A1B7B" w:rsidRDefault="005F1EEA" w:rsidP="00DF4C06">
            <w:pPr>
              <w:pStyle w:val="rowtabella0"/>
              <w:rPr>
                <w:color w:val="002060"/>
              </w:rPr>
            </w:pPr>
            <w:r w:rsidRPr="002A1B7B">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7E149" w14:textId="77777777" w:rsidR="005F1EEA" w:rsidRPr="002A1B7B" w:rsidRDefault="005F1EEA" w:rsidP="00DF4C06">
            <w:pPr>
              <w:pStyle w:val="rowtabella0"/>
              <w:rPr>
                <w:color w:val="002060"/>
              </w:rPr>
            </w:pPr>
            <w:r w:rsidRPr="002A1B7B">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A9D77" w14:textId="77777777" w:rsidR="005F1EEA" w:rsidRPr="002A1B7B" w:rsidRDefault="005F1EEA" w:rsidP="00DF4C06">
            <w:pPr>
              <w:pStyle w:val="rowtabella0"/>
              <w:rPr>
                <w:color w:val="002060"/>
              </w:rPr>
            </w:pPr>
            <w:r w:rsidRPr="002A1B7B">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7A018" w14:textId="77777777" w:rsidR="005F1EEA" w:rsidRPr="002A1B7B" w:rsidRDefault="005F1EEA" w:rsidP="00DF4C06">
            <w:pPr>
              <w:pStyle w:val="rowtabella0"/>
              <w:rPr>
                <w:color w:val="002060"/>
              </w:rPr>
            </w:pPr>
            <w:r w:rsidRPr="002A1B7B">
              <w:rPr>
                <w:color w:val="002060"/>
              </w:rPr>
              <w:t>VIA GAETANO RAVAGLI</w:t>
            </w:r>
          </w:p>
        </w:tc>
      </w:tr>
    </w:tbl>
    <w:p w14:paraId="6E82FFFE" w14:textId="77777777" w:rsidR="005F1EEA" w:rsidRPr="002A1B7B" w:rsidRDefault="005F1EEA" w:rsidP="005F1EEA">
      <w:pPr>
        <w:pStyle w:val="breakline"/>
        <w:rPr>
          <w:rFonts w:eastAsiaTheme="minorEastAsia"/>
          <w:color w:val="002060"/>
        </w:rPr>
      </w:pPr>
    </w:p>
    <w:p w14:paraId="32A3A311" w14:textId="77777777" w:rsidR="005F1EEA" w:rsidRPr="002A1B7B" w:rsidRDefault="005F1EEA" w:rsidP="005F1EEA">
      <w:pPr>
        <w:pStyle w:val="breakline"/>
        <w:rPr>
          <w:color w:val="002060"/>
        </w:rPr>
      </w:pPr>
    </w:p>
    <w:p w14:paraId="4AB39D50" w14:textId="77777777" w:rsidR="005F1EEA" w:rsidRPr="002A1B7B" w:rsidRDefault="005F1EEA" w:rsidP="005F1EEA">
      <w:pPr>
        <w:pStyle w:val="breakline"/>
        <w:rPr>
          <w:color w:val="002060"/>
        </w:rPr>
      </w:pPr>
    </w:p>
    <w:p w14:paraId="67A6F39B" w14:textId="77777777" w:rsidR="005F1EEA" w:rsidRPr="002A1B7B" w:rsidRDefault="005F1EEA" w:rsidP="005F1EEA">
      <w:pPr>
        <w:pStyle w:val="sottotitolocampionato10"/>
        <w:rPr>
          <w:color w:val="002060"/>
        </w:rPr>
      </w:pPr>
      <w:r w:rsidRPr="002A1B7B">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5F1EEA" w:rsidRPr="002A1B7B" w14:paraId="494031F0"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7095"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7AD7D"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77870"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44D55"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79E6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4BE2B"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04EEA"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1A1CCF7F"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C8903D" w14:textId="77777777" w:rsidR="005F1EEA" w:rsidRPr="002A1B7B" w:rsidRDefault="005F1EEA" w:rsidP="00DF4C06">
            <w:pPr>
              <w:pStyle w:val="rowtabella0"/>
              <w:rPr>
                <w:color w:val="002060"/>
              </w:rPr>
            </w:pPr>
            <w:r w:rsidRPr="002A1B7B">
              <w:rPr>
                <w:color w:val="002060"/>
              </w:rPr>
              <w:t>FABRIANO CALCIO A 5 2023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25C03" w14:textId="77777777" w:rsidR="005F1EEA" w:rsidRPr="002A1B7B" w:rsidRDefault="005F1EEA" w:rsidP="00DF4C06">
            <w:pPr>
              <w:pStyle w:val="rowtabella0"/>
              <w:rPr>
                <w:color w:val="002060"/>
              </w:rPr>
            </w:pPr>
            <w:r w:rsidRPr="002A1B7B">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0AF7E"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9246F" w14:textId="77777777" w:rsidR="005F1EEA" w:rsidRPr="002A1B7B" w:rsidRDefault="005F1EEA" w:rsidP="00DF4C06">
            <w:pPr>
              <w:pStyle w:val="rowtabella0"/>
              <w:rPr>
                <w:color w:val="002060"/>
              </w:rPr>
            </w:pPr>
            <w:r w:rsidRPr="002A1B7B">
              <w:rPr>
                <w:color w:val="002060"/>
              </w:rPr>
              <w:t>04/10/2024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775785" w14:textId="77777777" w:rsidR="005F1EEA" w:rsidRPr="002A1B7B" w:rsidRDefault="005F1EEA" w:rsidP="00DF4C06">
            <w:pPr>
              <w:pStyle w:val="rowtabella0"/>
              <w:rPr>
                <w:color w:val="002060"/>
              </w:rPr>
            </w:pPr>
            <w:r w:rsidRPr="002A1B7B">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54EB3" w14:textId="77777777" w:rsidR="005F1EEA" w:rsidRPr="002A1B7B" w:rsidRDefault="005F1EEA" w:rsidP="00DF4C06">
            <w:pPr>
              <w:pStyle w:val="rowtabella0"/>
              <w:rPr>
                <w:color w:val="002060"/>
              </w:rPr>
            </w:pPr>
            <w:r w:rsidRPr="002A1B7B">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915FA" w14:textId="77777777" w:rsidR="005F1EEA" w:rsidRPr="002A1B7B" w:rsidRDefault="005F1EEA" w:rsidP="00DF4C06">
            <w:pPr>
              <w:pStyle w:val="rowtabella0"/>
              <w:rPr>
                <w:color w:val="002060"/>
              </w:rPr>
            </w:pPr>
            <w:r w:rsidRPr="002A1B7B">
              <w:rPr>
                <w:color w:val="002060"/>
              </w:rPr>
              <w:t>VIA VERDI</w:t>
            </w:r>
          </w:p>
        </w:tc>
      </w:tr>
    </w:tbl>
    <w:p w14:paraId="5E50ED0A" w14:textId="77777777" w:rsidR="005F1EEA" w:rsidRPr="002A1B7B" w:rsidRDefault="005F1EEA" w:rsidP="005F1EEA">
      <w:pPr>
        <w:pStyle w:val="breakline"/>
        <w:rPr>
          <w:rFonts w:eastAsiaTheme="minorEastAsia"/>
          <w:color w:val="002060"/>
        </w:rPr>
      </w:pPr>
    </w:p>
    <w:p w14:paraId="61A2716C" w14:textId="77777777" w:rsidR="005F1EEA" w:rsidRPr="002A1B7B" w:rsidRDefault="005F1EEA" w:rsidP="005F1EEA">
      <w:pPr>
        <w:pStyle w:val="breakline"/>
        <w:rPr>
          <w:color w:val="002060"/>
        </w:rPr>
      </w:pPr>
    </w:p>
    <w:p w14:paraId="2FE61F71" w14:textId="77777777" w:rsidR="005F1EEA" w:rsidRPr="002A1B7B" w:rsidRDefault="005F1EEA" w:rsidP="005F1EEA">
      <w:pPr>
        <w:pStyle w:val="breakline"/>
        <w:rPr>
          <w:color w:val="002060"/>
        </w:rPr>
      </w:pPr>
    </w:p>
    <w:p w14:paraId="2A50F869" w14:textId="77777777" w:rsidR="005F1EEA" w:rsidRPr="002A1B7B" w:rsidRDefault="005F1EEA" w:rsidP="005F1EEA">
      <w:pPr>
        <w:pStyle w:val="sottotitolocampionato10"/>
        <w:rPr>
          <w:color w:val="002060"/>
        </w:rPr>
      </w:pPr>
      <w:r w:rsidRPr="002A1B7B">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8"/>
        <w:gridCol w:w="385"/>
        <w:gridCol w:w="898"/>
        <w:gridCol w:w="1180"/>
        <w:gridCol w:w="1547"/>
        <w:gridCol w:w="1575"/>
      </w:tblGrid>
      <w:tr w:rsidR="005F1EEA" w:rsidRPr="002A1B7B" w14:paraId="35623E07"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69D1F"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6AB51"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72269"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FE3C5"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1DD4C"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3998F"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6BAA0"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117F23CC"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F26B56" w14:textId="77777777" w:rsidR="005F1EEA" w:rsidRPr="002A1B7B" w:rsidRDefault="005F1EEA" w:rsidP="00DF4C06">
            <w:pPr>
              <w:pStyle w:val="rowtabella0"/>
              <w:rPr>
                <w:color w:val="002060"/>
              </w:rPr>
            </w:pPr>
            <w:r w:rsidRPr="002A1B7B">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0C7F16" w14:textId="77777777" w:rsidR="005F1EEA" w:rsidRPr="002A1B7B" w:rsidRDefault="005F1EEA" w:rsidP="00DF4C06">
            <w:pPr>
              <w:pStyle w:val="rowtabella0"/>
              <w:rPr>
                <w:color w:val="002060"/>
              </w:rPr>
            </w:pPr>
            <w:r w:rsidRPr="002A1B7B">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74355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F86AC" w14:textId="77777777" w:rsidR="005F1EEA" w:rsidRPr="002A1B7B" w:rsidRDefault="005F1EEA" w:rsidP="00DF4C06">
            <w:pPr>
              <w:pStyle w:val="rowtabella0"/>
              <w:rPr>
                <w:color w:val="002060"/>
              </w:rPr>
            </w:pPr>
            <w:r w:rsidRPr="002A1B7B">
              <w:rPr>
                <w:color w:val="002060"/>
              </w:rPr>
              <w:t>04/10/2024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E718A" w14:textId="77777777" w:rsidR="005F1EEA" w:rsidRPr="002A1B7B" w:rsidRDefault="005F1EEA" w:rsidP="00DF4C06">
            <w:pPr>
              <w:pStyle w:val="rowtabella0"/>
              <w:rPr>
                <w:color w:val="002060"/>
              </w:rPr>
            </w:pPr>
            <w:r w:rsidRPr="002A1B7B">
              <w:rPr>
                <w:color w:val="002060"/>
              </w:rPr>
              <w:t>5136 PALASPORT "A.PERGOLESI"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6A681" w14:textId="77777777" w:rsidR="005F1EEA" w:rsidRPr="002A1B7B" w:rsidRDefault="005F1EEA" w:rsidP="00DF4C06">
            <w:pPr>
              <w:pStyle w:val="rowtabella0"/>
              <w:rPr>
                <w:color w:val="002060"/>
              </w:rPr>
            </w:pPr>
            <w:r w:rsidRPr="002A1B7B">
              <w:rPr>
                <w:color w:val="002060"/>
              </w:rPr>
              <w:t>POLVERIGI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E87DD" w14:textId="77777777" w:rsidR="005F1EEA" w:rsidRPr="002A1B7B" w:rsidRDefault="005F1EEA" w:rsidP="00DF4C06">
            <w:pPr>
              <w:pStyle w:val="rowtabella0"/>
              <w:rPr>
                <w:color w:val="002060"/>
              </w:rPr>
            </w:pPr>
            <w:r w:rsidRPr="002A1B7B">
              <w:rPr>
                <w:color w:val="002060"/>
              </w:rPr>
              <w:t>VIA CIRCONVALLAZIONE</w:t>
            </w:r>
          </w:p>
        </w:tc>
      </w:tr>
    </w:tbl>
    <w:p w14:paraId="558CFBE9" w14:textId="77777777" w:rsidR="005F1EEA" w:rsidRPr="002A1B7B" w:rsidRDefault="005F1EEA" w:rsidP="005F1EEA">
      <w:pPr>
        <w:pStyle w:val="breakline"/>
        <w:rPr>
          <w:rFonts w:eastAsiaTheme="minorEastAsia"/>
          <w:color w:val="002060"/>
        </w:rPr>
      </w:pPr>
    </w:p>
    <w:p w14:paraId="1CA8F955" w14:textId="77777777" w:rsidR="005F1EEA" w:rsidRPr="002A1B7B" w:rsidRDefault="005F1EEA" w:rsidP="005F1EEA">
      <w:pPr>
        <w:pStyle w:val="breakline"/>
        <w:rPr>
          <w:color w:val="002060"/>
        </w:rPr>
      </w:pPr>
    </w:p>
    <w:p w14:paraId="1971E3A2" w14:textId="77777777" w:rsidR="005F1EEA" w:rsidRPr="002A1B7B" w:rsidRDefault="005F1EEA" w:rsidP="005F1EEA">
      <w:pPr>
        <w:pStyle w:val="breakline"/>
        <w:rPr>
          <w:color w:val="002060"/>
        </w:rPr>
      </w:pPr>
    </w:p>
    <w:p w14:paraId="413688B5" w14:textId="77777777" w:rsidR="005F1EEA" w:rsidRPr="002A1B7B" w:rsidRDefault="005F1EEA" w:rsidP="005F1EEA">
      <w:pPr>
        <w:pStyle w:val="sottotitolocampionato10"/>
        <w:rPr>
          <w:color w:val="002060"/>
        </w:rPr>
      </w:pPr>
      <w:r w:rsidRPr="002A1B7B">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5F1EEA" w:rsidRPr="002A1B7B" w14:paraId="62C3F79B"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74CD6"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B99B7"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4D182"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1B68"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61A95"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6A0A5"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D9D9B"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0A7DA81"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EED46" w14:textId="77777777" w:rsidR="005F1EEA" w:rsidRPr="002A1B7B" w:rsidRDefault="005F1EEA" w:rsidP="00DF4C06">
            <w:pPr>
              <w:pStyle w:val="rowtabella0"/>
              <w:rPr>
                <w:color w:val="002060"/>
              </w:rPr>
            </w:pPr>
            <w:r w:rsidRPr="002A1B7B">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1427D" w14:textId="77777777" w:rsidR="005F1EEA" w:rsidRPr="002A1B7B" w:rsidRDefault="005F1EEA" w:rsidP="00DF4C06">
            <w:pPr>
              <w:pStyle w:val="rowtabella0"/>
              <w:rPr>
                <w:color w:val="002060"/>
              </w:rPr>
            </w:pPr>
            <w:r w:rsidRPr="002A1B7B">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087C1"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4E8DA" w14:textId="77777777" w:rsidR="005F1EEA" w:rsidRPr="002A1B7B" w:rsidRDefault="005F1EEA" w:rsidP="00DF4C06">
            <w:pPr>
              <w:pStyle w:val="rowtabella0"/>
              <w:rPr>
                <w:color w:val="002060"/>
              </w:rPr>
            </w:pPr>
            <w:r w:rsidRPr="002A1B7B">
              <w:rPr>
                <w:color w:val="002060"/>
              </w:rPr>
              <w:t>08/10/2024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5E90F" w14:textId="77777777" w:rsidR="005F1EEA" w:rsidRPr="002A1B7B" w:rsidRDefault="005F1EEA" w:rsidP="00DF4C06">
            <w:pPr>
              <w:pStyle w:val="rowtabella0"/>
              <w:rPr>
                <w:color w:val="002060"/>
              </w:rPr>
            </w:pPr>
            <w:r w:rsidRPr="002A1B7B">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AB3A6" w14:textId="77777777" w:rsidR="005F1EEA" w:rsidRPr="002A1B7B" w:rsidRDefault="005F1EEA" w:rsidP="00DF4C06">
            <w:pPr>
              <w:pStyle w:val="rowtabella0"/>
              <w:rPr>
                <w:color w:val="002060"/>
              </w:rPr>
            </w:pPr>
            <w:r w:rsidRPr="002A1B7B">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AC0EB" w14:textId="77777777" w:rsidR="005F1EEA" w:rsidRPr="002A1B7B" w:rsidRDefault="005F1EEA" w:rsidP="00DF4C06">
            <w:pPr>
              <w:pStyle w:val="rowtabella0"/>
              <w:rPr>
                <w:color w:val="002060"/>
              </w:rPr>
            </w:pPr>
            <w:r w:rsidRPr="002A1B7B">
              <w:rPr>
                <w:color w:val="002060"/>
              </w:rPr>
              <w:t>VIA FAVETO</w:t>
            </w:r>
          </w:p>
        </w:tc>
      </w:tr>
      <w:tr w:rsidR="005F1EEA" w:rsidRPr="002A1B7B" w14:paraId="47FE3300"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64641" w14:textId="77777777" w:rsidR="005F1EEA" w:rsidRPr="002A1B7B" w:rsidRDefault="005F1EEA" w:rsidP="00DF4C06">
            <w:pPr>
              <w:pStyle w:val="rowtabella0"/>
              <w:rPr>
                <w:color w:val="002060"/>
              </w:rPr>
            </w:pPr>
            <w:r w:rsidRPr="002A1B7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1F8B7" w14:textId="77777777" w:rsidR="005F1EEA" w:rsidRPr="002A1B7B" w:rsidRDefault="005F1EEA" w:rsidP="00DF4C06">
            <w:pPr>
              <w:pStyle w:val="rowtabella0"/>
              <w:rPr>
                <w:color w:val="002060"/>
              </w:rPr>
            </w:pPr>
            <w:r w:rsidRPr="002A1B7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F6644"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2F3C1" w14:textId="77777777" w:rsidR="005F1EEA" w:rsidRPr="002A1B7B" w:rsidRDefault="005F1EEA" w:rsidP="00DF4C06">
            <w:pPr>
              <w:pStyle w:val="rowtabella0"/>
              <w:rPr>
                <w:color w:val="002060"/>
              </w:rPr>
            </w:pPr>
            <w:r w:rsidRPr="002A1B7B">
              <w:rPr>
                <w:color w:val="002060"/>
              </w:rPr>
              <w:t>09/10/2024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DFDAB" w14:textId="77777777" w:rsidR="005F1EEA" w:rsidRPr="002A1B7B" w:rsidRDefault="005F1EEA" w:rsidP="00DF4C06">
            <w:pPr>
              <w:pStyle w:val="rowtabella0"/>
              <w:rPr>
                <w:color w:val="002060"/>
              </w:rPr>
            </w:pPr>
            <w:r w:rsidRPr="002A1B7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958B1" w14:textId="77777777" w:rsidR="005F1EEA" w:rsidRPr="002A1B7B" w:rsidRDefault="005F1EEA" w:rsidP="00DF4C06">
            <w:pPr>
              <w:pStyle w:val="rowtabella0"/>
              <w:rPr>
                <w:color w:val="002060"/>
              </w:rPr>
            </w:pPr>
            <w:r w:rsidRPr="002A1B7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C7AC2" w14:textId="77777777" w:rsidR="005F1EEA" w:rsidRPr="002A1B7B" w:rsidRDefault="005F1EEA" w:rsidP="00DF4C06">
            <w:pPr>
              <w:pStyle w:val="rowtabella0"/>
              <w:rPr>
                <w:color w:val="002060"/>
              </w:rPr>
            </w:pPr>
            <w:r w:rsidRPr="002A1B7B">
              <w:rPr>
                <w:color w:val="002060"/>
              </w:rPr>
              <w:t>VIA DELLO SPORT</w:t>
            </w:r>
          </w:p>
        </w:tc>
      </w:tr>
    </w:tbl>
    <w:p w14:paraId="7DF76E9F" w14:textId="77777777" w:rsidR="005F1EEA" w:rsidRPr="002A1B7B" w:rsidRDefault="005F1EEA" w:rsidP="005F1EEA">
      <w:pPr>
        <w:pStyle w:val="breakline"/>
        <w:rPr>
          <w:rFonts w:eastAsiaTheme="minorEastAsia"/>
          <w:color w:val="002060"/>
        </w:rPr>
      </w:pPr>
    </w:p>
    <w:p w14:paraId="185BD1FC" w14:textId="77777777" w:rsidR="005F1EEA" w:rsidRPr="002A1B7B" w:rsidRDefault="005F1EEA" w:rsidP="005F1EEA">
      <w:pPr>
        <w:pStyle w:val="breakline"/>
        <w:rPr>
          <w:color w:val="002060"/>
        </w:rPr>
      </w:pPr>
    </w:p>
    <w:p w14:paraId="15936CB8" w14:textId="77777777" w:rsidR="005F1EEA" w:rsidRPr="002A1B7B" w:rsidRDefault="005F1EEA" w:rsidP="005F1EEA">
      <w:pPr>
        <w:pStyle w:val="breakline"/>
        <w:rPr>
          <w:color w:val="002060"/>
        </w:rPr>
      </w:pPr>
    </w:p>
    <w:p w14:paraId="53BE7CD9" w14:textId="77777777" w:rsidR="005F1EEA" w:rsidRPr="002A1B7B" w:rsidRDefault="005F1EEA" w:rsidP="005F1EEA">
      <w:pPr>
        <w:pStyle w:val="sottotitolocampionato10"/>
        <w:rPr>
          <w:color w:val="002060"/>
        </w:rPr>
      </w:pPr>
      <w:r w:rsidRPr="002A1B7B">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5"/>
        <w:gridCol w:w="385"/>
        <w:gridCol w:w="898"/>
        <w:gridCol w:w="1198"/>
        <w:gridCol w:w="1545"/>
        <w:gridCol w:w="1545"/>
      </w:tblGrid>
      <w:tr w:rsidR="005F1EEA" w:rsidRPr="002A1B7B" w14:paraId="20D462C1"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87EE7"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9373E"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8F867"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E47B4"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1BEC1"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96FB"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FDCBE"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5C37BE92"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DD5803" w14:textId="77777777" w:rsidR="005F1EEA" w:rsidRPr="002A1B7B" w:rsidRDefault="005F1EEA" w:rsidP="00DF4C06">
            <w:pPr>
              <w:pStyle w:val="rowtabella0"/>
              <w:rPr>
                <w:color w:val="002060"/>
              </w:rPr>
            </w:pPr>
            <w:r w:rsidRPr="002A1B7B">
              <w:rPr>
                <w:color w:val="002060"/>
              </w:rPr>
              <w:t>POL. SPORT COMMUNICATION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863305" w14:textId="77777777" w:rsidR="005F1EEA" w:rsidRPr="002A1B7B" w:rsidRDefault="005F1EEA" w:rsidP="00DF4C06">
            <w:pPr>
              <w:pStyle w:val="rowtabella0"/>
              <w:rPr>
                <w:color w:val="002060"/>
              </w:rPr>
            </w:pPr>
            <w:r w:rsidRPr="002A1B7B">
              <w:rPr>
                <w:color w:val="002060"/>
              </w:rPr>
              <w:t>AMATORI STESE 2007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02F0B"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985E0" w14:textId="77777777" w:rsidR="005F1EEA" w:rsidRPr="002A1B7B" w:rsidRDefault="005F1EEA" w:rsidP="00DF4C06">
            <w:pPr>
              <w:pStyle w:val="rowtabella0"/>
              <w:rPr>
                <w:color w:val="002060"/>
              </w:rPr>
            </w:pPr>
            <w:r w:rsidRPr="002A1B7B">
              <w:rPr>
                <w:color w:val="002060"/>
              </w:rPr>
              <w:t>09/10/2024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1A3C9" w14:textId="77777777" w:rsidR="005F1EEA" w:rsidRPr="002A1B7B" w:rsidRDefault="005F1EEA" w:rsidP="00DF4C06">
            <w:pPr>
              <w:pStyle w:val="rowtabella0"/>
              <w:rPr>
                <w:color w:val="002060"/>
              </w:rPr>
            </w:pPr>
            <w:r w:rsidRPr="002A1B7B">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545D0" w14:textId="77777777" w:rsidR="005F1EEA" w:rsidRPr="002A1B7B" w:rsidRDefault="005F1EEA" w:rsidP="00DF4C06">
            <w:pPr>
              <w:pStyle w:val="rowtabella0"/>
              <w:rPr>
                <w:color w:val="002060"/>
              </w:rPr>
            </w:pPr>
            <w:r w:rsidRPr="002A1B7B">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416B3" w14:textId="77777777" w:rsidR="005F1EEA" w:rsidRPr="002A1B7B" w:rsidRDefault="005F1EEA" w:rsidP="00DF4C06">
            <w:pPr>
              <w:pStyle w:val="rowtabella0"/>
              <w:rPr>
                <w:color w:val="002060"/>
              </w:rPr>
            </w:pPr>
            <w:r w:rsidRPr="002A1B7B">
              <w:rPr>
                <w:color w:val="002060"/>
              </w:rPr>
              <w:t>VIA LORENZO LOTTO</w:t>
            </w:r>
          </w:p>
        </w:tc>
      </w:tr>
    </w:tbl>
    <w:p w14:paraId="6196D64E" w14:textId="77777777" w:rsidR="005F1EEA" w:rsidRPr="002A1B7B" w:rsidRDefault="005F1EEA" w:rsidP="005F1EEA">
      <w:pPr>
        <w:pStyle w:val="breakline"/>
        <w:rPr>
          <w:rFonts w:eastAsiaTheme="minorEastAsia"/>
          <w:color w:val="002060"/>
        </w:rPr>
      </w:pPr>
    </w:p>
    <w:p w14:paraId="72A8646C" w14:textId="77777777" w:rsidR="005F1EEA" w:rsidRPr="002A1B7B" w:rsidRDefault="005F1EEA" w:rsidP="005F1EEA">
      <w:pPr>
        <w:pStyle w:val="breakline"/>
        <w:rPr>
          <w:color w:val="002060"/>
        </w:rPr>
      </w:pPr>
    </w:p>
    <w:p w14:paraId="41216744" w14:textId="77777777" w:rsidR="005F1EEA" w:rsidRPr="002A1B7B" w:rsidRDefault="005F1EEA" w:rsidP="005F1EEA">
      <w:pPr>
        <w:pStyle w:val="breakline"/>
        <w:rPr>
          <w:color w:val="002060"/>
        </w:rPr>
      </w:pPr>
    </w:p>
    <w:p w14:paraId="39836210" w14:textId="77777777" w:rsidR="005F1EEA" w:rsidRPr="002A1B7B" w:rsidRDefault="005F1EEA" w:rsidP="005F1EEA">
      <w:pPr>
        <w:pStyle w:val="sottotitolocampionato10"/>
        <w:rPr>
          <w:color w:val="002060"/>
        </w:rPr>
      </w:pPr>
      <w:r w:rsidRPr="002A1B7B">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71801C40"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5C8CC"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4EA6F"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2AA99"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784A0"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7CE2F"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DB5AC"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3DBB"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3E2F6CA"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C8C3FA" w14:textId="77777777" w:rsidR="005F1EEA" w:rsidRPr="002A1B7B" w:rsidRDefault="005F1EEA" w:rsidP="00DF4C06">
            <w:pPr>
              <w:pStyle w:val="rowtabella0"/>
              <w:rPr>
                <w:color w:val="002060"/>
              </w:rPr>
            </w:pPr>
            <w:r w:rsidRPr="002A1B7B">
              <w:rPr>
                <w:color w:val="002060"/>
              </w:rPr>
              <w:t>MOGLIANESE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32A0E" w14:textId="77777777" w:rsidR="005F1EEA" w:rsidRPr="002A1B7B" w:rsidRDefault="005F1EEA" w:rsidP="00DF4C06">
            <w:pPr>
              <w:pStyle w:val="rowtabella0"/>
              <w:rPr>
                <w:color w:val="002060"/>
              </w:rPr>
            </w:pPr>
            <w:r w:rsidRPr="002A1B7B">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14BED"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AB210"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E1077" w14:textId="77777777" w:rsidR="005F1EEA" w:rsidRPr="002A1B7B" w:rsidRDefault="005F1EEA" w:rsidP="00DF4C06">
            <w:pPr>
              <w:pStyle w:val="rowtabella0"/>
              <w:rPr>
                <w:color w:val="002060"/>
              </w:rPr>
            </w:pPr>
            <w:r w:rsidRPr="002A1B7B">
              <w:rPr>
                <w:color w:val="002060"/>
              </w:rPr>
              <w:t>5283 PALAZZETTO C.S.DI 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A7A6D" w14:textId="77777777" w:rsidR="005F1EEA" w:rsidRPr="002A1B7B" w:rsidRDefault="005F1EEA" w:rsidP="00DF4C06">
            <w:pPr>
              <w:pStyle w:val="rowtabella0"/>
              <w:rPr>
                <w:color w:val="002060"/>
              </w:rPr>
            </w:pPr>
            <w:r w:rsidRPr="002A1B7B">
              <w:rPr>
                <w:color w:val="002060"/>
              </w:rPr>
              <w:t>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76F3C" w14:textId="77777777" w:rsidR="005F1EEA" w:rsidRPr="002A1B7B" w:rsidRDefault="005F1EEA" w:rsidP="00DF4C06">
            <w:pPr>
              <w:pStyle w:val="rowtabella0"/>
              <w:rPr>
                <w:color w:val="002060"/>
              </w:rPr>
            </w:pPr>
            <w:r w:rsidRPr="002A1B7B">
              <w:rPr>
                <w:color w:val="002060"/>
              </w:rPr>
              <w:t>VIA PAOLO BORSELLINO</w:t>
            </w:r>
          </w:p>
        </w:tc>
      </w:tr>
    </w:tbl>
    <w:p w14:paraId="35225A62" w14:textId="77777777" w:rsidR="005F1EEA" w:rsidRPr="002A1B7B" w:rsidRDefault="005F1EEA" w:rsidP="005F1EEA">
      <w:pPr>
        <w:pStyle w:val="breakline"/>
        <w:rPr>
          <w:rFonts w:eastAsiaTheme="minorEastAsia"/>
          <w:color w:val="002060"/>
        </w:rPr>
      </w:pPr>
    </w:p>
    <w:p w14:paraId="01F22FE4" w14:textId="77777777" w:rsidR="005F1EEA" w:rsidRPr="002A1B7B" w:rsidRDefault="005F1EEA" w:rsidP="005F1EEA">
      <w:pPr>
        <w:pStyle w:val="breakline"/>
        <w:rPr>
          <w:color w:val="002060"/>
        </w:rPr>
      </w:pPr>
    </w:p>
    <w:p w14:paraId="4323F9A9" w14:textId="77777777" w:rsidR="005F1EEA" w:rsidRPr="002A1B7B" w:rsidRDefault="005F1EEA" w:rsidP="005F1EEA">
      <w:pPr>
        <w:pStyle w:val="breakline"/>
        <w:rPr>
          <w:color w:val="002060"/>
        </w:rPr>
      </w:pPr>
    </w:p>
    <w:p w14:paraId="562D9097" w14:textId="77777777" w:rsidR="005F1EEA" w:rsidRPr="002A1B7B" w:rsidRDefault="005F1EEA" w:rsidP="005F1EEA">
      <w:pPr>
        <w:pStyle w:val="sottotitolocampionato10"/>
        <w:rPr>
          <w:color w:val="002060"/>
        </w:rPr>
      </w:pPr>
      <w:r w:rsidRPr="002A1B7B">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5F1EEA" w:rsidRPr="002A1B7B" w14:paraId="79820108"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0CEE4"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DD917"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E4682"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3CC81"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964A0"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64064"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11651"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6A7508ED"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6E876C" w14:textId="77777777" w:rsidR="005F1EEA" w:rsidRPr="002A1B7B" w:rsidRDefault="005F1EEA" w:rsidP="00DF4C06">
            <w:pPr>
              <w:pStyle w:val="rowtabella0"/>
              <w:rPr>
                <w:color w:val="002060"/>
              </w:rPr>
            </w:pPr>
            <w:r w:rsidRPr="002A1B7B">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DE2EC" w14:textId="77777777" w:rsidR="005F1EEA" w:rsidRPr="002A1B7B" w:rsidRDefault="005F1EEA" w:rsidP="00DF4C06">
            <w:pPr>
              <w:pStyle w:val="rowtabella0"/>
              <w:rPr>
                <w:color w:val="002060"/>
              </w:rPr>
            </w:pPr>
            <w:r w:rsidRPr="002A1B7B">
              <w:rPr>
                <w:color w:val="002060"/>
              </w:rPr>
              <w:t>EUROPE TT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7436A"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B1FE84" w14:textId="77777777" w:rsidR="005F1EEA" w:rsidRPr="002A1B7B" w:rsidRDefault="005F1EEA" w:rsidP="00DF4C06">
            <w:pPr>
              <w:pStyle w:val="rowtabella0"/>
              <w:rPr>
                <w:color w:val="002060"/>
              </w:rPr>
            </w:pPr>
            <w:r w:rsidRPr="002A1B7B">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DF2F5" w14:textId="77777777" w:rsidR="005F1EEA" w:rsidRPr="002A1B7B" w:rsidRDefault="005F1EEA" w:rsidP="00DF4C06">
            <w:pPr>
              <w:pStyle w:val="rowtabella0"/>
              <w:rPr>
                <w:color w:val="002060"/>
              </w:rPr>
            </w:pPr>
            <w:r w:rsidRPr="002A1B7B">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E7525" w14:textId="77777777" w:rsidR="005F1EEA" w:rsidRPr="002A1B7B" w:rsidRDefault="005F1EEA" w:rsidP="00DF4C06">
            <w:pPr>
              <w:pStyle w:val="rowtabella0"/>
              <w:rPr>
                <w:color w:val="002060"/>
              </w:rPr>
            </w:pPr>
            <w:r w:rsidRPr="002A1B7B">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10BF8" w14:textId="77777777" w:rsidR="005F1EEA" w:rsidRPr="002A1B7B" w:rsidRDefault="005F1EEA" w:rsidP="00DF4C06">
            <w:pPr>
              <w:pStyle w:val="rowtabella0"/>
              <w:rPr>
                <w:color w:val="002060"/>
              </w:rPr>
            </w:pPr>
            <w:r w:rsidRPr="002A1B7B">
              <w:rPr>
                <w:color w:val="002060"/>
              </w:rPr>
              <w:t>VIA ROSSINI</w:t>
            </w:r>
          </w:p>
        </w:tc>
      </w:tr>
    </w:tbl>
    <w:p w14:paraId="26E45227" w14:textId="77777777" w:rsidR="005F1EEA" w:rsidRPr="002A1B7B" w:rsidRDefault="005F1EEA" w:rsidP="005F1EEA">
      <w:pPr>
        <w:pStyle w:val="breakline"/>
        <w:rPr>
          <w:rFonts w:eastAsiaTheme="minorEastAsia"/>
          <w:color w:val="002060"/>
        </w:rPr>
      </w:pPr>
    </w:p>
    <w:p w14:paraId="203064C8" w14:textId="77777777" w:rsidR="005F1EEA" w:rsidRPr="002A1B7B" w:rsidRDefault="005F1EEA" w:rsidP="005F1EEA">
      <w:pPr>
        <w:pStyle w:val="breakline"/>
        <w:rPr>
          <w:color w:val="002060"/>
        </w:rPr>
      </w:pPr>
    </w:p>
    <w:p w14:paraId="7B97127C" w14:textId="77777777" w:rsidR="005F1EEA" w:rsidRPr="002A1B7B" w:rsidRDefault="005F1EEA" w:rsidP="005F1EEA">
      <w:pPr>
        <w:pStyle w:val="breakline"/>
        <w:rPr>
          <w:color w:val="002060"/>
        </w:rPr>
      </w:pPr>
    </w:p>
    <w:p w14:paraId="6DAD2A56" w14:textId="77777777" w:rsidR="005F1EEA" w:rsidRPr="002A1B7B" w:rsidRDefault="005F1EEA" w:rsidP="005F1EEA">
      <w:pPr>
        <w:pStyle w:val="sottotitolocampionato10"/>
        <w:rPr>
          <w:color w:val="002060"/>
        </w:rPr>
      </w:pPr>
      <w:r w:rsidRPr="002A1B7B">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5F1EEA" w:rsidRPr="002A1B7B" w14:paraId="736592B3"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E18DC"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C6DE4"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07F9F"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CCEA8"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0B8FA"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546A2"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37969"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4C3D023E"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B9C9E7" w14:textId="77777777" w:rsidR="005F1EEA" w:rsidRPr="002A1B7B" w:rsidRDefault="005F1EEA" w:rsidP="00DF4C06">
            <w:pPr>
              <w:pStyle w:val="rowtabella0"/>
              <w:rPr>
                <w:color w:val="002060"/>
              </w:rPr>
            </w:pPr>
            <w:r w:rsidRPr="002A1B7B">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3538B" w14:textId="77777777" w:rsidR="005F1EEA" w:rsidRPr="002A1B7B" w:rsidRDefault="005F1EEA" w:rsidP="00DF4C06">
            <w:pPr>
              <w:pStyle w:val="rowtabella0"/>
              <w:rPr>
                <w:color w:val="002060"/>
              </w:rPr>
            </w:pPr>
            <w:r w:rsidRPr="002A1B7B">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8F74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33B54" w14:textId="77777777" w:rsidR="005F1EEA" w:rsidRPr="002A1B7B" w:rsidRDefault="005F1EEA" w:rsidP="00DF4C06">
            <w:pPr>
              <w:pStyle w:val="rowtabella0"/>
              <w:rPr>
                <w:color w:val="002060"/>
              </w:rPr>
            </w:pPr>
            <w:r w:rsidRPr="002A1B7B">
              <w:rPr>
                <w:color w:val="002060"/>
              </w:rPr>
              <w:t>08/10/2024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7EBDE" w14:textId="77777777" w:rsidR="005F1EEA" w:rsidRPr="002A1B7B" w:rsidRDefault="005F1EEA" w:rsidP="00DF4C06">
            <w:pPr>
              <w:pStyle w:val="rowtabella0"/>
              <w:rPr>
                <w:color w:val="002060"/>
              </w:rPr>
            </w:pPr>
            <w:r w:rsidRPr="002A1B7B">
              <w:rPr>
                <w:color w:val="002060"/>
              </w:rPr>
              <w:t>5657 CAMPO COPERTO CENTRO SPORTLAND</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08223" w14:textId="77777777" w:rsidR="005F1EEA" w:rsidRPr="002A1B7B" w:rsidRDefault="005F1EEA" w:rsidP="00DF4C06">
            <w:pPr>
              <w:pStyle w:val="rowtabella0"/>
              <w:rPr>
                <w:color w:val="002060"/>
              </w:rPr>
            </w:pPr>
            <w:r w:rsidRPr="002A1B7B">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D2E0F" w14:textId="77777777" w:rsidR="005F1EEA" w:rsidRPr="002A1B7B" w:rsidRDefault="005F1EEA" w:rsidP="00DF4C06">
            <w:pPr>
              <w:pStyle w:val="rowtabella0"/>
              <w:rPr>
                <w:color w:val="002060"/>
              </w:rPr>
            </w:pPr>
            <w:r w:rsidRPr="002A1B7B">
              <w:rPr>
                <w:color w:val="002060"/>
              </w:rPr>
              <w:t>TRAVERSA VIALE DE GASPERI</w:t>
            </w:r>
          </w:p>
        </w:tc>
      </w:tr>
      <w:tr w:rsidR="005F1EEA" w:rsidRPr="002A1B7B" w14:paraId="707857F4"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8BDA9D" w14:textId="77777777" w:rsidR="005F1EEA" w:rsidRPr="002A1B7B" w:rsidRDefault="005F1EEA" w:rsidP="00DF4C06">
            <w:pPr>
              <w:pStyle w:val="rowtabella0"/>
              <w:rPr>
                <w:color w:val="002060"/>
              </w:rPr>
            </w:pPr>
            <w:r w:rsidRPr="002A1B7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EADED" w14:textId="77777777" w:rsidR="005F1EEA" w:rsidRPr="002A1B7B" w:rsidRDefault="005F1EEA" w:rsidP="00DF4C06">
            <w:pPr>
              <w:pStyle w:val="rowtabella0"/>
              <w:rPr>
                <w:color w:val="002060"/>
              </w:rPr>
            </w:pPr>
            <w:r w:rsidRPr="002A1B7B">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31E5D"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09147" w14:textId="77777777" w:rsidR="005F1EEA" w:rsidRPr="002A1B7B" w:rsidRDefault="005F1EEA" w:rsidP="00DF4C06">
            <w:pPr>
              <w:pStyle w:val="rowtabella0"/>
              <w:rPr>
                <w:color w:val="002060"/>
              </w:rPr>
            </w:pPr>
            <w:r w:rsidRPr="002A1B7B">
              <w:rPr>
                <w:color w:val="002060"/>
              </w:rPr>
              <w:t>10/10/2024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2332D" w14:textId="77777777" w:rsidR="005F1EEA" w:rsidRPr="002A1B7B" w:rsidRDefault="005F1EEA" w:rsidP="00DF4C06">
            <w:pPr>
              <w:pStyle w:val="rowtabella0"/>
              <w:rPr>
                <w:color w:val="002060"/>
              </w:rPr>
            </w:pPr>
            <w:r w:rsidRPr="002A1B7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20BC7" w14:textId="77777777" w:rsidR="005F1EEA" w:rsidRPr="002A1B7B" w:rsidRDefault="005F1EEA" w:rsidP="00DF4C06">
            <w:pPr>
              <w:pStyle w:val="rowtabella0"/>
              <w:rPr>
                <w:color w:val="002060"/>
              </w:rPr>
            </w:pPr>
            <w:r w:rsidRPr="002A1B7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AC79B" w14:textId="77777777" w:rsidR="005F1EEA" w:rsidRPr="002A1B7B" w:rsidRDefault="005F1EEA" w:rsidP="00DF4C06">
            <w:pPr>
              <w:pStyle w:val="rowtabella0"/>
              <w:rPr>
                <w:color w:val="002060"/>
              </w:rPr>
            </w:pPr>
            <w:r w:rsidRPr="002A1B7B">
              <w:rPr>
                <w:color w:val="002060"/>
              </w:rPr>
              <w:t>VIA CORRADI</w:t>
            </w:r>
          </w:p>
        </w:tc>
      </w:tr>
    </w:tbl>
    <w:p w14:paraId="53D312E4" w14:textId="77777777" w:rsidR="005F1EEA" w:rsidRPr="002A1B7B" w:rsidRDefault="005F1EEA" w:rsidP="005F1EEA">
      <w:pPr>
        <w:pStyle w:val="breakline"/>
        <w:rPr>
          <w:rFonts w:eastAsiaTheme="minorEastAsia"/>
          <w:color w:val="002060"/>
        </w:rPr>
      </w:pPr>
    </w:p>
    <w:p w14:paraId="63889A5B" w14:textId="77777777" w:rsidR="005F1EEA" w:rsidRPr="002A1B7B" w:rsidRDefault="005F1EEA" w:rsidP="005F1EEA">
      <w:pPr>
        <w:pStyle w:val="breakline"/>
        <w:rPr>
          <w:color w:val="002060"/>
        </w:rPr>
      </w:pPr>
    </w:p>
    <w:p w14:paraId="0A96739F" w14:textId="77777777" w:rsidR="005F1EEA" w:rsidRPr="002A1B7B" w:rsidRDefault="005F1EEA" w:rsidP="005F1EEA">
      <w:pPr>
        <w:pStyle w:val="breakline"/>
        <w:rPr>
          <w:color w:val="002060"/>
        </w:rPr>
      </w:pPr>
    </w:p>
    <w:p w14:paraId="48DE5714" w14:textId="77777777" w:rsidR="005F1EEA" w:rsidRPr="002A1B7B" w:rsidRDefault="005F1EEA" w:rsidP="005F1EEA">
      <w:pPr>
        <w:pStyle w:val="sottotitolocampionato10"/>
        <w:rPr>
          <w:color w:val="002060"/>
        </w:rPr>
      </w:pPr>
      <w:r w:rsidRPr="002A1B7B">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5F1EEA" w:rsidRPr="002A1B7B" w14:paraId="24E45CEF"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F7C93"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AD2DF"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862B8"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FF0A"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80671"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BCE6D"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B2055"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51D5E7F5" w14:textId="77777777" w:rsidTr="00DF4C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E00A2" w14:textId="77777777" w:rsidR="005F1EEA" w:rsidRPr="002A1B7B" w:rsidRDefault="005F1EEA" w:rsidP="00DF4C06">
            <w:pPr>
              <w:pStyle w:val="rowtabella0"/>
              <w:rPr>
                <w:color w:val="002060"/>
              </w:rPr>
            </w:pPr>
            <w:r w:rsidRPr="002A1B7B">
              <w:rPr>
                <w:color w:val="002060"/>
              </w:rPr>
              <w:t>SAMBENEDETTESE BEACH SOCC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B2F73" w14:textId="77777777" w:rsidR="005F1EEA" w:rsidRPr="002A1B7B" w:rsidRDefault="005F1EEA" w:rsidP="00DF4C06">
            <w:pPr>
              <w:pStyle w:val="rowtabella0"/>
              <w:rPr>
                <w:color w:val="002060"/>
              </w:rPr>
            </w:pPr>
            <w:r w:rsidRPr="002A1B7B">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83E80"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2614F" w14:textId="77777777" w:rsidR="005F1EEA" w:rsidRPr="002A1B7B" w:rsidRDefault="005F1EEA" w:rsidP="00DF4C06">
            <w:pPr>
              <w:pStyle w:val="rowtabella0"/>
              <w:rPr>
                <w:color w:val="002060"/>
              </w:rPr>
            </w:pPr>
            <w:r w:rsidRPr="002A1B7B">
              <w:rPr>
                <w:color w:val="002060"/>
              </w:rPr>
              <w:t>08/10/2024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BDF01" w14:textId="77777777" w:rsidR="005F1EEA" w:rsidRPr="002A1B7B" w:rsidRDefault="005F1EEA" w:rsidP="00DF4C06">
            <w:pPr>
              <w:pStyle w:val="rowtabella0"/>
              <w:rPr>
                <w:color w:val="002060"/>
              </w:rPr>
            </w:pPr>
            <w:r w:rsidRPr="002A1B7B">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6F1E5" w14:textId="77777777" w:rsidR="005F1EEA" w:rsidRPr="002A1B7B" w:rsidRDefault="005F1EEA" w:rsidP="00DF4C06">
            <w:pPr>
              <w:pStyle w:val="rowtabella0"/>
              <w:rPr>
                <w:color w:val="002060"/>
              </w:rPr>
            </w:pPr>
            <w:r w:rsidRPr="002A1B7B">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AB170" w14:textId="77777777" w:rsidR="005F1EEA" w:rsidRPr="002A1B7B" w:rsidRDefault="005F1EEA" w:rsidP="00DF4C06">
            <w:pPr>
              <w:pStyle w:val="rowtabella0"/>
              <w:rPr>
                <w:color w:val="002060"/>
              </w:rPr>
            </w:pPr>
            <w:r w:rsidRPr="002A1B7B">
              <w:rPr>
                <w:color w:val="002060"/>
              </w:rPr>
              <w:t>CENTRO ABITATO</w:t>
            </w:r>
          </w:p>
        </w:tc>
      </w:tr>
      <w:tr w:rsidR="005F1EEA" w:rsidRPr="002A1B7B" w14:paraId="69F8A6D2" w14:textId="77777777" w:rsidTr="00DF4C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308CC8" w14:textId="77777777" w:rsidR="005F1EEA" w:rsidRPr="002A1B7B" w:rsidRDefault="005F1EEA" w:rsidP="00DF4C06">
            <w:pPr>
              <w:pStyle w:val="rowtabella0"/>
              <w:rPr>
                <w:color w:val="002060"/>
              </w:rPr>
            </w:pPr>
            <w:r w:rsidRPr="002A1B7B">
              <w:rPr>
                <w:color w:val="002060"/>
              </w:rPr>
              <w:lastRenderedPageBreak/>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581E9" w14:textId="77777777" w:rsidR="005F1EEA" w:rsidRPr="002A1B7B" w:rsidRDefault="005F1EEA" w:rsidP="00DF4C06">
            <w:pPr>
              <w:pStyle w:val="rowtabella0"/>
              <w:rPr>
                <w:color w:val="002060"/>
              </w:rPr>
            </w:pPr>
            <w:r w:rsidRPr="002A1B7B">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5BCC3" w14:textId="77777777" w:rsidR="005F1EEA" w:rsidRPr="002A1B7B" w:rsidRDefault="005F1EEA" w:rsidP="00DF4C06">
            <w:pPr>
              <w:pStyle w:val="rowtabella0"/>
              <w:jc w:val="center"/>
              <w:rPr>
                <w:color w:val="002060"/>
              </w:rPr>
            </w:pPr>
            <w:r w:rsidRPr="002A1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734A5" w14:textId="77777777" w:rsidR="005F1EEA" w:rsidRPr="002A1B7B" w:rsidRDefault="005F1EEA" w:rsidP="00DF4C06">
            <w:pPr>
              <w:pStyle w:val="rowtabella0"/>
              <w:rPr>
                <w:color w:val="002060"/>
              </w:rPr>
            </w:pPr>
            <w:r w:rsidRPr="002A1B7B">
              <w:rPr>
                <w:color w:val="002060"/>
              </w:rPr>
              <w:t>09/10/2024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B736F" w14:textId="77777777" w:rsidR="005F1EEA" w:rsidRPr="002A1B7B" w:rsidRDefault="005F1EEA" w:rsidP="00DF4C06">
            <w:pPr>
              <w:pStyle w:val="rowtabella0"/>
              <w:rPr>
                <w:color w:val="002060"/>
              </w:rPr>
            </w:pPr>
            <w:r w:rsidRPr="002A1B7B">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84CD4" w14:textId="77777777" w:rsidR="005F1EEA" w:rsidRPr="002A1B7B" w:rsidRDefault="005F1EEA" w:rsidP="00DF4C06">
            <w:pPr>
              <w:pStyle w:val="rowtabella0"/>
              <w:rPr>
                <w:color w:val="002060"/>
              </w:rPr>
            </w:pPr>
            <w:r w:rsidRPr="002A1B7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8433F" w14:textId="77777777" w:rsidR="005F1EEA" w:rsidRPr="002A1B7B" w:rsidRDefault="005F1EEA" w:rsidP="00DF4C06">
            <w:pPr>
              <w:pStyle w:val="rowtabella0"/>
              <w:rPr>
                <w:color w:val="002060"/>
              </w:rPr>
            </w:pPr>
            <w:r w:rsidRPr="002A1B7B">
              <w:rPr>
                <w:color w:val="002060"/>
              </w:rPr>
              <w:t>VIA SIBILLA 2C</w:t>
            </w:r>
          </w:p>
        </w:tc>
      </w:tr>
    </w:tbl>
    <w:p w14:paraId="0324A574" w14:textId="77777777" w:rsidR="005F1EEA" w:rsidRPr="002A1B7B" w:rsidRDefault="005F1EEA" w:rsidP="005F1EEA">
      <w:pPr>
        <w:pStyle w:val="breakline"/>
        <w:rPr>
          <w:rFonts w:eastAsiaTheme="minorEastAsia"/>
          <w:color w:val="002060"/>
        </w:rPr>
      </w:pPr>
    </w:p>
    <w:p w14:paraId="2FEBFA7B" w14:textId="77777777" w:rsidR="005F1EEA" w:rsidRPr="002A1B7B" w:rsidRDefault="005F1EEA" w:rsidP="005F1EEA">
      <w:pPr>
        <w:pStyle w:val="breakline"/>
        <w:rPr>
          <w:color w:val="002060"/>
        </w:rPr>
      </w:pPr>
    </w:p>
    <w:p w14:paraId="0AF50207" w14:textId="77777777" w:rsidR="005F1EEA" w:rsidRPr="002A1B7B" w:rsidRDefault="005F1EEA" w:rsidP="005F1EEA">
      <w:pPr>
        <w:pStyle w:val="breakline"/>
        <w:rPr>
          <w:color w:val="002060"/>
        </w:rPr>
      </w:pPr>
    </w:p>
    <w:p w14:paraId="745B79A4" w14:textId="77777777" w:rsidR="005F1EEA" w:rsidRPr="002A1B7B" w:rsidRDefault="005F1EEA" w:rsidP="005F1EEA">
      <w:pPr>
        <w:pStyle w:val="sottotitolocampionato10"/>
        <w:rPr>
          <w:color w:val="002060"/>
        </w:rPr>
      </w:pPr>
      <w:r w:rsidRPr="002A1B7B">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09378968"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68422"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FA6C"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ED4A1"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004B1"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10331"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4699B"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4546C"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4E6E29AF"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9F09EA" w14:textId="77777777" w:rsidR="005F1EEA" w:rsidRPr="002A1B7B" w:rsidRDefault="005F1EEA" w:rsidP="00DF4C06">
            <w:pPr>
              <w:pStyle w:val="rowtabella0"/>
              <w:rPr>
                <w:color w:val="002060"/>
              </w:rPr>
            </w:pPr>
            <w:r w:rsidRPr="002A1B7B">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4C1327" w14:textId="77777777" w:rsidR="005F1EEA" w:rsidRPr="002A1B7B" w:rsidRDefault="005F1EEA" w:rsidP="00DF4C06">
            <w:pPr>
              <w:pStyle w:val="rowtabella0"/>
              <w:rPr>
                <w:color w:val="002060"/>
              </w:rPr>
            </w:pPr>
            <w:r w:rsidRPr="002A1B7B">
              <w:rPr>
                <w:color w:val="002060"/>
              </w:rPr>
              <w:t>CSI MONTEFIORE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877B0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7E721" w14:textId="77777777" w:rsidR="005F1EEA" w:rsidRPr="002A1B7B" w:rsidRDefault="005F1EEA" w:rsidP="00DF4C06">
            <w:pPr>
              <w:pStyle w:val="rowtabella0"/>
              <w:rPr>
                <w:color w:val="002060"/>
              </w:rPr>
            </w:pPr>
            <w:r w:rsidRPr="002A1B7B">
              <w:rPr>
                <w:color w:val="002060"/>
              </w:rPr>
              <w:t>07/10/2024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AB555" w14:textId="77777777" w:rsidR="005F1EEA" w:rsidRPr="002A1B7B" w:rsidRDefault="005F1EEA" w:rsidP="00DF4C06">
            <w:pPr>
              <w:pStyle w:val="rowtabella0"/>
              <w:rPr>
                <w:color w:val="002060"/>
              </w:rPr>
            </w:pPr>
            <w:r w:rsidRPr="002A1B7B">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B3747" w14:textId="77777777" w:rsidR="005F1EEA" w:rsidRPr="002A1B7B" w:rsidRDefault="005F1EEA" w:rsidP="00DF4C06">
            <w:pPr>
              <w:pStyle w:val="rowtabella0"/>
              <w:rPr>
                <w:color w:val="002060"/>
              </w:rPr>
            </w:pPr>
            <w:r w:rsidRPr="002A1B7B">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45783" w14:textId="77777777" w:rsidR="005F1EEA" w:rsidRPr="002A1B7B" w:rsidRDefault="005F1EEA" w:rsidP="00DF4C06">
            <w:pPr>
              <w:pStyle w:val="rowtabella0"/>
              <w:rPr>
                <w:color w:val="002060"/>
              </w:rPr>
            </w:pPr>
            <w:r w:rsidRPr="002A1B7B">
              <w:rPr>
                <w:color w:val="002060"/>
              </w:rPr>
              <w:t>VIA CARDUCCI</w:t>
            </w:r>
          </w:p>
        </w:tc>
      </w:tr>
    </w:tbl>
    <w:p w14:paraId="73420A65" w14:textId="77777777" w:rsidR="005F1EEA" w:rsidRPr="002A1B7B" w:rsidRDefault="005F1EEA" w:rsidP="005F1EEA">
      <w:pPr>
        <w:pStyle w:val="breakline"/>
        <w:rPr>
          <w:rFonts w:eastAsiaTheme="minorEastAsia"/>
          <w:color w:val="002060"/>
        </w:rPr>
      </w:pPr>
    </w:p>
    <w:p w14:paraId="4795AD24" w14:textId="77777777" w:rsidR="005F1EEA" w:rsidRPr="002A1B7B" w:rsidRDefault="005F1EEA" w:rsidP="005F1EEA">
      <w:pPr>
        <w:pStyle w:val="breakline"/>
        <w:rPr>
          <w:color w:val="002060"/>
        </w:rPr>
      </w:pPr>
    </w:p>
    <w:p w14:paraId="54202002" w14:textId="77777777" w:rsidR="005F1EEA" w:rsidRPr="002A1B7B" w:rsidRDefault="005F1EEA" w:rsidP="005F1EEA">
      <w:pPr>
        <w:pStyle w:val="breakline"/>
        <w:rPr>
          <w:color w:val="002060"/>
        </w:rPr>
      </w:pPr>
    </w:p>
    <w:p w14:paraId="6F78D613" w14:textId="77777777" w:rsidR="005F1EEA" w:rsidRPr="002A1B7B" w:rsidRDefault="005F1EEA" w:rsidP="005F1EEA">
      <w:pPr>
        <w:pStyle w:val="sottotitolocampionato10"/>
        <w:rPr>
          <w:color w:val="002060"/>
        </w:rPr>
      </w:pPr>
      <w:r w:rsidRPr="002A1B7B">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3971DE33"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97F95"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0212A"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51E46"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515A"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AF2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4539E"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8B62E"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78BE30A6"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661C0C" w14:textId="77777777" w:rsidR="005F1EEA" w:rsidRPr="002A1B7B" w:rsidRDefault="005F1EEA" w:rsidP="00DF4C06">
            <w:pPr>
              <w:pStyle w:val="rowtabella0"/>
              <w:rPr>
                <w:color w:val="002060"/>
              </w:rPr>
            </w:pPr>
            <w:r w:rsidRPr="002A1B7B">
              <w:rPr>
                <w:color w:val="002060"/>
              </w:rPr>
              <w:t>FROG S CLUB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EEA2D" w14:textId="77777777" w:rsidR="005F1EEA" w:rsidRPr="002A1B7B" w:rsidRDefault="005F1EEA" w:rsidP="00DF4C06">
            <w:pPr>
              <w:pStyle w:val="rowtabella0"/>
              <w:rPr>
                <w:color w:val="002060"/>
              </w:rPr>
            </w:pPr>
            <w:r w:rsidRPr="002A1B7B">
              <w:rPr>
                <w:color w:val="002060"/>
              </w:rPr>
              <w:t>FUTSAL COMUNANZA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A96D1"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89AED" w14:textId="77777777" w:rsidR="005F1EEA" w:rsidRPr="002A1B7B" w:rsidRDefault="005F1EEA" w:rsidP="00DF4C06">
            <w:pPr>
              <w:pStyle w:val="rowtabella0"/>
              <w:rPr>
                <w:color w:val="002060"/>
              </w:rPr>
            </w:pPr>
            <w:r w:rsidRPr="002A1B7B">
              <w:rPr>
                <w:color w:val="002060"/>
              </w:rPr>
              <w:t>09/10/2024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C6F7C" w14:textId="77777777" w:rsidR="005F1EEA" w:rsidRPr="002A1B7B" w:rsidRDefault="005F1EEA" w:rsidP="00DF4C06">
            <w:pPr>
              <w:pStyle w:val="rowtabella0"/>
              <w:rPr>
                <w:color w:val="002060"/>
              </w:rPr>
            </w:pPr>
            <w:r w:rsidRPr="002A1B7B">
              <w:rPr>
                <w:color w:val="002060"/>
              </w:rPr>
              <w:t>5623 PALESTRA SC.MEDIA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2DA56A" w14:textId="77777777" w:rsidR="005F1EEA" w:rsidRPr="002A1B7B" w:rsidRDefault="005F1EEA" w:rsidP="00DF4C06">
            <w:pPr>
              <w:pStyle w:val="rowtabella0"/>
              <w:rPr>
                <w:color w:val="002060"/>
              </w:rPr>
            </w:pPr>
            <w:r w:rsidRPr="002A1B7B">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FA449" w14:textId="77777777" w:rsidR="005F1EEA" w:rsidRPr="002A1B7B" w:rsidRDefault="005F1EEA" w:rsidP="00DF4C06">
            <w:pPr>
              <w:pStyle w:val="rowtabella0"/>
              <w:rPr>
                <w:color w:val="002060"/>
              </w:rPr>
            </w:pPr>
            <w:r w:rsidRPr="002A1B7B">
              <w:rPr>
                <w:color w:val="002060"/>
              </w:rPr>
              <w:t>VIA PIRANDELLO</w:t>
            </w:r>
          </w:p>
        </w:tc>
      </w:tr>
    </w:tbl>
    <w:p w14:paraId="311BD359" w14:textId="77777777" w:rsidR="005F1EEA" w:rsidRPr="00E1241D" w:rsidRDefault="005F1EEA" w:rsidP="005F1EEA">
      <w:pPr>
        <w:pStyle w:val="breakline"/>
        <w:rPr>
          <w:rFonts w:eastAsiaTheme="minorEastAsia"/>
          <w:color w:val="002060"/>
        </w:rPr>
      </w:pPr>
    </w:p>
    <w:p w14:paraId="798F3C7C" w14:textId="77777777" w:rsidR="005F1EEA" w:rsidRPr="00E1241D" w:rsidRDefault="005F1EEA" w:rsidP="005F1EEA">
      <w:pPr>
        <w:pStyle w:val="breakline"/>
        <w:rPr>
          <w:color w:val="002060"/>
        </w:rPr>
      </w:pPr>
    </w:p>
    <w:p w14:paraId="07104D9F" w14:textId="77777777" w:rsidR="005F1EEA" w:rsidRPr="00E1241D" w:rsidRDefault="005F1EEA" w:rsidP="005F1EEA">
      <w:pPr>
        <w:pStyle w:val="titolocampionato0"/>
        <w:shd w:val="clear" w:color="auto" w:fill="CCCCCC"/>
        <w:spacing w:before="80" w:after="40"/>
        <w:rPr>
          <w:color w:val="002060"/>
        </w:rPr>
      </w:pPr>
      <w:r w:rsidRPr="00E1241D">
        <w:rPr>
          <w:color w:val="002060"/>
        </w:rPr>
        <w:t>COPPA ITALIA FEMM.LE CALCIO A5</w:t>
      </w:r>
    </w:p>
    <w:p w14:paraId="177E87E2" w14:textId="77777777" w:rsidR="005F1EEA" w:rsidRPr="00E1241D" w:rsidRDefault="005F1EEA" w:rsidP="005F1EEA">
      <w:pPr>
        <w:pStyle w:val="titoloprinc0"/>
        <w:rPr>
          <w:color w:val="002060"/>
        </w:rPr>
      </w:pPr>
      <w:bookmarkStart w:id="12" w:name="_Hlk178776515"/>
      <w:r w:rsidRPr="00E1241D">
        <w:rPr>
          <w:color w:val="002060"/>
        </w:rPr>
        <w:t>RISULTATI</w:t>
      </w:r>
    </w:p>
    <w:bookmarkEnd w:id="12"/>
    <w:p w14:paraId="6C2FA8A3" w14:textId="77777777" w:rsidR="005F1EEA" w:rsidRPr="00E1241D" w:rsidRDefault="005F1EEA" w:rsidP="005F1EEA">
      <w:pPr>
        <w:pStyle w:val="breakline"/>
        <w:rPr>
          <w:color w:val="002060"/>
        </w:rPr>
      </w:pPr>
    </w:p>
    <w:p w14:paraId="7B65769D" w14:textId="77777777" w:rsidR="005F1EEA" w:rsidRPr="00E1241D" w:rsidRDefault="005F1EEA" w:rsidP="005F1EEA">
      <w:pPr>
        <w:pStyle w:val="sottotitolocampionato10"/>
        <w:rPr>
          <w:color w:val="002060"/>
        </w:rPr>
      </w:pPr>
      <w:r w:rsidRPr="00E1241D">
        <w:rPr>
          <w:color w:val="002060"/>
        </w:rPr>
        <w:t>RISULTATI UFFICIALI GARE DEL 26/09/2024</w:t>
      </w:r>
    </w:p>
    <w:p w14:paraId="66E20CD1"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366C3B15"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1EEA" w:rsidRPr="00E1241D" w14:paraId="30A1DA8E"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76EA47EB"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36BC5" w14:textId="77777777" w:rsidR="005F1EEA" w:rsidRPr="00E1241D" w:rsidRDefault="005F1EEA" w:rsidP="00DF4C06">
                  <w:pPr>
                    <w:pStyle w:val="headertabella0"/>
                    <w:rPr>
                      <w:color w:val="002060"/>
                    </w:rPr>
                  </w:pPr>
                  <w:r w:rsidRPr="00E1241D">
                    <w:rPr>
                      <w:color w:val="002060"/>
                    </w:rPr>
                    <w:t>GIRONE A - 2 Giornata - A</w:t>
                  </w:r>
                </w:p>
              </w:tc>
            </w:tr>
            <w:tr w:rsidR="005F1EEA" w:rsidRPr="00E1241D" w14:paraId="480B0B29"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D5FD2E" w14:textId="77777777" w:rsidR="005F1EEA" w:rsidRPr="00E1241D" w:rsidRDefault="005F1EEA" w:rsidP="00DF4C06">
                  <w:pPr>
                    <w:pStyle w:val="rowtabella0"/>
                    <w:rPr>
                      <w:color w:val="002060"/>
                    </w:rPr>
                  </w:pPr>
                  <w:r w:rsidRPr="00E1241D">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E9C75" w14:textId="77777777" w:rsidR="005F1EEA" w:rsidRPr="00E1241D" w:rsidRDefault="005F1EEA" w:rsidP="00DF4C06">
                  <w:pPr>
                    <w:pStyle w:val="rowtabella0"/>
                    <w:rPr>
                      <w:color w:val="002060"/>
                    </w:rPr>
                  </w:pPr>
                  <w:r w:rsidRPr="00E1241D">
                    <w:rPr>
                      <w:color w:val="002060"/>
                    </w:rPr>
                    <w:t>- CALCIO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53108" w14:textId="77777777" w:rsidR="005F1EEA" w:rsidRPr="00E1241D" w:rsidRDefault="005F1EEA" w:rsidP="00DF4C06">
                  <w:pPr>
                    <w:pStyle w:val="rowtabella0"/>
                    <w:jc w:val="center"/>
                    <w:rPr>
                      <w:color w:val="002060"/>
                    </w:rPr>
                  </w:pPr>
                  <w:r w:rsidRPr="00E1241D">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6FBE9" w14:textId="77777777" w:rsidR="005F1EEA" w:rsidRPr="00E1241D" w:rsidRDefault="005F1EEA" w:rsidP="00DF4C06">
                  <w:pPr>
                    <w:pStyle w:val="rowtabella0"/>
                    <w:jc w:val="center"/>
                    <w:rPr>
                      <w:color w:val="002060"/>
                    </w:rPr>
                  </w:pPr>
                  <w:r w:rsidRPr="00E1241D">
                    <w:rPr>
                      <w:color w:val="002060"/>
                    </w:rPr>
                    <w:t> </w:t>
                  </w:r>
                </w:p>
              </w:tc>
            </w:tr>
          </w:tbl>
          <w:p w14:paraId="6AB804ED" w14:textId="77777777" w:rsidR="005F1EEA" w:rsidRPr="00E1241D" w:rsidRDefault="005F1EEA" w:rsidP="00DF4C06">
            <w:pPr>
              <w:rPr>
                <w:color w:val="002060"/>
              </w:rPr>
            </w:pPr>
          </w:p>
        </w:tc>
      </w:tr>
    </w:tbl>
    <w:p w14:paraId="4C4A46FD" w14:textId="77777777" w:rsidR="005F1EEA" w:rsidRPr="00E1241D" w:rsidRDefault="005F1EEA" w:rsidP="005F1EEA">
      <w:pPr>
        <w:pStyle w:val="breakline"/>
        <w:rPr>
          <w:rFonts w:eastAsiaTheme="minorEastAsia"/>
          <w:color w:val="002060"/>
        </w:rPr>
      </w:pPr>
    </w:p>
    <w:p w14:paraId="589223BD" w14:textId="77777777" w:rsidR="005F1EEA" w:rsidRPr="00E1241D" w:rsidRDefault="005F1EEA" w:rsidP="005F1EEA">
      <w:pPr>
        <w:pStyle w:val="breakline"/>
        <w:rPr>
          <w:color w:val="002060"/>
        </w:rPr>
      </w:pPr>
    </w:p>
    <w:p w14:paraId="7971DC9A" w14:textId="77777777" w:rsidR="005F1EEA" w:rsidRPr="00E1241D" w:rsidRDefault="005F1EEA" w:rsidP="005F1EEA">
      <w:pPr>
        <w:pStyle w:val="sottotitolocampionato10"/>
        <w:rPr>
          <w:color w:val="002060"/>
        </w:rPr>
      </w:pPr>
      <w:r w:rsidRPr="00E1241D">
        <w:rPr>
          <w:color w:val="002060"/>
        </w:rPr>
        <w:t>RISULTATI UFFICIALI GARE DEL 27/09/2024</w:t>
      </w:r>
    </w:p>
    <w:p w14:paraId="09129D46" w14:textId="77777777" w:rsidR="000A7E24" w:rsidRPr="000A7E24" w:rsidRDefault="000A7E24" w:rsidP="000A7E24">
      <w:pPr>
        <w:pStyle w:val="sottotitolocampionato20"/>
        <w:spacing w:before="0" w:beforeAutospacing="0" w:after="0" w:afterAutospacing="0"/>
        <w:rPr>
          <w:rFonts w:ascii="Arial" w:hAnsi="Arial" w:cs="Arial"/>
          <w:color w:val="002060"/>
          <w:sz w:val="20"/>
          <w:szCs w:val="20"/>
        </w:rPr>
      </w:pPr>
      <w:r w:rsidRPr="000A7E24">
        <w:rPr>
          <w:rFonts w:ascii="Arial" w:hAnsi="Arial" w:cs="Arial"/>
          <w:color w:val="002060"/>
          <w:sz w:val="20"/>
          <w:szCs w:val="20"/>
        </w:rPr>
        <w:t>Si trascrivono qui di seguito i risultati ufficiali delle gare disputate</w:t>
      </w:r>
    </w:p>
    <w:p w14:paraId="60679E95" w14:textId="77777777" w:rsidR="005F1EEA" w:rsidRPr="00E1241D" w:rsidRDefault="005F1EEA" w:rsidP="005F1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F1EEA" w:rsidRPr="00E1241D" w14:paraId="5E48EB87"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396F808"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9A31" w14:textId="77777777" w:rsidR="005F1EEA" w:rsidRPr="00E1241D" w:rsidRDefault="005F1EEA" w:rsidP="00DF4C06">
                  <w:pPr>
                    <w:pStyle w:val="headertabella0"/>
                    <w:rPr>
                      <w:color w:val="002060"/>
                    </w:rPr>
                  </w:pPr>
                  <w:r w:rsidRPr="00E1241D">
                    <w:rPr>
                      <w:color w:val="002060"/>
                    </w:rPr>
                    <w:t>GIRONE B - 1 Giornata - R</w:t>
                  </w:r>
                </w:p>
              </w:tc>
            </w:tr>
            <w:tr w:rsidR="005F1EEA" w:rsidRPr="00E1241D" w14:paraId="27F47689"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B62786" w14:textId="77777777" w:rsidR="005F1EEA" w:rsidRPr="00E1241D" w:rsidRDefault="005F1EEA" w:rsidP="00DF4C06">
                  <w:pPr>
                    <w:pStyle w:val="rowtabella0"/>
                    <w:rPr>
                      <w:color w:val="002060"/>
                    </w:rPr>
                  </w:pPr>
                  <w:r w:rsidRPr="00E1241D">
                    <w:rPr>
                      <w:color w:val="002060"/>
                    </w:rPr>
                    <w:t>VENERE POTENTIA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6F748" w14:textId="77777777" w:rsidR="005F1EEA" w:rsidRPr="00E1241D" w:rsidRDefault="005F1EEA" w:rsidP="00DF4C06">
                  <w:pPr>
                    <w:pStyle w:val="rowtabella0"/>
                    <w:rPr>
                      <w:color w:val="002060"/>
                    </w:rPr>
                  </w:pPr>
                  <w:r w:rsidRPr="00E1241D">
                    <w:rPr>
                      <w:color w:val="002060"/>
                    </w:rPr>
                    <w:t>- GRADARA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93017" w14:textId="77777777" w:rsidR="005F1EEA" w:rsidRPr="00E1241D" w:rsidRDefault="005F1EEA" w:rsidP="00DF4C06">
                  <w:pPr>
                    <w:pStyle w:val="rowtabella0"/>
                    <w:jc w:val="center"/>
                    <w:rPr>
                      <w:color w:val="002060"/>
                    </w:rPr>
                  </w:pPr>
                  <w:r w:rsidRPr="00E1241D">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6BF44" w14:textId="77777777" w:rsidR="005F1EEA" w:rsidRPr="00E1241D" w:rsidRDefault="005F1EEA" w:rsidP="00DF4C06">
                  <w:pPr>
                    <w:pStyle w:val="rowtabella0"/>
                    <w:jc w:val="center"/>
                    <w:rPr>
                      <w:color w:val="002060"/>
                    </w:rPr>
                  </w:pPr>
                  <w:r w:rsidRPr="00E1241D">
                    <w:rPr>
                      <w:color w:val="002060"/>
                    </w:rPr>
                    <w:t> </w:t>
                  </w:r>
                </w:p>
              </w:tc>
            </w:tr>
          </w:tbl>
          <w:p w14:paraId="68742FB9" w14:textId="77777777" w:rsidR="005F1EEA" w:rsidRPr="00E1241D" w:rsidRDefault="005F1EEA" w:rsidP="00DF4C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5B24F989"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7B0C3" w14:textId="77777777" w:rsidR="005F1EEA" w:rsidRPr="00E1241D" w:rsidRDefault="005F1EEA" w:rsidP="00DF4C06">
                  <w:pPr>
                    <w:pStyle w:val="headertabella0"/>
                    <w:rPr>
                      <w:color w:val="002060"/>
                    </w:rPr>
                  </w:pPr>
                  <w:r w:rsidRPr="00E1241D">
                    <w:rPr>
                      <w:color w:val="002060"/>
                    </w:rPr>
                    <w:t>GIRONE C - 1 Giornata - R</w:t>
                  </w:r>
                </w:p>
              </w:tc>
            </w:tr>
            <w:tr w:rsidR="005F1EEA" w:rsidRPr="00E1241D" w14:paraId="6C1F5581"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85EEA9" w14:textId="77777777" w:rsidR="005F1EEA" w:rsidRPr="00E1241D" w:rsidRDefault="005F1EEA" w:rsidP="00DF4C06">
                  <w:pPr>
                    <w:pStyle w:val="rowtabella0"/>
                    <w:rPr>
                      <w:color w:val="002060"/>
                    </w:rPr>
                  </w:pPr>
                  <w:r w:rsidRPr="00E1241D">
                    <w:rPr>
                      <w:color w:val="002060"/>
                    </w:rPr>
                    <w:t>(1) 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1A6D5" w14:textId="77777777" w:rsidR="005F1EEA" w:rsidRPr="00E1241D" w:rsidRDefault="005F1EEA" w:rsidP="00DF4C06">
                  <w:pPr>
                    <w:pStyle w:val="rowtabella0"/>
                    <w:rPr>
                      <w:color w:val="002060"/>
                    </w:rPr>
                  </w:pPr>
                  <w:r w:rsidRPr="00E1241D">
                    <w:rPr>
                      <w:color w:val="002060"/>
                    </w:rPr>
                    <w:t>- POL. KAIROS 3 MONTI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A0043" w14:textId="77777777" w:rsidR="005F1EEA" w:rsidRPr="00E1241D" w:rsidRDefault="005F1EEA" w:rsidP="00DF4C06">
                  <w:pPr>
                    <w:pStyle w:val="rowtabella0"/>
                    <w:jc w:val="center"/>
                    <w:rPr>
                      <w:color w:val="002060"/>
                    </w:rPr>
                  </w:pPr>
                  <w:r w:rsidRPr="00E1241D">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8DDBC" w14:textId="77777777" w:rsidR="005F1EEA" w:rsidRPr="00E1241D" w:rsidRDefault="005F1EEA" w:rsidP="00DF4C06">
                  <w:pPr>
                    <w:pStyle w:val="rowtabella0"/>
                    <w:jc w:val="center"/>
                    <w:rPr>
                      <w:color w:val="002060"/>
                    </w:rPr>
                  </w:pPr>
                  <w:r w:rsidRPr="00E1241D">
                    <w:rPr>
                      <w:color w:val="002060"/>
                    </w:rPr>
                    <w:t> </w:t>
                  </w:r>
                </w:p>
              </w:tc>
            </w:tr>
            <w:tr w:rsidR="005F1EEA" w:rsidRPr="00E1241D" w14:paraId="2F54AF23"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09201866" w14:textId="77777777" w:rsidR="005F1EEA" w:rsidRPr="00E1241D" w:rsidRDefault="005F1EEA" w:rsidP="00DF4C06">
                  <w:pPr>
                    <w:pStyle w:val="rowtabella0"/>
                    <w:rPr>
                      <w:color w:val="002060"/>
                    </w:rPr>
                  </w:pPr>
                  <w:r w:rsidRPr="00E1241D">
                    <w:rPr>
                      <w:color w:val="002060"/>
                    </w:rPr>
                    <w:t>(1) - disputata il 28/09/2024</w:t>
                  </w:r>
                </w:p>
              </w:tc>
            </w:tr>
          </w:tbl>
          <w:p w14:paraId="5ECFA063" w14:textId="77777777" w:rsidR="005F1EEA" w:rsidRPr="00E1241D" w:rsidRDefault="005F1EEA" w:rsidP="00DF4C06">
            <w:pPr>
              <w:rPr>
                <w:color w:val="002060"/>
              </w:rPr>
            </w:pPr>
          </w:p>
        </w:tc>
      </w:tr>
    </w:tbl>
    <w:p w14:paraId="2E8073A9" w14:textId="77777777" w:rsidR="005F1EEA" w:rsidRPr="00E1241D" w:rsidRDefault="005F1EEA" w:rsidP="005F1E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1EEA" w:rsidRPr="00E1241D" w14:paraId="453ED557" w14:textId="77777777" w:rsidTr="00DF4C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F1EEA" w:rsidRPr="00E1241D" w14:paraId="430825A6" w14:textId="77777777" w:rsidTr="00DF4C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1D72A" w14:textId="77777777" w:rsidR="005F1EEA" w:rsidRPr="00E1241D" w:rsidRDefault="005F1EEA" w:rsidP="00DF4C06">
                  <w:pPr>
                    <w:pStyle w:val="headertabella0"/>
                    <w:rPr>
                      <w:color w:val="002060"/>
                    </w:rPr>
                  </w:pPr>
                  <w:r w:rsidRPr="00E1241D">
                    <w:rPr>
                      <w:color w:val="002060"/>
                    </w:rPr>
                    <w:t>GIRONE D - 1 Giornata - R</w:t>
                  </w:r>
                </w:p>
              </w:tc>
            </w:tr>
            <w:tr w:rsidR="005F1EEA" w:rsidRPr="00E1241D" w14:paraId="100D662E" w14:textId="77777777" w:rsidTr="00DF4C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991E68" w14:textId="77777777" w:rsidR="005F1EEA" w:rsidRPr="00E1241D" w:rsidRDefault="005F1EEA" w:rsidP="00DF4C06">
                  <w:pPr>
                    <w:pStyle w:val="rowtabella0"/>
                    <w:rPr>
                      <w:color w:val="002060"/>
                    </w:rPr>
                  </w:pPr>
                  <w:r w:rsidRPr="00E1241D">
                    <w:rPr>
                      <w:color w:val="002060"/>
                    </w:rPr>
                    <w:t>(1) TRODICA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305219" w14:textId="77777777" w:rsidR="005F1EEA" w:rsidRPr="00E1241D" w:rsidRDefault="005F1EEA" w:rsidP="00DF4C06">
                  <w:pPr>
                    <w:pStyle w:val="rowtabella0"/>
                    <w:rPr>
                      <w:color w:val="002060"/>
                    </w:rPr>
                  </w:pPr>
                  <w:r w:rsidRPr="00E1241D">
                    <w:rPr>
                      <w:color w:val="00206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A6C84" w14:textId="77777777" w:rsidR="005F1EEA" w:rsidRPr="00E1241D" w:rsidRDefault="005F1EEA" w:rsidP="00DF4C06">
                  <w:pPr>
                    <w:pStyle w:val="rowtabella0"/>
                    <w:jc w:val="center"/>
                    <w:rPr>
                      <w:color w:val="002060"/>
                    </w:rPr>
                  </w:pPr>
                  <w:r w:rsidRPr="00E1241D">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1B8DA" w14:textId="77777777" w:rsidR="005F1EEA" w:rsidRPr="00E1241D" w:rsidRDefault="005F1EEA" w:rsidP="00DF4C06">
                  <w:pPr>
                    <w:pStyle w:val="rowtabella0"/>
                    <w:jc w:val="center"/>
                    <w:rPr>
                      <w:color w:val="002060"/>
                    </w:rPr>
                  </w:pPr>
                  <w:r w:rsidRPr="00E1241D">
                    <w:rPr>
                      <w:color w:val="002060"/>
                    </w:rPr>
                    <w:t> </w:t>
                  </w:r>
                </w:p>
              </w:tc>
            </w:tr>
            <w:tr w:rsidR="005F1EEA" w:rsidRPr="00E1241D" w14:paraId="724A9478" w14:textId="77777777" w:rsidTr="00DF4C06">
              <w:tc>
                <w:tcPr>
                  <w:tcW w:w="4700" w:type="dxa"/>
                  <w:gridSpan w:val="4"/>
                  <w:tcBorders>
                    <w:top w:val="nil"/>
                    <w:left w:val="nil"/>
                    <w:bottom w:val="nil"/>
                    <w:right w:val="nil"/>
                  </w:tcBorders>
                  <w:tcMar>
                    <w:top w:w="20" w:type="dxa"/>
                    <w:left w:w="20" w:type="dxa"/>
                    <w:bottom w:w="20" w:type="dxa"/>
                    <w:right w:w="20" w:type="dxa"/>
                  </w:tcMar>
                  <w:vAlign w:val="center"/>
                  <w:hideMark/>
                </w:tcPr>
                <w:p w14:paraId="6D15A43C" w14:textId="77777777" w:rsidR="005F1EEA" w:rsidRPr="00E1241D" w:rsidRDefault="005F1EEA" w:rsidP="00DF4C06">
                  <w:pPr>
                    <w:pStyle w:val="rowtabella0"/>
                    <w:rPr>
                      <w:color w:val="002060"/>
                    </w:rPr>
                  </w:pPr>
                  <w:r w:rsidRPr="00E1241D">
                    <w:rPr>
                      <w:color w:val="002060"/>
                    </w:rPr>
                    <w:t>(1) - disputata il 26/09/2024</w:t>
                  </w:r>
                </w:p>
              </w:tc>
            </w:tr>
          </w:tbl>
          <w:p w14:paraId="322EB768" w14:textId="77777777" w:rsidR="005F1EEA" w:rsidRPr="00E1241D" w:rsidRDefault="005F1EEA" w:rsidP="00DF4C06">
            <w:pPr>
              <w:rPr>
                <w:color w:val="002060"/>
              </w:rPr>
            </w:pPr>
          </w:p>
        </w:tc>
      </w:tr>
    </w:tbl>
    <w:p w14:paraId="168B4C2A" w14:textId="77777777" w:rsidR="005F1EEA" w:rsidRPr="00E1241D" w:rsidRDefault="005F1EEA" w:rsidP="005F1EEA">
      <w:pPr>
        <w:pStyle w:val="breakline"/>
        <w:rPr>
          <w:rFonts w:eastAsiaTheme="minorEastAsia"/>
          <w:color w:val="002060"/>
        </w:rPr>
      </w:pPr>
    </w:p>
    <w:p w14:paraId="78F5ADC3" w14:textId="77777777" w:rsidR="005F1EEA" w:rsidRPr="00E1241D" w:rsidRDefault="005F1EEA" w:rsidP="005F1EEA">
      <w:pPr>
        <w:pStyle w:val="breakline"/>
        <w:rPr>
          <w:color w:val="002060"/>
        </w:rPr>
      </w:pPr>
    </w:p>
    <w:p w14:paraId="04180F20" w14:textId="77777777" w:rsidR="005F1EEA" w:rsidRPr="00E1241D" w:rsidRDefault="005F1EEA" w:rsidP="005F1EEA">
      <w:pPr>
        <w:pStyle w:val="titoloprinc0"/>
        <w:rPr>
          <w:color w:val="002060"/>
        </w:rPr>
      </w:pPr>
      <w:r w:rsidRPr="00E1241D">
        <w:rPr>
          <w:color w:val="002060"/>
        </w:rPr>
        <w:t>GIUDICE SPORTIVO</w:t>
      </w:r>
    </w:p>
    <w:p w14:paraId="2A08E6B7" w14:textId="77777777" w:rsidR="005F1EEA" w:rsidRPr="00E1241D" w:rsidRDefault="005F1EEA" w:rsidP="005F1EEA">
      <w:pPr>
        <w:pStyle w:val="diffida"/>
        <w:rPr>
          <w:color w:val="002060"/>
        </w:rPr>
      </w:pPr>
      <w:r w:rsidRPr="00E1241D">
        <w:rPr>
          <w:color w:val="002060"/>
        </w:rPr>
        <w:t>Il Giudice Sportivo Avv. Agnese Lazzaretti, con l'assistenza del segretario Angelo Castellana, nella seduta del 02/10/2024, ha adottato le decisioni che di seguito integralmente si riportano:</w:t>
      </w:r>
    </w:p>
    <w:p w14:paraId="3287B4C7" w14:textId="77777777" w:rsidR="005F1EEA" w:rsidRPr="00E1241D" w:rsidRDefault="005F1EEA" w:rsidP="005F1EEA">
      <w:pPr>
        <w:pStyle w:val="titolo10"/>
        <w:rPr>
          <w:color w:val="002060"/>
        </w:rPr>
      </w:pPr>
      <w:r w:rsidRPr="00E1241D">
        <w:rPr>
          <w:color w:val="002060"/>
        </w:rPr>
        <w:t xml:space="preserve">GARE DEL 26/ 9/2024 </w:t>
      </w:r>
    </w:p>
    <w:p w14:paraId="1B2EF5E9" w14:textId="77777777" w:rsidR="005F1EEA" w:rsidRPr="00E1241D" w:rsidRDefault="005F1EEA" w:rsidP="005F1EEA">
      <w:pPr>
        <w:pStyle w:val="titolo7a"/>
        <w:rPr>
          <w:color w:val="002060"/>
        </w:rPr>
      </w:pPr>
      <w:r w:rsidRPr="00E1241D">
        <w:rPr>
          <w:color w:val="002060"/>
        </w:rPr>
        <w:t xml:space="preserve">PROVVEDIMENTI DISCIPLINARI </w:t>
      </w:r>
    </w:p>
    <w:p w14:paraId="739CA749"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5BCA8BD6" w14:textId="77777777" w:rsidR="005F1EEA" w:rsidRPr="00E1241D" w:rsidRDefault="005F1EEA" w:rsidP="005F1EEA">
      <w:pPr>
        <w:pStyle w:val="titolo30"/>
        <w:rPr>
          <w:color w:val="002060"/>
        </w:rPr>
      </w:pPr>
      <w:r w:rsidRPr="00E1241D">
        <w:rPr>
          <w:color w:val="002060"/>
        </w:rPr>
        <w:t xml:space="preserve">CALCIATORI NON ESPULSI </w:t>
      </w:r>
    </w:p>
    <w:p w14:paraId="04637560" w14:textId="77777777" w:rsidR="005F1EEA" w:rsidRPr="00E1241D" w:rsidRDefault="005F1EEA" w:rsidP="005F1EEA">
      <w:pPr>
        <w:pStyle w:val="titolo20"/>
        <w:rPr>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A82E73E" w14:textId="77777777" w:rsidTr="00DF4C06">
        <w:tc>
          <w:tcPr>
            <w:tcW w:w="2200" w:type="dxa"/>
            <w:tcMar>
              <w:top w:w="20" w:type="dxa"/>
              <w:left w:w="20" w:type="dxa"/>
              <w:bottom w:w="20" w:type="dxa"/>
              <w:right w:w="20" w:type="dxa"/>
            </w:tcMar>
            <w:vAlign w:val="center"/>
            <w:hideMark/>
          </w:tcPr>
          <w:p w14:paraId="769A952D" w14:textId="77777777" w:rsidR="005F1EEA" w:rsidRPr="00E1241D" w:rsidRDefault="005F1EEA" w:rsidP="00DF4C06">
            <w:pPr>
              <w:pStyle w:val="movimento"/>
              <w:rPr>
                <w:color w:val="002060"/>
              </w:rPr>
            </w:pPr>
            <w:r w:rsidRPr="00E1241D">
              <w:rPr>
                <w:color w:val="002060"/>
              </w:rPr>
              <w:t>PIGNOCCHI LETIZIA</w:t>
            </w:r>
          </w:p>
        </w:tc>
        <w:tc>
          <w:tcPr>
            <w:tcW w:w="2200" w:type="dxa"/>
            <w:tcMar>
              <w:top w:w="20" w:type="dxa"/>
              <w:left w:w="20" w:type="dxa"/>
              <w:bottom w:w="20" w:type="dxa"/>
              <w:right w:w="20" w:type="dxa"/>
            </w:tcMar>
            <w:vAlign w:val="center"/>
            <w:hideMark/>
          </w:tcPr>
          <w:p w14:paraId="2359CD1F" w14:textId="77777777" w:rsidR="005F1EEA" w:rsidRPr="00E1241D" w:rsidRDefault="005F1EEA" w:rsidP="00DF4C06">
            <w:pPr>
              <w:pStyle w:val="movimento2"/>
              <w:rPr>
                <w:color w:val="002060"/>
              </w:rPr>
            </w:pPr>
            <w:r w:rsidRPr="00E1241D">
              <w:rPr>
                <w:color w:val="002060"/>
              </w:rPr>
              <w:t xml:space="preserve">(CALCIO POTENZA PICENA) </w:t>
            </w:r>
          </w:p>
        </w:tc>
        <w:tc>
          <w:tcPr>
            <w:tcW w:w="800" w:type="dxa"/>
            <w:tcMar>
              <w:top w:w="20" w:type="dxa"/>
              <w:left w:w="20" w:type="dxa"/>
              <w:bottom w:w="20" w:type="dxa"/>
              <w:right w:w="20" w:type="dxa"/>
            </w:tcMar>
            <w:vAlign w:val="center"/>
            <w:hideMark/>
          </w:tcPr>
          <w:p w14:paraId="471ED5C9"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04FC4A5A"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5DBD195D" w14:textId="77777777" w:rsidR="005F1EEA" w:rsidRPr="00E1241D" w:rsidRDefault="005F1EEA" w:rsidP="00DF4C06">
            <w:pPr>
              <w:pStyle w:val="movimento2"/>
              <w:rPr>
                <w:color w:val="002060"/>
              </w:rPr>
            </w:pPr>
            <w:r w:rsidRPr="00E1241D">
              <w:rPr>
                <w:color w:val="002060"/>
              </w:rPr>
              <w:t> </w:t>
            </w:r>
          </w:p>
        </w:tc>
      </w:tr>
    </w:tbl>
    <w:p w14:paraId="4AEE02ED" w14:textId="77777777" w:rsidR="005F1EEA" w:rsidRPr="00E1241D" w:rsidRDefault="005F1EEA" w:rsidP="005F1EEA">
      <w:pPr>
        <w:pStyle w:val="titolo10"/>
        <w:rPr>
          <w:rFonts w:eastAsiaTheme="minorEastAsia"/>
          <w:color w:val="002060"/>
        </w:rPr>
      </w:pPr>
      <w:r w:rsidRPr="00E1241D">
        <w:rPr>
          <w:color w:val="002060"/>
        </w:rPr>
        <w:t xml:space="preserve">GARE DEL 27/ 9/2024 </w:t>
      </w:r>
    </w:p>
    <w:p w14:paraId="27F309ED" w14:textId="77777777" w:rsidR="005F1EEA" w:rsidRPr="00E1241D" w:rsidRDefault="005F1EEA" w:rsidP="005F1EEA">
      <w:pPr>
        <w:pStyle w:val="titolo7a"/>
        <w:rPr>
          <w:color w:val="002060"/>
        </w:rPr>
      </w:pPr>
      <w:r w:rsidRPr="00E1241D">
        <w:rPr>
          <w:color w:val="002060"/>
        </w:rPr>
        <w:lastRenderedPageBreak/>
        <w:t xml:space="preserve">PROVVEDIMENTI DISCIPLINARI </w:t>
      </w:r>
    </w:p>
    <w:p w14:paraId="31D09C0B" w14:textId="77777777" w:rsidR="005F1EEA" w:rsidRPr="00E1241D" w:rsidRDefault="005F1EEA" w:rsidP="005F1EEA">
      <w:pPr>
        <w:pStyle w:val="titolo7b0"/>
        <w:rPr>
          <w:color w:val="002060"/>
        </w:rPr>
      </w:pPr>
      <w:r w:rsidRPr="00E1241D">
        <w:rPr>
          <w:color w:val="002060"/>
        </w:rPr>
        <w:t xml:space="preserve">In base alle risultanze degli atti ufficiali sono state deliberate le seguenti sanzioni disciplinari. </w:t>
      </w:r>
    </w:p>
    <w:p w14:paraId="2AFF2EC2" w14:textId="77777777" w:rsidR="005F1EEA" w:rsidRPr="00E1241D" w:rsidRDefault="005F1EEA" w:rsidP="005F1EEA">
      <w:pPr>
        <w:pStyle w:val="titolo30"/>
        <w:rPr>
          <w:color w:val="002060"/>
        </w:rPr>
      </w:pPr>
      <w:r w:rsidRPr="00E1241D">
        <w:rPr>
          <w:color w:val="002060"/>
        </w:rPr>
        <w:t xml:space="preserve">ALLENATORI </w:t>
      </w:r>
    </w:p>
    <w:p w14:paraId="1AB19D5F" w14:textId="77777777" w:rsidR="005F1EEA" w:rsidRPr="00E1241D" w:rsidRDefault="005F1EEA" w:rsidP="005F1EEA">
      <w:pPr>
        <w:pStyle w:val="titolo20"/>
        <w:rPr>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3FC927F6" w14:textId="77777777" w:rsidTr="00DF4C06">
        <w:tc>
          <w:tcPr>
            <w:tcW w:w="2200" w:type="dxa"/>
            <w:tcMar>
              <w:top w:w="20" w:type="dxa"/>
              <w:left w:w="20" w:type="dxa"/>
              <w:bottom w:w="20" w:type="dxa"/>
              <w:right w:w="20" w:type="dxa"/>
            </w:tcMar>
            <w:vAlign w:val="center"/>
            <w:hideMark/>
          </w:tcPr>
          <w:p w14:paraId="2AEF17A2" w14:textId="77777777" w:rsidR="005F1EEA" w:rsidRPr="00E1241D" w:rsidRDefault="005F1EEA" w:rsidP="00DF4C06">
            <w:pPr>
              <w:pStyle w:val="movimento"/>
              <w:rPr>
                <w:color w:val="002060"/>
              </w:rPr>
            </w:pPr>
            <w:r w:rsidRPr="00E1241D">
              <w:rPr>
                <w:color w:val="002060"/>
              </w:rPr>
              <w:t>SESSA GIOVANNI</w:t>
            </w:r>
          </w:p>
        </w:tc>
        <w:tc>
          <w:tcPr>
            <w:tcW w:w="2200" w:type="dxa"/>
            <w:tcMar>
              <w:top w:w="20" w:type="dxa"/>
              <w:left w:w="20" w:type="dxa"/>
              <w:bottom w:w="20" w:type="dxa"/>
              <w:right w:w="20" w:type="dxa"/>
            </w:tcMar>
            <w:vAlign w:val="center"/>
            <w:hideMark/>
          </w:tcPr>
          <w:p w14:paraId="316A7EB0" w14:textId="77777777" w:rsidR="005F1EEA" w:rsidRPr="00E1241D" w:rsidRDefault="005F1EEA" w:rsidP="00DF4C06">
            <w:pPr>
              <w:pStyle w:val="movimento2"/>
              <w:rPr>
                <w:color w:val="002060"/>
              </w:rPr>
            </w:pPr>
            <w:r w:rsidRPr="00E1241D">
              <w:rPr>
                <w:color w:val="002060"/>
              </w:rPr>
              <w:t xml:space="preserve">(VENERE POTENTIA) </w:t>
            </w:r>
          </w:p>
        </w:tc>
        <w:tc>
          <w:tcPr>
            <w:tcW w:w="800" w:type="dxa"/>
            <w:tcMar>
              <w:top w:w="20" w:type="dxa"/>
              <w:left w:w="20" w:type="dxa"/>
              <w:bottom w:w="20" w:type="dxa"/>
              <w:right w:w="20" w:type="dxa"/>
            </w:tcMar>
            <w:vAlign w:val="center"/>
            <w:hideMark/>
          </w:tcPr>
          <w:p w14:paraId="5D8B01CC"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38D0E379"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0B3762B" w14:textId="77777777" w:rsidR="005F1EEA" w:rsidRPr="00E1241D" w:rsidRDefault="005F1EEA" w:rsidP="00DF4C06">
            <w:pPr>
              <w:pStyle w:val="movimento2"/>
              <w:rPr>
                <w:color w:val="002060"/>
              </w:rPr>
            </w:pPr>
            <w:r w:rsidRPr="00E1241D">
              <w:rPr>
                <w:color w:val="002060"/>
              </w:rPr>
              <w:t> </w:t>
            </w:r>
          </w:p>
        </w:tc>
      </w:tr>
    </w:tbl>
    <w:p w14:paraId="230EE821" w14:textId="77777777" w:rsidR="005F1EEA" w:rsidRPr="00E1241D" w:rsidRDefault="005F1EEA" w:rsidP="005F1EEA">
      <w:pPr>
        <w:pStyle w:val="titolo30"/>
        <w:rPr>
          <w:rFonts w:eastAsiaTheme="minorEastAsia"/>
          <w:color w:val="002060"/>
        </w:rPr>
      </w:pPr>
      <w:r w:rsidRPr="00E1241D">
        <w:rPr>
          <w:color w:val="002060"/>
        </w:rPr>
        <w:t xml:space="preserve">CALCIATORI NON ESPULSI </w:t>
      </w:r>
    </w:p>
    <w:p w14:paraId="0DEBF2B6" w14:textId="77777777" w:rsidR="005F1EEA" w:rsidRPr="00E1241D" w:rsidRDefault="005F1EEA" w:rsidP="005F1EEA">
      <w:pPr>
        <w:pStyle w:val="titolo20"/>
        <w:rPr>
          <w:color w:val="002060"/>
        </w:rPr>
      </w:pPr>
      <w:r w:rsidRPr="00E1241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1EEA" w:rsidRPr="00E1241D" w14:paraId="134D73AF" w14:textId="77777777" w:rsidTr="00DF4C06">
        <w:tc>
          <w:tcPr>
            <w:tcW w:w="2200" w:type="dxa"/>
            <w:tcMar>
              <w:top w:w="20" w:type="dxa"/>
              <w:left w:w="20" w:type="dxa"/>
              <w:bottom w:w="20" w:type="dxa"/>
              <w:right w:w="20" w:type="dxa"/>
            </w:tcMar>
            <w:vAlign w:val="center"/>
            <w:hideMark/>
          </w:tcPr>
          <w:p w14:paraId="2FCAF6DA" w14:textId="77777777" w:rsidR="005F1EEA" w:rsidRPr="00E1241D" w:rsidRDefault="005F1EEA" w:rsidP="00DF4C06">
            <w:pPr>
              <w:pStyle w:val="movimento"/>
              <w:rPr>
                <w:color w:val="002060"/>
              </w:rPr>
            </w:pPr>
            <w:r w:rsidRPr="00E1241D">
              <w:rPr>
                <w:color w:val="002060"/>
              </w:rPr>
              <w:t>GIOACCHINI TATIANA</w:t>
            </w:r>
          </w:p>
        </w:tc>
        <w:tc>
          <w:tcPr>
            <w:tcW w:w="2200" w:type="dxa"/>
            <w:tcMar>
              <w:top w:w="20" w:type="dxa"/>
              <w:left w:w="20" w:type="dxa"/>
              <w:bottom w:w="20" w:type="dxa"/>
              <w:right w:w="20" w:type="dxa"/>
            </w:tcMar>
            <w:vAlign w:val="center"/>
            <w:hideMark/>
          </w:tcPr>
          <w:p w14:paraId="186CCEA8" w14:textId="77777777" w:rsidR="005F1EEA" w:rsidRPr="00E1241D" w:rsidRDefault="005F1EEA" w:rsidP="00DF4C06">
            <w:pPr>
              <w:pStyle w:val="movimento2"/>
              <w:rPr>
                <w:color w:val="002060"/>
              </w:rPr>
            </w:pPr>
            <w:r w:rsidRPr="00E1241D">
              <w:rPr>
                <w:color w:val="002060"/>
              </w:rPr>
              <w:t xml:space="preserve">(VENERE POTENTIA) </w:t>
            </w:r>
          </w:p>
        </w:tc>
        <w:tc>
          <w:tcPr>
            <w:tcW w:w="800" w:type="dxa"/>
            <w:tcMar>
              <w:top w:w="20" w:type="dxa"/>
              <w:left w:w="20" w:type="dxa"/>
              <w:bottom w:w="20" w:type="dxa"/>
              <w:right w:w="20" w:type="dxa"/>
            </w:tcMar>
            <w:vAlign w:val="center"/>
            <w:hideMark/>
          </w:tcPr>
          <w:p w14:paraId="2140C51F"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4CD6F1AE" w14:textId="77777777" w:rsidR="005F1EEA" w:rsidRPr="00E1241D" w:rsidRDefault="005F1EEA" w:rsidP="00DF4C06">
            <w:pPr>
              <w:pStyle w:val="movimento"/>
              <w:rPr>
                <w:color w:val="002060"/>
              </w:rPr>
            </w:pPr>
            <w:r w:rsidRPr="00E1241D">
              <w:rPr>
                <w:color w:val="002060"/>
              </w:rPr>
              <w:t> </w:t>
            </w:r>
          </w:p>
        </w:tc>
        <w:tc>
          <w:tcPr>
            <w:tcW w:w="2200" w:type="dxa"/>
            <w:tcMar>
              <w:top w:w="20" w:type="dxa"/>
              <w:left w:w="20" w:type="dxa"/>
              <w:bottom w:w="20" w:type="dxa"/>
              <w:right w:w="20" w:type="dxa"/>
            </w:tcMar>
            <w:vAlign w:val="center"/>
            <w:hideMark/>
          </w:tcPr>
          <w:p w14:paraId="6D027B9F" w14:textId="77777777" w:rsidR="005F1EEA" w:rsidRPr="00E1241D" w:rsidRDefault="005F1EEA" w:rsidP="00DF4C06">
            <w:pPr>
              <w:pStyle w:val="movimento2"/>
              <w:rPr>
                <w:color w:val="002060"/>
              </w:rPr>
            </w:pPr>
            <w:r w:rsidRPr="00E1241D">
              <w:rPr>
                <w:color w:val="002060"/>
              </w:rPr>
              <w:t> </w:t>
            </w:r>
          </w:p>
        </w:tc>
      </w:tr>
    </w:tbl>
    <w:p w14:paraId="1D5BA9DD" w14:textId="77777777" w:rsidR="005F1EEA" w:rsidRDefault="005F1EEA" w:rsidP="005F1EEA">
      <w:pPr>
        <w:pStyle w:val="breakline"/>
        <w:rPr>
          <w:color w:val="002060"/>
        </w:rPr>
      </w:pPr>
    </w:p>
    <w:p w14:paraId="609039FB"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80D42F4" w14:textId="77777777" w:rsidR="005F1EEA" w:rsidRDefault="005F1EEA" w:rsidP="005F1EEA">
      <w:pPr>
        <w:pStyle w:val="Corpodeltesto2"/>
        <w:spacing w:after="0" w:line="240" w:lineRule="auto"/>
        <w:jc w:val="both"/>
        <w:rPr>
          <w:rFonts w:ascii="Arial" w:hAnsi="Arial" w:cs="Arial"/>
          <w:noProof/>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FCE4C47" w14:textId="77777777" w:rsidR="005F1EEA" w:rsidRPr="00783D73" w:rsidRDefault="005F1EEA" w:rsidP="005F1EEA">
      <w:pPr>
        <w:pStyle w:val="Corpodeltesto2"/>
        <w:spacing w:after="0" w:line="240" w:lineRule="auto"/>
        <w:jc w:val="both"/>
        <w:rPr>
          <w:rFonts w:ascii="Arial" w:hAnsi="Arial" w:cs="Arial"/>
          <w:b/>
          <w:color w:val="002060"/>
          <w:sz w:val="22"/>
          <w:szCs w:val="22"/>
        </w:rPr>
      </w:pPr>
    </w:p>
    <w:p w14:paraId="38511E21" w14:textId="77777777" w:rsidR="005F1EEA" w:rsidRPr="00E1241D" w:rsidRDefault="005F1EEA" w:rsidP="005F1EEA">
      <w:pPr>
        <w:pStyle w:val="breakline"/>
        <w:rPr>
          <w:rFonts w:eastAsiaTheme="minorEastAsia"/>
          <w:color w:val="002060"/>
        </w:rPr>
      </w:pPr>
    </w:p>
    <w:p w14:paraId="1AFDA5C4" w14:textId="77777777" w:rsidR="005F1EEA" w:rsidRPr="00E1241D" w:rsidRDefault="005F1EEA" w:rsidP="005F1EEA">
      <w:pPr>
        <w:pStyle w:val="titoloprinc0"/>
        <w:rPr>
          <w:color w:val="002060"/>
        </w:rPr>
      </w:pPr>
      <w:r w:rsidRPr="00E1241D">
        <w:rPr>
          <w:color w:val="002060"/>
        </w:rPr>
        <w:t>PROGRAMMA GARE</w:t>
      </w:r>
    </w:p>
    <w:p w14:paraId="0FCD1883" w14:textId="77777777" w:rsidR="005F1EEA" w:rsidRDefault="005F1EEA" w:rsidP="005F1EEA">
      <w:pPr>
        <w:spacing w:after="120"/>
        <w:rPr>
          <w:color w:val="002060"/>
        </w:rPr>
      </w:pPr>
    </w:p>
    <w:p w14:paraId="4A67AEF5" w14:textId="77777777" w:rsidR="005F1EEA" w:rsidRPr="002A1B7B" w:rsidRDefault="005F1EEA" w:rsidP="005F1EEA">
      <w:pPr>
        <w:pStyle w:val="sottotitolocampionato10"/>
        <w:rPr>
          <w:color w:val="002060"/>
        </w:rPr>
      </w:pPr>
      <w:r w:rsidRPr="002A1B7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5F1EEA" w:rsidRPr="002A1B7B" w14:paraId="45BDC179"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FC6C6"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93E46"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6BA95"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08D9E"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5B5AC"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77388"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7FF67"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53917B5F"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B41B7F" w14:textId="77777777" w:rsidR="005F1EEA" w:rsidRPr="002A1B7B" w:rsidRDefault="005F1EEA" w:rsidP="00DF4C06">
            <w:pPr>
              <w:pStyle w:val="rowtabella0"/>
              <w:rPr>
                <w:color w:val="002060"/>
              </w:rPr>
            </w:pPr>
            <w:r w:rsidRPr="002A1B7B">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8F9720" w14:textId="77777777" w:rsidR="005F1EEA" w:rsidRPr="002A1B7B" w:rsidRDefault="005F1EEA" w:rsidP="00DF4C06">
            <w:pPr>
              <w:pStyle w:val="rowtabella0"/>
              <w:rPr>
                <w:color w:val="002060"/>
              </w:rPr>
            </w:pPr>
            <w:r w:rsidRPr="002A1B7B">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5851D"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05EE3" w14:textId="77777777" w:rsidR="005F1EEA" w:rsidRPr="002A1B7B" w:rsidRDefault="005F1EEA" w:rsidP="00DF4C06">
            <w:pPr>
              <w:pStyle w:val="rowtabella0"/>
              <w:rPr>
                <w:color w:val="002060"/>
              </w:rPr>
            </w:pPr>
            <w:r w:rsidRPr="002A1B7B">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74EA87" w14:textId="77777777" w:rsidR="005F1EEA" w:rsidRPr="002A1B7B" w:rsidRDefault="005F1EEA" w:rsidP="00DF4C06">
            <w:pPr>
              <w:pStyle w:val="rowtabella0"/>
              <w:rPr>
                <w:color w:val="002060"/>
              </w:rPr>
            </w:pPr>
            <w:r w:rsidRPr="002A1B7B">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62280" w14:textId="77777777" w:rsidR="005F1EEA" w:rsidRPr="002A1B7B" w:rsidRDefault="005F1EEA" w:rsidP="00DF4C06">
            <w:pPr>
              <w:pStyle w:val="rowtabella0"/>
              <w:rPr>
                <w:color w:val="002060"/>
              </w:rPr>
            </w:pPr>
            <w:r w:rsidRPr="002A1B7B">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639BA" w14:textId="77777777" w:rsidR="005F1EEA" w:rsidRPr="002A1B7B" w:rsidRDefault="005F1EEA" w:rsidP="00DF4C06">
            <w:pPr>
              <w:pStyle w:val="rowtabella0"/>
              <w:rPr>
                <w:color w:val="002060"/>
              </w:rPr>
            </w:pPr>
            <w:r w:rsidRPr="002A1B7B">
              <w:rPr>
                <w:color w:val="002060"/>
              </w:rPr>
              <w:t>VIA ROSSINI</w:t>
            </w:r>
          </w:p>
        </w:tc>
      </w:tr>
    </w:tbl>
    <w:p w14:paraId="1AF88088" w14:textId="77777777" w:rsidR="005F1EEA" w:rsidRDefault="005F1EEA" w:rsidP="005F1EEA">
      <w:pPr>
        <w:spacing w:after="120"/>
        <w:rPr>
          <w:color w:val="002060"/>
        </w:rPr>
      </w:pPr>
    </w:p>
    <w:p w14:paraId="6D9ADEC5" w14:textId="77777777" w:rsidR="005F1EEA" w:rsidRPr="002A1B7B" w:rsidRDefault="005F1EEA" w:rsidP="005F1EEA">
      <w:pPr>
        <w:pStyle w:val="titolocampionato0"/>
        <w:shd w:val="clear" w:color="auto" w:fill="CCCCCC"/>
        <w:spacing w:before="80" w:after="40"/>
        <w:rPr>
          <w:color w:val="002060"/>
        </w:rPr>
      </w:pPr>
      <w:r w:rsidRPr="002A1B7B">
        <w:rPr>
          <w:color w:val="002060"/>
        </w:rPr>
        <w:t>COPPA MARCHE UNDER 19 CALCIO 5</w:t>
      </w:r>
    </w:p>
    <w:p w14:paraId="6961160A" w14:textId="77777777" w:rsidR="005F1EEA" w:rsidRPr="002A1B7B" w:rsidRDefault="005F1EEA" w:rsidP="005F1EEA">
      <w:pPr>
        <w:pStyle w:val="titoloprinc0"/>
        <w:rPr>
          <w:color w:val="002060"/>
        </w:rPr>
      </w:pPr>
      <w:r w:rsidRPr="002A1B7B">
        <w:rPr>
          <w:color w:val="002060"/>
        </w:rPr>
        <w:t>PROGRAMMA GARE</w:t>
      </w:r>
    </w:p>
    <w:p w14:paraId="4C975BD1" w14:textId="77777777" w:rsidR="005F1EEA" w:rsidRPr="002A1B7B" w:rsidRDefault="005F1EEA" w:rsidP="005F1EEA">
      <w:pPr>
        <w:pStyle w:val="breakline"/>
        <w:rPr>
          <w:color w:val="002060"/>
        </w:rPr>
      </w:pPr>
    </w:p>
    <w:p w14:paraId="65AA4720" w14:textId="77777777" w:rsidR="005F1EEA" w:rsidRPr="002A1B7B" w:rsidRDefault="005F1EEA" w:rsidP="005F1EEA">
      <w:pPr>
        <w:pStyle w:val="breakline"/>
        <w:rPr>
          <w:color w:val="002060"/>
        </w:rPr>
      </w:pPr>
    </w:p>
    <w:p w14:paraId="50778D89" w14:textId="77777777" w:rsidR="005F1EEA" w:rsidRPr="002A1B7B" w:rsidRDefault="005F1EEA" w:rsidP="005F1EEA">
      <w:pPr>
        <w:pStyle w:val="sottotitolocampionato10"/>
        <w:rPr>
          <w:color w:val="002060"/>
        </w:rPr>
      </w:pPr>
      <w:r w:rsidRPr="002A1B7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F1EEA" w:rsidRPr="002A1B7B" w14:paraId="428A40C4"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DA4BA"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532E3"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DF498"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6C05"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5DEF2"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CFAA"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A05F"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71264954"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E37A64" w14:textId="77777777" w:rsidR="005F1EEA" w:rsidRPr="002A1B7B" w:rsidRDefault="005F1EEA" w:rsidP="00DF4C06">
            <w:pPr>
              <w:pStyle w:val="rowtabella0"/>
              <w:rPr>
                <w:color w:val="002060"/>
              </w:rPr>
            </w:pPr>
            <w:r w:rsidRPr="002A1B7B">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B2A57" w14:textId="77777777" w:rsidR="005F1EEA" w:rsidRPr="002A1B7B" w:rsidRDefault="005F1EEA" w:rsidP="00DF4C06">
            <w:pPr>
              <w:pStyle w:val="rowtabella0"/>
              <w:rPr>
                <w:color w:val="002060"/>
              </w:rPr>
            </w:pPr>
            <w:r w:rsidRPr="002A1B7B">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4278A"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9DD478" w14:textId="77777777" w:rsidR="005F1EEA" w:rsidRPr="002A1B7B" w:rsidRDefault="005F1EEA" w:rsidP="00DF4C06">
            <w:pPr>
              <w:pStyle w:val="rowtabella0"/>
              <w:rPr>
                <w:color w:val="002060"/>
              </w:rPr>
            </w:pPr>
            <w:r w:rsidRPr="002A1B7B">
              <w:rPr>
                <w:color w:val="002060"/>
              </w:rPr>
              <w:t>08/10/2024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ECB279" w14:textId="77777777" w:rsidR="005F1EEA" w:rsidRPr="002A1B7B" w:rsidRDefault="005F1EEA" w:rsidP="00DF4C06">
            <w:pPr>
              <w:pStyle w:val="rowtabella0"/>
              <w:rPr>
                <w:color w:val="002060"/>
              </w:rPr>
            </w:pPr>
            <w:r w:rsidRPr="002A1B7B">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78C3F" w14:textId="77777777" w:rsidR="005F1EEA" w:rsidRPr="002A1B7B" w:rsidRDefault="005F1EEA" w:rsidP="00DF4C06">
            <w:pPr>
              <w:pStyle w:val="rowtabella0"/>
              <w:rPr>
                <w:color w:val="002060"/>
              </w:rPr>
            </w:pPr>
            <w:r w:rsidRPr="002A1B7B">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C20E2" w14:textId="77777777" w:rsidR="005F1EEA" w:rsidRPr="002A1B7B" w:rsidRDefault="005F1EEA" w:rsidP="00DF4C06">
            <w:pPr>
              <w:pStyle w:val="rowtabella0"/>
              <w:rPr>
                <w:color w:val="002060"/>
              </w:rPr>
            </w:pPr>
            <w:r w:rsidRPr="002A1B7B">
              <w:rPr>
                <w:color w:val="002060"/>
              </w:rPr>
              <w:t>VIA B.BUOZZI</w:t>
            </w:r>
          </w:p>
        </w:tc>
      </w:tr>
    </w:tbl>
    <w:p w14:paraId="64D80370" w14:textId="77777777" w:rsidR="005F1EEA" w:rsidRPr="002A1B7B" w:rsidRDefault="005F1EEA" w:rsidP="005F1EEA">
      <w:pPr>
        <w:pStyle w:val="breakline"/>
        <w:rPr>
          <w:rFonts w:eastAsiaTheme="minorEastAsia"/>
          <w:color w:val="002060"/>
        </w:rPr>
      </w:pPr>
    </w:p>
    <w:p w14:paraId="4E08DD7E" w14:textId="77777777" w:rsidR="005F1EEA" w:rsidRPr="002A1B7B" w:rsidRDefault="005F1EEA" w:rsidP="005F1EEA">
      <w:pPr>
        <w:pStyle w:val="breakline"/>
        <w:rPr>
          <w:color w:val="002060"/>
        </w:rPr>
      </w:pPr>
    </w:p>
    <w:p w14:paraId="452603A3" w14:textId="77777777" w:rsidR="005F1EEA" w:rsidRPr="002A1B7B" w:rsidRDefault="005F1EEA" w:rsidP="005F1EEA">
      <w:pPr>
        <w:pStyle w:val="breakline"/>
        <w:rPr>
          <w:color w:val="002060"/>
        </w:rPr>
      </w:pPr>
    </w:p>
    <w:p w14:paraId="5E666E63" w14:textId="77777777" w:rsidR="005F1EEA" w:rsidRPr="002A1B7B" w:rsidRDefault="005F1EEA" w:rsidP="005F1EEA">
      <w:pPr>
        <w:pStyle w:val="sottotitolocampionato10"/>
        <w:rPr>
          <w:color w:val="002060"/>
        </w:rPr>
      </w:pPr>
      <w:r w:rsidRPr="002A1B7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5F1EEA" w:rsidRPr="002A1B7B" w14:paraId="4FC16B28"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5B491"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CE807"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E4E14"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62092"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C4993"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F3948"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577CA"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EDA2753"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38B127" w14:textId="77777777" w:rsidR="005F1EEA" w:rsidRPr="002A1B7B" w:rsidRDefault="005F1EEA" w:rsidP="00DF4C06">
            <w:pPr>
              <w:pStyle w:val="rowtabella0"/>
              <w:rPr>
                <w:color w:val="002060"/>
              </w:rPr>
            </w:pPr>
            <w:r w:rsidRPr="002A1B7B">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0F3EA" w14:textId="77777777" w:rsidR="005F1EEA" w:rsidRPr="002A1B7B" w:rsidRDefault="005F1EEA" w:rsidP="00DF4C06">
            <w:pPr>
              <w:pStyle w:val="rowtabella0"/>
              <w:rPr>
                <w:color w:val="002060"/>
              </w:rPr>
            </w:pPr>
            <w:r w:rsidRPr="002A1B7B">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A5489" w14:textId="77777777" w:rsidR="005F1EEA" w:rsidRPr="002A1B7B" w:rsidRDefault="005F1EEA" w:rsidP="00DF4C06">
            <w:pPr>
              <w:pStyle w:val="rowtabella0"/>
              <w:jc w:val="center"/>
              <w:rPr>
                <w:color w:val="002060"/>
              </w:rPr>
            </w:pPr>
            <w:r w:rsidRPr="002A1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A07C7" w14:textId="77777777" w:rsidR="005F1EEA" w:rsidRPr="002A1B7B" w:rsidRDefault="005F1EEA" w:rsidP="00DF4C06">
            <w:pPr>
              <w:pStyle w:val="rowtabella0"/>
              <w:rPr>
                <w:color w:val="002060"/>
              </w:rPr>
            </w:pPr>
            <w:r w:rsidRPr="002A1B7B">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9285E" w14:textId="77777777" w:rsidR="005F1EEA" w:rsidRPr="002A1B7B" w:rsidRDefault="005F1EEA" w:rsidP="00DF4C06">
            <w:pPr>
              <w:pStyle w:val="rowtabella0"/>
              <w:rPr>
                <w:color w:val="002060"/>
              </w:rPr>
            </w:pPr>
            <w:r w:rsidRPr="002A1B7B">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E9E80" w14:textId="77777777" w:rsidR="005F1EEA" w:rsidRPr="002A1B7B" w:rsidRDefault="005F1EEA" w:rsidP="00DF4C06">
            <w:pPr>
              <w:pStyle w:val="rowtabella0"/>
              <w:rPr>
                <w:color w:val="002060"/>
              </w:rPr>
            </w:pPr>
            <w:r w:rsidRPr="002A1B7B">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93741C" w14:textId="77777777" w:rsidR="005F1EEA" w:rsidRPr="002A1B7B" w:rsidRDefault="005F1EEA" w:rsidP="00DF4C06">
            <w:pPr>
              <w:pStyle w:val="rowtabella0"/>
              <w:rPr>
                <w:color w:val="002060"/>
              </w:rPr>
            </w:pPr>
            <w:r w:rsidRPr="002A1B7B">
              <w:rPr>
                <w:color w:val="002060"/>
              </w:rPr>
              <w:t>VIA FALCONARA</w:t>
            </w:r>
          </w:p>
        </w:tc>
      </w:tr>
    </w:tbl>
    <w:p w14:paraId="622343C3" w14:textId="77777777" w:rsidR="005F1EEA" w:rsidRPr="002A1B7B" w:rsidRDefault="005F1EEA" w:rsidP="005F1EEA">
      <w:pPr>
        <w:pStyle w:val="breakline"/>
        <w:rPr>
          <w:rFonts w:eastAsiaTheme="minorEastAsia"/>
          <w:color w:val="002060"/>
        </w:rPr>
      </w:pPr>
    </w:p>
    <w:p w14:paraId="7DEB7AE9" w14:textId="77777777" w:rsidR="005F1EEA" w:rsidRPr="002A1B7B" w:rsidRDefault="005F1EEA" w:rsidP="005F1EEA">
      <w:pPr>
        <w:pStyle w:val="breakline"/>
        <w:rPr>
          <w:color w:val="002060"/>
        </w:rPr>
      </w:pPr>
    </w:p>
    <w:p w14:paraId="4DD72C23" w14:textId="77777777" w:rsidR="005F1EEA" w:rsidRPr="002A1B7B" w:rsidRDefault="005F1EEA" w:rsidP="005F1EEA">
      <w:pPr>
        <w:pStyle w:val="breakline"/>
        <w:rPr>
          <w:color w:val="002060"/>
        </w:rPr>
      </w:pPr>
    </w:p>
    <w:p w14:paraId="52C51F58" w14:textId="77777777" w:rsidR="005F1EEA" w:rsidRPr="002A1B7B" w:rsidRDefault="005F1EEA" w:rsidP="005F1EEA">
      <w:pPr>
        <w:pStyle w:val="sottotitolocampionato10"/>
        <w:rPr>
          <w:color w:val="002060"/>
        </w:rPr>
      </w:pPr>
      <w:r w:rsidRPr="002A1B7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5F1EEA" w:rsidRPr="002A1B7B" w14:paraId="1FFADEE5"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04AA2"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C169E"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CAFA5"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B3DB5"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B30C1"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A3A72"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11B8E"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18B9FE90"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45B587" w14:textId="77777777" w:rsidR="005F1EEA" w:rsidRPr="002A1B7B" w:rsidRDefault="005F1EEA" w:rsidP="00DF4C06">
            <w:pPr>
              <w:pStyle w:val="rowtabella0"/>
              <w:rPr>
                <w:color w:val="002060"/>
              </w:rPr>
            </w:pPr>
            <w:r w:rsidRPr="002A1B7B">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52010A" w14:textId="77777777" w:rsidR="005F1EEA" w:rsidRPr="002A1B7B" w:rsidRDefault="005F1EEA" w:rsidP="00DF4C06">
            <w:pPr>
              <w:pStyle w:val="rowtabella0"/>
              <w:rPr>
                <w:color w:val="002060"/>
              </w:rPr>
            </w:pPr>
            <w:r w:rsidRPr="002A1B7B">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EC65B" w14:textId="77777777" w:rsidR="005F1EEA" w:rsidRPr="002A1B7B" w:rsidRDefault="005F1EEA" w:rsidP="00DF4C06">
            <w:pPr>
              <w:pStyle w:val="rowtabella0"/>
              <w:jc w:val="center"/>
              <w:rPr>
                <w:color w:val="002060"/>
              </w:rPr>
            </w:pPr>
            <w:r w:rsidRPr="002A1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C764A" w14:textId="77777777" w:rsidR="005F1EEA" w:rsidRPr="002A1B7B" w:rsidRDefault="005F1EEA" w:rsidP="00DF4C06">
            <w:pPr>
              <w:pStyle w:val="rowtabella0"/>
              <w:rPr>
                <w:color w:val="002060"/>
              </w:rPr>
            </w:pPr>
            <w:r w:rsidRPr="002A1B7B">
              <w:rPr>
                <w:color w:val="002060"/>
              </w:rPr>
              <w:t>08/10/2024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2B792" w14:textId="77777777" w:rsidR="005F1EEA" w:rsidRPr="002A1B7B" w:rsidRDefault="005F1EEA" w:rsidP="00DF4C06">
            <w:pPr>
              <w:pStyle w:val="rowtabella0"/>
              <w:rPr>
                <w:color w:val="002060"/>
              </w:rPr>
            </w:pPr>
            <w:r w:rsidRPr="002A1B7B">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928D7" w14:textId="77777777" w:rsidR="005F1EEA" w:rsidRPr="002A1B7B" w:rsidRDefault="005F1EEA" w:rsidP="00DF4C06">
            <w:pPr>
              <w:pStyle w:val="rowtabella0"/>
              <w:rPr>
                <w:color w:val="002060"/>
              </w:rPr>
            </w:pPr>
            <w:r w:rsidRPr="002A1B7B">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D0A0EB" w14:textId="77777777" w:rsidR="005F1EEA" w:rsidRPr="002A1B7B" w:rsidRDefault="005F1EEA" w:rsidP="00DF4C06">
            <w:pPr>
              <w:pStyle w:val="rowtabella0"/>
              <w:rPr>
                <w:color w:val="002060"/>
              </w:rPr>
            </w:pPr>
            <w:r w:rsidRPr="002A1B7B">
              <w:rPr>
                <w:color w:val="002060"/>
              </w:rPr>
              <w:t>VIA ROMA, SNC</w:t>
            </w:r>
          </w:p>
        </w:tc>
      </w:tr>
    </w:tbl>
    <w:p w14:paraId="32678DB8" w14:textId="77777777" w:rsidR="005F1EEA" w:rsidRPr="002A1B7B" w:rsidRDefault="005F1EEA" w:rsidP="005F1EEA">
      <w:pPr>
        <w:pStyle w:val="breakline"/>
        <w:rPr>
          <w:rFonts w:eastAsiaTheme="minorEastAsia"/>
          <w:color w:val="002060"/>
        </w:rPr>
      </w:pPr>
    </w:p>
    <w:p w14:paraId="49B48730" w14:textId="77777777" w:rsidR="005F1EEA" w:rsidRPr="002A1B7B" w:rsidRDefault="005F1EEA" w:rsidP="005F1EEA">
      <w:pPr>
        <w:pStyle w:val="breakline"/>
        <w:rPr>
          <w:color w:val="002060"/>
        </w:rPr>
      </w:pPr>
    </w:p>
    <w:p w14:paraId="2DB310E2" w14:textId="77777777" w:rsidR="005F1EEA" w:rsidRPr="002A1B7B" w:rsidRDefault="005F1EEA" w:rsidP="005F1EEA">
      <w:pPr>
        <w:pStyle w:val="breakline"/>
        <w:rPr>
          <w:color w:val="002060"/>
        </w:rPr>
      </w:pPr>
    </w:p>
    <w:p w14:paraId="499B7CC7" w14:textId="77777777" w:rsidR="005F1EEA" w:rsidRPr="002A1B7B" w:rsidRDefault="005F1EEA" w:rsidP="005F1EEA">
      <w:pPr>
        <w:pStyle w:val="sottotitolocampionato10"/>
        <w:rPr>
          <w:color w:val="002060"/>
        </w:rPr>
      </w:pPr>
      <w:r w:rsidRPr="002A1B7B">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5F1EEA" w:rsidRPr="002A1B7B" w14:paraId="258C4502"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EAD7D"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29463"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37D19"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2E778"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6DA0F"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847D7"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8ED81"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10D43FB1"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401AB9" w14:textId="77777777" w:rsidR="005F1EEA" w:rsidRPr="002A1B7B" w:rsidRDefault="005F1EEA" w:rsidP="00DF4C06">
            <w:pPr>
              <w:pStyle w:val="rowtabella0"/>
              <w:rPr>
                <w:color w:val="002060"/>
              </w:rPr>
            </w:pPr>
            <w:r w:rsidRPr="002A1B7B">
              <w:rPr>
                <w:color w:val="002060"/>
              </w:rPr>
              <w:lastRenderedPageBreak/>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DD923" w14:textId="77777777" w:rsidR="005F1EEA" w:rsidRPr="002A1B7B" w:rsidRDefault="005F1EEA" w:rsidP="00DF4C06">
            <w:pPr>
              <w:pStyle w:val="rowtabella0"/>
              <w:rPr>
                <w:color w:val="002060"/>
              </w:rPr>
            </w:pPr>
            <w:r w:rsidRPr="002A1B7B">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FFAD1" w14:textId="77777777" w:rsidR="005F1EEA" w:rsidRPr="002A1B7B" w:rsidRDefault="005F1EEA" w:rsidP="00DF4C06">
            <w:pPr>
              <w:pStyle w:val="rowtabella0"/>
              <w:jc w:val="center"/>
              <w:rPr>
                <w:color w:val="002060"/>
              </w:rPr>
            </w:pPr>
            <w:r w:rsidRPr="002A1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5FB5D" w14:textId="77777777" w:rsidR="005F1EEA" w:rsidRPr="002A1B7B" w:rsidRDefault="005F1EEA" w:rsidP="00DF4C06">
            <w:pPr>
              <w:pStyle w:val="rowtabella0"/>
              <w:rPr>
                <w:color w:val="002060"/>
              </w:rPr>
            </w:pPr>
            <w:r w:rsidRPr="002A1B7B">
              <w:rPr>
                <w:color w:val="002060"/>
              </w:rPr>
              <w:t>08/10/2024 17:45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91E03" w14:textId="77777777" w:rsidR="005F1EEA" w:rsidRPr="002A1B7B" w:rsidRDefault="005F1EEA" w:rsidP="00DF4C06">
            <w:pPr>
              <w:pStyle w:val="rowtabella0"/>
              <w:rPr>
                <w:color w:val="002060"/>
              </w:rPr>
            </w:pPr>
            <w:r w:rsidRPr="002A1B7B">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1436A" w14:textId="77777777" w:rsidR="005F1EEA" w:rsidRPr="002A1B7B" w:rsidRDefault="005F1EEA" w:rsidP="00DF4C06">
            <w:pPr>
              <w:pStyle w:val="rowtabella0"/>
              <w:rPr>
                <w:color w:val="002060"/>
              </w:rPr>
            </w:pPr>
            <w:r w:rsidRPr="002A1B7B">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409AE" w14:textId="77777777" w:rsidR="005F1EEA" w:rsidRPr="002A1B7B" w:rsidRDefault="005F1EEA" w:rsidP="00DF4C06">
            <w:pPr>
              <w:pStyle w:val="rowtabella0"/>
              <w:rPr>
                <w:color w:val="002060"/>
              </w:rPr>
            </w:pPr>
            <w:r w:rsidRPr="002A1B7B">
              <w:rPr>
                <w:color w:val="002060"/>
              </w:rPr>
              <w:t>VIA VERDI</w:t>
            </w:r>
          </w:p>
        </w:tc>
      </w:tr>
    </w:tbl>
    <w:p w14:paraId="399C16DC" w14:textId="77777777" w:rsidR="005F1EEA" w:rsidRPr="002A1B7B" w:rsidRDefault="005F1EEA" w:rsidP="005F1EEA">
      <w:pPr>
        <w:pStyle w:val="breakline"/>
        <w:rPr>
          <w:rFonts w:eastAsiaTheme="minorEastAsia"/>
          <w:color w:val="002060"/>
        </w:rPr>
      </w:pPr>
    </w:p>
    <w:p w14:paraId="3425BA2F" w14:textId="77777777" w:rsidR="005F1EEA" w:rsidRPr="002A1B7B" w:rsidRDefault="005F1EEA" w:rsidP="005F1EEA">
      <w:pPr>
        <w:pStyle w:val="breakline"/>
        <w:rPr>
          <w:color w:val="002060"/>
        </w:rPr>
      </w:pPr>
    </w:p>
    <w:p w14:paraId="266462C2" w14:textId="77777777" w:rsidR="005F1EEA" w:rsidRPr="002A1B7B" w:rsidRDefault="005F1EEA" w:rsidP="005F1EEA">
      <w:pPr>
        <w:pStyle w:val="breakline"/>
        <w:rPr>
          <w:color w:val="002060"/>
        </w:rPr>
      </w:pPr>
    </w:p>
    <w:p w14:paraId="742D8377" w14:textId="77777777" w:rsidR="005F1EEA" w:rsidRPr="002A1B7B" w:rsidRDefault="005F1EEA" w:rsidP="005F1EEA">
      <w:pPr>
        <w:pStyle w:val="sottotitolocampionato10"/>
        <w:rPr>
          <w:color w:val="002060"/>
        </w:rPr>
      </w:pPr>
      <w:r w:rsidRPr="002A1B7B">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5F1EEA" w:rsidRPr="002A1B7B" w14:paraId="4B6258EB"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96804"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817A1"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F3B7A"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995CE"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4DB8C"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7704A"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B860C"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55A3A79B"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FA1234" w14:textId="77777777" w:rsidR="005F1EEA" w:rsidRPr="002A1B7B" w:rsidRDefault="005F1EEA" w:rsidP="00DF4C06">
            <w:pPr>
              <w:pStyle w:val="rowtabella0"/>
              <w:rPr>
                <w:color w:val="002060"/>
              </w:rPr>
            </w:pPr>
            <w:r w:rsidRPr="002A1B7B">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91EC6" w14:textId="77777777" w:rsidR="005F1EEA" w:rsidRPr="002A1B7B" w:rsidRDefault="005F1EEA" w:rsidP="00DF4C06">
            <w:pPr>
              <w:pStyle w:val="rowtabella0"/>
              <w:rPr>
                <w:color w:val="002060"/>
              </w:rPr>
            </w:pPr>
            <w:r w:rsidRPr="002A1B7B">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E4928" w14:textId="77777777" w:rsidR="005F1EEA" w:rsidRPr="002A1B7B" w:rsidRDefault="005F1EEA" w:rsidP="00DF4C06">
            <w:pPr>
              <w:pStyle w:val="rowtabella0"/>
              <w:jc w:val="center"/>
              <w:rPr>
                <w:color w:val="002060"/>
              </w:rPr>
            </w:pPr>
            <w:r w:rsidRPr="002A1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931FD" w14:textId="77777777" w:rsidR="005F1EEA" w:rsidRPr="002A1B7B" w:rsidRDefault="005F1EEA" w:rsidP="00DF4C06">
            <w:pPr>
              <w:pStyle w:val="rowtabella0"/>
              <w:rPr>
                <w:color w:val="002060"/>
              </w:rPr>
            </w:pPr>
            <w:r w:rsidRPr="002A1B7B">
              <w:rPr>
                <w:color w:val="002060"/>
              </w:rPr>
              <w:t>08/10/2024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F8210" w14:textId="77777777" w:rsidR="005F1EEA" w:rsidRPr="002A1B7B" w:rsidRDefault="005F1EEA" w:rsidP="00DF4C06">
            <w:pPr>
              <w:pStyle w:val="rowtabella0"/>
              <w:rPr>
                <w:color w:val="002060"/>
              </w:rPr>
            </w:pPr>
            <w:r w:rsidRPr="002A1B7B">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D80C5" w14:textId="77777777" w:rsidR="005F1EEA" w:rsidRPr="002A1B7B" w:rsidRDefault="005F1EEA" w:rsidP="00DF4C06">
            <w:pPr>
              <w:pStyle w:val="rowtabella0"/>
              <w:rPr>
                <w:color w:val="002060"/>
              </w:rPr>
            </w:pPr>
            <w:r w:rsidRPr="002A1B7B">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1E10F" w14:textId="77777777" w:rsidR="005F1EEA" w:rsidRPr="002A1B7B" w:rsidRDefault="005F1EEA" w:rsidP="00DF4C06">
            <w:pPr>
              <w:pStyle w:val="rowtabella0"/>
              <w:rPr>
                <w:color w:val="002060"/>
              </w:rPr>
            </w:pPr>
            <w:r w:rsidRPr="002A1B7B">
              <w:rPr>
                <w:color w:val="002060"/>
              </w:rPr>
              <w:t>VIA LUDOVICO SCARFIOTTI</w:t>
            </w:r>
          </w:p>
        </w:tc>
      </w:tr>
    </w:tbl>
    <w:p w14:paraId="0261D721" w14:textId="77777777" w:rsidR="005F1EEA" w:rsidRPr="002A1B7B" w:rsidRDefault="005F1EEA" w:rsidP="005F1EEA">
      <w:pPr>
        <w:pStyle w:val="breakline"/>
        <w:rPr>
          <w:rFonts w:eastAsiaTheme="minorEastAsia"/>
          <w:color w:val="002060"/>
        </w:rPr>
      </w:pPr>
    </w:p>
    <w:p w14:paraId="7E86BD17" w14:textId="77777777" w:rsidR="005F1EEA" w:rsidRPr="002A1B7B" w:rsidRDefault="005F1EEA" w:rsidP="005F1EEA">
      <w:pPr>
        <w:pStyle w:val="breakline"/>
        <w:rPr>
          <w:color w:val="002060"/>
        </w:rPr>
      </w:pPr>
    </w:p>
    <w:p w14:paraId="12110CBA" w14:textId="77777777" w:rsidR="005F1EEA" w:rsidRPr="002A1B7B" w:rsidRDefault="005F1EEA" w:rsidP="005F1EEA">
      <w:pPr>
        <w:pStyle w:val="breakline"/>
        <w:rPr>
          <w:color w:val="002060"/>
        </w:rPr>
      </w:pPr>
    </w:p>
    <w:p w14:paraId="3321FF3B" w14:textId="77777777" w:rsidR="005F1EEA" w:rsidRPr="002A1B7B" w:rsidRDefault="005F1EEA" w:rsidP="005F1EEA">
      <w:pPr>
        <w:pStyle w:val="sottotitolocampionato10"/>
        <w:rPr>
          <w:color w:val="002060"/>
        </w:rPr>
      </w:pPr>
      <w:r w:rsidRPr="002A1B7B">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5F1EEA" w:rsidRPr="002A1B7B" w14:paraId="55A21F4D"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5519"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271AE"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FF2A2"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C0333"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386E8"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B41C7"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764C8"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39D3D593"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97B439" w14:textId="77777777" w:rsidR="005F1EEA" w:rsidRPr="002A1B7B" w:rsidRDefault="005F1EEA" w:rsidP="00DF4C06">
            <w:pPr>
              <w:pStyle w:val="rowtabella0"/>
              <w:rPr>
                <w:color w:val="002060"/>
              </w:rPr>
            </w:pPr>
            <w:r w:rsidRPr="002A1B7B">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9D416" w14:textId="77777777" w:rsidR="005F1EEA" w:rsidRPr="002A1B7B" w:rsidRDefault="005F1EEA" w:rsidP="00DF4C06">
            <w:pPr>
              <w:pStyle w:val="rowtabella0"/>
              <w:rPr>
                <w:color w:val="002060"/>
              </w:rPr>
            </w:pPr>
            <w:r w:rsidRPr="002A1B7B">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A209E" w14:textId="77777777" w:rsidR="005F1EEA" w:rsidRPr="002A1B7B" w:rsidRDefault="005F1EEA" w:rsidP="00DF4C06">
            <w:pPr>
              <w:pStyle w:val="rowtabella0"/>
              <w:jc w:val="center"/>
              <w:rPr>
                <w:color w:val="002060"/>
              </w:rPr>
            </w:pPr>
            <w:r w:rsidRPr="002A1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211F5" w14:textId="77777777" w:rsidR="005F1EEA" w:rsidRPr="002A1B7B" w:rsidRDefault="005F1EEA" w:rsidP="00DF4C06">
            <w:pPr>
              <w:pStyle w:val="rowtabella0"/>
              <w:rPr>
                <w:color w:val="002060"/>
              </w:rPr>
            </w:pPr>
            <w:r w:rsidRPr="002A1B7B">
              <w:rPr>
                <w:color w:val="002060"/>
              </w:rPr>
              <w:t>09/10/2024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7C58F" w14:textId="77777777" w:rsidR="005F1EEA" w:rsidRPr="002A1B7B" w:rsidRDefault="005F1EEA" w:rsidP="00DF4C06">
            <w:pPr>
              <w:pStyle w:val="rowtabella0"/>
              <w:rPr>
                <w:color w:val="002060"/>
              </w:rPr>
            </w:pPr>
            <w:r w:rsidRPr="002A1B7B">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2EBD2" w14:textId="77777777" w:rsidR="005F1EEA" w:rsidRPr="002A1B7B" w:rsidRDefault="005F1EEA" w:rsidP="00DF4C06">
            <w:pPr>
              <w:pStyle w:val="rowtabella0"/>
              <w:rPr>
                <w:color w:val="002060"/>
              </w:rPr>
            </w:pPr>
            <w:r w:rsidRPr="002A1B7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DAE48" w14:textId="77777777" w:rsidR="005F1EEA" w:rsidRPr="002A1B7B" w:rsidRDefault="005F1EEA" w:rsidP="00DF4C06">
            <w:pPr>
              <w:pStyle w:val="rowtabella0"/>
              <w:rPr>
                <w:color w:val="002060"/>
              </w:rPr>
            </w:pPr>
            <w:r w:rsidRPr="002A1B7B">
              <w:rPr>
                <w:color w:val="002060"/>
              </w:rPr>
              <w:t>VIA MADRE TERESA DI CALCUTTA</w:t>
            </w:r>
          </w:p>
        </w:tc>
      </w:tr>
    </w:tbl>
    <w:p w14:paraId="0EB544F1" w14:textId="77777777" w:rsidR="005F1EEA" w:rsidRPr="002A1B7B" w:rsidRDefault="005F1EEA" w:rsidP="005F1EEA">
      <w:pPr>
        <w:pStyle w:val="breakline"/>
        <w:rPr>
          <w:rFonts w:eastAsiaTheme="minorEastAsia"/>
          <w:color w:val="002060"/>
        </w:rPr>
      </w:pPr>
    </w:p>
    <w:p w14:paraId="5B22918A" w14:textId="77777777" w:rsidR="005F1EEA" w:rsidRPr="002A1B7B" w:rsidRDefault="005F1EEA" w:rsidP="005F1EEA">
      <w:pPr>
        <w:pStyle w:val="breakline"/>
        <w:rPr>
          <w:color w:val="002060"/>
        </w:rPr>
      </w:pPr>
    </w:p>
    <w:p w14:paraId="5836399E" w14:textId="77777777" w:rsidR="005F1EEA" w:rsidRPr="002A1B7B" w:rsidRDefault="005F1EEA" w:rsidP="005F1EEA">
      <w:pPr>
        <w:pStyle w:val="breakline"/>
        <w:rPr>
          <w:color w:val="002060"/>
        </w:rPr>
      </w:pPr>
    </w:p>
    <w:p w14:paraId="334D3E1D" w14:textId="77777777" w:rsidR="005F1EEA" w:rsidRPr="002A1B7B" w:rsidRDefault="005F1EEA" w:rsidP="005F1EEA">
      <w:pPr>
        <w:pStyle w:val="sottotitolocampionato10"/>
        <w:rPr>
          <w:color w:val="002060"/>
        </w:rPr>
      </w:pPr>
      <w:r w:rsidRPr="002A1B7B">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8"/>
        <w:gridCol w:w="385"/>
        <w:gridCol w:w="898"/>
        <w:gridCol w:w="1198"/>
        <w:gridCol w:w="1549"/>
        <w:gridCol w:w="1542"/>
      </w:tblGrid>
      <w:tr w:rsidR="005F1EEA" w:rsidRPr="002A1B7B" w14:paraId="50298C2B"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49E9A"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5390A"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9E5DD"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0FBA"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0E25"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75511"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74CC9"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24BBB605"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F31C98" w14:textId="77777777" w:rsidR="005F1EEA" w:rsidRPr="002A1B7B" w:rsidRDefault="005F1EEA" w:rsidP="00DF4C06">
            <w:pPr>
              <w:pStyle w:val="rowtabella0"/>
              <w:rPr>
                <w:color w:val="002060"/>
              </w:rPr>
            </w:pPr>
            <w:r w:rsidRPr="002A1B7B">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CDE4A" w14:textId="77777777" w:rsidR="005F1EEA" w:rsidRPr="002A1B7B" w:rsidRDefault="005F1EEA" w:rsidP="00DF4C06">
            <w:pPr>
              <w:pStyle w:val="rowtabella0"/>
              <w:rPr>
                <w:color w:val="002060"/>
              </w:rPr>
            </w:pPr>
            <w:r w:rsidRPr="002A1B7B">
              <w:rPr>
                <w:color w:val="002060"/>
              </w:rPr>
              <w:t>POL. SPORT COMMUNICATION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8AC60" w14:textId="77777777" w:rsidR="005F1EEA" w:rsidRPr="002A1B7B" w:rsidRDefault="005F1EEA" w:rsidP="00DF4C06">
            <w:pPr>
              <w:pStyle w:val="rowtabella0"/>
              <w:jc w:val="center"/>
              <w:rPr>
                <w:color w:val="002060"/>
              </w:rPr>
            </w:pPr>
            <w:r w:rsidRPr="002A1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9C380" w14:textId="77777777" w:rsidR="005F1EEA" w:rsidRPr="002A1B7B" w:rsidRDefault="005F1EEA" w:rsidP="00DF4C06">
            <w:pPr>
              <w:pStyle w:val="rowtabella0"/>
              <w:rPr>
                <w:color w:val="002060"/>
              </w:rPr>
            </w:pPr>
            <w:r w:rsidRPr="002A1B7B">
              <w:rPr>
                <w:color w:val="002060"/>
              </w:rPr>
              <w:t>09/10/2024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E0387" w14:textId="77777777" w:rsidR="005F1EEA" w:rsidRPr="002A1B7B" w:rsidRDefault="005F1EEA" w:rsidP="00DF4C06">
            <w:pPr>
              <w:pStyle w:val="rowtabella0"/>
              <w:rPr>
                <w:color w:val="002060"/>
              </w:rPr>
            </w:pPr>
            <w:r w:rsidRPr="002A1B7B">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A3FF7" w14:textId="77777777" w:rsidR="005F1EEA" w:rsidRPr="002A1B7B" w:rsidRDefault="005F1EEA" w:rsidP="00DF4C06">
            <w:pPr>
              <w:pStyle w:val="rowtabella0"/>
              <w:rPr>
                <w:color w:val="002060"/>
              </w:rPr>
            </w:pPr>
            <w:r w:rsidRPr="002A1B7B">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34AC1D" w14:textId="77777777" w:rsidR="005F1EEA" w:rsidRPr="002A1B7B" w:rsidRDefault="005F1EEA" w:rsidP="00DF4C06">
            <w:pPr>
              <w:pStyle w:val="rowtabella0"/>
              <w:rPr>
                <w:color w:val="002060"/>
              </w:rPr>
            </w:pPr>
            <w:r w:rsidRPr="002A1B7B">
              <w:rPr>
                <w:color w:val="002060"/>
              </w:rPr>
              <w:t>VIA ALESSANDRO MANZONI</w:t>
            </w:r>
          </w:p>
        </w:tc>
      </w:tr>
    </w:tbl>
    <w:p w14:paraId="50429D5B" w14:textId="77777777" w:rsidR="005F1EEA" w:rsidRPr="002A1B7B" w:rsidRDefault="005F1EEA" w:rsidP="005F1EEA">
      <w:pPr>
        <w:pStyle w:val="breakline"/>
        <w:rPr>
          <w:rFonts w:eastAsiaTheme="minorEastAsia"/>
          <w:color w:val="002060"/>
        </w:rPr>
      </w:pPr>
    </w:p>
    <w:p w14:paraId="269B8719" w14:textId="77777777" w:rsidR="005F1EEA" w:rsidRPr="002A1B7B" w:rsidRDefault="005F1EEA" w:rsidP="005F1EEA">
      <w:pPr>
        <w:pStyle w:val="breakline"/>
        <w:rPr>
          <w:color w:val="002060"/>
        </w:rPr>
      </w:pPr>
    </w:p>
    <w:p w14:paraId="379A9828" w14:textId="77777777" w:rsidR="005F1EEA" w:rsidRPr="002A1B7B" w:rsidRDefault="005F1EEA" w:rsidP="005F1EEA">
      <w:pPr>
        <w:pStyle w:val="breakline"/>
        <w:rPr>
          <w:color w:val="002060"/>
        </w:rPr>
      </w:pPr>
    </w:p>
    <w:p w14:paraId="40CC1AB6" w14:textId="77777777" w:rsidR="005F1EEA" w:rsidRPr="002A1B7B" w:rsidRDefault="005F1EEA" w:rsidP="005F1EEA">
      <w:pPr>
        <w:pStyle w:val="sottotitolocampionato10"/>
        <w:rPr>
          <w:color w:val="002060"/>
        </w:rPr>
      </w:pPr>
      <w:r w:rsidRPr="002A1B7B">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F1EEA" w:rsidRPr="002A1B7B" w14:paraId="78B25B2D" w14:textId="77777777" w:rsidTr="00DF4C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98C55" w14:textId="77777777" w:rsidR="005F1EEA" w:rsidRPr="002A1B7B" w:rsidRDefault="005F1EEA" w:rsidP="00DF4C06">
            <w:pPr>
              <w:pStyle w:val="headertabella0"/>
              <w:rPr>
                <w:color w:val="002060"/>
              </w:rPr>
            </w:pPr>
            <w:r w:rsidRPr="002A1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99F60" w14:textId="77777777" w:rsidR="005F1EEA" w:rsidRPr="002A1B7B" w:rsidRDefault="005F1EEA" w:rsidP="00DF4C06">
            <w:pPr>
              <w:pStyle w:val="headertabella0"/>
              <w:rPr>
                <w:color w:val="002060"/>
              </w:rPr>
            </w:pPr>
            <w:r w:rsidRPr="002A1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40183" w14:textId="77777777" w:rsidR="005F1EEA" w:rsidRPr="002A1B7B" w:rsidRDefault="005F1EEA" w:rsidP="00DF4C06">
            <w:pPr>
              <w:pStyle w:val="headertabella0"/>
              <w:rPr>
                <w:color w:val="002060"/>
              </w:rPr>
            </w:pPr>
            <w:r w:rsidRPr="002A1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ADE0C" w14:textId="77777777" w:rsidR="005F1EEA" w:rsidRPr="002A1B7B" w:rsidRDefault="005F1EEA" w:rsidP="00DF4C06">
            <w:pPr>
              <w:pStyle w:val="headertabella0"/>
              <w:rPr>
                <w:color w:val="002060"/>
              </w:rPr>
            </w:pPr>
            <w:r w:rsidRPr="002A1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55BEE" w14:textId="77777777" w:rsidR="005F1EEA" w:rsidRPr="002A1B7B" w:rsidRDefault="005F1EEA" w:rsidP="00DF4C06">
            <w:pPr>
              <w:pStyle w:val="headertabella0"/>
              <w:rPr>
                <w:color w:val="002060"/>
              </w:rPr>
            </w:pPr>
            <w:r w:rsidRPr="002A1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B70A" w14:textId="77777777" w:rsidR="005F1EEA" w:rsidRPr="002A1B7B" w:rsidRDefault="005F1EEA" w:rsidP="00DF4C06">
            <w:pPr>
              <w:pStyle w:val="headertabella0"/>
              <w:rPr>
                <w:color w:val="002060"/>
              </w:rPr>
            </w:pPr>
            <w:proofErr w:type="spellStart"/>
            <w:r w:rsidRPr="002A1B7B">
              <w:rPr>
                <w:color w:val="002060"/>
              </w:rPr>
              <w:t>Localita'</w:t>
            </w:r>
            <w:proofErr w:type="spellEnd"/>
            <w:r w:rsidRPr="002A1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EE4F6" w14:textId="77777777" w:rsidR="005F1EEA" w:rsidRPr="002A1B7B" w:rsidRDefault="005F1EEA" w:rsidP="00DF4C06">
            <w:pPr>
              <w:pStyle w:val="headertabella0"/>
              <w:rPr>
                <w:color w:val="002060"/>
              </w:rPr>
            </w:pPr>
            <w:r w:rsidRPr="002A1B7B">
              <w:rPr>
                <w:color w:val="002060"/>
              </w:rPr>
              <w:t>Indirizzo Impianto</w:t>
            </w:r>
          </w:p>
        </w:tc>
      </w:tr>
      <w:tr w:rsidR="005F1EEA" w:rsidRPr="002A1B7B" w14:paraId="0F1B673B" w14:textId="77777777" w:rsidTr="00DF4C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60B4D2" w14:textId="77777777" w:rsidR="005F1EEA" w:rsidRPr="002A1B7B" w:rsidRDefault="005F1EEA" w:rsidP="00DF4C06">
            <w:pPr>
              <w:pStyle w:val="rowtabella0"/>
              <w:rPr>
                <w:color w:val="002060"/>
              </w:rPr>
            </w:pPr>
            <w:r w:rsidRPr="002A1B7B">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5D6A6" w14:textId="77777777" w:rsidR="005F1EEA" w:rsidRPr="002A1B7B" w:rsidRDefault="005F1EEA" w:rsidP="00DF4C06">
            <w:pPr>
              <w:pStyle w:val="rowtabella0"/>
              <w:rPr>
                <w:color w:val="002060"/>
              </w:rPr>
            </w:pPr>
            <w:r w:rsidRPr="002A1B7B">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08699C" w14:textId="77777777" w:rsidR="005F1EEA" w:rsidRPr="002A1B7B" w:rsidRDefault="005F1EEA" w:rsidP="00DF4C06">
            <w:pPr>
              <w:pStyle w:val="rowtabella0"/>
              <w:jc w:val="center"/>
              <w:rPr>
                <w:color w:val="002060"/>
              </w:rPr>
            </w:pPr>
            <w:r w:rsidRPr="002A1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84E34" w14:textId="77777777" w:rsidR="005F1EEA" w:rsidRPr="002A1B7B" w:rsidRDefault="005F1EEA" w:rsidP="00DF4C06">
            <w:pPr>
              <w:pStyle w:val="rowtabella0"/>
              <w:rPr>
                <w:color w:val="002060"/>
              </w:rPr>
            </w:pPr>
            <w:r w:rsidRPr="002A1B7B">
              <w:rPr>
                <w:color w:val="002060"/>
              </w:rPr>
              <w:t>08/10/2024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CF422" w14:textId="77777777" w:rsidR="005F1EEA" w:rsidRPr="002A1B7B" w:rsidRDefault="005F1EEA" w:rsidP="00DF4C06">
            <w:pPr>
              <w:pStyle w:val="rowtabella0"/>
              <w:rPr>
                <w:color w:val="002060"/>
              </w:rPr>
            </w:pPr>
            <w:r w:rsidRPr="002A1B7B">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EB4FC" w14:textId="77777777" w:rsidR="005F1EEA" w:rsidRPr="002A1B7B" w:rsidRDefault="005F1EEA" w:rsidP="00DF4C06">
            <w:pPr>
              <w:pStyle w:val="rowtabella0"/>
              <w:rPr>
                <w:color w:val="002060"/>
              </w:rPr>
            </w:pPr>
            <w:r w:rsidRPr="002A1B7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21278" w14:textId="77777777" w:rsidR="005F1EEA" w:rsidRPr="002A1B7B" w:rsidRDefault="005F1EEA" w:rsidP="00DF4C06">
            <w:pPr>
              <w:pStyle w:val="rowtabella0"/>
              <w:rPr>
                <w:color w:val="002060"/>
              </w:rPr>
            </w:pPr>
            <w:r w:rsidRPr="002A1B7B">
              <w:rPr>
                <w:color w:val="002060"/>
              </w:rPr>
              <w:t>VIA SALVO D'ACQUISTO</w:t>
            </w:r>
          </w:p>
        </w:tc>
      </w:tr>
    </w:tbl>
    <w:p w14:paraId="1294B2C5" w14:textId="77777777" w:rsidR="005F1EEA" w:rsidRPr="00E1241D" w:rsidRDefault="005F1EEA" w:rsidP="005F1EEA">
      <w:pPr>
        <w:spacing w:after="120"/>
        <w:rPr>
          <w:color w:val="002060"/>
        </w:rPr>
      </w:pPr>
    </w:p>
    <w:p w14:paraId="257EF510" w14:textId="77777777" w:rsidR="00D66FF2" w:rsidRPr="00D7273F" w:rsidRDefault="00D66FF2" w:rsidP="007328C0">
      <w:pPr>
        <w:pStyle w:val="breakline"/>
        <w:rPr>
          <w:color w:val="002060"/>
        </w:rPr>
      </w:pPr>
    </w:p>
    <w:p w14:paraId="11D24FD6" w14:textId="77777777" w:rsidR="00021EB5" w:rsidRDefault="00021EB5"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6E73DAE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F536F" w:rsidRPr="005F536F">
        <w:rPr>
          <w:rFonts w:ascii="Arial" w:hAnsi="Arial" w:cs="Arial"/>
          <w:b/>
          <w:bCs/>
          <w:color w:val="002060"/>
        </w:rPr>
        <w:t>14</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CC4427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050E4">
        <w:rPr>
          <w:b/>
          <w:color w:val="002060"/>
          <w:u w:val="single"/>
        </w:rPr>
        <w:t>02</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A99A5" w14:textId="77777777" w:rsidR="002F05BF" w:rsidRDefault="002F05BF">
      <w:r>
        <w:separator/>
      </w:r>
    </w:p>
  </w:endnote>
  <w:endnote w:type="continuationSeparator" w:id="0">
    <w:p w14:paraId="0FC40168" w14:textId="77777777" w:rsidR="002F05BF" w:rsidRDefault="002F0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76D9949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w:t>
    </w:r>
    <w:r w:rsidR="003050E4">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2B3FA" w14:textId="77777777" w:rsidR="002F05BF" w:rsidRDefault="002F05BF">
      <w:r>
        <w:separator/>
      </w:r>
    </w:p>
  </w:footnote>
  <w:footnote w:type="continuationSeparator" w:id="0">
    <w:p w14:paraId="5FFD2795" w14:textId="77777777" w:rsidR="002F05BF" w:rsidRDefault="002F0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7"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8"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4"/>
  </w:num>
  <w:num w:numId="2" w16cid:durableId="1429622785">
    <w:abstractNumId w:val="60"/>
  </w:num>
  <w:num w:numId="3" w16cid:durableId="57946484">
    <w:abstractNumId w:val="10"/>
  </w:num>
  <w:num w:numId="4" w16cid:durableId="564266614">
    <w:abstractNumId w:val="53"/>
  </w:num>
  <w:num w:numId="5" w16cid:durableId="1249315646">
    <w:abstractNumId w:val="45"/>
  </w:num>
  <w:num w:numId="6" w16cid:durableId="934754267">
    <w:abstractNumId w:val="11"/>
  </w:num>
  <w:num w:numId="7" w16cid:durableId="1651130942">
    <w:abstractNumId w:val="36"/>
  </w:num>
  <w:num w:numId="8" w16cid:durableId="1125348853">
    <w:abstractNumId w:val="17"/>
  </w:num>
  <w:num w:numId="9" w16cid:durableId="1310984378">
    <w:abstractNumId w:val="19"/>
  </w:num>
  <w:num w:numId="10" w16cid:durableId="582757524">
    <w:abstractNumId w:val="48"/>
  </w:num>
  <w:num w:numId="11" w16cid:durableId="347753816">
    <w:abstractNumId w:val="55"/>
  </w:num>
  <w:num w:numId="12" w16cid:durableId="358169979">
    <w:abstractNumId w:val="30"/>
  </w:num>
  <w:num w:numId="13" w16cid:durableId="224293738">
    <w:abstractNumId w:val="57"/>
  </w:num>
  <w:num w:numId="14" w16cid:durableId="151533013">
    <w:abstractNumId w:val="44"/>
  </w:num>
  <w:num w:numId="15" w16cid:durableId="745029327">
    <w:abstractNumId w:val="46"/>
  </w:num>
  <w:num w:numId="16" w16cid:durableId="108211151">
    <w:abstractNumId w:val="43"/>
  </w:num>
  <w:num w:numId="17" w16cid:durableId="164513832">
    <w:abstractNumId w:val="7"/>
  </w:num>
  <w:num w:numId="18" w16cid:durableId="350378455">
    <w:abstractNumId w:val="37"/>
  </w:num>
  <w:num w:numId="19" w16cid:durableId="923345209">
    <w:abstractNumId w:val="8"/>
  </w:num>
  <w:num w:numId="20" w16cid:durableId="1771319876">
    <w:abstractNumId w:val="5"/>
  </w:num>
  <w:num w:numId="21" w16cid:durableId="38752513">
    <w:abstractNumId w:val="52"/>
  </w:num>
  <w:num w:numId="22" w16cid:durableId="317685637">
    <w:abstractNumId w:val="56"/>
  </w:num>
  <w:num w:numId="23" w16cid:durableId="279337470">
    <w:abstractNumId w:val="47"/>
  </w:num>
  <w:num w:numId="24" w16cid:durableId="1095176450">
    <w:abstractNumId w:val="34"/>
  </w:num>
  <w:num w:numId="25" w16cid:durableId="1870416519">
    <w:abstractNumId w:val="42"/>
  </w:num>
  <w:num w:numId="26" w16cid:durableId="790368833">
    <w:abstractNumId w:val="20"/>
  </w:num>
  <w:num w:numId="27" w16cid:durableId="36589981">
    <w:abstractNumId w:val="31"/>
  </w:num>
  <w:num w:numId="28" w16cid:durableId="2015456579">
    <w:abstractNumId w:val="6"/>
  </w:num>
  <w:num w:numId="29" w16cid:durableId="417096009">
    <w:abstractNumId w:val="2"/>
  </w:num>
  <w:num w:numId="30" w16cid:durableId="2009869095">
    <w:abstractNumId w:val="24"/>
  </w:num>
  <w:num w:numId="31" w16cid:durableId="1418357517">
    <w:abstractNumId w:val="15"/>
  </w:num>
  <w:num w:numId="32" w16cid:durableId="568853433">
    <w:abstractNumId w:val="51"/>
  </w:num>
  <w:num w:numId="33" w16cid:durableId="473330605">
    <w:abstractNumId w:val="33"/>
  </w:num>
  <w:num w:numId="34" w16cid:durableId="1696810908">
    <w:abstractNumId w:val="38"/>
  </w:num>
  <w:num w:numId="35" w16cid:durableId="209272168">
    <w:abstractNumId w:val="61"/>
  </w:num>
  <w:num w:numId="36" w16cid:durableId="2037921123">
    <w:abstractNumId w:val="40"/>
  </w:num>
  <w:num w:numId="37" w16cid:durableId="295646404">
    <w:abstractNumId w:val="22"/>
  </w:num>
  <w:num w:numId="38" w16cid:durableId="913512189">
    <w:abstractNumId w:val="14"/>
  </w:num>
  <w:num w:numId="39" w16cid:durableId="1935089653">
    <w:abstractNumId w:val="59"/>
  </w:num>
  <w:num w:numId="40" w16cid:durableId="713849579">
    <w:abstractNumId w:val="41"/>
  </w:num>
  <w:num w:numId="41" w16cid:durableId="594871711">
    <w:abstractNumId w:val="13"/>
  </w:num>
  <w:num w:numId="42" w16cid:durableId="1460103116">
    <w:abstractNumId w:val="12"/>
  </w:num>
  <w:num w:numId="43" w16cid:durableId="1353799016">
    <w:abstractNumId w:val="58"/>
  </w:num>
  <w:num w:numId="44" w16cid:durableId="1134493780">
    <w:abstractNumId w:val="9"/>
  </w:num>
  <w:num w:numId="45" w16cid:durableId="314719927">
    <w:abstractNumId w:val="26"/>
  </w:num>
  <w:num w:numId="46" w16cid:durableId="1023825443">
    <w:abstractNumId w:val="27"/>
  </w:num>
  <w:num w:numId="47" w16cid:durableId="248193500">
    <w:abstractNumId w:val="50"/>
  </w:num>
  <w:num w:numId="48" w16cid:durableId="592782417">
    <w:abstractNumId w:val="25"/>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9"/>
  </w:num>
  <w:num w:numId="52" w16cid:durableId="851188651">
    <w:abstractNumId w:val="0"/>
  </w:num>
  <w:num w:numId="53" w16cid:durableId="367486150">
    <w:abstractNumId w:val="29"/>
  </w:num>
  <w:num w:numId="54" w16cid:durableId="1895190991">
    <w:abstractNumId w:val="28"/>
  </w:num>
  <w:num w:numId="55" w16cid:durableId="561259118">
    <w:abstractNumId w:val="3"/>
  </w:num>
  <w:num w:numId="56" w16cid:durableId="315257578">
    <w:abstractNumId w:val="39"/>
  </w:num>
  <w:num w:numId="57" w16cid:durableId="1022512164">
    <w:abstractNumId w:val="54"/>
  </w:num>
  <w:num w:numId="58" w16cid:durableId="1794865880">
    <w:abstractNumId w:val="1"/>
  </w:num>
  <w:num w:numId="59" w16cid:durableId="1839349949">
    <w:abstractNumId w:val="18"/>
  </w:num>
  <w:num w:numId="60" w16cid:durableId="1324969345">
    <w:abstractNumId w:val="32"/>
  </w:num>
  <w:num w:numId="61" w16cid:durableId="508982451">
    <w:abstractNumId w:val="21"/>
  </w:num>
  <w:num w:numId="62" w16cid:durableId="197818934">
    <w:abstractNumId w:val="23"/>
  </w:num>
  <w:num w:numId="63" w16cid:durableId="1200316192">
    <w:abstractNumId w:val="35"/>
  </w:num>
  <w:num w:numId="64" w16cid:durableId="1469783294">
    <w:abstractNumId w:val="6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F7"/>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205</TotalTime>
  <Pages>32</Pages>
  <Words>10279</Words>
  <Characters>58591</Characters>
  <Application>Microsoft Office Word</Application>
  <DocSecurity>0</DocSecurity>
  <Lines>488</Lines>
  <Paragraphs>137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68733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22</cp:revision>
  <cp:lastPrinted>2024-10-02T16:08:00Z</cp:lastPrinted>
  <dcterms:created xsi:type="dcterms:W3CDTF">2024-10-02T10:12:00Z</dcterms:created>
  <dcterms:modified xsi:type="dcterms:W3CDTF">2024-10-02T16:08:00Z</dcterms:modified>
</cp:coreProperties>
</file>