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53ABD274"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344516">
              <w:rPr>
                <w:rFonts w:ascii="Arial" w:hAnsi="Arial" w:cs="Arial"/>
                <w:color w:val="002060"/>
                <w:sz w:val="40"/>
                <w:szCs w:val="40"/>
              </w:rPr>
              <w:t>2</w:t>
            </w:r>
            <w:r w:rsidR="00840F4E">
              <w:rPr>
                <w:rFonts w:ascii="Arial" w:hAnsi="Arial" w:cs="Arial"/>
                <w:color w:val="002060"/>
                <w:sz w:val="40"/>
                <w:szCs w:val="40"/>
              </w:rPr>
              <w:t>8</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840F4E">
              <w:rPr>
                <w:rFonts w:ascii="Arial" w:hAnsi="Arial" w:cs="Arial"/>
                <w:color w:val="002060"/>
                <w:sz w:val="40"/>
                <w:szCs w:val="40"/>
              </w:rPr>
              <w:t>10</w:t>
            </w:r>
            <w:r w:rsidR="00CF4C7D" w:rsidRPr="00DE1EF7">
              <w:rPr>
                <w:rFonts w:ascii="Arial" w:hAnsi="Arial" w:cs="Arial"/>
                <w:color w:val="002060"/>
                <w:sz w:val="40"/>
                <w:szCs w:val="40"/>
              </w:rPr>
              <w:t>/</w:t>
            </w:r>
            <w:r w:rsidR="003050E4">
              <w:rPr>
                <w:rFonts w:ascii="Arial" w:hAnsi="Arial" w:cs="Arial"/>
                <w:color w:val="002060"/>
                <w:sz w:val="40"/>
                <w:szCs w:val="40"/>
              </w:rPr>
              <w:t>10</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370AC6">
              <w:rPr>
                <w:rFonts w:ascii="Arial" w:hAnsi="Arial" w:cs="Arial"/>
                <w:color w:val="002060"/>
                <w:sz w:val="40"/>
                <w:szCs w:val="40"/>
              </w:rPr>
              <w:t>4</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246B798" w:rsidR="001B5DD6" w:rsidRPr="00DE1EF7" w:rsidRDefault="000924CE" w:rsidP="000924CE">
      <w:pPr>
        <w:tabs>
          <w:tab w:val="left" w:pos="2355"/>
        </w:tabs>
        <w:spacing w:after="120"/>
        <w:rPr>
          <w:rFonts w:ascii="Arial" w:hAnsi="Arial" w:cs="Arial"/>
          <w:color w:val="002060"/>
        </w:rPr>
      </w:pPr>
      <w:r w:rsidRPr="00DE1EF7">
        <w:rPr>
          <w:rFonts w:ascii="Arial" w:hAnsi="Arial" w:cs="Arial"/>
          <w:color w:val="002060"/>
        </w:rPr>
        <w:tab/>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t>SOMMARIO</w:t>
      </w:r>
      <w:bookmarkEnd w:id="0"/>
    </w:p>
    <w:p w14:paraId="23FBCCFD" w14:textId="77777777" w:rsidR="00937FDE" w:rsidRPr="00DE1EF7" w:rsidRDefault="00937FDE" w:rsidP="00DE17C7">
      <w:pPr>
        <w:rPr>
          <w:rFonts w:ascii="Calibri" w:hAnsi="Calibri"/>
          <w:color w:val="002060"/>
          <w:sz w:val="22"/>
          <w:szCs w:val="22"/>
        </w:rPr>
      </w:pPr>
    </w:p>
    <w:p w14:paraId="080DB6EA" w14:textId="1A237FF7" w:rsidR="00AC19D9" w:rsidRPr="00DE1EF7" w:rsidRDefault="00FD0027" w:rsidP="00274C55">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84444B">
          <w:rPr>
            <w:noProof/>
            <w:webHidden/>
          </w:rPr>
          <w:t>1</w:t>
        </w:r>
        <w:r w:rsidR="00AC19D9" w:rsidRPr="00DE1EF7">
          <w:rPr>
            <w:noProof/>
            <w:webHidden/>
          </w:rPr>
          <w:fldChar w:fldCharType="end"/>
        </w:r>
      </w:hyperlink>
    </w:p>
    <w:p w14:paraId="112EDB38" w14:textId="6452925E" w:rsidR="00AC19D9" w:rsidRPr="00DE1EF7" w:rsidRDefault="00AC19D9" w:rsidP="00274C55">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84444B">
          <w:rPr>
            <w:noProof/>
            <w:webHidden/>
          </w:rPr>
          <w:t>1</w:t>
        </w:r>
        <w:r w:rsidRPr="00DE1EF7">
          <w:rPr>
            <w:noProof/>
            <w:webHidden/>
          </w:rPr>
          <w:fldChar w:fldCharType="end"/>
        </w:r>
      </w:hyperlink>
    </w:p>
    <w:p w14:paraId="4D9CAD43" w14:textId="1EE2D041" w:rsidR="00AC19D9" w:rsidRPr="00DE1EF7" w:rsidRDefault="00AC19D9" w:rsidP="00274C55">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84444B">
          <w:rPr>
            <w:noProof/>
            <w:webHidden/>
          </w:rPr>
          <w:t>1</w:t>
        </w:r>
        <w:r w:rsidRPr="00DE1EF7">
          <w:rPr>
            <w:noProof/>
            <w:webHidden/>
          </w:rPr>
          <w:fldChar w:fldCharType="end"/>
        </w:r>
      </w:hyperlink>
    </w:p>
    <w:p w14:paraId="0EAFCCD8" w14:textId="2B66183C" w:rsidR="00AC19D9" w:rsidRPr="00DE1EF7" w:rsidRDefault="00AC19D9" w:rsidP="00274C55">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84444B">
          <w:rPr>
            <w:noProof/>
            <w:webHidden/>
          </w:rPr>
          <w:t>1</w:t>
        </w:r>
        <w:r w:rsidRPr="00DE1EF7">
          <w:rPr>
            <w:noProof/>
            <w:webHidden/>
          </w:rPr>
          <w:fldChar w:fldCharType="end"/>
        </w:r>
      </w:hyperlink>
    </w:p>
    <w:p w14:paraId="0952245B" w14:textId="090D86D7" w:rsidR="00AC19D9" w:rsidRPr="00DE1EF7" w:rsidRDefault="00AC19D9" w:rsidP="00274C55">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84444B">
          <w:rPr>
            <w:noProof/>
            <w:webHidden/>
          </w:rPr>
          <w:t>1</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3B6A2114" w14:textId="38ED8AA7" w:rsidR="007C5151" w:rsidRPr="00BE0609" w:rsidRDefault="00C967AF" w:rsidP="00BE0609">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1B684F75" w14:textId="77777777" w:rsidR="00DA3709" w:rsidRDefault="00DA3709"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621A0DB3" w14:textId="77777777" w:rsidR="00D14B70" w:rsidRPr="00D14B70" w:rsidRDefault="00D14B7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21F09E0D" w14:textId="255D2A1B" w:rsidR="00ED05C4" w:rsidRPr="00DE1EF7" w:rsidRDefault="00ED05C4" w:rsidP="00ED05C4">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9"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3FB8F654" w14:textId="08B536EF" w:rsidR="00C26C3C" w:rsidRDefault="0067544F" w:rsidP="0067544F">
      <w:pPr>
        <w:tabs>
          <w:tab w:val="left" w:pos="2700"/>
        </w:tabs>
        <w:rPr>
          <w:color w:val="002060"/>
          <w:sz w:val="22"/>
          <w:szCs w:val="22"/>
        </w:rPr>
      </w:pPr>
      <w:r>
        <w:rPr>
          <w:color w:val="002060"/>
          <w:sz w:val="22"/>
          <w:szCs w:val="22"/>
        </w:rPr>
        <w:tab/>
      </w:r>
    </w:p>
    <w:p w14:paraId="1A27C21E" w14:textId="77777777" w:rsidR="0067544F" w:rsidRDefault="0067544F" w:rsidP="0067544F">
      <w:pPr>
        <w:tabs>
          <w:tab w:val="left" w:pos="2700"/>
        </w:tabs>
        <w:rPr>
          <w:color w:val="002060"/>
          <w:sz w:val="22"/>
          <w:szCs w:val="22"/>
        </w:rPr>
      </w:pPr>
    </w:p>
    <w:p w14:paraId="4603C150" w14:textId="611F3E6B" w:rsidR="00725C8E" w:rsidRPr="00725C8E" w:rsidRDefault="00D74930" w:rsidP="00725C8E">
      <w:pPr>
        <w:pStyle w:val="LndNormale1"/>
        <w:rPr>
          <w:b/>
          <w:color w:val="002060"/>
          <w:sz w:val="28"/>
          <w:szCs w:val="28"/>
        </w:rPr>
      </w:pPr>
      <w:r>
        <w:rPr>
          <w:b/>
          <w:color w:val="002060"/>
          <w:sz w:val="28"/>
          <w:szCs w:val="28"/>
        </w:rPr>
        <w:t>TESSERAMENTI E TRASFERIMENTI</w:t>
      </w:r>
    </w:p>
    <w:p w14:paraId="191BF9D3" w14:textId="77777777" w:rsidR="00725C8E" w:rsidRPr="00725C8E" w:rsidRDefault="00725C8E" w:rsidP="00725C8E">
      <w:pPr>
        <w:pStyle w:val="LndNormale1"/>
        <w:rPr>
          <w:color w:val="002060"/>
          <w:szCs w:val="22"/>
        </w:rPr>
      </w:pPr>
    </w:p>
    <w:p w14:paraId="33EC459C" w14:textId="2278495F" w:rsidR="00725C8E" w:rsidRPr="00725C8E" w:rsidRDefault="00725C8E" w:rsidP="00725C8E">
      <w:pPr>
        <w:pStyle w:val="LndNormale1"/>
        <w:rPr>
          <w:color w:val="002060"/>
          <w:szCs w:val="22"/>
        </w:rPr>
      </w:pPr>
      <w:r w:rsidRPr="00725C8E">
        <w:rPr>
          <w:color w:val="002060"/>
          <w:szCs w:val="22"/>
        </w:rPr>
        <w:lastRenderedPageBreak/>
        <w:t xml:space="preserve">Si comunica che il Comitato Regionale Marche ha elaborato una guida ed un video tutorial per il tesseramento e trasferimento di calciatori dilettanti con rapporto di volontariato e con rapporto di lavoro sportivo visualizzabile nel sito del Comitato </w:t>
      </w:r>
      <w:hyperlink r:id="rId10" w:history="1">
        <w:r w:rsidRPr="00725C8E">
          <w:rPr>
            <w:rStyle w:val="Collegamentoipertestuale"/>
            <w:color w:val="002060"/>
            <w:szCs w:val="22"/>
          </w:rPr>
          <w:t>www.lndmarche.it</w:t>
        </w:r>
      </w:hyperlink>
      <w:r w:rsidR="00D74930">
        <w:rPr>
          <w:color w:val="002060"/>
          <w:szCs w:val="22"/>
        </w:rPr>
        <w:t xml:space="preserve"> al seguente link:</w:t>
      </w:r>
    </w:p>
    <w:p w14:paraId="60F9A7AD" w14:textId="0866C4BD" w:rsidR="00725C8E" w:rsidRDefault="00D74930" w:rsidP="00725C8E">
      <w:pPr>
        <w:pStyle w:val="LndNormale1"/>
        <w:rPr>
          <w:color w:val="002060"/>
          <w:szCs w:val="22"/>
        </w:rPr>
      </w:pPr>
      <w:hyperlink r:id="rId11" w:history="1">
        <w:r w:rsidRPr="00AC3983">
          <w:rPr>
            <w:rStyle w:val="Collegamentoipertestuale"/>
            <w:szCs w:val="22"/>
          </w:rPr>
          <w:t>https://www.figcmarche.it/news/guida-e-tutorial-su-tesseramento-e-trasferimento-calciatori-dilettanti?_gl=1*1khbtcx*_up*MQ..*_ga*NzIwODMwNjgxLjE3MjU0NDUzODY.*_ga_9TPGFWYCGD*MTcyNTQ0NTM4Ni4xLjEuMTcyNTQ0NzcwNS4wLjAuMA</w:t>
        </w:r>
      </w:hyperlink>
      <w:r w:rsidRPr="00D74930">
        <w:rPr>
          <w:color w:val="002060"/>
          <w:szCs w:val="22"/>
        </w:rPr>
        <w:t>..</w:t>
      </w:r>
    </w:p>
    <w:p w14:paraId="7E6D9301" w14:textId="77777777" w:rsidR="00D74930" w:rsidRDefault="00D74930" w:rsidP="00725C8E">
      <w:pPr>
        <w:pStyle w:val="LndNormale1"/>
        <w:rPr>
          <w:color w:val="002060"/>
          <w:szCs w:val="22"/>
        </w:rPr>
      </w:pPr>
    </w:p>
    <w:p w14:paraId="64A2950D" w14:textId="77777777" w:rsidR="00725C8E" w:rsidRPr="00971EDE" w:rsidRDefault="00725C8E" w:rsidP="00725C8E">
      <w:pPr>
        <w:pStyle w:val="LndNormale1"/>
        <w:rPr>
          <w:b/>
          <w:bCs/>
          <w:color w:val="002060"/>
          <w:szCs w:val="22"/>
          <w:u w:val="single"/>
        </w:rPr>
      </w:pPr>
      <w:r w:rsidRPr="00971EDE">
        <w:rPr>
          <w:b/>
          <w:bCs/>
          <w:color w:val="002060"/>
          <w:szCs w:val="22"/>
          <w:u w:val="single"/>
        </w:rPr>
        <w:t>PRATICHE CON CONTRATTO</w:t>
      </w:r>
    </w:p>
    <w:p w14:paraId="4C3D0191" w14:textId="77777777" w:rsidR="00725C8E" w:rsidRPr="00971EDE" w:rsidRDefault="00725C8E" w:rsidP="00725C8E">
      <w:pPr>
        <w:pStyle w:val="LndNormale1"/>
        <w:rPr>
          <w:color w:val="002060"/>
          <w:szCs w:val="22"/>
        </w:rPr>
      </w:pPr>
    </w:p>
    <w:p w14:paraId="5B71FC74" w14:textId="77777777" w:rsidR="00725C8E" w:rsidRPr="00971EDE" w:rsidRDefault="00725C8E" w:rsidP="00725C8E">
      <w:pPr>
        <w:pStyle w:val="LndNormale1"/>
        <w:rPr>
          <w:b/>
          <w:color w:val="002060"/>
          <w:szCs w:val="22"/>
        </w:rPr>
      </w:pPr>
      <w:r w:rsidRPr="00971EDE">
        <w:rPr>
          <w:b/>
          <w:color w:val="002060"/>
          <w:szCs w:val="22"/>
        </w:rPr>
        <w:t>Si evidenzia che in sede di tesseramento dilettante con contratto sportivo, la data di inizio del rapporto deve essere contestuale a quella dell’invio telematico della pratica.</w:t>
      </w:r>
    </w:p>
    <w:p w14:paraId="3EEED3BE" w14:textId="77777777" w:rsidR="00725C8E" w:rsidRPr="00971EDE" w:rsidRDefault="00725C8E" w:rsidP="00725C8E">
      <w:pPr>
        <w:pStyle w:val="LndNormale1"/>
        <w:rPr>
          <w:b/>
          <w:color w:val="002060"/>
          <w:szCs w:val="22"/>
        </w:rPr>
      </w:pPr>
      <w:r w:rsidRPr="00971EDE">
        <w:rPr>
          <w:b/>
          <w:color w:val="002060"/>
          <w:szCs w:val="22"/>
        </w:rPr>
        <w:t>Non è quindi possibile inserire una data anteriore a quella dell’invio.</w:t>
      </w:r>
    </w:p>
    <w:p w14:paraId="48E41F7B" w14:textId="77777777" w:rsidR="00725C8E" w:rsidRPr="00725C8E" w:rsidRDefault="00725C8E" w:rsidP="00D41999">
      <w:pPr>
        <w:rPr>
          <w:rFonts w:ascii="Arial" w:hAnsi="Arial" w:cs="Arial"/>
          <w:color w:val="002060"/>
          <w:sz w:val="22"/>
          <w:szCs w:val="22"/>
        </w:rPr>
      </w:pPr>
    </w:p>
    <w:p w14:paraId="5A31AB5C" w14:textId="77777777" w:rsidR="00725C8E" w:rsidRPr="00725C8E" w:rsidRDefault="00725C8E" w:rsidP="00D41999">
      <w:pPr>
        <w:rPr>
          <w:rFonts w:ascii="Arial" w:hAnsi="Arial" w:cs="Arial"/>
          <w:color w:val="002060"/>
          <w:sz w:val="22"/>
          <w:szCs w:val="22"/>
        </w:rPr>
      </w:pPr>
    </w:p>
    <w:p w14:paraId="18D5ABCE" w14:textId="11912104" w:rsidR="00C44E70" w:rsidRPr="00971EDE" w:rsidRDefault="00C44E70" w:rsidP="00C44E70">
      <w:pPr>
        <w:pStyle w:val="LndNormale1"/>
        <w:rPr>
          <w:b/>
          <w:color w:val="002060"/>
          <w:sz w:val="28"/>
          <w:szCs w:val="28"/>
        </w:rPr>
      </w:pPr>
      <w:r>
        <w:rPr>
          <w:b/>
          <w:color w:val="002060"/>
          <w:sz w:val="28"/>
          <w:szCs w:val="28"/>
        </w:rPr>
        <w:t>CALCIATORI FORMATI</w:t>
      </w:r>
      <w:r w:rsidR="006E2321">
        <w:rPr>
          <w:b/>
          <w:color w:val="002060"/>
          <w:sz w:val="28"/>
          <w:szCs w:val="28"/>
        </w:rPr>
        <w:t xml:space="preserve"> IN ITALIA</w:t>
      </w:r>
    </w:p>
    <w:p w14:paraId="3560A84B" w14:textId="77777777" w:rsidR="0047674B" w:rsidRDefault="0047674B" w:rsidP="0047674B">
      <w:pPr>
        <w:pStyle w:val="LndNormale1"/>
        <w:rPr>
          <w:color w:val="002060"/>
        </w:rPr>
      </w:pPr>
    </w:p>
    <w:p w14:paraId="2EA39C0B" w14:textId="4BE62412" w:rsidR="006E2321" w:rsidRPr="008419B8" w:rsidRDefault="006E2321" w:rsidP="006E2321">
      <w:pPr>
        <w:pStyle w:val="LndNormale1"/>
        <w:rPr>
          <w:color w:val="002060"/>
        </w:rPr>
      </w:pPr>
      <w:r w:rsidRPr="008419B8">
        <w:rPr>
          <w:color w:val="002060"/>
        </w:rPr>
        <w:t>Si riba</w:t>
      </w:r>
      <w:r w:rsidR="008419B8" w:rsidRPr="008419B8">
        <w:rPr>
          <w:color w:val="002060"/>
        </w:rPr>
        <w:t>disce</w:t>
      </w:r>
      <w:r w:rsidRPr="008419B8">
        <w:rPr>
          <w:color w:val="002060"/>
        </w:rPr>
        <w:t xml:space="preserve"> che </w:t>
      </w:r>
      <w:r w:rsidR="008419B8" w:rsidRPr="008419B8">
        <w:rPr>
          <w:color w:val="002060"/>
        </w:rPr>
        <w:t xml:space="preserve">nelle gare valevoli per </w:t>
      </w:r>
      <w:r w:rsidRPr="008419B8">
        <w:rPr>
          <w:color w:val="002060"/>
        </w:rPr>
        <w:t>i Campiona</w:t>
      </w:r>
      <w:r w:rsidR="008419B8" w:rsidRPr="008419B8">
        <w:rPr>
          <w:color w:val="002060"/>
        </w:rPr>
        <w:t>ti</w:t>
      </w:r>
      <w:r w:rsidRPr="008419B8">
        <w:rPr>
          <w:color w:val="002060"/>
        </w:rPr>
        <w:t xml:space="preserve"> Regional</w:t>
      </w:r>
      <w:r w:rsidR="008419B8" w:rsidRPr="008419B8">
        <w:rPr>
          <w:color w:val="002060"/>
        </w:rPr>
        <w:t>i</w:t>
      </w:r>
      <w:r w:rsidRPr="008419B8">
        <w:rPr>
          <w:color w:val="002060"/>
        </w:rPr>
        <w:t xml:space="preserve"> Calcio a Cinque Serie C1</w:t>
      </w:r>
      <w:r w:rsidR="008419B8" w:rsidRPr="008419B8">
        <w:rPr>
          <w:color w:val="002060"/>
        </w:rPr>
        <w:t>, Serie C2, Serie D e relative Coppe</w:t>
      </w:r>
      <w:r w:rsidRPr="008419B8">
        <w:rPr>
          <w:color w:val="002060"/>
        </w:rPr>
        <w:t xml:space="preserv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7547EEF6" w14:textId="77777777" w:rsidR="008419B8" w:rsidRDefault="008419B8" w:rsidP="006E2321">
      <w:pPr>
        <w:pStyle w:val="LndNormale1"/>
        <w:rPr>
          <w:color w:val="002060"/>
          <w:highlight w:val="yellow"/>
        </w:rPr>
      </w:pPr>
    </w:p>
    <w:p w14:paraId="55A60EC3" w14:textId="3C46701D" w:rsidR="006E2321" w:rsidRPr="008419B8" w:rsidRDefault="006E2321" w:rsidP="006E2321">
      <w:pPr>
        <w:pStyle w:val="LndNormale1"/>
        <w:rPr>
          <w:color w:val="002060"/>
        </w:rPr>
      </w:pPr>
      <w:r w:rsidRPr="008419B8">
        <w:rPr>
          <w:color w:val="002060"/>
        </w:rPr>
        <w:t xml:space="preserve">Per giocatori “formati” si intendono quei giocatori che abbiano almeno una delle caratteristiche di seguito indicate: </w:t>
      </w:r>
    </w:p>
    <w:p w14:paraId="5E913497" w14:textId="77777777" w:rsidR="006E2321" w:rsidRPr="008419B8" w:rsidRDefault="006E2321" w:rsidP="006E232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039B7853" w14:textId="77777777" w:rsidR="006E2321" w:rsidRPr="008419B8" w:rsidRDefault="006E2321" w:rsidP="006E232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7E63B81A" w14:textId="77777777" w:rsidR="006E2321" w:rsidRPr="008419B8" w:rsidRDefault="006E2321" w:rsidP="006E232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529AC73D" w14:textId="77777777" w:rsidR="006E2321" w:rsidRPr="008419B8" w:rsidRDefault="006E2321" w:rsidP="006E2321">
      <w:pPr>
        <w:pStyle w:val="LndNormale1"/>
        <w:rPr>
          <w:color w:val="002060"/>
        </w:rPr>
      </w:pPr>
      <w:r w:rsidRPr="008419B8">
        <w:rPr>
          <w:color w:val="002060"/>
        </w:rPr>
        <w:t>d) risultino residenti in Italia precedentemente al compimento del 10° anno di età.</w:t>
      </w:r>
    </w:p>
    <w:p w14:paraId="7AC33A61" w14:textId="77777777" w:rsidR="006E2321" w:rsidRDefault="006E2321" w:rsidP="0047674B">
      <w:pPr>
        <w:pStyle w:val="LndNormale1"/>
        <w:rPr>
          <w:color w:val="002060"/>
        </w:rPr>
      </w:pPr>
    </w:p>
    <w:p w14:paraId="2F0BBDD1" w14:textId="77777777" w:rsidR="008419B8" w:rsidRDefault="006E2321" w:rsidP="0047674B">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w:t>
      </w:r>
      <w:r w:rsidR="008419B8">
        <w:rPr>
          <w:color w:val="002060"/>
        </w:rPr>
        <w:t>à</w:t>
      </w:r>
      <w:r>
        <w:rPr>
          <w:color w:val="002060"/>
        </w:rPr>
        <w:t xml:space="preserve"> LND alla voce “Tesseramento dilettanti” </w:t>
      </w:r>
      <w:r w:rsidRPr="006E2321">
        <w:rPr>
          <w:b/>
          <w:bCs/>
          <w:color w:val="002060"/>
        </w:rPr>
        <w:t>siano in possesso o meno della qualifica di “Calciatore formato in Italia”</w:t>
      </w:r>
      <w:r>
        <w:rPr>
          <w:color w:val="002060"/>
        </w:rPr>
        <w:t xml:space="preserve">. </w:t>
      </w:r>
    </w:p>
    <w:p w14:paraId="0399B08F" w14:textId="13653393" w:rsidR="006E2321" w:rsidRDefault="006E2321" w:rsidP="0047674B">
      <w:pPr>
        <w:pStyle w:val="LndNormale1"/>
        <w:rPr>
          <w:color w:val="002060"/>
        </w:rPr>
      </w:pPr>
      <w:r>
        <w:rPr>
          <w:color w:val="002060"/>
        </w:rPr>
        <w:t xml:space="preserve">Qualora </w:t>
      </w:r>
      <w:r w:rsidR="008419B8">
        <w:rPr>
          <w:color w:val="002060"/>
        </w:rPr>
        <w:t xml:space="preserve">un calciatore </w:t>
      </w:r>
      <w:r>
        <w:rPr>
          <w:color w:val="002060"/>
        </w:rPr>
        <w:t xml:space="preserve">non </w:t>
      </w:r>
      <w:r w:rsidR="008419B8">
        <w:rPr>
          <w:color w:val="002060"/>
        </w:rPr>
        <w:t>abbia la qualifica di “Calciatore formato in Italia”, ma sia in possesso dei requisiti richiesti, le Società possono richiederla secondo la seguente procedura:</w:t>
      </w:r>
    </w:p>
    <w:p w14:paraId="17679261" w14:textId="77777777" w:rsidR="006E2321" w:rsidRDefault="006E2321" w:rsidP="0047674B">
      <w:pPr>
        <w:pStyle w:val="LndNormale1"/>
        <w:rPr>
          <w:color w:val="002060"/>
        </w:rPr>
      </w:pPr>
    </w:p>
    <w:p w14:paraId="4E4632F5" w14:textId="57BDE868" w:rsidR="000B0A74" w:rsidRDefault="000B0A74" w:rsidP="0047674B">
      <w:pPr>
        <w:pStyle w:val="LndNormale1"/>
        <w:rPr>
          <w:color w:val="002060"/>
        </w:rPr>
      </w:pPr>
      <w:r>
        <w:rPr>
          <w:b/>
          <w:bCs/>
          <w:color w:val="002060"/>
        </w:rPr>
        <w:t>MODALITA’ RICHIESTA QUALIFICA DI “CALCIATORE FORMATO IN ITALIA”</w:t>
      </w:r>
    </w:p>
    <w:p w14:paraId="1E378CA3" w14:textId="55F0F698" w:rsidR="000B0A74" w:rsidRDefault="000B0A74" w:rsidP="000B0A74">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1549E78C" w14:textId="785CE12E" w:rsidR="000B0A74" w:rsidRPr="000B0A74" w:rsidRDefault="000B0A74" w:rsidP="000B0A74">
      <w:pPr>
        <w:pStyle w:val="LndNormale1"/>
        <w:jc w:val="left"/>
        <w:rPr>
          <w:color w:val="002060"/>
        </w:rPr>
      </w:pPr>
      <w:r w:rsidRPr="000B0A74">
        <w:rPr>
          <w:color w:val="002060"/>
        </w:rPr>
        <w:t>Per richiedere tale qualifica devono procedere come segue:</w:t>
      </w:r>
    </w:p>
    <w:p w14:paraId="2A5B9619" w14:textId="77777777" w:rsidR="000B0A74" w:rsidRDefault="000B0A74">
      <w:pPr>
        <w:pStyle w:val="LndNormale1"/>
        <w:numPr>
          <w:ilvl w:val="0"/>
          <w:numId w:val="6"/>
        </w:numPr>
        <w:jc w:val="left"/>
        <w:rPr>
          <w:color w:val="002060"/>
        </w:rPr>
      </w:pPr>
      <w:r w:rsidRPr="000B0A74">
        <w:rPr>
          <w:color w:val="002060"/>
        </w:rPr>
        <w:t>entrare nella riservata Area Società</w:t>
      </w:r>
    </w:p>
    <w:p w14:paraId="7CF0FDCE" w14:textId="77777777" w:rsidR="000B0A74" w:rsidRDefault="000B0A74">
      <w:pPr>
        <w:pStyle w:val="LndNormale1"/>
        <w:numPr>
          <w:ilvl w:val="0"/>
          <w:numId w:val="6"/>
        </w:numPr>
        <w:jc w:val="left"/>
        <w:rPr>
          <w:color w:val="002060"/>
        </w:rPr>
      </w:pPr>
      <w:r w:rsidRPr="000B0A74">
        <w:rPr>
          <w:color w:val="002060"/>
        </w:rPr>
        <w:t>scegliere la tendina “Tesseramento dilettanti”</w:t>
      </w:r>
    </w:p>
    <w:p w14:paraId="0DEB95B6" w14:textId="77777777" w:rsidR="000B0A74" w:rsidRDefault="000B0A74">
      <w:pPr>
        <w:pStyle w:val="LndNormale1"/>
        <w:numPr>
          <w:ilvl w:val="0"/>
          <w:numId w:val="6"/>
        </w:numPr>
        <w:jc w:val="left"/>
        <w:rPr>
          <w:color w:val="002060"/>
        </w:rPr>
      </w:pPr>
      <w:r w:rsidRPr="000B0A74">
        <w:rPr>
          <w:color w:val="002060"/>
        </w:rPr>
        <w:t>scegliere l’opzione “Dichiarazione Residenza Calciatori per Formazione”</w:t>
      </w:r>
    </w:p>
    <w:p w14:paraId="267D540E" w14:textId="77777777" w:rsidR="000B0A74" w:rsidRDefault="000B0A74">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7750D834" w14:textId="77777777" w:rsidR="000B0A74" w:rsidRDefault="000B0A74">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4F44960A" w14:textId="2E9DD067" w:rsidR="000B0A74" w:rsidRPr="000B0A74" w:rsidRDefault="000B0A74">
      <w:pPr>
        <w:pStyle w:val="LndNormale1"/>
        <w:numPr>
          <w:ilvl w:val="0"/>
          <w:numId w:val="6"/>
        </w:numPr>
        <w:jc w:val="left"/>
        <w:rPr>
          <w:color w:val="002060"/>
        </w:rPr>
      </w:pPr>
      <w:r w:rsidRPr="000B0A74">
        <w:rPr>
          <w:color w:val="002060"/>
        </w:rPr>
        <w:t>firmare elettronicamente la pratica</w:t>
      </w:r>
    </w:p>
    <w:p w14:paraId="184C504F" w14:textId="77777777" w:rsidR="000B0A74" w:rsidRDefault="000B0A74" w:rsidP="000B0A74">
      <w:pPr>
        <w:pStyle w:val="LndNormale1"/>
        <w:rPr>
          <w:color w:val="002060"/>
        </w:rPr>
      </w:pPr>
      <w:r w:rsidRPr="000B0A74">
        <w:rPr>
          <w:color w:val="002060"/>
        </w:rPr>
        <w:br/>
      </w:r>
      <w:r w:rsidRPr="000B0A74">
        <w:rPr>
          <w:b/>
          <w:bCs/>
          <w:color w:val="002060"/>
        </w:rPr>
        <w:t>CONVALIDA DELLA PRATICA</w:t>
      </w:r>
    </w:p>
    <w:p w14:paraId="153CCF9B" w14:textId="6F99E440" w:rsidR="000B0A74" w:rsidRPr="000B0A74" w:rsidRDefault="000B0A74" w:rsidP="000B0A74">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11E30950" w14:textId="77777777" w:rsidR="00EE16A2" w:rsidRDefault="00EE16A2" w:rsidP="0047674B">
      <w:pPr>
        <w:pStyle w:val="LndNormale1"/>
        <w:rPr>
          <w:color w:val="002060"/>
        </w:rPr>
      </w:pPr>
    </w:p>
    <w:p w14:paraId="1B944DAD" w14:textId="77777777" w:rsidR="009B5ACE" w:rsidRDefault="009B5ACE" w:rsidP="0047674B">
      <w:pPr>
        <w:pStyle w:val="LndNormale1"/>
        <w:rPr>
          <w:color w:val="002060"/>
        </w:rPr>
      </w:pPr>
    </w:p>
    <w:p w14:paraId="7A5DBAC5" w14:textId="77777777" w:rsidR="00FC6C63" w:rsidRDefault="00FC6C63" w:rsidP="00FC6C63">
      <w:pPr>
        <w:pStyle w:val="LndNormale1"/>
        <w:jc w:val="left"/>
        <w:rPr>
          <w:b/>
          <w:color w:val="002060"/>
          <w:sz w:val="28"/>
          <w:szCs w:val="28"/>
        </w:rPr>
      </w:pPr>
      <w:r>
        <w:rPr>
          <w:b/>
          <w:color w:val="002060"/>
          <w:sz w:val="28"/>
          <w:szCs w:val="28"/>
        </w:rPr>
        <w:t>SPOSTAMENTO GARE</w:t>
      </w:r>
    </w:p>
    <w:p w14:paraId="78D3113F" w14:textId="77777777" w:rsidR="00FC6C63" w:rsidRDefault="00FC6C63" w:rsidP="00FC6C63">
      <w:pPr>
        <w:pStyle w:val="LndNormale1"/>
        <w:rPr>
          <w:color w:val="002060"/>
          <w:szCs w:val="22"/>
        </w:rPr>
      </w:pPr>
    </w:p>
    <w:p w14:paraId="54499D7D" w14:textId="77777777" w:rsidR="00FC6C63" w:rsidRDefault="00FC6C63" w:rsidP="00FC6C63">
      <w:pPr>
        <w:pStyle w:val="LndNormale1"/>
        <w:rPr>
          <w:color w:val="002060"/>
          <w:szCs w:val="22"/>
        </w:rPr>
      </w:pPr>
      <w:r>
        <w:rPr>
          <w:color w:val="002060"/>
          <w:szCs w:val="22"/>
        </w:rPr>
        <w:t xml:space="preserve">Non saranno rinviate gare a data da destinarsi. </w:t>
      </w:r>
    </w:p>
    <w:p w14:paraId="272BAB24" w14:textId="51E5740C" w:rsidR="00FC6C63" w:rsidRDefault="00FC6C63" w:rsidP="00FC6C63">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15138AD" w14:textId="77777777" w:rsidR="00FC6C63" w:rsidRDefault="00FC6C63" w:rsidP="00FC6C63">
      <w:pPr>
        <w:pStyle w:val="LndNormale1"/>
        <w:rPr>
          <w:color w:val="002060"/>
          <w:szCs w:val="22"/>
        </w:rPr>
      </w:pPr>
      <w:r>
        <w:rPr>
          <w:color w:val="002060"/>
          <w:szCs w:val="22"/>
        </w:rPr>
        <w:t>Le variazioni dovranno pervenire alla Segreteria del Calcio a Cinque esclusivamente tramite mail (</w:t>
      </w:r>
      <w:hyperlink r:id="rId12"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3F83252" w14:textId="77777777" w:rsidR="00FC6C63" w:rsidRPr="00AC16D9" w:rsidRDefault="00FC6C63" w:rsidP="00FC6C63">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49BE07C6" w14:textId="77777777" w:rsidR="00682486" w:rsidRDefault="00682486" w:rsidP="0047674B">
      <w:pPr>
        <w:pStyle w:val="LndNormale1"/>
        <w:rPr>
          <w:color w:val="002060"/>
        </w:rPr>
      </w:pPr>
    </w:p>
    <w:p w14:paraId="528445A5" w14:textId="77777777" w:rsidR="00DA3709" w:rsidRPr="00670A8C" w:rsidRDefault="00DA3709" w:rsidP="0047674B">
      <w:pPr>
        <w:pStyle w:val="LndNormale1"/>
        <w:rPr>
          <w:color w:val="002060"/>
        </w:rPr>
      </w:pPr>
    </w:p>
    <w:p w14:paraId="54C8914D" w14:textId="4832281A" w:rsidR="006266EB" w:rsidRPr="00273944" w:rsidRDefault="006644BA" w:rsidP="00273944">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712FFCCF" w14:textId="77777777" w:rsidR="00C529A4" w:rsidRDefault="00C529A4" w:rsidP="00C529A4">
      <w:pPr>
        <w:pStyle w:val="breakline"/>
        <w:rPr>
          <w:color w:val="002060"/>
        </w:rPr>
      </w:pPr>
    </w:p>
    <w:p w14:paraId="71AA831E" w14:textId="77777777" w:rsidR="005C5FC8" w:rsidRPr="005C5FC8" w:rsidRDefault="005C5FC8" w:rsidP="005C5FC8">
      <w:pPr>
        <w:pStyle w:val="titolocampionato0"/>
        <w:shd w:val="clear" w:color="auto" w:fill="CCCCCC"/>
        <w:spacing w:before="80" w:after="40"/>
        <w:rPr>
          <w:color w:val="002060"/>
        </w:rPr>
      </w:pPr>
      <w:r w:rsidRPr="005C5FC8">
        <w:rPr>
          <w:color w:val="002060"/>
        </w:rPr>
        <w:t>CALCIO A CINQUE SERIE D</w:t>
      </w:r>
    </w:p>
    <w:p w14:paraId="2E29BB68" w14:textId="77777777" w:rsidR="005C5FC8" w:rsidRPr="005C5FC8" w:rsidRDefault="005C5FC8" w:rsidP="005C5FC8">
      <w:pPr>
        <w:pStyle w:val="titoloprinc0"/>
        <w:rPr>
          <w:color w:val="002060"/>
        </w:rPr>
      </w:pPr>
      <w:r w:rsidRPr="005C5FC8">
        <w:rPr>
          <w:color w:val="002060"/>
        </w:rPr>
        <w:t>GIUDICE SPORTIVO</w:t>
      </w:r>
    </w:p>
    <w:p w14:paraId="1207515C" w14:textId="77777777" w:rsidR="005C5FC8" w:rsidRPr="005C5FC8" w:rsidRDefault="005C5FC8" w:rsidP="005C5FC8">
      <w:pPr>
        <w:pStyle w:val="diffida"/>
        <w:rPr>
          <w:color w:val="002060"/>
        </w:rPr>
      </w:pPr>
      <w:r w:rsidRPr="005C5FC8">
        <w:rPr>
          <w:color w:val="002060"/>
        </w:rPr>
        <w:t>Il Giudice Sportivo Avv. Agnese Lazzaretti, con l'assistenza del segretario Angelo Castellana, nella seduta del 10/10/2024, ha adottato le decisioni che di seguito integralmente si riportano:</w:t>
      </w:r>
    </w:p>
    <w:p w14:paraId="3DC90253" w14:textId="77777777" w:rsidR="005C5FC8" w:rsidRPr="005C5FC8" w:rsidRDefault="005C5FC8" w:rsidP="005C5FC8">
      <w:pPr>
        <w:pStyle w:val="titolo10"/>
        <w:rPr>
          <w:color w:val="002060"/>
        </w:rPr>
      </w:pPr>
      <w:r w:rsidRPr="005C5FC8">
        <w:rPr>
          <w:color w:val="002060"/>
        </w:rPr>
        <w:t xml:space="preserve">GARE DEL 4/10/2024 </w:t>
      </w:r>
    </w:p>
    <w:p w14:paraId="636B0411" w14:textId="77777777" w:rsidR="005C5FC8" w:rsidRPr="005C5FC8" w:rsidRDefault="005C5FC8" w:rsidP="005C5FC8">
      <w:pPr>
        <w:pStyle w:val="titolo7a"/>
        <w:rPr>
          <w:color w:val="002060"/>
        </w:rPr>
      </w:pPr>
      <w:r w:rsidRPr="005C5FC8">
        <w:rPr>
          <w:color w:val="002060"/>
        </w:rPr>
        <w:t xml:space="preserve">PROVVEDIMENTI DISCIPLINARI </w:t>
      </w:r>
    </w:p>
    <w:p w14:paraId="1B87D8D2" w14:textId="77777777" w:rsidR="005C5FC8" w:rsidRPr="005C5FC8" w:rsidRDefault="005C5FC8" w:rsidP="005C5FC8">
      <w:pPr>
        <w:pStyle w:val="titolo7b0"/>
        <w:rPr>
          <w:color w:val="002060"/>
        </w:rPr>
      </w:pPr>
      <w:r w:rsidRPr="005C5FC8">
        <w:rPr>
          <w:color w:val="002060"/>
        </w:rPr>
        <w:t xml:space="preserve">In base alle risultanze degli atti ufficiali sono state deliberate le seguenti sanzioni disciplinari. </w:t>
      </w:r>
    </w:p>
    <w:p w14:paraId="45959F32" w14:textId="77777777" w:rsidR="005C5FC8" w:rsidRPr="005C5FC8" w:rsidRDefault="005C5FC8" w:rsidP="005C5FC8">
      <w:pPr>
        <w:pStyle w:val="titolo30"/>
        <w:rPr>
          <w:color w:val="002060"/>
        </w:rPr>
      </w:pPr>
      <w:r w:rsidRPr="005C5FC8">
        <w:rPr>
          <w:color w:val="002060"/>
        </w:rPr>
        <w:t xml:space="preserve">DIRIGENTI </w:t>
      </w:r>
    </w:p>
    <w:p w14:paraId="18090FC4" w14:textId="77777777" w:rsidR="005C5FC8" w:rsidRPr="005C5FC8" w:rsidRDefault="005C5FC8" w:rsidP="005C5FC8">
      <w:pPr>
        <w:pStyle w:val="titolo20"/>
        <w:rPr>
          <w:color w:val="002060"/>
        </w:rPr>
      </w:pPr>
      <w:r w:rsidRPr="005C5FC8">
        <w:rPr>
          <w:color w:val="002060"/>
        </w:rPr>
        <w:t xml:space="preserve">INIBIZIONE A TEMPO OPPURE SQUALIFICA A GARE: FINO AL 17/10/2024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5C5FC8" w:rsidRPr="005C5FC8" w14:paraId="2003E42E" w14:textId="77777777" w:rsidTr="003F6C98">
        <w:tc>
          <w:tcPr>
            <w:tcW w:w="2200" w:type="dxa"/>
            <w:tcMar>
              <w:top w:w="20" w:type="dxa"/>
              <w:left w:w="20" w:type="dxa"/>
              <w:bottom w:w="20" w:type="dxa"/>
              <w:right w:w="20" w:type="dxa"/>
            </w:tcMar>
            <w:vAlign w:val="center"/>
            <w:hideMark/>
          </w:tcPr>
          <w:p w14:paraId="2EAE9A6F" w14:textId="77777777" w:rsidR="005C5FC8" w:rsidRPr="005C5FC8" w:rsidRDefault="005C5FC8" w:rsidP="003F6C98">
            <w:pPr>
              <w:pStyle w:val="movimento"/>
              <w:rPr>
                <w:color w:val="002060"/>
              </w:rPr>
            </w:pPr>
            <w:r w:rsidRPr="005C5FC8">
              <w:rPr>
                <w:color w:val="002060"/>
              </w:rPr>
              <w:t>SEGHETTA GIACOMO</w:t>
            </w:r>
          </w:p>
        </w:tc>
        <w:tc>
          <w:tcPr>
            <w:tcW w:w="2200" w:type="dxa"/>
            <w:tcMar>
              <w:top w:w="20" w:type="dxa"/>
              <w:left w:w="20" w:type="dxa"/>
              <w:bottom w:w="20" w:type="dxa"/>
              <w:right w:w="20" w:type="dxa"/>
            </w:tcMar>
            <w:vAlign w:val="center"/>
            <w:hideMark/>
          </w:tcPr>
          <w:p w14:paraId="7B67720E" w14:textId="77777777" w:rsidR="005C5FC8" w:rsidRPr="005C5FC8" w:rsidRDefault="005C5FC8" w:rsidP="003F6C98">
            <w:pPr>
              <w:pStyle w:val="movimento2"/>
              <w:rPr>
                <w:color w:val="002060"/>
              </w:rPr>
            </w:pPr>
            <w:r w:rsidRPr="005C5FC8">
              <w:rPr>
                <w:color w:val="002060"/>
              </w:rPr>
              <w:t xml:space="preserve">(CALCIO </w:t>
            </w:r>
            <w:proofErr w:type="gramStart"/>
            <w:r w:rsidRPr="005C5FC8">
              <w:rPr>
                <w:color w:val="002060"/>
              </w:rPr>
              <w:t>S.ELPIDIO</w:t>
            </w:r>
            <w:proofErr w:type="gramEnd"/>
            <w:r w:rsidRPr="005C5FC8">
              <w:rPr>
                <w:color w:val="002060"/>
              </w:rPr>
              <w:t xml:space="preserve"> A MARE) </w:t>
            </w:r>
          </w:p>
        </w:tc>
        <w:tc>
          <w:tcPr>
            <w:tcW w:w="800" w:type="dxa"/>
            <w:tcMar>
              <w:top w:w="20" w:type="dxa"/>
              <w:left w:w="20" w:type="dxa"/>
              <w:bottom w:w="20" w:type="dxa"/>
              <w:right w:w="20" w:type="dxa"/>
            </w:tcMar>
            <w:vAlign w:val="center"/>
            <w:hideMark/>
          </w:tcPr>
          <w:p w14:paraId="4A8F8C34" w14:textId="77777777" w:rsidR="005C5FC8" w:rsidRPr="005C5FC8" w:rsidRDefault="005C5FC8" w:rsidP="003F6C98">
            <w:pPr>
              <w:pStyle w:val="movimento"/>
              <w:rPr>
                <w:color w:val="002060"/>
              </w:rPr>
            </w:pPr>
            <w:r w:rsidRPr="005C5FC8">
              <w:rPr>
                <w:color w:val="002060"/>
              </w:rPr>
              <w:t> </w:t>
            </w:r>
          </w:p>
        </w:tc>
        <w:tc>
          <w:tcPr>
            <w:tcW w:w="2200" w:type="dxa"/>
            <w:tcMar>
              <w:top w:w="20" w:type="dxa"/>
              <w:left w:w="20" w:type="dxa"/>
              <w:bottom w:w="20" w:type="dxa"/>
              <w:right w:w="20" w:type="dxa"/>
            </w:tcMar>
            <w:vAlign w:val="center"/>
            <w:hideMark/>
          </w:tcPr>
          <w:p w14:paraId="0002902B" w14:textId="77777777" w:rsidR="005C5FC8" w:rsidRPr="005C5FC8" w:rsidRDefault="005C5FC8" w:rsidP="003F6C98">
            <w:pPr>
              <w:pStyle w:val="movimento"/>
              <w:rPr>
                <w:color w:val="002060"/>
              </w:rPr>
            </w:pPr>
            <w:r w:rsidRPr="005C5FC8">
              <w:rPr>
                <w:color w:val="002060"/>
              </w:rPr>
              <w:t> </w:t>
            </w:r>
          </w:p>
        </w:tc>
        <w:tc>
          <w:tcPr>
            <w:tcW w:w="2200" w:type="dxa"/>
            <w:tcMar>
              <w:top w:w="20" w:type="dxa"/>
              <w:left w:w="20" w:type="dxa"/>
              <w:bottom w:w="20" w:type="dxa"/>
              <w:right w:w="20" w:type="dxa"/>
            </w:tcMar>
            <w:vAlign w:val="center"/>
            <w:hideMark/>
          </w:tcPr>
          <w:p w14:paraId="7D617CF6" w14:textId="77777777" w:rsidR="005C5FC8" w:rsidRPr="005C5FC8" w:rsidRDefault="005C5FC8" w:rsidP="003F6C98">
            <w:pPr>
              <w:pStyle w:val="movimento2"/>
              <w:rPr>
                <w:color w:val="002060"/>
              </w:rPr>
            </w:pPr>
            <w:r w:rsidRPr="005C5FC8">
              <w:rPr>
                <w:color w:val="002060"/>
              </w:rPr>
              <w:t> </w:t>
            </w:r>
          </w:p>
        </w:tc>
      </w:tr>
    </w:tbl>
    <w:p w14:paraId="50556EE2" w14:textId="77777777" w:rsidR="005C5FC8" w:rsidRPr="005C5FC8" w:rsidRDefault="005C5FC8" w:rsidP="005C5FC8">
      <w:pPr>
        <w:pStyle w:val="diffida"/>
        <w:spacing w:before="80" w:beforeAutospacing="0" w:after="40" w:afterAutospacing="0"/>
        <w:rPr>
          <w:rFonts w:eastAsiaTheme="minorEastAsia"/>
          <w:color w:val="002060"/>
        </w:rPr>
      </w:pPr>
      <w:r w:rsidRPr="005C5FC8">
        <w:rPr>
          <w:color w:val="002060"/>
        </w:rPr>
        <w:t xml:space="preserve">espulso per proteste. Allontanato. </w:t>
      </w:r>
    </w:p>
    <w:p w14:paraId="73612A8E" w14:textId="77777777" w:rsidR="005C5FC8" w:rsidRDefault="005C5FC8" w:rsidP="00C529A4">
      <w:pPr>
        <w:pStyle w:val="breakline"/>
        <w:rPr>
          <w:color w:val="002060"/>
        </w:rPr>
      </w:pPr>
    </w:p>
    <w:p w14:paraId="5902911A" w14:textId="77777777" w:rsidR="00C529A4" w:rsidRPr="00783D73" w:rsidRDefault="00C529A4" w:rsidP="00C529A4">
      <w:pPr>
        <w:jc w:val="center"/>
        <w:rPr>
          <w:rFonts w:ascii="Arial" w:hAnsi="Arial" w:cs="Arial"/>
          <w:noProof/>
          <w:color w:val="002060"/>
          <w:sz w:val="22"/>
          <w:szCs w:val="22"/>
        </w:rPr>
      </w:pPr>
      <w:r w:rsidRPr="00783D73">
        <w:rPr>
          <w:rFonts w:ascii="Arial" w:hAnsi="Arial" w:cs="Arial"/>
          <w:noProof/>
          <w:color w:val="002060"/>
          <w:sz w:val="22"/>
          <w:szCs w:val="22"/>
        </w:rPr>
        <w:t>F.to IL SEGRETARIO                                   F.to IL GIUDICE SPORTIVO</w:t>
      </w:r>
    </w:p>
    <w:p w14:paraId="52856EAE" w14:textId="77777777" w:rsidR="00C529A4" w:rsidRPr="00783D73" w:rsidRDefault="00C529A4" w:rsidP="00C529A4">
      <w:pPr>
        <w:pStyle w:val="Corpodeltesto2"/>
        <w:spacing w:after="0" w:line="240" w:lineRule="auto"/>
        <w:jc w:val="both"/>
        <w:rPr>
          <w:rFonts w:ascii="Arial" w:hAnsi="Arial" w:cs="Arial"/>
          <w:b/>
          <w:color w:val="002060"/>
          <w:sz w:val="22"/>
          <w:szCs w:val="22"/>
        </w:rPr>
      </w:pPr>
      <w:r w:rsidRPr="00783D73">
        <w:rPr>
          <w:rFonts w:ascii="Arial" w:hAnsi="Arial" w:cs="Arial"/>
          <w:noProof/>
          <w:color w:val="002060"/>
          <w:sz w:val="22"/>
          <w:szCs w:val="22"/>
        </w:rPr>
        <w:t xml:space="preserve">                         Angelo Castellana        </w:t>
      </w:r>
      <w:r w:rsidRPr="00783D73">
        <w:rPr>
          <w:rFonts w:ascii="Arial" w:hAnsi="Arial" w:cs="Arial"/>
          <w:noProof/>
          <w:color w:val="002060"/>
          <w:sz w:val="22"/>
          <w:szCs w:val="22"/>
        </w:rPr>
        <w:tab/>
        <w:t xml:space="preserve">                                Agnese Lazzaretti</w:t>
      </w:r>
    </w:p>
    <w:p w14:paraId="63F3FA0D" w14:textId="77777777" w:rsidR="00C529A4" w:rsidRPr="00980F44" w:rsidRDefault="00C529A4" w:rsidP="00C529A4">
      <w:pPr>
        <w:pStyle w:val="breakline"/>
        <w:rPr>
          <w:rFonts w:eastAsiaTheme="minorEastAsia"/>
          <w:color w:val="002060"/>
        </w:rPr>
      </w:pPr>
    </w:p>
    <w:p w14:paraId="3ED72D8D" w14:textId="77777777" w:rsidR="00C529A4" w:rsidRDefault="00C529A4" w:rsidP="00C529A4">
      <w:pPr>
        <w:pStyle w:val="breakline"/>
        <w:rPr>
          <w:color w:val="002060"/>
        </w:rPr>
      </w:pPr>
    </w:p>
    <w:p w14:paraId="5B4F3907" w14:textId="77777777" w:rsidR="005C5FC8" w:rsidRDefault="005C5FC8" w:rsidP="00C529A4">
      <w:pPr>
        <w:pStyle w:val="breakline"/>
        <w:rPr>
          <w:color w:val="002060"/>
        </w:rPr>
      </w:pPr>
    </w:p>
    <w:p w14:paraId="7E24D656" w14:textId="77777777" w:rsidR="005E423E" w:rsidRDefault="005E423E" w:rsidP="00C529A4">
      <w:pPr>
        <w:pStyle w:val="breakline"/>
        <w:rPr>
          <w:color w:val="002060"/>
        </w:rPr>
      </w:pPr>
    </w:p>
    <w:p w14:paraId="03A831D4" w14:textId="77777777" w:rsidR="005E423E" w:rsidRPr="00DE1EF7" w:rsidRDefault="005E423E" w:rsidP="005E423E">
      <w:pPr>
        <w:pStyle w:val="TITOLOCAMPIONATO"/>
        <w:shd w:val="clear" w:color="auto" w:fill="002060"/>
        <w:spacing w:before="0" w:beforeAutospacing="0" w:after="0" w:afterAutospacing="0"/>
        <w:rPr>
          <w:color w:val="FFFFFF" w:themeColor="background1"/>
        </w:rPr>
      </w:pPr>
      <w:bookmarkStart w:id="11" w:name="_Hlk129856054"/>
      <w:r>
        <w:rPr>
          <w:color w:val="FFFFFF" w:themeColor="background1"/>
        </w:rPr>
        <w:t>ERRATA CORRIGE</w:t>
      </w:r>
    </w:p>
    <w:bookmarkEnd w:id="11"/>
    <w:p w14:paraId="668C3933" w14:textId="77777777" w:rsidR="005E423E" w:rsidRDefault="005E423E" w:rsidP="005E423E">
      <w:pPr>
        <w:pStyle w:val="LndNormale1"/>
        <w:rPr>
          <w:rFonts w:cs="Arial"/>
          <w:color w:val="002060"/>
        </w:rPr>
      </w:pPr>
    </w:p>
    <w:p w14:paraId="2C7B59A8" w14:textId="5789C5E4" w:rsidR="005E423E" w:rsidRPr="002F286D" w:rsidRDefault="005E423E" w:rsidP="005E423E">
      <w:pPr>
        <w:pStyle w:val="LndNormale1"/>
        <w:rPr>
          <w:b/>
          <w:color w:val="002060"/>
          <w:sz w:val="28"/>
          <w:szCs w:val="28"/>
        </w:rPr>
      </w:pPr>
      <w:r>
        <w:rPr>
          <w:b/>
          <w:color w:val="002060"/>
          <w:sz w:val="28"/>
          <w:szCs w:val="28"/>
        </w:rPr>
        <w:t>CAMPIONATO CALCIO A CINQUE SERIE D, GIRONE “E”</w:t>
      </w:r>
    </w:p>
    <w:p w14:paraId="132B4CBD" w14:textId="77777777" w:rsidR="005E423E" w:rsidRPr="002F286D" w:rsidRDefault="005E423E" w:rsidP="005E423E">
      <w:pPr>
        <w:pStyle w:val="LndNormale1"/>
        <w:rPr>
          <w:rFonts w:cs="Arial"/>
          <w:color w:val="002060"/>
          <w:szCs w:val="22"/>
        </w:rPr>
      </w:pPr>
    </w:p>
    <w:p w14:paraId="7F2BA5CE" w14:textId="498F6642" w:rsidR="005E423E" w:rsidRPr="00FC6D72" w:rsidRDefault="005E423E" w:rsidP="005E423E">
      <w:pPr>
        <w:pStyle w:val="breakline"/>
        <w:jc w:val="both"/>
        <w:rPr>
          <w:rFonts w:ascii="Arial" w:hAnsi="Arial" w:cs="Arial"/>
          <w:b/>
          <w:bCs/>
          <w:color w:val="002060"/>
          <w:sz w:val="22"/>
          <w:szCs w:val="22"/>
        </w:rPr>
      </w:pPr>
      <w:r>
        <w:rPr>
          <w:rFonts w:ascii="Arial" w:hAnsi="Arial" w:cs="Arial"/>
          <w:color w:val="002060"/>
          <w:sz w:val="22"/>
          <w:szCs w:val="22"/>
        </w:rPr>
        <w:t>A seguito della segnalazione della Società interessata</w:t>
      </w:r>
      <w:r w:rsidRPr="002F286D">
        <w:rPr>
          <w:rFonts w:ascii="Arial" w:hAnsi="Arial" w:cs="Arial"/>
          <w:color w:val="002060"/>
          <w:sz w:val="22"/>
          <w:szCs w:val="22"/>
        </w:rPr>
        <w:t>,</w:t>
      </w:r>
      <w:r>
        <w:rPr>
          <w:rFonts w:ascii="Arial" w:hAnsi="Arial" w:cs="Arial"/>
          <w:color w:val="002060"/>
          <w:sz w:val="22"/>
          <w:szCs w:val="22"/>
        </w:rPr>
        <w:t xml:space="preserve"> preso atto della rettifica arbitrale,</w:t>
      </w:r>
      <w:r w:rsidRPr="002F286D">
        <w:rPr>
          <w:rFonts w:ascii="Arial" w:hAnsi="Arial" w:cs="Arial"/>
          <w:color w:val="002060"/>
          <w:sz w:val="22"/>
          <w:szCs w:val="22"/>
        </w:rPr>
        <w:t xml:space="preserve"> nel Comunicato Ufficiale n° </w:t>
      </w:r>
      <w:r>
        <w:rPr>
          <w:rFonts w:ascii="Arial" w:hAnsi="Arial" w:cs="Arial"/>
          <w:color w:val="002060"/>
          <w:sz w:val="22"/>
          <w:szCs w:val="22"/>
        </w:rPr>
        <w:t>2</w:t>
      </w:r>
      <w:r>
        <w:rPr>
          <w:rFonts w:ascii="Arial" w:hAnsi="Arial" w:cs="Arial"/>
          <w:color w:val="002060"/>
          <w:sz w:val="22"/>
          <w:szCs w:val="22"/>
        </w:rPr>
        <w:t>7</w:t>
      </w:r>
      <w:r w:rsidRPr="002F286D">
        <w:rPr>
          <w:rFonts w:ascii="Arial" w:hAnsi="Arial" w:cs="Arial"/>
          <w:color w:val="002060"/>
          <w:sz w:val="22"/>
          <w:szCs w:val="22"/>
        </w:rPr>
        <w:t xml:space="preserve"> del </w:t>
      </w:r>
      <w:r>
        <w:rPr>
          <w:rFonts w:ascii="Arial" w:hAnsi="Arial" w:cs="Arial"/>
          <w:color w:val="002060"/>
          <w:sz w:val="22"/>
          <w:szCs w:val="22"/>
        </w:rPr>
        <w:t>09</w:t>
      </w:r>
      <w:r w:rsidRPr="002F286D">
        <w:rPr>
          <w:rFonts w:ascii="Arial" w:hAnsi="Arial" w:cs="Arial"/>
          <w:color w:val="002060"/>
          <w:sz w:val="22"/>
          <w:szCs w:val="22"/>
        </w:rPr>
        <w:t>/</w:t>
      </w:r>
      <w:r>
        <w:rPr>
          <w:rFonts w:ascii="Arial" w:hAnsi="Arial" w:cs="Arial"/>
          <w:color w:val="002060"/>
          <w:sz w:val="22"/>
          <w:szCs w:val="22"/>
        </w:rPr>
        <w:t>10</w:t>
      </w:r>
      <w:r w:rsidRPr="002F286D">
        <w:rPr>
          <w:rFonts w:ascii="Arial" w:hAnsi="Arial" w:cs="Arial"/>
          <w:color w:val="002060"/>
          <w:sz w:val="22"/>
          <w:szCs w:val="22"/>
        </w:rPr>
        <w:t>/2024 è stat</w:t>
      </w:r>
      <w:r>
        <w:rPr>
          <w:rFonts w:ascii="Arial" w:hAnsi="Arial" w:cs="Arial"/>
          <w:color w:val="002060"/>
          <w:sz w:val="22"/>
          <w:szCs w:val="22"/>
        </w:rPr>
        <w:t>a omessa</w:t>
      </w:r>
      <w:r w:rsidRPr="002F286D">
        <w:rPr>
          <w:rFonts w:ascii="Arial" w:hAnsi="Arial" w:cs="Arial"/>
          <w:color w:val="002060"/>
          <w:sz w:val="22"/>
          <w:szCs w:val="22"/>
        </w:rPr>
        <w:t xml:space="preserve"> </w:t>
      </w:r>
      <w:r>
        <w:rPr>
          <w:rFonts w:ascii="Arial" w:hAnsi="Arial" w:cs="Arial"/>
          <w:color w:val="002060"/>
          <w:sz w:val="22"/>
          <w:szCs w:val="22"/>
        </w:rPr>
        <w:t>l’inibizione fino al 17/10/2024 a carico del Dirigente</w:t>
      </w:r>
      <w:r w:rsidRPr="002F286D">
        <w:rPr>
          <w:rFonts w:ascii="Arial" w:hAnsi="Arial" w:cs="Arial"/>
          <w:color w:val="002060"/>
          <w:sz w:val="22"/>
          <w:szCs w:val="22"/>
        </w:rPr>
        <w:t xml:space="preserve"> della Società </w:t>
      </w:r>
      <w:r>
        <w:rPr>
          <w:rFonts w:ascii="Arial" w:hAnsi="Arial" w:cs="Arial"/>
          <w:b/>
          <w:bCs/>
          <w:color w:val="002060"/>
          <w:sz w:val="22"/>
          <w:szCs w:val="22"/>
        </w:rPr>
        <w:t xml:space="preserve">CALCIO </w:t>
      </w:r>
      <w:proofErr w:type="gramStart"/>
      <w:r>
        <w:rPr>
          <w:rFonts w:ascii="Arial" w:hAnsi="Arial" w:cs="Arial"/>
          <w:b/>
          <w:bCs/>
          <w:color w:val="002060"/>
          <w:sz w:val="22"/>
          <w:szCs w:val="22"/>
        </w:rPr>
        <w:t>S.ELPIDIO</w:t>
      </w:r>
      <w:proofErr w:type="gramEnd"/>
      <w:r>
        <w:rPr>
          <w:rFonts w:ascii="Arial" w:hAnsi="Arial" w:cs="Arial"/>
          <w:b/>
          <w:bCs/>
          <w:color w:val="002060"/>
          <w:sz w:val="22"/>
          <w:szCs w:val="22"/>
        </w:rPr>
        <w:t xml:space="preserve"> A MARE</w:t>
      </w:r>
      <w:r w:rsidRPr="002F286D">
        <w:rPr>
          <w:rFonts w:ascii="Arial" w:hAnsi="Arial" w:cs="Arial"/>
          <w:color w:val="002060"/>
          <w:sz w:val="22"/>
          <w:szCs w:val="22"/>
        </w:rPr>
        <w:t xml:space="preserve"> Sig. </w:t>
      </w:r>
      <w:r>
        <w:rPr>
          <w:rFonts w:ascii="Arial" w:hAnsi="Arial" w:cs="Arial"/>
          <w:b/>
          <w:bCs/>
          <w:color w:val="002060"/>
          <w:sz w:val="22"/>
          <w:szCs w:val="22"/>
        </w:rPr>
        <w:t>SEGHETTA GIACOMO</w:t>
      </w:r>
      <w:r w:rsidRPr="002F286D">
        <w:rPr>
          <w:rFonts w:ascii="Arial" w:hAnsi="Arial" w:cs="Arial"/>
          <w:color w:val="002060"/>
          <w:sz w:val="22"/>
          <w:szCs w:val="22"/>
        </w:rPr>
        <w:t xml:space="preserve"> come da relativo paragrafo del presente Comunicato Ufficiale.</w:t>
      </w:r>
    </w:p>
    <w:p w14:paraId="3218FCD4" w14:textId="77777777" w:rsidR="005E423E" w:rsidRPr="00980F44" w:rsidRDefault="005E423E" w:rsidP="00C529A4">
      <w:pPr>
        <w:pStyle w:val="breakline"/>
        <w:rPr>
          <w:color w:val="002060"/>
        </w:rPr>
      </w:pPr>
    </w:p>
    <w:p w14:paraId="660BA084" w14:textId="77777777" w:rsidR="000C0DCF" w:rsidRDefault="000C0DCF" w:rsidP="007328C0">
      <w:pPr>
        <w:pStyle w:val="breakline"/>
        <w:rPr>
          <w:color w:val="002060"/>
        </w:rPr>
      </w:pPr>
    </w:p>
    <w:p w14:paraId="19066DF4" w14:textId="30447EAB"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6F197043"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C529A4">
        <w:rPr>
          <w:rFonts w:ascii="Arial" w:hAnsi="Arial" w:cs="Arial"/>
          <w:b/>
          <w:bCs/>
          <w:color w:val="002060"/>
        </w:rPr>
        <w:t>21</w:t>
      </w:r>
      <w:r w:rsidR="00974853">
        <w:rPr>
          <w:rFonts w:ascii="Arial" w:hAnsi="Arial" w:cs="Arial"/>
          <w:b/>
          <w:bCs/>
          <w:color w:val="002060"/>
        </w:rPr>
        <w:t xml:space="preserve"> ottobre</w:t>
      </w:r>
      <w:r>
        <w:rPr>
          <w:rFonts w:ascii="Arial" w:hAnsi="Arial" w:cs="Arial"/>
          <w:b/>
          <w:bCs/>
          <w:color w:val="002060"/>
        </w:rPr>
        <w:t xml:space="preserve"> 2024</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483B226F"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5E423E">
        <w:rPr>
          <w:b/>
          <w:color w:val="002060"/>
          <w:u w:val="single"/>
        </w:rPr>
        <w:t>10</w:t>
      </w:r>
      <w:r w:rsidR="004646D7">
        <w:rPr>
          <w:b/>
          <w:color w:val="002060"/>
          <w:u w:val="single"/>
        </w:rPr>
        <w:t>/</w:t>
      </w:r>
      <w:r w:rsidR="003050E4">
        <w:rPr>
          <w:b/>
          <w:color w:val="002060"/>
          <w:u w:val="single"/>
        </w:rPr>
        <w:t>10</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972DD8">
        <w:rPr>
          <w:b/>
          <w:color w:val="002060"/>
          <w:u w:val="single"/>
        </w:rPr>
        <w:t>4</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C39B93" w14:textId="77777777" w:rsidR="0031212E" w:rsidRDefault="0031212E">
      <w:r>
        <w:separator/>
      </w:r>
    </w:p>
  </w:endnote>
  <w:endnote w:type="continuationSeparator" w:id="0">
    <w:p w14:paraId="2F33A947" w14:textId="77777777" w:rsidR="0031212E" w:rsidRDefault="003121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Calibri"/>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745DC" w14:textId="3FDEB93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840F4E">
      <w:rPr>
        <w:rStyle w:val="Numeropagina"/>
        <w:rFonts w:ascii="Arial" w:hAnsi="Arial" w:cs="Arial"/>
        <w:color w:val="002060"/>
      </w:rPr>
      <w:t>28</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A70987" w14:textId="77777777" w:rsidR="0031212E" w:rsidRDefault="0031212E">
      <w:r>
        <w:separator/>
      </w:r>
    </w:p>
  </w:footnote>
  <w:footnote w:type="continuationSeparator" w:id="0">
    <w:p w14:paraId="2CFECFE6" w14:textId="77777777" w:rsidR="0031212E" w:rsidRDefault="003121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15:restartNumberingAfterBreak="0">
    <w:nsid w:val="04EB4DD7"/>
    <w:multiLevelType w:val="hybridMultilevel"/>
    <w:tmpl w:val="0BB46FD8"/>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 w15:restartNumberingAfterBreak="0">
    <w:nsid w:val="0F444A5A"/>
    <w:multiLevelType w:val="hybridMultilevel"/>
    <w:tmpl w:val="B1A47B40"/>
    <w:lvl w:ilvl="0" w:tplc="BA78061C">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4"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5" w15:restartNumberingAfterBreak="0">
    <w:nsid w:val="11E07F14"/>
    <w:multiLevelType w:val="hybridMultilevel"/>
    <w:tmpl w:val="E2766B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4D319DB"/>
    <w:multiLevelType w:val="hybridMultilevel"/>
    <w:tmpl w:val="F63E4B46"/>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68B7BF5"/>
    <w:multiLevelType w:val="hybridMultilevel"/>
    <w:tmpl w:val="950EDBDE"/>
    <w:lvl w:ilvl="0" w:tplc="CFCC4DA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7"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18" w15:restartNumberingAfterBreak="0">
    <w:nsid w:val="28D94D60"/>
    <w:multiLevelType w:val="multilevel"/>
    <w:tmpl w:val="4370B2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2CFC05D7"/>
    <w:multiLevelType w:val="hybridMultilevel"/>
    <w:tmpl w:val="7E2867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2FA51449"/>
    <w:multiLevelType w:val="hybridMultilevel"/>
    <w:tmpl w:val="31200418"/>
    <w:lvl w:ilvl="0" w:tplc="B19A09F4">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3" w15:restartNumberingAfterBreak="0">
    <w:nsid w:val="3659412F"/>
    <w:multiLevelType w:val="hybridMultilevel"/>
    <w:tmpl w:val="A8E00E8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B8A6FA7"/>
    <w:multiLevelType w:val="hybridMultilevel"/>
    <w:tmpl w:val="6AC6C9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8"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29"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30" w15:restartNumberingAfterBreak="0">
    <w:nsid w:val="43C94B1C"/>
    <w:multiLevelType w:val="hybridMultilevel"/>
    <w:tmpl w:val="5C08F2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3DC1BAB"/>
    <w:multiLevelType w:val="hybridMultilevel"/>
    <w:tmpl w:val="414C790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43F02054"/>
    <w:multiLevelType w:val="hybridMultilevel"/>
    <w:tmpl w:val="310C1BC0"/>
    <w:lvl w:ilvl="0" w:tplc="B19A09F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47A96C79"/>
    <w:multiLevelType w:val="hybridMultilevel"/>
    <w:tmpl w:val="A2DC61A8"/>
    <w:lvl w:ilvl="0" w:tplc="86EC84D0">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4DA1633A"/>
    <w:multiLevelType w:val="hybridMultilevel"/>
    <w:tmpl w:val="05EA3664"/>
    <w:lvl w:ilvl="0" w:tplc="F86CFED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56460036"/>
    <w:multiLevelType w:val="hybridMultilevel"/>
    <w:tmpl w:val="7682FC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5BBE4496"/>
    <w:multiLevelType w:val="hybridMultilevel"/>
    <w:tmpl w:val="BED465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5E716974"/>
    <w:multiLevelType w:val="hybridMultilevel"/>
    <w:tmpl w:val="73646706"/>
    <w:lvl w:ilvl="0" w:tplc="80C4409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68AB33C8"/>
    <w:multiLevelType w:val="hybridMultilevel"/>
    <w:tmpl w:val="E85CBA3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1"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3"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6DD42898"/>
    <w:multiLevelType w:val="hybridMultilevel"/>
    <w:tmpl w:val="A2C05068"/>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6EF914F2"/>
    <w:multiLevelType w:val="hybridMultilevel"/>
    <w:tmpl w:val="4042B4AE"/>
    <w:lvl w:ilvl="0" w:tplc="71507F8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15:restartNumberingAfterBreak="0">
    <w:nsid w:val="705D6AF6"/>
    <w:multiLevelType w:val="hybridMultilevel"/>
    <w:tmpl w:val="F93625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9" w15:restartNumberingAfterBreak="0">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61"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2"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3"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7F2503DF"/>
    <w:multiLevelType w:val="hybridMultilevel"/>
    <w:tmpl w:val="043CCF7A"/>
    <w:lvl w:ilvl="0" w:tplc="DC6829E0">
      <w:numFmt w:val="bullet"/>
      <w:lvlText w:val="•"/>
      <w:lvlJc w:val="left"/>
      <w:pPr>
        <w:ind w:left="720" w:hanging="360"/>
      </w:pPr>
      <w:rPr>
        <w:rFonts w:ascii="Arial" w:eastAsia="Times New Roman" w:hAnsi="Arial" w:cs="Arial" w:hint="default"/>
        <w:b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600523497">
    <w:abstractNumId w:val="4"/>
  </w:num>
  <w:num w:numId="2" w16cid:durableId="1429622785">
    <w:abstractNumId w:val="62"/>
  </w:num>
  <w:num w:numId="3" w16cid:durableId="57946484">
    <w:abstractNumId w:val="10"/>
  </w:num>
  <w:num w:numId="4" w16cid:durableId="564266614">
    <w:abstractNumId w:val="55"/>
  </w:num>
  <w:num w:numId="5" w16cid:durableId="1249315646">
    <w:abstractNumId w:val="47"/>
  </w:num>
  <w:num w:numId="6" w16cid:durableId="934754267">
    <w:abstractNumId w:val="11"/>
  </w:num>
  <w:num w:numId="7" w16cid:durableId="1651130942">
    <w:abstractNumId w:val="38"/>
  </w:num>
  <w:num w:numId="8" w16cid:durableId="1125348853">
    <w:abstractNumId w:val="17"/>
  </w:num>
  <w:num w:numId="9" w16cid:durableId="1310984378">
    <w:abstractNumId w:val="21"/>
  </w:num>
  <w:num w:numId="10" w16cid:durableId="582757524">
    <w:abstractNumId w:val="50"/>
  </w:num>
  <w:num w:numId="11" w16cid:durableId="347753816">
    <w:abstractNumId w:val="57"/>
  </w:num>
  <w:num w:numId="12" w16cid:durableId="358169979">
    <w:abstractNumId w:val="32"/>
  </w:num>
  <w:num w:numId="13" w16cid:durableId="224293738">
    <w:abstractNumId w:val="59"/>
  </w:num>
  <w:num w:numId="14" w16cid:durableId="151533013">
    <w:abstractNumId w:val="46"/>
  </w:num>
  <w:num w:numId="15" w16cid:durableId="745029327">
    <w:abstractNumId w:val="48"/>
  </w:num>
  <w:num w:numId="16" w16cid:durableId="108211151">
    <w:abstractNumId w:val="45"/>
  </w:num>
  <w:num w:numId="17" w16cid:durableId="164513832">
    <w:abstractNumId w:val="7"/>
  </w:num>
  <w:num w:numId="18" w16cid:durableId="350378455">
    <w:abstractNumId w:val="39"/>
  </w:num>
  <w:num w:numId="19" w16cid:durableId="923345209">
    <w:abstractNumId w:val="8"/>
  </w:num>
  <w:num w:numId="20" w16cid:durableId="1771319876">
    <w:abstractNumId w:val="5"/>
  </w:num>
  <w:num w:numId="21" w16cid:durableId="38752513">
    <w:abstractNumId w:val="54"/>
  </w:num>
  <w:num w:numId="22" w16cid:durableId="317685637">
    <w:abstractNumId w:val="58"/>
  </w:num>
  <w:num w:numId="23" w16cid:durableId="279337470">
    <w:abstractNumId w:val="49"/>
  </w:num>
  <w:num w:numId="24" w16cid:durableId="1095176450">
    <w:abstractNumId w:val="36"/>
  </w:num>
  <w:num w:numId="25" w16cid:durableId="1870416519">
    <w:abstractNumId w:val="44"/>
  </w:num>
  <w:num w:numId="26" w16cid:durableId="790368833">
    <w:abstractNumId w:val="22"/>
  </w:num>
  <w:num w:numId="27" w16cid:durableId="36589981">
    <w:abstractNumId w:val="33"/>
  </w:num>
  <w:num w:numId="28" w16cid:durableId="2015456579">
    <w:abstractNumId w:val="6"/>
  </w:num>
  <w:num w:numId="29" w16cid:durableId="417096009">
    <w:abstractNumId w:val="2"/>
  </w:num>
  <w:num w:numId="30" w16cid:durableId="2009869095">
    <w:abstractNumId w:val="26"/>
  </w:num>
  <w:num w:numId="31" w16cid:durableId="1418357517">
    <w:abstractNumId w:val="15"/>
  </w:num>
  <w:num w:numId="32" w16cid:durableId="568853433">
    <w:abstractNumId w:val="53"/>
  </w:num>
  <w:num w:numId="33" w16cid:durableId="473330605">
    <w:abstractNumId w:val="35"/>
  </w:num>
  <w:num w:numId="34" w16cid:durableId="1696810908">
    <w:abstractNumId w:val="40"/>
  </w:num>
  <w:num w:numId="35" w16cid:durableId="209272168">
    <w:abstractNumId w:val="63"/>
  </w:num>
  <w:num w:numId="36" w16cid:durableId="2037921123">
    <w:abstractNumId w:val="42"/>
  </w:num>
  <w:num w:numId="37" w16cid:durableId="295646404">
    <w:abstractNumId w:val="24"/>
  </w:num>
  <w:num w:numId="38" w16cid:durableId="913512189">
    <w:abstractNumId w:val="14"/>
  </w:num>
  <w:num w:numId="39" w16cid:durableId="1935089653">
    <w:abstractNumId w:val="61"/>
  </w:num>
  <w:num w:numId="40" w16cid:durableId="713849579">
    <w:abstractNumId w:val="43"/>
  </w:num>
  <w:num w:numId="41" w16cid:durableId="594871711">
    <w:abstractNumId w:val="13"/>
  </w:num>
  <w:num w:numId="42" w16cid:durableId="1460103116">
    <w:abstractNumId w:val="12"/>
  </w:num>
  <w:num w:numId="43" w16cid:durableId="1353799016">
    <w:abstractNumId w:val="60"/>
  </w:num>
  <w:num w:numId="44" w16cid:durableId="1134493780">
    <w:abstractNumId w:val="9"/>
  </w:num>
  <w:num w:numId="45" w16cid:durableId="314719927">
    <w:abstractNumId w:val="28"/>
  </w:num>
  <w:num w:numId="46" w16cid:durableId="1023825443">
    <w:abstractNumId w:val="29"/>
  </w:num>
  <w:num w:numId="47" w16cid:durableId="248193500">
    <w:abstractNumId w:val="52"/>
  </w:num>
  <w:num w:numId="48" w16cid:durableId="592782417">
    <w:abstractNumId w:val="27"/>
  </w:num>
  <w:num w:numId="49" w16cid:durableId="383405751">
    <w:abstractNumId w:val="16"/>
  </w:num>
  <w:num w:numId="50" w16cid:durableId="810562577">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53310854">
    <w:abstractNumId w:val="51"/>
  </w:num>
  <w:num w:numId="52" w16cid:durableId="851188651">
    <w:abstractNumId w:val="0"/>
  </w:num>
  <w:num w:numId="53" w16cid:durableId="367486150">
    <w:abstractNumId w:val="31"/>
  </w:num>
  <w:num w:numId="54" w16cid:durableId="1895190991">
    <w:abstractNumId w:val="30"/>
  </w:num>
  <w:num w:numId="55" w16cid:durableId="561259118">
    <w:abstractNumId w:val="3"/>
  </w:num>
  <w:num w:numId="56" w16cid:durableId="315257578">
    <w:abstractNumId w:val="41"/>
  </w:num>
  <w:num w:numId="57" w16cid:durableId="1022512164">
    <w:abstractNumId w:val="56"/>
  </w:num>
  <w:num w:numId="58" w16cid:durableId="1794865880">
    <w:abstractNumId w:val="1"/>
  </w:num>
  <w:num w:numId="59" w16cid:durableId="1839349949">
    <w:abstractNumId w:val="20"/>
  </w:num>
  <w:num w:numId="60" w16cid:durableId="1324969345">
    <w:abstractNumId w:val="34"/>
  </w:num>
  <w:num w:numId="61" w16cid:durableId="508982451">
    <w:abstractNumId w:val="23"/>
  </w:num>
  <w:num w:numId="62" w16cid:durableId="197818934">
    <w:abstractNumId w:val="25"/>
  </w:num>
  <w:num w:numId="63" w16cid:durableId="1200316192">
    <w:abstractNumId w:val="37"/>
  </w:num>
  <w:num w:numId="64" w16cid:durableId="1469783294">
    <w:abstractNumId w:val="64"/>
  </w:num>
  <w:num w:numId="65" w16cid:durableId="747462559">
    <w:abstractNumId w:val="19"/>
  </w:num>
  <w:num w:numId="66" w16cid:durableId="303312307">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9D0"/>
    <w:rsid w:val="00003FF0"/>
    <w:rsid w:val="000043BC"/>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2A93"/>
    <w:rsid w:val="00013231"/>
    <w:rsid w:val="00013FB6"/>
    <w:rsid w:val="000147A2"/>
    <w:rsid w:val="000148DB"/>
    <w:rsid w:val="00015453"/>
    <w:rsid w:val="000157C8"/>
    <w:rsid w:val="00015904"/>
    <w:rsid w:val="00015D01"/>
    <w:rsid w:val="00015DFF"/>
    <w:rsid w:val="00017AB2"/>
    <w:rsid w:val="00017CC1"/>
    <w:rsid w:val="00020463"/>
    <w:rsid w:val="00021079"/>
    <w:rsid w:val="00021AE9"/>
    <w:rsid w:val="00021EB5"/>
    <w:rsid w:val="00021EF2"/>
    <w:rsid w:val="00022144"/>
    <w:rsid w:val="00022315"/>
    <w:rsid w:val="00022670"/>
    <w:rsid w:val="00023E67"/>
    <w:rsid w:val="00024134"/>
    <w:rsid w:val="00024522"/>
    <w:rsid w:val="00025CCB"/>
    <w:rsid w:val="000260E9"/>
    <w:rsid w:val="00026891"/>
    <w:rsid w:val="00026B03"/>
    <w:rsid w:val="00026C04"/>
    <w:rsid w:val="000270F1"/>
    <w:rsid w:val="00027382"/>
    <w:rsid w:val="000274B6"/>
    <w:rsid w:val="00027E7A"/>
    <w:rsid w:val="00030306"/>
    <w:rsid w:val="00031779"/>
    <w:rsid w:val="00031B58"/>
    <w:rsid w:val="00031C77"/>
    <w:rsid w:val="00031D32"/>
    <w:rsid w:val="00032228"/>
    <w:rsid w:val="0003269E"/>
    <w:rsid w:val="00032DF6"/>
    <w:rsid w:val="000334EC"/>
    <w:rsid w:val="0003464F"/>
    <w:rsid w:val="000346F7"/>
    <w:rsid w:val="00035EB7"/>
    <w:rsid w:val="00036089"/>
    <w:rsid w:val="00036943"/>
    <w:rsid w:val="000371D1"/>
    <w:rsid w:val="00037737"/>
    <w:rsid w:val="00037CDF"/>
    <w:rsid w:val="00040500"/>
    <w:rsid w:val="00040934"/>
    <w:rsid w:val="00041167"/>
    <w:rsid w:val="00041708"/>
    <w:rsid w:val="000418E9"/>
    <w:rsid w:val="00041918"/>
    <w:rsid w:val="00042204"/>
    <w:rsid w:val="00042A43"/>
    <w:rsid w:val="00042E43"/>
    <w:rsid w:val="000443EF"/>
    <w:rsid w:val="00044BFA"/>
    <w:rsid w:val="00044DFA"/>
    <w:rsid w:val="00045108"/>
    <w:rsid w:val="00045838"/>
    <w:rsid w:val="00045DDA"/>
    <w:rsid w:val="00045E1D"/>
    <w:rsid w:val="000512AD"/>
    <w:rsid w:val="0005158A"/>
    <w:rsid w:val="000515B6"/>
    <w:rsid w:val="00052107"/>
    <w:rsid w:val="00052314"/>
    <w:rsid w:val="000523B0"/>
    <w:rsid w:val="00052499"/>
    <w:rsid w:val="00053728"/>
    <w:rsid w:val="00053AF2"/>
    <w:rsid w:val="00056C7C"/>
    <w:rsid w:val="000600C2"/>
    <w:rsid w:val="00060308"/>
    <w:rsid w:val="00060F12"/>
    <w:rsid w:val="000617D6"/>
    <w:rsid w:val="00061B3E"/>
    <w:rsid w:val="00061D99"/>
    <w:rsid w:val="000624F2"/>
    <w:rsid w:val="00062542"/>
    <w:rsid w:val="00063671"/>
    <w:rsid w:val="000638BA"/>
    <w:rsid w:val="00063AC3"/>
    <w:rsid w:val="00065CD1"/>
    <w:rsid w:val="000663C0"/>
    <w:rsid w:val="00066479"/>
    <w:rsid w:val="000669CC"/>
    <w:rsid w:val="00066D06"/>
    <w:rsid w:val="00066E3B"/>
    <w:rsid w:val="00067183"/>
    <w:rsid w:val="000674BA"/>
    <w:rsid w:val="00067659"/>
    <w:rsid w:val="00067E1A"/>
    <w:rsid w:val="0007055B"/>
    <w:rsid w:val="0007072E"/>
    <w:rsid w:val="000709F5"/>
    <w:rsid w:val="00070E37"/>
    <w:rsid w:val="000713EE"/>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103"/>
    <w:rsid w:val="00080782"/>
    <w:rsid w:val="00080826"/>
    <w:rsid w:val="00080D94"/>
    <w:rsid w:val="00081A73"/>
    <w:rsid w:val="00081AEE"/>
    <w:rsid w:val="00082180"/>
    <w:rsid w:val="000822F3"/>
    <w:rsid w:val="00082AF0"/>
    <w:rsid w:val="00082B5F"/>
    <w:rsid w:val="000833CC"/>
    <w:rsid w:val="00083F60"/>
    <w:rsid w:val="0008457F"/>
    <w:rsid w:val="000855DA"/>
    <w:rsid w:val="000856B0"/>
    <w:rsid w:val="00085C39"/>
    <w:rsid w:val="00086237"/>
    <w:rsid w:val="000864DF"/>
    <w:rsid w:val="000867CD"/>
    <w:rsid w:val="000872DA"/>
    <w:rsid w:val="0008750B"/>
    <w:rsid w:val="00087876"/>
    <w:rsid w:val="00087AD7"/>
    <w:rsid w:val="00087F8B"/>
    <w:rsid w:val="00090139"/>
    <w:rsid w:val="00090180"/>
    <w:rsid w:val="0009055A"/>
    <w:rsid w:val="000914DF"/>
    <w:rsid w:val="00091B0B"/>
    <w:rsid w:val="00091DA9"/>
    <w:rsid w:val="0009223F"/>
    <w:rsid w:val="000924CE"/>
    <w:rsid w:val="0009266E"/>
    <w:rsid w:val="00093000"/>
    <w:rsid w:val="000930FA"/>
    <w:rsid w:val="00093B76"/>
    <w:rsid w:val="000958D7"/>
    <w:rsid w:val="00096498"/>
    <w:rsid w:val="00096A3D"/>
    <w:rsid w:val="00097AC7"/>
    <w:rsid w:val="00097CDB"/>
    <w:rsid w:val="000A0E66"/>
    <w:rsid w:val="000A0E80"/>
    <w:rsid w:val="000A1A20"/>
    <w:rsid w:val="000A1EC8"/>
    <w:rsid w:val="000A1FC8"/>
    <w:rsid w:val="000A2755"/>
    <w:rsid w:val="000A3AC9"/>
    <w:rsid w:val="000A4314"/>
    <w:rsid w:val="000A48FC"/>
    <w:rsid w:val="000A4CD9"/>
    <w:rsid w:val="000A518B"/>
    <w:rsid w:val="000A5520"/>
    <w:rsid w:val="000A591A"/>
    <w:rsid w:val="000A65A3"/>
    <w:rsid w:val="000A6BD1"/>
    <w:rsid w:val="000A7160"/>
    <w:rsid w:val="000A7233"/>
    <w:rsid w:val="000A7E24"/>
    <w:rsid w:val="000B05DF"/>
    <w:rsid w:val="000B09CA"/>
    <w:rsid w:val="000B0A74"/>
    <w:rsid w:val="000B0AF8"/>
    <w:rsid w:val="000B0CBE"/>
    <w:rsid w:val="000B10F6"/>
    <w:rsid w:val="000B1E9C"/>
    <w:rsid w:val="000B2016"/>
    <w:rsid w:val="000B2CA3"/>
    <w:rsid w:val="000B2E0C"/>
    <w:rsid w:val="000B309E"/>
    <w:rsid w:val="000B3325"/>
    <w:rsid w:val="000B379E"/>
    <w:rsid w:val="000B3C91"/>
    <w:rsid w:val="000B3CFC"/>
    <w:rsid w:val="000B3F35"/>
    <w:rsid w:val="000B4152"/>
    <w:rsid w:val="000B42C5"/>
    <w:rsid w:val="000B460C"/>
    <w:rsid w:val="000B46E8"/>
    <w:rsid w:val="000B49BE"/>
    <w:rsid w:val="000B4D28"/>
    <w:rsid w:val="000B5178"/>
    <w:rsid w:val="000B6171"/>
    <w:rsid w:val="000B664E"/>
    <w:rsid w:val="000B692A"/>
    <w:rsid w:val="000B6E8C"/>
    <w:rsid w:val="000B7AFD"/>
    <w:rsid w:val="000C07F6"/>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539B"/>
    <w:rsid w:val="000C5BAA"/>
    <w:rsid w:val="000C6676"/>
    <w:rsid w:val="000C7275"/>
    <w:rsid w:val="000C72C6"/>
    <w:rsid w:val="000C7505"/>
    <w:rsid w:val="000C78C0"/>
    <w:rsid w:val="000C7BA3"/>
    <w:rsid w:val="000D0C1C"/>
    <w:rsid w:val="000D115D"/>
    <w:rsid w:val="000D2B0F"/>
    <w:rsid w:val="000D34C3"/>
    <w:rsid w:val="000D34E6"/>
    <w:rsid w:val="000D355F"/>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C64"/>
    <w:rsid w:val="000E2EBB"/>
    <w:rsid w:val="000E30F1"/>
    <w:rsid w:val="000E3E01"/>
    <w:rsid w:val="000E495E"/>
    <w:rsid w:val="000E4A63"/>
    <w:rsid w:val="000E4AA0"/>
    <w:rsid w:val="000E57B8"/>
    <w:rsid w:val="000E59C2"/>
    <w:rsid w:val="000E6986"/>
    <w:rsid w:val="000F0759"/>
    <w:rsid w:val="000F10A4"/>
    <w:rsid w:val="000F182E"/>
    <w:rsid w:val="000F18E7"/>
    <w:rsid w:val="000F1A9F"/>
    <w:rsid w:val="000F1C6B"/>
    <w:rsid w:val="000F1D2E"/>
    <w:rsid w:val="000F2632"/>
    <w:rsid w:val="000F278B"/>
    <w:rsid w:val="000F29F2"/>
    <w:rsid w:val="000F2EB2"/>
    <w:rsid w:val="000F36B6"/>
    <w:rsid w:val="000F40DD"/>
    <w:rsid w:val="000F45DB"/>
    <w:rsid w:val="000F4F31"/>
    <w:rsid w:val="000F4F60"/>
    <w:rsid w:val="000F4F79"/>
    <w:rsid w:val="000F507A"/>
    <w:rsid w:val="000F5B68"/>
    <w:rsid w:val="000F5BEF"/>
    <w:rsid w:val="000F5D34"/>
    <w:rsid w:val="000F654A"/>
    <w:rsid w:val="000F67E0"/>
    <w:rsid w:val="000F6807"/>
    <w:rsid w:val="000F7A14"/>
    <w:rsid w:val="000F7C58"/>
    <w:rsid w:val="00100F7E"/>
    <w:rsid w:val="0010125C"/>
    <w:rsid w:val="00101DBD"/>
    <w:rsid w:val="00102631"/>
    <w:rsid w:val="00102D1B"/>
    <w:rsid w:val="00103746"/>
    <w:rsid w:val="00104D60"/>
    <w:rsid w:val="00106118"/>
    <w:rsid w:val="00106825"/>
    <w:rsid w:val="0010750C"/>
    <w:rsid w:val="00107E03"/>
    <w:rsid w:val="00111202"/>
    <w:rsid w:val="001113D0"/>
    <w:rsid w:val="00111595"/>
    <w:rsid w:val="001118F4"/>
    <w:rsid w:val="00111A25"/>
    <w:rsid w:val="00112AB2"/>
    <w:rsid w:val="00113BDF"/>
    <w:rsid w:val="00113FE6"/>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1AAF"/>
    <w:rsid w:val="00122193"/>
    <w:rsid w:val="00122443"/>
    <w:rsid w:val="001224B8"/>
    <w:rsid w:val="0012274A"/>
    <w:rsid w:val="001231A3"/>
    <w:rsid w:val="00123E01"/>
    <w:rsid w:val="001253C5"/>
    <w:rsid w:val="0012648D"/>
    <w:rsid w:val="0012674E"/>
    <w:rsid w:val="001275B9"/>
    <w:rsid w:val="0012790C"/>
    <w:rsid w:val="00127B1E"/>
    <w:rsid w:val="00127C2C"/>
    <w:rsid w:val="001303D4"/>
    <w:rsid w:val="0013048F"/>
    <w:rsid w:val="00130C77"/>
    <w:rsid w:val="00130DB1"/>
    <w:rsid w:val="00131FF2"/>
    <w:rsid w:val="00132459"/>
    <w:rsid w:val="00132FDD"/>
    <w:rsid w:val="001344F0"/>
    <w:rsid w:val="001348E2"/>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24E3"/>
    <w:rsid w:val="00142715"/>
    <w:rsid w:val="001433D1"/>
    <w:rsid w:val="0014344F"/>
    <w:rsid w:val="00143566"/>
    <w:rsid w:val="00143909"/>
    <w:rsid w:val="0014449F"/>
    <w:rsid w:val="0014462E"/>
    <w:rsid w:val="0014473F"/>
    <w:rsid w:val="00146487"/>
    <w:rsid w:val="00146A28"/>
    <w:rsid w:val="001470AF"/>
    <w:rsid w:val="00147376"/>
    <w:rsid w:val="00147445"/>
    <w:rsid w:val="00150565"/>
    <w:rsid w:val="001509AA"/>
    <w:rsid w:val="00151461"/>
    <w:rsid w:val="001516D8"/>
    <w:rsid w:val="00151819"/>
    <w:rsid w:val="0015207F"/>
    <w:rsid w:val="0015253A"/>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1B14"/>
    <w:rsid w:val="001728DA"/>
    <w:rsid w:val="0017299B"/>
    <w:rsid w:val="001734F6"/>
    <w:rsid w:val="001735C3"/>
    <w:rsid w:val="00175377"/>
    <w:rsid w:val="001763EE"/>
    <w:rsid w:val="001773E0"/>
    <w:rsid w:val="00177681"/>
    <w:rsid w:val="001776D9"/>
    <w:rsid w:val="001800CC"/>
    <w:rsid w:val="00180139"/>
    <w:rsid w:val="001809B7"/>
    <w:rsid w:val="00180B19"/>
    <w:rsid w:val="001813CE"/>
    <w:rsid w:val="001819CA"/>
    <w:rsid w:val="00181F17"/>
    <w:rsid w:val="00181F44"/>
    <w:rsid w:val="001820C0"/>
    <w:rsid w:val="0018228E"/>
    <w:rsid w:val="00184689"/>
    <w:rsid w:val="00185090"/>
    <w:rsid w:val="00185451"/>
    <w:rsid w:val="00186502"/>
    <w:rsid w:val="00186657"/>
    <w:rsid w:val="0018777B"/>
    <w:rsid w:val="0019069F"/>
    <w:rsid w:val="0019095B"/>
    <w:rsid w:val="00190ECF"/>
    <w:rsid w:val="00191B35"/>
    <w:rsid w:val="00191C94"/>
    <w:rsid w:val="00192510"/>
    <w:rsid w:val="00192626"/>
    <w:rsid w:val="00192717"/>
    <w:rsid w:val="0019287D"/>
    <w:rsid w:val="00193BE4"/>
    <w:rsid w:val="00194542"/>
    <w:rsid w:val="001947BD"/>
    <w:rsid w:val="0019541B"/>
    <w:rsid w:val="0019568B"/>
    <w:rsid w:val="00195D7C"/>
    <w:rsid w:val="001965CF"/>
    <w:rsid w:val="0019673C"/>
    <w:rsid w:val="00196DEF"/>
    <w:rsid w:val="00196EB3"/>
    <w:rsid w:val="00197177"/>
    <w:rsid w:val="00197779"/>
    <w:rsid w:val="00197C3C"/>
    <w:rsid w:val="001A0A4D"/>
    <w:rsid w:val="001A0A5E"/>
    <w:rsid w:val="001A1126"/>
    <w:rsid w:val="001A19F1"/>
    <w:rsid w:val="001A26BF"/>
    <w:rsid w:val="001A2994"/>
    <w:rsid w:val="001A3E33"/>
    <w:rsid w:val="001A46DD"/>
    <w:rsid w:val="001A5B5A"/>
    <w:rsid w:val="001A60F8"/>
    <w:rsid w:val="001A63E4"/>
    <w:rsid w:val="001A7484"/>
    <w:rsid w:val="001A77D1"/>
    <w:rsid w:val="001A7934"/>
    <w:rsid w:val="001A7C6B"/>
    <w:rsid w:val="001B0E29"/>
    <w:rsid w:val="001B120A"/>
    <w:rsid w:val="001B12CA"/>
    <w:rsid w:val="001B197F"/>
    <w:rsid w:val="001B2F7C"/>
    <w:rsid w:val="001B3286"/>
    <w:rsid w:val="001B3335"/>
    <w:rsid w:val="001B34A1"/>
    <w:rsid w:val="001B3670"/>
    <w:rsid w:val="001B384A"/>
    <w:rsid w:val="001B3FD0"/>
    <w:rsid w:val="001B40D3"/>
    <w:rsid w:val="001B55E1"/>
    <w:rsid w:val="001B57D6"/>
    <w:rsid w:val="001B5AE4"/>
    <w:rsid w:val="001B5DD6"/>
    <w:rsid w:val="001B6006"/>
    <w:rsid w:val="001B66C4"/>
    <w:rsid w:val="001B6722"/>
    <w:rsid w:val="001B6741"/>
    <w:rsid w:val="001B6EAD"/>
    <w:rsid w:val="001B73A3"/>
    <w:rsid w:val="001B7648"/>
    <w:rsid w:val="001B77A0"/>
    <w:rsid w:val="001B77D2"/>
    <w:rsid w:val="001C0343"/>
    <w:rsid w:val="001C0607"/>
    <w:rsid w:val="001C06DD"/>
    <w:rsid w:val="001C0A51"/>
    <w:rsid w:val="001C0DDE"/>
    <w:rsid w:val="001C1F73"/>
    <w:rsid w:val="001C24CB"/>
    <w:rsid w:val="001C2825"/>
    <w:rsid w:val="001C320A"/>
    <w:rsid w:val="001C3D30"/>
    <w:rsid w:val="001C41B1"/>
    <w:rsid w:val="001C4D08"/>
    <w:rsid w:val="001C5328"/>
    <w:rsid w:val="001C6245"/>
    <w:rsid w:val="001C636D"/>
    <w:rsid w:val="001C7519"/>
    <w:rsid w:val="001D030C"/>
    <w:rsid w:val="001D0453"/>
    <w:rsid w:val="001D06AB"/>
    <w:rsid w:val="001D06ED"/>
    <w:rsid w:val="001D0803"/>
    <w:rsid w:val="001D084F"/>
    <w:rsid w:val="001D0FEE"/>
    <w:rsid w:val="001D1088"/>
    <w:rsid w:val="001D131A"/>
    <w:rsid w:val="001D1325"/>
    <w:rsid w:val="001D16A9"/>
    <w:rsid w:val="001D1FDC"/>
    <w:rsid w:val="001D23BC"/>
    <w:rsid w:val="001D3A33"/>
    <w:rsid w:val="001D3A7C"/>
    <w:rsid w:val="001D4035"/>
    <w:rsid w:val="001D4D49"/>
    <w:rsid w:val="001D4D8E"/>
    <w:rsid w:val="001D4F7B"/>
    <w:rsid w:val="001D5034"/>
    <w:rsid w:val="001D50E5"/>
    <w:rsid w:val="001D5371"/>
    <w:rsid w:val="001D5A89"/>
    <w:rsid w:val="001D61BC"/>
    <w:rsid w:val="001D671C"/>
    <w:rsid w:val="001D69E2"/>
    <w:rsid w:val="001D7461"/>
    <w:rsid w:val="001D7492"/>
    <w:rsid w:val="001D7FE1"/>
    <w:rsid w:val="001E05F3"/>
    <w:rsid w:val="001E1150"/>
    <w:rsid w:val="001E1AD2"/>
    <w:rsid w:val="001E1FA0"/>
    <w:rsid w:val="001E2007"/>
    <w:rsid w:val="001E21E5"/>
    <w:rsid w:val="001E251A"/>
    <w:rsid w:val="001E3411"/>
    <w:rsid w:val="001E3676"/>
    <w:rsid w:val="001E4766"/>
    <w:rsid w:val="001E5A35"/>
    <w:rsid w:val="001E5A40"/>
    <w:rsid w:val="001E63F2"/>
    <w:rsid w:val="001E6404"/>
    <w:rsid w:val="001E6A72"/>
    <w:rsid w:val="001E6FC7"/>
    <w:rsid w:val="001E77C9"/>
    <w:rsid w:val="001E7F86"/>
    <w:rsid w:val="001F06E2"/>
    <w:rsid w:val="001F0ADE"/>
    <w:rsid w:val="001F1EDC"/>
    <w:rsid w:val="001F2EB8"/>
    <w:rsid w:val="001F3475"/>
    <w:rsid w:val="001F351E"/>
    <w:rsid w:val="001F3755"/>
    <w:rsid w:val="001F3EF6"/>
    <w:rsid w:val="001F3F59"/>
    <w:rsid w:val="001F41B4"/>
    <w:rsid w:val="001F4353"/>
    <w:rsid w:val="001F4E6F"/>
    <w:rsid w:val="001F552D"/>
    <w:rsid w:val="001F5F0F"/>
    <w:rsid w:val="001F6096"/>
    <w:rsid w:val="001F6C75"/>
    <w:rsid w:val="001F7C50"/>
    <w:rsid w:val="0020062B"/>
    <w:rsid w:val="002009F1"/>
    <w:rsid w:val="00200A7E"/>
    <w:rsid w:val="0020251B"/>
    <w:rsid w:val="00202734"/>
    <w:rsid w:val="00202AC1"/>
    <w:rsid w:val="00202CAB"/>
    <w:rsid w:val="00202D0A"/>
    <w:rsid w:val="00202D2B"/>
    <w:rsid w:val="0020364C"/>
    <w:rsid w:val="0020474D"/>
    <w:rsid w:val="00204766"/>
    <w:rsid w:val="0020499B"/>
    <w:rsid w:val="00204B05"/>
    <w:rsid w:val="00205CD0"/>
    <w:rsid w:val="00206BC5"/>
    <w:rsid w:val="0020745A"/>
    <w:rsid w:val="00207930"/>
    <w:rsid w:val="00210424"/>
    <w:rsid w:val="00210F80"/>
    <w:rsid w:val="00211492"/>
    <w:rsid w:val="00211ACF"/>
    <w:rsid w:val="00211CB7"/>
    <w:rsid w:val="00213FF7"/>
    <w:rsid w:val="0021468E"/>
    <w:rsid w:val="00214778"/>
    <w:rsid w:val="002170F9"/>
    <w:rsid w:val="00217175"/>
    <w:rsid w:val="002175AA"/>
    <w:rsid w:val="00217A46"/>
    <w:rsid w:val="00217C7D"/>
    <w:rsid w:val="00220064"/>
    <w:rsid w:val="00220194"/>
    <w:rsid w:val="0022051B"/>
    <w:rsid w:val="002216B2"/>
    <w:rsid w:val="00222539"/>
    <w:rsid w:val="00222EED"/>
    <w:rsid w:val="00223385"/>
    <w:rsid w:val="0022473A"/>
    <w:rsid w:val="00224895"/>
    <w:rsid w:val="00224B0F"/>
    <w:rsid w:val="00224DA7"/>
    <w:rsid w:val="00224F42"/>
    <w:rsid w:val="00225903"/>
    <w:rsid w:val="00227968"/>
    <w:rsid w:val="00227BFB"/>
    <w:rsid w:val="00230821"/>
    <w:rsid w:val="00230966"/>
    <w:rsid w:val="002309D1"/>
    <w:rsid w:val="00232835"/>
    <w:rsid w:val="002333F3"/>
    <w:rsid w:val="00233888"/>
    <w:rsid w:val="00233CB4"/>
    <w:rsid w:val="00234029"/>
    <w:rsid w:val="00234C49"/>
    <w:rsid w:val="0023593C"/>
    <w:rsid w:val="00235EEF"/>
    <w:rsid w:val="00236443"/>
    <w:rsid w:val="00236539"/>
    <w:rsid w:val="002367A9"/>
    <w:rsid w:val="002369DA"/>
    <w:rsid w:val="00236A2F"/>
    <w:rsid w:val="002379CA"/>
    <w:rsid w:val="00237BB3"/>
    <w:rsid w:val="00237C1D"/>
    <w:rsid w:val="00237E63"/>
    <w:rsid w:val="00237ED7"/>
    <w:rsid w:val="002408E9"/>
    <w:rsid w:val="00240A71"/>
    <w:rsid w:val="002419EA"/>
    <w:rsid w:val="00241A56"/>
    <w:rsid w:val="00241D7B"/>
    <w:rsid w:val="002420C3"/>
    <w:rsid w:val="0024293C"/>
    <w:rsid w:val="0024301B"/>
    <w:rsid w:val="0024341E"/>
    <w:rsid w:val="00243864"/>
    <w:rsid w:val="00243C54"/>
    <w:rsid w:val="00244639"/>
    <w:rsid w:val="00244C1F"/>
    <w:rsid w:val="00244D0E"/>
    <w:rsid w:val="00244D45"/>
    <w:rsid w:val="002459BB"/>
    <w:rsid w:val="00245B84"/>
    <w:rsid w:val="0024673B"/>
    <w:rsid w:val="00246746"/>
    <w:rsid w:val="00246E5B"/>
    <w:rsid w:val="002476A9"/>
    <w:rsid w:val="0025019A"/>
    <w:rsid w:val="0025026F"/>
    <w:rsid w:val="0025046A"/>
    <w:rsid w:val="0025089D"/>
    <w:rsid w:val="00251197"/>
    <w:rsid w:val="0025153E"/>
    <w:rsid w:val="00251656"/>
    <w:rsid w:val="00251A7A"/>
    <w:rsid w:val="002522CE"/>
    <w:rsid w:val="00252716"/>
    <w:rsid w:val="002532DB"/>
    <w:rsid w:val="002536DA"/>
    <w:rsid w:val="0025428F"/>
    <w:rsid w:val="002544A2"/>
    <w:rsid w:val="0025498D"/>
    <w:rsid w:val="00254E50"/>
    <w:rsid w:val="00255689"/>
    <w:rsid w:val="002559E3"/>
    <w:rsid w:val="00255F3A"/>
    <w:rsid w:val="002564DA"/>
    <w:rsid w:val="002566D8"/>
    <w:rsid w:val="002568E5"/>
    <w:rsid w:val="00256A7C"/>
    <w:rsid w:val="00257F36"/>
    <w:rsid w:val="00257F5E"/>
    <w:rsid w:val="002608FD"/>
    <w:rsid w:val="00260A9B"/>
    <w:rsid w:val="002622E0"/>
    <w:rsid w:val="002626AF"/>
    <w:rsid w:val="0026318E"/>
    <w:rsid w:val="00264E76"/>
    <w:rsid w:val="0026517A"/>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C55"/>
    <w:rsid w:val="00274F26"/>
    <w:rsid w:val="00275108"/>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12BB"/>
    <w:rsid w:val="00291A2B"/>
    <w:rsid w:val="00291FCF"/>
    <w:rsid w:val="002921C2"/>
    <w:rsid w:val="002922A5"/>
    <w:rsid w:val="00292B28"/>
    <w:rsid w:val="00292F67"/>
    <w:rsid w:val="0029305A"/>
    <w:rsid w:val="00293FCA"/>
    <w:rsid w:val="00294D09"/>
    <w:rsid w:val="00294D49"/>
    <w:rsid w:val="00294EBD"/>
    <w:rsid w:val="002950F9"/>
    <w:rsid w:val="00295675"/>
    <w:rsid w:val="0029567B"/>
    <w:rsid w:val="002964ED"/>
    <w:rsid w:val="0029656A"/>
    <w:rsid w:val="00296A47"/>
    <w:rsid w:val="00296A50"/>
    <w:rsid w:val="00297444"/>
    <w:rsid w:val="00297957"/>
    <w:rsid w:val="00297C62"/>
    <w:rsid w:val="00297D77"/>
    <w:rsid w:val="002A0F9F"/>
    <w:rsid w:val="002A0FA1"/>
    <w:rsid w:val="002A14E3"/>
    <w:rsid w:val="002A1CAF"/>
    <w:rsid w:val="002A22E6"/>
    <w:rsid w:val="002A23FA"/>
    <w:rsid w:val="002A2805"/>
    <w:rsid w:val="002A391F"/>
    <w:rsid w:val="002A3F66"/>
    <w:rsid w:val="002A3F67"/>
    <w:rsid w:val="002A4210"/>
    <w:rsid w:val="002A5A2C"/>
    <w:rsid w:val="002A5EBC"/>
    <w:rsid w:val="002A5F8E"/>
    <w:rsid w:val="002A681E"/>
    <w:rsid w:val="002A7F4E"/>
    <w:rsid w:val="002B032F"/>
    <w:rsid w:val="002B0641"/>
    <w:rsid w:val="002B17AE"/>
    <w:rsid w:val="002B22F5"/>
    <w:rsid w:val="002B26CC"/>
    <w:rsid w:val="002B2A42"/>
    <w:rsid w:val="002B2BF9"/>
    <w:rsid w:val="002B3396"/>
    <w:rsid w:val="002B340A"/>
    <w:rsid w:val="002B3B30"/>
    <w:rsid w:val="002B3C65"/>
    <w:rsid w:val="002B5008"/>
    <w:rsid w:val="002B520C"/>
    <w:rsid w:val="002B53FD"/>
    <w:rsid w:val="002B55C9"/>
    <w:rsid w:val="002B6A5B"/>
    <w:rsid w:val="002B6DDC"/>
    <w:rsid w:val="002B76E7"/>
    <w:rsid w:val="002C05B5"/>
    <w:rsid w:val="002C1588"/>
    <w:rsid w:val="002C1673"/>
    <w:rsid w:val="002C1EAF"/>
    <w:rsid w:val="002C2424"/>
    <w:rsid w:val="002C2C17"/>
    <w:rsid w:val="002C2CF6"/>
    <w:rsid w:val="002C2D6C"/>
    <w:rsid w:val="002C3C1D"/>
    <w:rsid w:val="002C4851"/>
    <w:rsid w:val="002C4987"/>
    <w:rsid w:val="002C4C2D"/>
    <w:rsid w:val="002C57F8"/>
    <w:rsid w:val="002C58C9"/>
    <w:rsid w:val="002C5D51"/>
    <w:rsid w:val="002C6CB1"/>
    <w:rsid w:val="002D1B3F"/>
    <w:rsid w:val="002D1B8E"/>
    <w:rsid w:val="002D1F32"/>
    <w:rsid w:val="002D295E"/>
    <w:rsid w:val="002D2AA3"/>
    <w:rsid w:val="002D30D8"/>
    <w:rsid w:val="002D39AE"/>
    <w:rsid w:val="002D3E15"/>
    <w:rsid w:val="002D494F"/>
    <w:rsid w:val="002D51E6"/>
    <w:rsid w:val="002D5C48"/>
    <w:rsid w:val="002D695F"/>
    <w:rsid w:val="002D6EAC"/>
    <w:rsid w:val="002D77C9"/>
    <w:rsid w:val="002D7DFA"/>
    <w:rsid w:val="002E116E"/>
    <w:rsid w:val="002E16E7"/>
    <w:rsid w:val="002E2FBF"/>
    <w:rsid w:val="002E337C"/>
    <w:rsid w:val="002E3BFF"/>
    <w:rsid w:val="002E41ED"/>
    <w:rsid w:val="002E4C50"/>
    <w:rsid w:val="002E4D58"/>
    <w:rsid w:val="002E50FF"/>
    <w:rsid w:val="002E553E"/>
    <w:rsid w:val="002E667A"/>
    <w:rsid w:val="002E7756"/>
    <w:rsid w:val="002E783A"/>
    <w:rsid w:val="002E7BA7"/>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D55"/>
    <w:rsid w:val="002F4866"/>
    <w:rsid w:val="002F5C73"/>
    <w:rsid w:val="002F5CFB"/>
    <w:rsid w:val="002F5FF0"/>
    <w:rsid w:val="002F63EF"/>
    <w:rsid w:val="002F693B"/>
    <w:rsid w:val="002F6AE5"/>
    <w:rsid w:val="002F6DFC"/>
    <w:rsid w:val="003000EA"/>
    <w:rsid w:val="0030087D"/>
    <w:rsid w:val="0030090B"/>
    <w:rsid w:val="00301857"/>
    <w:rsid w:val="00301D0D"/>
    <w:rsid w:val="003025EA"/>
    <w:rsid w:val="003025EF"/>
    <w:rsid w:val="00302A2D"/>
    <w:rsid w:val="00302F63"/>
    <w:rsid w:val="00303FFA"/>
    <w:rsid w:val="003050E4"/>
    <w:rsid w:val="00305179"/>
    <w:rsid w:val="00305742"/>
    <w:rsid w:val="00305B88"/>
    <w:rsid w:val="00305BB5"/>
    <w:rsid w:val="00306101"/>
    <w:rsid w:val="0030644C"/>
    <w:rsid w:val="00306653"/>
    <w:rsid w:val="0030683A"/>
    <w:rsid w:val="003077ED"/>
    <w:rsid w:val="00307BA9"/>
    <w:rsid w:val="003100BA"/>
    <w:rsid w:val="003102C3"/>
    <w:rsid w:val="00310A35"/>
    <w:rsid w:val="00310A5D"/>
    <w:rsid w:val="00310D02"/>
    <w:rsid w:val="00310E6B"/>
    <w:rsid w:val="00311290"/>
    <w:rsid w:val="00311503"/>
    <w:rsid w:val="00311512"/>
    <w:rsid w:val="00311F8B"/>
    <w:rsid w:val="0031212E"/>
    <w:rsid w:val="00312288"/>
    <w:rsid w:val="00312C19"/>
    <w:rsid w:val="003130BF"/>
    <w:rsid w:val="00313890"/>
    <w:rsid w:val="00313AAF"/>
    <w:rsid w:val="003142E4"/>
    <w:rsid w:val="00315AA6"/>
    <w:rsid w:val="00315BCC"/>
    <w:rsid w:val="00315BF7"/>
    <w:rsid w:val="00315E75"/>
    <w:rsid w:val="00316328"/>
    <w:rsid w:val="00316D5E"/>
    <w:rsid w:val="003175C4"/>
    <w:rsid w:val="00317D9F"/>
    <w:rsid w:val="00317F19"/>
    <w:rsid w:val="00317F3B"/>
    <w:rsid w:val="00320D4D"/>
    <w:rsid w:val="00321B87"/>
    <w:rsid w:val="003229AE"/>
    <w:rsid w:val="00323BD6"/>
    <w:rsid w:val="00325736"/>
    <w:rsid w:val="003261F3"/>
    <w:rsid w:val="00326561"/>
    <w:rsid w:val="00326607"/>
    <w:rsid w:val="0032785D"/>
    <w:rsid w:val="0033077A"/>
    <w:rsid w:val="00330993"/>
    <w:rsid w:val="00330B73"/>
    <w:rsid w:val="00331AD6"/>
    <w:rsid w:val="00332A77"/>
    <w:rsid w:val="00333047"/>
    <w:rsid w:val="00333187"/>
    <w:rsid w:val="003331FB"/>
    <w:rsid w:val="00333449"/>
    <w:rsid w:val="0033348E"/>
    <w:rsid w:val="003340C4"/>
    <w:rsid w:val="003357BF"/>
    <w:rsid w:val="00335B8D"/>
    <w:rsid w:val="00335DC8"/>
    <w:rsid w:val="00336587"/>
    <w:rsid w:val="00336BC3"/>
    <w:rsid w:val="00337322"/>
    <w:rsid w:val="0033737D"/>
    <w:rsid w:val="00340611"/>
    <w:rsid w:val="00342E13"/>
    <w:rsid w:val="00343A01"/>
    <w:rsid w:val="00344516"/>
    <w:rsid w:val="003449B4"/>
    <w:rsid w:val="00344ED7"/>
    <w:rsid w:val="0034532F"/>
    <w:rsid w:val="003456C0"/>
    <w:rsid w:val="00345867"/>
    <w:rsid w:val="00345DAC"/>
    <w:rsid w:val="003465F8"/>
    <w:rsid w:val="00346EF9"/>
    <w:rsid w:val="00347172"/>
    <w:rsid w:val="0034739B"/>
    <w:rsid w:val="00347920"/>
    <w:rsid w:val="00347C41"/>
    <w:rsid w:val="003507F7"/>
    <w:rsid w:val="003522B2"/>
    <w:rsid w:val="0035255B"/>
    <w:rsid w:val="003525CD"/>
    <w:rsid w:val="0035278D"/>
    <w:rsid w:val="00352A90"/>
    <w:rsid w:val="00352A94"/>
    <w:rsid w:val="003530DB"/>
    <w:rsid w:val="00353622"/>
    <w:rsid w:val="003542B3"/>
    <w:rsid w:val="00354324"/>
    <w:rsid w:val="003545F9"/>
    <w:rsid w:val="0035466D"/>
    <w:rsid w:val="0035480B"/>
    <w:rsid w:val="003554A0"/>
    <w:rsid w:val="00355536"/>
    <w:rsid w:val="00356D33"/>
    <w:rsid w:val="003571E4"/>
    <w:rsid w:val="00357615"/>
    <w:rsid w:val="00357BC2"/>
    <w:rsid w:val="00360BB3"/>
    <w:rsid w:val="0036144B"/>
    <w:rsid w:val="00362894"/>
    <w:rsid w:val="00362AD9"/>
    <w:rsid w:val="003632B1"/>
    <w:rsid w:val="00363C70"/>
    <w:rsid w:val="00363CE2"/>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EC"/>
    <w:rsid w:val="00372410"/>
    <w:rsid w:val="00372E3D"/>
    <w:rsid w:val="003733E5"/>
    <w:rsid w:val="00374689"/>
    <w:rsid w:val="00375102"/>
    <w:rsid w:val="00375165"/>
    <w:rsid w:val="0037517C"/>
    <w:rsid w:val="00375415"/>
    <w:rsid w:val="00375585"/>
    <w:rsid w:val="00375B61"/>
    <w:rsid w:val="0037615A"/>
    <w:rsid w:val="0037625C"/>
    <w:rsid w:val="00376CB4"/>
    <w:rsid w:val="00376E37"/>
    <w:rsid w:val="0037740D"/>
    <w:rsid w:val="0037758B"/>
    <w:rsid w:val="0038034B"/>
    <w:rsid w:val="003806CA"/>
    <w:rsid w:val="00380A49"/>
    <w:rsid w:val="003815EE"/>
    <w:rsid w:val="00381B50"/>
    <w:rsid w:val="003832A3"/>
    <w:rsid w:val="0038357D"/>
    <w:rsid w:val="00383734"/>
    <w:rsid w:val="003838B6"/>
    <w:rsid w:val="00383BC5"/>
    <w:rsid w:val="003845AE"/>
    <w:rsid w:val="003849FA"/>
    <w:rsid w:val="00384F02"/>
    <w:rsid w:val="0038508C"/>
    <w:rsid w:val="0038522B"/>
    <w:rsid w:val="00385B24"/>
    <w:rsid w:val="00386A24"/>
    <w:rsid w:val="00386D62"/>
    <w:rsid w:val="00387366"/>
    <w:rsid w:val="003901F5"/>
    <w:rsid w:val="00390C07"/>
    <w:rsid w:val="003912CF"/>
    <w:rsid w:val="00391407"/>
    <w:rsid w:val="0039149E"/>
    <w:rsid w:val="00391691"/>
    <w:rsid w:val="00391D1F"/>
    <w:rsid w:val="003929EF"/>
    <w:rsid w:val="00393B65"/>
    <w:rsid w:val="00393F47"/>
    <w:rsid w:val="00394622"/>
    <w:rsid w:val="00394F5A"/>
    <w:rsid w:val="003964BE"/>
    <w:rsid w:val="00396AD1"/>
    <w:rsid w:val="00397434"/>
    <w:rsid w:val="00397AB1"/>
    <w:rsid w:val="00397C10"/>
    <w:rsid w:val="003A00EA"/>
    <w:rsid w:val="003A08FD"/>
    <w:rsid w:val="003A192C"/>
    <w:rsid w:val="003A2C0B"/>
    <w:rsid w:val="003A33B8"/>
    <w:rsid w:val="003A38D8"/>
    <w:rsid w:val="003A4096"/>
    <w:rsid w:val="003A4139"/>
    <w:rsid w:val="003A4647"/>
    <w:rsid w:val="003A584D"/>
    <w:rsid w:val="003A5E44"/>
    <w:rsid w:val="003A6D84"/>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59E9"/>
    <w:rsid w:val="003B5A50"/>
    <w:rsid w:val="003B6A5B"/>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4094"/>
    <w:rsid w:val="003D4338"/>
    <w:rsid w:val="003D4540"/>
    <w:rsid w:val="003D4731"/>
    <w:rsid w:val="003D47AE"/>
    <w:rsid w:val="003D4DD6"/>
    <w:rsid w:val="003D504D"/>
    <w:rsid w:val="003D52F2"/>
    <w:rsid w:val="003D59BD"/>
    <w:rsid w:val="003D5B3B"/>
    <w:rsid w:val="003D6331"/>
    <w:rsid w:val="003D6892"/>
    <w:rsid w:val="003D69EA"/>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66D3"/>
    <w:rsid w:val="003E69C4"/>
    <w:rsid w:val="003E69C6"/>
    <w:rsid w:val="003E74D0"/>
    <w:rsid w:val="003E7852"/>
    <w:rsid w:val="003F141D"/>
    <w:rsid w:val="003F1922"/>
    <w:rsid w:val="003F25EA"/>
    <w:rsid w:val="003F2C9C"/>
    <w:rsid w:val="003F32A1"/>
    <w:rsid w:val="003F5A0C"/>
    <w:rsid w:val="003F72C0"/>
    <w:rsid w:val="003F764F"/>
    <w:rsid w:val="003F79AC"/>
    <w:rsid w:val="003F7BDF"/>
    <w:rsid w:val="004000EB"/>
    <w:rsid w:val="004007F4"/>
    <w:rsid w:val="00401882"/>
    <w:rsid w:val="00401931"/>
    <w:rsid w:val="00401C85"/>
    <w:rsid w:val="00401F40"/>
    <w:rsid w:val="0040361B"/>
    <w:rsid w:val="00403D10"/>
    <w:rsid w:val="00404893"/>
    <w:rsid w:val="00404967"/>
    <w:rsid w:val="0040522D"/>
    <w:rsid w:val="0040524D"/>
    <w:rsid w:val="0040539E"/>
    <w:rsid w:val="00406090"/>
    <w:rsid w:val="00406454"/>
    <w:rsid w:val="00406A10"/>
    <w:rsid w:val="0040753D"/>
    <w:rsid w:val="004075D9"/>
    <w:rsid w:val="00410265"/>
    <w:rsid w:val="0041047C"/>
    <w:rsid w:val="00411BD4"/>
    <w:rsid w:val="004125DB"/>
    <w:rsid w:val="0041299D"/>
    <w:rsid w:val="00413356"/>
    <w:rsid w:val="00414B88"/>
    <w:rsid w:val="00415C80"/>
    <w:rsid w:val="00416370"/>
    <w:rsid w:val="00416AFA"/>
    <w:rsid w:val="00416BF0"/>
    <w:rsid w:val="00417ADC"/>
    <w:rsid w:val="00417BFD"/>
    <w:rsid w:val="00417F78"/>
    <w:rsid w:val="00417FAE"/>
    <w:rsid w:val="00420411"/>
    <w:rsid w:val="00420864"/>
    <w:rsid w:val="00420982"/>
    <w:rsid w:val="00420C33"/>
    <w:rsid w:val="004214F2"/>
    <w:rsid w:val="00421858"/>
    <w:rsid w:val="00423F1F"/>
    <w:rsid w:val="00424900"/>
    <w:rsid w:val="004251EF"/>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706"/>
    <w:rsid w:val="004318E3"/>
    <w:rsid w:val="00431C76"/>
    <w:rsid w:val="0043204A"/>
    <w:rsid w:val="00432F2B"/>
    <w:rsid w:val="0043326E"/>
    <w:rsid w:val="004338EF"/>
    <w:rsid w:val="00433ACD"/>
    <w:rsid w:val="00433B70"/>
    <w:rsid w:val="00433FB5"/>
    <w:rsid w:val="0043401B"/>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E4E"/>
    <w:rsid w:val="004435F1"/>
    <w:rsid w:val="00444D63"/>
    <w:rsid w:val="00445520"/>
    <w:rsid w:val="00445D30"/>
    <w:rsid w:val="004463C1"/>
    <w:rsid w:val="00446787"/>
    <w:rsid w:val="00447527"/>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7707"/>
    <w:rsid w:val="004779AC"/>
    <w:rsid w:val="00477B8D"/>
    <w:rsid w:val="00480051"/>
    <w:rsid w:val="004809E4"/>
    <w:rsid w:val="00480E87"/>
    <w:rsid w:val="00480FB5"/>
    <w:rsid w:val="00481143"/>
    <w:rsid w:val="004811B6"/>
    <w:rsid w:val="00481B2E"/>
    <w:rsid w:val="0048215F"/>
    <w:rsid w:val="00482495"/>
    <w:rsid w:val="00482D70"/>
    <w:rsid w:val="00483044"/>
    <w:rsid w:val="00483A3E"/>
    <w:rsid w:val="00483F83"/>
    <w:rsid w:val="004847B2"/>
    <w:rsid w:val="00484F75"/>
    <w:rsid w:val="00485007"/>
    <w:rsid w:val="0048546F"/>
    <w:rsid w:val="0048559D"/>
    <w:rsid w:val="00486013"/>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A023E"/>
    <w:rsid w:val="004A051C"/>
    <w:rsid w:val="004A0699"/>
    <w:rsid w:val="004A0FF1"/>
    <w:rsid w:val="004A19C2"/>
    <w:rsid w:val="004A1CF4"/>
    <w:rsid w:val="004A2770"/>
    <w:rsid w:val="004A2DC0"/>
    <w:rsid w:val="004A2FE6"/>
    <w:rsid w:val="004A3572"/>
    <w:rsid w:val="004A3585"/>
    <w:rsid w:val="004A38E3"/>
    <w:rsid w:val="004A4C05"/>
    <w:rsid w:val="004A5286"/>
    <w:rsid w:val="004A56F3"/>
    <w:rsid w:val="004A5841"/>
    <w:rsid w:val="004A59BB"/>
    <w:rsid w:val="004A75E4"/>
    <w:rsid w:val="004B13FD"/>
    <w:rsid w:val="004B14A5"/>
    <w:rsid w:val="004B1F30"/>
    <w:rsid w:val="004B28F1"/>
    <w:rsid w:val="004B2EB2"/>
    <w:rsid w:val="004B3436"/>
    <w:rsid w:val="004B394B"/>
    <w:rsid w:val="004B39DA"/>
    <w:rsid w:val="004B4F0B"/>
    <w:rsid w:val="004B51B8"/>
    <w:rsid w:val="004B5BB8"/>
    <w:rsid w:val="004B60EA"/>
    <w:rsid w:val="004B6963"/>
    <w:rsid w:val="004B6CB0"/>
    <w:rsid w:val="004B71C3"/>
    <w:rsid w:val="004B7E08"/>
    <w:rsid w:val="004B7E5B"/>
    <w:rsid w:val="004B7F4C"/>
    <w:rsid w:val="004C0577"/>
    <w:rsid w:val="004C0779"/>
    <w:rsid w:val="004C0932"/>
    <w:rsid w:val="004C1592"/>
    <w:rsid w:val="004C2064"/>
    <w:rsid w:val="004C2FE5"/>
    <w:rsid w:val="004C3751"/>
    <w:rsid w:val="004C39CB"/>
    <w:rsid w:val="004C3C85"/>
    <w:rsid w:val="004C447C"/>
    <w:rsid w:val="004C4520"/>
    <w:rsid w:val="004C47E4"/>
    <w:rsid w:val="004C489E"/>
    <w:rsid w:val="004C580B"/>
    <w:rsid w:val="004C5952"/>
    <w:rsid w:val="004C5B7C"/>
    <w:rsid w:val="004C62F0"/>
    <w:rsid w:val="004C7310"/>
    <w:rsid w:val="004C737C"/>
    <w:rsid w:val="004C75E4"/>
    <w:rsid w:val="004C7B3E"/>
    <w:rsid w:val="004C7C45"/>
    <w:rsid w:val="004D03E5"/>
    <w:rsid w:val="004D0469"/>
    <w:rsid w:val="004D0C53"/>
    <w:rsid w:val="004D0C74"/>
    <w:rsid w:val="004D0D4B"/>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F88"/>
    <w:rsid w:val="004E2C24"/>
    <w:rsid w:val="004E3622"/>
    <w:rsid w:val="004E4F48"/>
    <w:rsid w:val="004E71CA"/>
    <w:rsid w:val="004F0E37"/>
    <w:rsid w:val="004F19A7"/>
    <w:rsid w:val="004F1D54"/>
    <w:rsid w:val="004F20A4"/>
    <w:rsid w:val="004F25B5"/>
    <w:rsid w:val="004F2B60"/>
    <w:rsid w:val="004F35DF"/>
    <w:rsid w:val="004F3641"/>
    <w:rsid w:val="004F3774"/>
    <w:rsid w:val="004F3A3C"/>
    <w:rsid w:val="004F3FED"/>
    <w:rsid w:val="004F510C"/>
    <w:rsid w:val="004F534C"/>
    <w:rsid w:val="004F5AC7"/>
    <w:rsid w:val="004F6914"/>
    <w:rsid w:val="004F7010"/>
    <w:rsid w:val="004F70E2"/>
    <w:rsid w:val="004F7885"/>
    <w:rsid w:val="00500457"/>
    <w:rsid w:val="00500D15"/>
    <w:rsid w:val="00501261"/>
    <w:rsid w:val="00501E2C"/>
    <w:rsid w:val="0050229F"/>
    <w:rsid w:val="00502520"/>
    <w:rsid w:val="00502C14"/>
    <w:rsid w:val="00502E4C"/>
    <w:rsid w:val="0050343C"/>
    <w:rsid w:val="00503E06"/>
    <w:rsid w:val="00504A2A"/>
    <w:rsid w:val="00505D87"/>
    <w:rsid w:val="0050710E"/>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6208"/>
    <w:rsid w:val="0052638A"/>
    <w:rsid w:val="0053055E"/>
    <w:rsid w:val="0053069C"/>
    <w:rsid w:val="0053298C"/>
    <w:rsid w:val="00532C2D"/>
    <w:rsid w:val="00533790"/>
    <w:rsid w:val="00535245"/>
    <w:rsid w:val="00535BBD"/>
    <w:rsid w:val="00536217"/>
    <w:rsid w:val="00537911"/>
    <w:rsid w:val="005408D7"/>
    <w:rsid w:val="005410A5"/>
    <w:rsid w:val="00542100"/>
    <w:rsid w:val="00542177"/>
    <w:rsid w:val="00542F0E"/>
    <w:rsid w:val="00543208"/>
    <w:rsid w:val="00544131"/>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ABD"/>
    <w:rsid w:val="00550BD4"/>
    <w:rsid w:val="0055204F"/>
    <w:rsid w:val="005527F1"/>
    <w:rsid w:val="00552BB6"/>
    <w:rsid w:val="00552DBF"/>
    <w:rsid w:val="00553521"/>
    <w:rsid w:val="0055433A"/>
    <w:rsid w:val="0055470C"/>
    <w:rsid w:val="005547FC"/>
    <w:rsid w:val="00554E37"/>
    <w:rsid w:val="00555424"/>
    <w:rsid w:val="00555BED"/>
    <w:rsid w:val="00556558"/>
    <w:rsid w:val="005572C6"/>
    <w:rsid w:val="005572DB"/>
    <w:rsid w:val="0055783E"/>
    <w:rsid w:val="005603CA"/>
    <w:rsid w:val="00560C2C"/>
    <w:rsid w:val="00560E39"/>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70452"/>
    <w:rsid w:val="005708D5"/>
    <w:rsid w:val="00570A51"/>
    <w:rsid w:val="00570B9A"/>
    <w:rsid w:val="00571821"/>
    <w:rsid w:val="00571D25"/>
    <w:rsid w:val="0057285B"/>
    <w:rsid w:val="00572AAE"/>
    <w:rsid w:val="00572BA1"/>
    <w:rsid w:val="00573A24"/>
    <w:rsid w:val="00573ADA"/>
    <w:rsid w:val="005740E3"/>
    <w:rsid w:val="00574777"/>
    <w:rsid w:val="0057485B"/>
    <w:rsid w:val="00574EEB"/>
    <w:rsid w:val="00575186"/>
    <w:rsid w:val="005758E7"/>
    <w:rsid w:val="00575DB4"/>
    <w:rsid w:val="0057627A"/>
    <w:rsid w:val="005765EC"/>
    <w:rsid w:val="005800B1"/>
    <w:rsid w:val="00580B4F"/>
    <w:rsid w:val="00580CB3"/>
    <w:rsid w:val="00581499"/>
    <w:rsid w:val="00581522"/>
    <w:rsid w:val="005815E9"/>
    <w:rsid w:val="0058160D"/>
    <w:rsid w:val="00582224"/>
    <w:rsid w:val="00582616"/>
    <w:rsid w:val="005828D4"/>
    <w:rsid w:val="00582E6A"/>
    <w:rsid w:val="00583405"/>
    <w:rsid w:val="00583441"/>
    <w:rsid w:val="0058410E"/>
    <w:rsid w:val="00584200"/>
    <w:rsid w:val="00584214"/>
    <w:rsid w:val="00584732"/>
    <w:rsid w:val="0058477D"/>
    <w:rsid w:val="005857AF"/>
    <w:rsid w:val="00585A87"/>
    <w:rsid w:val="00585C45"/>
    <w:rsid w:val="00585D3A"/>
    <w:rsid w:val="00585F25"/>
    <w:rsid w:val="005864E4"/>
    <w:rsid w:val="00586675"/>
    <w:rsid w:val="005866BF"/>
    <w:rsid w:val="005901EC"/>
    <w:rsid w:val="00590641"/>
    <w:rsid w:val="005907F8"/>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AB4"/>
    <w:rsid w:val="005A2024"/>
    <w:rsid w:val="005A2204"/>
    <w:rsid w:val="005A25AA"/>
    <w:rsid w:val="005A34EF"/>
    <w:rsid w:val="005A3974"/>
    <w:rsid w:val="005A3D9E"/>
    <w:rsid w:val="005A40E2"/>
    <w:rsid w:val="005A4286"/>
    <w:rsid w:val="005A4D8A"/>
    <w:rsid w:val="005A4EB1"/>
    <w:rsid w:val="005A5510"/>
    <w:rsid w:val="005A5700"/>
    <w:rsid w:val="005A586B"/>
    <w:rsid w:val="005A5D91"/>
    <w:rsid w:val="005A6ACC"/>
    <w:rsid w:val="005A6D6A"/>
    <w:rsid w:val="005A769E"/>
    <w:rsid w:val="005B0A21"/>
    <w:rsid w:val="005B0A3F"/>
    <w:rsid w:val="005B1D77"/>
    <w:rsid w:val="005B2321"/>
    <w:rsid w:val="005B236C"/>
    <w:rsid w:val="005B2377"/>
    <w:rsid w:val="005B3435"/>
    <w:rsid w:val="005B3CC7"/>
    <w:rsid w:val="005B42F0"/>
    <w:rsid w:val="005B4C6B"/>
    <w:rsid w:val="005B4F85"/>
    <w:rsid w:val="005B5388"/>
    <w:rsid w:val="005B5CE3"/>
    <w:rsid w:val="005B701D"/>
    <w:rsid w:val="005B7064"/>
    <w:rsid w:val="005B7180"/>
    <w:rsid w:val="005B72DF"/>
    <w:rsid w:val="005B7D8A"/>
    <w:rsid w:val="005C05A3"/>
    <w:rsid w:val="005C0C16"/>
    <w:rsid w:val="005C0FD1"/>
    <w:rsid w:val="005C12EC"/>
    <w:rsid w:val="005C28D1"/>
    <w:rsid w:val="005C2A5B"/>
    <w:rsid w:val="005C2FFF"/>
    <w:rsid w:val="005C3329"/>
    <w:rsid w:val="005C4715"/>
    <w:rsid w:val="005C4B32"/>
    <w:rsid w:val="005C4C51"/>
    <w:rsid w:val="005C5149"/>
    <w:rsid w:val="005C5FC8"/>
    <w:rsid w:val="005C6356"/>
    <w:rsid w:val="005C68C1"/>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9A1"/>
    <w:rsid w:val="005E0DF4"/>
    <w:rsid w:val="005E17F8"/>
    <w:rsid w:val="005E1D85"/>
    <w:rsid w:val="005E1F79"/>
    <w:rsid w:val="005E23DD"/>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536F"/>
    <w:rsid w:val="005F6A88"/>
    <w:rsid w:val="005F6F92"/>
    <w:rsid w:val="005F735A"/>
    <w:rsid w:val="005F74B5"/>
    <w:rsid w:val="0060017A"/>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E1D"/>
    <w:rsid w:val="00606F16"/>
    <w:rsid w:val="006073B5"/>
    <w:rsid w:val="0060759D"/>
    <w:rsid w:val="006078F8"/>
    <w:rsid w:val="00607CBB"/>
    <w:rsid w:val="006100F5"/>
    <w:rsid w:val="0061039A"/>
    <w:rsid w:val="006103FB"/>
    <w:rsid w:val="00610CC0"/>
    <w:rsid w:val="00611A33"/>
    <w:rsid w:val="006120F4"/>
    <w:rsid w:val="00612143"/>
    <w:rsid w:val="00612318"/>
    <w:rsid w:val="0061297B"/>
    <w:rsid w:val="0061326A"/>
    <w:rsid w:val="006136AB"/>
    <w:rsid w:val="0061378D"/>
    <w:rsid w:val="00613C14"/>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F36"/>
    <w:rsid w:val="0062360A"/>
    <w:rsid w:val="00623B08"/>
    <w:rsid w:val="006242B0"/>
    <w:rsid w:val="006242B7"/>
    <w:rsid w:val="00624331"/>
    <w:rsid w:val="006244CC"/>
    <w:rsid w:val="00624805"/>
    <w:rsid w:val="00624B3A"/>
    <w:rsid w:val="006252CE"/>
    <w:rsid w:val="00625714"/>
    <w:rsid w:val="006266EB"/>
    <w:rsid w:val="00626F79"/>
    <w:rsid w:val="006271F2"/>
    <w:rsid w:val="0062729B"/>
    <w:rsid w:val="0062748A"/>
    <w:rsid w:val="006300E7"/>
    <w:rsid w:val="00630727"/>
    <w:rsid w:val="00630C36"/>
    <w:rsid w:val="0063161F"/>
    <w:rsid w:val="00631743"/>
    <w:rsid w:val="006317C1"/>
    <w:rsid w:val="006319C6"/>
    <w:rsid w:val="00631DC6"/>
    <w:rsid w:val="00632F90"/>
    <w:rsid w:val="00633106"/>
    <w:rsid w:val="006347E0"/>
    <w:rsid w:val="006348B8"/>
    <w:rsid w:val="00634B78"/>
    <w:rsid w:val="00634C6C"/>
    <w:rsid w:val="00635643"/>
    <w:rsid w:val="0063569C"/>
    <w:rsid w:val="00635E54"/>
    <w:rsid w:val="00635F72"/>
    <w:rsid w:val="0063677B"/>
    <w:rsid w:val="00636C93"/>
    <w:rsid w:val="00637469"/>
    <w:rsid w:val="006402AB"/>
    <w:rsid w:val="00641101"/>
    <w:rsid w:val="00641F4C"/>
    <w:rsid w:val="00642A0C"/>
    <w:rsid w:val="00643DDD"/>
    <w:rsid w:val="00643E04"/>
    <w:rsid w:val="00644703"/>
    <w:rsid w:val="00644863"/>
    <w:rsid w:val="00645243"/>
    <w:rsid w:val="00646384"/>
    <w:rsid w:val="00646C26"/>
    <w:rsid w:val="00646C95"/>
    <w:rsid w:val="0064792C"/>
    <w:rsid w:val="00650B14"/>
    <w:rsid w:val="00651DD4"/>
    <w:rsid w:val="0065273A"/>
    <w:rsid w:val="00652A5A"/>
    <w:rsid w:val="006535EC"/>
    <w:rsid w:val="006537C7"/>
    <w:rsid w:val="00653ABD"/>
    <w:rsid w:val="00653B8F"/>
    <w:rsid w:val="00654250"/>
    <w:rsid w:val="00654260"/>
    <w:rsid w:val="00654544"/>
    <w:rsid w:val="00654CF8"/>
    <w:rsid w:val="00656024"/>
    <w:rsid w:val="0065668B"/>
    <w:rsid w:val="006575FF"/>
    <w:rsid w:val="00657671"/>
    <w:rsid w:val="006577AF"/>
    <w:rsid w:val="00660563"/>
    <w:rsid w:val="00660787"/>
    <w:rsid w:val="00660D33"/>
    <w:rsid w:val="006610A0"/>
    <w:rsid w:val="0066279A"/>
    <w:rsid w:val="00663063"/>
    <w:rsid w:val="0066320B"/>
    <w:rsid w:val="006634E1"/>
    <w:rsid w:val="00664140"/>
    <w:rsid w:val="006644BA"/>
    <w:rsid w:val="00664AFB"/>
    <w:rsid w:val="0066565A"/>
    <w:rsid w:val="00665A69"/>
    <w:rsid w:val="006667C0"/>
    <w:rsid w:val="006668B7"/>
    <w:rsid w:val="00667D4D"/>
    <w:rsid w:val="00667F53"/>
    <w:rsid w:val="00670978"/>
    <w:rsid w:val="00670A8C"/>
    <w:rsid w:val="00671648"/>
    <w:rsid w:val="00671BCE"/>
    <w:rsid w:val="00672B79"/>
    <w:rsid w:val="00672C36"/>
    <w:rsid w:val="00673408"/>
    <w:rsid w:val="00673513"/>
    <w:rsid w:val="006736C1"/>
    <w:rsid w:val="0067374C"/>
    <w:rsid w:val="00674877"/>
    <w:rsid w:val="00674B26"/>
    <w:rsid w:val="00675144"/>
    <w:rsid w:val="0067544F"/>
    <w:rsid w:val="006756EF"/>
    <w:rsid w:val="00675862"/>
    <w:rsid w:val="00675E27"/>
    <w:rsid w:val="00676A13"/>
    <w:rsid w:val="00677955"/>
    <w:rsid w:val="00677AA4"/>
    <w:rsid w:val="006801A5"/>
    <w:rsid w:val="0068028C"/>
    <w:rsid w:val="00680405"/>
    <w:rsid w:val="00681376"/>
    <w:rsid w:val="006814C9"/>
    <w:rsid w:val="006817DB"/>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C6B"/>
    <w:rsid w:val="00690DD6"/>
    <w:rsid w:val="006910BF"/>
    <w:rsid w:val="006911CB"/>
    <w:rsid w:val="00691907"/>
    <w:rsid w:val="00691C37"/>
    <w:rsid w:val="00692330"/>
    <w:rsid w:val="0069247B"/>
    <w:rsid w:val="0069466F"/>
    <w:rsid w:val="0069524B"/>
    <w:rsid w:val="00695B79"/>
    <w:rsid w:val="00695C63"/>
    <w:rsid w:val="00695EB7"/>
    <w:rsid w:val="00696510"/>
    <w:rsid w:val="00696D00"/>
    <w:rsid w:val="00697CB9"/>
    <w:rsid w:val="006A04C8"/>
    <w:rsid w:val="006A1950"/>
    <w:rsid w:val="006A2D00"/>
    <w:rsid w:val="006A39BC"/>
    <w:rsid w:val="006A3F47"/>
    <w:rsid w:val="006A3FCD"/>
    <w:rsid w:val="006A4782"/>
    <w:rsid w:val="006A5165"/>
    <w:rsid w:val="006A5476"/>
    <w:rsid w:val="006A54A5"/>
    <w:rsid w:val="006A5B93"/>
    <w:rsid w:val="006A5E98"/>
    <w:rsid w:val="006A5FE5"/>
    <w:rsid w:val="006A61E3"/>
    <w:rsid w:val="006A6629"/>
    <w:rsid w:val="006A6788"/>
    <w:rsid w:val="006A67A6"/>
    <w:rsid w:val="006A735E"/>
    <w:rsid w:val="006A742D"/>
    <w:rsid w:val="006A767E"/>
    <w:rsid w:val="006A7DC4"/>
    <w:rsid w:val="006B0FAF"/>
    <w:rsid w:val="006B1295"/>
    <w:rsid w:val="006B1385"/>
    <w:rsid w:val="006B1819"/>
    <w:rsid w:val="006B1C92"/>
    <w:rsid w:val="006B2351"/>
    <w:rsid w:val="006B2A55"/>
    <w:rsid w:val="006B45A6"/>
    <w:rsid w:val="006B544D"/>
    <w:rsid w:val="006B57C7"/>
    <w:rsid w:val="006B5818"/>
    <w:rsid w:val="006B5827"/>
    <w:rsid w:val="006B5AEE"/>
    <w:rsid w:val="006B5D53"/>
    <w:rsid w:val="006B6690"/>
    <w:rsid w:val="006B69BD"/>
    <w:rsid w:val="006B6F49"/>
    <w:rsid w:val="006C06BA"/>
    <w:rsid w:val="006C0C2A"/>
    <w:rsid w:val="006C11F9"/>
    <w:rsid w:val="006C13B6"/>
    <w:rsid w:val="006C170F"/>
    <w:rsid w:val="006C289A"/>
    <w:rsid w:val="006C3093"/>
    <w:rsid w:val="006C458A"/>
    <w:rsid w:val="006C4D15"/>
    <w:rsid w:val="006C5B97"/>
    <w:rsid w:val="006C691B"/>
    <w:rsid w:val="006C7DD4"/>
    <w:rsid w:val="006D0590"/>
    <w:rsid w:val="006D145E"/>
    <w:rsid w:val="006D1E9B"/>
    <w:rsid w:val="006D232F"/>
    <w:rsid w:val="006D23E3"/>
    <w:rsid w:val="006D45A9"/>
    <w:rsid w:val="006D4736"/>
    <w:rsid w:val="006D4DC4"/>
    <w:rsid w:val="006D5453"/>
    <w:rsid w:val="006D54F8"/>
    <w:rsid w:val="006D5C95"/>
    <w:rsid w:val="006D7048"/>
    <w:rsid w:val="006D72BF"/>
    <w:rsid w:val="006E0EC1"/>
    <w:rsid w:val="006E182A"/>
    <w:rsid w:val="006E1B19"/>
    <w:rsid w:val="006E2321"/>
    <w:rsid w:val="006E2813"/>
    <w:rsid w:val="006E3148"/>
    <w:rsid w:val="006E3397"/>
    <w:rsid w:val="006E34A3"/>
    <w:rsid w:val="006E3F01"/>
    <w:rsid w:val="006E5758"/>
    <w:rsid w:val="006E5D49"/>
    <w:rsid w:val="006E6D3F"/>
    <w:rsid w:val="006E7E2F"/>
    <w:rsid w:val="006F0737"/>
    <w:rsid w:val="006F1065"/>
    <w:rsid w:val="006F14DA"/>
    <w:rsid w:val="006F18AD"/>
    <w:rsid w:val="006F206C"/>
    <w:rsid w:val="006F2BF8"/>
    <w:rsid w:val="006F31B2"/>
    <w:rsid w:val="006F38B0"/>
    <w:rsid w:val="006F3B62"/>
    <w:rsid w:val="006F3E4B"/>
    <w:rsid w:val="006F66CC"/>
    <w:rsid w:val="006F69D2"/>
    <w:rsid w:val="006F702A"/>
    <w:rsid w:val="006F7160"/>
    <w:rsid w:val="006F77DF"/>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A38"/>
    <w:rsid w:val="00712D37"/>
    <w:rsid w:val="0071302C"/>
    <w:rsid w:val="00713CB2"/>
    <w:rsid w:val="00714434"/>
    <w:rsid w:val="00714DE7"/>
    <w:rsid w:val="0071504B"/>
    <w:rsid w:val="0071592E"/>
    <w:rsid w:val="007162E8"/>
    <w:rsid w:val="00716A7E"/>
    <w:rsid w:val="00717007"/>
    <w:rsid w:val="0071759A"/>
    <w:rsid w:val="007178EC"/>
    <w:rsid w:val="0071797C"/>
    <w:rsid w:val="00717D38"/>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608D"/>
    <w:rsid w:val="007272B8"/>
    <w:rsid w:val="00730B73"/>
    <w:rsid w:val="00730D1D"/>
    <w:rsid w:val="00730F29"/>
    <w:rsid w:val="00732815"/>
    <w:rsid w:val="007328C0"/>
    <w:rsid w:val="00732D8F"/>
    <w:rsid w:val="00733806"/>
    <w:rsid w:val="00733B7F"/>
    <w:rsid w:val="00734CCF"/>
    <w:rsid w:val="00735134"/>
    <w:rsid w:val="00735D4D"/>
    <w:rsid w:val="007364D6"/>
    <w:rsid w:val="0073743B"/>
    <w:rsid w:val="007374B0"/>
    <w:rsid w:val="007374CF"/>
    <w:rsid w:val="00737C35"/>
    <w:rsid w:val="00737FAB"/>
    <w:rsid w:val="00740168"/>
    <w:rsid w:val="007401B7"/>
    <w:rsid w:val="00740A81"/>
    <w:rsid w:val="007415FA"/>
    <w:rsid w:val="00741DA8"/>
    <w:rsid w:val="00741F18"/>
    <w:rsid w:val="00742480"/>
    <w:rsid w:val="00742E96"/>
    <w:rsid w:val="00744819"/>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7CB"/>
    <w:rsid w:val="00753B27"/>
    <w:rsid w:val="00754139"/>
    <w:rsid w:val="007549E7"/>
    <w:rsid w:val="00754A38"/>
    <w:rsid w:val="00755D33"/>
    <w:rsid w:val="0075612D"/>
    <w:rsid w:val="00756487"/>
    <w:rsid w:val="00760249"/>
    <w:rsid w:val="00760E70"/>
    <w:rsid w:val="0076150B"/>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A03"/>
    <w:rsid w:val="007743BE"/>
    <w:rsid w:val="00774F93"/>
    <w:rsid w:val="007750F7"/>
    <w:rsid w:val="007752CD"/>
    <w:rsid w:val="00775692"/>
    <w:rsid w:val="007769D2"/>
    <w:rsid w:val="00776BD7"/>
    <w:rsid w:val="00777235"/>
    <w:rsid w:val="00777568"/>
    <w:rsid w:val="007816B4"/>
    <w:rsid w:val="00781706"/>
    <w:rsid w:val="007822E7"/>
    <w:rsid w:val="0078244A"/>
    <w:rsid w:val="007831A0"/>
    <w:rsid w:val="00783A96"/>
    <w:rsid w:val="00783D73"/>
    <w:rsid w:val="00784533"/>
    <w:rsid w:val="00784B7C"/>
    <w:rsid w:val="00784E4A"/>
    <w:rsid w:val="007851F4"/>
    <w:rsid w:val="00785E46"/>
    <w:rsid w:val="00785F97"/>
    <w:rsid w:val="007864E2"/>
    <w:rsid w:val="00786617"/>
    <w:rsid w:val="00786C45"/>
    <w:rsid w:val="00790156"/>
    <w:rsid w:val="007901BC"/>
    <w:rsid w:val="007904E1"/>
    <w:rsid w:val="00790BB8"/>
    <w:rsid w:val="00790EFC"/>
    <w:rsid w:val="00791209"/>
    <w:rsid w:val="007916CE"/>
    <w:rsid w:val="00791876"/>
    <w:rsid w:val="00793010"/>
    <w:rsid w:val="007944A7"/>
    <w:rsid w:val="00794581"/>
    <w:rsid w:val="00794F12"/>
    <w:rsid w:val="007954F9"/>
    <w:rsid w:val="00795696"/>
    <w:rsid w:val="00795B2D"/>
    <w:rsid w:val="00797635"/>
    <w:rsid w:val="00797A36"/>
    <w:rsid w:val="00797F28"/>
    <w:rsid w:val="007A0B7B"/>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7D2"/>
    <w:rsid w:val="007A5A51"/>
    <w:rsid w:val="007B0B10"/>
    <w:rsid w:val="007B0F32"/>
    <w:rsid w:val="007B10BB"/>
    <w:rsid w:val="007B1523"/>
    <w:rsid w:val="007B1F0E"/>
    <w:rsid w:val="007B26F5"/>
    <w:rsid w:val="007B28E9"/>
    <w:rsid w:val="007B3B65"/>
    <w:rsid w:val="007B3BF6"/>
    <w:rsid w:val="007B4023"/>
    <w:rsid w:val="007B5A36"/>
    <w:rsid w:val="007B5EC2"/>
    <w:rsid w:val="007B5F08"/>
    <w:rsid w:val="007B5F7E"/>
    <w:rsid w:val="007B6367"/>
    <w:rsid w:val="007B6736"/>
    <w:rsid w:val="007B76DC"/>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A41"/>
    <w:rsid w:val="007C6C8F"/>
    <w:rsid w:val="007C6E14"/>
    <w:rsid w:val="007C6F21"/>
    <w:rsid w:val="007D02BB"/>
    <w:rsid w:val="007D25C0"/>
    <w:rsid w:val="007D2FCD"/>
    <w:rsid w:val="007D34B7"/>
    <w:rsid w:val="007D40F6"/>
    <w:rsid w:val="007D4406"/>
    <w:rsid w:val="007D45C3"/>
    <w:rsid w:val="007D52A2"/>
    <w:rsid w:val="007D5AB5"/>
    <w:rsid w:val="007D60A8"/>
    <w:rsid w:val="007D644B"/>
    <w:rsid w:val="007D65D7"/>
    <w:rsid w:val="007D69C3"/>
    <w:rsid w:val="007D6BC2"/>
    <w:rsid w:val="007D7481"/>
    <w:rsid w:val="007E0090"/>
    <w:rsid w:val="007E02DA"/>
    <w:rsid w:val="007E0791"/>
    <w:rsid w:val="007E08DE"/>
    <w:rsid w:val="007E0FAE"/>
    <w:rsid w:val="007E180B"/>
    <w:rsid w:val="007E3000"/>
    <w:rsid w:val="007E32B3"/>
    <w:rsid w:val="007E3E8F"/>
    <w:rsid w:val="007E51A9"/>
    <w:rsid w:val="007E58A7"/>
    <w:rsid w:val="007E6459"/>
    <w:rsid w:val="007E6E16"/>
    <w:rsid w:val="007E6F27"/>
    <w:rsid w:val="007E7690"/>
    <w:rsid w:val="007F1292"/>
    <w:rsid w:val="007F1549"/>
    <w:rsid w:val="007F3355"/>
    <w:rsid w:val="007F340C"/>
    <w:rsid w:val="007F3534"/>
    <w:rsid w:val="007F3D43"/>
    <w:rsid w:val="007F460A"/>
    <w:rsid w:val="007F5272"/>
    <w:rsid w:val="007F5E1E"/>
    <w:rsid w:val="007F69DB"/>
    <w:rsid w:val="007F6FAF"/>
    <w:rsid w:val="00800BD6"/>
    <w:rsid w:val="00800C80"/>
    <w:rsid w:val="008010EF"/>
    <w:rsid w:val="00801627"/>
    <w:rsid w:val="00801EF4"/>
    <w:rsid w:val="00801F18"/>
    <w:rsid w:val="008024B5"/>
    <w:rsid w:val="008028C7"/>
    <w:rsid w:val="00802A41"/>
    <w:rsid w:val="00803612"/>
    <w:rsid w:val="0080413E"/>
    <w:rsid w:val="0080471F"/>
    <w:rsid w:val="008050B1"/>
    <w:rsid w:val="00805140"/>
    <w:rsid w:val="008051D1"/>
    <w:rsid w:val="008052F6"/>
    <w:rsid w:val="00805826"/>
    <w:rsid w:val="0080625D"/>
    <w:rsid w:val="00806E9D"/>
    <w:rsid w:val="0080733D"/>
    <w:rsid w:val="00807500"/>
    <w:rsid w:val="00810281"/>
    <w:rsid w:val="0081050A"/>
    <w:rsid w:val="00811AEB"/>
    <w:rsid w:val="00812874"/>
    <w:rsid w:val="00812D8F"/>
    <w:rsid w:val="008137F4"/>
    <w:rsid w:val="0081413B"/>
    <w:rsid w:val="008141A0"/>
    <w:rsid w:val="0081440D"/>
    <w:rsid w:val="008151D2"/>
    <w:rsid w:val="0081545B"/>
    <w:rsid w:val="00815686"/>
    <w:rsid w:val="00815E6E"/>
    <w:rsid w:val="0081707C"/>
    <w:rsid w:val="00817083"/>
    <w:rsid w:val="0082030F"/>
    <w:rsid w:val="00820E2E"/>
    <w:rsid w:val="00821040"/>
    <w:rsid w:val="00821C93"/>
    <w:rsid w:val="00821CDA"/>
    <w:rsid w:val="00821DD0"/>
    <w:rsid w:val="00821E4C"/>
    <w:rsid w:val="008223B3"/>
    <w:rsid w:val="00822464"/>
    <w:rsid w:val="008224EB"/>
    <w:rsid w:val="00822CD8"/>
    <w:rsid w:val="0082302C"/>
    <w:rsid w:val="00823267"/>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30450"/>
    <w:rsid w:val="008304EC"/>
    <w:rsid w:val="0083089C"/>
    <w:rsid w:val="0083099C"/>
    <w:rsid w:val="00831BED"/>
    <w:rsid w:val="00831D17"/>
    <w:rsid w:val="00832BF9"/>
    <w:rsid w:val="0083326B"/>
    <w:rsid w:val="00833798"/>
    <w:rsid w:val="00835D41"/>
    <w:rsid w:val="00835F1D"/>
    <w:rsid w:val="00835F26"/>
    <w:rsid w:val="0083641D"/>
    <w:rsid w:val="00836A3B"/>
    <w:rsid w:val="00836F77"/>
    <w:rsid w:val="00837531"/>
    <w:rsid w:val="008378F2"/>
    <w:rsid w:val="00840071"/>
    <w:rsid w:val="0084011B"/>
    <w:rsid w:val="00840214"/>
    <w:rsid w:val="00840F4E"/>
    <w:rsid w:val="0084100D"/>
    <w:rsid w:val="00841188"/>
    <w:rsid w:val="008419B8"/>
    <w:rsid w:val="00841AB1"/>
    <w:rsid w:val="00841D79"/>
    <w:rsid w:val="00841E0C"/>
    <w:rsid w:val="008421E3"/>
    <w:rsid w:val="00842997"/>
    <w:rsid w:val="0084444B"/>
    <w:rsid w:val="0084487F"/>
    <w:rsid w:val="008456B1"/>
    <w:rsid w:val="008463E9"/>
    <w:rsid w:val="00846D2B"/>
    <w:rsid w:val="00847B2E"/>
    <w:rsid w:val="008500CF"/>
    <w:rsid w:val="0085071E"/>
    <w:rsid w:val="00850AFD"/>
    <w:rsid w:val="00851124"/>
    <w:rsid w:val="008516B0"/>
    <w:rsid w:val="00852025"/>
    <w:rsid w:val="00852726"/>
    <w:rsid w:val="0085373F"/>
    <w:rsid w:val="00853B7E"/>
    <w:rsid w:val="00854C16"/>
    <w:rsid w:val="00854ECD"/>
    <w:rsid w:val="00854FBD"/>
    <w:rsid w:val="00855B2A"/>
    <w:rsid w:val="00856707"/>
    <w:rsid w:val="00857271"/>
    <w:rsid w:val="00857478"/>
    <w:rsid w:val="0085783C"/>
    <w:rsid w:val="00857F24"/>
    <w:rsid w:val="00860BAD"/>
    <w:rsid w:val="00861775"/>
    <w:rsid w:val="00861CCB"/>
    <w:rsid w:val="00862D5F"/>
    <w:rsid w:val="008632FF"/>
    <w:rsid w:val="00863DDB"/>
    <w:rsid w:val="00863DF3"/>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32F9"/>
    <w:rsid w:val="00873C04"/>
    <w:rsid w:val="00873D54"/>
    <w:rsid w:val="00874A22"/>
    <w:rsid w:val="00874A6C"/>
    <w:rsid w:val="00874D77"/>
    <w:rsid w:val="00874F4E"/>
    <w:rsid w:val="00876089"/>
    <w:rsid w:val="008761D0"/>
    <w:rsid w:val="00876326"/>
    <w:rsid w:val="0087684F"/>
    <w:rsid w:val="00880491"/>
    <w:rsid w:val="00880B66"/>
    <w:rsid w:val="008816A6"/>
    <w:rsid w:val="0088267A"/>
    <w:rsid w:val="00882A99"/>
    <w:rsid w:val="00883263"/>
    <w:rsid w:val="0088543E"/>
    <w:rsid w:val="00886D9A"/>
    <w:rsid w:val="00886FEB"/>
    <w:rsid w:val="00887A02"/>
    <w:rsid w:val="00887DCD"/>
    <w:rsid w:val="008900FF"/>
    <w:rsid w:val="00891953"/>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769"/>
    <w:rsid w:val="008B4921"/>
    <w:rsid w:val="008B5003"/>
    <w:rsid w:val="008B5F73"/>
    <w:rsid w:val="008B6B20"/>
    <w:rsid w:val="008B6C75"/>
    <w:rsid w:val="008B6D7A"/>
    <w:rsid w:val="008B74F6"/>
    <w:rsid w:val="008C0157"/>
    <w:rsid w:val="008C04A8"/>
    <w:rsid w:val="008C1382"/>
    <w:rsid w:val="008C1911"/>
    <w:rsid w:val="008C240D"/>
    <w:rsid w:val="008C2DA1"/>
    <w:rsid w:val="008C393B"/>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2452"/>
    <w:rsid w:val="008D27E1"/>
    <w:rsid w:val="008D3125"/>
    <w:rsid w:val="008D378F"/>
    <w:rsid w:val="008D3FA7"/>
    <w:rsid w:val="008D4057"/>
    <w:rsid w:val="008D571F"/>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B1B"/>
    <w:rsid w:val="008F1CDE"/>
    <w:rsid w:val="008F1FBA"/>
    <w:rsid w:val="008F210B"/>
    <w:rsid w:val="008F23E5"/>
    <w:rsid w:val="008F276E"/>
    <w:rsid w:val="008F278D"/>
    <w:rsid w:val="008F3219"/>
    <w:rsid w:val="008F3FD2"/>
    <w:rsid w:val="008F4149"/>
    <w:rsid w:val="008F4582"/>
    <w:rsid w:val="008F4853"/>
    <w:rsid w:val="008F4C6E"/>
    <w:rsid w:val="008F4DE2"/>
    <w:rsid w:val="008F5209"/>
    <w:rsid w:val="008F5303"/>
    <w:rsid w:val="008F56B7"/>
    <w:rsid w:val="008F5C38"/>
    <w:rsid w:val="008F6106"/>
    <w:rsid w:val="008F6E4D"/>
    <w:rsid w:val="008F6E77"/>
    <w:rsid w:val="008F709B"/>
    <w:rsid w:val="008F70EF"/>
    <w:rsid w:val="008F7A56"/>
    <w:rsid w:val="008F7D65"/>
    <w:rsid w:val="009002AA"/>
    <w:rsid w:val="009016C4"/>
    <w:rsid w:val="00901A5E"/>
    <w:rsid w:val="00901D73"/>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1197D"/>
    <w:rsid w:val="00912384"/>
    <w:rsid w:val="0091287F"/>
    <w:rsid w:val="00912998"/>
    <w:rsid w:val="00912D0E"/>
    <w:rsid w:val="009130B2"/>
    <w:rsid w:val="0091353D"/>
    <w:rsid w:val="0091398E"/>
    <w:rsid w:val="00913BC9"/>
    <w:rsid w:val="00913E11"/>
    <w:rsid w:val="00914048"/>
    <w:rsid w:val="009152D3"/>
    <w:rsid w:val="00916DF0"/>
    <w:rsid w:val="00917B54"/>
    <w:rsid w:val="00920103"/>
    <w:rsid w:val="00920150"/>
    <w:rsid w:val="00920697"/>
    <w:rsid w:val="009206A6"/>
    <w:rsid w:val="00921169"/>
    <w:rsid w:val="0092195C"/>
    <w:rsid w:val="00921F96"/>
    <w:rsid w:val="00922359"/>
    <w:rsid w:val="00922CD0"/>
    <w:rsid w:val="00923EC1"/>
    <w:rsid w:val="00924573"/>
    <w:rsid w:val="00924736"/>
    <w:rsid w:val="0092546C"/>
    <w:rsid w:val="009268FC"/>
    <w:rsid w:val="00926AC5"/>
    <w:rsid w:val="00926E00"/>
    <w:rsid w:val="00930022"/>
    <w:rsid w:val="009306FF"/>
    <w:rsid w:val="0093079F"/>
    <w:rsid w:val="009309D3"/>
    <w:rsid w:val="00933BD1"/>
    <w:rsid w:val="009349AB"/>
    <w:rsid w:val="00934C12"/>
    <w:rsid w:val="00935095"/>
    <w:rsid w:val="009362EA"/>
    <w:rsid w:val="009368CA"/>
    <w:rsid w:val="00936E24"/>
    <w:rsid w:val="009376E4"/>
    <w:rsid w:val="00937FDE"/>
    <w:rsid w:val="009405C6"/>
    <w:rsid w:val="00940984"/>
    <w:rsid w:val="0094135A"/>
    <w:rsid w:val="00943132"/>
    <w:rsid w:val="009435CB"/>
    <w:rsid w:val="0094376C"/>
    <w:rsid w:val="009437F4"/>
    <w:rsid w:val="00943811"/>
    <w:rsid w:val="00943CFE"/>
    <w:rsid w:val="00943E94"/>
    <w:rsid w:val="00943FB4"/>
    <w:rsid w:val="0094457D"/>
    <w:rsid w:val="0094484A"/>
    <w:rsid w:val="009456DB"/>
    <w:rsid w:val="009458D4"/>
    <w:rsid w:val="009459E4"/>
    <w:rsid w:val="00945A3E"/>
    <w:rsid w:val="00945D8D"/>
    <w:rsid w:val="00946BE2"/>
    <w:rsid w:val="00946C18"/>
    <w:rsid w:val="009470DA"/>
    <w:rsid w:val="0094762A"/>
    <w:rsid w:val="009508DC"/>
    <w:rsid w:val="009509E3"/>
    <w:rsid w:val="00951364"/>
    <w:rsid w:val="00951E3F"/>
    <w:rsid w:val="00952551"/>
    <w:rsid w:val="009529DD"/>
    <w:rsid w:val="00952CAF"/>
    <w:rsid w:val="00952F7D"/>
    <w:rsid w:val="0095363D"/>
    <w:rsid w:val="00953EE0"/>
    <w:rsid w:val="00953F50"/>
    <w:rsid w:val="00953FF3"/>
    <w:rsid w:val="009540D1"/>
    <w:rsid w:val="00954C53"/>
    <w:rsid w:val="00955CA7"/>
    <w:rsid w:val="00956AC2"/>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423D"/>
    <w:rsid w:val="00974853"/>
    <w:rsid w:val="00974974"/>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92F"/>
    <w:rsid w:val="009901D6"/>
    <w:rsid w:val="00990BE6"/>
    <w:rsid w:val="009913F0"/>
    <w:rsid w:val="00991CB0"/>
    <w:rsid w:val="00991E4F"/>
    <w:rsid w:val="00991F35"/>
    <w:rsid w:val="009925DE"/>
    <w:rsid w:val="00992779"/>
    <w:rsid w:val="00993DDD"/>
    <w:rsid w:val="00994D68"/>
    <w:rsid w:val="00994F0A"/>
    <w:rsid w:val="00994F1A"/>
    <w:rsid w:val="00995037"/>
    <w:rsid w:val="00995267"/>
    <w:rsid w:val="00995C70"/>
    <w:rsid w:val="009965D8"/>
    <w:rsid w:val="00997683"/>
    <w:rsid w:val="009978A2"/>
    <w:rsid w:val="0099791D"/>
    <w:rsid w:val="009A0AB6"/>
    <w:rsid w:val="009A135D"/>
    <w:rsid w:val="009A16EB"/>
    <w:rsid w:val="009A1815"/>
    <w:rsid w:val="009A250D"/>
    <w:rsid w:val="009A27DE"/>
    <w:rsid w:val="009A2A81"/>
    <w:rsid w:val="009A2BCB"/>
    <w:rsid w:val="009A378F"/>
    <w:rsid w:val="009A3C59"/>
    <w:rsid w:val="009A4449"/>
    <w:rsid w:val="009A49D4"/>
    <w:rsid w:val="009A546D"/>
    <w:rsid w:val="009A55B4"/>
    <w:rsid w:val="009A5685"/>
    <w:rsid w:val="009A60DE"/>
    <w:rsid w:val="009A71C6"/>
    <w:rsid w:val="009A782A"/>
    <w:rsid w:val="009A7986"/>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A05"/>
    <w:rsid w:val="009B6F3C"/>
    <w:rsid w:val="009C0933"/>
    <w:rsid w:val="009C0BE5"/>
    <w:rsid w:val="009C0E1C"/>
    <w:rsid w:val="009C0E82"/>
    <w:rsid w:val="009C0F8A"/>
    <w:rsid w:val="009C10F5"/>
    <w:rsid w:val="009C12EE"/>
    <w:rsid w:val="009C1320"/>
    <w:rsid w:val="009C1655"/>
    <w:rsid w:val="009C21BF"/>
    <w:rsid w:val="009C29E0"/>
    <w:rsid w:val="009C2E0D"/>
    <w:rsid w:val="009C36B9"/>
    <w:rsid w:val="009C3AA0"/>
    <w:rsid w:val="009C3BFA"/>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E003A"/>
    <w:rsid w:val="009E01DC"/>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F8E"/>
    <w:rsid w:val="00A030F6"/>
    <w:rsid w:val="00A03304"/>
    <w:rsid w:val="00A03321"/>
    <w:rsid w:val="00A03B9D"/>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3AA2"/>
    <w:rsid w:val="00A14001"/>
    <w:rsid w:val="00A14272"/>
    <w:rsid w:val="00A15749"/>
    <w:rsid w:val="00A16111"/>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DCA"/>
    <w:rsid w:val="00A2681F"/>
    <w:rsid w:val="00A274D4"/>
    <w:rsid w:val="00A27740"/>
    <w:rsid w:val="00A304C6"/>
    <w:rsid w:val="00A30EC3"/>
    <w:rsid w:val="00A30FA8"/>
    <w:rsid w:val="00A310C9"/>
    <w:rsid w:val="00A31243"/>
    <w:rsid w:val="00A31289"/>
    <w:rsid w:val="00A314C9"/>
    <w:rsid w:val="00A316C6"/>
    <w:rsid w:val="00A32388"/>
    <w:rsid w:val="00A33384"/>
    <w:rsid w:val="00A336C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CF2"/>
    <w:rsid w:val="00A42015"/>
    <w:rsid w:val="00A43268"/>
    <w:rsid w:val="00A43B3A"/>
    <w:rsid w:val="00A43DF1"/>
    <w:rsid w:val="00A443F5"/>
    <w:rsid w:val="00A446C3"/>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680A"/>
    <w:rsid w:val="00A5680F"/>
    <w:rsid w:val="00A5749D"/>
    <w:rsid w:val="00A578F6"/>
    <w:rsid w:val="00A57A56"/>
    <w:rsid w:val="00A57A84"/>
    <w:rsid w:val="00A60BD6"/>
    <w:rsid w:val="00A618CE"/>
    <w:rsid w:val="00A62544"/>
    <w:rsid w:val="00A62686"/>
    <w:rsid w:val="00A62746"/>
    <w:rsid w:val="00A62A2B"/>
    <w:rsid w:val="00A62E18"/>
    <w:rsid w:val="00A636F4"/>
    <w:rsid w:val="00A637FF"/>
    <w:rsid w:val="00A641E9"/>
    <w:rsid w:val="00A6439E"/>
    <w:rsid w:val="00A66304"/>
    <w:rsid w:val="00A663D4"/>
    <w:rsid w:val="00A66C86"/>
    <w:rsid w:val="00A67964"/>
    <w:rsid w:val="00A702C8"/>
    <w:rsid w:val="00A70395"/>
    <w:rsid w:val="00A7129E"/>
    <w:rsid w:val="00A71BC1"/>
    <w:rsid w:val="00A72887"/>
    <w:rsid w:val="00A7291A"/>
    <w:rsid w:val="00A72991"/>
    <w:rsid w:val="00A731F2"/>
    <w:rsid w:val="00A73446"/>
    <w:rsid w:val="00A734F4"/>
    <w:rsid w:val="00A73B36"/>
    <w:rsid w:val="00A740BE"/>
    <w:rsid w:val="00A74404"/>
    <w:rsid w:val="00A744CC"/>
    <w:rsid w:val="00A75366"/>
    <w:rsid w:val="00A7555D"/>
    <w:rsid w:val="00A755A7"/>
    <w:rsid w:val="00A7587E"/>
    <w:rsid w:val="00A75FE8"/>
    <w:rsid w:val="00A77500"/>
    <w:rsid w:val="00A777CC"/>
    <w:rsid w:val="00A77B17"/>
    <w:rsid w:val="00A81727"/>
    <w:rsid w:val="00A81911"/>
    <w:rsid w:val="00A8271B"/>
    <w:rsid w:val="00A83FEA"/>
    <w:rsid w:val="00A840F9"/>
    <w:rsid w:val="00A84320"/>
    <w:rsid w:val="00A847AA"/>
    <w:rsid w:val="00A852D7"/>
    <w:rsid w:val="00A861DB"/>
    <w:rsid w:val="00A86878"/>
    <w:rsid w:val="00A86CD6"/>
    <w:rsid w:val="00A870D9"/>
    <w:rsid w:val="00A912F4"/>
    <w:rsid w:val="00A91ADC"/>
    <w:rsid w:val="00A923BC"/>
    <w:rsid w:val="00A931EB"/>
    <w:rsid w:val="00A9371C"/>
    <w:rsid w:val="00A93808"/>
    <w:rsid w:val="00A94555"/>
    <w:rsid w:val="00A949AA"/>
    <w:rsid w:val="00A94FA9"/>
    <w:rsid w:val="00A95B01"/>
    <w:rsid w:val="00A962F1"/>
    <w:rsid w:val="00A96440"/>
    <w:rsid w:val="00A96566"/>
    <w:rsid w:val="00A965C1"/>
    <w:rsid w:val="00A96CB1"/>
    <w:rsid w:val="00A97291"/>
    <w:rsid w:val="00A9774D"/>
    <w:rsid w:val="00A97E4E"/>
    <w:rsid w:val="00A97E91"/>
    <w:rsid w:val="00A97F1C"/>
    <w:rsid w:val="00AA028B"/>
    <w:rsid w:val="00AA1148"/>
    <w:rsid w:val="00AA13B6"/>
    <w:rsid w:val="00AA27B3"/>
    <w:rsid w:val="00AA2A25"/>
    <w:rsid w:val="00AA42E7"/>
    <w:rsid w:val="00AA5317"/>
    <w:rsid w:val="00AA53E0"/>
    <w:rsid w:val="00AA574F"/>
    <w:rsid w:val="00AA58E0"/>
    <w:rsid w:val="00AA59C0"/>
    <w:rsid w:val="00AA644A"/>
    <w:rsid w:val="00AA7CBC"/>
    <w:rsid w:val="00AB00A2"/>
    <w:rsid w:val="00AB075B"/>
    <w:rsid w:val="00AB07E0"/>
    <w:rsid w:val="00AB0CFF"/>
    <w:rsid w:val="00AB0D7A"/>
    <w:rsid w:val="00AB10BB"/>
    <w:rsid w:val="00AB192E"/>
    <w:rsid w:val="00AB2B19"/>
    <w:rsid w:val="00AB33E0"/>
    <w:rsid w:val="00AB369E"/>
    <w:rsid w:val="00AB51C3"/>
    <w:rsid w:val="00AB60CC"/>
    <w:rsid w:val="00AB618E"/>
    <w:rsid w:val="00AB6FEC"/>
    <w:rsid w:val="00AB706E"/>
    <w:rsid w:val="00AC09B9"/>
    <w:rsid w:val="00AC13CB"/>
    <w:rsid w:val="00AC1432"/>
    <w:rsid w:val="00AC16D9"/>
    <w:rsid w:val="00AC19D9"/>
    <w:rsid w:val="00AC2BBF"/>
    <w:rsid w:val="00AC32F8"/>
    <w:rsid w:val="00AC48FC"/>
    <w:rsid w:val="00AC5B81"/>
    <w:rsid w:val="00AC5D91"/>
    <w:rsid w:val="00AC610A"/>
    <w:rsid w:val="00AC689E"/>
    <w:rsid w:val="00AC6DFF"/>
    <w:rsid w:val="00AC70CE"/>
    <w:rsid w:val="00AD0722"/>
    <w:rsid w:val="00AD0A12"/>
    <w:rsid w:val="00AD126A"/>
    <w:rsid w:val="00AD3383"/>
    <w:rsid w:val="00AD3759"/>
    <w:rsid w:val="00AD3DF7"/>
    <w:rsid w:val="00AD41A0"/>
    <w:rsid w:val="00AD5C09"/>
    <w:rsid w:val="00AD5F76"/>
    <w:rsid w:val="00AD60C6"/>
    <w:rsid w:val="00AD68E4"/>
    <w:rsid w:val="00AD7281"/>
    <w:rsid w:val="00AD72B6"/>
    <w:rsid w:val="00AD7D1C"/>
    <w:rsid w:val="00AE125C"/>
    <w:rsid w:val="00AE1B84"/>
    <w:rsid w:val="00AE20AA"/>
    <w:rsid w:val="00AE20FF"/>
    <w:rsid w:val="00AE3295"/>
    <w:rsid w:val="00AE4269"/>
    <w:rsid w:val="00AE482F"/>
    <w:rsid w:val="00AE48DD"/>
    <w:rsid w:val="00AE4A63"/>
    <w:rsid w:val="00AE5A89"/>
    <w:rsid w:val="00AE5D85"/>
    <w:rsid w:val="00AE5DB7"/>
    <w:rsid w:val="00AE63E9"/>
    <w:rsid w:val="00AE6F32"/>
    <w:rsid w:val="00AE70AF"/>
    <w:rsid w:val="00AE7629"/>
    <w:rsid w:val="00AF00AD"/>
    <w:rsid w:val="00AF2714"/>
    <w:rsid w:val="00AF2AF6"/>
    <w:rsid w:val="00AF2DD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67A9"/>
    <w:rsid w:val="00B071A6"/>
    <w:rsid w:val="00B07B8B"/>
    <w:rsid w:val="00B10974"/>
    <w:rsid w:val="00B11B32"/>
    <w:rsid w:val="00B122DC"/>
    <w:rsid w:val="00B125E4"/>
    <w:rsid w:val="00B133D5"/>
    <w:rsid w:val="00B13D00"/>
    <w:rsid w:val="00B149D9"/>
    <w:rsid w:val="00B16E8F"/>
    <w:rsid w:val="00B16EAB"/>
    <w:rsid w:val="00B17368"/>
    <w:rsid w:val="00B174F6"/>
    <w:rsid w:val="00B17891"/>
    <w:rsid w:val="00B20552"/>
    <w:rsid w:val="00B20610"/>
    <w:rsid w:val="00B219F1"/>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A4"/>
    <w:rsid w:val="00B45886"/>
    <w:rsid w:val="00B458F1"/>
    <w:rsid w:val="00B45C66"/>
    <w:rsid w:val="00B465ED"/>
    <w:rsid w:val="00B46E19"/>
    <w:rsid w:val="00B471CE"/>
    <w:rsid w:val="00B471E4"/>
    <w:rsid w:val="00B479F6"/>
    <w:rsid w:val="00B47C25"/>
    <w:rsid w:val="00B47E26"/>
    <w:rsid w:val="00B50562"/>
    <w:rsid w:val="00B5087C"/>
    <w:rsid w:val="00B512A5"/>
    <w:rsid w:val="00B515C8"/>
    <w:rsid w:val="00B51BDC"/>
    <w:rsid w:val="00B51EDC"/>
    <w:rsid w:val="00B520DA"/>
    <w:rsid w:val="00B521A1"/>
    <w:rsid w:val="00B525D9"/>
    <w:rsid w:val="00B5269F"/>
    <w:rsid w:val="00B52F3C"/>
    <w:rsid w:val="00B5303A"/>
    <w:rsid w:val="00B544B6"/>
    <w:rsid w:val="00B547F2"/>
    <w:rsid w:val="00B55275"/>
    <w:rsid w:val="00B556E6"/>
    <w:rsid w:val="00B55C26"/>
    <w:rsid w:val="00B55EF6"/>
    <w:rsid w:val="00B60201"/>
    <w:rsid w:val="00B60840"/>
    <w:rsid w:val="00B6086E"/>
    <w:rsid w:val="00B61016"/>
    <w:rsid w:val="00B613E7"/>
    <w:rsid w:val="00B620A4"/>
    <w:rsid w:val="00B621E5"/>
    <w:rsid w:val="00B623C7"/>
    <w:rsid w:val="00B62F75"/>
    <w:rsid w:val="00B63C4F"/>
    <w:rsid w:val="00B63CF7"/>
    <w:rsid w:val="00B6408A"/>
    <w:rsid w:val="00B646C3"/>
    <w:rsid w:val="00B64BB0"/>
    <w:rsid w:val="00B651F2"/>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31D2"/>
    <w:rsid w:val="00B73F70"/>
    <w:rsid w:val="00B741D1"/>
    <w:rsid w:val="00B75320"/>
    <w:rsid w:val="00B75A11"/>
    <w:rsid w:val="00B76CB6"/>
    <w:rsid w:val="00B76D5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4129"/>
    <w:rsid w:val="00B9439B"/>
    <w:rsid w:val="00B94EC4"/>
    <w:rsid w:val="00B95351"/>
    <w:rsid w:val="00B95C98"/>
    <w:rsid w:val="00B962A2"/>
    <w:rsid w:val="00B969B1"/>
    <w:rsid w:val="00B972EC"/>
    <w:rsid w:val="00B97302"/>
    <w:rsid w:val="00BA0269"/>
    <w:rsid w:val="00BA028E"/>
    <w:rsid w:val="00BA09B2"/>
    <w:rsid w:val="00BA0A88"/>
    <w:rsid w:val="00BA11E6"/>
    <w:rsid w:val="00BA13EC"/>
    <w:rsid w:val="00BA1665"/>
    <w:rsid w:val="00BA16B2"/>
    <w:rsid w:val="00BA1A40"/>
    <w:rsid w:val="00BA1D60"/>
    <w:rsid w:val="00BA2378"/>
    <w:rsid w:val="00BA280F"/>
    <w:rsid w:val="00BA2B63"/>
    <w:rsid w:val="00BA35B6"/>
    <w:rsid w:val="00BA4302"/>
    <w:rsid w:val="00BA5219"/>
    <w:rsid w:val="00BA6EDB"/>
    <w:rsid w:val="00BA7E62"/>
    <w:rsid w:val="00BB0682"/>
    <w:rsid w:val="00BB0C10"/>
    <w:rsid w:val="00BB1165"/>
    <w:rsid w:val="00BB1BEC"/>
    <w:rsid w:val="00BB3075"/>
    <w:rsid w:val="00BB3889"/>
    <w:rsid w:val="00BB3A28"/>
    <w:rsid w:val="00BB3C7C"/>
    <w:rsid w:val="00BB457D"/>
    <w:rsid w:val="00BB4D4D"/>
    <w:rsid w:val="00BB53DB"/>
    <w:rsid w:val="00BB5CAC"/>
    <w:rsid w:val="00BB5D3D"/>
    <w:rsid w:val="00BB5E05"/>
    <w:rsid w:val="00BB65C6"/>
    <w:rsid w:val="00BB65DC"/>
    <w:rsid w:val="00BB6B22"/>
    <w:rsid w:val="00BB6C5E"/>
    <w:rsid w:val="00BB6F87"/>
    <w:rsid w:val="00BB70E8"/>
    <w:rsid w:val="00BB72FB"/>
    <w:rsid w:val="00BB7775"/>
    <w:rsid w:val="00BB7880"/>
    <w:rsid w:val="00BB7A1D"/>
    <w:rsid w:val="00BC09D4"/>
    <w:rsid w:val="00BC0A85"/>
    <w:rsid w:val="00BC1D75"/>
    <w:rsid w:val="00BC22D3"/>
    <w:rsid w:val="00BC277E"/>
    <w:rsid w:val="00BC3253"/>
    <w:rsid w:val="00BC3ACD"/>
    <w:rsid w:val="00BC3D7E"/>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CAD"/>
    <w:rsid w:val="00BD7708"/>
    <w:rsid w:val="00BE0388"/>
    <w:rsid w:val="00BE0609"/>
    <w:rsid w:val="00BE0DCF"/>
    <w:rsid w:val="00BE1745"/>
    <w:rsid w:val="00BE1959"/>
    <w:rsid w:val="00BE19CC"/>
    <w:rsid w:val="00BE1A4F"/>
    <w:rsid w:val="00BE1FB0"/>
    <w:rsid w:val="00BE20A5"/>
    <w:rsid w:val="00BE214B"/>
    <w:rsid w:val="00BE230B"/>
    <w:rsid w:val="00BE2396"/>
    <w:rsid w:val="00BE4935"/>
    <w:rsid w:val="00BE4A41"/>
    <w:rsid w:val="00BE4AB5"/>
    <w:rsid w:val="00BE4B50"/>
    <w:rsid w:val="00BE55DB"/>
    <w:rsid w:val="00BE5DB6"/>
    <w:rsid w:val="00BE6506"/>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7B1B"/>
    <w:rsid w:val="00C00C14"/>
    <w:rsid w:val="00C00E58"/>
    <w:rsid w:val="00C012D1"/>
    <w:rsid w:val="00C01A54"/>
    <w:rsid w:val="00C01B62"/>
    <w:rsid w:val="00C028EC"/>
    <w:rsid w:val="00C03979"/>
    <w:rsid w:val="00C04035"/>
    <w:rsid w:val="00C042DF"/>
    <w:rsid w:val="00C05464"/>
    <w:rsid w:val="00C059D5"/>
    <w:rsid w:val="00C05B68"/>
    <w:rsid w:val="00C05C17"/>
    <w:rsid w:val="00C069D5"/>
    <w:rsid w:val="00C06E35"/>
    <w:rsid w:val="00C06E4E"/>
    <w:rsid w:val="00C0798F"/>
    <w:rsid w:val="00C07A57"/>
    <w:rsid w:val="00C1014F"/>
    <w:rsid w:val="00C10629"/>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7F"/>
    <w:rsid w:val="00C157FC"/>
    <w:rsid w:val="00C1583B"/>
    <w:rsid w:val="00C15976"/>
    <w:rsid w:val="00C16296"/>
    <w:rsid w:val="00C16415"/>
    <w:rsid w:val="00C1648E"/>
    <w:rsid w:val="00C16648"/>
    <w:rsid w:val="00C16AD3"/>
    <w:rsid w:val="00C176FB"/>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899"/>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6265"/>
    <w:rsid w:val="00C47057"/>
    <w:rsid w:val="00C5035C"/>
    <w:rsid w:val="00C50C32"/>
    <w:rsid w:val="00C50DCE"/>
    <w:rsid w:val="00C511EA"/>
    <w:rsid w:val="00C511F7"/>
    <w:rsid w:val="00C517A2"/>
    <w:rsid w:val="00C518EF"/>
    <w:rsid w:val="00C51BD7"/>
    <w:rsid w:val="00C51FFC"/>
    <w:rsid w:val="00C526A0"/>
    <w:rsid w:val="00C529A4"/>
    <w:rsid w:val="00C53625"/>
    <w:rsid w:val="00C544F8"/>
    <w:rsid w:val="00C545D8"/>
    <w:rsid w:val="00C549C8"/>
    <w:rsid w:val="00C55C56"/>
    <w:rsid w:val="00C55F87"/>
    <w:rsid w:val="00C57DBE"/>
    <w:rsid w:val="00C6063F"/>
    <w:rsid w:val="00C607A4"/>
    <w:rsid w:val="00C610A8"/>
    <w:rsid w:val="00C614F2"/>
    <w:rsid w:val="00C63037"/>
    <w:rsid w:val="00C63B93"/>
    <w:rsid w:val="00C63DD9"/>
    <w:rsid w:val="00C63EB5"/>
    <w:rsid w:val="00C6478F"/>
    <w:rsid w:val="00C6491F"/>
    <w:rsid w:val="00C6497F"/>
    <w:rsid w:val="00C64B46"/>
    <w:rsid w:val="00C64CBF"/>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80213"/>
    <w:rsid w:val="00C806DA"/>
    <w:rsid w:val="00C80833"/>
    <w:rsid w:val="00C80BDC"/>
    <w:rsid w:val="00C8166A"/>
    <w:rsid w:val="00C819FF"/>
    <w:rsid w:val="00C8279D"/>
    <w:rsid w:val="00C835CF"/>
    <w:rsid w:val="00C83EB8"/>
    <w:rsid w:val="00C83FB5"/>
    <w:rsid w:val="00C84318"/>
    <w:rsid w:val="00C85210"/>
    <w:rsid w:val="00C855EE"/>
    <w:rsid w:val="00C86325"/>
    <w:rsid w:val="00C8638F"/>
    <w:rsid w:val="00C867B1"/>
    <w:rsid w:val="00C867EC"/>
    <w:rsid w:val="00C868F5"/>
    <w:rsid w:val="00C876C6"/>
    <w:rsid w:val="00C87D9D"/>
    <w:rsid w:val="00C9099D"/>
    <w:rsid w:val="00C90A68"/>
    <w:rsid w:val="00C91750"/>
    <w:rsid w:val="00C9178D"/>
    <w:rsid w:val="00C9182F"/>
    <w:rsid w:val="00C91A3E"/>
    <w:rsid w:val="00C91C94"/>
    <w:rsid w:val="00C92649"/>
    <w:rsid w:val="00C92E25"/>
    <w:rsid w:val="00C9321B"/>
    <w:rsid w:val="00C9350C"/>
    <w:rsid w:val="00C93A9B"/>
    <w:rsid w:val="00C93CB3"/>
    <w:rsid w:val="00C944AB"/>
    <w:rsid w:val="00C94E08"/>
    <w:rsid w:val="00C96071"/>
    <w:rsid w:val="00C967AF"/>
    <w:rsid w:val="00C96DCA"/>
    <w:rsid w:val="00C96E2B"/>
    <w:rsid w:val="00CA03E5"/>
    <w:rsid w:val="00CA1583"/>
    <w:rsid w:val="00CA1DAA"/>
    <w:rsid w:val="00CA2185"/>
    <w:rsid w:val="00CA255E"/>
    <w:rsid w:val="00CA2824"/>
    <w:rsid w:val="00CA2BD8"/>
    <w:rsid w:val="00CA30CD"/>
    <w:rsid w:val="00CA320C"/>
    <w:rsid w:val="00CA3611"/>
    <w:rsid w:val="00CA3EDC"/>
    <w:rsid w:val="00CA4865"/>
    <w:rsid w:val="00CA4AA7"/>
    <w:rsid w:val="00CA51BE"/>
    <w:rsid w:val="00CA5932"/>
    <w:rsid w:val="00CA61E6"/>
    <w:rsid w:val="00CA6441"/>
    <w:rsid w:val="00CA688D"/>
    <w:rsid w:val="00CA765A"/>
    <w:rsid w:val="00CB0BB9"/>
    <w:rsid w:val="00CB15EB"/>
    <w:rsid w:val="00CB1D9E"/>
    <w:rsid w:val="00CB2906"/>
    <w:rsid w:val="00CB3088"/>
    <w:rsid w:val="00CB35EA"/>
    <w:rsid w:val="00CB37E5"/>
    <w:rsid w:val="00CB3E10"/>
    <w:rsid w:val="00CB4108"/>
    <w:rsid w:val="00CB417A"/>
    <w:rsid w:val="00CB43FB"/>
    <w:rsid w:val="00CB4D22"/>
    <w:rsid w:val="00CB4EC5"/>
    <w:rsid w:val="00CB4FC4"/>
    <w:rsid w:val="00CB5EBD"/>
    <w:rsid w:val="00CB7DBC"/>
    <w:rsid w:val="00CC020D"/>
    <w:rsid w:val="00CC10F9"/>
    <w:rsid w:val="00CC27C1"/>
    <w:rsid w:val="00CC3659"/>
    <w:rsid w:val="00CC4541"/>
    <w:rsid w:val="00CC505A"/>
    <w:rsid w:val="00CC510E"/>
    <w:rsid w:val="00CC544C"/>
    <w:rsid w:val="00CC655A"/>
    <w:rsid w:val="00CC6A38"/>
    <w:rsid w:val="00CC6AC1"/>
    <w:rsid w:val="00CC6F18"/>
    <w:rsid w:val="00CD05DD"/>
    <w:rsid w:val="00CD0FD3"/>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467"/>
    <w:rsid w:val="00CE47C1"/>
    <w:rsid w:val="00CE609D"/>
    <w:rsid w:val="00CE60DF"/>
    <w:rsid w:val="00CE6339"/>
    <w:rsid w:val="00CE6D1D"/>
    <w:rsid w:val="00CE7797"/>
    <w:rsid w:val="00CE785D"/>
    <w:rsid w:val="00CE78D0"/>
    <w:rsid w:val="00CE799E"/>
    <w:rsid w:val="00CE7CF2"/>
    <w:rsid w:val="00CE7DB8"/>
    <w:rsid w:val="00CF03A7"/>
    <w:rsid w:val="00CF17BF"/>
    <w:rsid w:val="00CF18B8"/>
    <w:rsid w:val="00CF18E8"/>
    <w:rsid w:val="00CF1A70"/>
    <w:rsid w:val="00CF1BEF"/>
    <w:rsid w:val="00CF21D6"/>
    <w:rsid w:val="00CF2570"/>
    <w:rsid w:val="00CF3318"/>
    <w:rsid w:val="00CF35E1"/>
    <w:rsid w:val="00CF383D"/>
    <w:rsid w:val="00CF3CAF"/>
    <w:rsid w:val="00CF40A9"/>
    <w:rsid w:val="00CF4C7D"/>
    <w:rsid w:val="00CF4D2E"/>
    <w:rsid w:val="00CF4F9B"/>
    <w:rsid w:val="00CF4FB6"/>
    <w:rsid w:val="00CF524E"/>
    <w:rsid w:val="00CF5F36"/>
    <w:rsid w:val="00CF734E"/>
    <w:rsid w:val="00CF740E"/>
    <w:rsid w:val="00CF79DD"/>
    <w:rsid w:val="00CF7B8D"/>
    <w:rsid w:val="00D000C1"/>
    <w:rsid w:val="00D001D7"/>
    <w:rsid w:val="00D0064A"/>
    <w:rsid w:val="00D00CC4"/>
    <w:rsid w:val="00D00DE2"/>
    <w:rsid w:val="00D00E57"/>
    <w:rsid w:val="00D00E84"/>
    <w:rsid w:val="00D01BEE"/>
    <w:rsid w:val="00D02226"/>
    <w:rsid w:val="00D02381"/>
    <w:rsid w:val="00D028B1"/>
    <w:rsid w:val="00D03F97"/>
    <w:rsid w:val="00D04718"/>
    <w:rsid w:val="00D04C81"/>
    <w:rsid w:val="00D04D06"/>
    <w:rsid w:val="00D04E23"/>
    <w:rsid w:val="00D050FC"/>
    <w:rsid w:val="00D05A3E"/>
    <w:rsid w:val="00D06AD0"/>
    <w:rsid w:val="00D06B37"/>
    <w:rsid w:val="00D07ACA"/>
    <w:rsid w:val="00D10322"/>
    <w:rsid w:val="00D12DCA"/>
    <w:rsid w:val="00D13774"/>
    <w:rsid w:val="00D14B70"/>
    <w:rsid w:val="00D14E13"/>
    <w:rsid w:val="00D14FFA"/>
    <w:rsid w:val="00D15324"/>
    <w:rsid w:val="00D15856"/>
    <w:rsid w:val="00D15B1B"/>
    <w:rsid w:val="00D15B60"/>
    <w:rsid w:val="00D16BF6"/>
    <w:rsid w:val="00D16C0F"/>
    <w:rsid w:val="00D17484"/>
    <w:rsid w:val="00D20672"/>
    <w:rsid w:val="00D20AFA"/>
    <w:rsid w:val="00D216BA"/>
    <w:rsid w:val="00D21F62"/>
    <w:rsid w:val="00D22337"/>
    <w:rsid w:val="00D22C2C"/>
    <w:rsid w:val="00D23180"/>
    <w:rsid w:val="00D2328E"/>
    <w:rsid w:val="00D23D96"/>
    <w:rsid w:val="00D23DA6"/>
    <w:rsid w:val="00D23E30"/>
    <w:rsid w:val="00D249C8"/>
    <w:rsid w:val="00D24D07"/>
    <w:rsid w:val="00D2510E"/>
    <w:rsid w:val="00D255F8"/>
    <w:rsid w:val="00D26B1F"/>
    <w:rsid w:val="00D26C04"/>
    <w:rsid w:val="00D26EE8"/>
    <w:rsid w:val="00D275CD"/>
    <w:rsid w:val="00D30217"/>
    <w:rsid w:val="00D30E3B"/>
    <w:rsid w:val="00D31490"/>
    <w:rsid w:val="00D31557"/>
    <w:rsid w:val="00D31AB5"/>
    <w:rsid w:val="00D31C20"/>
    <w:rsid w:val="00D31CC2"/>
    <w:rsid w:val="00D32875"/>
    <w:rsid w:val="00D329A8"/>
    <w:rsid w:val="00D33729"/>
    <w:rsid w:val="00D337EA"/>
    <w:rsid w:val="00D33A31"/>
    <w:rsid w:val="00D33B47"/>
    <w:rsid w:val="00D34617"/>
    <w:rsid w:val="00D34730"/>
    <w:rsid w:val="00D35E0B"/>
    <w:rsid w:val="00D36135"/>
    <w:rsid w:val="00D36C6D"/>
    <w:rsid w:val="00D36F30"/>
    <w:rsid w:val="00D36F4A"/>
    <w:rsid w:val="00D37ECB"/>
    <w:rsid w:val="00D4191A"/>
    <w:rsid w:val="00D41999"/>
    <w:rsid w:val="00D41BEA"/>
    <w:rsid w:val="00D428DB"/>
    <w:rsid w:val="00D43867"/>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C3B"/>
    <w:rsid w:val="00D520D7"/>
    <w:rsid w:val="00D52F51"/>
    <w:rsid w:val="00D53BA4"/>
    <w:rsid w:val="00D546D5"/>
    <w:rsid w:val="00D5470F"/>
    <w:rsid w:val="00D54916"/>
    <w:rsid w:val="00D54BF5"/>
    <w:rsid w:val="00D54F98"/>
    <w:rsid w:val="00D551E3"/>
    <w:rsid w:val="00D55638"/>
    <w:rsid w:val="00D557D7"/>
    <w:rsid w:val="00D558E4"/>
    <w:rsid w:val="00D55B80"/>
    <w:rsid w:val="00D55BD4"/>
    <w:rsid w:val="00D55D75"/>
    <w:rsid w:val="00D573AC"/>
    <w:rsid w:val="00D6123E"/>
    <w:rsid w:val="00D61356"/>
    <w:rsid w:val="00D61E23"/>
    <w:rsid w:val="00D61FC7"/>
    <w:rsid w:val="00D62B5B"/>
    <w:rsid w:val="00D62E82"/>
    <w:rsid w:val="00D62F20"/>
    <w:rsid w:val="00D634A4"/>
    <w:rsid w:val="00D634DB"/>
    <w:rsid w:val="00D63918"/>
    <w:rsid w:val="00D63D89"/>
    <w:rsid w:val="00D64462"/>
    <w:rsid w:val="00D64E92"/>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A0F"/>
    <w:rsid w:val="00D73D53"/>
    <w:rsid w:val="00D74378"/>
    <w:rsid w:val="00D748C6"/>
    <w:rsid w:val="00D74930"/>
    <w:rsid w:val="00D7555D"/>
    <w:rsid w:val="00D768FE"/>
    <w:rsid w:val="00D7695C"/>
    <w:rsid w:val="00D76C22"/>
    <w:rsid w:val="00D77539"/>
    <w:rsid w:val="00D77C16"/>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7494"/>
    <w:rsid w:val="00D87727"/>
    <w:rsid w:val="00D9059E"/>
    <w:rsid w:val="00D90ADE"/>
    <w:rsid w:val="00D91110"/>
    <w:rsid w:val="00D91620"/>
    <w:rsid w:val="00D92A55"/>
    <w:rsid w:val="00D92CF3"/>
    <w:rsid w:val="00D931FA"/>
    <w:rsid w:val="00D939AF"/>
    <w:rsid w:val="00D93E01"/>
    <w:rsid w:val="00D9456F"/>
    <w:rsid w:val="00D94C0D"/>
    <w:rsid w:val="00D95C36"/>
    <w:rsid w:val="00D95CC4"/>
    <w:rsid w:val="00D95D59"/>
    <w:rsid w:val="00D95F4B"/>
    <w:rsid w:val="00D96C90"/>
    <w:rsid w:val="00D96EB7"/>
    <w:rsid w:val="00D97834"/>
    <w:rsid w:val="00DA0BD0"/>
    <w:rsid w:val="00DA2052"/>
    <w:rsid w:val="00DA24A0"/>
    <w:rsid w:val="00DA259D"/>
    <w:rsid w:val="00DA3709"/>
    <w:rsid w:val="00DA378F"/>
    <w:rsid w:val="00DA4CF8"/>
    <w:rsid w:val="00DA4FF1"/>
    <w:rsid w:val="00DA68EE"/>
    <w:rsid w:val="00DA72DD"/>
    <w:rsid w:val="00DA7864"/>
    <w:rsid w:val="00DB05A5"/>
    <w:rsid w:val="00DB085B"/>
    <w:rsid w:val="00DB0F4E"/>
    <w:rsid w:val="00DB16D0"/>
    <w:rsid w:val="00DB19FC"/>
    <w:rsid w:val="00DB27C8"/>
    <w:rsid w:val="00DB2EFF"/>
    <w:rsid w:val="00DB38B7"/>
    <w:rsid w:val="00DB3FBF"/>
    <w:rsid w:val="00DB446B"/>
    <w:rsid w:val="00DB48D1"/>
    <w:rsid w:val="00DB4D65"/>
    <w:rsid w:val="00DB5372"/>
    <w:rsid w:val="00DB564B"/>
    <w:rsid w:val="00DB566F"/>
    <w:rsid w:val="00DB70C9"/>
    <w:rsid w:val="00DB7364"/>
    <w:rsid w:val="00DB762B"/>
    <w:rsid w:val="00DB7A48"/>
    <w:rsid w:val="00DC0F71"/>
    <w:rsid w:val="00DC1126"/>
    <w:rsid w:val="00DC1663"/>
    <w:rsid w:val="00DC2663"/>
    <w:rsid w:val="00DC33D3"/>
    <w:rsid w:val="00DC3FD4"/>
    <w:rsid w:val="00DC415E"/>
    <w:rsid w:val="00DC527E"/>
    <w:rsid w:val="00DC53C2"/>
    <w:rsid w:val="00DC6353"/>
    <w:rsid w:val="00DC6B7B"/>
    <w:rsid w:val="00DC74C6"/>
    <w:rsid w:val="00DC7669"/>
    <w:rsid w:val="00DC7E25"/>
    <w:rsid w:val="00DD03B1"/>
    <w:rsid w:val="00DD04F4"/>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64A"/>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E84"/>
    <w:rsid w:val="00DF38A7"/>
    <w:rsid w:val="00DF3A9D"/>
    <w:rsid w:val="00DF4E2E"/>
    <w:rsid w:val="00DF54A7"/>
    <w:rsid w:val="00DF5814"/>
    <w:rsid w:val="00DF5947"/>
    <w:rsid w:val="00DF623F"/>
    <w:rsid w:val="00DF6277"/>
    <w:rsid w:val="00DF66E4"/>
    <w:rsid w:val="00DF6CE7"/>
    <w:rsid w:val="00E00A16"/>
    <w:rsid w:val="00E00F41"/>
    <w:rsid w:val="00E0229E"/>
    <w:rsid w:val="00E0255E"/>
    <w:rsid w:val="00E0306C"/>
    <w:rsid w:val="00E032BF"/>
    <w:rsid w:val="00E0342C"/>
    <w:rsid w:val="00E03458"/>
    <w:rsid w:val="00E042DA"/>
    <w:rsid w:val="00E05CDB"/>
    <w:rsid w:val="00E05CFC"/>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E17"/>
    <w:rsid w:val="00E14F97"/>
    <w:rsid w:val="00E1558C"/>
    <w:rsid w:val="00E15AD5"/>
    <w:rsid w:val="00E15BE0"/>
    <w:rsid w:val="00E15DA7"/>
    <w:rsid w:val="00E16CD3"/>
    <w:rsid w:val="00E1702C"/>
    <w:rsid w:val="00E1753C"/>
    <w:rsid w:val="00E17756"/>
    <w:rsid w:val="00E178DB"/>
    <w:rsid w:val="00E21843"/>
    <w:rsid w:val="00E2216A"/>
    <w:rsid w:val="00E22700"/>
    <w:rsid w:val="00E22DC8"/>
    <w:rsid w:val="00E22DEF"/>
    <w:rsid w:val="00E23435"/>
    <w:rsid w:val="00E23D1B"/>
    <w:rsid w:val="00E2481C"/>
    <w:rsid w:val="00E24C8B"/>
    <w:rsid w:val="00E250A8"/>
    <w:rsid w:val="00E254CF"/>
    <w:rsid w:val="00E25FED"/>
    <w:rsid w:val="00E26611"/>
    <w:rsid w:val="00E268D8"/>
    <w:rsid w:val="00E27064"/>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25B7"/>
    <w:rsid w:val="00E427A5"/>
    <w:rsid w:val="00E428D9"/>
    <w:rsid w:val="00E43B1F"/>
    <w:rsid w:val="00E43C48"/>
    <w:rsid w:val="00E446E5"/>
    <w:rsid w:val="00E44CE0"/>
    <w:rsid w:val="00E44CF3"/>
    <w:rsid w:val="00E4524E"/>
    <w:rsid w:val="00E462D6"/>
    <w:rsid w:val="00E4702C"/>
    <w:rsid w:val="00E471E8"/>
    <w:rsid w:val="00E50A05"/>
    <w:rsid w:val="00E50DF9"/>
    <w:rsid w:val="00E51213"/>
    <w:rsid w:val="00E512B9"/>
    <w:rsid w:val="00E514BE"/>
    <w:rsid w:val="00E51858"/>
    <w:rsid w:val="00E52C2E"/>
    <w:rsid w:val="00E52CBA"/>
    <w:rsid w:val="00E52FFD"/>
    <w:rsid w:val="00E539F1"/>
    <w:rsid w:val="00E54836"/>
    <w:rsid w:val="00E553B9"/>
    <w:rsid w:val="00E55B51"/>
    <w:rsid w:val="00E564C1"/>
    <w:rsid w:val="00E566D0"/>
    <w:rsid w:val="00E56AE0"/>
    <w:rsid w:val="00E57322"/>
    <w:rsid w:val="00E575B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497"/>
    <w:rsid w:val="00E7058C"/>
    <w:rsid w:val="00E7262D"/>
    <w:rsid w:val="00E727CA"/>
    <w:rsid w:val="00E728AC"/>
    <w:rsid w:val="00E7303D"/>
    <w:rsid w:val="00E7329F"/>
    <w:rsid w:val="00E734AB"/>
    <w:rsid w:val="00E737D3"/>
    <w:rsid w:val="00E73B0E"/>
    <w:rsid w:val="00E73BE1"/>
    <w:rsid w:val="00E73E31"/>
    <w:rsid w:val="00E74573"/>
    <w:rsid w:val="00E75110"/>
    <w:rsid w:val="00E75888"/>
    <w:rsid w:val="00E75BE5"/>
    <w:rsid w:val="00E76A8F"/>
    <w:rsid w:val="00E76C85"/>
    <w:rsid w:val="00E77241"/>
    <w:rsid w:val="00E7746F"/>
    <w:rsid w:val="00E775A8"/>
    <w:rsid w:val="00E77E05"/>
    <w:rsid w:val="00E77E93"/>
    <w:rsid w:val="00E8157F"/>
    <w:rsid w:val="00E81DD1"/>
    <w:rsid w:val="00E81E1E"/>
    <w:rsid w:val="00E81F21"/>
    <w:rsid w:val="00E821D2"/>
    <w:rsid w:val="00E8276B"/>
    <w:rsid w:val="00E8299B"/>
    <w:rsid w:val="00E82A5F"/>
    <w:rsid w:val="00E82C4B"/>
    <w:rsid w:val="00E8393F"/>
    <w:rsid w:val="00E83EDD"/>
    <w:rsid w:val="00E8439A"/>
    <w:rsid w:val="00E84E44"/>
    <w:rsid w:val="00E8516E"/>
    <w:rsid w:val="00E85541"/>
    <w:rsid w:val="00E85828"/>
    <w:rsid w:val="00E869CB"/>
    <w:rsid w:val="00E86A20"/>
    <w:rsid w:val="00E8727D"/>
    <w:rsid w:val="00E8746D"/>
    <w:rsid w:val="00E8796E"/>
    <w:rsid w:val="00E9051F"/>
    <w:rsid w:val="00E90C17"/>
    <w:rsid w:val="00E92663"/>
    <w:rsid w:val="00E92A1F"/>
    <w:rsid w:val="00E92BB5"/>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90C"/>
    <w:rsid w:val="00EA368E"/>
    <w:rsid w:val="00EA4615"/>
    <w:rsid w:val="00EA49AC"/>
    <w:rsid w:val="00EA4A09"/>
    <w:rsid w:val="00EA4DD0"/>
    <w:rsid w:val="00EA4E12"/>
    <w:rsid w:val="00EA5253"/>
    <w:rsid w:val="00EA55E6"/>
    <w:rsid w:val="00EA5A90"/>
    <w:rsid w:val="00EA6431"/>
    <w:rsid w:val="00EA6FCA"/>
    <w:rsid w:val="00EA7FA2"/>
    <w:rsid w:val="00EB0336"/>
    <w:rsid w:val="00EB0E1C"/>
    <w:rsid w:val="00EB0EBF"/>
    <w:rsid w:val="00EB10A5"/>
    <w:rsid w:val="00EB32CA"/>
    <w:rsid w:val="00EB3EC9"/>
    <w:rsid w:val="00EB5287"/>
    <w:rsid w:val="00EB52AA"/>
    <w:rsid w:val="00EB5389"/>
    <w:rsid w:val="00EB53CB"/>
    <w:rsid w:val="00EB53D5"/>
    <w:rsid w:val="00EB58CF"/>
    <w:rsid w:val="00EB5D47"/>
    <w:rsid w:val="00EB6999"/>
    <w:rsid w:val="00EB6CCB"/>
    <w:rsid w:val="00EB737D"/>
    <w:rsid w:val="00EC14AD"/>
    <w:rsid w:val="00EC1E66"/>
    <w:rsid w:val="00EC20D0"/>
    <w:rsid w:val="00EC2BCF"/>
    <w:rsid w:val="00EC2F4F"/>
    <w:rsid w:val="00EC30DC"/>
    <w:rsid w:val="00EC34A4"/>
    <w:rsid w:val="00EC3E10"/>
    <w:rsid w:val="00EC3F5F"/>
    <w:rsid w:val="00EC528D"/>
    <w:rsid w:val="00EC56E8"/>
    <w:rsid w:val="00EC57B8"/>
    <w:rsid w:val="00EC58E6"/>
    <w:rsid w:val="00EC5B15"/>
    <w:rsid w:val="00EC6602"/>
    <w:rsid w:val="00EC67C1"/>
    <w:rsid w:val="00EC6C3C"/>
    <w:rsid w:val="00EC6EFE"/>
    <w:rsid w:val="00EC7B29"/>
    <w:rsid w:val="00ED05C4"/>
    <w:rsid w:val="00ED0E5B"/>
    <w:rsid w:val="00ED115B"/>
    <w:rsid w:val="00ED1A44"/>
    <w:rsid w:val="00ED2463"/>
    <w:rsid w:val="00ED3128"/>
    <w:rsid w:val="00ED3B5C"/>
    <w:rsid w:val="00ED42AF"/>
    <w:rsid w:val="00ED45D0"/>
    <w:rsid w:val="00ED4617"/>
    <w:rsid w:val="00ED4AE4"/>
    <w:rsid w:val="00ED58B4"/>
    <w:rsid w:val="00ED5A09"/>
    <w:rsid w:val="00ED6982"/>
    <w:rsid w:val="00EE094A"/>
    <w:rsid w:val="00EE16A2"/>
    <w:rsid w:val="00EE1C73"/>
    <w:rsid w:val="00EE1EAB"/>
    <w:rsid w:val="00EE2261"/>
    <w:rsid w:val="00EE270A"/>
    <w:rsid w:val="00EE342A"/>
    <w:rsid w:val="00EE39C3"/>
    <w:rsid w:val="00EE480A"/>
    <w:rsid w:val="00EE48C6"/>
    <w:rsid w:val="00EE4ECF"/>
    <w:rsid w:val="00EE5524"/>
    <w:rsid w:val="00EE687E"/>
    <w:rsid w:val="00EE6C23"/>
    <w:rsid w:val="00EE6D2E"/>
    <w:rsid w:val="00EE7552"/>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23DA"/>
    <w:rsid w:val="00F02463"/>
    <w:rsid w:val="00F024FC"/>
    <w:rsid w:val="00F02D77"/>
    <w:rsid w:val="00F03159"/>
    <w:rsid w:val="00F0369E"/>
    <w:rsid w:val="00F03BC9"/>
    <w:rsid w:val="00F0434B"/>
    <w:rsid w:val="00F048E6"/>
    <w:rsid w:val="00F04BBE"/>
    <w:rsid w:val="00F04E27"/>
    <w:rsid w:val="00F050E8"/>
    <w:rsid w:val="00F06064"/>
    <w:rsid w:val="00F0649A"/>
    <w:rsid w:val="00F06FED"/>
    <w:rsid w:val="00F079B5"/>
    <w:rsid w:val="00F10308"/>
    <w:rsid w:val="00F109D7"/>
    <w:rsid w:val="00F10B84"/>
    <w:rsid w:val="00F11726"/>
    <w:rsid w:val="00F117DC"/>
    <w:rsid w:val="00F12D48"/>
    <w:rsid w:val="00F14878"/>
    <w:rsid w:val="00F14EAC"/>
    <w:rsid w:val="00F154C1"/>
    <w:rsid w:val="00F169A9"/>
    <w:rsid w:val="00F16CFD"/>
    <w:rsid w:val="00F17603"/>
    <w:rsid w:val="00F17EDC"/>
    <w:rsid w:val="00F17FA1"/>
    <w:rsid w:val="00F202EF"/>
    <w:rsid w:val="00F20456"/>
    <w:rsid w:val="00F21ACE"/>
    <w:rsid w:val="00F21C89"/>
    <w:rsid w:val="00F21D2D"/>
    <w:rsid w:val="00F22854"/>
    <w:rsid w:val="00F23658"/>
    <w:rsid w:val="00F240EA"/>
    <w:rsid w:val="00F245AB"/>
    <w:rsid w:val="00F245EA"/>
    <w:rsid w:val="00F24769"/>
    <w:rsid w:val="00F248A0"/>
    <w:rsid w:val="00F24B83"/>
    <w:rsid w:val="00F25F0C"/>
    <w:rsid w:val="00F26500"/>
    <w:rsid w:val="00F265E9"/>
    <w:rsid w:val="00F267CF"/>
    <w:rsid w:val="00F26A8E"/>
    <w:rsid w:val="00F27EA5"/>
    <w:rsid w:val="00F3029B"/>
    <w:rsid w:val="00F302E4"/>
    <w:rsid w:val="00F30849"/>
    <w:rsid w:val="00F30E46"/>
    <w:rsid w:val="00F30E71"/>
    <w:rsid w:val="00F31119"/>
    <w:rsid w:val="00F32CEB"/>
    <w:rsid w:val="00F3302A"/>
    <w:rsid w:val="00F336CC"/>
    <w:rsid w:val="00F33EAE"/>
    <w:rsid w:val="00F3492A"/>
    <w:rsid w:val="00F34D3C"/>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479"/>
    <w:rsid w:val="00F44E9B"/>
    <w:rsid w:val="00F452F6"/>
    <w:rsid w:val="00F45669"/>
    <w:rsid w:val="00F4580B"/>
    <w:rsid w:val="00F45C43"/>
    <w:rsid w:val="00F4657A"/>
    <w:rsid w:val="00F46792"/>
    <w:rsid w:val="00F47322"/>
    <w:rsid w:val="00F51116"/>
    <w:rsid w:val="00F5122E"/>
    <w:rsid w:val="00F51392"/>
    <w:rsid w:val="00F51C19"/>
    <w:rsid w:val="00F51EAC"/>
    <w:rsid w:val="00F52360"/>
    <w:rsid w:val="00F5259E"/>
    <w:rsid w:val="00F52E4D"/>
    <w:rsid w:val="00F53C2C"/>
    <w:rsid w:val="00F53C6B"/>
    <w:rsid w:val="00F53D02"/>
    <w:rsid w:val="00F54731"/>
    <w:rsid w:val="00F55056"/>
    <w:rsid w:val="00F5527D"/>
    <w:rsid w:val="00F55985"/>
    <w:rsid w:val="00F56046"/>
    <w:rsid w:val="00F601B6"/>
    <w:rsid w:val="00F6032C"/>
    <w:rsid w:val="00F608E4"/>
    <w:rsid w:val="00F60B9C"/>
    <w:rsid w:val="00F61161"/>
    <w:rsid w:val="00F61637"/>
    <w:rsid w:val="00F622D9"/>
    <w:rsid w:val="00F62CB6"/>
    <w:rsid w:val="00F62F26"/>
    <w:rsid w:val="00F6406A"/>
    <w:rsid w:val="00F65288"/>
    <w:rsid w:val="00F66A68"/>
    <w:rsid w:val="00F66F0B"/>
    <w:rsid w:val="00F70309"/>
    <w:rsid w:val="00F7043C"/>
    <w:rsid w:val="00F704D4"/>
    <w:rsid w:val="00F7057C"/>
    <w:rsid w:val="00F70DC1"/>
    <w:rsid w:val="00F712D2"/>
    <w:rsid w:val="00F71851"/>
    <w:rsid w:val="00F71A39"/>
    <w:rsid w:val="00F71F1F"/>
    <w:rsid w:val="00F72572"/>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98B"/>
    <w:rsid w:val="00F8403C"/>
    <w:rsid w:val="00F84355"/>
    <w:rsid w:val="00F84546"/>
    <w:rsid w:val="00F8484F"/>
    <w:rsid w:val="00F84E61"/>
    <w:rsid w:val="00F8508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CA4"/>
    <w:rsid w:val="00F95107"/>
    <w:rsid w:val="00F952C6"/>
    <w:rsid w:val="00F9563B"/>
    <w:rsid w:val="00F95775"/>
    <w:rsid w:val="00F95B92"/>
    <w:rsid w:val="00F972E5"/>
    <w:rsid w:val="00F97923"/>
    <w:rsid w:val="00FA1114"/>
    <w:rsid w:val="00FA1BBA"/>
    <w:rsid w:val="00FA1EB5"/>
    <w:rsid w:val="00FA35F0"/>
    <w:rsid w:val="00FA3B56"/>
    <w:rsid w:val="00FA4064"/>
    <w:rsid w:val="00FA4941"/>
    <w:rsid w:val="00FA572D"/>
    <w:rsid w:val="00FA5751"/>
    <w:rsid w:val="00FA60D5"/>
    <w:rsid w:val="00FA7206"/>
    <w:rsid w:val="00FA7A24"/>
    <w:rsid w:val="00FA7FA3"/>
    <w:rsid w:val="00FB0300"/>
    <w:rsid w:val="00FB0810"/>
    <w:rsid w:val="00FB0AF3"/>
    <w:rsid w:val="00FB0F63"/>
    <w:rsid w:val="00FB3B92"/>
    <w:rsid w:val="00FB3CEB"/>
    <w:rsid w:val="00FB3ED9"/>
    <w:rsid w:val="00FB45A2"/>
    <w:rsid w:val="00FB479F"/>
    <w:rsid w:val="00FB4E16"/>
    <w:rsid w:val="00FB5412"/>
    <w:rsid w:val="00FB5A5F"/>
    <w:rsid w:val="00FB607A"/>
    <w:rsid w:val="00FB615D"/>
    <w:rsid w:val="00FB690E"/>
    <w:rsid w:val="00FB6BF2"/>
    <w:rsid w:val="00FB7100"/>
    <w:rsid w:val="00FB71BB"/>
    <w:rsid w:val="00FB71C8"/>
    <w:rsid w:val="00FC0612"/>
    <w:rsid w:val="00FC08EE"/>
    <w:rsid w:val="00FC1B7D"/>
    <w:rsid w:val="00FC2A62"/>
    <w:rsid w:val="00FC2C5D"/>
    <w:rsid w:val="00FC3735"/>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8BD"/>
    <w:rsid w:val="00FD2204"/>
    <w:rsid w:val="00FD2E8D"/>
    <w:rsid w:val="00FD3EF5"/>
    <w:rsid w:val="00FD53B2"/>
    <w:rsid w:val="00FD5448"/>
    <w:rsid w:val="00FD5493"/>
    <w:rsid w:val="00FD57FF"/>
    <w:rsid w:val="00FD5D65"/>
    <w:rsid w:val="00FD5EA5"/>
    <w:rsid w:val="00FD654A"/>
    <w:rsid w:val="00FD654D"/>
    <w:rsid w:val="00FD6931"/>
    <w:rsid w:val="00FD7667"/>
    <w:rsid w:val="00FD76F8"/>
    <w:rsid w:val="00FD792E"/>
    <w:rsid w:val="00FD7EB1"/>
    <w:rsid w:val="00FE037D"/>
    <w:rsid w:val="00FE0563"/>
    <w:rsid w:val="00FE0982"/>
    <w:rsid w:val="00FE0DBF"/>
    <w:rsid w:val="00FE1CE7"/>
    <w:rsid w:val="00FE248A"/>
    <w:rsid w:val="00FE287A"/>
    <w:rsid w:val="00FE3283"/>
    <w:rsid w:val="00FE3729"/>
    <w:rsid w:val="00FE4671"/>
    <w:rsid w:val="00FE4B89"/>
    <w:rsid w:val="00FE4D03"/>
    <w:rsid w:val="00FE4F4A"/>
    <w:rsid w:val="00FE72FF"/>
    <w:rsid w:val="00FE73F0"/>
    <w:rsid w:val="00FE7E62"/>
    <w:rsid w:val="00FE7FF7"/>
    <w:rsid w:val="00FF0497"/>
    <w:rsid w:val="00FF07DF"/>
    <w:rsid w:val="00FF0D40"/>
    <w:rsid w:val="00FF1435"/>
    <w:rsid w:val="00FF2116"/>
    <w:rsid w:val="00FF215C"/>
    <w:rsid w:val="00FF2173"/>
    <w:rsid w:val="00FF221B"/>
    <w:rsid w:val="00FF2B4A"/>
    <w:rsid w:val="00FF3023"/>
    <w:rsid w:val="00FF358D"/>
    <w:rsid w:val="00FF3B66"/>
    <w:rsid w:val="00FF4183"/>
    <w:rsid w:val="00FF4E7A"/>
    <w:rsid w:val="00FF4EAF"/>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rsid w:val="009D0C38"/>
    <w:rPr>
      <w:rFonts w:ascii="Calibri" w:hAnsi="Calibri"/>
      <w:b/>
      <w:bCs/>
      <w:sz w:val="28"/>
      <w:szCs w:val="28"/>
    </w:rPr>
  </w:style>
  <w:style w:type="character" w:customStyle="1" w:styleId="Titolo5Carattere">
    <w:name w:val="Titolo 5 Carattere"/>
    <w:basedOn w:val="Carpredefinitoparagrafo"/>
    <w:link w:val="Titolo5"/>
    <w:rsid w:val="009D0C38"/>
    <w:rPr>
      <w:rFonts w:ascii="Arial" w:hAnsi="Arial"/>
      <w:sz w:val="22"/>
    </w:rPr>
  </w:style>
  <w:style w:type="character" w:customStyle="1" w:styleId="Titolo6Carattere">
    <w:name w:val="Titolo 6 Carattere"/>
    <w:basedOn w:val="Carpredefinitoparagrafo"/>
    <w:link w:val="Titolo6"/>
    <w:rsid w:val="009D0C38"/>
    <w:rPr>
      <w:i/>
      <w:sz w:val="22"/>
    </w:rPr>
  </w:style>
  <w:style w:type="character" w:customStyle="1" w:styleId="Titolo7Carattere">
    <w:name w:val="Titolo 7 Carattere"/>
    <w:basedOn w:val="Carpredefinitoparagrafo"/>
    <w:link w:val="Titolo7"/>
    <w:rsid w:val="009D0C38"/>
    <w:rPr>
      <w:rFonts w:ascii="Arial" w:hAnsi="Arial"/>
    </w:rPr>
  </w:style>
  <w:style w:type="character" w:customStyle="1" w:styleId="Titolo8Carattere">
    <w:name w:val="Titolo 8 Carattere"/>
    <w:basedOn w:val="Carpredefinitoparagrafo"/>
    <w:link w:val="Titolo8"/>
    <w:rsid w:val="009D0C38"/>
    <w:rPr>
      <w:rFonts w:ascii="Arial" w:hAnsi="Arial"/>
      <w:i/>
    </w:rPr>
  </w:style>
  <w:style w:type="character" w:customStyle="1" w:styleId="Titolo9Carattere">
    <w:name w:val="Titolo 9 Carattere"/>
    <w:basedOn w:val="Carpredefinitoparagrafo"/>
    <w:link w:val="Titolo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5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igcmarche.it/news/guida-e-tutorial-su-tesseramento-e-trasferimento-calciatori-dilettanti?_gl=1*1khbtcx*_up*MQ..*_ga*NzIwODMwNjgxLjE3MjU0NDUzODY.*_ga_9TPGFWYCGD*MTcyNTQ0NTM4Ni4xLjEuMTcyNTQ0NzcwNS4wLjAuMA"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lndmarche.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4</Pages>
  <Words>1283</Words>
  <Characters>7319</Characters>
  <Application>Microsoft Office Word</Application>
  <DocSecurity>0</DocSecurity>
  <Lines>60</Lines>
  <Paragraphs>17</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8585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2024-10-10T14:49:00Z</cp:lastPrinted>
  <dcterms:created xsi:type="dcterms:W3CDTF">2024-10-10T14:49:00Z</dcterms:created>
  <dcterms:modified xsi:type="dcterms:W3CDTF">2024-10-10T14:49:00Z</dcterms:modified>
</cp:coreProperties>
</file>