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1003F8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D6BA1">
              <w:rPr>
                <w:rFonts w:ascii="Arial" w:hAnsi="Arial" w:cs="Arial"/>
                <w:color w:val="002060"/>
                <w:sz w:val="40"/>
                <w:szCs w:val="40"/>
              </w:rPr>
              <w:t>4</w:t>
            </w:r>
            <w:r w:rsidR="00A57FB1">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76AF4">
              <w:rPr>
                <w:rFonts w:ascii="Arial" w:hAnsi="Arial" w:cs="Arial"/>
                <w:color w:val="002060"/>
                <w:sz w:val="40"/>
                <w:szCs w:val="40"/>
              </w:rPr>
              <w:t>1</w:t>
            </w:r>
            <w:r w:rsidR="00A57FB1">
              <w:rPr>
                <w:rFonts w:ascii="Arial" w:hAnsi="Arial" w:cs="Arial"/>
                <w:color w:val="002060"/>
                <w:sz w:val="40"/>
                <w:szCs w:val="40"/>
              </w:rPr>
              <w:t>3</w:t>
            </w:r>
            <w:r w:rsidR="00CF4C7D" w:rsidRPr="00DE1EF7">
              <w:rPr>
                <w:rFonts w:ascii="Arial" w:hAnsi="Arial" w:cs="Arial"/>
                <w:color w:val="002060"/>
                <w:sz w:val="40"/>
                <w:szCs w:val="40"/>
              </w:rPr>
              <w:t>/</w:t>
            </w:r>
            <w:r w:rsidR="003050E4">
              <w:rPr>
                <w:rFonts w:ascii="Arial" w:hAnsi="Arial" w:cs="Arial"/>
                <w:color w:val="002060"/>
                <w:sz w:val="40"/>
                <w:szCs w:val="40"/>
              </w:rPr>
              <w:t>1</w:t>
            </w:r>
            <w:r w:rsidR="003D6BA1">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C6851F7"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11DA4">
          <w:rPr>
            <w:noProof/>
            <w:webHidden/>
          </w:rPr>
          <w:t>1</w:t>
        </w:r>
        <w:r w:rsidR="00AC19D9" w:rsidRPr="00DE1EF7">
          <w:rPr>
            <w:noProof/>
            <w:webHidden/>
          </w:rPr>
          <w:fldChar w:fldCharType="end"/>
        </w:r>
      </w:hyperlink>
    </w:p>
    <w:p w14:paraId="112EDB38" w14:textId="6BF6E3E6"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11DA4">
          <w:rPr>
            <w:noProof/>
            <w:webHidden/>
          </w:rPr>
          <w:t>1</w:t>
        </w:r>
        <w:r w:rsidRPr="00DE1EF7">
          <w:rPr>
            <w:noProof/>
            <w:webHidden/>
          </w:rPr>
          <w:fldChar w:fldCharType="end"/>
        </w:r>
      </w:hyperlink>
    </w:p>
    <w:p w14:paraId="4D9CAD43" w14:textId="6E0B7F73"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11DA4">
          <w:rPr>
            <w:noProof/>
            <w:webHidden/>
          </w:rPr>
          <w:t>1</w:t>
        </w:r>
        <w:r w:rsidRPr="00DE1EF7">
          <w:rPr>
            <w:noProof/>
            <w:webHidden/>
          </w:rPr>
          <w:fldChar w:fldCharType="end"/>
        </w:r>
      </w:hyperlink>
    </w:p>
    <w:p w14:paraId="0EAFCCD8" w14:textId="133E7D06"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11DA4">
          <w:rPr>
            <w:noProof/>
            <w:webHidden/>
          </w:rPr>
          <w:t>1</w:t>
        </w:r>
        <w:r w:rsidRPr="00DE1EF7">
          <w:rPr>
            <w:noProof/>
            <w:webHidden/>
          </w:rPr>
          <w:fldChar w:fldCharType="end"/>
        </w:r>
      </w:hyperlink>
    </w:p>
    <w:p w14:paraId="0952245B" w14:textId="77DA7988"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11DA4">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Default="00BD6814" w:rsidP="00F336CC">
      <w:pPr>
        <w:rPr>
          <w:rFonts w:ascii="Arial" w:hAnsi="Arial" w:cs="Arial"/>
          <w:color w:val="002060"/>
          <w:sz w:val="22"/>
          <w:szCs w:val="22"/>
        </w:rPr>
      </w:pPr>
    </w:p>
    <w:p w14:paraId="0B4441D6" w14:textId="77777777" w:rsidR="00A30D47" w:rsidRPr="00A30D47" w:rsidRDefault="00A30D47" w:rsidP="00A30D47">
      <w:pPr>
        <w:pStyle w:val="LndNormale1"/>
        <w:rPr>
          <w:b/>
          <w:color w:val="002060"/>
          <w:sz w:val="28"/>
          <w:szCs w:val="28"/>
        </w:rPr>
      </w:pPr>
      <w:r w:rsidRPr="00A30D47">
        <w:rPr>
          <w:b/>
          <w:color w:val="002060"/>
          <w:sz w:val="28"/>
          <w:szCs w:val="28"/>
        </w:rPr>
        <w:t>CU n. 232 del 13.11.2024 LND</w:t>
      </w:r>
    </w:p>
    <w:p w14:paraId="39B0292D" w14:textId="77777777" w:rsidR="00A30D47" w:rsidRPr="00A30D47" w:rsidRDefault="00A30D47" w:rsidP="00A30D47">
      <w:pPr>
        <w:pStyle w:val="LndNormale1"/>
        <w:rPr>
          <w:color w:val="002060"/>
        </w:rPr>
      </w:pPr>
    </w:p>
    <w:p w14:paraId="549E74F3" w14:textId="03ADB2C7" w:rsidR="00A30D47" w:rsidRPr="00A30D47" w:rsidRDefault="00A30D47" w:rsidP="00A30D47">
      <w:pPr>
        <w:pStyle w:val="LndNormale1"/>
        <w:rPr>
          <w:color w:val="002060"/>
        </w:rPr>
      </w:pPr>
      <w:r w:rsidRPr="00A30D47">
        <w:rPr>
          <w:color w:val="002060"/>
        </w:rPr>
        <w:t>Si trasmette, in allegato, i CC.UU. n. 202/AA e 203/AA della FIGC inerenti provvedimenti della Procura Federale.</w:t>
      </w:r>
    </w:p>
    <w:p w14:paraId="49DBAB37" w14:textId="77777777" w:rsidR="00A30D47" w:rsidRDefault="00A30D47" w:rsidP="00F336CC">
      <w:pPr>
        <w:rPr>
          <w:rFonts w:ascii="Arial" w:hAnsi="Arial" w:cs="Arial"/>
          <w:color w:val="002060"/>
          <w:sz w:val="22"/>
          <w:szCs w:val="22"/>
        </w:rPr>
      </w:pPr>
    </w:p>
    <w:p w14:paraId="1EF8FA30" w14:textId="77777777" w:rsidR="00A30D47" w:rsidRPr="00A30D47" w:rsidRDefault="00A30D4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5CC3443D" w14:textId="77777777"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lastRenderedPageBreak/>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652C22DD" w14:textId="0D8C216D" w:rsidR="00814B44" w:rsidRPr="00A54891" w:rsidRDefault="00814B44" w:rsidP="00814B44">
      <w:pPr>
        <w:pStyle w:val="LndNormale1"/>
        <w:rPr>
          <w:b/>
          <w:color w:val="002060"/>
          <w:sz w:val="28"/>
          <w:szCs w:val="28"/>
        </w:rPr>
      </w:pPr>
      <w:r w:rsidRPr="00A54891">
        <w:rPr>
          <w:b/>
          <w:color w:val="002060"/>
          <w:sz w:val="28"/>
          <w:szCs w:val="28"/>
        </w:rPr>
        <w:t>FINALS CUP 20</w:t>
      </w:r>
      <w:r>
        <w:rPr>
          <w:b/>
          <w:color w:val="002060"/>
          <w:sz w:val="28"/>
          <w:szCs w:val="28"/>
        </w:rPr>
        <w:t>24</w:t>
      </w:r>
      <w:r w:rsidRPr="00A54891">
        <w:rPr>
          <w:b/>
          <w:color w:val="002060"/>
          <w:sz w:val="28"/>
          <w:szCs w:val="28"/>
        </w:rPr>
        <w:t>/202</w:t>
      </w:r>
      <w:r>
        <w:rPr>
          <w:b/>
          <w:color w:val="002060"/>
          <w:sz w:val="28"/>
          <w:szCs w:val="28"/>
        </w:rPr>
        <w:t>5</w:t>
      </w:r>
    </w:p>
    <w:p w14:paraId="694265AE" w14:textId="77777777" w:rsidR="00814B44" w:rsidRPr="00A54891" w:rsidRDefault="00814B44" w:rsidP="00814B44">
      <w:pPr>
        <w:pStyle w:val="LndNormale1"/>
        <w:rPr>
          <w:color w:val="002060"/>
          <w:szCs w:val="22"/>
        </w:rPr>
      </w:pPr>
    </w:p>
    <w:p w14:paraId="3343A58B" w14:textId="165491CC" w:rsidR="00814B44" w:rsidRDefault="00814B44" w:rsidP="00814B44">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Pr>
          <w:color w:val="002060"/>
          <w:szCs w:val="22"/>
        </w:rPr>
        <w:t>5</w:t>
      </w:r>
      <w:r w:rsidRPr="00A54891">
        <w:rPr>
          <w:color w:val="002060"/>
          <w:szCs w:val="22"/>
        </w:rPr>
        <w:t xml:space="preserve"> sono pregate di presentare la </w:t>
      </w:r>
      <w:r w:rsidRPr="00A54891">
        <w:rPr>
          <w:b/>
          <w:color w:val="002060"/>
          <w:szCs w:val="22"/>
        </w:rPr>
        <w:t xml:space="preserve">propria </w:t>
      </w:r>
      <w:r w:rsidR="00891FFC">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sidR="0084629A">
        <w:rPr>
          <w:color w:val="002060"/>
          <w:szCs w:val="22"/>
          <w:u w:val="single"/>
        </w:rPr>
        <w:t>Giovedì 21</w:t>
      </w:r>
      <w:r w:rsidRPr="00A54891">
        <w:rPr>
          <w:color w:val="002060"/>
          <w:szCs w:val="22"/>
          <w:u w:val="single"/>
        </w:rPr>
        <w:t xml:space="preserve"> novembre p.v.</w:t>
      </w:r>
    </w:p>
    <w:p w14:paraId="30D29121" w14:textId="77777777" w:rsidR="00612C27" w:rsidRDefault="00612C27" w:rsidP="007535EB">
      <w:pPr>
        <w:pStyle w:val="LndNormale1"/>
        <w:rPr>
          <w:color w:val="002060"/>
        </w:rPr>
      </w:pPr>
    </w:p>
    <w:p w14:paraId="796FB2F1" w14:textId="77777777" w:rsidR="000B2B1C" w:rsidRDefault="000B2B1C" w:rsidP="007535EB">
      <w:pPr>
        <w:pStyle w:val="LndNormale1"/>
        <w:rPr>
          <w:color w:val="002060"/>
        </w:rPr>
      </w:pPr>
    </w:p>
    <w:p w14:paraId="55B360A9" w14:textId="1B0F19EA" w:rsidR="000B2B1C" w:rsidRPr="00A54891" w:rsidRDefault="000B2B1C" w:rsidP="000B2B1C">
      <w:pPr>
        <w:pStyle w:val="LndNormale1"/>
        <w:rPr>
          <w:b/>
          <w:color w:val="002060"/>
          <w:sz w:val="28"/>
          <w:szCs w:val="28"/>
        </w:rPr>
      </w:pPr>
      <w:r>
        <w:rPr>
          <w:b/>
          <w:color w:val="002060"/>
          <w:sz w:val="28"/>
          <w:szCs w:val="28"/>
        </w:rPr>
        <w:t>SORTEGGIO SEMIFINALI COPPA MARCHE UNDER 17 E UNDER 15</w:t>
      </w:r>
    </w:p>
    <w:p w14:paraId="028EEB49" w14:textId="77777777" w:rsidR="000B2B1C" w:rsidRDefault="000B2B1C" w:rsidP="000B2B1C">
      <w:pPr>
        <w:pStyle w:val="Corpodeltesto21"/>
        <w:rPr>
          <w:rFonts w:ascii="Arial" w:hAnsi="Arial" w:cs="Arial"/>
          <w:bCs/>
          <w:color w:val="002060"/>
          <w:sz w:val="22"/>
        </w:rPr>
      </w:pPr>
    </w:p>
    <w:p w14:paraId="58B6BFFA" w14:textId="5A3CB3CF" w:rsidR="000B2B1C" w:rsidRPr="00D359BB" w:rsidRDefault="000B2B1C" w:rsidP="000B2B1C">
      <w:pPr>
        <w:pStyle w:val="Corpodeltesto21"/>
        <w:rPr>
          <w:rFonts w:ascii="Arial" w:hAnsi="Arial" w:cs="Arial"/>
          <w:b/>
          <w:bCs/>
          <w:color w:val="002060"/>
          <w:sz w:val="22"/>
        </w:rPr>
      </w:pPr>
      <w:r w:rsidRPr="00D359BB">
        <w:rPr>
          <w:rFonts w:ascii="Arial" w:hAnsi="Arial" w:cs="Arial"/>
          <w:b/>
          <w:bCs/>
          <w:color w:val="002060"/>
          <w:sz w:val="22"/>
        </w:rPr>
        <w:t xml:space="preserve">Gli accoppiamenti delle gare di Semifinale delle Coppe Marche Under 17 e Under 15 saranno determinati per sorteggio che si terrà </w:t>
      </w:r>
      <w:r w:rsidR="00D359BB" w:rsidRPr="00D359BB">
        <w:rPr>
          <w:rFonts w:ascii="Arial" w:hAnsi="Arial" w:cs="Arial"/>
          <w:b/>
          <w:bCs/>
          <w:color w:val="002060"/>
          <w:sz w:val="22"/>
        </w:rPr>
        <w:t>LUNEDI’ 18</w:t>
      </w:r>
      <w:r w:rsidRPr="00D359BB">
        <w:rPr>
          <w:rFonts w:ascii="Arial" w:hAnsi="Arial" w:cs="Arial"/>
          <w:b/>
          <w:bCs/>
          <w:color w:val="002060"/>
          <w:sz w:val="22"/>
        </w:rPr>
        <w:t>/11/2024 alle ore 1</w:t>
      </w:r>
      <w:r w:rsidR="00D359BB" w:rsidRPr="00D359BB">
        <w:rPr>
          <w:rFonts w:ascii="Arial" w:hAnsi="Arial" w:cs="Arial"/>
          <w:b/>
          <w:bCs/>
          <w:color w:val="002060"/>
          <w:sz w:val="22"/>
        </w:rPr>
        <w:t>9</w:t>
      </w:r>
      <w:r w:rsidRPr="00D359BB">
        <w:rPr>
          <w:rFonts w:ascii="Arial" w:hAnsi="Arial" w:cs="Arial"/>
          <w:b/>
          <w:bCs/>
          <w:color w:val="002060"/>
          <w:sz w:val="22"/>
        </w:rPr>
        <w:t>:00 in modalità on-line.</w:t>
      </w:r>
    </w:p>
    <w:p w14:paraId="75EFCFD4" w14:textId="77777777" w:rsidR="000B2B1C" w:rsidRPr="00D359BB" w:rsidRDefault="000B2B1C" w:rsidP="000B2B1C">
      <w:pPr>
        <w:pStyle w:val="Nessunaspaziatura"/>
        <w:jc w:val="both"/>
        <w:rPr>
          <w:rFonts w:ascii="Arial" w:hAnsi="Arial" w:cs="Arial"/>
          <w:i/>
          <w:iCs/>
          <w:color w:val="002060"/>
        </w:rPr>
      </w:pPr>
    </w:p>
    <w:p w14:paraId="0C04FB71" w14:textId="77777777" w:rsidR="000B2B1C" w:rsidRPr="00D359BB" w:rsidRDefault="000B2B1C" w:rsidP="000B2B1C">
      <w:pPr>
        <w:pStyle w:val="Nessunaspaziatura"/>
        <w:jc w:val="both"/>
        <w:rPr>
          <w:rFonts w:ascii="Arial" w:hAnsi="Arial" w:cs="Arial"/>
          <w:i/>
          <w:iCs/>
          <w:color w:val="002060"/>
        </w:rPr>
      </w:pPr>
      <w:r w:rsidRPr="00D359BB">
        <w:rPr>
          <w:rFonts w:ascii="Arial" w:hAnsi="Arial" w:cs="Arial"/>
          <w:i/>
          <w:iCs/>
          <w:color w:val="002060"/>
        </w:rPr>
        <w:t>Si comunica che la riunione sarà di brevissima durata, pertanto si raccomanda la massima puntualità.</w:t>
      </w:r>
    </w:p>
    <w:p w14:paraId="362EE875" w14:textId="77777777" w:rsidR="000B2B1C" w:rsidRPr="00D359BB" w:rsidRDefault="000B2B1C" w:rsidP="000B2B1C">
      <w:pPr>
        <w:pStyle w:val="LndNormale1"/>
        <w:rPr>
          <w:color w:val="002060"/>
        </w:rPr>
      </w:pPr>
    </w:p>
    <w:p w14:paraId="40989224" w14:textId="77777777" w:rsidR="000B2B1C" w:rsidRPr="00D359BB" w:rsidRDefault="000B2B1C" w:rsidP="000B2B1C">
      <w:pPr>
        <w:widowControl w:val="0"/>
        <w:suppressAutoHyphens/>
        <w:rPr>
          <w:rFonts w:ascii="Arial" w:hAnsi="Arial" w:cs="Arial"/>
          <w:bCs/>
          <w:color w:val="002060"/>
          <w:sz w:val="22"/>
          <w:szCs w:val="22"/>
        </w:rPr>
      </w:pPr>
      <w:r w:rsidRPr="00D359BB">
        <w:rPr>
          <w:rFonts w:ascii="Arial" w:eastAsia="Lucida Sans Unicode" w:hAnsi="Arial" w:cs="Arial"/>
          <w:color w:val="002060"/>
          <w:kern w:val="22"/>
          <w:sz w:val="22"/>
          <w:szCs w:val="22"/>
        </w:rPr>
        <w:t xml:space="preserve">Il sorteggio sarà effettuato attraverso la </w:t>
      </w:r>
      <w:r w:rsidRPr="00D359BB">
        <w:rPr>
          <w:rFonts w:ascii="Arial" w:hAnsi="Arial" w:cs="Arial"/>
          <w:color w:val="002060"/>
          <w:sz w:val="22"/>
          <w:szCs w:val="22"/>
        </w:rPr>
        <w:t xml:space="preserve">piattaforma </w:t>
      </w:r>
      <w:r w:rsidRPr="00D359BB">
        <w:rPr>
          <w:rFonts w:ascii="Arial" w:hAnsi="Arial" w:cs="Arial"/>
          <w:b/>
          <w:color w:val="002060"/>
          <w:sz w:val="22"/>
          <w:szCs w:val="22"/>
        </w:rPr>
        <w:t>CISCO WEBEX</w:t>
      </w:r>
      <w:r w:rsidRPr="00D359BB">
        <w:rPr>
          <w:rFonts w:ascii="Arial" w:hAnsi="Arial" w:cs="Arial"/>
          <w:bCs/>
          <w:color w:val="002060"/>
          <w:sz w:val="22"/>
          <w:szCs w:val="22"/>
        </w:rPr>
        <w:t>.</w:t>
      </w:r>
    </w:p>
    <w:p w14:paraId="382B4D6A" w14:textId="77777777" w:rsidR="000B2B1C" w:rsidRPr="00D359BB" w:rsidRDefault="000B2B1C" w:rsidP="000B2B1C">
      <w:pPr>
        <w:widowControl w:val="0"/>
        <w:suppressAutoHyphens/>
        <w:rPr>
          <w:rFonts w:ascii="Arial" w:hAnsi="Arial" w:cs="Arial"/>
          <w:bCs/>
          <w:color w:val="002060"/>
          <w:sz w:val="22"/>
          <w:szCs w:val="22"/>
        </w:rPr>
      </w:pPr>
    </w:p>
    <w:p w14:paraId="7045A948" w14:textId="77777777" w:rsidR="000B2B1C" w:rsidRPr="00D359BB" w:rsidRDefault="000B2B1C" w:rsidP="000B2B1C">
      <w:pPr>
        <w:widowControl w:val="0"/>
        <w:suppressAutoHyphens/>
        <w:rPr>
          <w:rFonts w:ascii="Arial" w:hAnsi="Arial" w:cs="Arial"/>
          <w:b/>
          <w:i/>
          <w:iCs/>
          <w:color w:val="002060"/>
          <w:sz w:val="22"/>
          <w:szCs w:val="22"/>
        </w:rPr>
      </w:pPr>
      <w:r w:rsidRPr="00D359BB">
        <w:rPr>
          <w:rFonts w:ascii="Arial" w:hAnsi="Arial" w:cs="Arial"/>
          <w:b/>
          <w:i/>
          <w:iCs/>
          <w:color w:val="002060"/>
          <w:sz w:val="22"/>
          <w:szCs w:val="22"/>
        </w:rPr>
        <w:t>Il link per partecipare alla riunione sarà comunicato alle Società interessate mediante e-mail da parte del CED della Lega Nazionale Dilettanti.</w:t>
      </w:r>
    </w:p>
    <w:p w14:paraId="3B7C1DD3" w14:textId="77777777" w:rsidR="000B2B1C" w:rsidRPr="00D359BB" w:rsidRDefault="000B2B1C" w:rsidP="000B2B1C">
      <w:pPr>
        <w:pStyle w:val="LndNormale1"/>
        <w:rPr>
          <w:b/>
          <w:color w:val="002060"/>
          <w:szCs w:val="22"/>
        </w:rPr>
      </w:pPr>
    </w:p>
    <w:p w14:paraId="23910C6F" w14:textId="77777777" w:rsidR="000B2B1C" w:rsidRDefault="000B2B1C" w:rsidP="000B2B1C">
      <w:pPr>
        <w:pStyle w:val="LndNormale1"/>
        <w:rPr>
          <w:b/>
          <w:i/>
          <w:iCs/>
          <w:color w:val="002060"/>
          <w:szCs w:val="22"/>
        </w:rPr>
      </w:pPr>
      <w:r w:rsidRPr="00D359BB">
        <w:rPr>
          <w:b/>
          <w:i/>
          <w:iCs/>
          <w:color w:val="002060"/>
          <w:szCs w:val="22"/>
        </w:rPr>
        <w:t>Si invitano pertanto le società a scaricare sui propri dispositivi detta piattaforma.</w:t>
      </w:r>
    </w:p>
    <w:p w14:paraId="336F24BD" w14:textId="77777777" w:rsidR="00D359BB" w:rsidRPr="00A30D47" w:rsidRDefault="00D359BB" w:rsidP="007535EB">
      <w:pPr>
        <w:pStyle w:val="LndNormale1"/>
        <w:rPr>
          <w:color w:val="002060"/>
        </w:rPr>
      </w:pPr>
    </w:p>
    <w:p w14:paraId="1A4FF6F6" w14:textId="77777777" w:rsidR="00A30D47" w:rsidRPr="00A30D47" w:rsidRDefault="00A30D47" w:rsidP="007535EB">
      <w:pPr>
        <w:pStyle w:val="LndNormale1"/>
        <w:rPr>
          <w:color w:val="002060"/>
        </w:rPr>
      </w:pPr>
    </w:p>
    <w:p w14:paraId="253079D8" w14:textId="77777777" w:rsidR="00A30D47" w:rsidRPr="00A30D47" w:rsidRDefault="00A30D47" w:rsidP="00A30D47">
      <w:pPr>
        <w:pStyle w:val="LndNormale1"/>
        <w:rPr>
          <w:b/>
          <w:color w:val="002060"/>
          <w:sz w:val="28"/>
          <w:szCs w:val="28"/>
        </w:rPr>
      </w:pPr>
      <w:r w:rsidRPr="00A30D47">
        <w:rPr>
          <w:b/>
          <w:color w:val="002060"/>
          <w:sz w:val="28"/>
          <w:szCs w:val="28"/>
        </w:rPr>
        <w:t>SVINCOLI EX ART. 117 BIS NOIF</w:t>
      </w:r>
    </w:p>
    <w:p w14:paraId="4FBF2AAF" w14:textId="77777777" w:rsidR="00A30D47" w:rsidRPr="00A30D47" w:rsidRDefault="00A30D47" w:rsidP="00A30D47">
      <w:pPr>
        <w:pStyle w:val="LndNormale1"/>
        <w:rPr>
          <w:color w:val="002060"/>
        </w:rPr>
      </w:pPr>
    </w:p>
    <w:p w14:paraId="73D565E5" w14:textId="77777777" w:rsidR="00A30D47" w:rsidRPr="00A30D47" w:rsidRDefault="00A30D47" w:rsidP="00A30D47">
      <w:pPr>
        <w:pStyle w:val="LndNormale1"/>
        <w:rPr>
          <w:color w:val="002060"/>
        </w:rPr>
      </w:pPr>
      <w:r w:rsidRPr="00A30D4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A30D47">
        <w:rPr>
          <w:b/>
          <w:color w:val="002060"/>
        </w:rPr>
        <w:t>07.11.2024:</w:t>
      </w:r>
    </w:p>
    <w:tbl>
      <w:tblPr>
        <w:tblStyle w:val="Grigliatabella"/>
        <w:tblW w:w="0" w:type="auto"/>
        <w:tblLook w:val="04A0" w:firstRow="1" w:lastRow="0" w:firstColumn="1" w:lastColumn="0" w:noHBand="0" w:noVBand="1"/>
      </w:tblPr>
      <w:tblGrid>
        <w:gridCol w:w="1265"/>
        <w:gridCol w:w="2756"/>
        <w:gridCol w:w="1273"/>
        <w:gridCol w:w="1182"/>
        <w:gridCol w:w="3436"/>
      </w:tblGrid>
      <w:tr w:rsidR="00A30D47" w:rsidRPr="00A30D47" w14:paraId="6EF88172" w14:textId="77777777" w:rsidTr="001416B9">
        <w:tc>
          <w:tcPr>
            <w:tcW w:w="1265" w:type="dxa"/>
            <w:tcBorders>
              <w:top w:val="single" w:sz="4" w:space="0" w:color="auto"/>
              <w:left w:val="single" w:sz="4" w:space="0" w:color="auto"/>
              <w:bottom w:val="single" w:sz="4" w:space="0" w:color="auto"/>
              <w:right w:val="single" w:sz="4" w:space="0" w:color="auto"/>
            </w:tcBorders>
            <w:hideMark/>
          </w:tcPr>
          <w:p w14:paraId="5CB2F8BA" w14:textId="77777777" w:rsidR="00A30D47" w:rsidRPr="00A30D47" w:rsidRDefault="00A30D47" w:rsidP="001416B9">
            <w:pPr>
              <w:pStyle w:val="LndNormale1"/>
              <w:jc w:val="center"/>
              <w:textAlignment w:val="baseline"/>
              <w:rPr>
                <w:b/>
                <w:color w:val="002060"/>
              </w:rPr>
            </w:pPr>
            <w:r w:rsidRPr="00A30D47">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8FCDF0C" w14:textId="77777777" w:rsidR="00A30D47" w:rsidRPr="00A30D47" w:rsidRDefault="00A30D47" w:rsidP="001416B9">
            <w:pPr>
              <w:pStyle w:val="LndNormale1"/>
              <w:jc w:val="center"/>
              <w:textAlignment w:val="baseline"/>
              <w:rPr>
                <w:b/>
                <w:color w:val="002060"/>
              </w:rPr>
            </w:pPr>
            <w:r w:rsidRPr="00A30D47">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805A347" w14:textId="77777777" w:rsidR="00A30D47" w:rsidRPr="00A30D47" w:rsidRDefault="00A30D47" w:rsidP="001416B9">
            <w:pPr>
              <w:pStyle w:val="LndNormale1"/>
              <w:jc w:val="center"/>
              <w:textAlignment w:val="baseline"/>
              <w:rPr>
                <w:b/>
                <w:color w:val="002060"/>
              </w:rPr>
            </w:pPr>
            <w:r w:rsidRPr="00A30D4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B55C56B" w14:textId="77777777" w:rsidR="00A30D47" w:rsidRPr="00A30D47" w:rsidRDefault="00A30D47" w:rsidP="001416B9">
            <w:pPr>
              <w:pStyle w:val="LndNormale1"/>
              <w:jc w:val="center"/>
              <w:textAlignment w:val="baseline"/>
              <w:rPr>
                <w:b/>
                <w:color w:val="002060"/>
              </w:rPr>
            </w:pPr>
            <w:r w:rsidRPr="00A30D47">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4835FA0" w14:textId="77777777" w:rsidR="00A30D47" w:rsidRPr="00A30D47" w:rsidRDefault="00A30D47" w:rsidP="001416B9">
            <w:pPr>
              <w:pStyle w:val="LndNormale1"/>
              <w:jc w:val="center"/>
              <w:textAlignment w:val="baseline"/>
              <w:rPr>
                <w:b/>
                <w:color w:val="002060"/>
              </w:rPr>
            </w:pPr>
            <w:r w:rsidRPr="00A30D47">
              <w:rPr>
                <w:b/>
                <w:color w:val="002060"/>
              </w:rPr>
              <w:t>Società</w:t>
            </w:r>
          </w:p>
        </w:tc>
      </w:tr>
      <w:tr w:rsidR="00A30D47" w:rsidRPr="00A30D47" w14:paraId="6CA5A54F" w14:textId="77777777" w:rsidTr="001416B9">
        <w:tc>
          <w:tcPr>
            <w:tcW w:w="1265" w:type="dxa"/>
            <w:tcBorders>
              <w:top w:val="single" w:sz="4" w:space="0" w:color="auto"/>
              <w:left w:val="single" w:sz="4" w:space="0" w:color="auto"/>
              <w:bottom w:val="single" w:sz="4" w:space="0" w:color="auto"/>
              <w:right w:val="single" w:sz="4" w:space="0" w:color="auto"/>
            </w:tcBorders>
          </w:tcPr>
          <w:p w14:paraId="4E8AEA13" w14:textId="77777777" w:rsidR="00A30D47" w:rsidRPr="00A30D47" w:rsidRDefault="00A30D47" w:rsidP="001416B9">
            <w:pPr>
              <w:pStyle w:val="LndNormale1"/>
              <w:textAlignment w:val="baseline"/>
              <w:rPr>
                <w:color w:val="002060"/>
                <w:sz w:val="20"/>
              </w:rPr>
            </w:pPr>
            <w:r w:rsidRPr="00A30D47">
              <w:rPr>
                <w:color w:val="002060"/>
                <w:sz w:val="20"/>
              </w:rPr>
              <w:t>6598453</w:t>
            </w:r>
          </w:p>
        </w:tc>
        <w:tc>
          <w:tcPr>
            <w:tcW w:w="2756" w:type="dxa"/>
            <w:tcBorders>
              <w:top w:val="single" w:sz="4" w:space="0" w:color="auto"/>
              <w:left w:val="single" w:sz="4" w:space="0" w:color="auto"/>
              <w:bottom w:val="single" w:sz="4" w:space="0" w:color="auto"/>
              <w:right w:val="single" w:sz="4" w:space="0" w:color="auto"/>
            </w:tcBorders>
          </w:tcPr>
          <w:p w14:paraId="4242B7E3" w14:textId="77777777" w:rsidR="00A30D47" w:rsidRPr="00A30D47" w:rsidRDefault="00A30D47" w:rsidP="001416B9">
            <w:pPr>
              <w:pStyle w:val="LndNormale1"/>
              <w:textAlignment w:val="baseline"/>
              <w:rPr>
                <w:color w:val="002060"/>
                <w:sz w:val="20"/>
              </w:rPr>
            </w:pPr>
            <w:r w:rsidRPr="00A30D47">
              <w:rPr>
                <w:color w:val="002060"/>
                <w:sz w:val="20"/>
              </w:rPr>
              <w:t>CAROTENUTO LEONARD</w:t>
            </w:r>
          </w:p>
        </w:tc>
        <w:tc>
          <w:tcPr>
            <w:tcW w:w="1273" w:type="dxa"/>
            <w:tcBorders>
              <w:top w:val="single" w:sz="4" w:space="0" w:color="auto"/>
              <w:left w:val="single" w:sz="4" w:space="0" w:color="auto"/>
              <w:bottom w:val="single" w:sz="4" w:space="0" w:color="auto"/>
              <w:right w:val="single" w:sz="4" w:space="0" w:color="auto"/>
            </w:tcBorders>
          </w:tcPr>
          <w:p w14:paraId="14956944" w14:textId="77777777" w:rsidR="00A30D47" w:rsidRPr="00A30D47" w:rsidRDefault="00A30D47" w:rsidP="001416B9">
            <w:pPr>
              <w:pStyle w:val="LndNormale1"/>
              <w:textAlignment w:val="baseline"/>
              <w:rPr>
                <w:color w:val="002060"/>
                <w:sz w:val="20"/>
              </w:rPr>
            </w:pPr>
            <w:r w:rsidRPr="00A30D47">
              <w:rPr>
                <w:color w:val="002060"/>
                <w:sz w:val="20"/>
              </w:rPr>
              <w:t>04.09.2004</w:t>
            </w:r>
          </w:p>
        </w:tc>
        <w:tc>
          <w:tcPr>
            <w:tcW w:w="1182" w:type="dxa"/>
            <w:tcBorders>
              <w:top w:val="single" w:sz="4" w:space="0" w:color="auto"/>
              <w:left w:val="single" w:sz="4" w:space="0" w:color="auto"/>
              <w:bottom w:val="single" w:sz="4" w:space="0" w:color="auto"/>
              <w:right w:val="single" w:sz="4" w:space="0" w:color="auto"/>
            </w:tcBorders>
          </w:tcPr>
          <w:p w14:paraId="42F41B76" w14:textId="77777777" w:rsidR="00A30D47" w:rsidRPr="00A30D47" w:rsidRDefault="00A30D47" w:rsidP="001416B9">
            <w:pPr>
              <w:pStyle w:val="LndNormale1"/>
              <w:textAlignment w:val="baseline"/>
              <w:rPr>
                <w:color w:val="002060"/>
                <w:sz w:val="20"/>
              </w:rPr>
            </w:pPr>
            <w:r w:rsidRPr="00A30D47">
              <w:rPr>
                <w:color w:val="002060"/>
                <w:sz w:val="20"/>
              </w:rPr>
              <w:t>81859</w:t>
            </w:r>
          </w:p>
        </w:tc>
        <w:tc>
          <w:tcPr>
            <w:tcW w:w="3436" w:type="dxa"/>
            <w:tcBorders>
              <w:top w:val="single" w:sz="4" w:space="0" w:color="auto"/>
              <w:left w:val="single" w:sz="4" w:space="0" w:color="auto"/>
              <w:bottom w:val="single" w:sz="4" w:space="0" w:color="auto"/>
              <w:right w:val="single" w:sz="4" w:space="0" w:color="auto"/>
            </w:tcBorders>
          </w:tcPr>
          <w:p w14:paraId="29CE5BD4" w14:textId="77777777" w:rsidR="00A30D47" w:rsidRPr="00A30D47" w:rsidRDefault="00A30D47" w:rsidP="001416B9">
            <w:pPr>
              <w:pStyle w:val="LndNormale1"/>
              <w:textAlignment w:val="baseline"/>
              <w:rPr>
                <w:color w:val="002060"/>
                <w:sz w:val="20"/>
              </w:rPr>
            </w:pPr>
            <w:r w:rsidRPr="00A30D47">
              <w:rPr>
                <w:color w:val="002060"/>
                <w:sz w:val="20"/>
              </w:rPr>
              <w:t>S.S.D. GROTTAMMARE C.1899 AR</w:t>
            </w:r>
          </w:p>
        </w:tc>
      </w:tr>
      <w:tr w:rsidR="00A30D47" w:rsidRPr="00A30D47" w14:paraId="6CCF40E4" w14:textId="77777777" w:rsidTr="001416B9">
        <w:tc>
          <w:tcPr>
            <w:tcW w:w="1265" w:type="dxa"/>
          </w:tcPr>
          <w:p w14:paraId="29C3CAFA" w14:textId="77777777" w:rsidR="00A30D47" w:rsidRPr="00A30D47" w:rsidRDefault="00A30D47" w:rsidP="001416B9">
            <w:pPr>
              <w:pStyle w:val="LndNormale1"/>
              <w:textAlignment w:val="baseline"/>
              <w:rPr>
                <w:color w:val="002060"/>
                <w:sz w:val="20"/>
              </w:rPr>
            </w:pPr>
            <w:r w:rsidRPr="00A30D47">
              <w:rPr>
                <w:color w:val="002060"/>
                <w:sz w:val="20"/>
              </w:rPr>
              <w:t>2225097</w:t>
            </w:r>
          </w:p>
        </w:tc>
        <w:tc>
          <w:tcPr>
            <w:tcW w:w="2756" w:type="dxa"/>
          </w:tcPr>
          <w:p w14:paraId="574E9549" w14:textId="77777777" w:rsidR="00A30D47" w:rsidRPr="00A30D47" w:rsidRDefault="00A30D47" w:rsidP="001416B9">
            <w:pPr>
              <w:pStyle w:val="LndNormale1"/>
              <w:textAlignment w:val="baseline"/>
              <w:rPr>
                <w:color w:val="002060"/>
                <w:sz w:val="20"/>
              </w:rPr>
            </w:pPr>
            <w:r w:rsidRPr="00A30D47">
              <w:rPr>
                <w:color w:val="002060"/>
                <w:sz w:val="20"/>
              </w:rPr>
              <w:t>MANCINI MATTIA</w:t>
            </w:r>
          </w:p>
        </w:tc>
        <w:tc>
          <w:tcPr>
            <w:tcW w:w="1273" w:type="dxa"/>
          </w:tcPr>
          <w:p w14:paraId="7CC201C2" w14:textId="77777777" w:rsidR="00A30D47" w:rsidRPr="00A30D47" w:rsidRDefault="00A30D47" w:rsidP="001416B9">
            <w:pPr>
              <w:pStyle w:val="LndNormale1"/>
              <w:textAlignment w:val="baseline"/>
              <w:rPr>
                <w:color w:val="002060"/>
                <w:sz w:val="20"/>
              </w:rPr>
            </w:pPr>
            <w:r w:rsidRPr="00A30D47">
              <w:rPr>
                <w:color w:val="002060"/>
                <w:sz w:val="20"/>
              </w:rPr>
              <w:t>20.09.2007</w:t>
            </w:r>
          </w:p>
        </w:tc>
        <w:tc>
          <w:tcPr>
            <w:tcW w:w="1182" w:type="dxa"/>
          </w:tcPr>
          <w:p w14:paraId="39CA736D" w14:textId="77777777" w:rsidR="00A30D47" w:rsidRPr="00A30D47" w:rsidRDefault="00A30D47" w:rsidP="001416B9">
            <w:pPr>
              <w:pStyle w:val="LndNormale1"/>
              <w:textAlignment w:val="baseline"/>
              <w:rPr>
                <w:color w:val="002060"/>
                <w:sz w:val="20"/>
              </w:rPr>
            </w:pPr>
            <w:r w:rsidRPr="00A30D47">
              <w:rPr>
                <w:color w:val="002060"/>
                <w:sz w:val="20"/>
              </w:rPr>
              <w:t>81859</w:t>
            </w:r>
          </w:p>
        </w:tc>
        <w:tc>
          <w:tcPr>
            <w:tcW w:w="3436" w:type="dxa"/>
          </w:tcPr>
          <w:p w14:paraId="26BAF17E" w14:textId="77777777" w:rsidR="00A30D47" w:rsidRPr="00A30D47" w:rsidRDefault="00A30D47" w:rsidP="001416B9">
            <w:pPr>
              <w:pStyle w:val="LndNormale1"/>
              <w:textAlignment w:val="baseline"/>
              <w:rPr>
                <w:color w:val="002060"/>
                <w:sz w:val="20"/>
              </w:rPr>
            </w:pPr>
            <w:r w:rsidRPr="00A30D47">
              <w:rPr>
                <w:color w:val="002060"/>
                <w:sz w:val="20"/>
              </w:rPr>
              <w:t>S.S.D. GROTTAMMARE C.1899 AR</w:t>
            </w:r>
          </w:p>
        </w:tc>
      </w:tr>
      <w:tr w:rsidR="00A30D47" w:rsidRPr="00A30D47" w14:paraId="0DE9370A" w14:textId="77777777" w:rsidTr="001416B9">
        <w:tc>
          <w:tcPr>
            <w:tcW w:w="1265" w:type="dxa"/>
          </w:tcPr>
          <w:p w14:paraId="65F96E07" w14:textId="77777777" w:rsidR="00A30D47" w:rsidRPr="00A30D47" w:rsidRDefault="00A30D47" w:rsidP="001416B9">
            <w:pPr>
              <w:pStyle w:val="LndNormale1"/>
              <w:textAlignment w:val="baseline"/>
              <w:rPr>
                <w:color w:val="002060"/>
                <w:sz w:val="20"/>
              </w:rPr>
            </w:pPr>
            <w:r w:rsidRPr="00A30D47">
              <w:rPr>
                <w:color w:val="002060"/>
                <w:sz w:val="20"/>
              </w:rPr>
              <w:t>5080031</w:t>
            </w:r>
          </w:p>
        </w:tc>
        <w:tc>
          <w:tcPr>
            <w:tcW w:w="2756" w:type="dxa"/>
          </w:tcPr>
          <w:p w14:paraId="2CFEDE7B" w14:textId="77777777" w:rsidR="00A30D47" w:rsidRPr="00A30D47" w:rsidRDefault="00A30D47" w:rsidP="001416B9">
            <w:pPr>
              <w:pStyle w:val="LndNormale1"/>
              <w:textAlignment w:val="baseline"/>
              <w:rPr>
                <w:color w:val="002060"/>
                <w:sz w:val="20"/>
              </w:rPr>
            </w:pPr>
            <w:r w:rsidRPr="00A30D47">
              <w:rPr>
                <w:color w:val="002060"/>
                <w:sz w:val="20"/>
              </w:rPr>
              <w:t>MAURIZII PIERLUIGI</w:t>
            </w:r>
          </w:p>
        </w:tc>
        <w:tc>
          <w:tcPr>
            <w:tcW w:w="1273" w:type="dxa"/>
          </w:tcPr>
          <w:p w14:paraId="48A9E9A7" w14:textId="77777777" w:rsidR="00A30D47" w:rsidRPr="00A30D47" w:rsidRDefault="00A30D47" w:rsidP="001416B9">
            <w:pPr>
              <w:pStyle w:val="LndNormale1"/>
              <w:textAlignment w:val="baseline"/>
              <w:rPr>
                <w:color w:val="002060"/>
                <w:sz w:val="20"/>
              </w:rPr>
            </w:pPr>
            <w:r w:rsidRPr="00A30D47">
              <w:rPr>
                <w:color w:val="002060"/>
                <w:sz w:val="20"/>
              </w:rPr>
              <w:t>21.01.1993</w:t>
            </w:r>
          </w:p>
        </w:tc>
        <w:tc>
          <w:tcPr>
            <w:tcW w:w="1182" w:type="dxa"/>
          </w:tcPr>
          <w:p w14:paraId="397584C2" w14:textId="77777777" w:rsidR="00A30D47" w:rsidRPr="00A30D47" w:rsidRDefault="00A30D47" w:rsidP="001416B9">
            <w:pPr>
              <w:pStyle w:val="LndNormale1"/>
              <w:textAlignment w:val="baseline"/>
              <w:rPr>
                <w:color w:val="002060"/>
                <w:sz w:val="20"/>
              </w:rPr>
            </w:pPr>
            <w:r w:rsidRPr="00A30D47">
              <w:rPr>
                <w:color w:val="002060"/>
                <w:sz w:val="20"/>
              </w:rPr>
              <w:t>34400</w:t>
            </w:r>
          </w:p>
        </w:tc>
        <w:tc>
          <w:tcPr>
            <w:tcW w:w="3436" w:type="dxa"/>
          </w:tcPr>
          <w:p w14:paraId="6C72DF30" w14:textId="77777777" w:rsidR="00A30D47" w:rsidRPr="00A30D47" w:rsidRDefault="00A30D47" w:rsidP="001416B9">
            <w:pPr>
              <w:pStyle w:val="LndNormale1"/>
              <w:textAlignment w:val="baseline"/>
              <w:rPr>
                <w:color w:val="002060"/>
                <w:sz w:val="20"/>
              </w:rPr>
            </w:pPr>
            <w:r w:rsidRPr="00A30D47">
              <w:rPr>
                <w:color w:val="002060"/>
                <w:sz w:val="20"/>
              </w:rPr>
              <w:t>S.P. OFFIDA A.S.D.</w:t>
            </w:r>
          </w:p>
        </w:tc>
      </w:tr>
      <w:tr w:rsidR="00A30D47" w:rsidRPr="00A30D47" w14:paraId="3690B430" w14:textId="77777777" w:rsidTr="001416B9">
        <w:tc>
          <w:tcPr>
            <w:tcW w:w="1265" w:type="dxa"/>
          </w:tcPr>
          <w:p w14:paraId="46F14530" w14:textId="77777777" w:rsidR="00A30D47" w:rsidRPr="00A30D47" w:rsidRDefault="00A30D47" w:rsidP="001416B9">
            <w:pPr>
              <w:pStyle w:val="LndNormale1"/>
              <w:textAlignment w:val="baseline"/>
              <w:rPr>
                <w:color w:val="002060"/>
                <w:sz w:val="20"/>
              </w:rPr>
            </w:pPr>
            <w:r w:rsidRPr="00A30D47">
              <w:rPr>
                <w:color w:val="002060"/>
                <w:sz w:val="20"/>
              </w:rPr>
              <w:t>5080033</w:t>
            </w:r>
          </w:p>
        </w:tc>
        <w:tc>
          <w:tcPr>
            <w:tcW w:w="2756" w:type="dxa"/>
          </w:tcPr>
          <w:p w14:paraId="30F81203" w14:textId="77777777" w:rsidR="00A30D47" w:rsidRPr="00A30D47" w:rsidRDefault="00A30D47" w:rsidP="001416B9">
            <w:pPr>
              <w:pStyle w:val="LndNormale1"/>
              <w:textAlignment w:val="baseline"/>
              <w:rPr>
                <w:color w:val="002060"/>
                <w:sz w:val="20"/>
              </w:rPr>
            </w:pPr>
            <w:r w:rsidRPr="00A30D47">
              <w:rPr>
                <w:color w:val="002060"/>
                <w:sz w:val="20"/>
              </w:rPr>
              <w:t>MAURIZII STEFANO</w:t>
            </w:r>
          </w:p>
        </w:tc>
        <w:tc>
          <w:tcPr>
            <w:tcW w:w="1273" w:type="dxa"/>
          </w:tcPr>
          <w:p w14:paraId="37D7D32F" w14:textId="77777777" w:rsidR="00A30D47" w:rsidRPr="00A30D47" w:rsidRDefault="00A30D47" w:rsidP="001416B9">
            <w:pPr>
              <w:pStyle w:val="LndNormale1"/>
              <w:textAlignment w:val="baseline"/>
              <w:rPr>
                <w:color w:val="002060"/>
                <w:sz w:val="20"/>
              </w:rPr>
            </w:pPr>
            <w:r w:rsidRPr="00A30D47">
              <w:rPr>
                <w:color w:val="002060"/>
                <w:sz w:val="20"/>
              </w:rPr>
              <w:t>21.01.1993</w:t>
            </w:r>
          </w:p>
        </w:tc>
        <w:tc>
          <w:tcPr>
            <w:tcW w:w="1182" w:type="dxa"/>
          </w:tcPr>
          <w:p w14:paraId="6DCD8099" w14:textId="77777777" w:rsidR="00A30D47" w:rsidRPr="00A30D47" w:rsidRDefault="00A30D47" w:rsidP="001416B9">
            <w:pPr>
              <w:pStyle w:val="LndNormale1"/>
              <w:textAlignment w:val="baseline"/>
              <w:rPr>
                <w:color w:val="002060"/>
                <w:sz w:val="20"/>
              </w:rPr>
            </w:pPr>
            <w:r w:rsidRPr="00A30D47">
              <w:rPr>
                <w:color w:val="002060"/>
                <w:sz w:val="20"/>
              </w:rPr>
              <w:t>34400</w:t>
            </w:r>
          </w:p>
        </w:tc>
        <w:tc>
          <w:tcPr>
            <w:tcW w:w="3436" w:type="dxa"/>
          </w:tcPr>
          <w:p w14:paraId="7FCB5534" w14:textId="77777777" w:rsidR="00A30D47" w:rsidRPr="00A30D47" w:rsidRDefault="00A30D47" w:rsidP="001416B9">
            <w:pPr>
              <w:pStyle w:val="LndNormale1"/>
              <w:textAlignment w:val="baseline"/>
              <w:rPr>
                <w:color w:val="002060"/>
                <w:sz w:val="20"/>
              </w:rPr>
            </w:pPr>
            <w:r w:rsidRPr="00A30D47">
              <w:rPr>
                <w:color w:val="002060"/>
                <w:sz w:val="20"/>
              </w:rPr>
              <w:t>S.P. OFFIDA A.S.D.</w:t>
            </w:r>
          </w:p>
        </w:tc>
      </w:tr>
      <w:tr w:rsidR="00A30D47" w:rsidRPr="00A30D47" w14:paraId="4966AA40" w14:textId="77777777" w:rsidTr="001416B9">
        <w:tc>
          <w:tcPr>
            <w:tcW w:w="1265" w:type="dxa"/>
          </w:tcPr>
          <w:p w14:paraId="685D587F" w14:textId="77777777" w:rsidR="00A30D47" w:rsidRPr="00A30D47" w:rsidRDefault="00A30D47" w:rsidP="001416B9">
            <w:pPr>
              <w:pStyle w:val="LndNormale1"/>
              <w:textAlignment w:val="baseline"/>
              <w:rPr>
                <w:color w:val="002060"/>
                <w:sz w:val="20"/>
              </w:rPr>
            </w:pPr>
            <w:r w:rsidRPr="00A30D47">
              <w:rPr>
                <w:color w:val="002060"/>
                <w:sz w:val="20"/>
              </w:rPr>
              <w:t>5589477</w:t>
            </w:r>
          </w:p>
        </w:tc>
        <w:tc>
          <w:tcPr>
            <w:tcW w:w="2756" w:type="dxa"/>
          </w:tcPr>
          <w:p w14:paraId="6018EFC7" w14:textId="77777777" w:rsidR="00A30D47" w:rsidRPr="00A30D47" w:rsidRDefault="00A30D47" w:rsidP="001416B9">
            <w:pPr>
              <w:pStyle w:val="LndNormale1"/>
              <w:textAlignment w:val="baseline"/>
              <w:rPr>
                <w:color w:val="002060"/>
                <w:sz w:val="20"/>
              </w:rPr>
            </w:pPr>
            <w:r w:rsidRPr="00A30D47">
              <w:rPr>
                <w:color w:val="002060"/>
                <w:sz w:val="20"/>
              </w:rPr>
              <w:t>LANZANO ALESSIO</w:t>
            </w:r>
          </w:p>
        </w:tc>
        <w:tc>
          <w:tcPr>
            <w:tcW w:w="1273" w:type="dxa"/>
          </w:tcPr>
          <w:p w14:paraId="37B397DC" w14:textId="77777777" w:rsidR="00A30D47" w:rsidRPr="00A30D47" w:rsidRDefault="00A30D47" w:rsidP="001416B9">
            <w:pPr>
              <w:pStyle w:val="LndNormale1"/>
              <w:textAlignment w:val="baseline"/>
              <w:rPr>
                <w:color w:val="002060"/>
                <w:sz w:val="20"/>
              </w:rPr>
            </w:pPr>
            <w:r w:rsidRPr="00A30D47">
              <w:rPr>
                <w:color w:val="002060"/>
                <w:sz w:val="20"/>
              </w:rPr>
              <w:t>14.01.1999</w:t>
            </w:r>
          </w:p>
        </w:tc>
        <w:tc>
          <w:tcPr>
            <w:tcW w:w="1182" w:type="dxa"/>
          </w:tcPr>
          <w:p w14:paraId="7FD5A258" w14:textId="77777777" w:rsidR="00A30D47" w:rsidRPr="00A30D47" w:rsidRDefault="00A30D47" w:rsidP="001416B9">
            <w:pPr>
              <w:pStyle w:val="LndNormale1"/>
              <w:textAlignment w:val="baseline"/>
              <w:rPr>
                <w:color w:val="002060"/>
                <w:sz w:val="20"/>
              </w:rPr>
            </w:pPr>
            <w:r w:rsidRPr="00A30D47">
              <w:rPr>
                <w:color w:val="002060"/>
                <w:sz w:val="20"/>
              </w:rPr>
              <w:t>78080</w:t>
            </w:r>
          </w:p>
        </w:tc>
        <w:tc>
          <w:tcPr>
            <w:tcW w:w="3436" w:type="dxa"/>
          </w:tcPr>
          <w:p w14:paraId="41C1F87D" w14:textId="77777777" w:rsidR="00A30D47" w:rsidRPr="00A30D47" w:rsidRDefault="00A30D47" w:rsidP="001416B9">
            <w:pPr>
              <w:pStyle w:val="LndNormale1"/>
              <w:textAlignment w:val="baseline"/>
              <w:rPr>
                <w:color w:val="002060"/>
                <w:sz w:val="20"/>
              </w:rPr>
            </w:pPr>
            <w:r w:rsidRPr="00A30D47">
              <w:rPr>
                <w:color w:val="002060"/>
                <w:sz w:val="20"/>
              </w:rPr>
              <w:t>A.S.D. ATLETICO MARINER</w:t>
            </w:r>
          </w:p>
        </w:tc>
      </w:tr>
      <w:tr w:rsidR="00A30D47" w:rsidRPr="00A30D47" w14:paraId="3B470890" w14:textId="77777777" w:rsidTr="001416B9">
        <w:tc>
          <w:tcPr>
            <w:tcW w:w="1265" w:type="dxa"/>
          </w:tcPr>
          <w:p w14:paraId="029E4719" w14:textId="77777777" w:rsidR="00A30D47" w:rsidRPr="00A30D47" w:rsidRDefault="00A30D47" w:rsidP="001416B9">
            <w:pPr>
              <w:pStyle w:val="LndNormale1"/>
              <w:textAlignment w:val="baseline"/>
              <w:rPr>
                <w:color w:val="002060"/>
                <w:sz w:val="20"/>
              </w:rPr>
            </w:pPr>
            <w:r w:rsidRPr="00A30D47">
              <w:rPr>
                <w:color w:val="002060"/>
                <w:sz w:val="20"/>
              </w:rPr>
              <w:t>3894378</w:t>
            </w:r>
          </w:p>
        </w:tc>
        <w:tc>
          <w:tcPr>
            <w:tcW w:w="2756" w:type="dxa"/>
          </w:tcPr>
          <w:p w14:paraId="0D1A4880" w14:textId="77777777" w:rsidR="00A30D47" w:rsidRPr="00A30D47" w:rsidRDefault="00A30D47" w:rsidP="001416B9">
            <w:pPr>
              <w:pStyle w:val="LndNormale1"/>
              <w:textAlignment w:val="baseline"/>
              <w:rPr>
                <w:color w:val="002060"/>
                <w:sz w:val="20"/>
              </w:rPr>
            </w:pPr>
            <w:r w:rsidRPr="00A30D47">
              <w:rPr>
                <w:color w:val="002060"/>
                <w:sz w:val="20"/>
              </w:rPr>
              <w:t>MACCARI FRANCESCO</w:t>
            </w:r>
          </w:p>
        </w:tc>
        <w:tc>
          <w:tcPr>
            <w:tcW w:w="1273" w:type="dxa"/>
          </w:tcPr>
          <w:p w14:paraId="445C15BE" w14:textId="77777777" w:rsidR="00A30D47" w:rsidRPr="00A30D47" w:rsidRDefault="00A30D47" w:rsidP="001416B9">
            <w:pPr>
              <w:pStyle w:val="LndNormale1"/>
              <w:textAlignment w:val="baseline"/>
              <w:rPr>
                <w:color w:val="002060"/>
                <w:sz w:val="20"/>
              </w:rPr>
            </w:pPr>
            <w:r w:rsidRPr="00A30D47">
              <w:rPr>
                <w:color w:val="002060"/>
                <w:sz w:val="20"/>
              </w:rPr>
              <w:t>04.07.1988</w:t>
            </w:r>
          </w:p>
        </w:tc>
        <w:tc>
          <w:tcPr>
            <w:tcW w:w="1182" w:type="dxa"/>
          </w:tcPr>
          <w:p w14:paraId="1BBAF02F" w14:textId="77777777" w:rsidR="00A30D47" w:rsidRPr="00A30D47" w:rsidRDefault="00A30D47" w:rsidP="001416B9">
            <w:pPr>
              <w:pStyle w:val="LndNormale1"/>
              <w:textAlignment w:val="baseline"/>
              <w:rPr>
                <w:color w:val="002060"/>
                <w:sz w:val="20"/>
              </w:rPr>
            </w:pPr>
            <w:r w:rsidRPr="00A30D47">
              <w:rPr>
                <w:color w:val="002060"/>
                <w:sz w:val="20"/>
              </w:rPr>
              <w:t>700007</w:t>
            </w:r>
          </w:p>
        </w:tc>
        <w:tc>
          <w:tcPr>
            <w:tcW w:w="3436" w:type="dxa"/>
          </w:tcPr>
          <w:p w14:paraId="6D9D0148" w14:textId="77777777" w:rsidR="00A30D47" w:rsidRPr="00A30D47" w:rsidRDefault="00A30D47" w:rsidP="001416B9">
            <w:pPr>
              <w:pStyle w:val="LndNormale1"/>
              <w:textAlignment w:val="baseline"/>
              <w:rPr>
                <w:color w:val="002060"/>
                <w:sz w:val="20"/>
              </w:rPr>
            </w:pPr>
            <w:r w:rsidRPr="00A30D47">
              <w:rPr>
                <w:color w:val="002060"/>
                <w:sz w:val="20"/>
              </w:rPr>
              <w:t>A.S.D. FOLGORE CASTELRAIMON</w:t>
            </w:r>
          </w:p>
        </w:tc>
      </w:tr>
    </w:tbl>
    <w:p w14:paraId="2F205B3F" w14:textId="77777777" w:rsidR="00A30D47" w:rsidRPr="00A30D47" w:rsidRDefault="00A30D47" w:rsidP="00A30D47">
      <w:pPr>
        <w:pStyle w:val="LndNormale1"/>
        <w:rPr>
          <w:color w:val="002060"/>
        </w:rPr>
      </w:pPr>
    </w:p>
    <w:p w14:paraId="07595F0D" w14:textId="77777777" w:rsidR="00A30D47" w:rsidRPr="00A30D47" w:rsidRDefault="00A30D47" w:rsidP="00A30D47">
      <w:pPr>
        <w:pStyle w:val="LndNormale1"/>
        <w:rPr>
          <w:color w:val="002060"/>
        </w:rPr>
      </w:pPr>
      <w:r w:rsidRPr="00A30D4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A30D47">
        <w:rPr>
          <w:b/>
          <w:color w:val="002060"/>
        </w:rPr>
        <w:t>08.11.2024:</w:t>
      </w:r>
    </w:p>
    <w:tbl>
      <w:tblPr>
        <w:tblStyle w:val="Grigliatabella"/>
        <w:tblW w:w="0" w:type="auto"/>
        <w:tblLook w:val="04A0" w:firstRow="1" w:lastRow="0" w:firstColumn="1" w:lastColumn="0" w:noHBand="0" w:noVBand="1"/>
      </w:tblPr>
      <w:tblGrid>
        <w:gridCol w:w="1265"/>
        <w:gridCol w:w="2756"/>
        <w:gridCol w:w="1273"/>
        <w:gridCol w:w="1182"/>
        <w:gridCol w:w="3436"/>
      </w:tblGrid>
      <w:tr w:rsidR="00A30D47" w:rsidRPr="00A30D47" w14:paraId="74D73673" w14:textId="77777777" w:rsidTr="001416B9">
        <w:tc>
          <w:tcPr>
            <w:tcW w:w="1265" w:type="dxa"/>
            <w:tcBorders>
              <w:top w:val="single" w:sz="4" w:space="0" w:color="auto"/>
              <w:left w:val="single" w:sz="4" w:space="0" w:color="auto"/>
              <w:bottom w:val="single" w:sz="4" w:space="0" w:color="auto"/>
              <w:right w:val="single" w:sz="4" w:space="0" w:color="auto"/>
            </w:tcBorders>
            <w:hideMark/>
          </w:tcPr>
          <w:p w14:paraId="0AA01D10" w14:textId="77777777" w:rsidR="00A30D47" w:rsidRPr="00A30D47" w:rsidRDefault="00A30D47" w:rsidP="001416B9">
            <w:pPr>
              <w:pStyle w:val="LndNormale1"/>
              <w:jc w:val="center"/>
              <w:textAlignment w:val="baseline"/>
              <w:rPr>
                <w:b/>
                <w:color w:val="002060"/>
              </w:rPr>
            </w:pPr>
            <w:r w:rsidRPr="00A30D47">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B87B027" w14:textId="77777777" w:rsidR="00A30D47" w:rsidRPr="00A30D47" w:rsidRDefault="00A30D47" w:rsidP="001416B9">
            <w:pPr>
              <w:pStyle w:val="LndNormale1"/>
              <w:jc w:val="center"/>
              <w:textAlignment w:val="baseline"/>
              <w:rPr>
                <w:b/>
                <w:color w:val="002060"/>
              </w:rPr>
            </w:pPr>
            <w:r w:rsidRPr="00A30D47">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F7D8AA1" w14:textId="77777777" w:rsidR="00A30D47" w:rsidRPr="00A30D47" w:rsidRDefault="00A30D47" w:rsidP="001416B9">
            <w:pPr>
              <w:pStyle w:val="LndNormale1"/>
              <w:jc w:val="center"/>
              <w:textAlignment w:val="baseline"/>
              <w:rPr>
                <w:b/>
                <w:color w:val="002060"/>
              </w:rPr>
            </w:pPr>
            <w:r w:rsidRPr="00A30D4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E3C20BF" w14:textId="77777777" w:rsidR="00A30D47" w:rsidRPr="00A30D47" w:rsidRDefault="00A30D47" w:rsidP="001416B9">
            <w:pPr>
              <w:pStyle w:val="LndNormale1"/>
              <w:jc w:val="center"/>
              <w:textAlignment w:val="baseline"/>
              <w:rPr>
                <w:b/>
                <w:color w:val="002060"/>
              </w:rPr>
            </w:pPr>
            <w:r w:rsidRPr="00A30D47">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3C12C8F" w14:textId="77777777" w:rsidR="00A30D47" w:rsidRPr="00A30D47" w:rsidRDefault="00A30D47" w:rsidP="001416B9">
            <w:pPr>
              <w:pStyle w:val="LndNormale1"/>
              <w:jc w:val="center"/>
              <w:textAlignment w:val="baseline"/>
              <w:rPr>
                <w:b/>
                <w:color w:val="002060"/>
              </w:rPr>
            </w:pPr>
            <w:r w:rsidRPr="00A30D47">
              <w:rPr>
                <w:b/>
                <w:color w:val="002060"/>
              </w:rPr>
              <w:t>Società</w:t>
            </w:r>
          </w:p>
        </w:tc>
      </w:tr>
      <w:tr w:rsidR="00A30D47" w:rsidRPr="00A30D47" w14:paraId="1ABD7BAF" w14:textId="77777777" w:rsidTr="001416B9">
        <w:tc>
          <w:tcPr>
            <w:tcW w:w="1265" w:type="dxa"/>
            <w:tcBorders>
              <w:top w:val="single" w:sz="4" w:space="0" w:color="auto"/>
              <w:left w:val="single" w:sz="4" w:space="0" w:color="auto"/>
              <w:bottom w:val="single" w:sz="4" w:space="0" w:color="auto"/>
              <w:right w:val="single" w:sz="4" w:space="0" w:color="auto"/>
            </w:tcBorders>
          </w:tcPr>
          <w:p w14:paraId="7F50C512" w14:textId="77777777" w:rsidR="00A30D47" w:rsidRPr="00A30D47" w:rsidRDefault="00A30D47" w:rsidP="001416B9">
            <w:pPr>
              <w:pStyle w:val="LndNormale1"/>
              <w:textAlignment w:val="baseline"/>
              <w:rPr>
                <w:color w:val="002060"/>
                <w:sz w:val="20"/>
              </w:rPr>
            </w:pPr>
            <w:r w:rsidRPr="00A30D47">
              <w:rPr>
                <w:color w:val="002060"/>
                <w:sz w:val="20"/>
              </w:rPr>
              <w:t>5552272</w:t>
            </w:r>
          </w:p>
        </w:tc>
        <w:tc>
          <w:tcPr>
            <w:tcW w:w="2756" w:type="dxa"/>
            <w:tcBorders>
              <w:top w:val="single" w:sz="4" w:space="0" w:color="auto"/>
              <w:left w:val="single" w:sz="4" w:space="0" w:color="auto"/>
              <w:bottom w:val="single" w:sz="4" w:space="0" w:color="auto"/>
              <w:right w:val="single" w:sz="4" w:space="0" w:color="auto"/>
            </w:tcBorders>
          </w:tcPr>
          <w:p w14:paraId="58A547F0" w14:textId="77777777" w:rsidR="00A30D47" w:rsidRPr="00A30D47" w:rsidRDefault="00A30D47" w:rsidP="001416B9">
            <w:pPr>
              <w:pStyle w:val="LndNormale1"/>
              <w:textAlignment w:val="baseline"/>
              <w:rPr>
                <w:color w:val="002060"/>
                <w:sz w:val="20"/>
              </w:rPr>
            </w:pPr>
            <w:r w:rsidRPr="00A30D47">
              <w:rPr>
                <w:color w:val="002060"/>
                <w:sz w:val="20"/>
              </w:rPr>
              <w:t>ALFONSI SAMUEL</w:t>
            </w:r>
          </w:p>
        </w:tc>
        <w:tc>
          <w:tcPr>
            <w:tcW w:w="1273" w:type="dxa"/>
            <w:tcBorders>
              <w:top w:val="single" w:sz="4" w:space="0" w:color="auto"/>
              <w:left w:val="single" w:sz="4" w:space="0" w:color="auto"/>
              <w:bottom w:val="single" w:sz="4" w:space="0" w:color="auto"/>
              <w:right w:val="single" w:sz="4" w:space="0" w:color="auto"/>
            </w:tcBorders>
          </w:tcPr>
          <w:p w14:paraId="57C59A87" w14:textId="77777777" w:rsidR="00A30D47" w:rsidRPr="00A30D47" w:rsidRDefault="00A30D47" w:rsidP="001416B9">
            <w:pPr>
              <w:pStyle w:val="LndNormale1"/>
              <w:textAlignment w:val="baseline"/>
              <w:rPr>
                <w:color w:val="002060"/>
                <w:sz w:val="20"/>
              </w:rPr>
            </w:pPr>
            <w:r w:rsidRPr="00A30D47">
              <w:rPr>
                <w:color w:val="002060"/>
                <w:sz w:val="20"/>
              </w:rPr>
              <w:t>08.01.2001</w:t>
            </w:r>
          </w:p>
        </w:tc>
        <w:tc>
          <w:tcPr>
            <w:tcW w:w="1182" w:type="dxa"/>
            <w:tcBorders>
              <w:top w:val="single" w:sz="4" w:space="0" w:color="auto"/>
              <w:left w:val="single" w:sz="4" w:space="0" w:color="auto"/>
              <w:bottom w:val="single" w:sz="4" w:space="0" w:color="auto"/>
              <w:right w:val="single" w:sz="4" w:space="0" w:color="auto"/>
            </w:tcBorders>
          </w:tcPr>
          <w:p w14:paraId="52C60CCD" w14:textId="77777777" w:rsidR="00A30D47" w:rsidRPr="00A30D47" w:rsidRDefault="00A30D47" w:rsidP="001416B9">
            <w:pPr>
              <w:pStyle w:val="LndNormale1"/>
              <w:textAlignment w:val="baseline"/>
              <w:rPr>
                <w:color w:val="002060"/>
                <w:sz w:val="20"/>
              </w:rPr>
            </w:pPr>
            <w:r w:rsidRPr="00A30D47">
              <w:rPr>
                <w:color w:val="002060"/>
                <w:sz w:val="20"/>
              </w:rPr>
              <w:t>75969</w:t>
            </w:r>
          </w:p>
        </w:tc>
        <w:tc>
          <w:tcPr>
            <w:tcW w:w="3436" w:type="dxa"/>
            <w:tcBorders>
              <w:top w:val="single" w:sz="4" w:space="0" w:color="auto"/>
              <w:left w:val="single" w:sz="4" w:space="0" w:color="auto"/>
              <w:bottom w:val="single" w:sz="4" w:space="0" w:color="auto"/>
              <w:right w:val="single" w:sz="4" w:space="0" w:color="auto"/>
            </w:tcBorders>
          </w:tcPr>
          <w:p w14:paraId="12E5F38F" w14:textId="77777777" w:rsidR="00A30D47" w:rsidRPr="00A30D47" w:rsidRDefault="00A30D47" w:rsidP="001416B9">
            <w:pPr>
              <w:pStyle w:val="LndNormale1"/>
              <w:textAlignment w:val="baseline"/>
              <w:rPr>
                <w:color w:val="002060"/>
                <w:sz w:val="20"/>
                <w:lang w:val="en-US"/>
              </w:rPr>
            </w:pPr>
            <w:r w:rsidRPr="00A30D47">
              <w:rPr>
                <w:color w:val="002060"/>
                <w:sz w:val="20"/>
                <w:lang w:val="en-US"/>
              </w:rPr>
              <w:t>U.S.D. SANGIORGESE M.RUBBIA</w:t>
            </w:r>
          </w:p>
        </w:tc>
      </w:tr>
      <w:tr w:rsidR="00A30D47" w:rsidRPr="00A30D47" w14:paraId="59A0B296" w14:textId="77777777" w:rsidTr="001416B9">
        <w:tc>
          <w:tcPr>
            <w:tcW w:w="1265" w:type="dxa"/>
          </w:tcPr>
          <w:p w14:paraId="723EAE08" w14:textId="77777777" w:rsidR="00A30D47" w:rsidRPr="00A30D47" w:rsidRDefault="00A30D47" w:rsidP="001416B9">
            <w:pPr>
              <w:pStyle w:val="LndNormale1"/>
              <w:textAlignment w:val="baseline"/>
              <w:rPr>
                <w:color w:val="002060"/>
                <w:sz w:val="20"/>
                <w:lang w:val="en-US"/>
              </w:rPr>
            </w:pPr>
            <w:r w:rsidRPr="00A30D47">
              <w:rPr>
                <w:color w:val="002060"/>
                <w:sz w:val="20"/>
                <w:lang w:val="en-US"/>
              </w:rPr>
              <w:t>3934988</w:t>
            </w:r>
          </w:p>
        </w:tc>
        <w:tc>
          <w:tcPr>
            <w:tcW w:w="2756" w:type="dxa"/>
          </w:tcPr>
          <w:p w14:paraId="69A7515B" w14:textId="77777777" w:rsidR="00A30D47" w:rsidRPr="00A30D47" w:rsidRDefault="00A30D47" w:rsidP="001416B9">
            <w:pPr>
              <w:pStyle w:val="LndNormale1"/>
              <w:textAlignment w:val="baseline"/>
              <w:rPr>
                <w:color w:val="002060"/>
                <w:sz w:val="20"/>
                <w:lang w:val="en-US"/>
              </w:rPr>
            </w:pPr>
            <w:r w:rsidRPr="00A30D47">
              <w:rPr>
                <w:color w:val="002060"/>
                <w:sz w:val="20"/>
                <w:lang w:val="en-US"/>
              </w:rPr>
              <w:t>MOSSOTTI PIETRO</w:t>
            </w:r>
          </w:p>
        </w:tc>
        <w:tc>
          <w:tcPr>
            <w:tcW w:w="1273" w:type="dxa"/>
          </w:tcPr>
          <w:p w14:paraId="52E8F1D7" w14:textId="77777777" w:rsidR="00A30D47" w:rsidRPr="00A30D47" w:rsidRDefault="00A30D47" w:rsidP="001416B9">
            <w:pPr>
              <w:pStyle w:val="LndNormale1"/>
              <w:textAlignment w:val="baseline"/>
              <w:rPr>
                <w:color w:val="002060"/>
                <w:sz w:val="20"/>
                <w:lang w:val="en-US"/>
              </w:rPr>
            </w:pPr>
            <w:r w:rsidRPr="00A30D47">
              <w:rPr>
                <w:color w:val="002060"/>
                <w:sz w:val="20"/>
                <w:lang w:val="en-US"/>
              </w:rPr>
              <w:t>20.08.1989</w:t>
            </w:r>
          </w:p>
        </w:tc>
        <w:tc>
          <w:tcPr>
            <w:tcW w:w="1182" w:type="dxa"/>
          </w:tcPr>
          <w:p w14:paraId="4D92A084" w14:textId="77777777" w:rsidR="00A30D47" w:rsidRPr="00A30D47" w:rsidRDefault="00A30D47" w:rsidP="001416B9">
            <w:pPr>
              <w:pStyle w:val="LndNormale1"/>
              <w:textAlignment w:val="baseline"/>
              <w:rPr>
                <w:color w:val="002060"/>
                <w:sz w:val="20"/>
                <w:lang w:val="en-US"/>
              </w:rPr>
            </w:pPr>
            <w:r w:rsidRPr="00A30D47">
              <w:rPr>
                <w:color w:val="002060"/>
                <w:sz w:val="20"/>
                <w:lang w:val="en-US"/>
              </w:rPr>
              <w:t>66941</w:t>
            </w:r>
          </w:p>
        </w:tc>
        <w:tc>
          <w:tcPr>
            <w:tcW w:w="3436" w:type="dxa"/>
          </w:tcPr>
          <w:p w14:paraId="0D24D8E0" w14:textId="77777777" w:rsidR="00A30D47" w:rsidRPr="00A30D47" w:rsidRDefault="00A30D47" w:rsidP="001416B9">
            <w:pPr>
              <w:pStyle w:val="LndNormale1"/>
              <w:textAlignment w:val="baseline"/>
              <w:rPr>
                <w:color w:val="002060"/>
                <w:sz w:val="20"/>
              </w:rPr>
            </w:pPr>
            <w:r w:rsidRPr="00A30D47">
              <w:rPr>
                <w:color w:val="002060"/>
                <w:sz w:val="20"/>
              </w:rPr>
              <w:t>A.S.D. SAN BIAGIO</w:t>
            </w:r>
          </w:p>
        </w:tc>
      </w:tr>
      <w:tr w:rsidR="00A30D47" w:rsidRPr="00A30D47" w14:paraId="7D1DC45F" w14:textId="77777777" w:rsidTr="001416B9">
        <w:tc>
          <w:tcPr>
            <w:tcW w:w="1265" w:type="dxa"/>
          </w:tcPr>
          <w:p w14:paraId="04EFFA97" w14:textId="77777777" w:rsidR="00A30D47" w:rsidRPr="00A30D47" w:rsidRDefault="00A30D47" w:rsidP="001416B9">
            <w:pPr>
              <w:pStyle w:val="LndNormale1"/>
              <w:textAlignment w:val="baseline"/>
              <w:rPr>
                <w:color w:val="002060"/>
                <w:sz w:val="20"/>
              </w:rPr>
            </w:pPr>
            <w:r w:rsidRPr="00A30D47">
              <w:rPr>
                <w:color w:val="002060"/>
                <w:sz w:val="20"/>
              </w:rPr>
              <w:t>5625004</w:t>
            </w:r>
          </w:p>
        </w:tc>
        <w:tc>
          <w:tcPr>
            <w:tcW w:w="2756" w:type="dxa"/>
          </w:tcPr>
          <w:p w14:paraId="056D1B05" w14:textId="77777777" w:rsidR="00A30D47" w:rsidRPr="00A30D47" w:rsidRDefault="00A30D47" w:rsidP="001416B9">
            <w:pPr>
              <w:pStyle w:val="LndNormale1"/>
              <w:textAlignment w:val="baseline"/>
              <w:rPr>
                <w:color w:val="002060"/>
                <w:sz w:val="20"/>
              </w:rPr>
            </w:pPr>
            <w:r w:rsidRPr="00A30D47">
              <w:rPr>
                <w:color w:val="002060"/>
                <w:sz w:val="20"/>
              </w:rPr>
              <w:t>SOW DOUDOU</w:t>
            </w:r>
          </w:p>
        </w:tc>
        <w:tc>
          <w:tcPr>
            <w:tcW w:w="1273" w:type="dxa"/>
          </w:tcPr>
          <w:p w14:paraId="45B25014" w14:textId="77777777" w:rsidR="00A30D47" w:rsidRPr="00A30D47" w:rsidRDefault="00A30D47" w:rsidP="001416B9">
            <w:pPr>
              <w:pStyle w:val="LndNormale1"/>
              <w:textAlignment w:val="baseline"/>
              <w:rPr>
                <w:color w:val="002060"/>
                <w:sz w:val="20"/>
              </w:rPr>
            </w:pPr>
            <w:r w:rsidRPr="00A30D47">
              <w:rPr>
                <w:color w:val="002060"/>
                <w:sz w:val="20"/>
              </w:rPr>
              <w:t>24.09.1989</w:t>
            </w:r>
          </w:p>
        </w:tc>
        <w:tc>
          <w:tcPr>
            <w:tcW w:w="1182" w:type="dxa"/>
          </w:tcPr>
          <w:p w14:paraId="64B6F11F" w14:textId="77777777" w:rsidR="00A30D47" w:rsidRPr="00A30D47" w:rsidRDefault="00A30D47" w:rsidP="001416B9">
            <w:pPr>
              <w:pStyle w:val="LndNormale1"/>
              <w:textAlignment w:val="baseline"/>
              <w:rPr>
                <w:color w:val="002060"/>
                <w:sz w:val="20"/>
              </w:rPr>
            </w:pPr>
            <w:r w:rsidRPr="00A30D47">
              <w:rPr>
                <w:color w:val="002060"/>
                <w:sz w:val="20"/>
              </w:rPr>
              <w:t>66941</w:t>
            </w:r>
          </w:p>
        </w:tc>
        <w:tc>
          <w:tcPr>
            <w:tcW w:w="3436" w:type="dxa"/>
          </w:tcPr>
          <w:p w14:paraId="594D14A4" w14:textId="77777777" w:rsidR="00A30D47" w:rsidRPr="00A30D47" w:rsidRDefault="00A30D47" w:rsidP="001416B9">
            <w:pPr>
              <w:pStyle w:val="LndNormale1"/>
              <w:textAlignment w:val="baseline"/>
              <w:rPr>
                <w:color w:val="002060"/>
                <w:sz w:val="20"/>
              </w:rPr>
            </w:pPr>
            <w:r w:rsidRPr="00A30D47">
              <w:rPr>
                <w:color w:val="002060"/>
                <w:sz w:val="20"/>
              </w:rPr>
              <w:t>A.S.D. SAN BIAGIO</w:t>
            </w:r>
          </w:p>
        </w:tc>
      </w:tr>
      <w:tr w:rsidR="00A30D47" w:rsidRPr="00A30D47" w14:paraId="102FA41C" w14:textId="77777777" w:rsidTr="001416B9">
        <w:tc>
          <w:tcPr>
            <w:tcW w:w="1265" w:type="dxa"/>
          </w:tcPr>
          <w:p w14:paraId="7A0366D2" w14:textId="77777777" w:rsidR="00A30D47" w:rsidRPr="00A30D47" w:rsidRDefault="00A30D47" w:rsidP="001416B9">
            <w:pPr>
              <w:pStyle w:val="LndNormale1"/>
              <w:textAlignment w:val="baseline"/>
              <w:rPr>
                <w:color w:val="002060"/>
                <w:sz w:val="20"/>
              </w:rPr>
            </w:pPr>
            <w:r w:rsidRPr="00A30D47">
              <w:rPr>
                <w:color w:val="002060"/>
                <w:sz w:val="20"/>
              </w:rPr>
              <w:lastRenderedPageBreak/>
              <w:t>1079385</w:t>
            </w:r>
          </w:p>
        </w:tc>
        <w:tc>
          <w:tcPr>
            <w:tcW w:w="2756" w:type="dxa"/>
          </w:tcPr>
          <w:p w14:paraId="6F8C7F4C" w14:textId="77777777" w:rsidR="00A30D47" w:rsidRPr="00A30D47" w:rsidRDefault="00A30D47" w:rsidP="001416B9">
            <w:pPr>
              <w:pStyle w:val="LndNormale1"/>
              <w:textAlignment w:val="baseline"/>
              <w:rPr>
                <w:color w:val="002060"/>
                <w:sz w:val="20"/>
              </w:rPr>
            </w:pPr>
            <w:r w:rsidRPr="00A30D47">
              <w:rPr>
                <w:color w:val="002060"/>
                <w:sz w:val="20"/>
              </w:rPr>
              <w:t>STRUPSCEKI IVAN</w:t>
            </w:r>
          </w:p>
        </w:tc>
        <w:tc>
          <w:tcPr>
            <w:tcW w:w="1273" w:type="dxa"/>
          </w:tcPr>
          <w:p w14:paraId="7BFC6DEF" w14:textId="77777777" w:rsidR="00A30D47" w:rsidRPr="00A30D47" w:rsidRDefault="00A30D47" w:rsidP="001416B9">
            <w:pPr>
              <w:pStyle w:val="LndNormale1"/>
              <w:textAlignment w:val="baseline"/>
              <w:rPr>
                <w:color w:val="002060"/>
                <w:sz w:val="20"/>
              </w:rPr>
            </w:pPr>
            <w:r w:rsidRPr="00A30D47">
              <w:rPr>
                <w:color w:val="002060"/>
                <w:sz w:val="20"/>
              </w:rPr>
              <w:t>15.04.2001</w:t>
            </w:r>
          </w:p>
        </w:tc>
        <w:tc>
          <w:tcPr>
            <w:tcW w:w="1182" w:type="dxa"/>
          </w:tcPr>
          <w:p w14:paraId="1E12563F" w14:textId="77777777" w:rsidR="00A30D47" w:rsidRPr="00A30D47" w:rsidRDefault="00A30D47" w:rsidP="001416B9">
            <w:pPr>
              <w:pStyle w:val="LndNormale1"/>
              <w:textAlignment w:val="baseline"/>
              <w:rPr>
                <w:color w:val="002060"/>
                <w:sz w:val="20"/>
              </w:rPr>
            </w:pPr>
            <w:r w:rsidRPr="00A30D47">
              <w:rPr>
                <w:color w:val="002060"/>
                <w:sz w:val="20"/>
              </w:rPr>
              <w:t>700111</w:t>
            </w:r>
          </w:p>
        </w:tc>
        <w:tc>
          <w:tcPr>
            <w:tcW w:w="3436" w:type="dxa"/>
          </w:tcPr>
          <w:p w14:paraId="4083826F" w14:textId="77777777" w:rsidR="00A30D47" w:rsidRPr="00A30D47" w:rsidRDefault="00A30D47" w:rsidP="001416B9">
            <w:pPr>
              <w:pStyle w:val="LndNormale1"/>
              <w:textAlignment w:val="baseline"/>
              <w:rPr>
                <w:color w:val="002060"/>
                <w:sz w:val="20"/>
              </w:rPr>
            </w:pPr>
            <w:r w:rsidRPr="00A30D47">
              <w:rPr>
                <w:color w:val="002060"/>
                <w:sz w:val="20"/>
              </w:rPr>
              <w:t>A.S.D. CASETTE ‘ETE 1968 CALCI</w:t>
            </w:r>
          </w:p>
        </w:tc>
      </w:tr>
    </w:tbl>
    <w:p w14:paraId="0EB77A1A" w14:textId="77777777" w:rsidR="00A30D47" w:rsidRPr="00A30D47" w:rsidRDefault="00A30D47" w:rsidP="00A30D47">
      <w:pPr>
        <w:pStyle w:val="LndNormale1"/>
        <w:rPr>
          <w:color w:val="002060"/>
        </w:rPr>
      </w:pPr>
    </w:p>
    <w:p w14:paraId="2FD3E634" w14:textId="77777777" w:rsidR="00A30D47" w:rsidRPr="00A30D47" w:rsidRDefault="00A30D47" w:rsidP="00A30D47">
      <w:pPr>
        <w:pStyle w:val="LndNormale1"/>
        <w:rPr>
          <w:color w:val="002060"/>
        </w:rPr>
      </w:pPr>
      <w:r w:rsidRPr="00A30D4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A30D47">
        <w:rPr>
          <w:b/>
          <w:color w:val="002060"/>
        </w:rPr>
        <w:t>09.11.2024:</w:t>
      </w:r>
    </w:p>
    <w:tbl>
      <w:tblPr>
        <w:tblStyle w:val="Grigliatabella"/>
        <w:tblW w:w="0" w:type="auto"/>
        <w:tblLook w:val="04A0" w:firstRow="1" w:lastRow="0" w:firstColumn="1" w:lastColumn="0" w:noHBand="0" w:noVBand="1"/>
      </w:tblPr>
      <w:tblGrid>
        <w:gridCol w:w="1265"/>
        <w:gridCol w:w="2756"/>
        <w:gridCol w:w="1273"/>
        <w:gridCol w:w="1182"/>
        <w:gridCol w:w="3436"/>
      </w:tblGrid>
      <w:tr w:rsidR="00A30D47" w:rsidRPr="00A30D47" w14:paraId="58E56F8F" w14:textId="77777777" w:rsidTr="001416B9">
        <w:tc>
          <w:tcPr>
            <w:tcW w:w="1265" w:type="dxa"/>
            <w:tcBorders>
              <w:top w:val="single" w:sz="4" w:space="0" w:color="auto"/>
              <w:left w:val="single" w:sz="4" w:space="0" w:color="auto"/>
              <w:bottom w:val="single" w:sz="4" w:space="0" w:color="auto"/>
              <w:right w:val="single" w:sz="4" w:space="0" w:color="auto"/>
            </w:tcBorders>
            <w:hideMark/>
          </w:tcPr>
          <w:p w14:paraId="6F33198D" w14:textId="77777777" w:rsidR="00A30D47" w:rsidRPr="00A30D47" w:rsidRDefault="00A30D47" w:rsidP="001416B9">
            <w:pPr>
              <w:pStyle w:val="LndNormale1"/>
              <w:jc w:val="center"/>
              <w:textAlignment w:val="baseline"/>
              <w:rPr>
                <w:b/>
                <w:color w:val="002060"/>
              </w:rPr>
            </w:pPr>
            <w:r w:rsidRPr="00A30D47">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6682D10" w14:textId="77777777" w:rsidR="00A30D47" w:rsidRPr="00A30D47" w:rsidRDefault="00A30D47" w:rsidP="001416B9">
            <w:pPr>
              <w:pStyle w:val="LndNormale1"/>
              <w:jc w:val="center"/>
              <w:textAlignment w:val="baseline"/>
              <w:rPr>
                <w:b/>
                <w:color w:val="002060"/>
              </w:rPr>
            </w:pPr>
            <w:r w:rsidRPr="00A30D47">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5957570" w14:textId="77777777" w:rsidR="00A30D47" w:rsidRPr="00A30D47" w:rsidRDefault="00A30D47" w:rsidP="001416B9">
            <w:pPr>
              <w:pStyle w:val="LndNormale1"/>
              <w:jc w:val="center"/>
              <w:textAlignment w:val="baseline"/>
              <w:rPr>
                <w:b/>
                <w:color w:val="002060"/>
              </w:rPr>
            </w:pPr>
            <w:r w:rsidRPr="00A30D4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1C70D20" w14:textId="77777777" w:rsidR="00A30D47" w:rsidRPr="00A30D47" w:rsidRDefault="00A30D47" w:rsidP="001416B9">
            <w:pPr>
              <w:pStyle w:val="LndNormale1"/>
              <w:jc w:val="center"/>
              <w:textAlignment w:val="baseline"/>
              <w:rPr>
                <w:b/>
                <w:color w:val="002060"/>
              </w:rPr>
            </w:pPr>
            <w:r w:rsidRPr="00A30D47">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C4F4A63" w14:textId="77777777" w:rsidR="00A30D47" w:rsidRPr="00A30D47" w:rsidRDefault="00A30D47" w:rsidP="001416B9">
            <w:pPr>
              <w:pStyle w:val="LndNormale1"/>
              <w:jc w:val="center"/>
              <w:textAlignment w:val="baseline"/>
              <w:rPr>
                <w:b/>
                <w:color w:val="002060"/>
              </w:rPr>
            </w:pPr>
            <w:r w:rsidRPr="00A30D47">
              <w:rPr>
                <w:b/>
                <w:color w:val="002060"/>
              </w:rPr>
              <w:t>Società</w:t>
            </w:r>
          </w:p>
        </w:tc>
      </w:tr>
      <w:tr w:rsidR="00A30D47" w:rsidRPr="00A30D47" w14:paraId="10B09EC7" w14:textId="77777777" w:rsidTr="001416B9">
        <w:tc>
          <w:tcPr>
            <w:tcW w:w="1265" w:type="dxa"/>
            <w:tcBorders>
              <w:top w:val="single" w:sz="4" w:space="0" w:color="auto"/>
              <w:left w:val="single" w:sz="4" w:space="0" w:color="auto"/>
              <w:bottom w:val="single" w:sz="4" w:space="0" w:color="auto"/>
              <w:right w:val="single" w:sz="4" w:space="0" w:color="auto"/>
            </w:tcBorders>
          </w:tcPr>
          <w:p w14:paraId="74F5B89B" w14:textId="77777777" w:rsidR="00A30D47" w:rsidRPr="00A30D47" w:rsidRDefault="00A30D47" w:rsidP="001416B9">
            <w:pPr>
              <w:pStyle w:val="LndNormale1"/>
              <w:textAlignment w:val="baseline"/>
              <w:rPr>
                <w:color w:val="002060"/>
                <w:sz w:val="20"/>
              </w:rPr>
            </w:pPr>
            <w:r w:rsidRPr="00A30D47">
              <w:rPr>
                <w:color w:val="002060"/>
                <w:sz w:val="20"/>
              </w:rPr>
              <w:t>2319304</w:t>
            </w:r>
          </w:p>
        </w:tc>
        <w:tc>
          <w:tcPr>
            <w:tcW w:w="2756" w:type="dxa"/>
            <w:tcBorders>
              <w:top w:val="single" w:sz="4" w:space="0" w:color="auto"/>
              <w:left w:val="single" w:sz="4" w:space="0" w:color="auto"/>
              <w:bottom w:val="single" w:sz="4" w:space="0" w:color="auto"/>
              <w:right w:val="single" w:sz="4" w:space="0" w:color="auto"/>
            </w:tcBorders>
          </w:tcPr>
          <w:p w14:paraId="11B81596" w14:textId="77777777" w:rsidR="00A30D47" w:rsidRPr="00A30D47" w:rsidRDefault="00A30D47" w:rsidP="001416B9">
            <w:pPr>
              <w:pStyle w:val="LndNormale1"/>
              <w:textAlignment w:val="baseline"/>
              <w:rPr>
                <w:color w:val="002060"/>
                <w:sz w:val="20"/>
              </w:rPr>
            </w:pPr>
            <w:r w:rsidRPr="00A30D47">
              <w:rPr>
                <w:color w:val="002060"/>
                <w:sz w:val="20"/>
              </w:rPr>
              <w:t>PELLICCETTI MATTEO</w:t>
            </w:r>
          </w:p>
        </w:tc>
        <w:tc>
          <w:tcPr>
            <w:tcW w:w="1273" w:type="dxa"/>
            <w:tcBorders>
              <w:top w:val="single" w:sz="4" w:space="0" w:color="auto"/>
              <w:left w:val="single" w:sz="4" w:space="0" w:color="auto"/>
              <w:bottom w:val="single" w:sz="4" w:space="0" w:color="auto"/>
              <w:right w:val="single" w:sz="4" w:space="0" w:color="auto"/>
            </w:tcBorders>
          </w:tcPr>
          <w:p w14:paraId="5E20D7F5" w14:textId="77777777" w:rsidR="00A30D47" w:rsidRPr="00A30D47" w:rsidRDefault="00A30D47" w:rsidP="001416B9">
            <w:pPr>
              <w:pStyle w:val="LndNormale1"/>
              <w:textAlignment w:val="baseline"/>
              <w:rPr>
                <w:color w:val="002060"/>
                <w:sz w:val="20"/>
              </w:rPr>
            </w:pPr>
            <w:r w:rsidRPr="00A30D47">
              <w:rPr>
                <w:color w:val="002060"/>
                <w:sz w:val="20"/>
              </w:rPr>
              <w:t>19.03.2005</w:t>
            </w:r>
          </w:p>
        </w:tc>
        <w:tc>
          <w:tcPr>
            <w:tcW w:w="1182" w:type="dxa"/>
            <w:tcBorders>
              <w:top w:val="single" w:sz="4" w:space="0" w:color="auto"/>
              <w:left w:val="single" w:sz="4" w:space="0" w:color="auto"/>
              <w:bottom w:val="single" w:sz="4" w:space="0" w:color="auto"/>
              <w:right w:val="single" w:sz="4" w:space="0" w:color="auto"/>
            </w:tcBorders>
          </w:tcPr>
          <w:p w14:paraId="2D09C23F" w14:textId="77777777" w:rsidR="00A30D47" w:rsidRPr="00A30D47" w:rsidRDefault="00A30D47" w:rsidP="001416B9">
            <w:pPr>
              <w:pStyle w:val="LndNormale1"/>
              <w:textAlignment w:val="baseline"/>
              <w:rPr>
                <w:color w:val="002060"/>
                <w:sz w:val="20"/>
              </w:rPr>
            </w:pPr>
            <w:r w:rsidRPr="00A30D47">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6A6DC878" w14:textId="77777777" w:rsidR="00A30D47" w:rsidRPr="00A30D47" w:rsidRDefault="00A30D47" w:rsidP="001416B9">
            <w:pPr>
              <w:pStyle w:val="LndNormale1"/>
              <w:textAlignment w:val="baseline"/>
              <w:rPr>
                <w:color w:val="002060"/>
                <w:sz w:val="20"/>
              </w:rPr>
            </w:pPr>
            <w:r w:rsidRPr="00A30D47">
              <w:rPr>
                <w:color w:val="002060"/>
                <w:sz w:val="20"/>
              </w:rPr>
              <w:t>G.S. PALMENSE SSDARL</w:t>
            </w:r>
          </w:p>
        </w:tc>
      </w:tr>
    </w:tbl>
    <w:p w14:paraId="62C80372" w14:textId="77777777" w:rsidR="00A30D47" w:rsidRPr="00A30D47" w:rsidRDefault="00A30D47" w:rsidP="00A30D47">
      <w:pPr>
        <w:pStyle w:val="LndNormale1"/>
        <w:rPr>
          <w:color w:val="002060"/>
        </w:rPr>
      </w:pPr>
    </w:p>
    <w:p w14:paraId="2E390D5F" w14:textId="77777777" w:rsidR="00A30D47" w:rsidRPr="00A30D47" w:rsidRDefault="00A30D47" w:rsidP="00A30D47">
      <w:pPr>
        <w:pStyle w:val="LndNormale1"/>
        <w:rPr>
          <w:color w:val="002060"/>
        </w:rPr>
      </w:pPr>
      <w:r w:rsidRPr="00A30D4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A30D47">
        <w:rPr>
          <w:b/>
          <w:color w:val="002060"/>
        </w:rPr>
        <w:t>11.11.2024:</w:t>
      </w:r>
    </w:p>
    <w:tbl>
      <w:tblPr>
        <w:tblStyle w:val="Grigliatabella"/>
        <w:tblW w:w="0" w:type="auto"/>
        <w:tblLook w:val="04A0" w:firstRow="1" w:lastRow="0" w:firstColumn="1" w:lastColumn="0" w:noHBand="0" w:noVBand="1"/>
      </w:tblPr>
      <w:tblGrid>
        <w:gridCol w:w="1265"/>
        <w:gridCol w:w="2756"/>
        <w:gridCol w:w="1273"/>
        <w:gridCol w:w="1182"/>
        <w:gridCol w:w="3436"/>
      </w:tblGrid>
      <w:tr w:rsidR="00A30D47" w:rsidRPr="00A30D47" w14:paraId="3CF1C344" w14:textId="77777777" w:rsidTr="001416B9">
        <w:tc>
          <w:tcPr>
            <w:tcW w:w="1265" w:type="dxa"/>
            <w:tcBorders>
              <w:top w:val="single" w:sz="4" w:space="0" w:color="auto"/>
              <w:left w:val="single" w:sz="4" w:space="0" w:color="auto"/>
              <w:bottom w:val="single" w:sz="4" w:space="0" w:color="auto"/>
              <w:right w:val="single" w:sz="4" w:space="0" w:color="auto"/>
            </w:tcBorders>
            <w:hideMark/>
          </w:tcPr>
          <w:p w14:paraId="5DC2D0FF" w14:textId="77777777" w:rsidR="00A30D47" w:rsidRPr="00A30D47" w:rsidRDefault="00A30D47" w:rsidP="001416B9">
            <w:pPr>
              <w:pStyle w:val="LndNormale1"/>
              <w:jc w:val="center"/>
              <w:textAlignment w:val="baseline"/>
              <w:rPr>
                <w:b/>
                <w:color w:val="002060"/>
              </w:rPr>
            </w:pPr>
            <w:r w:rsidRPr="00A30D47">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5D8BE86" w14:textId="77777777" w:rsidR="00A30D47" w:rsidRPr="00A30D47" w:rsidRDefault="00A30D47" w:rsidP="001416B9">
            <w:pPr>
              <w:pStyle w:val="LndNormale1"/>
              <w:jc w:val="center"/>
              <w:textAlignment w:val="baseline"/>
              <w:rPr>
                <w:b/>
                <w:color w:val="002060"/>
              </w:rPr>
            </w:pPr>
            <w:r w:rsidRPr="00A30D47">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711E622" w14:textId="77777777" w:rsidR="00A30D47" w:rsidRPr="00A30D47" w:rsidRDefault="00A30D47" w:rsidP="001416B9">
            <w:pPr>
              <w:pStyle w:val="LndNormale1"/>
              <w:jc w:val="center"/>
              <w:textAlignment w:val="baseline"/>
              <w:rPr>
                <w:b/>
                <w:color w:val="002060"/>
              </w:rPr>
            </w:pPr>
            <w:r w:rsidRPr="00A30D4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4B67CD2" w14:textId="77777777" w:rsidR="00A30D47" w:rsidRPr="00A30D47" w:rsidRDefault="00A30D47" w:rsidP="001416B9">
            <w:pPr>
              <w:pStyle w:val="LndNormale1"/>
              <w:jc w:val="center"/>
              <w:textAlignment w:val="baseline"/>
              <w:rPr>
                <w:b/>
                <w:color w:val="002060"/>
              </w:rPr>
            </w:pPr>
            <w:r w:rsidRPr="00A30D47">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7DF4F4B" w14:textId="77777777" w:rsidR="00A30D47" w:rsidRPr="00A30D47" w:rsidRDefault="00A30D47" w:rsidP="001416B9">
            <w:pPr>
              <w:pStyle w:val="LndNormale1"/>
              <w:jc w:val="center"/>
              <w:textAlignment w:val="baseline"/>
              <w:rPr>
                <w:b/>
                <w:color w:val="002060"/>
              </w:rPr>
            </w:pPr>
            <w:r w:rsidRPr="00A30D47">
              <w:rPr>
                <w:b/>
                <w:color w:val="002060"/>
              </w:rPr>
              <w:t>Società</w:t>
            </w:r>
          </w:p>
        </w:tc>
      </w:tr>
      <w:tr w:rsidR="00A30D47" w:rsidRPr="00A30D47" w14:paraId="58AF5656" w14:textId="77777777" w:rsidTr="001416B9">
        <w:tc>
          <w:tcPr>
            <w:tcW w:w="1265" w:type="dxa"/>
            <w:tcBorders>
              <w:top w:val="single" w:sz="4" w:space="0" w:color="auto"/>
              <w:left w:val="single" w:sz="4" w:space="0" w:color="auto"/>
              <w:bottom w:val="single" w:sz="4" w:space="0" w:color="auto"/>
              <w:right w:val="single" w:sz="4" w:space="0" w:color="auto"/>
            </w:tcBorders>
          </w:tcPr>
          <w:p w14:paraId="21DCEB6F" w14:textId="77777777" w:rsidR="00A30D47" w:rsidRPr="00A30D47" w:rsidRDefault="00A30D47" w:rsidP="001416B9">
            <w:pPr>
              <w:pStyle w:val="LndNormale1"/>
              <w:textAlignment w:val="baseline"/>
              <w:rPr>
                <w:color w:val="002060"/>
                <w:sz w:val="20"/>
              </w:rPr>
            </w:pPr>
            <w:r w:rsidRPr="00A30D47">
              <w:rPr>
                <w:color w:val="002060"/>
                <w:sz w:val="20"/>
              </w:rPr>
              <w:t>6947958</w:t>
            </w:r>
          </w:p>
        </w:tc>
        <w:tc>
          <w:tcPr>
            <w:tcW w:w="2756" w:type="dxa"/>
            <w:tcBorders>
              <w:top w:val="single" w:sz="4" w:space="0" w:color="auto"/>
              <w:left w:val="single" w:sz="4" w:space="0" w:color="auto"/>
              <w:bottom w:val="single" w:sz="4" w:space="0" w:color="auto"/>
              <w:right w:val="single" w:sz="4" w:space="0" w:color="auto"/>
            </w:tcBorders>
          </w:tcPr>
          <w:p w14:paraId="3340D219" w14:textId="77777777" w:rsidR="00A30D47" w:rsidRPr="00A30D47" w:rsidRDefault="00A30D47" w:rsidP="001416B9">
            <w:pPr>
              <w:pStyle w:val="LndNormale1"/>
              <w:textAlignment w:val="baseline"/>
              <w:rPr>
                <w:color w:val="002060"/>
                <w:sz w:val="20"/>
              </w:rPr>
            </w:pPr>
            <w:r w:rsidRPr="00A30D47">
              <w:rPr>
                <w:color w:val="002060"/>
                <w:sz w:val="20"/>
              </w:rPr>
              <w:t>BONIFAZI LORIS</w:t>
            </w:r>
          </w:p>
        </w:tc>
        <w:tc>
          <w:tcPr>
            <w:tcW w:w="1273" w:type="dxa"/>
            <w:tcBorders>
              <w:top w:val="single" w:sz="4" w:space="0" w:color="auto"/>
              <w:left w:val="single" w:sz="4" w:space="0" w:color="auto"/>
              <w:bottom w:val="single" w:sz="4" w:space="0" w:color="auto"/>
              <w:right w:val="single" w:sz="4" w:space="0" w:color="auto"/>
            </w:tcBorders>
          </w:tcPr>
          <w:p w14:paraId="58C8DB94" w14:textId="77777777" w:rsidR="00A30D47" w:rsidRPr="00A30D47" w:rsidRDefault="00A30D47" w:rsidP="001416B9">
            <w:pPr>
              <w:pStyle w:val="LndNormale1"/>
              <w:textAlignment w:val="baseline"/>
              <w:rPr>
                <w:color w:val="002060"/>
                <w:sz w:val="20"/>
              </w:rPr>
            </w:pPr>
            <w:r w:rsidRPr="00A30D47">
              <w:rPr>
                <w:color w:val="002060"/>
                <w:sz w:val="20"/>
              </w:rPr>
              <w:t>30.03.2004</w:t>
            </w:r>
          </w:p>
        </w:tc>
        <w:tc>
          <w:tcPr>
            <w:tcW w:w="1182" w:type="dxa"/>
            <w:tcBorders>
              <w:top w:val="single" w:sz="4" w:space="0" w:color="auto"/>
              <w:left w:val="single" w:sz="4" w:space="0" w:color="auto"/>
              <w:bottom w:val="single" w:sz="4" w:space="0" w:color="auto"/>
              <w:right w:val="single" w:sz="4" w:space="0" w:color="auto"/>
            </w:tcBorders>
          </w:tcPr>
          <w:p w14:paraId="2C9C9615" w14:textId="77777777" w:rsidR="00A30D47" w:rsidRPr="00A30D47" w:rsidRDefault="00A30D47" w:rsidP="001416B9">
            <w:pPr>
              <w:pStyle w:val="LndNormale1"/>
              <w:textAlignment w:val="baseline"/>
              <w:rPr>
                <w:color w:val="002060"/>
                <w:sz w:val="20"/>
              </w:rPr>
            </w:pPr>
            <w:r w:rsidRPr="00A30D47">
              <w:rPr>
                <w:color w:val="002060"/>
                <w:sz w:val="20"/>
              </w:rPr>
              <w:t>914016</w:t>
            </w:r>
          </w:p>
        </w:tc>
        <w:tc>
          <w:tcPr>
            <w:tcW w:w="3436" w:type="dxa"/>
            <w:tcBorders>
              <w:top w:val="single" w:sz="4" w:space="0" w:color="auto"/>
              <w:left w:val="single" w:sz="4" w:space="0" w:color="auto"/>
              <w:bottom w:val="single" w:sz="4" w:space="0" w:color="auto"/>
              <w:right w:val="single" w:sz="4" w:space="0" w:color="auto"/>
            </w:tcBorders>
          </w:tcPr>
          <w:p w14:paraId="0E366AE4" w14:textId="77777777" w:rsidR="00A30D47" w:rsidRPr="00A30D47" w:rsidRDefault="00A30D47" w:rsidP="001416B9">
            <w:pPr>
              <w:pStyle w:val="LndNormale1"/>
              <w:textAlignment w:val="baseline"/>
              <w:rPr>
                <w:color w:val="002060"/>
                <w:sz w:val="20"/>
              </w:rPr>
            </w:pPr>
            <w:r w:rsidRPr="00A30D47">
              <w:rPr>
                <w:color w:val="002060"/>
                <w:sz w:val="20"/>
              </w:rPr>
              <w:t>A.S.D. MONTEMILONE POLLENZA</w:t>
            </w:r>
          </w:p>
        </w:tc>
      </w:tr>
      <w:tr w:rsidR="00A30D47" w:rsidRPr="00A30D47" w14:paraId="11F0FB53" w14:textId="77777777" w:rsidTr="001416B9">
        <w:tc>
          <w:tcPr>
            <w:tcW w:w="1265" w:type="dxa"/>
          </w:tcPr>
          <w:p w14:paraId="59901335" w14:textId="77777777" w:rsidR="00A30D47" w:rsidRPr="00A30D47" w:rsidRDefault="00A30D47" w:rsidP="001416B9">
            <w:pPr>
              <w:pStyle w:val="LndNormale1"/>
              <w:textAlignment w:val="baseline"/>
              <w:rPr>
                <w:color w:val="002060"/>
                <w:sz w:val="20"/>
              </w:rPr>
            </w:pPr>
            <w:r w:rsidRPr="00A30D47">
              <w:rPr>
                <w:color w:val="002060"/>
                <w:sz w:val="20"/>
              </w:rPr>
              <w:t>1075941</w:t>
            </w:r>
          </w:p>
        </w:tc>
        <w:tc>
          <w:tcPr>
            <w:tcW w:w="2756" w:type="dxa"/>
          </w:tcPr>
          <w:p w14:paraId="073DBCA9" w14:textId="77777777" w:rsidR="00A30D47" w:rsidRPr="00A30D47" w:rsidRDefault="00A30D47" w:rsidP="001416B9">
            <w:pPr>
              <w:pStyle w:val="LndNormale1"/>
              <w:textAlignment w:val="baseline"/>
              <w:rPr>
                <w:color w:val="002060"/>
                <w:sz w:val="20"/>
              </w:rPr>
            </w:pPr>
            <w:r w:rsidRPr="00A30D47">
              <w:rPr>
                <w:color w:val="002060"/>
                <w:sz w:val="20"/>
              </w:rPr>
              <w:t>CARDINALI MATTHEW</w:t>
            </w:r>
          </w:p>
        </w:tc>
        <w:tc>
          <w:tcPr>
            <w:tcW w:w="1273" w:type="dxa"/>
          </w:tcPr>
          <w:p w14:paraId="667B6227" w14:textId="77777777" w:rsidR="00A30D47" w:rsidRPr="00A30D47" w:rsidRDefault="00A30D47" w:rsidP="001416B9">
            <w:pPr>
              <w:pStyle w:val="LndNormale1"/>
              <w:textAlignment w:val="baseline"/>
              <w:rPr>
                <w:color w:val="002060"/>
                <w:sz w:val="20"/>
              </w:rPr>
            </w:pPr>
            <w:r w:rsidRPr="00A30D47">
              <w:rPr>
                <w:color w:val="002060"/>
                <w:sz w:val="20"/>
              </w:rPr>
              <w:t>12.12.1996</w:t>
            </w:r>
          </w:p>
        </w:tc>
        <w:tc>
          <w:tcPr>
            <w:tcW w:w="1182" w:type="dxa"/>
          </w:tcPr>
          <w:p w14:paraId="26716C4E" w14:textId="77777777" w:rsidR="00A30D47" w:rsidRPr="00A30D47" w:rsidRDefault="00A30D47" w:rsidP="001416B9">
            <w:pPr>
              <w:pStyle w:val="LndNormale1"/>
              <w:textAlignment w:val="baseline"/>
              <w:rPr>
                <w:color w:val="002060"/>
                <w:sz w:val="20"/>
              </w:rPr>
            </w:pPr>
            <w:r w:rsidRPr="00A30D47">
              <w:rPr>
                <w:color w:val="002060"/>
                <w:sz w:val="20"/>
              </w:rPr>
              <w:t>933841</w:t>
            </w:r>
          </w:p>
        </w:tc>
        <w:tc>
          <w:tcPr>
            <w:tcW w:w="3436" w:type="dxa"/>
          </w:tcPr>
          <w:p w14:paraId="6854A2A8" w14:textId="77777777" w:rsidR="00A30D47" w:rsidRPr="00A30D47" w:rsidRDefault="00A30D47" w:rsidP="001416B9">
            <w:pPr>
              <w:pStyle w:val="LndNormale1"/>
              <w:textAlignment w:val="baseline"/>
              <w:rPr>
                <w:color w:val="002060"/>
                <w:sz w:val="20"/>
              </w:rPr>
            </w:pPr>
            <w:r w:rsidRPr="00A30D47">
              <w:rPr>
                <w:color w:val="002060"/>
                <w:sz w:val="20"/>
              </w:rPr>
              <w:t>A.S.D. OSIMO FIVE</w:t>
            </w:r>
          </w:p>
        </w:tc>
      </w:tr>
      <w:tr w:rsidR="00A30D47" w:rsidRPr="00A30D47" w14:paraId="50CC8E70" w14:textId="77777777" w:rsidTr="001416B9">
        <w:tc>
          <w:tcPr>
            <w:tcW w:w="1265" w:type="dxa"/>
          </w:tcPr>
          <w:p w14:paraId="64E64F08" w14:textId="77777777" w:rsidR="00A30D47" w:rsidRPr="00A30D47" w:rsidRDefault="00A30D47" w:rsidP="001416B9">
            <w:pPr>
              <w:pStyle w:val="LndNormale1"/>
              <w:textAlignment w:val="baseline"/>
              <w:rPr>
                <w:color w:val="002060"/>
                <w:sz w:val="20"/>
              </w:rPr>
            </w:pPr>
            <w:r w:rsidRPr="00A30D47">
              <w:rPr>
                <w:color w:val="002060"/>
                <w:sz w:val="20"/>
              </w:rPr>
              <w:t>2320638</w:t>
            </w:r>
          </w:p>
        </w:tc>
        <w:tc>
          <w:tcPr>
            <w:tcW w:w="2756" w:type="dxa"/>
          </w:tcPr>
          <w:p w14:paraId="7272C25D" w14:textId="77777777" w:rsidR="00A30D47" w:rsidRPr="00A30D47" w:rsidRDefault="00A30D47" w:rsidP="001416B9">
            <w:pPr>
              <w:pStyle w:val="LndNormale1"/>
              <w:textAlignment w:val="baseline"/>
              <w:rPr>
                <w:color w:val="002060"/>
                <w:sz w:val="20"/>
              </w:rPr>
            </w:pPr>
            <w:r w:rsidRPr="00A30D47">
              <w:rPr>
                <w:color w:val="002060"/>
                <w:sz w:val="20"/>
              </w:rPr>
              <w:t>CARUSO RAFFAELE</w:t>
            </w:r>
          </w:p>
        </w:tc>
        <w:tc>
          <w:tcPr>
            <w:tcW w:w="1273" w:type="dxa"/>
          </w:tcPr>
          <w:p w14:paraId="37976F88" w14:textId="77777777" w:rsidR="00A30D47" w:rsidRPr="00A30D47" w:rsidRDefault="00A30D47" w:rsidP="001416B9">
            <w:pPr>
              <w:pStyle w:val="LndNormale1"/>
              <w:textAlignment w:val="baseline"/>
              <w:rPr>
                <w:color w:val="002060"/>
                <w:sz w:val="20"/>
              </w:rPr>
            </w:pPr>
            <w:r w:rsidRPr="00A30D47">
              <w:rPr>
                <w:color w:val="002060"/>
                <w:sz w:val="20"/>
              </w:rPr>
              <w:t>18.03.2004</w:t>
            </w:r>
          </w:p>
        </w:tc>
        <w:tc>
          <w:tcPr>
            <w:tcW w:w="1182" w:type="dxa"/>
          </w:tcPr>
          <w:p w14:paraId="479E9716" w14:textId="77777777" w:rsidR="00A30D47" w:rsidRPr="00A30D47" w:rsidRDefault="00A30D47" w:rsidP="001416B9">
            <w:pPr>
              <w:pStyle w:val="LndNormale1"/>
              <w:textAlignment w:val="baseline"/>
              <w:rPr>
                <w:color w:val="002060"/>
                <w:sz w:val="20"/>
              </w:rPr>
            </w:pPr>
            <w:r w:rsidRPr="00A30D47">
              <w:rPr>
                <w:color w:val="002060"/>
                <w:sz w:val="20"/>
              </w:rPr>
              <w:t>39170</w:t>
            </w:r>
          </w:p>
        </w:tc>
        <w:tc>
          <w:tcPr>
            <w:tcW w:w="3436" w:type="dxa"/>
          </w:tcPr>
          <w:p w14:paraId="2A17094D" w14:textId="77777777" w:rsidR="00A30D47" w:rsidRPr="00A30D47" w:rsidRDefault="00A30D47" w:rsidP="001416B9">
            <w:pPr>
              <w:pStyle w:val="LndNormale1"/>
              <w:textAlignment w:val="baseline"/>
              <w:rPr>
                <w:color w:val="002060"/>
                <w:sz w:val="20"/>
              </w:rPr>
            </w:pPr>
            <w:r w:rsidRPr="00A30D47">
              <w:rPr>
                <w:color w:val="002060"/>
                <w:sz w:val="20"/>
              </w:rPr>
              <w:t>S.S. PORTORECANATI A.S.D.</w:t>
            </w:r>
          </w:p>
        </w:tc>
      </w:tr>
      <w:tr w:rsidR="00A30D47" w:rsidRPr="00A30D47" w14:paraId="10804E31" w14:textId="77777777" w:rsidTr="001416B9">
        <w:tc>
          <w:tcPr>
            <w:tcW w:w="1265" w:type="dxa"/>
          </w:tcPr>
          <w:p w14:paraId="528132C2" w14:textId="77777777" w:rsidR="00A30D47" w:rsidRPr="00A30D47" w:rsidRDefault="00A30D47" w:rsidP="001416B9">
            <w:pPr>
              <w:pStyle w:val="LndNormale1"/>
              <w:textAlignment w:val="baseline"/>
              <w:rPr>
                <w:color w:val="002060"/>
                <w:sz w:val="20"/>
              </w:rPr>
            </w:pPr>
            <w:r w:rsidRPr="00A30D47">
              <w:rPr>
                <w:color w:val="002060"/>
                <w:sz w:val="20"/>
              </w:rPr>
              <w:t>5778046</w:t>
            </w:r>
          </w:p>
        </w:tc>
        <w:tc>
          <w:tcPr>
            <w:tcW w:w="2756" w:type="dxa"/>
          </w:tcPr>
          <w:p w14:paraId="41850EAC" w14:textId="77777777" w:rsidR="00A30D47" w:rsidRPr="00A30D47" w:rsidRDefault="00A30D47" w:rsidP="001416B9">
            <w:pPr>
              <w:pStyle w:val="LndNormale1"/>
              <w:textAlignment w:val="baseline"/>
              <w:rPr>
                <w:color w:val="002060"/>
                <w:sz w:val="20"/>
              </w:rPr>
            </w:pPr>
            <w:r w:rsidRPr="00A30D47">
              <w:rPr>
                <w:color w:val="002060"/>
                <w:sz w:val="20"/>
              </w:rPr>
              <w:t>VENANZI MARCO</w:t>
            </w:r>
          </w:p>
        </w:tc>
        <w:tc>
          <w:tcPr>
            <w:tcW w:w="1273" w:type="dxa"/>
          </w:tcPr>
          <w:p w14:paraId="2890C04A" w14:textId="77777777" w:rsidR="00A30D47" w:rsidRPr="00A30D47" w:rsidRDefault="00A30D47" w:rsidP="001416B9">
            <w:pPr>
              <w:pStyle w:val="LndNormale1"/>
              <w:textAlignment w:val="baseline"/>
              <w:rPr>
                <w:color w:val="002060"/>
                <w:sz w:val="20"/>
              </w:rPr>
            </w:pPr>
            <w:r w:rsidRPr="00A30D47">
              <w:rPr>
                <w:color w:val="002060"/>
                <w:sz w:val="20"/>
              </w:rPr>
              <w:t>13.04.2003</w:t>
            </w:r>
          </w:p>
        </w:tc>
        <w:tc>
          <w:tcPr>
            <w:tcW w:w="1182" w:type="dxa"/>
          </w:tcPr>
          <w:p w14:paraId="542DAE9F" w14:textId="77777777" w:rsidR="00A30D47" w:rsidRPr="00A30D47" w:rsidRDefault="00A30D47" w:rsidP="001416B9">
            <w:pPr>
              <w:pStyle w:val="LndNormale1"/>
              <w:textAlignment w:val="baseline"/>
              <w:rPr>
                <w:color w:val="002060"/>
                <w:sz w:val="20"/>
              </w:rPr>
            </w:pPr>
            <w:r w:rsidRPr="00A30D47">
              <w:rPr>
                <w:color w:val="002060"/>
                <w:sz w:val="20"/>
              </w:rPr>
              <w:t>39170</w:t>
            </w:r>
          </w:p>
        </w:tc>
        <w:tc>
          <w:tcPr>
            <w:tcW w:w="3436" w:type="dxa"/>
          </w:tcPr>
          <w:p w14:paraId="7790FE7F" w14:textId="77777777" w:rsidR="00A30D47" w:rsidRPr="00A30D47" w:rsidRDefault="00A30D47" w:rsidP="001416B9">
            <w:pPr>
              <w:pStyle w:val="LndNormale1"/>
              <w:textAlignment w:val="baseline"/>
              <w:rPr>
                <w:color w:val="002060"/>
                <w:sz w:val="20"/>
              </w:rPr>
            </w:pPr>
            <w:r w:rsidRPr="00A30D47">
              <w:rPr>
                <w:color w:val="002060"/>
                <w:sz w:val="20"/>
              </w:rPr>
              <w:t>S.S. PORTORECANATI A.S.D.</w:t>
            </w:r>
          </w:p>
        </w:tc>
      </w:tr>
      <w:tr w:rsidR="00A30D47" w:rsidRPr="00A30D47" w14:paraId="61712156" w14:textId="77777777" w:rsidTr="001416B9">
        <w:tc>
          <w:tcPr>
            <w:tcW w:w="1265" w:type="dxa"/>
          </w:tcPr>
          <w:p w14:paraId="2544719D" w14:textId="77777777" w:rsidR="00A30D47" w:rsidRPr="00A30D47" w:rsidRDefault="00A30D47" w:rsidP="001416B9">
            <w:pPr>
              <w:pStyle w:val="LndNormale1"/>
              <w:textAlignment w:val="baseline"/>
              <w:rPr>
                <w:color w:val="002060"/>
                <w:sz w:val="20"/>
              </w:rPr>
            </w:pPr>
            <w:r w:rsidRPr="00A30D47">
              <w:rPr>
                <w:color w:val="002060"/>
                <w:sz w:val="20"/>
              </w:rPr>
              <w:t>4860513</w:t>
            </w:r>
          </w:p>
        </w:tc>
        <w:tc>
          <w:tcPr>
            <w:tcW w:w="2756" w:type="dxa"/>
          </w:tcPr>
          <w:p w14:paraId="4DC75645" w14:textId="77777777" w:rsidR="00A30D47" w:rsidRPr="00A30D47" w:rsidRDefault="00A30D47" w:rsidP="001416B9">
            <w:pPr>
              <w:pStyle w:val="LndNormale1"/>
              <w:textAlignment w:val="baseline"/>
              <w:rPr>
                <w:color w:val="002060"/>
                <w:sz w:val="20"/>
              </w:rPr>
            </w:pPr>
            <w:r w:rsidRPr="00A30D47">
              <w:rPr>
                <w:color w:val="002060"/>
                <w:sz w:val="20"/>
              </w:rPr>
              <w:t>FUNARI DAVIDE</w:t>
            </w:r>
          </w:p>
        </w:tc>
        <w:tc>
          <w:tcPr>
            <w:tcW w:w="1273" w:type="dxa"/>
          </w:tcPr>
          <w:p w14:paraId="734584C8" w14:textId="77777777" w:rsidR="00A30D47" w:rsidRPr="00A30D47" w:rsidRDefault="00A30D47" w:rsidP="001416B9">
            <w:pPr>
              <w:pStyle w:val="LndNormale1"/>
              <w:textAlignment w:val="baseline"/>
              <w:rPr>
                <w:color w:val="002060"/>
                <w:sz w:val="20"/>
              </w:rPr>
            </w:pPr>
            <w:r w:rsidRPr="00A30D47">
              <w:rPr>
                <w:color w:val="002060"/>
                <w:sz w:val="20"/>
              </w:rPr>
              <w:t>31.08.1996</w:t>
            </w:r>
          </w:p>
        </w:tc>
        <w:tc>
          <w:tcPr>
            <w:tcW w:w="1182" w:type="dxa"/>
          </w:tcPr>
          <w:p w14:paraId="4D03E631" w14:textId="77777777" w:rsidR="00A30D47" w:rsidRPr="00A30D47" w:rsidRDefault="00A30D47" w:rsidP="001416B9">
            <w:pPr>
              <w:pStyle w:val="LndNormale1"/>
              <w:textAlignment w:val="baseline"/>
              <w:rPr>
                <w:color w:val="002060"/>
                <w:sz w:val="20"/>
              </w:rPr>
            </w:pPr>
            <w:r w:rsidRPr="00A30D47">
              <w:rPr>
                <w:color w:val="002060"/>
                <w:sz w:val="20"/>
              </w:rPr>
              <w:t>80180</w:t>
            </w:r>
          </w:p>
        </w:tc>
        <w:tc>
          <w:tcPr>
            <w:tcW w:w="3436" w:type="dxa"/>
          </w:tcPr>
          <w:p w14:paraId="29A2B11B" w14:textId="77777777" w:rsidR="00A30D47" w:rsidRPr="00A30D47" w:rsidRDefault="00A30D47" w:rsidP="001416B9">
            <w:pPr>
              <w:pStyle w:val="LndNormale1"/>
              <w:textAlignment w:val="baseline"/>
              <w:rPr>
                <w:color w:val="002060"/>
                <w:sz w:val="20"/>
              </w:rPr>
            </w:pPr>
            <w:r w:rsidRPr="00A30D47">
              <w:rPr>
                <w:color w:val="002060"/>
                <w:sz w:val="20"/>
              </w:rPr>
              <w:t>A.S.D. PONZANO GIBERTO CALCI</w:t>
            </w:r>
          </w:p>
        </w:tc>
      </w:tr>
    </w:tbl>
    <w:p w14:paraId="4C18D9DA" w14:textId="77777777" w:rsidR="00A30D47" w:rsidRPr="00A30D47" w:rsidRDefault="00A30D47" w:rsidP="00A30D47">
      <w:pPr>
        <w:pStyle w:val="LndNormale1"/>
        <w:rPr>
          <w:color w:val="002060"/>
        </w:rPr>
      </w:pPr>
    </w:p>
    <w:p w14:paraId="706A5277" w14:textId="77777777" w:rsidR="00A30D47" w:rsidRPr="00A30D47" w:rsidRDefault="00A30D47" w:rsidP="00A30D47">
      <w:pPr>
        <w:pStyle w:val="LndNormale1"/>
        <w:rPr>
          <w:color w:val="002060"/>
        </w:rPr>
      </w:pPr>
      <w:r w:rsidRPr="00A30D4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A30D47">
        <w:rPr>
          <w:b/>
          <w:color w:val="002060"/>
        </w:rPr>
        <w:t>12.11.2024:</w:t>
      </w:r>
    </w:p>
    <w:tbl>
      <w:tblPr>
        <w:tblStyle w:val="Grigliatabella"/>
        <w:tblW w:w="0" w:type="auto"/>
        <w:tblLook w:val="04A0" w:firstRow="1" w:lastRow="0" w:firstColumn="1" w:lastColumn="0" w:noHBand="0" w:noVBand="1"/>
      </w:tblPr>
      <w:tblGrid>
        <w:gridCol w:w="1265"/>
        <w:gridCol w:w="2756"/>
        <w:gridCol w:w="1273"/>
        <w:gridCol w:w="1182"/>
        <w:gridCol w:w="3436"/>
      </w:tblGrid>
      <w:tr w:rsidR="00A30D47" w:rsidRPr="00A30D47" w14:paraId="797E0AC3" w14:textId="77777777" w:rsidTr="001416B9">
        <w:tc>
          <w:tcPr>
            <w:tcW w:w="1265" w:type="dxa"/>
            <w:tcBorders>
              <w:top w:val="single" w:sz="4" w:space="0" w:color="auto"/>
              <w:left w:val="single" w:sz="4" w:space="0" w:color="auto"/>
              <w:bottom w:val="single" w:sz="4" w:space="0" w:color="auto"/>
              <w:right w:val="single" w:sz="4" w:space="0" w:color="auto"/>
            </w:tcBorders>
            <w:hideMark/>
          </w:tcPr>
          <w:p w14:paraId="39EA8A01" w14:textId="77777777" w:rsidR="00A30D47" w:rsidRPr="00A30D47" w:rsidRDefault="00A30D47" w:rsidP="001416B9">
            <w:pPr>
              <w:pStyle w:val="LndNormale1"/>
              <w:jc w:val="center"/>
              <w:textAlignment w:val="baseline"/>
              <w:rPr>
                <w:b/>
                <w:color w:val="002060"/>
              </w:rPr>
            </w:pPr>
            <w:r w:rsidRPr="00A30D47">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5BD1C0E" w14:textId="77777777" w:rsidR="00A30D47" w:rsidRPr="00A30D47" w:rsidRDefault="00A30D47" w:rsidP="001416B9">
            <w:pPr>
              <w:pStyle w:val="LndNormale1"/>
              <w:jc w:val="center"/>
              <w:textAlignment w:val="baseline"/>
              <w:rPr>
                <w:b/>
                <w:color w:val="002060"/>
              </w:rPr>
            </w:pPr>
            <w:r w:rsidRPr="00A30D47">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2EA412A" w14:textId="77777777" w:rsidR="00A30D47" w:rsidRPr="00A30D47" w:rsidRDefault="00A30D47" w:rsidP="001416B9">
            <w:pPr>
              <w:pStyle w:val="LndNormale1"/>
              <w:jc w:val="center"/>
              <w:textAlignment w:val="baseline"/>
              <w:rPr>
                <w:b/>
                <w:color w:val="002060"/>
              </w:rPr>
            </w:pPr>
            <w:r w:rsidRPr="00A30D4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FD2E0AB" w14:textId="77777777" w:rsidR="00A30D47" w:rsidRPr="00A30D47" w:rsidRDefault="00A30D47" w:rsidP="001416B9">
            <w:pPr>
              <w:pStyle w:val="LndNormale1"/>
              <w:jc w:val="center"/>
              <w:textAlignment w:val="baseline"/>
              <w:rPr>
                <w:b/>
                <w:color w:val="002060"/>
              </w:rPr>
            </w:pPr>
            <w:r w:rsidRPr="00A30D47">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801D610" w14:textId="77777777" w:rsidR="00A30D47" w:rsidRPr="00A30D47" w:rsidRDefault="00A30D47" w:rsidP="001416B9">
            <w:pPr>
              <w:pStyle w:val="LndNormale1"/>
              <w:jc w:val="center"/>
              <w:textAlignment w:val="baseline"/>
              <w:rPr>
                <w:b/>
                <w:color w:val="002060"/>
              </w:rPr>
            </w:pPr>
            <w:r w:rsidRPr="00A30D47">
              <w:rPr>
                <w:b/>
                <w:color w:val="002060"/>
              </w:rPr>
              <w:t>Società</w:t>
            </w:r>
          </w:p>
        </w:tc>
      </w:tr>
      <w:tr w:rsidR="00A30D47" w:rsidRPr="00A30D47" w14:paraId="70180027" w14:textId="77777777" w:rsidTr="001416B9">
        <w:tc>
          <w:tcPr>
            <w:tcW w:w="1265" w:type="dxa"/>
            <w:tcBorders>
              <w:top w:val="single" w:sz="4" w:space="0" w:color="auto"/>
              <w:left w:val="single" w:sz="4" w:space="0" w:color="auto"/>
              <w:bottom w:val="single" w:sz="4" w:space="0" w:color="auto"/>
              <w:right w:val="single" w:sz="4" w:space="0" w:color="auto"/>
            </w:tcBorders>
          </w:tcPr>
          <w:p w14:paraId="736FCAB4" w14:textId="77777777" w:rsidR="00A30D47" w:rsidRPr="00A30D47" w:rsidRDefault="00A30D47" w:rsidP="001416B9">
            <w:pPr>
              <w:pStyle w:val="LndNormale1"/>
              <w:textAlignment w:val="baseline"/>
              <w:rPr>
                <w:color w:val="002060"/>
                <w:sz w:val="20"/>
              </w:rPr>
            </w:pPr>
            <w:r w:rsidRPr="00A30D47">
              <w:rPr>
                <w:color w:val="002060"/>
                <w:sz w:val="20"/>
              </w:rPr>
              <w:t>5280052</w:t>
            </w:r>
          </w:p>
        </w:tc>
        <w:tc>
          <w:tcPr>
            <w:tcW w:w="2756" w:type="dxa"/>
            <w:tcBorders>
              <w:top w:val="single" w:sz="4" w:space="0" w:color="auto"/>
              <w:left w:val="single" w:sz="4" w:space="0" w:color="auto"/>
              <w:bottom w:val="single" w:sz="4" w:space="0" w:color="auto"/>
              <w:right w:val="single" w:sz="4" w:space="0" w:color="auto"/>
            </w:tcBorders>
          </w:tcPr>
          <w:p w14:paraId="22C062F0" w14:textId="77777777" w:rsidR="00A30D47" w:rsidRPr="00A30D47" w:rsidRDefault="00A30D47" w:rsidP="001416B9">
            <w:pPr>
              <w:pStyle w:val="LndNormale1"/>
              <w:textAlignment w:val="baseline"/>
              <w:rPr>
                <w:color w:val="002060"/>
                <w:sz w:val="20"/>
              </w:rPr>
            </w:pPr>
            <w:r w:rsidRPr="00A30D47">
              <w:rPr>
                <w:color w:val="002060"/>
                <w:sz w:val="20"/>
              </w:rPr>
              <w:t>ALESI SIMONE</w:t>
            </w:r>
          </w:p>
        </w:tc>
        <w:tc>
          <w:tcPr>
            <w:tcW w:w="1273" w:type="dxa"/>
            <w:tcBorders>
              <w:top w:val="single" w:sz="4" w:space="0" w:color="auto"/>
              <w:left w:val="single" w:sz="4" w:space="0" w:color="auto"/>
              <w:bottom w:val="single" w:sz="4" w:space="0" w:color="auto"/>
              <w:right w:val="single" w:sz="4" w:space="0" w:color="auto"/>
            </w:tcBorders>
          </w:tcPr>
          <w:p w14:paraId="49A05B4B" w14:textId="77777777" w:rsidR="00A30D47" w:rsidRPr="00A30D47" w:rsidRDefault="00A30D47" w:rsidP="001416B9">
            <w:pPr>
              <w:pStyle w:val="LndNormale1"/>
              <w:textAlignment w:val="baseline"/>
              <w:rPr>
                <w:color w:val="002060"/>
                <w:sz w:val="20"/>
              </w:rPr>
            </w:pPr>
            <w:r w:rsidRPr="00A30D47">
              <w:rPr>
                <w:color w:val="002060"/>
                <w:sz w:val="20"/>
              </w:rPr>
              <w:t>25.08.1998</w:t>
            </w:r>
          </w:p>
        </w:tc>
        <w:tc>
          <w:tcPr>
            <w:tcW w:w="1182" w:type="dxa"/>
            <w:tcBorders>
              <w:top w:val="single" w:sz="4" w:space="0" w:color="auto"/>
              <w:left w:val="single" w:sz="4" w:space="0" w:color="auto"/>
              <w:bottom w:val="single" w:sz="4" w:space="0" w:color="auto"/>
              <w:right w:val="single" w:sz="4" w:space="0" w:color="auto"/>
            </w:tcBorders>
          </w:tcPr>
          <w:p w14:paraId="27DB1860" w14:textId="77777777" w:rsidR="00A30D47" w:rsidRPr="00A30D47" w:rsidRDefault="00A30D47" w:rsidP="001416B9">
            <w:pPr>
              <w:pStyle w:val="LndNormale1"/>
              <w:textAlignment w:val="baseline"/>
              <w:rPr>
                <w:color w:val="002060"/>
                <w:sz w:val="20"/>
              </w:rPr>
            </w:pPr>
            <w:r w:rsidRPr="00A30D47">
              <w:rPr>
                <w:color w:val="002060"/>
                <w:sz w:val="20"/>
              </w:rPr>
              <w:t>932338</w:t>
            </w:r>
          </w:p>
        </w:tc>
        <w:tc>
          <w:tcPr>
            <w:tcW w:w="3436" w:type="dxa"/>
            <w:tcBorders>
              <w:top w:val="single" w:sz="4" w:space="0" w:color="auto"/>
              <w:left w:val="single" w:sz="4" w:space="0" w:color="auto"/>
              <w:bottom w:val="single" w:sz="4" w:space="0" w:color="auto"/>
              <w:right w:val="single" w:sz="4" w:space="0" w:color="auto"/>
            </w:tcBorders>
          </w:tcPr>
          <w:p w14:paraId="1B42E355" w14:textId="77777777" w:rsidR="00A30D47" w:rsidRPr="00A30D47" w:rsidRDefault="00A30D47" w:rsidP="001416B9">
            <w:pPr>
              <w:pStyle w:val="LndNormale1"/>
              <w:textAlignment w:val="baseline"/>
              <w:rPr>
                <w:color w:val="002060"/>
                <w:sz w:val="20"/>
              </w:rPr>
            </w:pPr>
            <w:r w:rsidRPr="00A30D47">
              <w:rPr>
                <w:color w:val="002060"/>
                <w:sz w:val="20"/>
              </w:rPr>
              <w:t>A.S.D. ATLETICO AZZURRA COLLI</w:t>
            </w:r>
          </w:p>
        </w:tc>
      </w:tr>
      <w:tr w:rsidR="00A30D47" w:rsidRPr="00A30D47" w14:paraId="6AE1BA7F" w14:textId="77777777" w:rsidTr="001416B9">
        <w:tc>
          <w:tcPr>
            <w:tcW w:w="1265" w:type="dxa"/>
          </w:tcPr>
          <w:p w14:paraId="63CAD4EC" w14:textId="77777777" w:rsidR="00A30D47" w:rsidRPr="00A30D47" w:rsidRDefault="00A30D47" w:rsidP="001416B9">
            <w:pPr>
              <w:pStyle w:val="LndNormale1"/>
              <w:textAlignment w:val="baseline"/>
              <w:rPr>
                <w:color w:val="002060"/>
                <w:sz w:val="20"/>
              </w:rPr>
            </w:pPr>
            <w:r w:rsidRPr="00A30D47">
              <w:rPr>
                <w:color w:val="002060"/>
                <w:sz w:val="20"/>
              </w:rPr>
              <w:t>5721119</w:t>
            </w:r>
          </w:p>
        </w:tc>
        <w:tc>
          <w:tcPr>
            <w:tcW w:w="2756" w:type="dxa"/>
          </w:tcPr>
          <w:p w14:paraId="77574C34" w14:textId="77777777" w:rsidR="00A30D47" w:rsidRPr="00A30D47" w:rsidRDefault="00A30D47" w:rsidP="001416B9">
            <w:pPr>
              <w:pStyle w:val="LndNormale1"/>
              <w:textAlignment w:val="baseline"/>
              <w:rPr>
                <w:color w:val="002060"/>
                <w:sz w:val="20"/>
              </w:rPr>
            </w:pPr>
            <w:r w:rsidRPr="00A30D47">
              <w:rPr>
                <w:color w:val="002060"/>
                <w:sz w:val="20"/>
              </w:rPr>
              <w:t>DONATI LORENZO</w:t>
            </w:r>
          </w:p>
        </w:tc>
        <w:tc>
          <w:tcPr>
            <w:tcW w:w="1273" w:type="dxa"/>
          </w:tcPr>
          <w:p w14:paraId="6B136B5D" w14:textId="77777777" w:rsidR="00A30D47" w:rsidRPr="00A30D47" w:rsidRDefault="00A30D47" w:rsidP="001416B9">
            <w:pPr>
              <w:pStyle w:val="LndNormale1"/>
              <w:textAlignment w:val="baseline"/>
              <w:rPr>
                <w:color w:val="002060"/>
                <w:sz w:val="20"/>
              </w:rPr>
            </w:pPr>
            <w:r w:rsidRPr="00A30D47">
              <w:rPr>
                <w:color w:val="002060"/>
                <w:sz w:val="20"/>
              </w:rPr>
              <w:t>29.06.2000</w:t>
            </w:r>
          </w:p>
        </w:tc>
        <w:tc>
          <w:tcPr>
            <w:tcW w:w="1182" w:type="dxa"/>
          </w:tcPr>
          <w:p w14:paraId="630AAE04" w14:textId="77777777" w:rsidR="00A30D47" w:rsidRPr="00A30D47" w:rsidRDefault="00A30D47" w:rsidP="001416B9">
            <w:pPr>
              <w:pStyle w:val="LndNormale1"/>
              <w:textAlignment w:val="baseline"/>
              <w:rPr>
                <w:color w:val="002060"/>
                <w:sz w:val="20"/>
              </w:rPr>
            </w:pPr>
            <w:r w:rsidRPr="00A30D47">
              <w:rPr>
                <w:color w:val="002060"/>
                <w:sz w:val="20"/>
              </w:rPr>
              <w:t>59464</w:t>
            </w:r>
          </w:p>
        </w:tc>
        <w:tc>
          <w:tcPr>
            <w:tcW w:w="3436" w:type="dxa"/>
          </w:tcPr>
          <w:p w14:paraId="2BC2CA90" w14:textId="77777777" w:rsidR="00A30D47" w:rsidRPr="00A30D47" w:rsidRDefault="00A30D47" w:rsidP="001416B9">
            <w:pPr>
              <w:pStyle w:val="LndNormale1"/>
              <w:textAlignment w:val="baseline"/>
              <w:rPr>
                <w:color w:val="002060"/>
                <w:sz w:val="20"/>
              </w:rPr>
            </w:pPr>
            <w:r w:rsidRPr="00A30D47">
              <w:rPr>
                <w:color w:val="002060"/>
                <w:sz w:val="20"/>
              </w:rPr>
              <w:t>A.S.D. POL. LUNANO</w:t>
            </w:r>
          </w:p>
        </w:tc>
      </w:tr>
      <w:tr w:rsidR="00A30D47" w:rsidRPr="00A30D47" w14:paraId="64C35DFD" w14:textId="77777777" w:rsidTr="001416B9">
        <w:tc>
          <w:tcPr>
            <w:tcW w:w="1265" w:type="dxa"/>
          </w:tcPr>
          <w:p w14:paraId="70BC7F36" w14:textId="77777777" w:rsidR="00A30D47" w:rsidRPr="00A30D47" w:rsidRDefault="00A30D47" w:rsidP="001416B9">
            <w:pPr>
              <w:pStyle w:val="LndNormale1"/>
              <w:textAlignment w:val="baseline"/>
              <w:rPr>
                <w:color w:val="002060"/>
                <w:sz w:val="20"/>
              </w:rPr>
            </w:pPr>
            <w:r w:rsidRPr="00A30D47">
              <w:rPr>
                <w:color w:val="002060"/>
                <w:sz w:val="20"/>
              </w:rPr>
              <w:t>4577627</w:t>
            </w:r>
          </w:p>
        </w:tc>
        <w:tc>
          <w:tcPr>
            <w:tcW w:w="2756" w:type="dxa"/>
          </w:tcPr>
          <w:p w14:paraId="0A693C2C" w14:textId="77777777" w:rsidR="00A30D47" w:rsidRPr="00A30D47" w:rsidRDefault="00A30D47" w:rsidP="001416B9">
            <w:pPr>
              <w:pStyle w:val="LndNormale1"/>
              <w:textAlignment w:val="baseline"/>
              <w:rPr>
                <w:color w:val="002060"/>
                <w:sz w:val="20"/>
              </w:rPr>
            </w:pPr>
            <w:r w:rsidRPr="00A30D47">
              <w:rPr>
                <w:color w:val="002060"/>
                <w:sz w:val="20"/>
              </w:rPr>
              <w:t>IOMMETTI RICCARDO</w:t>
            </w:r>
          </w:p>
        </w:tc>
        <w:tc>
          <w:tcPr>
            <w:tcW w:w="1273" w:type="dxa"/>
          </w:tcPr>
          <w:p w14:paraId="023619B6" w14:textId="77777777" w:rsidR="00A30D47" w:rsidRPr="00A30D47" w:rsidRDefault="00A30D47" w:rsidP="001416B9">
            <w:pPr>
              <w:pStyle w:val="LndNormale1"/>
              <w:textAlignment w:val="baseline"/>
              <w:rPr>
                <w:color w:val="002060"/>
                <w:sz w:val="20"/>
              </w:rPr>
            </w:pPr>
            <w:r w:rsidRPr="00A30D47">
              <w:rPr>
                <w:color w:val="002060"/>
                <w:sz w:val="20"/>
              </w:rPr>
              <w:t>04.09.1995</w:t>
            </w:r>
          </w:p>
        </w:tc>
        <w:tc>
          <w:tcPr>
            <w:tcW w:w="1182" w:type="dxa"/>
          </w:tcPr>
          <w:p w14:paraId="708517A8" w14:textId="77777777" w:rsidR="00A30D47" w:rsidRPr="00A30D47" w:rsidRDefault="00A30D47" w:rsidP="001416B9">
            <w:pPr>
              <w:pStyle w:val="LndNormale1"/>
              <w:textAlignment w:val="baseline"/>
              <w:rPr>
                <w:color w:val="002060"/>
                <w:sz w:val="20"/>
              </w:rPr>
            </w:pPr>
            <w:r w:rsidRPr="00A30D47">
              <w:rPr>
                <w:color w:val="002060"/>
                <w:sz w:val="20"/>
              </w:rPr>
              <w:t>80180</w:t>
            </w:r>
          </w:p>
        </w:tc>
        <w:tc>
          <w:tcPr>
            <w:tcW w:w="3436" w:type="dxa"/>
          </w:tcPr>
          <w:p w14:paraId="3CE97F3F" w14:textId="77777777" w:rsidR="00A30D47" w:rsidRPr="00A30D47" w:rsidRDefault="00A30D47" w:rsidP="001416B9">
            <w:pPr>
              <w:pStyle w:val="LndNormale1"/>
              <w:textAlignment w:val="baseline"/>
              <w:rPr>
                <w:color w:val="002060"/>
                <w:sz w:val="20"/>
              </w:rPr>
            </w:pPr>
            <w:r w:rsidRPr="00A30D47">
              <w:rPr>
                <w:color w:val="002060"/>
                <w:sz w:val="20"/>
              </w:rPr>
              <w:t>A.S.D. PONZANO GIBERTO CALCI</w:t>
            </w:r>
          </w:p>
        </w:tc>
      </w:tr>
    </w:tbl>
    <w:p w14:paraId="35F9A567" w14:textId="77777777" w:rsidR="00A30D47" w:rsidRPr="00A30D47" w:rsidRDefault="00A30D47" w:rsidP="00A30D47">
      <w:pPr>
        <w:pStyle w:val="LndNormale1"/>
        <w:rPr>
          <w:color w:val="002060"/>
        </w:rPr>
      </w:pPr>
    </w:p>
    <w:p w14:paraId="454B28E0" w14:textId="77777777" w:rsidR="00A30D47" w:rsidRPr="00A30D47" w:rsidRDefault="00A30D47" w:rsidP="00A30D47">
      <w:pPr>
        <w:pStyle w:val="LndNormale1"/>
        <w:rPr>
          <w:color w:val="002060"/>
        </w:rPr>
      </w:pPr>
      <w:r w:rsidRPr="00A30D4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A30D47">
        <w:rPr>
          <w:b/>
          <w:color w:val="002060"/>
        </w:rPr>
        <w:t>13.11.2024:</w:t>
      </w:r>
    </w:p>
    <w:tbl>
      <w:tblPr>
        <w:tblStyle w:val="Grigliatabella"/>
        <w:tblW w:w="0" w:type="auto"/>
        <w:tblLook w:val="04A0" w:firstRow="1" w:lastRow="0" w:firstColumn="1" w:lastColumn="0" w:noHBand="0" w:noVBand="1"/>
      </w:tblPr>
      <w:tblGrid>
        <w:gridCol w:w="1265"/>
        <w:gridCol w:w="2756"/>
        <w:gridCol w:w="1273"/>
        <w:gridCol w:w="1182"/>
        <w:gridCol w:w="3436"/>
      </w:tblGrid>
      <w:tr w:rsidR="00A30D47" w:rsidRPr="00A30D47" w14:paraId="6449850F" w14:textId="77777777" w:rsidTr="001416B9">
        <w:tc>
          <w:tcPr>
            <w:tcW w:w="1265" w:type="dxa"/>
            <w:tcBorders>
              <w:top w:val="single" w:sz="4" w:space="0" w:color="auto"/>
              <w:left w:val="single" w:sz="4" w:space="0" w:color="auto"/>
              <w:bottom w:val="single" w:sz="4" w:space="0" w:color="auto"/>
              <w:right w:val="single" w:sz="4" w:space="0" w:color="auto"/>
            </w:tcBorders>
            <w:hideMark/>
          </w:tcPr>
          <w:p w14:paraId="6F6BE5A6" w14:textId="77777777" w:rsidR="00A30D47" w:rsidRPr="00A30D47" w:rsidRDefault="00A30D47" w:rsidP="001416B9">
            <w:pPr>
              <w:pStyle w:val="LndNormale1"/>
              <w:jc w:val="center"/>
              <w:textAlignment w:val="baseline"/>
              <w:rPr>
                <w:b/>
                <w:color w:val="002060"/>
              </w:rPr>
            </w:pPr>
            <w:r w:rsidRPr="00A30D47">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9560E10" w14:textId="77777777" w:rsidR="00A30D47" w:rsidRPr="00A30D47" w:rsidRDefault="00A30D47" w:rsidP="001416B9">
            <w:pPr>
              <w:pStyle w:val="LndNormale1"/>
              <w:jc w:val="center"/>
              <w:textAlignment w:val="baseline"/>
              <w:rPr>
                <w:b/>
                <w:color w:val="002060"/>
              </w:rPr>
            </w:pPr>
            <w:r w:rsidRPr="00A30D47">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5663FED" w14:textId="77777777" w:rsidR="00A30D47" w:rsidRPr="00A30D47" w:rsidRDefault="00A30D47" w:rsidP="001416B9">
            <w:pPr>
              <w:pStyle w:val="LndNormale1"/>
              <w:jc w:val="center"/>
              <w:textAlignment w:val="baseline"/>
              <w:rPr>
                <w:b/>
                <w:color w:val="002060"/>
              </w:rPr>
            </w:pPr>
            <w:r w:rsidRPr="00A30D4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EAF1ED9" w14:textId="77777777" w:rsidR="00A30D47" w:rsidRPr="00A30D47" w:rsidRDefault="00A30D47" w:rsidP="001416B9">
            <w:pPr>
              <w:pStyle w:val="LndNormale1"/>
              <w:jc w:val="center"/>
              <w:textAlignment w:val="baseline"/>
              <w:rPr>
                <w:b/>
                <w:color w:val="002060"/>
              </w:rPr>
            </w:pPr>
            <w:r w:rsidRPr="00A30D47">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F3F23B3" w14:textId="77777777" w:rsidR="00A30D47" w:rsidRPr="00A30D47" w:rsidRDefault="00A30D47" w:rsidP="001416B9">
            <w:pPr>
              <w:pStyle w:val="LndNormale1"/>
              <w:jc w:val="center"/>
              <w:textAlignment w:val="baseline"/>
              <w:rPr>
                <w:b/>
                <w:color w:val="002060"/>
              </w:rPr>
            </w:pPr>
            <w:r w:rsidRPr="00A30D47">
              <w:rPr>
                <w:b/>
                <w:color w:val="002060"/>
              </w:rPr>
              <w:t>Società</w:t>
            </w:r>
          </w:p>
        </w:tc>
      </w:tr>
      <w:tr w:rsidR="00A30D47" w:rsidRPr="00A30D47" w14:paraId="4DA7173D" w14:textId="77777777" w:rsidTr="001416B9">
        <w:tc>
          <w:tcPr>
            <w:tcW w:w="1265" w:type="dxa"/>
            <w:tcBorders>
              <w:top w:val="single" w:sz="4" w:space="0" w:color="auto"/>
              <w:left w:val="single" w:sz="4" w:space="0" w:color="auto"/>
              <w:bottom w:val="single" w:sz="4" w:space="0" w:color="auto"/>
              <w:right w:val="single" w:sz="4" w:space="0" w:color="auto"/>
            </w:tcBorders>
          </w:tcPr>
          <w:p w14:paraId="73827407" w14:textId="77777777" w:rsidR="00A30D47" w:rsidRPr="00A30D47" w:rsidRDefault="00A30D47" w:rsidP="001416B9">
            <w:pPr>
              <w:pStyle w:val="LndNormale1"/>
              <w:textAlignment w:val="baseline"/>
              <w:rPr>
                <w:color w:val="002060"/>
                <w:sz w:val="20"/>
              </w:rPr>
            </w:pPr>
            <w:r w:rsidRPr="00A30D47">
              <w:rPr>
                <w:color w:val="002060"/>
                <w:sz w:val="20"/>
              </w:rPr>
              <w:t>5723854</w:t>
            </w:r>
          </w:p>
        </w:tc>
        <w:tc>
          <w:tcPr>
            <w:tcW w:w="2756" w:type="dxa"/>
            <w:tcBorders>
              <w:top w:val="single" w:sz="4" w:space="0" w:color="auto"/>
              <w:left w:val="single" w:sz="4" w:space="0" w:color="auto"/>
              <w:bottom w:val="single" w:sz="4" w:space="0" w:color="auto"/>
              <w:right w:val="single" w:sz="4" w:space="0" w:color="auto"/>
            </w:tcBorders>
          </w:tcPr>
          <w:p w14:paraId="6EAA19BD" w14:textId="77777777" w:rsidR="00A30D47" w:rsidRPr="00A30D47" w:rsidRDefault="00A30D47" w:rsidP="001416B9">
            <w:pPr>
              <w:pStyle w:val="LndNormale1"/>
              <w:textAlignment w:val="baseline"/>
              <w:rPr>
                <w:color w:val="002060"/>
                <w:sz w:val="20"/>
              </w:rPr>
            </w:pPr>
            <w:r w:rsidRPr="00A30D47">
              <w:rPr>
                <w:color w:val="002060"/>
                <w:sz w:val="20"/>
              </w:rPr>
              <w:t>GUZZINI VITTORIO</w:t>
            </w:r>
          </w:p>
        </w:tc>
        <w:tc>
          <w:tcPr>
            <w:tcW w:w="1273" w:type="dxa"/>
            <w:tcBorders>
              <w:top w:val="single" w:sz="4" w:space="0" w:color="auto"/>
              <w:left w:val="single" w:sz="4" w:space="0" w:color="auto"/>
              <w:bottom w:val="single" w:sz="4" w:space="0" w:color="auto"/>
              <w:right w:val="single" w:sz="4" w:space="0" w:color="auto"/>
            </w:tcBorders>
          </w:tcPr>
          <w:p w14:paraId="0EAA68C4" w14:textId="77777777" w:rsidR="00A30D47" w:rsidRPr="00A30D47" w:rsidRDefault="00A30D47" w:rsidP="001416B9">
            <w:pPr>
              <w:pStyle w:val="LndNormale1"/>
              <w:textAlignment w:val="baseline"/>
              <w:rPr>
                <w:color w:val="002060"/>
                <w:sz w:val="20"/>
              </w:rPr>
            </w:pPr>
            <w:r w:rsidRPr="00A30D47">
              <w:rPr>
                <w:color w:val="002060"/>
                <w:sz w:val="20"/>
              </w:rPr>
              <w:t>04.06.2002</w:t>
            </w:r>
          </w:p>
        </w:tc>
        <w:tc>
          <w:tcPr>
            <w:tcW w:w="1182" w:type="dxa"/>
            <w:tcBorders>
              <w:top w:val="single" w:sz="4" w:space="0" w:color="auto"/>
              <w:left w:val="single" w:sz="4" w:space="0" w:color="auto"/>
              <w:bottom w:val="single" w:sz="4" w:space="0" w:color="auto"/>
              <w:right w:val="single" w:sz="4" w:space="0" w:color="auto"/>
            </w:tcBorders>
          </w:tcPr>
          <w:p w14:paraId="3A81D97B" w14:textId="77777777" w:rsidR="00A30D47" w:rsidRPr="00A30D47" w:rsidRDefault="00A30D47" w:rsidP="001416B9">
            <w:pPr>
              <w:pStyle w:val="LndNormale1"/>
              <w:textAlignment w:val="baseline"/>
              <w:rPr>
                <w:color w:val="002060"/>
                <w:sz w:val="20"/>
              </w:rPr>
            </w:pPr>
            <w:r w:rsidRPr="00A30D47">
              <w:rPr>
                <w:color w:val="002060"/>
                <w:sz w:val="20"/>
              </w:rPr>
              <w:t>937908</w:t>
            </w:r>
          </w:p>
        </w:tc>
        <w:tc>
          <w:tcPr>
            <w:tcW w:w="3436" w:type="dxa"/>
            <w:tcBorders>
              <w:top w:val="single" w:sz="4" w:space="0" w:color="auto"/>
              <w:left w:val="single" w:sz="4" w:space="0" w:color="auto"/>
              <w:bottom w:val="single" w:sz="4" w:space="0" w:color="auto"/>
              <w:right w:val="single" w:sz="4" w:space="0" w:color="auto"/>
            </w:tcBorders>
          </w:tcPr>
          <w:p w14:paraId="228118F4" w14:textId="77777777" w:rsidR="00A30D47" w:rsidRPr="00A30D47" w:rsidRDefault="00A30D47" w:rsidP="001416B9">
            <w:pPr>
              <w:pStyle w:val="LndNormale1"/>
              <w:textAlignment w:val="baseline"/>
              <w:rPr>
                <w:color w:val="002060"/>
                <w:sz w:val="20"/>
              </w:rPr>
            </w:pPr>
            <w:r w:rsidRPr="00A30D47">
              <w:rPr>
                <w:color w:val="002060"/>
                <w:sz w:val="20"/>
              </w:rPr>
              <w:t>U.S. TOLENTINO 1919 SSDARL</w:t>
            </w:r>
          </w:p>
        </w:tc>
      </w:tr>
    </w:tbl>
    <w:p w14:paraId="1E336DC2" w14:textId="77777777" w:rsidR="00A30D47" w:rsidRPr="00A30D47" w:rsidRDefault="00A30D47" w:rsidP="00A30D47">
      <w:pPr>
        <w:pStyle w:val="LndNormale1"/>
        <w:rPr>
          <w:color w:val="002060"/>
        </w:rPr>
      </w:pPr>
    </w:p>
    <w:p w14:paraId="360662D9" w14:textId="77777777" w:rsidR="00A30D47" w:rsidRPr="00A30D47" w:rsidRDefault="00A30D47" w:rsidP="00A30D47">
      <w:pPr>
        <w:pStyle w:val="LndNormale1"/>
        <w:rPr>
          <w:color w:val="002060"/>
        </w:rPr>
      </w:pPr>
    </w:p>
    <w:p w14:paraId="2E0B0197" w14:textId="77777777" w:rsidR="00A30D47" w:rsidRPr="007D5DE1" w:rsidRDefault="00A30D47" w:rsidP="00A30D47">
      <w:pPr>
        <w:pStyle w:val="Nessunaspaziatura"/>
        <w:rPr>
          <w:rFonts w:ascii="Arial" w:hAnsi="Arial" w:cs="Arial"/>
          <w:b/>
          <w:color w:val="002060"/>
          <w:sz w:val="28"/>
          <w:szCs w:val="28"/>
        </w:rPr>
      </w:pPr>
      <w:r w:rsidRPr="007D5DE1">
        <w:rPr>
          <w:rFonts w:ascii="Arial" w:hAnsi="Arial" w:cs="Arial"/>
          <w:b/>
          <w:color w:val="002060"/>
          <w:sz w:val="28"/>
          <w:szCs w:val="28"/>
        </w:rPr>
        <w:t>COMMISSARI DI CAMPO</w:t>
      </w:r>
    </w:p>
    <w:p w14:paraId="7748C0C3" w14:textId="77777777" w:rsidR="00A30D47" w:rsidRPr="00A30D47" w:rsidRDefault="00A30D47" w:rsidP="00A30D47">
      <w:pPr>
        <w:pStyle w:val="Nessunaspaziatura"/>
        <w:rPr>
          <w:rFonts w:ascii="Arial" w:hAnsi="Arial" w:cs="Arial"/>
          <w:color w:val="002060"/>
        </w:rPr>
      </w:pPr>
    </w:p>
    <w:p w14:paraId="3D1800E9"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t>Si trascrive di seguito l’elenco dei Commissari di Campo in organico presso il Comitato Regionale Marche per la stagione sportiva 2024/2025:</w:t>
      </w:r>
    </w:p>
    <w:p w14:paraId="5CE7BF16" w14:textId="77777777" w:rsidR="00A30D47" w:rsidRPr="00A30D47" w:rsidRDefault="00A30D47" w:rsidP="00A30D47">
      <w:pPr>
        <w:pStyle w:val="Nessunaspaziatura"/>
        <w:jc w:val="both"/>
        <w:rPr>
          <w:rFonts w:ascii="Arial" w:hAnsi="Arial" w:cs="Arial"/>
          <w:color w:val="002060"/>
        </w:rPr>
      </w:pPr>
    </w:p>
    <w:p w14:paraId="419AA408"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t>AVI ALBERTO</w:t>
      </w:r>
    </w:p>
    <w:p w14:paraId="6493961B"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t>BOLLANTE ADALGISO</w:t>
      </w:r>
    </w:p>
    <w:p w14:paraId="0CF2636D"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t>CONTIGIANI SILVANO</w:t>
      </w:r>
    </w:p>
    <w:p w14:paraId="49DD095D"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t>FRATONI DOMENICO</w:t>
      </w:r>
    </w:p>
    <w:p w14:paraId="3FBD1A8A"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t>MENGUCCI FRANCO</w:t>
      </w:r>
    </w:p>
    <w:p w14:paraId="54AFED3C"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t>MONTIRONI MARIO</w:t>
      </w:r>
    </w:p>
    <w:p w14:paraId="7C2CED1C"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t>POMPEI POENTINI GILBERTO</w:t>
      </w:r>
    </w:p>
    <w:p w14:paraId="629154F7"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t>POSSANZINI LORENZO</w:t>
      </w:r>
    </w:p>
    <w:p w14:paraId="7C756311"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t>RICCIARINI DONATO</w:t>
      </w:r>
    </w:p>
    <w:p w14:paraId="3E666D20"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t>STRACQUADANIO MARCO</w:t>
      </w:r>
    </w:p>
    <w:p w14:paraId="7A753851" w14:textId="77777777" w:rsidR="00A30D47" w:rsidRPr="00A30D47" w:rsidRDefault="00A30D47" w:rsidP="00A30D47">
      <w:pPr>
        <w:pStyle w:val="Nessunaspaziatura"/>
        <w:jc w:val="both"/>
        <w:rPr>
          <w:rFonts w:ascii="Arial" w:hAnsi="Arial" w:cs="Arial"/>
          <w:color w:val="002060"/>
        </w:rPr>
      </w:pPr>
      <w:r w:rsidRPr="00A30D47">
        <w:rPr>
          <w:rFonts w:ascii="Arial" w:hAnsi="Arial" w:cs="Arial"/>
          <w:color w:val="002060"/>
        </w:rPr>
        <w:lastRenderedPageBreak/>
        <w:t>TALE’ FILIPPO</w:t>
      </w:r>
    </w:p>
    <w:p w14:paraId="1339A30A" w14:textId="7DFE7781" w:rsidR="00A30D47" w:rsidRPr="00A30D47" w:rsidRDefault="00A30D47" w:rsidP="00A30D47">
      <w:pPr>
        <w:pStyle w:val="LndNormale1"/>
        <w:rPr>
          <w:rFonts w:cs="Arial"/>
          <w:color w:val="002060"/>
        </w:rPr>
      </w:pPr>
      <w:r w:rsidRPr="00A30D47">
        <w:rPr>
          <w:rFonts w:cs="Arial"/>
          <w:color w:val="002060"/>
        </w:rPr>
        <w:t>VAGNINI CLAUDIO</w:t>
      </w:r>
    </w:p>
    <w:p w14:paraId="524BD49F" w14:textId="77777777" w:rsidR="00A30D47" w:rsidRPr="00612C27" w:rsidRDefault="00A30D47" w:rsidP="00A30D47">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E62B8C4" w14:textId="77777777" w:rsidR="009A1B14" w:rsidRPr="00EE7084" w:rsidRDefault="009A1B14" w:rsidP="009A1B14">
      <w:pPr>
        <w:pStyle w:val="breakline"/>
        <w:rPr>
          <w:color w:val="002060"/>
        </w:rPr>
      </w:pPr>
    </w:p>
    <w:p w14:paraId="3C571071" w14:textId="77777777" w:rsidR="009A1B14" w:rsidRPr="00EE7084" w:rsidRDefault="009A1B14" w:rsidP="009A1B14">
      <w:pPr>
        <w:pStyle w:val="titolocampionato0"/>
        <w:shd w:val="clear" w:color="auto" w:fill="CCCCCC"/>
        <w:spacing w:before="80" w:after="40"/>
        <w:rPr>
          <w:color w:val="002060"/>
        </w:rPr>
      </w:pPr>
      <w:r w:rsidRPr="00EE7084">
        <w:rPr>
          <w:color w:val="002060"/>
        </w:rPr>
        <w:t>CALCIO A CINQUE SERIE C1</w:t>
      </w:r>
    </w:p>
    <w:p w14:paraId="731EA5B3" w14:textId="77777777" w:rsidR="009A1B14" w:rsidRPr="00EE7084" w:rsidRDefault="009A1B14" w:rsidP="009A1B14">
      <w:pPr>
        <w:pStyle w:val="titoloprinc0"/>
        <w:rPr>
          <w:color w:val="002060"/>
        </w:rPr>
      </w:pPr>
      <w:r w:rsidRPr="00EE7084">
        <w:rPr>
          <w:color w:val="002060"/>
        </w:rPr>
        <w:t>VARIAZIONI AL PROGRAMMA GARE</w:t>
      </w:r>
    </w:p>
    <w:p w14:paraId="79C7BE62" w14:textId="77777777" w:rsidR="009A1B14" w:rsidRPr="00EE7084" w:rsidRDefault="009A1B14" w:rsidP="009A1B14">
      <w:pPr>
        <w:pStyle w:val="breakline"/>
        <w:rPr>
          <w:color w:val="002060"/>
        </w:rPr>
      </w:pPr>
    </w:p>
    <w:p w14:paraId="7EDFA744" w14:textId="77777777" w:rsidR="009A1B14" w:rsidRPr="00EE7084" w:rsidRDefault="009A1B14" w:rsidP="009A1B14">
      <w:pPr>
        <w:pStyle w:val="breakline"/>
        <w:rPr>
          <w:color w:val="002060"/>
        </w:rPr>
      </w:pPr>
    </w:p>
    <w:p w14:paraId="138D2264" w14:textId="77777777" w:rsidR="009A1B14" w:rsidRPr="00EE7084" w:rsidRDefault="009A1B14" w:rsidP="009A1B14">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1B14" w:rsidRPr="00EE7084" w14:paraId="50258A40" w14:textId="77777777" w:rsidTr="00EE2F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D0071" w14:textId="77777777" w:rsidR="009A1B14" w:rsidRPr="00EE7084" w:rsidRDefault="009A1B14" w:rsidP="001416B9">
            <w:pPr>
              <w:pStyle w:val="headertabella0"/>
              <w:rPr>
                <w:color w:val="002060"/>
              </w:rPr>
            </w:pPr>
            <w:r w:rsidRPr="00EE708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6A5AC" w14:textId="77777777" w:rsidR="009A1B14" w:rsidRPr="00EE7084" w:rsidRDefault="009A1B14" w:rsidP="001416B9">
            <w:pPr>
              <w:pStyle w:val="headertabella0"/>
              <w:rPr>
                <w:color w:val="002060"/>
              </w:rPr>
            </w:pPr>
            <w:r w:rsidRPr="00EE7084">
              <w:rPr>
                <w:color w:val="002060"/>
              </w:rPr>
              <w:t xml:space="preserve">N° </w:t>
            </w:r>
            <w:proofErr w:type="spellStart"/>
            <w:r w:rsidRPr="00EE7084">
              <w:rPr>
                <w:color w:val="002060"/>
              </w:rPr>
              <w:t>Gior</w:t>
            </w:r>
            <w:proofErr w:type="spellEnd"/>
            <w:r w:rsidRPr="00EE70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EA149" w14:textId="77777777" w:rsidR="009A1B14" w:rsidRPr="00EE7084" w:rsidRDefault="009A1B14" w:rsidP="001416B9">
            <w:pPr>
              <w:pStyle w:val="headertabella0"/>
              <w:rPr>
                <w:color w:val="002060"/>
              </w:rPr>
            </w:pPr>
            <w:r w:rsidRPr="00EE70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E3346" w14:textId="77777777" w:rsidR="009A1B14" w:rsidRPr="00EE7084" w:rsidRDefault="009A1B14" w:rsidP="001416B9">
            <w:pPr>
              <w:pStyle w:val="headertabella0"/>
              <w:rPr>
                <w:color w:val="002060"/>
              </w:rPr>
            </w:pPr>
            <w:r w:rsidRPr="00EE70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208C1" w14:textId="77777777" w:rsidR="009A1B14" w:rsidRPr="00EE7084" w:rsidRDefault="009A1B14" w:rsidP="001416B9">
            <w:pPr>
              <w:pStyle w:val="headertabella0"/>
              <w:rPr>
                <w:color w:val="002060"/>
              </w:rPr>
            </w:pPr>
            <w:r w:rsidRPr="00EE7084">
              <w:rPr>
                <w:color w:val="002060"/>
              </w:rPr>
              <w:t xml:space="preserve">Data </w:t>
            </w:r>
            <w:proofErr w:type="spellStart"/>
            <w:r w:rsidRPr="00EE7084">
              <w:rPr>
                <w:color w:val="002060"/>
              </w:rPr>
              <w:t>Orig</w:t>
            </w:r>
            <w:proofErr w:type="spellEnd"/>
            <w:r w:rsidRPr="00EE70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6A568" w14:textId="77777777" w:rsidR="009A1B14" w:rsidRPr="00EE7084" w:rsidRDefault="009A1B14" w:rsidP="001416B9">
            <w:pPr>
              <w:pStyle w:val="headertabella0"/>
              <w:rPr>
                <w:color w:val="002060"/>
              </w:rPr>
            </w:pPr>
            <w:r w:rsidRPr="00EE70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48A0E" w14:textId="77777777" w:rsidR="009A1B14" w:rsidRPr="00EE7084" w:rsidRDefault="009A1B14" w:rsidP="001416B9">
            <w:pPr>
              <w:pStyle w:val="headertabella0"/>
              <w:rPr>
                <w:color w:val="002060"/>
              </w:rPr>
            </w:pPr>
            <w:r w:rsidRPr="00EE7084">
              <w:rPr>
                <w:color w:val="002060"/>
              </w:rPr>
              <w:t xml:space="preserve">Ora </w:t>
            </w:r>
            <w:proofErr w:type="spellStart"/>
            <w:r w:rsidRPr="00EE7084">
              <w:rPr>
                <w:color w:val="002060"/>
              </w:rPr>
              <w:t>Orig</w:t>
            </w:r>
            <w:proofErr w:type="spellEnd"/>
            <w:r w:rsidRPr="00EE708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11DEB" w14:textId="77777777" w:rsidR="009A1B14" w:rsidRPr="00EE7084" w:rsidRDefault="009A1B14" w:rsidP="001416B9">
            <w:pPr>
              <w:pStyle w:val="headertabella0"/>
              <w:rPr>
                <w:color w:val="002060"/>
              </w:rPr>
            </w:pPr>
            <w:r w:rsidRPr="00EE7084">
              <w:rPr>
                <w:color w:val="002060"/>
              </w:rPr>
              <w:t>Impianto</w:t>
            </w:r>
          </w:p>
        </w:tc>
      </w:tr>
      <w:tr w:rsidR="009A1B14" w:rsidRPr="00EE7084" w14:paraId="1CFB8FC8" w14:textId="77777777" w:rsidTr="00EE2F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596D6" w14:textId="77777777" w:rsidR="009A1B14" w:rsidRPr="00786E74" w:rsidRDefault="009A1B14" w:rsidP="001416B9">
            <w:pPr>
              <w:pStyle w:val="rowtabella0"/>
              <w:rPr>
                <w:color w:val="002060"/>
                <w:highlight w:val="yellow"/>
              </w:rPr>
            </w:pPr>
            <w:r w:rsidRPr="00786E74">
              <w:rPr>
                <w:color w:val="002060"/>
                <w:highlight w:val="yellow"/>
              </w:rPr>
              <w:t>15/11/2024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648F" w14:textId="77777777" w:rsidR="009A1B14" w:rsidRPr="00786E74" w:rsidRDefault="009A1B14" w:rsidP="001416B9">
            <w:pPr>
              <w:pStyle w:val="rowtabella0"/>
              <w:jc w:val="center"/>
              <w:rPr>
                <w:color w:val="002060"/>
                <w:highlight w:val="yellow"/>
              </w:rPr>
            </w:pPr>
            <w:r w:rsidRPr="00786E74">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6B378" w14:textId="77777777" w:rsidR="009A1B14" w:rsidRPr="00786E74" w:rsidRDefault="009A1B14" w:rsidP="001416B9">
            <w:pPr>
              <w:pStyle w:val="rowtabella0"/>
              <w:rPr>
                <w:color w:val="002060"/>
                <w:highlight w:val="yellow"/>
              </w:rPr>
            </w:pPr>
            <w:r w:rsidRPr="00786E74">
              <w:rPr>
                <w:color w:val="002060"/>
                <w:highlight w:val="yellow"/>
              </w:rPr>
              <w:t>PIANACCIO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BD31" w14:textId="77777777" w:rsidR="009A1B14" w:rsidRPr="00786E74" w:rsidRDefault="009A1B14" w:rsidP="001416B9">
            <w:pPr>
              <w:pStyle w:val="rowtabella0"/>
              <w:rPr>
                <w:color w:val="002060"/>
                <w:highlight w:val="yellow"/>
              </w:rPr>
            </w:pPr>
            <w:r w:rsidRPr="00786E74">
              <w:rPr>
                <w:color w:val="002060"/>
                <w:highlight w:val="yellow"/>
              </w:rPr>
              <w:t>BAYER CAPPUCCINI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B5EC" w14:textId="77777777" w:rsidR="009A1B14" w:rsidRPr="00EE7084" w:rsidRDefault="009A1B14" w:rsidP="001416B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169F" w14:textId="77777777" w:rsidR="009A1B14" w:rsidRPr="00EE7084" w:rsidRDefault="009A1B14" w:rsidP="001416B9">
            <w:pPr>
              <w:pStyle w:val="rowtabella0"/>
              <w:jc w:val="center"/>
              <w:rPr>
                <w:color w:val="002060"/>
              </w:rPr>
            </w:pPr>
            <w:r w:rsidRPr="00786E74">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9D37" w14:textId="77777777" w:rsidR="009A1B14" w:rsidRPr="00EE7084" w:rsidRDefault="009A1B14" w:rsidP="001416B9">
            <w:pPr>
              <w:pStyle w:val="rowtabella0"/>
              <w:jc w:val="center"/>
              <w:rPr>
                <w:color w:val="002060"/>
              </w:rPr>
            </w:pPr>
            <w:r w:rsidRPr="00EE7084">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1D72" w14:textId="77777777" w:rsidR="009A1B14" w:rsidRPr="00EE7084" w:rsidRDefault="009A1B14" w:rsidP="001416B9">
            <w:pPr>
              <w:rPr>
                <w:color w:val="002060"/>
              </w:rPr>
            </w:pPr>
          </w:p>
        </w:tc>
      </w:tr>
      <w:tr w:rsidR="009A1B14" w:rsidRPr="00EE7084" w14:paraId="71E11253" w14:textId="77777777" w:rsidTr="00EE2F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6DF9" w14:textId="77777777" w:rsidR="009A1B14" w:rsidRPr="00786E74" w:rsidRDefault="009A1B14" w:rsidP="001416B9">
            <w:pPr>
              <w:pStyle w:val="rowtabella0"/>
              <w:rPr>
                <w:color w:val="002060"/>
                <w:highlight w:val="yellow"/>
              </w:rPr>
            </w:pPr>
            <w:r w:rsidRPr="00786E74">
              <w:rPr>
                <w:color w:val="002060"/>
                <w:highlight w:val="yellow"/>
              </w:rPr>
              <w:t>28/02/2025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B30A" w14:textId="77777777" w:rsidR="009A1B14" w:rsidRPr="00786E74" w:rsidRDefault="009A1B14" w:rsidP="001416B9">
            <w:pPr>
              <w:pStyle w:val="rowtabella0"/>
              <w:jc w:val="center"/>
              <w:rPr>
                <w:color w:val="002060"/>
                <w:highlight w:val="yellow"/>
              </w:rPr>
            </w:pPr>
            <w:r w:rsidRPr="00786E74">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74859" w14:textId="77777777" w:rsidR="009A1B14" w:rsidRPr="00786E74" w:rsidRDefault="009A1B14" w:rsidP="001416B9">
            <w:pPr>
              <w:pStyle w:val="rowtabella0"/>
              <w:rPr>
                <w:color w:val="002060"/>
                <w:highlight w:val="yellow"/>
              </w:rPr>
            </w:pPr>
            <w:r w:rsidRPr="00786E74">
              <w:rPr>
                <w:color w:val="002060"/>
                <w:highlight w:val="yellow"/>
              </w:rPr>
              <w:t>BAYER CAPPUCCINI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F3D46" w14:textId="77777777" w:rsidR="009A1B14" w:rsidRPr="00786E74" w:rsidRDefault="009A1B14" w:rsidP="001416B9">
            <w:pPr>
              <w:pStyle w:val="rowtabella0"/>
              <w:rPr>
                <w:color w:val="002060"/>
                <w:highlight w:val="yellow"/>
              </w:rPr>
            </w:pPr>
            <w:r w:rsidRPr="00786E74">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7015" w14:textId="77777777" w:rsidR="009A1B14" w:rsidRPr="00EE7084" w:rsidRDefault="009A1B14" w:rsidP="001416B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C4AD" w14:textId="77777777" w:rsidR="009A1B14" w:rsidRPr="00EE7084" w:rsidRDefault="009A1B14" w:rsidP="001416B9">
            <w:pPr>
              <w:pStyle w:val="rowtabella0"/>
              <w:jc w:val="center"/>
              <w:rPr>
                <w:color w:val="002060"/>
              </w:rPr>
            </w:pPr>
            <w:r w:rsidRPr="00786E74">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DBAA" w14:textId="77777777" w:rsidR="009A1B14" w:rsidRPr="00EE7084" w:rsidRDefault="009A1B14" w:rsidP="001416B9">
            <w:pPr>
              <w:pStyle w:val="rowtabella0"/>
              <w:jc w:val="center"/>
              <w:rPr>
                <w:color w:val="002060"/>
              </w:rPr>
            </w:pPr>
            <w:r w:rsidRPr="00EE7084">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F927" w14:textId="77777777" w:rsidR="009A1B14" w:rsidRPr="00EE7084" w:rsidRDefault="009A1B14" w:rsidP="001416B9">
            <w:pPr>
              <w:rPr>
                <w:color w:val="002060"/>
              </w:rPr>
            </w:pPr>
          </w:p>
        </w:tc>
      </w:tr>
    </w:tbl>
    <w:p w14:paraId="6288ED17" w14:textId="77777777" w:rsidR="009A1B14" w:rsidRPr="00EE7084" w:rsidRDefault="009A1B14" w:rsidP="009A1B14">
      <w:pPr>
        <w:pStyle w:val="breakline"/>
        <w:rPr>
          <w:rFonts w:eastAsiaTheme="minorEastAsia"/>
          <w:color w:val="002060"/>
        </w:rPr>
      </w:pPr>
    </w:p>
    <w:p w14:paraId="39FC7D9F" w14:textId="77777777" w:rsidR="009A1B14" w:rsidRPr="00EE7084" w:rsidRDefault="009A1B14" w:rsidP="009A1B14">
      <w:pPr>
        <w:pStyle w:val="breakline"/>
        <w:rPr>
          <w:color w:val="002060"/>
        </w:rPr>
      </w:pPr>
    </w:p>
    <w:p w14:paraId="266C16AD" w14:textId="77777777" w:rsidR="009A1B14" w:rsidRPr="00EE7084" w:rsidRDefault="009A1B14" w:rsidP="009A1B14">
      <w:pPr>
        <w:pStyle w:val="titoloprinc0"/>
        <w:rPr>
          <w:color w:val="002060"/>
        </w:rPr>
      </w:pPr>
      <w:r w:rsidRPr="00EE7084">
        <w:rPr>
          <w:color w:val="002060"/>
        </w:rPr>
        <w:t>RISULTATI</w:t>
      </w:r>
    </w:p>
    <w:p w14:paraId="1BAEC37E" w14:textId="77777777" w:rsidR="009A1B14" w:rsidRPr="00EE7084" w:rsidRDefault="009A1B14" w:rsidP="009A1B14">
      <w:pPr>
        <w:pStyle w:val="breakline"/>
        <w:rPr>
          <w:color w:val="002060"/>
        </w:rPr>
      </w:pPr>
    </w:p>
    <w:p w14:paraId="1A8E67AE" w14:textId="77777777" w:rsidR="009A1B14" w:rsidRPr="00EE7084" w:rsidRDefault="009A1B14" w:rsidP="009A1B14">
      <w:pPr>
        <w:pStyle w:val="sottotitolocampionato10"/>
        <w:rPr>
          <w:color w:val="002060"/>
        </w:rPr>
      </w:pPr>
      <w:r w:rsidRPr="00EE7084">
        <w:rPr>
          <w:color w:val="002060"/>
        </w:rPr>
        <w:t>RISULTATI UFFICIALI GARE DEL 08/11/2024</w:t>
      </w:r>
    </w:p>
    <w:p w14:paraId="642C4CCF" w14:textId="77777777" w:rsidR="009A1B14" w:rsidRPr="00952AC4" w:rsidRDefault="009A1B14" w:rsidP="00952AC4">
      <w:pPr>
        <w:pStyle w:val="sottotitolocampionato20"/>
        <w:spacing w:before="0" w:beforeAutospacing="0" w:after="0" w:afterAutospacing="0"/>
        <w:rPr>
          <w:rFonts w:ascii="Arial" w:hAnsi="Arial" w:cs="Arial"/>
          <w:color w:val="002060"/>
          <w:sz w:val="20"/>
          <w:szCs w:val="20"/>
        </w:rPr>
      </w:pPr>
      <w:r w:rsidRPr="00952AC4">
        <w:rPr>
          <w:rFonts w:ascii="Arial" w:hAnsi="Arial" w:cs="Arial"/>
          <w:color w:val="002060"/>
          <w:sz w:val="20"/>
          <w:szCs w:val="20"/>
        </w:rPr>
        <w:t>Si trascrivono qui di seguito i risultati ufficiali delle gare disputate</w:t>
      </w:r>
    </w:p>
    <w:p w14:paraId="128B8FCC" w14:textId="77777777" w:rsidR="009A1B14" w:rsidRPr="00EE7084" w:rsidRDefault="009A1B14" w:rsidP="009A1B1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1B14" w:rsidRPr="00EE7084" w14:paraId="7DD37D6A"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2FD51D71"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83C7C" w14:textId="77777777" w:rsidR="009A1B14" w:rsidRPr="00EE7084" w:rsidRDefault="009A1B14" w:rsidP="001416B9">
                  <w:pPr>
                    <w:pStyle w:val="headertabella0"/>
                    <w:rPr>
                      <w:color w:val="002060"/>
                    </w:rPr>
                  </w:pPr>
                  <w:r w:rsidRPr="00EE7084">
                    <w:rPr>
                      <w:color w:val="002060"/>
                    </w:rPr>
                    <w:t>GIRONE A - 7 Giornata - A</w:t>
                  </w:r>
                </w:p>
              </w:tc>
            </w:tr>
            <w:tr w:rsidR="009A1B14" w:rsidRPr="00EE7084" w14:paraId="414F76ED"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D73AF7" w14:textId="77777777" w:rsidR="009A1B14" w:rsidRPr="00EE7084" w:rsidRDefault="009A1B14" w:rsidP="001416B9">
                  <w:pPr>
                    <w:pStyle w:val="rowtabella0"/>
                    <w:rPr>
                      <w:color w:val="002060"/>
                    </w:rPr>
                  </w:pPr>
                  <w:r w:rsidRPr="00EE7084">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DD112" w14:textId="77777777" w:rsidR="009A1B14" w:rsidRPr="00EE7084" w:rsidRDefault="009A1B14" w:rsidP="001416B9">
                  <w:pPr>
                    <w:pStyle w:val="rowtabella0"/>
                    <w:rPr>
                      <w:color w:val="002060"/>
                    </w:rPr>
                  </w:pPr>
                  <w:r w:rsidRPr="00EE7084">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A9A58" w14:textId="77777777" w:rsidR="009A1B14" w:rsidRPr="00EE7084" w:rsidRDefault="009A1B14" w:rsidP="001416B9">
                  <w:pPr>
                    <w:pStyle w:val="rowtabella0"/>
                    <w:jc w:val="center"/>
                    <w:rPr>
                      <w:color w:val="002060"/>
                    </w:rPr>
                  </w:pPr>
                  <w:r w:rsidRPr="00EE7084">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01701" w14:textId="77777777" w:rsidR="009A1B14" w:rsidRPr="00EE7084" w:rsidRDefault="009A1B14" w:rsidP="001416B9">
                  <w:pPr>
                    <w:pStyle w:val="rowtabella0"/>
                    <w:jc w:val="center"/>
                    <w:rPr>
                      <w:color w:val="002060"/>
                    </w:rPr>
                  </w:pPr>
                  <w:r w:rsidRPr="00EE7084">
                    <w:rPr>
                      <w:color w:val="002060"/>
                    </w:rPr>
                    <w:t> </w:t>
                  </w:r>
                </w:p>
              </w:tc>
            </w:tr>
            <w:tr w:rsidR="009A1B14" w:rsidRPr="00EE7084" w14:paraId="6FF2479A"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923BB7" w14:textId="77777777" w:rsidR="009A1B14" w:rsidRPr="00EE7084" w:rsidRDefault="009A1B14" w:rsidP="001416B9">
                  <w:pPr>
                    <w:pStyle w:val="rowtabella0"/>
                    <w:rPr>
                      <w:color w:val="002060"/>
                    </w:rPr>
                  </w:pPr>
                  <w:r w:rsidRPr="00EE7084">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099840" w14:textId="77777777" w:rsidR="009A1B14" w:rsidRPr="00EE7084" w:rsidRDefault="009A1B14" w:rsidP="001416B9">
                  <w:pPr>
                    <w:pStyle w:val="rowtabella0"/>
                    <w:rPr>
                      <w:color w:val="002060"/>
                    </w:rPr>
                  </w:pPr>
                  <w:r w:rsidRPr="00EE7084">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228EA3" w14:textId="77777777" w:rsidR="009A1B14" w:rsidRPr="00EE7084" w:rsidRDefault="009A1B14" w:rsidP="001416B9">
                  <w:pPr>
                    <w:pStyle w:val="rowtabella0"/>
                    <w:jc w:val="center"/>
                    <w:rPr>
                      <w:color w:val="002060"/>
                    </w:rPr>
                  </w:pPr>
                  <w:r w:rsidRPr="00EE7084">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C6F6AE" w14:textId="77777777" w:rsidR="009A1B14" w:rsidRPr="00EE7084" w:rsidRDefault="009A1B14" w:rsidP="001416B9">
                  <w:pPr>
                    <w:pStyle w:val="rowtabella0"/>
                    <w:jc w:val="center"/>
                    <w:rPr>
                      <w:color w:val="002060"/>
                    </w:rPr>
                  </w:pPr>
                  <w:r w:rsidRPr="00EE7084">
                    <w:rPr>
                      <w:color w:val="002060"/>
                    </w:rPr>
                    <w:t> </w:t>
                  </w:r>
                </w:p>
              </w:tc>
            </w:tr>
            <w:tr w:rsidR="009A1B14" w:rsidRPr="00EE7084" w14:paraId="3D3EF658"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B1C958" w14:textId="77777777" w:rsidR="009A1B14" w:rsidRPr="00EE7084" w:rsidRDefault="009A1B14" w:rsidP="001416B9">
                  <w:pPr>
                    <w:pStyle w:val="rowtabella0"/>
                    <w:rPr>
                      <w:color w:val="002060"/>
                    </w:rPr>
                  </w:pPr>
                  <w:r w:rsidRPr="00EE7084">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860C1D" w14:textId="77777777" w:rsidR="009A1B14" w:rsidRPr="00EE7084" w:rsidRDefault="009A1B14" w:rsidP="001416B9">
                  <w:pPr>
                    <w:pStyle w:val="rowtabella0"/>
                    <w:rPr>
                      <w:color w:val="002060"/>
                    </w:rPr>
                  </w:pPr>
                  <w:r w:rsidRPr="00EE7084">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8B7187" w14:textId="77777777" w:rsidR="009A1B14" w:rsidRPr="00EE7084" w:rsidRDefault="009A1B14" w:rsidP="001416B9">
                  <w:pPr>
                    <w:pStyle w:val="rowtabella0"/>
                    <w:jc w:val="center"/>
                    <w:rPr>
                      <w:color w:val="002060"/>
                    </w:rPr>
                  </w:pPr>
                  <w:r w:rsidRPr="00EE708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8F1C56" w14:textId="77777777" w:rsidR="009A1B14" w:rsidRPr="00EE7084" w:rsidRDefault="009A1B14" w:rsidP="001416B9">
                  <w:pPr>
                    <w:pStyle w:val="rowtabella0"/>
                    <w:jc w:val="center"/>
                    <w:rPr>
                      <w:color w:val="002060"/>
                    </w:rPr>
                  </w:pPr>
                  <w:r w:rsidRPr="00EE7084">
                    <w:rPr>
                      <w:color w:val="002060"/>
                    </w:rPr>
                    <w:t> </w:t>
                  </w:r>
                </w:p>
              </w:tc>
            </w:tr>
            <w:tr w:rsidR="009A1B14" w:rsidRPr="00EE7084" w14:paraId="13C24BC2"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7D6569" w14:textId="77777777" w:rsidR="009A1B14" w:rsidRPr="00EE7084" w:rsidRDefault="009A1B14" w:rsidP="001416B9">
                  <w:pPr>
                    <w:pStyle w:val="rowtabella0"/>
                    <w:rPr>
                      <w:color w:val="002060"/>
                    </w:rPr>
                  </w:pPr>
                  <w:r w:rsidRPr="00EE7084">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A84602" w14:textId="77777777" w:rsidR="009A1B14" w:rsidRPr="00EE7084" w:rsidRDefault="009A1B14" w:rsidP="001416B9">
                  <w:pPr>
                    <w:pStyle w:val="rowtabella0"/>
                    <w:rPr>
                      <w:color w:val="002060"/>
                    </w:rPr>
                  </w:pPr>
                  <w:r w:rsidRPr="00EE7084">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92A4E7" w14:textId="77777777" w:rsidR="009A1B14" w:rsidRPr="00EE7084" w:rsidRDefault="009A1B14" w:rsidP="001416B9">
                  <w:pPr>
                    <w:pStyle w:val="rowtabella0"/>
                    <w:jc w:val="center"/>
                    <w:rPr>
                      <w:color w:val="002060"/>
                    </w:rPr>
                  </w:pPr>
                  <w:r w:rsidRPr="00EE7084">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CCF43B" w14:textId="77777777" w:rsidR="009A1B14" w:rsidRPr="00EE7084" w:rsidRDefault="009A1B14" w:rsidP="001416B9">
                  <w:pPr>
                    <w:pStyle w:val="rowtabella0"/>
                    <w:jc w:val="center"/>
                    <w:rPr>
                      <w:color w:val="002060"/>
                    </w:rPr>
                  </w:pPr>
                  <w:r w:rsidRPr="00EE7084">
                    <w:rPr>
                      <w:color w:val="002060"/>
                    </w:rPr>
                    <w:t> </w:t>
                  </w:r>
                </w:p>
              </w:tc>
            </w:tr>
            <w:tr w:rsidR="009A1B14" w:rsidRPr="00EE7084" w14:paraId="2FBD1DB1"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E12087" w14:textId="77777777" w:rsidR="009A1B14" w:rsidRPr="00EE7084" w:rsidRDefault="009A1B14" w:rsidP="001416B9">
                  <w:pPr>
                    <w:pStyle w:val="rowtabella0"/>
                    <w:rPr>
                      <w:color w:val="002060"/>
                    </w:rPr>
                  </w:pPr>
                  <w:r w:rsidRPr="00EE7084">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A9A6B9" w14:textId="77777777" w:rsidR="009A1B14" w:rsidRPr="00EE7084" w:rsidRDefault="009A1B14" w:rsidP="001416B9">
                  <w:pPr>
                    <w:pStyle w:val="rowtabella0"/>
                    <w:rPr>
                      <w:color w:val="002060"/>
                    </w:rPr>
                  </w:pPr>
                  <w:r w:rsidRPr="00EE7084">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6DCC36" w14:textId="77777777" w:rsidR="009A1B14" w:rsidRPr="00EE7084" w:rsidRDefault="009A1B14" w:rsidP="001416B9">
                  <w:pPr>
                    <w:pStyle w:val="rowtabella0"/>
                    <w:jc w:val="center"/>
                    <w:rPr>
                      <w:color w:val="002060"/>
                    </w:rPr>
                  </w:pPr>
                  <w:r w:rsidRPr="00EE708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403EFD" w14:textId="77777777" w:rsidR="009A1B14" w:rsidRPr="00EE7084" w:rsidRDefault="009A1B14" w:rsidP="001416B9">
                  <w:pPr>
                    <w:pStyle w:val="rowtabella0"/>
                    <w:jc w:val="center"/>
                    <w:rPr>
                      <w:color w:val="002060"/>
                    </w:rPr>
                  </w:pPr>
                  <w:r w:rsidRPr="00EE7084">
                    <w:rPr>
                      <w:color w:val="002060"/>
                    </w:rPr>
                    <w:t> </w:t>
                  </w:r>
                </w:p>
              </w:tc>
            </w:tr>
            <w:tr w:rsidR="009A1B14" w:rsidRPr="00EE7084" w14:paraId="27608EC5"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28E878" w14:textId="77777777" w:rsidR="009A1B14" w:rsidRPr="00EE7084" w:rsidRDefault="009A1B14" w:rsidP="001416B9">
                  <w:pPr>
                    <w:pStyle w:val="rowtabella0"/>
                    <w:rPr>
                      <w:color w:val="002060"/>
                    </w:rPr>
                  </w:pPr>
                  <w:r w:rsidRPr="00EE7084">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6AFCEB" w14:textId="77777777" w:rsidR="009A1B14" w:rsidRPr="00EE7084" w:rsidRDefault="009A1B14" w:rsidP="001416B9">
                  <w:pPr>
                    <w:pStyle w:val="rowtabella0"/>
                    <w:rPr>
                      <w:color w:val="002060"/>
                    </w:rPr>
                  </w:pPr>
                  <w:r w:rsidRPr="00EE7084">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75751F" w14:textId="77777777" w:rsidR="009A1B14" w:rsidRPr="00EE7084" w:rsidRDefault="009A1B14" w:rsidP="001416B9">
                  <w:pPr>
                    <w:pStyle w:val="rowtabella0"/>
                    <w:jc w:val="center"/>
                    <w:rPr>
                      <w:color w:val="002060"/>
                    </w:rPr>
                  </w:pPr>
                  <w:r w:rsidRPr="00EE7084">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1B177B" w14:textId="77777777" w:rsidR="009A1B14" w:rsidRPr="00EE7084" w:rsidRDefault="009A1B14" w:rsidP="001416B9">
                  <w:pPr>
                    <w:pStyle w:val="rowtabella0"/>
                    <w:jc w:val="center"/>
                    <w:rPr>
                      <w:color w:val="002060"/>
                    </w:rPr>
                  </w:pPr>
                  <w:r w:rsidRPr="00EE7084">
                    <w:rPr>
                      <w:color w:val="002060"/>
                    </w:rPr>
                    <w:t> </w:t>
                  </w:r>
                </w:p>
              </w:tc>
            </w:tr>
            <w:tr w:rsidR="009A1B14" w:rsidRPr="00EE7084" w14:paraId="1E575AFA"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1E12D" w14:textId="77777777" w:rsidR="009A1B14" w:rsidRPr="00EE7084" w:rsidRDefault="009A1B14" w:rsidP="001416B9">
                  <w:pPr>
                    <w:pStyle w:val="rowtabella0"/>
                    <w:rPr>
                      <w:color w:val="002060"/>
                    </w:rPr>
                  </w:pPr>
                  <w:r w:rsidRPr="00EE7084">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84B5E" w14:textId="77777777" w:rsidR="009A1B14" w:rsidRPr="00EE7084" w:rsidRDefault="009A1B14" w:rsidP="001416B9">
                  <w:pPr>
                    <w:pStyle w:val="rowtabella0"/>
                    <w:rPr>
                      <w:color w:val="002060"/>
                    </w:rPr>
                  </w:pPr>
                  <w:r w:rsidRPr="00EE7084">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0550E" w14:textId="77777777" w:rsidR="009A1B14" w:rsidRPr="00EE7084" w:rsidRDefault="009A1B14" w:rsidP="001416B9">
                  <w:pPr>
                    <w:pStyle w:val="rowtabella0"/>
                    <w:jc w:val="center"/>
                    <w:rPr>
                      <w:color w:val="002060"/>
                    </w:rPr>
                  </w:pPr>
                  <w:r w:rsidRPr="00EE7084">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BAFE3" w14:textId="77777777" w:rsidR="009A1B14" w:rsidRPr="00EE7084" w:rsidRDefault="009A1B14" w:rsidP="001416B9">
                  <w:pPr>
                    <w:pStyle w:val="rowtabella0"/>
                    <w:jc w:val="center"/>
                    <w:rPr>
                      <w:color w:val="002060"/>
                    </w:rPr>
                  </w:pPr>
                  <w:r w:rsidRPr="00EE7084">
                    <w:rPr>
                      <w:color w:val="002060"/>
                    </w:rPr>
                    <w:t> </w:t>
                  </w:r>
                </w:p>
              </w:tc>
            </w:tr>
            <w:tr w:rsidR="009A1B14" w:rsidRPr="00EE7084" w14:paraId="685DD5B2"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1849F58D" w14:textId="77777777" w:rsidR="009A1B14" w:rsidRPr="00EE7084" w:rsidRDefault="009A1B14" w:rsidP="001416B9">
                  <w:pPr>
                    <w:pStyle w:val="rowtabella0"/>
                    <w:rPr>
                      <w:color w:val="002060"/>
                    </w:rPr>
                  </w:pPr>
                  <w:r w:rsidRPr="00EE7084">
                    <w:rPr>
                      <w:color w:val="002060"/>
                    </w:rPr>
                    <w:t>(1) - disputata il 09/11/2024</w:t>
                  </w:r>
                </w:p>
              </w:tc>
            </w:tr>
          </w:tbl>
          <w:p w14:paraId="72DC05B2" w14:textId="77777777" w:rsidR="009A1B14" w:rsidRPr="00EE7084" w:rsidRDefault="009A1B14" w:rsidP="001416B9">
            <w:pPr>
              <w:rPr>
                <w:color w:val="002060"/>
              </w:rPr>
            </w:pPr>
          </w:p>
        </w:tc>
      </w:tr>
    </w:tbl>
    <w:p w14:paraId="357F402C" w14:textId="77777777" w:rsidR="009A1B14" w:rsidRPr="00EE7084" w:rsidRDefault="009A1B14" w:rsidP="009A1B14">
      <w:pPr>
        <w:pStyle w:val="breakline"/>
        <w:rPr>
          <w:rFonts w:eastAsiaTheme="minorEastAsia"/>
          <w:color w:val="002060"/>
        </w:rPr>
      </w:pPr>
    </w:p>
    <w:p w14:paraId="6DCDAAC7" w14:textId="77777777" w:rsidR="009A1B14" w:rsidRPr="00EE7084" w:rsidRDefault="009A1B14" w:rsidP="009A1B14">
      <w:pPr>
        <w:pStyle w:val="breakline"/>
        <w:rPr>
          <w:color w:val="002060"/>
        </w:rPr>
      </w:pPr>
    </w:p>
    <w:p w14:paraId="061D897C" w14:textId="77777777" w:rsidR="009A1B14" w:rsidRPr="00EE7084" w:rsidRDefault="009A1B14" w:rsidP="009A1B14">
      <w:pPr>
        <w:pStyle w:val="titoloprinc0"/>
        <w:rPr>
          <w:color w:val="002060"/>
        </w:rPr>
      </w:pPr>
      <w:r w:rsidRPr="00EE7084">
        <w:rPr>
          <w:color w:val="002060"/>
        </w:rPr>
        <w:t>GIUDICE SPORTIVO</w:t>
      </w:r>
    </w:p>
    <w:p w14:paraId="363010D2" w14:textId="77777777" w:rsidR="009A1B14" w:rsidRPr="00EE7084" w:rsidRDefault="009A1B14" w:rsidP="009A1B14">
      <w:pPr>
        <w:pStyle w:val="diffida"/>
        <w:rPr>
          <w:color w:val="002060"/>
        </w:rPr>
      </w:pPr>
      <w:r w:rsidRPr="00EE7084">
        <w:rPr>
          <w:color w:val="002060"/>
        </w:rPr>
        <w:t>Il Giudice Sportivo Avv. Agnese Lazzaretti, con l'assistenza del segretario Angelo Castellana, nella seduta del 13/11/2024, ha adottato le decisioni che di seguito integralmente si riportano:</w:t>
      </w:r>
    </w:p>
    <w:p w14:paraId="6D0219A9" w14:textId="77777777" w:rsidR="009A1B14" w:rsidRPr="00EE7084" w:rsidRDefault="009A1B14" w:rsidP="009A1B14">
      <w:pPr>
        <w:pStyle w:val="titolo10"/>
        <w:rPr>
          <w:color w:val="002060"/>
        </w:rPr>
      </w:pPr>
      <w:r w:rsidRPr="00EE7084">
        <w:rPr>
          <w:color w:val="002060"/>
        </w:rPr>
        <w:t xml:space="preserve">GARE DEL 8/11/2024 </w:t>
      </w:r>
    </w:p>
    <w:p w14:paraId="049F4C47" w14:textId="77777777" w:rsidR="009A1B14" w:rsidRPr="00EE7084" w:rsidRDefault="009A1B14" w:rsidP="009A1B14">
      <w:pPr>
        <w:pStyle w:val="titolo7a"/>
        <w:rPr>
          <w:color w:val="002060"/>
        </w:rPr>
      </w:pPr>
      <w:r w:rsidRPr="00EE7084">
        <w:rPr>
          <w:color w:val="002060"/>
        </w:rPr>
        <w:t xml:space="preserve">PROVVEDIMENTI DISCIPLINARI </w:t>
      </w:r>
    </w:p>
    <w:p w14:paraId="6E3DF836"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5A682734" w14:textId="77777777" w:rsidR="009A1B14" w:rsidRPr="00EE7084" w:rsidRDefault="009A1B14" w:rsidP="009A1B14">
      <w:pPr>
        <w:pStyle w:val="titolo30"/>
        <w:rPr>
          <w:color w:val="002060"/>
        </w:rPr>
      </w:pPr>
      <w:r w:rsidRPr="00EE7084">
        <w:rPr>
          <w:color w:val="002060"/>
        </w:rPr>
        <w:t xml:space="preserve">DIRIGENTI </w:t>
      </w:r>
    </w:p>
    <w:p w14:paraId="68B4CBD5" w14:textId="77777777" w:rsidR="009A1B14" w:rsidRPr="00EE7084" w:rsidRDefault="009A1B14" w:rsidP="009A1B14">
      <w:pPr>
        <w:pStyle w:val="titolo20"/>
        <w:rPr>
          <w:color w:val="002060"/>
        </w:rPr>
      </w:pPr>
      <w:r w:rsidRPr="00EE708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17F89AE" w14:textId="77777777" w:rsidTr="001416B9">
        <w:tc>
          <w:tcPr>
            <w:tcW w:w="2200" w:type="dxa"/>
            <w:tcMar>
              <w:top w:w="20" w:type="dxa"/>
              <w:left w:w="20" w:type="dxa"/>
              <w:bottom w:w="20" w:type="dxa"/>
              <w:right w:w="20" w:type="dxa"/>
            </w:tcMar>
            <w:vAlign w:val="center"/>
            <w:hideMark/>
          </w:tcPr>
          <w:p w14:paraId="7AFC9154" w14:textId="77777777" w:rsidR="009A1B14" w:rsidRPr="00EE7084" w:rsidRDefault="009A1B14" w:rsidP="001416B9">
            <w:pPr>
              <w:pStyle w:val="movimento"/>
              <w:rPr>
                <w:color w:val="002060"/>
              </w:rPr>
            </w:pPr>
            <w:r w:rsidRPr="00EE7084">
              <w:rPr>
                <w:color w:val="002060"/>
              </w:rPr>
              <w:t>STAZI GABRIELE</w:t>
            </w:r>
          </w:p>
        </w:tc>
        <w:tc>
          <w:tcPr>
            <w:tcW w:w="2200" w:type="dxa"/>
            <w:tcMar>
              <w:top w:w="20" w:type="dxa"/>
              <w:left w:w="20" w:type="dxa"/>
              <w:bottom w:w="20" w:type="dxa"/>
              <w:right w:w="20" w:type="dxa"/>
            </w:tcMar>
            <w:vAlign w:val="center"/>
            <w:hideMark/>
          </w:tcPr>
          <w:p w14:paraId="46603362" w14:textId="77777777" w:rsidR="009A1B14" w:rsidRPr="00EE7084" w:rsidRDefault="009A1B14" w:rsidP="001416B9">
            <w:pPr>
              <w:pStyle w:val="movimento2"/>
              <w:rPr>
                <w:color w:val="002060"/>
              </w:rPr>
            </w:pPr>
            <w:r w:rsidRPr="00EE7084">
              <w:rPr>
                <w:color w:val="002060"/>
              </w:rPr>
              <w:t xml:space="preserve">(CERRETO D ESI C5 A.S.D.) </w:t>
            </w:r>
          </w:p>
        </w:tc>
        <w:tc>
          <w:tcPr>
            <w:tcW w:w="800" w:type="dxa"/>
            <w:tcMar>
              <w:top w:w="20" w:type="dxa"/>
              <w:left w:w="20" w:type="dxa"/>
              <w:bottom w:w="20" w:type="dxa"/>
              <w:right w:w="20" w:type="dxa"/>
            </w:tcMar>
            <w:vAlign w:val="center"/>
            <w:hideMark/>
          </w:tcPr>
          <w:p w14:paraId="73A017C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FBD440C"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AE86BE1" w14:textId="77777777" w:rsidR="009A1B14" w:rsidRPr="00EE7084" w:rsidRDefault="009A1B14" w:rsidP="001416B9">
            <w:pPr>
              <w:pStyle w:val="movimento2"/>
              <w:rPr>
                <w:color w:val="002060"/>
              </w:rPr>
            </w:pPr>
            <w:r w:rsidRPr="00EE7084">
              <w:rPr>
                <w:color w:val="002060"/>
              </w:rPr>
              <w:t> </w:t>
            </w:r>
          </w:p>
        </w:tc>
      </w:tr>
    </w:tbl>
    <w:p w14:paraId="54D1A41D"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4A55EC9" w14:textId="77777777" w:rsidTr="001416B9">
        <w:tc>
          <w:tcPr>
            <w:tcW w:w="2200" w:type="dxa"/>
            <w:tcMar>
              <w:top w:w="20" w:type="dxa"/>
              <w:left w:w="20" w:type="dxa"/>
              <w:bottom w:w="20" w:type="dxa"/>
              <w:right w:w="20" w:type="dxa"/>
            </w:tcMar>
            <w:vAlign w:val="center"/>
            <w:hideMark/>
          </w:tcPr>
          <w:p w14:paraId="0991C674" w14:textId="77777777" w:rsidR="009A1B14" w:rsidRPr="00EE7084" w:rsidRDefault="009A1B14" w:rsidP="001416B9">
            <w:pPr>
              <w:pStyle w:val="movimento"/>
              <w:rPr>
                <w:color w:val="002060"/>
              </w:rPr>
            </w:pPr>
            <w:r w:rsidRPr="00EE7084">
              <w:rPr>
                <w:color w:val="002060"/>
              </w:rPr>
              <w:t>IESARI MAURO</w:t>
            </w:r>
          </w:p>
        </w:tc>
        <w:tc>
          <w:tcPr>
            <w:tcW w:w="2200" w:type="dxa"/>
            <w:tcMar>
              <w:top w:w="20" w:type="dxa"/>
              <w:left w:w="20" w:type="dxa"/>
              <w:bottom w:w="20" w:type="dxa"/>
              <w:right w:w="20" w:type="dxa"/>
            </w:tcMar>
            <w:vAlign w:val="center"/>
            <w:hideMark/>
          </w:tcPr>
          <w:p w14:paraId="3877026B" w14:textId="77777777" w:rsidR="009A1B14" w:rsidRPr="00EE7084" w:rsidRDefault="009A1B14" w:rsidP="001416B9">
            <w:pPr>
              <w:pStyle w:val="movimento2"/>
              <w:rPr>
                <w:color w:val="002060"/>
              </w:rPr>
            </w:pPr>
            <w:r w:rsidRPr="00EE7084">
              <w:rPr>
                <w:color w:val="002060"/>
              </w:rPr>
              <w:t xml:space="preserve">(BAYER CAPPUCCINI) </w:t>
            </w:r>
          </w:p>
        </w:tc>
        <w:tc>
          <w:tcPr>
            <w:tcW w:w="800" w:type="dxa"/>
            <w:tcMar>
              <w:top w:w="20" w:type="dxa"/>
              <w:left w:w="20" w:type="dxa"/>
              <w:bottom w:w="20" w:type="dxa"/>
              <w:right w:w="20" w:type="dxa"/>
            </w:tcMar>
            <w:vAlign w:val="center"/>
            <w:hideMark/>
          </w:tcPr>
          <w:p w14:paraId="48A49824"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D6D6BA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9C8BA72" w14:textId="77777777" w:rsidR="009A1B14" w:rsidRPr="00EE7084" w:rsidRDefault="009A1B14" w:rsidP="001416B9">
            <w:pPr>
              <w:pStyle w:val="movimento2"/>
              <w:rPr>
                <w:color w:val="002060"/>
              </w:rPr>
            </w:pPr>
            <w:r w:rsidRPr="00EE7084">
              <w:rPr>
                <w:color w:val="002060"/>
              </w:rPr>
              <w:t> </w:t>
            </w:r>
          </w:p>
        </w:tc>
      </w:tr>
    </w:tbl>
    <w:p w14:paraId="173227C7" w14:textId="77777777" w:rsidR="009A1B14" w:rsidRPr="00EE7084" w:rsidRDefault="009A1B14" w:rsidP="009A1B14">
      <w:pPr>
        <w:pStyle w:val="titolo30"/>
        <w:rPr>
          <w:rFonts w:eastAsiaTheme="minorEastAsia"/>
          <w:color w:val="002060"/>
        </w:rPr>
      </w:pPr>
      <w:r w:rsidRPr="00EE7084">
        <w:rPr>
          <w:color w:val="002060"/>
        </w:rPr>
        <w:t xml:space="preserve">ALLENATORI </w:t>
      </w:r>
    </w:p>
    <w:p w14:paraId="7A2CC033" w14:textId="77777777" w:rsidR="009A1B14" w:rsidRPr="00EE7084" w:rsidRDefault="009A1B14" w:rsidP="009A1B14">
      <w:pPr>
        <w:pStyle w:val="titolo20"/>
        <w:rPr>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6DBFB4D" w14:textId="77777777" w:rsidTr="001416B9">
        <w:tc>
          <w:tcPr>
            <w:tcW w:w="2200" w:type="dxa"/>
            <w:tcMar>
              <w:top w:w="20" w:type="dxa"/>
              <w:left w:w="20" w:type="dxa"/>
              <w:bottom w:w="20" w:type="dxa"/>
              <w:right w:w="20" w:type="dxa"/>
            </w:tcMar>
            <w:vAlign w:val="center"/>
            <w:hideMark/>
          </w:tcPr>
          <w:p w14:paraId="21D66C99" w14:textId="77777777" w:rsidR="009A1B14" w:rsidRPr="00EE7084" w:rsidRDefault="009A1B14" w:rsidP="001416B9">
            <w:pPr>
              <w:pStyle w:val="movimento"/>
              <w:rPr>
                <w:color w:val="002060"/>
              </w:rPr>
            </w:pPr>
            <w:r w:rsidRPr="00EE7084">
              <w:rPr>
                <w:color w:val="002060"/>
              </w:rPr>
              <w:lastRenderedPageBreak/>
              <w:t>FERRI FRANCESCO</w:t>
            </w:r>
          </w:p>
        </w:tc>
        <w:tc>
          <w:tcPr>
            <w:tcW w:w="2200" w:type="dxa"/>
            <w:tcMar>
              <w:top w:w="20" w:type="dxa"/>
              <w:left w:w="20" w:type="dxa"/>
              <w:bottom w:w="20" w:type="dxa"/>
              <w:right w:w="20" w:type="dxa"/>
            </w:tcMar>
            <w:vAlign w:val="center"/>
            <w:hideMark/>
          </w:tcPr>
          <w:p w14:paraId="3A10FE07" w14:textId="77777777" w:rsidR="009A1B14" w:rsidRPr="00EE7084" w:rsidRDefault="009A1B14" w:rsidP="001416B9">
            <w:pPr>
              <w:pStyle w:val="movimento2"/>
              <w:rPr>
                <w:color w:val="002060"/>
              </w:rPr>
            </w:pPr>
            <w:r w:rsidRPr="00EE7084">
              <w:rPr>
                <w:color w:val="002060"/>
              </w:rPr>
              <w:t xml:space="preserve">(U.S. FORTUNA FANO) </w:t>
            </w:r>
          </w:p>
        </w:tc>
        <w:tc>
          <w:tcPr>
            <w:tcW w:w="800" w:type="dxa"/>
            <w:tcMar>
              <w:top w:w="20" w:type="dxa"/>
              <w:left w:w="20" w:type="dxa"/>
              <w:bottom w:w="20" w:type="dxa"/>
              <w:right w:w="20" w:type="dxa"/>
            </w:tcMar>
            <w:vAlign w:val="center"/>
            <w:hideMark/>
          </w:tcPr>
          <w:p w14:paraId="38EE213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27D308C"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7BC1E1C" w14:textId="77777777" w:rsidR="009A1B14" w:rsidRPr="00EE7084" w:rsidRDefault="009A1B14" w:rsidP="001416B9">
            <w:pPr>
              <w:pStyle w:val="movimento2"/>
              <w:rPr>
                <w:color w:val="002060"/>
              </w:rPr>
            </w:pPr>
            <w:r w:rsidRPr="00EE7084">
              <w:rPr>
                <w:color w:val="002060"/>
              </w:rPr>
              <w:t> </w:t>
            </w:r>
          </w:p>
        </w:tc>
      </w:tr>
    </w:tbl>
    <w:p w14:paraId="00449EBB" w14:textId="77777777" w:rsidR="009A1B14" w:rsidRPr="00EE7084" w:rsidRDefault="009A1B14" w:rsidP="009A1B14">
      <w:pPr>
        <w:pStyle w:val="titolo30"/>
        <w:rPr>
          <w:rFonts w:eastAsiaTheme="minorEastAsia"/>
          <w:color w:val="002060"/>
        </w:rPr>
      </w:pPr>
      <w:r w:rsidRPr="00EE7084">
        <w:rPr>
          <w:color w:val="002060"/>
        </w:rPr>
        <w:t xml:space="preserve">CALCIATORI ESPULSI </w:t>
      </w:r>
    </w:p>
    <w:p w14:paraId="638A12AB" w14:textId="77777777" w:rsidR="009A1B14" w:rsidRPr="00EE7084" w:rsidRDefault="009A1B14" w:rsidP="009A1B14">
      <w:pPr>
        <w:pStyle w:val="titolo20"/>
        <w:rPr>
          <w:color w:val="002060"/>
        </w:rPr>
      </w:pPr>
      <w:r w:rsidRPr="00EE708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583C5616" w14:textId="77777777" w:rsidTr="001416B9">
        <w:tc>
          <w:tcPr>
            <w:tcW w:w="2200" w:type="dxa"/>
            <w:tcMar>
              <w:top w:w="20" w:type="dxa"/>
              <w:left w:w="20" w:type="dxa"/>
              <w:bottom w:w="20" w:type="dxa"/>
              <w:right w:w="20" w:type="dxa"/>
            </w:tcMar>
            <w:vAlign w:val="center"/>
            <w:hideMark/>
          </w:tcPr>
          <w:p w14:paraId="42FB26CE" w14:textId="77777777" w:rsidR="009A1B14" w:rsidRPr="00EE7084" w:rsidRDefault="009A1B14" w:rsidP="001416B9">
            <w:pPr>
              <w:pStyle w:val="movimento"/>
              <w:rPr>
                <w:color w:val="002060"/>
              </w:rPr>
            </w:pPr>
            <w:r w:rsidRPr="00EE7084">
              <w:rPr>
                <w:color w:val="002060"/>
              </w:rPr>
              <w:t>PELIZZARI LUCAS JOSE</w:t>
            </w:r>
          </w:p>
        </w:tc>
        <w:tc>
          <w:tcPr>
            <w:tcW w:w="2200" w:type="dxa"/>
            <w:tcMar>
              <w:top w:w="20" w:type="dxa"/>
              <w:left w:w="20" w:type="dxa"/>
              <w:bottom w:w="20" w:type="dxa"/>
              <w:right w:w="20" w:type="dxa"/>
            </w:tcMar>
            <w:vAlign w:val="center"/>
            <w:hideMark/>
          </w:tcPr>
          <w:p w14:paraId="380C784A" w14:textId="77777777" w:rsidR="009A1B14" w:rsidRPr="00EE7084" w:rsidRDefault="009A1B14" w:rsidP="001416B9">
            <w:pPr>
              <w:pStyle w:val="movimento2"/>
              <w:rPr>
                <w:color w:val="002060"/>
              </w:rPr>
            </w:pPr>
            <w:r w:rsidRPr="00EE7084">
              <w:rPr>
                <w:color w:val="002060"/>
              </w:rPr>
              <w:t xml:space="preserve">(TRE TORRI A.S.D.) </w:t>
            </w:r>
          </w:p>
        </w:tc>
        <w:tc>
          <w:tcPr>
            <w:tcW w:w="800" w:type="dxa"/>
            <w:tcMar>
              <w:top w:w="20" w:type="dxa"/>
              <w:left w:w="20" w:type="dxa"/>
              <w:bottom w:w="20" w:type="dxa"/>
              <w:right w:w="20" w:type="dxa"/>
            </w:tcMar>
            <w:vAlign w:val="center"/>
            <w:hideMark/>
          </w:tcPr>
          <w:p w14:paraId="516F855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E5B98B3"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AFDDE0C" w14:textId="77777777" w:rsidR="009A1B14" w:rsidRPr="00EE7084" w:rsidRDefault="009A1B14" w:rsidP="001416B9">
            <w:pPr>
              <w:pStyle w:val="movimento2"/>
              <w:rPr>
                <w:color w:val="002060"/>
              </w:rPr>
            </w:pPr>
            <w:r w:rsidRPr="00EE7084">
              <w:rPr>
                <w:color w:val="002060"/>
              </w:rPr>
              <w:t> </w:t>
            </w:r>
          </w:p>
        </w:tc>
      </w:tr>
    </w:tbl>
    <w:p w14:paraId="1DBF8121" w14:textId="77777777" w:rsidR="009A1B14" w:rsidRPr="00EE7084" w:rsidRDefault="009A1B14" w:rsidP="009A1B14">
      <w:pPr>
        <w:pStyle w:val="titolo30"/>
        <w:rPr>
          <w:rFonts w:eastAsiaTheme="minorEastAsia"/>
          <w:color w:val="002060"/>
        </w:rPr>
      </w:pPr>
      <w:r w:rsidRPr="00EE7084">
        <w:rPr>
          <w:color w:val="002060"/>
        </w:rPr>
        <w:t xml:space="preserve">CALCIATORI NON ESPULSI </w:t>
      </w:r>
    </w:p>
    <w:p w14:paraId="56C9A17C" w14:textId="77777777" w:rsidR="009A1B14" w:rsidRPr="00EE7084" w:rsidRDefault="009A1B14" w:rsidP="009A1B14">
      <w:pPr>
        <w:pStyle w:val="titolo20"/>
        <w:rPr>
          <w:color w:val="002060"/>
        </w:rPr>
      </w:pPr>
      <w:r w:rsidRPr="00EE708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06E335D1" w14:textId="77777777" w:rsidTr="001416B9">
        <w:tc>
          <w:tcPr>
            <w:tcW w:w="2200" w:type="dxa"/>
            <w:tcMar>
              <w:top w:w="20" w:type="dxa"/>
              <w:left w:w="20" w:type="dxa"/>
              <w:bottom w:w="20" w:type="dxa"/>
              <w:right w:w="20" w:type="dxa"/>
            </w:tcMar>
            <w:vAlign w:val="center"/>
            <w:hideMark/>
          </w:tcPr>
          <w:p w14:paraId="1044EB5D" w14:textId="77777777" w:rsidR="009A1B14" w:rsidRPr="00EE7084" w:rsidRDefault="009A1B14" w:rsidP="001416B9">
            <w:pPr>
              <w:pStyle w:val="movimento"/>
              <w:rPr>
                <w:color w:val="002060"/>
              </w:rPr>
            </w:pPr>
            <w:r w:rsidRPr="00EE7084">
              <w:rPr>
                <w:color w:val="002060"/>
              </w:rPr>
              <w:t>RICCI ALEX</w:t>
            </w:r>
          </w:p>
        </w:tc>
        <w:tc>
          <w:tcPr>
            <w:tcW w:w="2200" w:type="dxa"/>
            <w:tcMar>
              <w:top w:w="20" w:type="dxa"/>
              <w:left w:w="20" w:type="dxa"/>
              <w:bottom w:w="20" w:type="dxa"/>
              <w:right w:w="20" w:type="dxa"/>
            </w:tcMar>
            <w:vAlign w:val="center"/>
            <w:hideMark/>
          </w:tcPr>
          <w:p w14:paraId="3F06160B" w14:textId="77777777" w:rsidR="009A1B14" w:rsidRPr="00EE7084" w:rsidRDefault="009A1B14" w:rsidP="001416B9">
            <w:pPr>
              <w:pStyle w:val="movimento2"/>
              <w:rPr>
                <w:color w:val="002060"/>
              </w:rPr>
            </w:pPr>
            <w:r w:rsidRPr="00EE7084">
              <w:rPr>
                <w:color w:val="002060"/>
              </w:rPr>
              <w:t xml:space="preserve">(FUTSAL MONTURANO) </w:t>
            </w:r>
          </w:p>
        </w:tc>
        <w:tc>
          <w:tcPr>
            <w:tcW w:w="800" w:type="dxa"/>
            <w:tcMar>
              <w:top w:w="20" w:type="dxa"/>
              <w:left w:w="20" w:type="dxa"/>
              <w:bottom w:w="20" w:type="dxa"/>
              <w:right w:w="20" w:type="dxa"/>
            </w:tcMar>
            <w:vAlign w:val="center"/>
            <w:hideMark/>
          </w:tcPr>
          <w:p w14:paraId="678873DE"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8D1FD9C" w14:textId="77777777" w:rsidR="009A1B14" w:rsidRPr="00EE7084" w:rsidRDefault="009A1B14" w:rsidP="001416B9">
            <w:pPr>
              <w:pStyle w:val="movimento"/>
              <w:rPr>
                <w:color w:val="002060"/>
              </w:rPr>
            </w:pPr>
            <w:r w:rsidRPr="00EE7084">
              <w:rPr>
                <w:color w:val="002060"/>
              </w:rPr>
              <w:t>PALMIERI EDOARDO</w:t>
            </w:r>
          </w:p>
        </w:tc>
        <w:tc>
          <w:tcPr>
            <w:tcW w:w="2200" w:type="dxa"/>
            <w:tcMar>
              <w:top w:w="20" w:type="dxa"/>
              <w:left w:w="20" w:type="dxa"/>
              <w:bottom w:w="20" w:type="dxa"/>
              <w:right w:w="20" w:type="dxa"/>
            </w:tcMar>
            <w:vAlign w:val="center"/>
            <w:hideMark/>
          </w:tcPr>
          <w:p w14:paraId="2AFB5471" w14:textId="77777777" w:rsidR="009A1B14" w:rsidRPr="00EE7084" w:rsidRDefault="009A1B14" w:rsidP="001416B9">
            <w:pPr>
              <w:pStyle w:val="movimento2"/>
              <w:rPr>
                <w:color w:val="002060"/>
              </w:rPr>
            </w:pPr>
            <w:r w:rsidRPr="00EE7084">
              <w:rPr>
                <w:color w:val="002060"/>
              </w:rPr>
              <w:t xml:space="preserve">(MONTELUPONE CALCIO A 5) </w:t>
            </w:r>
          </w:p>
        </w:tc>
      </w:tr>
    </w:tbl>
    <w:p w14:paraId="55944055" w14:textId="77777777" w:rsidR="009A1B14" w:rsidRPr="00EE7084" w:rsidRDefault="009A1B14" w:rsidP="009A1B14">
      <w:pPr>
        <w:pStyle w:val="titolo20"/>
        <w:rPr>
          <w:rFonts w:eastAsiaTheme="minorEastAsia"/>
          <w:color w:val="002060"/>
        </w:rPr>
      </w:pPr>
      <w:r w:rsidRPr="00EE708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3673CBCB" w14:textId="77777777" w:rsidTr="001416B9">
        <w:tc>
          <w:tcPr>
            <w:tcW w:w="2200" w:type="dxa"/>
            <w:tcMar>
              <w:top w:w="20" w:type="dxa"/>
              <w:left w:w="20" w:type="dxa"/>
              <w:bottom w:w="20" w:type="dxa"/>
              <w:right w:w="20" w:type="dxa"/>
            </w:tcMar>
            <w:vAlign w:val="center"/>
            <w:hideMark/>
          </w:tcPr>
          <w:p w14:paraId="3374D991" w14:textId="77777777" w:rsidR="009A1B14" w:rsidRPr="00EE7084" w:rsidRDefault="009A1B14" w:rsidP="001416B9">
            <w:pPr>
              <w:pStyle w:val="movimento"/>
              <w:rPr>
                <w:color w:val="002060"/>
              </w:rPr>
            </w:pPr>
            <w:r w:rsidRPr="00EE7084">
              <w:rPr>
                <w:color w:val="002060"/>
              </w:rPr>
              <w:t>SILMI HAMZA</w:t>
            </w:r>
          </w:p>
        </w:tc>
        <w:tc>
          <w:tcPr>
            <w:tcW w:w="2200" w:type="dxa"/>
            <w:tcMar>
              <w:top w:w="20" w:type="dxa"/>
              <w:left w:w="20" w:type="dxa"/>
              <w:bottom w:w="20" w:type="dxa"/>
              <w:right w:w="20" w:type="dxa"/>
            </w:tcMar>
            <w:vAlign w:val="center"/>
            <w:hideMark/>
          </w:tcPr>
          <w:p w14:paraId="24CB5D9A" w14:textId="77777777" w:rsidR="009A1B14" w:rsidRPr="00EE7084" w:rsidRDefault="009A1B14" w:rsidP="001416B9">
            <w:pPr>
              <w:pStyle w:val="movimento2"/>
              <w:rPr>
                <w:color w:val="002060"/>
              </w:rPr>
            </w:pPr>
            <w:r w:rsidRPr="00EE7084">
              <w:rPr>
                <w:color w:val="002060"/>
              </w:rPr>
              <w:t xml:space="preserve">(BAYER CAPPUCCINI) </w:t>
            </w:r>
          </w:p>
        </w:tc>
        <w:tc>
          <w:tcPr>
            <w:tcW w:w="800" w:type="dxa"/>
            <w:tcMar>
              <w:top w:w="20" w:type="dxa"/>
              <w:left w:w="20" w:type="dxa"/>
              <w:bottom w:w="20" w:type="dxa"/>
              <w:right w:w="20" w:type="dxa"/>
            </w:tcMar>
            <w:vAlign w:val="center"/>
            <w:hideMark/>
          </w:tcPr>
          <w:p w14:paraId="28D2B33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63114E6" w14:textId="77777777" w:rsidR="009A1B14" w:rsidRPr="00EE7084" w:rsidRDefault="009A1B14" w:rsidP="001416B9">
            <w:pPr>
              <w:pStyle w:val="movimento"/>
              <w:rPr>
                <w:color w:val="002060"/>
              </w:rPr>
            </w:pPr>
            <w:r w:rsidRPr="00EE7084">
              <w:rPr>
                <w:color w:val="002060"/>
              </w:rPr>
              <w:t>ROSETTI FABIO</w:t>
            </w:r>
          </w:p>
        </w:tc>
        <w:tc>
          <w:tcPr>
            <w:tcW w:w="2200" w:type="dxa"/>
            <w:tcMar>
              <w:top w:w="20" w:type="dxa"/>
              <w:left w:w="20" w:type="dxa"/>
              <w:bottom w:w="20" w:type="dxa"/>
              <w:right w:w="20" w:type="dxa"/>
            </w:tcMar>
            <w:vAlign w:val="center"/>
            <w:hideMark/>
          </w:tcPr>
          <w:p w14:paraId="13FB9AF1" w14:textId="77777777" w:rsidR="009A1B14" w:rsidRPr="00EE7084" w:rsidRDefault="009A1B14" w:rsidP="001416B9">
            <w:pPr>
              <w:pStyle w:val="movimento2"/>
              <w:rPr>
                <w:color w:val="002060"/>
              </w:rPr>
            </w:pPr>
            <w:r w:rsidRPr="00EE7084">
              <w:rPr>
                <w:color w:val="002060"/>
              </w:rPr>
              <w:t xml:space="preserve">(FUTSAL MONTURANO) </w:t>
            </w:r>
          </w:p>
        </w:tc>
      </w:tr>
      <w:tr w:rsidR="009A1B14" w:rsidRPr="00EE7084" w14:paraId="32B59600" w14:textId="77777777" w:rsidTr="001416B9">
        <w:tc>
          <w:tcPr>
            <w:tcW w:w="2200" w:type="dxa"/>
            <w:tcMar>
              <w:top w:w="20" w:type="dxa"/>
              <w:left w:w="20" w:type="dxa"/>
              <w:bottom w:w="20" w:type="dxa"/>
              <w:right w:w="20" w:type="dxa"/>
            </w:tcMar>
            <w:vAlign w:val="center"/>
            <w:hideMark/>
          </w:tcPr>
          <w:p w14:paraId="135E0616" w14:textId="77777777" w:rsidR="009A1B14" w:rsidRPr="00EE7084" w:rsidRDefault="009A1B14" w:rsidP="001416B9">
            <w:pPr>
              <w:pStyle w:val="movimento"/>
              <w:rPr>
                <w:color w:val="002060"/>
              </w:rPr>
            </w:pPr>
            <w:r w:rsidRPr="00EE7084">
              <w:rPr>
                <w:color w:val="002060"/>
              </w:rPr>
              <w:t>CASSARO GIACOMO</w:t>
            </w:r>
          </w:p>
        </w:tc>
        <w:tc>
          <w:tcPr>
            <w:tcW w:w="2200" w:type="dxa"/>
            <w:tcMar>
              <w:top w:w="20" w:type="dxa"/>
              <w:left w:w="20" w:type="dxa"/>
              <w:bottom w:w="20" w:type="dxa"/>
              <w:right w:w="20" w:type="dxa"/>
            </w:tcMar>
            <w:vAlign w:val="center"/>
            <w:hideMark/>
          </w:tcPr>
          <w:p w14:paraId="191C3D95" w14:textId="77777777" w:rsidR="009A1B14" w:rsidRPr="00EE7084" w:rsidRDefault="009A1B14" w:rsidP="001416B9">
            <w:pPr>
              <w:pStyle w:val="movimento2"/>
              <w:rPr>
                <w:color w:val="002060"/>
              </w:rPr>
            </w:pPr>
            <w:r w:rsidRPr="00EE7084">
              <w:rPr>
                <w:color w:val="002060"/>
              </w:rPr>
              <w:t xml:space="preserve">(MONTELUPONE CALCIO A 5) </w:t>
            </w:r>
          </w:p>
        </w:tc>
        <w:tc>
          <w:tcPr>
            <w:tcW w:w="800" w:type="dxa"/>
            <w:tcMar>
              <w:top w:w="20" w:type="dxa"/>
              <w:left w:w="20" w:type="dxa"/>
              <w:bottom w:w="20" w:type="dxa"/>
              <w:right w:w="20" w:type="dxa"/>
            </w:tcMar>
            <w:vAlign w:val="center"/>
            <w:hideMark/>
          </w:tcPr>
          <w:p w14:paraId="6B732A7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C30C696" w14:textId="77777777" w:rsidR="009A1B14" w:rsidRPr="00EE7084" w:rsidRDefault="009A1B14" w:rsidP="001416B9">
            <w:pPr>
              <w:pStyle w:val="movimento"/>
              <w:rPr>
                <w:color w:val="002060"/>
              </w:rPr>
            </w:pPr>
            <w:r w:rsidRPr="00EE7084">
              <w:rPr>
                <w:color w:val="002060"/>
              </w:rPr>
              <w:t>DI GIOACCHINO GIACOMO</w:t>
            </w:r>
          </w:p>
        </w:tc>
        <w:tc>
          <w:tcPr>
            <w:tcW w:w="2200" w:type="dxa"/>
            <w:tcMar>
              <w:top w:w="20" w:type="dxa"/>
              <w:left w:w="20" w:type="dxa"/>
              <w:bottom w:w="20" w:type="dxa"/>
              <w:right w:w="20" w:type="dxa"/>
            </w:tcMar>
            <w:vAlign w:val="center"/>
            <w:hideMark/>
          </w:tcPr>
          <w:p w14:paraId="363F3A8A" w14:textId="77777777" w:rsidR="009A1B14" w:rsidRPr="00EE7084" w:rsidRDefault="009A1B14" w:rsidP="001416B9">
            <w:pPr>
              <w:pStyle w:val="movimento2"/>
              <w:rPr>
                <w:color w:val="002060"/>
              </w:rPr>
            </w:pPr>
            <w:r w:rsidRPr="00EE7084">
              <w:rPr>
                <w:color w:val="002060"/>
              </w:rPr>
              <w:t xml:space="preserve">(MONTELUPONE CALCIO A 5) </w:t>
            </w:r>
          </w:p>
        </w:tc>
      </w:tr>
      <w:tr w:rsidR="009A1B14" w:rsidRPr="00EE7084" w14:paraId="1BBA9961" w14:textId="77777777" w:rsidTr="001416B9">
        <w:tc>
          <w:tcPr>
            <w:tcW w:w="2200" w:type="dxa"/>
            <w:tcMar>
              <w:top w:w="20" w:type="dxa"/>
              <w:left w:w="20" w:type="dxa"/>
              <w:bottom w:w="20" w:type="dxa"/>
              <w:right w:w="20" w:type="dxa"/>
            </w:tcMar>
            <w:vAlign w:val="center"/>
            <w:hideMark/>
          </w:tcPr>
          <w:p w14:paraId="7B485DFB" w14:textId="77777777" w:rsidR="009A1B14" w:rsidRPr="00EE7084" w:rsidRDefault="009A1B14" w:rsidP="001416B9">
            <w:pPr>
              <w:pStyle w:val="movimento"/>
              <w:rPr>
                <w:color w:val="002060"/>
              </w:rPr>
            </w:pPr>
            <w:r w:rsidRPr="00EE7084">
              <w:rPr>
                <w:color w:val="002060"/>
              </w:rPr>
              <w:t>GIORDANO RENATO</w:t>
            </w:r>
          </w:p>
        </w:tc>
        <w:tc>
          <w:tcPr>
            <w:tcW w:w="2200" w:type="dxa"/>
            <w:tcMar>
              <w:top w:w="20" w:type="dxa"/>
              <w:left w:w="20" w:type="dxa"/>
              <w:bottom w:w="20" w:type="dxa"/>
              <w:right w:w="20" w:type="dxa"/>
            </w:tcMar>
            <w:vAlign w:val="center"/>
            <w:hideMark/>
          </w:tcPr>
          <w:p w14:paraId="224A5A2D" w14:textId="77777777" w:rsidR="009A1B14" w:rsidRPr="00EE7084" w:rsidRDefault="009A1B14" w:rsidP="001416B9">
            <w:pPr>
              <w:pStyle w:val="movimento2"/>
              <w:rPr>
                <w:color w:val="002060"/>
              </w:rPr>
            </w:pPr>
            <w:r w:rsidRPr="00EE7084">
              <w:rPr>
                <w:color w:val="002060"/>
              </w:rPr>
              <w:t xml:space="preserve">(PIETRALACROCE 73) </w:t>
            </w:r>
          </w:p>
        </w:tc>
        <w:tc>
          <w:tcPr>
            <w:tcW w:w="800" w:type="dxa"/>
            <w:tcMar>
              <w:top w:w="20" w:type="dxa"/>
              <w:left w:w="20" w:type="dxa"/>
              <w:bottom w:w="20" w:type="dxa"/>
              <w:right w:w="20" w:type="dxa"/>
            </w:tcMar>
            <w:vAlign w:val="center"/>
            <w:hideMark/>
          </w:tcPr>
          <w:p w14:paraId="19722AB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BDD9B6D" w14:textId="77777777" w:rsidR="009A1B14" w:rsidRPr="00EE7084" w:rsidRDefault="009A1B14" w:rsidP="001416B9">
            <w:pPr>
              <w:pStyle w:val="movimento"/>
              <w:rPr>
                <w:color w:val="002060"/>
              </w:rPr>
            </w:pPr>
            <w:r w:rsidRPr="00EE7084">
              <w:rPr>
                <w:color w:val="002060"/>
              </w:rPr>
              <w:t>RAHALI AIMEN</w:t>
            </w:r>
          </w:p>
        </w:tc>
        <w:tc>
          <w:tcPr>
            <w:tcW w:w="2200" w:type="dxa"/>
            <w:tcMar>
              <w:top w:w="20" w:type="dxa"/>
              <w:left w:w="20" w:type="dxa"/>
              <w:bottom w:w="20" w:type="dxa"/>
              <w:right w:w="20" w:type="dxa"/>
            </w:tcMar>
            <w:vAlign w:val="center"/>
            <w:hideMark/>
          </w:tcPr>
          <w:p w14:paraId="0FA0827C" w14:textId="77777777" w:rsidR="009A1B14" w:rsidRPr="00EE7084" w:rsidRDefault="009A1B14" w:rsidP="001416B9">
            <w:pPr>
              <w:pStyle w:val="movimento2"/>
              <w:rPr>
                <w:color w:val="002060"/>
              </w:rPr>
            </w:pPr>
            <w:r w:rsidRPr="00EE7084">
              <w:rPr>
                <w:color w:val="002060"/>
              </w:rPr>
              <w:t xml:space="preserve">(PIETRALACROCE 73) </w:t>
            </w:r>
          </w:p>
        </w:tc>
      </w:tr>
    </w:tbl>
    <w:p w14:paraId="609AD8E8" w14:textId="77777777" w:rsidR="009A1B14" w:rsidRPr="00EE7084" w:rsidRDefault="009A1B14" w:rsidP="009A1B14">
      <w:pPr>
        <w:pStyle w:val="titolo20"/>
        <w:rPr>
          <w:rFonts w:eastAsiaTheme="minorEastAsia"/>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553141F2" w14:textId="77777777" w:rsidTr="001416B9">
        <w:tc>
          <w:tcPr>
            <w:tcW w:w="2200" w:type="dxa"/>
            <w:tcMar>
              <w:top w:w="20" w:type="dxa"/>
              <w:left w:w="20" w:type="dxa"/>
              <w:bottom w:w="20" w:type="dxa"/>
              <w:right w:w="20" w:type="dxa"/>
            </w:tcMar>
            <w:vAlign w:val="center"/>
            <w:hideMark/>
          </w:tcPr>
          <w:p w14:paraId="2F801EBD" w14:textId="77777777" w:rsidR="009A1B14" w:rsidRPr="00EE7084" w:rsidRDefault="009A1B14" w:rsidP="001416B9">
            <w:pPr>
              <w:pStyle w:val="movimento"/>
              <w:rPr>
                <w:color w:val="002060"/>
              </w:rPr>
            </w:pPr>
            <w:r w:rsidRPr="00EE7084">
              <w:rPr>
                <w:color w:val="002060"/>
              </w:rPr>
              <w:t>DA SILVA RODRIGO</w:t>
            </w:r>
          </w:p>
        </w:tc>
        <w:tc>
          <w:tcPr>
            <w:tcW w:w="2200" w:type="dxa"/>
            <w:tcMar>
              <w:top w:w="20" w:type="dxa"/>
              <w:left w:w="20" w:type="dxa"/>
              <w:bottom w:w="20" w:type="dxa"/>
              <w:right w:w="20" w:type="dxa"/>
            </w:tcMar>
            <w:vAlign w:val="center"/>
            <w:hideMark/>
          </w:tcPr>
          <w:p w14:paraId="6128060F" w14:textId="77777777" w:rsidR="009A1B14" w:rsidRPr="00EE7084" w:rsidRDefault="009A1B14" w:rsidP="001416B9">
            <w:pPr>
              <w:pStyle w:val="movimento2"/>
              <w:rPr>
                <w:color w:val="002060"/>
              </w:rPr>
            </w:pPr>
            <w:r w:rsidRPr="00EE7084">
              <w:rPr>
                <w:color w:val="002060"/>
              </w:rPr>
              <w:t xml:space="preserve">(CERRETO D ESI C5 A.S.D.) </w:t>
            </w:r>
          </w:p>
        </w:tc>
        <w:tc>
          <w:tcPr>
            <w:tcW w:w="800" w:type="dxa"/>
            <w:tcMar>
              <w:top w:w="20" w:type="dxa"/>
              <w:left w:w="20" w:type="dxa"/>
              <w:bottom w:w="20" w:type="dxa"/>
              <w:right w:w="20" w:type="dxa"/>
            </w:tcMar>
            <w:vAlign w:val="center"/>
            <w:hideMark/>
          </w:tcPr>
          <w:p w14:paraId="577D5FA4"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FCAE985" w14:textId="77777777" w:rsidR="009A1B14" w:rsidRPr="00EE7084" w:rsidRDefault="009A1B14" w:rsidP="001416B9">
            <w:pPr>
              <w:pStyle w:val="movimento"/>
              <w:rPr>
                <w:color w:val="002060"/>
              </w:rPr>
            </w:pPr>
            <w:r w:rsidRPr="00EE7084">
              <w:rPr>
                <w:color w:val="002060"/>
              </w:rPr>
              <w:t>GIMONDO PAOLO</w:t>
            </w:r>
          </w:p>
        </w:tc>
        <w:tc>
          <w:tcPr>
            <w:tcW w:w="2200" w:type="dxa"/>
            <w:tcMar>
              <w:top w:w="20" w:type="dxa"/>
              <w:left w:w="20" w:type="dxa"/>
              <w:bottom w:w="20" w:type="dxa"/>
              <w:right w:w="20" w:type="dxa"/>
            </w:tcMar>
            <w:vAlign w:val="center"/>
            <w:hideMark/>
          </w:tcPr>
          <w:p w14:paraId="266D9671" w14:textId="77777777" w:rsidR="009A1B14" w:rsidRPr="00EE7084" w:rsidRDefault="009A1B14" w:rsidP="001416B9">
            <w:pPr>
              <w:pStyle w:val="movimento2"/>
              <w:rPr>
                <w:color w:val="002060"/>
              </w:rPr>
            </w:pPr>
            <w:r w:rsidRPr="00EE7084">
              <w:rPr>
                <w:color w:val="002060"/>
              </w:rPr>
              <w:t xml:space="preserve">(FUTSAL MONTURANO) </w:t>
            </w:r>
          </w:p>
        </w:tc>
      </w:tr>
      <w:tr w:rsidR="009A1B14" w:rsidRPr="00EE7084" w14:paraId="5056AA51" w14:textId="77777777" w:rsidTr="001416B9">
        <w:tc>
          <w:tcPr>
            <w:tcW w:w="2200" w:type="dxa"/>
            <w:tcMar>
              <w:top w:w="20" w:type="dxa"/>
              <w:left w:w="20" w:type="dxa"/>
              <w:bottom w:w="20" w:type="dxa"/>
              <w:right w:w="20" w:type="dxa"/>
            </w:tcMar>
            <w:vAlign w:val="center"/>
            <w:hideMark/>
          </w:tcPr>
          <w:p w14:paraId="5DBBB309" w14:textId="77777777" w:rsidR="009A1B14" w:rsidRPr="00EE7084" w:rsidRDefault="009A1B14" w:rsidP="001416B9">
            <w:pPr>
              <w:pStyle w:val="movimento"/>
              <w:rPr>
                <w:color w:val="002060"/>
              </w:rPr>
            </w:pPr>
            <w:r w:rsidRPr="00EE7084">
              <w:rPr>
                <w:color w:val="002060"/>
              </w:rPr>
              <w:t>LIGNITE STEFANO</w:t>
            </w:r>
          </w:p>
        </w:tc>
        <w:tc>
          <w:tcPr>
            <w:tcW w:w="2200" w:type="dxa"/>
            <w:tcMar>
              <w:top w:w="20" w:type="dxa"/>
              <w:left w:w="20" w:type="dxa"/>
              <w:bottom w:w="20" w:type="dxa"/>
              <w:right w:w="20" w:type="dxa"/>
            </w:tcMar>
            <w:vAlign w:val="center"/>
            <w:hideMark/>
          </w:tcPr>
          <w:p w14:paraId="04D03D1C" w14:textId="77777777" w:rsidR="009A1B14" w:rsidRPr="00EE7084" w:rsidRDefault="009A1B14" w:rsidP="001416B9">
            <w:pPr>
              <w:pStyle w:val="movimento2"/>
              <w:rPr>
                <w:color w:val="002060"/>
              </w:rPr>
            </w:pPr>
            <w:r w:rsidRPr="00EE7084">
              <w:rPr>
                <w:color w:val="002060"/>
              </w:rPr>
              <w:t xml:space="preserve">(FUTSAL MONTURANO) </w:t>
            </w:r>
          </w:p>
        </w:tc>
        <w:tc>
          <w:tcPr>
            <w:tcW w:w="800" w:type="dxa"/>
            <w:tcMar>
              <w:top w:w="20" w:type="dxa"/>
              <w:left w:w="20" w:type="dxa"/>
              <w:bottom w:w="20" w:type="dxa"/>
              <w:right w:w="20" w:type="dxa"/>
            </w:tcMar>
            <w:vAlign w:val="center"/>
            <w:hideMark/>
          </w:tcPr>
          <w:p w14:paraId="43C510AC"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A1D647B" w14:textId="77777777" w:rsidR="009A1B14" w:rsidRPr="00EE7084" w:rsidRDefault="009A1B14" w:rsidP="001416B9">
            <w:pPr>
              <w:pStyle w:val="movimento"/>
              <w:rPr>
                <w:color w:val="002060"/>
              </w:rPr>
            </w:pPr>
            <w:r w:rsidRPr="00EE7084">
              <w:rPr>
                <w:color w:val="002060"/>
              </w:rPr>
              <w:t>BUCCI ENRICO</w:t>
            </w:r>
          </w:p>
        </w:tc>
        <w:tc>
          <w:tcPr>
            <w:tcW w:w="2200" w:type="dxa"/>
            <w:tcMar>
              <w:top w:w="20" w:type="dxa"/>
              <w:left w:w="20" w:type="dxa"/>
              <w:bottom w:w="20" w:type="dxa"/>
              <w:right w:w="20" w:type="dxa"/>
            </w:tcMar>
            <w:vAlign w:val="center"/>
            <w:hideMark/>
          </w:tcPr>
          <w:p w14:paraId="54A4C642" w14:textId="77777777" w:rsidR="009A1B14" w:rsidRPr="00EE7084" w:rsidRDefault="009A1B14" w:rsidP="001416B9">
            <w:pPr>
              <w:pStyle w:val="movimento2"/>
              <w:rPr>
                <w:color w:val="002060"/>
              </w:rPr>
            </w:pPr>
            <w:r w:rsidRPr="00EE7084">
              <w:rPr>
                <w:color w:val="002060"/>
              </w:rPr>
              <w:t xml:space="preserve">(POL.CAGLI SPORT ASSOCIATI) </w:t>
            </w:r>
          </w:p>
        </w:tc>
      </w:tr>
      <w:tr w:rsidR="009A1B14" w:rsidRPr="00EE7084" w14:paraId="21D99C92" w14:textId="77777777" w:rsidTr="001416B9">
        <w:tc>
          <w:tcPr>
            <w:tcW w:w="2200" w:type="dxa"/>
            <w:tcMar>
              <w:top w:w="20" w:type="dxa"/>
              <w:left w:w="20" w:type="dxa"/>
              <w:bottom w:w="20" w:type="dxa"/>
              <w:right w:w="20" w:type="dxa"/>
            </w:tcMar>
            <w:vAlign w:val="center"/>
            <w:hideMark/>
          </w:tcPr>
          <w:p w14:paraId="27D0C530" w14:textId="77777777" w:rsidR="009A1B14" w:rsidRPr="00EE7084" w:rsidRDefault="009A1B14" w:rsidP="001416B9">
            <w:pPr>
              <w:pStyle w:val="movimento"/>
              <w:rPr>
                <w:color w:val="002060"/>
              </w:rPr>
            </w:pPr>
            <w:r w:rsidRPr="00EE7084">
              <w:rPr>
                <w:color w:val="002060"/>
              </w:rPr>
              <w:t>CANCRINI GIANLUCA</w:t>
            </w:r>
          </w:p>
        </w:tc>
        <w:tc>
          <w:tcPr>
            <w:tcW w:w="2200" w:type="dxa"/>
            <w:tcMar>
              <w:top w:w="20" w:type="dxa"/>
              <w:left w:w="20" w:type="dxa"/>
              <w:bottom w:w="20" w:type="dxa"/>
              <w:right w:w="20" w:type="dxa"/>
            </w:tcMar>
            <w:vAlign w:val="center"/>
            <w:hideMark/>
          </w:tcPr>
          <w:p w14:paraId="0F297B29" w14:textId="77777777" w:rsidR="009A1B14" w:rsidRPr="00EE7084" w:rsidRDefault="009A1B14" w:rsidP="001416B9">
            <w:pPr>
              <w:pStyle w:val="movimento2"/>
              <w:rPr>
                <w:color w:val="002060"/>
              </w:rPr>
            </w:pPr>
            <w:r w:rsidRPr="00EE7084">
              <w:rPr>
                <w:color w:val="002060"/>
              </w:rPr>
              <w:t xml:space="preserve">(SAMBENEDETTESE C5 SSDARL) </w:t>
            </w:r>
          </w:p>
        </w:tc>
        <w:tc>
          <w:tcPr>
            <w:tcW w:w="800" w:type="dxa"/>
            <w:tcMar>
              <w:top w:w="20" w:type="dxa"/>
              <w:left w:w="20" w:type="dxa"/>
              <w:bottom w:w="20" w:type="dxa"/>
              <w:right w:w="20" w:type="dxa"/>
            </w:tcMar>
            <w:vAlign w:val="center"/>
            <w:hideMark/>
          </w:tcPr>
          <w:p w14:paraId="45669AA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C46D7F3" w14:textId="77777777" w:rsidR="009A1B14" w:rsidRPr="00EE7084" w:rsidRDefault="009A1B14" w:rsidP="001416B9">
            <w:pPr>
              <w:pStyle w:val="movimento"/>
              <w:rPr>
                <w:color w:val="002060"/>
              </w:rPr>
            </w:pPr>
            <w:r w:rsidRPr="00EE7084">
              <w:rPr>
                <w:color w:val="002060"/>
              </w:rPr>
              <w:t>SPECA SIMONE</w:t>
            </w:r>
          </w:p>
        </w:tc>
        <w:tc>
          <w:tcPr>
            <w:tcW w:w="2200" w:type="dxa"/>
            <w:tcMar>
              <w:top w:w="20" w:type="dxa"/>
              <w:left w:w="20" w:type="dxa"/>
              <w:bottom w:w="20" w:type="dxa"/>
              <w:right w:w="20" w:type="dxa"/>
            </w:tcMar>
            <w:vAlign w:val="center"/>
            <w:hideMark/>
          </w:tcPr>
          <w:p w14:paraId="14D7475E" w14:textId="77777777" w:rsidR="009A1B14" w:rsidRPr="00EE7084" w:rsidRDefault="009A1B14" w:rsidP="001416B9">
            <w:pPr>
              <w:pStyle w:val="movimento2"/>
              <w:rPr>
                <w:color w:val="002060"/>
              </w:rPr>
            </w:pPr>
            <w:r w:rsidRPr="00EE7084">
              <w:rPr>
                <w:color w:val="002060"/>
              </w:rPr>
              <w:t xml:space="preserve">(SAMBENEDETTESE C5 SSDARL) </w:t>
            </w:r>
          </w:p>
        </w:tc>
      </w:tr>
      <w:tr w:rsidR="009A1B14" w:rsidRPr="00EE7084" w14:paraId="708C1C3E" w14:textId="77777777" w:rsidTr="001416B9">
        <w:tc>
          <w:tcPr>
            <w:tcW w:w="2200" w:type="dxa"/>
            <w:tcMar>
              <w:top w:w="20" w:type="dxa"/>
              <w:left w:w="20" w:type="dxa"/>
              <w:bottom w:w="20" w:type="dxa"/>
              <w:right w:w="20" w:type="dxa"/>
            </w:tcMar>
            <w:vAlign w:val="center"/>
            <w:hideMark/>
          </w:tcPr>
          <w:p w14:paraId="34584217" w14:textId="77777777" w:rsidR="009A1B14" w:rsidRPr="00EE7084" w:rsidRDefault="009A1B14" w:rsidP="001416B9">
            <w:pPr>
              <w:pStyle w:val="movimento"/>
              <w:rPr>
                <w:color w:val="002060"/>
              </w:rPr>
            </w:pPr>
            <w:r w:rsidRPr="00EE7084">
              <w:rPr>
                <w:color w:val="002060"/>
              </w:rPr>
              <w:t>FABBRONI MARCO</w:t>
            </w:r>
          </w:p>
        </w:tc>
        <w:tc>
          <w:tcPr>
            <w:tcW w:w="2200" w:type="dxa"/>
            <w:tcMar>
              <w:top w:w="20" w:type="dxa"/>
              <w:left w:w="20" w:type="dxa"/>
              <w:bottom w:w="20" w:type="dxa"/>
              <w:right w:w="20" w:type="dxa"/>
            </w:tcMar>
            <w:vAlign w:val="center"/>
            <w:hideMark/>
          </w:tcPr>
          <w:p w14:paraId="38EC36E9" w14:textId="77777777" w:rsidR="009A1B14" w:rsidRPr="00EE7084" w:rsidRDefault="009A1B14" w:rsidP="001416B9">
            <w:pPr>
              <w:pStyle w:val="movimento2"/>
              <w:rPr>
                <w:color w:val="002060"/>
              </w:rPr>
            </w:pPr>
            <w:r w:rsidRPr="00EE7084">
              <w:rPr>
                <w:color w:val="002060"/>
              </w:rPr>
              <w:t xml:space="preserve">(U.S. FORTUNA FANO) </w:t>
            </w:r>
          </w:p>
        </w:tc>
        <w:tc>
          <w:tcPr>
            <w:tcW w:w="800" w:type="dxa"/>
            <w:tcMar>
              <w:top w:w="20" w:type="dxa"/>
              <w:left w:w="20" w:type="dxa"/>
              <w:bottom w:w="20" w:type="dxa"/>
              <w:right w:w="20" w:type="dxa"/>
            </w:tcMar>
            <w:vAlign w:val="center"/>
            <w:hideMark/>
          </w:tcPr>
          <w:p w14:paraId="5903583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05C326F" w14:textId="77777777" w:rsidR="009A1B14" w:rsidRPr="00EE7084" w:rsidRDefault="009A1B14" w:rsidP="001416B9">
            <w:pPr>
              <w:pStyle w:val="movimento"/>
              <w:rPr>
                <w:color w:val="002060"/>
              </w:rPr>
            </w:pPr>
            <w:r w:rsidRPr="00EE7084">
              <w:rPr>
                <w:color w:val="002060"/>
              </w:rPr>
              <w:t>MATTIOLI CRISTIAN</w:t>
            </w:r>
          </w:p>
        </w:tc>
        <w:tc>
          <w:tcPr>
            <w:tcW w:w="2200" w:type="dxa"/>
            <w:tcMar>
              <w:top w:w="20" w:type="dxa"/>
              <w:left w:w="20" w:type="dxa"/>
              <w:bottom w:w="20" w:type="dxa"/>
              <w:right w:w="20" w:type="dxa"/>
            </w:tcMar>
            <w:vAlign w:val="center"/>
            <w:hideMark/>
          </w:tcPr>
          <w:p w14:paraId="1C07C137" w14:textId="77777777" w:rsidR="009A1B14" w:rsidRPr="00EE7084" w:rsidRDefault="009A1B14" w:rsidP="001416B9">
            <w:pPr>
              <w:pStyle w:val="movimento2"/>
              <w:rPr>
                <w:color w:val="002060"/>
              </w:rPr>
            </w:pPr>
            <w:r w:rsidRPr="00EE7084">
              <w:rPr>
                <w:color w:val="002060"/>
              </w:rPr>
              <w:t xml:space="preserve">(U.S. FORTUNA FANO) </w:t>
            </w:r>
          </w:p>
        </w:tc>
      </w:tr>
    </w:tbl>
    <w:p w14:paraId="4A245861"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38A7C1EE" w14:textId="77777777" w:rsidTr="001416B9">
        <w:tc>
          <w:tcPr>
            <w:tcW w:w="2200" w:type="dxa"/>
            <w:tcMar>
              <w:top w:w="20" w:type="dxa"/>
              <w:left w:w="20" w:type="dxa"/>
              <w:bottom w:w="20" w:type="dxa"/>
              <w:right w:w="20" w:type="dxa"/>
            </w:tcMar>
            <w:vAlign w:val="center"/>
            <w:hideMark/>
          </w:tcPr>
          <w:p w14:paraId="6F5F639E" w14:textId="77777777" w:rsidR="009A1B14" w:rsidRPr="00EE7084" w:rsidRDefault="009A1B14" w:rsidP="001416B9">
            <w:pPr>
              <w:pStyle w:val="movimento"/>
              <w:rPr>
                <w:color w:val="002060"/>
              </w:rPr>
            </w:pPr>
            <w:r w:rsidRPr="00EE7084">
              <w:rPr>
                <w:color w:val="002060"/>
              </w:rPr>
              <w:t>POLVERARI TOMMASO</w:t>
            </w:r>
          </w:p>
        </w:tc>
        <w:tc>
          <w:tcPr>
            <w:tcW w:w="2200" w:type="dxa"/>
            <w:tcMar>
              <w:top w:w="20" w:type="dxa"/>
              <w:left w:w="20" w:type="dxa"/>
              <w:bottom w:w="20" w:type="dxa"/>
              <w:right w:w="20" w:type="dxa"/>
            </w:tcMar>
            <w:vAlign w:val="center"/>
            <w:hideMark/>
          </w:tcPr>
          <w:p w14:paraId="397D9132" w14:textId="77777777" w:rsidR="009A1B14" w:rsidRPr="00EE7084" w:rsidRDefault="009A1B14" w:rsidP="001416B9">
            <w:pPr>
              <w:pStyle w:val="movimento2"/>
              <w:rPr>
                <w:color w:val="002060"/>
              </w:rPr>
            </w:pPr>
            <w:r w:rsidRPr="00EE7084">
              <w:rPr>
                <w:color w:val="002060"/>
              </w:rPr>
              <w:t xml:space="preserve">(AMICI DEL CENTROSOCIO SP.) </w:t>
            </w:r>
          </w:p>
        </w:tc>
        <w:tc>
          <w:tcPr>
            <w:tcW w:w="800" w:type="dxa"/>
            <w:tcMar>
              <w:top w:w="20" w:type="dxa"/>
              <w:left w:w="20" w:type="dxa"/>
              <w:bottom w:w="20" w:type="dxa"/>
              <w:right w:w="20" w:type="dxa"/>
            </w:tcMar>
            <w:vAlign w:val="center"/>
            <w:hideMark/>
          </w:tcPr>
          <w:p w14:paraId="2137FB1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BA95A1A" w14:textId="77777777" w:rsidR="009A1B14" w:rsidRPr="00EE7084" w:rsidRDefault="009A1B14" w:rsidP="001416B9">
            <w:pPr>
              <w:pStyle w:val="movimento"/>
              <w:rPr>
                <w:color w:val="002060"/>
              </w:rPr>
            </w:pPr>
            <w:r w:rsidRPr="00EE7084">
              <w:rPr>
                <w:color w:val="002060"/>
              </w:rPr>
              <w:t>NAZAROLF CARLOS AUGUSTIN</w:t>
            </w:r>
          </w:p>
        </w:tc>
        <w:tc>
          <w:tcPr>
            <w:tcW w:w="2200" w:type="dxa"/>
            <w:tcMar>
              <w:top w:w="20" w:type="dxa"/>
              <w:left w:w="20" w:type="dxa"/>
              <w:bottom w:w="20" w:type="dxa"/>
              <w:right w:w="20" w:type="dxa"/>
            </w:tcMar>
            <w:vAlign w:val="center"/>
            <w:hideMark/>
          </w:tcPr>
          <w:p w14:paraId="2AF29E18" w14:textId="77777777" w:rsidR="009A1B14" w:rsidRPr="00EE7084" w:rsidRDefault="009A1B14" w:rsidP="001416B9">
            <w:pPr>
              <w:pStyle w:val="movimento2"/>
              <w:rPr>
                <w:color w:val="002060"/>
              </w:rPr>
            </w:pPr>
            <w:r w:rsidRPr="00EE7084">
              <w:rPr>
                <w:color w:val="002060"/>
              </w:rPr>
              <w:t xml:space="preserve">(BAYER CAPPUCCINI) </w:t>
            </w:r>
          </w:p>
        </w:tc>
      </w:tr>
      <w:tr w:rsidR="009A1B14" w:rsidRPr="00EE7084" w14:paraId="5B6E27DC" w14:textId="77777777" w:rsidTr="001416B9">
        <w:tc>
          <w:tcPr>
            <w:tcW w:w="2200" w:type="dxa"/>
            <w:tcMar>
              <w:top w:w="20" w:type="dxa"/>
              <w:left w:w="20" w:type="dxa"/>
              <w:bottom w:w="20" w:type="dxa"/>
              <w:right w:w="20" w:type="dxa"/>
            </w:tcMar>
            <w:vAlign w:val="center"/>
            <w:hideMark/>
          </w:tcPr>
          <w:p w14:paraId="16C79EAE" w14:textId="77777777" w:rsidR="009A1B14" w:rsidRPr="00EE7084" w:rsidRDefault="009A1B14" w:rsidP="001416B9">
            <w:pPr>
              <w:pStyle w:val="movimento"/>
              <w:rPr>
                <w:color w:val="002060"/>
              </w:rPr>
            </w:pPr>
            <w:r w:rsidRPr="00EE7084">
              <w:rPr>
                <w:color w:val="002060"/>
              </w:rPr>
              <w:t>MOCHI MASSIMO</w:t>
            </w:r>
          </w:p>
        </w:tc>
        <w:tc>
          <w:tcPr>
            <w:tcW w:w="2200" w:type="dxa"/>
            <w:tcMar>
              <w:top w:w="20" w:type="dxa"/>
              <w:left w:w="20" w:type="dxa"/>
              <w:bottom w:w="20" w:type="dxa"/>
              <w:right w:w="20" w:type="dxa"/>
            </w:tcMar>
            <w:vAlign w:val="center"/>
            <w:hideMark/>
          </w:tcPr>
          <w:p w14:paraId="031F3D2D" w14:textId="77777777" w:rsidR="009A1B14" w:rsidRPr="00EE7084" w:rsidRDefault="009A1B14" w:rsidP="001416B9">
            <w:pPr>
              <w:pStyle w:val="movimento2"/>
              <w:rPr>
                <w:color w:val="002060"/>
              </w:rPr>
            </w:pPr>
            <w:r w:rsidRPr="00EE7084">
              <w:rPr>
                <w:color w:val="002060"/>
              </w:rPr>
              <w:t xml:space="preserve">(POL.CAGLI SPORT ASSOCIATI) </w:t>
            </w:r>
          </w:p>
        </w:tc>
        <w:tc>
          <w:tcPr>
            <w:tcW w:w="800" w:type="dxa"/>
            <w:tcMar>
              <w:top w:w="20" w:type="dxa"/>
              <w:left w:w="20" w:type="dxa"/>
              <w:bottom w:w="20" w:type="dxa"/>
              <w:right w:w="20" w:type="dxa"/>
            </w:tcMar>
            <w:vAlign w:val="center"/>
            <w:hideMark/>
          </w:tcPr>
          <w:p w14:paraId="607A912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91F9302" w14:textId="77777777" w:rsidR="009A1B14" w:rsidRPr="00EE7084" w:rsidRDefault="009A1B14" w:rsidP="001416B9">
            <w:pPr>
              <w:pStyle w:val="movimento"/>
              <w:rPr>
                <w:color w:val="002060"/>
              </w:rPr>
            </w:pPr>
            <w:r w:rsidRPr="00EE7084">
              <w:rPr>
                <w:color w:val="002060"/>
              </w:rPr>
              <w:t>GABELLA TOMAS</w:t>
            </w:r>
          </w:p>
        </w:tc>
        <w:tc>
          <w:tcPr>
            <w:tcW w:w="2200" w:type="dxa"/>
            <w:tcMar>
              <w:top w:w="20" w:type="dxa"/>
              <w:left w:w="20" w:type="dxa"/>
              <w:bottom w:w="20" w:type="dxa"/>
              <w:right w:w="20" w:type="dxa"/>
            </w:tcMar>
            <w:vAlign w:val="center"/>
            <w:hideMark/>
          </w:tcPr>
          <w:p w14:paraId="2B579EA7" w14:textId="77777777" w:rsidR="009A1B14" w:rsidRPr="00EE7084" w:rsidRDefault="009A1B14" w:rsidP="001416B9">
            <w:pPr>
              <w:pStyle w:val="movimento2"/>
              <w:rPr>
                <w:color w:val="002060"/>
              </w:rPr>
            </w:pPr>
            <w:r w:rsidRPr="00EE7084">
              <w:rPr>
                <w:color w:val="002060"/>
              </w:rPr>
              <w:t xml:space="preserve">(SAMBENEDETTESE C5 SSDARL) </w:t>
            </w:r>
          </w:p>
        </w:tc>
      </w:tr>
      <w:tr w:rsidR="009A1B14" w:rsidRPr="00EE7084" w14:paraId="368AF5A9" w14:textId="77777777" w:rsidTr="001416B9">
        <w:tc>
          <w:tcPr>
            <w:tcW w:w="2200" w:type="dxa"/>
            <w:tcMar>
              <w:top w:w="20" w:type="dxa"/>
              <w:left w:w="20" w:type="dxa"/>
              <w:bottom w:w="20" w:type="dxa"/>
              <w:right w:w="20" w:type="dxa"/>
            </w:tcMar>
            <w:vAlign w:val="center"/>
            <w:hideMark/>
          </w:tcPr>
          <w:p w14:paraId="2BFC0FCB" w14:textId="77777777" w:rsidR="009A1B14" w:rsidRPr="00EE7084" w:rsidRDefault="009A1B14" w:rsidP="001416B9">
            <w:pPr>
              <w:pStyle w:val="movimento"/>
              <w:rPr>
                <w:color w:val="002060"/>
              </w:rPr>
            </w:pPr>
            <w:r w:rsidRPr="00EE7084">
              <w:rPr>
                <w:color w:val="002060"/>
              </w:rPr>
              <w:t>TAMBURI MATTEO</w:t>
            </w:r>
          </w:p>
        </w:tc>
        <w:tc>
          <w:tcPr>
            <w:tcW w:w="2200" w:type="dxa"/>
            <w:tcMar>
              <w:top w:w="20" w:type="dxa"/>
              <w:left w:w="20" w:type="dxa"/>
              <w:bottom w:w="20" w:type="dxa"/>
              <w:right w:w="20" w:type="dxa"/>
            </w:tcMar>
            <w:vAlign w:val="center"/>
            <w:hideMark/>
          </w:tcPr>
          <w:p w14:paraId="7FF6B5A9" w14:textId="77777777" w:rsidR="009A1B14" w:rsidRPr="00EE7084" w:rsidRDefault="009A1B14" w:rsidP="001416B9">
            <w:pPr>
              <w:pStyle w:val="movimento2"/>
              <w:rPr>
                <w:color w:val="002060"/>
              </w:rPr>
            </w:pPr>
            <w:r w:rsidRPr="00EE7084">
              <w:rPr>
                <w:color w:val="002060"/>
              </w:rPr>
              <w:t xml:space="preserve">(TRE TORRI A.S.D.) </w:t>
            </w:r>
          </w:p>
        </w:tc>
        <w:tc>
          <w:tcPr>
            <w:tcW w:w="800" w:type="dxa"/>
            <w:tcMar>
              <w:top w:w="20" w:type="dxa"/>
              <w:left w:w="20" w:type="dxa"/>
              <w:bottom w:w="20" w:type="dxa"/>
              <w:right w:w="20" w:type="dxa"/>
            </w:tcMar>
            <w:vAlign w:val="center"/>
            <w:hideMark/>
          </w:tcPr>
          <w:p w14:paraId="36A4093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E0216FC" w14:textId="77777777" w:rsidR="009A1B14" w:rsidRPr="00EE7084" w:rsidRDefault="009A1B14" w:rsidP="001416B9">
            <w:pPr>
              <w:pStyle w:val="movimento"/>
              <w:rPr>
                <w:color w:val="002060"/>
              </w:rPr>
            </w:pPr>
            <w:r w:rsidRPr="00EE7084">
              <w:rPr>
                <w:color w:val="002060"/>
              </w:rPr>
              <w:t>DUVA STIVEN</w:t>
            </w:r>
          </w:p>
        </w:tc>
        <w:tc>
          <w:tcPr>
            <w:tcW w:w="2200" w:type="dxa"/>
            <w:tcMar>
              <w:top w:w="20" w:type="dxa"/>
              <w:left w:w="20" w:type="dxa"/>
              <w:bottom w:w="20" w:type="dxa"/>
              <w:right w:w="20" w:type="dxa"/>
            </w:tcMar>
            <w:vAlign w:val="center"/>
            <w:hideMark/>
          </w:tcPr>
          <w:p w14:paraId="4138AE7E" w14:textId="77777777" w:rsidR="009A1B14" w:rsidRPr="00EE7084" w:rsidRDefault="009A1B14" w:rsidP="001416B9">
            <w:pPr>
              <w:pStyle w:val="movimento2"/>
              <w:rPr>
                <w:color w:val="002060"/>
              </w:rPr>
            </w:pPr>
            <w:r w:rsidRPr="00EE7084">
              <w:rPr>
                <w:color w:val="002060"/>
              </w:rPr>
              <w:t xml:space="preserve">(U.S. FORTUNA FANO) </w:t>
            </w:r>
          </w:p>
        </w:tc>
      </w:tr>
    </w:tbl>
    <w:p w14:paraId="0BFF1EBA" w14:textId="77777777" w:rsidR="009A1B14" w:rsidRPr="00EE7084" w:rsidRDefault="009A1B14" w:rsidP="009A1B14">
      <w:pPr>
        <w:pStyle w:val="titolo10"/>
        <w:rPr>
          <w:rFonts w:eastAsiaTheme="minorEastAsia"/>
          <w:color w:val="002060"/>
        </w:rPr>
      </w:pPr>
      <w:r w:rsidRPr="00EE7084">
        <w:rPr>
          <w:color w:val="002060"/>
        </w:rPr>
        <w:t xml:space="preserve">GARE DEL 9/11/2024 </w:t>
      </w:r>
    </w:p>
    <w:p w14:paraId="554A803D" w14:textId="77777777" w:rsidR="009A1B14" w:rsidRPr="00EE7084" w:rsidRDefault="009A1B14" w:rsidP="009A1B14">
      <w:pPr>
        <w:pStyle w:val="titolo7a"/>
        <w:rPr>
          <w:color w:val="002060"/>
        </w:rPr>
      </w:pPr>
      <w:r w:rsidRPr="00EE7084">
        <w:rPr>
          <w:color w:val="002060"/>
        </w:rPr>
        <w:t xml:space="preserve">PROVVEDIMENTI DISCIPLINARI </w:t>
      </w:r>
    </w:p>
    <w:p w14:paraId="2626869E"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2F0728CD" w14:textId="77777777" w:rsidR="009A1B14" w:rsidRPr="00EE7084" w:rsidRDefault="009A1B14" w:rsidP="009A1B14">
      <w:pPr>
        <w:pStyle w:val="titolo30"/>
        <w:rPr>
          <w:color w:val="002060"/>
        </w:rPr>
      </w:pPr>
      <w:r w:rsidRPr="00EE7084">
        <w:rPr>
          <w:color w:val="002060"/>
        </w:rPr>
        <w:t xml:space="preserve">CALCIATORI NON ESPULSI </w:t>
      </w:r>
    </w:p>
    <w:p w14:paraId="40B50C4D" w14:textId="77777777" w:rsidR="009A1B14" w:rsidRPr="00EE7084" w:rsidRDefault="009A1B14" w:rsidP="009A1B14">
      <w:pPr>
        <w:pStyle w:val="titolo20"/>
        <w:rPr>
          <w:color w:val="002060"/>
        </w:rPr>
      </w:pPr>
      <w:r w:rsidRPr="00EE708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1491A711" w14:textId="77777777" w:rsidTr="001416B9">
        <w:tc>
          <w:tcPr>
            <w:tcW w:w="2200" w:type="dxa"/>
            <w:tcMar>
              <w:top w:w="20" w:type="dxa"/>
              <w:left w:w="20" w:type="dxa"/>
              <w:bottom w:w="20" w:type="dxa"/>
              <w:right w:w="20" w:type="dxa"/>
            </w:tcMar>
            <w:vAlign w:val="center"/>
            <w:hideMark/>
          </w:tcPr>
          <w:p w14:paraId="7CA5B8EA" w14:textId="77777777" w:rsidR="009A1B14" w:rsidRPr="00EE7084" w:rsidRDefault="009A1B14" w:rsidP="001416B9">
            <w:pPr>
              <w:pStyle w:val="movimento"/>
              <w:rPr>
                <w:color w:val="002060"/>
              </w:rPr>
            </w:pPr>
            <w:r w:rsidRPr="00EE7084">
              <w:rPr>
                <w:color w:val="002060"/>
              </w:rPr>
              <w:t>MASI STEFANO</w:t>
            </w:r>
          </w:p>
        </w:tc>
        <w:tc>
          <w:tcPr>
            <w:tcW w:w="2200" w:type="dxa"/>
            <w:tcMar>
              <w:top w:w="20" w:type="dxa"/>
              <w:left w:w="20" w:type="dxa"/>
              <w:bottom w:w="20" w:type="dxa"/>
              <w:right w:w="20" w:type="dxa"/>
            </w:tcMar>
            <w:vAlign w:val="center"/>
            <w:hideMark/>
          </w:tcPr>
          <w:p w14:paraId="7CB3EC21" w14:textId="77777777" w:rsidR="009A1B14" w:rsidRPr="00EE7084" w:rsidRDefault="009A1B14" w:rsidP="001416B9">
            <w:pPr>
              <w:pStyle w:val="movimento2"/>
              <w:rPr>
                <w:color w:val="002060"/>
              </w:rPr>
            </w:pPr>
            <w:r w:rsidRPr="00EE7084">
              <w:rPr>
                <w:color w:val="002060"/>
              </w:rPr>
              <w:t xml:space="preserve">(CHIARAVALLE FUTSAL) </w:t>
            </w:r>
          </w:p>
        </w:tc>
        <w:tc>
          <w:tcPr>
            <w:tcW w:w="800" w:type="dxa"/>
            <w:tcMar>
              <w:top w:w="20" w:type="dxa"/>
              <w:left w:w="20" w:type="dxa"/>
              <w:bottom w:w="20" w:type="dxa"/>
              <w:right w:w="20" w:type="dxa"/>
            </w:tcMar>
            <w:vAlign w:val="center"/>
            <w:hideMark/>
          </w:tcPr>
          <w:p w14:paraId="1D76A93F"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C47A81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4081170" w14:textId="77777777" w:rsidR="009A1B14" w:rsidRPr="00EE7084" w:rsidRDefault="009A1B14" w:rsidP="001416B9">
            <w:pPr>
              <w:pStyle w:val="movimento2"/>
              <w:rPr>
                <w:color w:val="002060"/>
              </w:rPr>
            </w:pPr>
            <w:r w:rsidRPr="00EE7084">
              <w:rPr>
                <w:color w:val="002060"/>
              </w:rPr>
              <w:t> </w:t>
            </w:r>
          </w:p>
        </w:tc>
      </w:tr>
    </w:tbl>
    <w:p w14:paraId="32C3058D" w14:textId="77777777" w:rsidR="009A1B14" w:rsidRPr="00EE7084" w:rsidRDefault="009A1B14" w:rsidP="009A1B14">
      <w:pPr>
        <w:pStyle w:val="titolo20"/>
        <w:rPr>
          <w:rFonts w:eastAsiaTheme="minorEastAsia"/>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16601A02" w14:textId="77777777" w:rsidTr="001416B9">
        <w:tc>
          <w:tcPr>
            <w:tcW w:w="2200" w:type="dxa"/>
            <w:tcMar>
              <w:top w:w="20" w:type="dxa"/>
              <w:left w:w="20" w:type="dxa"/>
              <w:bottom w:w="20" w:type="dxa"/>
              <w:right w:w="20" w:type="dxa"/>
            </w:tcMar>
            <w:vAlign w:val="center"/>
            <w:hideMark/>
          </w:tcPr>
          <w:p w14:paraId="7EB8CBE9" w14:textId="77777777" w:rsidR="009A1B14" w:rsidRPr="00EE7084" w:rsidRDefault="009A1B14" w:rsidP="001416B9">
            <w:pPr>
              <w:pStyle w:val="movimento"/>
              <w:rPr>
                <w:color w:val="002060"/>
              </w:rPr>
            </w:pPr>
            <w:r w:rsidRPr="00EE7084">
              <w:rPr>
                <w:color w:val="002060"/>
              </w:rPr>
              <w:t>VIOLA FRANCESCO</w:t>
            </w:r>
          </w:p>
        </w:tc>
        <w:tc>
          <w:tcPr>
            <w:tcW w:w="2200" w:type="dxa"/>
            <w:tcMar>
              <w:top w:w="20" w:type="dxa"/>
              <w:left w:w="20" w:type="dxa"/>
              <w:bottom w:w="20" w:type="dxa"/>
              <w:right w:w="20" w:type="dxa"/>
            </w:tcMar>
            <w:vAlign w:val="center"/>
            <w:hideMark/>
          </w:tcPr>
          <w:p w14:paraId="127393BF" w14:textId="77777777" w:rsidR="009A1B14" w:rsidRPr="00EE7084" w:rsidRDefault="009A1B14" w:rsidP="001416B9">
            <w:pPr>
              <w:pStyle w:val="movimento2"/>
              <w:rPr>
                <w:color w:val="002060"/>
              </w:rPr>
            </w:pPr>
            <w:r w:rsidRPr="00EE7084">
              <w:rPr>
                <w:color w:val="002060"/>
              </w:rPr>
              <w:t xml:space="preserve">(CHIARAVALLE FUTSAL) </w:t>
            </w:r>
          </w:p>
        </w:tc>
        <w:tc>
          <w:tcPr>
            <w:tcW w:w="800" w:type="dxa"/>
            <w:tcMar>
              <w:top w:w="20" w:type="dxa"/>
              <w:left w:w="20" w:type="dxa"/>
              <w:bottom w:w="20" w:type="dxa"/>
              <w:right w:w="20" w:type="dxa"/>
            </w:tcMar>
            <w:vAlign w:val="center"/>
            <w:hideMark/>
          </w:tcPr>
          <w:p w14:paraId="76F7C1A7"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9CD178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C0BA905" w14:textId="77777777" w:rsidR="009A1B14" w:rsidRPr="00EE7084" w:rsidRDefault="009A1B14" w:rsidP="001416B9">
            <w:pPr>
              <w:pStyle w:val="movimento2"/>
              <w:rPr>
                <w:color w:val="002060"/>
              </w:rPr>
            </w:pPr>
            <w:r w:rsidRPr="00EE7084">
              <w:rPr>
                <w:color w:val="002060"/>
              </w:rPr>
              <w:t> </w:t>
            </w:r>
          </w:p>
        </w:tc>
      </w:tr>
    </w:tbl>
    <w:p w14:paraId="7FD2757F"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10BF761F" w14:textId="77777777" w:rsidTr="001416B9">
        <w:tc>
          <w:tcPr>
            <w:tcW w:w="2200" w:type="dxa"/>
            <w:tcMar>
              <w:top w:w="20" w:type="dxa"/>
              <w:left w:w="20" w:type="dxa"/>
              <w:bottom w:w="20" w:type="dxa"/>
              <w:right w:w="20" w:type="dxa"/>
            </w:tcMar>
            <w:vAlign w:val="center"/>
            <w:hideMark/>
          </w:tcPr>
          <w:p w14:paraId="47F280DF" w14:textId="77777777" w:rsidR="009A1B14" w:rsidRPr="00EE7084" w:rsidRDefault="009A1B14" w:rsidP="001416B9">
            <w:pPr>
              <w:pStyle w:val="movimento"/>
              <w:rPr>
                <w:color w:val="002060"/>
              </w:rPr>
            </w:pPr>
            <w:r w:rsidRPr="00EE7084">
              <w:rPr>
                <w:color w:val="002060"/>
              </w:rPr>
              <w:t>DI PLACIDO LORENZO</w:t>
            </w:r>
          </w:p>
        </w:tc>
        <w:tc>
          <w:tcPr>
            <w:tcW w:w="2200" w:type="dxa"/>
            <w:tcMar>
              <w:top w:w="20" w:type="dxa"/>
              <w:left w:w="20" w:type="dxa"/>
              <w:bottom w:w="20" w:type="dxa"/>
              <w:right w:w="20" w:type="dxa"/>
            </w:tcMar>
            <w:vAlign w:val="center"/>
            <w:hideMark/>
          </w:tcPr>
          <w:p w14:paraId="3D46CEE4" w14:textId="77777777" w:rsidR="009A1B14" w:rsidRPr="00EE7084" w:rsidRDefault="009A1B14" w:rsidP="001416B9">
            <w:pPr>
              <w:pStyle w:val="movimento2"/>
              <w:rPr>
                <w:color w:val="002060"/>
              </w:rPr>
            </w:pPr>
            <w:r w:rsidRPr="00EE7084">
              <w:rPr>
                <w:color w:val="002060"/>
              </w:rPr>
              <w:t xml:space="preserve">(CHIARAVALLE FUTSAL) </w:t>
            </w:r>
          </w:p>
        </w:tc>
        <w:tc>
          <w:tcPr>
            <w:tcW w:w="800" w:type="dxa"/>
            <w:tcMar>
              <w:top w:w="20" w:type="dxa"/>
              <w:left w:w="20" w:type="dxa"/>
              <w:bottom w:w="20" w:type="dxa"/>
              <w:right w:w="20" w:type="dxa"/>
            </w:tcMar>
            <w:vAlign w:val="center"/>
            <w:hideMark/>
          </w:tcPr>
          <w:p w14:paraId="607BDF8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B3B7B64"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3F95F08" w14:textId="77777777" w:rsidR="009A1B14" w:rsidRPr="00EE7084" w:rsidRDefault="009A1B14" w:rsidP="001416B9">
            <w:pPr>
              <w:pStyle w:val="movimento2"/>
              <w:rPr>
                <w:color w:val="002060"/>
              </w:rPr>
            </w:pPr>
            <w:r w:rsidRPr="00EE7084">
              <w:rPr>
                <w:color w:val="002060"/>
              </w:rPr>
              <w:t> </w:t>
            </w:r>
          </w:p>
        </w:tc>
      </w:tr>
    </w:tbl>
    <w:p w14:paraId="1C23504A" w14:textId="77777777" w:rsidR="009A1B14" w:rsidRDefault="009A1B14" w:rsidP="009A1B14">
      <w:pPr>
        <w:pStyle w:val="breakline"/>
        <w:rPr>
          <w:color w:val="002060"/>
        </w:rPr>
      </w:pPr>
    </w:p>
    <w:p w14:paraId="11CBF63C" w14:textId="77777777" w:rsidR="009A1B14" w:rsidRPr="00BD581B" w:rsidRDefault="009A1B14" w:rsidP="009A1B14">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8B21CFC" w14:textId="77777777" w:rsidR="009A1B14" w:rsidRPr="00BD581B" w:rsidRDefault="009A1B14" w:rsidP="009A1B14">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40ECA6F" w14:textId="77777777" w:rsidR="009A1B14" w:rsidRPr="00EE7084" w:rsidRDefault="009A1B14" w:rsidP="009A1B14">
      <w:pPr>
        <w:pStyle w:val="breakline"/>
        <w:rPr>
          <w:rFonts w:eastAsiaTheme="minorEastAsia"/>
          <w:color w:val="002060"/>
        </w:rPr>
      </w:pPr>
    </w:p>
    <w:p w14:paraId="0678EAD4" w14:textId="77777777" w:rsidR="009A1B14" w:rsidRPr="00EE7084" w:rsidRDefault="009A1B14" w:rsidP="009A1B14">
      <w:pPr>
        <w:pStyle w:val="titoloprinc0"/>
        <w:rPr>
          <w:color w:val="002060"/>
        </w:rPr>
      </w:pPr>
      <w:r w:rsidRPr="00EE7084">
        <w:rPr>
          <w:color w:val="002060"/>
        </w:rPr>
        <w:t>CLASSIFICA</w:t>
      </w:r>
    </w:p>
    <w:p w14:paraId="67D58D12" w14:textId="77777777" w:rsidR="009A1B14" w:rsidRPr="00EE7084" w:rsidRDefault="009A1B14" w:rsidP="009A1B14">
      <w:pPr>
        <w:pStyle w:val="breakline"/>
        <w:rPr>
          <w:color w:val="002060"/>
        </w:rPr>
      </w:pPr>
    </w:p>
    <w:p w14:paraId="0691E560" w14:textId="77777777" w:rsidR="009A1B14" w:rsidRPr="00EE7084" w:rsidRDefault="009A1B14" w:rsidP="009A1B14">
      <w:pPr>
        <w:pStyle w:val="breakline"/>
        <w:rPr>
          <w:color w:val="002060"/>
        </w:rPr>
      </w:pPr>
    </w:p>
    <w:p w14:paraId="261954B1" w14:textId="77777777" w:rsidR="009A1B14" w:rsidRPr="00EE7084" w:rsidRDefault="009A1B14" w:rsidP="009A1B14">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579B3BD5"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2C259" w14:textId="77777777" w:rsidR="009A1B14" w:rsidRPr="00EE7084" w:rsidRDefault="009A1B14" w:rsidP="001416B9">
            <w:pPr>
              <w:pStyle w:val="headertabella0"/>
              <w:rPr>
                <w:color w:val="002060"/>
              </w:rPr>
            </w:pPr>
            <w:r w:rsidRPr="00EE7084">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6A514"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7B474"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284DC"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FA0AB"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3BB87"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E0A1B"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65C0A"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5C83E"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FDFD7" w14:textId="77777777" w:rsidR="009A1B14" w:rsidRPr="00EE7084" w:rsidRDefault="009A1B14" w:rsidP="001416B9">
            <w:pPr>
              <w:pStyle w:val="headertabella0"/>
              <w:rPr>
                <w:color w:val="002060"/>
              </w:rPr>
            </w:pPr>
            <w:r w:rsidRPr="00EE7084">
              <w:rPr>
                <w:color w:val="002060"/>
              </w:rPr>
              <w:t>PE</w:t>
            </w:r>
          </w:p>
        </w:tc>
      </w:tr>
      <w:tr w:rsidR="009A1B14" w:rsidRPr="00EE7084" w14:paraId="3EE59C31"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533676" w14:textId="77777777" w:rsidR="009A1B14" w:rsidRPr="00EE7084" w:rsidRDefault="009A1B14" w:rsidP="001416B9">
            <w:pPr>
              <w:pStyle w:val="rowtabella0"/>
              <w:rPr>
                <w:color w:val="002060"/>
              </w:rPr>
            </w:pPr>
            <w:r w:rsidRPr="00EE708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D5624"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4D8F"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66C7"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DB57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8440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72659" w14:textId="77777777" w:rsidR="009A1B14" w:rsidRPr="00EE7084" w:rsidRDefault="009A1B14" w:rsidP="001416B9">
            <w:pPr>
              <w:pStyle w:val="rowtabella0"/>
              <w:jc w:val="center"/>
              <w:rPr>
                <w:color w:val="002060"/>
              </w:rPr>
            </w:pPr>
            <w:r w:rsidRPr="00EE708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701C4"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BA973" w14:textId="77777777" w:rsidR="009A1B14" w:rsidRPr="00EE7084" w:rsidRDefault="009A1B14" w:rsidP="001416B9">
            <w:pPr>
              <w:pStyle w:val="rowtabella0"/>
              <w:jc w:val="center"/>
              <w:rPr>
                <w:color w:val="002060"/>
              </w:rPr>
            </w:pPr>
            <w:r w:rsidRPr="00EE708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742C" w14:textId="77777777" w:rsidR="009A1B14" w:rsidRPr="00EE7084" w:rsidRDefault="009A1B14" w:rsidP="001416B9">
            <w:pPr>
              <w:pStyle w:val="rowtabella0"/>
              <w:jc w:val="center"/>
              <w:rPr>
                <w:color w:val="002060"/>
              </w:rPr>
            </w:pPr>
            <w:r w:rsidRPr="00EE7084">
              <w:rPr>
                <w:color w:val="002060"/>
              </w:rPr>
              <w:t>2</w:t>
            </w:r>
          </w:p>
        </w:tc>
      </w:tr>
      <w:tr w:rsidR="009A1B14" w:rsidRPr="00EE7084" w14:paraId="125EE09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5E656" w14:textId="77777777" w:rsidR="009A1B14" w:rsidRPr="00EE7084" w:rsidRDefault="009A1B14" w:rsidP="001416B9">
            <w:pPr>
              <w:pStyle w:val="rowtabella0"/>
              <w:rPr>
                <w:color w:val="002060"/>
              </w:rPr>
            </w:pPr>
            <w:r w:rsidRPr="00EE708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1F40"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A1F4"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30752"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CD46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E70E"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DF0C" w14:textId="77777777" w:rsidR="009A1B14" w:rsidRPr="00EE7084" w:rsidRDefault="009A1B14" w:rsidP="001416B9">
            <w:pPr>
              <w:pStyle w:val="rowtabella0"/>
              <w:jc w:val="center"/>
              <w:rPr>
                <w:color w:val="002060"/>
              </w:rPr>
            </w:pPr>
            <w:r w:rsidRPr="00EE708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BCD4"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5F963"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4C24" w14:textId="77777777" w:rsidR="009A1B14" w:rsidRPr="00EE7084" w:rsidRDefault="009A1B14" w:rsidP="001416B9">
            <w:pPr>
              <w:pStyle w:val="rowtabella0"/>
              <w:jc w:val="center"/>
              <w:rPr>
                <w:color w:val="002060"/>
              </w:rPr>
            </w:pPr>
            <w:r w:rsidRPr="00EE7084">
              <w:rPr>
                <w:color w:val="002060"/>
              </w:rPr>
              <w:t>0</w:t>
            </w:r>
          </w:p>
        </w:tc>
      </w:tr>
      <w:tr w:rsidR="009A1B14" w:rsidRPr="00EE7084" w14:paraId="22EA9E8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BB14A" w14:textId="77777777" w:rsidR="009A1B14" w:rsidRPr="00EE7084" w:rsidRDefault="009A1B14" w:rsidP="001416B9">
            <w:pPr>
              <w:pStyle w:val="rowtabella0"/>
              <w:rPr>
                <w:color w:val="002060"/>
                <w:lang w:val="en-US"/>
              </w:rPr>
            </w:pPr>
            <w:r w:rsidRPr="00EE7084">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D3DF2"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537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D5E0"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C8B2"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11BB"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0E33" w14:textId="77777777" w:rsidR="009A1B14" w:rsidRPr="00EE7084" w:rsidRDefault="009A1B14" w:rsidP="001416B9">
            <w:pPr>
              <w:pStyle w:val="rowtabella0"/>
              <w:jc w:val="center"/>
              <w:rPr>
                <w:color w:val="002060"/>
              </w:rPr>
            </w:pPr>
            <w:r w:rsidRPr="00EE708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07725"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9E42"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2AD3" w14:textId="77777777" w:rsidR="009A1B14" w:rsidRPr="00EE7084" w:rsidRDefault="009A1B14" w:rsidP="001416B9">
            <w:pPr>
              <w:pStyle w:val="rowtabella0"/>
              <w:jc w:val="center"/>
              <w:rPr>
                <w:color w:val="002060"/>
              </w:rPr>
            </w:pPr>
            <w:r w:rsidRPr="00EE7084">
              <w:rPr>
                <w:color w:val="002060"/>
              </w:rPr>
              <w:t>0</w:t>
            </w:r>
          </w:p>
        </w:tc>
      </w:tr>
      <w:tr w:rsidR="009A1B14" w:rsidRPr="00EE7084" w14:paraId="276E332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115B0" w14:textId="77777777" w:rsidR="009A1B14" w:rsidRPr="00EE7084" w:rsidRDefault="009A1B14" w:rsidP="001416B9">
            <w:pPr>
              <w:pStyle w:val="rowtabella0"/>
              <w:rPr>
                <w:color w:val="002060"/>
              </w:rPr>
            </w:pPr>
            <w:r w:rsidRPr="00EE7084">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B695"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746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7501"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6876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0ED4"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B7A1" w14:textId="77777777" w:rsidR="009A1B14" w:rsidRPr="00EE7084" w:rsidRDefault="009A1B14" w:rsidP="001416B9">
            <w:pPr>
              <w:pStyle w:val="rowtabella0"/>
              <w:jc w:val="center"/>
              <w:rPr>
                <w:color w:val="002060"/>
              </w:rPr>
            </w:pPr>
            <w:r w:rsidRPr="00EE708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6273"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89C8"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7362" w14:textId="77777777" w:rsidR="009A1B14" w:rsidRPr="00EE7084" w:rsidRDefault="009A1B14" w:rsidP="001416B9">
            <w:pPr>
              <w:pStyle w:val="rowtabella0"/>
              <w:jc w:val="center"/>
              <w:rPr>
                <w:color w:val="002060"/>
              </w:rPr>
            </w:pPr>
            <w:r w:rsidRPr="00EE7084">
              <w:rPr>
                <w:color w:val="002060"/>
              </w:rPr>
              <w:t>0</w:t>
            </w:r>
          </w:p>
        </w:tc>
      </w:tr>
      <w:tr w:rsidR="009A1B14" w:rsidRPr="00EE7084" w14:paraId="4C025FCF"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CE34A" w14:textId="77777777" w:rsidR="009A1B14" w:rsidRPr="00EE7084" w:rsidRDefault="009A1B14" w:rsidP="001416B9">
            <w:pPr>
              <w:pStyle w:val="rowtabella0"/>
              <w:rPr>
                <w:color w:val="002060"/>
              </w:rPr>
            </w:pPr>
            <w:r w:rsidRPr="00EE708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8675A"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9686"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880AC"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3934"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836F8"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1689D"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226F"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C1A3"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13E5D" w14:textId="77777777" w:rsidR="009A1B14" w:rsidRPr="00EE7084" w:rsidRDefault="009A1B14" w:rsidP="001416B9">
            <w:pPr>
              <w:pStyle w:val="rowtabella0"/>
              <w:jc w:val="center"/>
              <w:rPr>
                <w:color w:val="002060"/>
              </w:rPr>
            </w:pPr>
            <w:r w:rsidRPr="00EE7084">
              <w:rPr>
                <w:color w:val="002060"/>
              </w:rPr>
              <w:t>0</w:t>
            </w:r>
          </w:p>
        </w:tc>
      </w:tr>
      <w:tr w:rsidR="009A1B14" w:rsidRPr="00EE7084" w14:paraId="6A8B6DEA"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262F1" w14:textId="77777777" w:rsidR="009A1B14" w:rsidRPr="00EE7084" w:rsidRDefault="009A1B14" w:rsidP="001416B9">
            <w:pPr>
              <w:pStyle w:val="rowtabella0"/>
              <w:rPr>
                <w:color w:val="002060"/>
              </w:rPr>
            </w:pPr>
            <w:r w:rsidRPr="00EE7084">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69C1"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DF69"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B83A"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2774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73336"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9CF3"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D333"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3F27D"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A90A3" w14:textId="77777777" w:rsidR="009A1B14" w:rsidRPr="00EE7084" w:rsidRDefault="009A1B14" w:rsidP="001416B9">
            <w:pPr>
              <w:pStyle w:val="rowtabella0"/>
              <w:jc w:val="center"/>
              <w:rPr>
                <w:color w:val="002060"/>
              </w:rPr>
            </w:pPr>
            <w:r w:rsidRPr="00EE7084">
              <w:rPr>
                <w:color w:val="002060"/>
              </w:rPr>
              <w:t>0</w:t>
            </w:r>
          </w:p>
        </w:tc>
      </w:tr>
      <w:tr w:rsidR="009A1B14" w:rsidRPr="00EE7084" w14:paraId="7B00527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4ACC3" w14:textId="77777777" w:rsidR="009A1B14" w:rsidRPr="00EE7084" w:rsidRDefault="009A1B14" w:rsidP="001416B9">
            <w:pPr>
              <w:pStyle w:val="rowtabella0"/>
              <w:rPr>
                <w:color w:val="002060"/>
              </w:rPr>
            </w:pPr>
            <w:r w:rsidRPr="00EE708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466E5"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1F8F"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7C8B"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DB5A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9F08"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EE2B"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AF8D"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9C72"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B4A8" w14:textId="77777777" w:rsidR="009A1B14" w:rsidRPr="00EE7084" w:rsidRDefault="009A1B14" w:rsidP="001416B9">
            <w:pPr>
              <w:pStyle w:val="rowtabella0"/>
              <w:jc w:val="center"/>
              <w:rPr>
                <w:color w:val="002060"/>
              </w:rPr>
            </w:pPr>
            <w:r w:rsidRPr="00EE7084">
              <w:rPr>
                <w:color w:val="002060"/>
              </w:rPr>
              <w:t>0</w:t>
            </w:r>
          </w:p>
        </w:tc>
      </w:tr>
      <w:tr w:rsidR="009A1B14" w:rsidRPr="00EE7084" w14:paraId="6D22D19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7A8D8" w14:textId="77777777" w:rsidR="009A1B14" w:rsidRPr="00EE7084" w:rsidRDefault="009A1B14" w:rsidP="001416B9">
            <w:pPr>
              <w:pStyle w:val="rowtabella0"/>
              <w:rPr>
                <w:color w:val="002060"/>
              </w:rPr>
            </w:pPr>
            <w:r w:rsidRPr="00EE708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5409B"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67DA"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0576"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375F5"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F5AD"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8DC5"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8095"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59F95"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ED99" w14:textId="77777777" w:rsidR="009A1B14" w:rsidRPr="00EE7084" w:rsidRDefault="009A1B14" w:rsidP="001416B9">
            <w:pPr>
              <w:pStyle w:val="rowtabella0"/>
              <w:jc w:val="center"/>
              <w:rPr>
                <w:color w:val="002060"/>
              </w:rPr>
            </w:pPr>
            <w:r w:rsidRPr="00EE7084">
              <w:rPr>
                <w:color w:val="002060"/>
              </w:rPr>
              <w:t>0</w:t>
            </w:r>
          </w:p>
        </w:tc>
      </w:tr>
      <w:tr w:rsidR="009A1B14" w:rsidRPr="00EE7084" w14:paraId="063D07F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F3A83" w14:textId="77777777" w:rsidR="009A1B14" w:rsidRPr="00EE7084" w:rsidRDefault="009A1B14" w:rsidP="001416B9">
            <w:pPr>
              <w:pStyle w:val="rowtabella0"/>
              <w:rPr>
                <w:color w:val="002060"/>
              </w:rPr>
            </w:pPr>
            <w:r w:rsidRPr="00EE708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9753"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F5A3"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547AF"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BB367"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646A"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F02DD" w14:textId="77777777" w:rsidR="009A1B14" w:rsidRPr="00EE7084" w:rsidRDefault="009A1B14" w:rsidP="001416B9">
            <w:pPr>
              <w:pStyle w:val="rowtabella0"/>
              <w:jc w:val="center"/>
              <w:rPr>
                <w:color w:val="002060"/>
              </w:rPr>
            </w:pPr>
            <w:r w:rsidRPr="00EE708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D8F49" w14:textId="77777777" w:rsidR="009A1B14" w:rsidRPr="00EE7084" w:rsidRDefault="009A1B14" w:rsidP="001416B9">
            <w:pPr>
              <w:pStyle w:val="rowtabella0"/>
              <w:jc w:val="center"/>
              <w:rPr>
                <w:color w:val="002060"/>
              </w:rPr>
            </w:pPr>
            <w:r w:rsidRPr="00EE708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A36E"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B0D8" w14:textId="77777777" w:rsidR="009A1B14" w:rsidRPr="00EE7084" w:rsidRDefault="009A1B14" w:rsidP="001416B9">
            <w:pPr>
              <w:pStyle w:val="rowtabella0"/>
              <w:jc w:val="center"/>
              <w:rPr>
                <w:color w:val="002060"/>
              </w:rPr>
            </w:pPr>
            <w:r w:rsidRPr="00EE7084">
              <w:rPr>
                <w:color w:val="002060"/>
              </w:rPr>
              <w:t>0</w:t>
            </w:r>
          </w:p>
        </w:tc>
      </w:tr>
      <w:tr w:rsidR="009A1B14" w:rsidRPr="00EE7084" w14:paraId="01304083"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6683D" w14:textId="77777777" w:rsidR="009A1B14" w:rsidRPr="00EE7084" w:rsidRDefault="009A1B14" w:rsidP="001416B9">
            <w:pPr>
              <w:pStyle w:val="rowtabella0"/>
              <w:rPr>
                <w:color w:val="002060"/>
              </w:rPr>
            </w:pPr>
            <w:r w:rsidRPr="00EE7084">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9D522"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65A0"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70A9"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CC7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3570"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E579"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405A" w14:textId="77777777" w:rsidR="009A1B14" w:rsidRPr="00EE7084" w:rsidRDefault="009A1B14" w:rsidP="001416B9">
            <w:pPr>
              <w:pStyle w:val="rowtabella0"/>
              <w:jc w:val="center"/>
              <w:rPr>
                <w:color w:val="002060"/>
              </w:rPr>
            </w:pPr>
            <w:r w:rsidRPr="00EE708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9E08"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D4A83" w14:textId="77777777" w:rsidR="009A1B14" w:rsidRPr="00EE7084" w:rsidRDefault="009A1B14" w:rsidP="001416B9">
            <w:pPr>
              <w:pStyle w:val="rowtabella0"/>
              <w:jc w:val="center"/>
              <w:rPr>
                <w:color w:val="002060"/>
              </w:rPr>
            </w:pPr>
            <w:r w:rsidRPr="00EE7084">
              <w:rPr>
                <w:color w:val="002060"/>
              </w:rPr>
              <w:t>0</w:t>
            </w:r>
          </w:p>
        </w:tc>
      </w:tr>
      <w:tr w:rsidR="009A1B14" w:rsidRPr="00EE7084" w14:paraId="5A35ABD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7888E" w14:textId="77777777" w:rsidR="009A1B14" w:rsidRPr="00EE7084" w:rsidRDefault="009A1B14" w:rsidP="001416B9">
            <w:pPr>
              <w:pStyle w:val="rowtabella0"/>
              <w:rPr>
                <w:color w:val="002060"/>
              </w:rPr>
            </w:pPr>
            <w:r w:rsidRPr="00EE708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7473"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1BFB"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C5738"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D835"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536D"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6533"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D1EE2"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9745"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623BC" w14:textId="77777777" w:rsidR="009A1B14" w:rsidRPr="00EE7084" w:rsidRDefault="009A1B14" w:rsidP="001416B9">
            <w:pPr>
              <w:pStyle w:val="rowtabella0"/>
              <w:jc w:val="center"/>
              <w:rPr>
                <w:color w:val="002060"/>
              </w:rPr>
            </w:pPr>
            <w:r w:rsidRPr="00EE7084">
              <w:rPr>
                <w:color w:val="002060"/>
              </w:rPr>
              <w:t>0</w:t>
            </w:r>
          </w:p>
        </w:tc>
      </w:tr>
      <w:tr w:rsidR="009A1B14" w:rsidRPr="00EE7084" w14:paraId="52DE721F"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DB743" w14:textId="77777777" w:rsidR="009A1B14" w:rsidRPr="00EE7084" w:rsidRDefault="009A1B14" w:rsidP="001416B9">
            <w:pPr>
              <w:pStyle w:val="rowtabella0"/>
              <w:rPr>
                <w:color w:val="002060"/>
              </w:rPr>
            </w:pPr>
            <w:r w:rsidRPr="00EE708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579D"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E672"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7708"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5630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8CFC"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1750A"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3E424" w14:textId="77777777" w:rsidR="009A1B14" w:rsidRPr="00EE7084" w:rsidRDefault="009A1B14" w:rsidP="001416B9">
            <w:pPr>
              <w:pStyle w:val="rowtabella0"/>
              <w:jc w:val="center"/>
              <w:rPr>
                <w:color w:val="002060"/>
              </w:rPr>
            </w:pPr>
            <w:r w:rsidRPr="00EE708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F4F3"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C6C6" w14:textId="77777777" w:rsidR="009A1B14" w:rsidRPr="00EE7084" w:rsidRDefault="009A1B14" w:rsidP="001416B9">
            <w:pPr>
              <w:pStyle w:val="rowtabella0"/>
              <w:jc w:val="center"/>
              <w:rPr>
                <w:color w:val="002060"/>
              </w:rPr>
            </w:pPr>
            <w:r w:rsidRPr="00EE7084">
              <w:rPr>
                <w:color w:val="002060"/>
              </w:rPr>
              <w:t>0</w:t>
            </w:r>
          </w:p>
        </w:tc>
      </w:tr>
      <w:tr w:rsidR="009A1B14" w:rsidRPr="00EE7084" w14:paraId="1D8D3837"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CE116" w14:textId="77777777" w:rsidR="009A1B14" w:rsidRPr="00EE7084" w:rsidRDefault="009A1B14" w:rsidP="001416B9">
            <w:pPr>
              <w:pStyle w:val="rowtabella0"/>
              <w:rPr>
                <w:color w:val="002060"/>
              </w:rPr>
            </w:pPr>
            <w:r w:rsidRPr="00EE7084">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C9F4"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781FD"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936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E0E7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E317"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09B55"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3EBA3" w14:textId="77777777" w:rsidR="009A1B14" w:rsidRPr="00EE7084" w:rsidRDefault="009A1B14" w:rsidP="001416B9">
            <w:pPr>
              <w:pStyle w:val="rowtabella0"/>
              <w:jc w:val="center"/>
              <w:rPr>
                <w:color w:val="002060"/>
              </w:rPr>
            </w:pPr>
            <w:r w:rsidRPr="00EE708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AB4D"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6FB5" w14:textId="77777777" w:rsidR="009A1B14" w:rsidRPr="00EE7084" w:rsidRDefault="009A1B14" w:rsidP="001416B9">
            <w:pPr>
              <w:pStyle w:val="rowtabella0"/>
              <w:jc w:val="center"/>
              <w:rPr>
                <w:color w:val="002060"/>
              </w:rPr>
            </w:pPr>
            <w:r w:rsidRPr="00EE7084">
              <w:rPr>
                <w:color w:val="002060"/>
              </w:rPr>
              <w:t>0</w:t>
            </w:r>
          </w:p>
        </w:tc>
      </w:tr>
      <w:tr w:rsidR="009A1B14" w:rsidRPr="00EE7084" w14:paraId="51834375"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B25811" w14:textId="77777777" w:rsidR="009A1B14" w:rsidRPr="00EE7084" w:rsidRDefault="009A1B14" w:rsidP="001416B9">
            <w:pPr>
              <w:pStyle w:val="rowtabella0"/>
              <w:rPr>
                <w:color w:val="002060"/>
              </w:rPr>
            </w:pPr>
            <w:r w:rsidRPr="00EE7084">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965F5"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436B"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2A6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4672C"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6D915"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A2CA"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C0702" w14:textId="77777777" w:rsidR="009A1B14" w:rsidRPr="00EE7084" w:rsidRDefault="009A1B14" w:rsidP="001416B9">
            <w:pPr>
              <w:pStyle w:val="rowtabella0"/>
              <w:jc w:val="center"/>
              <w:rPr>
                <w:color w:val="002060"/>
              </w:rPr>
            </w:pPr>
            <w:r w:rsidRPr="00EE708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D095"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E3CF" w14:textId="77777777" w:rsidR="009A1B14" w:rsidRPr="00EE7084" w:rsidRDefault="009A1B14" w:rsidP="001416B9">
            <w:pPr>
              <w:pStyle w:val="rowtabella0"/>
              <w:jc w:val="center"/>
              <w:rPr>
                <w:color w:val="002060"/>
              </w:rPr>
            </w:pPr>
            <w:r w:rsidRPr="00EE7084">
              <w:rPr>
                <w:color w:val="002060"/>
              </w:rPr>
              <w:t>0</w:t>
            </w:r>
          </w:p>
        </w:tc>
      </w:tr>
    </w:tbl>
    <w:p w14:paraId="33BFAF61" w14:textId="77777777" w:rsidR="009A1B14" w:rsidRDefault="009A1B14" w:rsidP="009A1B14">
      <w:pPr>
        <w:pStyle w:val="breakline"/>
        <w:rPr>
          <w:rFonts w:eastAsiaTheme="minorEastAsia"/>
          <w:color w:val="002060"/>
        </w:rPr>
      </w:pPr>
    </w:p>
    <w:p w14:paraId="50144C44" w14:textId="3B9817A7" w:rsidR="002962E0" w:rsidRPr="00EE7084" w:rsidRDefault="002962E0" w:rsidP="002962E0">
      <w:pPr>
        <w:pStyle w:val="titoloprinc0"/>
        <w:rPr>
          <w:color w:val="002060"/>
        </w:rPr>
      </w:pPr>
      <w:r>
        <w:rPr>
          <w:color w:val="002060"/>
        </w:rPr>
        <w:t>PROGRAMMA GARE</w:t>
      </w:r>
    </w:p>
    <w:p w14:paraId="696B2FC3" w14:textId="77777777" w:rsidR="002962E0" w:rsidRDefault="002962E0" w:rsidP="009A1B14">
      <w:pPr>
        <w:pStyle w:val="breakline"/>
        <w:rPr>
          <w:rFonts w:eastAsiaTheme="minorEastAsia"/>
          <w:color w:val="002060"/>
        </w:rPr>
      </w:pPr>
    </w:p>
    <w:p w14:paraId="2D70B741" w14:textId="77777777" w:rsidR="00901E56" w:rsidRPr="00072497" w:rsidRDefault="00901E56" w:rsidP="00901E56">
      <w:pPr>
        <w:pStyle w:val="sottotitolocampionato10"/>
        <w:rPr>
          <w:color w:val="002060"/>
        </w:rPr>
      </w:pPr>
      <w:r w:rsidRPr="00072497">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9"/>
        <w:gridCol w:w="385"/>
        <w:gridCol w:w="898"/>
        <w:gridCol w:w="1182"/>
        <w:gridCol w:w="1551"/>
        <w:gridCol w:w="1549"/>
      </w:tblGrid>
      <w:tr w:rsidR="00901E56" w:rsidRPr="00072497" w14:paraId="3379A09D"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310CD"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880A9"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C945B"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45367"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08949"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F7A74"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922D"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2814423A"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137FD3" w14:textId="77777777" w:rsidR="00901E56" w:rsidRPr="00072497" w:rsidRDefault="00901E56" w:rsidP="001416B9">
            <w:pPr>
              <w:pStyle w:val="rowtabella0"/>
              <w:rPr>
                <w:color w:val="002060"/>
              </w:rPr>
            </w:pPr>
            <w:r w:rsidRPr="00072497">
              <w:rPr>
                <w:color w:val="002060"/>
              </w:rPr>
              <w:t>PIANACCIO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1BA4DB" w14:textId="77777777" w:rsidR="00901E56" w:rsidRPr="00072497" w:rsidRDefault="00901E56" w:rsidP="001416B9">
            <w:pPr>
              <w:pStyle w:val="rowtabella0"/>
              <w:rPr>
                <w:color w:val="002060"/>
              </w:rPr>
            </w:pPr>
            <w:r w:rsidRPr="00072497">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05249"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15D36" w14:textId="77777777" w:rsidR="00901E56" w:rsidRPr="00072497" w:rsidRDefault="00901E56" w:rsidP="001416B9">
            <w:pPr>
              <w:pStyle w:val="rowtabella0"/>
              <w:rPr>
                <w:color w:val="002060"/>
              </w:rPr>
            </w:pPr>
            <w:r w:rsidRPr="00072497">
              <w:rPr>
                <w:color w:val="002060"/>
              </w:rPr>
              <w:t>15/11/2024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1BE47" w14:textId="77777777" w:rsidR="00901E56" w:rsidRPr="00072497" w:rsidRDefault="00901E56" w:rsidP="001416B9">
            <w:pPr>
              <w:pStyle w:val="rowtabella0"/>
              <w:rPr>
                <w:color w:val="002060"/>
              </w:rPr>
            </w:pPr>
            <w:r w:rsidRPr="00072497">
              <w:rPr>
                <w:color w:val="002060"/>
              </w:rPr>
              <w:t xml:space="preserve">5429 PAL.COM. </w:t>
            </w:r>
            <w:proofErr w:type="gramStart"/>
            <w:r w:rsidRPr="00072497">
              <w:rPr>
                <w:color w:val="002060"/>
              </w:rPr>
              <w:t>S.MICHELE</w:t>
            </w:r>
            <w:proofErr w:type="gramEnd"/>
            <w:r w:rsidRPr="00072497">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D8594" w14:textId="77777777" w:rsidR="00901E56" w:rsidRPr="00072497" w:rsidRDefault="00901E56" w:rsidP="001416B9">
            <w:pPr>
              <w:pStyle w:val="rowtabella0"/>
              <w:rPr>
                <w:color w:val="002060"/>
              </w:rPr>
            </w:pPr>
            <w:r w:rsidRPr="00072497">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A6C29" w14:textId="77777777" w:rsidR="00901E56" w:rsidRPr="00072497" w:rsidRDefault="00901E56" w:rsidP="001416B9">
            <w:pPr>
              <w:pStyle w:val="rowtabella0"/>
              <w:rPr>
                <w:color w:val="002060"/>
              </w:rPr>
            </w:pPr>
            <w:r w:rsidRPr="00072497">
              <w:rPr>
                <w:color w:val="002060"/>
              </w:rPr>
              <w:t>VIA LORETO</w:t>
            </w:r>
          </w:p>
        </w:tc>
      </w:tr>
      <w:tr w:rsidR="00901E56" w:rsidRPr="00072497" w14:paraId="6B4468B8"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3D830A" w14:textId="77777777" w:rsidR="00901E56" w:rsidRPr="00072497" w:rsidRDefault="00901E56" w:rsidP="001416B9">
            <w:pPr>
              <w:pStyle w:val="rowtabella0"/>
              <w:rPr>
                <w:color w:val="002060"/>
              </w:rPr>
            </w:pPr>
            <w:r w:rsidRPr="0007249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D8D38D" w14:textId="77777777" w:rsidR="00901E56" w:rsidRPr="00072497" w:rsidRDefault="00901E56" w:rsidP="001416B9">
            <w:pPr>
              <w:pStyle w:val="rowtabella0"/>
              <w:rPr>
                <w:color w:val="002060"/>
              </w:rPr>
            </w:pPr>
            <w:r w:rsidRPr="00072497">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38958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CE0714"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F287C5" w14:textId="77777777" w:rsidR="00901E56" w:rsidRPr="00072497" w:rsidRDefault="00901E56" w:rsidP="001416B9">
            <w:pPr>
              <w:pStyle w:val="rowtabella0"/>
              <w:rPr>
                <w:color w:val="002060"/>
              </w:rPr>
            </w:pPr>
            <w:r w:rsidRPr="00072497">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4F73EB" w14:textId="77777777" w:rsidR="00901E56" w:rsidRPr="00072497" w:rsidRDefault="00901E56" w:rsidP="001416B9">
            <w:pPr>
              <w:pStyle w:val="rowtabella0"/>
              <w:rPr>
                <w:color w:val="002060"/>
              </w:rPr>
            </w:pPr>
            <w:r w:rsidRPr="0007249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1EF908" w14:textId="77777777" w:rsidR="00901E56" w:rsidRPr="00072497" w:rsidRDefault="00901E56" w:rsidP="001416B9">
            <w:pPr>
              <w:pStyle w:val="rowtabella0"/>
              <w:rPr>
                <w:color w:val="002060"/>
              </w:rPr>
            </w:pPr>
            <w:r w:rsidRPr="00072497">
              <w:rPr>
                <w:color w:val="002060"/>
              </w:rPr>
              <w:t>VIA MONTEPELAGO</w:t>
            </w:r>
          </w:p>
        </w:tc>
      </w:tr>
      <w:tr w:rsidR="00901E56" w:rsidRPr="00072497" w14:paraId="24CCB513"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723941" w14:textId="77777777" w:rsidR="00901E56" w:rsidRPr="00072497" w:rsidRDefault="00901E56" w:rsidP="001416B9">
            <w:pPr>
              <w:pStyle w:val="rowtabella0"/>
              <w:rPr>
                <w:color w:val="002060"/>
              </w:rPr>
            </w:pPr>
            <w:r w:rsidRPr="00072497">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0B475B" w14:textId="77777777" w:rsidR="00901E56" w:rsidRPr="00072497" w:rsidRDefault="00901E56" w:rsidP="001416B9">
            <w:pPr>
              <w:pStyle w:val="rowtabella0"/>
              <w:rPr>
                <w:color w:val="002060"/>
              </w:rPr>
            </w:pPr>
            <w:r w:rsidRPr="00072497">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BD589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FD1764"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770C14" w14:textId="77777777" w:rsidR="00901E56" w:rsidRPr="00072497" w:rsidRDefault="00901E56" w:rsidP="001416B9">
            <w:pPr>
              <w:pStyle w:val="rowtabella0"/>
              <w:rPr>
                <w:color w:val="002060"/>
              </w:rPr>
            </w:pPr>
            <w:r w:rsidRPr="00072497">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7304F" w14:textId="77777777" w:rsidR="00901E56" w:rsidRPr="00072497" w:rsidRDefault="00901E56" w:rsidP="001416B9">
            <w:pPr>
              <w:pStyle w:val="rowtabella0"/>
              <w:rPr>
                <w:color w:val="002060"/>
              </w:rPr>
            </w:pPr>
            <w:r w:rsidRPr="00072497">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526C2" w14:textId="77777777" w:rsidR="00901E56" w:rsidRPr="00072497" w:rsidRDefault="00901E56" w:rsidP="001416B9">
            <w:pPr>
              <w:pStyle w:val="rowtabella0"/>
              <w:rPr>
                <w:color w:val="002060"/>
              </w:rPr>
            </w:pPr>
            <w:r w:rsidRPr="00072497">
              <w:rPr>
                <w:color w:val="002060"/>
              </w:rPr>
              <w:t>VIA BRAMANTE</w:t>
            </w:r>
          </w:p>
        </w:tc>
      </w:tr>
      <w:tr w:rsidR="00901E56" w:rsidRPr="00072497" w14:paraId="3F0EC3B9"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4B5026" w14:textId="77777777" w:rsidR="00901E56" w:rsidRPr="00072497" w:rsidRDefault="00901E56" w:rsidP="001416B9">
            <w:pPr>
              <w:pStyle w:val="rowtabella0"/>
              <w:rPr>
                <w:color w:val="002060"/>
              </w:rPr>
            </w:pPr>
            <w:r w:rsidRPr="00072497">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4EAF20" w14:textId="77777777" w:rsidR="00901E56" w:rsidRPr="00072497" w:rsidRDefault="00901E56" w:rsidP="001416B9">
            <w:pPr>
              <w:pStyle w:val="rowtabella0"/>
              <w:rPr>
                <w:color w:val="002060"/>
              </w:rPr>
            </w:pPr>
            <w:r w:rsidRPr="00072497">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A138F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141DFF"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CFA29E" w14:textId="77777777" w:rsidR="00901E56" w:rsidRPr="00072497" w:rsidRDefault="00901E56" w:rsidP="001416B9">
            <w:pPr>
              <w:pStyle w:val="rowtabella0"/>
              <w:rPr>
                <w:color w:val="002060"/>
              </w:rPr>
            </w:pPr>
            <w:r w:rsidRPr="00072497">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E5F37" w14:textId="77777777" w:rsidR="00901E56" w:rsidRPr="00072497" w:rsidRDefault="00901E56" w:rsidP="001416B9">
            <w:pPr>
              <w:pStyle w:val="rowtabella0"/>
              <w:rPr>
                <w:color w:val="002060"/>
              </w:rPr>
            </w:pPr>
            <w:r w:rsidRPr="00072497">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B79654" w14:textId="77777777" w:rsidR="00901E56" w:rsidRPr="00072497" w:rsidRDefault="00901E56" w:rsidP="001416B9">
            <w:pPr>
              <w:pStyle w:val="rowtabella0"/>
              <w:rPr>
                <w:color w:val="002060"/>
              </w:rPr>
            </w:pPr>
            <w:r w:rsidRPr="00072497">
              <w:rPr>
                <w:color w:val="002060"/>
              </w:rPr>
              <w:t>VIA PERTINI</w:t>
            </w:r>
          </w:p>
        </w:tc>
      </w:tr>
      <w:tr w:rsidR="00901E56" w:rsidRPr="00072497" w14:paraId="6BB3B0B0"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775451" w14:textId="77777777" w:rsidR="00901E56" w:rsidRPr="00072497" w:rsidRDefault="00901E56" w:rsidP="001416B9">
            <w:pPr>
              <w:pStyle w:val="rowtabella0"/>
              <w:rPr>
                <w:color w:val="002060"/>
              </w:rPr>
            </w:pPr>
            <w:r w:rsidRPr="00072497">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EA8589" w14:textId="77777777" w:rsidR="00901E56" w:rsidRPr="00072497" w:rsidRDefault="00901E56" w:rsidP="001416B9">
            <w:pPr>
              <w:pStyle w:val="rowtabella0"/>
              <w:rPr>
                <w:color w:val="002060"/>
              </w:rPr>
            </w:pPr>
            <w:r w:rsidRPr="00072497">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11B801"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CCD308"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C8BD7C" w14:textId="77777777" w:rsidR="00901E56" w:rsidRPr="00072497" w:rsidRDefault="00901E56" w:rsidP="001416B9">
            <w:pPr>
              <w:pStyle w:val="rowtabella0"/>
              <w:rPr>
                <w:color w:val="002060"/>
              </w:rPr>
            </w:pPr>
            <w:r w:rsidRPr="00072497">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1A273F" w14:textId="77777777" w:rsidR="00901E56" w:rsidRPr="00072497" w:rsidRDefault="00901E56" w:rsidP="001416B9">
            <w:pPr>
              <w:pStyle w:val="rowtabella0"/>
              <w:rPr>
                <w:color w:val="002060"/>
              </w:rPr>
            </w:pPr>
            <w:r w:rsidRPr="00072497">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076A1" w14:textId="77777777" w:rsidR="00901E56" w:rsidRPr="00072497" w:rsidRDefault="00901E56" w:rsidP="001416B9">
            <w:pPr>
              <w:pStyle w:val="rowtabella0"/>
              <w:rPr>
                <w:color w:val="002060"/>
              </w:rPr>
            </w:pPr>
            <w:r w:rsidRPr="00072497">
              <w:rPr>
                <w:color w:val="002060"/>
              </w:rPr>
              <w:t>VIA LUDOVICO SCARFIOTTI</w:t>
            </w:r>
          </w:p>
        </w:tc>
      </w:tr>
      <w:tr w:rsidR="00901E56" w:rsidRPr="00072497" w14:paraId="6D017639"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8E4499" w14:textId="77777777" w:rsidR="00901E56" w:rsidRPr="00072497" w:rsidRDefault="00901E56" w:rsidP="001416B9">
            <w:pPr>
              <w:pStyle w:val="rowtabella0"/>
              <w:rPr>
                <w:color w:val="002060"/>
              </w:rPr>
            </w:pPr>
            <w:r w:rsidRPr="00072497">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EA9ABD" w14:textId="77777777" w:rsidR="00901E56" w:rsidRPr="00072497" w:rsidRDefault="00901E56" w:rsidP="001416B9">
            <w:pPr>
              <w:pStyle w:val="rowtabella0"/>
              <w:rPr>
                <w:color w:val="002060"/>
              </w:rPr>
            </w:pPr>
            <w:r w:rsidRPr="00072497">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3F39D9"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9B16F8"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CCF977" w14:textId="77777777" w:rsidR="00901E56" w:rsidRPr="00072497" w:rsidRDefault="00901E56" w:rsidP="001416B9">
            <w:pPr>
              <w:pStyle w:val="rowtabella0"/>
              <w:rPr>
                <w:color w:val="002060"/>
              </w:rPr>
            </w:pPr>
            <w:r w:rsidRPr="00072497">
              <w:rPr>
                <w:color w:val="002060"/>
              </w:rPr>
              <w:t xml:space="preserve">5454 </w:t>
            </w:r>
            <w:proofErr w:type="gramStart"/>
            <w:r w:rsidRPr="00072497">
              <w:rPr>
                <w:color w:val="002060"/>
              </w:rPr>
              <w:t>C.COPERTO</w:t>
            </w:r>
            <w:proofErr w:type="gramEnd"/>
            <w:r w:rsidRPr="00072497">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8B2E1C" w14:textId="77777777" w:rsidR="00901E56" w:rsidRPr="00072497" w:rsidRDefault="00901E56" w:rsidP="001416B9">
            <w:pPr>
              <w:pStyle w:val="rowtabella0"/>
              <w:rPr>
                <w:color w:val="002060"/>
              </w:rPr>
            </w:pPr>
            <w:r w:rsidRPr="0007249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74C6F4" w14:textId="77777777" w:rsidR="00901E56" w:rsidRPr="00072497" w:rsidRDefault="00901E56" w:rsidP="001416B9">
            <w:pPr>
              <w:pStyle w:val="rowtabella0"/>
              <w:rPr>
                <w:color w:val="002060"/>
              </w:rPr>
            </w:pPr>
            <w:r w:rsidRPr="00072497">
              <w:rPr>
                <w:color w:val="002060"/>
              </w:rPr>
              <w:t>VIA VILLA TOMBARI</w:t>
            </w:r>
          </w:p>
        </w:tc>
      </w:tr>
      <w:tr w:rsidR="00901E56" w:rsidRPr="00072497" w14:paraId="51D99294"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216503" w14:textId="77777777" w:rsidR="00901E56" w:rsidRPr="00072497" w:rsidRDefault="00901E56" w:rsidP="001416B9">
            <w:pPr>
              <w:pStyle w:val="rowtabella0"/>
              <w:rPr>
                <w:color w:val="002060"/>
              </w:rPr>
            </w:pPr>
            <w:r w:rsidRPr="00072497">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D0B1D" w14:textId="77777777" w:rsidR="00901E56" w:rsidRPr="00072497" w:rsidRDefault="00901E56" w:rsidP="001416B9">
            <w:pPr>
              <w:pStyle w:val="rowtabella0"/>
              <w:rPr>
                <w:color w:val="002060"/>
              </w:rPr>
            </w:pPr>
            <w:r w:rsidRPr="00072497">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04E72"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E4F5F" w14:textId="77777777" w:rsidR="00901E56" w:rsidRPr="00072497" w:rsidRDefault="00901E56" w:rsidP="001416B9">
            <w:pPr>
              <w:pStyle w:val="rowtabella0"/>
              <w:rPr>
                <w:color w:val="002060"/>
              </w:rPr>
            </w:pPr>
            <w:r w:rsidRPr="00072497">
              <w:rPr>
                <w:color w:val="002060"/>
              </w:rPr>
              <w:t>16/11/2024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7AED3" w14:textId="77777777" w:rsidR="00901E56" w:rsidRPr="00072497" w:rsidRDefault="00901E56" w:rsidP="001416B9">
            <w:pPr>
              <w:pStyle w:val="rowtabella0"/>
              <w:rPr>
                <w:color w:val="002060"/>
              </w:rPr>
            </w:pPr>
            <w:r w:rsidRPr="00072497">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AC126" w14:textId="77777777" w:rsidR="00901E56" w:rsidRPr="00072497" w:rsidRDefault="00901E56" w:rsidP="001416B9">
            <w:pPr>
              <w:pStyle w:val="rowtabella0"/>
              <w:rPr>
                <w:color w:val="002060"/>
              </w:rPr>
            </w:pPr>
            <w:r w:rsidRPr="00072497">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0A93E" w14:textId="77777777" w:rsidR="00901E56" w:rsidRPr="00072497" w:rsidRDefault="00901E56" w:rsidP="001416B9">
            <w:pPr>
              <w:pStyle w:val="rowtabella0"/>
              <w:rPr>
                <w:color w:val="002060"/>
              </w:rPr>
            </w:pPr>
            <w:r w:rsidRPr="00072497">
              <w:rPr>
                <w:color w:val="002060"/>
              </w:rPr>
              <w:t>VIA VERDI</w:t>
            </w:r>
          </w:p>
        </w:tc>
      </w:tr>
    </w:tbl>
    <w:p w14:paraId="3B2249A9" w14:textId="77777777" w:rsidR="00901E56" w:rsidRPr="00EE7084" w:rsidRDefault="00901E56" w:rsidP="009A1B14">
      <w:pPr>
        <w:pStyle w:val="breakline"/>
        <w:rPr>
          <w:rFonts w:eastAsiaTheme="minorEastAsia"/>
          <w:color w:val="002060"/>
        </w:rPr>
      </w:pPr>
    </w:p>
    <w:p w14:paraId="5BB7E7D7" w14:textId="77777777" w:rsidR="009A1B14" w:rsidRPr="00EE7084" w:rsidRDefault="009A1B14" w:rsidP="009A1B14">
      <w:pPr>
        <w:pStyle w:val="breakline"/>
        <w:rPr>
          <w:color w:val="002060"/>
        </w:rPr>
      </w:pPr>
    </w:p>
    <w:p w14:paraId="39460783" w14:textId="77777777" w:rsidR="009A1B14" w:rsidRPr="00EE7084" w:rsidRDefault="009A1B14" w:rsidP="009A1B14">
      <w:pPr>
        <w:pStyle w:val="titolocampionato0"/>
        <w:shd w:val="clear" w:color="auto" w:fill="CCCCCC"/>
        <w:spacing w:before="80" w:after="40"/>
        <w:rPr>
          <w:color w:val="002060"/>
        </w:rPr>
      </w:pPr>
      <w:r w:rsidRPr="00EE7084">
        <w:rPr>
          <w:color w:val="002060"/>
        </w:rPr>
        <w:t>CALCIO A CINQUE SERIE C2</w:t>
      </w:r>
    </w:p>
    <w:p w14:paraId="4E9AEF5A" w14:textId="77777777" w:rsidR="009A1B14" w:rsidRPr="00D275CF" w:rsidRDefault="009A1B14" w:rsidP="009A1B14">
      <w:pPr>
        <w:pStyle w:val="LndNormale1"/>
        <w:jc w:val="center"/>
        <w:rPr>
          <w:rFonts w:eastAsia="Arial" w:cs="Arial"/>
          <w:b/>
          <w:bCs/>
          <w:color w:val="002060"/>
          <w:sz w:val="36"/>
          <w:szCs w:val="36"/>
        </w:rPr>
      </w:pPr>
      <w:bookmarkStart w:id="11" w:name="Copia__Hlk130203631_4"/>
      <w:bookmarkStart w:id="12" w:name="Copia_Copia_di__Hlk132362463_1_4"/>
      <w:bookmarkStart w:id="13" w:name="Copia_Copia_di__Hlk130203631_1_4"/>
      <w:bookmarkStart w:id="14" w:name="Copia_Copia_di__Hlk151030691_1_4"/>
      <w:bookmarkStart w:id="15" w:name="Copia_Copia_di__Hlk151030691_2_4"/>
      <w:r w:rsidRPr="00D275CF">
        <w:rPr>
          <w:rFonts w:eastAsia="Arial" w:cs="Arial"/>
          <w:b/>
          <w:bCs/>
          <w:color w:val="002060"/>
          <w:sz w:val="36"/>
          <w:szCs w:val="36"/>
        </w:rPr>
        <w:t>ANAGRAFICA/INDIRIZZARIO/VARIAZIONI CALENDARIO</w:t>
      </w:r>
    </w:p>
    <w:p w14:paraId="28DD2378" w14:textId="77777777" w:rsidR="009A1B14" w:rsidRPr="00D275CF" w:rsidRDefault="009A1B14" w:rsidP="009A1B14">
      <w:pPr>
        <w:pStyle w:val="LndNormale1"/>
        <w:rPr>
          <w:rFonts w:eastAsia="Arial" w:cs="Arial"/>
          <w:color w:val="002060"/>
          <w:szCs w:val="22"/>
        </w:rPr>
      </w:pPr>
    </w:p>
    <w:p w14:paraId="46A668EB" w14:textId="77777777" w:rsidR="009A1B14" w:rsidRPr="00D275CF" w:rsidRDefault="009A1B14" w:rsidP="009A1B14">
      <w:pPr>
        <w:pStyle w:val="LndNormale1"/>
        <w:rPr>
          <w:rFonts w:eastAsia="Arial" w:cs="Arial"/>
          <w:b/>
          <w:bCs/>
          <w:color w:val="002060"/>
          <w:szCs w:val="22"/>
        </w:rPr>
      </w:pPr>
      <w:r w:rsidRPr="00D275CF">
        <w:rPr>
          <w:rFonts w:eastAsia="Arial" w:cs="Arial"/>
          <w:b/>
          <w:bCs/>
          <w:color w:val="002060"/>
          <w:szCs w:val="22"/>
        </w:rPr>
        <w:t>GIRONE “B”</w:t>
      </w:r>
    </w:p>
    <w:p w14:paraId="7913CD4B" w14:textId="77777777" w:rsidR="009A1B14" w:rsidRPr="00D275CF" w:rsidRDefault="009A1B14" w:rsidP="009A1B14">
      <w:pPr>
        <w:pStyle w:val="LndNormale1"/>
        <w:rPr>
          <w:rFonts w:eastAsia="Arial" w:cs="Arial"/>
          <w:color w:val="002060"/>
          <w:szCs w:val="22"/>
        </w:rPr>
      </w:pPr>
    </w:p>
    <w:p w14:paraId="07B7B2DB" w14:textId="77777777" w:rsidR="009A1B14" w:rsidRPr="00D275CF" w:rsidRDefault="009A1B14" w:rsidP="009A1B14">
      <w:pPr>
        <w:pStyle w:val="LndNormale1"/>
        <w:rPr>
          <w:rFonts w:eastAsia="Arial" w:cs="Arial"/>
          <w:color w:val="002060"/>
          <w:szCs w:val="22"/>
        </w:rPr>
      </w:pPr>
      <w:r w:rsidRPr="00D275CF">
        <w:rPr>
          <w:rFonts w:eastAsia="Arial" w:cs="Arial"/>
          <w:color w:val="002060"/>
          <w:szCs w:val="22"/>
        </w:rPr>
        <w:t xml:space="preserve">La Società </w:t>
      </w:r>
      <w:r w:rsidRPr="00D275CF">
        <w:rPr>
          <w:rFonts w:eastAsia="Arial" w:cs="Arial"/>
          <w:b/>
          <w:bCs/>
          <w:color w:val="002060"/>
          <w:szCs w:val="22"/>
        </w:rPr>
        <w:t xml:space="preserve">AURORA TREIA </w:t>
      </w:r>
      <w:r w:rsidRPr="00D275CF">
        <w:rPr>
          <w:rFonts w:eastAsia="Arial" w:cs="Arial"/>
          <w:color w:val="002060"/>
          <w:szCs w:val="22"/>
        </w:rPr>
        <w:t xml:space="preserve">comunica che disputerà </w:t>
      </w:r>
      <w:r w:rsidRPr="00D275CF">
        <w:rPr>
          <w:rFonts w:eastAsia="Arial" w:cs="Arial"/>
          <w:color w:val="002060"/>
          <w:szCs w:val="22"/>
          <w:u w:val="single"/>
        </w:rPr>
        <w:t>tutte le gare interne</w:t>
      </w:r>
      <w:r w:rsidRPr="00D275CF">
        <w:rPr>
          <w:rFonts w:eastAsia="Arial" w:cs="Arial"/>
          <w:color w:val="002060"/>
          <w:szCs w:val="22"/>
        </w:rPr>
        <w:t xml:space="preserve"> il </w:t>
      </w:r>
      <w:r w:rsidRPr="00D275CF">
        <w:rPr>
          <w:rFonts w:eastAsia="Arial" w:cs="Arial"/>
          <w:b/>
          <w:bCs/>
          <w:color w:val="002060"/>
          <w:szCs w:val="22"/>
        </w:rPr>
        <w:t xml:space="preserve">SABATO </w:t>
      </w:r>
      <w:r w:rsidRPr="00D275CF">
        <w:rPr>
          <w:rFonts w:eastAsia="Arial" w:cs="Arial"/>
          <w:color w:val="002060"/>
          <w:szCs w:val="22"/>
        </w:rPr>
        <w:t xml:space="preserve">alle </w:t>
      </w:r>
      <w:r w:rsidRPr="00D275CF">
        <w:rPr>
          <w:rFonts w:eastAsia="Arial" w:cs="Arial"/>
          <w:b/>
          <w:bCs/>
          <w:color w:val="002060"/>
          <w:szCs w:val="22"/>
        </w:rPr>
        <w:t>ore 15:00</w:t>
      </w:r>
      <w:r w:rsidRPr="00D275CF">
        <w:rPr>
          <w:rFonts w:eastAsia="Arial" w:cs="Arial"/>
          <w:color w:val="002060"/>
          <w:szCs w:val="22"/>
        </w:rPr>
        <w:t>, stesso campo.</w:t>
      </w:r>
    </w:p>
    <w:bookmarkEnd w:id="11"/>
    <w:bookmarkEnd w:id="12"/>
    <w:bookmarkEnd w:id="13"/>
    <w:bookmarkEnd w:id="14"/>
    <w:bookmarkEnd w:id="15"/>
    <w:p w14:paraId="2D5531BC" w14:textId="77777777" w:rsidR="009A1B14" w:rsidRDefault="009A1B14" w:rsidP="009A1B14">
      <w:pPr>
        <w:pStyle w:val="LndNormale1"/>
        <w:rPr>
          <w:rFonts w:eastAsia="Arial" w:cs="Arial"/>
          <w:color w:val="002060"/>
          <w:szCs w:val="22"/>
        </w:rPr>
      </w:pPr>
    </w:p>
    <w:p w14:paraId="3861B949" w14:textId="77777777" w:rsidR="009A1B14" w:rsidRDefault="009A1B14" w:rsidP="009A1B14">
      <w:pPr>
        <w:pStyle w:val="LndNormale1"/>
        <w:rPr>
          <w:rFonts w:eastAsia="Arial"/>
          <w:color w:val="002060"/>
          <w:szCs w:val="22"/>
        </w:rPr>
      </w:pPr>
      <w:r w:rsidRPr="00D275CF">
        <w:rPr>
          <w:rFonts w:eastAsia="Arial" w:cs="Arial"/>
          <w:color w:val="002060"/>
          <w:szCs w:val="22"/>
        </w:rPr>
        <w:t xml:space="preserve">La Società </w:t>
      </w:r>
      <w:r>
        <w:rPr>
          <w:rFonts w:eastAsia="Arial" w:cs="Arial"/>
          <w:b/>
          <w:bCs/>
          <w:color w:val="002060"/>
          <w:szCs w:val="22"/>
        </w:rPr>
        <w:t>OSIMO FIVE</w:t>
      </w:r>
      <w:r w:rsidRPr="00D275CF">
        <w:rPr>
          <w:rFonts w:eastAsia="Arial" w:cs="Arial"/>
          <w:b/>
          <w:bCs/>
          <w:color w:val="002060"/>
          <w:szCs w:val="22"/>
        </w:rPr>
        <w:t xml:space="preserve"> </w:t>
      </w:r>
      <w:r w:rsidRPr="00D275CF">
        <w:rPr>
          <w:rFonts w:eastAsia="Arial" w:cs="Arial"/>
          <w:color w:val="002060"/>
          <w:szCs w:val="22"/>
        </w:rPr>
        <w:t xml:space="preserve">comunica che disputerà </w:t>
      </w:r>
      <w:r w:rsidRPr="00D275CF">
        <w:rPr>
          <w:rFonts w:eastAsia="Arial" w:cs="Arial"/>
          <w:color w:val="002060"/>
          <w:szCs w:val="22"/>
          <w:u w:val="single"/>
        </w:rPr>
        <w:t>tutte le gare interne</w:t>
      </w:r>
      <w:r w:rsidRPr="00D275CF">
        <w:rPr>
          <w:rFonts w:eastAsia="Arial" w:cs="Arial"/>
          <w:color w:val="002060"/>
          <w:szCs w:val="22"/>
        </w:rPr>
        <w:t xml:space="preserve"> il </w:t>
      </w:r>
      <w:r w:rsidRPr="00D275CF">
        <w:rPr>
          <w:rFonts w:eastAsia="Arial" w:cs="Arial"/>
          <w:b/>
          <w:bCs/>
          <w:color w:val="002060"/>
          <w:szCs w:val="22"/>
        </w:rPr>
        <w:t xml:space="preserve">SABATO </w:t>
      </w:r>
      <w:r w:rsidRPr="00D275CF">
        <w:rPr>
          <w:rFonts w:eastAsia="Arial" w:cs="Arial"/>
          <w:color w:val="002060"/>
          <w:szCs w:val="22"/>
        </w:rPr>
        <w:t xml:space="preserve">alle </w:t>
      </w:r>
      <w:r w:rsidRPr="00D275CF">
        <w:rPr>
          <w:rFonts w:eastAsia="Arial" w:cs="Arial"/>
          <w:b/>
          <w:bCs/>
          <w:color w:val="002060"/>
          <w:szCs w:val="22"/>
        </w:rPr>
        <w:t>ore 1</w:t>
      </w:r>
      <w:r>
        <w:rPr>
          <w:rFonts w:eastAsia="Arial" w:cs="Arial"/>
          <w:b/>
          <w:bCs/>
          <w:color w:val="002060"/>
          <w:szCs w:val="22"/>
        </w:rPr>
        <w:t>6</w:t>
      </w:r>
      <w:r w:rsidRPr="00D275CF">
        <w:rPr>
          <w:rFonts w:eastAsia="Arial" w:cs="Arial"/>
          <w:b/>
          <w:bCs/>
          <w:color w:val="002060"/>
          <w:szCs w:val="22"/>
        </w:rPr>
        <w:t>:00</w:t>
      </w:r>
      <w:r w:rsidRPr="00D275CF">
        <w:rPr>
          <w:rFonts w:eastAsia="Arial" w:cs="Arial"/>
          <w:color w:val="002060"/>
          <w:szCs w:val="22"/>
        </w:rPr>
        <w:t>, stesso campo.</w:t>
      </w:r>
    </w:p>
    <w:p w14:paraId="180E0402" w14:textId="77777777" w:rsidR="009A1B14" w:rsidRPr="00D275CF" w:rsidRDefault="009A1B14" w:rsidP="009A1B14">
      <w:pPr>
        <w:pStyle w:val="LndNormale1"/>
        <w:rPr>
          <w:rFonts w:eastAsia="Arial" w:cs="Arial"/>
          <w:color w:val="002060"/>
          <w:szCs w:val="22"/>
        </w:rPr>
      </w:pPr>
    </w:p>
    <w:p w14:paraId="6CBC7613" w14:textId="77777777" w:rsidR="009A1B14" w:rsidRPr="00EE7084" w:rsidRDefault="009A1B14" w:rsidP="009A1B14">
      <w:pPr>
        <w:pStyle w:val="titoloprinc0"/>
        <w:rPr>
          <w:color w:val="002060"/>
        </w:rPr>
      </w:pPr>
      <w:r w:rsidRPr="00EE7084">
        <w:rPr>
          <w:color w:val="002060"/>
        </w:rPr>
        <w:t>VARIAZIONI AL PROGRAMMA GARE</w:t>
      </w:r>
    </w:p>
    <w:p w14:paraId="150A9D55" w14:textId="77777777" w:rsidR="009A1B14" w:rsidRPr="00EE7084" w:rsidRDefault="009A1B14" w:rsidP="009A1B14">
      <w:pPr>
        <w:pStyle w:val="breakline"/>
        <w:rPr>
          <w:color w:val="002060"/>
        </w:rPr>
      </w:pPr>
    </w:p>
    <w:p w14:paraId="5342850B" w14:textId="77777777" w:rsidR="009A1B14" w:rsidRPr="00EE7084" w:rsidRDefault="009A1B14" w:rsidP="009A1B14">
      <w:pPr>
        <w:pStyle w:val="breakline"/>
        <w:rPr>
          <w:color w:val="002060"/>
        </w:rPr>
      </w:pPr>
    </w:p>
    <w:p w14:paraId="2B4BD2E7" w14:textId="77777777" w:rsidR="009A1B14" w:rsidRPr="00EE7084" w:rsidRDefault="009A1B14" w:rsidP="009A1B14">
      <w:pPr>
        <w:pStyle w:val="sottotitolocampionato10"/>
        <w:rPr>
          <w:color w:val="002060"/>
        </w:rPr>
      </w:pPr>
      <w:r w:rsidRPr="00EE708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9A1B14" w:rsidRPr="00EE7084" w14:paraId="49F91D25" w14:textId="77777777" w:rsidTr="00EE2FE2">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6C4D5" w14:textId="77777777" w:rsidR="009A1B14" w:rsidRPr="00EE7084" w:rsidRDefault="009A1B14" w:rsidP="001416B9">
            <w:pPr>
              <w:pStyle w:val="headertabella0"/>
              <w:rPr>
                <w:color w:val="002060"/>
              </w:rPr>
            </w:pPr>
            <w:r w:rsidRPr="00EE708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9DBD9" w14:textId="77777777" w:rsidR="009A1B14" w:rsidRPr="00EE7084" w:rsidRDefault="009A1B14" w:rsidP="001416B9">
            <w:pPr>
              <w:pStyle w:val="headertabella0"/>
              <w:rPr>
                <w:color w:val="002060"/>
              </w:rPr>
            </w:pPr>
            <w:r w:rsidRPr="00EE7084">
              <w:rPr>
                <w:color w:val="002060"/>
              </w:rPr>
              <w:t xml:space="preserve">N° </w:t>
            </w:r>
            <w:proofErr w:type="spellStart"/>
            <w:r w:rsidRPr="00EE7084">
              <w:rPr>
                <w:color w:val="002060"/>
              </w:rPr>
              <w:t>Gior</w:t>
            </w:r>
            <w:proofErr w:type="spellEnd"/>
            <w:r w:rsidRPr="00EE70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3DDB6" w14:textId="77777777" w:rsidR="009A1B14" w:rsidRPr="00EE7084" w:rsidRDefault="009A1B14" w:rsidP="001416B9">
            <w:pPr>
              <w:pStyle w:val="headertabella0"/>
              <w:rPr>
                <w:color w:val="002060"/>
              </w:rPr>
            </w:pPr>
            <w:r w:rsidRPr="00EE70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D6CB3" w14:textId="77777777" w:rsidR="009A1B14" w:rsidRPr="00EE7084" w:rsidRDefault="009A1B14" w:rsidP="001416B9">
            <w:pPr>
              <w:pStyle w:val="headertabella0"/>
              <w:rPr>
                <w:color w:val="002060"/>
              </w:rPr>
            </w:pPr>
            <w:r w:rsidRPr="00EE70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00A37" w14:textId="77777777" w:rsidR="009A1B14" w:rsidRPr="00EE7084" w:rsidRDefault="009A1B14" w:rsidP="001416B9">
            <w:pPr>
              <w:pStyle w:val="headertabella0"/>
              <w:rPr>
                <w:color w:val="002060"/>
              </w:rPr>
            </w:pPr>
            <w:r w:rsidRPr="00EE7084">
              <w:rPr>
                <w:color w:val="002060"/>
              </w:rPr>
              <w:t xml:space="preserve">Data </w:t>
            </w:r>
            <w:proofErr w:type="spellStart"/>
            <w:r w:rsidRPr="00EE7084">
              <w:rPr>
                <w:color w:val="002060"/>
              </w:rPr>
              <w:t>Orig</w:t>
            </w:r>
            <w:proofErr w:type="spellEnd"/>
            <w:r w:rsidRPr="00EE70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484C6" w14:textId="77777777" w:rsidR="009A1B14" w:rsidRPr="00EE7084" w:rsidRDefault="009A1B14" w:rsidP="001416B9">
            <w:pPr>
              <w:pStyle w:val="headertabella0"/>
              <w:rPr>
                <w:color w:val="002060"/>
              </w:rPr>
            </w:pPr>
            <w:r w:rsidRPr="00EE70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65A86" w14:textId="77777777" w:rsidR="009A1B14" w:rsidRPr="00EE7084" w:rsidRDefault="009A1B14" w:rsidP="001416B9">
            <w:pPr>
              <w:pStyle w:val="headertabella0"/>
              <w:rPr>
                <w:color w:val="002060"/>
              </w:rPr>
            </w:pPr>
            <w:r w:rsidRPr="00EE7084">
              <w:rPr>
                <w:color w:val="002060"/>
              </w:rPr>
              <w:t xml:space="preserve">Ora </w:t>
            </w:r>
            <w:proofErr w:type="spellStart"/>
            <w:r w:rsidRPr="00EE7084">
              <w:rPr>
                <w:color w:val="002060"/>
              </w:rPr>
              <w:t>Orig</w:t>
            </w:r>
            <w:proofErr w:type="spellEnd"/>
            <w:r w:rsidRPr="00EE7084">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BA22A" w14:textId="77777777" w:rsidR="009A1B14" w:rsidRPr="00EE7084" w:rsidRDefault="009A1B14" w:rsidP="001416B9">
            <w:pPr>
              <w:pStyle w:val="headertabella0"/>
              <w:rPr>
                <w:color w:val="002060"/>
              </w:rPr>
            </w:pPr>
            <w:r w:rsidRPr="00EE7084">
              <w:rPr>
                <w:color w:val="002060"/>
              </w:rPr>
              <w:t>Impianto</w:t>
            </w:r>
          </w:p>
        </w:tc>
      </w:tr>
      <w:tr w:rsidR="009A1B14" w:rsidRPr="00EE7084" w14:paraId="434F24DF" w14:textId="77777777" w:rsidTr="00EE2FE2">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7C72" w14:textId="77777777" w:rsidR="009A1B14" w:rsidRPr="00EE2FE2" w:rsidRDefault="009A1B14" w:rsidP="001416B9">
            <w:pPr>
              <w:pStyle w:val="rowtabella0"/>
              <w:rPr>
                <w:color w:val="002060"/>
                <w:highlight w:val="yellow"/>
              </w:rPr>
            </w:pPr>
            <w:r w:rsidRPr="00EE2FE2">
              <w:rPr>
                <w:color w:val="002060"/>
                <w:highlight w:val="yellow"/>
              </w:rPr>
              <w:t>22/11/2024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3ED64" w14:textId="77777777" w:rsidR="009A1B14" w:rsidRPr="00EE2FE2" w:rsidRDefault="009A1B14" w:rsidP="001416B9">
            <w:pPr>
              <w:pStyle w:val="rowtabella0"/>
              <w:jc w:val="center"/>
              <w:rPr>
                <w:color w:val="002060"/>
                <w:highlight w:val="yellow"/>
              </w:rPr>
            </w:pPr>
            <w:r w:rsidRPr="00EE2FE2">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F636" w14:textId="77777777" w:rsidR="009A1B14" w:rsidRPr="00EE2FE2" w:rsidRDefault="009A1B14" w:rsidP="001416B9">
            <w:pPr>
              <w:pStyle w:val="rowtabella0"/>
              <w:rPr>
                <w:color w:val="002060"/>
                <w:highlight w:val="yellow"/>
              </w:rPr>
            </w:pPr>
            <w:r w:rsidRPr="00EE2FE2">
              <w:rPr>
                <w:color w:val="002060"/>
                <w:highlight w:val="yellow"/>
              </w:rPr>
              <w:t>ASCOLI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4A35" w14:textId="77777777" w:rsidR="009A1B14" w:rsidRPr="00EE2FE2" w:rsidRDefault="009A1B14" w:rsidP="001416B9">
            <w:pPr>
              <w:pStyle w:val="rowtabella0"/>
              <w:rPr>
                <w:color w:val="002060"/>
                <w:highlight w:val="yellow"/>
              </w:rPr>
            </w:pPr>
            <w:r w:rsidRPr="00EE2FE2">
              <w:rPr>
                <w:color w:val="002060"/>
                <w:highlight w:val="yellow"/>
              </w:rPr>
              <w:t>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D63A" w14:textId="77777777" w:rsidR="009A1B14" w:rsidRPr="00EE7084" w:rsidRDefault="009A1B14" w:rsidP="001416B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5C64" w14:textId="77777777" w:rsidR="009A1B14" w:rsidRPr="00EE7084" w:rsidRDefault="009A1B14" w:rsidP="001416B9">
            <w:pPr>
              <w:pStyle w:val="rowtabella0"/>
              <w:jc w:val="center"/>
              <w:rPr>
                <w:color w:val="002060"/>
              </w:rPr>
            </w:pPr>
            <w:r w:rsidRPr="00EE2FE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42B1" w14:textId="77777777" w:rsidR="009A1B14" w:rsidRPr="00EE7084" w:rsidRDefault="009A1B14" w:rsidP="001416B9">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25C63" w14:textId="77777777" w:rsidR="009A1B14" w:rsidRPr="00EE7084" w:rsidRDefault="009A1B14" w:rsidP="001416B9">
            <w:pPr>
              <w:pStyle w:val="rowtabella0"/>
              <w:rPr>
                <w:color w:val="002060"/>
              </w:rPr>
            </w:pPr>
            <w:r w:rsidRPr="00EE2FE2">
              <w:rPr>
                <w:color w:val="002060"/>
                <w:highlight w:val="yellow"/>
              </w:rPr>
              <w:t xml:space="preserve">CAMPO COPERTO EZIO GALOSI ASCOLI PICENO LOC.MONTEROCCO VIA </w:t>
            </w:r>
            <w:proofErr w:type="gramStart"/>
            <w:r w:rsidRPr="00EE2FE2">
              <w:rPr>
                <w:color w:val="002060"/>
                <w:highlight w:val="yellow"/>
              </w:rPr>
              <w:t>A.MANCINI</w:t>
            </w:r>
            <w:proofErr w:type="gramEnd"/>
          </w:p>
        </w:tc>
      </w:tr>
    </w:tbl>
    <w:p w14:paraId="48DAC980" w14:textId="77777777" w:rsidR="009A1B14" w:rsidRPr="00EE7084" w:rsidRDefault="009A1B14" w:rsidP="009A1B14">
      <w:pPr>
        <w:pStyle w:val="breakline"/>
        <w:rPr>
          <w:rFonts w:eastAsiaTheme="minorEastAsia"/>
          <w:color w:val="002060"/>
        </w:rPr>
      </w:pPr>
    </w:p>
    <w:p w14:paraId="0C70FF55" w14:textId="77777777" w:rsidR="009A1B14" w:rsidRPr="00EE7084" w:rsidRDefault="009A1B14" w:rsidP="009A1B14">
      <w:pPr>
        <w:pStyle w:val="breakline"/>
        <w:rPr>
          <w:color w:val="002060"/>
        </w:rPr>
      </w:pPr>
    </w:p>
    <w:p w14:paraId="66000C76" w14:textId="77777777" w:rsidR="009A1B14" w:rsidRPr="00EE7084" w:rsidRDefault="009A1B14" w:rsidP="009A1B14">
      <w:pPr>
        <w:pStyle w:val="titoloprinc0"/>
        <w:rPr>
          <w:color w:val="002060"/>
        </w:rPr>
      </w:pPr>
      <w:r w:rsidRPr="00EE7084">
        <w:rPr>
          <w:color w:val="002060"/>
        </w:rPr>
        <w:lastRenderedPageBreak/>
        <w:t>RISULTATI</w:t>
      </w:r>
    </w:p>
    <w:p w14:paraId="2AEAE7A1" w14:textId="77777777" w:rsidR="009A1B14" w:rsidRPr="00EE7084" w:rsidRDefault="009A1B14" w:rsidP="009A1B14">
      <w:pPr>
        <w:pStyle w:val="breakline"/>
        <w:rPr>
          <w:color w:val="002060"/>
        </w:rPr>
      </w:pPr>
    </w:p>
    <w:p w14:paraId="10C4E063" w14:textId="77777777" w:rsidR="009A1B14" w:rsidRPr="00EE7084" w:rsidRDefault="009A1B14" w:rsidP="009A1B14">
      <w:pPr>
        <w:pStyle w:val="sottotitolocampionato10"/>
        <w:rPr>
          <w:color w:val="002060"/>
        </w:rPr>
      </w:pPr>
      <w:r w:rsidRPr="00EE7084">
        <w:rPr>
          <w:color w:val="002060"/>
        </w:rPr>
        <w:t>RISULTATI UFFICIALI GARE DEL 08/11/2024</w:t>
      </w:r>
    </w:p>
    <w:p w14:paraId="67CE5DAA" w14:textId="77777777" w:rsidR="00952AC4" w:rsidRPr="00952AC4" w:rsidRDefault="00952AC4" w:rsidP="00952AC4">
      <w:pPr>
        <w:pStyle w:val="sottotitolocampionato20"/>
        <w:spacing w:before="0" w:beforeAutospacing="0" w:after="0" w:afterAutospacing="0"/>
        <w:rPr>
          <w:rFonts w:ascii="Arial" w:hAnsi="Arial" w:cs="Arial"/>
          <w:color w:val="002060"/>
          <w:sz w:val="20"/>
          <w:szCs w:val="20"/>
        </w:rPr>
      </w:pPr>
      <w:r w:rsidRPr="00952AC4">
        <w:rPr>
          <w:rFonts w:ascii="Arial" w:hAnsi="Arial" w:cs="Arial"/>
          <w:color w:val="002060"/>
          <w:sz w:val="20"/>
          <w:szCs w:val="20"/>
        </w:rPr>
        <w:t>Si trascrivono qui di seguito i risultati ufficiali delle gare disputate</w:t>
      </w:r>
    </w:p>
    <w:p w14:paraId="2D40530B" w14:textId="77777777" w:rsidR="009A1B14" w:rsidRPr="00EE7084" w:rsidRDefault="009A1B14" w:rsidP="009A1B1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A1B14" w:rsidRPr="00EE7084" w14:paraId="59DB7FE9"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0863ADCC"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EA8F0" w14:textId="77777777" w:rsidR="009A1B14" w:rsidRPr="00EE7084" w:rsidRDefault="009A1B14" w:rsidP="001416B9">
                  <w:pPr>
                    <w:pStyle w:val="headertabella0"/>
                    <w:rPr>
                      <w:color w:val="002060"/>
                    </w:rPr>
                  </w:pPr>
                  <w:r w:rsidRPr="00EE7084">
                    <w:rPr>
                      <w:color w:val="002060"/>
                    </w:rPr>
                    <w:t>GIRONE A - 7 Giornata - A</w:t>
                  </w:r>
                </w:p>
              </w:tc>
            </w:tr>
            <w:tr w:rsidR="009A1B14" w:rsidRPr="00EE7084" w14:paraId="10723779"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0F1DD5" w14:textId="77777777" w:rsidR="009A1B14" w:rsidRPr="00EE7084" w:rsidRDefault="009A1B14" w:rsidP="001416B9">
                  <w:pPr>
                    <w:pStyle w:val="rowtabella0"/>
                    <w:rPr>
                      <w:color w:val="002060"/>
                    </w:rPr>
                  </w:pPr>
                  <w:r w:rsidRPr="00EE7084">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87376" w14:textId="77777777" w:rsidR="009A1B14" w:rsidRPr="00EE7084" w:rsidRDefault="009A1B14" w:rsidP="001416B9">
                  <w:pPr>
                    <w:pStyle w:val="rowtabella0"/>
                    <w:rPr>
                      <w:color w:val="002060"/>
                    </w:rPr>
                  </w:pPr>
                  <w:r w:rsidRPr="00EE7084">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22BBE" w14:textId="77777777" w:rsidR="009A1B14" w:rsidRPr="00EE7084" w:rsidRDefault="009A1B14" w:rsidP="001416B9">
                  <w:pPr>
                    <w:pStyle w:val="rowtabella0"/>
                    <w:jc w:val="center"/>
                    <w:rPr>
                      <w:color w:val="002060"/>
                    </w:rPr>
                  </w:pPr>
                  <w:r w:rsidRPr="00EE7084">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4E282" w14:textId="77777777" w:rsidR="009A1B14" w:rsidRPr="00EE7084" w:rsidRDefault="009A1B14" w:rsidP="001416B9">
                  <w:pPr>
                    <w:pStyle w:val="rowtabella0"/>
                    <w:jc w:val="center"/>
                    <w:rPr>
                      <w:color w:val="002060"/>
                    </w:rPr>
                  </w:pPr>
                  <w:r w:rsidRPr="00EE7084">
                    <w:rPr>
                      <w:color w:val="002060"/>
                    </w:rPr>
                    <w:t> </w:t>
                  </w:r>
                </w:p>
              </w:tc>
            </w:tr>
            <w:tr w:rsidR="009A1B14" w:rsidRPr="00EE7084" w14:paraId="0B89856B"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C6D0D0" w14:textId="77777777" w:rsidR="009A1B14" w:rsidRPr="00EE7084" w:rsidRDefault="009A1B14" w:rsidP="001416B9">
                  <w:pPr>
                    <w:pStyle w:val="rowtabella0"/>
                    <w:rPr>
                      <w:color w:val="002060"/>
                    </w:rPr>
                  </w:pPr>
                  <w:r w:rsidRPr="00EE7084">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457A5A" w14:textId="77777777" w:rsidR="009A1B14" w:rsidRPr="00EE7084" w:rsidRDefault="009A1B14" w:rsidP="001416B9">
                  <w:pPr>
                    <w:pStyle w:val="rowtabella0"/>
                    <w:rPr>
                      <w:color w:val="002060"/>
                    </w:rPr>
                  </w:pPr>
                  <w:r w:rsidRPr="00EE7084">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73B0C6" w14:textId="77777777" w:rsidR="009A1B14" w:rsidRPr="00EE7084" w:rsidRDefault="009A1B14" w:rsidP="001416B9">
                  <w:pPr>
                    <w:pStyle w:val="rowtabella0"/>
                    <w:jc w:val="center"/>
                    <w:rPr>
                      <w:color w:val="002060"/>
                    </w:rPr>
                  </w:pPr>
                  <w:r w:rsidRPr="00EE708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519338" w14:textId="77777777" w:rsidR="009A1B14" w:rsidRPr="00EE7084" w:rsidRDefault="009A1B14" w:rsidP="001416B9">
                  <w:pPr>
                    <w:pStyle w:val="rowtabella0"/>
                    <w:jc w:val="center"/>
                    <w:rPr>
                      <w:color w:val="002060"/>
                    </w:rPr>
                  </w:pPr>
                  <w:r w:rsidRPr="00EE7084">
                    <w:rPr>
                      <w:color w:val="002060"/>
                    </w:rPr>
                    <w:t> </w:t>
                  </w:r>
                </w:p>
              </w:tc>
            </w:tr>
            <w:tr w:rsidR="009A1B14" w:rsidRPr="00EE7084" w14:paraId="6CAB9542"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D00495" w14:textId="77777777" w:rsidR="009A1B14" w:rsidRPr="00EE7084" w:rsidRDefault="009A1B14" w:rsidP="001416B9">
                  <w:pPr>
                    <w:pStyle w:val="rowtabella0"/>
                    <w:rPr>
                      <w:color w:val="002060"/>
                    </w:rPr>
                  </w:pPr>
                  <w:r w:rsidRPr="00EE7084">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4C9024" w14:textId="77777777" w:rsidR="009A1B14" w:rsidRPr="00EE7084" w:rsidRDefault="009A1B14" w:rsidP="001416B9">
                  <w:pPr>
                    <w:pStyle w:val="rowtabella0"/>
                    <w:rPr>
                      <w:color w:val="002060"/>
                    </w:rPr>
                  </w:pPr>
                  <w:r w:rsidRPr="00EE7084">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42578B" w14:textId="77777777" w:rsidR="009A1B14" w:rsidRPr="00EE7084" w:rsidRDefault="009A1B14" w:rsidP="001416B9">
                  <w:pPr>
                    <w:pStyle w:val="rowtabella0"/>
                    <w:jc w:val="center"/>
                    <w:rPr>
                      <w:color w:val="002060"/>
                    </w:rPr>
                  </w:pPr>
                  <w:r w:rsidRPr="00EE7084">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255E9E" w14:textId="77777777" w:rsidR="009A1B14" w:rsidRPr="00EE7084" w:rsidRDefault="009A1B14" w:rsidP="001416B9">
                  <w:pPr>
                    <w:pStyle w:val="rowtabella0"/>
                    <w:jc w:val="center"/>
                    <w:rPr>
                      <w:color w:val="002060"/>
                    </w:rPr>
                  </w:pPr>
                  <w:r w:rsidRPr="00EE7084">
                    <w:rPr>
                      <w:color w:val="002060"/>
                    </w:rPr>
                    <w:t> </w:t>
                  </w:r>
                </w:p>
              </w:tc>
            </w:tr>
            <w:tr w:rsidR="009A1B14" w:rsidRPr="00EE7084" w14:paraId="48268BEB"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89F838" w14:textId="77777777" w:rsidR="009A1B14" w:rsidRPr="00EE7084" w:rsidRDefault="009A1B14" w:rsidP="001416B9">
                  <w:pPr>
                    <w:pStyle w:val="rowtabella0"/>
                    <w:rPr>
                      <w:color w:val="002060"/>
                    </w:rPr>
                  </w:pPr>
                  <w:proofErr w:type="gramStart"/>
                  <w:r w:rsidRPr="00EE7084">
                    <w:rPr>
                      <w:color w:val="002060"/>
                    </w:rPr>
                    <w:t>CITTA</w:t>
                  </w:r>
                  <w:proofErr w:type="gramEnd"/>
                  <w:r w:rsidRPr="00EE7084">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043DC3" w14:textId="77777777" w:rsidR="009A1B14" w:rsidRPr="00EE7084" w:rsidRDefault="009A1B14" w:rsidP="001416B9">
                  <w:pPr>
                    <w:pStyle w:val="rowtabella0"/>
                    <w:rPr>
                      <w:color w:val="002060"/>
                    </w:rPr>
                  </w:pPr>
                  <w:r w:rsidRPr="00EE7084">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C204E9" w14:textId="77777777" w:rsidR="009A1B14" w:rsidRPr="00EE7084" w:rsidRDefault="009A1B14" w:rsidP="001416B9">
                  <w:pPr>
                    <w:pStyle w:val="rowtabella0"/>
                    <w:jc w:val="center"/>
                    <w:rPr>
                      <w:color w:val="002060"/>
                    </w:rPr>
                  </w:pPr>
                  <w:r w:rsidRPr="00EE7084">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43126C" w14:textId="77777777" w:rsidR="009A1B14" w:rsidRPr="00EE7084" w:rsidRDefault="009A1B14" w:rsidP="001416B9">
                  <w:pPr>
                    <w:pStyle w:val="rowtabella0"/>
                    <w:jc w:val="center"/>
                    <w:rPr>
                      <w:color w:val="002060"/>
                    </w:rPr>
                  </w:pPr>
                  <w:r w:rsidRPr="00EE7084">
                    <w:rPr>
                      <w:color w:val="002060"/>
                    </w:rPr>
                    <w:t> </w:t>
                  </w:r>
                </w:p>
              </w:tc>
            </w:tr>
            <w:tr w:rsidR="009A1B14" w:rsidRPr="00EE7084" w14:paraId="06812401"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D28DEE" w14:textId="77777777" w:rsidR="009A1B14" w:rsidRPr="00EE7084" w:rsidRDefault="009A1B14" w:rsidP="001416B9">
                  <w:pPr>
                    <w:pStyle w:val="rowtabella0"/>
                    <w:rPr>
                      <w:color w:val="002060"/>
                    </w:rPr>
                  </w:pPr>
                  <w:r w:rsidRPr="00EE7084">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9B8D45" w14:textId="77777777" w:rsidR="009A1B14" w:rsidRPr="00EE7084" w:rsidRDefault="009A1B14" w:rsidP="001416B9">
                  <w:pPr>
                    <w:pStyle w:val="rowtabella0"/>
                    <w:rPr>
                      <w:color w:val="002060"/>
                    </w:rPr>
                  </w:pPr>
                  <w:r w:rsidRPr="00EE7084">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87778C" w14:textId="77777777" w:rsidR="009A1B14" w:rsidRPr="00EE7084" w:rsidRDefault="009A1B14" w:rsidP="001416B9">
                  <w:pPr>
                    <w:pStyle w:val="rowtabella0"/>
                    <w:jc w:val="center"/>
                    <w:rPr>
                      <w:color w:val="002060"/>
                    </w:rPr>
                  </w:pPr>
                  <w:r w:rsidRPr="00EE7084">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01E37D" w14:textId="77777777" w:rsidR="009A1B14" w:rsidRPr="00EE7084" w:rsidRDefault="009A1B14" w:rsidP="001416B9">
                  <w:pPr>
                    <w:pStyle w:val="rowtabella0"/>
                    <w:jc w:val="center"/>
                    <w:rPr>
                      <w:color w:val="002060"/>
                    </w:rPr>
                  </w:pPr>
                  <w:r w:rsidRPr="00EE7084">
                    <w:rPr>
                      <w:color w:val="002060"/>
                    </w:rPr>
                    <w:t> </w:t>
                  </w:r>
                </w:p>
              </w:tc>
            </w:tr>
            <w:tr w:rsidR="009A1B14" w:rsidRPr="00EE7084" w14:paraId="61F42598"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4EFBED" w14:textId="77777777" w:rsidR="009A1B14" w:rsidRPr="00EE7084" w:rsidRDefault="009A1B14" w:rsidP="001416B9">
                  <w:pPr>
                    <w:pStyle w:val="rowtabella0"/>
                    <w:rPr>
                      <w:color w:val="002060"/>
                    </w:rPr>
                  </w:pPr>
                  <w:r w:rsidRPr="00EE7084">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38A77" w14:textId="77777777" w:rsidR="009A1B14" w:rsidRPr="00EE7084" w:rsidRDefault="009A1B14" w:rsidP="001416B9">
                  <w:pPr>
                    <w:pStyle w:val="rowtabella0"/>
                    <w:rPr>
                      <w:color w:val="002060"/>
                    </w:rPr>
                  </w:pPr>
                  <w:r w:rsidRPr="00EE7084">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3C920" w14:textId="77777777" w:rsidR="009A1B14" w:rsidRPr="00EE7084" w:rsidRDefault="009A1B14" w:rsidP="001416B9">
                  <w:pPr>
                    <w:pStyle w:val="rowtabella0"/>
                    <w:jc w:val="center"/>
                    <w:rPr>
                      <w:color w:val="002060"/>
                    </w:rPr>
                  </w:pPr>
                  <w:r w:rsidRPr="00EE7084">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7BEEC" w14:textId="77777777" w:rsidR="009A1B14" w:rsidRPr="00EE7084" w:rsidRDefault="009A1B14" w:rsidP="001416B9">
                  <w:pPr>
                    <w:pStyle w:val="rowtabella0"/>
                    <w:jc w:val="center"/>
                    <w:rPr>
                      <w:color w:val="002060"/>
                    </w:rPr>
                  </w:pPr>
                  <w:r w:rsidRPr="00EE7084">
                    <w:rPr>
                      <w:color w:val="002060"/>
                    </w:rPr>
                    <w:t> </w:t>
                  </w:r>
                </w:p>
              </w:tc>
            </w:tr>
          </w:tbl>
          <w:p w14:paraId="6E532B75" w14:textId="77777777" w:rsidR="009A1B14" w:rsidRPr="00EE7084" w:rsidRDefault="009A1B14" w:rsidP="001416B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14D206AA"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70F49" w14:textId="77777777" w:rsidR="009A1B14" w:rsidRPr="00EE7084" w:rsidRDefault="009A1B14" w:rsidP="001416B9">
                  <w:pPr>
                    <w:pStyle w:val="headertabella0"/>
                    <w:rPr>
                      <w:color w:val="002060"/>
                    </w:rPr>
                  </w:pPr>
                  <w:r w:rsidRPr="00EE7084">
                    <w:rPr>
                      <w:color w:val="002060"/>
                    </w:rPr>
                    <w:t>GIRONE B - 7 Giornata - A</w:t>
                  </w:r>
                </w:p>
              </w:tc>
            </w:tr>
            <w:tr w:rsidR="009A1B14" w:rsidRPr="00EE7084" w14:paraId="25FB898D"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566280" w14:textId="77777777" w:rsidR="009A1B14" w:rsidRPr="00EE7084" w:rsidRDefault="009A1B14" w:rsidP="001416B9">
                  <w:pPr>
                    <w:pStyle w:val="rowtabella0"/>
                    <w:rPr>
                      <w:color w:val="002060"/>
                    </w:rPr>
                  </w:pPr>
                  <w:r w:rsidRPr="00EE7084">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DB1EE" w14:textId="77777777" w:rsidR="009A1B14" w:rsidRPr="00EE7084" w:rsidRDefault="009A1B14" w:rsidP="001416B9">
                  <w:pPr>
                    <w:pStyle w:val="rowtabella0"/>
                    <w:rPr>
                      <w:color w:val="002060"/>
                    </w:rPr>
                  </w:pPr>
                  <w:r w:rsidRPr="00EE7084">
                    <w:rPr>
                      <w:color w:val="002060"/>
                    </w:rPr>
                    <w:t>- SAN BIAGIO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F9A60" w14:textId="77777777" w:rsidR="009A1B14" w:rsidRPr="00EE7084" w:rsidRDefault="009A1B14" w:rsidP="001416B9">
                  <w:pPr>
                    <w:pStyle w:val="rowtabella0"/>
                    <w:jc w:val="center"/>
                    <w:rPr>
                      <w:color w:val="002060"/>
                    </w:rPr>
                  </w:pPr>
                  <w:r w:rsidRPr="00EE7084">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24771" w14:textId="77777777" w:rsidR="009A1B14" w:rsidRPr="00EE7084" w:rsidRDefault="009A1B14" w:rsidP="001416B9">
                  <w:pPr>
                    <w:pStyle w:val="rowtabella0"/>
                    <w:jc w:val="center"/>
                    <w:rPr>
                      <w:color w:val="002060"/>
                    </w:rPr>
                  </w:pPr>
                  <w:r w:rsidRPr="00EE7084">
                    <w:rPr>
                      <w:color w:val="002060"/>
                    </w:rPr>
                    <w:t> </w:t>
                  </w:r>
                </w:p>
              </w:tc>
            </w:tr>
            <w:tr w:rsidR="009A1B14" w:rsidRPr="00EE7084" w14:paraId="29B73E12"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D8B559" w14:textId="77777777" w:rsidR="009A1B14" w:rsidRPr="00EE7084" w:rsidRDefault="009A1B14" w:rsidP="001416B9">
                  <w:pPr>
                    <w:pStyle w:val="rowtabella0"/>
                    <w:rPr>
                      <w:color w:val="002060"/>
                    </w:rPr>
                  </w:pPr>
                  <w:r w:rsidRPr="00EE7084">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B1E9FA" w14:textId="77777777" w:rsidR="009A1B14" w:rsidRPr="00EE7084" w:rsidRDefault="009A1B14" w:rsidP="001416B9">
                  <w:pPr>
                    <w:pStyle w:val="rowtabella0"/>
                    <w:rPr>
                      <w:color w:val="002060"/>
                    </w:rPr>
                  </w:pPr>
                  <w:r w:rsidRPr="00EE7084">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6A0312" w14:textId="77777777" w:rsidR="009A1B14" w:rsidRPr="00EE7084" w:rsidRDefault="009A1B14" w:rsidP="001416B9">
                  <w:pPr>
                    <w:pStyle w:val="rowtabella0"/>
                    <w:jc w:val="center"/>
                    <w:rPr>
                      <w:color w:val="002060"/>
                    </w:rPr>
                  </w:pPr>
                  <w:r w:rsidRPr="00EE708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04AEEB" w14:textId="77777777" w:rsidR="009A1B14" w:rsidRPr="00EE7084" w:rsidRDefault="009A1B14" w:rsidP="001416B9">
                  <w:pPr>
                    <w:pStyle w:val="rowtabella0"/>
                    <w:jc w:val="center"/>
                    <w:rPr>
                      <w:color w:val="002060"/>
                    </w:rPr>
                  </w:pPr>
                  <w:r w:rsidRPr="00EE7084">
                    <w:rPr>
                      <w:color w:val="002060"/>
                    </w:rPr>
                    <w:t> </w:t>
                  </w:r>
                </w:p>
              </w:tc>
            </w:tr>
            <w:tr w:rsidR="009A1B14" w:rsidRPr="00EE7084" w14:paraId="1E93114E"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D50410" w14:textId="77777777" w:rsidR="009A1B14" w:rsidRPr="00EE7084" w:rsidRDefault="009A1B14" w:rsidP="001416B9">
                  <w:pPr>
                    <w:pStyle w:val="rowtabella0"/>
                    <w:rPr>
                      <w:color w:val="002060"/>
                    </w:rPr>
                  </w:pPr>
                  <w:r w:rsidRPr="00EE7084">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09DD9D" w14:textId="77777777" w:rsidR="009A1B14" w:rsidRPr="00EE7084" w:rsidRDefault="009A1B14" w:rsidP="001416B9">
                  <w:pPr>
                    <w:pStyle w:val="rowtabella0"/>
                    <w:rPr>
                      <w:color w:val="002060"/>
                    </w:rPr>
                  </w:pPr>
                  <w:r w:rsidRPr="00EE7084">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8796FD" w14:textId="77777777" w:rsidR="009A1B14" w:rsidRPr="00EE7084" w:rsidRDefault="009A1B14" w:rsidP="001416B9">
                  <w:pPr>
                    <w:pStyle w:val="rowtabella0"/>
                    <w:jc w:val="center"/>
                    <w:rPr>
                      <w:color w:val="002060"/>
                    </w:rPr>
                  </w:pPr>
                  <w:r w:rsidRPr="00EE7084">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B868A3" w14:textId="77777777" w:rsidR="009A1B14" w:rsidRPr="00EE7084" w:rsidRDefault="009A1B14" w:rsidP="001416B9">
                  <w:pPr>
                    <w:pStyle w:val="rowtabella0"/>
                    <w:jc w:val="center"/>
                    <w:rPr>
                      <w:color w:val="002060"/>
                    </w:rPr>
                  </w:pPr>
                  <w:r w:rsidRPr="00EE7084">
                    <w:rPr>
                      <w:color w:val="002060"/>
                    </w:rPr>
                    <w:t> </w:t>
                  </w:r>
                </w:p>
              </w:tc>
            </w:tr>
            <w:tr w:rsidR="009A1B14" w:rsidRPr="00EE7084" w14:paraId="700F0428"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0B99E2" w14:textId="77777777" w:rsidR="009A1B14" w:rsidRPr="00EE7084" w:rsidRDefault="009A1B14" w:rsidP="001416B9">
                  <w:pPr>
                    <w:pStyle w:val="rowtabella0"/>
                    <w:rPr>
                      <w:color w:val="002060"/>
                    </w:rPr>
                  </w:pPr>
                  <w:r w:rsidRPr="00EE7084">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1B1D96" w14:textId="77777777" w:rsidR="009A1B14" w:rsidRPr="00EE7084" w:rsidRDefault="009A1B14" w:rsidP="001416B9">
                  <w:pPr>
                    <w:pStyle w:val="rowtabella0"/>
                    <w:rPr>
                      <w:color w:val="002060"/>
                    </w:rPr>
                  </w:pPr>
                  <w:r w:rsidRPr="00EE7084">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4ADCF5" w14:textId="77777777" w:rsidR="009A1B14" w:rsidRPr="00EE7084" w:rsidRDefault="009A1B14" w:rsidP="001416B9">
                  <w:pPr>
                    <w:pStyle w:val="rowtabella0"/>
                    <w:jc w:val="center"/>
                    <w:rPr>
                      <w:color w:val="002060"/>
                    </w:rPr>
                  </w:pPr>
                  <w:r w:rsidRPr="00EE7084">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0B7833" w14:textId="77777777" w:rsidR="009A1B14" w:rsidRPr="00EE7084" w:rsidRDefault="009A1B14" w:rsidP="001416B9">
                  <w:pPr>
                    <w:pStyle w:val="rowtabella0"/>
                    <w:jc w:val="center"/>
                    <w:rPr>
                      <w:color w:val="002060"/>
                    </w:rPr>
                  </w:pPr>
                  <w:r w:rsidRPr="00EE7084">
                    <w:rPr>
                      <w:color w:val="002060"/>
                    </w:rPr>
                    <w:t> </w:t>
                  </w:r>
                </w:p>
              </w:tc>
            </w:tr>
            <w:tr w:rsidR="009A1B14" w:rsidRPr="00EE7084" w14:paraId="0BDF7FF8"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1F6540" w14:textId="77777777" w:rsidR="009A1B14" w:rsidRPr="00EE7084" w:rsidRDefault="009A1B14" w:rsidP="001416B9">
                  <w:pPr>
                    <w:pStyle w:val="rowtabella0"/>
                    <w:rPr>
                      <w:color w:val="002060"/>
                    </w:rPr>
                  </w:pPr>
                  <w:r w:rsidRPr="00EE7084">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7BFF52" w14:textId="77777777" w:rsidR="009A1B14" w:rsidRPr="00EE7084" w:rsidRDefault="009A1B14" w:rsidP="001416B9">
                  <w:pPr>
                    <w:pStyle w:val="rowtabella0"/>
                    <w:rPr>
                      <w:color w:val="002060"/>
                    </w:rPr>
                  </w:pPr>
                  <w:r w:rsidRPr="00EE7084">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FEDA0A" w14:textId="77777777" w:rsidR="009A1B14" w:rsidRPr="00EE7084" w:rsidRDefault="009A1B14" w:rsidP="001416B9">
                  <w:pPr>
                    <w:pStyle w:val="rowtabella0"/>
                    <w:jc w:val="center"/>
                    <w:rPr>
                      <w:color w:val="002060"/>
                    </w:rPr>
                  </w:pPr>
                  <w:r w:rsidRPr="00EE7084">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FF5EAB" w14:textId="77777777" w:rsidR="009A1B14" w:rsidRPr="00EE7084" w:rsidRDefault="009A1B14" w:rsidP="001416B9">
                  <w:pPr>
                    <w:pStyle w:val="rowtabella0"/>
                    <w:jc w:val="center"/>
                    <w:rPr>
                      <w:color w:val="002060"/>
                    </w:rPr>
                  </w:pPr>
                  <w:r w:rsidRPr="00EE7084">
                    <w:rPr>
                      <w:color w:val="002060"/>
                    </w:rPr>
                    <w:t> </w:t>
                  </w:r>
                </w:p>
              </w:tc>
            </w:tr>
            <w:tr w:rsidR="009A1B14" w:rsidRPr="00EE7084" w14:paraId="0180FA92"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3D0944" w14:textId="77777777" w:rsidR="009A1B14" w:rsidRPr="00EE7084" w:rsidRDefault="009A1B14" w:rsidP="001416B9">
                  <w:pPr>
                    <w:pStyle w:val="rowtabella0"/>
                    <w:rPr>
                      <w:color w:val="002060"/>
                    </w:rPr>
                  </w:pPr>
                  <w:r w:rsidRPr="00EE7084">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923B5" w14:textId="77777777" w:rsidR="009A1B14" w:rsidRPr="00EE7084" w:rsidRDefault="009A1B14" w:rsidP="001416B9">
                  <w:pPr>
                    <w:pStyle w:val="rowtabella0"/>
                    <w:rPr>
                      <w:color w:val="002060"/>
                    </w:rPr>
                  </w:pPr>
                  <w:r w:rsidRPr="00EE7084">
                    <w:rPr>
                      <w:color w:val="002060"/>
                    </w:rPr>
                    <w:t>- FUTSAL RECANATI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BC4D3" w14:textId="77777777" w:rsidR="009A1B14" w:rsidRPr="00EE7084" w:rsidRDefault="009A1B14" w:rsidP="001416B9">
                  <w:pPr>
                    <w:pStyle w:val="rowtabella0"/>
                    <w:jc w:val="center"/>
                    <w:rPr>
                      <w:color w:val="002060"/>
                    </w:rPr>
                  </w:pPr>
                  <w:r w:rsidRPr="00EE7084">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AA60C" w14:textId="77777777" w:rsidR="009A1B14" w:rsidRPr="00EE7084" w:rsidRDefault="009A1B14" w:rsidP="001416B9">
                  <w:pPr>
                    <w:pStyle w:val="rowtabella0"/>
                    <w:jc w:val="center"/>
                    <w:rPr>
                      <w:color w:val="002060"/>
                    </w:rPr>
                  </w:pPr>
                  <w:r w:rsidRPr="00EE7084">
                    <w:rPr>
                      <w:color w:val="002060"/>
                    </w:rPr>
                    <w:t> </w:t>
                  </w:r>
                </w:p>
              </w:tc>
            </w:tr>
            <w:tr w:rsidR="009A1B14" w:rsidRPr="00EE7084" w14:paraId="06CC18A1"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4C196F35" w14:textId="77777777" w:rsidR="009A1B14" w:rsidRPr="00EE7084" w:rsidRDefault="009A1B14" w:rsidP="001416B9">
                  <w:pPr>
                    <w:pStyle w:val="rowtabella0"/>
                    <w:rPr>
                      <w:color w:val="002060"/>
                    </w:rPr>
                  </w:pPr>
                  <w:r w:rsidRPr="00EE7084">
                    <w:rPr>
                      <w:color w:val="002060"/>
                    </w:rPr>
                    <w:t>(1) - disputata il 09/11/2024</w:t>
                  </w:r>
                </w:p>
              </w:tc>
            </w:tr>
          </w:tbl>
          <w:p w14:paraId="5ED9854B" w14:textId="77777777" w:rsidR="009A1B14" w:rsidRPr="00EE7084" w:rsidRDefault="009A1B14" w:rsidP="001416B9">
            <w:pPr>
              <w:rPr>
                <w:color w:val="002060"/>
              </w:rPr>
            </w:pPr>
          </w:p>
        </w:tc>
      </w:tr>
    </w:tbl>
    <w:p w14:paraId="54C6FC8A" w14:textId="77777777" w:rsidR="009A1B14" w:rsidRPr="00EE7084" w:rsidRDefault="009A1B14" w:rsidP="009A1B1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1B14" w:rsidRPr="00EE7084" w14:paraId="2D8180C1"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6BB51482"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30D60" w14:textId="77777777" w:rsidR="009A1B14" w:rsidRPr="00EE7084" w:rsidRDefault="009A1B14" w:rsidP="001416B9">
                  <w:pPr>
                    <w:pStyle w:val="headertabella0"/>
                    <w:rPr>
                      <w:color w:val="002060"/>
                    </w:rPr>
                  </w:pPr>
                  <w:r w:rsidRPr="00EE7084">
                    <w:rPr>
                      <w:color w:val="002060"/>
                    </w:rPr>
                    <w:t>GIRONE C - 7 Giornata - A</w:t>
                  </w:r>
                </w:p>
              </w:tc>
            </w:tr>
            <w:tr w:rsidR="009A1B14" w:rsidRPr="00EE7084" w14:paraId="31318E2C"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E0AA00" w14:textId="77777777" w:rsidR="009A1B14" w:rsidRPr="00EE7084" w:rsidRDefault="009A1B14" w:rsidP="001416B9">
                  <w:pPr>
                    <w:pStyle w:val="rowtabella0"/>
                    <w:rPr>
                      <w:color w:val="002060"/>
                    </w:rPr>
                  </w:pPr>
                  <w:r w:rsidRPr="00EE7084">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695B1" w14:textId="77777777" w:rsidR="009A1B14" w:rsidRPr="00EE7084" w:rsidRDefault="009A1B14" w:rsidP="001416B9">
                  <w:pPr>
                    <w:pStyle w:val="rowtabella0"/>
                    <w:rPr>
                      <w:color w:val="002060"/>
                    </w:rPr>
                  </w:pPr>
                  <w:r w:rsidRPr="00EE7084">
                    <w:rPr>
                      <w:color w:val="002060"/>
                    </w:rPr>
                    <w:t xml:space="preserve">- </w:t>
                  </w:r>
                  <w:proofErr w:type="gramStart"/>
                  <w:r w:rsidRPr="00EE7084">
                    <w:rPr>
                      <w:color w:val="002060"/>
                    </w:rPr>
                    <w:t>U.MANDOLESI</w:t>
                  </w:r>
                  <w:proofErr w:type="gramEnd"/>
                  <w:r w:rsidRPr="00EE7084">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9A362" w14:textId="77777777" w:rsidR="009A1B14" w:rsidRPr="00EE7084" w:rsidRDefault="009A1B14" w:rsidP="001416B9">
                  <w:pPr>
                    <w:pStyle w:val="rowtabella0"/>
                    <w:jc w:val="center"/>
                    <w:rPr>
                      <w:color w:val="002060"/>
                    </w:rPr>
                  </w:pPr>
                  <w:r w:rsidRPr="00EE7084">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DB8A6" w14:textId="77777777" w:rsidR="009A1B14" w:rsidRPr="00EE7084" w:rsidRDefault="009A1B14" w:rsidP="001416B9">
                  <w:pPr>
                    <w:pStyle w:val="rowtabella0"/>
                    <w:jc w:val="center"/>
                    <w:rPr>
                      <w:color w:val="002060"/>
                    </w:rPr>
                  </w:pPr>
                  <w:r w:rsidRPr="00EE7084">
                    <w:rPr>
                      <w:color w:val="002060"/>
                    </w:rPr>
                    <w:t> </w:t>
                  </w:r>
                </w:p>
              </w:tc>
            </w:tr>
            <w:tr w:rsidR="009A1B14" w:rsidRPr="00EE7084" w14:paraId="0C907317"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280DF7" w14:textId="77777777" w:rsidR="009A1B14" w:rsidRPr="00EE7084" w:rsidRDefault="009A1B14" w:rsidP="001416B9">
                  <w:pPr>
                    <w:pStyle w:val="rowtabella0"/>
                    <w:rPr>
                      <w:color w:val="002060"/>
                    </w:rPr>
                  </w:pPr>
                  <w:r w:rsidRPr="00EE7084">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ACB0B7" w14:textId="77777777" w:rsidR="009A1B14" w:rsidRPr="00EE7084" w:rsidRDefault="009A1B14" w:rsidP="001416B9">
                  <w:pPr>
                    <w:pStyle w:val="rowtabella0"/>
                    <w:rPr>
                      <w:color w:val="002060"/>
                    </w:rPr>
                  </w:pPr>
                  <w:r w:rsidRPr="00EE7084">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046394" w14:textId="77777777" w:rsidR="009A1B14" w:rsidRPr="00EE7084" w:rsidRDefault="009A1B14" w:rsidP="001416B9">
                  <w:pPr>
                    <w:pStyle w:val="rowtabella0"/>
                    <w:jc w:val="center"/>
                    <w:rPr>
                      <w:color w:val="002060"/>
                    </w:rPr>
                  </w:pPr>
                  <w:r w:rsidRPr="00EE7084">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6CEB6D" w14:textId="77777777" w:rsidR="009A1B14" w:rsidRPr="00EE7084" w:rsidRDefault="009A1B14" w:rsidP="001416B9">
                  <w:pPr>
                    <w:pStyle w:val="rowtabella0"/>
                    <w:jc w:val="center"/>
                    <w:rPr>
                      <w:color w:val="002060"/>
                    </w:rPr>
                  </w:pPr>
                  <w:r w:rsidRPr="00EE7084">
                    <w:rPr>
                      <w:color w:val="002060"/>
                    </w:rPr>
                    <w:t> </w:t>
                  </w:r>
                </w:p>
              </w:tc>
            </w:tr>
            <w:tr w:rsidR="009A1B14" w:rsidRPr="00EE7084" w14:paraId="2E1CADD8"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9BFF91" w14:textId="77777777" w:rsidR="009A1B14" w:rsidRPr="00EE7084" w:rsidRDefault="009A1B14" w:rsidP="001416B9">
                  <w:pPr>
                    <w:pStyle w:val="rowtabella0"/>
                    <w:rPr>
                      <w:color w:val="002060"/>
                    </w:rPr>
                  </w:pPr>
                  <w:r w:rsidRPr="00EE7084">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A818B9" w14:textId="77777777" w:rsidR="009A1B14" w:rsidRPr="00EE7084" w:rsidRDefault="009A1B14" w:rsidP="001416B9">
                  <w:pPr>
                    <w:pStyle w:val="rowtabella0"/>
                    <w:rPr>
                      <w:color w:val="002060"/>
                    </w:rPr>
                  </w:pPr>
                  <w:r w:rsidRPr="00EE7084">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C929C6" w14:textId="77777777" w:rsidR="009A1B14" w:rsidRPr="00EE7084" w:rsidRDefault="009A1B14" w:rsidP="001416B9">
                  <w:pPr>
                    <w:pStyle w:val="rowtabella0"/>
                    <w:jc w:val="center"/>
                    <w:rPr>
                      <w:color w:val="002060"/>
                    </w:rPr>
                  </w:pPr>
                  <w:r w:rsidRPr="00EE708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549674" w14:textId="77777777" w:rsidR="009A1B14" w:rsidRPr="00EE7084" w:rsidRDefault="009A1B14" w:rsidP="001416B9">
                  <w:pPr>
                    <w:pStyle w:val="rowtabella0"/>
                    <w:jc w:val="center"/>
                    <w:rPr>
                      <w:color w:val="002060"/>
                    </w:rPr>
                  </w:pPr>
                  <w:r w:rsidRPr="00EE7084">
                    <w:rPr>
                      <w:color w:val="002060"/>
                    </w:rPr>
                    <w:t> </w:t>
                  </w:r>
                </w:p>
              </w:tc>
            </w:tr>
            <w:tr w:rsidR="009A1B14" w:rsidRPr="00EE7084" w14:paraId="796C1F87"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45F8CF" w14:textId="77777777" w:rsidR="009A1B14" w:rsidRPr="00EE7084" w:rsidRDefault="009A1B14" w:rsidP="001416B9">
                  <w:pPr>
                    <w:pStyle w:val="rowtabella0"/>
                    <w:rPr>
                      <w:color w:val="002060"/>
                    </w:rPr>
                  </w:pPr>
                  <w:r w:rsidRPr="00EE7084">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66DFAA" w14:textId="77777777" w:rsidR="009A1B14" w:rsidRPr="00EE7084" w:rsidRDefault="009A1B14" w:rsidP="001416B9">
                  <w:pPr>
                    <w:pStyle w:val="rowtabella0"/>
                    <w:rPr>
                      <w:color w:val="002060"/>
                    </w:rPr>
                  </w:pPr>
                  <w:r w:rsidRPr="00EE7084">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F34A8" w14:textId="77777777" w:rsidR="009A1B14" w:rsidRPr="00EE7084" w:rsidRDefault="009A1B14" w:rsidP="001416B9">
                  <w:pPr>
                    <w:pStyle w:val="rowtabella0"/>
                    <w:jc w:val="center"/>
                    <w:rPr>
                      <w:color w:val="002060"/>
                    </w:rPr>
                  </w:pPr>
                  <w:r w:rsidRPr="00EE708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B3D7D6" w14:textId="77777777" w:rsidR="009A1B14" w:rsidRPr="00EE7084" w:rsidRDefault="009A1B14" w:rsidP="001416B9">
                  <w:pPr>
                    <w:pStyle w:val="rowtabella0"/>
                    <w:jc w:val="center"/>
                    <w:rPr>
                      <w:color w:val="002060"/>
                    </w:rPr>
                  </w:pPr>
                  <w:r w:rsidRPr="00EE7084">
                    <w:rPr>
                      <w:color w:val="002060"/>
                    </w:rPr>
                    <w:t> </w:t>
                  </w:r>
                </w:p>
              </w:tc>
            </w:tr>
            <w:tr w:rsidR="009A1B14" w:rsidRPr="00EE7084" w14:paraId="19CAD0FF"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0288BC" w14:textId="77777777" w:rsidR="009A1B14" w:rsidRPr="00EE7084" w:rsidRDefault="009A1B14" w:rsidP="001416B9">
                  <w:pPr>
                    <w:pStyle w:val="rowtabella0"/>
                    <w:rPr>
                      <w:color w:val="002060"/>
                    </w:rPr>
                  </w:pPr>
                  <w:r w:rsidRPr="00EE7084">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447687" w14:textId="77777777" w:rsidR="009A1B14" w:rsidRPr="00EE7084" w:rsidRDefault="009A1B14" w:rsidP="001416B9">
                  <w:pPr>
                    <w:pStyle w:val="rowtabella0"/>
                    <w:rPr>
                      <w:color w:val="002060"/>
                    </w:rPr>
                  </w:pPr>
                  <w:r w:rsidRPr="00EE7084">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83F7E7" w14:textId="77777777" w:rsidR="009A1B14" w:rsidRPr="00EE7084" w:rsidRDefault="009A1B14" w:rsidP="001416B9">
                  <w:pPr>
                    <w:pStyle w:val="rowtabella0"/>
                    <w:jc w:val="center"/>
                    <w:rPr>
                      <w:color w:val="002060"/>
                    </w:rPr>
                  </w:pPr>
                  <w:r w:rsidRPr="00EE708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CA311B" w14:textId="77777777" w:rsidR="009A1B14" w:rsidRPr="00EE7084" w:rsidRDefault="009A1B14" w:rsidP="001416B9">
                  <w:pPr>
                    <w:pStyle w:val="rowtabella0"/>
                    <w:jc w:val="center"/>
                    <w:rPr>
                      <w:color w:val="002060"/>
                    </w:rPr>
                  </w:pPr>
                  <w:r w:rsidRPr="00EE7084">
                    <w:rPr>
                      <w:color w:val="002060"/>
                    </w:rPr>
                    <w:t> </w:t>
                  </w:r>
                </w:p>
              </w:tc>
            </w:tr>
            <w:tr w:rsidR="009A1B14" w:rsidRPr="00EE7084" w14:paraId="35D119CB"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C0879A" w14:textId="77777777" w:rsidR="009A1B14" w:rsidRPr="00EE7084" w:rsidRDefault="009A1B14" w:rsidP="001416B9">
                  <w:pPr>
                    <w:pStyle w:val="rowtabella0"/>
                    <w:rPr>
                      <w:color w:val="002060"/>
                    </w:rPr>
                  </w:pPr>
                  <w:r w:rsidRPr="00EE7084">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EE4EE" w14:textId="77777777" w:rsidR="009A1B14" w:rsidRPr="00EE7084" w:rsidRDefault="009A1B14" w:rsidP="001416B9">
                  <w:pPr>
                    <w:pStyle w:val="rowtabella0"/>
                    <w:rPr>
                      <w:color w:val="002060"/>
                    </w:rPr>
                  </w:pPr>
                  <w:r w:rsidRPr="00EE7084">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14AF6" w14:textId="77777777" w:rsidR="009A1B14" w:rsidRPr="00EE7084" w:rsidRDefault="009A1B14" w:rsidP="001416B9">
                  <w:pPr>
                    <w:pStyle w:val="rowtabella0"/>
                    <w:jc w:val="center"/>
                    <w:rPr>
                      <w:color w:val="002060"/>
                    </w:rPr>
                  </w:pPr>
                  <w:r w:rsidRPr="00EE7084">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5AAA9" w14:textId="77777777" w:rsidR="009A1B14" w:rsidRPr="00EE7084" w:rsidRDefault="009A1B14" w:rsidP="001416B9">
                  <w:pPr>
                    <w:pStyle w:val="rowtabella0"/>
                    <w:jc w:val="center"/>
                    <w:rPr>
                      <w:color w:val="002060"/>
                    </w:rPr>
                  </w:pPr>
                  <w:r w:rsidRPr="00EE7084">
                    <w:rPr>
                      <w:color w:val="002060"/>
                    </w:rPr>
                    <w:t> </w:t>
                  </w:r>
                </w:p>
              </w:tc>
            </w:tr>
          </w:tbl>
          <w:p w14:paraId="31D75916" w14:textId="77777777" w:rsidR="009A1B14" w:rsidRPr="00EE7084" w:rsidRDefault="009A1B14" w:rsidP="001416B9">
            <w:pPr>
              <w:rPr>
                <w:color w:val="002060"/>
              </w:rPr>
            </w:pPr>
          </w:p>
        </w:tc>
      </w:tr>
    </w:tbl>
    <w:p w14:paraId="5C3524D5" w14:textId="77777777" w:rsidR="009A1B14" w:rsidRPr="00EE7084" w:rsidRDefault="009A1B14" w:rsidP="009A1B14">
      <w:pPr>
        <w:pStyle w:val="breakline"/>
        <w:rPr>
          <w:rFonts w:eastAsiaTheme="minorEastAsia"/>
          <w:color w:val="002060"/>
        </w:rPr>
      </w:pPr>
    </w:p>
    <w:p w14:paraId="7DD2EC79" w14:textId="77777777" w:rsidR="009A1B14" w:rsidRPr="00EE7084" w:rsidRDefault="009A1B14" w:rsidP="009A1B14">
      <w:pPr>
        <w:pStyle w:val="breakline"/>
        <w:rPr>
          <w:color w:val="002060"/>
        </w:rPr>
      </w:pPr>
    </w:p>
    <w:p w14:paraId="1FC6C9C8" w14:textId="77777777" w:rsidR="009A1B14" w:rsidRPr="00EE7084" w:rsidRDefault="009A1B14" w:rsidP="009A1B14">
      <w:pPr>
        <w:pStyle w:val="titoloprinc0"/>
        <w:rPr>
          <w:color w:val="002060"/>
        </w:rPr>
      </w:pPr>
      <w:r w:rsidRPr="00EE7084">
        <w:rPr>
          <w:color w:val="002060"/>
        </w:rPr>
        <w:t>GIUDICE SPORTIVO</w:t>
      </w:r>
    </w:p>
    <w:p w14:paraId="2837BFD2" w14:textId="77777777" w:rsidR="009A1B14" w:rsidRPr="00EE7084" w:rsidRDefault="009A1B14" w:rsidP="009A1B14">
      <w:pPr>
        <w:pStyle w:val="diffida"/>
        <w:rPr>
          <w:color w:val="002060"/>
        </w:rPr>
      </w:pPr>
      <w:r w:rsidRPr="00EE7084">
        <w:rPr>
          <w:color w:val="002060"/>
        </w:rPr>
        <w:t>Il Giudice Sportivo Avv. Agnese Lazzaretti, con l'assistenza del segretario Angelo Castellana, nella seduta del 13/11/2024, ha adottato le decisioni che di seguito integralmente si riportano:</w:t>
      </w:r>
    </w:p>
    <w:p w14:paraId="7DC69DAC" w14:textId="77777777" w:rsidR="009A1B14" w:rsidRPr="00EE7084" w:rsidRDefault="009A1B14" w:rsidP="009A1B14">
      <w:pPr>
        <w:pStyle w:val="titolo10"/>
        <w:rPr>
          <w:color w:val="002060"/>
        </w:rPr>
      </w:pPr>
      <w:r w:rsidRPr="00EE7084">
        <w:rPr>
          <w:color w:val="002060"/>
        </w:rPr>
        <w:t xml:space="preserve">GARE DEL 8/11/2024 </w:t>
      </w:r>
    </w:p>
    <w:p w14:paraId="479BCD24" w14:textId="77777777" w:rsidR="009A1B14" w:rsidRPr="00EE7084" w:rsidRDefault="009A1B14" w:rsidP="009A1B14">
      <w:pPr>
        <w:pStyle w:val="titolo7a"/>
        <w:rPr>
          <w:color w:val="002060"/>
        </w:rPr>
      </w:pPr>
      <w:r w:rsidRPr="00EE7084">
        <w:rPr>
          <w:color w:val="002060"/>
        </w:rPr>
        <w:t xml:space="preserve">PROVVEDIMENTI DISCIPLINARI </w:t>
      </w:r>
    </w:p>
    <w:p w14:paraId="3F19A915"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56785DA6" w14:textId="77777777" w:rsidR="009A1B14" w:rsidRPr="00EE7084" w:rsidRDefault="009A1B14" w:rsidP="009A1B14">
      <w:pPr>
        <w:pStyle w:val="titolo30"/>
        <w:rPr>
          <w:color w:val="002060"/>
        </w:rPr>
      </w:pPr>
      <w:r w:rsidRPr="00EE7084">
        <w:rPr>
          <w:color w:val="002060"/>
        </w:rPr>
        <w:t xml:space="preserve">SOCIETA' </w:t>
      </w:r>
    </w:p>
    <w:p w14:paraId="62AD8D08" w14:textId="77777777" w:rsidR="009A1B14" w:rsidRPr="00EE7084" w:rsidRDefault="009A1B14" w:rsidP="009A1B14">
      <w:pPr>
        <w:pStyle w:val="titolo20"/>
        <w:rPr>
          <w:color w:val="002060"/>
        </w:rPr>
      </w:pPr>
      <w:r w:rsidRPr="00EE7084">
        <w:rPr>
          <w:color w:val="002060"/>
        </w:rPr>
        <w:t xml:space="preserve">AMMENDA </w:t>
      </w:r>
    </w:p>
    <w:p w14:paraId="3708630B" w14:textId="12026FB9" w:rsidR="009A1B14" w:rsidRPr="00EE7084" w:rsidRDefault="009A1B14" w:rsidP="009A1B14">
      <w:pPr>
        <w:pStyle w:val="diffida"/>
        <w:spacing w:before="80" w:beforeAutospacing="0" w:after="40" w:afterAutospacing="0"/>
        <w:jc w:val="left"/>
        <w:rPr>
          <w:color w:val="002060"/>
        </w:rPr>
      </w:pPr>
      <w:r w:rsidRPr="00EE7084">
        <w:rPr>
          <w:color w:val="002060"/>
        </w:rPr>
        <w:t xml:space="preserve">Euro 70,00 CSI STELLA A.S.D. </w:t>
      </w:r>
      <w:r w:rsidRPr="00EE7084">
        <w:rPr>
          <w:color w:val="002060"/>
        </w:rPr>
        <w:br/>
        <w:t>Per aver un proprio sostenitore al termine dalla gara pro</w:t>
      </w:r>
      <w:r w:rsidR="00EE2FE2">
        <w:rPr>
          <w:color w:val="002060"/>
        </w:rPr>
        <w:t>t</w:t>
      </w:r>
      <w:r w:rsidRPr="00EE7084">
        <w:rPr>
          <w:color w:val="002060"/>
        </w:rPr>
        <w:t xml:space="preserve">estato in modo aggressivo verso l'arbitro e per essere lo stesso entrato negli spogliatoi pur non essendo in distinta. </w:t>
      </w:r>
    </w:p>
    <w:p w14:paraId="57CC6F7E" w14:textId="77777777" w:rsidR="009A1B14" w:rsidRPr="00EE7084" w:rsidRDefault="009A1B14" w:rsidP="009A1B14">
      <w:pPr>
        <w:pStyle w:val="titolo30"/>
        <w:rPr>
          <w:color w:val="002060"/>
        </w:rPr>
      </w:pPr>
      <w:r w:rsidRPr="00EE7084">
        <w:rPr>
          <w:color w:val="002060"/>
        </w:rPr>
        <w:t xml:space="preserve">DIRIGENTI </w:t>
      </w:r>
    </w:p>
    <w:p w14:paraId="58DE0E16" w14:textId="77777777" w:rsidR="009A1B14" w:rsidRPr="00EE7084" w:rsidRDefault="009A1B14" w:rsidP="009A1B14">
      <w:pPr>
        <w:pStyle w:val="titolo20"/>
        <w:rPr>
          <w:color w:val="002060"/>
        </w:rPr>
      </w:pPr>
      <w:r w:rsidRPr="00EE7084">
        <w:rPr>
          <w:color w:val="002060"/>
        </w:rPr>
        <w:t xml:space="preserve">INIBIZIONE A TEMPO OPPURE SQUALIFICA A GARE: FINO AL 27/11/2024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1D1990B6" w14:textId="77777777" w:rsidTr="001416B9">
        <w:tc>
          <w:tcPr>
            <w:tcW w:w="2200" w:type="dxa"/>
            <w:tcMar>
              <w:top w:w="20" w:type="dxa"/>
              <w:left w:w="20" w:type="dxa"/>
              <w:bottom w:w="20" w:type="dxa"/>
              <w:right w:w="20" w:type="dxa"/>
            </w:tcMar>
            <w:vAlign w:val="center"/>
            <w:hideMark/>
          </w:tcPr>
          <w:p w14:paraId="59CF4F9C" w14:textId="77777777" w:rsidR="009A1B14" w:rsidRPr="00EE7084" w:rsidRDefault="009A1B14" w:rsidP="001416B9">
            <w:pPr>
              <w:pStyle w:val="movimento"/>
              <w:rPr>
                <w:color w:val="002060"/>
              </w:rPr>
            </w:pPr>
            <w:r w:rsidRPr="00EE7084">
              <w:rPr>
                <w:color w:val="002060"/>
              </w:rPr>
              <w:t>ACCIARRI ENRICO</w:t>
            </w:r>
          </w:p>
        </w:tc>
        <w:tc>
          <w:tcPr>
            <w:tcW w:w="2200" w:type="dxa"/>
            <w:tcMar>
              <w:top w:w="20" w:type="dxa"/>
              <w:left w:w="20" w:type="dxa"/>
              <w:bottom w:w="20" w:type="dxa"/>
              <w:right w:w="20" w:type="dxa"/>
            </w:tcMar>
            <w:vAlign w:val="center"/>
            <w:hideMark/>
          </w:tcPr>
          <w:p w14:paraId="012E09EA" w14:textId="77777777" w:rsidR="009A1B14" w:rsidRPr="00EE7084" w:rsidRDefault="009A1B14" w:rsidP="001416B9">
            <w:pPr>
              <w:pStyle w:val="movimento2"/>
              <w:rPr>
                <w:color w:val="002060"/>
              </w:rPr>
            </w:pPr>
            <w:r w:rsidRPr="00EE7084">
              <w:rPr>
                <w:color w:val="002060"/>
              </w:rPr>
              <w:t xml:space="preserve">(SPORTING GROTTAMMARE) </w:t>
            </w:r>
          </w:p>
        </w:tc>
        <w:tc>
          <w:tcPr>
            <w:tcW w:w="800" w:type="dxa"/>
            <w:tcMar>
              <w:top w:w="20" w:type="dxa"/>
              <w:left w:w="20" w:type="dxa"/>
              <w:bottom w:w="20" w:type="dxa"/>
              <w:right w:w="20" w:type="dxa"/>
            </w:tcMar>
            <w:vAlign w:val="center"/>
            <w:hideMark/>
          </w:tcPr>
          <w:p w14:paraId="5E3EFB3F"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139844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694FF7A" w14:textId="77777777" w:rsidR="009A1B14" w:rsidRPr="00EE7084" w:rsidRDefault="009A1B14" w:rsidP="001416B9">
            <w:pPr>
              <w:pStyle w:val="movimento2"/>
              <w:rPr>
                <w:color w:val="002060"/>
              </w:rPr>
            </w:pPr>
            <w:r w:rsidRPr="00EE7084">
              <w:rPr>
                <w:color w:val="002060"/>
              </w:rPr>
              <w:t> </w:t>
            </w:r>
          </w:p>
        </w:tc>
      </w:tr>
    </w:tbl>
    <w:p w14:paraId="78D16217" w14:textId="77777777" w:rsidR="009A1B14" w:rsidRPr="00EE7084" w:rsidRDefault="009A1B14" w:rsidP="009A1B14">
      <w:pPr>
        <w:pStyle w:val="diffida"/>
        <w:spacing w:before="80" w:beforeAutospacing="0" w:after="40" w:afterAutospacing="0"/>
        <w:jc w:val="left"/>
        <w:rPr>
          <w:rFonts w:eastAsiaTheme="minorEastAsia"/>
          <w:color w:val="002060"/>
        </w:rPr>
      </w:pPr>
      <w:r w:rsidRPr="00EE7084">
        <w:rPr>
          <w:color w:val="002060"/>
        </w:rPr>
        <w:t xml:space="preserve">Per frase irriguardosa verso l'arbitro. Allontanato. </w:t>
      </w:r>
    </w:p>
    <w:p w14:paraId="13AD139B" w14:textId="77777777" w:rsidR="009A1B14" w:rsidRPr="00EE7084" w:rsidRDefault="009A1B14" w:rsidP="009A1B14">
      <w:pPr>
        <w:pStyle w:val="titolo20"/>
        <w:rPr>
          <w:color w:val="002060"/>
        </w:rPr>
      </w:pPr>
      <w:r w:rsidRPr="00EE7084">
        <w:rPr>
          <w:color w:val="002060"/>
        </w:rPr>
        <w:t xml:space="preserve">INIBIZIONE A TEMPO OPPURE SQUALIFICA A GARE: FINO AL 20/11/2024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263D43A3" w14:textId="77777777" w:rsidTr="001416B9">
        <w:tc>
          <w:tcPr>
            <w:tcW w:w="2200" w:type="dxa"/>
            <w:tcMar>
              <w:top w:w="20" w:type="dxa"/>
              <w:left w:w="20" w:type="dxa"/>
              <w:bottom w:w="20" w:type="dxa"/>
              <w:right w:w="20" w:type="dxa"/>
            </w:tcMar>
            <w:vAlign w:val="center"/>
            <w:hideMark/>
          </w:tcPr>
          <w:p w14:paraId="71D5CF89" w14:textId="77777777" w:rsidR="009A1B14" w:rsidRPr="00EE7084" w:rsidRDefault="009A1B14" w:rsidP="001416B9">
            <w:pPr>
              <w:pStyle w:val="movimento"/>
              <w:rPr>
                <w:color w:val="002060"/>
              </w:rPr>
            </w:pPr>
            <w:r w:rsidRPr="00EE7084">
              <w:rPr>
                <w:color w:val="002060"/>
              </w:rPr>
              <w:t>MAZZIERI DIEGO</w:t>
            </w:r>
          </w:p>
        </w:tc>
        <w:tc>
          <w:tcPr>
            <w:tcW w:w="2200" w:type="dxa"/>
            <w:tcMar>
              <w:top w:w="20" w:type="dxa"/>
              <w:left w:w="20" w:type="dxa"/>
              <w:bottom w:w="20" w:type="dxa"/>
              <w:right w:w="20" w:type="dxa"/>
            </w:tcMar>
            <w:vAlign w:val="center"/>
            <w:hideMark/>
          </w:tcPr>
          <w:p w14:paraId="3287BDBF" w14:textId="77777777" w:rsidR="009A1B14" w:rsidRPr="00EE7084" w:rsidRDefault="009A1B14" w:rsidP="001416B9">
            <w:pPr>
              <w:pStyle w:val="movimento2"/>
              <w:rPr>
                <w:color w:val="002060"/>
              </w:rPr>
            </w:pPr>
            <w:r w:rsidRPr="00EE7084">
              <w:rPr>
                <w:color w:val="002060"/>
              </w:rPr>
              <w:t xml:space="preserve">(AVENALE) </w:t>
            </w:r>
          </w:p>
        </w:tc>
        <w:tc>
          <w:tcPr>
            <w:tcW w:w="800" w:type="dxa"/>
            <w:tcMar>
              <w:top w:w="20" w:type="dxa"/>
              <w:left w:w="20" w:type="dxa"/>
              <w:bottom w:w="20" w:type="dxa"/>
              <w:right w:w="20" w:type="dxa"/>
            </w:tcMar>
            <w:vAlign w:val="center"/>
            <w:hideMark/>
          </w:tcPr>
          <w:p w14:paraId="1C870F5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4647D56"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E2901F8" w14:textId="77777777" w:rsidR="009A1B14" w:rsidRPr="00EE7084" w:rsidRDefault="009A1B14" w:rsidP="001416B9">
            <w:pPr>
              <w:pStyle w:val="movimento2"/>
              <w:rPr>
                <w:color w:val="002060"/>
              </w:rPr>
            </w:pPr>
            <w:r w:rsidRPr="00EE7084">
              <w:rPr>
                <w:color w:val="002060"/>
              </w:rPr>
              <w:t> </w:t>
            </w:r>
          </w:p>
        </w:tc>
      </w:tr>
    </w:tbl>
    <w:p w14:paraId="17589511" w14:textId="77777777" w:rsidR="009A1B14" w:rsidRPr="00EE7084" w:rsidRDefault="009A1B14" w:rsidP="009A1B14">
      <w:pPr>
        <w:pStyle w:val="diffida"/>
        <w:spacing w:before="80" w:beforeAutospacing="0" w:after="40" w:afterAutospacing="0"/>
        <w:jc w:val="left"/>
        <w:rPr>
          <w:rFonts w:eastAsiaTheme="minorEastAsia"/>
          <w:color w:val="002060"/>
        </w:rPr>
      </w:pPr>
      <w:r w:rsidRPr="00EE7084">
        <w:rPr>
          <w:color w:val="002060"/>
        </w:rPr>
        <w:t xml:space="preserve">espulso per somma di ammonizioni. Allontanato. </w:t>
      </w:r>
    </w:p>
    <w:p w14:paraId="3C5B6047" w14:textId="77777777" w:rsidR="009A1B14" w:rsidRPr="00EE7084" w:rsidRDefault="009A1B14" w:rsidP="009A1B14">
      <w:pPr>
        <w:pStyle w:val="titolo20"/>
        <w:rPr>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32A267C8" w14:textId="77777777" w:rsidTr="001416B9">
        <w:tc>
          <w:tcPr>
            <w:tcW w:w="2200" w:type="dxa"/>
            <w:tcMar>
              <w:top w:w="20" w:type="dxa"/>
              <w:left w:w="20" w:type="dxa"/>
              <w:bottom w:w="20" w:type="dxa"/>
              <w:right w:w="20" w:type="dxa"/>
            </w:tcMar>
            <w:vAlign w:val="center"/>
            <w:hideMark/>
          </w:tcPr>
          <w:p w14:paraId="188958FD" w14:textId="77777777" w:rsidR="009A1B14" w:rsidRPr="00EE7084" w:rsidRDefault="009A1B14" w:rsidP="001416B9">
            <w:pPr>
              <w:pStyle w:val="movimento"/>
              <w:rPr>
                <w:color w:val="002060"/>
              </w:rPr>
            </w:pPr>
            <w:r w:rsidRPr="00EE7084">
              <w:rPr>
                <w:color w:val="002060"/>
              </w:rPr>
              <w:t>ACCIARRI ENRICO</w:t>
            </w:r>
          </w:p>
        </w:tc>
        <w:tc>
          <w:tcPr>
            <w:tcW w:w="2200" w:type="dxa"/>
            <w:tcMar>
              <w:top w:w="20" w:type="dxa"/>
              <w:left w:w="20" w:type="dxa"/>
              <w:bottom w:w="20" w:type="dxa"/>
              <w:right w:w="20" w:type="dxa"/>
            </w:tcMar>
            <w:vAlign w:val="center"/>
            <w:hideMark/>
          </w:tcPr>
          <w:p w14:paraId="6827A98A" w14:textId="77777777" w:rsidR="009A1B14" w:rsidRPr="00EE7084" w:rsidRDefault="009A1B14" w:rsidP="001416B9">
            <w:pPr>
              <w:pStyle w:val="movimento2"/>
              <w:rPr>
                <w:color w:val="002060"/>
              </w:rPr>
            </w:pPr>
            <w:r w:rsidRPr="00EE7084">
              <w:rPr>
                <w:color w:val="002060"/>
              </w:rPr>
              <w:t xml:space="preserve">(SPORTING GROTTAMMARE) </w:t>
            </w:r>
          </w:p>
        </w:tc>
        <w:tc>
          <w:tcPr>
            <w:tcW w:w="800" w:type="dxa"/>
            <w:tcMar>
              <w:top w:w="20" w:type="dxa"/>
              <w:left w:w="20" w:type="dxa"/>
              <w:bottom w:w="20" w:type="dxa"/>
              <w:right w:w="20" w:type="dxa"/>
            </w:tcMar>
            <w:vAlign w:val="center"/>
            <w:hideMark/>
          </w:tcPr>
          <w:p w14:paraId="54A005D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A0D333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771C515" w14:textId="77777777" w:rsidR="009A1B14" w:rsidRPr="00EE7084" w:rsidRDefault="009A1B14" w:rsidP="001416B9">
            <w:pPr>
              <w:pStyle w:val="movimento2"/>
              <w:rPr>
                <w:color w:val="002060"/>
              </w:rPr>
            </w:pPr>
            <w:r w:rsidRPr="00EE7084">
              <w:rPr>
                <w:color w:val="002060"/>
              </w:rPr>
              <w:t> </w:t>
            </w:r>
          </w:p>
        </w:tc>
      </w:tr>
    </w:tbl>
    <w:p w14:paraId="1B74437E"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699B4601" w14:textId="77777777" w:rsidTr="001416B9">
        <w:tc>
          <w:tcPr>
            <w:tcW w:w="2200" w:type="dxa"/>
            <w:tcMar>
              <w:top w:w="20" w:type="dxa"/>
              <w:left w:w="20" w:type="dxa"/>
              <w:bottom w:w="20" w:type="dxa"/>
              <w:right w:w="20" w:type="dxa"/>
            </w:tcMar>
            <w:vAlign w:val="center"/>
            <w:hideMark/>
          </w:tcPr>
          <w:p w14:paraId="564DF876" w14:textId="77777777" w:rsidR="009A1B14" w:rsidRPr="00EE7084" w:rsidRDefault="009A1B14" w:rsidP="001416B9">
            <w:pPr>
              <w:pStyle w:val="movimento"/>
              <w:rPr>
                <w:color w:val="002060"/>
              </w:rPr>
            </w:pPr>
            <w:r w:rsidRPr="00EE7084">
              <w:rPr>
                <w:color w:val="002060"/>
              </w:rPr>
              <w:lastRenderedPageBreak/>
              <w:t>MULINARI MICHELE</w:t>
            </w:r>
          </w:p>
        </w:tc>
        <w:tc>
          <w:tcPr>
            <w:tcW w:w="2200" w:type="dxa"/>
            <w:tcMar>
              <w:top w:w="20" w:type="dxa"/>
              <w:left w:w="20" w:type="dxa"/>
              <w:bottom w:w="20" w:type="dxa"/>
              <w:right w:w="20" w:type="dxa"/>
            </w:tcMar>
            <w:vAlign w:val="center"/>
            <w:hideMark/>
          </w:tcPr>
          <w:p w14:paraId="0841AFD8" w14:textId="77777777" w:rsidR="009A1B14" w:rsidRPr="00EE7084" w:rsidRDefault="009A1B14" w:rsidP="001416B9">
            <w:pPr>
              <w:pStyle w:val="movimento2"/>
              <w:rPr>
                <w:color w:val="002060"/>
              </w:rPr>
            </w:pPr>
            <w:r w:rsidRPr="00EE7084">
              <w:rPr>
                <w:color w:val="002060"/>
              </w:rPr>
              <w:t xml:space="preserve">(POLISPORTIVA VICTORIA) </w:t>
            </w:r>
          </w:p>
        </w:tc>
        <w:tc>
          <w:tcPr>
            <w:tcW w:w="800" w:type="dxa"/>
            <w:tcMar>
              <w:top w:w="20" w:type="dxa"/>
              <w:left w:w="20" w:type="dxa"/>
              <w:bottom w:w="20" w:type="dxa"/>
              <w:right w:w="20" w:type="dxa"/>
            </w:tcMar>
            <w:vAlign w:val="center"/>
            <w:hideMark/>
          </w:tcPr>
          <w:p w14:paraId="5B03B74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89BE9E7" w14:textId="77777777" w:rsidR="009A1B14" w:rsidRPr="00EE7084" w:rsidRDefault="009A1B14" w:rsidP="001416B9">
            <w:pPr>
              <w:pStyle w:val="movimento"/>
              <w:rPr>
                <w:color w:val="002060"/>
              </w:rPr>
            </w:pPr>
            <w:r w:rsidRPr="00EE7084">
              <w:rPr>
                <w:color w:val="002060"/>
              </w:rPr>
              <w:t>COCCHI MARIO</w:t>
            </w:r>
          </w:p>
        </w:tc>
        <w:tc>
          <w:tcPr>
            <w:tcW w:w="2200" w:type="dxa"/>
            <w:tcMar>
              <w:top w:w="20" w:type="dxa"/>
              <w:left w:w="20" w:type="dxa"/>
              <w:bottom w:w="20" w:type="dxa"/>
              <w:right w:w="20" w:type="dxa"/>
            </w:tcMar>
            <w:vAlign w:val="center"/>
            <w:hideMark/>
          </w:tcPr>
          <w:p w14:paraId="50691018" w14:textId="77777777" w:rsidR="009A1B14" w:rsidRPr="00EE7084" w:rsidRDefault="009A1B14" w:rsidP="001416B9">
            <w:pPr>
              <w:pStyle w:val="movimento2"/>
              <w:rPr>
                <w:color w:val="002060"/>
              </w:rPr>
            </w:pPr>
            <w:r w:rsidRPr="00EE7084">
              <w:rPr>
                <w:color w:val="002060"/>
              </w:rPr>
              <w:t xml:space="preserve">(SERRALTA) </w:t>
            </w:r>
          </w:p>
        </w:tc>
      </w:tr>
    </w:tbl>
    <w:p w14:paraId="04D973AD" w14:textId="77777777" w:rsidR="009A1B14" w:rsidRPr="00EE7084" w:rsidRDefault="009A1B14" w:rsidP="009A1B14">
      <w:pPr>
        <w:pStyle w:val="titolo30"/>
        <w:rPr>
          <w:rFonts w:eastAsiaTheme="minorEastAsia"/>
          <w:color w:val="002060"/>
        </w:rPr>
      </w:pPr>
      <w:r w:rsidRPr="00EE7084">
        <w:rPr>
          <w:color w:val="002060"/>
        </w:rPr>
        <w:t xml:space="preserve">ALLENATORI </w:t>
      </w:r>
    </w:p>
    <w:p w14:paraId="25376920" w14:textId="77777777" w:rsidR="009A1B14" w:rsidRPr="00EE7084" w:rsidRDefault="009A1B14" w:rsidP="009A1B14">
      <w:pPr>
        <w:pStyle w:val="titolo20"/>
        <w:rPr>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31B30B5B" w14:textId="77777777" w:rsidTr="001416B9">
        <w:tc>
          <w:tcPr>
            <w:tcW w:w="2200" w:type="dxa"/>
            <w:tcMar>
              <w:top w:w="20" w:type="dxa"/>
              <w:left w:w="20" w:type="dxa"/>
              <w:bottom w:w="20" w:type="dxa"/>
              <w:right w:w="20" w:type="dxa"/>
            </w:tcMar>
            <w:vAlign w:val="center"/>
            <w:hideMark/>
          </w:tcPr>
          <w:p w14:paraId="59C8A9B8" w14:textId="77777777" w:rsidR="009A1B14" w:rsidRPr="00EE7084" w:rsidRDefault="009A1B14" w:rsidP="001416B9">
            <w:pPr>
              <w:pStyle w:val="movimento"/>
              <w:rPr>
                <w:color w:val="002060"/>
              </w:rPr>
            </w:pPr>
            <w:r w:rsidRPr="00EE7084">
              <w:rPr>
                <w:color w:val="002060"/>
              </w:rPr>
              <w:t>BATTISTELLI GIANLUCA</w:t>
            </w:r>
          </w:p>
        </w:tc>
        <w:tc>
          <w:tcPr>
            <w:tcW w:w="2200" w:type="dxa"/>
            <w:tcMar>
              <w:top w:w="20" w:type="dxa"/>
              <w:left w:w="20" w:type="dxa"/>
              <w:bottom w:w="20" w:type="dxa"/>
              <w:right w:w="20" w:type="dxa"/>
            </w:tcMar>
            <w:vAlign w:val="center"/>
            <w:hideMark/>
          </w:tcPr>
          <w:p w14:paraId="0223E16C" w14:textId="77777777" w:rsidR="009A1B14" w:rsidRPr="00EE7084" w:rsidRDefault="009A1B14" w:rsidP="001416B9">
            <w:pPr>
              <w:pStyle w:val="movimento2"/>
              <w:rPr>
                <w:color w:val="002060"/>
              </w:rPr>
            </w:pPr>
            <w:r w:rsidRPr="00EE7084">
              <w:rPr>
                <w:color w:val="002060"/>
              </w:rPr>
              <w:t xml:space="preserve">(GIOVANI SANT IPPOLITO) </w:t>
            </w:r>
          </w:p>
        </w:tc>
        <w:tc>
          <w:tcPr>
            <w:tcW w:w="800" w:type="dxa"/>
            <w:tcMar>
              <w:top w:w="20" w:type="dxa"/>
              <w:left w:w="20" w:type="dxa"/>
              <w:bottom w:w="20" w:type="dxa"/>
              <w:right w:w="20" w:type="dxa"/>
            </w:tcMar>
            <w:vAlign w:val="center"/>
            <w:hideMark/>
          </w:tcPr>
          <w:p w14:paraId="358B9D17"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8163F5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887ED9B" w14:textId="77777777" w:rsidR="009A1B14" w:rsidRPr="00EE7084" w:rsidRDefault="009A1B14" w:rsidP="001416B9">
            <w:pPr>
              <w:pStyle w:val="movimento2"/>
              <w:rPr>
                <w:color w:val="002060"/>
              </w:rPr>
            </w:pPr>
            <w:r w:rsidRPr="00EE7084">
              <w:rPr>
                <w:color w:val="002060"/>
              </w:rPr>
              <w:t> </w:t>
            </w:r>
          </w:p>
        </w:tc>
      </w:tr>
    </w:tbl>
    <w:p w14:paraId="3CC776CE" w14:textId="77777777" w:rsidR="009A1B14" w:rsidRPr="00EE7084" w:rsidRDefault="009A1B14" w:rsidP="009A1B14">
      <w:pPr>
        <w:pStyle w:val="titolo30"/>
        <w:rPr>
          <w:rFonts w:eastAsiaTheme="minorEastAsia"/>
          <w:color w:val="002060"/>
        </w:rPr>
      </w:pPr>
      <w:r w:rsidRPr="00EE7084">
        <w:rPr>
          <w:color w:val="002060"/>
        </w:rPr>
        <w:t xml:space="preserve">CALCIATORI ESPULSI </w:t>
      </w:r>
    </w:p>
    <w:p w14:paraId="4B258105" w14:textId="77777777" w:rsidR="009A1B14" w:rsidRPr="00EE7084" w:rsidRDefault="009A1B14" w:rsidP="009A1B14">
      <w:pPr>
        <w:pStyle w:val="titolo20"/>
        <w:rPr>
          <w:color w:val="002060"/>
        </w:rPr>
      </w:pPr>
      <w:r w:rsidRPr="00EE708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3E5F6281" w14:textId="77777777" w:rsidTr="001416B9">
        <w:tc>
          <w:tcPr>
            <w:tcW w:w="2200" w:type="dxa"/>
            <w:tcMar>
              <w:top w:w="20" w:type="dxa"/>
              <w:left w:w="20" w:type="dxa"/>
              <w:bottom w:w="20" w:type="dxa"/>
              <w:right w:w="20" w:type="dxa"/>
            </w:tcMar>
            <w:vAlign w:val="center"/>
            <w:hideMark/>
          </w:tcPr>
          <w:p w14:paraId="78D381E4" w14:textId="77777777" w:rsidR="009A1B14" w:rsidRPr="00EE7084" w:rsidRDefault="009A1B14" w:rsidP="001416B9">
            <w:pPr>
              <w:pStyle w:val="movimento"/>
              <w:rPr>
                <w:color w:val="002060"/>
              </w:rPr>
            </w:pPr>
            <w:r w:rsidRPr="00EE7084">
              <w:rPr>
                <w:color w:val="002060"/>
              </w:rPr>
              <w:t>CORSO MICHAEL</w:t>
            </w:r>
          </w:p>
        </w:tc>
        <w:tc>
          <w:tcPr>
            <w:tcW w:w="2200" w:type="dxa"/>
            <w:tcMar>
              <w:top w:w="20" w:type="dxa"/>
              <w:left w:w="20" w:type="dxa"/>
              <w:bottom w:w="20" w:type="dxa"/>
              <w:right w:w="20" w:type="dxa"/>
            </w:tcMar>
            <w:vAlign w:val="center"/>
            <w:hideMark/>
          </w:tcPr>
          <w:p w14:paraId="652B094D" w14:textId="77777777" w:rsidR="009A1B14" w:rsidRPr="00EE7084" w:rsidRDefault="009A1B14" w:rsidP="001416B9">
            <w:pPr>
              <w:pStyle w:val="movimento2"/>
              <w:rPr>
                <w:color w:val="002060"/>
              </w:rPr>
            </w:pPr>
            <w:r w:rsidRPr="00EE7084">
              <w:rPr>
                <w:color w:val="002060"/>
              </w:rPr>
              <w:t>(</w:t>
            </w:r>
            <w:proofErr w:type="gramStart"/>
            <w:r w:rsidRPr="00EE7084">
              <w:rPr>
                <w:color w:val="002060"/>
              </w:rPr>
              <w:t>CITTA</w:t>
            </w:r>
            <w:proofErr w:type="gramEnd"/>
            <w:r w:rsidRPr="00EE7084">
              <w:rPr>
                <w:color w:val="002060"/>
              </w:rPr>
              <w:t xml:space="preserve"> DI OSTRA) </w:t>
            </w:r>
          </w:p>
        </w:tc>
        <w:tc>
          <w:tcPr>
            <w:tcW w:w="800" w:type="dxa"/>
            <w:tcMar>
              <w:top w:w="20" w:type="dxa"/>
              <w:left w:w="20" w:type="dxa"/>
              <w:bottom w:w="20" w:type="dxa"/>
              <w:right w:w="20" w:type="dxa"/>
            </w:tcMar>
            <w:vAlign w:val="center"/>
            <w:hideMark/>
          </w:tcPr>
          <w:p w14:paraId="3F10CA6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230CB4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4F3F735" w14:textId="77777777" w:rsidR="009A1B14" w:rsidRPr="00EE7084" w:rsidRDefault="009A1B14" w:rsidP="001416B9">
            <w:pPr>
              <w:pStyle w:val="movimento2"/>
              <w:rPr>
                <w:color w:val="002060"/>
              </w:rPr>
            </w:pPr>
            <w:r w:rsidRPr="00EE7084">
              <w:rPr>
                <w:color w:val="002060"/>
              </w:rPr>
              <w:t> </w:t>
            </w:r>
          </w:p>
        </w:tc>
      </w:tr>
    </w:tbl>
    <w:p w14:paraId="6C52CCD2" w14:textId="77777777" w:rsidR="009A1B14" w:rsidRPr="00EE7084" w:rsidRDefault="009A1B14" w:rsidP="009A1B14">
      <w:pPr>
        <w:pStyle w:val="titolo30"/>
        <w:rPr>
          <w:rFonts w:eastAsiaTheme="minorEastAsia"/>
          <w:color w:val="002060"/>
        </w:rPr>
      </w:pPr>
      <w:r w:rsidRPr="00EE7084">
        <w:rPr>
          <w:color w:val="002060"/>
        </w:rPr>
        <w:t xml:space="preserve">CALCIATORI NON ESPULSI </w:t>
      </w:r>
    </w:p>
    <w:p w14:paraId="3F888BF3" w14:textId="77777777" w:rsidR="009A1B14" w:rsidRPr="00EE7084" w:rsidRDefault="009A1B14" w:rsidP="009A1B14">
      <w:pPr>
        <w:pStyle w:val="titolo20"/>
        <w:rPr>
          <w:color w:val="002060"/>
        </w:rPr>
      </w:pPr>
      <w:r w:rsidRPr="00EE708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5F6E99D9" w14:textId="77777777" w:rsidTr="001416B9">
        <w:tc>
          <w:tcPr>
            <w:tcW w:w="2200" w:type="dxa"/>
            <w:tcMar>
              <w:top w:w="20" w:type="dxa"/>
              <w:left w:w="20" w:type="dxa"/>
              <w:bottom w:w="20" w:type="dxa"/>
              <w:right w:w="20" w:type="dxa"/>
            </w:tcMar>
            <w:vAlign w:val="center"/>
            <w:hideMark/>
          </w:tcPr>
          <w:p w14:paraId="746DC643" w14:textId="77777777" w:rsidR="009A1B14" w:rsidRPr="00EE7084" w:rsidRDefault="009A1B14" w:rsidP="001416B9">
            <w:pPr>
              <w:pStyle w:val="movimento"/>
              <w:rPr>
                <w:color w:val="002060"/>
              </w:rPr>
            </w:pPr>
            <w:r w:rsidRPr="00EE7084">
              <w:rPr>
                <w:color w:val="002060"/>
              </w:rPr>
              <w:t>DI FABIO LORENZO</w:t>
            </w:r>
          </w:p>
        </w:tc>
        <w:tc>
          <w:tcPr>
            <w:tcW w:w="2200" w:type="dxa"/>
            <w:tcMar>
              <w:top w:w="20" w:type="dxa"/>
              <w:left w:w="20" w:type="dxa"/>
              <w:bottom w:w="20" w:type="dxa"/>
              <w:right w:w="20" w:type="dxa"/>
            </w:tcMar>
            <w:vAlign w:val="center"/>
            <w:hideMark/>
          </w:tcPr>
          <w:p w14:paraId="325BE224" w14:textId="77777777" w:rsidR="009A1B14" w:rsidRPr="00EE7084" w:rsidRDefault="009A1B14" w:rsidP="001416B9">
            <w:pPr>
              <w:pStyle w:val="movimento2"/>
              <w:rPr>
                <w:color w:val="002060"/>
              </w:rPr>
            </w:pPr>
            <w:r w:rsidRPr="00EE7084">
              <w:rPr>
                <w:color w:val="002060"/>
              </w:rPr>
              <w:t xml:space="preserve">(ASCOLI CALCIO A 5) </w:t>
            </w:r>
          </w:p>
        </w:tc>
        <w:tc>
          <w:tcPr>
            <w:tcW w:w="800" w:type="dxa"/>
            <w:tcMar>
              <w:top w:w="20" w:type="dxa"/>
              <w:left w:w="20" w:type="dxa"/>
              <w:bottom w:w="20" w:type="dxa"/>
              <w:right w:w="20" w:type="dxa"/>
            </w:tcMar>
            <w:vAlign w:val="center"/>
            <w:hideMark/>
          </w:tcPr>
          <w:p w14:paraId="09FF44D7"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100A3B4" w14:textId="77777777" w:rsidR="009A1B14" w:rsidRPr="00EE7084" w:rsidRDefault="009A1B14" w:rsidP="001416B9">
            <w:pPr>
              <w:pStyle w:val="movimento"/>
              <w:rPr>
                <w:color w:val="002060"/>
              </w:rPr>
            </w:pPr>
            <w:r w:rsidRPr="00EE7084">
              <w:rPr>
                <w:color w:val="002060"/>
              </w:rPr>
              <w:t>CURZI LUCA</w:t>
            </w:r>
          </w:p>
        </w:tc>
        <w:tc>
          <w:tcPr>
            <w:tcW w:w="2200" w:type="dxa"/>
            <w:tcMar>
              <w:top w:w="20" w:type="dxa"/>
              <w:left w:w="20" w:type="dxa"/>
              <w:bottom w:w="20" w:type="dxa"/>
              <w:right w:w="20" w:type="dxa"/>
            </w:tcMar>
            <w:vAlign w:val="center"/>
            <w:hideMark/>
          </w:tcPr>
          <w:p w14:paraId="309501B0" w14:textId="77777777" w:rsidR="009A1B14" w:rsidRPr="00EE7084" w:rsidRDefault="009A1B14" w:rsidP="001416B9">
            <w:pPr>
              <w:pStyle w:val="movimento2"/>
              <w:rPr>
                <w:color w:val="002060"/>
              </w:rPr>
            </w:pPr>
            <w:r w:rsidRPr="00EE7084">
              <w:rPr>
                <w:color w:val="002060"/>
              </w:rPr>
              <w:t xml:space="preserve">(REAL SAN GIORGIO) </w:t>
            </w:r>
          </w:p>
        </w:tc>
      </w:tr>
    </w:tbl>
    <w:p w14:paraId="3110FCAA" w14:textId="77777777" w:rsidR="009A1B14" w:rsidRPr="00EE7084" w:rsidRDefault="009A1B14" w:rsidP="009A1B14">
      <w:pPr>
        <w:pStyle w:val="titolo20"/>
        <w:rPr>
          <w:rFonts w:eastAsiaTheme="minorEastAsia"/>
          <w:color w:val="002060"/>
        </w:rPr>
      </w:pPr>
      <w:r w:rsidRPr="00EE708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19D8F6C8" w14:textId="77777777" w:rsidTr="001416B9">
        <w:tc>
          <w:tcPr>
            <w:tcW w:w="2200" w:type="dxa"/>
            <w:tcMar>
              <w:top w:w="20" w:type="dxa"/>
              <w:left w:w="20" w:type="dxa"/>
              <w:bottom w:w="20" w:type="dxa"/>
              <w:right w:w="20" w:type="dxa"/>
            </w:tcMar>
            <w:vAlign w:val="center"/>
            <w:hideMark/>
          </w:tcPr>
          <w:p w14:paraId="73B9CFA2" w14:textId="77777777" w:rsidR="009A1B14" w:rsidRPr="00EE7084" w:rsidRDefault="009A1B14" w:rsidP="001416B9">
            <w:pPr>
              <w:pStyle w:val="movimento"/>
              <w:rPr>
                <w:color w:val="002060"/>
              </w:rPr>
            </w:pPr>
            <w:r w:rsidRPr="00EE7084">
              <w:rPr>
                <w:color w:val="002060"/>
              </w:rPr>
              <w:t>FEROCE ROBERTO</w:t>
            </w:r>
          </w:p>
        </w:tc>
        <w:tc>
          <w:tcPr>
            <w:tcW w:w="2200" w:type="dxa"/>
            <w:tcMar>
              <w:top w:w="20" w:type="dxa"/>
              <w:left w:w="20" w:type="dxa"/>
              <w:bottom w:w="20" w:type="dxa"/>
              <w:right w:w="20" w:type="dxa"/>
            </w:tcMar>
            <w:vAlign w:val="center"/>
            <w:hideMark/>
          </w:tcPr>
          <w:p w14:paraId="3A5F7DCD" w14:textId="77777777" w:rsidR="009A1B14" w:rsidRPr="00EE7084" w:rsidRDefault="009A1B14" w:rsidP="001416B9">
            <w:pPr>
              <w:pStyle w:val="movimento2"/>
              <w:rPr>
                <w:color w:val="002060"/>
              </w:rPr>
            </w:pPr>
            <w:r w:rsidRPr="00EE7084">
              <w:rPr>
                <w:color w:val="002060"/>
              </w:rPr>
              <w:t xml:space="preserve">(BORGOROSSO TOLENTINO) </w:t>
            </w:r>
          </w:p>
        </w:tc>
        <w:tc>
          <w:tcPr>
            <w:tcW w:w="800" w:type="dxa"/>
            <w:tcMar>
              <w:top w:w="20" w:type="dxa"/>
              <w:left w:w="20" w:type="dxa"/>
              <w:bottom w:w="20" w:type="dxa"/>
              <w:right w:w="20" w:type="dxa"/>
            </w:tcMar>
            <w:vAlign w:val="center"/>
            <w:hideMark/>
          </w:tcPr>
          <w:p w14:paraId="7C69F65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81D4646" w14:textId="77777777" w:rsidR="009A1B14" w:rsidRPr="00EE7084" w:rsidRDefault="009A1B14" w:rsidP="001416B9">
            <w:pPr>
              <w:pStyle w:val="movimento"/>
              <w:rPr>
                <w:color w:val="002060"/>
              </w:rPr>
            </w:pPr>
            <w:r w:rsidRPr="00EE7084">
              <w:rPr>
                <w:color w:val="002060"/>
              </w:rPr>
              <w:t>BREGA GIACOMO</w:t>
            </w:r>
          </w:p>
        </w:tc>
        <w:tc>
          <w:tcPr>
            <w:tcW w:w="2200" w:type="dxa"/>
            <w:tcMar>
              <w:top w:w="20" w:type="dxa"/>
              <w:left w:w="20" w:type="dxa"/>
              <w:bottom w:w="20" w:type="dxa"/>
              <w:right w:w="20" w:type="dxa"/>
            </w:tcMar>
            <w:vAlign w:val="center"/>
            <w:hideMark/>
          </w:tcPr>
          <w:p w14:paraId="661DA1E7" w14:textId="77777777" w:rsidR="009A1B14" w:rsidRPr="00EE7084" w:rsidRDefault="009A1B14" w:rsidP="001416B9">
            <w:pPr>
              <w:pStyle w:val="movimento2"/>
              <w:rPr>
                <w:color w:val="002060"/>
              </w:rPr>
            </w:pPr>
            <w:r w:rsidRPr="00EE7084">
              <w:rPr>
                <w:color w:val="002060"/>
              </w:rPr>
              <w:t xml:space="preserve">(DINAMIS 1990) </w:t>
            </w:r>
          </w:p>
        </w:tc>
      </w:tr>
      <w:tr w:rsidR="009A1B14" w:rsidRPr="00EE7084" w14:paraId="34DAD35D" w14:textId="77777777" w:rsidTr="001416B9">
        <w:tc>
          <w:tcPr>
            <w:tcW w:w="2200" w:type="dxa"/>
            <w:tcMar>
              <w:top w:w="20" w:type="dxa"/>
              <w:left w:w="20" w:type="dxa"/>
              <w:bottom w:w="20" w:type="dxa"/>
              <w:right w:w="20" w:type="dxa"/>
            </w:tcMar>
            <w:vAlign w:val="center"/>
            <w:hideMark/>
          </w:tcPr>
          <w:p w14:paraId="338024A8" w14:textId="77777777" w:rsidR="009A1B14" w:rsidRPr="00EE7084" w:rsidRDefault="009A1B14" w:rsidP="001416B9">
            <w:pPr>
              <w:pStyle w:val="movimento"/>
              <w:rPr>
                <w:color w:val="002060"/>
              </w:rPr>
            </w:pPr>
            <w:r w:rsidRPr="00EE7084">
              <w:rPr>
                <w:color w:val="002060"/>
              </w:rPr>
              <w:t>MINCONE RAMON</w:t>
            </w:r>
          </w:p>
        </w:tc>
        <w:tc>
          <w:tcPr>
            <w:tcW w:w="2200" w:type="dxa"/>
            <w:tcMar>
              <w:top w:w="20" w:type="dxa"/>
              <w:left w:w="20" w:type="dxa"/>
              <w:bottom w:w="20" w:type="dxa"/>
              <w:right w:w="20" w:type="dxa"/>
            </w:tcMar>
            <w:vAlign w:val="center"/>
            <w:hideMark/>
          </w:tcPr>
          <w:p w14:paraId="560B1E3E" w14:textId="77777777" w:rsidR="009A1B14" w:rsidRPr="00EE7084" w:rsidRDefault="009A1B14" w:rsidP="001416B9">
            <w:pPr>
              <w:pStyle w:val="movimento2"/>
              <w:rPr>
                <w:color w:val="002060"/>
              </w:rPr>
            </w:pPr>
            <w:r w:rsidRPr="00EE7084">
              <w:rPr>
                <w:color w:val="002060"/>
              </w:rPr>
              <w:t xml:space="preserve">(FIGHT BULLS CORRIDONIA) </w:t>
            </w:r>
          </w:p>
        </w:tc>
        <w:tc>
          <w:tcPr>
            <w:tcW w:w="800" w:type="dxa"/>
            <w:tcMar>
              <w:top w:w="20" w:type="dxa"/>
              <w:left w:w="20" w:type="dxa"/>
              <w:bottom w:w="20" w:type="dxa"/>
              <w:right w:w="20" w:type="dxa"/>
            </w:tcMar>
            <w:vAlign w:val="center"/>
            <w:hideMark/>
          </w:tcPr>
          <w:p w14:paraId="039408DE"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124E60B" w14:textId="77777777" w:rsidR="009A1B14" w:rsidRPr="00EE7084" w:rsidRDefault="009A1B14" w:rsidP="001416B9">
            <w:pPr>
              <w:pStyle w:val="movimento"/>
              <w:rPr>
                <w:color w:val="002060"/>
              </w:rPr>
            </w:pPr>
            <w:r w:rsidRPr="00EE7084">
              <w:rPr>
                <w:color w:val="002060"/>
              </w:rPr>
              <w:t>FAVETTI CLEVERSON</w:t>
            </w:r>
          </w:p>
        </w:tc>
        <w:tc>
          <w:tcPr>
            <w:tcW w:w="2200" w:type="dxa"/>
            <w:tcMar>
              <w:top w:w="20" w:type="dxa"/>
              <w:left w:w="20" w:type="dxa"/>
              <w:bottom w:w="20" w:type="dxa"/>
              <w:right w:w="20" w:type="dxa"/>
            </w:tcMar>
            <w:vAlign w:val="center"/>
            <w:hideMark/>
          </w:tcPr>
          <w:p w14:paraId="5F9A1314" w14:textId="77777777" w:rsidR="009A1B14" w:rsidRPr="00EE7084" w:rsidRDefault="009A1B14" w:rsidP="001416B9">
            <w:pPr>
              <w:pStyle w:val="movimento2"/>
              <w:rPr>
                <w:color w:val="002060"/>
              </w:rPr>
            </w:pPr>
            <w:r w:rsidRPr="00EE7084">
              <w:rPr>
                <w:color w:val="002060"/>
              </w:rPr>
              <w:t xml:space="preserve">(FUTSAL CASTELFIDARDO) </w:t>
            </w:r>
          </w:p>
        </w:tc>
      </w:tr>
      <w:tr w:rsidR="009A1B14" w:rsidRPr="00EE7084" w14:paraId="7321A293" w14:textId="77777777" w:rsidTr="001416B9">
        <w:tc>
          <w:tcPr>
            <w:tcW w:w="2200" w:type="dxa"/>
            <w:tcMar>
              <w:top w:w="20" w:type="dxa"/>
              <w:left w:w="20" w:type="dxa"/>
              <w:bottom w:w="20" w:type="dxa"/>
              <w:right w:w="20" w:type="dxa"/>
            </w:tcMar>
            <w:vAlign w:val="center"/>
            <w:hideMark/>
          </w:tcPr>
          <w:p w14:paraId="49EB5C3E" w14:textId="77777777" w:rsidR="009A1B14" w:rsidRPr="00EE7084" w:rsidRDefault="009A1B14" w:rsidP="001416B9">
            <w:pPr>
              <w:pStyle w:val="movimento"/>
              <w:rPr>
                <w:color w:val="002060"/>
              </w:rPr>
            </w:pPr>
            <w:r w:rsidRPr="00EE7084">
              <w:rPr>
                <w:color w:val="002060"/>
              </w:rPr>
              <w:t>GARAVANI ANDREA</w:t>
            </w:r>
          </w:p>
        </w:tc>
        <w:tc>
          <w:tcPr>
            <w:tcW w:w="2200" w:type="dxa"/>
            <w:tcMar>
              <w:top w:w="20" w:type="dxa"/>
              <w:left w:w="20" w:type="dxa"/>
              <w:bottom w:w="20" w:type="dxa"/>
              <w:right w:w="20" w:type="dxa"/>
            </w:tcMar>
            <w:vAlign w:val="center"/>
            <w:hideMark/>
          </w:tcPr>
          <w:p w14:paraId="653E9EF9" w14:textId="77777777" w:rsidR="009A1B14" w:rsidRPr="00EE7084" w:rsidRDefault="009A1B14" w:rsidP="001416B9">
            <w:pPr>
              <w:pStyle w:val="movimento2"/>
              <w:rPr>
                <w:color w:val="002060"/>
              </w:rPr>
            </w:pPr>
            <w:r w:rsidRPr="00EE7084">
              <w:rPr>
                <w:color w:val="002060"/>
              </w:rPr>
              <w:t xml:space="preserve">(PIEVE D ICO CALCIO A 5) </w:t>
            </w:r>
          </w:p>
        </w:tc>
        <w:tc>
          <w:tcPr>
            <w:tcW w:w="800" w:type="dxa"/>
            <w:tcMar>
              <w:top w:w="20" w:type="dxa"/>
              <w:left w:w="20" w:type="dxa"/>
              <w:bottom w:w="20" w:type="dxa"/>
              <w:right w:w="20" w:type="dxa"/>
            </w:tcMar>
            <w:vAlign w:val="center"/>
            <w:hideMark/>
          </w:tcPr>
          <w:p w14:paraId="2E65983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A8E3794" w14:textId="77777777" w:rsidR="009A1B14" w:rsidRPr="00EE7084" w:rsidRDefault="009A1B14" w:rsidP="001416B9">
            <w:pPr>
              <w:pStyle w:val="movimento"/>
              <w:rPr>
                <w:color w:val="002060"/>
              </w:rPr>
            </w:pPr>
            <w:r w:rsidRPr="00EE7084">
              <w:rPr>
                <w:color w:val="002060"/>
              </w:rPr>
              <w:t>GIACOMETTI MATTEO</w:t>
            </w:r>
          </w:p>
        </w:tc>
        <w:tc>
          <w:tcPr>
            <w:tcW w:w="2200" w:type="dxa"/>
            <w:tcMar>
              <w:top w:w="20" w:type="dxa"/>
              <w:left w:w="20" w:type="dxa"/>
              <w:bottom w:w="20" w:type="dxa"/>
              <w:right w:w="20" w:type="dxa"/>
            </w:tcMar>
            <w:vAlign w:val="center"/>
            <w:hideMark/>
          </w:tcPr>
          <w:p w14:paraId="0CF6CCF6" w14:textId="77777777" w:rsidR="009A1B14" w:rsidRPr="00EE7084" w:rsidRDefault="009A1B14" w:rsidP="001416B9">
            <w:pPr>
              <w:pStyle w:val="movimento2"/>
              <w:rPr>
                <w:color w:val="002060"/>
              </w:rPr>
            </w:pPr>
            <w:r w:rsidRPr="00EE7084">
              <w:rPr>
                <w:color w:val="002060"/>
              </w:rPr>
              <w:t xml:space="preserve">(REAL FABRIANO) </w:t>
            </w:r>
          </w:p>
        </w:tc>
      </w:tr>
      <w:tr w:rsidR="009A1B14" w:rsidRPr="00EE7084" w14:paraId="5E96BBC0" w14:textId="77777777" w:rsidTr="001416B9">
        <w:tc>
          <w:tcPr>
            <w:tcW w:w="2200" w:type="dxa"/>
            <w:tcMar>
              <w:top w:w="20" w:type="dxa"/>
              <w:left w:w="20" w:type="dxa"/>
              <w:bottom w:w="20" w:type="dxa"/>
              <w:right w:w="20" w:type="dxa"/>
            </w:tcMar>
            <w:vAlign w:val="center"/>
            <w:hideMark/>
          </w:tcPr>
          <w:p w14:paraId="6C66DDDB" w14:textId="77777777" w:rsidR="009A1B14" w:rsidRPr="00EE7084" w:rsidRDefault="009A1B14" w:rsidP="001416B9">
            <w:pPr>
              <w:pStyle w:val="movimento"/>
              <w:rPr>
                <w:color w:val="002060"/>
              </w:rPr>
            </w:pPr>
            <w:r w:rsidRPr="00EE7084">
              <w:rPr>
                <w:color w:val="002060"/>
              </w:rPr>
              <w:t>SUAREZ FERNANDO MAXIMI</w:t>
            </w:r>
          </w:p>
        </w:tc>
        <w:tc>
          <w:tcPr>
            <w:tcW w:w="2200" w:type="dxa"/>
            <w:tcMar>
              <w:top w:w="20" w:type="dxa"/>
              <w:left w:w="20" w:type="dxa"/>
              <w:bottom w:w="20" w:type="dxa"/>
              <w:right w:w="20" w:type="dxa"/>
            </w:tcMar>
            <w:vAlign w:val="center"/>
            <w:hideMark/>
          </w:tcPr>
          <w:p w14:paraId="415A0F86" w14:textId="77777777" w:rsidR="009A1B14" w:rsidRPr="00EE7084" w:rsidRDefault="009A1B14" w:rsidP="001416B9">
            <w:pPr>
              <w:pStyle w:val="movimento2"/>
              <w:rPr>
                <w:color w:val="002060"/>
              </w:rPr>
            </w:pPr>
            <w:r w:rsidRPr="00EE7084">
              <w:rPr>
                <w:color w:val="002060"/>
              </w:rPr>
              <w:t xml:space="preserve">(SERRALTA) </w:t>
            </w:r>
          </w:p>
        </w:tc>
        <w:tc>
          <w:tcPr>
            <w:tcW w:w="800" w:type="dxa"/>
            <w:tcMar>
              <w:top w:w="20" w:type="dxa"/>
              <w:left w:w="20" w:type="dxa"/>
              <w:bottom w:w="20" w:type="dxa"/>
              <w:right w:w="20" w:type="dxa"/>
            </w:tcMar>
            <w:vAlign w:val="center"/>
            <w:hideMark/>
          </w:tcPr>
          <w:p w14:paraId="37124FF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4935B40" w14:textId="77777777" w:rsidR="009A1B14" w:rsidRPr="00EE7084" w:rsidRDefault="009A1B14" w:rsidP="001416B9">
            <w:pPr>
              <w:pStyle w:val="movimento"/>
              <w:rPr>
                <w:color w:val="002060"/>
              </w:rPr>
            </w:pPr>
            <w:r w:rsidRPr="00EE7084">
              <w:rPr>
                <w:color w:val="002060"/>
              </w:rPr>
              <w:t>SABBATINI DIEGO</w:t>
            </w:r>
          </w:p>
        </w:tc>
        <w:tc>
          <w:tcPr>
            <w:tcW w:w="2200" w:type="dxa"/>
            <w:tcMar>
              <w:top w:w="20" w:type="dxa"/>
              <w:left w:w="20" w:type="dxa"/>
              <w:bottom w:w="20" w:type="dxa"/>
              <w:right w:w="20" w:type="dxa"/>
            </w:tcMar>
            <w:vAlign w:val="center"/>
            <w:hideMark/>
          </w:tcPr>
          <w:p w14:paraId="342084E3" w14:textId="77777777" w:rsidR="009A1B14" w:rsidRPr="00EE7084" w:rsidRDefault="009A1B14" w:rsidP="001416B9">
            <w:pPr>
              <w:pStyle w:val="movimento2"/>
              <w:rPr>
                <w:color w:val="002060"/>
              </w:rPr>
            </w:pPr>
            <w:r w:rsidRPr="00EE7084">
              <w:rPr>
                <w:color w:val="002060"/>
              </w:rPr>
              <w:t xml:space="preserve">(VILLA CECCOLINI CALCIO) </w:t>
            </w:r>
          </w:p>
        </w:tc>
      </w:tr>
    </w:tbl>
    <w:p w14:paraId="57AD92EF" w14:textId="77777777" w:rsidR="009A1B14" w:rsidRPr="00EE7084" w:rsidRDefault="009A1B14" w:rsidP="009A1B14">
      <w:pPr>
        <w:pStyle w:val="titolo20"/>
        <w:rPr>
          <w:rFonts w:eastAsiaTheme="minorEastAsia"/>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0ACA0DD3" w14:textId="77777777" w:rsidTr="001416B9">
        <w:tc>
          <w:tcPr>
            <w:tcW w:w="2200" w:type="dxa"/>
            <w:tcMar>
              <w:top w:w="20" w:type="dxa"/>
              <w:left w:w="20" w:type="dxa"/>
              <w:bottom w:w="20" w:type="dxa"/>
              <w:right w:w="20" w:type="dxa"/>
            </w:tcMar>
            <w:vAlign w:val="center"/>
            <w:hideMark/>
          </w:tcPr>
          <w:p w14:paraId="38EAC107" w14:textId="77777777" w:rsidR="009A1B14" w:rsidRPr="00EE7084" w:rsidRDefault="009A1B14" w:rsidP="001416B9">
            <w:pPr>
              <w:pStyle w:val="movimento"/>
              <w:rPr>
                <w:color w:val="002060"/>
              </w:rPr>
            </w:pPr>
            <w:r w:rsidRPr="00EE7084">
              <w:rPr>
                <w:color w:val="002060"/>
              </w:rPr>
              <w:t>BARBABELLA DANIELE</w:t>
            </w:r>
          </w:p>
        </w:tc>
        <w:tc>
          <w:tcPr>
            <w:tcW w:w="2200" w:type="dxa"/>
            <w:tcMar>
              <w:top w:w="20" w:type="dxa"/>
              <w:left w:w="20" w:type="dxa"/>
              <w:bottom w:w="20" w:type="dxa"/>
              <w:right w:w="20" w:type="dxa"/>
            </w:tcMar>
            <w:vAlign w:val="center"/>
            <w:hideMark/>
          </w:tcPr>
          <w:p w14:paraId="20FBFA18" w14:textId="77777777" w:rsidR="009A1B14" w:rsidRPr="00EE7084" w:rsidRDefault="009A1B14" w:rsidP="001416B9">
            <w:pPr>
              <w:pStyle w:val="movimento2"/>
              <w:rPr>
                <w:color w:val="002060"/>
              </w:rPr>
            </w:pPr>
            <w:r w:rsidRPr="00EE7084">
              <w:rPr>
                <w:color w:val="002060"/>
              </w:rPr>
              <w:t xml:space="preserve">(ASPIO 2005) </w:t>
            </w:r>
          </w:p>
        </w:tc>
        <w:tc>
          <w:tcPr>
            <w:tcW w:w="800" w:type="dxa"/>
            <w:tcMar>
              <w:top w:w="20" w:type="dxa"/>
              <w:left w:w="20" w:type="dxa"/>
              <w:bottom w:w="20" w:type="dxa"/>
              <w:right w:w="20" w:type="dxa"/>
            </w:tcMar>
            <w:vAlign w:val="center"/>
            <w:hideMark/>
          </w:tcPr>
          <w:p w14:paraId="7DB6284E"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0354460" w14:textId="77777777" w:rsidR="009A1B14" w:rsidRPr="00EE7084" w:rsidRDefault="009A1B14" w:rsidP="001416B9">
            <w:pPr>
              <w:pStyle w:val="movimento"/>
              <w:rPr>
                <w:color w:val="002060"/>
              </w:rPr>
            </w:pPr>
            <w:r w:rsidRPr="00EE7084">
              <w:rPr>
                <w:color w:val="002060"/>
              </w:rPr>
              <w:t>COLA LORENZO</w:t>
            </w:r>
          </w:p>
        </w:tc>
        <w:tc>
          <w:tcPr>
            <w:tcW w:w="2200" w:type="dxa"/>
            <w:tcMar>
              <w:top w:w="20" w:type="dxa"/>
              <w:left w:w="20" w:type="dxa"/>
              <w:bottom w:w="20" w:type="dxa"/>
              <w:right w:w="20" w:type="dxa"/>
            </w:tcMar>
            <w:vAlign w:val="center"/>
            <w:hideMark/>
          </w:tcPr>
          <w:p w14:paraId="268D0373" w14:textId="77777777" w:rsidR="009A1B14" w:rsidRPr="00EE7084" w:rsidRDefault="009A1B14" w:rsidP="001416B9">
            <w:pPr>
              <w:pStyle w:val="movimento2"/>
              <w:rPr>
                <w:color w:val="002060"/>
              </w:rPr>
            </w:pPr>
            <w:r w:rsidRPr="00EE7084">
              <w:rPr>
                <w:color w:val="002060"/>
              </w:rPr>
              <w:t xml:space="preserve">(AVENALE) </w:t>
            </w:r>
          </w:p>
        </w:tc>
      </w:tr>
      <w:tr w:rsidR="009A1B14" w:rsidRPr="00EE7084" w14:paraId="79974431" w14:textId="77777777" w:rsidTr="001416B9">
        <w:tc>
          <w:tcPr>
            <w:tcW w:w="2200" w:type="dxa"/>
            <w:tcMar>
              <w:top w:w="20" w:type="dxa"/>
              <w:left w:w="20" w:type="dxa"/>
              <w:bottom w:w="20" w:type="dxa"/>
              <w:right w:w="20" w:type="dxa"/>
            </w:tcMar>
            <w:vAlign w:val="center"/>
            <w:hideMark/>
          </w:tcPr>
          <w:p w14:paraId="0481103A" w14:textId="77777777" w:rsidR="009A1B14" w:rsidRPr="00EE7084" w:rsidRDefault="009A1B14" w:rsidP="001416B9">
            <w:pPr>
              <w:pStyle w:val="movimento"/>
              <w:rPr>
                <w:color w:val="002060"/>
              </w:rPr>
            </w:pPr>
            <w:r w:rsidRPr="00EE7084">
              <w:rPr>
                <w:color w:val="002060"/>
              </w:rPr>
              <w:t>BORGOGNONI VALERIO</w:t>
            </w:r>
          </w:p>
        </w:tc>
        <w:tc>
          <w:tcPr>
            <w:tcW w:w="2200" w:type="dxa"/>
            <w:tcMar>
              <w:top w:w="20" w:type="dxa"/>
              <w:left w:w="20" w:type="dxa"/>
              <w:bottom w:w="20" w:type="dxa"/>
              <w:right w:w="20" w:type="dxa"/>
            </w:tcMar>
            <w:vAlign w:val="center"/>
            <w:hideMark/>
          </w:tcPr>
          <w:p w14:paraId="665839DD" w14:textId="77777777" w:rsidR="009A1B14" w:rsidRPr="00EE7084" w:rsidRDefault="009A1B14" w:rsidP="001416B9">
            <w:pPr>
              <w:pStyle w:val="movimento2"/>
              <w:rPr>
                <w:color w:val="002060"/>
              </w:rPr>
            </w:pPr>
            <w:r w:rsidRPr="00EE7084">
              <w:rPr>
                <w:color w:val="002060"/>
              </w:rPr>
              <w:t xml:space="preserve">(CASTELBELLINO CALCIO A 5) </w:t>
            </w:r>
          </w:p>
        </w:tc>
        <w:tc>
          <w:tcPr>
            <w:tcW w:w="800" w:type="dxa"/>
            <w:tcMar>
              <w:top w:w="20" w:type="dxa"/>
              <w:left w:w="20" w:type="dxa"/>
              <w:bottom w:w="20" w:type="dxa"/>
              <w:right w:w="20" w:type="dxa"/>
            </w:tcMar>
            <w:vAlign w:val="center"/>
            <w:hideMark/>
          </w:tcPr>
          <w:p w14:paraId="61B0C75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5DC8908" w14:textId="77777777" w:rsidR="009A1B14" w:rsidRPr="00EE7084" w:rsidRDefault="009A1B14" w:rsidP="001416B9">
            <w:pPr>
              <w:pStyle w:val="movimento"/>
              <w:rPr>
                <w:color w:val="002060"/>
              </w:rPr>
            </w:pPr>
            <w:r w:rsidRPr="00EE7084">
              <w:rPr>
                <w:color w:val="002060"/>
              </w:rPr>
              <w:t>BRUNETTI RICCARDO</w:t>
            </w:r>
          </w:p>
        </w:tc>
        <w:tc>
          <w:tcPr>
            <w:tcW w:w="2200" w:type="dxa"/>
            <w:tcMar>
              <w:top w:w="20" w:type="dxa"/>
              <w:left w:w="20" w:type="dxa"/>
              <w:bottom w:w="20" w:type="dxa"/>
              <w:right w:w="20" w:type="dxa"/>
            </w:tcMar>
            <w:vAlign w:val="center"/>
            <w:hideMark/>
          </w:tcPr>
          <w:p w14:paraId="0881E0BC" w14:textId="77777777" w:rsidR="009A1B14" w:rsidRPr="00EE7084" w:rsidRDefault="009A1B14" w:rsidP="001416B9">
            <w:pPr>
              <w:pStyle w:val="movimento2"/>
              <w:rPr>
                <w:color w:val="002060"/>
              </w:rPr>
            </w:pPr>
            <w:r w:rsidRPr="00EE7084">
              <w:rPr>
                <w:color w:val="002060"/>
              </w:rPr>
              <w:t xml:space="preserve">(CIARNIN) </w:t>
            </w:r>
          </w:p>
        </w:tc>
      </w:tr>
      <w:tr w:rsidR="009A1B14" w:rsidRPr="00EE7084" w14:paraId="3DB322EF" w14:textId="77777777" w:rsidTr="001416B9">
        <w:tc>
          <w:tcPr>
            <w:tcW w:w="2200" w:type="dxa"/>
            <w:tcMar>
              <w:top w:w="20" w:type="dxa"/>
              <w:left w:w="20" w:type="dxa"/>
              <w:bottom w:w="20" w:type="dxa"/>
              <w:right w:w="20" w:type="dxa"/>
            </w:tcMar>
            <w:vAlign w:val="center"/>
            <w:hideMark/>
          </w:tcPr>
          <w:p w14:paraId="3B1FF8F9" w14:textId="77777777" w:rsidR="009A1B14" w:rsidRPr="00EE7084" w:rsidRDefault="009A1B14" w:rsidP="001416B9">
            <w:pPr>
              <w:pStyle w:val="movimento"/>
              <w:rPr>
                <w:color w:val="002060"/>
              </w:rPr>
            </w:pPr>
            <w:r w:rsidRPr="00EE7084">
              <w:rPr>
                <w:color w:val="002060"/>
              </w:rPr>
              <w:t>BIONDI LORIS</w:t>
            </w:r>
          </w:p>
        </w:tc>
        <w:tc>
          <w:tcPr>
            <w:tcW w:w="2200" w:type="dxa"/>
            <w:tcMar>
              <w:top w:w="20" w:type="dxa"/>
              <w:left w:w="20" w:type="dxa"/>
              <w:bottom w:w="20" w:type="dxa"/>
              <w:right w:w="20" w:type="dxa"/>
            </w:tcMar>
            <w:vAlign w:val="center"/>
            <w:hideMark/>
          </w:tcPr>
          <w:p w14:paraId="549F34F5" w14:textId="77777777" w:rsidR="009A1B14" w:rsidRPr="00EE7084" w:rsidRDefault="009A1B14" w:rsidP="001416B9">
            <w:pPr>
              <w:pStyle w:val="movimento2"/>
              <w:rPr>
                <w:color w:val="002060"/>
              </w:rPr>
            </w:pPr>
            <w:r w:rsidRPr="00EE7084">
              <w:rPr>
                <w:color w:val="002060"/>
              </w:rPr>
              <w:t xml:space="preserve">(FUTSAL VIRE GEOSISTEM ASD) </w:t>
            </w:r>
          </w:p>
        </w:tc>
        <w:tc>
          <w:tcPr>
            <w:tcW w:w="800" w:type="dxa"/>
            <w:tcMar>
              <w:top w:w="20" w:type="dxa"/>
              <w:left w:w="20" w:type="dxa"/>
              <w:bottom w:w="20" w:type="dxa"/>
              <w:right w:w="20" w:type="dxa"/>
            </w:tcMar>
            <w:vAlign w:val="center"/>
            <w:hideMark/>
          </w:tcPr>
          <w:p w14:paraId="7ABF864C"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0901603" w14:textId="77777777" w:rsidR="009A1B14" w:rsidRPr="00EE7084" w:rsidRDefault="009A1B14" w:rsidP="001416B9">
            <w:pPr>
              <w:pStyle w:val="movimento"/>
              <w:rPr>
                <w:color w:val="002060"/>
              </w:rPr>
            </w:pPr>
            <w:r w:rsidRPr="00EE7084">
              <w:rPr>
                <w:color w:val="002060"/>
              </w:rPr>
              <w:t>STRACCIA NICOLAS</w:t>
            </w:r>
          </w:p>
        </w:tc>
        <w:tc>
          <w:tcPr>
            <w:tcW w:w="2200" w:type="dxa"/>
            <w:tcMar>
              <w:top w:w="20" w:type="dxa"/>
              <w:left w:w="20" w:type="dxa"/>
              <w:bottom w:w="20" w:type="dxa"/>
              <w:right w:w="20" w:type="dxa"/>
            </w:tcMar>
            <w:vAlign w:val="center"/>
            <w:hideMark/>
          </w:tcPr>
          <w:p w14:paraId="52A92311" w14:textId="77777777" w:rsidR="009A1B14" w:rsidRPr="00EE7084" w:rsidRDefault="009A1B14" w:rsidP="001416B9">
            <w:pPr>
              <w:pStyle w:val="movimento2"/>
              <w:rPr>
                <w:color w:val="002060"/>
              </w:rPr>
            </w:pPr>
            <w:r w:rsidRPr="00EE7084">
              <w:rPr>
                <w:color w:val="002060"/>
              </w:rPr>
              <w:t xml:space="preserve">(REAL EAGLES VIRTUS PAGLIA) </w:t>
            </w:r>
          </w:p>
        </w:tc>
      </w:tr>
      <w:tr w:rsidR="009A1B14" w:rsidRPr="00EE7084" w14:paraId="785F69D6" w14:textId="77777777" w:rsidTr="001416B9">
        <w:tc>
          <w:tcPr>
            <w:tcW w:w="2200" w:type="dxa"/>
            <w:tcMar>
              <w:top w:w="20" w:type="dxa"/>
              <w:left w:w="20" w:type="dxa"/>
              <w:bottom w:w="20" w:type="dxa"/>
              <w:right w:w="20" w:type="dxa"/>
            </w:tcMar>
            <w:vAlign w:val="center"/>
            <w:hideMark/>
          </w:tcPr>
          <w:p w14:paraId="1C5009E9" w14:textId="77777777" w:rsidR="009A1B14" w:rsidRPr="00EE7084" w:rsidRDefault="009A1B14" w:rsidP="001416B9">
            <w:pPr>
              <w:pStyle w:val="movimento"/>
              <w:rPr>
                <w:color w:val="002060"/>
              </w:rPr>
            </w:pPr>
            <w:r w:rsidRPr="00EE7084">
              <w:rPr>
                <w:color w:val="002060"/>
              </w:rPr>
              <w:t>CANNELLA IVAN</w:t>
            </w:r>
          </w:p>
        </w:tc>
        <w:tc>
          <w:tcPr>
            <w:tcW w:w="2200" w:type="dxa"/>
            <w:tcMar>
              <w:top w:w="20" w:type="dxa"/>
              <w:left w:w="20" w:type="dxa"/>
              <w:bottom w:w="20" w:type="dxa"/>
              <w:right w:w="20" w:type="dxa"/>
            </w:tcMar>
            <w:vAlign w:val="center"/>
            <w:hideMark/>
          </w:tcPr>
          <w:p w14:paraId="4598F660" w14:textId="77777777" w:rsidR="009A1B14" w:rsidRPr="00EE7084" w:rsidRDefault="009A1B14" w:rsidP="001416B9">
            <w:pPr>
              <w:pStyle w:val="movimento2"/>
              <w:rPr>
                <w:color w:val="002060"/>
              </w:rPr>
            </w:pPr>
            <w:r w:rsidRPr="00EE7084">
              <w:rPr>
                <w:color w:val="002060"/>
              </w:rPr>
              <w:t xml:space="preserve">(SPORTING GROTTAMMARE) </w:t>
            </w:r>
          </w:p>
        </w:tc>
        <w:tc>
          <w:tcPr>
            <w:tcW w:w="800" w:type="dxa"/>
            <w:tcMar>
              <w:top w:w="20" w:type="dxa"/>
              <w:left w:w="20" w:type="dxa"/>
              <w:bottom w:w="20" w:type="dxa"/>
              <w:right w:w="20" w:type="dxa"/>
            </w:tcMar>
            <w:vAlign w:val="center"/>
            <w:hideMark/>
          </w:tcPr>
          <w:p w14:paraId="1830ACB3"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E5E111E" w14:textId="77777777" w:rsidR="009A1B14" w:rsidRPr="00EE7084" w:rsidRDefault="009A1B14" w:rsidP="001416B9">
            <w:pPr>
              <w:pStyle w:val="movimento"/>
              <w:rPr>
                <w:color w:val="002060"/>
              </w:rPr>
            </w:pPr>
            <w:r w:rsidRPr="00EE7084">
              <w:rPr>
                <w:color w:val="002060"/>
              </w:rPr>
              <w:t>TASSOTTI SIMONE</w:t>
            </w:r>
          </w:p>
        </w:tc>
        <w:tc>
          <w:tcPr>
            <w:tcW w:w="2200" w:type="dxa"/>
            <w:tcMar>
              <w:top w:w="20" w:type="dxa"/>
              <w:left w:w="20" w:type="dxa"/>
              <w:bottom w:w="20" w:type="dxa"/>
              <w:right w:w="20" w:type="dxa"/>
            </w:tcMar>
            <w:vAlign w:val="center"/>
            <w:hideMark/>
          </w:tcPr>
          <w:p w14:paraId="19C36752" w14:textId="77777777" w:rsidR="009A1B14" w:rsidRPr="00EE7084" w:rsidRDefault="009A1B14" w:rsidP="001416B9">
            <w:pPr>
              <w:pStyle w:val="movimento2"/>
              <w:rPr>
                <w:color w:val="002060"/>
              </w:rPr>
            </w:pPr>
            <w:r w:rsidRPr="00EE7084">
              <w:rPr>
                <w:color w:val="002060"/>
              </w:rPr>
              <w:t>(</w:t>
            </w:r>
            <w:proofErr w:type="gramStart"/>
            <w:r w:rsidRPr="00EE7084">
              <w:rPr>
                <w:color w:val="002060"/>
              </w:rPr>
              <w:t>U.MANDOLESI</w:t>
            </w:r>
            <w:proofErr w:type="gramEnd"/>
            <w:r w:rsidRPr="00EE7084">
              <w:rPr>
                <w:color w:val="002060"/>
              </w:rPr>
              <w:t xml:space="preserve"> CALCIO) </w:t>
            </w:r>
          </w:p>
        </w:tc>
      </w:tr>
    </w:tbl>
    <w:p w14:paraId="7F6C27A8"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2B8D50D9" w14:textId="77777777" w:rsidTr="001416B9">
        <w:tc>
          <w:tcPr>
            <w:tcW w:w="2200" w:type="dxa"/>
            <w:tcMar>
              <w:top w:w="20" w:type="dxa"/>
              <w:left w:w="20" w:type="dxa"/>
              <w:bottom w:w="20" w:type="dxa"/>
              <w:right w:w="20" w:type="dxa"/>
            </w:tcMar>
            <w:vAlign w:val="center"/>
            <w:hideMark/>
          </w:tcPr>
          <w:p w14:paraId="733A4E0A" w14:textId="77777777" w:rsidR="009A1B14" w:rsidRPr="00EE7084" w:rsidRDefault="009A1B14" w:rsidP="001416B9">
            <w:pPr>
              <w:pStyle w:val="movimento"/>
              <w:rPr>
                <w:color w:val="002060"/>
              </w:rPr>
            </w:pPr>
            <w:r w:rsidRPr="00EE7084">
              <w:rPr>
                <w:color w:val="002060"/>
              </w:rPr>
              <w:t>FINI DANIELE</w:t>
            </w:r>
          </w:p>
        </w:tc>
        <w:tc>
          <w:tcPr>
            <w:tcW w:w="2200" w:type="dxa"/>
            <w:tcMar>
              <w:top w:w="20" w:type="dxa"/>
              <w:left w:w="20" w:type="dxa"/>
              <w:bottom w:w="20" w:type="dxa"/>
              <w:right w:w="20" w:type="dxa"/>
            </w:tcMar>
            <w:vAlign w:val="center"/>
            <w:hideMark/>
          </w:tcPr>
          <w:p w14:paraId="1ED0D922" w14:textId="77777777" w:rsidR="009A1B14" w:rsidRPr="00EE7084" w:rsidRDefault="009A1B14" w:rsidP="001416B9">
            <w:pPr>
              <w:pStyle w:val="movimento2"/>
              <w:rPr>
                <w:color w:val="002060"/>
              </w:rPr>
            </w:pPr>
            <w:r w:rsidRPr="00EE7084">
              <w:rPr>
                <w:color w:val="002060"/>
              </w:rPr>
              <w:t xml:space="preserve">(ACQUALAGNA CALCIO C 5) </w:t>
            </w:r>
          </w:p>
        </w:tc>
        <w:tc>
          <w:tcPr>
            <w:tcW w:w="800" w:type="dxa"/>
            <w:tcMar>
              <w:top w:w="20" w:type="dxa"/>
              <w:left w:w="20" w:type="dxa"/>
              <w:bottom w:w="20" w:type="dxa"/>
              <w:right w:w="20" w:type="dxa"/>
            </w:tcMar>
            <w:vAlign w:val="center"/>
            <w:hideMark/>
          </w:tcPr>
          <w:p w14:paraId="4D26BECC"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27282F5" w14:textId="77777777" w:rsidR="009A1B14" w:rsidRPr="00EE7084" w:rsidRDefault="009A1B14" w:rsidP="001416B9">
            <w:pPr>
              <w:pStyle w:val="movimento"/>
              <w:rPr>
                <w:color w:val="002060"/>
              </w:rPr>
            </w:pPr>
            <w:r w:rsidRPr="00EE7084">
              <w:rPr>
                <w:color w:val="002060"/>
              </w:rPr>
              <w:t>DURANTE JEAN CARLOS</w:t>
            </w:r>
          </w:p>
        </w:tc>
        <w:tc>
          <w:tcPr>
            <w:tcW w:w="2200" w:type="dxa"/>
            <w:tcMar>
              <w:top w:w="20" w:type="dxa"/>
              <w:left w:w="20" w:type="dxa"/>
              <w:bottom w:w="20" w:type="dxa"/>
              <w:right w:w="20" w:type="dxa"/>
            </w:tcMar>
            <w:vAlign w:val="center"/>
            <w:hideMark/>
          </w:tcPr>
          <w:p w14:paraId="5E16CB97" w14:textId="77777777" w:rsidR="009A1B14" w:rsidRPr="00EE7084" w:rsidRDefault="009A1B14" w:rsidP="001416B9">
            <w:pPr>
              <w:pStyle w:val="movimento2"/>
              <w:rPr>
                <w:color w:val="002060"/>
              </w:rPr>
            </w:pPr>
            <w:r w:rsidRPr="00EE7084">
              <w:rPr>
                <w:color w:val="002060"/>
              </w:rPr>
              <w:t xml:space="preserve">(ASCOLI CALCIO A 5) </w:t>
            </w:r>
          </w:p>
        </w:tc>
      </w:tr>
      <w:tr w:rsidR="009A1B14" w:rsidRPr="00EE7084" w14:paraId="7B4AA43E" w14:textId="77777777" w:rsidTr="001416B9">
        <w:tc>
          <w:tcPr>
            <w:tcW w:w="2200" w:type="dxa"/>
            <w:tcMar>
              <w:top w:w="20" w:type="dxa"/>
              <w:left w:w="20" w:type="dxa"/>
              <w:bottom w:w="20" w:type="dxa"/>
              <w:right w:w="20" w:type="dxa"/>
            </w:tcMar>
            <w:vAlign w:val="center"/>
            <w:hideMark/>
          </w:tcPr>
          <w:p w14:paraId="67636B5F" w14:textId="77777777" w:rsidR="009A1B14" w:rsidRPr="00EE7084" w:rsidRDefault="009A1B14" w:rsidP="001416B9">
            <w:pPr>
              <w:pStyle w:val="movimento"/>
              <w:rPr>
                <w:color w:val="002060"/>
              </w:rPr>
            </w:pPr>
            <w:r w:rsidRPr="00EE7084">
              <w:rPr>
                <w:color w:val="002060"/>
              </w:rPr>
              <w:t>VIGNINI TOMMASO</w:t>
            </w:r>
          </w:p>
        </w:tc>
        <w:tc>
          <w:tcPr>
            <w:tcW w:w="2200" w:type="dxa"/>
            <w:tcMar>
              <w:top w:w="20" w:type="dxa"/>
              <w:left w:w="20" w:type="dxa"/>
              <w:bottom w:w="20" w:type="dxa"/>
              <w:right w:w="20" w:type="dxa"/>
            </w:tcMar>
            <w:vAlign w:val="center"/>
            <w:hideMark/>
          </w:tcPr>
          <w:p w14:paraId="6C1B13D8" w14:textId="77777777" w:rsidR="009A1B14" w:rsidRPr="00EE7084" w:rsidRDefault="009A1B14" w:rsidP="001416B9">
            <w:pPr>
              <w:pStyle w:val="movimento2"/>
              <w:rPr>
                <w:color w:val="002060"/>
              </w:rPr>
            </w:pPr>
            <w:r w:rsidRPr="00EE7084">
              <w:rPr>
                <w:color w:val="002060"/>
              </w:rPr>
              <w:t xml:space="preserve">(ASPIO 2005) </w:t>
            </w:r>
          </w:p>
        </w:tc>
        <w:tc>
          <w:tcPr>
            <w:tcW w:w="800" w:type="dxa"/>
            <w:tcMar>
              <w:top w:w="20" w:type="dxa"/>
              <w:left w:w="20" w:type="dxa"/>
              <w:bottom w:w="20" w:type="dxa"/>
              <w:right w:w="20" w:type="dxa"/>
            </w:tcMar>
            <w:vAlign w:val="center"/>
            <w:hideMark/>
          </w:tcPr>
          <w:p w14:paraId="65D53AB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03AFC1D" w14:textId="77777777" w:rsidR="009A1B14" w:rsidRPr="00EE7084" w:rsidRDefault="009A1B14" w:rsidP="001416B9">
            <w:pPr>
              <w:pStyle w:val="movimento"/>
              <w:rPr>
                <w:color w:val="002060"/>
              </w:rPr>
            </w:pPr>
            <w:r w:rsidRPr="00EE7084">
              <w:rPr>
                <w:color w:val="002060"/>
              </w:rPr>
              <w:t>WOOD MICHAEL VITTORI</w:t>
            </w:r>
          </w:p>
        </w:tc>
        <w:tc>
          <w:tcPr>
            <w:tcW w:w="2200" w:type="dxa"/>
            <w:tcMar>
              <w:top w:w="20" w:type="dxa"/>
              <w:left w:w="20" w:type="dxa"/>
              <w:bottom w:w="20" w:type="dxa"/>
              <w:right w:w="20" w:type="dxa"/>
            </w:tcMar>
            <w:vAlign w:val="center"/>
            <w:hideMark/>
          </w:tcPr>
          <w:p w14:paraId="31E6B8C1" w14:textId="77777777" w:rsidR="009A1B14" w:rsidRPr="00EE7084" w:rsidRDefault="009A1B14" w:rsidP="001416B9">
            <w:pPr>
              <w:pStyle w:val="movimento2"/>
              <w:rPr>
                <w:color w:val="002060"/>
              </w:rPr>
            </w:pPr>
            <w:r w:rsidRPr="00EE7084">
              <w:rPr>
                <w:color w:val="002060"/>
              </w:rPr>
              <w:t xml:space="preserve">(AVIS ARCEVIA 1964) </w:t>
            </w:r>
          </w:p>
        </w:tc>
      </w:tr>
      <w:tr w:rsidR="009A1B14" w:rsidRPr="00EE7084" w14:paraId="3C521240" w14:textId="77777777" w:rsidTr="001416B9">
        <w:tc>
          <w:tcPr>
            <w:tcW w:w="2200" w:type="dxa"/>
            <w:tcMar>
              <w:top w:w="20" w:type="dxa"/>
              <w:left w:w="20" w:type="dxa"/>
              <w:bottom w:w="20" w:type="dxa"/>
              <w:right w:w="20" w:type="dxa"/>
            </w:tcMar>
            <w:vAlign w:val="center"/>
            <w:hideMark/>
          </w:tcPr>
          <w:p w14:paraId="798BE072" w14:textId="77777777" w:rsidR="009A1B14" w:rsidRPr="00EE7084" w:rsidRDefault="009A1B14" w:rsidP="001416B9">
            <w:pPr>
              <w:pStyle w:val="movimento"/>
              <w:rPr>
                <w:color w:val="002060"/>
              </w:rPr>
            </w:pPr>
            <w:r w:rsidRPr="00EE7084">
              <w:rPr>
                <w:color w:val="002060"/>
              </w:rPr>
              <w:t>DA FONTE VALIENTE POL</w:t>
            </w:r>
          </w:p>
        </w:tc>
        <w:tc>
          <w:tcPr>
            <w:tcW w:w="2200" w:type="dxa"/>
            <w:tcMar>
              <w:top w:w="20" w:type="dxa"/>
              <w:left w:w="20" w:type="dxa"/>
              <w:bottom w:w="20" w:type="dxa"/>
              <w:right w:w="20" w:type="dxa"/>
            </w:tcMar>
            <w:vAlign w:val="center"/>
            <w:hideMark/>
          </w:tcPr>
          <w:p w14:paraId="062E7446" w14:textId="77777777" w:rsidR="009A1B14" w:rsidRPr="00EE7084" w:rsidRDefault="009A1B14" w:rsidP="001416B9">
            <w:pPr>
              <w:pStyle w:val="movimento2"/>
              <w:rPr>
                <w:color w:val="002060"/>
              </w:rPr>
            </w:pPr>
            <w:r w:rsidRPr="00EE7084">
              <w:rPr>
                <w:color w:val="002060"/>
              </w:rPr>
              <w:t xml:space="preserve">(BORGOROSSO TOLENTINO) </w:t>
            </w:r>
          </w:p>
        </w:tc>
        <w:tc>
          <w:tcPr>
            <w:tcW w:w="800" w:type="dxa"/>
            <w:tcMar>
              <w:top w:w="20" w:type="dxa"/>
              <w:left w:w="20" w:type="dxa"/>
              <w:bottom w:w="20" w:type="dxa"/>
              <w:right w:w="20" w:type="dxa"/>
            </w:tcMar>
            <w:vAlign w:val="center"/>
            <w:hideMark/>
          </w:tcPr>
          <w:p w14:paraId="3F2F427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315F9C5" w14:textId="77777777" w:rsidR="009A1B14" w:rsidRPr="00EE7084" w:rsidRDefault="009A1B14" w:rsidP="001416B9">
            <w:pPr>
              <w:pStyle w:val="movimento"/>
              <w:rPr>
                <w:color w:val="002060"/>
              </w:rPr>
            </w:pPr>
            <w:r w:rsidRPr="00EE7084">
              <w:rPr>
                <w:color w:val="002060"/>
              </w:rPr>
              <w:t>RAPONI SAMUELE</w:t>
            </w:r>
          </w:p>
        </w:tc>
        <w:tc>
          <w:tcPr>
            <w:tcW w:w="2200" w:type="dxa"/>
            <w:tcMar>
              <w:top w:w="20" w:type="dxa"/>
              <w:left w:w="20" w:type="dxa"/>
              <w:bottom w:w="20" w:type="dxa"/>
              <w:right w:w="20" w:type="dxa"/>
            </w:tcMar>
            <w:vAlign w:val="center"/>
            <w:hideMark/>
          </w:tcPr>
          <w:p w14:paraId="4D1BBDED" w14:textId="77777777" w:rsidR="009A1B14" w:rsidRPr="00EE7084" w:rsidRDefault="009A1B14" w:rsidP="001416B9">
            <w:pPr>
              <w:pStyle w:val="movimento2"/>
              <w:rPr>
                <w:color w:val="002060"/>
              </w:rPr>
            </w:pPr>
            <w:r w:rsidRPr="00EE7084">
              <w:rPr>
                <w:color w:val="002060"/>
              </w:rPr>
              <w:t xml:space="preserve">(BORGOROSSO TOLENTINO) </w:t>
            </w:r>
          </w:p>
        </w:tc>
      </w:tr>
      <w:tr w:rsidR="009A1B14" w:rsidRPr="00EE7084" w14:paraId="29662403" w14:textId="77777777" w:rsidTr="001416B9">
        <w:tc>
          <w:tcPr>
            <w:tcW w:w="2200" w:type="dxa"/>
            <w:tcMar>
              <w:top w:w="20" w:type="dxa"/>
              <w:left w:w="20" w:type="dxa"/>
              <w:bottom w:w="20" w:type="dxa"/>
              <w:right w:w="20" w:type="dxa"/>
            </w:tcMar>
            <w:vAlign w:val="center"/>
            <w:hideMark/>
          </w:tcPr>
          <w:p w14:paraId="33930355" w14:textId="77777777" w:rsidR="009A1B14" w:rsidRPr="00EE7084" w:rsidRDefault="009A1B14" w:rsidP="001416B9">
            <w:pPr>
              <w:pStyle w:val="movimento"/>
              <w:rPr>
                <w:color w:val="002060"/>
              </w:rPr>
            </w:pPr>
            <w:r w:rsidRPr="00EE7084">
              <w:rPr>
                <w:color w:val="002060"/>
              </w:rPr>
              <w:t>DI ROCCO MICHAEL</w:t>
            </w:r>
          </w:p>
        </w:tc>
        <w:tc>
          <w:tcPr>
            <w:tcW w:w="2200" w:type="dxa"/>
            <w:tcMar>
              <w:top w:w="20" w:type="dxa"/>
              <w:left w:w="20" w:type="dxa"/>
              <w:bottom w:w="20" w:type="dxa"/>
              <w:right w:w="20" w:type="dxa"/>
            </w:tcMar>
            <w:vAlign w:val="center"/>
            <w:hideMark/>
          </w:tcPr>
          <w:p w14:paraId="29F3A4CE" w14:textId="77777777" w:rsidR="009A1B14" w:rsidRPr="00EE7084" w:rsidRDefault="009A1B14" w:rsidP="001416B9">
            <w:pPr>
              <w:pStyle w:val="movimento2"/>
              <w:rPr>
                <w:color w:val="002060"/>
              </w:rPr>
            </w:pPr>
            <w:r w:rsidRPr="00EE7084">
              <w:rPr>
                <w:color w:val="002060"/>
              </w:rPr>
              <w:t xml:space="preserve">(CASTELBELLINO CALCIO A 5) </w:t>
            </w:r>
          </w:p>
        </w:tc>
        <w:tc>
          <w:tcPr>
            <w:tcW w:w="800" w:type="dxa"/>
            <w:tcMar>
              <w:top w:w="20" w:type="dxa"/>
              <w:left w:w="20" w:type="dxa"/>
              <w:bottom w:w="20" w:type="dxa"/>
              <w:right w:w="20" w:type="dxa"/>
            </w:tcMar>
            <w:vAlign w:val="center"/>
            <w:hideMark/>
          </w:tcPr>
          <w:p w14:paraId="03062CE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EF5915B" w14:textId="77777777" w:rsidR="009A1B14" w:rsidRPr="00EE7084" w:rsidRDefault="009A1B14" w:rsidP="001416B9">
            <w:pPr>
              <w:pStyle w:val="movimento"/>
              <w:rPr>
                <w:color w:val="002060"/>
              </w:rPr>
            </w:pPr>
            <w:r w:rsidRPr="00EE7084">
              <w:rPr>
                <w:color w:val="002060"/>
              </w:rPr>
              <w:t>QUERCETTI MATTEO</w:t>
            </w:r>
          </w:p>
        </w:tc>
        <w:tc>
          <w:tcPr>
            <w:tcW w:w="2200" w:type="dxa"/>
            <w:tcMar>
              <w:top w:w="20" w:type="dxa"/>
              <w:left w:w="20" w:type="dxa"/>
              <w:bottom w:w="20" w:type="dxa"/>
              <w:right w:w="20" w:type="dxa"/>
            </w:tcMar>
            <w:vAlign w:val="center"/>
            <w:hideMark/>
          </w:tcPr>
          <w:p w14:paraId="4DD61811" w14:textId="77777777" w:rsidR="009A1B14" w:rsidRPr="00EE7084" w:rsidRDefault="009A1B14" w:rsidP="001416B9">
            <w:pPr>
              <w:pStyle w:val="movimento2"/>
              <w:rPr>
                <w:color w:val="002060"/>
              </w:rPr>
            </w:pPr>
            <w:r w:rsidRPr="00EE7084">
              <w:rPr>
                <w:color w:val="002060"/>
              </w:rPr>
              <w:t xml:space="preserve">(CASTELBELLINO CALCIO A 5) </w:t>
            </w:r>
          </w:p>
        </w:tc>
      </w:tr>
      <w:tr w:rsidR="009A1B14" w:rsidRPr="00EE7084" w14:paraId="6DBF42FE" w14:textId="77777777" w:rsidTr="001416B9">
        <w:tc>
          <w:tcPr>
            <w:tcW w:w="2200" w:type="dxa"/>
            <w:tcMar>
              <w:top w:w="20" w:type="dxa"/>
              <w:left w:w="20" w:type="dxa"/>
              <w:bottom w:w="20" w:type="dxa"/>
              <w:right w:w="20" w:type="dxa"/>
            </w:tcMar>
            <w:vAlign w:val="center"/>
            <w:hideMark/>
          </w:tcPr>
          <w:p w14:paraId="4E8046C7" w14:textId="77777777" w:rsidR="009A1B14" w:rsidRPr="00EE7084" w:rsidRDefault="009A1B14" w:rsidP="001416B9">
            <w:pPr>
              <w:pStyle w:val="movimento"/>
              <w:rPr>
                <w:color w:val="002060"/>
              </w:rPr>
            </w:pPr>
            <w:r w:rsidRPr="00EE7084">
              <w:rPr>
                <w:color w:val="002060"/>
              </w:rPr>
              <w:t>IACOPONI FRANCESCO</w:t>
            </w:r>
          </w:p>
        </w:tc>
        <w:tc>
          <w:tcPr>
            <w:tcW w:w="2200" w:type="dxa"/>
            <w:tcMar>
              <w:top w:w="20" w:type="dxa"/>
              <w:left w:w="20" w:type="dxa"/>
              <w:bottom w:w="20" w:type="dxa"/>
              <w:right w:w="20" w:type="dxa"/>
            </w:tcMar>
            <w:vAlign w:val="center"/>
            <w:hideMark/>
          </w:tcPr>
          <w:p w14:paraId="2A282945" w14:textId="77777777" w:rsidR="009A1B14" w:rsidRPr="00EE7084" w:rsidRDefault="009A1B14" w:rsidP="001416B9">
            <w:pPr>
              <w:pStyle w:val="movimento2"/>
              <w:rPr>
                <w:color w:val="002060"/>
              </w:rPr>
            </w:pPr>
            <w:r w:rsidRPr="00EE7084">
              <w:rPr>
                <w:color w:val="002060"/>
              </w:rPr>
              <w:t xml:space="preserve">(CASTRUM LAURI) </w:t>
            </w:r>
          </w:p>
        </w:tc>
        <w:tc>
          <w:tcPr>
            <w:tcW w:w="800" w:type="dxa"/>
            <w:tcMar>
              <w:top w:w="20" w:type="dxa"/>
              <w:left w:w="20" w:type="dxa"/>
              <w:bottom w:w="20" w:type="dxa"/>
              <w:right w:w="20" w:type="dxa"/>
            </w:tcMar>
            <w:vAlign w:val="center"/>
            <w:hideMark/>
          </w:tcPr>
          <w:p w14:paraId="61C401E6"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789B97C" w14:textId="77777777" w:rsidR="009A1B14" w:rsidRPr="00EE7084" w:rsidRDefault="009A1B14" w:rsidP="001416B9">
            <w:pPr>
              <w:pStyle w:val="movimento"/>
              <w:rPr>
                <w:color w:val="002060"/>
              </w:rPr>
            </w:pPr>
            <w:r w:rsidRPr="00EE7084">
              <w:rPr>
                <w:color w:val="002060"/>
              </w:rPr>
              <w:t>GIGLI MICHELE</w:t>
            </w:r>
          </w:p>
        </w:tc>
        <w:tc>
          <w:tcPr>
            <w:tcW w:w="2200" w:type="dxa"/>
            <w:tcMar>
              <w:top w:w="20" w:type="dxa"/>
              <w:left w:w="20" w:type="dxa"/>
              <w:bottom w:w="20" w:type="dxa"/>
              <w:right w:w="20" w:type="dxa"/>
            </w:tcMar>
            <w:vAlign w:val="center"/>
            <w:hideMark/>
          </w:tcPr>
          <w:p w14:paraId="399D9739" w14:textId="77777777" w:rsidR="009A1B14" w:rsidRPr="00EE7084" w:rsidRDefault="009A1B14" w:rsidP="001416B9">
            <w:pPr>
              <w:pStyle w:val="movimento2"/>
              <w:rPr>
                <w:color w:val="002060"/>
              </w:rPr>
            </w:pPr>
            <w:r w:rsidRPr="00EE7084">
              <w:rPr>
                <w:color w:val="002060"/>
              </w:rPr>
              <w:t xml:space="preserve">(CIARNIN) </w:t>
            </w:r>
          </w:p>
        </w:tc>
      </w:tr>
      <w:tr w:rsidR="009A1B14" w:rsidRPr="00EE7084" w14:paraId="789B63E4" w14:textId="77777777" w:rsidTr="001416B9">
        <w:tc>
          <w:tcPr>
            <w:tcW w:w="2200" w:type="dxa"/>
            <w:tcMar>
              <w:top w:w="20" w:type="dxa"/>
              <w:left w:w="20" w:type="dxa"/>
              <w:bottom w:w="20" w:type="dxa"/>
              <w:right w:w="20" w:type="dxa"/>
            </w:tcMar>
            <w:vAlign w:val="center"/>
            <w:hideMark/>
          </w:tcPr>
          <w:p w14:paraId="5D79E995" w14:textId="77777777" w:rsidR="009A1B14" w:rsidRPr="00EE7084" w:rsidRDefault="009A1B14" w:rsidP="001416B9">
            <w:pPr>
              <w:pStyle w:val="movimento"/>
              <w:rPr>
                <w:color w:val="002060"/>
              </w:rPr>
            </w:pPr>
            <w:r w:rsidRPr="00EE7084">
              <w:rPr>
                <w:color w:val="002060"/>
              </w:rPr>
              <w:t>BASILI MATTEO</w:t>
            </w:r>
          </w:p>
        </w:tc>
        <w:tc>
          <w:tcPr>
            <w:tcW w:w="2200" w:type="dxa"/>
            <w:tcMar>
              <w:top w:w="20" w:type="dxa"/>
              <w:left w:w="20" w:type="dxa"/>
              <w:bottom w:w="20" w:type="dxa"/>
              <w:right w:w="20" w:type="dxa"/>
            </w:tcMar>
            <w:vAlign w:val="center"/>
            <w:hideMark/>
          </w:tcPr>
          <w:p w14:paraId="2902D4C5" w14:textId="77777777" w:rsidR="009A1B14" w:rsidRPr="00EE7084" w:rsidRDefault="009A1B14" w:rsidP="001416B9">
            <w:pPr>
              <w:pStyle w:val="movimento2"/>
              <w:rPr>
                <w:color w:val="002060"/>
              </w:rPr>
            </w:pPr>
            <w:r w:rsidRPr="00EE7084">
              <w:rPr>
                <w:color w:val="002060"/>
              </w:rPr>
              <w:t>(</w:t>
            </w:r>
            <w:proofErr w:type="gramStart"/>
            <w:r w:rsidRPr="00EE7084">
              <w:rPr>
                <w:color w:val="002060"/>
              </w:rPr>
              <w:t>CITTA</w:t>
            </w:r>
            <w:proofErr w:type="gramEnd"/>
            <w:r w:rsidRPr="00EE7084">
              <w:rPr>
                <w:color w:val="002060"/>
              </w:rPr>
              <w:t xml:space="preserve"> DI OSTRA) </w:t>
            </w:r>
          </w:p>
        </w:tc>
        <w:tc>
          <w:tcPr>
            <w:tcW w:w="800" w:type="dxa"/>
            <w:tcMar>
              <w:top w:w="20" w:type="dxa"/>
              <w:left w:w="20" w:type="dxa"/>
              <w:bottom w:w="20" w:type="dxa"/>
              <w:right w:w="20" w:type="dxa"/>
            </w:tcMar>
            <w:vAlign w:val="center"/>
            <w:hideMark/>
          </w:tcPr>
          <w:p w14:paraId="6CA942A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46F36F8" w14:textId="77777777" w:rsidR="009A1B14" w:rsidRPr="00EE7084" w:rsidRDefault="009A1B14" w:rsidP="001416B9">
            <w:pPr>
              <w:pStyle w:val="movimento"/>
              <w:rPr>
                <w:color w:val="002060"/>
              </w:rPr>
            </w:pPr>
            <w:r w:rsidRPr="00EE7084">
              <w:rPr>
                <w:color w:val="002060"/>
              </w:rPr>
              <w:t>TARSI FEDERICO</w:t>
            </w:r>
          </w:p>
        </w:tc>
        <w:tc>
          <w:tcPr>
            <w:tcW w:w="2200" w:type="dxa"/>
            <w:tcMar>
              <w:top w:w="20" w:type="dxa"/>
              <w:left w:w="20" w:type="dxa"/>
              <w:bottom w:w="20" w:type="dxa"/>
              <w:right w:w="20" w:type="dxa"/>
            </w:tcMar>
            <w:vAlign w:val="center"/>
            <w:hideMark/>
          </w:tcPr>
          <w:p w14:paraId="299C9F63" w14:textId="77777777" w:rsidR="009A1B14" w:rsidRPr="00EE7084" w:rsidRDefault="009A1B14" w:rsidP="001416B9">
            <w:pPr>
              <w:pStyle w:val="movimento2"/>
              <w:rPr>
                <w:color w:val="002060"/>
              </w:rPr>
            </w:pPr>
            <w:r w:rsidRPr="00EE7084">
              <w:rPr>
                <w:color w:val="002060"/>
              </w:rPr>
              <w:t>(</w:t>
            </w:r>
            <w:proofErr w:type="gramStart"/>
            <w:r w:rsidRPr="00EE7084">
              <w:rPr>
                <w:color w:val="002060"/>
              </w:rPr>
              <w:t>CITTA</w:t>
            </w:r>
            <w:proofErr w:type="gramEnd"/>
            <w:r w:rsidRPr="00EE7084">
              <w:rPr>
                <w:color w:val="002060"/>
              </w:rPr>
              <w:t xml:space="preserve"> DI OSTRA) </w:t>
            </w:r>
          </w:p>
        </w:tc>
      </w:tr>
      <w:tr w:rsidR="009A1B14" w:rsidRPr="00EE7084" w14:paraId="6A1A6745" w14:textId="77777777" w:rsidTr="001416B9">
        <w:tc>
          <w:tcPr>
            <w:tcW w:w="2200" w:type="dxa"/>
            <w:tcMar>
              <w:top w:w="20" w:type="dxa"/>
              <w:left w:w="20" w:type="dxa"/>
              <w:bottom w:w="20" w:type="dxa"/>
              <w:right w:w="20" w:type="dxa"/>
            </w:tcMar>
            <w:vAlign w:val="center"/>
            <w:hideMark/>
          </w:tcPr>
          <w:p w14:paraId="7C54143E" w14:textId="77777777" w:rsidR="009A1B14" w:rsidRPr="00EE7084" w:rsidRDefault="009A1B14" w:rsidP="001416B9">
            <w:pPr>
              <w:pStyle w:val="movimento"/>
              <w:rPr>
                <w:color w:val="002060"/>
              </w:rPr>
            </w:pPr>
            <w:r w:rsidRPr="00EE7084">
              <w:rPr>
                <w:color w:val="002060"/>
              </w:rPr>
              <w:t>TORRIANI NICCOLO</w:t>
            </w:r>
          </w:p>
        </w:tc>
        <w:tc>
          <w:tcPr>
            <w:tcW w:w="2200" w:type="dxa"/>
            <w:tcMar>
              <w:top w:w="20" w:type="dxa"/>
              <w:left w:w="20" w:type="dxa"/>
              <w:bottom w:w="20" w:type="dxa"/>
              <w:right w:w="20" w:type="dxa"/>
            </w:tcMar>
            <w:vAlign w:val="center"/>
            <w:hideMark/>
          </w:tcPr>
          <w:p w14:paraId="40997673" w14:textId="77777777" w:rsidR="009A1B14" w:rsidRPr="00EE7084" w:rsidRDefault="009A1B14" w:rsidP="001416B9">
            <w:pPr>
              <w:pStyle w:val="movimento2"/>
              <w:rPr>
                <w:color w:val="002060"/>
              </w:rPr>
            </w:pPr>
            <w:r w:rsidRPr="00EE7084">
              <w:rPr>
                <w:color w:val="002060"/>
              </w:rPr>
              <w:t xml:space="preserve">(FUTSAL CASTELFIDARDO) </w:t>
            </w:r>
          </w:p>
        </w:tc>
        <w:tc>
          <w:tcPr>
            <w:tcW w:w="800" w:type="dxa"/>
            <w:tcMar>
              <w:top w:w="20" w:type="dxa"/>
              <w:left w:w="20" w:type="dxa"/>
              <w:bottom w:w="20" w:type="dxa"/>
              <w:right w:w="20" w:type="dxa"/>
            </w:tcMar>
            <w:vAlign w:val="center"/>
            <w:hideMark/>
          </w:tcPr>
          <w:p w14:paraId="5A61F13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A6FCA35" w14:textId="77777777" w:rsidR="009A1B14" w:rsidRPr="00EE7084" w:rsidRDefault="009A1B14" w:rsidP="001416B9">
            <w:pPr>
              <w:pStyle w:val="movimento"/>
              <w:rPr>
                <w:color w:val="002060"/>
              </w:rPr>
            </w:pPr>
            <w:r w:rsidRPr="00EE7084">
              <w:rPr>
                <w:color w:val="002060"/>
              </w:rPr>
              <w:t>CAO GIANLUCA</w:t>
            </w:r>
          </w:p>
        </w:tc>
        <w:tc>
          <w:tcPr>
            <w:tcW w:w="2200" w:type="dxa"/>
            <w:tcMar>
              <w:top w:w="20" w:type="dxa"/>
              <w:left w:w="20" w:type="dxa"/>
              <w:bottom w:w="20" w:type="dxa"/>
              <w:right w:w="20" w:type="dxa"/>
            </w:tcMar>
            <w:vAlign w:val="center"/>
            <w:hideMark/>
          </w:tcPr>
          <w:p w14:paraId="2DAD3D6E" w14:textId="77777777" w:rsidR="009A1B14" w:rsidRPr="00EE7084" w:rsidRDefault="009A1B14" w:rsidP="001416B9">
            <w:pPr>
              <w:pStyle w:val="movimento2"/>
              <w:rPr>
                <w:color w:val="002060"/>
              </w:rPr>
            </w:pPr>
            <w:r w:rsidRPr="00EE7084">
              <w:rPr>
                <w:color w:val="002060"/>
              </w:rPr>
              <w:t xml:space="preserve">(FUTSAL VIRE GEOSISTEM ASD) </w:t>
            </w:r>
          </w:p>
        </w:tc>
      </w:tr>
      <w:tr w:rsidR="009A1B14" w:rsidRPr="00EE7084" w14:paraId="547D49C4" w14:textId="77777777" w:rsidTr="001416B9">
        <w:tc>
          <w:tcPr>
            <w:tcW w:w="2200" w:type="dxa"/>
            <w:tcMar>
              <w:top w:w="20" w:type="dxa"/>
              <w:left w:w="20" w:type="dxa"/>
              <w:bottom w:w="20" w:type="dxa"/>
              <w:right w:w="20" w:type="dxa"/>
            </w:tcMar>
            <w:vAlign w:val="center"/>
            <w:hideMark/>
          </w:tcPr>
          <w:p w14:paraId="11F8B8C2" w14:textId="77777777" w:rsidR="009A1B14" w:rsidRPr="00EE7084" w:rsidRDefault="009A1B14" w:rsidP="001416B9">
            <w:pPr>
              <w:pStyle w:val="movimento"/>
              <w:rPr>
                <w:color w:val="002060"/>
              </w:rPr>
            </w:pPr>
            <w:r w:rsidRPr="00EE7084">
              <w:rPr>
                <w:color w:val="002060"/>
              </w:rPr>
              <w:t>DELLASANTA MATTEO</w:t>
            </w:r>
          </w:p>
        </w:tc>
        <w:tc>
          <w:tcPr>
            <w:tcW w:w="2200" w:type="dxa"/>
            <w:tcMar>
              <w:top w:w="20" w:type="dxa"/>
              <w:left w:w="20" w:type="dxa"/>
              <w:bottom w:w="20" w:type="dxa"/>
              <w:right w:w="20" w:type="dxa"/>
            </w:tcMar>
            <w:vAlign w:val="center"/>
            <w:hideMark/>
          </w:tcPr>
          <w:p w14:paraId="0DD4932B" w14:textId="77777777" w:rsidR="009A1B14" w:rsidRPr="00EE7084" w:rsidRDefault="009A1B14" w:rsidP="001416B9">
            <w:pPr>
              <w:pStyle w:val="movimento2"/>
              <w:rPr>
                <w:color w:val="002060"/>
              </w:rPr>
            </w:pPr>
            <w:r w:rsidRPr="00EE7084">
              <w:rPr>
                <w:color w:val="002060"/>
              </w:rPr>
              <w:t xml:space="preserve">(LUCREZIA CALCIO A 5) </w:t>
            </w:r>
          </w:p>
        </w:tc>
        <w:tc>
          <w:tcPr>
            <w:tcW w:w="800" w:type="dxa"/>
            <w:tcMar>
              <w:top w:w="20" w:type="dxa"/>
              <w:left w:w="20" w:type="dxa"/>
              <w:bottom w:w="20" w:type="dxa"/>
              <w:right w:w="20" w:type="dxa"/>
            </w:tcMar>
            <w:vAlign w:val="center"/>
            <w:hideMark/>
          </w:tcPr>
          <w:p w14:paraId="2F1E7DF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FD22532" w14:textId="77777777" w:rsidR="009A1B14" w:rsidRPr="00EE7084" w:rsidRDefault="009A1B14" w:rsidP="001416B9">
            <w:pPr>
              <w:pStyle w:val="movimento"/>
              <w:rPr>
                <w:color w:val="002060"/>
              </w:rPr>
            </w:pPr>
            <w:r w:rsidRPr="00EE7084">
              <w:rPr>
                <w:color w:val="002060"/>
              </w:rPr>
              <w:t>KACILI ABAS</w:t>
            </w:r>
          </w:p>
        </w:tc>
        <w:tc>
          <w:tcPr>
            <w:tcW w:w="2200" w:type="dxa"/>
            <w:tcMar>
              <w:top w:w="20" w:type="dxa"/>
              <w:left w:w="20" w:type="dxa"/>
              <w:bottom w:w="20" w:type="dxa"/>
              <w:right w:w="20" w:type="dxa"/>
            </w:tcMar>
            <w:vAlign w:val="center"/>
            <w:hideMark/>
          </w:tcPr>
          <w:p w14:paraId="7BE9D42A" w14:textId="77777777" w:rsidR="009A1B14" w:rsidRPr="00EE7084" w:rsidRDefault="009A1B14" w:rsidP="001416B9">
            <w:pPr>
              <w:pStyle w:val="movimento2"/>
              <w:rPr>
                <w:color w:val="002060"/>
              </w:rPr>
            </w:pPr>
            <w:r w:rsidRPr="00EE7084">
              <w:rPr>
                <w:color w:val="002060"/>
              </w:rPr>
              <w:t xml:space="preserve">(REAL EAGLES VIRTUS PAGLIA) </w:t>
            </w:r>
          </w:p>
        </w:tc>
      </w:tr>
      <w:tr w:rsidR="009A1B14" w:rsidRPr="00EE7084" w14:paraId="4B2AE1F0" w14:textId="77777777" w:rsidTr="001416B9">
        <w:tc>
          <w:tcPr>
            <w:tcW w:w="2200" w:type="dxa"/>
            <w:tcMar>
              <w:top w:w="20" w:type="dxa"/>
              <w:left w:w="20" w:type="dxa"/>
              <w:bottom w:w="20" w:type="dxa"/>
              <w:right w:w="20" w:type="dxa"/>
            </w:tcMar>
            <w:vAlign w:val="center"/>
            <w:hideMark/>
          </w:tcPr>
          <w:p w14:paraId="6583BD71" w14:textId="77777777" w:rsidR="009A1B14" w:rsidRPr="00EE7084" w:rsidRDefault="009A1B14" w:rsidP="001416B9">
            <w:pPr>
              <w:pStyle w:val="movimento"/>
              <w:rPr>
                <w:color w:val="002060"/>
              </w:rPr>
            </w:pPr>
            <w:r w:rsidRPr="00EE7084">
              <w:rPr>
                <w:color w:val="002060"/>
              </w:rPr>
              <w:t>DELLA MORA DAVID</w:t>
            </w:r>
          </w:p>
        </w:tc>
        <w:tc>
          <w:tcPr>
            <w:tcW w:w="2200" w:type="dxa"/>
            <w:tcMar>
              <w:top w:w="20" w:type="dxa"/>
              <w:left w:w="20" w:type="dxa"/>
              <w:bottom w:w="20" w:type="dxa"/>
              <w:right w:w="20" w:type="dxa"/>
            </w:tcMar>
            <w:vAlign w:val="center"/>
            <w:hideMark/>
          </w:tcPr>
          <w:p w14:paraId="0A077EB5" w14:textId="77777777" w:rsidR="009A1B14" w:rsidRPr="00EE7084" w:rsidRDefault="009A1B14" w:rsidP="001416B9">
            <w:pPr>
              <w:pStyle w:val="movimento2"/>
              <w:rPr>
                <w:color w:val="002060"/>
              </w:rPr>
            </w:pPr>
            <w:r w:rsidRPr="00EE7084">
              <w:rPr>
                <w:color w:val="002060"/>
              </w:rPr>
              <w:t xml:space="preserve">(REAL SAN GIORGIO) </w:t>
            </w:r>
          </w:p>
        </w:tc>
        <w:tc>
          <w:tcPr>
            <w:tcW w:w="800" w:type="dxa"/>
            <w:tcMar>
              <w:top w:w="20" w:type="dxa"/>
              <w:left w:w="20" w:type="dxa"/>
              <w:bottom w:w="20" w:type="dxa"/>
              <w:right w:w="20" w:type="dxa"/>
            </w:tcMar>
            <w:vAlign w:val="center"/>
            <w:hideMark/>
          </w:tcPr>
          <w:p w14:paraId="5C94936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AE70831" w14:textId="77777777" w:rsidR="009A1B14" w:rsidRPr="00EE7084" w:rsidRDefault="009A1B14" w:rsidP="001416B9">
            <w:pPr>
              <w:pStyle w:val="movimento"/>
              <w:rPr>
                <w:color w:val="002060"/>
              </w:rPr>
            </w:pPr>
            <w:r w:rsidRPr="00EE7084">
              <w:rPr>
                <w:color w:val="002060"/>
              </w:rPr>
              <w:t>MENTILI ALESSANDRO</w:t>
            </w:r>
          </w:p>
        </w:tc>
        <w:tc>
          <w:tcPr>
            <w:tcW w:w="2200" w:type="dxa"/>
            <w:tcMar>
              <w:top w:w="20" w:type="dxa"/>
              <w:left w:w="20" w:type="dxa"/>
              <w:bottom w:w="20" w:type="dxa"/>
              <w:right w:w="20" w:type="dxa"/>
            </w:tcMar>
            <w:vAlign w:val="center"/>
            <w:hideMark/>
          </w:tcPr>
          <w:p w14:paraId="1C3227BB" w14:textId="77777777" w:rsidR="009A1B14" w:rsidRPr="00EE7084" w:rsidRDefault="009A1B14" w:rsidP="001416B9">
            <w:pPr>
              <w:pStyle w:val="movimento2"/>
              <w:rPr>
                <w:color w:val="002060"/>
              </w:rPr>
            </w:pPr>
            <w:r w:rsidRPr="00EE7084">
              <w:rPr>
                <w:color w:val="002060"/>
              </w:rPr>
              <w:t xml:space="preserve">(REAL SAN GIORGIO) </w:t>
            </w:r>
          </w:p>
        </w:tc>
      </w:tr>
      <w:tr w:rsidR="009A1B14" w:rsidRPr="00EE7084" w14:paraId="5578E17A" w14:textId="77777777" w:rsidTr="001416B9">
        <w:tc>
          <w:tcPr>
            <w:tcW w:w="2200" w:type="dxa"/>
            <w:tcMar>
              <w:top w:w="20" w:type="dxa"/>
              <w:left w:w="20" w:type="dxa"/>
              <w:bottom w:w="20" w:type="dxa"/>
              <w:right w:w="20" w:type="dxa"/>
            </w:tcMar>
            <w:vAlign w:val="center"/>
            <w:hideMark/>
          </w:tcPr>
          <w:p w14:paraId="472A8616" w14:textId="77777777" w:rsidR="009A1B14" w:rsidRPr="00EE7084" w:rsidRDefault="009A1B14" w:rsidP="001416B9">
            <w:pPr>
              <w:pStyle w:val="movimento"/>
              <w:rPr>
                <w:color w:val="002060"/>
              </w:rPr>
            </w:pPr>
            <w:r w:rsidRPr="00EE7084">
              <w:rPr>
                <w:color w:val="002060"/>
              </w:rPr>
              <w:t>FALCETELLI GABRIELE</w:t>
            </w:r>
          </w:p>
        </w:tc>
        <w:tc>
          <w:tcPr>
            <w:tcW w:w="2200" w:type="dxa"/>
            <w:tcMar>
              <w:top w:w="20" w:type="dxa"/>
              <w:left w:w="20" w:type="dxa"/>
              <w:bottom w:w="20" w:type="dxa"/>
              <w:right w:w="20" w:type="dxa"/>
            </w:tcMar>
            <w:vAlign w:val="center"/>
            <w:hideMark/>
          </w:tcPr>
          <w:p w14:paraId="4566C1EC" w14:textId="77777777" w:rsidR="009A1B14" w:rsidRPr="00EE7084" w:rsidRDefault="009A1B14" w:rsidP="001416B9">
            <w:pPr>
              <w:pStyle w:val="movimento2"/>
              <w:rPr>
                <w:color w:val="002060"/>
              </w:rPr>
            </w:pPr>
            <w:r w:rsidRPr="00EE7084">
              <w:rPr>
                <w:color w:val="002060"/>
              </w:rPr>
              <w:t xml:space="preserve">(SAN BIAGIO) </w:t>
            </w:r>
          </w:p>
        </w:tc>
        <w:tc>
          <w:tcPr>
            <w:tcW w:w="800" w:type="dxa"/>
            <w:tcMar>
              <w:top w:w="20" w:type="dxa"/>
              <w:left w:w="20" w:type="dxa"/>
              <w:bottom w:w="20" w:type="dxa"/>
              <w:right w:w="20" w:type="dxa"/>
            </w:tcMar>
            <w:vAlign w:val="center"/>
            <w:hideMark/>
          </w:tcPr>
          <w:p w14:paraId="122A62F6"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F23443D" w14:textId="77777777" w:rsidR="009A1B14" w:rsidRPr="00EE7084" w:rsidRDefault="009A1B14" w:rsidP="001416B9">
            <w:pPr>
              <w:pStyle w:val="movimento"/>
              <w:rPr>
                <w:color w:val="002060"/>
              </w:rPr>
            </w:pPr>
            <w:r w:rsidRPr="00EE7084">
              <w:rPr>
                <w:color w:val="002060"/>
              </w:rPr>
              <w:t>BIONDI ALESSIO</w:t>
            </w:r>
          </w:p>
        </w:tc>
        <w:tc>
          <w:tcPr>
            <w:tcW w:w="2200" w:type="dxa"/>
            <w:tcMar>
              <w:top w:w="20" w:type="dxa"/>
              <w:left w:w="20" w:type="dxa"/>
              <w:bottom w:w="20" w:type="dxa"/>
              <w:right w:w="20" w:type="dxa"/>
            </w:tcMar>
            <w:vAlign w:val="center"/>
            <w:hideMark/>
          </w:tcPr>
          <w:p w14:paraId="06FDE64E" w14:textId="77777777" w:rsidR="009A1B14" w:rsidRPr="00EE7084" w:rsidRDefault="009A1B14" w:rsidP="001416B9">
            <w:pPr>
              <w:pStyle w:val="movimento2"/>
              <w:rPr>
                <w:color w:val="002060"/>
              </w:rPr>
            </w:pPr>
            <w:r w:rsidRPr="00EE7084">
              <w:rPr>
                <w:color w:val="002060"/>
              </w:rPr>
              <w:t xml:space="preserve">(SERRALTA) </w:t>
            </w:r>
          </w:p>
        </w:tc>
      </w:tr>
      <w:tr w:rsidR="009A1B14" w:rsidRPr="00EE7084" w14:paraId="5A8003E3" w14:textId="77777777" w:rsidTr="001416B9">
        <w:tc>
          <w:tcPr>
            <w:tcW w:w="2200" w:type="dxa"/>
            <w:tcMar>
              <w:top w:w="20" w:type="dxa"/>
              <w:left w:w="20" w:type="dxa"/>
              <w:bottom w:w="20" w:type="dxa"/>
              <w:right w:w="20" w:type="dxa"/>
            </w:tcMar>
            <w:vAlign w:val="center"/>
            <w:hideMark/>
          </w:tcPr>
          <w:p w14:paraId="196EE66E" w14:textId="77777777" w:rsidR="009A1B14" w:rsidRPr="00EE7084" w:rsidRDefault="009A1B14" w:rsidP="001416B9">
            <w:pPr>
              <w:pStyle w:val="movimento"/>
              <w:rPr>
                <w:color w:val="002060"/>
              </w:rPr>
            </w:pPr>
            <w:r w:rsidRPr="00EE7084">
              <w:rPr>
                <w:color w:val="002060"/>
              </w:rPr>
              <w:t>MURTEZI ADRIAN</w:t>
            </w:r>
          </w:p>
        </w:tc>
        <w:tc>
          <w:tcPr>
            <w:tcW w:w="2200" w:type="dxa"/>
            <w:tcMar>
              <w:top w:w="20" w:type="dxa"/>
              <w:left w:w="20" w:type="dxa"/>
              <w:bottom w:w="20" w:type="dxa"/>
              <w:right w:w="20" w:type="dxa"/>
            </w:tcMar>
            <w:vAlign w:val="center"/>
            <w:hideMark/>
          </w:tcPr>
          <w:p w14:paraId="4E8ACD05" w14:textId="77777777" w:rsidR="009A1B14" w:rsidRPr="00EE7084" w:rsidRDefault="009A1B14" w:rsidP="001416B9">
            <w:pPr>
              <w:pStyle w:val="movimento2"/>
              <w:rPr>
                <w:color w:val="002060"/>
              </w:rPr>
            </w:pPr>
            <w:r w:rsidRPr="00EE7084">
              <w:rPr>
                <w:color w:val="002060"/>
              </w:rPr>
              <w:t>(</w:t>
            </w:r>
            <w:proofErr w:type="gramStart"/>
            <w:r w:rsidRPr="00EE7084">
              <w:rPr>
                <w:color w:val="002060"/>
              </w:rPr>
              <w:t>U.MANDOLESI</w:t>
            </w:r>
            <w:proofErr w:type="gramEnd"/>
            <w:r w:rsidRPr="00EE7084">
              <w:rPr>
                <w:color w:val="002060"/>
              </w:rPr>
              <w:t xml:space="preserve"> CALCIO) </w:t>
            </w:r>
          </w:p>
        </w:tc>
        <w:tc>
          <w:tcPr>
            <w:tcW w:w="800" w:type="dxa"/>
            <w:tcMar>
              <w:top w:w="20" w:type="dxa"/>
              <w:left w:w="20" w:type="dxa"/>
              <w:bottom w:w="20" w:type="dxa"/>
              <w:right w:w="20" w:type="dxa"/>
            </w:tcMar>
            <w:vAlign w:val="center"/>
            <w:hideMark/>
          </w:tcPr>
          <w:p w14:paraId="3DE82876"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E650313"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43398F6" w14:textId="77777777" w:rsidR="009A1B14" w:rsidRPr="00EE7084" w:rsidRDefault="009A1B14" w:rsidP="001416B9">
            <w:pPr>
              <w:pStyle w:val="movimento2"/>
              <w:rPr>
                <w:color w:val="002060"/>
              </w:rPr>
            </w:pPr>
            <w:r w:rsidRPr="00EE7084">
              <w:rPr>
                <w:color w:val="002060"/>
              </w:rPr>
              <w:t> </w:t>
            </w:r>
          </w:p>
        </w:tc>
      </w:tr>
    </w:tbl>
    <w:p w14:paraId="7C21F23A" w14:textId="77777777" w:rsidR="009A1B14" w:rsidRPr="00EE7084" w:rsidRDefault="009A1B14" w:rsidP="009A1B14">
      <w:pPr>
        <w:pStyle w:val="titolo10"/>
        <w:rPr>
          <w:rFonts w:eastAsiaTheme="minorEastAsia"/>
          <w:color w:val="002060"/>
        </w:rPr>
      </w:pPr>
      <w:r w:rsidRPr="00EE7084">
        <w:rPr>
          <w:color w:val="002060"/>
        </w:rPr>
        <w:t xml:space="preserve">GARE DEL 9/11/2024 </w:t>
      </w:r>
    </w:p>
    <w:p w14:paraId="3D56A850" w14:textId="77777777" w:rsidR="009A1B14" w:rsidRPr="00EE7084" w:rsidRDefault="009A1B14" w:rsidP="009A1B14">
      <w:pPr>
        <w:pStyle w:val="titolo7a"/>
        <w:rPr>
          <w:color w:val="002060"/>
        </w:rPr>
      </w:pPr>
      <w:r w:rsidRPr="00EE7084">
        <w:rPr>
          <w:color w:val="002060"/>
        </w:rPr>
        <w:t xml:space="preserve">PROVVEDIMENTI DISCIPLINARI </w:t>
      </w:r>
    </w:p>
    <w:p w14:paraId="4083C7AD"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1A8FFDAF" w14:textId="77777777" w:rsidR="009A1B14" w:rsidRPr="00EE7084" w:rsidRDefault="009A1B14" w:rsidP="009A1B14">
      <w:pPr>
        <w:pStyle w:val="titolo30"/>
        <w:rPr>
          <w:color w:val="002060"/>
        </w:rPr>
      </w:pPr>
      <w:r w:rsidRPr="00EE7084">
        <w:rPr>
          <w:color w:val="002060"/>
        </w:rPr>
        <w:t xml:space="preserve">SOCIETA' </w:t>
      </w:r>
    </w:p>
    <w:p w14:paraId="2103E124" w14:textId="77777777" w:rsidR="009A1B14" w:rsidRPr="00EE7084" w:rsidRDefault="009A1B14" w:rsidP="009A1B14">
      <w:pPr>
        <w:pStyle w:val="titolo20"/>
        <w:rPr>
          <w:color w:val="002060"/>
        </w:rPr>
      </w:pPr>
      <w:r w:rsidRPr="00EE7084">
        <w:rPr>
          <w:color w:val="002060"/>
        </w:rPr>
        <w:t xml:space="preserve">AMMENDA </w:t>
      </w:r>
    </w:p>
    <w:p w14:paraId="2CE0EF41" w14:textId="77777777" w:rsidR="009A1B14" w:rsidRPr="00EE7084" w:rsidRDefault="009A1B14" w:rsidP="009A1B14">
      <w:pPr>
        <w:pStyle w:val="diffida"/>
        <w:spacing w:before="80" w:beforeAutospacing="0" w:after="40" w:afterAutospacing="0"/>
        <w:jc w:val="left"/>
        <w:rPr>
          <w:color w:val="002060"/>
        </w:rPr>
      </w:pPr>
      <w:r w:rsidRPr="00EE7084">
        <w:rPr>
          <w:color w:val="002060"/>
        </w:rPr>
        <w:lastRenderedPageBreak/>
        <w:t xml:space="preserve">Euro 80,00 AURORA TREIA </w:t>
      </w:r>
      <w:r w:rsidRPr="00EE7084">
        <w:rPr>
          <w:color w:val="002060"/>
        </w:rPr>
        <w:br/>
        <w:t xml:space="preserve">Per comportamento offensivo del proprio pubblico nei confronti dell'arbitro. </w:t>
      </w:r>
    </w:p>
    <w:p w14:paraId="4C476DE6" w14:textId="77777777" w:rsidR="009A1B14" w:rsidRPr="00EE7084" w:rsidRDefault="009A1B14" w:rsidP="009A1B14">
      <w:pPr>
        <w:pStyle w:val="titolo30"/>
        <w:rPr>
          <w:color w:val="002060"/>
        </w:rPr>
      </w:pPr>
      <w:r w:rsidRPr="00EE7084">
        <w:rPr>
          <w:color w:val="002060"/>
        </w:rPr>
        <w:t xml:space="preserve">DIRIGENTI </w:t>
      </w:r>
    </w:p>
    <w:p w14:paraId="6B4FEFDC" w14:textId="77777777" w:rsidR="009A1B14" w:rsidRPr="00EE7084" w:rsidRDefault="009A1B14" w:rsidP="009A1B14">
      <w:pPr>
        <w:pStyle w:val="titolo20"/>
        <w:rPr>
          <w:color w:val="002060"/>
        </w:rPr>
      </w:pPr>
      <w:r w:rsidRPr="00EE7084">
        <w:rPr>
          <w:color w:val="002060"/>
        </w:rPr>
        <w:t xml:space="preserve">INIBIZIONE A TEMPO OPPURE SQUALIFICA A GARE: FINO AL 15/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7A63EEF4" w14:textId="77777777" w:rsidTr="001416B9">
        <w:tc>
          <w:tcPr>
            <w:tcW w:w="2200" w:type="dxa"/>
            <w:tcMar>
              <w:top w:w="20" w:type="dxa"/>
              <w:left w:w="20" w:type="dxa"/>
              <w:bottom w:w="20" w:type="dxa"/>
              <w:right w:w="20" w:type="dxa"/>
            </w:tcMar>
            <w:vAlign w:val="center"/>
            <w:hideMark/>
          </w:tcPr>
          <w:p w14:paraId="74B1CCEB" w14:textId="77777777" w:rsidR="009A1B14" w:rsidRPr="00EE7084" w:rsidRDefault="009A1B14" w:rsidP="001416B9">
            <w:pPr>
              <w:pStyle w:val="movimento"/>
              <w:rPr>
                <w:color w:val="002060"/>
              </w:rPr>
            </w:pPr>
            <w:r w:rsidRPr="00EE7084">
              <w:rPr>
                <w:color w:val="002060"/>
              </w:rPr>
              <w:t>FARABOLLINI SANDRO</w:t>
            </w:r>
          </w:p>
        </w:tc>
        <w:tc>
          <w:tcPr>
            <w:tcW w:w="2200" w:type="dxa"/>
            <w:tcMar>
              <w:top w:w="20" w:type="dxa"/>
              <w:left w:w="20" w:type="dxa"/>
              <w:bottom w:w="20" w:type="dxa"/>
              <w:right w:w="20" w:type="dxa"/>
            </w:tcMar>
            <w:vAlign w:val="center"/>
            <w:hideMark/>
          </w:tcPr>
          <w:p w14:paraId="640F5944" w14:textId="77777777" w:rsidR="009A1B14" w:rsidRPr="00EE7084" w:rsidRDefault="009A1B14" w:rsidP="001416B9">
            <w:pPr>
              <w:pStyle w:val="movimento2"/>
              <w:rPr>
                <w:color w:val="002060"/>
              </w:rPr>
            </w:pPr>
            <w:r w:rsidRPr="00EE7084">
              <w:rPr>
                <w:color w:val="002060"/>
              </w:rPr>
              <w:t xml:space="preserve">(AURORA TREIA) </w:t>
            </w:r>
          </w:p>
        </w:tc>
        <w:tc>
          <w:tcPr>
            <w:tcW w:w="800" w:type="dxa"/>
            <w:tcMar>
              <w:top w:w="20" w:type="dxa"/>
              <w:left w:w="20" w:type="dxa"/>
              <w:bottom w:w="20" w:type="dxa"/>
              <w:right w:w="20" w:type="dxa"/>
            </w:tcMar>
            <w:vAlign w:val="center"/>
            <w:hideMark/>
          </w:tcPr>
          <w:p w14:paraId="3BE0765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D2801D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2DBEEC5" w14:textId="77777777" w:rsidR="009A1B14" w:rsidRPr="00EE7084" w:rsidRDefault="009A1B14" w:rsidP="001416B9">
            <w:pPr>
              <w:pStyle w:val="movimento2"/>
              <w:rPr>
                <w:color w:val="002060"/>
              </w:rPr>
            </w:pPr>
            <w:r w:rsidRPr="00EE7084">
              <w:rPr>
                <w:color w:val="002060"/>
              </w:rPr>
              <w:t> </w:t>
            </w:r>
          </w:p>
        </w:tc>
      </w:tr>
    </w:tbl>
    <w:p w14:paraId="66D2FC5A" w14:textId="77777777" w:rsidR="009A1B14" w:rsidRPr="00EE7084" w:rsidRDefault="009A1B14" w:rsidP="009A1B14">
      <w:pPr>
        <w:pStyle w:val="diffida"/>
        <w:spacing w:before="80" w:beforeAutospacing="0" w:after="40" w:afterAutospacing="0"/>
        <w:jc w:val="left"/>
        <w:rPr>
          <w:rFonts w:eastAsiaTheme="minorEastAsia"/>
          <w:color w:val="002060"/>
        </w:rPr>
      </w:pPr>
      <w:r w:rsidRPr="00EE7084">
        <w:rPr>
          <w:color w:val="002060"/>
        </w:rPr>
        <w:t xml:space="preserve">Espulso per essere entrato sul terreno di gioco senza autorizzazione, prendeva posto in tribuna al fine di offendere l'arbitro per tutta la durata della gara integrando così la condotta irriguardosa prevista e punita dall'art. 36 comma 2 lett. A) CGS. </w:t>
      </w:r>
    </w:p>
    <w:p w14:paraId="4727F052" w14:textId="77777777" w:rsidR="009A1B14" w:rsidRPr="00EE7084" w:rsidRDefault="009A1B14" w:rsidP="009A1B14">
      <w:pPr>
        <w:pStyle w:val="titolo30"/>
        <w:rPr>
          <w:color w:val="002060"/>
        </w:rPr>
      </w:pPr>
      <w:r w:rsidRPr="00EE7084">
        <w:rPr>
          <w:color w:val="002060"/>
        </w:rPr>
        <w:t xml:space="preserve">CALCIATORI ESPULSI </w:t>
      </w:r>
    </w:p>
    <w:p w14:paraId="623B5BA5" w14:textId="77777777" w:rsidR="009A1B14" w:rsidRPr="00EE7084" w:rsidRDefault="009A1B14" w:rsidP="009A1B14">
      <w:pPr>
        <w:pStyle w:val="titolo20"/>
        <w:rPr>
          <w:color w:val="002060"/>
        </w:rPr>
      </w:pPr>
      <w:r w:rsidRPr="00EE708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27E2537F" w14:textId="77777777" w:rsidTr="001416B9">
        <w:tc>
          <w:tcPr>
            <w:tcW w:w="2200" w:type="dxa"/>
            <w:tcMar>
              <w:top w:w="20" w:type="dxa"/>
              <w:left w:w="20" w:type="dxa"/>
              <w:bottom w:w="20" w:type="dxa"/>
              <w:right w:w="20" w:type="dxa"/>
            </w:tcMar>
            <w:vAlign w:val="center"/>
            <w:hideMark/>
          </w:tcPr>
          <w:p w14:paraId="1A37AB53" w14:textId="77777777" w:rsidR="009A1B14" w:rsidRPr="00EE7084" w:rsidRDefault="009A1B14" w:rsidP="001416B9">
            <w:pPr>
              <w:pStyle w:val="movimento"/>
              <w:rPr>
                <w:color w:val="002060"/>
              </w:rPr>
            </w:pPr>
            <w:r w:rsidRPr="00EE7084">
              <w:rPr>
                <w:color w:val="002060"/>
              </w:rPr>
              <w:t>MEDEI LEONARDO</w:t>
            </w:r>
          </w:p>
        </w:tc>
        <w:tc>
          <w:tcPr>
            <w:tcW w:w="2200" w:type="dxa"/>
            <w:tcMar>
              <w:top w:w="20" w:type="dxa"/>
              <w:left w:w="20" w:type="dxa"/>
              <w:bottom w:w="20" w:type="dxa"/>
              <w:right w:w="20" w:type="dxa"/>
            </w:tcMar>
            <w:vAlign w:val="center"/>
            <w:hideMark/>
          </w:tcPr>
          <w:p w14:paraId="64B45595" w14:textId="77777777" w:rsidR="009A1B14" w:rsidRPr="00EE7084" w:rsidRDefault="009A1B14" w:rsidP="001416B9">
            <w:pPr>
              <w:pStyle w:val="movimento2"/>
              <w:rPr>
                <w:color w:val="002060"/>
              </w:rPr>
            </w:pPr>
            <w:r w:rsidRPr="00EE7084">
              <w:rPr>
                <w:color w:val="002060"/>
              </w:rPr>
              <w:t xml:space="preserve">(AURORA TREIA) </w:t>
            </w:r>
          </w:p>
        </w:tc>
        <w:tc>
          <w:tcPr>
            <w:tcW w:w="800" w:type="dxa"/>
            <w:tcMar>
              <w:top w:w="20" w:type="dxa"/>
              <w:left w:w="20" w:type="dxa"/>
              <w:bottom w:w="20" w:type="dxa"/>
              <w:right w:w="20" w:type="dxa"/>
            </w:tcMar>
            <w:vAlign w:val="center"/>
            <w:hideMark/>
          </w:tcPr>
          <w:p w14:paraId="75442B7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343609F" w14:textId="77777777" w:rsidR="009A1B14" w:rsidRPr="00EE7084" w:rsidRDefault="009A1B14" w:rsidP="001416B9">
            <w:pPr>
              <w:pStyle w:val="movimento"/>
              <w:rPr>
                <w:color w:val="002060"/>
              </w:rPr>
            </w:pPr>
            <w:r w:rsidRPr="00EE7084">
              <w:rPr>
                <w:color w:val="002060"/>
              </w:rPr>
              <w:t>CUCCULELLI CHRISTIAN</w:t>
            </w:r>
          </w:p>
        </w:tc>
        <w:tc>
          <w:tcPr>
            <w:tcW w:w="2200" w:type="dxa"/>
            <w:tcMar>
              <w:top w:w="20" w:type="dxa"/>
              <w:left w:w="20" w:type="dxa"/>
              <w:bottom w:w="20" w:type="dxa"/>
              <w:right w:w="20" w:type="dxa"/>
            </w:tcMar>
            <w:vAlign w:val="center"/>
            <w:hideMark/>
          </w:tcPr>
          <w:p w14:paraId="5ADE940B" w14:textId="77777777" w:rsidR="009A1B14" w:rsidRPr="00EE7084" w:rsidRDefault="009A1B14" w:rsidP="001416B9">
            <w:pPr>
              <w:pStyle w:val="movimento2"/>
              <w:rPr>
                <w:color w:val="002060"/>
              </w:rPr>
            </w:pPr>
            <w:r w:rsidRPr="00EE7084">
              <w:rPr>
                <w:color w:val="002060"/>
              </w:rPr>
              <w:t xml:space="preserve">(CASTELRAIMONDO CALCIO A 5) </w:t>
            </w:r>
          </w:p>
        </w:tc>
      </w:tr>
    </w:tbl>
    <w:p w14:paraId="30A9FF63" w14:textId="77777777" w:rsidR="009A1B14" w:rsidRPr="00EE7084" w:rsidRDefault="009A1B14" w:rsidP="009A1B14">
      <w:pPr>
        <w:pStyle w:val="titolo30"/>
        <w:rPr>
          <w:rFonts w:eastAsiaTheme="minorEastAsia"/>
          <w:color w:val="002060"/>
        </w:rPr>
      </w:pPr>
      <w:r w:rsidRPr="00EE7084">
        <w:rPr>
          <w:color w:val="002060"/>
        </w:rPr>
        <w:t xml:space="preserve">CALCIATORI NON ESPULSI </w:t>
      </w:r>
    </w:p>
    <w:p w14:paraId="04B7410D" w14:textId="77777777" w:rsidR="009A1B14" w:rsidRPr="00EE7084" w:rsidRDefault="009A1B14" w:rsidP="009A1B14">
      <w:pPr>
        <w:pStyle w:val="titolo20"/>
        <w:rPr>
          <w:color w:val="002060"/>
        </w:rPr>
      </w:pPr>
      <w:r w:rsidRPr="00EE708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FD1A542" w14:textId="77777777" w:rsidTr="001416B9">
        <w:tc>
          <w:tcPr>
            <w:tcW w:w="2200" w:type="dxa"/>
            <w:tcMar>
              <w:top w:w="20" w:type="dxa"/>
              <w:left w:w="20" w:type="dxa"/>
              <w:bottom w:w="20" w:type="dxa"/>
              <w:right w:w="20" w:type="dxa"/>
            </w:tcMar>
            <w:vAlign w:val="center"/>
            <w:hideMark/>
          </w:tcPr>
          <w:p w14:paraId="05473929" w14:textId="77777777" w:rsidR="009A1B14" w:rsidRPr="00EE7084" w:rsidRDefault="009A1B14" w:rsidP="001416B9">
            <w:pPr>
              <w:pStyle w:val="movimento"/>
              <w:rPr>
                <w:color w:val="002060"/>
              </w:rPr>
            </w:pPr>
            <w:r w:rsidRPr="00EE7084">
              <w:rPr>
                <w:color w:val="002060"/>
              </w:rPr>
              <w:t>PANETTI NICOLAS</w:t>
            </w:r>
          </w:p>
        </w:tc>
        <w:tc>
          <w:tcPr>
            <w:tcW w:w="2200" w:type="dxa"/>
            <w:tcMar>
              <w:top w:w="20" w:type="dxa"/>
              <w:left w:w="20" w:type="dxa"/>
              <w:bottom w:w="20" w:type="dxa"/>
              <w:right w:w="20" w:type="dxa"/>
            </w:tcMar>
            <w:vAlign w:val="center"/>
            <w:hideMark/>
          </w:tcPr>
          <w:p w14:paraId="18689E88" w14:textId="77777777" w:rsidR="009A1B14" w:rsidRPr="00EE7084" w:rsidRDefault="009A1B14" w:rsidP="001416B9">
            <w:pPr>
              <w:pStyle w:val="movimento2"/>
              <w:rPr>
                <w:color w:val="002060"/>
              </w:rPr>
            </w:pPr>
            <w:r w:rsidRPr="00EE7084">
              <w:rPr>
                <w:color w:val="002060"/>
              </w:rPr>
              <w:t xml:space="preserve">(OSIMO FIVE) </w:t>
            </w:r>
          </w:p>
        </w:tc>
        <w:tc>
          <w:tcPr>
            <w:tcW w:w="800" w:type="dxa"/>
            <w:tcMar>
              <w:top w:w="20" w:type="dxa"/>
              <w:left w:w="20" w:type="dxa"/>
              <w:bottom w:w="20" w:type="dxa"/>
              <w:right w:w="20" w:type="dxa"/>
            </w:tcMar>
            <w:vAlign w:val="center"/>
            <w:hideMark/>
          </w:tcPr>
          <w:p w14:paraId="0096899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A28686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B3AF4E3" w14:textId="77777777" w:rsidR="009A1B14" w:rsidRPr="00EE7084" w:rsidRDefault="009A1B14" w:rsidP="001416B9">
            <w:pPr>
              <w:pStyle w:val="movimento2"/>
              <w:rPr>
                <w:color w:val="002060"/>
              </w:rPr>
            </w:pPr>
            <w:r w:rsidRPr="00EE7084">
              <w:rPr>
                <w:color w:val="002060"/>
              </w:rPr>
              <w:t> </w:t>
            </w:r>
          </w:p>
        </w:tc>
      </w:tr>
    </w:tbl>
    <w:p w14:paraId="38BDAFB7" w14:textId="77777777" w:rsidR="009A1B14" w:rsidRPr="00EE7084" w:rsidRDefault="009A1B14" w:rsidP="009A1B14">
      <w:pPr>
        <w:pStyle w:val="titolo20"/>
        <w:rPr>
          <w:rFonts w:eastAsiaTheme="minorEastAsia"/>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77F0EC82" w14:textId="77777777" w:rsidTr="001416B9">
        <w:tc>
          <w:tcPr>
            <w:tcW w:w="2200" w:type="dxa"/>
            <w:tcMar>
              <w:top w:w="20" w:type="dxa"/>
              <w:left w:w="20" w:type="dxa"/>
              <w:bottom w:w="20" w:type="dxa"/>
              <w:right w:w="20" w:type="dxa"/>
            </w:tcMar>
            <w:vAlign w:val="center"/>
            <w:hideMark/>
          </w:tcPr>
          <w:p w14:paraId="600AD80B" w14:textId="77777777" w:rsidR="009A1B14" w:rsidRPr="00EE7084" w:rsidRDefault="009A1B14" w:rsidP="001416B9">
            <w:pPr>
              <w:pStyle w:val="movimento"/>
              <w:rPr>
                <w:color w:val="002060"/>
              </w:rPr>
            </w:pPr>
            <w:r w:rsidRPr="00EE7084">
              <w:rPr>
                <w:color w:val="002060"/>
              </w:rPr>
              <w:t>CALTI ANGELO GIUSEPPE</w:t>
            </w:r>
          </w:p>
        </w:tc>
        <w:tc>
          <w:tcPr>
            <w:tcW w:w="2200" w:type="dxa"/>
            <w:tcMar>
              <w:top w:w="20" w:type="dxa"/>
              <w:left w:w="20" w:type="dxa"/>
              <w:bottom w:w="20" w:type="dxa"/>
              <w:right w:w="20" w:type="dxa"/>
            </w:tcMar>
            <w:vAlign w:val="center"/>
            <w:hideMark/>
          </w:tcPr>
          <w:p w14:paraId="1B0F12A9" w14:textId="77777777" w:rsidR="009A1B14" w:rsidRPr="00EE7084" w:rsidRDefault="009A1B14" w:rsidP="001416B9">
            <w:pPr>
              <w:pStyle w:val="movimento2"/>
              <w:rPr>
                <w:color w:val="002060"/>
              </w:rPr>
            </w:pPr>
            <w:r w:rsidRPr="00EE7084">
              <w:rPr>
                <w:color w:val="002060"/>
              </w:rPr>
              <w:t xml:space="preserve">(AURORA TREIA) </w:t>
            </w:r>
          </w:p>
        </w:tc>
        <w:tc>
          <w:tcPr>
            <w:tcW w:w="800" w:type="dxa"/>
            <w:tcMar>
              <w:top w:w="20" w:type="dxa"/>
              <w:left w:w="20" w:type="dxa"/>
              <w:bottom w:w="20" w:type="dxa"/>
              <w:right w:w="20" w:type="dxa"/>
            </w:tcMar>
            <w:vAlign w:val="center"/>
            <w:hideMark/>
          </w:tcPr>
          <w:p w14:paraId="2C4BB01E"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EB036C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9316B5E" w14:textId="77777777" w:rsidR="009A1B14" w:rsidRPr="00EE7084" w:rsidRDefault="009A1B14" w:rsidP="001416B9">
            <w:pPr>
              <w:pStyle w:val="movimento2"/>
              <w:rPr>
                <w:color w:val="002060"/>
              </w:rPr>
            </w:pPr>
            <w:r w:rsidRPr="00EE7084">
              <w:rPr>
                <w:color w:val="002060"/>
              </w:rPr>
              <w:t> </w:t>
            </w:r>
          </w:p>
        </w:tc>
      </w:tr>
    </w:tbl>
    <w:p w14:paraId="70AE1EB3"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544D394B" w14:textId="77777777" w:rsidTr="001416B9">
        <w:tc>
          <w:tcPr>
            <w:tcW w:w="2200" w:type="dxa"/>
            <w:tcMar>
              <w:top w:w="20" w:type="dxa"/>
              <w:left w:w="20" w:type="dxa"/>
              <w:bottom w:w="20" w:type="dxa"/>
              <w:right w:w="20" w:type="dxa"/>
            </w:tcMar>
            <w:vAlign w:val="center"/>
            <w:hideMark/>
          </w:tcPr>
          <w:p w14:paraId="62DCB362" w14:textId="77777777" w:rsidR="009A1B14" w:rsidRPr="00EE7084" w:rsidRDefault="009A1B14" w:rsidP="001416B9">
            <w:pPr>
              <w:pStyle w:val="movimento"/>
              <w:rPr>
                <w:color w:val="002060"/>
              </w:rPr>
            </w:pPr>
            <w:r w:rsidRPr="00EE7084">
              <w:rPr>
                <w:color w:val="002060"/>
              </w:rPr>
              <w:t>CHACON SALAZAR ANDERSON PEDRO</w:t>
            </w:r>
          </w:p>
        </w:tc>
        <w:tc>
          <w:tcPr>
            <w:tcW w:w="2200" w:type="dxa"/>
            <w:tcMar>
              <w:top w:w="20" w:type="dxa"/>
              <w:left w:w="20" w:type="dxa"/>
              <w:bottom w:w="20" w:type="dxa"/>
              <w:right w:w="20" w:type="dxa"/>
            </w:tcMar>
            <w:vAlign w:val="center"/>
            <w:hideMark/>
          </w:tcPr>
          <w:p w14:paraId="47DAA845" w14:textId="77777777" w:rsidR="009A1B14" w:rsidRPr="00EE7084" w:rsidRDefault="009A1B14" w:rsidP="001416B9">
            <w:pPr>
              <w:pStyle w:val="movimento2"/>
              <w:rPr>
                <w:color w:val="002060"/>
              </w:rPr>
            </w:pPr>
            <w:r w:rsidRPr="00EE7084">
              <w:rPr>
                <w:color w:val="002060"/>
              </w:rPr>
              <w:t xml:space="preserve">(AURORA TREIA) </w:t>
            </w:r>
          </w:p>
        </w:tc>
        <w:tc>
          <w:tcPr>
            <w:tcW w:w="800" w:type="dxa"/>
            <w:tcMar>
              <w:top w:w="20" w:type="dxa"/>
              <w:left w:w="20" w:type="dxa"/>
              <w:bottom w:w="20" w:type="dxa"/>
              <w:right w:w="20" w:type="dxa"/>
            </w:tcMar>
            <w:vAlign w:val="center"/>
            <w:hideMark/>
          </w:tcPr>
          <w:p w14:paraId="2A76279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1D9EBD5" w14:textId="77777777" w:rsidR="009A1B14" w:rsidRPr="00EE7084" w:rsidRDefault="009A1B14" w:rsidP="001416B9">
            <w:pPr>
              <w:pStyle w:val="movimento"/>
              <w:rPr>
                <w:color w:val="002060"/>
              </w:rPr>
            </w:pPr>
            <w:r w:rsidRPr="00EE7084">
              <w:rPr>
                <w:color w:val="002060"/>
              </w:rPr>
              <w:t>SILEONI TOMMASO</w:t>
            </w:r>
          </w:p>
        </w:tc>
        <w:tc>
          <w:tcPr>
            <w:tcW w:w="2200" w:type="dxa"/>
            <w:tcMar>
              <w:top w:w="20" w:type="dxa"/>
              <w:left w:w="20" w:type="dxa"/>
              <w:bottom w:w="20" w:type="dxa"/>
              <w:right w:w="20" w:type="dxa"/>
            </w:tcMar>
            <w:vAlign w:val="center"/>
            <w:hideMark/>
          </w:tcPr>
          <w:p w14:paraId="7038F649" w14:textId="77777777" w:rsidR="009A1B14" w:rsidRPr="00EE7084" w:rsidRDefault="009A1B14" w:rsidP="001416B9">
            <w:pPr>
              <w:pStyle w:val="movimento2"/>
              <w:rPr>
                <w:color w:val="002060"/>
              </w:rPr>
            </w:pPr>
            <w:r w:rsidRPr="00EE7084">
              <w:rPr>
                <w:color w:val="002060"/>
              </w:rPr>
              <w:t xml:space="preserve">(AURORA TREIA) </w:t>
            </w:r>
          </w:p>
        </w:tc>
      </w:tr>
      <w:tr w:rsidR="009A1B14" w:rsidRPr="00EE7084" w14:paraId="50AA9F0B" w14:textId="77777777" w:rsidTr="001416B9">
        <w:tc>
          <w:tcPr>
            <w:tcW w:w="2200" w:type="dxa"/>
            <w:tcMar>
              <w:top w:w="20" w:type="dxa"/>
              <w:left w:w="20" w:type="dxa"/>
              <w:bottom w:w="20" w:type="dxa"/>
              <w:right w:w="20" w:type="dxa"/>
            </w:tcMar>
            <w:vAlign w:val="center"/>
            <w:hideMark/>
          </w:tcPr>
          <w:p w14:paraId="319BC5F1" w14:textId="77777777" w:rsidR="009A1B14" w:rsidRPr="00EE7084" w:rsidRDefault="009A1B14" w:rsidP="001416B9">
            <w:pPr>
              <w:pStyle w:val="movimento"/>
              <w:rPr>
                <w:color w:val="002060"/>
              </w:rPr>
            </w:pPr>
            <w:r w:rsidRPr="00EE7084">
              <w:rPr>
                <w:color w:val="002060"/>
              </w:rPr>
              <w:t>PESCETELLI DIEGO</w:t>
            </w:r>
          </w:p>
        </w:tc>
        <w:tc>
          <w:tcPr>
            <w:tcW w:w="2200" w:type="dxa"/>
            <w:tcMar>
              <w:top w:w="20" w:type="dxa"/>
              <w:left w:w="20" w:type="dxa"/>
              <w:bottom w:w="20" w:type="dxa"/>
              <w:right w:w="20" w:type="dxa"/>
            </w:tcMar>
            <w:vAlign w:val="center"/>
            <w:hideMark/>
          </w:tcPr>
          <w:p w14:paraId="40058445" w14:textId="77777777" w:rsidR="009A1B14" w:rsidRPr="00EE7084" w:rsidRDefault="009A1B14" w:rsidP="001416B9">
            <w:pPr>
              <w:pStyle w:val="movimento2"/>
              <w:rPr>
                <w:color w:val="002060"/>
              </w:rPr>
            </w:pPr>
            <w:r w:rsidRPr="00EE7084">
              <w:rPr>
                <w:color w:val="002060"/>
              </w:rPr>
              <w:t xml:space="preserve">(CASTELRAIMONDO CALCIO A 5) </w:t>
            </w:r>
          </w:p>
        </w:tc>
        <w:tc>
          <w:tcPr>
            <w:tcW w:w="800" w:type="dxa"/>
            <w:tcMar>
              <w:top w:w="20" w:type="dxa"/>
              <w:left w:w="20" w:type="dxa"/>
              <w:bottom w:w="20" w:type="dxa"/>
              <w:right w:w="20" w:type="dxa"/>
            </w:tcMar>
            <w:vAlign w:val="center"/>
            <w:hideMark/>
          </w:tcPr>
          <w:p w14:paraId="2EB01D1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559B767" w14:textId="77777777" w:rsidR="009A1B14" w:rsidRPr="00EE7084" w:rsidRDefault="009A1B14" w:rsidP="001416B9">
            <w:pPr>
              <w:pStyle w:val="movimento"/>
              <w:rPr>
                <w:color w:val="002060"/>
              </w:rPr>
            </w:pPr>
            <w:r w:rsidRPr="00EE7084">
              <w:rPr>
                <w:color w:val="002060"/>
              </w:rPr>
              <w:t>RICCI FRANCESCO</w:t>
            </w:r>
          </w:p>
        </w:tc>
        <w:tc>
          <w:tcPr>
            <w:tcW w:w="2200" w:type="dxa"/>
            <w:tcMar>
              <w:top w:w="20" w:type="dxa"/>
              <w:left w:w="20" w:type="dxa"/>
              <w:bottom w:w="20" w:type="dxa"/>
              <w:right w:w="20" w:type="dxa"/>
            </w:tcMar>
            <w:vAlign w:val="center"/>
            <w:hideMark/>
          </w:tcPr>
          <w:p w14:paraId="4DDDCA67" w14:textId="77777777" w:rsidR="009A1B14" w:rsidRPr="00EE7084" w:rsidRDefault="009A1B14" w:rsidP="001416B9">
            <w:pPr>
              <w:pStyle w:val="movimento2"/>
              <w:rPr>
                <w:color w:val="002060"/>
              </w:rPr>
            </w:pPr>
            <w:r w:rsidRPr="00EE7084">
              <w:rPr>
                <w:color w:val="002060"/>
              </w:rPr>
              <w:t xml:space="preserve">(CASTELRAIMONDO CALCIO A 5) </w:t>
            </w:r>
          </w:p>
        </w:tc>
      </w:tr>
      <w:tr w:rsidR="009A1B14" w:rsidRPr="00EE7084" w14:paraId="6AB70883" w14:textId="77777777" w:rsidTr="001416B9">
        <w:tc>
          <w:tcPr>
            <w:tcW w:w="2200" w:type="dxa"/>
            <w:tcMar>
              <w:top w:w="20" w:type="dxa"/>
              <w:left w:w="20" w:type="dxa"/>
              <w:bottom w:w="20" w:type="dxa"/>
              <w:right w:w="20" w:type="dxa"/>
            </w:tcMar>
            <w:vAlign w:val="center"/>
            <w:hideMark/>
          </w:tcPr>
          <w:p w14:paraId="3CA449BB" w14:textId="77777777" w:rsidR="009A1B14" w:rsidRPr="00EE7084" w:rsidRDefault="009A1B14" w:rsidP="001416B9">
            <w:pPr>
              <w:pStyle w:val="movimento"/>
              <w:rPr>
                <w:color w:val="002060"/>
              </w:rPr>
            </w:pPr>
            <w:r w:rsidRPr="00EE7084">
              <w:rPr>
                <w:color w:val="002060"/>
              </w:rPr>
              <w:t>PISCOPO EDOARDO</w:t>
            </w:r>
          </w:p>
        </w:tc>
        <w:tc>
          <w:tcPr>
            <w:tcW w:w="2200" w:type="dxa"/>
            <w:tcMar>
              <w:top w:w="20" w:type="dxa"/>
              <w:left w:w="20" w:type="dxa"/>
              <w:bottom w:w="20" w:type="dxa"/>
              <w:right w:w="20" w:type="dxa"/>
            </w:tcMar>
            <w:vAlign w:val="center"/>
            <w:hideMark/>
          </w:tcPr>
          <w:p w14:paraId="05AD5185" w14:textId="77777777" w:rsidR="009A1B14" w:rsidRPr="00EE7084" w:rsidRDefault="009A1B14" w:rsidP="001416B9">
            <w:pPr>
              <w:pStyle w:val="movimento2"/>
              <w:rPr>
                <w:color w:val="002060"/>
              </w:rPr>
            </w:pPr>
            <w:r w:rsidRPr="00EE7084">
              <w:rPr>
                <w:color w:val="002060"/>
              </w:rPr>
              <w:t xml:space="preserve">(OSIMO FIVE) </w:t>
            </w:r>
          </w:p>
        </w:tc>
        <w:tc>
          <w:tcPr>
            <w:tcW w:w="800" w:type="dxa"/>
            <w:tcMar>
              <w:top w:w="20" w:type="dxa"/>
              <w:left w:w="20" w:type="dxa"/>
              <w:bottom w:w="20" w:type="dxa"/>
              <w:right w:w="20" w:type="dxa"/>
            </w:tcMar>
            <w:vAlign w:val="center"/>
            <w:hideMark/>
          </w:tcPr>
          <w:p w14:paraId="651D12D6"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7688C7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0E05F5B" w14:textId="77777777" w:rsidR="009A1B14" w:rsidRPr="00EE7084" w:rsidRDefault="009A1B14" w:rsidP="001416B9">
            <w:pPr>
              <w:pStyle w:val="movimento2"/>
              <w:rPr>
                <w:color w:val="002060"/>
              </w:rPr>
            </w:pPr>
            <w:r w:rsidRPr="00EE7084">
              <w:rPr>
                <w:color w:val="002060"/>
              </w:rPr>
              <w:t> </w:t>
            </w:r>
          </w:p>
        </w:tc>
      </w:tr>
    </w:tbl>
    <w:p w14:paraId="0ACE7D5C" w14:textId="77777777" w:rsidR="009A1B14" w:rsidRDefault="009A1B14" w:rsidP="009A1B14">
      <w:pPr>
        <w:pStyle w:val="breakline"/>
        <w:rPr>
          <w:color w:val="002060"/>
        </w:rPr>
      </w:pPr>
    </w:p>
    <w:p w14:paraId="2EABD7E3" w14:textId="77777777" w:rsidR="009A1B14" w:rsidRPr="00BD581B" w:rsidRDefault="009A1B14" w:rsidP="009A1B14">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185F26A" w14:textId="77777777" w:rsidR="009A1B14" w:rsidRPr="00BD581B" w:rsidRDefault="009A1B14" w:rsidP="009A1B14">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AB182E8" w14:textId="77777777" w:rsidR="009A1B14" w:rsidRPr="00EE7084" w:rsidRDefault="009A1B14" w:rsidP="009A1B14">
      <w:pPr>
        <w:pStyle w:val="breakline"/>
        <w:rPr>
          <w:rFonts w:eastAsiaTheme="minorEastAsia"/>
          <w:color w:val="002060"/>
        </w:rPr>
      </w:pPr>
    </w:p>
    <w:p w14:paraId="66F7D32C" w14:textId="77777777" w:rsidR="009A1B14" w:rsidRPr="00EE7084" w:rsidRDefault="009A1B14" w:rsidP="009A1B14">
      <w:pPr>
        <w:pStyle w:val="titoloprinc0"/>
        <w:rPr>
          <w:color w:val="002060"/>
        </w:rPr>
      </w:pPr>
      <w:r w:rsidRPr="00EE7084">
        <w:rPr>
          <w:color w:val="002060"/>
        </w:rPr>
        <w:t>CLASSIFICA</w:t>
      </w:r>
    </w:p>
    <w:p w14:paraId="4C6D3778" w14:textId="77777777" w:rsidR="009A1B14" w:rsidRPr="00EE7084" w:rsidRDefault="009A1B14" w:rsidP="009A1B14">
      <w:pPr>
        <w:pStyle w:val="breakline"/>
        <w:rPr>
          <w:color w:val="002060"/>
        </w:rPr>
      </w:pPr>
    </w:p>
    <w:p w14:paraId="14F5D36F" w14:textId="77777777" w:rsidR="009A1B14" w:rsidRPr="00EE7084" w:rsidRDefault="009A1B14" w:rsidP="009A1B14">
      <w:pPr>
        <w:pStyle w:val="breakline"/>
        <w:rPr>
          <w:color w:val="002060"/>
        </w:rPr>
      </w:pPr>
    </w:p>
    <w:p w14:paraId="35BCFED3" w14:textId="77777777" w:rsidR="009A1B14" w:rsidRPr="00EE7084" w:rsidRDefault="009A1B14" w:rsidP="009A1B14">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03105A75"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8B2A7"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A8DE1"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1C914"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BE405"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79943"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F8C83"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E4A04"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A5FC8"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95DD1"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0CC75" w14:textId="77777777" w:rsidR="009A1B14" w:rsidRPr="00EE7084" w:rsidRDefault="009A1B14" w:rsidP="001416B9">
            <w:pPr>
              <w:pStyle w:val="headertabella0"/>
              <w:rPr>
                <w:color w:val="002060"/>
              </w:rPr>
            </w:pPr>
            <w:r w:rsidRPr="00EE7084">
              <w:rPr>
                <w:color w:val="002060"/>
              </w:rPr>
              <w:t>PE</w:t>
            </w:r>
          </w:p>
        </w:tc>
      </w:tr>
      <w:tr w:rsidR="009A1B14" w:rsidRPr="00EE7084" w14:paraId="6EA334EB"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6AE597" w14:textId="77777777" w:rsidR="009A1B14" w:rsidRPr="00EE7084" w:rsidRDefault="009A1B14" w:rsidP="001416B9">
            <w:pPr>
              <w:pStyle w:val="rowtabella0"/>
              <w:rPr>
                <w:color w:val="002060"/>
              </w:rPr>
            </w:pPr>
            <w:r w:rsidRPr="00EE7084">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9658"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27932"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5B1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58B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831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6ABD"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BCE3"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1D6B"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05A40" w14:textId="77777777" w:rsidR="009A1B14" w:rsidRPr="00EE7084" w:rsidRDefault="009A1B14" w:rsidP="001416B9">
            <w:pPr>
              <w:pStyle w:val="rowtabella0"/>
              <w:jc w:val="center"/>
              <w:rPr>
                <w:color w:val="002060"/>
              </w:rPr>
            </w:pPr>
            <w:r w:rsidRPr="00EE7084">
              <w:rPr>
                <w:color w:val="002060"/>
              </w:rPr>
              <w:t>0</w:t>
            </w:r>
          </w:p>
        </w:tc>
      </w:tr>
      <w:tr w:rsidR="009A1B14" w:rsidRPr="00EE7084" w14:paraId="0AE4409F"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321C40" w14:textId="77777777" w:rsidR="009A1B14" w:rsidRPr="00EE7084" w:rsidRDefault="009A1B14" w:rsidP="001416B9">
            <w:pPr>
              <w:pStyle w:val="rowtabella0"/>
              <w:rPr>
                <w:color w:val="002060"/>
              </w:rPr>
            </w:pPr>
            <w:r w:rsidRPr="00EE7084">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86E9"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E7350"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A6F4C"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890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1CA42"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EAFE"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BE1C6"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4F0E"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BC07" w14:textId="77777777" w:rsidR="009A1B14" w:rsidRPr="00EE7084" w:rsidRDefault="009A1B14" w:rsidP="001416B9">
            <w:pPr>
              <w:pStyle w:val="rowtabella0"/>
              <w:jc w:val="center"/>
              <w:rPr>
                <w:color w:val="002060"/>
              </w:rPr>
            </w:pPr>
            <w:r w:rsidRPr="00EE7084">
              <w:rPr>
                <w:color w:val="002060"/>
              </w:rPr>
              <w:t>0</w:t>
            </w:r>
          </w:p>
        </w:tc>
      </w:tr>
      <w:tr w:rsidR="009A1B14" w:rsidRPr="00EE7084" w14:paraId="2066448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8FD2B3" w14:textId="77777777" w:rsidR="009A1B14" w:rsidRPr="00EE7084" w:rsidRDefault="009A1B14" w:rsidP="001416B9">
            <w:pPr>
              <w:pStyle w:val="rowtabella0"/>
              <w:rPr>
                <w:color w:val="002060"/>
              </w:rPr>
            </w:pPr>
            <w:r w:rsidRPr="00EE7084">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0D0C"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4E1D"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96AF"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A3D8"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817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9C13" w14:textId="77777777" w:rsidR="009A1B14" w:rsidRPr="00EE7084" w:rsidRDefault="009A1B14" w:rsidP="001416B9">
            <w:pPr>
              <w:pStyle w:val="rowtabella0"/>
              <w:jc w:val="center"/>
              <w:rPr>
                <w:color w:val="002060"/>
              </w:rPr>
            </w:pPr>
            <w:r w:rsidRPr="00EE70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5E70"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DF136"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B8E7D" w14:textId="77777777" w:rsidR="009A1B14" w:rsidRPr="00EE7084" w:rsidRDefault="009A1B14" w:rsidP="001416B9">
            <w:pPr>
              <w:pStyle w:val="rowtabella0"/>
              <w:jc w:val="center"/>
              <w:rPr>
                <w:color w:val="002060"/>
              </w:rPr>
            </w:pPr>
            <w:r w:rsidRPr="00EE7084">
              <w:rPr>
                <w:color w:val="002060"/>
              </w:rPr>
              <w:t>0</w:t>
            </w:r>
          </w:p>
        </w:tc>
      </w:tr>
      <w:tr w:rsidR="009A1B14" w:rsidRPr="00EE7084" w14:paraId="7B53628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EBC58" w14:textId="77777777" w:rsidR="009A1B14" w:rsidRPr="00EE7084" w:rsidRDefault="009A1B14" w:rsidP="001416B9">
            <w:pPr>
              <w:pStyle w:val="rowtabella0"/>
              <w:rPr>
                <w:color w:val="002060"/>
              </w:rPr>
            </w:pPr>
            <w:r w:rsidRPr="00EE7084">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2747"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A82F"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E14C"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12B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2359F"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FC9D"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E36F"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EF57"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1CA87" w14:textId="77777777" w:rsidR="009A1B14" w:rsidRPr="00EE7084" w:rsidRDefault="009A1B14" w:rsidP="001416B9">
            <w:pPr>
              <w:pStyle w:val="rowtabella0"/>
              <w:jc w:val="center"/>
              <w:rPr>
                <w:color w:val="002060"/>
              </w:rPr>
            </w:pPr>
            <w:r w:rsidRPr="00EE7084">
              <w:rPr>
                <w:color w:val="002060"/>
              </w:rPr>
              <w:t>0</w:t>
            </w:r>
          </w:p>
        </w:tc>
      </w:tr>
      <w:tr w:rsidR="009A1B14" w:rsidRPr="00EE7084" w14:paraId="56A941CB"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6B0F3" w14:textId="77777777" w:rsidR="009A1B14" w:rsidRPr="00EE7084" w:rsidRDefault="009A1B14" w:rsidP="001416B9">
            <w:pPr>
              <w:pStyle w:val="rowtabella0"/>
              <w:rPr>
                <w:color w:val="002060"/>
              </w:rPr>
            </w:pPr>
            <w:r w:rsidRPr="00EE708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3C0F"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FE6D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76D6"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E5A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F1A4E"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F0DD"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50F8C"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4FB7"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901DD" w14:textId="77777777" w:rsidR="009A1B14" w:rsidRPr="00EE7084" w:rsidRDefault="009A1B14" w:rsidP="001416B9">
            <w:pPr>
              <w:pStyle w:val="rowtabella0"/>
              <w:jc w:val="center"/>
              <w:rPr>
                <w:color w:val="002060"/>
              </w:rPr>
            </w:pPr>
            <w:r w:rsidRPr="00EE7084">
              <w:rPr>
                <w:color w:val="002060"/>
              </w:rPr>
              <w:t>0</w:t>
            </w:r>
          </w:p>
        </w:tc>
      </w:tr>
      <w:tr w:rsidR="009A1B14" w:rsidRPr="00EE7084" w14:paraId="6187E47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DDFAA" w14:textId="77777777" w:rsidR="009A1B14" w:rsidRPr="00EE7084" w:rsidRDefault="009A1B14" w:rsidP="001416B9">
            <w:pPr>
              <w:pStyle w:val="rowtabella0"/>
              <w:rPr>
                <w:color w:val="002060"/>
              </w:rPr>
            </w:pPr>
            <w:r w:rsidRPr="00EE708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4B35"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410EA"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9A0A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D5C4"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B085"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CC2F2"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9595"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3C8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3195" w14:textId="77777777" w:rsidR="009A1B14" w:rsidRPr="00EE7084" w:rsidRDefault="009A1B14" w:rsidP="001416B9">
            <w:pPr>
              <w:pStyle w:val="rowtabella0"/>
              <w:jc w:val="center"/>
              <w:rPr>
                <w:color w:val="002060"/>
              </w:rPr>
            </w:pPr>
            <w:r w:rsidRPr="00EE7084">
              <w:rPr>
                <w:color w:val="002060"/>
              </w:rPr>
              <w:t>0</w:t>
            </w:r>
          </w:p>
        </w:tc>
      </w:tr>
      <w:tr w:rsidR="009A1B14" w:rsidRPr="00EE7084" w14:paraId="2CDCB60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57490" w14:textId="77777777" w:rsidR="009A1B14" w:rsidRPr="00EE7084" w:rsidRDefault="009A1B14" w:rsidP="001416B9">
            <w:pPr>
              <w:pStyle w:val="rowtabella0"/>
              <w:rPr>
                <w:color w:val="002060"/>
              </w:rPr>
            </w:pPr>
            <w:r w:rsidRPr="00EE7084">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9A65"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E59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9878"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04AB"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DC2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BA6D2"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8F0C"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B812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654B6" w14:textId="77777777" w:rsidR="009A1B14" w:rsidRPr="00EE7084" w:rsidRDefault="009A1B14" w:rsidP="001416B9">
            <w:pPr>
              <w:pStyle w:val="rowtabella0"/>
              <w:jc w:val="center"/>
              <w:rPr>
                <w:color w:val="002060"/>
              </w:rPr>
            </w:pPr>
            <w:r w:rsidRPr="00EE7084">
              <w:rPr>
                <w:color w:val="002060"/>
              </w:rPr>
              <w:t>0</w:t>
            </w:r>
          </w:p>
        </w:tc>
      </w:tr>
      <w:tr w:rsidR="009A1B14" w:rsidRPr="00EE7084" w14:paraId="1C3A323A"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F8083" w14:textId="77777777" w:rsidR="009A1B14" w:rsidRPr="00EE7084" w:rsidRDefault="009A1B14" w:rsidP="001416B9">
            <w:pPr>
              <w:pStyle w:val="rowtabella0"/>
              <w:rPr>
                <w:color w:val="002060"/>
              </w:rPr>
            </w:pPr>
            <w:r w:rsidRPr="00EE7084">
              <w:rPr>
                <w:color w:val="002060"/>
              </w:rPr>
              <w:t xml:space="preserve">A.S.D. </w:t>
            </w:r>
            <w:proofErr w:type="gramStart"/>
            <w:r w:rsidRPr="00EE7084">
              <w:rPr>
                <w:color w:val="002060"/>
              </w:rPr>
              <w:t>CITTA</w:t>
            </w:r>
            <w:proofErr w:type="gramEnd"/>
            <w:r w:rsidRPr="00EE7084">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D8E3"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A5840"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7CA5"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A746"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80066"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405F8"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5EEC8"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659E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E3CF" w14:textId="77777777" w:rsidR="009A1B14" w:rsidRPr="00EE7084" w:rsidRDefault="009A1B14" w:rsidP="001416B9">
            <w:pPr>
              <w:pStyle w:val="rowtabella0"/>
              <w:jc w:val="center"/>
              <w:rPr>
                <w:color w:val="002060"/>
              </w:rPr>
            </w:pPr>
            <w:r w:rsidRPr="00EE7084">
              <w:rPr>
                <w:color w:val="002060"/>
              </w:rPr>
              <w:t>0</w:t>
            </w:r>
          </w:p>
        </w:tc>
      </w:tr>
      <w:tr w:rsidR="009A1B14" w:rsidRPr="00EE7084" w14:paraId="0CED33D9"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58D1E" w14:textId="77777777" w:rsidR="009A1B14" w:rsidRPr="00EE7084" w:rsidRDefault="009A1B14" w:rsidP="001416B9">
            <w:pPr>
              <w:pStyle w:val="rowtabella0"/>
              <w:rPr>
                <w:color w:val="002060"/>
              </w:rPr>
            </w:pPr>
            <w:r w:rsidRPr="00EE7084">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3C4F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8F8F3"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35059"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70E1"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D15AC"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2839" w14:textId="77777777" w:rsidR="009A1B14" w:rsidRPr="00EE7084" w:rsidRDefault="009A1B14" w:rsidP="001416B9">
            <w:pPr>
              <w:pStyle w:val="rowtabella0"/>
              <w:jc w:val="center"/>
              <w:rPr>
                <w:color w:val="002060"/>
              </w:rPr>
            </w:pPr>
            <w:r w:rsidRPr="00EE708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4EA26" w14:textId="77777777" w:rsidR="009A1B14" w:rsidRPr="00EE7084" w:rsidRDefault="009A1B14" w:rsidP="001416B9">
            <w:pPr>
              <w:pStyle w:val="rowtabella0"/>
              <w:jc w:val="center"/>
              <w:rPr>
                <w:color w:val="002060"/>
              </w:rPr>
            </w:pPr>
            <w:r w:rsidRPr="00EE708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8CA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C664C" w14:textId="77777777" w:rsidR="009A1B14" w:rsidRPr="00EE7084" w:rsidRDefault="009A1B14" w:rsidP="001416B9">
            <w:pPr>
              <w:pStyle w:val="rowtabella0"/>
              <w:jc w:val="center"/>
              <w:rPr>
                <w:color w:val="002060"/>
              </w:rPr>
            </w:pPr>
            <w:r w:rsidRPr="00EE7084">
              <w:rPr>
                <w:color w:val="002060"/>
              </w:rPr>
              <w:t>0</w:t>
            </w:r>
          </w:p>
        </w:tc>
      </w:tr>
      <w:tr w:rsidR="009A1B14" w:rsidRPr="00EE7084" w14:paraId="351E978B"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AD531" w14:textId="77777777" w:rsidR="009A1B14" w:rsidRPr="00EE7084" w:rsidRDefault="009A1B14" w:rsidP="001416B9">
            <w:pPr>
              <w:pStyle w:val="rowtabella0"/>
              <w:rPr>
                <w:color w:val="002060"/>
              </w:rPr>
            </w:pPr>
            <w:r w:rsidRPr="00EE708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659D"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DCF9"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4259"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B3950"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519B"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9335"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92CC5"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7D93"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3B8E" w14:textId="77777777" w:rsidR="009A1B14" w:rsidRPr="00EE7084" w:rsidRDefault="009A1B14" w:rsidP="001416B9">
            <w:pPr>
              <w:pStyle w:val="rowtabella0"/>
              <w:jc w:val="center"/>
              <w:rPr>
                <w:color w:val="002060"/>
              </w:rPr>
            </w:pPr>
            <w:r w:rsidRPr="00EE7084">
              <w:rPr>
                <w:color w:val="002060"/>
              </w:rPr>
              <w:t>0</w:t>
            </w:r>
          </w:p>
        </w:tc>
      </w:tr>
      <w:tr w:rsidR="009A1B14" w:rsidRPr="00EE7084" w14:paraId="5899E73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A88AFB" w14:textId="77777777" w:rsidR="009A1B14" w:rsidRPr="00EE7084" w:rsidRDefault="009A1B14" w:rsidP="001416B9">
            <w:pPr>
              <w:pStyle w:val="rowtabella0"/>
              <w:rPr>
                <w:color w:val="002060"/>
                <w:lang w:val="en-US"/>
              </w:rPr>
            </w:pPr>
            <w:r w:rsidRPr="00EE7084">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8B711"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F8FF"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FEBE"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08A0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C0190"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D50B"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D7C6"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7310"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0620" w14:textId="77777777" w:rsidR="009A1B14" w:rsidRPr="00EE7084" w:rsidRDefault="009A1B14" w:rsidP="001416B9">
            <w:pPr>
              <w:pStyle w:val="rowtabella0"/>
              <w:jc w:val="center"/>
              <w:rPr>
                <w:color w:val="002060"/>
              </w:rPr>
            </w:pPr>
            <w:r w:rsidRPr="00EE7084">
              <w:rPr>
                <w:color w:val="002060"/>
              </w:rPr>
              <w:t>0</w:t>
            </w:r>
          </w:p>
        </w:tc>
      </w:tr>
      <w:tr w:rsidR="009A1B14" w:rsidRPr="00EE7084" w14:paraId="489B51C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92BC3" w14:textId="77777777" w:rsidR="009A1B14" w:rsidRPr="00EE7084" w:rsidRDefault="009A1B14" w:rsidP="001416B9">
            <w:pPr>
              <w:pStyle w:val="rowtabella0"/>
              <w:rPr>
                <w:color w:val="002060"/>
              </w:rPr>
            </w:pPr>
            <w:r w:rsidRPr="00EE7084">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A371"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0A75"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ED45"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1D78"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287A5"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A9DF"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9D44"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F798"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5D69" w14:textId="77777777" w:rsidR="009A1B14" w:rsidRPr="00EE7084" w:rsidRDefault="009A1B14" w:rsidP="001416B9">
            <w:pPr>
              <w:pStyle w:val="rowtabella0"/>
              <w:jc w:val="center"/>
              <w:rPr>
                <w:color w:val="002060"/>
              </w:rPr>
            </w:pPr>
            <w:r w:rsidRPr="00EE7084">
              <w:rPr>
                <w:color w:val="002060"/>
              </w:rPr>
              <w:t>0</w:t>
            </w:r>
          </w:p>
        </w:tc>
      </w:tr>
      <w:tr w:rsidR="009A1B14" w:rsidRPr="00EE7084" w14:paraId="660839F5"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9DD1FC" w14:textId="77777777" w:rsidR="009A1B14" w:rsidRPr="00EE7084" w:rsidRDefault="009A1B14" w:rsidP="001416B9">
            <w:pPr>
              <w:pStyle w:val="rowtabella0"/>
              <w:rPr>
                <w:color w:val="002060"/>
              </w:rPr>
            </w:pPr>
            <w:r w:rsidRPr="00EE7084">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5FFB"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D2D5"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2D7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F4D7"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6D38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4380"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74B1" w14:textId="77777777" w:rsidR="009A1B14" w:rsidRPr="00EE7084" w:rsidRDefault="009A1B14" w:rsidP="001416B9">
            <w:pPr>
              <w:pStyle w:val="rowtabella0"/>
              <w:jc w:val="center"/>
              <w:rPr>
                <w:color w:val="002060"/>
              </w:rPr>
            </w:pPr>
            <w:r w:rsidRPr="00EE708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996C"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F8618" w14:textId="77777777" w:rsidR="009A1B14" w:rsidRPr="00EE7084" w:rsidRDefault="009A1B14" w:rsidP="001416B9">
            <w:pPr>
              <w:pStyle w:val="rowtabella0"/>
              <w:jc w:val="center"/>
              <w:rPr>
                <w:color w:val="002060"/>
              </w:rPr>
            </w:pPr>
            <w:r w:rsidRPr="00EE7084">
              <w:rPr>
                <w:color w:val="002060"/>
              </w:rPr>
              <w:t>0</w:t>
            </w:r>
          </w:p>
        </w:tc>
      </w:tr>
    </w:tbl>
    <w:p w14:paraId="64A453C7" w14:textId="77777777" w:rsidR="009A1B14" w:rsidRPr="00EE7084" w:rsidRDefault="009A1B14" w:rsidP="009A1B14">
      <w:pPr>
        <w:pStyle w:val="breakline"/>
        <w:rPr>
          <w:rFonts w:eastAsiaTheme="minorEastAsia"/>
          <w:color w:val="002060"/>
        </w:rPr>
      </w:pPr>
    </w:p>
    <w:p w14:paraId="0F2EE917" w14:textId="77777777" w:rsidR="009A1B14" w:rsidRPr="00EE7084" w:rsidRDefault="009A1B14" w:rsidP="009A1B14">
      <w:pPr>
        <w:pStyle w:val="breakline"/>
        <w:rPr>
          <w:color w:val="002060"/>
        </w:rPr>
      </w:pPr>
    </w:p>
    <w:p w14:paraId="15B0CB22" w14:textId="77777777" w:rsidR="009A1B14" w:rsidRPr="00EE7084" w:rsidRDefault="009A1B14" w:rsidP="009A1B14">
      <w:pPr>
        <w:pStyle w:val="sottotitolocampionato10"/>
        <w:rPr>
          <w:color w:val="002060"/>
        </w:rPr>
      </w:pPr>
      <w:r w:rsidRPr="00EE708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0DF8E869"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D9E89"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7B6AD"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7DA93"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8F711"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B33D2"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FE7A9"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73F92"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EA392"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60896"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40F39" w14:textId="77777777" w:rsidR="009A1B14" w:rsidRPr="00EE7084" w:rsidRDefault="009A1B14" w:rsidP="001416B9">
            <w:pPr>
              <w:pStyle w:val="headertabella0"/>
              <w:rPr>
                <w:color w:val="002060"/>
              </w:rPr>
            </w:pPr>
            <w:r w:rsidRPr="00EE7084">
              <w:rPr>
                <w:color w:val="002060"/>
              </w:rPr>
              <w:t>PE</w:t>
            </w:r>
          </w:p>
        </w:tc>
      </w:tr>
      <w:tr w:rsidR="009A1B14" w:rsidRPr="00EE7084" w14:paraId="6E637948"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F8AA6F" w14:textId="77777777" w:rsidR="009A1B14" w:rsidRPr="00EE7084" w:rsidRDefault="009A1B14" w:rsidP="001416B9">
            <w:pPr>
              <w:pStyle w:val="rowtabella0"/>
              <w:rPr>
                <w:color w:val="002060"/>
                <w:lang w:val="en-US"/>
              </w:rPr>
            </w:pPr>
            <w:r w:rsidRPr="00EE7084">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3731"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4EF6"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E61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1FF6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1218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15BCA" w14:textId="77777777" w:rsidR="009A1B14" w:rsidRPr="00EE7084" w:rsidRDefault="009A1B14" w:rsidP="001416B9">
            <w:pPr>
              <w:pStyle w:val="rowtabella0"/>
              <w:jc w:val="center"/>
              <w:rPr>
                <w:color w:val="002060"/>
              </w:rPr>
            </w:pPr>
            <w:r w:rsidRPr="00EE70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435B"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ADFC"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71AB" w14:textId="77777777" w:rsidR="009A1B14" w:rsidRPr="00EE7084" w:rsidRDefault="009A1B14" w:rsidP="001416B9">
            <w:pPr>
              <w:pStyle w:val="rowtabella0"/>
              <w:jc w:val="center"/>
              <w:rPr>
                <w:color w:val="002060"/>
              </w:rPr>
            </w:pPr>
            <w:r w:rsidRPr="00EE7084">
              <w:rPr>
                <w:color w:val="002060"/>
              </w:rPr>
              <w:t>0</w:t>
            </w:r>
          </w:p>
        </w:tc>
      </w:tr>
      <w:tr w:rsidR="009A1B14" w:rsidRPr="00EE7084" w14:paraId="33387D0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0C4AD" w14:textId="77777777" w:rsidR="009A1B14" w:rsidRPr="00EE7084" w:rsidRDefault="009A1B14" w:rsidP="001416B9">
            <w:pPr>
              <w:pStyle w:val="rowtabella0"/>
              <w:rPr>
                <w:color w:val="002060"/>
                <w:lang w:val="en-US"/>
              </w:rPr>
            </w:pPr>
            <w:r w:rsidRPr="00EE7084">
              <w:rPr>
                <w:color w:val="002060"/>
                <w:lang w:val="en-US"/>
              </w:rPr>
              <w:lastRenderedPageBreak/>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614E9"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166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1F6AA"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B1E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58BBC"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9A92" w14:textId="77777777" w:rsidR="009A1B14" w:rsidRPr="00EE7084" w:rsidRDefault="009A1B14" w:rsidP="001416B9">
            <w:pPr>
              <w:pStyle w:val="rowtabella0"/>
              <w:jc w:val="center"/>
              <w:rPr>
                <w:color w:val="002060"/>
              </w:rPr>
            </w:pPr>
            <w:r w:rsidRPr="00EE708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C7C66"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3916"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D2BD" w14:textId="77777777" w:rsidR="009A1B14" w:rsidRPr="00EE7084" w:rsidRDefault="009A1B14" w:rsidP="001416B9">
            <w:pPr>
              <w:pStyle w:val="rowtabella0"/>
              <w:jc w:val="center"/>
              <w:rPr>
                <w:color w:val="002060"/>
              </w:rPr>
            </w:pPr>
            <w:r w:rsidRPr="00EE7084">
              <w:rPr>
                <w:color w:val="002060"/>
              </w:rPr>
              <w:t>0</w:t>
            </w:r>
          </w:p>
        </w:tc>
      </w:tr>
      <w:tr w:rsidR="009A1B14" w:rsidRPr="00EE7084" w14:paraId="4CBA195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0F2EC" w14:textId="77777777" w:rsidR="009A1B14" w:rsidRPr="00EE7084" w:rsidRDefault="009A1B14" w:rsidP="001416B9">
            <w:pPr>
              <w:pStyle w:val="rowtabella0"/>
              <w:rPr>
                <w:color w:val="002060"/>
              </w:rPr>
            </w:pPr>
            <w:r w:rsidRPr="00EE7084">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413DD"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ACDBE"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3BE4C"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665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BE841"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A0A16" w14:textId="77777777" w:rsidR="009A1B14" w:rsidRPr="00EE7084" w:rsidRDefault="009A1B14" w:rsidP="001416B9">
            <w:pPr>
              <w:pStyle w:val="rowtabella0"/>
              <w:jc w:val="center"/>
              <w:rPr>
                <w:color w:val="002060"/>
              </w:rPr>
            </w:pPr>
            <w:r w:rsidRPr="00EE708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CD3A"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FEBD"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7C3E" w14:textId="77777777" w:rsidR="009A1B14" w:rsidRPr="00EE7084" w:rsidRDefault="009A1B14" w:rsidP="001416B9">
            <w:pPr>
              <w:pStyle w:val="rowtabella0"/>
              <w:jc w:val="center"/>
              <w:rPr>
                <w:color w:val="002060"/>
              </w:rPr>
            </w:pPr>
            <w:r w:rsidRPr="00EE7084">
              <w:rPr>
                <w:color w:val="002060"/>
              </w:rPr>
              <w:t>0</w:t>
            </w:r>
          </w:p>
        </w:tc>
      </w:tr>
      <w:tr w:rsidR="009A1B14" w:rsidRPr="00EE7084" w14:paraId="15E9A36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BB92A" w14:textId="77777777" w:rsidR="009A1B14" w:rsidRPr="00EE7084" w:rsidRDefault="009A1B14" w:rsidP="001416B9">
            <w:pPr>
              <w:pStyle w:val="rowtabella0"/>
              <w:rPr>
                <w:color w:val="002060"/>
              </w:rPr>
            </w:pPr>
            <w:r w:rsidRPr="00EE7084">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B3276"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A72C"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EF58"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2CAD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E1E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78A5"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F12FB"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7F423"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DAB19" w14:textId="77777777" w:rsidR="009A1B14" w:rsidRPr="00EE7084" w:rsidRDefault="009A1B14" w:rsidP="001416B9">
            <w:pPr>
              <w:pStyle w:val="rowtabella0"/>
              <w:jc w:val="center"/>
              <w:rPr>
                <w:color w:val="002060"/>
              </w:rPr>
            </w:pPr>
            <w:r w:rsidRPr="00EE7084">
              <w:rPr>
                <w:color w:val="002060"/>
              </w:rPr>
              <w:t>0</w:t>
            </w:r>
          </w:p>
        </w:tc>
      </w:tr>
      <w:tr w:rsidR="009A1B14" w:rsidRPr="00EE7084" w14:paraId="677163A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E0DD8" w14:textId="77777777" w:rsidR="009A1B14" w:rsidRPr="00EE7084" w:rsidRDefault="009A1B14" w:rsidP="001416B9">
            <w:pPr>
              <w:pStyle w:val="rowtabella0"/>
              <w:rPr>
                <w:color w:val="002060"/>
              </w:rPr>
            </w:pPr>
            <w:r w:rsidRPr="00EE7084">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DB21"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45BA6"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E745"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0EE3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EF3D8"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D6CBA"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EB71"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4005"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5BDDB" w14:textId="77777777" w:rsidR="009A1B14" w:rsidRPr="00EE7084" w:rsidRDefault="009A1B14" w:rsidP="001416B9">
            <w:pPr>
              <w:pStyle w:val="rowtabella0"/>
              <w:jc w:val="center"/>
              <w:rPr>
                <w:color w:val="002060"/>
              </w:rPr>
            </w:pPr>
            <w:r w:rsidRPr="00EE7084">
              <w:rPr>
                <w:color w:val="002060"/>
              </w:rPr>
              <w:t>0</w:t>
            </w:r>
          </w:p>
        </w:tc>
      </w:tr>
      <w:tr w:rsidR="009A1B14" w:rsidRPr="00EE7084" w14:paraId="418874D3"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A046C" w14:textId="77777777" w:rsidR="009A1B14" w:rsidRPr="00EE7084" w:rsidRDefault="009A1B14" w:rsidP="001416B9">
            <w:pPr>
              <w:pStyle w:val="rowtabella0"/>
              <w:rPr>
                <w:color w:val="002060"/>
              </w:rPr>
            </w:pPr>
            <w:r w:rsidRPr="00EE708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6087"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E4D9"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2F73"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427B7"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4889F"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203E"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3B442"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F143"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7467" w14:textId="77777777" w:rsidR="009A1B14" w:rsidRPr="00EE7084" w:rsidRDefault="009A1B14" w:rsidP="001416B9">
            <w:pPr>
              <w:pStyle w:val="rowtabella0"/>
              <w:jc w:val="center"/>
              <w:rPr>
                <w:color w:val="002060"/>
              </w:rPr>
            </w:pPr>
            <w:r w:rsidRPr="00EE7084">
              <w:rPr>
                <w:color w:val="002060"/>
              </w:rPr>
              <w:t>0</w:t>
            </w:r>
          </w:p>
        </w:tc>
      </w:tr>
      <w:tr w:rsidR="009A1B14" w:rsidRPr="00EE7084" w14:paraId="78C8B8E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6A197" w14:textId="77777777" w:rsidR="009A1B14" w:rsidRPr="00EE7084" w:rsidRDefault="009A1B14" w:rsidP="001416B9">
            <w:pPr>
              <w:pStyle w:val="rowtabella0"/>
              <w:rPr>
                <w:color w:val="002060"/>
              </w:rPr>
            </w:pPr>
            <w:r w:rsidRPr="00EE7084">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1D6A6"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4925F"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07DA"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F8A8"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5234A"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BB0E"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D483" w14:textId="77777777" w:rsidR="009A1B14" w:rsidRPr="00EE7084" w:rsidRDefault="009A1B14" w:rsidP="001416B9">
            <w:pPr>
              <w:pStyle w:val="rowtabella0"/>
              <w:jc w:val="center"/>
              <w:rPr>
                <w:color w:val="002060"/>
              </w:rPr>
            </w:pPr>
            <w:r w:rsidRPr="00EE708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89EC"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DE87" w14:textId="77777777" w:rsidR="009A1B14" w:rsidRPr="00EE7084" w:rsidRDefault="009A1B14" w:rsidP="001416B9">
            <w:pPr>
              <w:pStyle w:val="rowtabella0"/>
              <w:jc w:val="center"/>
              <w:rPr>
                <w:color w:val="002060"/>
              </w:rPr>
            </w:pPr>
            <w:r w:rsidRPr="00EE7084">
              <w:rPr>
                <w:color w:val="002060"/>
              </w:rPr>
              <w:t>0</w:t>
            </w:r>
          </w:p>
        </w:tc>
      </w:tr>
      <w:tr w:rsidR="009A1B14" w:rsidRPr="00EE7084" w14:paraId="7734292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B8523" w14:textId="77777777" w:rsidR="009A1B14" w:rsidRPr="00EE7084" w:rsidRDefault="009A1B14" w:rsidP="001416B9">
            <w:pPr>
              <w:pStyle w:val="rowtabella0"/>
              <w:rPr>
                <w:color w:val="002060"/>
              </w:rPr>
            </w:pPr>
            <w:r w:rsidRPr="00EE7084">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F612A"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F4CB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EF9D"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3BAB"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DC99"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AC60"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D411" w14:textId="77777777" w:rsidR="009A1B14" w:rsidRPr="00EE7084" w:rsidRDefault="009A1B14" w:rsidP="001416B9">
            <w:pPr>
              <w:pStyle w:val="rowtabella0"/>
              <w:jc w:val="center"/>
              <w:rPr>
                <w:color w:val="002060"/>
              </w:rPr>
            </w:pPr>
            <w:r w:rsidRPr="00EE708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D46F3"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A9A6" w14:textId="77777777" w:rsidR="009A1B14" w:rsidRPr="00EE7084" w:rsidRDefault="009A1B14" w:rsidP="001416B9">
            <w:pPr>
              <w:pStyle w:val="rowtabella0"/>
              <w:jc w:val="center"/>
              <w:rPr>
                <w:color w:val="002060"/>
              </w:rPr>
            </w:pPr>
            <w:r w:rsidRPr="00EE7084">
              <w:rPr>
                <w:color w:val="002060"/>
              </w:rPr>
              <w:t>0</w:t>
            </w:r>
          </w:p>
        </w:tc>
      </w:tr>
      <w:tr w:rsidR="009A1B14" w:rsidRPr="00EE7084" w14:paraId="606D76D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CCEC9" w14:textId="77777777" w:rsidR="009A1B14" w:rsidRPr="00EE7084" w:rsidRDefault="009A1B14" w:rsidP="001416B9">
            <w:pPr>
              <w:pStyle w:val="rowtabella0"/>
              <w:rPr>
                <w:color w:val="002060"/>
              </w:rPr>
            </w:pPr>
            <w:r w:rsidRPr="00EE7084">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5BF47"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BA7F"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5A59"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FBB8"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B78E"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AA37"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9BB79"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F35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2281" w14:textId="77777777" w:rsidR="009A1B14" w:rsidRPr="00EE7084" w:rsidRDefault="009A1B14" w:rsidP="001416B9">
            <w:pPr>
              <w:pStyle w:val="rowtabella0"/>
              <w:jc w:val="center"/>
              <w:rPr>
                <w:color w:val="002060"/>
              </w:rPr>
            </w:pPr>
            <w:r w:rsidRPr="00EE7084">
              <w:rPr>
                <w:color w:val="002060"/>
              </w:rPr>
              <w:t>0</w:t>
            </w:r>
          </w:p>
        </w:tc>
      </w:tr>
      <w:tr w:rsidR="009A1B14" w:rsidRPr="00EE7084" w14:paraId="155B01C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611D7" w14:textId="77777777" w:rsidR="009A1B14" w:rsidRPr="00EE7084" w:rsidRDefault="009A1B14" w:rsidP="001416B9">
            <w:pPr>
              <w:pStyle w:val="rowtabella0"/>
              <w:rPr>
                <w:color w:val="002060"/>
              </w:rPr>
            </w:pPr>
            <w:r w:rsidRPr="00EE708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5439"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F6DB"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1BD5"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D7FE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FD11"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92C78"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F9BF"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DB7E"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5913" w14:textId="77777777" w:rsidR="009A1B14" w:rsidRPr="00EE7084" w:rsidRDefault="009A1B14" w:rsidP="001416B9">
            <w:pPr>
              <w:pStyle w:val="rowtabella0"/>
              <w:jc w:val="center"/>
              <w:rPr>
                <w:color w:val="002060"/>
              </w:rPr>
            </w:pPr>
            <w:r w:rsidRPr="00EE7084">
              <w:rPr>
                <w:color w:val="002060"/>
              </w:rPr>
              <w:t>0</w:t>
            </w:r>
          </w:p>
        </w:tc>
      </w:tr>
      <w:tr w:rsidR="009A1B14" w:rsidRPr="00EE7084" w14:paraId="3798C26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EE00A" w14:textId="77777777" w:rsidR="009A1B14" w:rsidRPr="00EE7084" w:rsidRDefault="009A1B14" w:rsidP="001416B9">
            <w:pPr>
              <w:pStyle w:val="rowtabella0"/>
              <w:rPr>
                <w:color w:val="002060"/>
              </w:rPr>
            </w:pPr>
            <w:r w:rsidRPr="00EE7084">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CFCD"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C21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C54C"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0BF63"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B1D72"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56826"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92317"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4066A"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0147" w14:textId="77777777" w:rsidR="009A1B14" w:rsidRPr="00EE7084" w:rsidRDefault="009A1B14" w:rsidP="001416B9">
            <w:pPr>
              <w:pStyle w:val="rowtabella0"/>
              <w:jc w:val="center"/>
              <w:rPr>
                <w:color w:val="002060"/>
              </w:rPr>
            </w:pPr>
            <w:r w:rsidRPr="00EE7084">
              <w:rPr>
                <w:color w:val="002060"/>
              </w:rPr>
              <w:t>0</w:t>
            </w:r>
          </w:p>
        </w:tc>
      </w:tr>
      <w:tr w:rsidR="009A1B14" w:rsidRPr="00EE7084" w14:paraId="4D6380A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7D44B" w14:textId="77777777" w:rsidR="009A1B14" w:rsidRPr="00EE7084" w:rsidRDefault="009A1B14" w:rsidP="001416B9">
            <w:pPr>
              <w:pStyle w:val="rowtabella0"/>
              <w:rPr>
                <w:color w:val="002060"/>
              </w:rPr>
            </w:pPr>
            <w:r w:rsidRPr="00EE7084">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83562"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4DF44"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63ED7"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5CA25"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8DA04"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08693"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774F1"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1C98"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B9AEE" w14:textId="77777777" w:rsidR="009A1B14" w:rsidRPr="00EE7084" w:rsidRDefault="009A1B14" w:rsidP="001416B9">
            <w:pPr>
              <w:pStyle w:val="rowtabella0"/>
              <w:jc w:val="center"/>
              <w:rPr>
                <w:color w:val="002060"/>
              </w:rPr>
            </w:pPr>
            <w:r w:rsidRPr="00EE7084">
              <w:rPr>
                <w:color w:val="002060"/>
              </w:rPr>
              <w:t>0</w:t>
            </w:r>
          </w:p>
        </w:tc>
      </w:tr>
      <w:tr w:rsidR="009A1B14" w:rsidRPr="00EE7084" w14:paraId="70950F0F"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4AE7CB" w14:textId="77777777" w:rsidR="009A1B14" w:rsidRPr="00EE7084" w:rsidRDefault="009A1B14" w:rsidP="001416B9">
            <w:pPr>
              <w:pStyle w:val="rowtabella0"/>
              <w:rPr>
                <w:color w:val="002060"/>
              </w:rPr>
            </w:pPr>
            <w:r w:rsidRPr="00EE7084">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B5D3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4EF2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D75B"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D814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0B49"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B37A"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45DB" w14:textId="77777777" w:rsidR="009A1B14" w:rsidRPr="00EE7084" w:rsidRDefault="009A1B14" w:rsidP="001416B9">
            <w:pPr>
              <w:pStyle w:val="rowtabella0"/>
              <w:jc w:val="center"/>
              <w:rPr>
                <w:color w:val="002060"/>
              </w:rPr>
            </w:pPr>
            <w:r w:rsidRPr="00EE708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CA09"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F8F31" w14:textId="77777777" w:rsidR="009A1B14" w:rsidRPr="00EE7084" w:rsidRDefault="009A1B14" w:rsidP="001416B9">
            <w:pPr>
              <w:pStyle w:val="rowtabella0"/>
              <w:jc w:val="center"/>
              <w:rPr>
                <w:color w:val="002060"/>
              </w:rPr>
            </w:pPr>
            <w:r w:rsidRPr="00EE7084">
              <w:rPr>
                <w:color w:val="002060"/>
              </w:rPr>
              <w:t>0</w:t>
            </w:r>
          </w:p>
        </w:tc>
      </w:tr>
    </w:tbl>
    <w:p w14:paraId="216F9E7F" w14:textId="77777777" w:rsidR="009A1B14" w:rsidRPr="00EE7084" w:rsidRDefault="009A1B14" w:rsidP="009A1B14">
      <w:pPr>
        <w:pStyle w:val="breakline"/>
        <w:rPr>
          <w:rFonts w:eastAsiaTheme="minorEastAsia"/>
          <w:color w:val="002060"/>
        </w:rPr>
      </w:pPr>
    </w:p>
    <w:p w14:paraId="52204521" w14:textId="77777777" w:rsidR="009A1B14" w:rsidRPr="00EE7084" w:rsidRDefault="009A1B14" w:rsidP="009A1B14">
      <w:pPr>
        <w:pStyle w:val="breakline"/>
        <w:rPr>
          <w:color w:val="002060"/>
        </w:rPr>
      </w:pPr>
    </w:p>
    <w:p w14:paraId="3B08D868" w14:textId="77777777" w:rsidR="009A1B14" w:rsidRPr="00EE7084" w:rsidRDefault="009A1B14" w:rsidP="009A1B14">
      <w:pPr>
        <w:pStyle w:val="sottotitolocampionato10"/>
        <w:rPr>
          <w:color w:val="002060"/>
        </w:rPr>
      </w:pPr>
      <w:r w:rsidRPr="00EE708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3043765E"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2EA51"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40BC7"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4AFC8"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84101"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2A9CA"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88FD5"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2DC54"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B8FC1"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6C816"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6E031" w14:textId="77777777" w:rsidR="009A1B14" w:rsidRPr="00EE7084" w:rsidRDefault="009A1B14" w:rsidP="001416B9">
            <w:pPr>
              <w:pStyle w:val="headertabella0"/>
              <w:rPr>
                <w:color w:val="002060"/>
              </w:rPr>
            </w:pPr>
            <w:r w:rsidRPr="00EE7084">
              <w:rPr>
                <w:color w:val="002060"/>
              </w:rPr>
              <w:t>PE</w:t>
            </w:r>
          </w:p>
        </w:tc>
      </w:tr>
      <w:tr w:rsidR="009A1B14" w:rsidRPr="00EE7084" w14:paraId="54F12C91"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20C154" w14:textId="77777777" w:rsidR="009A1B14" w:rsidRPr="00EE7084" w:rsidRDefault="009A1B14" w:rsidP="001416B9">
            <w:pPr>
              <w:pStyle w:val="rowtabella0"/>
              <w:rPr>
                <w:color w:val="002060"/>
              </w:rPr>
            </w:pPr>
            <w:r w:rsidRPr="00EE7084">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56A70"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2A00"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F746"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17E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490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DBDA" w14:textId="77777777" w:rsidR="009A1B14" w:rsidRPr="00EE7084" w:rsidRDefault="009A1B14" w:rsidP="001416B9">
            <w:pPr>
              <w:pStyle w:val="rowtabella0"/>
              <w:jc w:val="center"/>
              <w:rPr>
                <w:color w:val="002060"/>
              </w:rPr>
            </w:pPr>
            <w:r w:rsidRPr="00EE708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8FE28"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14B4"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24DE" w14:textId="77777777" w:rsidR="009A1B14" w:rsidRPr="00EE7084" w:rsidRDefault="009A1B14" w:rsidP="001416B9">
            <w:pPr>
              <w:pStyle w:val="rowtabella0"/>
              <w:jc w:val="center"/>
              <w:rPr>
                <w:color w:val="002060"/>
              </w:rPr>
            </w:pPr>
            <w:r w:rsidRPr="00EE7084">
              <w:rPr>
                <w:color w:val="002060"/>
              </w:rPr>
              <w:t>0</w:t>
            </w:r>
          </w:p>
        </w:tc>
      </w:tr>
      <w:tr w:rsidR="009A1B14" w:rsidRPr="00EE7084" w14:paraId="5A78BE5A"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7A14D" w14:textId="77777777" w:rsidR="009A1B14" w:rsidRPr="00EE7084" w:rsidRDefault="009A1B14" w:rsidP="001416B9">
            <w:pPr>
              <w:pStyle w:val="rowtabella0"/>
              <w:rPr>
                <w:color w:val="002060"/>
                <w:lang w:val="en-US"/>
              </w:rPr>
            </w:pPr>
            <w:r w:rsidRPr="00EE7084">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CCA8"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F2005"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5B99"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2D91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3A40"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787BC"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F1303"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91A2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2F9E" w14:textId="77777777" w:rsidR="009A1B14" w:rsidRPr="00EE7084" w:rsidRDefault="009A1B14" w:rsidP="001416B9">
            <w:pPr>
              <w:pStyle w:val="rowtabella0"/>
              <w:jc w:val="center"/>
              <w:rPr>
                <w:color w:val="002060"/>
              </w:rPr>
            </w:pPr>
            <w:r w:rsidRPr="00EE7084">
              <w:rPr>
                <w:color w:val="002060"/>
              </w:rPr>
              <w:t>0</w:t>
            </w:r>
          </w:p>
        </w:tc>
      </w:tr>
      <w:tr w:rsidR="009A1B14" w:rsidRPr="00EE7084" w14:paraId="624D7017"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B697F" w14:textId="77777777" w:rsidR="009A1B14" w:rsidRPr="00EE7084" w:rsidRDefault="009A1B14" w:rsidP="001416B9">
            <w:pPr>
              <w:pStyle w:val="rowtabella0"/>
              <w:rPr>
                <w:color w:val="002060"/>
              </w:rPr>
            </w:pPr>
            <w:r w:rsidRPr="00EE708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0F11"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E887"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E455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846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72A6"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3C59"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4E757"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D99B"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09D0" w14:textId="77777777" w:rsidR="009A1B14" w:rsidRPr="00EE7084" w:rsidRDefault="009A1B14" w:rsidP="001416B9">
            <w:pPr>
              <w:pStyle w:val="rowtabella0"/>
              <w:jc w:val="center"/>
              <w:rPr>
                <w:color w:val="002060"/>
              </w:rPr>
            </w:pPr>
            <w:r w:rsidRPr="00EE7084">
              <w:rPr>
                <w:color w:val="002060"/>
              </w:rPr>
              <w:t>0</w:t>
            </w:r>
          </w:p>
        </w:tc>
      </w:tr>
      <w:tr w:rsidR="009A1B14" w:rsidRPr="00EE7084" w14:paraId="597C4FD2"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D2020A" w14:textId="77777777" w:rsidR="009A1B14" w:rsidRPr="00EE7084" w:rsidRDefault="009A1B14" w:rsidP="001416B9">
            <w:pPr>
              <w:pStyle w:val="rowtabella0"/>
              <w:rPr>
                <w:color w:val="002060"/>
              </w:rPr>
            </w:pPr>
            <w:r w:rsidRPr="00EE708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511C0"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BD9A"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A865"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F04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8A00"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9D52C" w14:textId="77777777" w:rsidR="009A1B14" w:rsidRPr="00EE7084" w:rsidRDefault="009A1B14" w:rsidP="001416B9">
            <w:pPr>
              <w:pStyle w:val="rowtabella0"/>
              <w:jc w:val="center"/>
              <w:rPr>
                <w:color w:val="002060"/>
              </w:rPr>
            </w:pPr>
            <w:r w:rsidRPr="00EE708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FB83"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49419"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762C" w14:textId="77777777" w:rsidR="009A1B14" w:rsidRPr="00EE7084" w:rsidRDefault="009A1B14" w:rsidP="001416B9">
            <w:pPr>
              <w:pStyle w:val="rowtabella0"/>
              <w:jc w:val="center"/>
              <w:rPr>
                <w:color w:val="002060"/>
              </w:rPr>
            </w:pPr>
            <w:r w:rsidRPr="00EE7084">
              <w:rPr>
                <w:color w:val="002060"/>
              </w:rPr>
              <w:t>0</w:t>
            </w:r>
          </w:p>
        </w:tc>
      </w:tr>
      <w:tr w:rsidR="009A1B14" w:rsidRPr="00EE7084" w14:paraId="7617D5EB"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F2354" w14:textId="77777777" w:rsidR="009A1B14" w:rsidRPr="00EE7084" w:rsidRDefault="009A1B14" w:rsidP="001416B9">
            <w:pPr>
              <w:pStyle w:val="rowtabella0"/>
              <w:rPr>
                <w:color w:val="002060"/>
              </w:rPr>
            </w:pPr>
            <w:r w:rsidRPr="00EE7084">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008C"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A2B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F5EF5"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CF58"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43DB"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4D6B7"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001F"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96B3"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5161" w14:textId="77777777" w:rsidR="009A1B14" w:rsidRPr="00EE7084" w:rsidRDefault="009A1B14" w:rsidP="001416B9">
            <w:pPr>
              <w:pStyle w:val="rowtabella0"/>
              <w:jc w:val="center"/>
              <w:rPr>
                <w:color w:val="002060"/>
              </w:rPr>
            </w:pPr>
            <w:r w:rsidRPr="00EE7084">
              <w:rPr>
                <w:color w:val="002060"/>
              </w:rPr>
              <w:t>0</w:t>
            </w:r>
          </w:p>
        </w:tc>
      </w:tr>
      <w:tr w:rsidR="009A1B14" w:rsidRPr="00EE7084" w14:paraId="380FB2C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696DB" w14:textId="77777777" w:rsidR="009A1B14" w:rsidRPr="00EE7084" w:rsidRDefault="009A1B14" w:rsidP="001416B9">
            <w:pPr>
              <w:pStyle w:val="rowtabella0"/>
              <w:rPr>
                <w:color w:val="002060"/>
              </w:rPr>
            </w:pPr>
            <w:r w:rsidRPr="00EE7084">
              <w:rPr>
                <w:color w:val="002060"/>
              </w:rPr>
              <w:t xml:space="preserve">POL.D. </w:t>
            </w:r>
            <w:proofErr w:type="gramStart"/>
            <w:r w:rsidRPr="00EE7084">
              <w:rPr>
                <w:color w:val="002060"/>
              </w:rPr>
              <w:t>U.MANDOLESI</w:t>
            </w:r>
            <w:proofErr w:type="gramEnd"/>
            <w:r w:rsidRPr="00EE708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5F40C"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5BCF"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ED9D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AA3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D264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11B0C"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7853B"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1B9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9D77" w14:textId="77777777" w:rsidR="009A1B14" w:rsidRPr="00EE7084" w:rsidRDefault="009A1B14" w:rsidP="001416B9">
            <w:pPr>
              <w:pStyle w:val="rowtabella0"/>
              <w:jc w:val="center"/>
              <w:rPr>
                <w:color w:val="002060"/>
              </w:rPr>
            </w:pPr>
            <w:r w:rsidRPr="00EE7084">
              <w:rPr>
                <w:color w:val="002060"/>
              </w:rPr>
              <w:t>0</w:t>
            </w:r>
          </w:p>
        </w:tc>
      </w:tr>
      <w:tr w:rsidR="009A1B14" w:rsidRPr="00EE7084" w14:paraId="2FF9566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94564" w14:textId="77777777" w:rsidR="009A1B14" w:rsidRPr="00EE7084" w:rsidRDefault="009A1B14" w:rsidP="001416B9">
            <w:pPr>
              <w:pStyle w:val="rowtabella0"/>
              <w:rPr>
                <w:color w:val="002060"/>
                <w:lang w:val="en-US"/>
              </w:rPr>
            </w:pPr>
            <w:r w:rsidRPr="00EE7084">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FEC6"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5A58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D1832"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6074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570A"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EDF57"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FC19"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62FB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30C9" w14:textId="77777777" w:rsidR="009A1B14" w:rsidRPr="00EE7084" w:rsidRDefault="009A1B14" w:rsidP="001416B9">
            <w:pPr>
              <w:pStyle w:val="rowtabella0"/>
              <w:jc w:val="center"/>
              <w:rPr>
                <w:color w:val="002060"/>
              </w:rPr>
            </w:pPr>
            <w:r w:rsidRPr="00EE7084">
              <w:rPr>
                <w:color w:val="002060"/>
              </w:rPr>
              <w:t>0</w:t>
            </w:r>
          </w:p>
        </w:tc>
      </w:tr>
      <w:tr w:rsidR="009A1B14" w:rsidRPr="00EE7084" w14:paraId="3570C278"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57169" w14:textId="77777777" w:rsidR="009A1B14" w:rsidRPr="00EE7084" w:rsidRDefault="009A1B14" w:rsidP="001416B9">
            <w:pPr>
              <w:pStyle w:val="rowtabella0"/>
              <w:rPr>
                <w:color w:val="002060"/>
              </w:rPr>
            </w:pPr>
            <w:r w:rsidRPr="00EE7084">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C8C82"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1605"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47988"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74DB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5FBD"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8072"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96464"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D1509"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CE9C4" w14:textId="77777777" w:rsidR="009A1B14" w:rsidRPr="00EE7084" w:rsidRDefault="009A1B14" w:rsidP="001416B9">
            <w:pPr>
              <w:pStyle w:val="rowtabella0"/>
              <w:jc w:val="center"/>
              <w:rPr>
                <w:color w:val="002060"/>
              </w:rPr>
            </w:pPr>
            <w:r w:rsidRPr="00EE7084">
              <w:rPr>
                <w:color w:val="002060"/>
              </w:rPr>
              <w:t>0</w:t>
            </w:r>
          </w:p>
        </w:tc>
      </w:tr>
      <w:tr w:rsidR="009A1B14" w:rsidRPr="00EE7084" w14:paraId="40D0911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14D43" w14:textId="77777777" w:rsidR="009A1B14" w:rsidRPr="00EE7084" w:rsidRDefault="009A1B14" w:rsidP="001416B9">
            <w:pPr>
              <w:pStyle w:val="rowtabella0"/>
              <w:rPr>
                <w:color w:val="002060"/>
              </w:rPr>
            </w:pPr>
            <w:r w:rsidRPr="00EE708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CABE"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7DF32"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6AE3"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36B9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46E7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359A"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5BBE"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592C"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BBF5" w14:textId="77777777" w:rsidR="009A1B14" w:rsidRPr="00EE7084" w:rsidRDefault="009A1B14" w:rsidP="001416B9">
            <w:pPr>
              <w:pStyle w:val="rowtabella0"/>
              <w:jc w:val="center"/>
              <w:rPr>
                <w:color w:val="002060"/>
              </w:rPr>
            </w:pPr>
            <w:r w:rsidRPr="00EE7084">
              <w:rPr>
                <w:color w:val="002060"/>
              </w:rPr>
              <w:t>0</w:t>
            </w:r>
          </w:p>
        </w:tc>
      </w:tr>
      <w:tr w:rsidR="009A1B14" w:rsidRPr="00EE7084" w14:paraId="2D7224B2"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A7566" w14:textId="77777777" w:rsidR="009A1B14" w:rsidRPr="00EE7084" w:rsidRDefault="009A1B14" w:rsidP="001416B9">
            <w:pPr>
              <w:pStyle w:val="rowtabella0"/>
              <w:rPr>
                <w:color w:val="002060"/>
                <w:lang w:val="en-US"/>
              </w:rPr>
            </w:pPr>
            <w:r w:rsidRPr="00EE7084">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8852"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8974"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14E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50C88"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87BD"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1854"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430F9" w14:textId="77777777" w:rsidR="009A1B14" w:rsidRPr="00EE7084" w:rsidRDefault="009A1B14" w:rsidP="001416B9">
            <w:pPr>
              <w:pStyle w:val="rowtabella0"/>
              <w:jc w:val="center"/>
              <w:rPr>
                <w:color w:val="002060"/>
              </w:rPr>
            </w:pPr>
            <w:r w:rsidRPr="00EE70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8DDB"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FCC0" w14:textId="77777777" w:rsidR="009A1B14" w:rsidRPr="00EE7084" w:rsidRDefault="009A1B14" w:rsidP="001416B9">
            <w:pPr>
              <w:pStyle w:val="rowtabella0"/>
              <w:jc w:val="center"/>
              <w:rPr>
                <w:color w:val="002060"/>
              </w:rPr>
            </w:pPr>
            <w:r w:rsidRPr="00EE7084">
              <w:rPr>
                <w:color w:val="002060"/>
              </w:rPr>
              <w:t>0</w:t>
            </w:r>
          </w:p>
        </w:tc>
      </w:tr>
      <w:tr w:rsidR="009A1B14" w:rsidRPr="00EE7084" w14:paraId="00DBAC1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69D6E" w14:textId="77777777" w:rsidR="009A1B14" w:rsidRPr="00EE7084" w:rsidRDefault="009A1B14" w:rsidP="001416B9">
            <w:pPr>
              <w:pStyle w:val="rowtabella0"/>
              <w:rPr>
                <w:color w:val="002060"/>
              </w:rPr>
            </w:pPr>
            <w:r w:rsidRPr="00EE708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337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3AE5"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4007"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2868"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EBC9"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F34DE"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C00FE" w14:textId="77777777" w:rsidR="009A1B14" w:rsidRPr="00EE7084" w:rsidRDefault="009A1B14" w:rsidP="001416B9">
            <w:pPr>
              <w:pStyle w:val="rowtabella0"/>
              <w:jc w:val="center"/>
              <w:rPr>
                <w:color w:val="002060"/>
              </w:rPr>
            </w:pPr>
            <w:r w:rsidRPr="00EE70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C9AA"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B8435" w14:textId="77777777" w:rsidR="009A1B14" w:rsidRPr="00EE7084" w:rsidRDefault="009A1B14" w:rsidP="001416B9">
            <w:pPr>
              <w:pStyle w:val="rowtabella0"/>
              <w:jc w:val="center"/>
              <w:rPr>
                <w:color w:val="002060"/>
              </w:rPr>
            </w:pPr>
            <w:r w:rsidRPr="00EE7084">
              <w:rPr>
                <w:color w:val="002060"/>
              </w:rPr>
              <w:t>0</w:t>
            </w:r>
          </w:p>
        </w:tc>
      </w:tr>
      <w:tr w:rsidR="009A1B14" w:rsidRPr="00EE7084" w14:paraId="7E902BA8"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4AE3E" w14:textId="77777777" w:rsidR="009A1B14" w:rsidRPr="00EE7084" w:rsidRDefault="009A1B14" w:rsidP="001416B9">
            <w:pPr>
              <w:pStyle w:val="rowtabella0"/>
              <w:rPr>
                <w:color w:val="002060"/>
              </w:rPr>
            </w:pPr>
            <w:r w:rsidRPr="00EE708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3E7D"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2F11"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85C0"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50A2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D66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8FB26"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7BBB1"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5BCD"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6B3E6" w14:textId="77777777" w:rsidR="009A1B14" w:rsidRPr="00EE7084" w:rsidRDefault="009A1B14" w:rsidP="001416B9">
            <w:pPr>
              <w:pStyle w:val="rowtabella0"/>
              <w:jc w:val="center"/>
              <w:rPr>
                <w:color w:val="002060"/>
              </w:rPr>
            </w:pPr>
            <w:r w:rsidRPr="00EE7084">
              <w:rPr>
                <w:color w:val="002060"/>
              </w:rPr>
              <w:t>0</w:t>
            </w:r>
          </w:p>
        </w:tc>
      </w:tr>
      <w:tr w:rsidR="009A1B14" w:rsidRPr="00EE7084" w14:paraId="5B1F98D0"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7D991" w14:textId="77777777" w:rsidR="009A1B14" w:rsidRPr="00EE7084" w:rsidRDefault="009A1B14" w:rsidP="001416B9">
            <w:pPr>
              <w:pStyle w:val="rowtabella0"/>
              <w:rPr>
                <w:color w:val="002060"/>
              </w:rPr>
            </w:pPr>
            <w:r w:rsidRPr="00EE7084">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29487"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8B477"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026A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A975"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C578"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6FDF"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B1B4" w14:textId="77777777" w:rsidR="009A1B14" w:rsidRPr="00EE7084" w:rsidRDefault="009A1B14" w:rsidP="001416B9">
            <w:pPr>
              <w:pStyle w:val="rowtabella0"/>
              <w:jc w:val="center"/>
              <w:rPr>
                <w:color w:val="002060"/>
              </w:rPr>
            </w:pPr>
            <w:r w:rsidRPr="00EE708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D0B3F"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6D50" w14:textId="77777777" w:rsidR="009A1B14" w:rsidRPr="00EE7084" w:rsidRDefault="009A1B14" w:rsidP="001416B9">
            <w:pPr>
              <w:pStyle w:val="rowtabella0"/>
              <w:jc w:val="center"/>
              <w:rPr>
                <w:color w:val="002060"/>
              </w:rPr>
            </w:pPr>
            <w:r w:rsidRPr="00EE7084">
              <w:rPr>
                <w:color w:val="002060"/>
              </w:rPr>
              <w:t>0</w:t>
            </w:r>
          </w:p>
        </w:tc>
      </w:tr>
    </w:tbl>
    <w:p w14:paraId="66363C0D" w14:textId="77777777" w:rsidR="009A1B14" w:rsidRDefault="009A1B14" w:rsidP="009A1B14">
      <w:pPr>
        <w:pStyle w:val="breakline"/>
        <w:rPr>
          <w:rFonts w:eastAsiaTheme="minorEastAsia"/>
          <w:color w:val="002060"/>
        </w:rPr>
      </w:pPr>
    </w:p>
    <w:p w14:paraId="4AE98CA4" w14:textId="77777777" w:rsidR="002962E0" w:rsidRPr="00EE7084" w:rsidRDefault="002962E0" w:rsidP="002962E0">
      <w:pPr>
        <w:pStyle w:val="titoloprinc0"/>
        <w:rPr>
          <w:color w:val="002060"/>
        </w:rPr>
      </w:pPr>
      <w:r>
        <w:rPr>
          <w:color w:val="002060"/>
        </w:rPr>
        <w:t>PROGRAMMA GARE</w:t>
      </w:r>
    </w:p>
    <w:p w14:paraId="096D8DE7" w14:textId="77777777" w:rsidR="002962E0" w:rsidRDefault="002962E0" w:rsidP="009A1B14">
      <w:pPr>
        <w:pStyle w:val="breakline"/>
        <w:rPr>
          <w:rFonts w:eastAsiaTheme="minorEastAsia"/>
          <w:color w:val="002060"/>
        </w:rPr>
      </w:pPr>
    </w:p>
    <w:p w14:paraId="4D7EE796" w14:textId="77777777" w:rsidR="00901E56" w:rsidRPr="00072497" w:rsidRDefault="00901E56" w:rsidP="00901E56">
      <w:pPr>
        <w:pStyle w:val="sottotitolocampionato10"/>
        <w:rPr>
          <w:color w:val="002060"/>
        </w:rPr>
      </w:pPr>
      <w:r w:rsidRPr="00072497">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6"/>
        <w:gridCol w:w="1556"/>
        <w:gridCol w:w="1556"/>
      </w:tblGrid>
      <w:tr w:rsidR="00901E56" w:rsidRPr="00072497" w14:paraId="0EF40E12"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737D7"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5FE7C"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0AA8C"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B8BFB"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61532"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7E00D"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B381B"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03F19835"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CC8D19" w14:textId="77777777" w:rsidR="00901E56" w:rsidRPr="00072497" w:rsidRDefault="00901E56" w:rsidP="001416B9">
            <w:pPr>
              <w:pStyle w:val="rowtabella0"/>
              <w:rPr>
                <w:color w:val="002060"/>
              </w:rPr>
            </w:pPr>
            <w:r w:rsidRPr="00072497">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DD9A4" w14:textId="77777777" w:rsidR="00901E56" w:rsidRPr="00072497" w:rsidRDefault="00901E56" w:rsidP="001416B9">
            <w:pPr>
              <w:pStyle w:val="rowtabella0"/>
              <w:rPr>
                <w:color w:val="002060"/>
              </w:rPr>
            </w:pPr>
            <w:r w:rsidRPr="00072497">
              <w:rPr>
                <w:color w:val="002060"/>
              </w:rPr>
              <w:t>PIEVE D ICO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32F16"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235E9" w14:textId="77777777" w:rsidR="00901E56" w:rsidRPr="00072497" w:rsidRDefault="00901E56" w:rsidP="001416B9">
            <w:pPr>
              <w:pStyle w:val="rowtabella0"/>
              <w:rPr>
                <w:color w:val="002060"/>
              </w:rPr>
            </w:pPr>
            <w:r w:rsidRPr="00072497">
              <w:rPr>
                <w:color w:val="002060"/>
              </w:rPr>
              <w:t>15/11/2024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AFA19" w14:textId="77777777" w:rsidR="00901E56" w:rsidRPr="00072497" w:rsidRDefault="00901E56" w:rsidP="001416B9">
            <w:pPr>
              <w:pStyle w:val="rowtabella0"/>
              <w:rPr>
                <w:color w:val="002060"/>
              </w:rPr>
            </w:pPr>
            <w:r w:rsidRPr="00072497">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94B61" w14:textId="77777777" w:rsidR="00901E56" w:rsidRPr="00072497" w:rsidRDefault="00901E56" w:rsidP="001416B9">
            <w:pPr>
              <w:pStyle w:val="rowtabella0"/>
              <w:rPr>
                <w:color w:val="002060"/>
              </w:rPr>
            </w:pPr>
            <w:r w:rsidRPr="00072497">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D87DB" w14:textId="77777777" w:rsidR="00901E56" w:rsidRPr="00072497" w:rsidRDefault="00901E56" w:rsidP="001416B9">
            <w:pPr>
              <w:pStyle w:val="rowtabella0"/>
              <w:rPr>
                <w:color w:val="002060"/>
              </w:rPr>
            </w:pPr>
            <w:r w:rsidRPr="00072497">
              <w:rPr>
                <w:color w:val="002060"/>
              </w:rPr>
              <w:t>VIA TOBAGI STAZ. CASTELBELLINO</w:t>
            </w:r>
          </w:p>
        </w:tc>
      </w:tr>
      <w:tr w:rsidR="00901E56" w:rsidRPr="00072497" w14:paraId="442CCA0C"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68CCD8" w14:textId="77777777" w:rsidR="00901E56" w:rsidRPr="00072497" w:rsidRDefault="00901E56" w:rsidP="001416B9">
            <w:pPr>
              <w:pStyle w:val="rowtabella0"/>
              <w:rPr>
                <w:color w:val="002060"/>
              </w:rPr>
            </w:pPr>
            <w:r w:rsidRPr="00072497">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875F05" w14:textId="77777777" w:rsidR="00901E56" w:rsidRPr="00072497" w:rsidRDefault="00901E56" w:rsidP="001416B9">
            <w:pPr>
              <w:pStyle w:val="rowtabella0"/>
              <w:rPr>
                <w:color w:val="002060"/>
              </w:rPr>
            </w:pPr>
            <w:proofErr w:type="gramStart"/>
            <w:r w:rsidRPr="00072497">
              <w:rPr>
                <w:color w:val="002060"/>
              </w:rPr>
              <w:t>CITTA</w:t>
            </w:r>
            <w:proofErr w:type="gramEnd"/>
            <w:r w:rsidRPr="00072497">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5539E1"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9A3844" w14:textId="77777777" w:rsidR="00901E56" w:rsidRPr="00072497" w:rsidRDefault="00901E56" w:rsidP="001416B9">
            <w:pPr>
              <w:pStyle w:val="rowtabella0"/>
              <w:rPr>
                <w:color w:val="002060"/>
              </w:rPr>
            </w:pPr>
            <w:r w:rsidRPr="00072497">
              <w:rPr>
                <w:color w:val="002060"/>
              </w:rPr>
              <w:t>15/11/2024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6D6623" w14:textId="77777777" w:rsidR="00901E56" w:rsidRPr="00072497" w:rsidRDefault="00901E56" w:rsidP="001416B9">
            <w:pPr>
              <w:pStyle w:val="rowtabella0"/>
              <w:rPr>
                <w:color w:val="002060"/>
              </w:rPr>
            </w:pPr>
            <w:r w:rsidRPr="00072497">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439F6" w14:textId="77777777" w:rsidR="00901E56" w:rsidRPr="00072497" w:rsidRDefault="00901E56" w:rsidP="001416B9">
            <w:pPr>
              <w:pStyle w:val="rowtabella0"/>
              <w:rPr>
                <w:color w:val="002060"/>
              </w:rPr>
            </w:pPr>
            <w:r w:rsidRPr="0007249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6065C4" w14:textId="77777777" w:rsidR="00901E56" w:rsidRPr="00072497" w:rsidRDefault="00901E56" w:rsidP="001416B9">
            <w:pPr>
              <w:pStyle w:val="rowtabella0"/>
              <w:rPr>
                <w:color w:val="002060"/>
              </w:rPr>
            </w:pPr>
            <w:r w:rsidRPr="00072497">
              <w:rPr>
                <w:color w:val="002060"/>
              </w:rPr>
              <w:t>VIA ANTONIO ROSMINI 22/B</w:t>
            </w:r>
          </w:p>
        </w:tc>
      </w:tr>
      <w:tr w:rsidR="00901E56" w:rsidRPr="00072497" w14:paraId="4A43C90A"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5010E5" w14:textId="77777777" w:rsidR="00901E56" w:rsidRPr="00072497" w:rsidRDefault="00901E56" w:rsidP="001416B9">
            <w:pPr>
              <w:pStyle w:val="rowtabella0"/>
              <w:rPr>
                <w:color w:val="002060"/>
              </w:rPr>
            </w:pPr>
            <w:r w:rsidRPr="00072497">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A4CF32" w14:textId="77777777" w:rsidR="00901E56" w:rsidRPr="00072497" w:rsidRDefault="00901E56" w:rsidP="001416B9">
            <w:pPr>
              <w:pStyle w:val="rowtabella0"/>
              <w:rPr>
                <w:color w:val="002060"/>
              </w:rPr>
            </w:pPr>
            <w:r w:rsidRPr="00072497">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AD9F3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C29432" w14:textId="77777777" w:rsidR="00901E56" w:rsidRPr="00072497" w:rsidRDefault="00901E56" w:rsidP="001416B9">
            <w:pPr>
              <w:pStyle w:val="rowtabella0"/>
              <w:rPr>
                <w:color w:val="002060"/>
              </w:rPr>
            </w:pPr>
            <w:r w:rsidRPr="00072497">
              <w:rPr>
                <w:color w:val="002060"/>
              </w:rPr>
              <w:t>15/11/2024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BBFC03" w14:textId="77777777" w:rsidR="00901E56" w:rsidRPr="00072497" w:rsidRDefault="00901E56" w:rsidP="001416B9">
            <w:pPr>
              <w:pStyle w:val="rowtabella0"/>
              <w:rPr>
                <w:color w:val="002060"/>
              </w:rPr>
            </w:pPr>
            <w:r w:rsidRPr="0007249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BFBB42" w14:textId="77777777" w:rsidR="00901E56" w:rsidRPr="00072497" w:rsidRDefault="00901E56" w:rsidP="001416B9">
            <w:pPr>
              <w:pStyle w:val="rowtabella0"/>
              <w:rPr>
                <w:color w:val="002060"/>
              </w:rPr>
            </w:pPr>
            <w:r w:rsidRPr="0007249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FA758" w14:textId="77777777" w:rsidR="00901E56" w:rsidRPr="00072497" w:rsidRDefault="00901E56" w:rsidP="001416B9">
            <w:pPr>
              <w:pStyle w:val="rowtabella0"/>
              <w:rPr>
                <w:color w:val="002060"/>
              </w:rPr>
            </w:pPr>
            <w:r w:rsidRPr="00072497">
              <w:rPr>
                <w:color w:val="002060"/>
              </w:rPr>
              <w:t>VIA DELLO STADIO</w:t>
            </w:r>
          </w:p>
        </w:tc>
      </w:tr>
      <w:tr w:rsidR="00901E56" w:rsidRPr="00072497" w14:paraId="621F8005"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8457F4" w14:textId="77777777" w:rsidR="00901E56" w:rsidRPr="00072497" w:rsidRDefault="00901E56" w:rsidP="001416B9">
            <w:pPr>
              <w:pStyle w:val="rowtabella0"/>
              <w:rPr>
                <w:color w:val="002060"/>
              </w:rPr>
            </w:pPr>
            <w:r w:rsidRPr="00072497">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2F04E1" w14:textId="77777777" w:rsidR="00901E56" w:rsidRPr="00072497" w:rsidRDefault="00901E56" w:rsidP="001416B9">
            <w:pPr>
              <w:pStyle w:val="rowtabella0"/>
              <w:rPr>
                <w:color w:val="002060"/>
              </w:rPr>
            </w:pPr>
            <w:r w:rsidRPr="00072497">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DB1263"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5D5A52"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5EED62" w14:textId="77777777" w:rsidR="00901E56" w:rsidRPr="00072497" w:rsidRDefault="00901E56" w:rsidP="001416B9">
            <w:pPr>
              <w:pStyle w:val="rowtabella0"/>
              <w:rPr>
                <w:color w:val="002060"/>
              </w:rPr>
            </w:pPr>
            <w:r w:rsidRPr="00072497">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58A2A" w14:textId="77777777" w:rsidR="00901E56" w:rsidRPr="00072497" w:rsidRDefault="00901E56" w:rsidP="001416B9">
            <w:pPr>
              <w:pStyle w:val="rowtabella0"/>
              <w:rPr>
                <w:color w:val="002060"/>
              </w:rPr>
            </w:pPr>
            <w:r w:rsidRPr="00072497">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5244A1" w14:textId="77777777" w:rsidR="00901E56" w:rsidRPr="00072497" w:rsidRDefault="00901E56" w:rsidP="001416B9">
            <w:pPr>
              <w:pStyle w:val="rowtabella0"/>
              <w:rPr>
                <w:color w:val="002060"/>
              </w:rPr>
            </w:pPr>
            <w:r w:rsidRPr="00072497">
              <w:rPr>
                <w:color w:val="002060"/>
              </w:rPr>
              <w:t>VIA ROMA, SNC</w:t>
            </w:r>
          </w:p>
        </w:tc>
      </w:tr>
      <w:tr w:rsidR="00901E56" w:rsidRPr="00072497" w14:paraId="1E65CB1A"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7F2E1C" w14:textId="77777777" w:rsidR="00901E56" w:rsidRPr="00072497" w:rsidRDefault="00901E56" w:rsidP="001416B9">
            <w:pPr>
              <w:pStyle w:val="rowtabella0"/>
              <w:rPr>
                <w:color w:val="002060"/>
              </w:rPr>
            </w:pPr>
            <w:r w:rsidRPr="00072497">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18D066" w14:textId="77777777" w:rsidR="00901E56" w:rsidRPr="00072497" w:rsidRDefault="00901E56" w:rsidP="001416B9">
            <w:pPr>
              <w:pStyle w:val="rowtabella0"/>
              <w:rPr>
                <w:color w:val="002060"/>
              </w:rPr>
            </w:pPr>
            <w:r w:rsidRPr="00072497">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FFA602"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90631B"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36EE7A" w14:textId="77777777" w:rsidR="00901E56" w:rsidRPr="00072497" w:rsidRDefault="00901E56" w:rsidP="001416B9">
            <w:pPr>
              <w:pStyle w:val="rowtabella0"/>
              <w:rPr>
                <w:color w:val="002060"/>
              </w:rPr>
            </w:pPr>
            <w:r w:rsidRPr="0007249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67BF32" w14:textId="77777777" w:rsidR="00901E56" w:rsidRPr="00072497" w:rsidRDefault="00901E56" w:rsidP="001416B9">
            <w:pPr>
              <w:pStyle w:val="rowtabella0"/>
              <w:rPr>
                <w:color w:val="002060"/>
              </w:rPr>
            </w:pPr>
            <w:r w:rsidRPr="0007249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1ECB31" w14:textId="77777777" w:rsidR="00901E56" w:rsidRPr="00072497" w:rsidRDefault="00901E56" w:rsidP="001416B9">
            <w:pPr>
              <w:pStyle w:val="rowtabella0"/>
              <w:rPr>
                <w:color w:val="002060"/>
              </w:rPr>
            </w:pPr>
            <w:r w:rsidRPr="00072497">
              <w:rPr>
                <w:color w:val="002060"/>
              </w:rPr>
              <w:t>VIA NAZARIO SAURO</w:t>
            </w:r>
          </w:p>
        </w:tc>
      </w:tr>
      <w:tr w:rsidR="00901E56" w:rsidRPr="00072497" w14:paraId="6667C2DA"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2D760B" w14:textId="77777777" w:rsidR="00901E56" w:rsidRPr="00072497" w:rsidRDefault="00901E56" w:rsidP="001416B9">
            <w:pPr>
              <w:pStyle w:val="rowtabella0"/>
              <w:rPr>
                <w:color w:val="002060"/>
              </w:rPr>
            </w:pPr>
            <w:r w:rsidRPr="00072497">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6566A" w14:textId="77777777" w:rsidR="00901E56" w:rsidRPr="00072497" w:rsidRDefault="00901E56" w:rsidP="001416B9">
            <w:pPr>
              <w:pStyle w:val="rowtabella0"/>
              <w:rPr>
                <w:color w:val="002060"/>
              </w:rPr>
            </w:pPr>
            <w:r w:rsidRPr="00072497">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E1938"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A44B9"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B3CB4" w14:textId="77777777" w:rsidR="00901E56" w:rsidRPr="00072497" w:rsidRDefault="00901E56" w:rsidP="001416B9">
            <w:pPr>
              <w:pStyle w:val="rowtabella0"/>
              <w:rPr>
                <w:color w:val="002060"/>
              </w:rPr>
            </w:pPr>
            <w:r w:rsidRPr="00072497">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4BAE1" w14:textId="77777777" w:rsidR="00901E56" w:rsidRPr="00072497" w:rsidRDefault="00901E56" w:rsidP="001416B9">
            <w:pPr>
              <w:pStyle w:val="rowtabella0"/>
              <w:rPr>
                <w:color w:val="002060"/>
              </w:rPr>
            </w:pPr>
            <w:r w:rsidRPr="0007249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21C61" w14:textId="77777777" w:rsidR="00901E56" w:rsidRPr="00072497" w:rsidRDefault="00901E56" w:rsidP="001416B9">
            <w:pPr>
              <w:pStyle w:val="rowtabella0"/>
              <w:rPr>
                <w:color w:val="002060"/>
              </w:rPr>
            </w:pPr>
            <w:r w:rsidRPr="00072497">
              <w:rPr>
                <w:color w:val="002060"/>
              </w:rPr>
              <w:t>VIA PETRARCA</w:t>
            </w:r>
          </w:p>
        </w:tc>
      </w:tr>
    </w:tbl>
    <w:p w14:paraId="35AB0A93" w14:textId="77777777" w:rsidR="00901E56" w:rsidRPr="00072497" w:rsidRDefault="00901E56" w:rsidP="00901E56">
      <w:pPr>
        <w:pStyle w:val="breakline"/>
        <w:rPr>
          <w:rFonts w:eastAsiaTheme="minorEastAsia"/>
          <w:color w:val="002060"/>
        </w:rPr>
      </w:pPr>
    </w:p>
    <w:p w14:paraId="7DC17A06" w14:textId="77777777" w:rsidR="00901E56" w:rsidRPr="00072497" w:rsidRDefault="00901E56" w:rsidP="00901E56">
      <w:pPr>
        <w:pStyle w:val="breakline"/>
        <w:rPr>
          <w:color w:val="002060"/>
        </w:rPr>
      </w:pPr>
    </w:p>
    <w:p w14:paraId="0273231B" w14:textId="77777777" w:rsidR="00901E56" w:rsidRPr="00072497" w:rsidRDefault="00901E56" w:rsidP="00901E56">
      <w:pPr>
        <w:pStyle w:val="breakline"/>
        <w:rPr>
          <w:color w:val="002060"/>
        </w:rPr>
      </w:pPr>
    </w:p>
    <w:p w14:paraId="16167E14" w14:textId="77777777" w:rsidR="00901E56" w:rsidRPr="00072497" w:rsidRDefault="00901E56" w:rsidP="00901E56">
      <w:pPr>
        <w:pStyle w:val="sottotitolocampionato10"/>
        <w:rPr>
          <w:color w:val="002060"/>
        </w:rPr>
      </w:pPr>
      <w:r w:rsidRPr="00072497">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8"/>
        <w:gridCol w:w="385"/>
        <w:gridCol w:w="898"/>
        <w:gridCol w:w="1175"/>
        <w:gridCol w:w="1561"/>
        <w:gridCol w:w="1544"/>
      </w:tblGrid>
      <w:tr w:rsidR="00901E56" w:rsidRPr="00072497" w14:paraId="3BF98ABA"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F92BE"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D6CD3"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4A06A"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ABA1A"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26F1C"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D3BB9"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8E4AD"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126E5A2D"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4BDF27" w14:textId="77777777" w:rsidR="00901E56" w:rsidRPr="00072497" w:rsidRDefault="00901E56" w:rsidP="001416B9">
            <w:pPr>
              <w:pStyle w:val="rowtabella0"/>
              <w:rPr>
                <w:color w:val="002060"/>
              </w:rPr>
            </w:pPr>
            <w:r w:rsidRPr="00072497">
              <w:rPr>
                <w:color w:val="002060"/>
              </w:rPr>
              <w:t>FUTSAL RECANATI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CD65A" w14:textId="77777777" w:rsidR="00901E56" w:rsidRPr="00072497" w:rsidRDefault="00901E56" w:rsidP="001416B9">
            <w:pPr>
              <w:pStyle w:val="rowtabella0"/>
              <w:rPr>
                <w:color w:val="002060"/>
              </w:rPr>
            </w:pPr>
            <w:r w:rsidRPr="00072497">
              <w:rPr>
                <w:color w:val="002060"/>
              </w:rPr>
              <w:t>AVENALE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805DA"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536CA" w14:textId="77777777" w:rsidR="00901E56" w:rsidRPr="00072497" w:rsidRDefault="00901E56" w:rsidP="001416B9">
            <w:pPr>
              <w:pStyle w:val="rowtabella0"/>
              <w:rPr>
                <w:color w:val="002060"/>
              </w:rPr>
            </w:pPr>
            <w:r w:rsidRPr="00072497">
              <w:rPr>
                <w:color w:val="002060"/>
              </w:rPr>
              <w:t>15/11/2024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3BEDF" w14:textId="77777777" w:rsidR="00901E56" w:rsidRPr="00072497" w:rsidRDefault="00901E56" w:rsidP="001416B9">
            <w:pPr>
              <w:pStyle w:val="rowtabella0"/>
              <w:rPr>
                <w:color w:val="002060"/>
              </w:rPr>
            </w:pPr>
            <w:r w:rsidRPr="00072497">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E428A" w14:textId="77777777" w:rsidR="00901E56" w:rsidRPr="00072497" w:rsidRDefault="00901E56" w:rsidP="001416B9">
            <w:pPr>
              <w:pStyle w:val="rowtabella0"/>
              <w:rPr>
                <w:color w:val="002060"/>
              </w:rPr>
            </w:pPr>
            <w:r w:rsidRPr="00072497">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B4D38" w14:textId="77777777" w:rsidR="00901E56" w:rsidRPr="00072497" w:rsidRDefault="00901E56" w:rsidP="001416B9">
            <w:pPr>
              <w:pStyle w:val="rowtabella0"/>
              <w:rPr>
                <w:color w:val="002060"/>
              </w:rPr>
            </w:pPr>
            <w:r w:rsidRPr="00072497">
              <w:rPr>
                <w:color w:val="002060"/>
              </w:rPr>
              <w:t>VIA ALDO MORO</w:t>
            </w:r>
          </w:p>
        </w:tc>
      </w:tr>
      <w:tr w:rsidR="00901E56" w:rsidRPr="00072497" w14:paraId="7821A1CA"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863B5A" w14:textId="77777777" w:rsidR="00901E56" w:rsidRPr="00072497" w:rsidRDefault="00901E56" w:rsidP="001416B9">
            <w:pPr>
              <w:pStyle w:val="rowtabella0"/>
              <w:rPr>
                <w:color w:val="002060"/>
              </w:rPr>
            </w:pPr>
            <w:r w:rsidRPr="00072497">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9FBEB7" w14:textId="77777777" w:rsidR="00901E56" w:rsidRPr="00072497" w:rsidRDefault="00901E56" w:rsidP="001416B9">
            <w:pPr>
              <w:pStyle w:val="rowtabella0"/>
              <w:rPr>
                <w:color w:val="002060"/>
              </w:rPr>
            </w:pPr>
            <w:r w:rsidRPr="00072497">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645637"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4C2678" w14:textId="77777777" w:rsidR="00901E56" w:rsidRPr="00072497" w:rsidRDefault="00901E56" w:rsidP="001416B9">
            <w:pPr>
              <w:pStyle w:val="rowtabella0"/>
              <w:rPr>
                <w:color w:val="002060"/>
              </w:rPr>
            </w:pPr>
            <w:r w:rsidRPr="00072497">
              <w:rPr>
                <w:color w:val="002060"/>
              </w:rPr>
              <w:t>15/11/2024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6C7CB2" w14:textId="77777777" w:rsidR="00901E56" w:rsidRPr="00072497" w:rsidRDefault="00901E56" w:rsidP="001416B9">
            <w:pPr>
              <w:pStyle w:val="rowtabella0"/>
              <w:rPr>
                <w:color w:val="002060"/>
              </w:rPr>
            </w:pPr>
            <w:r w:rsidRPr="0007249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8995C" w14:textId="77777777" w:rsidR="00901E56" w:rsidRPr="00072497" w:rsidRDefault="00901E56" w:rsidP="001416B9">
            <w:pPr>
              <w:pStyle w:val="rowtabella0"/>
              <w:rPr>
                <w:color w:val="002060"/>
              </w:rPr>
            </w:pPr>
            <w:r w:rsidRPr="0007249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201DBC" w14:textId="77777777" w:rsidR="00901E56" w:rsidRPr="00072497" w:rsidRDefault="00901E56" w:rsidP="001416B9">
            <w:pPr>
              <w:pStyle w:val="rowtabella0"/>
              <w:rPr>
                <w:color w:val="002060"/>
              </w:rPr>
            </w:pPr>
            <w:r w:rsidRPr="00072497">
              <w:rPr>
                <w:color w:val="002060"/>
              </w:rPr>
              <w:t xml:space="preserve">VIA </w:t>
            </w:r>
            <w:proofErr w:type="gramStart"/>
            <w:r w:rsidRPr="00072497">
              <w:rPr>
                <w:color w:val="002060"/>
              </w:rPr>
              <w:t>B.BUOZZI</w:t>
            </w:r>
            <w:proofErr w:type="gramEnd"/>
          </w:p>
        </w:tc>
      </w:tr>
      <w:tr w:rsidR="00901E56" w:rsidRPr="00072497" w14:paraId="7986953F"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48C32F" w14:textId="77777777" w:rsidR="00901E56" w:rsidRPr="00072497" w:rsidRDefault="00901E56" w:rsidP="001416B9">
            <w:pPr>
              <w:pStyle w:val="rowtabella0"/>
              <w:rPr>
                <w:color w:val="002060"/>
              </w:rPr>
            </w:pPr>
            <w:r w:rsidRPr="00072497">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74C535" w14:textId="77777777" w:rsidR="00901E56" w:rsidRPr="00072497" w:rsidRDefault="00901E56" w:rsidP="001416B9">
            <w:pPr>
              <w:pStyle w:val="rowtabella0"/>
              <w:rPr>
                <w:color w:val="002060"/>
              </w:rPr>
            </w:pPr>
            <w:r w:rsidRPr="00072497">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BE41A5"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E9240B" w14:textId="77777777" w:rsidR="00901E56" w:rsidRPr="00072497" w:rsidRDefault="00901E56" w:rsidP="001416B9">
            <w:pPr>
              <w:pStyle w:val="rowtabella0"/>
              <w:rPr>
                <w:color w:val="002060"/>
              </w:rPr>
            </w:pPr>
            <w:r w:rsidRPr="00072497">
              <w:rPr>
                <w:color w:val="002060"/>
              </w:rPr>
              <w:t>15/11/2024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189050" w14:textId="77777777" w:rsidR="00901E56" w:rsidRPr="00072497" w:rsidRDefault="00901E56" w:rsidP="001416B9">
            <w:pPr>
              <w:pStyle w:val="rowtabella0"/>
              <w:rPr>
                <w:color w:val="002060"/>
              </w:rPr>
            </w:pPr>
            <w:r w:rsidRPr="00072497">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5307E" w14:textId="77777777" w:rsidR="00901E56" w:rsidRPr="00072497" w:rsidRDefault="00901E56" w:rsidP="001416B9">
            <w:pPr>
              <w:pStyle w:val="rowtabella0"/>
              <w:rPr>
                <w:color w:val="002060"/>
              </w:rPr>
            </w:pPr>
            <w:r w:rsidRPr="00072497">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022D0A" w14:textId="77777777" w:rsidR="00901E56" w:rsidRPr="00072497" w:rsidRDefault="00901E56" w:rsidP="001416B9">
            <w:pPr>
              <w:pStyle w:val="rowtabella0"/>
              <w:rPr>
                <w:color w:val="002060"/>
              </w:rPr>
            </w:pPr>
            <w:r w:rsidRPr="00072497">
              <w:rPr>
                <w:color w:val="002060"/>
              </w:rPr>
              <w:t>VIA CERQUATTI</w:t>
            </w:r>
          </w:p>
        </w:tc>
      </w:tr>
      <w:tr w:rsidR="00901E56" w:rsidRPr="00072497" w14:paraId="17E2055F"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189011" w14:textId="77777777" w:rsidR="00901E56" w:rsidRPr="00072497" w:rsidRDefault="00901E56" w:rsidP="001416B9">
            <w:pPr>
              <w:pStyle w:val="rowtabella0"/>
              <w:rPr>
                <w:color w:val="002060"/>
              </w:rPr>
            </w:pPr>
            <w:r w:rsidRPr="00072497">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5BB185" w14:textId="77777777" w:rsidR="00901E56" w:rsidRPr="00072497" w:rsidRDefault="00901E56" w:rsidP="001416B9">
            <w:pPr>
              <w:pStyle w:val="rowtabella0"/>
              <w:rPr>
                <w:color w:val="002060"/>
              </w:rPr>
            </w:pPr>
            <w:r w:rsidRPr="00072497">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B610E3"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B29893" w14:textId="77777777" w:rsidR="00901E56" w:rsidRPr="00072497" w:rsidRDefault="00901E56" w:rsidP="001416B9">
            <w:pPr>
              <w:pStyle w:val="rowtabella0"/>
              <w:rPr>
                <w:color w:val="002060"/>
              </w:rPr>
            </w:pPr>
            <w:r w:rsidRPr="00072497">
              <w:rPr>
                <w:color w:val="002060"/>
              </w:rPr>
              <w:t>15/11/2024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941D84" w14:textId="77777777" w:rsidR="00901E56" w:rsidRPr="00072497" w:rsidRDefault="00901E56" w:rsidP="001416B9">
            <w:pPr>
              <w:pStyle w:val="rowtabella0"/>
              <w:rPr>
                <w:color w:val="002060"/>
              </w:rPr>
            </w:pPr>
            <w:r w:rsidRPr="00072497">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3D09D3" w14:textId="77777777" w:rsidR="00901E56" w:rsidRPr="00072497" w:rsidRDefault="00901E56" w:rsidP="001416B9">
            <w:pPr>
              <w:pStyle w:val="rowtabella0"/>
              <w:rPr>
                <w:color w:val="002060"/>
              </w:rPr>
            </w:pPr>
            <w:r w:rsidRPr="0007249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EB853" w14:textId="77777777" w:rsidR="00901E56" w:rsidRPr="00072497" w:rsidRDefault="00901E56" w:rsidP="001416B9">
            <w:pPr>
              <w:pStyle w:val="rowtabella0"/>
              <w:rPr>
                <w:color w:val="002060"/>
              </w:rPr>
            </w:pPr>
            <w:r w:rsidRPr="00072497">
              <w:rPr>
                <w:color w:val="002060"/>
              </w:rPr>
              <w:t xml:space="preserve">VIA MANZONI FZ. </w:t>
            </w:r>
            <w:proofErr w:type="gramStart"/>
            <w:r w:rsidRPr="00072497">
              <w:rPr>
                <w:color w:val="002060"/>
              </w:rPr>
              <w:t>S.BIAGIO</w:t>
            </w:r>
            <w:proofErr w:type="gramEnd"/>
          </w:p>
        </w:tc>
      </w:tr>
      <w:tr w:rsidR="00901E56" w:rsidRPr="00072497" w14:paraId="7BEBDE98"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F4D059" w14:textId="77777777" w:rsidR="00901E56" w:rsidRPr="00072497" w:rsidRDefault="00901E56" w:rsidP="001416B9">
            <w:pPr>
              <w:pStyle w:val="rowtabella0"/>
              <w:rPr>
                <w:color w:val="002060"/>
              </w:rPr>
            </w:pPr>
            <w:r w:rsidRPr="00072497">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E9C112" w14:textId="77777777" w:rsidR="00901E56" w:rsidRPr="00072497" w:rsidRDefault="00901E56" w:rsidP="001416B9">
            <w:pPr>
              <w:pStyle w:val="rowtabella0"/>
              <w:rPr>
                <w:color w:val="002060"/>
              </w:rPr>
            </w:pPr>
            <w:r w:rsidRPr="00072497">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A0A81A"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5DE21C" w14:textId="77777777" w:rsidR="00901E56" w:rsidRPr="00072497" w:rsidRDefault="00901E56" w:rsidP="001416B9">
            <w:pPr>
              <w:pStyle w:val="rowtabella0"/>
              <w:rPr>
                <w:color w:val="002060"/>
              </w:rPr>
            </w:pPr>
            <w:r w:rsidRPr="00072497">
              <w:rPr>
                <w:color w:val="002060"/>
              </w:rPr>
              <w:t>15/11/2024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B81EF8" w14:textId="77777777" w:rsidR="00901E56" w:rsidRPr="00072497" w:rsidRDefault="00901E56" w:rsidP="001416B9">
            <w:pPr>
              <w:pStyle w:val="rowtabella0"/>
              <w:rPr>
                <w:color w:val="002060"/>
              </w:rPr>
            </w:pPr>
            <w:r w:rsidRPr="00072497">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8DEEC" w14:textId="77777777" w:rsidR="00901E56" w:rsidRPr="00072497" w:rsidRDefault="00901E56" w:rsidP="001416B9">
            <w:pPr>
              <w:pStyle w:val="rowtabella0"/>
              <w:rPr>
                <w:color w:val="002060"/>
              </w:rPr>
            </w:pPr>
            <w:r w:rsidRPr="00072497">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DCBA82" w14:textId="77777777" w:rsidR="00901E56" w:rsidRPr="00072497" w:rsidRDefault="00901E56" w:rsidP="001416B9">
            <w:pPr>
              <w:pStyle w:val="rowtabella0"/>
              <w:rPr>
                <w:color w:val="002060"/>
              </w:rPr>
            </w:pPr>
            <w:r w:rsidRPr="00072497">
              <w:rPr>
                <w:color w:val="002060"/>
              </w:rPr>
              <w:t>VIALE MAZZINI</w:t>
            </w:r>
          </w:p>
        </w:tc>
      </w:tr>
      <w:tr w:rsidR="00901E56" w:rsidRPr="00072497" w14:paraId="0659BF1F"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C77777" w14:textId="77777777" w:rsidR="00901E56" w:rsidRPr="00072497" w:rsidRDefault="00901E56" w:rsidP="001416B9">
            <w:pPr>
              <w:pStyle w:val="rowtabella0"/>
              <w:rPr>
                <w:color w:val="002060"/>
              </w:rPr>
            </w:pPr>
            <w:r w:rsidRPr="00072497">
              <w:rPr>
                <w:color w:val="002060"/>
              </w:rPr>
              <w:t>AURORA TREIA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EC8A6" w14:textId="77777777" w:rsidR="00901E56" w:rsidRPr="00072497" w:rsidRDefault="00901E56" w:rsidP="001416B9">
            <w:pPr>
              <w:pStyle w:val="rowtabella0"/>
              <w:rPr>
                <w:color w:val="002060"/>
              </w:rPr>
            </w:pPr>
            <w:r w:rsidRPr="00072497">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47FE4"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B23C6" w14:textId="77777777" w:rsidR="00901E56" w:rsidRPr="00072497" w:rsidRDefault="00901E56" w:rsidP="001416B9">
            <w:pPr>
              <w:pStyle w:val="rowtabella0"/>
              <w:rPr>
                <w:color w:val="002060"/>
              </w:rPr>
            </w:pPr>
            <w:r w:rsidRPr="00072497">
              <w:rPr>
                <w:color w:val="002060"/>
              </w:rPr>
              <w:t>16/11/2024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82385" w14:textId="77777777" w:rsidR="00901E56" w:rsidRPr="00072497" w:rsidRDefault="00901E56" w:rsidP="001416B9">
            <w:pPr>
              <w:pStyle w:val="rowtabella0"/>
              <w:rPr>
                <w:color w:val="002060"/>
              </w:rPr>
            </w:pPr>
            <w:r w:rsidRPr="00072497">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76ED2" w14:textId="77777777" w:rsidR="00901E56" w:rsidRPr="00072497" w:rsidRDefault="00901E56" w:rsidP="001416B9">
            <w:pPr>
              <w:pStyle w:val="rowtabella0"/>
              <w:rPr>
                <w:color w:val="002060"/>
              </w:rPr>
            </w:pPr>
            <w:r w:rsidRPr="00072497">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34F66" w14:textId="77777777" w:rsidR="00901E56" w:rsidRPr="00072497" w:rsidRDefault="00901E56" w:rsidP="001416B9">
            <w:pPr>
              <w:pStyle w:val="rowtabella0"/>
              <w:rPr>
                <w:color w:val="002060"/>
              </w:rPr>
            </w:pPr>
            <w:r w:rsidRPr="00072497">
              <w:rPr>
                <w:color w:val="002060"/>
              </w:rPr>
              <w:t>LOC. SAN LIBERATO</w:t>
            </w:r>
          </w:p>
        </w:tc>
      </w:tr>
    </w:tbl>
    <w:p w14:paraId="3C05AB2E" w14:textId="77777777" w:rsidR="00901E56" w:rsidRPr="00072497" w:rsidRDefault="00901E56" w:rsidP="00901E56">
      <w:pPr>
        <w:pStyle w:val="breakline"/>
        <w:rPr>
          <w:rFonts w:eastAsiaTheme="minorEastAsia"/>
          <w:color w:val="002060"/>
        </w:rPr>
      </w:pPr>
    </w:p>
    <w:p w14:paraId="4084CFEA" w14:textId="77777777" w:rsidR="00901E56" w:rsidRPr="00072497" w:rsidRDefault="00901E56" w:rsidP="00901E56">
      <w:pPr>
        <w:pStyle w:val="breakline"/>
        <w:rPr>
          <w:color w:val="002060"/>
        </w:rPr>
      </w:pPr>
    </w:p>
    <w:p w14:paraId="4229136F" w14:textId="77777777" w:rsidR="00901E56" w:rsidRPr="00072497" w:rsidRDefault="00901E56" w:rsidP="00901E56">
      <w:pPr>
        <w:pStyle w:val="breakline"/>
        <w:rPr>
          <w:color w:val="002060"/>
        </w:rPr>
      </w:pPr>
    </w:p>
    <w:p w14:paraId="3CDB517B" w14:textId="77777777" w:rsidR="00901E56" w:rsidRPr="00072497" w:rsidRDefault="00901E56" w:rsidP="00901E56">
      <w:pPr>
        <w:pStyle w:val="sottotitolocampionato10"/>
        <w:rPr>
          <w:color w:val="002060"/>
        </w:rPr>
      </w:pPr>
      <w:r w:rsidRPr="00072497">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16"/>
        <w:gridCol w:w="385"/>
        <w:gridCol w:w="898"/>
        <w:gridCol w:w="1190"/>
        <w:gridCol w:w="1544"/>
        <w:gridCol w:w="1567"/>
      </w:tblGrid>
      <w:tr w:rsidR="00901E56" w:rsidRPr="00072497" w14:paraId="69A5B98C"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1B273"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7CCA8"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30B92"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F9EE7"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FECF8"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2B2E5"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5DC00"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76C1B212"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CC2FFD" w14:textId="77777777" w:rsidR="00901E56" w:rsidRPr="00072497" w:rsidRDefault="00901E56" w:rsidP="001416B9">
            <w:pPr>
              <w:pStyle w:val="rowtabella0"/>
              <w:rPr>
                <w:color w:val="002060"/>
              </w:rPr>
            </w:pPr>
            <w:r w:rsidRPr="00072497">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9C79D" w14:textId="77777777" w:rsidR="00901E56" w:rsidRPr="00072497" w:rsidRDefault="00901E56" w:rsidP="001416B9">
            <w:pPr>
              <w:pStyle w:val="rowtabella0"/>
              <w:rPr>
                <w:color w:val="002060"/>
              </w:rPr>
            </w:pPr>
            <w:r w:rsidRPr="00072497">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BAF8B"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A5BB6" w14:textId="77777777" w:rsidR="00901E56" w:rsidRPr="00072497" w:rsidRDefault="00901E56" w:rsidP="001416B9">
            <w:pPr>
              <w:pStyle w:val="rowtabella0"/>
              <w:rPr>
                <w:color w:val="002060"/>
              </w:rPr>
            </w:pPr>
            <w:r w:rsidRPr="00072497">
              <w:rPr>
                <w:color w:val="002060"/>
              </w:rPr>
              <w:t>15/11/2024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D2478" w14:textId="77777777" w:rsidR="00901E56" w:rsidRPr="00072497" w:rsidRDefault="00901E56" w:rsidP="001416B9">
            <w:pPr>
              <w:pStyle w:val="rowtabella0"/>
              <w:rPr>
                <w:color w:val="002060"/>
              </w:rPr>
            </w:pPr>
            <w:r w:rsidRPr="00072497">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CD0C7" w14:textId="77777777" w:rsidR="00901E56" w:rsidRPr="00072497" w:rsidRDefault="00901E56" w:rsidP="001416B9">
            <w:pPr>
              <w:pStyle w:val="rowtabella0"/>
              <w:rPr>
                <w:color w:val="002060"/>
              </w:rPr>
            </w:pPr>
            <w:r w:rsidRPr="00072497">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2638B" w14:textId="77777777" w:rsidR="00901E56" w:rsidRPr="00072497" w:rsidRDefault="00901E56" w:rsidP="001416B9">
            <w:pPr>
              <w:pStyle w:val="rowtabella0"/>
              <w:rPr>
                <w:color w:val="002060"/>
              </w:rPr>
            </w:pPr>
            <w:r w:rsidRPr="00072497">
              <w:rPr>
                <w:color w:val="002060"/>
              </w:rPr>
              <w:t>VIA CORRADI</w:t>
            </w:r>
          </w:p>
        </w:tc>
      </w:tr>
      <w:tr w:rsidR="00901E56" w:rsidRPr="00072497" w14:paraId="5C512C0C"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D94FED" w14:textId="77777777" w:rsidR="00901E56" w:rsidRPr="00072497" w:rsidRDefault="00901E56" w:rsidP="001416B9">
            <w:pPr>
              <w:pStyle w:val="rowtabella0"/>
              <w:rPr>
                <w:color w:val="002060"/>
              </w:rPr>
            </w:pPr>
            <w:r w:rsidRPr="00072497">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DC2CCF" w14:textId="77777777" w:rsidR="00901E56" w:rsidRPr="00072497" w:rsidRDefault="00901E56" w:rsidP="001416B9">
            <w:pPr>
              <w:pStyle w:val="rowtabella0"/>
              <w:rPr>
                <w:color w:val="002060"/>
              </w:rPr>
            </w:pPr>
            <w:r w:rsidRPr="00072497">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AFE8D3"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83C882"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B0059C" w14:textId="77777777" w:rsidR="00901E56" w:rsidRPr="00072497" w:rsidRDefault="00901E56" w:rsidP="001416B9">
            <w:pPr>
              <w:pStyle w:val="rowtabella0"/>
              <w:rPr>
                <w:color w:val="002060"/>
              </w:rPr>
            </w:pPr>
            <w:r w:rsidRPr="00072497">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3F81B" w14:textId="77777777" w:rsidR="00901E56" w:rsidRPr="00072497" w:rsidRDefault="00901E56" w:rsidP="001416B9">
            <w:pPr>
              <w:pStyle w:val="rowtabella0"/>
              <w:rPr>
                <w:color w:val="002060"/>
              </w:rPr>
            </w:pPr>
            <w:r w:rsidRPr="0007249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E1F3C2" w14:textId="77777777" w:rsidR="00901E56" w:rsidRPr="00072497" w:rsidRDefault="00901E56" w:rsidP="001416B9">
            <w:pPr>
              <w:pStyle w:val="rowtabella0"/>
              <w:rPr>
                <w:color w:val="002060"/>
              </w:rPr>
            </w:pPr>
            <w:r w:rsidRPr="00072497">
              <w:rPr>
                <w:color w:val="002060"/>
              </w:rPr>
              <w:t xml:space="preserve">VIA </w:t>
            </w:r>
            <w:proofErr w:type="gramStart"/>
            <w:r w:rsidRPr="00072497">
              <w:rPr>
                <w:color w:val="002060"/>
              </w:rPr>
              <w:t>C.ULPIANI</w:t>
            </w:r>
            <w:proofErr w:type="gramEnd"/>
          </w:p>
        </w:tc>
      </w:tr>
      <w:tr w:rsidR="00901E56" w:rsidRPr="00072497" w14:paraId="6B5E4FF9"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13A8A5" w14:textId="77777777" w:rsidR="00901E56" w:rsidRPr="00072497" w:rsidRDefault="00901E56" w:rsidP="001416B9">
            <w:pPr>
              <w:pStyle w:val="rowtabella0"/>
              <w:rPr>
                <w:color w:val="002060"/>
              </w:rPr>
            </w:pPr>
            <w:r w:rsidRPr="00072497">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398513" w14:textId="77777777" w:rsidR="00901E56" w:rsidRPr="00072497" w:rsidRDefault="00901E56" w:rsidP="001416B9">
            <w:pPr>
              <w:pStyle w:val="rowtabella0"/>
              <w:rPr>
                <w:color w:val="002060"/>
              </w:rPr>
            </w:pPr>
            <w:r w:rsidRPr="00072497">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B32083"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F33009" w14:textId="77777777" w:rsidR="00901E56" w:rsidRPr="00072497" w:rsidRDefault="00901E56" w:rsidP="001416B9">
            <w:pPr>
              <w:pStyle w:val="rowtabella0"/>
              <w:rPr>
                <w:color w:val="002060"/>
              </w:rPr>
            </w:pPr>
            <w:r w:rsidRPr="00072497">
              <w:rPr>
                <w:color w:val="002060"/>
              </w:rPr>
              <w:t>15/11/2024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869911" w14:textId="77777777" w:rsidR="00901E56" w:rsidRPr="00072497" w:rsidRDefault="00901E56" w:rsidP="001416B9">
            <w:pPr>
              <w:pStyle w:val="rowtabella0"/>
              <w:rPr>
                <w:color w:val="002060"/>
              </w:rPr>
            </w:pPr>
            <w:r w:rsidRPr="0007249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AB0C2D" w14:textId="77777777" w:rsidR="00901E56" w:rsidRPr="00072497" w:rsidRDefault="00901E56" w:rsidP="001416B9">
            <w:pPr>
              <w:pStyle w:val="rowtabella0"/>
              <w:rPr>
                <w:color w:val="002060"/>
              </w:rPr>
            </w:pPr>
            <w:r w:rsidRPr="0007249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FEDC83" w14:textId="77777777" w:rsidR="00901E56" w:rsidRPr="00072497" w:rsidRDefault="00901E56" w:rsidP="001416B9">
            <w:pPr>
              <w:pStyle w:val="rowtabella0"/>
              <w:rPr>
                <w:color w:val="002060"/>
              </w:rPr>
            </w:pPr>
            <w:r w:rsidRPr="00072497">
              <w:rPr>
                <w:color w:val="002060"/>
              </w:rPr>
              <w:t xml:space="preserve">LOC.MONTEROCCO VIA </w:t>
            </w:r>
            <w:proofErr w:type="gramStart"/>
            <w:r w:rsidRPr="00072497">
              <w:rPr>
                <w:color w:val="002060"/>
              </w:rPr>
              <w:t>A.MANCINI</w:t>
            </w:r>
            <w:proofErr w:type="gramEnd"/>
          </w:p>
        </w:tc>
      </w:tr>
      <w:tr w:rsidR="00901E56" w:rsidRPr="00072497" w14:paraId="146C6A0B"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2F011D" w14:textId="77777777" w:rsidR="00901E56" w:rsidRPr="00072497" w:rsidRDefault="00901E56" w:rsidP="001416B9">
            <w:pPr>
              <w:pStyle w:val="rowtabella0"/>
              <w:rPr>
                <w:color w:val="002060"/>
              </w:rPr>
            </w:pPr>
            <w:r w:rsidRPr="00072497">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4A808A" w14:textId="77777777" w:rsidR="00901E56" w:rsidRPr="00072497" w:rsidRDefault="00901E56" w:rsidP="001416B9">
            <w:pPr>
              <w:pStyle w:val="rowtabella0"/>
              <w:rPr>
                <w:color w:val="002060"/>
              </w:rPr>
            </w:pPr>
            <w:r w:rsidRPr="00072497">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320128"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6318E7" w14:textId="77777777" w:rsidR="00901E56" w:rsidRPr="00072497" w:rsidRDefault="00901E56" w:rsidP="001416B9">
            <w:pPr>
              <w:pStyle w:val="rowtabella0"/>
              <w:rPr>
                <w:color w:val="002060"/>
              </w:rPr>
            </w:pPr>
            <w:r w:rsidRPr="00072497">
              <w:rPr>
                <w:color w:val="002060"/>
              </w:rPr>
              <w:t>15/11/2024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BF0054" w14:textId="77777777" w:rsidR="00901E56" w:rsidRPr="00072497" w:rsidRDefault="00901E56" w:rsidP="001416B9">
            <w:pPr>
              <w:pStyle w:val="rowtabella0"/>
              <w:rPr>
                <w:color w:val="002060"/>
              </w:rPr>
            </w:pPr>
            <w:r w:rsidRPr="00072497">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7C6903" w14:textId="77777777" w:rsidR="00901E56" w:rsidRPr="00072497" w:rsidRDefault="00901E56" w:rsidP="001416B9">
            <w:pPr>
              <w:pStyle w:val="rowtabella0"/>
              <w:rPr>
                <w:color w:val="002060"/>
              </w:rPr>
            </w:pPr>
            <w:r w:rsidRPr="00072497">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57168" w14:textId="77777777" w:rsidR="00901E56" w:rsidRPr="00072497" w:rsidRDefault="00901E56" w:rsidP="001416B9">
            <w:pPr>
              <w:pStyle w:val="rowtabella0"/>
              <w:rPr>
                <w:color w:val="002060"/>
              </w:rPr>
            </w:pPr>
            <w:r w:rsidRPr="00072497">
              <w:rPr>
                <w:color w:val="002060"/>
              </w:rPr>
              <w:t>FRAZ.PAGLIARE VIA VECCHI</w:t>
            </w:r>
          </w:p>
        </w:tc>
      </w:tr>
      <w:tr w:rsidR="00901E56" w:rsidRPr="00072497" w14:paraId="4CFFFEC3"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2CD182" w14:textId="77777777" w:rsidR="00901E56" w:rsidRPr="00072497" w:rsidRDefault="00901E56" w:rsidP="001416B9">
            <w:pPr>
              <w:pStyle w:val="rowtabella0"/>
              <w:rPr>
                <w:color w:val="002060"/>
              </w:rPr>
            </w:pPr>
            <w:proofErr w:type="gramStart"/>
            <w:r w:rsidRPr="00072497">
              <w:rPr>
                <w:color w:val="002060"/>
              </w:rPr>
              <w:t>U.MANDOLESI</w:t>
            </w:r>
            <w:proofErr w:type="gramEnd"/>
            <w:r w:rsidRPr="00072497">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6E33D4" w14:textId="77777777" w:rsidR="00901E56" w:rsidRPr="00072497" w:rsidRDefault="00901E56" w:rsidP="001416B9">
            <w:pPr>
              <w:pStyle w:val="rowtabella0"/>
              <w:rPr>
                <w:color w:val="002060"/>
              </w:rPr>
            </w:pPr>
            <w:r w:rsidRPr="00072497">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C7306B"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9961FF"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51477B" w14:textId="77777777" w:rsidR="00901E56" w:rsidRPr="00072497" w:rsidRDefault="00901E56" w:rsidP="001416B9">
            <w:pPr>
              <w:pStyle w:val="rowtabella0"/>
              <w:rPr>
                <w:color w:val="002060"/>
              </w:rPr>
            </w:pPr>
            <w:r w:rsidRPr="00072497">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301D58" w14:textId="77777777" w:rsidR="00901E56" w:rsidRPr="00072497" w:rsidRDefault="00901E56" w:rsidP="001416B9">
            <w:pPr>
              <w:pStyle w:val="rowtabella0"/>
              <w:rPr>
                <w:color w:val="002060"/>
              </w:rPr>
            </w:pPr>
            <w:r w:rsidRPr="0007249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E25C68" w14:textId="77777777" w:rsidR="00901E56" w:rsidRPr="00072497" w:rsidRDefault="00901E56" w:rsidP="001416B9">
            <w:pPr>
              <w:pStyle w:val="rowtabella0"/>
              <w:rPr>
                <w:color w:val="002060"/>
              </w:rPr>
            </w:pPr>
            <w:r w:rsidRPr="00072497">
              <w:rPr>
                <w:color w:val="002060"/>
              </w:rPr>
              <w:t>VIA SALVO D'ACQUISTO</w:t>
            </w:r>
          </w:p>
        </w:tc>
      </w:tr>
      <w:tr w:rsidR="00901E56" w:rsidRPr="00072497" w14:paraId="79BA0A99"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DD57C8" w14:textId="77777777" w:rsidR="00901E56" w:rsidRPr="00072497" w:rsidRDefault="00901E56" w:rsidP="001416B9">
            <w:pPr>
              <w:pStyle w:val="rowtabella0"/>
              <w:rPr>
                <w:color w:val="002060"/>
              </w:rPr>
            </w:pPr>
            <w:r w:rsidRPr="00072497">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D5E70" w14:textId="77777777" w:rsidR="00901E56" w:rsidRPr="00072497" w:rsidRDefault="00901E56" w:rsidP="001416B9">
            <w:pPr>
              <w:pStyle w:val="rowtabella0"/>
              <w:rPr>
                <w:color w:val="002060"/>
              </w:rPr>
            </w:pPr>
            <w:r w:rsidRPr="00072497">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CACCE"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E2491" w14:textId="77777777" w:rsidR="00901E56" w:rsidRPr="00072497" w:rsidRDefault="00901E56" w:rsidP="001416B9">
            <w:pPr>
              <w:pStyle w:val="rowtabella0"/>
              <w:rPr>
                <w:color w:val="002060"/>
              </w:rPr>
            </w:pPr>
            <w:r w:rsidRPr="00072497">
              <w:rPr>
                <w:color w:val="002060"/>
              </w:rPr>
              <w:t>16/11/2024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D9E53" w14:textId="77777777" w:rsidR="00901E56" w:rsidRPr="00072497" w:rsidRDefault="00901E56" w:rsidP="001416B9">
            <w:pPr>
              <w:pStyle w:val="rowtabella0"/>
              <w:rPr>
                <w:color w:val="002060"/>
              </w:rPr>
            </w:pPr>
            <w:r w:rsidRPr="00072497">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FB336" w14:textId="77777777" w:rsidR="00901E56" w:rsidRPr="00072497" w:rsidRDefault="00901E56" w:rsidP="001416B9">
            <w:pPr>
              <w:pStyle w:val="rowtabella0"/>
              <w:rPr>
                <w:color w:val="002060"/>
              </w:rPr>
            </w:pPr>
            <w:r w:rsidRPr="00072497">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B0F62" w14:textId="77777777" w:rsidR="00901E56" w:rsidRPr="00072497" w:rsidRDefault="00901E56" w:rsidP="001416B9">
            <w:pPr>
              <w:pStyle w:val="rowtabella0"/>
              <w:rPr>
                <w:color w:val="002060"/>
              </w:rPr>
            </w:pPr>
            <w:r w:rsidRPr="00072497">
              <w:rPr>
                <w:color w:val="002060"/>
              </w:rPr>
              <w:t>VIA FAVETO</w:t>
            </w:r>
          </w:p>
        </w:tc>
      </w:tr>
    </w:tbl>
    <w:p w14:paraId="7B5D8331" w14:textId="77777777" w:rsidR="00901E56" w:rsidRPr="00EE7084" w:rsidRDefault="00901E56" w:rsidP="009A1B14">
      <w:pPr>
        <w:pStyle w:val="breakline"/>
        <w:rPr>
          <w:rFonts w:eastAsiaTheme="minorEastAsia"/>
          <w:color w:val="002060"/>
        </w:rPr>
      </w:pPr>
    </w:p>
    <w:p w14:paraId="49AAAC6B" w14:textId="77777777" w:rsidR="009A1B14" w:rsidRPr="00EE7084" w:rsidRDefault="009A1B14" w:rsidP="009A1B14">
      <w:pPr>
        <w:pStyle w:val="breakline"/>
        <w:rPr>
          <w:color w:val="002060"/>
        </w:rPr>
      </w:pPr>
    </w:p>
    <w:p w14:paraId="33A55BB7" w14:textId="77777777" w:rsidR="009A1B14" w:rsidRPr="00EE7084" w:rsidRDefault="009A1B14" w:rsidP="009A1B14">
      <w:pPr>
        <w:pStyle w:val="titolocampionato0"/>
        <w:shd w:val="clear" w:color="auto" w:fill="CCCCCC"/>
        <w:spacing w:before="80" w:after="40"/>
        <w:rPr>
          <w:color w:val="002060"/>
        </w:rPr>
      </w:pPr>
      <w:r w:rsidRPr="00EE7084">
        <w:rPr>
          <w:color w:val="002060"/>
        </w:rPr>
        <w:t>CALCIO A CINQUE SERIE D</w:t>
      </w:r>
    </w:p>
    <w:p w14:paraId="69BC42F6" w14:textId="77777777" w:rsidR="009A1B14" w:rsidRPr="00D275CF" w:rsidRDefault="009A1B14" w:rsidP="009A1B14">
      <w:pPr>
        <w:pStyle w:val="LndNormale1"/>
        <w:jc w:val="center"/>
        <w:rPr>
          <w:rFonts w:eastAsia="Arial" w:cs="Arial"/>
          <w:b/>
          <w:bCs/>
          <w:color w:val="002060"/>
          <w:sz w:val="36"/>
          <w:szCs w:val="36"/>
        </w:rPr>
      </w:pPr>
      <w:r w:rsidRPr="00D275CF">
        <w:rPr>
          <w:rFonts w:eastAsia="Arial" w:cs="Arial"/>
          <w:b/>
          <w:bCs/>
          <w:color w:val="002060"/>
          <w:sz w:val="36"/>
          <w:szCs w:val="36"/>
        </w:rPr>
        <w:t>ANAGRAFICA/INDIRIZZARIO/VARIAZIONI CALENDARIO</w:t>
      </w:r>
    </w:p>
    <w:p w14:paraId="7661BC25" w14:textId="77777777" w:rsidR="009A1B14" w:rsidRPr="00D275CF" w:rsidRDefault="009A1B14" w:rsidP="009A1B14">
      <w:pPr>
        <w:pStyle w:val="LndNormale1"/>
        <w:rPr>
          <w:rFonts w:eastAsia="Arial" w:cs="Arial"/>
          <w:color w:val="002060"/>
          <w:szCs w:val="22"/>
        </w:rPr>
      </w:pPr>
    </w:p>
    <w:p w14:paraId="1E7BBD0C" w14:textId="77777777" w:rsidR="009A1B14" w:rsidRPr="00D275CF" w:rsidRDefault="009A1B14" w:rsidP="009A1B14">
      <w:pPr>
        <w:pStyle w:val="LndNormale1"/>
        <w:rPr>
          <w:rFonts w:eastAsia="Arial" w:cs="Arial"/>
          <w:b/>
          <w:bCs/>
          <w:color w:val="002060"/>
          <w:szCs w:val="22"/>
        </w:rPr>
      </w:pPr>
      <w:r w:rsidRPr="00D275CF">
        <w:rPr>
          <w:rFonts w:eastAsia="Arial" w:cs="Arial"/>
          <w:b/>
          <w:bCs/>
          <w:color w:val="002060"/>
          <w:szCs w:val="22"/>
        </w:rPr>
        <w:t>GIRONE “</w:t>
      </w:r>
      <w:r>
        <w:rPr>
          <w:rFonts w:eastAsia="Arial" w:cs="Arial"/>
          <w:b/>
          <w:bCs/>
          <w:color w:val="002060"/>
          <w:szCs w:val="22"/>
        </w:rPr>
        <w:t>F</w:t>
      </w:r>
      <w:r w:rsidRPr="00D275CF">
        <w:rPr>
          <w:rFonts w:eastAsia="Arial" w:cs="Arial"/>
          <w:b/>
          <w:bCs/>
          <w:color w:val="002060"/>
          <w:szCs w:val="22"/>
        </w:rPr>
        <w:t>”</w:t>
      </w:r>
    </w:p>
    <w:p w14:paraId="0C103487" w14:textId="77777777" w:rsidR="009A1B14" w:rsidRPr="00D275CF" w:rsidRDefault="009A1B14" w:rsidP="009A1B14">
      <w:pPr>
        <w:pStyle w:val="LndNormale1"/>
        <w:rPr>
          <w:rFonts w:eastAsia="Arial" w:cs="Arial"/>
          <w:color w:val="002060"/>
          <w:szCs w:val="22"/>
        </w:rPr>
      </w:pPr>
    </w:p>
    <w:p w14:paraId="64BBD73D" w14:textId="77777777" w:rsidR="009A1B14" w:rsidRDefault="009A1B14" w:rsidP="009A1B14">
      <w:pPr>
        <w:pStyle w:val="LndNormale1"/>
        <w:rPr>
          <w:rFonts w:eastAsia="Arial"/>
          <w:b/>
          <w:bCs/>
          <w:color w:val="002060"/>
          <w:szCs w:val="22"/>
        </w:rPr>
      </w:pPr>
      <w:r w:rsidRPr="00D275CF">
        <w:rPr>
          <w:rFonts w:eastAsia="Arial" w:cs="Arial"/>
          <w:color w:val="002060"/>
          <w:szCs w:val="22"/>
        </w:rPr>
        <w:t xml:space="preserve">La Società </w:t>
      </w:r>
      <w:r>
        <w:rPr>
          <w:rFonts w:eastAsia="Arial" w:cs="Arial"/>
          <w:b/>
          <w:bCs/>
          <w:color w:val="002060"/>
          <w:szCs w:val="22"/>
        </w:rPr>
        <w:t>TRUENTIN LAMA</w:t>
      </w:r>
      <w:r w:rsidRPr="00D275CF">
        <w:rPr>
          <w:rFonts w:eastAsia="Arial" w:cs="Arial"/>
          <w:b/>
          <w:bCs/>
          <w:color w:val="002060"/>
          <w:szCs w:val="22"/>
        </w:rPr>
        <w:t xml:space="preserve"> </w:t>
      </w:r>
      <w:r w:rsidRPr="00D275CF">
        <w:rPr>
          <w:rFonts w:eastAsia="Arial" w:cs="Arial"/>
          <w:color w:val="002060"/>
          <w:szCs w:val="22"/>
        </w:rPr>
        <w:t xml:space="preserve">comunica </w:t>
      </w:r>
      <w:r>
        <w:rPr>
          <w:rFonts w:eastAsia="Arial" w:cs="Arial"/>
          <w:color w:val="002060"/>
          <w:szCs w:val="22"/>
        </w:rPr>
        <w:t xml:space="preserve">il seguente nuovo indirizzo e-mail: </w:t>
      </w:r>
      <w:r w:rsidRPr="00EE7084">
        <w:rPr>
          <w:rFonts w:eastAsia="Arial"/>
          <w:b/>
          <w:bCs/>
          <w:color w:val="002060"/>
          <w:szCs w:val="22"/>
        </w:rPr>
        <w:t>ste.ale.2705@gmail.com</w:t>
      </w:r>
    </w:p>
    <w:p w14:paraId="153D21D8" w14:textId="77777777" w:rsidR="009A1B14" w:rsidRPr="00EE7084" w:rsidRDefault="009A1B14" w:rsidP="009A1B14">
      <w:pPr>
        <w:pStyle w:val="LndNormale1"/>
        <w:rPr>
          <w:rFonts w:eastAsia="Arial" w:cs="Arial"/>
          <w:color w:val="002060"/>
          <w:szCs w:val="22"/>
        </w:rPr>
      </w:pPr>
    </w:p>
    <w:p w14:paraId="65481769" w14:textId="77777777" w:rsidR="009A1B14" w:rsidRPr="00EE7084" w:rsidRDefault="009A1B14" w:rsidP="009A1B14">
      <w:pPr>
        <w:pStyle w:val="titoloprinc0"/>
        <w:rPr>
          <w:color w:val="002060"/>
        </w:rPr>
      </w:pPr>
      <w:r w:rsidRPr="00EE7084">
        <w:rPr>
          <w:color w:val="002060"/>
        </w:rPr>
        <w:t>VARIAZIONI AL PROGRAMMA GARE</w:t>
      </w:r>
    </w:p>
    <w:p w14:paraId="19B6FCFA" w14:textId="77777777" w:rsidR="009A1B14" w:rsidRPr="00EE7084" w:rsidRDefault="009A1B14" w:rsidP="009A1B14">
      <w:pPr>
        <w:pStyle w:val="breakline"/>
        <w:rPr>
          <w:color w:val="002060"/>
        </w:rPr>
      </w:pPr>
    </w:p>
    <w:p w14:paraId="1C13B087" w14:textId="77777777" w:rsidR="009A1B14" w:rsidRPr="00EE7084" w:rsidRDefault="009A1B14" w:rsidP="009A1B14">
      <w:pPr>
        <w:pStyle w:val="breakline"/>
        <w:rPr>
          <w:color w:val="002060"/>
        </w:rPr>
      </w:pPr>
    </w:p>
    <w:p w14:paraId="03B17420" w14:textId="77777777" w:rsidR="009A1B14" w:rsidRPr="00EE7084" w:rsidRDefault="009A1B14" w:rsidP="009A1B14">
      <w:pPr>
        <w:pStyle w:val="sottotitolocampionato10"/>
        <w:rPr>
          <w:color w:val="002060"/>
        </w:rPr>
      </w:pPr>
      <w:r w:rsidRPr="00EE7084">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1B14" w:rsidRPr="00EE7084" w14:paraId="0E5B0F78" w14:textId="77777777" w:rsidTr="00EE2F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0A6EC" w14:textId="77777777" w:rsidR="009A1B14" w:rsidRPr="00EE7084" w:rsidRDefault="009A1B14" w:rsidP="001416B9">
            <w:pPr>
              <w:pStyle w:val="headertabella0"/>
              <w:rPr>
                <w:color w:val="002060"/>
              </w:rPr>
            </w:pPr>
            <w:r w:rsidRPr="00EE708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08785" w14:textId="77777777" w:rsidR="009A1B14" w:rsidRPr="00EE7084" w:rsidRDefault="009A1B14" w:rsidP="001416B9">
            <w:pPr>
              <w:pStyle w:val="headertabella0"/>
              <w:rPr>
                <w:color w:val="002060"/>
              </w:rPr>
            </w:pPr>
            <w:r w:rsidRPr="00EE7084">
              <w:rPr>
                <w:color w:val="002060"/>
              </w:rPr>
              <w:t xml:space="preserve">N° </w:t>
            </w:r>
            <w:proofErr w:type="spellStart"/>
            <w:r w:rsidRPr="00EE7084">
              <w:rPr>
                <w:color w:val="002060"/>
              </w:rPr>
              <w:t>Gior</w:t>
            </w:r>
            <w:proofErr w:type="spellEnd"/>
            <w:r w:rsidRPr="00EE70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BE6B7" w14:textId="77777777" w:rsidR="009A1B14" w:rsidRPr="00EE7084" w:rsidRDefault="009A1B14" w:rsidP="001416B9">
            <w:pPr>
              <w:pStyle w:val="headertabella0"/>
              <w:rPr>
                <w:color w:val="002060"/>
              </w:rPr>
            </w:pPr>
            <w:r w:rsidRPr="00EE70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EB574" w14:textId="77777777" w:rsidR="009A1B14" w:rsidRPr="00EE7084" w:rsidRDefault="009A1B14" w:rsidP="001416B9">
            <w:pPr>
              <w:pStyle w:val="headertabella0"/>
              <w:rPr>
                <w:color w:val="002060"/>
              </w:rPr>
            </w:pPr>
            <w:r w:rsidRPr="00EE70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3D4BF" w14:textId="77777777" w:rsidR="009A1B14" w:rsidRPr="00EE7084" w:rsidRDefault="009A1B14" w:rsidP="001416B9">
            <w:pPr>
              <w:pStyle w:val="headertabella0"/>
              <w:rPr>
                <w:color w:val="002060"/>
              </w:rPr>
            </w:pPr>
            <w:r w:rsidRPr="00EE7084">
              <w:rPr>
                <w:color w:val="002060"/>
              </w:rPr>
              <w:t xml:space="preserve">Data </w:t>
            </w:r>
            <w:proofErr w:type="spellStart"/>
            <w:r w:rsidRPr="00EE7084">
              <w:rPr>
                <w:color w:val="002060"/>
              </w:rPr>
              <w:t>Orig</w:t>
            </w:r>
            <w:proofErr w:type="spellEnd"/>
            <w:r w:rsidRPr="00EE70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5604D" w14:textId="77777777" w:rsidR="009A1B14" w:rsidRPr="00EE7084" w:rsidRDefault="009A1B14" w:rsidP="001416B9">
            <w:pPr>
              <w:pStyle w:val="headertabella0"/>
              <w:rPr>
                <w:color w:val="002060"/>
              </w:rPr>
            </w:pPr>
            <w:r w:rsidRPr="00EE70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C5DA9" w14:textId="77777777" w:rsidR="009A1B14" w:rsidRPr="00EE7084" w:rsidRDefault="009A1B14" w:rsidP="001416B9">
            <w:pPr>
              <w:pStyle w:val="headertabella0"/>
              <w:rPr>
                <w:color w:val="002060"/>
              </w:rPr>
            </w:pPr>
            <w:r w:rsidRPr="00EE7084">
              <w:rPr>
                <w:color w:val="002060"/>
              </w:rPr>
              <w:t xml:space="preserve">Ora </w:t>
            </w:r>
            <w:proofErr w:type="spellStart"/>
            <w:r w:rsidRPr="00EE7084">
              <w:rPr>
                <w:color w:val="002060"/>
              </w:rPr>
              <w:t>Orig</w:t>
            </w:r>
            <w:proofErr w:type="spellEnd"/>
            <w:r w:rsidRPr="00EE708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2079F" w14:textId="77777777" w:rsidR="009A1B14" w:rsidRPr="00EE7084" w:rsidRDefault="009A1B14" w:rsidP="001416B9">
            <w:pPr>
              <w:pStyle w:val="headertabella0"/>
              <w:rPr>
                <w:color w:val="002060"/>
              </w:rPr>
            </w:pPr>
            <w:r w:rsidRPr="00EE7084">
              <w:rPr>
                <w:color w:val="002060"/>
              </w:rPr>
              <w:t>Impianto</w:t>
            </w:r>
          </w:p>
        </w:tc>
      </w:tr>
      <w:tr w:rsidR="00EE2FE2" w:rsidRPr="00EE7084" w14:paraId="2004E6E0" w14:textId="77777777" w:rsidTr="00EE2F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249E" w14:textId="77777777" w:rsidR="00EE2FE2" w:rsidRPr="00EE2FE2" w:rsidRDefault="00EE2FE2" w:rsidP="00EE2FE2">
            <w:pPr>
              <w:pStyle w:val="rowtabella0"/>
              <w:rPr>
                <w:color w:val="002060"/>
                <w:highlight w:val="yellow"/>
              </w:rPr>
            </w:pPr>
            <w:r w:rsidRPr="00EE2FE2">
              <w:rPr>
                <w:color w:val="002060"/>
                <w:highlight w:val="yellow"/>
              </w:rPr>
              <w:t>16/11/2024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299D1" w14:textId="77777777" w:rsidR="00EE2FE2" w:rsidRPr="00EE2FE2" w:rsidRDefault="00EE2FE2" w:rsidP="00EE2FE2">
            <w:pPr>
              <w:pStyle w:val="rowtabella0"/>
              <w:jc w:val="center"/>
              <w:rPr>
                <w:color w:val="002060"/>
                <w:highlight w:val="yellow"/>
              </w:rPr>
            </w:pPr>
            <w:r w:rsidRPr="00EE2FE2">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A74A" w14:textId="14990F61" w:rsidR="00EE2FE2" w:rsidRPr="00EE2FE2" w:rsidRDefault="00EE2FE2" w:rsidP="00EE2FE2">
            <w:pPr>
              <w:pStyle w:val="rowtabella0"/>
              <w:rPr>
                <w:color w:val="002060"/>
                <w:highlight w:val="yellow"/>
              </w:rPr>
            </w:pPr>
            <w:r w:rsidRPr="00EE2FE2">
              <w:rPr>
                <w:color w:val="002060"/>
                <w:highlight w:val="yellow"/>
              </w:rPr>
              <w:t>SAMBENEDETTESE BEACH SOCC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9CD9" w14:textId="5F91A81E" w:rsidR="00EE2FE2" w:rsidRPr="00EE2FE2" w:rsidRDefault="00EE2FE2" w:rsidP="00EE2FE2">
            <w:pPr>
              <w:pStyle w:val="rowtabella0"/>
              <w:rPr>
                <w:color w:val="002060"/>
                <w:highlight w:val="yellow"/>
              </w:rPr>
            </w:pPr>
            <w:r w:rsidRPr="00EE2FE2">
              <w:rPr>
                <w:color w:val="002060"/>
                <w:highlight w:val="yellow"/>
              </w:rPr>
              <w:t>TRUENTIN LAMA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EF7F0" w14:textId="672318D0" w:rsidR="00EE2FE2" w:rsidRPr="00EE7084" w:rsidRDefault="00EE2FE2" w:rsidP="00EE2FE2">
            <w:pPr>
              <w:pStyle w:val="rowtabella0"/>
              <w:rPr>
                <w:color w:val="002060"/>
              </w:rPr>
            </w:pPr>
            <w:r w:rsidRPr="00EE7084">
              <w:rPr>
                <w:color w:val="002060"/>
              </w:rPr>
              <w:t>1</w:t>
            </w:r>
            <w:r>
              <w:rPr>
                <w:color w:val="002060"/>
              </w:rPr>
              <w:t>6</w:t>
            </w:r>
            <w:r w:rsidRPr="00EE7084">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9A7C" w14:textId="678E21E7" w:rsidR="00EE2FE2" w:rsidRPr="00EE7084" w:rsidRDefault="00EE2FE2" w:rsidP="00EE2FE2">
            <w:pPr>
              <w:pStyle w:val="rowtabella0"/>
              <w:jc w:val="center"/>
              <w:rPr>
                <w:color w:val="002060"/>
              </w:rPr>
            </w:pPr>
            <w:r w:rsidRPr="00EE2FE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58142" w14:textId="3162B869" w:rsidR="00EE2FE2" w:rsidRPr="00EE2FE2" w:rsidRDefault="00EE2FE2" w:rsidP="00EE2FE2">
            <w:pPr>
              <w:jc w:val="center"/>
              <w:rPr>
                <w:rFonts w:ascii="Arial" w:hAnsi="Arial" w:cs="Arial"/>
                <w:color w:val="002060"/>
                <w:sz w:val="12"/>
                <w:szCs w:val="12"/>
              </w:rPr>
            </w:pPr>
            <w:r>
              <w:rPr>
                <w:rFonts w:ascii="Arial" w:hAnsi="Arial" w:cs="Arial"/>
                <w:color w:val="002060"/>
                <w:sz w:val="12"/>
                <w:szCs w:val="12"/>
              </w:rPr>
              <w:t>15</w:t>
            </w:r>
            <w:r w:rsidRPr="00EE2FE2">
              <w:rPr>
                <w:rFonts w:ascii="Arial" w:hAnsi="Arial" w:cs="Arial"/>
                <w:color w:val="002060"/>
                <w:sz w:val="12"/>
                <w:szCs w:val="12"/>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C7E46" w14:textId="77777777" w:rsidR="00EE2FE2" w:rsidRPr="00EE7084" w:rsidRDefault="00EE2FE2" w:rsidP="00EE2FE2">
            <w:pPr>
              <w:rPr>
                <w:color w:val="002060"/>
              </w:rPr>
            </w:pPr>
          </w:p>
        </w:tc>
      </w:tr>
    </w:tbl>
    <w:p w14:paraId="521A83F9" w14:textId="77777777" w:rsidR="009A1B14" w:rsidRPr="00EE7084" w:rsidRDefault="009A1B14" w:rsidP="009A1B14">
      <w:pPr>
        <w:pStyle w:val="breakline"/>
        <w:rPr>
          <w:rFonts w:eastAsiaTheme="minorEastAsia"/>
          <w:color w:val="002060"/>
        </w:rPr>
      </w:pPr>
    </w:p>
    <w:p w14:paraId="5E45C227" w14:textId="77777777" w:rsidR="009A1B14" w:rsidRPr="00EE7084" w:rsidRDefault="009A1B14" w:rsidP="009A1B14">
      <w:pPr>
        <w:pStyle w:val="breakline"/>
        <w:rPr>
          <w:color w:val="002060"/>
        </w:rPr>
      </w:pPr>
    </w:p>
    <w:p w14:paraId="353649D4" w14:textId="77777777" w:rsidR="009A1B14" w:rsidRPr="00EE7084" w:rsidRDefault="009A1B14" w:rsidP="009A1B14">
      <w:pPr>
        <w:pStyle w:val="titoloprinc0"/>
        <w:rPr>
          <w:color w:val="002060"/>
        </w:rPr>
      </w:pPr>
      <w:r w:rsidRPr="00EE7084">
        <w:rPr>
          <w:color w:val="002060"/>
        </w:rPr>
        <w:t>RISULTATI</w:t>
      </w:r>
    </w:p>
    <w:p w14:paraId="7EBB26EC" w14:textId="77777777" w:rsidR="009A1B14" w:rsidRPr="00EE7084" w:rsidRDefault="009A1B14" w:rsidP="009A1B14">
      <w:pPr>
        <w:pStyle w:val="breakline"/>
        <w:rPr>
          <w:color w:val="002060"/>
        </w:rPr>
      </w:pPr>
    </w:p>
    <w:p w14:paraId="6CD134ED" w14:textId="77777777" w:rsidR="009A1B14" w:rsidRPr="00EE7084" w:rsidRDefault="009A1B14" w:rsidP="009A1B14">
      <w:pPr>
        <w:pStyle w:val="sottotitolocampionato10"/>
        <w:rPr>
          <w:color w:val="002060"/>
        </w:rPr>
      </w:pPr>
      <w:r w:rsidRPr="00EE7084">
        <w:rPr>
          <w:color w:val="002060"/>
        </w:rPr>
        <w:t>RISULTATI UFFICIALI GARE DEL 08/11/2024</w:t>
      </w:r>
    </w:p>
    <w:p w14:paraId="72EC31CC" w14:textId="77777777" w:rsidR="00952AC4" w:rsidRPr="00952AC4" w:rsidRDefault="00952AC4" w:rsidP="00952AC4">
      <w:pPr>
        <w:pStyle w:val="sottotitolocampionato20"/>
        <w:spacing w:before="0" w:beforeAutospacing="0" w:after="0" w:afterAutospacing="0"/>
        <w:rPr>
          <w:rFonts w:ascii="Arial" w:hAnsi="Arial" w:cs="Arial"/>
          <w:color w:val="002060"/>
          <w:sz w:val="20"/>
          <w:szCs w:val="20"/>
        </w:rPr>
      </w:pPr>
      <w:r w:rsidRPr="00952AC4">
        <w:rPr>
          <w:rFonts w:ascii="Arial" w:hAnsi="Arial" w:cs="Arial"/>
          <w:color w:val="002060"/>
          <w:sz w:val="20"/>
          <w:szCs w:val="20"/>
        </w:rPr>
        <w:t>Si trascrivono qui di seguito i risultati ufficiali delle gare disputate</w:t>
      </w:r>
    </w:p>
    <w:p w14:paraId="5C94BF23" w14:textId="77777777" w:rsidR="009A1B14" w:rsidRPr="00EE7084" w:rsidRDefault="009A1B14" w:rsidP="009A1B1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A1B14" w:rsidRPr="00EE7084" w14:paraId="51B536C6"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22BE6C03"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57961" w14:textId="77777777" w:rsidR="009A1B14" w:rsidRPr="00EE7084" w:rsidRDefault="009A1B14" w:rsidP="001416B9">
                  <w:pPr>
                    <w:pStyle w:val="headertabella0"/>
                    <w:rPr>
                      <w:color w:val="002060"/>
                    </w:rPr>
                  </w:pPr>
                  <w:r w:rsidRPr="00EE7084">
                    <w:rPr>
                      <w:color w:val="002060"/>
                    </w:rPr>
                    <w:t>GIRONE A - 5 Giornata - A</w:t>
                  </w:r>
                </w:p>
              </w:tc>
            </w:tr>
            <w:tr w:rsidR="009A1B14" w:rsidRPr="00EE7084" w14:paraId="6A621E86"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426689" w14:textId="77777777" w:rsidR="009A1B14" w:rsidRPr="00EE7084" w:rsidRDefault="009A1B14" w:rsidP="001416B9">
                  <w:pPr>
                    <w:pStyle w:val="rowtabella0"/>
                    <w:rPr>
                      <w:color w:val="002060"/>
                    </w:rPr>
                  </w:pPr>
                  <w:r w:rsidRPr="00EE7084">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47F7E" w14:textId="77777777" w:rsidR="009A1B14" w:rsidRPr="00EE7084" w:rsidRDefault="009A1B14" w:rsidP="001416B9">
                  <w:pPr>
                    <w:pStyle w:val="rowtabella0"/>
                    <w:rPr>
                      <w:color w:val="002060"/>
                    </w:rPr>
                  </w:pPr>
                  <w:r w:rsidRPr="00EE7084">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BEA01" w14:textId="77777777" w:rsidR="009A1B14" w:rsidRPr="00EE7084" w:rsidRDefault="009A1B14" w:rsidP="001416B9">
                  <w:pPr>
                    <w:pStyle w:val="rowtabella0"/>
                    <w:jc w:val="center"/>
                    <w:rPr>
                      <w:color w:val="002060"/>
                    </w:rPr>
                  </w:pPr>
                  <w:r w:rsidRPr="00EE7084">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CEB0C" w14:textId="77777777" w:rsidR="009A1B14" w:rsidRPr="00EE7084" w:rsidRDefault="009A1B14" w:rsidP="001416B9">
                  <w:pPr>
                    <w:pStyle w:val="rowtabella0"/>
                    <w:jc w:val="center"/>
                    <w:rPr>
                      <w:color w:val="002060"/>
                    </w:rPr>
                  </w:pPr>
                  <w:r w:rsidRPr="00EE7084">
                    <w:rPr>
                      <w:color w:val="002060"/>
                    </w:rPr>
                    <w:t> </w:t>
                  </w:r>
                </w:p>
              </w:tc>
            </w:tr>
            <w:tr w:rsidR="009A1B14" w:rsidRPr="00EE7084" w14:paraId="689A8F98"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39DB7C" w14:textId="77777777" w:rsidR="009A1B14" w:rsidRPr="00EE7084" w:rsidRDefault="009A1B14" w:rsidP="001416B9">
                  <w:pPr>
                    <w:pStyle w:val="rowtabella0"/>
                    <w:rPr>
                      <w:color w:val="002060"/>
                    </w:rPr>
                  </w:pPr>
                  <w:r w:rsidRPr="00EE7084">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A617F6" w14:textId="77777777" w:rsidR="009A1B14" w:rsidRPr="00EE7084" w:rsidRDefault="009A1B14" w:rsidP="001416B9">
                  <w:pPr>
                    <w:pStyle w:val="rowtabella0"/>
                    <w:rPr>
                      <w:color w:val="002060"/>
                      <w:lang w:val="en-US"/>
                    </w:rPr>
                  </w:pPr>
                  <w:r w:rsidRPr="00EE7084">
                    <w:rPr>
                      <w:color w:val="002060"/>
                      <w:lang w:val="en-US"/>
                    </w:rPr>
                    <w:t xml:space="preserve">- SPECIAL ONE SPORTING </w:t>
                  </w:r>
                  <w:proofErr w:type="spellStart"/>
                  <w:proofErr w:type="gramStart"/>
                  <w:r w:rsidRPr="00EE7084">
                    <w:rPr>
                      <w:color w:val="002060"/>
                      <w:lang w:val="en-US"/>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F21223" w14:textId="77777777" w:rsidR="009A1B14" w:rsidRPr="00EE7084" w:rsidRDefault="009A1B14" w:rsidP="001416B9">
                  <w:pPr>
                    <w:pStyle w:val="rowtabella0"/>
                    <w:jc w:val="center"/>
                    <w:rPr>
                      <w:color w:val="002060"/>
                    </w:rPr>
                  </w:pPr>
                  <w:r w:rsidRPr="00EE7084">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AE6D0E" w14:textId="77777777" w:rsidR="009A1B14" w:rsidRPr="00EE7084" w:rsidRDefault="009A1B14" w:rsidP="001416B9">
                  <w:pPr>
                    <w:pStyle w:val="rowtabella0"/>
                    <w:jc w:val="center"/>
                    <w:rPr>
                      <w:color w:val="002060"/>
                    </w:rPr>
                  </w:pPr>
                  <w:r w:rsidRPr="00EE7084">
                    <w:rPr>
                      <w:color w:val="002060"/>
                    </w:rPr>
                    <w:t> </w:t>
                  </w:r>
                </w:p>
              </w:tc>
            </w:tr>
            <w:tr w:rsidR="009A1B14" w:rsidRPr="00EE7084" w14:paraId="56DA59D4"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83AE70" w14:textId="77777777" w:rsidR="009A1B14" w:rsidRPr="00EE7084" w:rsidRDefault="009A1B14" w:rsidP="001416B9">
                  <w:pPr>
                    <w:pStyle w:val="rowtabella0"/>
                    <w:rPr>
                      <w:color w:val="002060"/>
                    </w:rPr>
                  </w:pPr>
                  <w:r w:rsidRPr="00EE7084">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C7A799" w14:textId="77777777" w:rsidR="009A1B14" w:rsidRPr="00EE7084" w:rsidRDefault="009A1B14" w:rsidP="001416B9">
                  <w:pPr>
                    <w:pStyle w:val="rowtabella0"/>
                    <w:rPr>
                      <w:color w:val="002060"/>
                    </w:rPr>
                  </w:pPr>
                  <w:r w:rsidRPr="00EE7084">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75792A" w14:textId="77777777" w:rsidR="009A1B14" w:rsidRPr="00EE7084" w:rsidRDefault="009A1B14" w:rsidP="001416B9">
                  <w:pPr>
                    <w:pStyle w:val="rowtabella0"/>
                    <w:jc w:val="center"/>
                    <w:rPr>
                      <w:color w:val="002060"/>
                    </w:rPr>
                  </w:pPr>
                  <w:r w:rsidRPr="00EE7084">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B61F45" w14:textId="77777777" w:rsidR="009A1B14" w:rsidRPr="00EE7084" w:rsidRDefault="009A1B14" w:rsidP="001416B9">
                  <w:pPr>
                    <w:pStyle w:val="rowtabella0"/>
                    <w:jc w:val="center"/>
                    <w:rPr>
                      <w:color w:val="002060"/>
                    </w:rPr>
                  </w:pPr>
                  <w:r w:rsidRPr="00EE7084">
                    <w:rPr>
                      <w:color w:val="002060"/>
                    </w:rPr>
                    <w:t> </w:t>
                  </w:r>
                </w:p>
              </w:tc>
            </w:tr>
            <w:tr w:rsidR="009A1B14" w:rsidRPr="00EE7084" w14:paraId="7764AF57"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B509F6" w14:textId="77777777" w:rsidR="009A1B14" w:rsidRPr="00EE7084" w:rsidRDefault="009A1B14" w:rsidP="001416B9">
                  <w:pPr>
                    <w:pStyle w:val="rowtabella0"/>
                    <w:rPr>
                      <w:color w:val="002060"/>
                    </w:rPr>
                  </w:pPr>
                  <w:r w:rsidRPr="00EE7084">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4BE414" w14:textId="77777777" w:rsidR="009A1B14" w:rsidRPr="00EE7084" w:rsidRDefault="009A1B14" w:rsidP="001416B9">
                  <w:pPr>
                    <w:pStyle w:val="rowtabella0"/>
                    <w:rPr>
                      <w:color w:val="002060"/>
                    </w:rPr>
                  </w:pPr>
                  <w:r w:rsidRPr="00EE7084">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79B892" w14:textId="77777777" w:rsidR="009A1B14" w:rsidRPr="00EE7084" w:rsidRDefault="009A1B14" w:rsidP="001416B9">
                  <w:pPr>
                    <w:pStyle w:val="rowtabella0"/>
                    <w:jc w:val="center"/>
                    <w:rPr>
                      <w:color w:val="002060"/>
                    </w:rPr>
                  </w:pPr>
                  <w:r w:rsidRPr="00EE7084">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AA82B2" w14:textId="77777777" w:rsidR="009A1B14" w:rsidRPr="00EE7084" w:rsidRDefault="009A1B14" w:rsidP="001416B9">
                  <w:pPr>
                    <w:pStyle w:val="rowtabella0"/>
                    <w:jc w:val="center"/>
                    <w:rPr>
                      <w:color w:val="002060"/>
                    </w:rPr>
                  </w:pPr>
                  <w:r w:rsidRPr="00EE7084">
                    <w:rPr>
                      <w:color w:val="002060"/>
                    </w:rPr>
                    <w:t> </w:t>
                  </w:r>
                </w:p>
              </w:tc>
            </w:tr>
            <w:tr w:rsidR="009A1B14" w:rsidRPr="00EE7084" w14:paraId="29CAA8D2"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A7A426" w14:textId="77777777" w:rsidR="009A1B14" w:rsidRPr="00EE7084" w:rsidRDefault="009A1B14" w:rsidP="001416B9">
                  <w:pPr>
                    <w:pStyle w:val="rowtabella0"/>
                    <w:rPr>
                      <w:color w:val="002060"/>
                    </w:rPr>
                  </w:pPr>
                  <w:r w:rsidRPr="00EE7084">
                    <w:rPr>
                      <w:color w:val="002060"/>
                    </w:rPr>
                    <w:t>(1) SAN COSTANZO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513645" w14:textId="77777777" w:rsidR="009A1B14" w:rsidRPr="00EE7084" w:rsidRDefault="009A1B14" w:rsidP="001416B9">
                  <w:pPr>
                    <w:pStyle w:val="rowtabella0"/>
                    <w:rPr>
                      <w:color w:val="002060"/>
                    </w:rPr>
                  </w:pPr>
                  <w:r w:rsidRPr="00EE7084">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9BE7A2" w14:textId="77777777" w:rsidR="009A1B14" w:rsidRPr="00EE7084" w:rsidRDefault="009A1B14" w:rsidP="001416B9">
                  <w:pPr>
                    <w:pStyle w:val="rowtabella0"/>
                    <w:jc w:val="center"/>
                    <w:rPr>
                      <w:color w:val="002060"/>
                    </w:rPr>
                  </w:pPr>
                  <w:r w:rsidRPr="00EE708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12015B" w14:textId="77777777" w:rsidR="009A1B14" w:rsidRPr="00EE7084" w:rsidRDefault="009A1B14" w:rsidP="001416B9">
                  <w:pPr>
                    <w:pStyle w:val="rowtabella0"/>
                    <w:jc w:val="center"/>
                    <w:rPr>
                      <w:color w:val="002060"/>
                    </w:rPr>
                  </w:pPr>
                  <w:r w:rsidRPr="00EE7084">
                    <w:rPr>
                      <w:color w:val="002060"/>
                    </w:rPr>
                    <w:t> </w:t>
                  </w:r>
                </w:p>
              </w:tc>
            </w:tr>
            <w:tr w:rsidR="009A1B14" w:rsidRPr="00EE7084" w14:paraId="48DB6737"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BB52EF" w14:textId="77777777" w:rsidR="009A1B14" w:rsidRPr="00EE7084" w:rsidRDefault="009A1B14" w:rsidP="001416B9">
                  <w:pPr>
                    <w:pStyle w:val="rowtabella0"/>
                    <w:rPr>
                      <w:color w:val="002060"/>
                    </w:rPr>
                  </w:pPr>
                  <w:r w:rsidRPr="00EE7084">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98213" w14:textId="77777777" w:rsidR="009A1B14" w:rsidRPr="00EE7084" w:rsidRDefault="009A1B14" w:rsidP="001416B9">
                  <w:pPr>
                    <w:pStyle w:val="rowtabella0"/>
                    <w:rPr>
                      <w:color w:val="002060"/>
                    </w:rPr>
                  </w:pPr>
                  <w:r w:rsidRPr="00EE7084">
                    <w:rPr>
                      <w:color w:val="002060"/>
                    </w:rPr>
                    <w:t>- DURANTINA SANTA CECILIA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FF849" w14:textId="77777777" w:rsidR="009A1B14" w:rsidRPr="00EE7084" w:rsidRDefault="009A1B14" w:rsidP="001416B9">
                  <w:pPr>
                    <w:pStyle w:val="rowtabella0"/>
                    <w:jc w:val="center"/>
                    <w:rPr>
                      <w:color w:val="002060"/>
                    </w:rPr>
                  </w:pPr>
                  <w:r w:rsidRPr="00EE7084">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4B2C8" w14:textId="77777777" w:rsidR="009A1B14" w:rsidRPr="00EE7084" w:rsidRDefault="009A1B14" w:rsidP="001416B9">
                  <w:pPr>
                    <w:pStyle w:val="rowtabella0"/>
                    <w:jc w:val="center"/>
                    <w:rPr>
                      <w:color w:val="002060"/>
                    </w:rPr>
                  </w:pPr>
                  <w:r w:rsidRPr="00EE7084">
                    <w:rPr>
                      <w:color w:val="002060"/>
                    </w:rPr>
                    <w:t> </w:t>
                  </w:r>
                </w:p>
              </w:tc>
            </w:tr>
            <w:tr w:rsidR="009A1B14" w:rsidRPr="00EE7084" w14:paraId="1CB696A5"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24138A8A" w14:textId="77777777" w:rsidR="009A1B14" w:rsidRPr="00EE7084" w:rsidRDefault="009A1B14" w:rsidP="001416B9">
                  <w:pPr>
                    <w:pStyle w:val="rowtabella0"/>
                    <w:rPr>
                      <w:color w:val="002060"/>
                    </w:rPr>
                  </w:pPr>
                  <w:r w:rsidRPr="00EE7084">
                    <w:rPr>
                      <w:color w:val="002060"/>
                    </w:rPr>
                    <w:t>(1) - disputata il 09/11/2024</w:t>
                  </w:r>
                </w:p>
              </w:tc>
            </w:tr>
          </w:tbl>
          <w:p w14:paraId="23BDE87F" w14:textId="77777777" w:rsidR="009A1B14" w:rsidRPr="00EE7084" w:rsidRDefault="009A1B14" w:rsidP="001416B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0BDB4127"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D1E96" w14:textId="77777777" w:rsidR="009A1B14" w:rsidRPr="00EE7084" w:rsidRDefault="009A1B14" w:rsidP="001416B9">
                  <w:pPr>
                    <w:pStyle w:val="headertabella0"/>
                    <w:rPr>
                      <w:color w:val="002060"/>
                    </w:rPr>
                  </w:pPr>
                  <w:r w:rsidRPr="00EE7084">
                    <w:rPr>
                      <w:color w:val="002060"/>
                    </w:rPr>
                    <w:t>GIRONE B - 5 Giornata - A</w:t>
                  </w:r>
                </w:p>
              </w:tc>
            </w:tr>
            <w:tr w:rsidR="009A1B14" w:rsidRPr="00EE7084" w14:paraId="4D472A2F"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5F34C7" w14:textId="77777777" w:rsidR="009A1B14" w:rsidRPr="00EE7084" w:rsidRDefault="009A1B14" w:rsidP="001416B9">
                  <w:pPr>
                    <w:pStyle w:val="rowtabella0"/>
                    <w:rPr>
                      <w:color w:val="002060"/>
                    </w:rPr>
                  </w:pPr>
                  <w:r w:rsidRPr="00EE7084">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8BEA9" w14:textId="77777777" w:rsidR="009A1B14" w:rsidRPr="00EE7084" w:rsidRDefault="009A1B14" w:rsidP="001416B9">
                  <w:pPr>
                    <w:pStyle w:val="rowtabella0"/>
                    <w:rPr>
                      <w:color w:val="002060"/>
                    </w:rPr>
                  </w:pPr>
                  <w:r w:rsidRPr="00EE7084">
                    <w:rPr>
                      <w:color w:val="002060"/>
                    </w:rPr>
                    <w:t>- VALLESINA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749B7" w14:textId="77777777" w:rsidR="009A1B14" w:rsidRPr="00EE7084" w:rsidRDefault="009A1B14" w:rsidP="001416B9">
                  <w:pPr>
                    <w:pStyle w:val="rowtabella0"/>
                    <w:jc w:val="center"/>
                    <w:rPr>
                      <w:color w:val="002060"/>
                    </w:rPr>
                  </w:pPr>
                  <w:r w:rsidRPr="00EE7084">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3AFAC" w14:textId="77777777" w:rsidR="009A1B14" w:rsidRPr="00EE7084" w:rsidRDefault="009A1B14" w:rsidP="001416B9">
                  <w:pPr>
                    <w:pStyle w:val="rowtabella0"/>
                    <w:jc w:val="center"/>
                    <w:rPr>
                      <w:color w:val="002060"/>
                    </w:rPr>
                  </w:pPr>
                  <w:r w:rsidRPr="00EE7084">
                    <w:rPr>
                      <w:color w:val="002060"/>
                    </w:rPr>
                    <w:t> </w:t>
                  </w:r>
                </w:p>
              </w:tc>
            </w:tr>
            <w:tr w:rsidR="009A1B14" w:rsidRPr="00EE7084" w14:paraId="26A58A43"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2A189A" w14:textId="77777777" w:rsidR="009A1B14" w:rsidRPr="00EE7084" w:rsidRDefault="009A1B14" w:rsidP="001416B9">
                  <w:pPr>
                    <w:pStyle w:val="rowtabella0"/>
                    <w:rPr>
                      <w:color w:val="002060"/>
                    </w:rPr>
                  </w:pPr>
                  <w:r w:rsidRPr="00EE7084">
                    <w:rPr>
                      <w:color w:val="002060"/>
                    </w:rPr>
                    <w:t>ATLETICO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FEA961" w14:textId="77777777" w:rsidR="009A1B14" w:rsidRPr="00EE7084" w:rsidRDefault="009A1B14" w:rsidP="001416B9">
                  <w:pPr>
                    <w:pStyle w:val="rowtabella0"/>
                    <w:rPr>
                      <w:color w:val="002060"/>
                    </w:rPr>
                  </w:pPr>
                  <w:r w:rsidRPr="00EE7084">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B4DB7D" w14:textId="77777777" w:rsidR="009A1B14" w:rsidRPr="00EE7084" w:rsidRDefault="009A1B14" w:rsidP="001416B9">
                  <w:pPr>
                    <w:pStyle w:val="rowtabella0"/>
                    <w:jc w:val="center"/>
                    <w:rPr>
                      <w:color w:val="002060"/>
                    </w:rPr>
                  </w:pPr>
                  <w:r w:rsidRPr="00EE7084">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54F772" w14:textId="77777777" w:rsidR="009A1B14" w:rsidRPr="00EE7084" w:rsidRDefault="009A1B14" w:rsidP="001416B9">
                  <w:pPr>
                    <w:pStyle w:val="rowtabella0"/>
                    <w:jc w:val="center"/>
                    <w:rPr>
                      <w:color w:val="002060"/>
                    </w:rPr>
                  </w:pPr>
                  <w:r w:rsidRPr="00EE7084">
                    <w:rPr>
                      <w:color w:val="002060"/>
                    </w:rPr>
                    <w:t> </w:t>
                  </w:r>
                </w:p>
              </w:tc>
            </w:tr>
            <w:tr w:rsidR="009A1B14" w:rsidRPr="00EE7084" w14:paraId="445EB621"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B5E882" w14:textId="77777777" w:rsidR="009A1B14" w:rsidRPr="00EE7084" w:rsidRDefault="009A1B14" w:rsidP="001416B9">
                  <w:pPr>
                    <w:pStyle w:val="rowtabella0"/>
                    <w:rPr>
                      <w:color w:val="002060"/>
                    </w:rPr>
                  </w:pPr>
                  <w:r w:rsidRPr="00EE7084">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A59798" w14:textId="77777777" w:rsidR="009A1B14" w:rsidRPr="00EE7084" w:rsidRDefault="009A1B14" w:rsidP="001416B9">
                  <w:pPr>
                    <w:pStyle w:val="rowtabella0"/>
                    <w:rPr>
                      <w:color w:val="002060"/>
                    </w:rPr>
                  </w:pPr>
                  <w:r w:rsidRPr="00EE7084">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B59049" w14:textId="77777777" w:rsidR="009A1B14" w:rsidRPr="00EE7084" w:rsidRDefault="009A1B14" w:rsidP="001416B9">
                  <w:pPr>
                    <w:pStyle w:val="rowtabella0"/>
                    <w:jc w:val="center"/>
                    <w:rPr>
                      <w:color w:val="002060"/>
                    </w:rPr>
                  </w:pPr>
                  <w:r w:rsidRPr="00EE708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6D3A34" w14:textId="77777777" w:rsidR="009A1B14" w:rsidRPr="00EE7084" w:rsidRDefault="009A1B14" w:rsidP="001416B9">
                  <w:pPr>
                    <w:pStyle w:val="rowtabella0"/>
                    <w:jc w:val="center"/>
                    <w:rPr>
                      <w:color w:val="002060"/>
                    </w:rPr>
                  </w:pPr>
                  <w:r w:rsidRPr="00EE7084">
                    <w:rPr>
                      <w:color w:val="002060"/>
                    </w:rPr>
                    <w:t> </w:t>
                  </w:r>
                </w:p>
              </w:tc>
            </w:tr>
            <w:tr w:rsidR="009A1B14" w:rsidRPr="00EE7084" w14:paraId="23DF0909"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7DF6A5" w14:textId="77777777" w:rsidR="009A1B14" w:rsidRPr="00EE7084" w:rsidRDefault="009A1B14" w:rsidP="001416B9">
                  <w:pPr>
                    <w:pStyle w:val="rowtabella0"/>
                    <w:rPr>
                      <w:color w:val="002060"/>
                    </w:rPr>
                  </w:pPr>
                  <w:r w:rsidRPr="00EE7084">
                    <w:rPr>
                      <w:color w:val="002060"/>
                    </w:rPr>
                    <w:t>VALMISA FUTSAL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6BC592" w14:textId="77777777" w:rsidR="009A1B14" w:rsidRPr="00EE7084" w:rsidRDefault="009A1B14" w:rsidP="001416B9">
                  <w:pPr>
                    <w:pStyle w:val="rowtabella0"/>
                    <w:rPr>
                      <w:color w:val="002060"/>
                    </w:rPr>
                  </w:pPr>
                  <w:r w:rsidRPr="00EE7084">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8763A1" w14:textId="77777777" w:rsidR="009A1B14" w:rsidRPr="00EE7084" w:rsidRDefault="009A1B14" w:rsidP="001416B9">
                  <w:pPr>
                    <w:pStyle w:val="rowtabella0"/>
                    <w:jc w:val="center"/>
                    <w:rPr>
                      <w:color w:val="002060"/>
                    </w:rPr>
                  </w:pPr>
                  <w:r w:rsidRPr="00EE708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060AF5" w14:textId="77777777" w:rsidR="009A1B14" w:rsidRPr="00EE7084" w:rsidRDefault="009A1B14" w:rsidP="001416B9">
                  <w:pPr>
                    <w:pStyle w:val="rowtabella0"/>
                    <w:jc w:val="center"/>
                    <w:rPr>
                      <w:color w:val="002060"/>
                    </w:rPr>
                  </w:pPr>
                  <w:r w:rsidRPr="00EE7084">
                    <w:rPr>
                      <w:color w:val="002060"/>
                    </w:rPr>
                    <w:t> </w:t>
                  </w:r>
                </w:p>
              </w:tc>
            </w:tr>
            <w:tr w:rsidR="009A1B14" w:rsidRPr="00EE7084" w14:paraId="143ED12F"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6A624E" w14:textId="77777777" w:rsidR="009A1B14" w:rsidRPr="00EE7084" w:rsidRDefault="009A1B14" w:rsidP="001416B9">
                  <w:pPr>
                    <w:pStyle w:val="rowtabella0"/>
                    <w:rPr>
                      <w:color w:val="002060"/>
                    </w:rPr>
                  </w:pPr>
                  <w:r w:rsidRPr="00EE7084">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4A217B" w14:textId="77777777" w:rsidR="009A1B14" w:rsidRPr="00EE7084" w:rsidRDefault="009A1B14" w:rsidP="001416B9">
                  <w:pPr>
                    <w:pStyle w:val="rowtabella0"/>
                    <w:rPr>
                      <w:color w:val="002060"/>
                    </w:rPr>
                  </w:pPr>
                  <w:r w:rsidRPr="00EE7084">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F328AD" w14:textId="77777777" w:rsidR="009A1B14" w:rsidRPr="00EE7084" w:rsidRDefault="009A1B14" w:rsidP="001416B9">
                  <w:pPr>
                    <w:pStyle w:val="rowtabella0"/>
                    <w:jc w:val="center"/>
                    <w:rPr>
                      <w:color w:val="002060"/>
                    </w:rPr>
                  </w:pPr>
                  <w:r w:rsidRPr="00EE7084">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6C4924" w14:textId="77777777" w:rsidR="009A1B14" w:rsidRPr="00EE7084" w:rsidRDefault="009A1B14" w:rsidP="001416B9">
                  <w:pPr>
                    <w:pStyle w:val="rowtabella0"/>
                    <w:jc w:val="center"/>
                    <w:rPr>
                      <w:color w:val="002060"/>
                    </w:rPr>
                  </w:pPr>
                  <w:r w:rsidRPr="00EE7084">
                    <w:rPr>
                      <w:color w:val="002060"/>
                    </w:rPr>
                    <w:t> </w:t>
                  </w:r>
                </w:p>
              </w:tc>
            </w:tr>
            <w:tr w:rsidR="009A1B14" w:rsidRPr="00EE7084" w14:paraId="16C62C02"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EBA927" w14:textId="77777777" w:rsidR="009A1B14" w:rsidRPr="00EE7084" w:rsidRDefault="009A1B14" w:rsidP="001416B9">
                  <w:pPr>
                    <w:pStyle w:val="rowtabella0"/>
                    <w:rPr>
                      <w:color w:val="002060"/>
                    </w:rPr>
                  </w:pPr>
                  <w:r w:rsidRPr="00EE7084">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51609" w14:textId="77777777" w:rsidR="009A1B14" w:rsidRPr="00EE7084" w:rsidRDefault="009A1B14" w:rsidP="001416B9">
                  <w:pPr>
                    <w:pStyle w:val="rowtabella0"/>
                    <w:rPr>
                      <w:color w:val="002060"/>
                    </w:rPr>
                  </w:pPr>
                  <w:r w:rsidRPr="00EE7084">
                    <w:rPr>
                      <w:color w:val="002060"/>
                    </w:rPr>
                    <w:t>- SANTA MARIA NUOVA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B1B15" w14:textId="77777777" w:rsidR="009A1B14" w:rsidRPr="00EE7084" w:rsidRDefault="009A1B14" w:rsidP="001416B9">
                  <w:pPr>
                    <w:pStyle w:val="rowtabella0"/>
                    <w:jc w:val="center"/>
                    <w:rPr>
                      <w:color w:val="002060"/>
                    </w:rPr>
                  </w:pPr>
                  <w:r w:rsidRPr="00EE7084">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AB6DD" w14:textId="77777777" w:rsidR="009A1B14" w:rsidRPr="00EE7084" w:rsidRDefault="009A1B14" w:rsidP="001416B9">
                  <w:pPr>
                    <w:pStyle w:val="rowtabella0"/>
                    <w:jc w:val="center"/>
                    <w:rPr>
                      <w:color w:val="002060"/>
                    </w:rPr>
                  </w:pPr>
                  <w:r w:rsidRPr="00EE7084">
                    <w:rPr>
                      <w:color w:val="002060"/>
                    </w:rPr>
                    <w:t> </w:t>
                  </w:r>
                </w:p>
              </w:tc>
            </w:tr>
            <w:tr w:rsidR="009A1B14" w:rsidRPr="00EE7084" w14:paraId="5FE533F1"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4B92F59C" w14:textId="77777777" w:rsidR="009A1B14" w:rsidRPr="00EE7084" w:rsidRDefault="009A1B14" w:rsidP="001416B9">
                  <w:pPr>
                    <w:pStyle w:val="rowtabella0"/>
                    <w:rPr>
                      <w:color w:val="002060"/>
                    </w:rPr>
                  </w:pPr>
                  <w:r w:rsidRPr="00EE7084">
                    <w:rPr>
                      <w:color w:val="002060"/>
                    </w:rPr>
                    <w:t>(1) - disputata il 09/11/2024</w:t>
                  </w:r>
                </w:p>
              </w:tc>
            </w:tr>
          </w:tbl>
          <w:p w14:paraId="77068F52" w14:textId="77777777" w:rsidR="009A1B14" w:rsidRPr="00EE7084" w:rsidRDefault="009A1B14" w:rsidP="001416B9">
            <w:pPr>
              <w:rPr>
                <w:color w:val="002060"/>
              </w:rPr>
            </w:pPr>
          </w:p>
        </w:tc>
      </w:tr>
    </w:tbl>
    <w:p w14:paraId="300318AE" w14:textId="77777777" w:rsidR="009A1B14" w:rsidRPr="00EE7084" w:rsidRDefault="009A1B14" w:rsidP="009A1B1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A1B14" w:rsidRPr="00EE7084" w14:paraId="7FA8735E"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21F9DBBC"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6A162" w14:textId="77777777" w:rsidR="009A1B14" w:rsidRPr="00EE7084" w:rsidRDefault="009A1B14" w:rsidP="001416B9">
                  <w:pPr>
                    <w:pStyle w:val="headertabella0"/>
                    <w:rPr>
                      <w:color w:val="002060"/>
                    </w:rPr>
                  </w:pPr>
                  <w:r w:rsidRPr="00EE7084">
                    <w:rPr>
                      <w:color w:val="002060"/>
                    </w:rPr>
                    <w:t>GIRONE C - 5 Giornata - A</w:t>
                  </w:r>
                </w:p>
              </w:tc>
            </w:tr>
            <w:tr w:rsidR="009A1B14" w:rsidRPr="00EE7084" w14:paraId="41301D32"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6F7872" w14:textId="77777777" w:rsidR="009A1B14" w:rsidRPr="00EE7084" w:rsidRDefault="009A1B14" w:rsidP="001416B9">
                  <w:pPr>
                    <w:pStyle w:val="rowtabella0"/>
                    <w:rPr>
                      <w:color w:val="002060"/>
                    </w:rPr>
                  </w:pPr>
                  <w:r w:rsidRPr="00EE7084">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C59ED" w14:textId="77777777" w:rsidR="009A1B14" w:rsidRPr="00EE7084" w:rsidRDefault="009A1B14" w:rsidP="001416B9">
                  <w:pPr>
                    <w:pStyle w:val="rowtabella0"/>
                    <w:rPr>
                      <w:color w:val="002060"/>
                    </w:rPr>
                  </w:pPr>
                  <w:r w:rsidRPr="00EE7084">
                    <w:rPr>
                      <w:color w:val="002060"/>
                    </w:rPr>
                    <w:t>- FUTSAL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28888" w14:textId="77777777" w:rsidR="009A1B14" w:rsidRPr="00EE7084" w:rsidRDefault="009A1B14" w:rsidP="001416B9">
                  <w:pPr>
                    <w:pStyle w:val="rowtabella0"/>
                    <w:jc w:val="center"/>
                    <w:rPr>
                      <w:color w:val="002060"/>
                    </w:rPr>
                  </w:pPr>
                  <w:r w:rsidRPr="00EE7084">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C7C10" w14:textId="77777777" w:rsidR="009A1B14" w:rsidRPr="00EE7084" w:rsidRDefault="009A1B14" w:rsidP="001416B9">
                  <w:pPr>
                    <w:pStyle w:val="rowtabella0"/>
                    <w:jc w:val="center"/>
                    <w:rPr>
                      <w:color w:val="002060"/>
                    </w:rPr>
                  </w:pPr>
                  <w:r w:rsidRPr="00EE7084">
                    <w:rPr>
                      <w:color w:val="002060"/>
                    </w:rPr>
                    <w:t> </w:t>
                  </w:r>
                </w:p>
              </w:tc>
            </w:tr>
            <w:tr w:rsidR="009A1B14" w:rsidRPr="00EE7084" w14:paraId="17BF0283"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DCE785" w14:textId="77777777" w:rsidR="009A1B14" w:rsidRPr="00EE7084" w:rsidRDefault="009A1B14" w:rsidP="001416B9">
                  <w:pPr>
                    <w:pStyle w:val="rowtabella0"/>
                    <w:rPr>
                      <w:color w:val="002060"/>
                    </w:rPr>
                  </w:pPr>
                  <w:r w:rsidRPr="00EE7084">
                    <w:rPr>
                      <w:color w:val="002060"/>
                    </w:rPr>
                    <w:t>(1) AVM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AAC9C9" w14:textId="77777777" w:rsidR="009A1B14" w:rsidRPr="00EE7084" w:rsidRDefault="009A1B14" w:rsidP="001416B9">
                  <w:pPr>
                    <w:pStyle w:val="rowtabella0"/>
                    <w:rPr>
                      <w:color w:val="002060"/>
                    </w:rPr>
                  </w:pPr>
                  <w:r w:rsidRPr="00EE7084">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0BF03A" w14:textId="77777777" w:rsidR="009A1B14" w:rsidRPr="00EE7084" w:rsidRDefault="009A1B14" w:rsidP="001416B9">
                  <w:pPr>
                    <w:pStyle w:val="rowtabella0"/>
                    <w:jc w:val="center"/>
                    <w:rPr>
                      <w:color w:val="002060"/>
                    </w:rPr>
                  </w:pPr>
                  <w:r w:rsidRPr="00EE7084">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0B8A22" w14:textId="77777777" w:rsidR="009A1B14" w:rsidRPr="00EE7084" w:rsidRDefault="009A1B14" w:rsidP="001416B9">
                  <w:pPr>
                    <w:pStyle w:val="rowtabella0"/>
                    <w:jc w:val="center"/>
                    <w:rPr>
                      <w:color w:val="002060"/>
                    </w:rPr>
                  </w:pPr>
                  <w:r w:rsidRPr="00EE7084">
                    <w:rPr>
                      <w:color w:val="002060"/>
                    </w:rPr>
                    <w:t> </w:t>
                  </w:r>
                </w:p>
              </w:tc>
            </w:tr>
            <w:tr w:rsidR="009A1B14" w:rsidRPr="00EE7084" w14:paraId="181DF487"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D00BFF" w14:textId="77777777" w:rsidR="009A1B14" w:rsidRPr="00EE7084" w:rsidRDefault="009A1B14" w:rsidP="001416B9">
                  <w:pPr>
                    <w:pStyle w:val="rowtabella0"/>
                    <w:rPr>
                      <w:color w:val="002060"/>
                    </w:rPr>
                  </w:pPr>
                  <w:r w:rsidRPr="00EE7084">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68F626" w14:textId="77777777" w:rsidR="009A1B14" w:rsidRPr="00EE7084" w:rsidRDefault="009A1B14" w:rsidP="001416B9">
                  <w:pPr>
                    <w:pStyle w:val="rowtabella0"/>
                    <w:rPr>
                      <w:color w:val="002060"/>
                    </w:rPr>
                  </w:pPr>
                  <w:r w:rsidRPr="00EE7084">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B7F8B3" w14:textId="77777777" w:rsidR="009A1B14" w:rsidRPr="00EE7084" w:rsidRDefault="009A1B14" w:rsidP="001416B9">
                  <w:pPr>
                    <w:pStyle w:val="rowtabella0"/>
                    <w:jc w:val="center"/>
                    <w:rPr>
                      <w:color w:val="002060"/>
                    </w:rPr>
                  </w:pPr>
                  <w:r w:rsidRPr="00EE7084">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CCF69E" w14:textId="77777777" w:rsidR="009A1B14" w:rsidRPr="00EE7084" w:rsidRDefault="009A1B14" w:rsidP="001416B9">
                  <w:pPr>
                    <w:pStyle w:val="rowtabella0"/>
                    <w:jc w:val="center"/>
                    <w:rPr>
                      <w:color w:val="002060"/>
                    </w:rPr>
                  </w:pPr>
                  <w:r w:rsidRPr="00EE7084">
                    <w:rPr>
                      <w:color w:val="002060"/>
                    </w:rPr>
                    <w:t> </w:t>
                  </w:r>
                </w:p>
              </w:tc>
            </w:tr>
            <w:tr w:rsidR="009A1B14" w:rsidRPr="00EE7084" w14:paraId="29F902A2"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3A8C86" w14:textId="77777777" w:rsidR="009A1B14" w:rsidRPr="00EE7084" w:rsidRDefault="009A1B14" w:rsidP="001416B9">
                  <w:pPr>
                    <w:pStyle w:val="rowtabella0"/>
                    <w:rPr>
                      <w:color w:val="002060"/>
                    </w:rPr>
                  </w:pPr>
                  <w:r w:rsidRPr="00EE7084">
                    <w:rPr>
                      <w:color w:val="002060"/>
                    </w:rPr>
                    <w:t xml:space="preserve">(1) </w:t>
                  </w:r>
                  <w:proofErr w:type="gramStart"/>
                  <w:r w:rsidRPr="00EE7084">
                    <w:rPr>
                      <w:color w:val="002060"/>
                    </w:rPr>
                    <w:t>CITTA</w:t>
                  </w:r>
                  <w:proofErr w:type="gramEnd"/>
                  <w:r w:rsidRPr="00EE7084">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2DD455" w14:textId="77777777" w:rsidR="009A1B14" w:rsidRPr="00EE7084" w:rsidRDefault="009A1B14" w:rsidP="001416B9">
                  <w:pPr>
                    <w:pStyle w:val="rowtabella0"/>
                    <w:rPr>
                      <w:color w:val="002060"/>
                    </w:rPr>
                  </w:pPr>
                  <w:r w:rsidRPr="00EE7084">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37B10D" w14:textId="77777777" w:rsidR="009A1B14" w:rsidRPr="00EE7084" w:rsidRDefault="009A1B14" w:rsidP="001416B9">
                  <w:pPr>
                    <w:pStyle w:val="rowtabella0"/>
                    <w:jc w:val="center"/>
                    <w:rPr>
                      <w:color w:val="002060"/>
                    </w:rPr>
                  </w:pPr>
                  <w:r w:rsidRPr="00EE708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8FF00E" w14:textId="77777777" w:rsidR="009A1B14" w:rsidRPr="00EE7084" w:rsidRDefault="009A1B14" w:rsidP="001416B9">
                  <w:pPr>
                    <w:pStyle w:val="rowtabella0"/>
                    <w:jc w:val="center"/>
                    <w:rPr>
                      <w:color w:val="002060"/>
                    </w:rPr>
                  </w:pPr>
                  <w:r w:rsidRPr="00EE7084">
                    <w:rPr>
                      <w:color w:val="002060"/>
                    </w:rPr>
                    <w:t> </w:t>
                  </w:r>
                </w:p>
              </w:tc>
            </w:tr>
            <w:tr w:rsidR="009A1B14" w:rsidRPr="00EE7084" w14:paraId="3492B1BD"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E6C782" w14:textId="77777777" w:rsidR="009A1B14" w:rsidRPr="00EE7084" w:rsidRDefault="009A1B14" w:rsidP="001416B9">
                  <w:pPr>
                    <w:pStyle w:val="rowtabella0"/>
                    <w:rPr>
                      <w:color w:val="002060"/>
                    </w:rPr>
                  </w:pPr>
                  <w:r w:rsidRPr="00EE7084">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80AB15" w14:textId="77777777" w:rsidR="009A1B14" w:rsidRPr="00EE7084" w:rsidRDefault="009A1B14" w:rsidP="001416B9">
                  <w:pPr>
                    <w:pStyle w:val="rowtabella0"/>
                    <w:rPr>
                      <w:color w:val="002060"/>
                    </w:rPr>
                  </w:pPr>
                  <w:r w:rsidRPr="00EE7084">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300AD7" w14:textId="77777777" w:rsidR="009A1B14" w:rsidRPr="00EE7084" w:rsidRDefault="009A1B14" w:rsidP="001416B9">
                  <w:pPr>
                    <w:pStyle w:val="rowtabella0"/>
                    <w:jc w:val="center"/>
                    <w:rPr>
                      <w:color w:val="002060"/>
                    </w:rPr>
                  </w:pPr>
                  <w:r w:rsidRPr="00EE7084">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1C9527" w14:textId="77777777" w:rsidR="009A1B14" w:rsidRPr="00EE7084" w:rsidRDefault="009A1B14" w:rsidP="001416B9">
                  <w:pPr>
                    <w:pStyle w:val="rowtabella0"/>
                    <w:jc w:val="center"/>
                    <w:rPr>
                      <w:color w:val="002060"/>
                    </w:rPr>
                  </w:pPr>
                  <w:r w:rsidRPr="00EE7084">
                    <w:rPr>
                      <w:color w:val="002060"/>
                    </w:rPr>
                    <w:t> </w:t>
                  </w:r>
                </w:p>
              </w:tc>
            </w:tr>
            <w:tr w:rsidR="009A1B14" w:rsidRPr="00EE7084" w14:paraId="2685254A"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B97ED1" w14:textId="77777777" w:rsidR="009A1B14" w:rsidRPr="00EE7084" w:rsidRDefault="009A1B14" w:rsidP="001416B9">
                  <w:pPr>
                    <w:pStyle w:val="rowtabella0"/>
                    <w:rPr>
                      <w:color w:val="002060"/>
                    </w:rPr>
                  </w:pPr>
                  <w:r w:rsidRPr="00EE7084">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30BFE" w14:textId="77777777" w:rsidR="009A1B14" w:rsidRPr="00EE7084" w:rsidRDefault="009A1B14" w:rsidP="001416B9">
                  <w:pPr>
                    <w:pStyle w:val="rowtabella0"/>
                    <w:rPr>
                      <w:color w:val="002060"/>
                    </w:rPr>
                  </w:pPr>
                  <w:r w:rsidRPr="00EE7084">
                    <w:rPr>
                      <w:color w:val="002060"/>
                    </w:rPr>
                    <w:t>- CIRCOLO COLLODI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FD0AF" w14:textId="77777777" w:rsidR="009A1B14" w:rsidRPr="00EE7084" w:rsidRDefault="009A1B14" w:rsidP="001416B9">
                  <w:pPr>
                    <w:pStyle w:val="rowtabella0"/>
                    <w:jc w:val="center"/>
                    <w:rPr>
                      <w:color w:val="002060"/>
                    </w:rPr>
                  </w:pPr>
                  <w:r w:rsidRPr="00EE7084">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5B95E" w14:textId="77777777" w:rsidR="009A1B14" w:rsidRPr="00EE7084" w:rsidRDefault="009A1B14" w:rsidP="001416B9">
                  <w:pPr>
                    <w:pStyle w:val="rowtabella0"/>
                    <w:jc w:val="center"/>
                    <w:rPr>
                      <w:color w:val="002060"/>
                    </w:rPr>
                  </w:pPr>
                  <w:r w:rsidRPr="00EE7084">
                    <w:rPr>
                      <w:color w:val="002060"/>
                    </w:rPr>
                    <w:t> </w:t>
                  </w:r>
                </w:p>
              </w:tc>
            </w:tr>
            <w:tr w:rsidR="009A1B14" w:rsidRPr="00EE7084" w14:paraId="238A0815"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5CF44F10" w14:textId="77777777" w:rsidR="009A1B14" w:rsidRPr="00EE7084" w:rsidRDefault="009A1B14" w:rsidP="001416B9">
                  <w:pPr>
                    <w:pStyle w:val="rowtabella0"/>
                    <w:rPr>
                      <w:color w:val="002060"/>
                    </w:rPr>
                  </w:pPr>
                  <w:r w:rsidRPr="00EE7084">
                    <w:rPr>
                      <w:color w:val="002060"/>
                    </w:rPr>
                    <w:t>(1) - disputata il 09/11/2024</w:t>
                  </w:r>
                </w:p>
              </w:tc>
            </w:tr>
          </w:tbl>
          <w:p w14:paraId="0164DD5B" w14:textId="77777777" w:rsidR="009A1B14" w:rsidRPr="00EE7084" w:rsidRDefault="009A1B14" w:rsidP="001416B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50580ADB"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CA9BA" w14:textId="77777777" w:rsidR="009A1B14" w:rsidRPr="00EE7084" w:rsidRDefault="009A1B14" w:rsidP="001416B9">
                  <w:pPr>
                    <w:pStyle w:val="headertabella0"/>
                    <w:rPr>
                      <w:color w:val="002060"/>
                    </w:rPr>
                  </w:pPr>
                  <w:r w:rsidRPr="00EE7084">
                    <w:rPr>
                      <w:color w:val="002060"/>
                    </w:rPr>
                    <w:t>GIRONE D - 5 Giornata - A</w:t>
                  </w:r>
                </w:p>
              </w:tc>
            </w:tr>
            <w:tr w:rsidR="009A1B14" w:rsidRPr="00EE7084" w14:paraId="34784CE0"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A54112" w14:textId="77777777" w:rsidR="009A1B14" w:rsidRPr="00EE7084" w:rsidRDefault="009A1B14" w:rsidP="001416B9">
                  <w:pPr>
                    <w:pStyle w:val="rowtabella0"/>
                    <w:rPr>
                      <w:color w:val="002060"/>
                    </w:rPr>
                  </w:pPr>
                  <w:r w:rsidRPr="00EE7084">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E390A" w14:textId="77777777" w:rsidR="009A1B14" w:rsidRPr="00EE7084" w:rsidRDefault="009A1B14" w:rsidP="001416B9">
                  <w:pPr>
                    <w:pStyle w:val="rowtabella0"/>
                    <w:rPr>
                      <w:color w:val="002060"/>
                    </w:rPr>
                  </w:pPr>
                  <w:r w:rsidRPr="00EE7084">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F04E1" w14:textId="77777777" w:rsidR="009A1B14" w:rsidRPr="00EE7084" w:rsidRDefault="009A1B14" w:rsidP="001416B9">
                  <w:pPr>
                    <w:pStyle w:val="rowtabella0"/>
                    <w:jc w:val="center"/>
                    <w:rPr>
                      <w:color w:val="002060"/>
                    </w:rPr>
                  </w:pPr>
                  <w:r w:rsidRPr="00EE7084">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B1A2F" w14:textId="77777777" w:rsidR="009A1B14" w:rsidRPr="00EE7084" w:rsidRDefault="009A1B14" w:rsidP="001416B9">
                  <w:pPr>
                    <w:pStyle w:val="rowtabella0"/>
                    <w:jc w:val="center"/>
                    <w:rPr>
                      <w:color w:val="002060"/>
                    </w:rPr>
                  </w:pPr>
                  <w:r w:rsidRPr="00EE7084">
                    <w:rPr>
                      <w:color w:val="002060"/>
                    </w:rPr>
                    <w:t> </w:t>
                  </w:r>
                </w:p>
              </w:tc>
            </w:tr>
            <w:tr w:rsidR="009A1B14" w:rsidRPr="00EE7084" w14:paraId="681D3E2C"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29F203" w14:textId="77777777" w:rsidR="009A1B14" w:rsidRPr="00EE7084" w:rsidRDefault="009A1B14" w:rsidP="001416B9">
                  <w:pPr>
                    <w:pStyle w:val="rowtabella0"/>
                    <w:rPr>
                      <w:color w:val="002060"/>
                    </w:rPr>
                  </w:pPr>
                  <w:r w:rsidRPr="00EE7084">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361F41" w14:textId="77777777" w:rsidR="009A1B14" w:rsidRPr="00EE7084" w:rsidRDefault="009A1B14" w:rsidP="001416B9">
                  <w:pPr>
                    <w:pStyle w:val="rowtabella0"/>
                    <w:rPr>
                      <w:color w:val="002060"/>
                    </w:rPr>
                  </w:pPr>
                  <w:r w:rsidRPr="00EE7084">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59C300" w14:textId="77777777" w:rsidR="009A1B14" w:rsidRPr="00EE7084" w:rsidRDefault="009A1B14" w:rsidP="001416B9">
                  <w:pPr>
                    <w:pStyle w:val="rowtabella0"/>
                    <w:jc w:val="center"/>
                    <w:rPr>
                      <w:color w:val="002060"/>
                    </w:rPr>
                  </w:pPr>
                  <w:r w:rsidRPr="00EE7084">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9AAE4B" w14:textId="77777777" w:rsidR="009A1B14" w:rsidRPr="00EE7084" w:rsidRDefault="009A1B14" w:rsidP="001416B9">
                  <w:pPr>
                    <w:pStyle w:val="rowtabella0"/>
                    <w:jc w:val="center"/>
                    <w:rPr>
                      <w:color w:val="002060"/>
                    </w:rPr>
                  </w:pPr>
                  <w:r w:rsidRPr="00EE7084">
                    <w:rPr>
                      <w:color w:val="002060"/>
                    </w:rPr>
                    <w:t> </w:t>
                  </w:r>
                </w:p>
              </w:tc>
            </w:tr>
            <w:tr w:rsidR="009A1B14" w:rsidRPr="00EE7084" w14:paraId="789157DC"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E71066" w14:textId="77777777" w:rsidR="009A1B14" w:rsidRPr="00EE7084" w:rsidRDefault="009A1B14" w:rsidP="001416B9">
                  <w:pPr>
                    <w:pStyle w:val="rowtabella0"/>
                    <w:rPr>
                      <w:color w:val="002060"/>
                    </w:rPr>
                  </w:pPr>
                  <w:r w:rsidRPr="00EE7084">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6D00E7" w14:textId="77777777" w:rsidR="009A1B14" w:rsidRPr="00EE7084" w:rsidRDefault="009A1B14" w:rsidP="001416B9">
                  <w:pPr>
                    <w:pStyle w:val="rowtabella0"/>
                    <w:rPr>
                      <w:color w:val="002060"/>
                    </w:rPr>
                  </w:pPr>
                  <w:r w:rsidRPr="00EE7084">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C894AE" w14:textId="77777777" w:rsidR="009A1B14" w:rsidRPr="00EE7084" w:rsidRDefault="009A1B14" w:rsidP="001416B9">
                  <w:pPr>
                    <w:pStyle w:val="rowtabella0"/>
                    <w:jc w:val="center"/>
                    <w:rPr>
                      <w:color w:val="002060"/>
                    </w:rPr>
                  </w:pPr>
                  <w:r w:rsidRPr="00EE7084">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FCAD4F" w14:textId="77777777" w:rsidR="009A1B14" w:rsidRPr="00EE7084" w:rsidRDefault="009A1B14" w:rsidP="001416B9">
                  <w:pPr>
                    <w:pStyle w:val="rowtabella0"/>
                    <w:jc w:val="center"/>
                    <w:rPr>
                      <w:color w:val="002060"/>
                    </w:rPr>
                  </w:pPr>
                  <w:r w:rsidRPr="00EE7084">
                    <w:rPr>
                      <w:color w:val="002060"/>
                    </w:rPr>
                    <w:t> </w:t>
                  </w:r>
                </w:p>
              </w:tc>
            </w:tr>
            <w:tr w:rsidR="009A1B14" w:rsidRPr="00EE7084" w14:paraId="48F0B3B5"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E47A8C" w14:textId="77777777" w:rsidR="009A1B14" w:rsidRPr="00EE7084" w:rsidRDefault="009A1B14" w:rsidP="001416B9">
                  <w:pPr>
                    <w:pStyle w:val="rowtabella0"/>
                    <w:rPr>
                      <w:color w:val="002060"/>
                    </w:rPr>
                  </w:pPr>
                  <w:r w:rsidRPr="00EE7084">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3E3A2E" w14:textId="77777777" w:rsidR="009A1B14" w:rsidRPr="00EE7084" w:rsidRDefault="009A1B14" w:rsidP="001416B9">
                  <w:pPr>
                    <w:pStyle w:val="rowtabella0"/>
                    <w:rPr>
                      <w:color w:val="002060"/>
                    </w:rPr>
                  </w:pPr>
                  <w:r w:rsidRPr="00EE7084">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4AD127" w14:textId="77777777" w:rsidR="009A1B14" w:rsidRPr="00EE7084" w:rsidRDefault="009A1B14" w:rsidP="001416B9">
                  <w:pPr>
                    <w:pStyle w:val="rowtabella0"/>
                    <w:jc w:val="center"/>
                    <w:rPr>
                      <w:color w:val="002060"/>
                    </w:rPr>
                  </w:pPr>
                  <w:r w:rsidRPr="00EE7084">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4681DC" w14:textId="77777777" w:rsidR="009A1B14" w:rsidRPr="00EE7084" w:rsidRDefault="009A1B14" w:rsidP="001416B9">
                  <w:pPr>
                    <w:pStyle w:val="rowtabella0"/>
                    <w:jc w:val="center"/>
                    <w:rPr>
                      <w:color w:val="002060"/>
                    </w:rPr>
                  </w:pPr>
                  <w:r w:rsidRPr="00EE7084">
                    <w:rPr>
                      <w:color w:val="002060"/>
                    </w:rPr>
                    <w:t> </w:t>
                  </w:r>
                </w:p>
              </w:tc>
            </w:tr>
            <w:tr w:rsidR="009A1B14" w:rsidRPr="00EE7084" w14:paraId="1A6C335C"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2AF7FA" w14:textId="77777777" w:rsidR="009A1B14" w:rsidRPr="00EE7084" w:rsidRDefault="009A1B14" w:rsidP="001416B9">
                  <w:pPr>
                    <w:pStyle w:val="rowtabella0"/>
                    <w:rPr>
                      <w:color w:val="002060"/>
                    </w:rPr>
                  </w:pPr>
                  <w:r w:rsidRPr="00EE7084">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7807C3" w14:textId="77777777" w:rsidR="009A1B14" w:rsidRPr="00EE7084" w:rsidRDefault="009A1B14" w:rsidP="001416B9">
                  <w:pPr>
                    <w:pStyle w:val="rowtabella0"/>
                    <w:rPr>
                      <w:color w:val="002060"/>
                    </w:rPr>
                  </w:pPr>
                  <w:r w:rsidRPr="00EE7084">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CEAACA" w14:textId="77777777" w:rsidR="009A1B14" w:rsidRPr="00EE7084" w:rsidRDefault="009A1B14" w:rsidP="001416B9">
                  <w:pPr>
                    <w:pStyle w:val="rowtabella0"/>
                    <w:jc w:val="center"/>
                    <w:rPr>
                      <w:color w:val="002060"/>
                    </w:rPr>
                  </w:pPr>
                  <w:r w:rsidRPr="00EE7084">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7AF740" w14:textId="77777777" w:rsidR="009A1B14" w:rsidRPr="00EE7084" w:rsidRDefault="009A1B14" w:rsidP="001416B9">
                  <w:pPr>
                    <w:pStyle w:val="rowtabella0"/>
                    <w:jc w:val="center"/>
                    <w:rPr>
                      <w:color w:val="002060"/>
                    </w:rPr>
                  </w:pPr>
                  <w:r w:rsidRPr="00EE7084">
                    <w:rPr>
                      <w:color w:val="002060"/>
                    </w:rPr>
                    <w:t> </w:t>
                  </w:r>
                </w:p>
              </w:tc>
            </w:tr>
            <w:tr w:rsidR="009A1B14" w:rsidRPr="00EE7084" w14:paraId="0143043A"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FB137C" w14:textId="77777777" w:rsidR="009A1B14" w:rsidRPr="00EE7084" w:rsidRDefault="009A1B14" w:rsidP="001416B9">
                  <w:pPr>
                    <w:pStyle w:val="rowtabella0"/>
                    <w:rPr>
                      <w:color w:val="002060"/>
                    </w:rPr>
                  </w:pPr>
                  <w:r w:rsidRPr="00EE7084">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74554" w14:textId="77777777" w:rsidR="009A1B14" w:rsidRPr="00EE7084" w:rsidRDefault="009A1B14" w:rsidP="001416B9">
                  <w:pPr>
                    <w:pStyle w:val="rowtabella0"/>
                    <w:rPr>
                      <w:color w:val="002060"/>
                    </w:rPr>
                  </w:pPr>
                  <w:r w:rsidRPr="00EE7084">
                    <w:rPr>
                      <w:color w:val="002060"/>
                    </w:rPr>
                    <w:t xml:space="preserve">- REAL FABRIANO </w:t>
                  </w:r>
                  <w:proofErr w:type="spellStart"/>
                  <w:proofErr w:type="gramStart"/>
                  <w:r w:rsidRPr="00EE7084">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B73B9" w14:textId="77777777" w:rsidR="009A1B14" w:rsidRPr="00EE7084" w:rsidRDefault="009A1B14" w:rsidP="001416B9">
                  <w:pPr>
                    <w:pStyle w:val="rowtabella0"/>
                    <w:jc w:val="center"/>
                    <w:rPr>
                      <w:color w:val="002060"/>
                    </w:rPr>
                  </w:pPr>
                  <w:r w:rsidRPr="00EE7084">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B32944" w14:textId="77777777" w:rsidR="009A1B14" w:rsidRPr="00EE7084" w:rsidRDefault="009A1B14" w:rsidP="001416B9">
                  <w:pPr>
                    <w:pStyle w:val="rowtabella0"/>
                    <w:jc w:val="center"/>
                    <w:rPr>
                      <w:color w:val="002060"/>
                    </w:rPr>
                  </w:pPr>
                  <w:r w:rsidRPr="00EE7084">
                    <w:rPr>
                      <w:color w:val="002060"/>
                    </w:rPr>
                    <w:t> </w:t>
                  </w:r>
                </w:p>
              </w:tc>
            </w:tr>
            <w:tr w:rsidR="009A1B14" w:rsidRPr="00EE7084" w14:paraId="11DE49B5"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0305D58E" w14:textId="77777777" w:rsidR="009A1B14" w:rsidRPr="00EE7084" w:rsidRDefault="009A1B14" w:rsidP="001416B9">
                  <w:pPr>
                    <w:pStyle w:val="rowtabella0"/>
                    <w:rPr>
                      <w:color w:val="002060"/>
                    </w:rPr>
                  </w:pPr>
                  <w:r w:rsidRPr="00EE7084">
                    <w:rPr>
                      <w:color w:val="002060"/>
                    </w:rPr>
                    <w:t>(1) - disputata il 09/11/2024</w:t>
                  </w:r>
                </w:p>
              </w:tc>
            </w:tr>
          </w:tbl>
          <w:p w14:paraId="17BE6EAC" w14:textId="77777777" w:rsidR="009A1B14" w:rsidRPr="00EE7084" w:rsidRDefault="009A1B14" w:rsidP="001416B9">
            <w:pPr>
              <w:rPr>
                <w:color w:val="002060"/>
              </w:rPr>
            </w:pPr>
          </w:p>
        </w:tc>
      </w:tr>
    </w:tbl>
    <w:p w14:paraId="7C5ECC27" w14:textId="77777777" w:rsidR="009A1B14" w:rsidRPr="00EE7084" w:rsidRDefault="009A1B14" w:rsidP="009A1B14">
      <w:pPr>
        <w:pStyle w:val="breakline"/>
        <w:rPr>
          <w:rFonts w:eastAsiaTheme="minorEastAsia"/>
          <w:color w:val="002060"/>
        </w:rPr>
      </w:pPr>
    </w:p>
    <w:p w14:paraId="5BCAE515" w14:textId="77777777" w:rsidR="009A1B14" w:rsidRPr="00EE7084" w:rsidRDefault="009A1B14" w:rsidP="009A1B14">
      <w:pPr>
        <w:pStyle w:val="breakline"/>
        <w:rPr>
          <w:color w:val="002060"/>
        </w:rPr>
      </w:pPr>
    </w:p>
    <w:p w14:paraId="11C34CA5" w14:textId="77777777" w:rsidR="009A1B14" w:rsidRPr="00EE7084" w:rsidRDefault="009A1B14" w:rsidP="009A1B14">
      <w:pPr>
        <w:pStyle w:val="sottotitolocampionato10"/>
        <w:rPr>
          <w:color w:val="002060"/>
        </w:rPr>
      </w:pPr>
      <w:r w:rsidRPr="00EE7084">
        <w:rPr>
          <w:color w:val="002060"/>
        </w:rPr>
        <w:t>RISULTATI UFFICIALI GARE DEL 08/11/2024</w:t>
      </w:r>
    </w:p>
    <w:p w14:paraId="6A3F66A7" w14:textId="77777777" w:rsidR="00952AC4" w:rsidRPr="00952AC4" w:rsidRDefault="00952AC4" w:rsidP="00952AC4">
      <w:pPr>
        <w:pStyle w:val="sottotitolocampionato20"/>
        <w:spacing w:before="0" w:beforeAutospacing="0" w:after="0" w:afterAutospacing="0"/>
        <w:rPr>
          <w:rFonts w:ascii="Arial" w:hAnsi="Arial" w:cs="Arial"/>
          <w:color w:val="002060"/>
          <w:sz w:val="20"/>
          <w:szCs w:val="20"/>
        </w:rPr>
      </w:pPr>
      <w:r w:rsidRPr="00952AC4">
        <w:rPr>
          <w:rFonts w:ascii="Arial" w:hAnsi="Arial" w:cs="Arial"/>
          <w:color w:val="002060"/>
          <w:sz w:val="20"/>
          <w:szCs w:val="20"/>
        </w:rPr>
        <w:t>Si trascrivono qui di seguito i risultati ufficiali delle gare disputate</w:t>
      </w:r>
    </w:p>
    <w:p w14:paraId="5BD1B9FB" w14:textId="77777777" w:rsidR="009A1B14" w:rsidRPr="00EE7084" w:rsidRDefault="009A1B14" w:rsidP="009A1B1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A1B14" w:rsidRPr="00EE7084" w14:paraId="4DBD3EF4"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706B7B68"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8BA30" w14:textId="77777777" w:rsidR="009A1B14" w:rsidRPr="00EE7084" w:rsidRDefault="009A1B14" w:rsidP="001416B9">
                  <w:pPr>
                    <w:pStyle w:val="headertabella0"/>
                    <w:rPr>
                      <w:color w:val="002060"/>
                    </w:rPr>
                  </w:pPr>
                  <w:r w:rsidRPr="00EE7084">
                    <w:rPr>
                      <w:color w:val="002060"/>
                    </w:rPr>
                    <w:lastRenderedPageBreak/>
                    <w:t>GIRONE E - 7 Giornata - A</w:t>
                  </w:r>
                </w:p>
              </w:tc>
            </w:tr>
            <w:tr w:rsidR="009A1B14" w:rsidRPr="00EE7084" w14:paraId="11309207"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6A38EB" w14:textId="77777777" w:rsidR="009A1B14" w:rsidRPr="00EE7084" w:rsidRDefault="009A1B14" w:rsidP="001416B9">
                  <w:pPr>
                    <w:pStyle w:val="rowtabella0"/>
                    <w:rPr>
                      <w:color w:val="002060"/>
                    </w:rPr>
                  </w:pPr>
                  <w:r w:rsidRPr="00EE7084">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67E0B" w14:textId="77777777" w:rsidR="009A1B14" w:rsidRPr="00EE7084" w:rsidRDefault="009A1B14" w:rsidP="001416B9">
                  <w:pPr>
                    <w:pStyle w:val="rowtabella0"/>
                    <w:rPr>
                      <w:color w:val="002060"/>
                    </w:rPr>
                  </w:pPr>
                  <w:r w:rsidRPr="00EE7084">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E2A56" w14:textId="77777777" w:rsidR="009A1B14" w:rsidRPr="00EE7084" w:rsidRDefault="009A1B14" w:rsidP="001416B9">
                  <w:pPr>
                    <w:pStyle w:val="rowtabella0"/>
                    <w:jc w:val="center"/>
                    <w:rPr>
                      <w:color w:val="002060"/>
                    </w:rPr>
                  </w:pPr>
                  <w:r w:rsidRPr="00EE7084">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B03E0" w14:textId="77777777" w:rsidR="009A1B14" w:rsidRPr="00EE7084" w:rsidRDefault="009A1B14" w:rsidP="001416B9">
                  <w:pPr>
                    <w:pStyle w:val="rowtabella0"/>
                    <w:jc w:val="center"/>
                    <w:rPr>
                      <w:color w:val="002060"/>
                    </w:rPr>
                  </w:pPr>
                  <w:r w:rsidRPr="00EE7084">
                    <w:rPr>
                      <w:color w:val="002060"/>
                    </w:rPr>
                    <w:t> </w:t>
                  </w:r>
                </w:p>
              </w:tc>
            </w:tr>
            <w:tr w:rsidR="009A1B14" w:rsidRPr="00EE7084" w14:paraId="0B900B2F"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5ECE5E" w14:textId="77777777" w:rsidR="009A1B14" w:rsidRPr="00EE7084" w:rsidRDefault="009A1B14" w:rsidP="001416B9">
                  <w:pPr>
                    <w:pStyle w:val="rowtabella0"/>
                    <w:rPr>
                      <w:color w:val="002060"/>
                    </w:rPr>
                  </w:pPr>
                  <w:r w:rsidRPr="00EE7084">
                    <w:rPr>
                      <w:color w:val="002060"/>
                    </w:rPr>
                    <w:t xml:space="preserve">CALCIO </w:t>
                  </w:r>
                  <w:proofErr w:type="gramStart"/>
                  <w:r w:rsidRPr="00EE7084">
                    <w:rPr>
                      <w:color w:val="002060"/>
                    </w:rPr>
                    <w:t>S.ELPIDIO</w:t>
                  </w:r>
                  <w:proofErr w:type="gramEnd"/>
                  <w:r w:rsidRPr="00EE7084">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1FABFD" w14:textId="77777777" w:rsidR="009A1B14" w:rsidRPr="00EE7084" w:rsidRDefault="009A1B14" w:rsidP="001416B9">
                  <w:pPr>
                    <w:pStyle w:val="rowtabella0"/>
                    <w:rPr>
                      <w:color w:val="002060"/>
                    </w:rPr>
                  </w:pPr>
                  <w:r w:rsidRPr="00EE7084">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15D976" w14:textId="77777777" w:rsidR="009A1B14" w:rsidRPr="00EE7084" w:rsidRDefault="009A1B14" w:rsidP="001416B9">
                  <w:pPr>
                    <w:pStyle w:val="rowtabella0"/>
                    <w:jc w:val="center"/>
                    <w:rPr>
                      <w:color w:val="002060"/>
                    </w:rPr>
                  </w:pPr>
                  <w:r w:rsidRPr="00EE7084">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444176" w14:textId="77777777" w:rsidR="009A1B14" w:rsidRPr="00EE7084" w:rsidRDefault="009A1B14" w:rsidP="001416B9">
                  <w:pPr>
                    <w:pStyle w:val="rowtabella0"/>
                    <w:jc w:val="center"/>
                    <w:rPr>
                      <w:color w:val="002060"/>
                    </w:rPr>
                  </w:pPr>
                  <w:r w:rsidRPr="00EE7084">
                    <w:rPr>
                      <w:color w:val="002060"/>
                    </w:rPr>
                    <w:t> </w:t>
                  </w:r>
                </w:p>
              </w:tc>
            </w:tr>
            <w:tr w:rsidR="009A1B14" w:rsidRPr="00EE7084" w14:paraId="661D44B0"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09D035" w14:textId="77777777" w:rsidR="009A1B14" w:rsidRPr="00EE7084" w:rsidRDefault="009A1B14" w:rsidP="001416B9">
                  <w:pPr>
                    <w:pStyle w:val="rowtabella0"/>
                    <w:rPr>
                      <w:color w:val="002060"/>
                    </w:rPr>
                  </w:pPr>
                  <w:r w:rsidRPr="00EE7084">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855BB2" w14:textId="77777777" w:rsidR="009A1B14" w:rsidRPr="00EE7084" w:rsidRDefault="009A1B14" w:rsidP="001416B9">
                  <w:pPr>
                    <w:pStyle w:val="rowtabella0"/>
                    <w:rPr>
                      <w:color w:val="002060"/>
                    </w:rPr>
                  </w:pPr>
                  <w:r w:rsidRPr="00EE7084">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1B785B" w14:textId="77777777" w:rsidR="009A1B14" w:rsidRPr="00EE7084" w:rsidRDefault="009A1B14" w:rsidP="001416B9">
                  <w:pPr>
                    <w:pStyle w:val="rowtabella0"/>
                    <w:jc w:val="center"/>
                    <w:rPr>
                      <w:color w:val="002060"/>
                    </w:rPr>
                  </w:pPr>
                  <w:r w:rsidRPr="00EE7084">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E519D7" w14:textId="77777777" w:rsidR="009A1B14" w:rsidRPr="00EE7084" w:rsidRDefault="009A1B14" w:rsidP="001416B9">
                  <w:pPr>
                    <w:pStyle w:val="rowtabella0"/>
                    <w:jc w:val="center"/>
                    <w:rPr>
                      <w:color w:val="002060"/>
                    </w:rPr>
                  </w:pPr>
                  <w:r w:rsidRPr="00EE7084">
                    <w:rPr>
                      <w:color w:val="002060"/>
                    </w:rPr>
                    <w:t> </w:t>
                  </w:r>
                </w:p>
              </w:tc>
            </w:tr>
            <w:tr w:rsidR="009A1B14" w:rsidRPr="00EE7084" w14:paraId="00047CE8"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E1103F" w14:textId="77777777" w:rsidR="009A1B14" w:rsidRPr="00EE7084" w:rsidRDefault="009A1B14" w:rsidP="001416B9">
                  <w:pPr>
                    <w:pStyle w:val="rowtabella0"/>
                    <w:rPr>
                      <w:color w:val="002060"/>
                    </w:rPr>
                  </w:pPr>
                  <w:r w:rsidRPr="00EE7084">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390179" w14:textId="77777777" w:rsidR="009A1B14" w:rsidRPr="00EE7084" w:rsidRDefault="009A1B14" w:rsidP="001416B9">
                  <w:pPr>
                    <w:pStyle w:val="rowtabella0"/>
                    <w:rPr>
                      <w:color w:val="002060"/>
                    </w:rPr>
                  </w:pPr>
                  <w:r w:rsidRPr="00EE7084">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FA6ED4" w14:textId="77777777" w:rsidR="009A1B14" w:rsidRPr="00EE7084" w:rsidRDefault="009A1B14" w:rsidP="001416B9">
                  <w:pPr>
                    <w:pStyle w:val="rowtabella0"/>
                    <w:jc w:val="center"/>
                    <w:rPr>
                      <w:color w:val="002060"/>
                    </w:rPr>
                  </w:pPr>
                  <w:r w:rsidRPr="00EE7084">
                    <w:rPr>
                      <w:color w:val="002060"/>
                    </w:rPr>
                    <w:t>5 - 10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7A75C3" w14:textId="77777777" w:rsidR="009A1B14" w:rsidRPr="00EE7084" w:rsidRDefault="009A1B14" w:rsidP="001416B9">
                  <w:pPr>
                    <w:pStyle w:val="rowtabella0"/>
                    <w:jc w:val="center"/>
                    <w:rPr>
                      <w:color w:val="002060"/>
                    </w:rPr>
                  </w:pPr>
                  <w:r w:rsidRPr="00EE7084">
                    <w:rPr>
                      <w:color w:val="002060"/>
                    </w:rPr>
                    <w:t> </w:t>
                  </w:r>
                </w:p>
              </w:tc>
            </w:tr>
            <w:tr w:rsidR="009A1B14" w:rsidRPr="00EE7084" w14:paraId="03C3874F"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387333" w14:textId="77777777" w:rsidR="009A1B14" w:rsidRPr="00EE7084" w:rsidRDefault="009A1B14" w:rsidP="001416B9">
                  <w:pPr>
                    <w:pStyle w:val="rowtabella0"/>
                    <w:rPr>
                      <w:color w:val="002060"/>
                    </w:rPr>
                  </w:pPr>
                  <w:r w:rsidRPr="00EE7084">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A837BB" w14:textId="77777777" w:rsidR="009A1B14" w:rsidRPr="00EE7084" w:rsidRDefault="009A1B14" w:rsidP="001416B9">
                  <w:pPr>
                    <w:pStyle w:val="rowtabella0"/>
                    <w:rPr>
                      <w:color w:val="002060"/>
                    </w:rPr>
                  </w:pPr>
                  <w:r w:rsidRPr="00EE7084">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6EDE38" w14:textId="77777777" w:rsidR="009A1B14" w:rsidRPr="00EE7084" w:rsidRDefault="009A1B14" w:rsidP="001416B9">
                  <w:pPr>
                    <w:pStyle w:val="rowtabella0"/>
                    <w:jc w:val="center"/>
                    <w:rPr>
                      <w:color w:val="002060"/>
                    </w:rPr>
                  </w:pPr>
                  <w:r w:rsidRPr="00EE708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4FE9A7" w14:textId="77777777" w:rsidR="009A1B14" w:rsidRPr="00EE7084" w:rsidRDefault="009A1B14" w:rsidP="001416B9">
                  <w:pPr>
                    <w:pStyle w:val="rowtabella0"/>
                    <w:jc w:val="center"/>
                    <w:rPr>
                      <w:color w:val="002060"/>
                    </w:rPr>
                  </w:pPr>
                  <w:r w:rsidRPr="00EE7084">
                    <w:rPr>
                      <w:color w:val="002060"/>
                    </w:rPr>
                    <w:t> </w:t>
                  </w:r>
                </w:p>
              </w:tc>
            </w:tr>
            <w:tr w:rsidR="009A1B14" w:rsidRPr="00EE7084" w14:paraId="67A2B600"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2A9ACB" w14:textId="77777777" w:rsidR="009A1B14" w:rsidRPr="00EE7084" w:rsidRDefault="009A1B14" w:rsidP="001416B9">
                  <w:pPr>
                    <w:pStyle w:val="rowtabella0"/>
                    <w:rPr>
                      <w:color w:val="002060"/>
                    </w:rPr>
                  </w:pPr>
                  <w:r w:rsidRPr="00EE7084">
                    <w:rPr>
                      <w:color w:val="002060"/>
                    </w:rPr>
                    <w:t>(1)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14753" w14:textId="77777777" w:rsidR="009A1B14" w:rsidRPr="00EE7084" w:rsidRDefault="009A1B14" w:rsidP="001416B9">
                  <w:pPr>
                    <w:pStyle w:val="rowtabella0"/>
                    <w:rPr>
                      <w:color w:val="002060"/>
                    </w:rPr>
                  </w:pPr>
                  <w:r w:rsidRPr="00EE7084">
                    <w:rPr>
                      <w:color w:val="002060"/>
                    </w:rPr>
                    <w:t>- VAL TENNA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9EC15" w14:textId="77777777" w:rsidR="009A1B14" w:rsidRPr="00EE7084" w:rsidRDefault="009A1B14" w:rsidP="001416B9">
                  <w:pPr>
                    <w:pStyle w:val="rowtabella0"/>
                    <w:jc w:val="center"/>
                    <w:rPr>
                      <w:color w:val="002060"/>
                    </w:rPr>
                  </w:pPr>
                  <w:r w:rsidRPr="00EE7084">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2AC8F" w14:textId="77777777" w:rsidR="009A1B14" w:rsidRPr="00EE7084" w:rsidRDefault="009A1B14" w:rsidP="001416B9">
                  <w:pPr>
                    <w:pStyle w:val="rowtabella0"/>
                    <w:jc w:val="center"/>
                    <w:rPr>
                      <w:color w:val="002060"/>
                    </w:rPr>
                  </w:pPr>
                  <w:r w:rsidRPr="00EE7084">
                    <w:rPr>
                      <w:color w:val="002060"/>
                    </w:rPr>
                    <w:t> </w:t>
                  </w:r>
                </w:p>
              </w:tc>
            </w:tr>
            <w:tr w:rsidR="009A1B14" w:rsidRPr="00EE7084" w14:paraId="22464C98"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682D05D9" w14:textId="77777777" w:rsidR="009A1B14" w:rsidRPr="00EE7084" w:rsidRDefault="009A1B14" w:rsidP="001416B9">
                  <w:pPr>
                    <w:pStyle w:val="rowtabella0"/>
                    <w:rPr>
                      <w:color w:val="002060"/>
                    </w:rPr>
                  </w:pPr>
                  <w:r w:rsidRPr="00EE7084">
                    <w:rPr>
                      <w:color w:val="002060"/>
                    </w:rPr>
                    <w:t>(1) - disputata il 10/11/2024</w:t>
                  </w:r>
                </w:p>
              </w:tc>
            </w:tr>
          </w:tbl>
          <w:p w14:paraId="7DF5393C" w14:textId="77777777" w:rsidR="009A1B14" w:rsidRPr="00EE7084" w:rsidRDefault="009A1B14" w:rsidP="001416B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2A9F784E"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1A0B7" w14:textId="77777777" w:rsidR="009A1B14" w:rsidRPr="00EE7084" w:rsidRDefault="009A1B14" w:rsidP="001416B9">
                  <w:pPr>
                    <w:pStyle w:val="headertabella0"/>
                    <w:rPr>
                      <w:color w:val="002060"/>
                    </w:rPr>
                  </w:pPr>
                  <w:r w:rsidRPr="00EE7084">
                    <w:rPr>
                      <w:color w:val="002060"/>
                    </w:rPr>
                    <w:t>GIRONE F - 7 Giornata - A</w:t>
                  </w:r>
                </w:p>
              </w:tc>
            </w:tr>
            <w:tr w:rsidR="009A1B14" w:rsidRPr="00EE7084" w14:paraId="1FACA08B"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D70A6C" w14:textId="77777777" w:rsidR="009A1B14" w:rsidRPr="00EE7084" w:rsidRDefault="009A1B14" w:rsidP="001416B9">
                  <w:pPr>
                    <w:pStyle w:val="rowtabella0"/>
                    <w:rPr>
                      <w:color w:val="002060"/>
                    </w:rPr>
                  </w:pPr>
                  <w:r w:rsidRPr="00EE7084">
                    <w:rPr>
                      <w:color w:val="002060"/>
                    </w:rPr>
                    <w:t>FUTSAL COMUNANZA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7B304" w14:textId="77777777" w:rsidR="009A1B14" w:rsidRPr="00EE7084" w:rsidRDefault="009A1B14" w:rsidP="001416B9">
                  <w:pPr>
                    <w:pStyle w:val="rowtabella0"/>
                    <w:rPr>
                      <w:color w:val="002060"/>
                    </w:rPr>
                  </w:pPr>
                  <w:r w:rsidRPr="00EE7084">
                    <w:rPr>
                      <w:color w:val="002060"/>
                    </w:rPr>
                    <w:t>- PICENO UNITED MMX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B7BDD" w14:textId="77777777" w:rsidR="009A1B14" w:rsidRPr="00EE7084" w:rsidRDefault="009A1B14" w:rsidP="001416B9">
                  <w:pPr>
                    <w:pStyle w:val="rowtabella0"/>
                    <w:jc w:val="center"/>
                    <w:rPr>
                      <w:color w:val="002060"/>
                    </w:rPr>
                  </w:pPr>
                  <w:r w:rsidRPr="00EE7084">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BBE33" w14:textId="77777777" w:rsidR="009A1B14" w:rsidRPr="00EE7084" w:rsidRDefault="009A1B14" w:rsidP="001416B9">
                  <w:pPr>
                    <w:pStyle w:val="rowtabella0"/>
                    <w:jc w:val="center"/>
                    <w:rPr>
                      <w:color w:val="002060"/>
                    </w:rPr>
                  </w:pPr>
                  <w:r w:rsidRPr="00EE7084">
                    <w:rPr>
                      <w:color w:val="002060"/>
                    </w:rPr>
                    <w:t> </w:t>
                  </w:r>
                </w:p>
              </w:tc>
            </w:tr>
            <w:tr w:rsidR="009A1B14" w:rsidRPr="00EE7084" w14:paraId="0D5DCCDA"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97AB32" w14:textId="77777777" w:rsidR="009A1B14" w:rsidRPr="00EE7084" w:rsidRDefault="009A1B14" w:rsidP="001416B9">
                  <w:pPr>
                    <w:pStyle w:val="rowtabella0"/>
                    <w:rPr>
                      <w:color w:val="002060"/>
                    </w:rPr>
                  </w:pPr>
                  <w:r w:rsidRPr="00EE7084">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8F6792" w14:textId="77777777" w:rsidR="009A1B14" w:rsidRPr="00EE7084" w:rsidRDefault="009A1B14" w:rsidP="001416B9">
                  <w:pPr>
                    <w:pStyle w:val="rowtabella0"/>
                    <w:rPr>
                      <w:color w:val="002060"/>
                    </w:rPr>
                  </w:pPr>
                  <w:r w:rsidRPr="00EE7084">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850DAE" w14:textId="77777777" w:rsidR="009A1B14" w:rsidRPr="00EE7084" w:rsidRDefault="009A1B14" w:rsidP="001416B9">
                  <w:pPr>
                    <w:pStyle w:val="rowtabella0"/>
                    <w:jc w:val="center"/>
                    <w:rPr>
                      <w:color w:val="002060"/>
                    </w:rPr>
                  </w:pPr>
                  <w:r w:rsidRPr="00EE708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6A842F" w14:textId="77777777" w:rsidR="009A1B14" w:rsidRPr="00EE7084" w:rsidRDefault="009A1B14" w:rsidP="001416B9">
                  <w:pPr>
                    <w:pStyle w:val="rowtabella0"/>
                    <w:jc w:val="center"/>
                    <w:rPr>
                      <w:color w:val="002060"/>
                    </w:rPr>
                  </w:pPr>
                  <w:r w:rsidRPr="00EE7084">
                    <w:rPr>
                      <w:color w:val="002060"/>
                    </w:rPr>
                    <w:t> </w:t>
                  </w:r>
                </w:p>
              </w:tc>
            </w:tr>
            <w:tr w:rsidR="009A1B14" w:rsidRPr="00EE7084" w14:paraId="794589B3"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888F80" w14:textId="77777777" w:rsidR="009A1B14" w:rsidRPr="00EE7084" w:rsidRDefault="009A1B14" w:rsidP="001416B9">
                  <w:pPr>
                    <w:pStyle w:val="rowtabella0"/>
                    <w:rPr>
                      <w:color w:val="002060"/>
                    </w:rPr>
                  </w:pPr>
                  <w:r w:rsidRPr="00EE7084">
                    <w:rPr>
                      <w:color w:val="002060"/>
                    </w:rPr>
                    <w:t>(1) 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F60635" w14:textId="77777777" w:rsidR="009A1B14" w:rsidRPr="00EE7084" w:rsidRDefault="009A1B14" w:rsidP="001416B9">
                  <w:pPr>
                    <w:pStyle w:val="rowtabella0"/>
                    <w:rPr>
                      <w:color w:val="002060"/>
                    </w:rPr>
                  </w:pPr>
                  <w:r w:rsidRPr="00EE7084">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58D787" w14:textId="77777777" w:rsidR="009A1B14" w:rsidRPr="00EE7084" w:rsidRDefault="009A1B14" w:rsidP="001416B9">
                  <w:pPr>
                    <w:pStyle w:val="rowtabella0"/>
                    <w:jc w:val="center"/>
                    <w:rPr>
                      <w:color w:val="002060"/>
                    </w:rPr>
                  </w:pPr>
                  <w:r w:rsidRPr="00EE7084">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511955" w14:textId="77777777" w:rsidR="009A1B14" w:rsidRPr="00EE7084" w:rsidRDefault="009A1B14" w:rsidP="001416B9">
                  <w:pPr>
                    <w:pStyle w:val="rowtabella0"/>
                    <w:jc w:val="center"/>
                    <w:rPr>
                      <w:color w:val="002060"/>
                    </w:rPr>
                  </w:pPr>
                  <w:r w:rsidRPr="00EE7084">
                    <w:rPr>
                      <w:color w:val="002060"/>
                    </w:rPr>
                    <w:t> </w:t>
                  </w:r>
                </w:p>
              </w:tc>
            </w:tr>
            <w:tr w:rsidR="009A1B14" w:rsidRPr="00EE7084" w14:paraId="44F2D0B7"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C07E3A" w14:textId="77777777" w:rsidR="009A1B14" w:rsidRPr="00EE7084" w:rsidRDefault="009A1B14" w:rsidP="001416B9">
                  <w:pPr>
                    <w:pStyle w:val="rowtabella0"/>
                    <w:rPr>
                      <w:color w:val="002060"/>
                    </w:rPr>
                  </w:pPr>
                  <w:r w:rsidRPr="00EE7084">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B76DFC" w14:textId="77777777" w:rsidR="009A1B14" w:rsidRPr="00EE7084" w:rsidRDefault="009A1B14" w:rsidP="001416B9">
                  <w:pPr>
                    <w:pStyle w:val="rowtabella0"/>
                    <w:rPr>
                      <w:color w:val="002060"/>
                    </w:rPr>
                  </w:pPr>
                  <w:r w:rsidRPr="00EE7084">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031A36" w14:textId="77777777" w:rsidR="009A1B14" w:rsidRPr="00EE7084" w:rsidRDefault="009A1B14" w:rsidP="001416B9">
                  <w:pPr>
                    <w:pStyle w:val="rowtabella0"/>
                    <w:jc w:val="center"/>
                    <w:rPr>
                      <w:color w:val="002060"/>
                    </w:rPr>
                  </w:pPr>
                  <w:r w:rsidRPr="00EE7084">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117643" w14:textId="77777777" w:rsidR="009A1B14" w:rsidRPr="00EE7084" w:rsidRDefault="009A1B14" w:rsidP="001416B9">
                  <w:pPr>
                    <w:pStyle w:val="rowtabella0"/>
                    <w:jc w:val="center"/>
                    <w:rPr>
                      <w:color w:val="002060"/>
                    </w:rPr>
                  </w:pPr>
                  <w:r w:rsidRPr="00EE7084">
                    <w:rPr>
                      <w:color w:val="002060"/>
                    </w:rPr>
                    <w:t> </w:t>
                  </w:r>
                </w:p>
              </w:tc>
            </w:tr>
            <w:tr w:rsidR="009A1B14" w:rsidRPr="00EE7084" w14:paraId="06170CD0"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3DD75F" w14:textId="77777777" w:rsidR="009A1B14" w:rsidRPr="00EE7084" w:rsidRDefault="009A1B14" w:rsidP="001416B9">
                  <w:pPr>
                    <w:pStyle w:val="rowtabella0"/>
                    <w:rPr>
                      <w:color w:val="002060"/>
                    </w:rPr>
                  </w:pPr>
                  <w:r w:rsidRPr="00EE7084">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7C17A7" w14:textId="77777777" w:rsidR="009A1B14" w:rsidRPr="00EE7084" w:rsidRDefault="009A1B14" w:rsidP="001416B9">
                  <w:pPr>
                    <w:pStyle w:val="rowtabella0"/>
                    <w:rPr>
                      <w:color w:val="002060"/>
                    </w:rPr>
                  </w:pPr>
                  <w:r w:rsidRPr="00EE7084">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A427B9" w14:textId="77777777" w:rsidR="009A1B14" w:rsidRPr="00EE7084" w:rsidRDefault="009A1B14" w:rsidP="001416B9">
                  <w:pPr>
                    <w:pStyle w:val="rowtabella0"/>
                    <w:jc w:val="center"/>
                    <w:rPr>
                      <w:color w:val="002060"/>
                    </w:rPr>
                  </w:pPr>
                  <w:r w:rsidRPr="00EE7084">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94DE0A" w14:textId="77777777" w:rsidR="009A1B14" w:rsidRPr="00EE7084" w:rsidRDefault="009A1B14" w:rsidP="001416B9">
                  <w:pPr>
                    <w:pStyle w:val="rowtabella0"/>
                    <w:jc w:val="center"/>
                    <w:rPr>
                      <w:color w:val="002060"/>
                    </w:rPr>
                  </w:pPr>
                  <w:r w:rsidRPr="00EE7084">
                    <w:rPr>
                      <w:color w:val="002060"/>
                    </w:rPr>
                    <w:t> </w:t>
                  </w:r>
                </w:p>
              </w:tc>
            </w:tr>
            <w:tr w:rsidR="009A1B14" w:rsidRPr="00EE7084" w14:paraId="189BD973"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33F9C" w14:textId="77777777" w:rsidR="009A1B14" w:rsidRPr="00EE7084" w:rsidRDefault="009A1B14" w:rsidP="001416B9">
                  <w:pPr>
                    <w:pStyle w:val="rowtabella0"/>
                    <w:rPr>
                      <w:color w:val="002060"/>
                    </w:rPr>
                  </w:pPr>
                  <w:r w:rsidRPr="00EE7084">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C186B" w14:textId="77777777" w:rsidR="009A1B14" w:rsidRPr="00EE7084" w:rsidRDefault="009A1B14" w:rsidP="001416B9">
                  <w:pPr>
                    <w:pStyle w:val="rowtabella0"/>
                    <w:rPr>
                      <w:color w:val="002060"/>
                    </w:rPr>
                  </w:pPr>
                  <w:r w:rsidRPr="00EE7084">
                    <w:rPr>
                      <w:color w:val="002060"/>
                    </w:rPr>
                    <w:t>-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1850E" w14:textId="77777777" w:rsidR="009A1B14" w:rsidRPr="00EE7084" w:rsidRDefault="009A1B14" w:rsidP="001416B9">
                  <w:pPr>
                    <w:pStyle w:val="rowtabella0"/>
                    <w:jc w:val="center"/>
                    <w:rPr>
                      <w:color w:val="002060"/>
                    </w:rPr>
                  </w:pPr>
                  <w:r w:rsidRPr="00EE7084">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A4F29" w14:textId="77777777" w:rsidR="009A1B14" w:rsidRPr="00EE7084" w:rsidRDefault="009A1B14" w:rsidP="001416B9">
                  <w:pPr>
                    <w:pStyle w:val="rowtabella0"/>
                    <w:jc w:val="center"/>
                    <w:rPr>
                      <w:color w:val="002060"/>
                    </w:rPr>
                  </w:pPr>
                  <w:r w:rsidRPr="00EE7084">
                    <w:rPr>
                      <w:color w:val="002060"/>
                    </w:rPr>
                    <w:t> </w:t>
                  </w:r>
                </w:p>
              </w:tc>
            </w:tr>
            <w:tr w:rsidR="009A1B14" w:rsidRPr="00EE7084" w14:paraId="2F58FF68"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2DF1C681" w14:textId="77777777" w:rsidR="009A1B14" w:rsidRPr="00EE7084" w:rsidRDefault="009A1B14" w:rsidP="001416B9">
                  <w:pPr>
                    <w:pStyle w:val="rowtabella0"/>
                    <w:rPr>
                      <w:color w:val="002060"/>
                    </w:rPr>
                  </w:pPr>
                  <w:r w:rsidRPr="00EE7084">
                    <w:rPr>
                      <w:color w:val="002060"/>
                    </w:rPr>
                    <w:t>(1) - disputata il 09/11/2024</w:t>
                  </w:r>
                </w:p>
              </w:tc>
            </w:tr>
          </w:tbl>
          <w:p w14:paraId="044B09A2" w14:textId="77777777" w:rsidR="009A1B14" w:rsidRPr="00EE7084" w:rsidRDefault="009A1B14" w:rsidP="001416B9">
            <w:pPr>
              <w:rPr>
                <w:color w:val="002060"/>
              </w:rPr>
            </w:pPr>
          </w:p>
        </w:tc>
      </w:tr>
    </w:tbl>
    <w:p w14:paraId="7024EBD5" w14:textId="77777777" w:rsidR="009A1B14" w:rsidRPr="00EE7084" w:rsidRDefault="009A1B14" w:rsidP="009A1B14">
      <w:pPr>
        <w:pStyle w:val="breakline"/>
        <w:rPr>
          <w:rFonts w:eastAsiaTheme="minorEastAsia"/>
          <w:color w:val="002060"/>
        </w:rPr>
      </w:pPr>
    </w:p>
    <w:p w14:paraId="5378385F" w14:textId="77777777" w:rsidR="009A1B14" w:rsidRPr="00EE7084" w:rsidRDefault="009A1B14" w:rsidP="009A1B14">
      <w:pPr>
        <w:pStyle w:val="breakline"/>
        <w:rPr>
          <w:color w:val="002060"/>
        </w:rPr>
      </w:pPr>
    </w:p>
    <w:p w14:paraId="4617873A" w14:textId="77777777" w:rsidR="009A1B14" w:rsidRPr="00EE7084" w:rsidRDefault="009A1B14" w:rsidP="009A1B14">
      <w:pPr>
        <w:pStyle w:val="titoloprinc0"/>
        <w:rPr>
          <w:color w:val="002060"/>
        </w:rPr>
      </w:pPr>
      <w:r w:rsidRPr="00EE7084">
        <w:rPr>
          <w:color w:val="002060"/>
        </w:rPr>
        <w:t>GIUDICE SPORTIVO</w:t>
      </w:r>
    </w:p>
    <w:p w14:paraId="0FAB996F" w14:textId="77777777" w:rsidR="009A1B14" w:rsidRPr="00EE7084" w:rsidRDefault="009A1B14" w:rsidP="009A1B14">
      <w:pPr>
        <w:pStyle w:val="diffida"/>
        <w:rPr>
          <w:color w:val="002060"/>
        </w:rPr>
      </w:pPr>
      <w:r w:rsidRPr="00EE7084">
        <w:rPr>
          <w:color w:val="002060"/>
        </w:rPr>
        <w:t>Il Giudice Sportivo Avv. Agnese Lazzaretti, con l'assistenza del segretario Angelo Castellana, nella seduta del 13/11/2024, ha adottato le decisioni che di seguito integralmente si riportano:</w:t>
      </w:r>
    </w:p>
    <w:p w14:paraId="4529F73D" w14:textId="77777777" w:rsidR="009A1B14" w:rsidRPr="00EE7084" w:rsidRDefault="009A1B14" w:rsidP="009A1B14">
      <w:pPr>
        <w:pStyle w:val="titolo10"/>
        <w:rPr>
          <w:color w:val="002060"/>
        </w:rPr>
      </w:pPr>
      <w:r w:rsidRPr="00EE7084">
        <w:rPr>
          <w:color w:val="002060"/>
        </w:rPr>
        <w:t xml:space="preserve">GARE DEL 8/11/2024 </w:t>
      </w:r>
    </w:p>
    <w:p w14:paraId="75FEB6AC" w14:textId="77777777" w:rsidR="009A1B14" w:rsidRPr="00EE7084" w:rsidRDefault="009A1B14" w:rsidP="009A1B14">
      <w:pPr>
        <w:pStyle w:val="titolo7a"/>
        <w:rPr>
          <w:color w:val="002060"/>
        </w:rPr>
      </w:pPr>
      <w:r w:rsidRPr="00EE7084">
        <w:rPr>
          <w:color w:val="002060"/>
        </w:rPr>
        <w:t xml:space="preserve">PROVVEDIMENTI DISCIPLINARI </w:t>
      </w:r>
    </w:p>
    <w:p w14:paraId="47B2EAAE"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35E1FB57" w14:textId="77777777" w:rsidR="009A1B14" w:rsidRPr="00EE7084" w:rsidRDefault="009A1B14" w:rsidP="009A1B14">
      <w:pPr>
        <w:pStyle w:val="titolo30"/>
        <w:rPr>
          <w:color w:val="002060"/>
        </w:rPr>
      </w:pPr>
      <w:r w:rsidRPr="00EE7084">
        <w:rPr>
          <w:color w:val="002060"/>
        </w:rPr>
        <w:t xml:space="preserve">DIRIGENTI </w:t>
      </w:r>
    </w:p>
    <w:p w14:paraId="39740230" w14:textId="77777777" w:rsidR="009A1B14" w:rsidRPr="00EE7084" w:rsidRDefault="009A1B14" w:rsidP="009A1B14">
      <w:pPr>
        <w:pStyle w:val="titolo20"/>
        <w:rPr>
          <w:color w:val="002060"/>
        </w:rPr>
      </w:pPr>
      <w:r w:rsidRPr="00EE7084">
        <w:rPr>
          <w:color w:val="002060"/>
        </w:rPr>
        <w:t xml:space="preserve">INIBIZIONE A TEMPO OPPURE SQUALIFICA A GARE: FINO AL 11/12/2024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2FC893DD" w14:textId="77777777" w:rsidTr="001416B9">
        <w:tc>
          <w:tcPr>
            <w:tcW w:w="2200" w:type="dxa"/>
            <w:tcMar>
              <w:top w:w="20" w:type="dxa"/>
              <w:left w:w="20" w:type="dxa"/>
              <w:bottom w:w="20" w:type="dxa"/>
              <w:right w:w="20" w:type="dxa"/>
            </w:tcMar>
            <w:vAlign w:val="center"/>
            <w:hideMark/>
          </w:tcPr>
          <w:p w14:paraId="3284AD27" w14:textId="77777777" w:rsidR="009A1B14" w:rsidRPr="00EE7084" w:rsidRDefault="009A1B14" w:rsidP="001416B9">
            <w:pPr>
              <w:pStyle w:val="movimento"/>
              <w:rPr>
                <w:color w:val="002060"/>
              </w:rPr>
            </w:pPr>
            <w:r w:rsidRPr="00EE7084">
              <w:rPr>
                <w:color w:val="002060"/>
              </w:rPr>
              <w:t>ERCOLI ENRICO</w:t>
            </w:r>
          </w:p>
        </w:tc>
        <w:tc>
          <w:tcPr>
            <w:tcW w:w="2200" w:type="dxa"/>
            <w:tcMar>
              <w:top w:w="20" w:type="dxa"/>
              <w:left w:w="20" w:type="dxa"/>
              <w:bottom w:w="20" w:type="dxa"/>
              <w:right w:w="20" w:type="dxa"/>
            </w:tcMar>
            <w:vAlign w:val="center"/>
            <w:hideMark/>
          </w:tcPr>
          <w:p w14:paraId="26F3701C" w14:textId="77777777" w:rsidR="009A1B14" w:rsidRPr="00EE7084" w:rsidRDefault="009A1B14" w:rsidP="001416B9">
            <w:pPr>
              <w:pStyle w:val="movimento2"/>
              <w:rPr>
                <w:color w:val="002060"/>
              </w:rPr>
            </w:pPr>
            <w:r w:rsidRPr="00EE7084">
              <w:rPr>
                <w:color w:val="002060"/>
              </w:rPr>
              <w:t xml:space="preserve">(CANTINE RIUNITE CSI) </w:t>
            </w:r>
          </w:p>
        </w:tc>
        <w:tc>
          <w:tcPr>
            <w:tcW w:w="800" w:type="dxa"/>
            <w:tcMar>
              <w:top w:w="20" w:type="dxa"/>
              <w:left w:w="20" w:type="dxa"/>
              <w:bottom w:w="20" w:type="dxa"/>
              <w:right w:w="20" w:type="dxa"/>
            </w:tcMar>
            <w:vAlign w:val="center"/>
            <w:hideMark/>
          </w:tcPr>
          <w:p w14:paraId="6420ABD3"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46CACB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82A09D8" w14:textId="77777777" w:rsidR="009A1B14" w:rsidRPr="00EE7084" w:rsidRDefault="009A1B14" w:rsidP="001416B9">
            <w:pPr>
              <w:pStyle w:val="movimento2"/>
              <w:rPr>
                <w:color w:val="002060"/>
              </w:rPr>
            </w:pPr>
            <w:r w:rsidRPr="00EE7084">
              <w:rPr>
                <w:color w:val="002060"/>
              </w:rPr>
              <w:t> </w:t>
            </w:r>
          </w:p>
        </w:tc>
      </w:tr>
    </w:tbl>
    <w:p w14:paraId="3CDD4A72" w14:textId="77777777" w:rsidR="009A1B14" w:rsidRPr="00EE7084" w:rsidRDefault="009A1B14" w:rsidP="009A1B14">
      <w:pPr>
        <w:pStyle w:val="diffida"/>
        <w:spacing w:before="80" w:beforeAutospacing="0" w:after="40" w:afterAutospacing="0"/>
        <w:rPr>
          <w:rFonts w:eastAsiaTheme="minorEastAsia"/>
          <w:color w:val="002060"/>
        </w:rPr>
      </w:pPr>
      <w:r w:rsidRPr="00EE7084">
        <w:rPr>
          <w:color w:val="002060"/>
        </w:rPr>
        <w:t xml:space="preserve">Per aver cercato di intimidire 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33FC27BE" w14:textId="77777777" w:rsidTr="001416B9">
        <w:tc>
          <w:tcPr>
            <w:tcW w:w="2200" w:type="dxa"/>
            <w:tcMar>
              <w:top w:w="20" w:type="dxa"/>
              <w:left w:w="20" w:type="dxa"/>
              <w:bottom w:w="20" w:type="dxa"/>
              <w:right w:w="20" w:type="dxa"/>
            </w:tcMar>
            <w:vAlign w:val="center"/>
            <w:hideMark/>
          </w:tcPr>
          <w:p w14:paraId="107DC3FE" w14:textId="77777777" w:rsidR="009A1B14" w:rsidRPr="00EE7084" w:rsidRDefault="009A1B14" w:rsidP="001416B9">
            <w:pPr>
              <w:pStyle w:val="movimento"/>
              <w:rPr>
                <w:color w:val="002060"/>
              </w:rPr>
            </w:pPr>
            <w:r w:rsidRPr="00EE7084">
              <w:rPr>
                <w:color w:val="002060"/>
              </w:rPr>
              <w:t>MONTENERI ANGELO</w:t>
            </w:r>
          </w:p>
        </w:tc>
        <w:tc>
          <w:tcPr>
            <w:tcW w:w="2200" w:type="dxa"/>
            <w:tcMar>
              <w:top w:w="20" w:type="dxa"/>
              <w:left w:w="20" w:type="dxa"/>
              <w:bottom w:w="20" w:type="dxa"/>
              <w:right w:w="20" w:type="dxa"/>
            </w:tcMar>
            <w:vAlign w:val="center"/>
            <w:hideMark/>
          </w:tcPr>
          <w:p w14:paraId="43D4B32D" w14:textId="77777777" w:rsidR="009A1B14" w:rsidRPr="00EE7084" w:rsidRDefault="009A1B14" w:rsidP="001416B9">
            <w:pPr>
              <w:pStyle w:val="movimento2"/>
              <w:rPr>
                <w:color w:val="002060"/>
              </w:rPr>
            </w:pPr>
            <w:r w:rsidRPr="00EE7084">
              <w:rPr>
                <w:color w:val="002060"/>
              </w:rPr>
              <w:t xml:space="preserve">(FIUMINATA) </w:t>
            </w:r>
          </w:p>
        </w:tc>
        <w:tc>
          <w:tcPr>
            <w:tcW w:w="800" w:type="dxa"/>
            <w:tcMar>
              <w:top w:w="20" w:type="dxa"/>
              <w:left w:w="20" w:type="dxa"/>
              <w:bottom w:w="20" w:type="dxa"/>
              <w:right w:w="20" w:type="dxa"/>
            </w:tcMar>
            <w:vAlign w:val="center"/>
            <w:hideMark/>
          </w:tcPr>
          <w:p w14:paraId="51EA9F43"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0ECA5F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1A86375" w14:textId="77777777" w:rsidR="009A1B14" w:rsidRPr="00EE7084" w:rsidRDefault="009A1B14" w:rsidP="001416B9">
            <w:pPr>
              <w:pStyle w:val="movimento2"/>
              <w:rPr>
                <w:color w:val="002060"/>
              </w:rPr>
            </w:pPr>
            <w:r w:rsidRPr="00EE7084">
              <w:rPr>
                <w:color w:val="002060"/>
              </w:rPr>
              <w:t> </w:t>
            </w:r>
          </w:p>
        </w:tc>
      </w:tr>
    </w:tbl>
    <w:p w14:paraId="6B8D6C41" w14:textId="71EB7E42" w:rsidR="009A1B14" w:rsidRPr="00EE7084" w:rsidRDefault="009A1B14" w:rsidP="009A1B14">
      <w:pPr>
        <w:pStyle w:val="diffida"/>
        <w:spacing w:before="80" w:beforeAutospacing="0" w:after="40" w:afterAutospacing="0"/>
        <w:rPr>
          <w:rFonts w:eastAsiaTheme="minorEastAsia"/>
          <w:color w:val="002060"/>
        </w:rPr>
      </w:pPr>
      <w:r w:rsidRPr="00EE7084">
        <w:rPr>
          <w:color w:val="002060"/>
        </w:rPr>
        <w:t xml:space="preserve">Per proteste eccessive e frase irriguardosa verso il direttore di gara. </w:t>
      </w:r>
    </w:p>
    <w:p w14:paraId="2B7EE2DA" w14:textId="77777777" w:rsidR="009A1B14" w:rsidRPr="00EE7084" w:rsidRDefault="009A1B14" w:rsidP="009A1B14">
      <w:pPr>
        <w:pStyle w:val="titolo30"/>
        <w:rPr>
          <w:color w:val="002060"/>
        </w:rPr>
      </w:pPr>
      <w:r w:rsidRPr="00EE7084">
        <w:rPr>
          <w:color w:val="002060"/>
        </w:rPr>
        <w:t xml:space="preserve">ALLENATORI </w:t>
      </w:r>
    </w:p>
    <w:p w14:paraId="3DD19033" w14:textId="77777777" w:rsidR="009A1B14" w:rsidRPr="00EE7084" w:rsidRDefault="009A1B14" w:rsidP="009A1B14">
      <w:pPr>
        <w:pStyle w:val="titolo20"/>
        <w:rPr>
          <w:color w:val="002060"/>
        </w:rPr>
      </w:pPr>
      <w:r w:rsidRPr="00EE7084">
        <w:rPr>
          <w:color w:val="002060"/>
        </w:rPr>
        <w:t xml:space="preserve">SQUALIFICA FINO AL 20/11/2024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2023418B" w14:textId="77777777" w:rsidTr="001416B9">
        <w:tc>
          <w:tcPr>
            <w:tcW w:w="2200" w:type="dxa"/>
            <w:tcMar>
              <w:top w:w="20" w:type="dxa"/>
              <w:left w:w="20" w:type="dxa"/>
              <w:bottom w:w="20" w:type="dxa"/>
              <w:right w:w="20" w:type="dxa"/>
            </w:tcMar>
            <w:vAlign w:val="center"/>
            <w:hideMark/>
          </w:tcPr>
          <w:p w14:paraId="2B95C78D" w14:textId="77777777" w:rsidR="009A1B14" w:rsidRPr="00EE7084" w:rsidRDefault="009A1B14" w:rsidP="001416B9">
            <w:pPr>
              <w:pStyle w:val="movimento"/>
              <w:rPr>
                <w:color w:val="002060"/>
              </w:rPr>
            </w:pPr>
            <w:r w:rsidRPr="00EE7084">
              <w:rPr>
                <w:color w:val="002060"/>
              </w:rPr>
              <w:t>EUSEPI ANDREA</w:t>
            </w:r>
          </w:p>
        </w:tc>
        <w:tc>
          <w:tcPr>
            <w:tcW w:w="2200" w:type="dxa"/>
            <w:tcMar>
              <w:top w:w="20" w:type="dxa"/>
              <w:left w:w="20" w:type="dxa"/>
              <w:bottom w:w="20" w:type="dxa"/>
              <w:right w:w="20" w:type="dxa"/>
            </w:tcMar>
            <w:vAlign w:val="center"/>
            <w:hideMark/>
          </w:tcPr>
          <w:p w14:paraId="2C152997" w14:textId="77777777" w:rsidR="009A1B14" w:rsidRPr="00EE7084" w:rsidRDefault="009A1B14" w:rsidP="001416B9">
            <w:pPr>
              <w:pStyle w:val="movimento2"/>
              <w:rPr>
                <w:color w:val="002060"/>
              </w:rPr>
            </w:pPr>
            <w:r w:rsidRPr="00EE7084">
              <w:rPr>
                <w:color w:val="002060"/>
              </w:rPr>
              <w:t xml:space="preserve">(SPECIAL ONE SPORTING CLUB) </w:t>
            </w:r>
          </w:p>
        </w:tc>
        <w:tc>
          <w:tcPr>
            <w:tcW w:w="800" w:type="dxa"/>
            <w:tcMar>
              <w:top w:w="20" w:type="dxa"/>
              <w:left w:w="20" w:type="dxa"/>
              <w:bottom w:w="20" w:type="dxa"/>
              <w:right w:w="20" w:type="dxa"/>
            </w:tcMar>
            <w:vAlign w:val="center"/>
            <w:hideMark/>
          </w:tcPr>
          <w:p w14:paraId="42E956A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CAD30F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B3D0CDC" w14:textId="77777777" w:rsidR="009A1B14" w:rsidRPr="00EE7084" w:rsidRDefault="009A1B14" w:rsidP="001416B9">
            <w:pPr>
              <w:pStyle w:val="movimento2"/>
              <w:rPr>
                <w:color w:val="002060"/>
              </w:rPr>
            </w:pPr>
            <w:r w:rsidRPr="00EE7084">
              <w:rPr>
                <w:color w:val="002060"/>
              </w:rPr>
              <w:t> </w:t>
            </w:r>
          </w:p>
        </w:tc>
      </w:tr>
    </w:tbl>
    <w:p w14:paraId="03964173" w14:textId="77777777" w:rsidR="009A1B14" w:rsidRPr="00EE7084" w:rsidRDefault="009A1B14" w:rsidP="009A1B14">
      <w:pPr>
        <w:pStyle w:val="diffida"/>
        <w:spacing w:before="80" w:beforeAutospacing="0" w:after="40" w:afterAutospacing="0"/>
        <w:rPr>
          <w:rFonts w:eastAsiaTheme="minorEastAsia"/>
          <w:color w:val="002060"/>
        </w:rPr>
      </w:pPr>
      <w:r w:rsidRPr="00EE7084">
        <w:rPr>
          <w:color w:val="002060"/>
        </w:rPr>
        <w:t xml:space="preserve">Espulso per somma di ammonizioni. Allontanato. </w:t>
      </w:r>
    </w:p>
    <w:p w14:paraId="365984FC" w14:textId="77777777" w:rsidR="009A1B14" w:rsidRPr="00EE7084" w:rsidRDefault="009A1B14" w:rsidP="009A1B14">
      <w:pPr>
        <w:pStyle w:val="titolo20"/>
        <w:rPr>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36EBB9C" w14:textId="77777777" w:rsidTr="001416B9">
        <w:tc>
          <w:tcPr>
            <w:tcW w:w="2200" w:type="dxa"/>
            <w:tcMar>
              <w:top w:w="20" w:type="dxa"/>
              <w:left w:w="20" w:type="dxa"/>
              <w:bottom w:w="20" w:type="dxa"/>
              <w:right w:w="20" w:type="dxa"/>
            </w:tcMar>
            <w:vAlign w:val="center"/>
            <w:hideMark/>
          </w:tcPr>
          <w:p w14:paraId="234F97D5" w14:textId="77777777" w:rsidR="009A1B14" w:rsidRPr="00EE7084" w:rsidRDefault="009A1B14" w:rsidP="001416B9">
            <w:pPr>
              <w:pStyle w:val="movimento"/>
              <w:rPr>
                <w:color w:val="002060"/>
              </w:rPr>
            </w:pPr>
            <w:r w:rsidRPr="00EE7084">
              <w:rPr>
                <w:color w:val="002060"/>
              </w:rPr>
              <w:t>MUNARETTO ENRICO</w:t>
            </w:r>
          </w:p>
        </w:tc>
        <w:tc>
          <w:tcPr>
            <w:tcW w:w="2200" w:type="dxa"/>
            <w:tcMar>
              <w:top w:w="20" w:type="dxa"/>
              <w:left w:w="20" w:type="dxa"/>
              <w:bottom w:w="20" w:type="dxa"/>
              <w:right w:w="20" w:type="dxa"/>
            </w:tcMar>
            <w:vAlign w:val="center"/>
            <w:hideMark/>
          </w:tcPr>
          <w:p w14:paraId="3F808984" w14:textId="77777777" w:rsidR="009A1B14" w:rsidRPr="00EE7084" w:rsidRDefault="009A1B14" w:rsidP="001416B9">
            <w:pPr>
              <w:pStyle w:val="movimento2"/>
              <w:rPr>
                <w:color w:val="002060"/>
              </w:rPr>
            </w:pPr>
            <w:r w:rsidRPr="00EE7084">
              <w:rPr>
                <w:color w:val="002060"/>
              </w:rPr>
              <w:t xml:space="preserve">(FUTSAL ANCONA) </w:t>
            </w:r>
          </w:p>
        </w:tc>
        <w:tc>
          <w:tcPr>
            <w:tcW w:w="800" w:type="dxa"/>
            <w:tcMar>
              <w:top w:w="20" w:type="dxa"/>
              <w:left w:w="20" w:type="dxa"/>
              <w:bottom w:w="20" w:type="dxa"/>
              <w:right w:w="20" w:type="dxa"/>
            </w:tcMar>
            <w:vAlign w:val="center"/>
            <w:hideMark/>
          </w:tcPr>
          <w:p w14:paraId="41285D34"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48C5BF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7B12F41" w14:textId="77777777" w:rsidR="009A1B14" w:rsidRPr="00EE7084" w:rsidRDefault="009A1B14" w:rsidP="001416B9">
            <w:pPr>
              <w:pStyle w:val="movimento2"/>
              <w:rPr>
                <w:color w:val="002060"/>
              </w:rPr>
            </w:pPr>
            <w:r w:rsidRPr="00EE7084">
              <w:rPr>
                <w:color w:val="002060"/>
              </w:rPr>
              <w:t> </w:t>
            </w:r>
          </w:p>
        </w:tc>
      </w:tr>
    </w:tbl>
    <w:p w14:paraId="0A203833" w14:textId="77777777" w:rsidR="009A1B14" w:rsidRPr="00EE7084" w:rsidRDefault="009A1B14" w:rsidP="009A1B14">
      <w:pPr>
        <w:pStyle w:val="titolo30"/>
        <w:rPr>
          <w:rFonts w:eastAsiaTheme="minorEastAsia"/>
          <w:color w:val="002060"/>
        </w:rPr>
      </w:pPr>
      <w:r w:rsidRPr="00EE7084">
        <w:rPr>
          <w:color w:val="002060"/>
        </w:rPr>
        <w:t xml:space="preserve">CALCIATORI ESPULSI </w:t>
      </w:r>
    </w:p>
    <w:p w14:paraId="1118BEEB" w14:textId="77777777" w:rsidR="009A1B14" w:rsidRPr="00EE7084" w:rsidRDefault="009A1B14" w:rsidP="009A1B14">
      <w:pPr>
        <w:pStyle w:val="titolo20"/>
        <w:rPr>
          <w:color w:val="002060"/>
        </w:rPr>
      </w:pPr>
      <w:r w:rsidRPr="00EE708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FE36714" w14:textId="77777777" w:rsidTr="001416B9">
        <w:tc>
          <w:tcPr>
            <w:tcW w:w="2200" w:type="dxa"/>
            <w:tcMar>
              <w:top w:w="20" w:type="dxa"/>
              <w:left w:w="20" w:type="dxa"/>
              <w:bottom w:w="20" w:type="dxa"/>
              <w:right w:w="20" w:type="dxa"/>
            </w:tcMar>
            <w:vAlign w:val="center"/>
            <w:hideMark/>
          </w:tcPr>
          <w:p w14:paraId="7D60EE4C" w14:textId="77777777" w:rsidR="009A1B14" w:rsidRPr="00EE7084" w:rsidRDefault="009A1B14" w:rsidP="001416B9">
            <w:pPr>
              <w:pStyle w:val="movimento"/>
              <w:rPr>
                <w:color w:val="002060"/>
              </w:rPr>
            </w:pPr>
            <w:r w:rsidRPr="00EE7084">
              <w:rPr>
                <w:color w:val="002060"/>
              </w:rPr>
              <w:t>FERMANELLI LORENZO</w:t>
            </w:r>
          </w:p>
        </w:tc>
        <w:tc>
          <w:tcPr>
            <w:tcW w:w="2200" w:type="dxa"/>
            <w:tcMar>
              <w:top w:w="20" w:type="dxa"/>
              <w:left w:w="20" w:type="dxa"/>
              <w:bottom w:w="20" w:type="dxa"/>
              <w:right w:w="20" w:type="dxa"/>
            </w:tcMar>
            <w:vAlign w:val="center"/>
            <w:hideMark/>
          </w:tcPr>
          <w:p w14:paraId="0AA2CAE8" w14:textId="77777777" w:rsidR="009A1B14" w:rsidRPr="00EE7084" w:rsidRDefault="009A1B14" w:rsidP="001416B9">
            <w:pPr>
              <w:pStyle w:val="movimento2"/>
              <w:rPr>
                <w:color w:val="002060"/>
              </w:rPr>
            </w:pPr>
            <w:r w:rsidRPr="00EE7084">
              <w:rPr>
                <w:color w:val="002060"/>
              </w:rPr>
              <w:t xml:space="preserve">(CANTINE RIUNITE CSI) </w:t>
            </w:r>
          </w:p>
        </w:tc>
        <w:tc>
          <w:tcPr>
            <w:tcW w:w="800" w:type="dxa"/>
            <w:tcMar>
              <w:top w:w="20" w:type="dxa"/>
              <w:left w:w="20" w:type="dxa"/>
              <w:bottom w:w="20" w:type="dxa"/>
              <w:right w:w="20" w:type="dxa"/>
            </w:tcMar>
            <w:vAlign w:val="center"/>
            <w:hideMark/>
          </w:tcPr>
          <w:p w14:paraId="224ECBF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3F3D0F2" w14:textId="77777777" w:rsidR="009A1B14" w:rsidRPr="00EE7084" w:rsidRDefault="009A1B14" w:rsidP="001416B9">
            <w:pPr>
              <w:pStyle w:val="movimento"/>
              <w:rPr>
                <w:color w:val="002060"/>
              </w:rPr>
            </w:pPr>
            <w:r w:rsidRPr="00EE7084">
              <w:rPr>
                <w:color w:val="002060"/>
              </w:rPr>
              <w:t>CATTARULLA DANILO</w:t>
            </w:r>
          </w:p>
        </w:tc>
        <w:tc>
          <w:tcPr>
            <w:tcW w:w="2200" w:type="dxa"/>
            <w:tcMar>
              <w:top w:w="20" w:type="dxa"/>
              <w:left w:w="20" w:type="dxa"/>
              <w:bottom w:w="20" w:type="dxa"/>
              <w:right w:w="20" w:type="dxa"/>
            </w:tcMar>
            <w:vAlign w:val="center"/>
            <w:hideMark/>
          </w:tcPr>
          <w:p w14:paraId="7BA3A44F" w14:textId="77777777" w:rsidR="009A1B14" w:rsidRPr="00EE7084" w:rsidRDefault="009A1B14" w:rsidP="001416B9">
            <w:pPr>
              <w:pStyle w:val="movimento2"/>
              <w:rPr>
                <w:color w:val="002060"/>
              </w:rPr>
            </w:pPr>
            <w:r w:rsidRPr="00EE7084">
              <w:rPr>
                <w:color w:val="002060"/>
              </w:rPr>
              <w:t xml:space="preserve">(FIUMINATA) </w:t>
            </w:r>
          </w:p>
        </w:tc>
      </w:tr>
      <w:tr w:rsidR="009A1B14" w:rsidRPr="00EE7084" w14:paraId="58C4E100" w14:textId="77777777" w:rsidTr="001416B9">
        <w:tc>
          <w:tcPr>
            <w:tcW w:w="2200" w:type="dxa"/>
            <w:tcMar>
              <w:top w:w="20" w:type="dxa"/>
              <w:left w:w="20" w:type="dxa"/>
              <w:bottom w:w="20" w:type="dxa"/>
              <w:right w:w="20" w:type="dxa"/>
            </w:tcMar>
            <w:vAlign w:val="center"/>
            <w:hideMark/>
          </w:tcPr>
          <w:p w14:paraId="61F6582F" w14:textId="77777777" w:rsidR="009A1B14" w:rsidRPr="00EE7084" w:rsidRDefault="009A1B14" w:rsidP="001416B9">
            <w:pPr>
              <w:pStyle w:val="movimento"/>
              <w:rPr>
                <w:color w:val="002060"/>
              </w:rPr>
            </w:pPr>
            <w:r w:rsidRPr="00EE7084">
              <w:rPr>
                <w:color w:val="002060"/>
              </w:rPr>
              <w:t>BALDONI MICHELE</w:t>
            </w:r>
          </w:p>
        </w:tc>
        <w:tc>
          <w:tcPr>
            <w:tcW w:w="2200" w:type="dxa"/>
            <w:tcMar>
              <w:top w:w="20" w:type="dxa"/>
              <w:left w:w="20" w:type="dxa"/>
              <w:bottom w:w="20" w:type="dxa"/>
              <w:right w:w="20" w:type="dxa"/>
            </w:tcMar>
            <w:vAlign w:val="center"/>
            <w:hideMark/>
          </w:tcPr>
          <w:p w14:paraId="42A1EED2" w14:textId="77777777" w:rsidR="009A1B14" w:rsidRPr="00EE7084" w:rsidRDefault="009A1B14" w:rsidP="001416B9">
            <w:pPr>
              <w:pStyle w:val="movimento2"/>
              <w:rPr>
                <w:color w:val="002060"/>
              </w:rPr>
            </w:pPr>
            <w:r w:rsidRPr="00EE7084">
              <w:rPr>
                <w:color w:val="002060"/>
              </w:rPr>
              <w:t xml:space="preserve">(FUTSAL ANCONA) </w:t>
            </w:r>
          </w:p>
        </w:tc>
        <w:tc>
          <w:tcPr>
            <w:tcW w:w="800" w:type="dxa"/>
            <w:tcMar>
              <w:top w:w="20" w:type="dxa"/>
              <w:left w:w="20" w:type="dxa"/>
              <w:bottom w:w="20" w:type="dxa"/>
              <w:right w:w="20" w:type="dxa"/>
            </w:tcMar>
            <w:vAlign w:val="center"/>
            <w:hideMark/>
          </w:tcPr>
          <w:p w14:paraId="5953CFC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F569E77" w14:textId="77777777" w:rsidR="009A1B14" w:rsidRPr="00EE7084" w:rsidRDefault="009A1B14" w:rsidP="001416B9">
            <w:pPr>
              <w:pStyle w:val="movimento"/>
              <w:rPr>
                <w:color w:val="002060"/>
              </w:rPr>
            </w:pPr>
            <w:r w:rsidRPr="00EE7084">
              <w:rPr>
                <w:color w:val="002060"/>
              </w:rPr>
              <w:t>SARRECCHIA TOMMASO</w:t>
            </w:r>
          </w:p>
        </w:tc>
        <w:tc>
          <w:tcPr>
            <w:tcW w:w="2200" w:type="dxa"/>
            <w:tcMar>
              <w:top w:w="20" w:type="dxa"/>
              <w:left w:w="20" w:type="dxa"/>
              <w:bottom w:w="20" w:type="dxa"/>
              <w:right w:w="20" w:type="dxa"/>
            </w:tcMar>
            <w:vAlign w:val="center"/>
            <w:hideMark/>
          </w:tcPr>
          <w:p w14:paraId="390A3CA2" w14:textId="77777777" w:rsidR="009A1B14" w:rsidRPr="00EE7084" w:rsidRDefault="009A1B14" w:rsidP="001416B9">
            <w:pPr>
              <w:pStyle w:val="movimento2"/>
              <w:rPr>
                <w:color w:val="002060"/>
              </w:rPr>
            </w:pPr>
            <w:r w:rsidRPr="00EE7084">
              <w:rPr>
                <w:color w:val="002060"/>
              </w:rPr>
              <w:t xml:space="preserve">(MONTECCHIO SPORT) </w:t>
            </w:r>
          </w:p>
        </w:tc>
      </w:tr>
      <w:tr w:rsidR="009A1B14" w:rsidRPr="00EE7084" w14:paraId="5AADDD6F" w14:textId="77777777" w:rsidTr="001416B9">
        <w:tc>
          <w:tcPr>
            <w:tcW w:w="2200" w:type="dxa"/>
            <w:tcMar>
              <w:top w:w="20" w:type="dxa"/>
              <w:left w:w="20" w:type="dxa"/>
              <w:bottom w:w="20" w:type="dxa"/>
              <w:right w:w="20" w:type="dxa"/>
            </w:tcMar>
            <w:vAlign w:val="center"/>
            <w:hideMark/>
          </w:tcPr>
          <w:p w14:paraId="13F8A827" w14:textId="77777777" w:rsidR="009A1B14" w:rsidRPr="00EE7084" w:rsidRDefault="009A1B14" w:rsidP="001416B9">
            <w:pPr>
              <w:pStyle w:val="movimento"/>
              <w:rPr>
                <w:color w:val="002060"/>
              </w:rPr>
            </w:pPr>
            <w:r w:rsidRPr="00EE7084">
              <w:rPr>
                <w:color w:val="002060"/>
              </w:rPr>
              <w:t>MENOTTI FILIPPO</w:t>
            </w:r>
          </w:p>
        </w:tc>
        <w:tc>
          <w:tcPr>
            <w:tcW w:w="2200" w:type="dxa"/>
            <w:tcMar>
              <w:top w:w="20" w:type="dxa"/>
              <w:left w:w="20" w:type="dxa"/>
              <w:bottom w:w="20" w:type="dxa"/>
              <w:right w:w="20" w:type="dxa"/>
            </w:tcMar>
            <w:vAlign w:val="center"/>
            <w:hideMark/>
          </w:tcPr>
          <w:p w14:paraId="455789E7" w14:textId="77777777" w:rsidR="009A1B14" w:rsidRPr="00EE7084" w:rsidRDefault="009A1B14" w:rsidP="001416B9">
            <w:pPr>
              <w:pStyle w:val="movimento2"/>
              <w:rPr>
                <w:color w:val="002060"/>
              </w:rPr>
            </w:pPr>
            <w:r w:rsidRPr="00EE7084">
              <w:rPr>
                <w:color w:val="002060"/>
              </w:rPr>
              <w:t xml:space="preserve">(VALMISA FUTSAL A.S.D.) </w:t>
            </w:r>
          </w:p>
        </w:tc>
        <w:tc>
          <w:tcPr>
            <w:tcW w:w="800" w:type="dxa"/>
            <w:tcMar>
              <w:top w:w="20" w:type="dxa"/>
              <w:left w:w="20" w:type="dxa"/>
              <w:bottom w:w="20" w:type="dxa"/>
              <w:right w:w="20" w:type="dxa"/>
            </w:tcMar>
            <w:vAlign w:val="center"/>
            <w:hideMark/>
          </w:tcPr>
          <w:p w14:paraId="4A52436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0F184A3"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C7A4B76" w14:textId="77777777" w:rsidR="009A1B14" w:rsidRPr="00EE7084" w:rsidRDefault="009A1B14" w:rsidP="001416B9">
            <w:pPr>
              <w:pStyle w:val="movimento2"/>
              <w:rPr>
                <w:color w:val="002060"/>
              </w:rPr>
            </w:pPr>
            <w:r w:rsidRPr="00EE7084">
              <w:rPr>
                <w:color w:val="002060"/>
              </w:rPr>
              <w:t> </w:t>
            </w:r>
          </w:p>
        </w:tc>
      </w:tr>
    </w:tbl>
    <w:p w14:paraId="5B14D6EB" w14:textId="77777777" w:rsidR="009A1B14" w:rsidRPr="00EE7084" w:rsidRDefault="009A1B14" w:rsidP="009A1B14">
      <w:pPr>
        <w:pStyle w:val="titolo20"/>
        <w:rPr>
          <w:rFonts w:eastAsiaTheme="minorEastAsia"/>
          <w:color w:val="002060"/>
        </w:rPr>
      </w:pPr>
      <w:r w:rsidRPr="00EE708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A144DF4" w14:textId="77777777" w:rsidTr="001416B9">
        <w:tc>
          <w:tcPr>
            <w:tcW w:w="2200" w:type="dxa"/>
            <w:tcMar>
              <w:top w:w="20" w:type="dxa"/>
              <w:left w:w="20" w:type="dxa"/>
              <w:bottom w:w="20" w:type="dxa"/>
              <w:right w:w="20" w:type="dxa"/>
            </w:tcMar>
            <w:vAlign w:val="center"/>
            <w:hideMark/>
          </w:tcPr>
          <w:p w14:paraId="4985EF47" w14:textId="77777777" w:rsidR="009A1B14" w:rsidRPr="00EE7084" w:rsidRDefault="009A1B14" w:rsidP="001416B9">
            <w:pPr>
              <w:pStyle w:val="movimento"/>
              <w:rPr>
                <w:color w:val="002060"/>
              </w:rPr>
            </w:pPr>
            <w:r w:rsidRPr="00EE7084">
              <w:rPr>
                <w:color w:val="002060"/>
              </w:rPr>
              <w:t>PERGOLINI FRANCESCO</w:t>
            </w:r>
          </w:p>
        </w:tc>
        <w:tc>
          <w:tcPr>
            <w:tcW w:w="2200" w:type="dxa"/>
            <w:tcMar>
              <w:top w:w="20" w:type="dxa"/>
              <w:left w:w="20" w:type="dxa"/>
              <w:bottom w:w="20" w:type="dxa"/>
              <w:right w:w="20" w:type="dxa"/>
            </w:tcMar>
            <w:vAlign w:val="center"/>
            <w:hideMark/>
          </w:tcPr>
          <w:p w14:paraId="323964F0" w14:textId="77777777" w:rsidR="009A1B14" w:rsidRPr="00EE7084" w:rsidRDefault="009A1B14" w:rsidP="001416B9">
            <w:pPr>
              <w:pStyle w:val="movimento2"/>
              <w:rPr>
                <w:color w:val="002060"/>
              </w:rPr>
            </w:pPr>
            <w:r w:rsidRPr="00EE7084">
              <w:rPr>
                <w:color w:val="002060"/>
              </w:rPr>
              <w:t xml:space="preserve">(FUTSAL ANCONA) </w:t>
            </w:r>
          </w:p>
        </w:tc>
        <w:tc>
          <w:tcPr>
            <w:tcW w:w="800" w:type="dxa"/>
            <w:tcMar>
              <w:top w:w="20" w:type="dxa"/>
              <w:left w:w="20" w:type="dxa"/>
              <w:bottom w:w="20" w:type="dxa"/>
              <w:right w:w="20" w:type="dxa"/>
            </w:tcMar>
            <w:vAlign w:val="center"/>
            <w:hideMark/>
          </w:tcPr>
          <w:p w14:paraId="5EE2257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4C48E71" w14:textId="77777777" w:rsidR="009A1B14" w:rsidRPr="00EE7084" w:rsidRDefault="009A1B14" w:rsidP="001416B9">
            <w:pPr>
              <w:pStyle w:val="movimento"/>
              <w:rPr>
                <w:color w:val="002060"/>
              </w:rPr>
            </w:pPr>
            <w:r w:rsidRPr="00EE7084">
              <w:rPr>
                <w:color w:val="002060"/>
              </w:rPr>
              <w:t>D ANSELMO DIEGO</w:t>
            </w:r>
          </w:p>
        </w:tc>
        <w:tc>
          <w:tcPr>
            <w:tcW w:w="2200" w:type="dxa"/>
            <w:tcMar>
              <w:top w:w="20" w:type="dxa"/>
              <w:left w:w="20" w:type="dxa"/>
              <w:bottom w:w="20" w:type="dxa"/>
              <w:right w:w="20" w:type="dxa"/>
            </w:tcMar>
            <w:vAlign w:val="center"/>
            <w:hideMark/>
          </w:tcPr>
          <w:p w14:paraId="239945B7" w14:textId="77777777" w:rsidR="009A1B14" w:rsidRPr="00EE7084" w:rsidRDefault="009A1B14" w:rsidP="001416B9">
            <w:pPr>
              <w:pStyle w:val="movimento2"/>
              <w:rPr>
                <w:color w:val="002060"/>
              </w:rPr>
            </w:pPr>
            <w:r w:rsidRPr="00EE7084">
              <w:rPr>
                <w:color w:val="002060"/>
              </w:rPr>
              <w:t xml:space="preserve">(PICENO UNITED MMX A R.L.) </w:t>
            </w:r>
          </w:p>
        </w:tc>
      </w:tr>
      <w:tr w:rsidR="009A1B14" w:rsidRPr="00EE7084" w14:paraId="7980C5D5" w14:textId="77777777" w:rsidTr="001416B9">
        <w:tc>
          <w:tcPr>
            <w:tcW w:w="2200" w:type="dxa"/>
            <w:tcMar>
              <w:top w:w="20" w:type="dxa"/>
              <w:left w:w="20" w:type="dxa"/>
              <w:bottom w:w="20" w:type="dxa"/>
              <w:right w:w="20" w:type="dxa"/>
            </w:tcMar>
            <w:vAlign w:val="center"/>
            <w:hideMark/>
          </w:tcPr>
          <w:p w14:paraId="07FF66A1" w14:textId="77777777" w:rsidR="009A1B14" w:rsidRPr="00EE7084" w:rsidRDefault="009A1B14" w:rsidP="001416B9">
            <w:pPr>
              <w:pStyle w:val="movimento"/>
              <w:rPr>
                <w:color w:val="002060"/>
              </w:rPr>
            </w:pPr>
            <w:r w:rsidRPr="00EE7084">
              <w:rPr>
                <w:color w:val="002060"/>
              </w:rPr>
              <w:t>GASPARI SIMONE</w:t>
            </w:r>
          </w:p>
        </w:tc>
        <w:tc>
          <w:tcPr>
            <w:tcW w:w="2200" w:type="dxa"/>
            <w:tcMar>
              <w:top w:w="20" w:type="dxa"/>
              <w:left w:w="20" w:type="dxa"/>
              <w:bottom w:w="20" w:type="dxa"/>
              <w:right w:w="20" w:type="dxa"/>
            </w:tcMar>
            <w:vAlign w:val="center"/>
            <w:hideMark/>
          </w:tcPr>
          <w:p w14:paraId="6C10F1EC" w14:textId="77777777" w:rsidR="009A1B14" w:rsidRPr="00EE7084" w:rsidRDefault="009A1B14" w:rsidP="001416B9">
            <w:pPr>
              <w:pStyle w:val="movimento2"/>
              <w:rPr>
                <w:color w:val="002060"/>
              </w:rPr>
            </w:pPr>
            <w:r w:rsidRPr="00EE7084">
              <w:rPr>
                <w:color w:val="002060"/>
              </w:rPr>
              <w:t xml:space="preserve">(PICENO UNITED MMX A R.L.) </w:t>
            </w:r>
          </w:p>
        </w:tc>
        <w:tc>
          <w:tcPr>
            <w:tcW w:w="800" w:type="dxa"/>
            <w:tcMar>
              <w:top w:w="20" w:type="dxa"/>
              <w:left w:w="20" w:type="dxa"/>
              <w:bottom w:w="20" w:type="dxa"/>
              <w:right w:w="20" w:type="dxa"/>
            </w:tcMar>
            <w:vAlign w:val="center"/>
            <w:hideMark/>
          </w:tcPr>
          <w:p w14:paraId="611DD6D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0C86D98" w14:textId="77777777" w:rsidR="009A1B14" w:rsidRPr="00EE7084" w:rsidRDefault="009A1B14" w:rsidP="001416B9">
            <w:pPr>
              <w:pStyle w:val="movimento"/>
              <w:rPr>
                <w:color w:val="002060"/>
              </w:rPr>
            </w:pPr>
            <w:r w:rsidRPr="00EE7084">
              <w:rPr>
                <w:color w:val="002060"/>
              </w:rPr>
              <w:t>STACCHIOTTI MATTIA</w:t>
            </w:r>
          </w:p>
        </w:tc>
        <w:tc>
          <w:tcPr>
            <w:tcW w:w="2200" w:type="dxa"/>
            <w:tcMar>
              <w:top w:w="20" w:type="dxa"/>
              <w:left w:w="20" w:type="dxa"/>
              <w:bottom w:w="20" w:type="dxa"/>
              <w:right w:w="20" w:type="dxa"/>
            </w:tcMar>
            <w:vAlign w:val="center"/>
            <w:hideMark/>
          </w:tcPr>
          <w:p w14:paraId="3421387C" w14:textId="77777777" w:rsidR="009A1B14" w:rsidRPr="00EE7084" w:rsidRDefault="009A1B14" w:rsidP="001416B9">
            <w:pPr>
              <w:pStyle w:val="movimento2"/>
              <w:rPr>
                <w:color w:val="002060"/>
              </w:rPr>
            </w:pPr>
            <w:r w:rsidRPr="00EE7084">
              <w:rPr>
                <w:color w:val="002060"/>
              </w:rPr>
              <w:t xml:space="preserve">(POLVERIGI C/5) </w:t>
            </w:r>
          </w:p>
        </w:tc>
      </w:tr>
      <w:tr w:rsidR="009A1B14" w:rsidRPr="00EE7084" w14:paraId="27CB6241" w14:textId="77777777" w:rsidTr="001416B9">
        <w:tc>
          <w:tcPr>
            <w:tcW w:w="2200" w:type="dxa"/>
            <w:tcMar>
              <w:top w:w="20" w:type="dxa"/>
              <w:left w:w="20" w:type="dxa"/>
              <w:bottom w:w="20" w:type="dxa"/>
              <w:right w:w="20" w:type="dxa"/>
            </w:tcMar>
            <w:vAlign w:val="center"/>
            <w:hideMark/>
          </w:tcPr>
          <w:p w14:paraId="5C3285F2" w14:textId="77777777" w:rsidR="009A1B14" w:rsidRPr="00EE7084" w:rsidRDefault="009A1B14" w:rsidP="001416B9">
            <w:pPr>
              <w:pStyle w:val="movimento"/>
              <w:rPr>
                <w:color w:val="002060"/>
              </w:rPr>
            </w:pPr>
            <w:r w:rsidRPr="00EE7084">
              <w:rPr>
                <w:color w:val="002060"/>
              </w:rPr>
              <w:t>DI BENEDETTO DANIELE</w:t>
            </w:r>
          </w:p>
        </w:tc>
        <w:tc>
          <w:tcPr>
            <w:tcW w:w="2200" w:type="dxa"/>
            <w:tcMar>
              <w:top w:w="20" w:type="dxa"/>
              <w:left w:w="20" w:type="dxa"/>
              <w:bottom w:w="20" w:type="dxa"/>
              <w:right w:w="20" w:type="dxa"/>
            </w:tcMar>
            <w:vAlign w:val="center"/>
            <w:hideMark/>
          </w:tcPr>
          <w:p w14:paraId="194981A3" w14:textId="77777777" w:rsidR="009A1B14" w:rsidRPr="00EE7084" w:rsidRDefault="009A1B14" w:rsidP="001416B9">
            <w:pPr>
              <w:pStyle w:val="movimento2"/>
              <w:rPr>
                <w:color w:val="002060"/>
              </w:rPr>
            </w:pPr>
            <w:r w:rsidRPr="00EE7084">
              <w:rPr>
                <w:color w:val="002060"/>
              </w:rPr>
              <w:t xml:space="preserve">(TRIBALCIO PICENA) </w:t>
            </w:r>
          </w:p>
        </w:tc>
        <w:tc>
          <w:tcPr>
            <w:tcW w:w="800" w:type="dxa"/>
            <w:tcMar>
              <w:top w:w="20" w:type="dxa"/>
              <w:left w:w="20" w:type="dxa"/>
              <w:bottom w:w="20" w:type="dxa"/>
              <w:right w:w="20" w:type="dxa"/>
            </w:tcMar>
            <w:vAlign w:val="center"/>
            <w:hideMark/>
          </w:tcPr>
          <w:p w14:paraId="33FF133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B903BD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7552077" w14:textId="77777777" w:rsidR="009A1B14" w:rsidRPr="00EE7084" w:rsidRDefault="009A1B14" w:rsidP="001416B9">
            <w:pPr>
              <w:pStyle w:val="movimento2"/>
              <w:rPr>
                <w:color w:val="002060"/>
              </w:rPr>
            </w:pPr>
            <w:r w:rsidRPr="00EE7084">
              <w:rPr>
                <w:color w:val="002060"/>
              </w:rPr>
              <w:t> </w:t>
            </w:r>
          </w:p>
        </w:tc>
      </w:tr>
    </w:tbl>
    <w:p w14:paraId="4085161B" w14:textId="77777777" w:rsidR="009A1B14" w:rsidRPr="00EE7084" w:rsidRDefault="009A1B14" w:rsidP="009A1B14">
      <w:pPr>
        <w:pStyle w:val="titolo30"/>
        <w:rPr>
          <w:rFonts w:eastAsiaTheme="minorEastAsia"/>
          <w:color w:val="002060"/>
        </w:rPr>
      </w:pPr>
      <w:r w:rsidRPr="00EE7084">
        <w:rPr>
          <w:color w:val="002060"/>
        </w:rPr>
        <w:t xml:space="preserve">CALCIATORI NON ESPULSI </w:t>
      </w:r>
    </w:p>
    <w:p w14:paraId="4CADD004" w14:textId="77777777" w:rsidR="009A1B14" w:rsidRPr="00EE7084" w:rsidRDefault="009A1B14" w:rsidP="009A1B14">
      <w:pPr>
        <w:pStyle w:val="titolo20"/>
        <w:rPr>
          <w:color w:val="002060"/>
        </w:rPr>
      </w:pPr>
      <w:r w:rsidRPr="00EE708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07C67AFE" w14:textId="77777777" w:rsidTr="001416B9">
        <w:tc>
          <w:tcPr>
            <w:tcW w:w="2200" w:type="dxa"/>
            <w:tcMar>
              <w:top w:w="20" w:type="dxa"/>
              <w:left w:w="20" w:type="dxa"/>
              <w:bottom w:w="20" w:type="dxa"/>
              <w:right w:w="20" w:type="dxa"/>
            </w:tcMar>
            <w:vAlign w:val="center"/>
            <w:hideMark/>
          </w:tcPr>
          <w:p w14:paraId="43120ADC" w14:textId="77777777" w:rsidR="009A1B14" w:rsidRPr="00EE7084" w:rsidRDefault="009A1B14" w:rsidP="001416B9">
            <w:pPr>
              <w:pStyle w:val="movimento"/>
              <w:rPr>
                <w:color w:val="002060"/>
              </w:rPr>
            </w:pPr>
            <w:r w:rsidRPr="00EE7084">
              <w:rPr>
                <w:color w:val="002060"/>
              </w:rPr>
              <w:lastRenderedPageBreak/>
              <w:t>TOMORRI LEOS</w:t>
            </w:r>
          </w:p>
        </w:tc>
        <w:tc>
          <w:tcPr>
            <w:tcW w:w="2200" w:type="dxa"/>
            <w:tcMar>
              <w:top w:w="20" w:type="dxa"/>
              <w:left w:w="20" w:type="dxa"/>
              <w:bottom w:w="20" w:type="dxa"/>
              <w:right w:w="20" w:type="dxa"/>
            </w:tcMar>
            <w:vAlign w:val="center"/>
            <w:hideMark/>
          </w:tcPr>
          <w:p w14:paraId="263778DC" w14:textId="77777777" w:rsidR="009A1B14" w:rsidRPr="00EE7084" w:rsidRDefault="009A1B14" w:rsidP="001416B9">
            <w:pPr>
              <w:pStyle w:val="movimento2"/>
              <w:rPr>
                <w:color w:val="002060"/>
              </w:rPr>
            </w:pPr>
            <w:r w:rsidRPr="00EE7084">
              <w:rPr>
                <w:color w:val="002060"/>
              </w:rPr>
              <w:t xml:space="preserve">(AMATORI STESE 2007 SRL) </w:t>
            </w:r>
          </w:p>
        </w:tc>
        <w:tc>
          <w:tcPr>
            <w:tcW w:w="800" w:type="dxa"/>
            <w:tcMar>
              <w:top w:w="20" w:type="dxa"/>
              <w:left w:w="20" w:type="dxa"/>
              <w:bottom w:w="20" w:type="dxa"/>
              <w:right w:w="20" w:type="dxa"/>
            </w:tcMar>
            <w:vAlign w:val="center"/>
            <w:hideMark/>
          </w:tcPr>
          <w:p w14:paraId="392448B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006888B" w14:textId="77777777" w:rsidR="009A1B14" w:rsidRPr="00EE7084" w:rsidRDefault="009A1B14" w:rsidP="001416B9">
            <w:pPr>
              <w:pStyle w:val="movimento"/>
              <w:rPr>
                <w:color w:val="002060"/>
              </w:rPr>
            </w:pPr>
            <w:r w:rsidRPr="00EE7084">
              <w:rPr>
                <w:color w:val="002060"/>
              </w:rPr>
              <w:t>ARTIBANI MATTEO</w:t>
            </w:r>
          </w:p>
        </w:tc>
        <w:tc>
          <w:tcPr>
            <w:tcW w:w="2200" w:type="dxa"/>
            <w:tcMar>
              <w:top w:w="20" w:type="dxa"/>
              <w:left w:w="20" w:type="dxa"/>
              <w:bottom w:w="20" w:type="dxa"/>
              <w:right w:w="20" w:type="dxa"/>
            </w:tcMar>
            <w:vAlign w:val="center"/>
            <w:hideMark/>
          </w:tcPr>
          <w:p w14:paraId="55B12432" w14:textId="77777777" w:rsidR="009A1B14" w:rsidRPr="00EE7084" w:rsidRDefault="009A1B14" w:rsidP="001416B9">
            <w:pPr>
              <w:pStyle w:val="movimento2"/>
              <w:rPr>
                <w:color w:val="002060"/>
              </w:rPr>
            </w:pPr>
            <w:r w:rsidRPr="00EE7084">
              <w:rPr>
                <w:color w:val="002060"/>
              </w:rPr>
              <w:t xml:space="preserve">(CDC 2018) </w:t>
            </w:r>
          </w:p>
        </w:tc>
      </w:tr>
      <w:tr w:rsidR="009A1B14" w:rsidRPr="00EE7084" w14:paraId="36AF833C" w14:textId="77777777" w:rsidTr="001416B9">
        <w:tc>
          <w:tcPr>
            <w:tcW w:w="2200" w:type="dxa"/>
            <w:tcMar>
              <w:top w:w="20" w:type="dxa"/>
              <w:left w:w="20" w:type="dxa"/>
              <w:bottom w:w="20" w:type="dxa"/>
              <w:right w:w="20" w:type="dxa"/>
            </w:tcMar>
            <w:vAlign w:val="center"/>
            <w:hideMark/>
          </w:tcPr>
          <w:p w14:paraId="64691A2B" w14:textId="77777777" w:rsidR="009A1B14" w:rsidRPr="00EE7084" w:rsidRDefault="009A1B14" w:rsidP="001416B9">
            <w:pPr>
              <w:pStyle w:val="movimento"/>
              <w:rPr>
                <w:color w:val="002060"/>
              </w:rPr>
            </w:pPr>
            <w:r w:rsidRPr="00EE7084">
              <w:rPr>
                <w:color w:val="002060"/>
              </w:rPr>
              <w:t>HYSA BESMIR</w:t>
            </w:r>
          </w:p>
        </w:tc>
        <w:tc>
          <w:tcPr>
            <w:tcW w:w="2200" w:type="dxa"/>
            <w:tcMar>
              <w:top w:w="20" w:type="dxa"/>
              <w:left w:w="20" w:type="dxa"/>
              <w:bottom w:w="20" w:type="dxa"/>
              <w:right w:w="20" w:type="dxa"/>
            </w:tcMar>
            <w:vAlign w:val="center"/>
            <w:hideMark/>
          </w:tcPr>
          <w:p w14:paraId="2F1DD0CB" w14:textId="77777777" w:rsidR="009A1B14" w:rsidRPr="00EE7084" w:rsidRDefault="009A1B14" w:rsidP="001416B9">
            <w:pPr>
              <w:pStyle w:val="movimento2"/>
              <w:rPr>
                <w:color w:val="002060"/>
              </w:rPr>
            </w:pPr>
            <w:r w:rsidRPr="00EE7084">
              <w:rPr>
                <w:color w:val="002060"/>
              </w:rPr>
              <w:t xml:space="preserve">(MONTECCHIO SPORT) </w:t>
            </w:r>
          </w:p>
        </w:tc>
        <w:tc>
          <w:tcPr>
            <w:tcW w:w="800" w:type="dxa"/>
            <w:tcMar>
              <w:top w:w="20" w:type="dxa"/>
              <w:left w:w="20" w:type="dxa"/>
              <w:bottom w:w="20" w:type="dxa"/>
              <w:right w:w="20" w:type="dxa"/>
            </w:tcMar>
            <w:vAlign w:val="center"/>
            <w:hideMark/>
          </w:tcPr>
          <w:p w14:paraId="25DFC82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50F245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0F0F339" w14:textId="77777777" w:rsidR="009A1B14" w:rsidRPr="00EE7084" w:rsidRDefault="009A1B14" w:rsidP="001416B9">
            <w:pPr>
              <w:pStyle w:val="movimento2"/>
              <w:rPr>
                <w:color w:val="002060"/>
              </w:rPr>
            </w:pPr>
            <w:r w:rsidRPr="00EE7084">
              <w:rPr>
                <w:color w:val="002060"/>
              </w:rPr>
              <w:t> </w:t>
            </w:r>
          </w:p>
        </w:tc>
      </w:tr>
    </w:tbl>
    <w:p w14:paraId="064A711D" w14:textId="77777777" w:rsidR="009A1B14" w:rsidRPr="00EE7084" w:rsidRDefault="009A1B14" w:rsidP="009A1B14">
      <w:pPr>
        <w:pStyle w:val="titolo20"/>
        <w:rPr>
          <w:rFonts w:eastAsiaTheme="minorEastAsia"/>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7C25839" w14:textId="77777777" w:rsidTr="001416B9">
        <w:tc>
          <w:tcPr>
            <w:tcW w:w="2200" w:type="dxa"/>
            <w:tcMar>
              <w:top w:w="20" w:type="dxa"/>
              <w:left w:w="20" w:type="dxa"/>
              <w:bottom w:w="20" w:type="dxa"/>
              <w:right w:w="20" w:type="dxa"/>
            </w:tcMar>
            <w:vAlign w:val="center"/>
            <w:hideMark/>
          </w:tcPr>
          <w:p w14:paraId="70E21C15" w14:textId="77777777" w:rsidR="009A1B14" w:rsidRPr="00EE7084" w:rsidRDefault="009A1B14" w:rsidP="001416B9">
            <w:pPr>
              <w:pStyle w:val="movimento"/>
              <w:rPr>
                <w:color w:val="002060"/>
              </w:rPr>
            </w:pPr>
            <w:r w:rsidRPr="00EE7084">
              <w:rPr>
                <w:color w:val="002060"/>
              </w:rPr>
              <w:t>MARROCCHI MICHELE</w:t>
            </w:r>
          </w:p>
        </w:tc>
        <w:tc>
          <w:tcPr>
            <w:tcW w:w="2200" w:type="dxa"/>
            <w:tcMar>
              <w:top w:w="20" w:type="dxa"/>
              <w:left w:w="20" w:type="dxa"/>
              <w:bottom w:w="20" w:type="dxa"/>
              <w:right w:w="20" w:type="dxa"/>
            </w:tcMar>
            <w:vAlign w:val="center"/>
            <w:hideMark/>
          </w:tcPr>
          <w:p w14:paraId="2D5C3476" w14:textId="77777777" w:rsidR="009A1B14" w:rsidRPr="00EE7084" w:rsidRDefault="009A1B14" w:rsidP="001416B9">
            <w:pPr>
              <w:pStyle w:val="movimento2"/>
              <w:rPr>
                <w:color w:val="002060"/>
              </w:rPr>
            </w:pPr>
            <w:r w:rsidRPr="00EE7084">
              <w:rPr>
                <w:color w:val="002060"/>
              </w:rPr>
              <w:t xml:space="preserve">(ACCUMOLI GANG C5) </w:t>
            </w:r>
          </w:p>
        </w:tc>
        <w:tc>
          <w:tcPr>
            <w:tcW w:w="800" w:type="dxa"/>
            <w:tcMar>
              <w:top w:w="20" w:type="dxa"/>
              <w:left w:w="20" w:type="dxa"/>
              <w:bottom w:w="20" w:type="dxa"/>
              <w:right w:w="20" w:type="dxa"/>
            </w:tcMar>
            <w:vAlign w:val="center"/>
            <w:hideMark/>
          </w:tcPr>
          <w:p w14:paraId="45555CD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6D6C8D7" w14:textId="77777777" w:rsidR="009A1B14" w:rsidRPr="00EE7084" w:rsidRDefault="009A1B14" w:rsidP="001416B9">
            <w:pPr>
              <w:pStyle w:val="movimento"/>
              <w:rPr>
                <w:color w:val="002060"/>
              </w:rPr>
            </w:pPr>
            <w:r w:rsidRPr="00EE7084">
              <w:rPr>
                <w:color w:val="002060"/>
              </w:rPr>
              <w:t>COLOMBATI DIEGO</w:t>
            </w:r>
          </w:p>
        </w:tc>
        <w:tc>
          <w:tcPr>
            <w:tcW w:w="2200" w:type="dxa"/>
            <w:tcMar>
              <w:top w:w="20" w:type="dxa"/>
              <w:left w:w="20" w:type="dxa"/>
              <w:bottom w:w="20" w:type="dxa"/>
              <w:right w:w="20" w:type="dxa"/>
            </w:tcMar>
            <w:vAlign w:val="center"/>
            <w:hideMark/>
          </w:tcPr>
          <w:p w14:paraId="28E3D72B" w14:textId="77777777" w:rsidR="009A1B14" w:rsidRPr="00EE7084" w:rsidRDefault="009A1B14" w:rsidP="001416B9">
            <w:pPr>
              <w:pStyle w:val="movimento2"/>
              <w:rPr>
                <w:color w:val="002060"/>
              </w:rPr>
            </w:pPr>
            <w:r w:rsidRPr="00EE7084">
              <w:rPr>
                <w:color w:val="002060"/>
              </w:rPr>
              <w:t xml:space="preserve">(ALMA JUVENTUS FANO) </w:t>
            </w:r>
          </w:p>
        </w:tc>
      </w:tr>
      <w:tr w:rsidR="009A1B14" w:rsidRPr="00EE7084" w14:paraId="0AF64C6D" w14:textId="77777777" w:rsidTr="001416B9">
        <w:tc>
          <w:tcPr>
            <w:tcW w:w="2200" w:type="dxa"/>
            <w:tcMar>
              <w:top w:w="20" w:type="dxa"/>
              <w:left w:w="20" w:type="dxa"/>
              <w:bottom w:w="20" w:type="dxa"/>
              <w:right w:w="20" w:type="dxa"/>
            </w:tcMar>
            <w:vAlign w:val="center"/>
            <w:hideMark/>
          </w:tcPr>
          <w:p w14:paraId="05BF671D" w14:textId="77777777" w:rsidR="009A1B14" w:rsidRPr="00EE7084" w:rsidRDefault="009A1B14" w:rsidP="001416B9">
            <w:pPr>
              <w:pStyle w:val="movimento"/>
              <w:rPr>
                <w:color w:val="002060"/>
              </w:rPr>
            </w:pPr>
            <w:r w:rsidRPr="00EE7084">
              <w:rPr>
                <w:color w:val="002060"/>
              </w:rPr>
              <w:t>ZUCCONI DIEGO</w:t>
            </w:r>
          </w:p>
        </w:tc>
        <w:tc>
          <w:tcPr>
            <w:tcW w:w="2200" w:type="dxa"/>
            <w:tcMar>
              <w:top w:w="20" w:type="dxa"/>
              <w:left w:w="20" w:type="dxa"/>
              <w:bottom w:w="20" w:type="dxa"/>
              <w:right w:w="20" w:type="dxa"/>
            </w:tcMar>
            <w:vAlign w:val="center"/>
            <w:hideMark/>
          </w:tcPr>
          <w:p w14:paraId="1AE3864D" w14:textId="77777777" w:rsidR="009A1B14" w:rsidRPr="00EE7084" w:rsidRDefault="009A1B14" w:rsidP="001416B9">
            <w:pPr>
              <w:pStyle w:val="movimento2"/>
              <w:rPr>
                <w:color w:val="002060"/>
              </w:rPr>
            </w:pPr>
            <w:r w:rsidRPr="00EE7084">
              <w:rPr>
                <w:color w:val="002060"/>
              </w:rPr>
              <w:t xml:space="preserve">(AMATORI STESE 2007 SRL) </w:t>
            </w:r>
          </w:p>
        </w:tc>
        <w:tc>
          <w:tcPr>
            <w:tcW w:w="800" w:type="dxa"/>
            <w:tcMar>
              <w:top w:w="20" w:type="dxa"/>
              <w:left w:w="20" w:type="dxa"/>
              <w:bottom w:w="20" w:type="dxa"/>
              <w:right w:w="20" w:type="dxa"/>
            </w:tcMar>
            <w:vAlign w:val="center"/>
            <w:hideMark/>
          </w:tcPr>
          <w:p w14:paraId="25A3E56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BA396ED" w14:textId="77777777" w:rsidR="009A1B14" w:rsidRPr="00EE7084" w:rsidRDefault="009A1B14" w:rsidP="001416B9">
            <w:pPr>
              <w:pStyle w:val="movimento"/>
              <w:rPr>
                <w:color w:val="002060"/>
              </w:rPr>
            </w:pPr>
            <w:r w:rsidRPr="00EE7084">
              <w:rPr>
                <w:color w:val="002060"/>
              </w:rPr>
              <w:t>MAMMARELLA GIANNI</w:t>
            </w:r>
          </w:p>
        </w:tc>
        <w:tc>
          <w:tcPr>
            <w:tcW w:w="2200" w:type="dxa"/>
            <w:tcMar>
              <w:top w:w="20" w:type="dxa"/>
              <w:left w:w="20" w:type="dxa"/>
              <w:bottom w:w="20" w:type="dxa"/>
              <w:right w:w="20" w:type="dxa"/>
            </w:tcMar>
            <w:vAlign w:val="center"/>
            <w:hideMark/>
          </w:tcPr>
          <w:p w14:paraId="6DE1D005" w14:textId="77777777" w:rsidR="009A1B14" w:rsidRPr="00EE7084" w:rsidRDefault="009A1B14" w:rsidP="001416B9">
            <w:pPr>
              <w:pStyle w:val="movimento2"/>
              <w:rPr>
                <w:color w:val="002060"/>
              </w:rPr>
            </w:pPr>
            <w:r w:rsidRPr="00EE7084">
              <w:rPr>
                <w:color w:val="002060"/>
              </w:rPr>
              <w:t xml:space="preserve">(CANTINE RIUNITE CSI) </w:t>
            </w:r>
          </w:p>
        </w:tc>
      </w:tr>
      <w:tr w:rsidR="009A1B14" w:rsidRPr="00EE7084" w14:paraId="2200244E" w14:textId="77777777" w:rsidTr="001416B9">
        <w:tc>
          <w:tcPr>
            <w:tcW w:w="2200" w:type="dxa"/>
            <w:tcMar>
              <w:top w:w="20" w:type="dxa"/>
              <w:left w:w="20" w:type="dxa"/>
              <w:bottom w:w="20" w:type="dxa"/>
              <w:right w:w="20" w:type="dxa"/>
            </w:tcMar>
            <w:vAlign w:val="center"/>
            <w:hideMark/>
          </w:tcPr>
          <w:p w14:paraId="25DEA7C6" w14:textId="77777777" w:rsidR="009A1B14" w:rsidRPr="00EE7084" w:rsidRDefault="009A1B14" w:rsidP="001416B9">
            <w:pPr>
              <w:pStyle w:val="movimento"/>
              <w:rPr>
                <w:color w:val="002060"/>
              </w:rPr>
            </w:pPr>
            <w:r w:rsidRPr="00EE7084">
              <w:rPr>
                <w:color w:val="002060"/>
              </w:rPr>
              <w:t>ANZALDI FILIPPO STEVEN</w:t>
            </w:r>
          </w:p>
        </w:tc>
        <w:tc>
          <w:tcPr>
            <w:tcW w:w="2200" w:type="dxa"/>
            <w:tcMar>
              <w:top w:w="20" w:type="dxa"/>
              <w:left w:w="20" w:type="dxa"/>
              <w:bottom w:w="20" w:type="dxa"/>
              <w:right w:w="20" w:type="dxa"/>
            </w:tcMar>
            <w:vAlign w:val="center"/>
            <w:hideMark/>
          </w:tcPr>
          <w:p w14:paraId="69D716EB" w14:textId="77777777" w:rsidR="009A1B14" w:rsidRPr="00EE7084" w:rsidRDefault="009A1B14" w:rsidP="001416B9">
            <w:pPr>
              <w:pStyle w:val="movimento2"/>
              <w:rPr>
                <w:color w:val="002060"/>
              </w:rPr>
            </w:pPr>
            <w:r w:rsidRPr="00EE7084">
              <w:rPr>
                <w:color w:val="002060"/>
              </w:rPr>
              <w:t xml:space="preserve">(FUTSAL ANCONA) </w:t>
            </w:r>
          </w:p>
        </w:tc>
        <w:tc>
          <w:tcPr>
            <w:tcW w:w="800" w:type="dxa"/>
            <w:tcMar>
              <w:top w:w="20" w:type="dxa"/>
              <w:left w:w="20" w:type="dxa"/>
              <w:bottom w:w="20" w:type="dxa"/>
              <w:right w:w="20" w:type="dxa"/>
            </w:tcMar>
            <w:vAlign w:val="center"/>
            <w:hideMark/>
          </w:tcPr>
          <w:p w14:paraId="7B9713DA"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DE19445" w14:textId="77777777" w:rsidR="009A1B14" w:rsidRPr="00EE7084" w:rsidRDefault="009A1B14" w:rsidP="001416B9">
            <w:pPr>
              <w:pStyle w:val="movimento"/>
              <w:rPr>
                <w:color w:val="002060"/>
              </w:rPr>
            </w:pPr>
            <w:r w:rsidRPr="00EE7084">
              <w:rPr>
                <w:color w:val="002060"/>
              </w:rPr>
              <w:t>VENTRESCA NICHOLAS</w:t>
            </w:r>
          </w:p>
        </w:tc>
        <w:tc>
          <w:tcPr>
            <w:tcW w:w="2200" w:type="dxa"/>
            <w:tcMar>
              <w:top w:w="20" w:type="dxa"/>
              <w:left w:w="20" w:type="dxa"/>
              <w:bottom w:w="20" w:type="dxa"/>
              <w:right w:w="20" w:type="dxa"/>
            </w:tcMar>
            <w:vAlign w:val="center"/>
            <w:hideMark/>
          </w:tcPr>
          <w:p w14:paraId="0202017F" w14:textId="77777777" w:rsidR="009A1B14" w:rsidRPr="00EE7084" w:rsidRDefault="009A1B14" w:rsidP="001416B9">
            <w:pPr>
              <w:pStyle w:val="movimento2"/>
              <w:rPr>
                <w:color w:val="002060"/>
              </w:rPr>
            </w:pPr>
            <w:r w:rsidRPr="00EE7084">
              <w:rPr>
                <w:color w:val="002060"/>
              </w:rPr>
              <w:t xml:space="preserve">(G.S.A. LE DUE PALME) </w:t>
            </w:r>
          </w:p>
        </w:tc>
      </w:tr>
      <w:tr w:rsidR="009A1B14" w:rsidRPr="00EE7084" w14:paraId="6AED5DF4" w14:textId="77777777" w:rsidTr="001416B9">
        <w:tc>
          <w:tcPr>
            <w:tcW w:w="2200" w:type="dxa"/>
            <w:tcMar>
              <w:top w:w="20" w:type="dxa"/>
              <w:left w:w="20" w:type="dxa"/>
              <w:bottom w:w="20" w:type="dxa"/>
              <w:right w:w="20" w:type="dxa"/>
            </w:tcMar>
            <w:vAlign w:val="center"/>
            <w:hideMark/>
          </w:tcPr>
          <w:p w14:paraId="7A7D7C88" w14:textId="77777777" w:rsidR="009A1B14" w:rsidRPr="00EE7084" w:rsidRDefault="009A1B14" w:rsidP="001416B9">
            <w:pPr>
              <w:pStyle w:val="movimento"/>
              <w:rPr>
                <w:color w:val="002060"/>
              </w:rPr>
            </w:pPr>
            <w:r w:rsidRPr="00EE7084">
              <w:rPr>
                <w:color w:val="002060"/>
              </w:rPr>
              <w:t>FURELLI VALERIO</w:t>
            </w:r>
          </w:p>
        </w:tc>
        <w:tc>
          <w:tcPr>
            <w:tcW w:w="2200" w:type="dxa"/>
            <w:tcMar>
              <w:top w:w="20" w:type="dxa"/>
              <w:left w:w="20" w:type="dxa"/>
              <w:bottom w:w="20" w:type="dxa"/>
              <w:right w:w="20" w:type="dxa"/>
            </w:tcMar>
            <w:vAlign w:val="center"/>
            <w:hideMark/>
          </w:tcPr>
          <w:p w14:paraId="3B1F6717" w14:textId="77777777" w:rsidR="009A1B14" w:rsidRPr="00EE7084" w:rsidRDefault="009A1B14" w:rsidP="001416B9">
            <w:pPr>
              <w:pStyle w:val="movimento2"/>
              <w:rPr>
                <w:color w:val="002060"/>
              </w:rPr>
            </w:pPr>
            <w:r w:rsidRPr="00EE7084">
              <w:rPr>
                <w:color w:val="002060"/>
              </w:rPr>
              <w:t xml:space="preserve">(GNANO 04) </w:t>
            </w:r>
          </w:p>
        </w:tc>
        <w:tc>
          <w:tcPr>
            <w:tcW w:w="800" w:type="dxa"/>
            <w:tcMar>
              <w:top w:w="20" w:type="dxa"/>
              <w:left w:w="20" w:type="dxa"/>
              <w:bottom w:w="20" w:type="dxa"/>
              <w:right w:w="20" w:type="dxa"/>
            </w:tcMar>
            <w:vAlign w:val="center"/>
            <w:hideMark/>
          </w:tcPr>
          <w:p w14:paraId="3EC2B69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EE3CBDF" w14:textId="77777777" w:rsidR="009A1B14" w:rsidRPr="00EE7084" w:rsidRDefault="009A1B14" w:rsidP="001416B9">
            <w:pPr>
              <w:pStyle w:val="movimento"/>
              <w:rPr>
                <w:color w:val="002060"/>
              </w:rPr>
            </w:pPr>
            <w:r w:rsidRPr="00EE7084">
              <w:rPr>
                <w:color w:val="002060"/>
              </w:rPr>
              <w:t>PIGNOTTI ANDREA</w:t>
            </w:r>
          </w:p>
        </w:tc>
        <w:tc>
          <w:tcPr>
            <w:tcW w:w="2200" w:type="dxa"/>
            <w:tcMar>
              <w:top w:w="20" w:type="dxa"/>
              <w:left w:w="20" w:type="dxa"/>
              <w:bottom w:w="20" w:type="dxa"/>
              <w:right w:w="20" w:type="dxa"/>
            </w:tcMar>
            <w:vAlign w:val="center"/>
            <w:hideMark/>
          </w:tcPr>
          <w:p w14:paraId="1410FE02" w14:textId="77777777" w:rsidR="009A1B14" w:rsidRPr="00EE7084" w:rsidRDefault="009A1B14" w:rsidP="001416B9">
            <w:pPr>
              <w:pStyle w:val="movimento2"/>
              <w:rPr>
                <w:color w:val="002060"/>
              </w:rPr>
            </w:pPr>
            <w:r w:rsidRPr="00EE7084">
              <w:rPr>
                <w:color w:val="002060"/>
              </w:rPr>
              <w:t xml:space="preserve">(PICENO UNITED MMX A R.L.) </w:t>
            </w:r>
          </w:p>
        </w:tc>
      </w:tr>
      <w:tr w:rsidR="009A1B14" w:rsidRPr="00EE7084" w14:paraId="3E5FEBA8" w14:textId="77777777" w:rsidTr="001416B9">
        <w:tc>
          <w:tcPr>
            <w:tcW w:w="2200" w:type="dxa"/>
            <w:tcMar>
              <w:top w:w="20" w:type="dxa"/>
              <w:left w:w="20" w:type="dxa"/>
              <w:bottom w:w="20" w:type="dxa"/>
              <w:right w:w="20" w:type="dxa"/>
            </w:tcMar>
            <w:vAlign w:val="center"/>
            <w:hideMark/>
          </w:tcPr>
          <w:p w14:paraId="2F3A4191" w14:textId="77777777" w:rsidR="009A1B14" w:rsidRPr="00EE7084" w:rsidRDefault="009A1B14" w:rsidP="001416B9">
            <w:pPr>
              <w:pStyle w:val="movimento"/>
              <w:rPr>
                <w:color w:val="002060"/>
              </w:rPr>
            </w:pPr>
            <w:r w:rsidRPr="00EE7084">
              <w:rPr>
                <w:color w:val="002060"/>
              </w:rPr>
              <w:t>EMILI GIANLUCA</w:t>
            </w:r>
          </w:p>
        </w:tc>
        <w:tc>
          <w:tcPr>
            <w:tcW w:w="2200" w:type="dxa"/>
            <w:tcMar>
              <w:top w:w="20" w:type="dxa"/>
              <w:left w:w="20" w:type="dxa"/>
              <w:bottom w:w="20" w:type="dxa"/>
              <w:right w:w="20" w:type="dxa"/>
            </w:tcMar>
            <w:vAlign w:val="center"/>
            <w:hideMark/>
          </w:tcPr>
          <w:p w14:paraId="68F22F1D" w14:textId="77777777" w:rsidR="009A1B14" w:rsidRPr="00EE7084" w:rsidRDefault="009A1B14" w:rsidP="001416B9">
            <w:pPr>
              <w:pStyle w:val="movimento2"/>
              <w:rPr>
                <w:color w:val="002060"/>
              </w:rPr>
            </w:pPr>
            <w:r w:rsidRPr="00EE7084">
              <w:rPr>
                <w:color w:val="002060"/>
              </w:rPr>
              <w:t xml:space="preserve">(POL. SPORT COMMUNICATION) </w:t>
            </w:r>
          </w:p>
        </w:tc>
        <w:tc>
          <w:tcPr>
            <w:tcW w:w="800" w:type="dxa"/>
            <w:tcMar>
              <w:top w:w="20" w:type="dxa"/>
              <w:left w:w="20" w:type="dxa"/>
              <w:bottom w:w="20" w:type="dxa"/>
              <w:right w:w="20" w:type="dxa"/>
            </w:tcMar>
            <w:vAlign w:val="center"/>
            <w:hideMark/>
          </w:tcPr>
          <w:p w14:paraId="2E066AC4"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73AA503" w14:textId="77777777" w:rsidR="009A1B14" w:rsidRPr="00EE7084" w:rsidRDefault="009A1B14" w:rsidP="001416B9">
            <w:pPr>
              <w:pStyle w:val="movimento"/>
              <w:rPr>
                <w:color w:val="002060"/>
              </w:rPr>
            </w:pPr>
            <w:r w:rsidRPr="00EE7084">
              <w:rPr>
                <w:color w:val="002060"/>
              </w:rPr>
              <w:t>CELA FABIO</w:t>
            </w:r>
          </w:p>
        </w:tc>
        <w:tc>
          <w:tcPr>
            <w:tcW w:w="2200" w:type="dxa"/>
            <w:tcMar>
              <w:top w:w="20" w:type="dxa"/>
              <w:left w:w="20" w:type="dxa"/>
              <w:bottom w:w="20" w:type="dxa"/>
              <w:right w:w="20" w:type="dxa"/>
            </w:tcMar>
            <w:vAlign w:val="center"/>
            <w:hideMark/>
          </w:tcPr>
          <w:p w14:paraId="2FD94CB1" w14:textId="77777777" w:rsidR="009A1B14" w:rsidRPr="00EE7084" w:rsidRDefault="009A1B14" w:rsidP="001416B9">
            <w:pPr>
              <w:pStyle w:val="movimento2"/>
              <w:rPr>
                <w:color w:val="002060"/>
              </w:rPr>
            </w:pPr>
            <w:r w:rsidRPr="00EE7084">
              <w:rPr>
                <w:color w:val="002060"/>
              </w:rPr>
              <w:t xml:space="preserve">(POLISPORTIVA FUTURA A.D.) </w:t>
            </w:r>
          </w:p>
        </w:tc>
      </w:tr>
      <w:tr w:rsidR="009A1B14" w:rsidRPr="00EE7084" w14:paraId="11040F21" w14:textId="77777777" w:rsidTr="001416B9">
        <w:tc>
          <w:tcPr>
            <w:tcW w:w="2200" w:type="dxa"/>
            <w:tcMar>
              <w:top w:w="20" w:type="dxa"/>
              <w:left w:w="20" w:type="dxa"/>
              <w:bottom w:w="20" w:type="dxa"/>
              <w:right w:w="20" w:type="dxa"/>
            </w:tcMar>
            <w:vAlign w:val="center"/>
            <w:hideMark/>
          </w:tcPr>
          <w:p w14:paraId="00E05F35" w14:textId="77777777" w:rsidR="009A1B14" w:rsidRPr="00EE7084" w:rsidRDefault="009A1B14" w:rsidP="001416B9">
            <w:pPr>
              <w:pStyle w:val="movimento"/>
              <w:rPr>
                <w:color w:val="002060"/>
              </w:rPr>
            </w:pPr>
            <w:r w:rsidRPr="00EE7084">
              <w:rPr>
                <w:color w:val="002060"/>
              </w:rPr>
              <w:t>ROSSINI FRANCESCO</w:t>
            </w:r>
          </w:p>
        </w:tc>
        <w:tc>
          <w:tcPr>
            <w:tcW w:w="2200" w:type="dxa"/>
            <w:tcMar>
              <w:top w:w="20" w:type="dxa"/>
              <w:left w:w="20" w:type="dxa"/>
              <w:bottom w:w="20" w:type="dxa"/>
              <w:right w:w="20" w:type="dxa"/>
            </w:tcMar>
            <w:vAlign w:val="center"/>
            <w:hideMark/>
          </w:tcPr>
          <w:p w14:paraId="3AB11932" w14:textId="77777777" w:rsidR="009A1B14" w:rsidRPr="00EE7084" w:rsidRDefault="009A1B14" w:rsidP="001416B9">
            <w:pPr>
              <w:pStyle w:val="movimento2"/>
              <w:rPr>
                <w:color w:val="002060"/>
              </w:rPr>
            </w:pPr>
            <w:r w:rsidRPr="00EE7084">
              <w:rPr>
                <w:color w:val="002060"/>
              </w:rPr>
              <w:t xml:space="preserve">(REAL FABRIANO </w:t>
            </w:r>
            <w:proofErr w:type="spellStart"/>
            <w:proofErr w:type="gramStart"/>
            <w:r w:rsidRPr="00EE7084">
              <w:rPr>
                <w:color w:val="002060"/>
              </w:rPr>
              <w:t>sq.B</w:t>
            </w:r>
            <w:proofErr w:type="spellEnd"/>
            <w:proofErr w:type="gramEnd"/>
            <w:r w:rsidRPr="00EE7084">
              <w:rPr>
                <w:color w:val="002060"/>
              </w:rPr>
              <w:t xml:space="preserve">) </w:t>
            </w:r>
          </w:p>
        </w:tc>
        <w:tc>
          <w:tcPr>
            <w:tcW w:w="800" w:type="dxa"/>
            <w:tcMar>
              <w:top w:w="20" w:type="dxa"/>
              <w:left w:w="20" w:type="dxa"/>
              <w:bottom w:w="20" w:type="dxa"/>
              <w:right w:w="20" w:type="dxa"/>
            </w:tcMar>
            <w:vAlign w:val="center"/>
            <w:hideMark/>
          </w:tcPr>
          <w:p w14:paraId="37205BB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F6A9A5F" w14:textId="77777777" w:rsidR="009A1B14" w:rsidRPr="00EE7084" w:rsidRDefault="009A1B14" w:rsidP="001416B9">
            <w:pPr>
              <w:pStyle w:val="movimento"/>
              <w:rPr>
                <w:color w:val="002060"/>
              </w:rPr>
            </w:pPr>
            <w:r w:rsidRPr="00EE7084">
              <w:rPr>
                <w:color w:val="002060"/>
              </w:rPr>
              <w:t>AGOUZAL ANWAR</w:t>
            </w:r>
          </w:p>
        </w:tc>
        <w:tc>
          <w:tcPr>
            <w:tcW w:w="2200" w:type="dxa"/>
            <w:tcMar>
              <w:top w:w="20" w:type="dxa"/>
              <w:left w:w="20" w:type="dxa"/>
              <w:bottom w:w="20" w:type="dxa"/>
              <w:right w:w="20" w:type="dxa"/>
            </w:tcMar>
            <w:vAlign w:val="center"/>
            <w:hideMark/>
          </w:tcPr>
          <w:p w14:paraId="67B11F20" w14:textId="77777777" w:rsidR="009A1B14" w:rsidRPr="00EE7084" w:rsidRDefault="009A1B14" w:rsidP="001416B9">
            <w:pPr>
              <w:pStyle w:val="movimento2"/>
              <w:rPr>
                <w:color w:val="002060"/>
              </w:rPr>
            </w:pPr>
            <w:r w:rsidRPr="00EE7084">
              <w:rPr>
                <w:color w:val="002060"/>
              </w:rPr>
              <w:t xml:space="preserve">(SPECIAL ONE SPORTING CLUB) </w:t>
            </w:r>
          </w:p>
        </w:tc>
      </w:tr>
      <w:tr w:rsidR="009A1B14" w:rsidRPr="00EE7084" w14:paraId="31BBBB91" w14:textId="77777777" w:rsidTr="001416B9">
        <w:tc>
          <w:tcPr>
            <w:tcW w:w="2200" w:type="dxa"/>
            <w:tcMar>
              <w:top w:w="20" w:type="dxa"/>
              <w:left w:w="20" w:type="dxa"/>
              <w:bottom w:w="20" w:type="dxa"/>
              <w:right w:w="20" w:type="dxa"/>
            </w:tcMar>
            <w:vAlign w:val="center"/>
            <w:hideMark/>
          </w:tcPr>
          <w:p w14:paraId="63C52C2B" w14:textId="77777777" w:rsidR="009A1B14" w:rsidRPr="00EE7084" w:rsidRDefault="009A1B14" w:rsidP="001416B9">
            <w:pPr>
              <w:pStyle w:val="movimento"/>
              <w:rPr>
                <w:color w:val="002060"/>
              </w:rPr>
            </w:pPr>
            <w:r w:rsidRPr="00EE7084">
              <w:rPr>
                <w:color w:val="002060"/>
              </w:rPr>
              <w:t>BARTOLACCI PIETRO</w:t>
            </w:r>
          </w:p>
        </w:tc>
        <w:tc>
          <w:tcPr>
            <w:tcW w:w="2200" w:type="dxa"/>
            <w:tcMar>
              <w:top w:w="20" w:type="dxa"/>
              <w:left w:w="20" w:type="dxa"/>
              <w:bottom w:w="20" w:type="dxa"/>
              <w:right w:w="20" w:type="dxa"/>
            </w:tcMar>
            <w:vAlign w:val="center"/>
            <w:hideMark/>
          </w:tcPr>
          <w:p w14:paraId="1E3C5CE4" w14:textId="77777777" w:rsidR="009A1B14" w:rsidRPr="00EE7084" w:rsidRDefault="009A1B14" w:rsidP="001416B9">
            <w:pPr>
              <w:pStyle w:val="movimento2"/>
              <w:rPr>
                <w:color w:val="002060"/>
              </w:rPr>
            </w:pPr>
            <w:r w:rsidRPr="00EE7084">
              <w:rPr>
                <w:color w:val="002060"/>
              </w:rPr>
              <w:t xml:space="preserve">(URBINO CALCIO A 5) </w:t>
            </w:r>
          </w:p>
        </w:tc>
        <w:tc>
          <w:tcPr>
            <w:tcW w:w="800" w:type="dxa"/>
            <w:tcMar>
              <w:top w:w="20" w:type="dxa"/>
              <w:left w:w="20" w:type="dxa"/>
              <w:bottom w:w="20" w:type="dxa"/>
              <w:right w:w="20" w:type="dxa"/>
            </w:tcMar>
            <w:vAlign w:val="center"/>
            <w:hideMark/>
          </w:tcPr>
          <w:p w14:paraId="0CC4668E"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59F1340" w14:textId="77777777" w:rsidR="009A1B14" w:rsidRPr="00EE7084" w:rsidRDefault="009A1B14" w:rsidP="001416B9">
            <w:pPr>
              <w:pStyle w:val="movimento"/>
              <w:rPr>
                <w:color w:val="002060"/>
              </w:rPr>
            </w:pPr>
            <w:r w:rsidRPr="00EE7084">
              <w:rPr>
                <w:color w:val="002060"/>
              </w:rPr>
              <w:t>MOUAOUI ABDERRAHMANE</w:t>
            </w:r>
          </w:p>
        </w:tc>
        <w:tc>
          <w:tcPr>
            <w:tcW w:w="2200" w:type="dxa"/>
            <w:tcMar>
              <w:top w:w="20" w:type="dxa"/>
              <w:left w:w="20" w:type="dxa"/>
              <w:bottom w:w="20" w:type="dxa"/>
              <w:right w:w="20" w:type="dxa"/>
            </w:tcMar>
            <w:vAlign w:val="center"/>
            <w:hideMark/>
          </w:tcPr>
          <w:p w14:paraId="22B26AE6" w14:textId="77777777" w:rsidR="009A1B14" w:rsidRPr="00EE7084" w:rsidRDefault="009A1B14" w:rsidP="001416B9">
            <w:pPr>
              <w:pStyle w:val="movimento2"/>
              <w:rPr>
                <w:color w:val="002060"/>
              </w:rPr>
            </w:pPr>
            <w:r w:rsidRPr="00EE7084">
              <w:rPr>
                <w:color w:val="002060"/>
              </w:rPr>
              <w:t xml:space="preserve">(URBINO CALCIO A 5) </w:t>
            </w:r>
          </w:p>
        </w:tc>
      </w:tr>
      <w:tr w:rsidR="009A1B14" w:rsidRPr="00EE7084" w14:paraId="0EA1EBDE" w14:textId="77777777" w:rsidTr="001416B9">
        <w:tc>
          <w:tcPr>
            <w:tcW w:w="2200" w:type="dxa"/>
            <w:tcMar>
              <w:top w:w="20" w:type="dxa"/>
              <w:left w:w="20" w:type="dxa"/>
              <w:bottom w:w="20" w:type="dxa"/>
              <w:right w:w="20" w:type="dxa"/>
            </w:tcMar>
            <w:vAlign w:val="center"/>
            <w:hideMark/>
          </w:tcPr>
          <w:p w14:paraId="0A17847E" w14:textId="77777777" w:rsidR="009A1B14" w:rsidRPr="00EE7084" w:rsidRDefault="009A1B14" w:rsidP="001416B9">
            <w:pPr>
              <w:pStyle w:val="movimento"/>
              <w:rPr>
                <w:color w:val="002060"/>
              </w:rPr>
            </w:pPr>
            <w:r w:rsidRPr="00EE7084">
              <w:rPr>
                <w:color w:val="002060"/>
              </w:rPr>
              <w:t>FLORIO VINCENZO</w:t>
            </w:r>
          </w:p>
        </w:tc>
        <w:tc>
          <w:tcPr>
            <w:tcW w:w="2200" w:type="dxa"/>
            <w:tcMar>
              <w:top w:w="20" w:type="dxa"/>
              <w:left w:w="20" w:type="dxa"/>
              <w:bottom w:w="20" w:type="dxa"/>
              <w:right w:w="20" w:type="dxa"/>
            </w:tcMar>
            <w:vAlign w:val="center"/>
            <w:hideMark/>
          </w:tcPr>
          <w:p w14:paraId="43428EF2" w14:textId="77777777" w:rsidR="009A1B14" w:rsidRPr="00EE7084" w:rsidRDefault="009A1B14" w:rsidP="001416B9">
            <w:pPr>
              <w:pStyle w:val="movimento2"/>
              <w:rPr>
                <w:color w:val="002060"/>
              </w:rPr>
            </w:pPr>
            <w:r w:rsidRPr="00EE7084">
              <w:rPr>
                <w:color w:val="002060"/>
              </w:rPr>
              <w:t xml:space="preserve">(VIRTUS AURORA C5) </w:t>
            </w:r>
          </w:p>
        </w:tc>
        <w:tc>
          <w:tcPr>
            <w:tcW w:w="800" w:type="dxa"/>
            <w:tcMar>
              <w:top w:w="20" w:type="dxa"/>
              <w:left w:w="20" w:type="dxa"/>
              <w:bottom w:w="20" w:type="dxa"/>
              <w:right w:w="20" w:type="dxa"/>
            </w:tcMar>
            <w:vAlign w:val="center"/>
            <w:hideMark/>
          </w:tcPr>
          <w:p w14:paraId="6B72A417"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80DFFD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C1BB956" w14:textId="77777777" w:rsidR="009A1B14" w:rsidRPr="00EE7084" w:rsidRDefault="009A1B14" w:rsidP="001416B9">
            <w:pPr>
              <w:pStyle w:val="movimento2"/>
              <w:rPr>
                <w:color w:val="002060"/>
              </w:rPr>
            </w:pPr>
            <w:r w:rsidRPr="00EE7084">
              <w:rPr>
                <w:color w:val="002060"/>
              </w:rPr>
              <w:t> </w:t>
            </w:r>
          </w:p>
        </w:tc>
      </w:tr>
    </w:tbl>
    <w:p w14:paraId="74E24C08"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18587383" w14:textId="77777777" w:rsidTr="001416B9">
        <w:tc>
          <w:tcPr>
            <w:tcW w:w="2200" w:type="dxa"/>
            <w:tcMar>
              <w:top w:w="20" w:type="dxa"/>
              <w:left w:w="20" w:type="dxa"/>
              <w:bottom w:w="20" w:type="dxa"/>
              <w:right w:w="20" w:type="dxa"/>
            </w:tcMar>
            <w:vAlign w:val="center"/>
            <w:hideMark/>
          </w:tcPr>
          <w:p w14:paraId="288BCB70" w14:textId="77777777" w:rsidR="009A1B14" w:rsidRPr="00EE7084" w:rsidRDefault="009A1B14" w:rsidP="001416B9">
            <w:pPr>
              <w:pStyle w:val="movimento"/>
              <w:rPr>
                <w:color w:val="002060"/>
              </w:rPr>
            </w:pPr>
            <w:r w:rsidRPr="00EE7084">
              <w:rPr>
                <w:color w:val="002060"/>
              </w:rPr>
              <w:t>AVIANO ANDREA</w:t>
            </w:r>
          </w:p>
        </w:tc>
        <w:tc>
          <w:tcPr>
            <w:tcW w:w="2200" w:type="dxa"/>
            <w:tcMar>
              <w:top w:w="20" w:type="dxa"/>
              <w:left w:w="20" w:type="dxa"/>
              <w:bottom w:w="20" w:type="dxa"/>
              <w:right w:w="20" w:type="dxa"/>
            </w:tcMar>
            <w:vAlign w:val="center"/>
            <w:hideMark/>
          </w:tcPr>
          <w:p w14:paraId="16085D2F" w14:textId="77777777" w:rsidR="009A1B14" w:rsidRPr="00EE7084" w:rsidRDefault="009A1B14" w:rsidP="001416B9">
            <w:pPr>
              <w:pStyle w:val="movimento2"/>
              <w:rPr>
                <w:color w:val="002060"/>
              </w:rPr>
            </w:pPr>
            <w:r w:rsidRPr="00EE7084">
              <w:rPr>
                <w:color w:val="002060"/>
              </w:rPr>
              <w:t xml:space="preserve">(ANKON NOVA MARMI) </w:t>
            </w:r>
          </w:p>
        </w:tc>
        <w:tc>
          <w:tcPr>
            <w:tcW w:w="800" w:type="dxa"/>
            <w:tcMar>
              <w:top w:w="20" w:type="dxa"/>
              <w:left w:w="20" w:type="dxa"/>
              <w:bottom w:w="20" w:type="dxa"/>
              <w:right w:w="20" w:type="dxa"/>
            </w:tcMar>
            <w:vAlign w:val="center"/>
            <w:hideMark/>
          </w:tcPr>
          <w:p w14:paraId="59EB9137"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D2ECD36" w14:textId="77777777" w:rsidR="009A1B14" w:rsidRPr="00EE7084" w:rsidRDefault="009A1B14" w:rsidP="001416B9">
            <w:pPr>
              <w:pStyle w:val="movimento"/>
              <w:rPr>
                <w:color w:val="002060"/>
              </w:rPr>
            </w:pPr>
            <w:r w:rsidRPr="00EE7084">
              <w:rPr>
                <w:color w:val="002060"/>
              </w:rPr>
              <w:t>NICCOLINI RICCARDO</w:t>
            </w:r>
          </w:p>
        </w:tc>
        <w:tc>
          <w:tcPr>
            <w:tcW w:w="2200" w:type="dxa"/>
            <w:tcMar>
              <w:top w:w="20" w:type="dxa"/>
              <w:left w:w="20" w:type="dxa"/>
              <w:bottom w:w="20" w:type="dxa"/>
              <w:right w:w="20" w:type="dxa"/>
            </w:tcMar>
            <w:vAlign w:val="center"/>
            <w:hideMark/>
          </w:tcPr>
          <w:p w14:paraId="47836F7A" w14:textId="77777777" w:rsidR="009A1B14" w:rsidRPr="00EE7084" w:rsidRDefault="009A1B14" w:rsidP="001416B9">
            <w:pPr>
              <w:pStyle w:val="movimento2"/>
              <w:rPr>
                <w:color w:val="002060"/>
              </w:rPr>
            </w:pPr>
            <w:r w:rsidRPr="00EE7084">
              <w:rPr>
                <w:color w:val="002060"/>
              </w:rPr>
              <w:t xml:space="preserve">(ANKON NOVA MARMI) </w:t>
            </w:r>
          </w:p>
        </w:tc>
      </w:tr>
      <w:tr w:rsidR="009A1B14" w:rsidRPr="00EE7084" w14:paraId="622C45DA" w14:textId="77777777" w:rsidTr="001416B9">
        <w:tc>
          <w:tcPr>
            <w:tcW w:w="2200" w:type="dxa"/>
            <w:tcMar>
              <w:top w:w="20" w:type="dxa"/>
              <w:left w:w="20" w:type="dxa"/>
              <w:bottom w:w="20" w:type="dxa"/>
              <w:right w:w="20" w:type="dxa"/>
            </w:tcMar>
            <w:vAlign w:val="center"/>
            <w:hideMark/>
          </w:tcPr>
          <w:p w14:paraId="14543A6A" w14:textId="77777777" w:rsidR="009A1B14" w:rsidRPr="00EE7084" w:rsidRDefault="009A1B14" w:rsidP="001416B9">
            <w:pPr>
              <w:pStyle w:val="movimento"/>
              <w:rPr>
                <w:color w:val="002060"/>
              </w:rPr>
            </w:pPr>
            <w:r w:rsidRPr="00EE7084">
              <w:rPr>
                <w:color w:val="002060"/>
              </w:rPr>
              <w:t>BARLETTA MARCO</w:t>
            </w:r>
          </w:p>
        </w:tc>
        <w:tc>
          <w:tcPr>
            <w:tcW w:w="2200" w:type="dxa"/>
            <w:tcMar>
              <w:top w:w="20" w:type="dxa"/>
              <w:left w:w="20" w:type="dxa"/>
              <w:bottom w:w="20" w:type="dxa"/>
              <w:right w:w="20" w:type="dxa"/>
            </w:tcMar>
            <w:vAlign w:val="center"/>
            <w:hideMark/>
          </w:tcPr>
          <w:p w14:paraId="7E51B578" w14:textId="77777777" w:rsidR="009A1B14" w:rsidRPr="00EE7084" w:rsidRDefault="009A1B14" w:rsidP="001416B9">
            <w:pPr>
              <w:pStyle w:val="movimento2"/>
              <w:rPr>
                <w:color w:val="002060"/>
              </w:rPr>
            </w:pPr>
            <w:r w:rsidRPr="00EE7084">
              <w:rPr>
                <w:color w:val="002060"/>
              </w:rPr>
              <w:t xml:space="preserve">(CANTINE RIUNITE CSI) </w:t>
            </w:r>
          </w:p>
        </w:tc>
        <w:tc>
          <w:tcPr>
            <w:tcW w:w="800" w:type="dxa"/>
            <w:tcMar>
              <w:top w:w="20" w:type="dxa"/>
              <w:left w:w="20" w:type="dxa"/>
              <w:bottom w:w="20" w:type="dxa"/>
              <w:right w:w="20" w:type="dxa"/>
            </w:tcMar>
            <w:vAlign w:val="center"/>
            <w:hideMark/>
          </w:tcPr>
          <w:p w14:paraId="1FABA8F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77CF20E" w14:textId="77777777" w:rsidR="009A1B14" w:rsidRPr="00EE7084" w:rsidRDefault="009A1B14" w:rsidP="001416B9">
            <w:pPr>
              <w:pStyle w:val="movimento"/>
              <w:rPr>
                <w:color w:val="002060"/>
              </w:rPr>
            </w:pPr>
            <w:r w:rsidRPr="00EE7084">
              <w:rPr>
                <w:color w:val="002060"/>
              </w:rPr>
              <w:t>RANZUGLIA MICHELE</w:t>
            </w:r>
          </w:p>
        </w:tc>
        <w:tc>
          <w:tcPr>
            <w:tcW w:w="2200" w:type="dxa"/>
            <w:tcMar>
              <w:top w:w="20" w:type="dxa"/>
              <w:left w:w="20" w:type="dxa"/>
              <w:bottom w:w="20" w:type="dxa"/>
              <w:right w:w="20" w:type="dxa"/>
            </w:tcMar>
            <w:vAlign w:val="center"/>
            <w:hideMark/>
          </w:tcPr>
          <w:p w14:paraId="2F5EC805" w14:textId="77777777" w:rsidR="009A1B14" w:rsidRPr="00EE7084" w:rsidRDefault="009A1B14" w:rsidP="001416B9">
            <w:pPr>
              <w:pStyle w:val="movimento2"/>
              <w:rPr>
                <w:color w:val="002060"/>
              </w:rPr>
            </w:pPr>
            <w:r w:rsidRPr="00EE7084">
              <w:rPr>
                <w:color w:val="002060"/>
              </w:rPr>
              <w:t xml:space="preserve">(CANTINE RIUNITE CSI) </w:t>
            </w:r>
          </w:p>
        </w:tc>
      </w:tr>
      <w:tr w:rsidR="009A1B14" w:rsidRPr="00EE7084" w14:paraId="204FFA4E" w14:textId="77777777" w:rsidTr="001416B9">
        <w:tc>
          <w:tcPr>
            <w:tcW w:w="2200" w:type="dxa"/>
            <w:tcMar>
              <w:top w:w="20" w:type="dxa"/>
              <w:left w:w="20" w:type="dxa"/>
              <w:bottom w:w="20" w:type="dxa"/>
              <w:right w:w="20" w:type="dxa"/>
            </w:tcMar>
            <w:vAlign w:val="center"/>
            <w:hideMark/>
          </w:tcPr>
          <w:p w14:paraId="57809476" w14:textId="77777777" w:rsidR="009A1B14" w:rsidRPr="00EE7084" w:rsidRDefault="009A1B14" w:rsidP="001416B9">
            <w:pPr>
              <w:pStyle w:val="movimento"/>
              <w:rPr>
                <w:color w:val="002060"/>
              </w:rPr>
            </w:pPr>
            <w:r w:rsidRPr="00EE7084">
              <w:rPr>
                <w:color w:val="002060"/>
              </w:rPr>
              <w:t>CICCONI ALESSIO</w:t>
            </w:r>
          </w:p>
        </w:tc>
        <w:tc>
          <w:tcPr>
            <w:tcW w:w="2200" w:type="dxa"/>
            <w:tcMar>
              <w:top w:w="20" w:type="dxa"/>
              <w:left w:w="20" w:type="dxa"/>
              <w:bottom w:w="20" w:type="dxa"/>
              <w:right w:w="20" w:type="dxa"/>
            </w:tcMar>
            <w:vAlign w:val="center"/>
            <w:hideMark/>
          </w:tcPr>
          <w:p w14:paraId="7ACC4BA7" w14:textId="77777777" w:rsidR="009A1B14" w:rsidRPr="00EE7084" w:rsidRDefault="009A1B14" w:rsidP="001416B9">
            <w:pPr>
              <w:pStyle w:val="movimento2"/>
              <w:rPr>
                <w:color w:val="002060"/>
              </w:rPr>
            </w:pPr>
            <w:r w:rsidRPr="00EE7084">
              <w:rPr>
                <w:color w:val="002060"/>
              </w:rPr>
              <w:t xml:space="preserve">(CASELLE) </w:t>
            </w:r>
          </w:p>
        </w:tc>
        <w:tc>
          <w:tcPr>
            <w:tcW w:w="800" w:type="dxa"/>
            <w:tcMar>
              <w:top w:w="20" w:type="dxa"/>
              <w:left w:w="20" w:type="dxa"/>
              <w:bottom w:w="20" w:type="dxa"/>
              <w:right w:w="20" w:type="dxa"/>
            </w:tcMar>
            <w:vAlign w:val="center"/>
            <w:hideMark/>
          </w:tcPr>
          <w:p w14:paraId="0A7F4F3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10F9D84" w14:textId="77777777" w:rsidR="009A1B14" w:rsidRPr="00EE7084" w:rsidRDefault="009A1B14" w:rsidP="001416B9">
            <w:pPr>
              <w:pStyle w:val="movimento"/>
              <w:rPr>
                <w:color w:val="002060"/>
              </w:rPr>
            </w:pPr>
            <w:r w:rsidRPr="00EE7084">
              <w:rPr>
                <w:color w:val="002060"/>
              </w:rPr>
              <w:t>MENGHINI DARIO</w:t>
            </w:r>
          </w:p>
        </w:tc>
        <w:tc>
          <w:tcPr>
            <w:tcW w:w="2200" w:type="dxa"/>
            <w:tcMar>
              <w:top w:w="20" w:type="dxa"/>
              <w:left w:w="20" w:type="dxa"/>
              <w:bottom w:w="20" w:type="dxa"/>
              <w:right w:w="20" w:type="dxa"/>
            </w:tcMar>
            <w:vAlign w:val="center"/>
            <w:hideMark/>
          </w:tcPr>
          <w:p w14:paraId="5F1AC04C" w14:textId="77777777" w:rsidR="009A1B14" w:rsidRPr="00EE7084" w:rsidRDefault="009A1B14" w:rsidP="001416B9">
            <w:pPr>
              <w:pStyle w:val="movimento2"/>
              <w:rPr>
                <w:color w:val="002060"/>
              </w:rPr>
            </w:pPr>
            <w:r w:rsidRPr="00EE7084">
              <w:rPr>
                <w:color w:val="002060"/>
              </w:rPr>
              <w:t xml:space="preserve">(CIRCOLO COLLODI CALCIO 5) </w:t>
            </w:r>
          </w:p>
        </w:tc>
      </w:tr>
      <w:tr w:rsidR="009A1B14" w:rsidRPr="00EE7084" w14:paraId="745A2A48" w14:textId="77777777" w:rsidTr="001416B9">
        <w:tc>
          <w:tcPr>
            <w:tcW w:w="2200" w:type="dxa"/>
            <w:tcMar>
              <w:top w:w="20" w:type="dxa"/>
              <w:left w:w="20" w:type="dxa"/>
              <w:bottom w:w="20" w:type="dxa"/>
              <w:right w:w="20" w:type="dxa"/>
            </w:tcMar>
            <w:vAlign w:val="center"/>
            <w:hideMark/>
          </w:tcPr>
          <w:p w14:paraId="37423BE2" w14:textId="77777777" w:rsidR="009A1B14" w:rsidRPr="00EE7084" w:rsidRDefault="009A1B14" w:rsidP="001416B9">
            <w:pPr>
              <w:pStyle w:val="movimento"/>
              <w:rPr>
                <w:color w:val="002060"/>
              </w:rPr>
            </w:pPr>
            <w:r w:rsidRPr="00EE7084">
              <w:rPr>
                <w:color w:val="002060"/>
              </w:rPr>
              <w:t>SPADARO ANGELO</w:t>
            </w:r>
          </w:p>
        </w:tc>
        <w:tc>
          <w:tcPr>
            <w:tcW w:w="2200" w:type="dxa"/>
            <w:tcMar>
              <w:top w:w="20" w:type="dxa"/>
              <w:left w:w="20" w:type="dxa"/>
              <w:bottom w:w="20" w:type="dxa"/>
              <w:right w:w="20" w:type="dxa"/>
            </w:tcMar>
            <w:vAlign w:val="center"/>
            <w:hideMark/>
          </w:tcPr>
          <w:p w14:paraId="030013C3" w14:textId="77777777" w:rsidR="009A1B14" w:rsidRPr="00EE7084" w:rsidRDefault="009A1B14" w:rsidP="001416B9">
            <w:pPr>
              <w:pStyle w:val="movimento2"/>
              <w:rPr>
                <w:color w:val="002060"/>
              </w:rPr>
            </w:pPr>
            <w:r w:rsidRPr="00EE7084">
              <w:rPr>
                <w:color w:val="002060"/>
              </w:rPr>
              <w:t xml:space="preserve">(CIRCOLO COLLODI CALCIO 5) </w:t>
            </w:r>
          </w:p>
        </w:tc>
        <w:tc>
          <w:tcPr>
            <w:tcW w:w="800" w:type="dxa"/>
            <w:tcMar>
              <w:top w:w="20" w:type="dxa"/>
              <w:left w:w="20" w:type="dxa"/>
              <w:bottom w:w="20" w:type="dxa"/>
              <w:right w:w="20" w:type="dxa"/>
            </w:tcMar>
            <w:vAlign w:val="center"/>
            <w:hideMark/>
          </w:tcPr>
          <w:p w14:paraId="3502DE5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A182917" w14:textId="77777777" w:rsidR="009A1B14" w:rsidRPr="00EE7084" w:rsidRDefault="009A1B14" w:rsidP="001416B9">
            <w:pPr>
              <w:pStyle w:val="movimento"/>
              <w:rPr>
                <w:color w:val="002060"/>
              </w:rPr>
            </w:pPr>
            <w:r w:rsidRPr="00EE7084">
              <w:rPr>
                <w:color w:val="002060"/>
              </w:rPr>
              <w:t>GRASSELLI DENNY</w:t>
            </w:r>
          </w:p>
        </w:tc>
        <w:tc>
          <w:tcPr>
            <w:tcW w:w="2200" w:type="dxa"/>
            <w:tcMar>
              <w:top w:w="20" w:type="dxa"/>
              <w:left w:w="20" w:type="dxa"/>
              <w:bottom w:w="20" w:type="dxa"/>
              <w:right w:w="20" w:type="dxa"/>
            </w:tcMar>
            <w:vAlign w:val="center"/>
            <w:hideMark/>
          </w:tcPr>
          <w:p w14:paraId="1BED2968" w14:textId="77777777" w:rsidR="009A1B14" w:rsidRPr="00EE7084" w:rsidRDefault="009A1B14" w:rsidP="001416B9">
            <w:pPr>
              <w:pStyle w:val="movimento2"/>
              <w:rPr>
                <w:color w:val="002060"/>
              </w:rPr>
            </w:pPr>
            <w:r w:rsidRPr="00EE7084">
              <w:rPr>
                <w:color w:val="002060"/>
              </w:rPr>
              <w:t xml:space="preserve">(EUROPE TT) </w:t>
            </w:r>
          </w:p>
        </w:tc>
      </w:tr>
      <w:tr w:rsidR="009A1B14" w:rsidRPr="00EE7084" w14:paraId="79D63BDF" w14:textId="77777777" w:rsidTr="001416B9">
        <w:tc>
          <w:tcPr>
            <w:tcW w:w="2200" w:type="dxa"/>
            <w:tcMar>
              <w:top w:w="20" w:type="dxa"/>
              <w:left w:w="20" w:type="dxa"/>
              <w:bottom w:w="20" w:type="dxa"/>
              <w:right w:w="20" w:type="dxa"/>
            </w:tcMar>
            <w:vAlign w:val="center"/>
            <w:hideMark/>
          </w:tcPr>
          <w:p w14:paraId="42151281" w14:textId="77777777" w:rsidR="009A1B14" w:rsidRPr="00EE7084" w:rsidRDefault="009A1B14" w:rsidP="001416B9">
            <w:pPr>
              <w:pStyle w:val="movimento"/>
              <w:rPr>
                <w:color w:val="002060"/>
              </w:rPr>
            </w:pPr>
            <w:r w:rsidRPr="00EE7084">
              <w:rPr>
                <w:color w:val="002060"/>
              </w:rPr>
              <w:t>MALAVOLTA MICHELE</w:t>
            </w:r>
          </w:p>
        </w:tc>
        <w:tc>
          <w:tcPr>
            <w:tcW w:w="2200" w:type="dxa"/>
            <w:tcMar>
              <w:top w:w="20" w:type="dxa"/>
              <w:left w:w="20" w:type="dxa"/>
              <w:bottom w:w="20" w:type="dxa"/>
              <w:right w:w="20" w:type="dxa"/>
            </w:tcMar>
            <w:vAlign w:val="center"/>
            <w:hideMark/>
          </w:tcPr>
          <w:p w14:paraId="3D73AC90" w14:textId="77777777" w:rsidR="009A1B14" w:rsidRPr="00EE7084" w:rsidRDefault="009A1B14" w:rsidP="001416B9">
            <w:pPr>
              <w:pStyle w:val="movimento2"/>
              <w:rPr>
                <w:color w:val="002060"/>
              </w:rPr>
            </w:pPr>
            <w:r w:rsidRPr="00EE7084">
              <w:rPr>
                <w:color w:val="002060"/>
              </w:rPr>
              <w:t xml:space="preserve">(EUROPE TT) </w:t>
            </w:r>
          </w:p>
        </w:tc>
        <w:tc>
          <w:tcPr>
            <w:tcW w:w="800" w:type="dxa"/>
            <w:tcMar>
              <w:top w:w="20" w:type="dxa"/>
              <w:left w:w="20" w:type="dxa"/>
              <w:bottom w:w="20" w:type="dxa"/>
              <w:right w:w="20" w:type="dxa"/>
            </w:tcMar>
            <w:vAlign w:val="center"/>
            <w:hideMark/>
          </w:tcPr>
          <w:p w14:paraId="19AFF804"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ECA73EB" w14:textId="77777777" w:rsidR="009A1B14" w:rsidRPr="00EE7084" w:rsidRDefault="009A1B14" w:rsidP="001416B9">
            <w:pPr>
              <w:pStyle w:val="movimento"/>
              <w:rPr>
                <w:color w:val="002060"/>
              </w:rPr>
            </w:pPr>
            <w:r w:rsidRPr="00EE7084">
              <w:rPr>
                <w:color w:val="002060"/>
              </w:rPr>
              <w:t>ZARFAOUI AMINE</w:t>
            </w:r>
          </w:p>
        </w:tc>
        <w:tc>
          <w:tcPr>
            <w:tcW w:w="2200" w:type="dxa"/>
            <w:tcMar>
              <w:top w:w="20" w:type="dxa"/>
              <w:left w:w="20" w:type="dxa"/>
              <w:bottom w:w="20" w:type="dxa"/>
              <w:right w:w="20" w:type="dxa"/>
            </w:tcMar>
            <w:vAlign w:val="center"/>
            <w:hideMark/>
          </w:tcPr>
          <w:p w14:paraId="07CDB645" w14:textId="77777777" w:rsidR="009A1B14" w:rsidRPr="00EE7084" w:rsidRDefault="009A1B14" w:rsidP="001416B9">
            <w:pPr>
              <w:pStyle w:val="movimento2"/>
              <w:rPr>
                <w:color w:val="002060"/>
              </w:rPr>
            </w:pPr>
            <w:r w:rsidRPr="00EE7084">
              <w:rPr>
                <w:color w:val="002060"/>
              </w:rPr>
              <w:t xml:space="preserve">(FABRIANO CALCIO A 5 2023) </w:t>
            </w:r>
          </w:p>
        </w:tc>
      </w:tr>
      <w:tr w:rsidR="009A1B14" w:rsidRPr="00EE7084" w14:paraId="71CE95AB" w14:textId="77777777" w:rsidTr="001416B9">
        <w:tc>
          <w:tcPr>
            <w:tcW w:w="2200" w:type="dxa"/>
            <w:tcMar>
              <w:top w:w="20" w:type="dxa"/>
              <w:left w:w="20" w:type="dxa"/>
              <w:bottom w:w="20" w:type="dxa"/>
              <w:right w:w="20" w:type="dxa"/>
            </w:tcMar>
            <w:vAlign w:val="center"/>
            <w:hideMark/>
          </w:tcPr>
          <w:p w14:paraId="2AC3CCCE" w14:textId="77777777" w:rsidR="009A1B14" w:rsidRPr="00EE7084" w:rsidRDefault="009A1B14" w:rsidP="001416B9">
            <w:pPr>
              <w:pStyle w:val="movimento"/>
              <w:rPr>
                <w:color w:val="002060"/>
              </w:rPr>
            </w:pPr>
            <w:r w:rsidRPr="00EE7084">
              <w:rPr>
                <w:color w:val="002060"/>
              </w:rPr>
              <w:t>CATTARULLA DANILO</w:t>
            </w:r>
          </w:p>
        </w:tc>
        <w:tc>
          <w:tcPr>
            <w:tcW w:w="2200" w:type="dxa"/>
            <w:tcMar>
              <w:top w:w="20" w:type="dxa"/>
              <w:left w:w="20" w:type="dxa"/>
              <w:bottom w:w="20" w:type="dxa"/>
              <w:right w:w="20" w:type="dxa"/>
            </w:tcMar>
            <w:vAlign w:val="center"/>
            <w:hideMark/>
          </w:tcPr>
          <w:p w14:paraId="3494B8CD" w14:textId="77777777" w:rsidR="009A1B14" w:rsidRPr="00EE7084" w:rsidRDefault="009A1B14" w:rsidP="001416B9">
            <w:pPr>
              <w:pStyle w:val="movimento2"/>
              <w:rPr>
                <w:color w:val="002060"/>
              </w:rPr>
            </w:pPr>
            <w:r w:rsidRPr="00EE7084">
              <w:rPr>
                <w:color w:val="002060"/>
              </w:rPr>
              <w:t xml:space="preserve">(FIUMINATA) </w:t>
            </w:r>
          </w:p>
        </w:tc>
        <w:tc>
          <w:tcPr>
            <w:tcW w:w="800" w:type="dxa"/>
            <w:tcMar>
              <w:top w:w="20" w:type="dxa"/>
              <w:left w:w="20" w:type="dxa"/>
              <w:bottom w:w="20" w:type="dxa"/>
              <w:right w:w="20" w:type="dxa"/>
            </w:tcMar>
            <w:vAlign w:val="center"/>
            <w:hideMark/>
          </w:tcPr>
          <w:p w14:paraId="488272A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F746261" w14:textId="77777777" w:rsidR="009A1B14" w:rsidRPr="00EE7084" w:rsidRDefault="009A1B14" w:rsidP="001416B9">
            <w:pPr>
              <w:pStyle w:val="movimento"/>
              <w:rPr>
                <w:color w:val="002060"/>
              </w:rPr>
            </w:pPr>
            <w:r w:rsidRPr="00EE7084">
              <w:rPr>
                <w:color w:val="002060"/>
              </w:rPr>
              <w:t>DONATI CRISTIAN</w:t>
            </w:r>
          </w:p>
        </w:tc>
        <w:tc>
          <w:tcPr>
            <w:tcW w:w="2200" w:type="dxa"/>
            <w:tcMar>
              <w:top w:w="20" w:type="dxa"/>
              <w:left w:w="20" w:type="dxa"/>
              <w:bottom w:w="20" w:type="dxa"/>
              <w:right w:w="20" w:type="dxa"/>
            </w:tcMar>
            <w:vAlign w:val="center"/>
            <w:hideMark/>
          </w:tcPr>
          <w:p w14:paraId="3EEEFF8D" w14:textId="77777777" w:rsidR="009A1B14" w:rsidRPr="00EE7084" w:rsidRDefault="009A1B14" w:rsidP="001416B9">
            <w:pPr>
              <w:pStyle w:val="movimento2"/>
              <w:rPr>
                <w:color w:val="002060"/>
              </w:rPr>
            </w:pPr>
            <w:r w:rsidRPr="00EE7084">
              <w:rPr>
                <w:color w:val="002060"/>
              </w:rPr>
              <w:t xml:space="preserve">(FIUMINATA) </w:t>
            </w:r>
          </w:p>
        </w:tc>
      </w:tr>
      <w:tr w:rsidR="009A1B14" w:rsidRPr="00EE7084" w14:paraId="2EA96683" w14:textId="77777777" w:rsidTr="001416B9">
        <w:tc>
          <w:tcPr>
            <w:tcW w:w="2200" w:type="dxa"/>
            <w:tcMar>
              <w:top w:w="20" w:type="dxa"/>
              <w:left w:w="20" w:type="dxa"/>
              <w:bottom w:w="20" w:type="dxa"/>
              <w:right w:w="20" w:type="dxa"/>
            </w:tcMar>
            <w:vAlign w:val="center"/>
            <w:hideMark/>
          </w:tcPr>
          <w:p w14:paraId="1D50ABF9" w14:textId="77777777" w:rsidR="009A1B14" w:rsidRPr="00EE7084" w:rsidRDefault="009A1B14" w:rsidP="001416B9">
            <w:pPr>
              <w:pStyle w:val="movimento"/>
              <w:rPr>
                <w:color w:val="002060"/>
              </w:rPr>
            </w:pPr>
            <w:r w:rsidRPr="00EE7084">
              <w:rPr>
                <w:color w:val="002060"/>
              </w:rPr>
              <w:t>DACHAN ABDULLAH</w:t>
            </w:r>
          </w:p>
        </w:tc>
        <w:tc>
          <w:tcPr>
            <w:tcW w:w="2200" w:type="dxa"/>
            <w:tcMar>
              <w:top w:w="20" w:type="dxa"/>
              <w:left w:w="20" w:type="dxa"/>
              <w:bottom w:w="20" w:type="dxa"/>
              <w:right w:w="20" w:type="dxa"/>
            </w:tcMar>
            <w:vAlign w:val="center"/>
            <w:hideMark/>
          </w:tcPr>
          <w:p w14:paraId="3AE223AF" w14:textId="77777777" w:rsidR="009A1B14" w:rsidRPr="00EE7084" w:rsidRDefault="009A1B14" w:rsidP="001416B9">
            <w:pPr>
              <w:pStyle w:val="movimento2"/>
              <w:rPr>
                <w:color w:val="002060"/>
              </w:rPr>
            </w:pPr>
            <w:r w:rsidRPr="00EE7084">
              <w:rPr>
                <w:color w:val="002060"/>
              </w:rPr>
              <w:t xml:space="preserve">(FRASASSI C5) </w:t>
            </w:r>
          </w:p>
        </w:tc>
        <w:tc>
          <w:tcPr>
            <w:tcW w:w="800" w:type="dxa"/>
            <w:tcMar>
              <w:top w:w="20" w:type="dxa"/>
              <w:left w:w="20" w:type="dxa"/>
              <w:bottom w:w="20" w:type="dxa"/>
              <w:right w:w="20" w:type="dxa"/>
            </w:tcMar>
            <w:vAlign w:val="center"/>
            <w:hideMark/>
          </w:tcPr>
          <w:p w14:paraId="107FBB3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F3D9070" w14:textId="77777777" w:rsidR="009A1B14" w:rsidRPr="00EE7084" w:rsidRDefault="009A1B14" w:rsidP="001416B9">
            <w:pPr>
              <w:pStyle w:val="movimento"/>
              <w:rPr>
                <w:color w:val="002060"/>
              </w:rPr>
            </w:pPr>
            <w:r w:rsidRPr="00EE7084">
              <w:rPr>
                <w:color w:val="002060"/>
              </w:rPr>
              <w:t>GONNELLA ANGELO SANTE</w:t>
            </w:r>
          </w:p>
        </w:tc>
        <w:tc>
          <w:tcPr>
            <w:tcW w:w="2200" w:type="dxa"/>
            <w:tcMar>
              <w:top w:w="20" w:type="dxa"/>
              <w:left w:w="20" w:type="dxa"/>
              <w:bottom w:w="20" w:type="dxa"/>
              <w:right w:w="20" w:type="dxa"/>
            </w:tcMar>
            <w:vAlign w:val="center"/>
            <w:hideMark/>
          </w:tcPr>
          <w:p w14:paraId="47DAC44C" w14:textId="77777777" w:rsidR="009A1B14" w:rsidRPr="00EE7084" w:rsidRDefault="009A1B14" w:rsidP="001416B9">
            <w:pPr>
              <w:pStyle w:val="movimento2"/>
              <w:rPr>
                <w:color w:val="002060"/>
              </w:rPr>
            </w:pPr>
            <w:r w:rsidRPr="00EE7084">
              <w:rPr>
                <w:color w:val="002060"/>
              </w:rPr>
              <w:t xml:space="preserve">(FRASASSI C5) </w:t>
            </w:r>
          </w:p>
        </w:tc>
      </w:tr>
      <w:tr w:rsidR="009A1B14" w:rsidRPr="00EE7084" w14:paraId="4975F5ED" w14:textId="77777777" w:rsidTr="001416B9">
        <w:tc>
          <w:tcPr>
            <w:tcW w:w="2200" w:type="dxa"/>
            <w:tcMar>
              <w:top w:w="20" w:type="dxa"/>
              <w:left w:w="20" w:type="dxa"/>
              <w:bottom w:w="20" w:type="dxa"/>
              <w:right w:w="20" w:type="dxa"/>
            </w:tcMar>
            <w:vAlign w:val="center"/>
            <w:hideMark/>
          </w:tcPr>
          <w:p w14:paraId="33CE6D55" w14:textId="77777777" w:rsidR="009A1B14" w:rsidRPr="00EE7084" w:rsidRDefault="009A1B14" w:rsidP="001416B9">
            <w:pPr>
              <w:pStyle w:val="movimento"/>
              <w:rPr>
                <w:color w:val="002060"/>
              </w:rPr>
            </w:pPr>
            <w:r w:rsidRPr="00EE7084">
              <w:rPr>
                <w:color w:val="002060"/>
              </w:rPr>
              <w:t>BELARDINELLI LEONARDO</w:t>
            </w:r>
          </w:p>
        </w:tc>
        <w:tc>
          <w:tcPr>
            <w:tcW w:w="2200" w:type="dxa"/>
            <w:tcMar>
              <w:top w:w="20" w:type="dxa"/>
              <w:left w:w="20" w:type="dxa"/>
              <w:bottom w:w="20" w:type="dxa"/>
              <w:right w:w="20" w:type="dxa"/>
            </w:tcMar>
            <w:vAlign w:val="center"/>
            <w:hideMark/>
          </w:tcPr>
          <w:p w14:paraId="11452322" w14:textId="77777777" w:rsidR="009A1B14" w:rsidRPr="00EE7084" w:rsidRDefault="009A1B14" w:rsidP="001416B9">
            <w:pPr>
              <w:pStyle w:val="movimento2"/>
              <w:rPr>
                <w:color w:val="002060"/>
              </w:rPr>
            </w:pPr>
            <w:r w:rsidRPr="00EE7084">
              <w:rPr>
                <w:color w:val="002060"/>
              </w:rPr>
              <w:t xml:space="preserve">(FUTSAL ANCONA) </w:t>
            </w:r>
          </w:p>
        </w:tc>
        <w:tc>
          <w:tcPr>
            <w:tcW w:w="800" w:type="dxa"/>
            <w:tcMar>
              <w:top w:w="20" w:type="dxa"/>
              <w:left w:w="20" w:type="dxa"/>
              <w:bottom w:w="20" w:type="dxa"/>
              <w:right w:w="20" w:type="dxa"/>
            </w:tcMar>
            <w:vAlign w:val="center"/>
            <w:hideMark/>
          </w:tcPr>
          <w:p w14:paraId="24618D3F"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D745EB6" w14:textId="77777777" w:rsidR="009A1B14" w:rsidRPr="00EE7084" w:rsidRDefault="009A1B14" w:rsidP="001416B9">
            <w:pPr>
              <w:pStyle w:val="movimento"/>
              <w:rPr>
                <w:color w:val="002060"/>
              </w:rPr>
            </w:pPr>
            <w:r w:rsidRPr="00EE7084">
              <w:rPr>
                <w:color w:val="002060"/>
              </w:rPr>
              <w:t>MUNARETTO FILIPPO</w:t>
            </w:r>
          </w:p>
        </w:tc>
        <w:tc>
          <w:tcPr>
            <w:tcW w:w="2200" w:type="dxa"/>
            <w:tcMar>
              <w:top w:w="20" w:type="dxa"/>
              <w:left w:w="20" w:type="dxa"/>
              <w:bottom w:w="20" w:type="dxa"/>
              <w:right w:w="20" w:type="dxa"/>
            </w:tcMar>
            <w:vAlign w:val="center"/>
            <w:hideMark/>
          </w:tcPr>
          <w:p w14:paraId="04624822" w14:textId="77777777" w:rsidR="009A1B14" w:rsidRPr="00EE7084" w:rsidRDefault="009A1B14" w:rsidP="001416B9">
            <w:pPr>
              <w:pStyle w:val="movimento2"/>
              <w:rPr>
                <w:color w:val="002060"/>
              </w:rPr>
            </w:pPr>
            <w:r w:rsidRPr="00EE7084">
              <w:rPr>
                <w:color w:val="002060"/>
              </w:rPr>
              <w:t xml:space="preserve">(FUTSAL ANCONA) </w:t>
            </w:r>
          </w:p>
        </w:tc>
      </w:tr>
      <w:tr w:rsidR="009A1B14" w:rsidRPr="00EE7084" w14:paraId="41DD1C46" w14:textId="77777777" w:rsidTr="001416B9">
        <w:tc>
          <w:tcPr>
            <w:tcW w:w="2200" w:type="dxa"/>
            <w:tcMar>
              <w:top w:w="20" w:type="dxa"/>
              <w:left w:w="20" w:type="dxa"/>
              <w:bottom w:w="20" w:type="dxa"/>
              <w:right w:w="20" w:type="dxa"/>
            </w:tcMar>
            <w:vAlign w:val="center"/>
            <w:hideMark/>
          </w:tcPr>
          <w:p w14:paraId="4D685A11" w14:textId="77777777" w:rsidR="009A1B14" w:rsidRPr="00EE7084" w:rsidRDefault="009A1B14" w:rsidP="001416B9">
            <w:pPr>
              <w:pStyle w:val="movimento"/>
              <w:rPr>
                <w:color w:val="002060"/>
              </w:rPr>
            </w:pPr>
            <w:r w:rsidRPr="00EE7084">
              <w:rPr>
                <w:color w:val="002060"/>
              </w:rPr>
              <w:t>BEANI SERI EDOARDO</w:t>
            </w:r>
          </w:p>
        </w:tc>
        <w:tc>
          <w:tcPr>
            <w:tcW w:w="2200" w:type="dxa"/>
            <w:tcMar>
              <w:top w:w="20" w:type="dxa"/>
              <w:left w:w="20" w:type="dxa"/>
              <w:bottom w:w="20" w:type="dxa"/>
              <w:right w:w="20" w:type="dxa"/>
            </w:tcMar>
            <w:vAlign w:val="center"/>
            <w:hideMark/>
          </w:tcPr>
          <w:p w14:paraId="37541744" w14:textId="77777777" w:rsidR="009A1B14" w:rsidRPr="00EE7084" w:rsidRDefault="009A1B14" w:rsidP="001416B9">
            <w:pPr>
              <w:pStyle w:val="movimento2"/>
              <w:rPr>
                <w:color w:val="002060"/>
              </w:rPr>
            </w:pPr>
            <w:r w:rsidRPr="00EE7084">
              <w:rPr>
                <w:color w:val="002060"/>
              </w:rPr>
              <w:t xml:space="preserve">(FUTSAL COMUNANZA A.S.D.) </w:t>
            </w:r>
          </w:p>
        </w:tc>
        <w:tc>
          <w:tcPr>
            <w:tcW w:w="800" w:type="dxa"/>
            <w:tcMar>
              <w:top w:w="20" w:type="dxa"/>
              <w:left w:w="20" w:type="dxa"/>
              <w:bottom w:w="20" w:type="dxa"/>
              <w:right w:w="20" w:type="dxa"/>
            </w:tcMar>
            <w:vAlign w:val="center"/>
            <w:hideMark/>
          </w:tcPr>
          <w:p w14:paraId="300D646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CD2391C" w14:textId="77777777" w:rsidR="009A1B14" w:rsidRPr="00EE7084" w:rsidRDefault="009A1B14" w:rsidP="001416B9">
            <w:pPr>
              <w:pStyle w:val="movimento"/>
              <w:rPr>
                <w:color w:val="002060"/>
              </w:rPr>
            </w:pPr>
            <w:r w:rsidRPr="00EE7084">
              <w:rPr>
                <w:color w:val="002060"/>
              </w:rPr>
              <w:t>DE ANGELIS LUIGI</w:t>
            </w:r>
          </w:p>
        </w:tc>
        <w:tc>
          <w:tcPr>
            <w:tcW w:w="2200" w:type="dxa"/>
            <w:tcMar>
              <w:top w:w="20" w:type="dxa"/>
              <w:left w:w="20" w:type="dxa"/>
              <w:bottom w:w="20" w:type="dxa"/>
              <w:right w:w="20" w:type="dxa"/>
            </w:tcMar>
            <w:vAlign w:val="center"/>
            <w:hideMark/>
          </w:tcPr>
          <w:p w14:paraId="77E5B1A6" w14:textId="77777777" w:rsidR="009A1B14" w:rsidRPr="00EE7084" w:rsidRDefault="009A1B14" w:rsidP="001416B9">
            <w:pPr>
              <w:pStyle w:val="movimento2"/>
              <w:rPr>
                <w:color w:val="002060"/>
              </w:rPr>
            </w:pPr>
            <w:r w:rsidRPr="00EE7084">
              <w:rPr>
                <w:color w:val="002060"/>
              </w:rPr>
              <w:t xml:space="preserve">(FUTSAL COMUNANZA A.S.D.) </w:t>
            </w:r>
          </w:p>
        </w:tc>
      </w:tr>
      <w:tr w:rsidR="009A1B14" w:rsidRPr="00EE7084" w14:paraId="3FB1B953" w14:textId="77777777" w:rsidTr="001416B9">
        <w:tc>
          <w:tcPr>
            <w:tcW w:w="2200" w:type="dxa"/>
            <w:tcMar>
              <w:top w:w="20" w:type="dxa"/>
              <w:left w:w="20" w:type="dxa"/>
              <w:bottom w:w="20" w:type="dxa"/>
              <w:right w:w="20" w:type="dxa"/>
            </w:tcMar>
            <w:vAlign w:val="center"/>
            <w:hideMark/>
          </w:tcPr>
          <w:p w14:paraId="5A9283B8" w14:textId="77777777" w:rsidR="009A1B14" w:rsidRPr="00EE7084" w:rsidRDefault="009A1B14" w:rsidP="001416B9">
            <w:pPr>
              <w:pStyle w:val="movimento"/>
              <w:rPr>
                <w:color w:val="002060"/>
              </w:rPr>
            </w:pPr>
            <w:r w:rsidRPr="00EE7084">
              <w:rPr>
                <w:color w:val="002060"/>
              </w:rPr>
              <w:t>SHQOPA XHOI</w:t>
            </w:r>
          </w:p>
        </w:tc>
        <w:tc>
          <w:tcPr>
            <w:tcW w:w="2200" w:type="dxa"/>
            <w:tcMar>
              <w:top w:w="20" w:type="dxa"/>
              <w:left w:w="20" w:type="dxa"/>
              <w:bottom w:w="20" w:type="dxa"/>
              <w:right w:w="20" w:type="dxa"/>
            </w:tcMar>
            <w:vAlign w:val="center"/>
            <w:hideMark/>
          </w:tcPr>
          <w:p w14:paraId="41D3FEF6" w14:textId="77777777" w:rsidR="009A1B14" w:rsidRPr="00EE7084" w:rsidRDefault="009A1B14" w:rsidP="001416B9">
            <w:pPr>
              <w:pStyle w:val="movimento2"/>
              <w:rPr>
                <w:color w:val="002060"/>
              </w:rPr>
            </w:pPr>
            <w:r w:rsidRPr="00EE7084">
              <w:rPr>
                <w:color w:val="002060"/>
              </w:rPr>
              <w:t xml:space="preserve">(GNANO 04) </w:t>
            </w:r>
          </w:p>
        </w:tc>
        <w:tc>
          <w:tcPr>
            <w:tcW w:w="800" w:type="dxa"/>
            <w:tcMar>
              <w:top w:w="20" w:type="dxa"/>
              <w:left w:w="20" w:type="dxa"/>
              <w:bottom w:w="20" w:type="dxa"/>
              <w:right w:w="20" w:type="dxa"/>
            </w:tcMar>
            <w:vAlign w:val="center"/>
            <w:hideMark/>
          </w:tcPr>
          <w:p w14:paraId="7CE90A64"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340952B" w14:textId="77777777" w:rsidR="009A1B14" w:rsidRPr="00EE7084" w:rsidRDefault="009A1B14" w:rsidP="001416B9">
            <w:pPr>
              <w:pStyle w:val="movimento"/>
              <w:rPr>
                <w:color w:val="002060"/>
              </w:rPr>
            </w:pPr>
            <w:r w:rsidRPr="00EE7084">
              <w:rPr>
                <w:color w:val="002060"/>
              </w:rPr>
              <w:t>BRASCA EMANUELE</w:t>
            </w:r>
          </w:p>
        </w:tc>
        <w:tc>
          <w:tcPr>
            <w:tcW w:w="2200" w:type="dxa"/>
            <w:tcMar>
              <w:top w:w="20" w:type="dxa"/>
              <w:left w:w="20" w:type="dxa"/>
              <w:bottom w:w="20" w:type="dxa"/>
              <w:right w:w="20" w:type="dxa"/>
            </w:tcMar>
            <w:vAlign w:val="center"/>
            <w:hideMark/>
          </w:tcPr>
          <w:p w14:paraId="2FA7493F" w14:textId="77777777" w:rsidR="009A1B14" w:rsidRPr="00EE7084" w:rsidRDefault="009A1B14" w:rsidP="001416B9">
            <w:pPr>
              <w:pStyle w:val="movimento2"/>
              <w:rPr>
                <w:color w:val="002060"/>
              </w:rPr>
            </w:pPr>
            <w:r w:rsidRPr="00EE7084">
              <w:rPr>
                <w:color w:val="002060"/>
              </w:rPr>
              <w:t xml:space="preserve">(MOGLIANESE) </w:t>
            </w:r>
          </w:p>
        </w:tc>
      </w:tr>
      <w:tr w:rsidR="009A1B14" w:rsidRPr="00EE7084" w14:paraId="2DA36D1E" w14:textId="77777777" w:rsidTr="001416B9">
        <w:tc>
          <w:tcPr>
            <w:tcW w:w="2200" w:type="dxa"/>
            <w:tcMar>
              <w:top w:w="20" w:type="dxa"/>
              <w:left w:w="20" w:type="dxa"/>
              <w:bottom w:w="20" w:type="dxa"/>
              <w:right w:w="20" w:type="dxa"/>
            </w:tcMar>
            <w:vAlign w:val="center"/>
            <w:hideMark/>
          </w:tcPr>
          <w:p w14:paraId="201F6AEA" w14:textId="77777777" w:rsidR="009A1B14" w:rsidRPr="00EE7084" w:rsidRDefault="009A1B14" w:rsidP="001416B9">
            <w:pPr>
              <w:pStyle w:val="movimento"/>
              <w:rPr>
                <w:color w:val="002060"/>
              </w:rPr>
            </w:pPr>
            <w:r w:rsidRPr="00EE7084">
              <w:rPr>
                <w:color w:val="002060"/>
              </w:rPr>
              <w:t>RIPA RICCARDO</w:t>
            </w:r>
          </w:p>
        </w:tc>
        <w:tc>
          <w:tcPr>
            <w:tcW w:w="2200" w:type="dxa"/>
            <w:tcMar>
              <w:top w:w="20" w:type="dxa"/>
              <w:left w:w="20" w:type="dxa"/>
              <w:bottom w:w="20" w:type="dxa"/>
              <w:right w:w="20" w:type="dxa"/>
            </w:tcMar>
            <w:vAlign w:val="center"/>
            <w:hideMark/>
          </w:tcPr>
          <w:p w14:paraId="70554A9A" w14:textId="77777777" w:rsidR="009A1B14" w:rsidRPr="00EE7084" w:rsidRDefault="009A1B14" w:rsidP="001416B9">
            <w:pPr>
              <w:pStyle w:val="movimento2"/>
              <w:rPr>
                <w:color w:val="002060"/>
              </w:rPr>
            </w:pPr>
            <w:r w:rsidRPr="00EE7084">
              <w:rPr>
                <w:color w:val="002060"/>
              </w:rPr>
              <w:t xml:space="preserve">(NUOVA JUVENTINA FFC) </w:t>
            </w:r>
          </w:p>
        </w:tc>
        <w:tc>
          <w:tcPr>
            <w:tcW w:w="800" w:type="dxa"/>
            <w:tcMar>
              <w:top w:w="20" w:type="dxa"/>
              <w:left w:w="20" w:type="dxa"/>
              <w:bottom w:w="20" w:type="dxa"/>
              <w:right w:w="20" w:type="dxa"/>
            </w:tcMar>
            <w:vAlign w:val="center"/>
            <w:hideMark/>
          </w:tcPr>
          <w:p w14:paraId="131BED9C"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177304C" w14:textId="77777777" w:rsidR="009A1B14" w:rsidRPr="00EE7084" w:rsidRDefault="009A1B14" w:rsidP="001416B9">
            <w:pPr>
              <w:pStyle w:val="movimento"/>
              <w:rPr>
                <w:color w:val="002060"/>
              </w:rPr>
            </w:pPr>
            <w:r w:rsidRPr="00EE7084">
              <w:rPr>
                <w:color w:val="002060"/>
              </w:rPr>
              <w:t>TESTA GINO</w:t>
            </w:r>
          </w:p>
        </w:tc>
        <w:tc>
          <w:tcPr>
            <w:tcW w:w="2200" w:type="dxa"/>
            <w:tcMar>
              <w:top w:w="20" w:type="dxa"/>
              <w:left w:w="20" w:type="dxa"/>
              <w:bottom w:w="20" w:type="dxa"/>
              <w:right w:w="20" w:type="dxa"/>
            </w:tcMar>
            <w:vAlign w:val="center"/>
            <w:hideMark/>
          </w:tcPr>
          <w:p w14:paraId="4484970B" w14:textId="77777777" w:rsidR="009A1B14" w:rsidRPr="00EE7084" w:rsidRDefault="009A1B14" w:rsidP="001416B9">
            <w:pPr>
              <w:pStyle w:val="movimento2"/>
              <w:rPr>
                <w:color w:val="002060"/>
              </w:rPr>
            </w:pPr>
            <w:r w:rsidRPr="00EE7084">
              <w:rPr>
                <w:color w:val="002060"/>
              </w:rPr>
              <w:t xml:space="preserve">(PICENO UNITED MMX A R.L.) </w:t>
            </w:r>
          </w:p>
        </w:tc>
      </w:tr>
      <w:tr w:rsidR="009A1B14" w:rsidRPr="00EE7084" w14:paraId="66D63D08" w14:textId="77777777" w:rsidTr="001416B9">
        <w:tc>
          <w:tcPr>
            <w:tcW w:w="2200" w:type="dxa"/>
            <w:tcMar>
              <w:top w:w="20" w:type="dxa"/>
              <w:left w:w="20" w:type="dxa"/>
              <w:bottom w:w="20" w:type="dxa"/>
              <w:right w:w="20" w:type="dxa"/>
            </w:tcMar>
            <w:vAlign w:val="center"/>
            <w:hideMark/>
          </w:tcPr>
          <w:p w14:paraId="719DF5DB" w14:textId="77777777" w:rsidR="009A1B14" w:rsidRPr="00EE7084" w:rsidRDefault="009A1B14" w:rsidP="001416B9">
            <w:pPr>
              <w:pStyle w:val="movimento"/>
              <w:rPr>
                <w:color w:val="002060"/>
              </w:rPr>
            </w:pPr>
            <w:r w:rsidRPr="00EE7084">
              <w:rPr>
                <w:color w:val="002060"/>
              </w:rPr>
              <w:t>ZEPPIERI NICHOLAS</w:t>
            </w:r>
          </w:p>
        </w:tc>
        <w:tc>
          <w:tcPr>
            <w:tcW w:w="2200" w:type="dxa"/>
            <w:tcMar>
              <w:top w:w="20" w:type="dxa"/>
              <w:left w:w="20" w:type="dxa"/>
              <w:bottom w:w="20" w:type="dxa"/>
              <w:right w:w="20" w:type="dxa"/>
            </w:tcMar>
            <w:vAlign w:val="center"/>
            <w:hideMark/>
          </w:tcPr>
          <w:p w14:paraId="53EDCA38" w14:textId="77777777" w:rsidR="009A1B14" w:rsidRPr="00EE7084" w:rsidRDefault="009A1B14" w:rsidP="001416B9">
            <w:pPr>
              <w:pStyle w:val="movimento2"/>
              <w:rPr>
                <w:color w:val="002060"/>
              </w:rPr>
            </w:pPr>
            <w:r w:rsidRPr="00EE7084">
              <w:rPr>
                <w:color w:val="002060"/>
              </w:rPr>
              <w:t xml:space="preserve">(POL. SPORT COMMUNICATION) </w:t>
            </w:r>
          </w:p>
        </w:tc>
        <w:tc>
          <w:tcPr>
            <w:tcW w:w="800" w:type="dxa"/>
            <w:tcMar>
              <w:top w:w="20" w:type="dxa"/>
              <w:left w:w="20" w:type="dxa"/>
              <w:bottom w:w="20" w:type="dxa"/>
              <w:right w:w="20" w:type="dxa"/>
            </w:tcMar>
            <w:vAlign w:val="center"/>
            <w:hideMark/>
          </w:tcPr>
          <w:p w14:paraId="6473A354"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34DB751" w14:textId="77777777" w:rsidR="009A1B14" w:rsidRPr="00EE7084" w:rsidRDefault="009A1B14" w:rsidP="001416B9">
            <w:pPr>
              <w:pStyle w:val="movimento"/>
              <w:rPr>
                <w:color w:val="002060"/>
              </w:rPr>
            </w:pPr>
            <w:r w:rsidRPr="00EE7084">
              <w:rPr>
                <w:color w:val="002060"/>
              </w:rPr>
              <w:t>SABATINI MARCO</w:t>
            </w:r>
          </w:p>
        </w:tc>
        <w:tc>
          <w:tcPr>
            <w:tcW w:w="2200" w:type="dxa"/>
            <w:tcMar>
              <w:top w:w="20" w:type="dxa"/>
              <w:left w:w="20" w:type="dxa"/>
              <w:bottom w:w="20" w:type="dxa"/>
              <w:right w:w="20" w:type="dxa"/>
            </w:tcMar>
            <w:vAlign w:val="center"/>
            <w:hideMark/>
          </w:tcPr>
          <w:p w14:paraId="177E6430" w14:textId="77777777" w:rsidR="009A1B14" w:rsidRPr="00EE7084" w:rsidRDefault="009A1B14" w:rsidP="001416B9">
            <w:pPr>
              <w:pStyle w:val="movimento2"/>
              <w:rPr>
                <w:color w:val="002060"/>
              </w:rPr>
            </w:pPr>
            <w:r w:rsidRPr="00EE7084">
              <w:rPr>
                <w:color w:val="002060"/>
              </w:rPr>
              <w:t xml:space="preserve">(POLVERIGI C/5) </w:t>
            </w:r>
          </w:p>
        </w:tc>
      </w:tr>
      <w:tr w:rsidR="009A1B14" w:rsidRPr="00EE7084" w14:paraId="2E4A697C" w14:textId="77777777" w:rsidTr="001416B9">
        <w:tc>
          <w:tcPr>
            <w:tcW w:w="2200" w:type="dxa"/>
            <w:tcMar>
              <w:top w:w="20" w:type="dxa"/>
              <w:left w:w="20" w:type="dxa"/>
              <w:bottom w:w="20" w:type="dxa"/>
              <w:right w:w="20" w:type="dxa"/>
            </w:tcMar>
            <w:vAlign w:val="center"/>
            <w:hideMark/>
          </w:tcPr>
          <w:p w14:paraId="43F05391" w14:textId="77777777" w:rsidR="009A1B14" w:rsidRPr="00EE7084" w:rsidRDefault="009A1B14" w:rsidP="001416B9">
            <w:pPr>
              <w:pStyle w:val="movimento"/>
              <w:rPr>
                <w:color w:val="002060"/>
              </w:rPr>
            </w:pPr>
            <w:r w:rsidRPr="00EE7084">
              <w:rPr>
                <w:color w:val="002060"/>
              </w:rPr>
              <w:t>AMBROSINI MATTEO</w:t>
            </w:r>
          </w:p>
        </w:tc>
        <w:tc>
          <w:tcPr>
            <w:tcW w:w="2200" w:type="dxa"/>
            <w:tcMar>
              <w:top w:w="20" w:type="dxa"/>
              <w:left w:w="20" w:type="dxa"/>
              <w:bottom w:w="20" w:type="dxa"/>
              <w:right w:w="20" w:type="dxa"/>
            </w:tcMar>
            <w:vAlign w:val="center"/>
            <w:hideMark/>
          </w:tcPr>
          <w:p w14:paraId="75C2BE95" w14:textId="77777777" w:rsidR="009A1B14" w:rsidRPr="00EE7084" w:rsidRDefault="009A1B14" w:rsidP="001416B9">
            <w:pPr>
              <w:pStyle w:val="movimento2"/>
              <w:rPr>
                <w:color w:val="002060"/>
              </w:rPr>
            </w:pPr>
            <w:r w:rsidRPr="00EE7084">
              <w:rPr>
                <w:color w:val="002060"/>
              </w:rPr>
              <w:t xml:space="preserve">(REAL FABRIANO </w:t>
            </w:r>
            <w:proofErr w:type="spellStart"/>
            <w:proofErr w:type="gramStart"/>
            <w:r w:rsidRPr="00EE7084">
              <w:rPr>
                <w:color w:val="002060"/>
              </w:rPr>
              <w:t>sq.B</w:t>
            </w:r>
            <w:proofErr w:type="spellEnd"/>
            <w:proofErr w:type="gramEnd"/>
            <w:r w:rsidRPr="00EE7084">
              <w:rPr>
                <w:color w:val="002060"/>
              </w:rPr>
              <w:t xml:space="preserve">) </w:t>
            </w:r>
          </w:p>
        </w:tc>
        <w:tc>
          <w:tcPr>
            <w:tcW w:w="800" w:type="dxa"/>
            <w:tcMar>
              <w:top w:w="20" w:type="dxa"/>
              <w:left w:w="20" w:type="dxa"/>
              <w:bottom w:w="20" w:type="dxa"/>
              <w:right w:w="20" w:type="dxa"/>
            </w:tcMar>
            <w:vAlign w:val="center"/>
            <w:hideMark/>
          </w:tcPr>
          <w:p w14:paraId="4B16635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4ED311C" w14:textId="77777777" w:rsidR="009A1B14" w:rsidRPr="00EE7084" w:rsidRDefault="009A1B14" w:rsidP="001416B9">
            <w:pPr>
              <w:pStyle w:val="movimento"/>
              <w:rPr>
                <w:color w:val="002060"/>
              </w:rPr>
            </w:pPr>
            <w:r w:rsidRPr="00EE7084">
              <w:rPr>
                <w:color w:val="002060"/>
              </w:rPr>
              <w:t>PAZZELLI ANDREA</w:t>
            </w:r>
          </w:p>
        </w:tc>
        <w:tc>
          <w:tcPr>
            <w:tcW w:w="2200" w:type="dxa"/>
            <w:tcMar>
              <w:top w:w="20" w:type="dxa"/>
              <w:left w:w="20" w:type="dxa"/>
              <w:bottom w:w="20" w:type="dxa"/>
              <w:right w:w="20" w:type="dxa"/>
            </w:tcMar>
            <w:vAlign w:val="center"/>
            <w:hideMark/>
          </w:tcPr>
          <w:p w14:paraId="0A81BD5E" w14:textId="77777777" w:rsidR="009A1B14" w:rsidRPr="00EE7084" w:rsidRDefault="009A1B14" w:rsidP="001416B9">
            <w:pPr>
              <w:pStyle w:val="movimento2"/>
              <w:rPr>
                <w:color w:val="002060"/>
              </w:rPr>
            </w:pPr>
            <w:r w:rsidRPr="00EE7084">
              <w:rPr>
                <w:color w:val="002060"/>
              </w:rPr>
              <w:t xml:space="preserve">(RIPE SAN GINESIO A.S.D.) </w:t>
            </w:r>
          </w:p>
        </w:tc>
      </w:tr>
      <w:tr w:rsidR="009A1B14" w:rsidRPr="00EE7084" w14:paraId="16C2F73B" w14:textId="77777777" w:rsidTr="001416B9">
        <w:tc>
          <w:tcPr>
            <w:tcW w:w="2200" w:type="dxa"/>
            <w:tcMar>
              <w:top w:w="20" w:type="dxa"/>
              <w:left w:w="20" w:type="dxa"/>
              <w:bottom w:w="20" w:type="dxa"/>
              <w:right w:w="20" w:type="dxa"/>
            </w:tcMar>
            <w:vAlign w:val="center"/>
            <w:hideMark/>
          </w:tcPr>
          <w:p w14:paraId="77BD8592" w14:textId="77777777" w:rsidR="009A1B14" w:rsidRPr="00EE7084" w:rsidRDefault="009A1B14" w:rsidP="001416B9">
            <w:pPr>
              <w:pStyle w:val="movimento"/>
              <w:rPr>
                <w:color w:val="002060"/>
              </w:rPr>
            </w:pPr>
            <w:r w:rsidRPr="00EE7084">
              <w:rPr>
                <w:color w:val="002060"/>
              </w:rPr>
              <w:t>MONTI FILIPPO</w:t>
            </w:r>
          </w:p>
        </w:tc>
        <w:tc>
          <w:tcPr>
            <w:tcW w:w="2200" w:type="dxa"/>
            <w:tcMar>
              <w:top w:w="20" w:type="dxa"/>
              <w:left w:w="20" w:type="dxa"/>
              <w:bottom w:w="20" w:type="dxa"/>
              <w:right w:w="20" w:type="dxa"/>
            </w:tcMar>
            <w:vAlign w:val="center"/>
            <w:hideMark/>
          </w:tcPr>
          <w:p w14:paraId="3CBA35D7" w14:textId="77777777" w:rsidR="009A1B14" w:rsidRPr="00EE7084" w:rsidRDefault="009A1B14" w:rsidP="001416B9">
            <w:pPr>
              <w:pStyle w:val="movimento2"/>
              <w:rPr>
                <w:color w:val="002060"/>
              </w:rPr>
            </w:pPr>
            <w:r w:rsidRPr="00EE7084">
              <w:rPr>
                <w:color w:val="002060"/>
              </w:rPr>
              <w:t xml:space="preserve">(SPECIAL ONE SPORTING CLUB) </w:t>
            </w:r>
          </w:p>
        </w:tc>
        <w:tc>
          <w:tcPr>
            <w:tcW w:w="800" w:type="dxa"/>
            <w:tcMar>
              <w:top w:w="20" w:type="dxa"/>
              <w:left w:w="20" w:type="dxa"/>
              <w:bottom w:w="20" w:type="dxa"/>
              <w:right w:w="20" w:type="dxa"/>
            </w:tcMar>
            <w:vAlign w:val="center"/>
            <w:hideMark/>
          </w:tcPr>
          <w:p w14:paraId="4EB0401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A96802D" w14:textId="77777777" w:rsidR="009A1B14" w:rsidRPr="00EE7084" w:rsidRDefault="009A1B14" w:rsidP="001416B9">
            <w:pPr>
              <w:pStyle w:val="movimento"/>
              <w:rPr>
                <w:color w:val="002060"/>
              </w:rPr>
            </w:pPr>
            <w:r w:rsidRPr="00EE7084">
              <w:rPr>
                <w:color w:val="002060"/>
              </w:rPr>
              <w:t>ROSSI ANDREA</w:t>
            </w:r>
          </w:p>
        </w:tc>
        <w:tc>
          <w:tcPr>
            <w:tcW w:w="2200" w:type="dxa"/>
            <w:tcMar>
              <w:top w:w="20" w:type="dxa"/>
              <w:left w:w="20" w:type="dxa"/>
              <w:bottom w:w="20" w:type="dxa"/>
              <w:right w:w="20" w:type="dxa"/>
            </w:tcMar>
            <w:vAlign w:val="center"/>
            <w:hideMark/>
          </w:tcPr>
          <w:p w14:paraId="5AC01A6F" w14:textId="77777777" w:rsidR="009A1B14" w:rsidRPr="00EE7084" w:rsidRDefault="009A1B14" w:rsidP="001416B9">
            <w:pPr>
              <w:pStyle w:val="movimento2"/>
              <w:rPr>
                <w:color w:val="002060"/>
              </w:rPr>
            </w:pPr>
            <w:r w:rsidRPr="00EE7084">
              <w:rPr>
                <w:color w:val="002060"/>
              </w:rPr>
              <w:t xml:space="preserve">(SPECIAL ONE SPORTING CLUB) </w:t>
            </w:r>
          </w:p>
        </w:tc>
      </w:tr>
      <w:tr w:rsidR="009A1B14" w:rsidRPr="00EE7084" w14:paraId="26FF3D0A" w14:textId="77777777" w:rsidTr="001416B9">
        <w:tc>
          <w:tcPr>
            <w:tcW w:w="2200" w:type="dxa"/>
            <w:tcMar>
              <w:top w:w="20" w:type="dxa"/>
              <w:left w:w="20" w:type="dxa"/>
              <w:bottom w:w="20" w:type="dxa"/>
              <w:right w:w="20" w:type="dxa"/>
            </w:tcMar>
            <w:vAlign w:val="center"/>
            <w:hideMark/>
          </w:tcPr>
          <w:p w14:paraId="50936348" w14:textId="77777777" w:rsidR="009A1B14" w:rsidRPr="00EE7084" w:rsidRDefault="009A1B14" w:rsidP="001416B9">
            <w:pPr>
              <w:pStyle w:val="movimento"/>
              <w:rPr>
                <w:color w:val="002060"/>
              </w:rPr>
            </w:pPr>
            <w:r w:rsidRPr="00EE7084">
              <w:rPr>
                <w:color w:val="002060"/>
              </w:rPr>
              <w:t>GROSSI MATTEO</w:t>
            </w:r>
          </w:p>
        </w:tc>
        <w:tc>
          <w:tcPr>
            <w:tcW w:w="2200" w:type="dxa"/>
            <w:tcMar>
              <w:top w:w="20" w:type="dxa"/>
              <w:left w:w="20" w:type="dxa"/>
              <w:bottom w:w="20" w:type="dxa"/>
              <w:right w:w="20" w:type="dxa"/>
            </w:tcMar>
            <w:vAlign w:val="center"/>
            <w:hideMark/>
          </w:tcPr>
          <w:p w14:paraId="41549A9F" w14:textId="77777777" w:rsidR="009A1B14" w:rsidRPr="00EE7084" w:rsidRDefault="009A1B14" w:rsidP="001416B9">
            <w:pPr>
              <w:pStyle w:val="movimento2"/>
              <w:rPr>
                <w:color w:val="002060"/>
              </w:rPr>
            </w:pPr>
            <w:r w:rsidRPr="00EE7084">
              <w:rPr>
                <w:color w:val="002060"/>
              </w:rPr>
              <w:t xml:space="preserve">(TRIBALCIO PICENA) </w:t>
            </w:r>
          </w:p>
        </w:tc>
        <w:tc>
          <w:tcPr>
            <w:tcW w:w="800" w:type="dxa"/>
            <w:tcMar>
              <w:top w:w="20" w:type="dxa"/>
              <w:left w:w="20" w:type="dxa"/>
              <w:bottom w:w="20" w:type="dxa"/>
              <w:right w:w="20" w:type="dxa"/>
            </w:tcMar>
            <w:vAlign w:val="center"/>
            <w:hideMark/>
          </w:tcPr>
          <w:p w14:paraId="65BC9AF4"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F9170A3" w14:textId="77777777" w:rsidR="009A1B14" w:rsidRPr="00EE7084" w:rsidRDefault="009A1B14" w:rsidP="001416B9">
            <w:pPr>
              <w:pStyle w:val="movimento"/>
              <w:rPr>
                <w:color w:val="002060"/>
              </w:rPr>
            </w:pPr>
            <w:r w:rsidRPr="00EE7084">
              <w:rPr>
                <w:color w:val="002060"/>
              </w:rPr>
              <w:t>PAGLIARI ALBERTO</w:t>
            </w:r>
          </w:p>
        </w:tc>
        <w:tc>
          <w:tcPr>
            <w:tcW w:w="2200" w:type="dxa"/>
            <w:tcMar>
              <w:top w:w="20" w:type="dxa"/>
              <w:left w:w="20" w:type="dxa"/>
              <w:bottom w:w="20" w:type="dxa"/>
              <w:right w:w="20" w:type="dxa"/>
            </w:tcMar>
            <w:vAlign w:val="center"/>
            <w:hideMark/>
          </w:tcPr>
          <w:p w14:paraId="599AE991" w14:textId="77777777" w:rsidR="009A1B14" w:rsidRPr="00EE7084" w:rsidRDefault="009A1B14" w:rsidP="001416B9">
            <w:pPr>
              <w:pStyle w:val="movimento2"/>
              <w:rPr>
                <w:color w:val="002060"/>
              </w:rPr>
            </w:pPr>
            <w:r w:rsidRPr="00EE7084">
              <w:rPr>
                <w:color w:val="002060"/>
              </w:rPr>
              <w:t xml:space="preserve">(URBINO CALCIO A 5) </w:t>
            </w:r>
          </w:p>
        </w:tc>
      </w:tr>
    </w:tbl>
    <w:p w14:paraId="28D5688C" w14:textId="77777777" w:rsidR="009A1B14" w:rsidRPr="00EE7084" w:rsidRDefault="009A1B14" w:rsidP="009A1B14">
      <w:pPr>
        <w:pStyle w:val="titolo10"/>
        <w:rPr>
          <w:rFonts w:eastAsiaTheme="minorEastAsia"/>
          <w:color w:val="002060"/>
        </w:rPr>
      </w:pPr>
      <w:r w:rsidRPr="00EE7084">
        <w:rPr>
          <w:color w:val="002060"/>
        </w:rPr>
        <w:t xml:space="preserve">GARE DEL 9/11/2024 </w:t>
      </w:r>
    </w:p>
    <w:p w14:paraId="1E189A61" w14:textId="77777777" w:rsidR="009A1B14" w:rsidRPr="00EE7084" w:rsidRDefault="009A1B14" w:rsidP="009A1B14">
      <w:pPr>
        <w:pStyle w:val="titolo7a"/>
        <w:rPr>
          <w:color w:val="002060"/>
        </w:rPr>
      </w:pPr>
      <w:r w:rsidRPr="00EE7084">
        <w:rPr>
          <w:color w:val="002060"/>
        </w:rPr>
        <w:t xml:space="preserve">PROVVEDIMENTI DISCIPLINARI </w:t>
      </w:r>
    </w:p>
    <w:p w14:paraId="30E734B6"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30DDE9CF" w14:textId="77777777" w:rsidR="009A1B14" w:rsidRPr="00EE7084" w:rsidRDefault="009A1B14" w:rsidP="009A1B14">
      <w:pPr>
        <w:pStyle w:val="titolo30"/>
        <w:rPr>
          <w:color w:val="002060"/>
        </w:rPr>
      </w:pPr>
      <w:r w:rsidRPr="00EE7084">
        <w:rPr>
          <w:color w:val="002060"/>
        </w:rPr>
        <w:t xml:space="preserve">ALLENATORI </w:t>
      </w:r>
    </w:p>
    <w:p w14:paraId="4C5F6CCF" w14:textId="77777777" w:rsidR="009A1B14" w:rsidRPr="00EE7084" w:rsidRDefault="009A1B14" w:rsidP="009A1B14">
      <w:pPr>
        <w:pStyle w:val="titolo20"/>
        <w:rPr>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2805D57" w14:textId="77777777" w:rsidTr="001416B9">
        <w:tc>
          <w:tcPr>
            <w:tcW w:w="2200" w:type="dxa"/>
            <w:tcMar>
              <w:top w:w="20" w:type="dxa"/>
              <w:left w:w="20" w:type="dxa"/>
              <w:bottom w:w="20" w:type="dxa"/>
              <w:right w:w="20" w:type="dxa"/>
            </w:tcMar>
            <w:vAlign w:val="center"/>
            <w:hideMark/>
          </w:tcPr>
          <w:p w14:paraId="03DE2D66" w14:textId="77777777" w:rsidR="009A1B14" w:rsidRPr="00EE7084" w:rsidRDefault="009A1B14" w:rsidP="001416B9">
            <w:pPr>
              <w:pStyle w:val="movimento"/>
              <w:rPr>
                <w:color w:val="002060"/>
              </w:rPr>
            </w:pPr>
            <w:r w:rsidRPr="00EE7084">
              <w:rPr>
                <w:color w:val="002060"/>
              </w:rPr>
              <w:t>CINTIOLI MASSIMILIANO</w:t>
            </w:r>
          </w:p>
        </w:tc>
        <w:tc>
          <w:tcPr>
            <w:tcW w:w="2200" w:type="dxa"/>
            <w:tcMar>
              <w:top w:w="20" w:type="dxa"/>
              <w:left w:w="20" w:type="dxa"/>
              <w:bottom w:w="20" w:type="dxa"/>
              <w:right w:w="20" w:type="dxa"/>
            </w:tcMar>
            <w:vAlign w:val="center"/>
            <w:hideMark/>
          </w:tcPr>
          <w:p w14:paraId="7D80609E" w14:textId="77777777" w:rsidR="009A1B14" w:rsidRPr="00EE7084" w:rsidRDefault="009A1B14" w:rsidP="001416B9">
            <w:pPr>
              <w:pStyle w:val="movimento2"/>
              <w:rPr>
                <w:color w:val="002060"/>
              </w:rPr>
            </w:pPr>
            <w:r w:rsidRPr="00EE7084">
              <w:rPr>
                <w:color w:val="002060"/>
              </w:rPr>
              <w:t xml:space="preserve">(AVM ASD) </w:t>
            </w:r>
          </w:p>
        </w:tc>
        <w:tc>
          <w:tcPr>
            <w:tcW w:w="800" w:type="dxa"/>
            <w:tcMar>
              <w:top w:w="20" w:type="dxa"/>
              <w:left w:w="20" w:type="dxa"/>
              <w:bottom w:w="20" w:type="dxa"/>
              <w:right w:w="20" w:type="dxa"/>
            </w:tcMar>
            <w:vAlign w:val="center"/>
            <w:hideMark/>
          </w:tcPr>
          <w:p w14:paraId="410780F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7EA5479" w14:textId="77777777" w:rsidR="009A1B14" w:rsidRPr="00EE7084" w:rsidRDefault="009A1B14" w:rsidP="001416B9">
            <w:pPr>
              <w:pStyle w:val="movimento"/>
              <w:rPr>
                <w:color w:val="002060"/>
              </w:rPr>
            </w:pPr>
            <w:r w:rsidRPr="00EE7084">
              <w:rPr>
                <w:color w:val="002060"/>
              </w:rPr>
              <w:t>TAGARAS NICOLA</w:t>
            </w:r>
          </w:p>
        </w:tc>
        <w:tc>
          <w:tcPr>
            <w:tcW w:w="2200" w:type="dxa"/>
            <w:tcMar>
              <w:top w:w="20" w:type="dxa"/>
              <w:left w:w="20" w:type="dxa"/>
              <w:bottom w:w="20" w:type="dxa"/>
              <w:right w:w="20" w:type="dxa"/>
            </w:tcMar>
            <w:vAlign w:val="center"/>
            <w:hideMark/>
          </w:tcPr>
          <w:p w14:paraId="53B78544" w14:textId="77777777" w:rsidR="009A1B14" w:rsidRPr="00EE7084" w:rsidRDefault="009A1B14" w:rsidP="001416B9">
            <w:pPr>
              <w:pStyle w:val="movimento2"/>
              <w:rPr>
                <w:color w:val="002060"/>
              </w:rPr>
            </w:pPr>
            <w:r w:rsidRPr="00EE7084">
              <w:rPr>
                <w:color w:val="002060"/>
              </w:rPr>
              <w:t xml:space="preserve">(FOLGORE CASTELRAIMONDO) </w:t>
            </w:r>
          </w:p>
        </w:tc>
      </w:tr>
    </w:tbl>
    <w:p w14:paraId="5189B210" w14:textId="77777777" w:rsidR="009A1B14" w:rsidRPr="00EE7084" w:rsidRDefault="009A1B14" w:rsidP="009A1B14">
      <w:pPr>
        <w:pStyle w:val="titolo30"/>
        <w:rPr>
          <w:rFonts w:eastAsiaTheme="minorEastAsia"/>
          <w:color w:val="002060"/>
        </w:rPr>
      </w:pPr>
      <w:r w:rsidRPr="00EE7084">
        <w:rPr>
          <w:color w:val="002060"/>
        </w:rPr>
        <w:t xml:space="preserve">CALCIATORI ESPULSI </w:t>
      </w:r>
    </w:p>
    <w:p w14:paraId="2A80F963" w14:textId="77777777" w:rsidR="009A1B14" w:rsidRPr="00EE7084" w:rsidRDefault="009A1B14" w:rsidP="009A1B14">
      <w:pPr>
        <w:pStyle w:val="titolo20"/>
        <w:rPr>
          <w:color w:val="002060"/>
        </w:rPr>
      </w:pPr>
      <w:r w:rsidRPr="00EE708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7F0D09DB" w14:textId="77777777" w:rsidTr="001416B9">
        <w:tc>
          <w:tcPr>
            <w:tcW w:w="2200" w:type="dxa"/>
            <w:tcMar>
              <w:top w:w="20" w:type="dxa"/>
              <w:left w:w="20" w:type="dxa"/>
              <w:bottom w:w="20" w:type="dxa"/>
              <w:right w:w="20" w:type="dxa"/>
            </w:tcMar>
            <w:vAlign w:val="center"/>
            <w:hideMark/>
          </w:tcPr>
          <w:p w14:paraId="30EC222F" w14:textId="77777777" w:rsidR="009A1B14" w:rsidRPr="00EE7084" w:rsidRDefault="009A1B14" w:rsidP="001416B9">
            <w:pPr>
              <w:pStyle w:val="movimento"/>
              <w:rPr>
                <w:color w:val="002060"/>
              </w:rPr>
            </w:pPr>
            <w:r w:rsidRPr="00EE7084">
              <w:rPr>
                <w:color w:val="002060"/>
              </w:rPr>
              <w:t>LUCHETTA MATTIA</w:t>
            </w:r>
          </w:p>
        </w:tc>
        <w:tc>
          <w:tcPr>
            <w:tcW w:w="2200" w:type="dxa"/>
            <w:tcMar>
              <w:top w:w="20" w:type="dxa"/>
              <w:left w:w="20" w:type="dxa"/>
              <w:bottom w:w="20" w:type="dxa"/>
              <w:right w:w="20" w:type="dxa"/>
            </w:tcMar>
            <w:vAlign w:val="center"/>
            <w:hideMark/>
          </w:tcPr>
          <w:p w14:paraId="6DE82908" w14:textId="77777777" w:rsidR="009A1B14" w:rsidRPr="00EE7084" w:rsidRDefault="009A1B14" w:rsidP="001416B9">
            <w:pPr>
              <w:pStyle w:val="movimento2"/>
              <w:rPr>
                <w:color w:val="002060"/>
              </w:rPr>
            </w:pPr>
            <w:r w:rsidRPr="00EE7084">
              <w:rPr>
                <w:color w:val="002060"/>
              </w:rPr>
              <w:t xml:space="preserve">(VALLESINA) </w:t>
            </w:r>
          </w:p>
        </w:tc>
        <w:tc>
          <w:tcPr>
            <w:tcW w:w="800" w:type="dxa"/>
            <w:tcMar>
              <w:top w:w="20" w:type="dxa"/>
              <w:left w:w="20" w:type="dxa"/>
              <w:bottom w:w="20" w:type="dxa"/>
              <w:right w:w="20" w:type="dxa"/>
            </w:tcMar>
            <w:vAlign w:val="center"/>
            <w:hideMark/>
          </w:tcPr>
          <w:p w14:paraId="7E7B0E7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1E5EC87"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CAFCB09" w14:textId="77777777" w:rsidR="009A1B14" w:rsidRPr="00EE7084" w:rsidRDefault="009A1B14" w:rsidP="001416B9">
            <w:pPr>
              <w:pStyle w:val="movimento2"/>
              <w:rPr>
                <w:color w:val="002060"/>
              </w:rPr>
            </w:pPr>
            <w:r w:rsidRPr="00EE7084">
              <w:rPr>
                <w:color w:val="002060"/>
              </w:rPr>
              <w:t> </w:t>
            </w:r>
          </w:p>
        </w:tc>
      </w:tr>
    </w:tbl>
    <w:p w14:paraId="324024D9" w14:textId="77777777" w:rsidR="009A1B14" w:rsidRPr="00EE7084" w:rsidRDefault="009A1B14" w:rsidP="009A1B14">
      <w:pPr>
        <w:pStyle w:val="titolo30"/>
        <w:rPr>
          <w:rFonts w:eastAsiaTheme="minorEastAsia"/>
          <w:color w:val="002060"/>
        </w:rPr>
      </w:pPr>
      <w:r w:rsidRPr="00EE7084">
        <w:rPr>
          <w:color w:val="002060"/>
        </w:rPr>
        <w:t xml:space="preserve">CALCIATORI NON ESPULSI </w:t>
      </w:r>
    </w:p>
    <w:p w14:paraId="61D27046" w14:textId="77777777" w:rsidR="009A1B14" w:rsidRPr="00EE7084" w:rsidRDefault="009A1B14" w:rsidP="009A1B14">
      <w:pPr>
        <w:pStyle w:val="titolo20"/>
        <w:rPr>
          <w:color w:val="002060"/>
        </w:rPr>
      </w:pPr>
      <w:r w:rsidRPr="00EE708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774FF619" w14:textId="77777777" w:rsidTr="001416B9">
        <w:tc>
          <w:tcPr>
            <w:tcW w:w="2200" w:type="dxa"/>
            <w:tcMar>
              <w:top w:w="20" w:type="dxa"/>
              <w:left w:w="20" w:type="dxa"/>
              <w:bottom w:w="20" w:type="dxa"/>
              <w:right w:w="20" w:type="dxa"/>
            </w:tcMar>
            <w:vAlign w:val="center"/>
            <w:hideMark/>
          </w:tcPr>
          <w:p w14:paraId="612A064B" w14:textId="77777777" w:rsidR="009A1B14" w:rsidRPr="00EE7084" w:rsidRDefault="009A1B14" w:rsidP="001416B9">
            <w:pPr>
              <w:pStyle w:val="movimento"/>
              <w:rPr>
                <w:color w:val="002060"/>
              </w:rPr>
            </w:pPr>
            <w:r w:rsidRPr="00EE7084">
              <w:rPr>
                <w:color w:val="002060"/>
              </w:rPr>
              <w:t>TRANQUILLI SAMUELE</w:t>
            </w:r>
          </w:p>
        </w:tc>
        <w:tc>
          <w:tcPr>
            <w:tcW w:w="2200" w:type="dxa"/>
            <w:tcMar>
              <w:top w:w="20" w:type="dxa"/>
              <w:left w:w="20" w:type="dxa"/>
              <w:bottom w:w="20" w:type="dxa"/>
              <w:right w:w="20" w:type="dxa"/>
            </w:tcMar>
            <w:vAlign w:val="center"/>
            <w:hideMark/>
          </w:tcPr>
          <w:p w14:paraId="2440556C" w14:textId="77777777" w:rsidR="009A1B14" w:rsidRPr="00EE7084" w:rsidRDefault="009A1B14" w:rsidP="001416B9">
            <w:pPr>
              <w:pStyle w:val="movimento2"/>
              <w:rPr>
                <w:color w:val="002060"/>
              </w:rPr>
            </w:pPr>
            <w:r w:rsidRPr="00EE7084">
              <w:rPr>
                <w:color w:val="002060"/>
              </w:rPr>
              <w:t xml:space="preserve">(ACQUAVIVA CALCIO) </w:t>
            </w:r>
          </w:p>
        </w:tc>
        <w:tc>
          <w:tcPr>
            <w:tcW w:w="800" w:type="dxa"/>
            <w:tcMar>
              <w:top w:w="20" w:type="dxa"/>
              <w:left w:w="20" w:type="dxa"/>
              <w:bottom w:w="20" w:type="dxa"/>
              <w:right w:w="20" w:type="dxa"/>
            </w:tcMar>
            <w:vAlign w:val="center"/>
            <w:hideMark/>
          </w:tcPr>
          <w:p w14:paraId="5319D27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0AC355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986113D" w14:textId="77777777" w:rsidR="009A1B14" w:rsidRPr="00EE7084" w:rsidRDefault="009A1B14" w:rsidP="001416B9">
            <w:pPr>
              <w:pStyle w:val="movimento2"/>
              <w:rPr>
                <w:color w:val="002060"/>
              </w:rPr>
            </w:pPr>
            <w:r w:rsidRPr="00EE7084">
              <w:rPr>
                <w:color w:val="002060"/>
              </w:rPr>
              <w:t> </w:t>
            </w:r>
          </w:p>
        </w:tc>
      </w:tr>
    </w:tbl>
    <w:p w14:paraId="51A10BFA" w14:textId="77777777" w:rsidR="009A1B14" w:rsidRPr="00EE7084" w:rsidRDefault="009A1B14" w:rsidP="009A1B14">
      <w:pPr>
        <w:pStyle w:val="titolo20"/>
        <w:rPr>
          <w:rFonts w:eastAsiaTheme="minorEastAsia"/>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5F8DD0B1" w14:textId="77777777" w:rsidTr="001416B9">
        <w:tc>
          <w:tcPr>
            <w:tcW w:w="2200" w:type="dxa"/>
            <w:tcMar>
              <w:top w:w="20" w:type="dxa"/>
              <w:left w:w="20" w:type="dxa"/>
              <w:bottom w:w="20" w:type="dxa"/>
              <w:right w:w="20" w:type="dxa"/>
            </w:tcMar>
            <w:vAlign w:val="center"/>
            <w:hideMark/>
          </w:tcPr>
          <w:p w14:paraId="2A554911" w14:textId="77777777" w:rsidR="009A1B14" w:rsidRPr="00EE7084" w:rsidRDefault="009A1B14" w:rsidP="001416B9">
            <w:pPr>
              <w:pStyle w:val="movimento"/>
              <w:rPr>
                <w:color w:val="002060"/>
              </w:rPr>
            </w:pPr>
            <w:r w:rsidRPr="00EE7084">
              <w:rPr>
                <w:color w:val="002060"/>
              </w:rPr>
              <w:lastRenderedPageBreak/>
              <w:t>LEONORI MICHELE</w:t>
            </w:r>
          </w:p>
        </w:tc>
        <w:tc>
          <w:tcPr>
            <w:tcW w:w="2200" w:type="dxa"/>
            <w:tcMar>
              <w:top w:w="20" w:type="dxa"/>
              <w:left w:w="20" w:type="dxa"/>
              <w:bottom w:w="20" w:type="dxa"/>
              <w:right w:w="20" w:type="dxa"/>
            </w:tcMar>
            <w:vAlign w:val="center"/>
            <w:hideMark/>
          </w:tcPr>
          <w:p w14:paraId="24E0E373" w14:textId="77777777" w:rsidR="009A1B14" w:rsidRPr="00EE7084" w:rsidRDefault="009A1B14" w:rsidP="001416B9">
            <w:pPr>
              <w:pStyle w:val="movimento2"/>
              <w:rPr>
                <w:color w:val="002060"/>
              </w:rPr>
            </w:pPr>
            <w:r w:rsidRPr="00EE7084">
              <w:rPr>
                <w:color w:val="002060"/>
              </w:rPr>
              <w:t xml:space="preserve">(GROTTACCIA 2005) </w:t>
            </w:r>
          </w:p>
        </w:tc>
        <w:tc>
          <w:tcPr>
            <w:tcW w:w="800" w:type="dxa"/>
            <w:tcMar>
              <w:top w:w="20" w:type="dxa"/>
              <w:left w:w="20" w:type="dxa"/>
              <w:bottom w:w="20" w:type="dxa"/>
              <w:right w:w="20" w:type="dxa"/>
            </w:tcMar>
            <w:vAlign w:val="center"/>
            <w:hideMark/>
          </w:tcPr>
          <w:p w14:paraId="6282772F"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223400F" w14:textId="77777777" w:rsidR="009A1B14" w:rsidRPr="00EE7084" w:rsidRDefault="009A1B14" w:rsidP="001416B9">
            <w:pPr>
              <w:pStyle w:val="movimento"/>
              <w:rPr>
                <w:color w:val="002060"/>
              </w:rPr>
            </w:pPr>
            <w:r w:rsidRPr="00EE7084">
              <w:rPr>
                <w:color w:val="002060"/>
              </w:rPr>
              <w:t>ANGELINI ALESSANDRO</w:t>
            </w:r>
          </w:p>
        </w:tc>
        <w:tc>
          <w:tcPr>
            <w:tcW w:w="2200" w:type="dxa"/>
            <w:tcMar>
              <w:top w:w="20" w:type="dxa"/>
              <w:left w:w="20" w:type="dxa"/>
              <w:bottom w:w="20" w:type="dxa"/>
              <w:right w:w="20" w:type="dxa"/>
            </w:tcMar>
            <w:vAlign w:val="center"/>
            <w:hideMark/>
          </w:tcPr>
          <w:p w14:paraId="5D5D4E33" w14:textId="77777777" w:rsidR="009A1B14" w:rsidRPr="00EE7084" w:rsidRDefault="009A1B14" w:rsidP="001416B9">
            <w:pPr>
              <w:pStyle w:val="movimento2"/>
              <w:rPr>
                <w:color w:val="002060"/>
              </w:rPr>
            </w:pPr>
            <w:r w:rsidRPr="00EE7084">
              <w:rPr>
                <w:color w:val="002060"/>
              </w:rPr>
              <w:t xml:space="preserve">(VADO C5) </w:t>
            </w:r>
          </w:p>
        </w:tc>
      </w:tr>
      <w:tr w:rsidR="009A1B14" w:rsidRPr="00EE7084" w14:paraId="6B165DEE" w14:textId="77777777" w:rsidTr="001416B9">
        <w:tc>
          <w:tcPr>
            <w:tcW w:w="2200" w:type="dxa"/>
            <w:tcMar>
              <w:top w:w="20" w:type="dxa"/>
              <w:left w:w="20" w:type="dxa"/>
              <w:bottom w:w="20" w:type="dxa"/>
              <w:right w:w="20" w:type="dxa"/>
            </w:tcMar>
            <w:vAlign w:val="center"/>
            <w:hideMark/>
          </w:tcPr>
          <w:p w14:paraId="5E8C1228" w14:textId="77777777" w:rsidR="009A1B14" w:rsidRPr="00EE7084" w:rsidRDefault="009A1B14" w:rsidP="001416B9">
            <w:pPr>
              <w:pStyle w:val="movimento"/>
              <w:rPr>
                <w:color w:val="002060"/>
              </w:rPr>
            </w:pPr>
            <w:r w:rsidRPr="00EE7084">
              <w:rPr>
                <w:color w:val="002060"/>
              </w:rPr>
              <w:t>GUERRA ALEX</w:t>
            </w:r>
          </w:p>
        </w:tc>
        <w:tc>
          <w:tcPr>
            <w:tcW w:w="2200" w:type="dxa"/>
            <w:tcMar>
              <w:top w:w="20" w:type="dxa"/>
              <w:left w:w="20" w:type="dxa"/>
              <w:bottom w:w="20" w:type="dxa"/>
              <w:right w:w="20" w:type="dxa"/>
            </w:tcMar>
            <w:vAlign w:val="center"/>
            <w:hideMark/>
          </w:tcPr>
          <w:p w14:paraId="3EA16C09" w14:textId="77777777" w:rsidR="009A1B14" w:rsidRPr="00EE7084" w:rsidRDefault="009A1B14" w:rsidP="001416B9">
            <w:pPr>
              <w:pStyle w:val="movimento2"/>
              <w:rPr>
                <w:color w:val="002060"/>
              </w:rPr>
            </w:pPr>
            <w:r w:rsidRPr="00EE7084">
              <w:rPr>
                <w:color w:val="002060"/>
              </w:rPr>
              <w:t xml:space="preserve">(VADO C5) </w:t>
            </w:r>
          </w:p>
        </w:tc>
        <w:tc>
          <w:tcPr>
            <w:tcW w:w="800" w:type="dxa"/>
            <w:tcMar>
              <w:top w:w="20" w:type="dxa"/>
              <w:left w:w="20" w:type="dxa"/>
              <w:bottom w:w="20" w:type="dxa"/>
              <w:right w:w="20" w:type="dxa"/>
            </w:tcMar>
            <w:vAlign w:val="center"/>
            <w:hideMark/>
          </w:tcPr>
          <w:p w14:paraId="51BA778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987485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5EFC99D" w14:textId="77777777" w:rsidR="009A1B14" w:rsidRPr="00EE7084" w:rsidRDefault="009A1B14" w:rsidP="001416B9">
            <w:pPr>
              <w:pStyle w:val="movimento2"/>
              <w:rPr>
                <w:color w:val="002060"/>
              </w:rPr>
            </w:pPr>
            <w:r w:rsidRPr="00EE7084">
              <w:rPr>
                <w:color w:val="002060"/>
              </w:rPr>
              <w:t> </w:t>
            </w:r>
          </w:p>
        </w:tc>
      </w:tr>
    </w:tbl>
    <w:p w14:paraId="541E61C1"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7B90EEF" w14:textId="77777777" w:rsidTr="001416B9">
        <w:tc>
          <w:tcPr>
            <w:tcW w:w="2200" w:type="dxa"/>
            <w:tcMar>
              <w:top w:w="20" w:type="dxa"/>
              <w:left w:w="20" w:type="dxa"/>
              <w:bottom w:w="20" w:type="dxa"/>
              <w:right w:w="20" w:type="dxa"/>
            </w:tcMar>
            <w:vAlign w:val="center"/>
            <w:hideMark/>
          </w:tcPr>
          <w:p w14:paraId="2C991157" w14:textId="77777777" w:rsidR="009A1B14" w:rsidRPr="00EE7084" w:rsidRDefault="009A1B14" w:rsidP="001416B9">
            <w:pPr>
              <w:pStyle w:val="movimento"/>
              <w:rPr>
                <w:color w:val="002060"/>
              </w:rPr>
            </w:pPr>
            <w:r w:rsidRPr="00EE7084">
              <w:rPr>
                <w:color w:val="002060"/>
              </w:rPr>
              <w:t>LORENZETTI JONATA</w:t>
            </w:r>
          </w:p>
        </w:tc>
        <w:tc>
          <w:tcPr>
            <w:tcW w:w="2200" w:type="dxa"/>
            <w:tcMar>
              <w:top w:w="20" w:type="dxa"/>
              <w:left w:w="20" w:type="dxa"/>
              <w:bottom w:w="20" w:type="dxa"/>
              <w:right w:w="20" w:type="dxa"/>
            </w:tcMar>
            <w:vAlign w:val="center"/>
            <w:hideMark/>
          </w:tcPr>
          <w:p w14:paraId="073B037C" w14:textId="77777777" w:rsidR="009A1B14" w:rsidRPr="00EE7084" w:rsidRDefault="009A1B14" w:rsidP="001416B9">
            <w:pPr>
              <w:pStyle w:val="movimento2"/>
              <w:rPr>
                <w:color w:val="002060"/>
              </w:rPr>
            </w:pPr>
            <w:r w:rsidRPr="00EE7084">
              <w:rPr>
                <w:color w:val="002060"/>
              </w:rPr>
              <w:t xml:space="preserve">(ANGELI) </w:t>
            </w:r>
          </w:p>
        </w:tc>
        <w:tc>
          <w:tcPr>
            <w:tcW w:w="800" w:type="dxa"/>
            <w:tcMar>
              <w:top w:w="20" w:type="dxa"/>
              <w:left w:w="20" w:type="dxa"/>
              <w:bottom w:w="20" w:type="dxa"/>
              <w:right w:w="20" w:type="dxa"/>
            </w:tcMar>
            <w:vAlign w:val="center"/>
            <w:hideMark/>
          </w:tcPr>
          <w:p w14:paraId="7E016D7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7D1114D" w14:textId="77777777" w:rsidR="009A1B14" w:rsidRPr="00EE7084" w:rsidRDefault="009A1B14" w:rsidP="001416B9">
            <w:pPr>
              <w:pStyle w:val="movimento"/>
              <w:rPr>
                <w:color w:val="002060"/>
              </w:rPr>
            </w:pPr>
            <w:r w:rsidRPr="00EE7084">
              <w:rPr>
                <w:color w:val="002060"/>
              </w:rPr>
              <w:t>CATONE ANDREA</w:t>
            </w:r>
          </w:p>
        </w:tc>
        <w:tc>
          <w:tcPr>
            <w:tcW w:w="2200" w:type="dxa"/>
            <w:tcMar>
              <w:top w:w="20" w:type="dxa"/>
              <w:left w:w="20" w:type="dxa"/>
              <w:bottom w:w="20" w:type="dxa"/>
              <w:right w:w="20" w:type="dxa"/>
            </w:tcMar>
            <w:vAlign w:val="center"/>
            <w:hideMark/>
          </w:tcPr>
          <w:p w14:paraId="4A916ABF" w14:textId="77777777" w:rsidR="009A1B14" w:rsidRPr="00EE7084" w:rsidRDefault="009A1B14" w:rsidP="001416B9">
            <w:pPr>
              <w:pStyle w:val="movimento2"/>
              <w:rPr>
                <w:color w:val="002060"/>
              </w:rPr>
            </w:pPr>
            <w:r w:rsidRPr="00EE7084">
              <w:rPr>
                <w:color w:val="002060"/>
              </w:rPr>
              <w:t xml:space="preserve">(AUDAX CALCIO PIOBBICO) </w:t>
            </w:r>
          </w:p>
        </w:tc>
      </w:tr>
      <w:tr w:rsidR="009A1B14" w:rsidRPr="00EE7084" w14:paraId="28761989" w14:textId="77777777" w:rsidTr="001416B9">
        <w:tc>
          <w:tcPr>
            <w:tcW w:w="2200" w:type="dxa"/>
            <w:tcMar>
              <w:top w:w="20" w:type="dxa"/>
              <w:left w:w="20" w:type="dxa"/>
              <w:bottom w:w="20" w:type="dxa"/>
              <w:right w:w="20" w:type="dxa"/>
            </w:tcMar>
            <w:vAlign w:val="center"/>
            <w:hideMark/>
          </w:tcPr>
          <w:p w14:paraId="217EAFBB" w14:textId="77777777" w:rsidR="009A1B14" w:rsidRPr="00EE7084" w:rsidRDefault="009A1B14" w:rsidP="001416B9">
            <w:pPr>
              <w:pStyle w:val="movimento"/>
              <w:rPr>
                <w:color w:val="002060"/>
              </w:rPr>
            </w:pPr>
            <w:r w:rsidRPr="00EE7084">
              <w:rPr>
                <w:color w:val="002060"/>
              </w:rPr>
              <w:t>MORGONI ELIA</w:t>
            </w:r>
          </w:p>
        </w:tc>
        <w:tc>
          <w:tcPr>
            <w:tcW w:w="2200" w:type="dxa"/>
            <w:tcMar>
              <w:top w:w="20" w:type="dxa"/>
              <w:left w:w="20" w:type="dxa"/>
              <w:bottom w:w="20" w:type="dxa"/>
              <w:right w:w="20" w:type="dxa"/>
            </w:tcMar>
            <w:vAlign w:val="center"/>
            <w:hideMark/>
          </w:tcPr>
          <w:p w14:paraId="142868A9" w14:textId="77777777" w:rsidR="009A1B14" w:rsidRPr="00EE7084" w:rsidRDefault="009A1B14" w:rsidP="001416B9">
            <w:pPr>
              <w:pStyle w:val="movimento2"/>
              <w:rPr>
                <w:color w:val="002060"/>
              </w:rPr>
            </w:pPr>
            <w:r w:rsidRPr="00EE7084">
              <w:rPr>
                <w:color w:val="002060"/>
              </w:rPr>
              <w:t xml:space="preserve">(AVM ASD) </w:t>
            </w:r>
          </w:p>
        </w:tc>
        <w:tc>
          <w:tcPr>
            <w:tcW w:w="800" w:type="dxa"/>
            <w:tcMar>
              <w:top w:w="20" w:type="dxa"/>
              <w:left w:w="20" w:type="dxa"/>
              <w:bottom w:w="20" w:type="dxa"/>
              <w:right w:w="20" w:type="dxa"/>
            </w:tcMar>
            <w:vAlign w:val="center"/>
            <w:hideMark/>
          </w:tcPr>
          <w:p w14:paraId="6D43D90F"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EEB0118" w14:textId="77777777" w:rsidR="009A1B14" w:rsidRPr="00EE7084" w:rsidRDefault="009A1B14" w:rsidP="001416B9">
            <w:pPr>
              <w:pStyle w:val="movimento"/>
              <w:rPr>
                <w:color w:val="002060"/>
              </w:rPr>
            </w:pPr>
            <w:r w:rsidRPr="00EE7084">
              <w:rPr>
                <w:color w:val="002060"/>
              </w:rPr>
              <w:t>GIOVAGNOLI PIETRO</w:t>
            </w:r>
          </w:p>
        </w:tc>
        <w:tc>
          <w:tcPr>
            <w:tcW w:w="2200" w:type="dxa"/>
            <w:tcMar>
              <w:top w:w="20" w:type="dxa"/>
              <w:left w:w="20" w:type="dxa"/>
              <w:bottom w:w="20" w:type="dxa"/>
              <w:right w:w="20" w:type="dxa"/>
            </w:tcMar>
            <w:vAlign w:val="center"/>
            <w:hideMark/>
          </w:tcPr>
          <w:p w14:paraId="7895DE17" w14:textId="77777777" w:rsidR="009A1B14" w:rsidRPr="00EE7084" w:rsidRDefault="009A1B14" w:rsidP="001416B9">
            <w:pPr>
              <w:pStyle w:val="movimento2"/>
              <w:rPr>
                <w:color w:val="002060"/>
              </w:rPr>
            </w:pPr>
            <w:r w:rsidRPr="00EE7084">
              <w:rPr>
                <w:color w:val="002060"/>
              </w:rPr>
              <w:t xml:space="preserve">(CALCETTO NUMANA) </w:t>
            </w:r>
          </w:p>
        </w:tc>
      </w:tr>
      <w:tr w:rsidR="009A1B14" w:rsidRPr="00EE7084" w14:paraId="0D1AA1E5" w14:textId="77777777" w:rsidTr="001416B9">
        <w:tc>
          <w:tcPr>
            <w:tcW w:w="2200" w:type="dxa"/>
            <w:tcMar>
              <w:top w:w="20" w:type="dxa"/>
              <w:left w:w="20" w:type="dxa"/>
              <w:bottom w:w="20" w:type="dxa"/>
              <w:right w:w="20" w:type="dxa"/>
            </w:tcMar>
            <w:vAlign w:val="center"/>
            <w:hideMark/>
          </w:tcPr>
          <w:p w14:paraId="55BE55F0" w14:textId="77777777" w:rsidR="009A1B14" w:rsidRPr="00EE7084" w:rsidRDefault="009A1B14" w:rsidP="001416B9">
            <w:pPr>
              <w:pStyle w:val="movimento"/>
              <w:rPr>
                <w:color w:val="002060"/>
              </w:rPr>
            </w:pPr>
            <w:r w:rsidRPr="00EE7084">
              <w:rPr>
                <w:color w:val="002060"/>
              </w:rPr>
              <w:t>TUOSTO GIOVANNI MARCO</w:t>
            </w:r>
          </w:p>
        </w:tc>
        <w:tc>
          <w:tcPr>
            <w:tcW w:w="2200" w:type="dxa"/>
            <w:tcMar>
              <w:top w:w="20" w:type="dxa"/>
              <w:left w:w="20" w:type="dxa"/>
              <w:bottom w:w="20" w:type="dxa"/>
              <w:right w:w="20" w:type="dxa"/>
            </w:tcMar>
            <w:vAlign w:val="center"/>
            <w:hideMark/>
          </w:tcPr>
          <w:p w14:paraId="01F3C8BC" w14:textId="77777777" w:rsidR="009A1B14" w:rsidRPr="00EE7084" w:rsidRDefault="009A1B14" w:rsidP="001416B9">
            <w:pPr>
              <w:pStyle w:val="movimento2"/>
              <w:rPr>
                <w:color w:val="002060"/>
              </w:rPr>
            </w:pPr>
            <w:r w:rsidRPr="00EE7084">
              <w:rPr>
                <w:color w:val="002060"/>
              </w:rPr>
              <w:t xml:space="preserve">(GROTTACCIA 2005) </w:t>
            </w:r>
          </w:p>
        </w:tc>
        <w:tc>
          <w:tcPr>
            <w:tcW w:w="800" w:type="dxa"/>
            <w:tcMar>
              <w:top w:w="20" w:type="dxa"/>
              <w:left w:w="20" w:type="dxa"/>
              <w:bottom w:w="20" w:type="dxa"/>
              <w:right w:w="20" w:type="dxa"/>
            </w:tcMar>
            <w:vAlign w:val="center"/>
            <w:hideMark/>
          </w:tcPr>
          <w:p w14:paraId="00688109"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42AD43E" w14:textId="77777777" w:rsidR="009A1B14" w:rsidRPr="00EE7084" w:rsidRDefault="009A1B14" w:rsidP="001416B9">
            <w:pPr>
              <w:pStyle w:val="movimento"/>
              <w:rPr>
                <w:color w:val="002060"/>
              </w:rPr>
            </w:pPr>
            <w:r w:rsidRPr="00EE7084">
              <w:rPr>
                <w:color w:val="002060"/>
              </w:rPr>
              <w:t>BRINONI LUCA</w:t>
            </w:r>
          </w:p>
        </w:tc>
        <w:tc>
          <w:tcPr>
            <w:tcW w:w="2200" w:type="dxa"/>
            <w:tcMar>
              <w:top w:w="20" w:type="dxa"/>
              <w:left w:w="20" w:type="dxa"/>
              <w:bottom w:w="20" w:type="dxa"/>
              <w:right w:w="20" w:type="dxa"/>
            </w:tcMar>
            <w:vAlign w:val="center"/>
            <w:hideMark/>
          </w:tcPr>
          <w:p w14:paraId="3A1D322C" w14:textId="77777777" w:rsidR="009A1B14" w:rsidRPr="00EE7084" w:rsidRDefault="009A1B14" w:rsidP="001416B9">
            <w:pPr>
              <w:pStyle w:val="movimento2"/>
              <w:rPr>
                <w:color w:val="002060"/>
              </w:rPr>
            </w:pPr>
            <w:r w:rsidRPr="00EE7084">
              <w:rPr>
                <w:color w:val="002060"/>
              </w:rPr>
              <w:t xml:space="preserve">(OSIMO STAZIONE SSD A R.L.) </w:t>
            </w:r>
          </w:p>
        </w:tc>
      </w:tr>
      <w:tr w:rsidR="009A1B14" w:rsidRPr="00EE7084" w14:paraId="1C377C5D" w14:textId="77777777" w:rsidTr="001416B9">
        <w:tc>
          <w:tcPr>
            <w:tcW w:w="2200" w:type="dxa"/>
            <w:tcMar>
              <w:top w:w="20" w:type="dxa"/>
              <w:left w:w="20" w:type="dxa"/>
              <w:bottom w:w="20" w:type="dxa"/>
              <w:right w:w="20" w:type="dxa"/>
            </w:tcMar>
            <w:vAlign w:val="center"/>
            <w:hideMark/>
          </w:tcPr>
          <w:p w14:paraId="51C194D9" w14:textId="77777777" w:rsidR="009A1B14" w:rsidRPr="00EE7084" w:rsidRDefault="009A1B14" w:rsidP="001416B9">
            <w:pPr>
              <w:pStyle w:val="movimento"/>
              <w:rPr>
                <w:color w:val="002060"/>
              </w:rPr>
            </w:pPr>
            <w:r w:rsidRPr="00EE7084">
              <w:rPr>
                <w:color w:val="002060"/>
              </w:rPr>
              <w:t>GENERI MICHELE</w:t>
            </w:r>
          </w:p>
        </w:tc>
        <w:tc>
          <w:tcPr>
            <w:tcW w:w="2200" w:type="dxa"/>
            <w:tcMar>
              <w:top w:w="20" w:type="dxa"/>
              <w:left w:w="20" w:type="dxa"/>
              <w:bottom w:w="20" w:type="dxa"/>
              <w:right w:w="20" w:type="dxa"/>
            </w:tcMar>
            <w:vAlign w:val="center"/>
            <w:hideMark/>
          </w:tcPr>
          <w:p w14:paraId="0A782DB0" w14:textId="77777777" w:rsidR="009A1B14" w:rsidRPr="00EE7084" w:rsidRDefault="009A1B14" w:rsidP="001416B9">
            <w:pPr>
              <w:pStyle w:val="movimento2"/>
              <w:rPr>
                <w:color w:val="002060"/>
              </w:rPr>
            </w:pPr>
            <w:r w:rsidRPr="00EE7084">
              <w:rPr>
                <w:color w:val="002060"/>
              </w:rPr>
              <w:t xml:space="preserve">(OSIMO STAZIONE SSD A R.L.) </w:t>
            </w:r>
          </w:p>
        </w:tc>
        <w:tc>
          <w:tcPr>
            <w:tcW w:w="800" w:type="dxa"/>
            <w:tcMar>
              <w:top w:w="20" w:type="dxa"/>
              <w:left w:w="20" w:type="dxa"/>
              <w:bottom w:w="20" w:type="dxa"/>
              <w:right w:w="20" w:type="dxa"/>
            </w:tcMar>
            <w:vAlign w:val="center"/>
            <w:hideMark/>
          </w:tcPr>
          <w:p w14:paraId="3F7D7F2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C838FD9" w14:textId="77777777" w:rsidR="009A1B14" w:rsidRPr="00EE7084" w:rsidRDefault="009A1B14" w:rsidP="001416B9">
            <w:pPr>
              <w:pStyle w:val="movimento"/>
              <w:rPr>
                <w:color w:val="002060"/>
              </w:rPr>
            </w:pPr>
            <w:r w:rsidRPr="00EE7084">
              <w:rPr>
                <w:color w:val="002060"/>
              </w:rPr>
              <w:t>DIAKITE YOUSSUF</w:t>
            </w:r>
          </w:p>
        </w:tc>
        <w:tc>
          <w:tcPr>
            <w:tcW w:w="2200" w:type="dxa"/>
            <w:tcMar>
              <w:top w:w="20" w:type="dxa"/>
              <w:left w:w="20" w:type="dxa"/>
              <w:bottom w:w="20" w:type="dxa"/>
              <w:right w:w="20" w:type="dxa"/>
            </w:tcMar>
            <w:vAlign w:val="center"/>
            <w:hideMark/>
          </w:tcPr>
          <w:p w14:paraId="6E3256C4" w14:textId="77777777" w:rsidR="009A1B14" w:rsidRPr="00EE7084" w:rsidRDefault="009A1B14" w:rsidP="001416B9">
            <w:pPr>
              <w:pStyle w:val="movimento2"/>
              <w:rPr>
                <w:color w:val="002060"/>
              </w:rPr>
            </w:pPr>
            <w:r w:rsidRPr="00EE7084">
              <w:rPr>
                <w:color w:val="002060"/>
              </w:rPr>
              <w:t xml:space="preserve">(VADO C5) </w:t>
            </w:r>
          </w:p>
        </w:tc>
      </w:tr>
      <w:tr w:rsidR="009A1B14" w:rsidRPr="00EE7084" w14:paraId="3D6EE349" w14:textId="77777777" w:rsidTr="001416B9">
        <w:tc>
          <w:tcPr>
            <w:tcW w:w="2200" w:type="dxa"/>
            <w:tcMar>
              <w:top w:w="20" w:type="dxa"/>
              <w:left w:w="20" w:type="dxa"/>
              <w:bottom w:w="20" w:type="dxa"/>
              <w:right w:w="20" w:type="dxa"/>
            </w:tcMar>
            <w:vAlign w:val="center"/>
            <w:hideMark/>
          </w:tcPr>
          <w:p w14:paraId="17AAC97D" w14:textId="77777777" w:rsidR="009A1B14" w:rsidRPr="00EE7084" w:rsidRDefault="009A1B14" w:rsidP="001416B9">
            <w:pPr>
              <w:pStyle w:val="movimento"/>
              <w:rPr>
                <w:color w:val="002060"/>
              </w:rPr>
            </w:pPr>
            <w:r w:rsidRPr="00EE7084">
              <w:rPr>
                <w:color w:val="002060"/>
              </w:rPr>
              <w:t>PIERSANTI LORENZO</w:t>
            </w:r>
          </w:p>
        </w:tc>
        <w:tc>
          <w:tcPr>
            <w:tcW w:w="2200" w:type="dxa"/>
            <w:tcMar>
              <w:top w:w="20" w:type="dxa"/>
              <w:left w:w="20" w:type="dxa"/>
              <w:bottom w:w="20" w:type="dxa"/>
              <w:right w:w="20" w:type="dxa"/>
            </w:tcMar>
            <w:vAlign w:val="center"/>
            <w:hideMark/>
          </w:tcPr>
          <w:p w14:paraId="0E0081C0" w14:textId="77777777" w:rsidR="009A1B14" w:rsidRPr="00EE7084" w:rsidRDefault="009A1B14" w:rsidP="001416B9">
            <w:pPr>
              <w:pStyle w:val="movimento2"/>
              <w:rPr>
                <w:color w:val="002060"/>
              </w:rPr>
            </w:pPr>
            <w:r w:rsidRPr="00EE7084">
              <w:rPr>
                <w:color w:val="002060"/>
              </w:rPr>
              <w:t xml:space="preserve">(VIRTUS ASD) </w:t>
            </w:r>
          </w:p>
        </w:tc>
        <w:tc>
          <w:tcPr>
            <w:tcW w:w="800" w:type="dxa"/>
            <w:tcMar>
              <w:top w:w="20" w:type="dxa"/>
              <w:left w:w="20" w:type="dxa"/>
              <w:bottom w:w="20" w:type="dxa"/>
              <w:right w:w="20" w:type="dxa"/>
            </w:tcMar>
            <w:vAlign w:val="center"/>
            <w:hideMark/>
          </w:tcPr>
          <w:p w14:paraId="447E6536"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FFDA6E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0F7CC8D" w14:textId="77777777" w:rsidR="009A1B14" w:rsidRPr="00EE7084" w:rsidRDefault="009A1B14" w:rsidP="001416B9">
            <w:pPr>
              <w:pStyle w:val="movimento2"/>
              <w:rPr>
                <w:color w:val="002060"/>
              </w:rPr>
            </w:pPr>
            <w:r w:rsidRPr="00EE7084">
              <w:rPr>
                <w:color w:val="002060"/>
              </w:rPr>
              <w:t> </w:t>
            </w:r>
          </w:p>
        </w:tc>
      </w:tr>
    </w:tbl>
    <w:p w14:paraId="62124BD9" w14:textId="77777777" w:rsidR="009A1B14" w:rsidRPr="00EE7084" w:rsidRDefault="009A1B14" w:rsidP="009A1B14">
      <w:pPr>
        <w:pStyle w:val="titolo10"/>
        <w:rPr>
          <w:rFonts w:eastAsiaTheme="minorEastAsia"/>
          <w:color w:val="002060"/>
        </w:rPr>
      </w:pPr>
      <w:r w:rsidRPr="00EE7084">
        <w:rPr>
          <w:color w:val="002060"/>
        </w:rPr>
        <w:t xml:space="preserve">GARE DEL 10/11/2024 </w:t>
      </w:r>
    </w:p>
    <w:p w14:paraId="72F4B173" w14:textId="77777777" w:rsidR="009A1B14" w:rsidRPr="00EE7084" w:rsidRDefault="009A1B14" w:rsidP="009A1B14">
      <w:pPr>
        <w:pStyle w:val="titolo7a"/>
        <w:rPr>
          <w:color w:val="002060"/>
        </w:rPr>
      </w:pPr>
      <w:r w:rsidRPr="00EE7084">
        <w:rPr>
          <w:color w:val="002060"/>
        </w:rPr>
        <w:t xml:space="preserve">PROVVEDIMENTI DISCIPLINARI </w:t>
      </w:r>
    </w:p>
    <w:p w14:paraId="30487F04"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683D880E" w14:textId="77777777" w:rsidR="009A1B14" w:rsidRPr="00EE7084" w:rsidRDefault="009A1B14" w:rsidP="009A1B14">
      <w:pPr>
        <w:pStyle w:val="titolo30"/>
        <w:rPr>
          <w:color w:val="002060"/>
        </w:rPr>
      </w:pPr>
      <w:r w:rsidRPr="00EE7084">
        <w:rPr>
          <w:color w:val="002060"/>
        </w:rPr>
        <w:t xml:space="preserve">CALCIATORI NON ESPULSI </w:t>
      </w:r>
    </w:p>
    <w:p w14:paraId="1B99657E" w14:textId="77777777" w:rsidR="009A1B14" w:rsidRPr="00EE7084" w:rsidRDefault="009A1B14" w:rsidP="009A1B14">
      <w:pPr>
        <w:pStyle w:val="titolo20"/>
        <w:rPr>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982B90F" w14:textId="77777777" w:rsidTr="001416B9">
        <w:tc>
          <w:tcPr>
            <w:tcW w:w="2200" w:type="dxa"/>
            <w:tcMar>
              <w:top w:w="20" w:type="dxa"/>
              <w:left w:w="20" w:type="dxa"/>
              <w:bottom w:w="20" w:type="dxa"/>
              <w:right w:w="20" w:type="dxa"/>
            </w:tcMar>
            <w:vAlign w:val="center"/>
            <w:hideMark/>
          </w:tcPr>
          <w:p w14:paraId="66D75588" w14:textId="77777777" w:rsidR="009A1B14" w:rsidRPr="00EE7084" w:rsidRDefault="009A1B14" w:rsidP="001416B9">
            <w:pPr>
              <w:pStyle w:val="movimento"/>
              <w:rPr>
                <w:color w:val="002060"/>
              </w:rPr>
            </w:pPr>
            <w:r w:rsidRPr="00EE7084">
              <w:rPr>
                <w:color w:val="002060"/>
              </w:rPr>
              <w:t>BIAGIOLI FRANCESCO</w:t>
            </w:r>
          </w:p>
        </w:tc>
        <w:tc>
          <w:tcPr>
            <w:tcW w:w="2200" w:type="dxa"/>
            <w:tcMar>
              <w:top w:w="20" w:type="dxa"/>
              <w:left w:w="20" w:type="dxa"/>
              <w:bottom w:w="20" w:type="dxa"/>
              <w:right w:w="20" w:type="dxa"/>
            </w:tcMar>
            <w:vAlign w:val="center"/>
            <w:hideMark/>
          </w:tcPr>
          <w:p w14:paraId="6DF93C89" w14:textId="77777777" w:rsidR="009A1B14" w:rsidRPr="00EE7084" w:rsidRDefault="009A1B14" w:rsidP="001416B9">
            <w:pPr>
              <w:pStyle w:val="movimento2"/>
              <w:rPr>
                <w:color w:val="002060"/>
              </w:rPr>
            </w:pPr>
            <w:r w:rsidRPr="00EE7084">
              <w:rPr>
                <w:color w:val="002060"/>
              </w:rPr>
              <w:t xml:space="preserve">(UNION PICENA) </w:t>
            </w:r>
          </w:p>
        </w:tc>
        <w:tc>
          <w:tcPr>
            <w:tcW w:w="800" w:type="dxa"/>
            <w:tcMar>
              <w:top w:w="20" w:type="dxa"/>
              <w:left w:w="20" w:type="dxa"/>
              <w:bottom w:w="20" w:type="dxa"/>
              <w:right w:w="20" w:type="dxa"/>
            </w:tcMar>
            <w:vAlign w:val="center"/>
            <w:hideMark/>
          </w:tcPr>
          <w:p w14:paraId="0D9456D3"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ED3844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386E817" w14:textId="77777777" w:rsidR="009A1B14" w:rsidRPr="00EE7084" w:rsidRDefault="009A1B14" w:rsidP="001416B9">
            <w:pPr>
              <w:pStyle w:val="movimento2"/>
              <w:rPr>
                <w:color w:val="002060"/>
              </w:rPr>
            </w:pPr>
            <w:r w:rsidRPr="00EE7084">
              <w:rPr>
                <w:color w:val="002060"/>
              </w:rPr>
              <w:t> </w:t>
            </w:r>
          </w:p>
        </w:tc>
      </w:tr>
    </w:tbl>
    <w:p w14:paraId="37025435"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0A8219AE" w14:textId="77777777" w:rsidTr="001416B9">
        <w:tc>
          <w:tcPr>
            <w:tcW w:w="2200" w:type="dxa"/>
            <w:tcMar>
              <w:top w:w="20" w:type="dxa"/>
              <w:left w:w="20" w:type="dxa"/>
              <w:bottom w:w="20" w:type="dxa"/>
              <w:right w:w="20" w:type="dxa"/>
            </w:tcMar>
            <w:vAlign w:val="center"/>
            <w:hideMark/>
          </w:tcPr>
          <w:p w14:paraId="6F655456" w14:textId="77777777" w:rsidR="009A1B14" w:rsidRPr="00EE7084" w:rsidRDefault="009A1B14" w:rsidP="001416B9">
            <w:pPr>
              <w:pStyle w:val="movimento"/>
              <w:rPr>
                <w:color w:val="002060"/>
              </w:rPr>
            </w:pPr>
            <w:r w:rsidRPr="00EE7084">
              <w:rPr>
                <w:color w:val="002060"/>
              </w:rPr>
              <w:t>CASOLE SEBASTIANO</w:t>
            </w:r>
          </w:p>
        </w:tc>
        <w:tc>
          <w:tcPr>
            <w:tcW w:w="2200" w:type="dxa"/>
            <w:tcMar>
              <w:top w:w="20" w:type="dxa"/>
              <w:left w:w="20" w:type="dxa"/>
              <w:bottom w:w="20" w:type="dxa"/>
              <w:right w:w="20" w:type="dxa"/>
            </w:tcMar>
            <w:vAlign w:val="center"/>
            <w:hideMark/>
          </w:tcPr>
          <w:p w14:paraId="1D615457" w14:textId="77777777" w:rsidR="009A1B14" w:rsidRPr="00EE7084" w:rsidRDefault="009A1B14" w:rsidP="001416B9">
            <w:pPr>
              <w:pStyle w:val="movimento2"/>
              <w:rPr>
                <w:color w:val="002060"/>
              </w:rPr>
            </w:pPr>
            <w:r w:rsidRPr="00EE7084">
              <w:rPr>
                <w:color w:val="002060"/>
              </w:rPr>
              <w:t xml:space="preserve">(UNION PICENA) </w:t>
            </w:r>
          </w:p>
        </w:tc>
        <w:tc>
          <w:tcPr>
            <w:tcW w:w="800" w:type="dxa"/>
            <w:tcMar>
              <w:top w:w="20" w:type="dxa"/>
              <w:left w:w="20" w:type="dxa"/>
              <w:bottom w:w="20" w:type="dxa"/>
              <w:right w:w="20" w:type="dxa"/>
            </w:tcMar>
            <w:vAlign w:val="center"/>
            <w:hideMark/>
          </w:tcPr>
          <w:p w14:paraId="39ED531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0987543"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3D76D1F" w14:textId="77777777" w:rsidR="009A1B14" w:rsidRPr="00EE7084" w:rsidRDefault="009A1B14" w:rsidP="001416B9">
            <w:pPr>
              <w:pStyle w:val="movimento2"/>
              <w:rPr>
                <w:color w:val="002060"/>
              </w:rPr>
            </w:pPr>
            <w:r w:rsidRPr="00EE7084">
              <w:rPr>
                <w:color w:val="002060"/>
              </w:rPr>
              <w:t> </w:t>
            </w:r>
          </w:p>
        </w:tc>
      </w:tr>
    </w:tbl>
    <w:p w14:paraId="3C1FCC67" w14:textId="77777777" w:rsidR="009A1B14" w:rsidRDefault="009A1B14" w:rsidP="009A1B14">
      <w:pPr>
        <w:pStyle w:val="breakline"/>
        <w:rPr>
          <w:color w:val="002060"/>
        </w:rPr>
      </w:pPr>
    </w:p>
    <w:p w14:paraId="2AF15AFE" w14:textId="77777777" w:rsidR="009A1B14" w:rsidRPr="00BD581B" w:rsidRDefault="009A1B14" w:rsidP="009A1B14">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83C985F" w14:textId="77777777" w:rsidR="009A1B14" w:rsidRPr="00BD581B" w:rsidRDefault="009A1B14" w:rsidP="009A1B14">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17AE1CAD" w14:textId="77777777" w:rsidR="009A1B14" w:rsidRPr="00EE7084" w:rsidRDefault="009A1B14" w:rsidP="009A1B14">
      <w:pPr>
        <w:pStyle w:val="breakline"/>
        <w:rPr>
          <w:rFonts w:eastAsiaTheme="minorEastAsia"/>
          <w:color w:val="002060"/>
        </w:rPr>
      </w:pPr>
    </w:p>
    <w:p w14:paraId="0D8EDA1D" w14:textId="77777777" w:rsidR="009A1B14" w:rsidRPr="00EE7084" w:rsidRDefault="009A1B14" w:rsidP="009A1B14">
      <w:pPr>
        <w:pStyle w:val="titoloprinc0"/>
        <w:rPr>
          <w:color w:val="002060"/>
        </w:rPr>
      </w:pPr>
      <w:r w:rsidRPr="00EE7084">
        <w:rPr>
          <w:color w:val="002060"/>
        </w:rPr>
        <w:t>CLASSIFICA</w:t>
      </w:r>
    </w:p>
    <w:p w14:paraId="3C524607" w14:textId="77777777" w:rsidR="009A1B14" w:rsidRPr="00EE7084" w:rsidRDefault="009A1B14" w:rsidP="009A1B14">
      <w:pPr>
        <w:pStyle w:val="breakline"/>
        <w:rPr>
          <w:color w:val="002060"/>
        </w:rPr>
      </w:pPr>
    </w:p>
    <w:p w14:paraId="3B555CED" w14:textId="77777777" w:rsidR="009A1B14" w:rsidRPr="00EE7084" w:rsidRDefault="009A1B14" w:rsidP="009A1B14">
      <w:pPr>
        <w:pStyle w:val="breakline"/>
        <w:rPr>
          <w:color w:val="002060"/>
        </w:rPr>
      </w:pPr>
    </w:p>
    <w:p w14:paraId="54DAB688" w14:textId="77777777" w:rsidR="009A1B14" w:rsidRPr="00EE7084" w:rsidRDefault="009A1B14" w:rsidP="009A1B14">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309410C6"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94F5A"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628A1"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188C5"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8D710"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F776D"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558C1"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ABAE1"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0309D"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5DFEF"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CB90E" w14:textId="77777777" w:rsidR="009A1B14" w:rsidRPr="00EE7084" w:rsidRDefault="009A1B14" w:rsidP="001416B9">
            <w:pPr>
              <w:pStyle w:val="headertabella0"/>
              <w:rPr>
                <w:color w:val="002060"/>
              </w:rPr>
            </w:pPr>
            <w:r w:rsidRPr="00EE7084">
              <w:rPr>
                <w:color w:val="002060"/>
              </w:rPr>
              <w:t>PE</w:t>
            </w:r>
          </w:p>
        </w:tc>
      </w:tr>
      <w:tr w:rsidR="009A1B14" w:rsidRPr="00EE7084" w14:paraId="5AB5F891"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5448BB" w14:textId="77777777" w:rsidR="009A1B14" w:rsidRPr="00EE7084" w:rsidRDefault="009A1B14" w:rsidP="001416B9">
            <w:pPr>
              <w:pStyle w:val="rowtabella0"/>
              <w:rPr>
                <w:color w:val="002060"/>
              </w:rPr>
            </w:pPr>
            <w:r w:rsidRPr="00EE7084">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0EBE"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D5C94"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4D2B"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E3554"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8EA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DD9B"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78F3"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BC80"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3325" w14:textId="77777777" w:rsidR="009A1B14" w:rsidRPr="00EE7084" w:rsidRDefault="009A1B14" w:rsidP="001416B9">
            <w:pPr>
              <w:pStyle w:val="rowtabella0"/>
              <w:jc w:val="center"/>
              <w:rPr>
                <w:color w:val="002060"/>
              </w:rPr>
            </w:pPr>
            <w:r w:rsidRPr="00EE7084">
              <w:rPr>
                <w:color w:val="002060"/>
              </w:rPr>
              <w:t>0</w:t>
            </w:r>
          </w:p>
        </w:tc>
      </w:tr>
      <w:tr w:rsidR="009A1B14" w:rsidRPr="00EE7084" w14:paraId="30A389D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DC29F" w14:textId="77777777" w:rsidR="009A1B14" w:rsidRPr="00EE7084" w:rsidRDefault="009A1B14" w:rsidP="001416B9">
            <w:pPr>
              <w:pStyle w:val="rowtabella0"/>
              <w:rPr>
                <w:color w:val="002060"/>
              </w:rPr>
            </w:pPr>
            <w:r w:rsidRPr="00EE7084">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0F7A"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E7A42"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25FF"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7065"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7947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F898"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A4C0"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5492B"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4D45B" w14:textId="77777777" w:rsidR="009A1B14" w:rsidRPr="00EE7084" w:rsidRDefault="009A1B14" w:rsidP="001416B9">
            <w:pPr>
              <w:pStyle w:val="rowtabella0"/>
              <w:jc w:val="center"/>
              <w:rPr>
                <w:color w:val="002060"/>
              </w:rPr>
            </w:pPr>
            <w:r w:rsidRPr="00EE7084">
              <w:rPr>
                <w:color w:val="002060"/>
              </w:rPr>
              <w:t>0</w:t>
            </w:r>
          </w:p>
        </w:tc>
      </w:tr>
      <w:tr w:rsidR="009A1B14" w:rsidRPr="00EE7084" w14:paraId="608C9338"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AD9D7" w14:textId="77777777" w:rsidR="009A1B14" w:rsidRPr="00EE7084" w:rsidRDefault="009A1B14" w:rsidP="001416B9">
            <w:pPr>
              <w:pStyle w:val="rowtabella0"/>
              <w:rPr>
                <w:color w:val="002060"/>
              </w:rPr>
            </w:pPr>
            <w:r w:rsidRPr="00EE7084">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C873"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B839"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3162"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4BC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D11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1C1E"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5B703"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E18F"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BDAFB" w14:textId="77777777" w:rsidR="009A1B14" w:rsidRPr="00EE7084" w:rsidRDefault="009A1B14" w:rsidP="001416B9">
            <w:pPr>
              <w:pStyle w:val="rowtabella0"/>
              <w:jc w:val="center"/>
              <w:rPr>
                <w:color w:val="002060"/>
              </w:rPr>
            </w:pPr>
            <w:r w:rsidRPr="00EE7084">
              <w:rPr>
                <w:color w:val="002060"/>
              </w:rPr>
              <w:t>0</w:t>
            </w:r>
          </w:p>
        </w:tc>
      </w:tr>
      <w:tr w:rsidR="009A1B14" w:rsidRPr="00EE7084" w14:paraId="741A23E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8A27D" w14:textId="77777777" w:rsidR="009A1B14" w:rsidRPr="00EE7084" w:rsidRDefault="009A1B14" w:rsidP="001416B9">
            <w:pPr>
              <w:pStyle w:val="rowtabella0"/>
              <w:rPr>
                <w:color w:val="002060"/>
                <w:lang w:val="en-US"/>
              </w:rPr>
            </w:pPr>
            <w:r w:rsidRPr="00EE7084">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5266"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0DB6"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E638"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C9C9"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BFCE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5446"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EA08"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0FE42"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72383" w14:textId="77777777" w:rsidR="009A1B14" w:rsidRPr="00EE7084" w:rsidRDefault="009A1B14" w:rsidP="001416B9">
            <w:pPr>
              <w:pStyle w:val="rowtabella0"/>
              <w:jc w:val="center"/>
              <w:rPr>
                <w:color w:val="002060"/>
              </w:rPr>
            </w:pPr>
            <w:r w:rsidRPr="00EE7084">
              <w:rPr>
                <w:color w:val="002060"/>
              </w:rPr>
              <w:t>0</w:t>
            </w:r>
          </w:p>
        </w:tc>
      </w:tr>
      <w:tr w:rsidR="009A1B14" w:rsidRPr="00EE7084" w14:paraId="2112FEF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FD0B9" w14:textId="77777777" w:rsidR="009A1B14" w:rsidRPr="00EE7084" w:rsidRDefault="009A1B14" w:rsidP="001416B9">
            <w:pPr>
              <w:pStyle w:val="rowtabella0"/>
              <w:rPr>
                <w:color w:val="002060"/>
              </w:rPr>
            </w:pPr>
            <w:r w:rsidRPr="00EE7084">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1C75"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6069"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86EB"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B8F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7B705"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376C"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C06B1"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9BA0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410A" w14:textId="77777777" w:rsidR="009A1B14" w:rsidRPr="00EE7084" w:rsidRDefault="009A1B14" w:rsidP="001416B9">
            <w:pPr>
              <w:pStyle w:val="rowtabella0"/>
              <w:jc w:val="center"/>
              <w:rPr>
                <w:color w:val="002060"/>
              </w:rPr>
            </w:pPr>
            <w:r w:rsidRPr="00EE7084">
              <w:rPr>
                <w:color w:val="002060"/>
              </w:rPr>
              <w:t>0</w:t>
            </w:r>
          </w:p>
        </w:tc>
      </w:tr>
      <w:tr w:rsidR="009A1B14" w:rsidRPr="00EE7084" w14:paraId="140B02B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B2303" w14:textId="77777777" w:rsidR="009A1B14" w:rsidRPr="00EE7084" w:rsidRDefault="009A1B14" w:rsidP="001416B9">
            <w:pPr>
              <w:pStyle w:val="rowtabella0"/>
              <w:rPr>
                <w:color w:val="002060"/>
              </w:rPr>
            </w:pPr>
            <w:r w:rsidRPr="00EE708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2486"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4FAE1"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472F"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877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3B85"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10A5"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04DAD"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C77B"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1872A" w14:textId="77777777" w:rsidR="009A1B14" w:rsidRPr="00EE7084" w:rsidRDefault="009A1B14" w:rsidP="001416B9">
            <w:pPr>
              <w:pStyle w:val="rowtabella0"/>
              <w:jc w:val="center"/>
              <w:rPr>
                <w:color w:val="002060"/>
              </w:rPr>
            </w:pPr>
            <w:r w:rsidRPr="00EE7084">
              <w:rPr>
                <w:color w:val="002060"/>
              </w:rPr>
              <w:t>0</w:t>
            </w:r>
          </w:p>
        </w:tc>
      </w:tr>
      <w:tr w:rsidR="009A1B14" w:rsidRPr="00EE7084" w14:paraId="14A1D3DB"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30F21" w14:textId="77777777" w:rsidR="009A1B14" w:rsidRPr="00EE7084" w:rsidRDefault="009A1B14" w:rsidP="001416B9">
            <w:pPr>
              <w:pStyle w:val="rowtabella0"/>
              <w:rPr>
                <w:color w:val="002060"/>
              </w:rPr>
            </w:pPr>
            <w:r w:rsidRPr="00EE7084">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1BC3"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DD935"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2D07F"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76EC"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0CF5"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E8F2"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E72DE"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7826"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5147" w14:textId="77777777" w:rsidR="009A1B14" w:rsidRPr="00EE7084" w:rsidRDefault="009A1B14" w:rsidP="001416B9">
            <w:pPr>
              <w:pStyle w:val="rowtabella0"/>
              <w:jc w:val="center"/>
              <w:rPr>
                <w:color w:val="002060"/>
              </w:rPr>
            </w:pPr>
            <w:r w:rsidRPr="00EE7084">
              <w:rPr>
                <w:color w:val="002060"/>
              </w:rPr>
              <w:t>0</w:t>
            </w:r>
          </w:p>
        </w:tc>
      </w:tr>
      <w:tr w:rsidR="009A1B14" w:rsidRPr="00EE7084" w14:paraId="3EAD409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4941D7" w14:textId="77777777" w:rsidR="009A1B14" w:rsidRPr="00EE7084" w:rsidRDefault="009A1B14" w:rsidP="001416B9">
            <w:pPr>
              <w:pStyle w:val="rowtabella0"/>
              <w:rPr>
                <w:color w:val="002060"/>
                <w:lang w:val="en-US"/>
              </w:rPr>
            </w:pPr>
            <w:r w:rsidRPr="00EE7084">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A14E"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231F"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C4AC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B16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631D"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1213"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938C5"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3BD8C"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97D9" w14:textId="77777777" w:rsidR="009A1B14" w:rsidRPr="00EE7084" w:rsidRDefault="009A1B14" w:rsidP="001416B9">
            <w:pPr>
              <w:pStyle w:val="rowtabella0"/>
              <w:jc w:val="center"/>
              <w:rPr>
                <w:color w:val="002060"/>
              </w:rPr>
            </w:pPr>
            <w:r w:rsidRPr="00EE7084">
              <w:rPr>
                <w:color w:val="002060"/>
              </w:rPr>
              <w:t>0</w:t>
            </w:r>
          </w:p>
        </w:tc>
      </w:tr>
      <w:tr w:rsidR="009A1B14" w:rsidRPr="00EE7084" w14:paraId="1E0A3DC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92C143" w14:textId="77777777" w:rsidR="009A1B14" w:rsidRPr="00EE7084" w:rsidRDefault="009A1B14" w:rsidP="001416B9">
            <w:pPr>
              <w:pStyle w:val="rowtabella0"/>
              <w:rPr>
                <w:color w:val="002060"/>
              </w:rPr>
            </w:pPr>
            <w:r w:rsidRPr="00EE7084">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DEDC"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E8E9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FE12"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CB4A1"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7841"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2184"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9EDE"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98349"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8327" w14:textId="77777777" w:rsidR="009A1B14" w:rsidRPr="00EE7084" w:rsidRDefault="009A1B14" w:rsidP="001416B9">
            <w:pPr>
              <w:pStyle w:val="rowtabella0"/>
              <w:jc w:val="center"/>
              <w:rPr>
                <w:color w:val="002060"/>
              </w:rPr>
            </w:pPr>
            <w:r w:rsidRPr="00EE7084">
              <w:rPr>
                <w:color w:val="002060"/>
              </w:rPr>
              <w:t>0</w:t>
            </w:r>
          </w:p>
        </w:tc>
      </w:tr>
      <w:tr w:rsidR="009A1B14" w:rsidRPr="00EE7084" w14:paraId="2204186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076CD" w14:textId="77777777" w:rsidR="009A1B14" w:rsidRPr="00EE7084" w:rsidRDefault="009A1B14" w:rsidP="001416B9">
            <w:pPr>
              <w:pStyle w:val="rowtabella0"/>
              <w:rPr>
                <w:color w:val="002060"/>
              </w:rPr>
            </w:pPr>
            <w:r w:rsidRPr="00EE708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4DD8"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3A39"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85FB"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FCFE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3245"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0762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98E1"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FC53B"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4BF0" w14:textId="77777777" w:rsidR="009A1B14" w:rsidRPr="00EE7084" w:rsidRDefault="009A1B14" w:rsidP="001416B9">
            <w:pPr>
              <w:pStyle w:val="rowtabella0"/>
              <w:jc w:val="center"/>
              <w:rPr>
                <w:color w:val="002060"/>
              </w:rPr>
            </w:pPr>
            <w:r w:rsidRPr="00EE7084">
              <w:rPr>
                <w:color w:val="002060"/>
              </w:rPr>
              <w:t>0</w:t>
            </w:r>
          </w:p>
        </w:tc>
      </w:tr>
      <w:tr w:rsidR="009A1B14" w:rsidRPr="00EE7084" w14:paraId="060ECCE6"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99FBC" w14:textId="77777777" w:rsidR="009A1B14" w:rsidRPr="00EE7084" w:rsidRDefault="009A1B14" w:rsidP="001416B9">
            <w:pPr>
              <w:pStyle w:val="rowtabella0"/>
              <w:rPr>
                <w:color w:val="002060"/>
              </w:rPr>
            </w:pPr>
            <w:r w:rsidRPr="00EE7084">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A11F"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1A73"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6EB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3502"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5A3B"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4E5E"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24A2F"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C557"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7365" w14:textId="77777777" w:rsidR="009A1B14" w:rsidRPr="00EE7084" w:rsidRDefault="009A1B14" w:rsidP="001416B9">
            <w:pPr>
              <w:pStyle w:val="rowtabella0"/>
              <w:jc w:val="center"/>
              <w:rPr>
                <w:color w:val="002060"/>
              </w:rPr>
            </w:pPr>
            <w:r w:rsidRPr="00EE7084">
              <w:rPr>
                <w:color w:val="002060"/>
              </w:rPr>
              <w:t>0</w:t>
            </w:r>
          </w:p>
        </w:tc>
      </w:tr>
      <w:tr w:rsidR="009A1B14" w:rsidRPr="00EE7084" w14:paraId="6506098E"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D759EB" w14:textId="77777777" w:rsidR="009A1B14" w:rsidRPr="00EE7084" w:rsidRDefault="009A1B14" w:rsidP="001416B9">
            <w:pPr>
              <w:pStyle w:val="rowtabella0"/>
              <w:rPr>
                <w:color w:val="002060"/>
                <w:lang w:val="en-US"/>
              </w:rPr>
            </w:pPr>
            <w:proofErr w:type="spellStart"/>
            <w:proofErr w:type="gramStart"/>
            <w:r w:rsidRPr="00EE7084">
              <w:rPr>
                <w:color w:val="002060"/>
                <w:lang w:val="en-US"/>
              </w:rPr>
              <w:t>sq.B</w:t>
            </w:r>
            <w:proofErr w:type="spellEnd"/>
            <w:proofErr w:type="gramEnd"/>
            <w:r w:rsidRPr="00EE7084">
              <w:rPr>
                <w:color w:val="002060"/>
                <w:lang w:val="en-US"/>
              </w:rPr>
              <w:t xml:space="preserve"> SPECIAL ONE SPORTING </w:t>
            </w:r>
            <w:proofErr w:type="spellStart"/>
            <w:r w:rsidRPr="00EE7084">
              <w:rPr>
                <w:color w:val="002060"/>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12EF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769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6DD5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516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1BD1B"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8DF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692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5623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4E304" w14:textId="77777777" w:rsidR="009A1B14" w:rsidRPr="00EE7084" w:rsidRDefault="009A1B14" w:rsidP="001416B9">
            <w:pPr>
              <w:pStyle w:val="rowtabella0"/>
              <w:jc w:val="center"/>
              <w:rPr>
                <w:color w:val="002060"/>
              </w:rPr>
            </w:pPr>
            <w:r w:rsidRPr="00EE7084">
              <w:rPr>
                <w:color w:val="002060"/>
              </w:rPr>
              <w:t>0</w:t>
            </w:r>
          </w:p>
        </w:tc>
      </w:tr>
    </w:tbl>
    <w:p w14:paraId="33A972F0" w14:textId="77777777" w:rsidR="009A1B14" w:rsidRPr="00EE7084" w:rsidRDefault="009A1B14" w:rsidP="009A1B14">
      <w:pPr>
        <w:pStyle w:val="breakline"/>
        <w:rPr>
          <w:rFonts w:eastAsiaTheme="minorEastAsia"/>
          <w:color w:val="002060"/>
        </w:rPr>
      </w:pPr>
    </w:p>
    <w:p w14:paraId="06AB3FAD" w14:textId="77777777" w:rsidR="009A1B14" w:rsidRPr="00EE7084" w:rsidRDefault="009A1B14" w:rsidP="009A1B14">
      <w:pPr>
        <w:pStyle w:val="breakline"/>
        <w:rPr>
          <w:color w:val="002060"/>
        </w:rPr>
      </w:pPr>
    </w:p>
    <w:p w14:paraId="72B68532" w14:textId="77777777" w:rsidR="009A1B14" w:rsidRPr="00EE7084" w:rsidRDefault="009A1B14" w:rsidP="009A1B14">
      <w:pPr>
        <w:pStyle w:val="sottotitolocampionato10"/>
        <w:rPr>
          <w:color w:val="002060"/>
        </w:rPr>
      </w:pPr>
      <w:r w:rsidRPr="00EE708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4E9AC4D4"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0B597"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34763"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6592A"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75C94"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755B6"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FE696"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DB633"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394BA"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D6102"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F87D4" w14:textId="77777777" w:rsidR="009A1B14" w:rsidRPr="00EE7084" w:rsidRDefault="009A1B14" w:rsidP="001416B9">
            <w:pPr>
              <w:pStyle w:val="headertabella0"/>
              <w:rPr>
                <w:color w:val="002060"/>
              </w:rPr>
            </w:pPr>
            <w:r w:rsidRPr="00EE7084">
              <w:rPr>
                <w:color w:val="002060"/>
              </w:rPr>
              <w:t>PE</w:t>
            </w:r>
          </w:p>
        </w:tc>
      </w:tr>
      <w:tr w:rsidR="009A1B14" w:rsidRPr="00EE7084" w14:paraId="1FAD4B39"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7DD9AD" w14:textId="77777777" w:rsidR="009A1B14" w:rsidRPr="00EE7084" w:rsidRDefault="009A1B14" w:rsidP="001416B9">
            <w:pPr>
              <w:pStyle w:val="rowtabella0"/>
              <w:rPr>
                <w:color w:val="002060"/>
              </w:rPr>
            </w:pPr>
            <w:r w:rsidRPr="00EE7084">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48176"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6DE0"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EF455"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1F1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4C63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5DDB1"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68660"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DD7C2"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00DE" w14:textId="77777777" w:rsidR="009A1B14" w:rsidRPr="00EE7084" w:rsidRDefault="009A1B14" w:rsidP="001416B9">
            <w:pPr>
              <w:pStyle w:val="rowtabella0"/>
              <w:jc w:val="center"/>
              <w:rPr>
                <w:color w:val="002060"/>
              </w:rPr>
            </w:pPr>
            <w:r w:rsidRPr="00EE7084">
              <w:rPr>
                <w:color w:val="002060"/>
              </w:rPr>
              <w:t>0</w:t>
            </w:r>
          </w:p>
        </w:tc>
      </w:tr>
      <w:tr w:rsidR="009A1B14" w:rsidRPr="00EE7084" w14:paraId="2C7C74B3"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B85E0" w14:textId="77777777" w:rsidR="009A1B14" w:rsidRPr="00EE7084" w:rsidRDefault="009A1B14" w:rsidP="001416B9">
            <w:pPr>
              <w:pStyle w:val="rowtabella0"/>
              <w:rPr>
                <w:color w:val="002060"/>
              </w:rPr>
            </w:pPr>
            <w:r w:rsidRPr="00EE7084">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B6BE"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8517"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4BD0A"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01E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5AEA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83C1"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4E57"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4789"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03DA" w14:textId="77777777" w:rsidR="009A1B14" w:rsidRPr="00EE7084" w:rsidRDefault="009A1B14" w:rsidP="001416B9">
            <w:pPr>
              <w:pStyle w:val="rowtabella0"/>
              <w:jc w:val="center"/>
              <w:rPr>
                <w:color w:val="002060"/>
              </w:rPr>
            </w:pPr>
            <w:r w:rsidRPr="00EE7084">
              <w:rPr>
                <w:color w:val="002060"/>
              </w:rPr>
              <w:t>0</w:t>
            </w:r>
          </w:p>
        </w:tc>
      </w:tr>
      <w:tr w:rsidR="009A1B14" w:rsidRPr="00EE7084" w14:paraId="053357F6"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5BAD7" w14:textId="77777777" w:rsidR="009A1B14" w:rsidRPr="00EE7084" w:rsidRDefault="009A1B14" w:rsidP="001416B9">
            <w:pPr>
              <w:pStyle w:val="rowtabella0"/>
              <w:rPr>
                <w:color w:val="002060"/>
              </w:rPr>
            </w:pPr>
            <w:r w:rsidRPr="00EE7084">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D8C58"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DD553"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A452"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CF74"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840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A2083"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3A39"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877C"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4D62" w14:textId="77777777" w:rsidR="009A1B14" w:rsidRPr="00EE7084" w:rsidRDefault="009A1B14" w:rsidP="001416B9">
            <w:pPr>
              <w:pStyle w:val="rowtabella0"/>
              <w:jc w:val="center"/>
              <w:rPr>
                <w:color w:val="002060"/>
              </w:rPr>
            </w:pPr>
            <w:r w:rsidRPr="00EE7084">
              <w:rPr>
                <w:color w:val="002060"/>
              </w:rPr>
              <w:t>0</w:t>
            </w:r>
          </w:p>
        </w:tc>
      </w:tr>
      <w:tr w:rsidR="009A1B14" w:rsidRPr="00EE7084" w14:paraId="5CE514E3"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2240E" w14:textId="77777777" w:rsidR="009A1B14" w:rsidRPr="00EE7084" w:rsidRDefault="009A1B14" w:rsidP="001416B9">
            <w:pPr>
              <w:pStyle w:val="rowtabella0"/>
              <w:rPr>
                <w:color w:val="002060"/>
              </w:rPr>
            </w:pPr>
            <w:r w:rsidRPr="00EE7084">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DC97"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6CD7"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041BC"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683A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5FDB4"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C047"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73996"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0881"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34F9" w14:textId="77777777" w:rsidR="009A1B14" w:rsidRPr="00EE7084" w:rsidRDefault="009A1B14" w:rsidP="001416B9">
            <w:pPr>
              <w:pStyle w:val="rowtabella0"/>
              <w:jc w:val="center"/>
              <w:rPr>
                <w:color w:val="002060"/>
              </w:rPr>
            </w:pPr>
            <w:r w:rsidRPr="00EE7084">
              <w:rPr>
                <w:color w:val="002060"/>
              </w:rPr>
              <w:t>0</w:t>
            </w:r>
          </w:p>
        </w:tc>
      </w:tr>
      <w:tr w:rsidR="009A1B14" w:rsidRPr="00EE7084" w14:paraId="476393A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F3FE6" w14:textId="77777777" w:rsidR="009A1B14" w:rsidRPr="00EE7084" w:rsidRDefault="009A1B14" w:rsidP="001416B9">
            <w:pPr>
              <w:pStyle w:val="rowtabella0"/>
              <w:rPr>
                <w:color w:val="002060"/>
              </w:rPr>
            </w:pPr>
            <w:r w:rsidRPr="00EE7084">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48EC"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74E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9737"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012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3B43"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3EF3"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C04D"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2384"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B34C1" w14:textId="77777777" w:rsidR="009A1B14" w:rsidRPr="00EE7084" w:rsidRDefault="009A1B14" w:rsidP="001416B9">
            <w:pPr>
              <w:pStyle w:val="rowtabella0"/>
              <w:jc w:val="center"/>
              <w:rPr>
                <w:color w:val="002060"/>
              </w:rPr>
            </w:pPr>
            <w:r w:rsidRPr="00EE7084">
              <w:rPr>
                <w:color w:val="002060"/>
              </w:rPr>
              <w:t>0</w:t>
            </w:r>
          </w:p>
        </w:tc>
      </w:tr>
      <w:tr w:rsidR="009A1B14" w:rsidRPr="00EE7084" w14:paraId="459D1712"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32DDA" w14:textId="77777777" w:rsidR="009A1B14" w:rsidRPr="00EE7084" w:rsidRDefault="009A1B14" w:rsidP="001416B9">
            <w:pPr>
              <w:pStyle w:val="rowtabella0"/>
              <w:rPr>
                <w:color w:val="002060"/>
              </w:rPr>
            </w:pPr>
            <w:r w:rsidRPr="00EE708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DE09"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CD0F1"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86F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D99C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330C"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01F57"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F0720"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2B26"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10015" w14:textId="77777777" w:rsidR="009A1B14" w:rsidRPr="00EE7084" w:rsidRDefault="009A1B14" w:rsidP="001416B9">
            <w:pPr>
              <w:pStyle w:val="rowtabella0"/>
              <w:jc w:val="center"/>
              <w:rPr>
                <w:color w:val="002060"/>
              </w:rPr>
            </w:pPr>
            <w:r w:rsidRPr="00EE7084">
              <w:rPr>
                <w:color w:val="002060"/>
              </w:rPr>
              <w:t>0</w:t>
            </w:r>
          </w:p>
        </w:tc>
      </w:tr>
      <w:tr w:rsidR="009A1B14" w:rsidRPr="00EE7084" w14:paraId="1C3C0506"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AE787" w14:textId="77777777" w:rsidR="009A1B14" w:rsidRPr="00EE7084" w:rsidRDefault="009A1B14" w:rsidP="001416B9">
            <w:pPr>
              <w:pStyle w:val="rowtabella0"/>
              <w:rPr>
                <w:color w:val="002060"/>
                <w:lang w:val="en-US"/>
              </w:rPr>
            </w:pPr>
            <w:r w:rsidRPr="00EE7084">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05A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A8D1"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328E7"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4EAA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EB9E"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F107"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B7137"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EC06"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57FFE" w14:textId="77777777" w:rsidR="009A1B14" w:rsidRPr="00EE7084" w:rsidRDefault="009A1B14" w:rsidP="001416B9">
            <w:pPr>
              <w:pStyle w:val="rowtabella0"/>
              <w:jc w:val="center"/>
              <w:rPr>
                <w:color w:val="002060"/>
              </w:rPr>
            </w:pPr>
            <w:r w:rsidRPr="00EE7084">
              <w:rPr>
                <w:color w:val="002060"/>
              </w:rPr>
              <w:t>0</w:t>
            </w:r>
          </w:p>
        </w:tc>
      </w:tr>
      <w:tr w:rsidR="009A1B14" w:rsidRPr="00EE7084" w14:paraId="4700C147"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9712D" w14:textId="77777777" w:rsidR="009A1B14" w:rsidRPr="00EE7084" w:rsidRDefault="009A1B14" w:rsidP="001416B9">
            <w:pPr>
              <w:pStyle w:val="rowtabella0"/>
              <w:rPr>
                <w:color w:val="002060"/>
              </w:rPr>
            </w:pPr>
            <w:r w:rsidRPr="00EE7084">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79574"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4F45"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D285"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2AF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7CF66"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C4017"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38980"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B07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5A611" w14:textId="77777777" w:rsidR="009A1B14" w:rsidRPr="00EE7084" w:rsidRDefault="009A1B14" w:rsidP="001416B9">
            <w:pPr>
              <w:pStyle w:val="rowtabella0"/>
              <w:jc w:val="center"/>
              <w:rPr>
                <w:color w:val="002060"/>
              </w:rPr>
            </w:pPr>
            <w:r w:rsidRPr="00EE7084">
              <w:rPr>
                <w:color w:val="002060"/>
              </w:rPr>
              <w:t>0</w:t>
            </w:r>
          </w:p>
        </w:tc>
      </w:tr>
      <w:tr w:rsidR="009A1B14" w:rsidRPr="00EE7084" w14:paraId="4076BC7A"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3983D" w14:textId="77777777" w:rsidR="009A1B14" w:rsidRPr="00EE7084" w:rsidRDefault="009A1B14" w:rsidP="001416B9">
            <w:pPr>
              <w:pStyle w:val="rowtabella0"/>
              <w:rPr>
                <w:color w:val="002060"/>
                <w:lang w:val="en-US"/>
              </w:rPr>
            </w:pPr>
            <w:r w:rsidRPr="00EE7084">
              <w:rPr>
                <w:color w:val="002060"/>
                <w:lang w:val="en-US"/>
              </w:rPr>
              <w:t xml:space="preserve">A.S.D. REAL CASEBRUCIATE </w:t>
            </w:r>
            <w:proofErr w:type="gramStart"/>
            <w:r w:rsidRPr="00EE7084">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0EAA"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5393"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E147"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4477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5B469"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EB5F"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08371"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370F"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E5FC" w14:textId="77777777" w:rsidR="009A1B14" w:rsidRPr="00EE7084" w:rsidRDefault="009A1B14" w:rsidP="001416B9">
            <w:pPr>
              <w:pStyle w:val="rowtabella0"/>
              <w:jc w:val="center"/>
              <w:rPr>
                <w:color w:val="002060"/>
              </w:rPr>
            </w:pPr>
            <w:r w:rsidRPr="00EE7084">
              <w:rPr>
                <w:color w:val="002060"/>
              </w:rPr>
              <w:t>0</w:t>
            </w:r>
          </w:p>
        </w:tc>
      </w:tr>
      <w:tr w:rsidR="009A1B14" w:rsidRPr="00EE7084" w14:paraId="750D25D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97C8C" w14:textId="77777777" w:rsidR="009A1B14" w:rsidRPr="00EE7084" w:rsidRDefault="009A1B14" w:rsidP="001416B9">
            <w:pPr>
              <w:pStyle w:val="rowtabella0"/>
              <w:rPr>
                <w:color w:val="002060"/>
              </w:rPr>
            </w:pPr>
            <w:r w:rsidRPr="00EE7084">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D3BD"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6BB13"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3915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4405"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D3B0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37E8"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8F02"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FD64"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DD1F9" w14:textId="77777777" w:rsidR="009A1B14" w:rsidRPr="00EE7084" w:rsidRDefault="009A1B14" w:rsidP="001416B9">
            <w:pPr>
              <w:pStyle w:val="rowtabella0"/>
              <w:jc w:val="center"/>
              <w:rPr>
                <w:color w:val="002060"/>
              </w:rPr>
            </w:pPr>
            <w:r w:rsidRPr="00EE7084">
              <w:rPr>
                <w:color w:val="002060"/>
              </w:rPr>
              <w:t>0</w:t>
            </w:r>
          </w:p>
        </w:tc>
      </w:tr>
      <w:tr w:rsidR="009A1B14" w:rsidRPr="00EE7084" w14:paraId="6C6534E2"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13732" w14:textId="77777777" w:rsidR="009A1B14" w:rsidRPr="00EE7084" w:rsidRDefault="009A1B14" w:rsidP="001416B9">
            <w:pPr>
              <w:pStyle w:val="rowtabella0"/>
              <w:rPr>
                <w:color w:val="002060"/>
              </w:rPr>
            </w:pPr>
            <w:r w:rsidRPr="00EE7084">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F3255"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D76C"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1D5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D0A3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ACA2"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95B9"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0B000"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CC904"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7034" w14:textId="77777777" w:rsidR="009A1B14" w:rsidRPr="00EE7084" w:rsidRDefault="009A1B14" w:rsidP="001416B9">
            <w:pPr>
              <w:pStyle w:val="rowtabella0"/>
              <w:jc w:val="center"/>
              <w:rPr>
                <w:color w:val="002060"/>
              </w:rPr>
            </w:pPr>
            <w:r w:rsidRPr="00EE7084">
              <w:rPr>
                <w:color w:val="002060"/>
              </w:rPr>
              <w:t>0</w:t>
            </w:r>
          </w:p>
        </w:tc>
      </w:tr>
      <w:tr w:rsidR="009A1B14" w:rsidRPr="00EE7084" w14:paraId="30C824E6"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AB293" w14:textId="77777777" w:rsidR="009A1B14" w:rsidRPr="00EE7084" w:rsidRDefault="009A1B14" w:rsidP="001416B9">
            <w:pPr>
              <w:pStyle w:val="rowtabella0"/>
              <w:rPr>
                <w:color w:val="002060"/>
              </w:rPr>
            </w:pPr>
            <w:r w:rsidRPr="00EE7084">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1573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CB4F3"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6AD6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136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2F7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40D8"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A364" w14:textId="77777777" w:rsidR="009A1B14" w:rsidRPr="00EE7084" w:rsidRDefault="009A1B14" w:rsidP="001416B9">
            <w:pPr>
              <w:pStyle w:val="rowtabella0"/>
              <w:jc w:val="center"/>
              <w:rPr>
                <w:color w:val="002060"/>
              </w:rPr>
            </w:pPr>
            <w:r w:rsidRPr="00EE708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3218C"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AD91E" w14:textId="77777777" w:rsidR="009A1B14" w:rsidRPr="00EE7084" w:rsidRDefault="009A1B14" w:rsidP="001416B9">
            <w:pPr>
              <w:pStyle w:val="rowtabella0"/>
              <w:jc w:val="center"/>
              <w:rPr>
                <w:color w:val="002060"/>
              </w:rPr>
            </w:pPr>
            <w:r w:rsidRPr="00EE7084">
              <w:rPr>
                <w:color w:val="002060"/>
              </w:rPr>
              <w:t>0</w:t>
            </w:r>
          </w:p>
        </w:tc>
      </w:tr>
    </w:tbl>
    <w:p w14:paraId="093C4C99" w14:textId="77777777" w:rsidR="009A1B14" w:rsidRPr="00EE7084" w:rsidRDefault="009A1B14" w:rsidP="009A1B14">
      <w:pPr>
        <w:pStyle w:val="breakline"/>
        <w:rPr>
          <w:rFonts w:eastAsiaTheme="minorEastAsia"/>
          <w:color w:val="002060"/>
        </w:rPr>
      </w:pPr>
    </w:p>
    <w:p w14:paraId="6953302B" w14:textId="77777777" w:rsidR="009A1B14" w:rsidRPr="00EE7084" w:rsidRDefault="009A1B14" w:rsidP="009A1B14">
      <w:pPr>
        <w:pStyle w:val="breakline"/>
        <w:rPr>
          <w:color w:val="002060"/>
        </w:rPr>
      </w:pPr>
    </w:p>
    <w:p w14:paraId="376BD05E" w14:textId="77777777" w:rsidR="009A1B14" w:rsidRPr="00EE7084" w:rsidRDefault="009A1B14" w:rsidP="009A1B14">
      <w:pPr>
        <w:pStyle w:val="sottotitolocampionato10"/>
        <w:rPr>
          <w:color w:val="002060"/>
        </w:rPr>
      </w:pPr>
      <w:r w:rsidRPr="00EE708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56C4ACEC"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56B75"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84205"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97D7A"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F8BFC"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A1426"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3A1DD"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56DA2"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BAB3B"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4C5EF"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A30F3" w14:textId="77777777" w:rsidR="009A1B14" w:rsidRPr="00EE7084" w:rsidRDefault="009A1B14" w:rsidP="001416B9">
            <w:pPr>
              <w:pStyle w:val="headertabella0"/>
              <w:rPr>
                <w:color w:val="002060"/>
              </w:rPr>
            </w:pPr>
            <w:r w:rsidRPr="00EE7084">
              <w:rPr>
                <w:color w:val="002060"/>
              </w:rPr>
              <w:t>PE</w:t>
            </w:r>
          </w:p>
        </w:tc>
      </w:tr>
      <w:tr w:rsidR="009A1B14" w:rsidRPr="00EE7084" w14:paraId="569C4483"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2AC0FC" w14:textId="77777777" w:rsidR="009A1B14" w:rsidRPr="00EE7084" w:rsidRDefault="009A1B14" w:rsidP="001416B9">
            <w:pPr>
              <w:pStyle w:val="rowtabella0"/>
              <w:rPr>
                <w:color w:val="002060"/>
              </w:rPr>
            </w:pPr>
            <w:r w:rsidRPr="00EE7084">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A68ED"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81CB8"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A9C5"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A5C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F05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743E" w14:textId="77777777" w:rsidR="009A1B14" w:rsidRPr="00EE7084" w:rsidRDefault="009A1B14" w:rsidP="001416B9">
            <w:pPr>
              <w:pStyle w:val="rowtabella0"/>
              <w:jc w:val="center"/>
              <w:rPr>
                <w:color w:val="002060"/>
              </w:rPr>
            </w:pPr>
            <w:r w:rsidRPr="00EE708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4AFD"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84EF"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88111" w14:textId="77777777" w:rsidR="009A1B14" w:rsidRPr="00EE7084" w:rsidRDefault="009A1B14" w:rsidP="001416B9">
            <w:pPr>
              <w:pStyle w:val="rowtabella0"/>
              <w:jc w:val="center"/>
              <w:rPr>
                <w:color w:val="002060"/>
              </w:rPr>
            </w:pPr>
            <w:r w:rsidRPr="00EE7084">
              <w:rPr>
                <w:color w:val="002060"/>
              </w:rPr>
              <w:t>0</w:t>
            </w:r>
          </w:p>
        </w:tc>
      </w:tr>
      <w:tr w:rsidR="009A1B14" w:rsidRPr="00EE7084" w14:paraId="4AF0E946"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D3F8A" w14:textId="77777777" w:rsidR="009A1B14" w:rsidRPr="00EE7084" w:rsidRDefault="009A1B14" w:rsidP="001416B9">
            <w:pPr>
              <w:pStyle w:val="rowtabella0"/>
              <w:rPr>
                <w:color w:val="002060"/>
              </w:rPr>
            </w:pPr>
            <w:r w:rsidRPr="00EE7084">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64D3"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EEBC"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7457"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29D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BD6B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6B33" w14:textId="77777777" w:rsidR="009A1B14" w:rsidRPr="00EE7084" w:rsidRDefault="009A1B14" w:rsidP="001416B9">
            <w:pPr>
              <w:pStyle w:val="rowtabella0"/>
              <w:jc w:val="center"/>
              <w:rPr>
                <w:color w:val="002060"/>
              </w:rPr>
            </w:pPr>
            <w:r w:rsidRPr="00EE708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3DE5"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D6724"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8799" w14:textId="77777777" w:rsidR="009A1B14" w:rsidRPr="00EE7084" w:rsidRDefault="009A1B14" w:rsidP="001416B9">
            <w:pPr>
              <w:pStyle w:val="rowtabella0"/>
              <w:jc w:val="center"/>
              <w:rPr>
                <w:color w:val="002060"/>
              </w:rPr>
            </w:pPr>
            <w:r w:rsidRPr="00EE7084">
              <w:rPr>
                <w:color w:val="002060"/>
              </w:rPr>
              <w:t>0</w:t>
            </w:r>
          </w:p>
        </w:tc>
      </w:tr>
      <w:tr w:rsidR="009A1B14" w:rsidRPr="00EE7084" w14:paraId="6CE24FA6"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20377" w14:textId="77777777" w:rsidR="009A1B14" w:rsidRPr="00EE7084" w:rsidRDefault="009A1B14" w:rsidP="001416B9">
            <w:pPr>
              <w:pStyle w:val="rowtabella0"/>
              <w:rPr>
                <w:color w:val="002060"/>
              </w:rPr>
            </w:pPr>
            <w:r w:rsidRPr="00EE7084">
              <w:rPr>
                <w:color w:val="002060"/>
              </w:rPr>
              <w:t xml:space="preserve">A.S.D. </w:t>
            </w:r>
            <w:proofErr w:type="gramStart"/>
            <w:r w:rsidRPr="00EE7084">
              <w:rPr>
                <w:color w:val="002060"/>
              </w:rPr>
              <w:t>CITTA</w:t>
            </w:r>
            <w:proofErr w:type="gramEnd"/>
            <w:r w:rsidRPr="00EE7084">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A852"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5458D"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247D"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6A953"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AADC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1A04"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4DA0E"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E1352"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E82A" w14:textId="77777777" w:rsidR="009A1B14" w:rsidRPr="00EE7084" w:rsidRDefault="009A1B14" w:rsidP="001416B9">
            <w:pPr>
              <w:pStyle w:val="rowtabella0"/>
              <w:jc w:val="center"/>
              <w:rPr>
                <w:color w:val="002060"/>
              </w:rPr>
            </w:pPr>
            <w:r w:rsidRPr="00EE7084">
              <w:rPr>
                <w:color w:val="002060"/>
              </w:rPr>
              <w:t>0</w:t>
            </w:r>
          </w:p>
        </w:tc>
      </w:tr>
      <w:tr w:rsidR="009A1B14" w:rsidRPr="00EE7084" w14:paraId="489599C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67C94" w14:textId="77777777" w:rsidR="009A1B14" w:rsidRPr="00EE7084" w:rsidRDefault="009A1B14" w:rsidP="001416B9">
            <w:pPr>
              <w:pStyle w:val="rowtabella0"/>
              <w:rPr>
                <w:color w:val="002060"/>
              </w:rPr>
            </w:pPr>
            <w:r w:rsidRPr="00EE7084">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61B8D"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BA545"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038FB"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6EB1F"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DA5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A395"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72C0"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37F9"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077B" w14:textId="77777777" w:rsidR="009A1B14" w:rsidRPr="00EE7084" w:rsidRDefault="009A1B14" w:rsidP="001416B9">
            <w:pPr>
              <w:pStyle w:val="rowtabella0"/>
              <w:jc w:val="center"/>
              <w:rPr>
                <w:color w:val="002060"/>
              </w:rPr>
            </w:pPr>
            <w:r w:rsidRPr="00EE7084">
              <w:rPr>
                <w:color w:val="002060"/>
              </w:rPr>
              <w:t>0</w:t>
            </w:r>
          </w:p>
        </w:tc>
      </w:tr>
      <w:tr w:rsidR="009A1B14" w:rsidRPr="00EE7084" w14:paraId="4EE29303"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85110" w14:textId="77777777" w:rsidR="009A1B14" w:rsidRPr="00EE7084" w:rsidRDefault="009A1B14" w:rsidP="001416B9">
            <w:pPr>
              <w:pStyle w:val="rowtabella0"/>
              <w:rPr>
                <w:color w:val="002060"/>
              </w:rPr>
            </w:pPr>
            <w:r w:rsidRPr="00EE7084">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AA562"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780E2"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4799"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AF31"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D951"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DF58F"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2F76"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AAC5"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B066F" w14:textId="77777777" w:rsidR="009A1B14" w:rsidRPr="00EE7084" w:rsidRDefault="009A1B14" w:rsidP="001416B9">
            <w:pPr>
              <w:pStyle w:val="rowtabella0"/>
              <w:jc w:val="center"/>
              <w:rPr>
                <w:color w:val="002060"/>
              </w:rPr>
            </w:pPr>
            <w:r w:rsidRPr="00EE7084">
              <w:rPr>
                <w:color w:val="002060"/>
              </w:rPr>
              <w:t>0</w:t>
            </w:r>
          </w:p>
        </w:tc>
      </w:tr>
      <w:tr w:rsidR="009A1B14" w:rsidRPr="00EE7084" w14:paraId="03FF826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EA6E4" w14:textId="77777777" w:rsidR="009A1B14" w:rsidRPr="00EE7084" w:rsidRDefault="009A1B14" w:rsidP="001416B9">
            <w:pPr>
              <w:pStyle w:val="rowtabella0"/>
              <w:rPr>
                <w:color w:val="002060"/>
              </w:rPr>
            </w:pPr>
            <w:r w:rsidRPr="00EE7084">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559A3"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C8FC4"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2BF9"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793CC"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DD69E"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5F9C"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D950"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48C48"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6852B" w14:textId="77777777" w:rsidR="009A1B14" w:rsidRPr="00EE7084" w:rsidRDefault="009A1B14" w:rsidP="001416B9">
            <w:pPr>
              <w:pStyle w:val="rowtabella0"/>
              <w:jc w:val="center"/>
              <w:rPr>
                <w:color w:val="002060"/>
              </w:rPr>
            </w:pPr>
            <w:r w:rsidRPr="00EE7084">
              <w:rPr>
                <w:color w:val="002060"/>
              </w:rPr>
              <w:t>0</w:t>
            </w:r>
          </w:p>
        </w:tc>
      </w:tr>
      <w:tr w:rsidR="009A1B14" w:rsidRPr="00EE7084" w14:paraId="3B7C0DB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9D98B" w14:textId="77777777" w:rsidR="009A1B14" w:rsidRPr="00EE7084" w:rsidRDefault="009A1B14" w:rsidP="001416B9">
            <w:pPr>
              <w:pStyle w:val="rowtabella0"/>
              <w:rPr>
                <w:color w:val="002060"/>
              </w:rPr>
            </w:pPr>
            <w:r w:rsidRPr="00EE708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9192"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736B"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A07F"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DECB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4A39"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3337"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9BE5"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9500"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2818" w14:textId="77777777" w:rsidR="009A1B14" w:rsidRPr="00EE7084" w:rsidRDefault="009A1B14" w:rsidP="001416B9">
            <w:pPr>
              <w:pStyle w:val="rowtabella0"/>
              <w:jc w:val="center"/>
              <w:rPr>
                <w:color w:val="002060"/>
              </w:rPr>
            </w:pPr>
            <w:r w:rsidRPr="00EE7084">
              <w:rPr>
                <w:color w:val="002060"/>
              </w:rPr>
              <w:t>0</w:t>
            </w:r>
          </w:p>
        </w:tc>
      </w:tr>
      <w:tr w:rsidR="009A1B14" w:rsidRPr="00EE7084" w14:paraId="25422FD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7F084" w14:textId="77777777" w:rsidR="009A1B14" w:rsidRPr="00EE7084" w:rsidRDefault="009A1B14" w:rsidP="001416B9">
            <w:pPr>
              <w:pStyle w:val="rowtabella0"/>
              <w:rPr>
                <w:color w:val="002060"/>
              </w:rPr>
            </w:pPr>
            <w:r w:rsidRPr="00EE7084">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BE2A"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0C4D"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C4E8"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D77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D7C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AC887"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AC8C"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57F8"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8828" w14:textId="77777777" w:rsidR="009A1B14" w:rsidRPr="00EE7084" w:rsidRDefault="009A1B14" w:rsidP="001416B9">
            <w:pPr>
              <w:pStyle w:val="rowtabella0"/>
              <w:jc w:val="center"/>
              <w:rPr>
                <w:color w:val="002060"/>
              </w:rPr>
            </w:pPr>
            <w:r w:rsidRPr="00EE7084">
              <w:rPr>
                <w:color w:val="002060"/>
              </w:rPr>
              <w:t>0</w:t>
            </w:r>
          </w:p>
        </w:tc>
      </w:tr>
      <w:tr w:rsidR="009A1B14" w:rsidRPr="00EE7084" w14:paraId="1996CAF8"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10AC3" w14:textId="77777777" w:rsidR="009A1B14" w:rsidRPr="00EE7084" w:rsidRDefault="009A1B14" w:rsidP="001416B9">
            <w:pPr>
              <w:pStyle w:val="rowtabella0"/>
              <w:rPr>
                <w:color w:val="002060"/>
              </w:rPr>
            </w:pPr>
            <w:r w:rsidRPr="00EE7084">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D0A1"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78A4"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728B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8EA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9F64"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7E31"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06DA"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A5FE"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E0871" w14:textId="77777777" w:rsidR="009A1B14" w:rsidRPr="00EE7084" w:rsidRDefault="009A1B14" w:rsidP="001416B9">
            <w:pPr>
              <w:pStyle w:val="rowtabella0"/>
              <w:jc w:val="center"/>
              <w:rPr>
                <w:color w:val="002060"/>
              </w:rPr>
            </w:pPr>
            <w:r w:rsidRPr="00EE7084">
              <w:rPr>
                <w:color w:val="002060"/>
              </w:rPr>
              <w:t>0</w:t>
            </w:r>
          </w:p>
        </w:tc>
      </w:tr>
      <w:tr w:rsidR="009A1B14" w:rsidRPr="00EE7084" w14:paraId="487F9726"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53F7F" w14:textId="77777777" w:rsidR="009A1B14" w:rsidRPr="00EE7084" w:rsidRDefault="009A1B14" w:rsidP="001416B9">
            <w:pPr>
              <w:pStyle w:val="rowtabella0"/>
              <w:rPr>
                <w:color w:val="002060"/>
              </w:rPr>
            </w:pPr>
            <w:r w:rsidRPr="00EE7084">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B5D8"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D69F"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394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1B8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C444"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21D59"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C576"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2073"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9BACA" w14:textId="77777777" w:rsidR="009A1B14" w:rsidRPr="00EE7084" w:rsidRDefault="009A1B14" w:rsidP="001416B9">
            <w:pPr>
              <w:pStyle w:val="rowtabella0"/>
              <w:jc w:val="center"/>
              <w:rPr>
                <w:color w:val="002060"/>
              </w:rPr>
            </w:pPr>
            <w:r w:rsidRPr="00EE7084">
              <w:rPr>
                <w:color w:val="002060"/>
              </w:rPr>
              <w:t>0</w:t>
            </w:r>
          </w:p>
        </w:tc>
      </w:tr>
      <w:tr w:rsidR="009A1B14" w:rsidRPr="00EE7084" w14:paraId="2B73912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65662" w14:textId="77777777" w:rsidR="009A1B14" w:rsidRPr="00EE7084" w:rsidRDefault="009A1B14" w:rsidP="001416B9">
            <w:pPr>
              <w:pStyle w:val="rowtabella0"/>
              <w:rPr>
                <w:color w:val="002060"/>
              </w:rPr>
            </w:pPr>
            <w:r w:rsidRPr="00EE708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CD5A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3327"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28D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EF55"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1711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B3CD7"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9EFA1"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AC010"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1813" w14:textId="77777777" w:rsidR="009A1B14" w:rsidRPr="00EE7084" w:rsidRDefault="009A1B14" w:rsidP="001416B9">
            <w:pPr>
              <w:pStyle w:val="rowtabella0"/>
              <w:jc w:val="center"/>
              <w:rPr>
                <w:color w:val="002060"/>
              </w:rPr>
            </w:pPr>
            <w:r w:rsidRPr="00EE7084">
              <w:rPr>
                <w:color w:val="002060"/>
              </w:rPr>
              <w:t>0</w:t>
            </w:r>
          </w:p>
        </w:tc>
      </w:tr>
      <w:tr w:rsidR="009A1B14" w:rsidRPr="00EE7084" w14:paraId="70955B7E"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956A5B" w14:textId="77777777" w:rsidR="009A1B14" w:rsidRPr="00EE7084" w:rsidRDefault="009A1B14" w:rsidP="001416B9">
            <w:pPr>
              <w:pStyle w:val="rowtabella0"/>
              <w:rPr>
                <w:color w:val="002060"/>
              </w:rPr>
            </w:pPr>
            <w:r w:rsidRPr="00EE7084">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D3F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7954"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7A2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41C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44DE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66BF"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8B93" w14:textId="77777777" w:rsidR="009A1B14" w:rsidRPr="00EE7084" w:rsidRDefault="009A1B14" w:rsidP="001416B9">
            <w:pPr>
              <w:pStyle w:val="rowtabella0"/>
              <w:jc w:val="center"/>
              <w:rPr>
                <w:color w:val="002060"/>
              </w:rPr>
            </w:pPr>
            <w:r w:rsidRPr="00EE708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463F" w14:textId="77777777" w:rsidR="009A1B14" w:rsidRPr="00EE7084" w:rsidRDefault="009A1B14" w:rsidP="001416B9">
            <w:pPr>
              <w:pStyle w:val="rowtabella0"/>
              <w:jc w:val="center"/>
              <w:rPr>
                <w:color w:val="002060"/>
              </w:rPr>
            </w:pPr>
            <w:r w:rsidRPr="00EE708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68911" w14:textId="77777777" w:rsidR="009A1B14" w:rsidRPr="00EE7084" w:rsidRDefault="009A1B14" w:rsidP="001416B9">
            <w:pPr>
              <w:pStyle w:val="rowtabella0"/>
              <w:jc w:val="center"/>
              <w:rPr>
                <w:color w:val="002060"/>
              </w:rPr>
            </w:pPr>
            <w:r w:rsidRPr="00EE7084">
              <w:rPr>
                <w:color w:val="002060"/>
              </w:rPr>
              <w:t>0</w:t>
            </w:r>
          </w:p>
        </w:tc>
      </w:tr>
    </w:tbl>
    <w:p w14:paraId="2CE3D674" w14:textId="77777777" w:rsidR="009A1B14" w:rsidRPr="00EE7084" w:rsidRDefault="009A1B14" w:rsidP="009A1B14">
      <w:pPr>
        <w:pStyle w:val="breakline"/>
        <w:rPr>
          <w:rFonts w:eastAsiaTheme="minorEastAsia"/>
          <w:color w:val="002060"/>
        </w:rPr>
      </w:pPr>
    </w:p>
    <w:p w14:paraId="3BA6E659" w14:textId="77777777" w:rsidR="009A1B14" w:rsidRPr="00EE7084" w:rsidRDefault="009A1B14" w:rsidP="009A1B14">
      <w:pPr>
        <w:pStyle w:val="breakline"/>
        <w:rPr>
          <w:color w:val="002060"/>
        </w:rPr>
      </w:pPr>
    </w:p>
    <w:p w14:paraId="0CDFC5BE" w14:textId="77777777" w:rsidR="009A1B14" w:rsidRPr="00EE7084" w:rsidRDefault="009A1B14" w:rsidP="009A1B14">
      <w:pPr>
        <w:pStyle w:val="sottotitolocampionato10"/>
        <w:rPr>
          <w:color w:val="002060"/>
        </w:rPr>
      </w:pPr>
      <w:r w:rsidRPr="00EE708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610E28C1"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1C297"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32060"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DF6EF"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73CE3"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7B94B"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C2A25"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99440"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927AD"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3FC2E"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E2C81" w14:textId="77777777" w:rsidR="009A1B14" w:rsidRPr="00EE7084" w:rsidRDefault="009A1B14" w:rsidP="001416B9">
            <w:pPr>
              <w:pStyle w:val="headertabella0"/>
              <w:rPr>
                <w:color w:val="002060"/>
              </w:rPr>
            </w:pPr>
            <w:r w:rsidRPr="00EE7084">
              <w:rPr>
                <w:color w:val="002060"/>
              </w:rPr>
              <w:t>PE</w:t>
            </w:r>
          </w:p>
        </w:tc>
      </w:tr>
      <w:tr w:rsidR="009A1B14" w:rsidRPr="00EE7084" w14:paraId="13125932"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3E506C" w14:textId="77777777" w:rsidR="009A1B14" w:rsidRPr="00EE7084" w:rsidRDefault="009A1B14" w:rsidP="001416B9">
            <w:pPr>
              <w:pStyle w:val="rowtabella0"/>
              <w:rPr>
                <w:color w:val="002060"/>
              </w:rPr>
            </w:pPr>
            <w:r w:rsidRPr="00EE708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0370C"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8BEC"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97ED"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4BF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C401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617C"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B58D"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4C474"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174FF" w14:textId="77777777" w:rsidR="009A1B14" w:rsidRPr="00EE7084" w:rsidRDefault="009A1B14" w:rsidP="001416B9">
            <w:pPr>
              <w:pStyle w:val="rowtabella0"/>
              <w:jc w:val="center"/>
              <w:rPr>
                <w:color w:val="002060"/>
              </w:rPr>
            </w:pPr>
            <w:r w:rsidRPr="00EE7084">
              <w:rPr>
                <w:color w:val="002060"/>
              </w:rPr>
              <w:t>0</w:t>
            </w:r>
          </w:p>
        </w:tc>
      </w:tr>
      <w:tr w:rsidR="009A1B14" w:rsidRPr="00EE7084" w14:paraId="2E86024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47EB3" w14:textId="77777777" w:rsidR="009A1B14" w:rsidRPr="00EE7084" w:rsidRDefault="009A1B14" w:rsidP="001416B9">
            <w:pPr>
              <w:pStyle w:val="rowtabella0"/>
              <w:rPr>
                <w:color w:val="002060"/>
              </w:rPr>
            </w:pPr>
            <w:r w:rsidRPr="00EE7084">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60F5"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7F3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C74F"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097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D56D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BDC2" w14:textId="77777777" w:rsidR="009A1B14" w:rsidRPr="00EE7084" w:rsidRDefault="009A1B14" w:rsidP="001416B9">
            <w:pPr>
              <w:pStyle w:val="rowtabella0"/>
              <w:jc w:val="center"/>
              <w:rPr>
                <w:color w:val="002060"/>
              </w:rPr>
            </w:pPr>
            <w:r w:rsidRPr="00EE708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A4E7"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FB46"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27F9B" w14:textId="77777777" w:rsidR="009A1B14" w:rsidRPr="00EE7084" w:rsidRDefault="009A1B14" w:rsidP="001416B9">
            <w:pPr>
              <w:pStyle w:val="rowtabella0"/>
              <w:jc w:val="center"/>
              <w:rPr>
                <w:color w:val="002060"/>
              </w:rPr>
            </w:pPr>
            <w:r w:rsidRPr="00EE7084">
              <w:rPr>
                <w:color w:val="002060"/>
              </w:rPr>
              <w:t>0</w:t>
            </w:r>
          </w:p>
        </w:tc>
      </w:tr>
      <w:tr w:rsidR="009A1B14" w:rsidRPr="00EE7084" w14:paraId="33885339"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119C7" w14:textId="77777777" w:rsidR="009A1B14" w:rsidRPr="00EE7084" w:rsidRDefault="009A1B14" w:rsidP="001416B9">
            <w:pPr>
              <w:pStyle w:val="rowtabella0"/>
              <w:rPr>
                <w:color w:val="002060"/>
              </w:rPr>
            </w:pPr>
            <w:r w:rsidRPr="00EE708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6E0E7"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D031"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AC35"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C673C"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15DE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89E3"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2A5E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547B"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D54A" w14:textId="77777777" w:rsidR="009A1B14" w:rsidRPr="00EE7084" w:rsidRDefault="009A1B14" w:rsidP="001416B9">
            <w:pPr>
              <w:pStyle w:val="rowtabella0"/>
              <w:jc w:val="center"/>
              <w:rPr>
                <w:color w:val="002060"/>
              </w:rPr>
            </w:pPr>
            <w:r w:rsidRPr="00EE7084">
              <w:rPr>
                <w:color w:val="002060"/>
              </w:rPr>
              <w:t>0</w:t>
            </w:r>
          </w:p>
        </w:tc>
      </w:tr>
      <w:tr w:rsidR="009A1B14" w:rsidRPr="00EE7084" w14:paraId="572108D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D754C" w14:textId="77777777" w:rsidR="009A1B14" w:rsidRPr="00EE7084" w:rsidRDefault="009A1B14" w:rsidP="001416B9">
            <w:pPr>
              <w:pStyle w:val="rowtabella0"/>
              <w:rPr>
                <w:color w:val="002060"/>
              </w:rPr>
            </w:pPr>
            <w:r w:rsidRPr="00EE7084">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91F1"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A045"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491C"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EB367"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5666"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7B0C"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D35BB"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30D85"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6C7F" w14:textId="77777777" w:rsidR="009A1B14" w:rsidRPr="00EE7084" w:rsidRDefault="009A1B14" w:rsidP="001416B9">
            <w:pPr>
              <w:pStyle w:val="rowtabella0"/>
              <w:jc w:val="center"/>
              <w:rPr>
                <w:color w:val="002060"/>
              </w:rPr>
            </w:pPr>
            <w:r w:rsidRPr="00EE7084">
              <w:rPr>
                <w:color w:val="002060"/>
              </w:rPr>
              <w:t>0</w:t>
            </w:r>
          </w:p>
        </w:tc>
      </w:tr>
      <w:tr w:rsidR="009A1B14" w:rsidRPr="00EE7084" w14:paraId="044EBF6B"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DEDEA" w14:textId="77777777" w:rsidR="009A1B14" w:rsidRPr="00EE7084" w:rsidRDefault="009A1B14" w:rsidP="001416B9">
            <w:pPr>
              <w:pStyle w:val="rowtabella0"/>
              <w:rPr>
                <w:color w:val="002060"/>
              </w:rPr>
            </w:pPr>
            <w:r w:rsidRPr="00EE7084">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E581"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41E2"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4189"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F4B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096B"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07CB"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D0E2"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5BA5"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3B835" w14:textId="77777777" w:rsidR="009A1B14" w:rsidRPr="00EE7084" w:rsidRDefault="009A1B14" w:rsidP="001416B9">
            <w:pPr>
              <w:pStyle w:val="rowtabella0"/>
              <w:jc w:val="center"/>
              <w:rPr>
                <w:color w:val="002060"/>
              </w:rPr>
            </w:pPr>
            <w:r w:rsidRPr="00EE7084">
              <w:rPr>
                <w:color w:val="002060"/>
              </w:rPr>
              <w:t>0</w:t>
            </w:r>
          </w:p>
        </w:tc>
      </w:tr>
      <w:tr w:rsidR="009A1B14" w:rsidRPr="00EE7084" w14:paraId="47CD98C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23094" w14:textId="77777777" w:rsidR="009A1B14" w:rsidRPr="00EE7084" w:rsidRDefault="009A1B14" w:rsidP="001416B9">
            <w:pPr>
              <w:pStyle w:val="rowtabella0"/>
              <w:rPr>
                <w:color w:val="002060"/>
              </w:rPr>
            </w:pPr>
            <w:r w:rsidRPr="00EE708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E8D42"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019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6EFA"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E343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72E1"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20B77"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9305"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B08E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307A" w14:textId="77777777" w:rsidR="009A1B14" w:rsidRPr="00EE7084" w:rsidRDefault="009A1B14" w:rsidP="001416B9">
            <w:pPr>
              <w:pStyle w:val="rowtabella0"/>
              <w:jc w:val="center"/>
              <w:rPr>
                <w:color w:val="002060"/>
              </w:rPr>
            </w:pPr>
            <w:r w:rsidRPr="00EE7084">
              <w:rPr>
                <w:color w:val="002060"/>
              </w:rPr>
              <w:t>0</w:t>
            </w:r>
          </w:p>
        </w:tc>
      </w:tr>
      <w:tr w:rsidR="009A1B14" w:rsidRPr="00EE7084" w14:paraId="3234399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9F530" w14:textId="77777777" w:rsidR="009A1B14" w:rsidRPr="00EE7084" w:rsidRDefault="009A1B14" w:rsidP="001416B9">
            <w:pPr>
              <w:pStyle w:val="rowtabella0"/>
              <w:rPr>
                <w:color w:val="002060"/>
              </w:rPr>
            </w:pPr>
            <w:r w:rsidRPr="00EE7084">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FFA72"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7B03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29A4"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60BA"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6ABD8"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B4314"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9264A"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BE6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C1166" w14:textId="77777777" w:rsidR="009A1B14" w:rsidRPr="00EE7084" w:rsidRDefault="009A1B14" w:rsidP="001416B9">
            <w:pPr>
              <w:pStyle w:val="rowtabella0"/>
              <w:jc w:val="center"/>
              <w:rPr>
                <w:color w:val="002060"/>
              </w:rPr>
            </w:pPr>
            <w:r w:rsidRPr="00EE7084">
              <w:rPr>
                <w:color w:val="002060"/>
              </w:rPr>
              <w:t>0</w:t>
            </w:r>
          </w:p>
        </w:tc>
      </w:tr>
      <w:tr w:rsidR="009A1B14" w:rsidRPr="00EE7084" w14:paraId="0A5DA60F"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13C68" w14:textId="77777777" w:rsidR="009A1B14" w:rsidRPr="00EE7084" w:rsidRDefault="009A1B14" w:rsidP="001416B9">
            <w:pPr>
              <w:pStyle w:val="rowtabella0"/>
              <w:rPr>
                <w:color w:val="002060"/>
              </w:rPr>
            </w:pPr>
            <w:r w:rsidRPr="00EE7084">
              <w:rPr>
                <w:color w:val="002060"/>
              </w:rPr>
              <w:t>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1543"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756A5"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3F7B1"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35F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1773"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84FF"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00BE5"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213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715D6" w14:textId="77777777" w:rsidR="009A1B14" w:rsidRPr="00EE7084" w:rsidRDefault="009A1B14" w:rsidP="001416B9">
            <w:pPr>
              <w:pStyle w:val="rowtabella0"/>
              <w:jc w:val="center"/>
              <w:rPr>
                <w:color w:val="002060"/>
              </w:rPr>
            </w:pPr>
            <w:r w:rsidRPr="00EE7084">
              <w:rPr>
                <w:color w:val="002060"/>
              </w:rPr>
              <w:t>0</w:t>
            </w:r>
          </w:p>
        </w:tc>
      </w:tr>
      <w:tr w:rsidR="009A1B14" w:rsidRPr="00EE7084" w14:paraId="0B84E3C3"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B855D4" w14:textId="77777777" w:rsidR="009A1B14" w:rsidRPr="00EE7084" w:rsidRDefault="009A1B14" w:rsidP="001416B9">
            <w:pPr>
              <w:pStyle w:val="rowtabella0"/>
              <w:rPr>
                <w:color w:val="002060"/>
              </w:rPr>
            </w:pPr>
            <w:r w:rsidRPr="00EE7084">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91B0"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E773"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210C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B632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074F"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5A7B"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C1965"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0313"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D9909" w14:textId="77777777" w:rsidR="009A1B14" w:rsidRPr="00EE7084" w:rsidRDefault="009A1B14" w:rsidP="001416B9">
            <w:pPr>
              <w:pStyle w:val="rowtabella0"/>
              <w:jc w:val="center"/>
              <w:rPr>
                <w:color w:val="002060"/>
              </w:rPr>
            </w:pPr>
            <w:r w:rsidRPr="00EE7084">
              <w:rPr>
                <w:color w:val="002060"/>
              </w:rPr>
              <w:t>0</w:t>
            </w:r>
          </w:p>
        </w:tc>
      </w:tr>
      <w:tr w:rsidR="009A1B14" w:rsidRPr="00EE7084" w14:paraId="609255A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25C20" w14:textId="77777777" w:rsidR="009A1B14" w:rsidRPr="00EE7084" w:rsidRDefault="009A1B14" w:rsidP="001416B9">
            <w:pPr>
              <w:pStyle w:val="rowtabella0"/>
              <w:rPr>
                <w:color w:val="002060"/>
              </w:rPr>
            </w:pPr>
            <w:r w:rsidRPr="00EE7084">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F884"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E9EF8"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60B8"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3768"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4BF9"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7C55"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7796F" w14:textId="77777777" w:rsidR="009A1B14" w:rsidRPr="00EE7084" w:rsidRDefault="009A1B14" w:rsidP="001416B9">
            <w:pPr>
              <w:pStyle w:val="rowtabella0"/>
              <w:jc w:val="center"/>
              <w:rPr>
                <w:color w:val="002060"/>
              </w:rPr>
            </w:pPr>
            <w:r w:rsidRPr="00EE708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A65C7"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490C" w14:textId="77777777" w:rsidR="009A1B14" w:rsidRPr="00EE7084" w:rsidRDefault="009A1B14" w:rsidP="001416B9">
            <w:pPr>
              <w:pStyle w:val="rowtabella0"/>
              <w:jc w:val="center"/>
              <w:rPr>
                <w:color w:val="002060"/>
              </w:rPr>
            </w:pPr>
            <w:r w:rsidRPr="00EE7084">
              <w:rPr>
                <w:color w:val="002060"/>
              </w:rPr>
              <w:t>0</w:t>
            </w:r>
          </w:p>
        </w:tc>
      </w:tr>
      <w:tr w:rsidR="009A1B14" w:rsidRPr="00EE7084" w14:paraId="354F859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DEBDF" w14:textId="77777777" w:rsidR="009A1B14" w:rsidRPr="00EE7084" w:rsidRDefault="009A1B14" w:rsidP="001416B9">
            <w:pPr>
              <w:pStyle w:val="rowtabella0"/>
              <w:rPr>
                <w:color w:val="002060"/>
              </w:rPr>
            </w:pPr>
            <w:r w:rsidRPr="00EE7084">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A6E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68E91"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1A8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F972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47C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A74FD"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EEDF" w14:textId="77777777" w:rsidR="009A1B14" w:rsidRPr="00EE7084" w:rsidRDefault="009A1B14" w:rsidP="001416B9">
            <w:pPr>
              <w:pStyle w:val="rowtabella0"/>
              <w:jc w:val="center"/>
              <w:rPr>
                <w:color w:val="002060"/>
              </w:rPr>
            </w:pPr>
            <w:r w:rsidRPr="00EE708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69623"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8E3D" w14:textId="77777777" w:rsidR="009A1B14" w:rsidRPr="00EE7084" w:rsidRDefault="009A1B14" w:rsidP="001416B9">
            <w:pPr>
              <w:pStyle w:val="rowtabella0"/>
              <w:jc w:val="center"/>
              <w:rPr>
                <w:color w:val="002060"/>
              </w:rPr>
            </w:pPr>
            <w:r w:rsidRPr="00EE7084">
              <w:rPr>
                <w:color w:val="002060"/>
              </w:rPr>
              <w:t>0</w:t>
            </w:r>
          </w:p>
        </w:tc>
      </w:tr>
      <w:tr w:rsidR="009A1B14" w:rsidRPr="00EE7084" w14:paraId="6B2B11CD"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C5AE81" w14:textId="77777777" w:rsidR="009A1B14" w:rsidRPr="00EE7084" w:rsidRDefault="009A1B14" w:rsidP="001416B9">
            <w:pPr>
              <w:pStyle w:val="rowtabella0"/>
              <w:rPr>
                <w:color w:val="002060"/>
                <w:lang w:val="en-US"/>
              </w:rPr>
            </w:pPr>
            <w:proofErr w:type="spellStart"/>
            <w:proofErr w:type="gramStart"/>
            <w:r w:rsidRPr="00EE7084">
              <w:rPr>
                <w:color w:val="002060"/>
                <w:lang w:val="en-US"/>
              </w:rPr>
              <w:t>sq.B</w:t>
            </w:r>
            <w:proofErr w:type="spellEnd"/>
            <w:proofErr w:type="gramEnd"/>
            <w:r w:rsidRPr="00EE7084">
              <w:rPr>
                <w:color w:val="002060"/>
                <w:lang w:val="en-US"/>
              </w:rPr>
              <w:t xml:space="preserve"> REAL FABRIANO </w:t>
            </w:r>
            <w:proofErr w:type="spellStart"/>
            <w:r w:rsidRPr="00EE7084">
              <w:rPr>
                <w:color w:val="002060"/>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55D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EF8AC"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69BD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5CAF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85E98"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A03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D5F1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A74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8DDC" w14:textId="77777777" w:rsidR="009A1B14" w:rsidRPr="00EE7084" w:rsidRDefault="009A1B14" w:rsidP="001416B9">
            <w:pPr>
              <w:pStyle w:val="rowtabella0"/>
              <w:jc w:val="center"/>
              <w:rPr>
                <w:color w:val="002060"/>
              </w:rPr>
            </w:pPr>
            <w:r w:rsidRPr="00EE7084">
              <w:rPr>
                <w:color w:val="002060"/>
              </w:rPr>
              <w:t>0</w:t>
            </w:r>
          </w:p>
        </w:tc>
      </w:tr>
    </w:tbl>
    <w:p w14:paraId="6E56E05A" w14:textId="77777777" w:rsidR="009A1B14" w:rsidRPr="00EE7084" w:rsidRDefault="009A1B14" w:rsidP="009A1B14">
      <w:pPr>
        <w:pStyle w:val="breakline"/>
        <w:rPr>
          <w:rFonts w:eastAsiaTheme="minorEastAsia"/>
          <w:color w:val="002060"/>
        </w:rPr>
      </w:pPr>
    </w:p>
    <w:p w14:paraId="15E9D8B4" w14:textId="77777777" w:rsidR="009A1B14" w:rsidRPr="00EE7084" w:rsidRDefault="009A1B14" w:rsidP="009A1B14">
      <w:pPr>
        <w:pStyle w:val="breakline"/>
        <w:rPr>
          <w:color w:val="002060"/>
        </w:rPr>
      </w:pPr>
    </w:p>
    <w:p w14:paraId="472B3C8B" w14:textId="77777777" w:rsidR="009A1B14" w:rsidRPr="00EE7084" w:rsidRDefault="009A1B14" w:rsidP="009A1B14">
      <w:pPr>
        <w:pStyle w:val="sottotitolocampionato10"/>
        <w:rPr>
          <w:color w:val="002060"/>
        </w:rPr>
      </w:pPr>
      <w:r w:rsidRPr="00EE708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020121C6"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E8174"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91AA2"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F6403"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C928C"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EB4F7"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132BC"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42952"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1EC27"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D8B4D"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601D4" w14:textId="77777777" w:rsidR="009A1B14" w:rsidRPr="00EE7084" w:rsidRDefault="009A1B14" w:rsidP="001416B9">
            <w:pPr>
              <w:pStyle w:val="headertabella0"/>
              <w:rPr>
                <w:color w:val="002060"/>
              </w:rPr>
            </w:pPr>
            <w:r w:rsidRPr="00EE7084">
              <w:rPr>
                <w:color w:val="002060"/>
              </w:rPr>
              <w:t>PE</w:t>
            </w:r>
          </w:p>
        </w:tc>
      </w:tr>
      <w:tr w:rsidR="009A1B14" w:rsidRPr="00EE7084" w14:paraId="356DF177"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7950DF" w14:textId="77777777" w:rsidR="009A1B14" w:rsidRPr="00EE7084" w:rsidRDefault="009A1B14" w:rsidP="001416B9">
            <w:pPr>
              <w:pStyle w:val="rowtabella0"/>
              <w:rPr>
                <w:color w:val="002060"/>
              </w:rPr>
            </w:pPr>
            <w:r w:rsidRPr="00EE7084">
              <w:rPr>
                <w:color w:val="002060"/>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275F"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465D"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493C"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9486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8DC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F160"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CC0A"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5F24"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DB2C" w14:textId="77777777" w:rsidR="009A1B14" w:rsidRPr="00EE7084" w:rsidRDefault="009A1B14" w:rsidP="001416B9">
            <w:pPr>
              <w:pStyle w:val="rowtabella0"/>
              <w:jc w:val="center"/>
              <w:rPr>
                <w:color w:val="002060"/>
              </w:rPr>
            </w:pPr>
            <w:r w:rsidRPr="00EE7084">
              <w:rPr>
                <w:color w:val="002060"/>
              </w:rPr>
              <w:t>0</w:t>
            </w:r>
          </w:p>
        </w:tc>
      </w:tr>
      <w:tr w:rsidR="009A1B14" w:rsidRPr="00EE7084" w14:paraId="14BBB9B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52AD6" w14:textId="77777777" w:rsidR="009A1B14" w:rsidRPr="00EE7084" w:rsidRDefault="009A1B14" w:rsidP="001416B9">
            <w:pPr>
              <w:pStyle w:val="rowtabella0"/>
              <w:rPr>
                <w:color w:val="002060"/>
                <w:lang w:val="en-US"/>
              </w:rPr>
            </w:pPr>
            <w:r w:rsidRPr="00EE7084">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2DF4"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DE2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B6963"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6F86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1714"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32AE"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23F0"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8926"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6447" w14:textId="77777777" w:rsidR="009A1B14" w:rsidRPr="00EE7084" w:rsidRDefault="009A1B14" w:rsidP="001416B9">
            <w:pPr>
              <w:pStyle w:val="rowtabella0"/>
              <w:jc w:val="center"/>
              <w:rPr>
                <w:color w:val="002060"/>
              </w:rPr>
            </w:pPr>
            <w:r w:rsidRPr="00EE7084">
              <w:rPr>
                <w:color w:val="002060"/>
              </w:rPr>
              <w:t>0</w:t>
            </w:r>
          </w:p>
        </w:tc>
      </w:tr>
      <w:tr w:rsidR="009A1B14" w:rsidRPr="00EE7084" w14:paraId="24FF4ACB"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10EC8" w14:textId="77777777" w:rsidR="009A1B14" w:rsidRPr="00EE7084" w:rsidRDefault="009A1B14" w:rsidP="001416B9">
            <w:pPr>
              <w:pStyle w:val="rowtabella0"/>
              <w:rPr>
                <w:color w:val="002060"/>
              </w:rPr>
            </w:pPr>
            <w:r w:rsidRPr="00EE7084">
              <w:rPr>
                <w:color w:val="002060"/>
              </w:rPr>
              <w:t xml:space="preserve">A.S.D. CALCIO </w:t>
            </w:r>
            <w:proofErr w:type="gramStart"/>
            <w:r w:rsidRPr="00EE7084">
              <w:rPr>
                <w:color w:val="002060"/>
              </w:rPr>
              <w:t>S.ELPIDIO</w:t>
            </w:r>
            <w:proofErr w:type="gramEnd"/>
            <w:r w:rsidRPr="00EE7084">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CBF2"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F315"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4EB7"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6D0A"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1F91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D240"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AA942"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11CF"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FAF5" w14:textId="77777777" w:rsidR="009A1B14" w:rsidRPr="00EE7084" w:rsidRDefault="009A1B14" w:rsidP="001416B9">
            <w:pPr>
              <w:pStyle w:val="rowtabella0"/>
              <w:jc w:val="center"/>
              <w:rPr>
                <w:color w:val="002060"/>
              </w:rPr>
            </w:pPr>
            <w:r w:rsidRPr="00EE7084">
              <w:rPr>
                <w:color w:val="002060"/>
              </w:rPr>
              <w:t>0</w:t>
            </w:r>
          </w:p>
        </w:tc>
      </w:tr>
      <w:tr w:rsidR="009A1B14" w:rsidRPr="00EE7084" w14:paraId="3235BDE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513A7" w14:textId="77777777" w:rsidR="009A1B14" w:rsidRPr="00EE7084" w:rsidRDefault="009A1B14" w:rsidP="001416B9">
            <w:pPr>
              <w:pStyle w:val="rowtabella0"/>
              <w:rPr>
                <w:color w:val="002060"/>
              </w:rPr>
            </w:pPr>
            <w:r w:rsidRPr="00EE7084">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D991"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A58B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ADB98"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73201"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3DC2"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1CD0"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093E"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15368"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9AC59" w14:textId="77777777" w:rsidR="009A1B14" w:rsidRPr="00EE7084" w:rsidRDefault="009A1B14" w:rsidP="001416B9">
            <w:pPr>
              <w:pStyle w:val="rowtabella0"/>
              <w:jc w:val="center"/>
              <w:rPr>
                <w:color w:val="002060"/>
              </w:rPr>
            </w:pPr>
            <w:r w:rsidRPr="00EE7084">
              <w:rPr>
                <w:color w:val="002060"/>
              </w:rPr>
              <w:t>0</w:t>
            </w:r>
          </w:p>
        </w:tc>
      </w:tr>
      <w:tr w:rsidR="009A1B14" w:rsidRPr="00EE7084" w14:paraId="19F8C1E8"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42701" w14:textId="77777777" w:rsidR="009A1B14" w:rsidRPr="00EE7084" w:rsidRDefault="009A1B14" w:rsidP="001416B9">
            <w:pPr>
              <w:pStyle w:val="rowtabella0"/>
              <w:rPr>
                <w:color w:val="002060"/>
                <w:lang w:val="en-US"/>
              </w:rPr>
            </w:pPr>
            <w:r w:rsidRPr="00EE7084">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93F82"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3884"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F513"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9A9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7D27"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F7CB" w14:textId="77777777" w:rsidR="009A1B14" w:rsidRPr="00EE7084" w:rsidRDefault="009A1B14" w:rsidP="001416B9">
            <w:pPr>
              <w:pStyle w:val="rowtabella0"/>
              <w:jc w:val="center"/>
              <w:rPr>
                <w:color w:val="002060"/>
              </w:rPr>
            </w:pPr>
            <w:r w:rsidRPr="00EE708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DEA2F" w14:textId="77777777" w:rsidR="009A1B14" w:rsidRPr="00EE7084" w:rsidRDefault="009A1B14" w:rsidP="001416B9">
            <w:pPr>
              <w:pStyle w:val="rowtabella0"/>
              <w:jc w:val="center"/>
              <w:rPr>
                <w:color w:val="002060"/>
              </w:rPr>
            </w:pPr>
            <w:r w:rsidRPr="00EE708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D2D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E1356" w14:textId="77777777" w:rsidR="009A1B14" w:rsidRPr="00EE7084" w:rsidRDefault="009A1B14" w:rsidP="001416B9">
            <w:pPr>
              <w:pStyle w:val="rowtabella0"/>
              <w:jc w:val="center"/>
              <w:rPr>
                <w:color w:val="002060"/>
              </w:rPr>
            </w:pPr>
            <w:r w:rsidRPr="00EE7084">
              <w:rPr>
                <w:color w:val="002060"/>
              </w:rPr>
              <w:t>0</w:t>
            </w:r>
          </w:p>
        </w:tc>
      </w:tr>
      <w:tr w:rsidR="009A1B14" w:rsidRPr="00EE7084" w14:paraId="17C59B76"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397D3" w14:textId="77777777" w:rsidR="009A1B14" w:rsidRPr="00EE7084" w:rsidRDefault="009A1B14" w:rsidP="001416B9">
            <w:pPr>
              <w:pStyle w:val="rowtabella0"/>
              <w:rPr>
                <w:color w:val="002060"/>
              </w:rPr>
            </w:pPr>
            <w:r w:rsidRPr="00EE7084">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482D9"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88C9"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6B93"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B71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42BFA"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7CCE4"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C3413"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6904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93D2" w14:textId="77777777" w:rsidR="009A1B14" w:rsidRPr="00EE7084" w:rsidRDefault="009A1B14" w:rsidP="001416B9">
            <w:pPr>
              <w:pStyle w:val="rowtabella0"/>
              <w:jc w:val="center"/>
              <w:rPr>
                <w:color w:val="002060"/>
              </w:rPr>
            </w:pPr>
            <w:r w:rsidRPr="00EE7084">
              <w:rPr>
                <w:color w:val="002060"/>
              </w:rPr>
              <w:t>0</w:t>
            </w:r>
          </w:p>
        </w:tc>
      </w:tr>
      <w:tr w:rsidR="009A1B14" w:rsidRPr="00EE7084" w14:paraId="7B02EB5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9C2E1" w14:textId="77777777" w:rsidR="009A1B14" w:rsidRPr="00EE7084" w:rsidRDefault="009A1B14" w:rsidP="001416B9">
            <w:pPr>
              <w:pStyle w:val="rowtabella0"/>
              <w:rPr>
                <w:color w:val="002060"/>
              </w:rPr>
            </w:pPr>
            <w:r w:rsidRPr="00EE7084">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5F061"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8D63"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3C1C5"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D5BE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AEB95"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7DFC"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F1A1"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9976"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713E4" w14:textId="77777777" w:rsidR="009A1B14" w:rsidRPr="00EE7084" w:rsidRDefault="009A1B14" w:rsidP="001416B9">
            <w:pPr>
              <w:pStyle w:val="rowtabella0"/>
              <w:jc w:val="center"/>
              <w:rPr>
                <w:color w:val="002060"/>
              </w:rPr>
            </w:pPr>
            <w:r w:rsidRPr="00EE7084">
              <w:rPr>
                <w:color w:val="002060"/>
              </w:rPr>
              <w:t>0</w:t>
            </w:r>
          </w:p>
        </w:tc>
      </w:tr>
      <w:tr w:rsidR="009A1B14" w:rsidRPr="00EE7084" w14:paraId="5B199EC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C5150" w14:textId="77777777" w:rsidR="009A1B14" w:rsidRPr="00EE7084" w:rsidRDefault="009A1B14" w:rsidP="001416B9">
            <w:pPr>
              <w:pStyle w:val="rowtabella0"/>
              <w:rPr>
                <w:color w:val="002060"/>
                <w:lang w:val="en-US"/>
              </w:rPr>
            </w:pPr>
            <w:r w:rsidRPr="00EE7084">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2D94"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2D21"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24D3"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AAB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FB53"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93BD"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ABC8"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BD45"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3E0F3" w14:textId="77777777" w:rsidR="009A1B14" w:rsidRPr="00EE7084" w:rsidRDefault="009A1B14" w:rsidP="001416B9">
            <w:pPr>
              <w:pStyle w:val="rowtabella0"/>
              <w:jc w:val="center"/>
              <w:rPr>
                <w:color w:val="002060"/>
              </w:rPr>
            </w:pPr>
            <w:r w:rsidRPr="00EE7084">
              <w:rPr>
                <w:color w:val="002060"/>
              </w:rPr>
              <w:t>0</w:t>
            </w:r>
          </w:p>
        </w:tc>
      </w:tr>
      <w:tr w:rsidR="009A1B14" w:rsidRPr="00EE7084" w14:paraId="22E2F166"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DCDC2" w14:textId="77777777" w:rsidR="009A1B14" w:rsidRPr="00EE7084" w:rsidRDefault="009A1B14" w:rsidP="001416B9">
            <w:pPr>
              <w:pStyle w:val="rowtabella0"/>
              <w:rPr>
                <w:color w:val="002060"/>
              </w:rPr>
            </w:pPr>
            <w:r w:rsidRPr="00EE708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3031"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A1CA"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FAD74"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2AA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66D7B"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2DF5A" w14:textId="77777777" w:rsidR="009A1B14" w:rsidRPr="00EE7084" w:rsidRDefault="009A1B14" w:rsidP="001416B9">
            <w:pPr>
              <w:pStyle w:val="rowtabella0"/>
              <w:jc w:val="center"/>
              <w:rPr>
                <w:color w:val="002060"/>
              </w:rPr>
            </w:pPr>
            <w:r w:rsidRPr="00EE708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471A"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8E42"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3D57" w14:textId="77777777" w:rsidR="009A1B14" w:rsidRPr="00EE7084" w:rsidRDefault="009A1B14" w:rsidP="001416B9">
            <w:pPr>
              <w:pStyle w:val="rowtabella0"/>
              <w:jc w:val="center"/>
              <w:rPr>
                <w:color w:val="002060"/>
              </w:rPr>
            </w:pPr>
            <w:r w:rsidRPr="00EE7084">
              <w:rPr>
                <w:color w:val="002060"/>
              </w:rPr>
              <w:t>0</w:t>
            </w:r>
          </w:p>
        </w:tc>
      </w:tr>
      <w:tr w:rsidR="009A1B14" w:rsidRPr="00EE7084" w14:paraId="52430A4B"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5391C5" w14:textId="77777777" w:rsidR="009A1B14" w:rsidRPr="00EE7084" w:rsidRDefault="009A1B14" w:rsidP="001416B9">
            <w:pPr>
              <w:pStyle w:val="rowtabella0"/>
              <w:rPr>
                <w:color w:val="002060"/>
              </w:rPr>
            </w:pPr>
            <w:r w:rsidRPr="00EE7084">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C29DA"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70A0"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A19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9D95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2E79E"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8784"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BB1B"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C0B8"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1860" w14:textId="77777777" w:rsidR="009A1B14" w:rsidRPr="00EE7084" w:rsidRDefault="009A1B14" w:rsidP="001416B9">
            <w:pPr>
              <w:pStyle w:val="rowtabella0"/>
              <w:jc w:val="center"/>
              <w:rPr>
                <w:color w:val="002060"/>
              </w:rPr>
            </w:pPr>
            <w:r w:rsidRPr="00EE7084">
              <w:rPr>
                <w:color w:val="002060"/>
              </w:rPr>
              <w:t>0</w:t>
            </w:r>
          </w:p>
        </w:tc>
      </w:tr>
      <w:tr w:rsidR="009A1B14" w:rsidRPr="00EE7084" w14:paraId="4EE4B7F8"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EBCE7" w14:textId="67580285" w:rsidR="009A1B14" w:rsidRPr="00EE7084" w:rsidRDefault="009A1B14" w:rsidP="001416B9">
            <w:pPr>
              <w:pStyle w:val="rowtabella0"/>
              <w:rPr>
                <w:color w:val="002060"/>
              </w:rPr>
            </w:pPr>
            <w:r w:rsidRPr="00EE7084">
              <w:rPr>
                <w:color w:val="002060"/>
              </w:rPr>
              <w:t>A.S.D. NUOVA JUVENTINA FFC</w:t>
            </w:r>
            <w:r w:rsidR="002962E0">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EC12"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A35A6"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8E33E"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955E"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91AC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1AA3"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DC33"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431B"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F2D97" w14:textId="77777777" w:rsidR="009A1B14" w:rsidRPr="00EE7084" w:rsidRDefault="009A1B14" w:rsidP="001416B9">
            <w:pPr>
              <w:pStyle w:val="rowtabella0"/>
              <w:jc w:val="center"/>
              <w:rPr>
                <w:color w:val="002060"/>
              </w:rPr>
            </w:pPr>
            <w:r w:rsidRPr="00EE7084">
              <w:rPr>
                <w:color w:val="002060"/>
              </w:rPr>
              <w:t>0</w:t>
            </w:r>
          </w:p>
        </w:tc>
      </w:tr>
      <w:tr w:rsidR="009A1B14" w:rsidRPr="00EE7084" w14:paraId="7A907AAF"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29530" w14:textId="77777777" w:rsidR="009A1B14" w:rsidRPr="00EE7084" w:rsidRDefault="009A1B14" w:rsidP="001416B9">
            <w:pPr>
              <w:pStyle w:val="rowtabella0"/>
              <w:rPr>
                <w:color w:val="002060"/>
                <w:lang w:val="en-US"/>
              </w:rPr>
            </w:pPr>
            <w:r w:rsidRPr="00EE7084">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22216"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830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7A7E"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F56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9B7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8B75"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FF62D" w14:textId="77777777" w:rsidR="009A1B14" w:rsidRPr="00EE7084" w:rsidRDefault="009A1B14" w:rsidP="001416B9">
            <w:pPr>
              <w:pStyle w:val="rowtabella0"/>
              <w:jc w:val="center"/>
              <w:rPr>
                <w:color w:val="002060"/>
              </w:rPr>
            </w:pPr>
            <w:r w:rsidRPr="00EE70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DAB0"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97093" w14:textId="77777777" w:rsidR="009A1B14" w:rsidRPr="00EE7084" w:rsidRDefault="009A1B14" w:rsidP="001416B9">
            <w:pPr>
              <w:pStyle w:val="rowtabella0"/>
              <w:jc w:val="center"/>
              <w:rPr>
                <w:color w:val="002060"/>
              </w:rPr>
            </w:pPr>
            <w:r w:rsidRPr="00EE7084">
              <w:rPr>
                <w:color w:val="002060"/>
              </w:rPr>
              <w:t>0</w:t>
            </w:r>
          </w:p>
        </w:tc>
      </w:tr>
      <w:tr w:rsidR="009A1B14" w:rsidRPr="00EE7084" w14:paraId="0C877B5E"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BF9020" w14:textId="77777777" w:rsidR="009A1B14" w:rsidRPr="00EE7084" w:rsidRDefault="009A1B14" w:rsidP="001416B9">
            <w:pPr>
              <w:pStyle w:val="rowtabella0"/>
              <w:rPr>
                <w:color w:val="002060"/>
              </w:rPr>
            </w:pPr>
            <w:r w:rsidRPr="00EE7084">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DB8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14A6"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4042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98C4"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4802D"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2A8C"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AFB6C" w14:textId="77777777" w:rsidR="009A1B14" w:rsidRPr="00EE7084" w:rsidRDefault="009A1B14" w:rsidP="001416B9">
            <w:pPr>
              <w:pStyle w:val="rowtabella0"/>
              <w:jc w:val="center"/>
              <w:rPr>
                <w:color w:val="002060"/>
              </w:rPr>
            </w:pPr>
            <w:r w:rsidRPr="00EE708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C51C5"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F637" w14:textId="77777777" w:rsidR="009A1B14" w:rsidRPr="00EE7084" w:rsidRDefault="009A1B14" w:rsidP="001416B9">
            <w:pPr>
              <w:pStyle w:val="rowtabella0"/>
              <w:jc w:val="center"/>
              <w:rPr>
                <w:color w:val="002060"/>
              </w:rPr>
            </w:pPr>
            <w:r w:rsidRPr="00EE7084">
              <w:rPr>
                <w:color w:val="002060"/>
              </w:rPr>
              <w:t>0</w:t>
            </w:r>
          </w:p>
        </w:tc>
      </w:tr>
    </w:tbl>
    <w:p w14:paraId="44948177" w14:textId="77777777" w:rsidR="009A1B14" w:rsidRPr="00EE7084" w:rsidRDefault="009A1B14" w:rsidP="009A1B14">
      <w:pPr>
        <w:pStyle w:val="breakline"/>
        <w:rPr>
          <w:rFonts w:eastAsiaTheme="minorEastAsia"/>
          <w:color w:val="002060"/>
        </w:rPr>
      </w:pPr>
    </w:p>
    <w:p w14:paraId="1037948A" w14:textId="77777777" w:rsidR="009A1B14" w:rsidRPr="00EE7084" w:rsidRDefault="009A1B14" w:rsidP="009A1B14">
      <w:pPr>
        <w:pStyle w:val="breakline"/>
        <w:rPr>
          <w:color w:val="002060"/>
        </w:rPr>
      </w:pPr>
    </w:p>
    <w:p w14:paraId="3F4A3199" w14:textId="77777777" w:rsidR="009A1B14" w:rsidRPr="00EE7084" w:rsidRDefault="009A1B14" w:rsidP="009A1B14">
      <w:pPr>
        <w:pStyle w:val="sottotitolocampionato10"/>
        <w:rPr>
          <w:color w:val="002060"/>
        </w:rPr>
      </w:pPr>
      <w:r w:rsidRPr="00EE7084">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5C95E9A9"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D8EA7"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66EDD"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7F817"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56218"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12775"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38D31"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C7AE7"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3AB2F"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B1DEB"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76CCF" w14:textId="77777777" w:rsidR="009A1B14" w:rsidRPr="00EE7084" w:rsidRDefault="009A1B14" w:rsidP="001416B9">
            <w:pPr>
              <w:pStyle w:val="headertabella0"/>
              <w:rPr>
                <w:color w:val="002060"/>
              </w:rPr>
            </w:pPr>
            <w:r w:rsidRPr="00EE7084">
              <w:rPr>
                <w:color w:val="002060"/>
              </w:rPr>
              <w:t>PE</w:t>
            </w:r>
          </w:p>
        </w:tc>
      </w:tr>
      <w:tr w:rsidR="009A1B14" w:rsidRPr="00EE7084" w14:paraId="5E14C5B7"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31D587" w14:textId="77777777" w:rsidR="009A1B14" w:rsidRPr="00EE7084" w:rsidRDefault="009A1B14" w:rsidP="001416B9">
            <w:pPr>
              <w:pStyle w:val="rowtabella0"/>
              <w:rPr>
                <w:color w:val="002060"/>
              </w:rPr>
            </w:pPr>
            <w:r w:rsidRPr="00EE7084">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993C7"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71D2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6FFB1"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C19EB"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266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56E7" w14:textId="77777777" w:rsidR="009A1B14" w:rsidRPr="00EE7084" w:rsidRDefault="009A1B14" w:rsidP="001416B9">
            <w:pPr>
              <w:pStyle w:val="rowtabella0"/>
              <w:jc w:val="center"/>
              <w:rPr>
                <w:color w:val="002060"/>
              </w:rPr>
            </w:pPr>
            <w:r w:rsidRPr="00EE708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8A8F2"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1B43" w14:textId="77777777" w:rsidR="009A1B14" w:rsidRPr="00EE7084" w:rsidRDefault="009A1B14" w:rsidP="001416B9">
            <w:pPr>
              <w:pStyle w:val="rowtabella0"/>
              <w:jc w:val="center"/>
              <w:rPr>
                <w:color w:val="002060"/>
              </w:rPr>
            </w:pPr>
            <w:r w:rsidRPr="00EE708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0C0E5" w14:textId="77777777" w:rsidR="009A1B14" w:rsidRPr="00EE7084" w:rsidRDefault="009A1B14" w:rsidP="001416B9">
            <w:pPr>
              <w:pStyle w:val="rowtabella0"/>
              <w:jc w:val="center"/>
              <w:rPr>
                <w:color w:val="002060"/>
              </w:rPr>
            </w:pPr>
            <w:r w:rsidRPr="00EE7084">
              <w:rPr>
                <w:color w:val="002060"/>
              </w:rPr>
              <w:t>0</w:t>
            </w:r>
          </w:p>
        </w:tc>
      </w:tr>
      <w:tr w:rsidR="009A1B14" w:rsidRPr="00EE7084" w14:paraId="4BCD339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F1E3FB" w14:textId="77777777" w:rsidR="009A1B14" w:rsidRPr="00EE7084" w:rsidRDefault="009A1B14" w:rsidP="001416B9">
            <w:pPr>
              <w:pStyle w:val="rowtabella0"/>
              <w:rPr>
                <w:color w:val="002060"/>
              </w:rPr>
            </w:pPr>
            <w:r w:rsidRPr="00EE708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4009B"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0DC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7279"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440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AF1B"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895B" w14:textId="77777777" w:rsidR="009A1B14" w:rsidRPr="00EE7084" w:rsidRDefault="009A1B14" w:rsidP="001416B9">
            <w:pPr>
              <w:pStyle w:val="rowtabella0"/>
              <w:jc w:val="center"/>
              <w:rPr>
                <w:color w:val="002060"/>
              </w:rPr>
            </w:pPr>
            <w:r w:rsidRPr="00EE708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24D24"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12D3"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D240F" w14:textId="77777777" w:rsidR="009A1B14" w:rsidRPr="00EE7084" w:rsidRDefault="009A1B14" w:rsidP="001416B9">
            <w:pPr>
              <w:pStyle w:val="rowtabella0"/>
              <w:jc w:val="center"/>
              <w:rPr>
                <w:color w:val="002060"/>
              </w:rPr>
            </w:pPr>
            <w:r w:rsidRPr="00EE7084">
              <w:rPr>
                <w:color w:val="002060"/>
              </w:rPr>
              <w:t>0</w:t>
            </w:r>
          </w:p>
        </w:tc>
      </w:tr>
      <w:tr w:rsidR="009A1B14" w:rsidRPr="00EE7084" w14:paraId="7F9358A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0B6B2" w14:textId="77777777" w:rsidR="009A1B14" w:rsidRPr="00EE7084" w:rsidRDefault="009A1B14" w:rsidP="001416B9">
            <w:pPr>
              <w:pStyle w:val="rowtabella0"/>
              <w:rPr>
                <w:color w:val="002060"/>
              </w:rPr>
            </w:pPr>
            <w:r w:rsidRPr="00EE7084">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7CCB"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93F13"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5B91B"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2EBB"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8165"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CC1C7"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D113"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A164"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4ADA" w14:textId="77777777" w:rsidR="009A1B14" w:rsidRPr="00EE7084" w:rsidRDefault="009A1B14" w:rsidP="001416B9">
            <w:pPr>
              <w:pStyle w:val="rowtabella0"/>
              <w:jc w:val="center"/>
              <w:rPr>
                <w:color w:val="002060"/>
              </w:rPr>
            </w:pPr>
            <w:r w:rsidRPr="00EE7084">
              <w:rPr>
                <w:color w:val="002060"/>
              </w:rPr>
              <w:t>0</w:t>
            </w:r>
          </w:p>
        </w:tc>
      </w:tr>
      <w:tr w:rsidR="009A1B14" w:rsidRPr="00EE7084" w14:paraId="2C593FA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CAEC5" w14:textId="77777777" w:rsidR="009A1B14" w:rsidRPr="00EE7084" w:rsidRDefault="009A1B14" w:rsidP="001416B9">
            <w:pPr>
              <w:pStyle w:val="rowtabella0"/>
              <w:rPr>
                <w:color w:val="002060"/>
              </w:rPr>
            </w:pPr>
            <w:r w:rsidRPr="00EE7084">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ACEF"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C1FD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8532"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C64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4A78"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B6E8" w14:textId="77777777" w:rsidR="009A1B14" w:rsidRPr="00EE7084" w:rsidRDefault="009A1B14" w:rsidP="001416B9">
            <w:pPr>
              <w:pStyle w:val="rowtabella0"/>
              <w:jc w:val="center"/>
              <w:rPr>
                <w:color w:val="002060"/>
              </w:rPr>
            </w:pPr>
            <w:r w:rsidRPr="00EE708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2CFE7"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A0DE"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E3738" w14:textId="77777777" w:rsidR="009A1B14" w:rsidRPr="00EE7084" w:rsidRDefault="009A1B14" w:rsidP="001416B9">
            <w:pPr>
              <w:pStyle w:val="rowtabella0"/>
              <w:jc w:val="center"/>
              <w:rPr>
                <w:color w:val="002060"/>
              </w:rPr>
            </w:pPr>
            <w:r w:rsidRPr="00EE7084">
              <w:rPr>
                <w:color w:val="002060"/>
              </w:rPr>
              <w:t>0</w:t>
            </w:r>
          </w:p>
        </w:tc>
      </w:tr>
      <w:tr w:rsidR="009A1B14" w:rsidRPr="00EE7084" w14:paraId="3B855B3A"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AC69F" w14:textId="77777777" w:rsidR="009A1B14" w:rsidRPr="00EE7084" w:rsidRDefault="009A1B14" w:rsidP="001416B9">
            <w:pPr>
              <w:pStyle w:val="rowtabella0"/>
              <w:rPr>
                <w:color w:val="002060"/>
                <w:lang w:val="en-US"/>
              </w:rPr>
            </w:pPr>
            <w:r w:rsidRPr="00EE7084">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B860"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030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920AD"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74D5B"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FAB53"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4E04" w14:textId="77777777" w:rsidR="009A1B14" w:rsidRPr="00EE7084" w:rsidRDefault="009A1B14" w:rsidP="001416B9">
            <w:pPr>
              <w:pStyle w:val="rowtabella0"/>
              <w:jc w:val="center"/>
              <w:rPr>
                <w:color w:val="002060"/>
              </w:rPr>
            </w:pPr>
            <w:r w:rsidRPr="00EE708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9D881"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399AB"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AEF91" w14:textId="77777777" w:rsidR="009A1B14" w:rsidRPr="00EE7084" w:rsidRDefault="009A1B14" w:rsidP="001416B9">
            <w:pPr>
              <w:pStyle w:val="rowtabella0"/>
              <w:jc w:val="center"/>
              <w:rPr>
                <w:color w:val="002060"/>
              </w:rPr>
            </w:pPr>
            <w:r w:rsidRPr="00EE7084">
              <w:rPr>
                <w:color w:val="002060"/>
              </w:rPr>
              <w:t>0</w:t>
            </w:r>
          </w:p>
        </w:tc>
      </w:tr>
      <w:tr w:rsidR="009A1B14" w:rsidRPr="00EE7084" w14:paraId="47BD64F8"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999D7" w14:textId="77777777" w:rsidR="009A1B14" w:rsidRPr="00EE7084" w:rsidRDefault="009A1B14" w:rsidP="001416B9">
            <w:pPr>
              <w:pStyle w:val="rowtabella0"/>
              <w:rPr>
                <w:color w:val="002060"/>
              </w:rPr>
            </w:pPr>
            <w:r w:rsidRPr="00EE7084">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F7172"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FFFED"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F4F3"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DD8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4ACD"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89FEC"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E78B"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8BE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AC111" w14:textId="77777777" w:rsidR="009A1B14" w:rsidRPr="00EE7084" w:rsidRDefault="009A1B14" w:rsidP="001416B9">
            <w:pPr>
              <w:pStyle w:val="rowtabella0"/>
              <w:jc w:val="center"/>
              <w:rPr>
                <w:color w:val="002060"/>
              </w:rPr>
            </w:pPr>
            <w:r w:rsidRPr="00EE7084">
              <w:rPr>
                <w:color w:val="002060"/>
              </w:rPr>
              <w:t>0</w:t>
            </w:r>
          </w:p>
        </w:tc>
      </w:tr>
      <w:tr w:rsidR="009A1B14" w:rsidRPr="00EE7084" w14:paraId="501F2EB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755FC" w14:textId="77777777" w:rsidR="009A1B14" w:rsidRPr="00EE7084" w:rsidRDefault="009A1B14" w:rsidP="001416B9">
            <w:pPr>
              <w:pStyle w:val="rowtabella0"/>
              <w:rPr>
                <w:color w:val="002060"/>
              </w:rPr>
            </w:pPr>
            <w:r w:rsidRPr="00EE7084">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80DC"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495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85FF"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623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15B4"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4A92"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9503"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62FD"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6803" w14:textId="77777777" w:rsidR="009A1B14" w:rsidRPr="00EE7084" w:rsidRDefault="009A1B14" w:rsidP="001416B9">
            <w:pPr>
              <w:pStyle w:val="rowtabella0"/>
              <w:jc w:val="center"/>
              <w:rPr>
                <w:color w:val="002060"/>
              </w:rPr>
            </w:pPr>
            <w:r w:rsidRPr="00EE7084">
              <w:rPr>
                <w:color w:val="002060"/>
              </w:rPr>
              <w:t>0</w:t>
            </w:r>
          </w:p>
        </w:tc>
      </w:tr>
      <w:tr w:rsidR="009A1B14" w:rsidRPr="00EE7084" w14:paraId="3534FBF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F93B8" w14:textId="77777777" w:rsidR="009A1B14" w:rsidRPr="00EE7084" w:rsidRDefault="009A1B14" w:rsidP="001416B9">
            <w:pPr>
              <w:pStyle w:val="rowtabella0"/>
              <w:rPr>
                <w:color w:val="002060"/>
                <w:lang w:val="en-US"/>
              </w:rPr>
            </w:pPr>
            <w:r w:rsidRPr="00EE7084">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DC00"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EC3E3"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DE23"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DC8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BEB86"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774A1"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358E" w14:textId="77777777" w:rsidR="009A1B14" w:rsidRPr="00EE7084" w:rsidRDefault="009A1B14" w:rsidP="001416B9">
            <w:pPr>
              <w:pStyle w:val="rowtabella0"/>
              <w:jc w:val="center"/>
              <w:rPr>
                <w:color w:val="002060"/>
              </w:rPr>
            </w:pPr>
            <w:r w:rsidRPr="00EE708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D662C"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7ACF" w14:textId="77777777" w:rsidR="009A1B14" w:rsidRPr="00EE7084" w:rsidRDefault="009A1B14" w:rsidP="001416B9">
            <w:pPr>
              <w:pStyle w:val="rowtabella0"/>
              <w:jc w:val="center"/>
              <w:rPr>
                <w:color w:val="002060"/>
              </w:rPr>
            </w:pPr>
            <w:r w:rsidRPr="00EE7084">
              <w:rPr>
                <w:color w:val="002060"/>
              </w:rPr>
              <w:t>0</w:t>
            </w:r>
          </w:p>
        </w:tc>
      </w:tr>
      <w:tr w:rsidR="009A1B14" w:rsidRPr="00EE7084" w14:paraId="0FEC232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3F9DE" w14:textId="77777777" w:rsidR="009A1B14" w:rsidRPr="00EE7084" w:rsidRDefault="009A1B14" w:rsidP="001416B9">
            <w:pPr>
              <w:pStyle w:val="rowtabella0"/>
              <w:rPr>
                <w:color w:val="002060"/>
              </w:rPr>
            </w:pPr>
            <w:r w:rsidRPr="00EE7084">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9523"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313D"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BC9D"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A98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84DE"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0BAC"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82DA"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B5F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EBD98" w14:textId="77777777" w:rsidR="009A1B14" w:rsidRPr="00EE7084" w:rsidRDefault="009A1B14" w:rsidP="001416B9">
            <w:pPr>
              <w:pStyle w:val="rowtabella0"/>
              <w:jc w:val="center"/>
              <w:rPr>
                <w:color w:val="002060"/>
              </w:rPr>
            </w:pPr>
            <w:r w:rsidRPr="00EE7084">
              <w:rPr>
                <w:color w:val="002060"/>
              </w:rPr>
              <w:t>0</w:t>
            </w:r>
          </w:p>
        </w:tc>
      </w:tr>
      <w:tr w:rsidR="009A1B14" w:rsidRPr="00EE7084" w14:paraId="13C33323"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E163D" w14:textId="77777777" w:rsidR="009A1B14" w:rsidRPr="00EE7084" w:rsidRDefault="009A1B14" w:rsidP="001416B9">
            <w:pPr>
              <w:pStyle w:val="rowtabella0"/>
              <w:rPr>
                <w:color w:val="002060"/>
              </w:rPr>
            </w:pPr>
            <w:r w:rsidRPr="00EE7084">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81866"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CCA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2D6F"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E472"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E3A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82E7E"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C688B"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955C"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59D5F" w14:textId="77777777" w:rsidR="009A1B14" w:rsidRPr="00EE7084" w:rsidRDefault="009A1B14" w:rsidP="001416B9">
            <w:pPr>
              <w:pStyle w:val="rowtabella0"/>
              <w:jc w:val="center"/>
              <w:rPr>
                <w:color w:val="002060"/>
              </w:rPr>
            </w:pPr>
            <w:r w:rsidRPr="00EE7084">
              <w:rPr>
                <w:color w:val="002060"/>
              </w:rPr>
              <w:t>0</w:t>
            </w:r>
          </w:p>
        </w:tc>
      </w:tr>
      <w:tr w:rsidR="009A1B14" w:rsidRPr="00EE7084" w14:paraId="38519E2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D6F4D" w14:textId="77777777" w:rsidR="009A1B14" w:rsidRPr="00EE7084" w:rsidRDefault="009A1B14" w:rsidP="001416B9">
            <w:pPr>
              <w:pStyle w:val="rowtabella0"/>
              <w:rPr>
                <w:color w:val="002060"/>
              </w:rPr>
            </w:pPr>
            <w:r w:rsidRPr="00EE7084">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3AF8B"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47C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86CB"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E9FE"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A3B7"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99A5"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1394"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D6E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2AD9" w14:textId="77777777" w:rsidR="009A1B14" w:rsidRPr="00EE7084" w:rsidRDefault="009A1B14" w:rsidP="001416B9">
            <w:pPr>
              <w:pStyle w:val="rowtabella0"/>
              <w:jc w:val="center"/>
              <w:rPr>
                <w:color w:val="002060"/>
              </w:rPr>
            </w:pPr>
            <w:r w:rsidRPr="00EE7084">
              <w:rPr>
                <w:color w:val="002060"/>
              </w:rPr>
              <w:t>0</w:t>
            </w:r>
          </w:p>
        </w:tc>
      </w:tr>
      <w:tr w:rsidR="009A1B14" w:rsidRPr="00EE7084" w14:paraId="0253C36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BFC8E" w14:textId="2353D66E" w:rsidR="009A1B14" w:rsidRPr="002962E0" w:rsidRDefault="009A1B14" w:rsidP="001416B9">
            <w:pPr>
              <w:pStyle w:val="rowtabella0"/>
              <w:rPr>
                <w:b/>
                <w:bCs/>
                <w:color w:val="002060"/>
              </w:rPr>
            </w:pPr>
            <w:r w:rsidRPr="00EE7084">
              <w:rPr>
                <w:color w:val="002060"/>
              </w:rPr>
              <w:t>POL. CSI STELLA A.S.D.</w:t>
            </w:r>
            <w:r w:rsidR="002962E0">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49FA3"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D1811"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11494"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216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F3C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27822"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6B79"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C08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A32D" w14:textId="77777777" w:rsidR="009A1B14" w:rsidRPr="00EE7084" w:rsidRDefault="009A1B14" w:rsidP="001416B9">
            <w:pPr>
              <w:pStyle w:val="rowtabella0"/>
              <w:jc w:val="center"/>
              <w:rPr>
                <w:color w:val="002060"/>
              </w:rPr>
            </w:pPr>
            <w:r w:rsidRPr="00EE7084">
              <w:rPr>
                <w:color w:val="002060"/>
              </w:rPr>
              <w:t>0</w:t>
            </w:r>
          </w:p>
        </w:tc>
      </w:tr>
      <w:tr w:rsidR="009A1B14" w:rsidRPr="00EE7084" w14:paraId="4A8BA1C7"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7CEA69" w14:textId="6711611F" w:rsidR="009A1B14" w:rsidRPr="00EE7084" w:rsidRDefault="009A1B14" w:rsidP="001416B9">
            <w:pPr>
              <w:pStyle w:val="rowtabella0"/>
              <w:rPr>
                <w:color w:val="002060"/>
              </w:rPr>
            </w:pPr>
            <w:r w:rsidRPr="00EE7084">
              <w:rPr>
                <w:color w:val="002060"/>
              </w:rPr>
              <w:t>A.S.D. SPORTING GROTTAMMARE</w:t>
            </w:r>
            <w:r w:rsidR="002962E0">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B8B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0AEB4"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284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3F89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99EE"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35C6"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CBF80" w14:textId="77777777" w:rsidR="009A1B14" w:rsidRPr="00EE7084" w:rsidRDefault="009A1B14" w:rsidP="001416B9">
            <w:pPr>
              <w:pStyle w:val="rowtabella0"/>
              <w:jc w:val="center"/>
              <w:rPr>
                <w:color w:val="002060"/>
              </w:rPr>
            </w:pPr>
            <w:r w:rsidRPr="00EE708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B71C9" w14:textId="77777777" w:rsidR="009A1B14" w:rsidRPr="00EE7084" w:rsidRDefault="009A1B14" w:rsidP="001416B9">
            <w:pPr>
              <w:pStyle w:val="rowtabella0"/>
              <w:jc w:val="center"/>
              <w:rPr>
                <w:color w:val="002060"/>
              </w:rPr>
            </w:pPr>
            <w:r w:rsidRPr="00EE708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EF28" w14:textId="77777777" w:rsidR="009A1B14" w:rsidRPr="00EE7084" w:rsidRDefault="009A1B14" w:rsidP="001416B9">
            <w:pPr>
              <w:pStyle w:val="rowtabella0"/>
              <w:jc w:val="center"/>
              <w:rPr>
                <w:color w:val="002060"/>
              </w:rPr>
            </w:pPr>
            <w:r w:rsidRPr="00EE7084">
              <w:rPr>
                <w:color w:val="002060"/>
              </w:rPr>
              <w:t>0</w:t>
            </w:r>
          </w:p>
        </w:tc>
      </w:tr>
    </w:tbl>
    <w:p w14:paraId="69CA3DBC" w14:textId="77777777" w:rsidR="009A1B14" w:rsidRDefault="009A1B14" w:rsidP="009A1B14">
      <w:pPr>
        <w:pStyle w:val="breakline"/>
        <w:rPr>
          <w:rFonts w:eastAsiaTheme="minorEastAsia"/>
          <w:color w:val="002060"/>
        </w:rPr>
      </w:pPr>
    </w:p>
    <w:p w14:paraId="710C3DBA" w14:textId="77777777" w:rsidR="002962E0" w:rsidRPr="00EE7084" w:rsidRDefault="002962E0" w:rsidP="002962E0">
      <w:pPr>
        <w:pStyle w:val="titoloprinc0"/>
        <w:rPr>
          <w:color w:val="002060"/>
        </w:rPr>
      </w:pPr>
      <w:r>
        <w:rPr>
          <w:color w:val="002060"/>
        </w:rPr>
        <w:lastRenderedPageBreak/>
        <w:t>PROGRAMMA GARE</w:t>
      </w:r>
    </w:p>
    <w:p w14:paraId="38FA2FE5" w14:textId="77777777" w:rsidR="002962E0" w:rsidRDefault="002962E0" w:rsidP="009A1B14">
      <w:pPr>
        <w:pStyle w:val="breakline"/>
        <w:rPr>
          <w:rFonts w:eastAsiaTheme="minorEastAsia"/>
          <w:color w:val="002060"/>
        </w:rPr>
      </w:pPr>
    </w:p>
    <w:p w14:paraId="5D335834" w14:textId="77777777" w:rsidR="00901E56" w:rsidRPr="00072497" w:rsidRDefault="00901E56" w:rsidP="00901E56">
      <w:pPr>
        <w:pStyle w:val="sottotitolocampionato10"/>
        <w:rPr>
          <w:color w:val="002060"/>
        </w:rPr>
      </w:pPr>
      <w:r w:rsidRPr="00072497">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2"/>
        <w:gridCol w:w="385"/>
        <w:gridCol w:w="898"/>
        <w:gridCol w:w="1191"/>
        <w:gridCol w:w="1560"/>
        <w:gridCol w:w="1563"/>
      </w:tblGrid>
      <w:tr w:rsidR="00901E56" w:rsidRPr="00072497" w14:paraId="69B6BF9A"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BB921"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9F297"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C6F43"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5201A"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D5938"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46FAB"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CC10B"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18B6457E"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E15369" w14:textId="77777777" w:rsidR="00901E56" w:rsidRPr="00072497" w:rsidRDefault="00901E56" w:rsidP="001416B9">
            <w:pPr>
              <w:pStyle w:val="rowtabella0"/>
              <w:rPr>
                <w:color w:val="002060"/>
              </w:rPr>
            </w:pPr>
            <w:r w:rsidRPr="00072497">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99C2A" w14:textId="77777777" w:rsidR="00901E56" w:rsidRPr="00072497" w:rsidRDefault="00901E56" w:rsidP="001416B9">
            <w:pPr>
              <w:pStyle w:val="rowtabella0"/>
              <w:rPr>
                <w:color w:val="002060"/>
              </w:rPr>
            </w:pPr>
            <w:r w:rsidRPr="00072497">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8D9DD"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ACEA0" w14:textId="77777777" w:rsidR="00901E56" w:rsidRPr="00072497" w:rsidRDefault="00901E56" w:rsidP="001416B9">
            <w:pPr>
              <w:pStyle w:val="rowtabella0"/>
              <w:rPr>
                <w:color w:val="002060"/>
              </w:rPr>
            </w:pPr>
            <w:r w:rsidRPr="00072497">
              <w:rPr>
                <w:color w:val="002060"/>
              </w:rPr>
              <w:t>15/11/2024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593B5" w14:textId="77777777" w:rsidR="00901E56" w:rsidRPr="00072497" w:rsidRDefault="00901E56" w:rsidP="001416B9">
            <w:pPr>
              <w:pStyle w:val="rowtabella0"/>
              <w:rPr>
                <w:color w:val="002060"/>
              </w:rPr>
            </w:pPr>
            <w:r w:rsidRPr="00072497">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080CF" w14:textId="77777777" w:rsidR="00901E56" w:rsidRPr="00072497" w:rsidRDefault="00901E56" w:rsidP="001416B9">
            <w:pPr>
              <w:pStyle w:val="rowtabella0"/>
              <w:rPr>
                <w:color w:val="002060"/>
              </w:rPr>
            </w:pPr>
            <w:r w:rsidRPr="00072497">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A8CBF" w14:textId="77777777" w:rsidR="00901E56" w:rsidRPr="00072497" w:rsidRDefault="00901E56" w:rsidP="001416B9">
            <w:pPr>
              <w:pStyle w:val="rowtabella0"/>
              <w:rPr>
                <w:color w:val="002060"/>
              </w:rPr>
            </w:pPr>
            <w:r w:rsidRPr="00072497">
              <w:rPr>
                <w:color w:val="002060"/>
              </w:rPr>
              <w:t>VIA GIOVANNI XXIII</w:t>
            </w:r>
          </w:p>
        </w:tc>
      </w:tr>
      <w:tr w:rsidR="00901E56" w:rsidRPr="00072497" w14:paraId="7B94CC5B"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94BEE7" w14:textId="77777777" w:rsidR="00901E56" w:rsidRPr="00072497" w:rsidRDefault="00901E56" w:rsidP="001416B9">
            <w:pPr>
              <w:pStyle w:val="rowtabella0"/>
              <w:rPr>
                <w:color w:val="002060"/>
              </w:rPr>
            </w:pPr>
            <w:r w:rsidRPr="00072497">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6C6C60" w14:textId="77777777" w:rsidR="00901E56" w:rsidRPr="00072497" w:rsidRDefault="00901E56" w:rsidP="001416B9">
            <w:pPr>
              <w:pStyle w:val="rowtabella0"/>
              <w:rPr>
                <w:color w:val="002060"/>
              </w:rPr>
            </w:pPr>
            <w:r w:rsidRPr="00072497">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866B28"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C98D8F" w14:textId="77777777" w:rsidR="00901E56" w:rsidRPr="00072497" w:rsidRDefault="00901E56" w:rsidP="001416B9">
            <w:pPr>
              <w:pStyle w:val="rowtabella0"/>
              <w:rPr>
                <w:color w:val="002060"/>
              </w:rPr>
            </w:pPr>
            <w:r w:rsidRPr="00072497">
              <w:rPr>
                <w:color w:val="002060"/>
              </w:rPr>
              <w:t>15/11/2024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489158" w14:textId="77777777" w:rsidR="00901E56" w:rsidRPr="00072497" w:rsidRDefault="00901E56" w:rsidP="001416B9">
            <w:pPr>
              <w:pStyle w:val="rowtabella0"/>
              <w:rPr>
                <w:color w:val="002060"/>
              </w:rPr>
            </w:pPr>
            <w:r w:rsidRPr="00072497">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CDA79" w14:textId="77777777" w:rsidR="00901E56" w:rsidRPr="00072497" w:rsidRDefault="00901E56" w:rsidP="001416B9">
            <w:pPr>
              <w:pStyle w:val="rowtabella0"/>
              <w:rPr>
                <w:color w:val="002060"/>
              </w:rPr>
            </w:pPr>
            <w:r w:rsidRPr="00072497">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6374F" w14:textId="77777777" w:rsidR="00901E56" w:rsidRPr="00072497" w:rsidRDefault="00901E56" w:rsidP="001416B9">
            <w:pPr>
              <w:pStyle w:val="rowtabella0"/>
              <w:rPr>
                <w:color w:val="002060"/>
              </w:rPr>
            </w:pPr>
            <w:r w:rsidRPr="00072497">
              <w:rPr>
                <w:color w:val="002060"/>
              </w:rPr>
              <w:t>VIA CAMPO SPORTIVO</w:t>
            </w:r>
          </w:p>
        </w:tc>
      </w:tr>
      <w:tr w:rsidR="00901E56" w:rsidRPr="00072497" w14:paraId="65598E9C"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70A63D" w14:textId="77777777" w:rsidR="00901E56" w:rsidRPr="00072497" w:rsidRDefault="00901E56" w:rsidP="001416B9">
            <w:pPr>
              <w:pStyle w:val="rowtabella0"/>
              <w:rPr>
                <w:color w:val="002060"/>
              </w:rPr>
            </w:pPr>
            <w:r w:rsidRPr="00072497">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A62A47" w14:textId="77777777" w:rsidR="00901E56" w:rsidRPr="00072497" w:rsidRDefault="00901E56" w:rsidP="001416B9">
            <w:pPr>
              <w:pStyle w:val="rowtabella0"/>
              <w:rPr>
                <w:color w:val="002060"/>
              </w:rPr>
            </w:pPr>
            <w:r w:rsidRPr="00072497">
              <w:rPr>
                <w:color w:val="002060"/>
              </w:rPr>
              <w:t>SAN COSTANZO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B0E7DE"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BC1613" w14:textId="77777777" w:rsidR="00901E56" w:rsidRPr="00072497" w:rsidRDefault="00901E56" w:rsidP="001416B9">
            <w:pPr>
              <w:pStyle w:val="rowtabella0"/>
              <w:rPr>
                <w:color w:val="002060"/>
              </w:rPr>
            </w:pPr>
            <w:r w:rsidRPr="00072497">
              <w:rPr>
                <w:color w:val="002060"/>
              </w:rPr>
              <w:t>15/11/2024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A7BC5A" w14:textId="77777777" w:rsidR="00901E56" w:rsidRPr="00072497" w:rsidRDefault="00901E56" w:rsidP="001416B9">
            <w:pPr>
              <w:pStyle w:val="rowtabella0"/>
              <w:rPr>
                <w:color w:val="002060"/>
              </w:rPr>
            </w:pPr>
            <w:r w:rsidRPr="00072497">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F1C6A7" w14:textId="77777777" w:rsidR="00901E56" w:rsidRPr="00072497" w:rsidRDefault="00901E56" w:rsidP="001416B9">
            <w:pPr>
              <w:pStyle w:val="rowtabella0"/>
              <w:rPr>
                <w:color w:val="002060"/>
              </w:rPr>
            </w:pPr>
            <w:r w:rsidRPr="00072497">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5EB52E" w14:textId="77777777" w:rsidR="00901E56" w:rsidRPr="00072497" w:rsidRDefault="00901E56" w:rsidP="001416B9">
            <w:pPr>
              <w:pStyle w:val="rowtabella0"/>
              <w:rPr>
                <w:color w:val="002060"/>
              </w:rPr>
            </w:pPr>
            <w:r w:rsidRPr="00072497">
              <w:rPr>
                <w:color w:val="002060"/>
              </w:rPr>
              <w:t>VIA DELL'INDUSTRIA</w:t>
            </w:r>
          </w:p>
        </w:tc>
      </w:tr>
      <w:tr w:rsidR="00901E56" w:rsidRPr="00072497" w14:paraId="418938D5"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C0DBE7" w14:textId="77777777" w:rsidR="00901E56" w:rsidRPr="00072497" w:rsidRDefault="00901E56" w:rsidP="001416B9">
            <w:pPr>
              <w:pStyle w:val="rowtabella0"/>
              <w:rPr>
                <w:color w:val="002060"/>
              </w:rPr>
            </w:pPr>
            <w:r w:rsidRPr="00072497">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C0EF9A" w14:textId="77777777" w:rsidR="00901E56" w:rsidRPr="00072497" w:rsidRDefault="00901E56" w:rsidP="001416B9">
            <w:pPr>
              <w:pStyle w:val="rowtabella0"/>
              <w:rPr>
                <w:color w:val="002060"/>
              </w:rPr>
            </w:pPr>
            <w:r w:rsidRPr="00072497">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B4DA1D"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20450F" w14:textId="77777777" w:rsidR="00901E56" w:rsidRPr="00072497" w:rsidRDefault="00901E56" w:rsidP="001416B9">
            <w:pPr>
              <w:pStyle w:val="rowtabella0"/>
              <w:rPr>
                <w:color w:val="002060"/>
              </w:rPr>
            </w:pPr>
            <w:r w:rsidRPr="00072497">
              <w:rPr>
                <w:color w:val="002060"/>
              </w:rPr>
              <w:t>15/11/2024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05FE9B" w14:textId="77777777" w:rsidR="00901E56" w:rsidRPr="00072497" w:rsidRDefault="00901E56" w:rsidP="001416B9">
            <w:pPr>
              <w:pStyle w:val="rowtabella0"/>
              <w:rPr>
                <w:color w:val="002060"/>
              </w:rPr>
            </w:pPr>
            <w:r w:rsidRPr="00072497">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0555F3" w14:textId="77777777" w:rsidR="00901E56" w:rsidRPr="00072497" w:rsidRDefault="00901E56" w:rsidP="001416B9">
            <w:pPr>
              <w:pStyle w:val="rowtabella0"/>
              <w:rPr>
                <w:color w:val="002060"/>
              </w:rPr>
            </w:pPr>
            <w:r w:rsidRPr="00072497">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F3CB9" w14:textId="77777777" w:rsidR="00901E56" w:rsidRPr="00072497" w:rsidRDefault="00901E56" w:rsidP="001416B9">
            <w:pPr>
              <w:pStyle w:val="rowtabella0"/>
              <w:rPr>
                <w:color w:val="002060"/>
              </w:rPr>
            </w:pPr>
            <w:r w:rsidRPr="00072497">
              <w:rPr>
                <w:color w:val="002060"/>
              </w:rPr>
              <w:t>VIA DELL'ANNUNZIATA</w:t>
            </w:r>
          </w:p>
        </w:tc>
      </w:tr>
      <w:tr w:rsidR="00901E56" w:rsidRPr="00072497" w14:paraId="03BBDE15"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5622FD" w14:textId="77777777" w:rsidR="00901E56" w:rsidRPr="00072497" w:rsidRDefault="00901E56" w:rsidP="001416B9">
            <w:pPr>
              <w:pStyle w:val="rowtabella0"/>
              <w:rPr>
                <w:color w:val="002060"/>
                <w:lang w:val="en-US"/>
              </w:rPr>
            </w:pPr>
            <w:r w:rsidRPr="00072497">
              <w:rPr>
                <w:color w:val="002060"/>
                <w:lang w:val="en-US"/>
              </w:rPr>
              <w:t xml:space="preserve">SPECIAL ONE SPORTING </w:t>
            </w:r>
            <w:proofErr w:type="spellStart"/>
            <w:proofErr w:type="gramStart"/>
            <w:r w:rsidRPr="00072497">
              <w:rPr>
                <w:color w:val="002060"/>
                <w:lang w:val="en-US"/>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89150F" w14:textId="77777777" w:rsidR="00901E56" w:rsidRPr="00072497" w:rsidRDefault="00901E56" w:rsidP="001416B9">
            <w:pPr>
              <w:pStyle w:val="rowtabella0"/>
              <w:rPr>
                <w:color w:val="002060"/>
              </w:rPr>
            </w:pPr>
            <w:r w:rsidRPr="00072497">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F9AF6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CBAD4F" w14:textId="77777777" w:rsidR="00901E56" w:rsidRPr="00072497" w:rsidRDefault="00901E56" w:rsidP="001416B9">
            <w:pPr>
              <w:pStyle w:val="rowtabella0"/>
              <w:rPr>
                <w:color w:val="002060"/>
              </w:rPr>
            </w:pPr>
            <w:r w:rsidRPr="00072497">
              <w:rPr>
                <w:color w:val="002060"/>
              </w:rPr>
              <w:t>16/11/2024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C478D4" w14:textId="77777777" w:rsidR="00901E56" w:rsidRPr="00072497" w:rsidRDefault="00901E56" w:rsidP="001416B9">
            <w:pPr>
              <w:pStyle w:val="rowtabella0"/>
              <w:rPr>
                <w:color w:val="002060"/>
              </w:rPr>
            </w:pPr>
            <w:r w:rsidRPr="00072497">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5C41A4" w14:textId="77777777" w:rsidR="00901E56" w:rsidRPr="00072497" w:rsidRDefault="00901E56" w:rsidP="001416B9">
            <w:pPr>
              <w:pStyle w:val="rowtabella0"/>
              <w:rPr>
                <w:color w:val="002060"/>
              </w:rPr>
            </w:pPr>
            <w:r w:rsidRPr="00072497">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F2E9C" w14:textId="77777777" w:rsidR="00901E56" w:rsidRPr="00072497" w:rsidRDefault="00901E56" w:rsidP="001416B9">
            <w:pPr>
              <w:pStyle w:val="rowtabella0"/>
              <w:rPr>
                <w:color w:val="002060"/>
              </w:rPr>
            </w:pPr>
            <w:r w:rsidRPr="00072497">
              <w:rPr>
                <w:color w:val="002060"/>
              </w:rPr>
              <w:t>VIA DEI PIOPPI 2</w:t>
            </w:r>
          </w:p>
        </w:tc>
      </w:tr>
      <w:tr w:rsidR="00901E56" w:rsidRPr="00072497" w14:paraId="6EBE1836"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438313" w14:textId="77777777" w:rsidR="00901E56" w:rsidRPr="00072497" w:rsidRDefault="00901E56" w:rsidP="001416B9">
            <w:pPr>
              <w:pStyle w:val="rowtabella0"/>
              <w:rPr>
                <w:color w:val="002060"/>
              </w:rPr>
            </w:pPr>
            <w:r w:rsidRPr="00072497">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859A1" w14:textId="77777777" w:rsidR="00901E56" w:rsidRPr="00072497" w:rsidRDefault="00901E56" w:rsidP="001416B9">
            <w:pPr>
              <w:pStyle w:val="rowtabella0"/>
              <w:rPr>
                <w:color w:val="002060"/>
              </w:rPr>
            </w:pPr>
            <w:r w:rsidRPr="00072497">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33447"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969E1" w14:textId="77777777" w:rsidR="00901E56" w:rsidRPr="00072497" w:rsidRDefault="00901E56" w:rsidP="001416B9">
            <w:pPr>
              <w:pStyle w:val="rowtabella0"/>
              <w:rPr>
                <w:color w:val="002060"/>
              </w:rPr>
            </w:pPr>
            <w:r w:rsidRPr="00072497">
              <w:rPr>
                <w:color w:val="002060"/>
              </w:rPr>
              <w:t>16/11/2024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F8760" w14:textId="77777777" w:rsidR="00901E56" w:rsidRPr="00072497" w:rsidRDefault="00901E56" w:rsidP="001416B9">
            <w:pPr>
              <w:pStyle w:val="rowtabella0"/>
              <w:rPr>
                <w:color w:val="002060"/>
              </w:rPr>
            </w:pPr>
            <w:r w:rsidRPr="00072497">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92EEA" w14:textId="77777777" w:rsidR="00901E56" w:rsidRPr="00072497" w:rsidRDefault="00901E56" w:rsidP="001416B9">
            <w:pPr>
              <w:pStyle w:val="rowtabella0"/>
              <w:rPr>
                <w:color w:val="002060"/>
              </w:rPr>
            </w:pPr>
            <w:r w:rsidRPr="00072497">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993F6" w14:textId="77777777" w:rsidR="00901E56" w:rsidRPr="00072497" w:rsidRDefault="00901E56" w:rsidP="001416B9">
            <w:pPr>
              <w:pStyle w:val="rowtabella0"/>
              <w:rPr>
                <w:color w:val="002060"/>
              </w:rPr>
            </w:pPr>
            <w:r w:rsidRPr="00072497">
              <w:rPr>
                <w:color w:val="002060"/>
              </w:rPr>
              <w:t>VIA MOLINELLO</w:t>
            </w:r>
          </w:p>
        </w:tc>
      </w:tr>
    </w:tbl>
    <w:p w14:paraId="0DB3B346" w14:textId="77777777" w:rsidR="00901E56" w:rsidRPr="00072497" w:rsidRDefault="00901E56" w:rsidP="00901E56">
      <w:pPr>
        <w:pStyle w:val="breakline"/>
        <w:rPr>
          <w:rFonts w:eastAsiaTheme="minorEastAsia"/>
          <w:color w:val="002060"/>
        </w:rPr>
      </w:pPr>
    </w:p>
    <w:p w14:paraId="41F14E3C" w14:textId="77777777" w:rsidR="00901E56" w:rsidRPr="00072497" w:rsidRDefault="00901E56" w:rsidP="00901E56">
      <w:pPr>
        <w:pStyle w:val="breakline"/>
        <w:rPr>
          <w:color w:val="002060"/>
        </w:rPr>
      </w:pPr>
    </w:p>
    <w:p w14:paraId="61532A6A" w14:textId="77777777" w:rsidR="00901E56" w:rsidRPr="00072497" w:rsidRDefault="00901E56" w:rsidP="00901E56">
      <w:pPr>
        <w:pStyle w:val="breakline"/>
        <w:rPr>
          <w:color w:val="002060"/>
        </w:rPr>
      </w:pPr>
    </w:p>
    <w:p w14:paraId="4E8EFD72" w14:textId="77777777" w:rsidR="00901E56" w:rsidRPr="00072497" w:rsidRDefault="00901E56" w:rsidP="00901E56">
      <w:pPr>
        <w:pStyle w:val="sottotitolocampionato10"/>
        <w:rPr>
          <w:color w:val="002060"/>
        </w:rPr>
      </w:pPr>
      <w:r w:rsidRPr="00072497">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6"/>
        <w:gridCol w:w="1565"/>
        <w:gridCol w:w="1547"/>
      </w:tblGrid>
      <w:tr w:rsidR="00901E56" w:rsidRPr="00072497" w14:paraId="0C2A0CD4"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DEF8E"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BFF10"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4F8E8"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DABEE"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9A686"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62D15"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C66A1"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55C70D53"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3AC86E" w14:textId="77777777" w:rsidR="00901E56" w:rsidRPr="00072497" w:rsidRDefault="00901E56" w:rsidP="001416B9">
            <w:pPr>
              <w:pStyle w:val="rowtabella0"/>
              <w:rPr>
                <w:color w:val="002060"/>
              </w:rPr>
            </w:pPr>
            <w:r w:rsidRPr="00072497">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27EC45" w14:textId="77777777" w:rsidR="00901E56" w:rsidRPr="00072497" w:rsidRDefault="00901E56" w:rsidP="001416B9">
            <w:pPr>
              <w:pStyle w:val="rowtabella0"/>
              <w:rPr>
                <w:color w:val="002060"/>
              </w:rPr>
            </w:pPr>
            <w:r w:rsidRPr="00072497">
              <w:rPr>
                <w:color w:val="002060"/>
              </w:rPr>
              <w:t>VIRTUS AURORA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FD167"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1616B" w14:textId="77777777" w:rsidR="00901E56" w:rsidRPr="00072497" w:rsidRDefault="00901E56" w:rsidP="001416B9">
            <w:pPr>
              <w:pStyle w:val="rowtabella0"/>
              <w:rPr>
                <w:color w:val="002060"/>
              </w:rPr>
            </w:pPr>
            <w:r w:rsidRPr="00072497">
              <w:rPr>
                <w:color w:val="002060"/>
              </w:rPr>
              <w:t>15/11/2024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3093B" w14:textId="77777777" w:rsidR="00901E56" w:rsidRPr="00072497" w:rsidRDefault="00901E56" w:rsidP="001416B9">
            <w:pPr>
              <w:pStyle w:val="rowtabella0"/>
              <w:rPr>
                <w:color w:val="002060"/>
              </w:rPr>
            </w:pPr>
            <w:r w:rsidRPr="00072497">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60197" w14:textId="77777777" w:rsidR="00901E56" w:rsidRPr="00072497" w:rsidRDefault="00901E56" w:rsidP="001416B9">
            <w:pPr>
              <w:pStyle w:val="rowtabella0"/>
              <w:rPr>
                <w:color w:val="002060"/>
              </w:rPr>
            </w:pPr>
            <w:r w:rsidRPr="00072497">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E7B992" w14:textId="77777777" w:rsidR="00901E56" w:rsidRPr="00072497" w:rsidRDefault="00901E56" w:rsidP="001416B9">
            <w:pPr>
              <w:pStyle w:val="rowtabella0"/>
              <w:rPr>
                <w:color w:val="002060"/>
              </w:rPr>
            </w:pPr>
            <w:r w:rsidRPr="00072497">
              <w:rPr>
                <w:color w:val="002060"/>
              </w:rPr>
              <w:t>VIA MARCONI GENGA STAZIONE</w:t>
            </w:r>
          </w:p>
        </w:tc>
      </w:tr>
      <w:tr w:rsidR="00901E56" w:rsidRPr="00072497" w14:paraId="45633F7A"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570996" w14:textId="77777777" w:rsidR="00901E56" w:rsidRPr="00072497" w:rsidRDefault="00901E56" w:rsidP="001416B9">
            <w:pPr>
              <w:pStyle w:val="rowtabella0"/>
              <w:rPr>
                <w:color w:val="002060"/>
              </w:rPr>
            </w:pPr>
            <w:r w:rsidRPr="00072497">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179091" w14:textId="77777777" w:rsidR="00901E56" w:rsidRPr="00072497" w:rsidRDefault="00901E56" w:rsidP="001416B9">
            <w:pPr>
              <w:pStyle w:val="rowtabella0"/>
              <w:rPr>
                <w:color w:val="002060"/>
              </w:rPr>
            </w:pPr>
            <w:r w:rsidRPr="00072497">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1D2AF"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CC4C67" w14:textId="77777777" w:rsidR="00901E56" w:rsidRPr="00072497" w:rsidRDefault="00901E56" w:rsidP="001416B9">
            <w:pPr>
              <w:pStyle w:val="rowtabella0"/>
              <w:rPr>
                <w:color w:val="002060"/>
              </w:rPr>
            </w:pPr>
            <w:r w:rsidRPr="00072497">
              <w:rPr>
                <w:color w:val="002060"/>
              </w:rPr>
              <w:t>15/11/2024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9BFA8A" w14:textId="77777777" w:rsidR="00901E56" w:rsidRPr="00072497" w:rsidRDefault="00901E56" w:rsidP="001416B9">
            <w:pPr>
              <w:pStyle w:val="rowtabella0"/>
              <w:rPr>
                <w:color w:val="002060"/>
              </w:rPr>
            </w:pPr>
            <w:r w:rsidRPr="00072497">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E741EC" w14:textId="77777777" w:rsidR="00901E56" w:rsidRPr="00072497" w:rsidRDefault="00901E56" w:rsidP="001416B9">
            <w:pPr>
              <w:pStyle w:val="rowtabella0"/>
              <w:rPr>
                <w:color w:val="002060"/>
              </w:rPr>
            </w:pPr>
            <w:r w:rsidRPr="00072497">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D8C0A4" w14:textId="77777777" w:rsidR="00901E56" w:rsidRPr="00072497" w:rsidRDefault="00901E56" w:rsidP="001416B9">
            <w:pPr>
              <w:pStyle w:val="rowtabella0"/>
              <w:rPr>
                <w:color w:val="002060"/>
              </w:rPr>
            </w:pPr>
            <w:r w:rsidRPr="00072497">
              <w:rPr>
                <w:color w:val="002060"/>
              </w:rPr>
              <w:t>VIA GEMME, 13</w:t>
            </w:r>
          </w:p>
        </w:tc>
      </w:tr>
      <w:tr w:rsidR="00901E56" w:rsidRPr="00072497" w14:paraId="6E63F1FE"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86F461" w14:textId="77777777" w:rsidR="00901E56" w:rsidRPr="00072497" w:rsidRDefault="00901E56" w:rsidP="001416B9">
            <w:pPr>
              <w:pStyle w:val="rowtabella0"/>
              <w:rPr>
                <w:color w:val="002060"/>
              </w:rPr>
            </w:pPr>
            <w:r w:rsidRPr="00072497">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59E489" w14:textId="77777777" w:rsidR="00901E56" w:rsidRPr="00072497" w:rsidRDefault="00901E56" w:rsidP="001416B9">
            <w:pPr>
              <w:pStyle w:val="rowtabella0"/>
              <w:rPr>
                <w:color w:val="002060"/>
              </w:rPr>
            </w:pPr>
            <w:r w:rsidRPr="00072497">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A1378F"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D2FFB" w14:textId="77777777" w:rsidR="00901E56" w:rsidRPr="00072497" w:rsidRDefault="00901E56" w:rsidP="001416B9">
            <w:pPr>
              <w:pStyle w:val="rowtabella0"/>
              <w:rPr>
                <w:color w:val="002060"/>
              </w:rPr>
            </w:pPr>
            <w:r w:rsidRPr="00072497">
              <w:rPr>
                <w:color w:val="002060"/>
              </w:rPr>
              <w:t>15/11/2024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869185" w14:textId="77777777" w:rsidR="00901E56" w:rsidRPr="00072497" w:rsidRDefault="00901E56" w:rsidP="001416B9">
            <w:pPr>
              <w:pStyle w:val="rowtabella0"/>
              <w:rPr>
                <w:color w:val="002060"/>
              </w:rPr>
            </w:pPr>
            <w:r w:rsidRPr="00072497">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894CEB" w14:textId="77777777" w:rsidR="00901E56" w:rsidRPr="00072497" w:rsidRDefault="00901E56" w:rsidP="001416B9">
            <w:pPr>
              <w:pStyle w:val="rowtabella0"/>
              <w:rPr>
                <w:color w:val="002060"/>
              </w:rPr>
            </w:pPr>
            <w:r w:rsidRPr="00072497">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58B6A7" w14:textId="77777777" w:rsidR="00901E56" w:rsidRPr="00072497" w:rsidRDefault="00901E56" w:rsidP="001416B9">
            <w:pPr>
              <w:pStyle w:val="rowtabella0"/>
              <w:rPr>
                <w:color w:val="002060"/>
              </w:rPr>
            </w:pPr>
            <w:r w:rsidRPr="00072497">
              <w:rPr>
                <w:color w:val="002060"/>
              </w:rPr>
              <w:t>VIA GRAZIA DELEDDA</w:t>
            </w:r>
          </w:p>
        </w:tc>
      </w:tr>
      <w:tr w:rsidR="00901E56" w:rsidRPr="00072497" w14:paraId="09585C1A"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478880" w14:textId="77777777" w:rsidR="00901E56" w:rsidRPr="00072497" w:rsidRDefault="00901E56" w:rsidP="001416B9">
            <w:pPr>
              <w:pStyle w:val="rowtabella0"/>
              <w:rPr>
                <w:color w:val="002060"/>
              </w:rPr>
            </w:pPr>
            <w:r w:rsidRPr="00072497">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4C4747" w14:textId="77777777" w:rsidR="00901E56" w:rsidRPr="00072497" w:rsidRDefault="00901E56" w:rsidP="001416B9">
            <w:pPr>
              <w:pStyle w:val="rowtabella0"/>
              <w:rPr>
                <w:color w:val="002060"/>
              </w:rPr>
            </w:pPr>
            <w:r w:rsidRPr="00072497">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575226"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F75019"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C8B62F" w14:textId="77777777" w:rsidR="00901E56" w:rsidRPr="00072497" w:rsidRDefault="00901E56" w:rsidP="001416B9">
            <w:pPr>
              <w:pStyle w:val="rowtabella0"/>
              <w:rPr>
                <w:color w:val="002060"/>
              </w:rPr>
            </w:pPr>
            <w:r w:rsidRPr="00072497">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020084" w14:textId="77777777" w:rsidR="00901E56" w:rsidRPr="00072497" w:rsidRDefault="00901E56" w:rsidP="001416B9">
            <w:pPr>
              <w:pStyle w:val="rowtabella0"/>
              <w:rPr>
                <w:color w:val="002060"/>
              </w:rPr>
            </w:pPr>
            <w:r w:rsidRPr="00072497">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AA0D2" w14:textId="77777777" w:rsidR="00901E56" w:rsidRPr="00072497" w:rsidRDefault="00901E56" w:rsidP="001416B9">
            <w:pPr>
              <w:pStyle w:val="rowtabella0"/>
              <w:rPr>
                <w:color w:val="002060"/>
              </w:rPr>
            </w:pPr>
            <w:r w:rsidRPr="00072497">
              <w:rPr>
                <w:color w:val="002060"/>
              </w:rPr>
              <w:t>VIA GAETANO RAVAGLI</w:t>
            </w:r>
          </w:p>
        </w:tc>
      </w:tr>
      <w:tr w:rsidR="00901E56" w:rsidRPr="00072497" w14:paraId="240BCAD2"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D213AF" w14:textId="77777777" w:rsidR="00901E56" w:rsidRPr="00072497" w:rsidRDefault="00901E56" w:rsidP="001416B9">
            <w:pPr>
              <w:pStyle w:val="rowtabella0"/>
              <w:rPr>
                <w:color w:val="002060"/>
              </w:rPr>
            </w:pPr>
            <w:r w:rsidRPr="00072497">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49E9EE" w14:textId="77777777" w:rsidR="00901E56" w:rsidRPr="00072497" w:rsidRDefault="00901E56" w:rsidP="001416B9">
            <w:pPr>
              <w:pStyle w:val="rowtabella0"/>
              <w:rPr>
                <w:color w:val="002060"/>
              </w:rPr>
            </w:pPr>
            <w:r w:rsidRPr="00072497">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A022A1"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5D6C28"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0B0323" w14:textId="77777777" w:rsidR="00901E56" w:rsidRPr="00072497" w:rsidRDefault="00901E56" w:rsidP="001416B9">
            <w:pPr>
              <w:pStyle w:val="rowtabella0"/>
              <w:rPr>
                <w:color w:val="002060"/>
              </w:rPr>
            </w:pPr>
            <w:r w:rsidRPr="0007249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842FEE" w14:textId="77777777" w:rsidR="00901E56" w:rsidRPr="00072497" w:rsidRDefault="00901E56" w:rsidP="001416B9">
            <w:pPr>
              <w:pStyle w:val="rowtabella0"/>
              <w:rPr>
                <w:color w:val="002060"/>
              </w:rPr>
            </w:pPr>
            <w:r w:rsidRPr="0007249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F8B9C" w14:textId="77777777" w:rsidR="00901E56" w:rsidRPr="00072497" w:rsidRDefault="00901E56" w:rsidP="001416B9">
            <w:pPr>
              <w:pStyle w:val="rowtabella0"/>
              <w:rPr>
                <w:color w:val="002060"/>
              </w:rPr>
            </w:pPr>
            <w:r w:rsidRPr="00072497">
              <w:rPr>
                <w:color w:val="002060"/>
              </w:rPr>
              <w:t>VIA DEI TESSITORI</w:t>
            </w:r>
          </w:p>
        </w:tc>
      </w:tr>
      <w:tr w:rsidR="00901E56" w:rsidRPr="00072497" w14:paraId="4395BD00"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70AA62" w14:textId="77777777" w:rsidR="00901E56" w:rsidRPr="00072497" w:rsidRDefault="00901E56" w:rsidP="001416B9">
            <w:pPr>
              <w:pStyle w:val="rowtabella0"/>
              <w:rPr>
                <w:color w:val="002060"/>
              </w:rPr>
            </w:pPr>
            <w:r w:rsidRPr="00072497">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57879" w14:textId="77777777" w:rsidR="00901E56" w:rsidRPr="00072497" w:rsidRDefault="00901E56" w:rsidP="001416B9">
            <w:pPr>
              <w:pStyle w:val="rowtabella0"/>
              <w:rPr>
                <w:color w:val="002060"/>
              </w:rPr>
            </w:pPr>
            <w:r w:rsidRPr="00072497">
              <w:rPr>
                <w:color w:val="002060"/>
              </w:rPr>
              <w:t>VALMISA FUTSAL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B9200"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CCDE2" w14:textId="77777777" w:rsidR="00901E56" w:rsidRPr="00072497" w:rsidRDefault="00901E56" w:rsidP="001416B9">
            <w:pPr>
              <w:pStyle w:val="rowtabella0"/>
              <w:rPr>
                <w:color w:val="002060"/>
              </w:rPr>
            </w:pPr>
            <w:r w:rsidRPr="00072497">
              <w:rPr>
                <w:color w:val="002060"/>
              </w:rPr>
              <w:t>16/11/2024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346AC" w14:textId="77777777" w:rsidR="00901E56" w:rsidRPr="00072497" w:rsidRDefault="00901E56" w:rsidP="001416B9">
            <w:pPr>
              <w:pStyle w:val="rowtabella0"/>
              <w:rPr>
                <w:color w:val="002060"/>
              </w:rPr>
            </w:pPr>
            <w:r w:rsidRPr="00072497">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AF9CC" w14:textId="77777777" w:rsidR="00901E56" w:rsidRPr="00072497" w:rsidRDefault="00901E56" w:rsidP="001416B9">
            <w:pPr>
              <w:pStyle w:val="rowtabella0"/>
              <w:rPr>
                <w:color w:val="002060"/>
              </w:rPr>
            </w:pPr>
            <w:r w:rsidRPr="00072497">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DBB42" w14:textId="77777777" w:rsidR="00901E56" w:rsidRPr="00072497" w:rsidRDefault="00901E56" w:rsidP="001416B9">
            <w:pPr>
              <w:pStyle w:val="rowtabella0"/>
              <w:rPr>
                <w:color w:val="002060"/>
              </w:rPr>
            </w:pPr>
            <w:r w:rsidRPr="00072497">
              <w:rPr>
                <w:color w:val="002060"/>
              </w:rPr>
              <w:t>VIA VENEZIA 43</w:t>
            </w:r>
          </w:p>
        </w:tc>
      </w:tr>
    </w:tbl>
    <w:p w14:paraId="628083A9" w14:textId="77777777" w:rsidR="00901E56" w:rsidRPr="00072497" w:rsidRDefault="00901E56" w:rsidP="00901E56">
      <w:pPr>
        <w:pStyle w:val="breakline"/>
        <w:rPr>
          <w:rFonts w:eastAsiaTheme="minorEastAsia"/>
          <w:color w:val="002060"/>
        </w:rPr>
      </w:pPr>
    </w:p>
    <w:p w14:paraId="7747E25A" w14:textId="77777777" w:rsidR="00901E56" w:rsidRPr="00072497" w:rsidRDefault="00901E56" w:rsidP="00901E56">
      <w:pPr>
        <w:pStyle w:val="breakline"/>
        <w:rPr>
          <w:color w:val="002060"/>
        </w:rPr>
      </w:pPr>
    </w:p>
    <w:p w14:paraId="1BC38F7B" w14:textId="77777777" w:rsidR="00901E56" w:rsidRPr="00072497" w:rsidRDefault="00901E56" w:rsidP="00901E56">
      <w:pPr>
        <w:pStyle w:val="breakline"/>
        <w:rPr>
          <w:color w:val="002060"/>
        </w:rPr>
      </w:pPr>
    </w:p>
    <w:p w14:paraId="38643408" w14:textId="77777777" w:rsidR="00901E56" w:rsidRPr="00072497" w:rsidRDefault="00901E56" w:rsidP="00901E56">
      <w:pPr>
        <w:pStyle w:val="sottotitolocampionato10"/>
        <w:rPr>
          <w:color w:val="002060"/>
        </w:rPr>
      </w:pPr>
      <w:r w:rsidRPr="00072497">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901E56" w:rsidRPr="00072497" w14:paraId="26FFC2D3"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CE248"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1DA06"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5C104"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A9012"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5BF4E"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8F917"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8B475"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67CA9145"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E1D5B8" w14:textId="77777777" w:rsidR="00901E56" w:rsidRPr="00072497" w:rsidRDefault="00901E56" w:rsidP="001416B9">
            <w:pPr>
              <w:pStyle w:val="rowtabella0"/>
              <w:rPr>
                <w:color w:val="002060"/>
              </w:rPr>
            </w:pPr>
            <w:r w:rsidRPr="00072497">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0CF1B" w14:textId="77777777" w:rsidR="00901E56" w:rsidRPr="00072497" w:rsidRDefault="00901E56" w:rsidP="001416B9">
            <w:pPr>
              <w:pStyle w:val="rowtabella0"/>
              <w:rPr>
                <w:color w:val="002060"/>
              </w:rPr>
            </w:pPr>
            <w:r w:rsidRPr="00072497">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A621C9"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B1A32" w14:textId="77777777" w:rsidR="00901E56" w:rsidRPr="00072497" w:rsidRDefault="00901E56" w:rsidP="001416B9">
            <w:pPr>
              <w:pStyle w:val="rowtabella0"/>
              <w:rPr>
                <w:color w:val="002060"/>
              </w:rPr>
            </w:pPr>
            <w:r w:rsidRPr="00072497">
              <w:rPr>
                <w:color w:val="002060"/>
              </w:rPr>
              <w:t>15/11/2024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8EBDF" w14:textId="77777777" w:rsidR="00901E56" w:rsidRPr="00072497" w:rsidRDefault="00901E56" w:rsidP="001416B9">
            <w:pPr>
              <w:pStyle w:val="rowtabella0"/>
              <w:rPr>
                <w:color w:val="002060"/>
              </w:rPr>
            </w:pPr>
            <w:r w:rsidRPr="00072497">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D9F94" w14:textId="77777777" w:rsidR="00901E56" w:rsidRPr="00072497" w:rsidRDefault="00901E56" w:rsidP="001416B9">
            <w:pPr>
              <w:pStyle w:val="rowtabella0"/>
              <w:rPr>
                <w:color w:val="002060"/>
              </w:rPr>
            </w:pPr>
            <w:r w:rsidRPr="00072497">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FDB3C" w14:textId="77777777" w:rsidR="00901E56" w:rsidRPr="00072497" w:rsidRDefault="00901E56" w:rsidP="001416B9">
            <w:pPr>
              <w:pStyle w:val="rowtabella0"/>
              <w:rPr>
                <w:color w:val="002060"/>
              </w:rPr>
            </w:pPr>
            <w:r w:rsidRPr="00072497">
              <w:rPr>
                <w:color w:val="002060"/>
              </w:rPr>
              <w:t>VIA FONTE ANTICA 6</w:t>
            </w:r>
          </w:p>
        </w:tc>
      </w:tr>
      <w:tr w:rsidR="00901E56" w:rsidRPr="00072497" w14:paraId="7B5B05CA"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33E34C" w14:textId="77777777" w:rsidR="00901E56" w:rsidRPr="00072497" w:rsidRDefault="00901E56" w:rsidP="001416B9">
            <w:pPr>
              <w:pStyle w:val="rowtabella0"/>
              <w:rPr>
                <w:color w:val="002060"/>
              </w:rPr>
            </w:pPr>
            <w:r w:rsidRPr="00072497">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A3D5A5" w14:textId="77777777" w:rsidR="00901E56" w:rsidRPr="00072497" w:rsidRDefault="00901E56" w:rsidP="001416B9">
            <w:pPr>
              <w:pStyle w:val="rowtabella0"/>
              <w:rPr>
                <w:color w:val="002060"/>
              </w:rPr>
            </w:pPr>
            <w:r w:rsidRPr="00072497">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47D829"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3C5FBA"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3163AC" w14:textId="77777777" w:rsidR="00901E56" w:rsidRPr="00072497" w:rsidRDefault="00901E56" w:rsidP="001416B9">
            <w:pPr>
              <w:pStyle w:val="rowtabella0"/>
              <w:rPr>
                <w:color w:val="002060"/>
              </w:rPr>
            </w:pPr>
            <w:r w:rsidRPr="00072497">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99621" w14:textId="77777777" w:rsidR="00901E56" w:rsidRPr="00072497" w:rsidRDefault="00901E56" w:rsidP="001416B9">
            <w:pPr>
              <w:pStyle w:val="rowtabella0"/>
              <w:rPr>
                <w:color w:val="002060"/>
              </w:rPr>
            </w:pPr>
            <w:r w:rsidRPr="0007249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911EE5" w14:textId="77777777" w:rsidR="00901E56" w:rsidRPr="00072497" w:rsidRDefault="00901E56" w:rsidP="001416B9">
            <w:pPr>
              <w:pStyle w:val="rowtabella0"/>
              <w:rPr>
                <w:color w:val="002060"/>
              </w:rPr>
            </w:pPr>
            <w:r w:rsidRPr="00072497">
              <w:rPr>
                <w:color w:val="002060"/>
              </w:rPr>
              <w:t xml:space="preserve">VIA CARPEGNA-VIA M.TE </w:t>
            </w:r>
            <w:proofErr w:type="gramStart"/>
            <w:r w:rsidRPr="00072497">
              <w:rPr>
                <w:color w:val="002060"/>
              </w:rPr>
              <w:t>S.VICINO</w:t>
            </w:r>
            <w:proofErr w:type="gramEnd"/>
          </w:p>
        </w:tc>
      </w:tr>
      <w:tr w:rsidR="00901E56" w:rsidRPr="00072497" w14:paraId="2CB54194"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FA04F9" w14:textId="77777777" w:rsidR="00901E56" w:rsidRPr="00072497" w:rsidRDefault="00901E56" w:rsidP="001416B9">
            <w:pPr>
              <w:pStyle w:val="rowtabella0"/>
              <w:rPr>
                <w:color w:val="002060"/>
              </w:rPr>
            </w:pPr>
            <w:r w:rsidRPr="00072497">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9DC88F" w14:textId="77777777" w:rsidR="00901E56" w:rsidRPr="00072497" w:rsidRDefault="00901E56" w:rsidP="001416B9">
            <w:pPr>
              <w:pStyle w:val="rowtabella0"/>
              <w:rPr>
                <w:color w:val="002060"/>
              </w:rPr>
            </w:pPr>
            <w:proofErr w:type="gramStart"/>
            <w:r w:rsidRPr="00072497">
              <w:rPr>
                <w:color w:val="002060"/>
              </w:rPr>
              <w:t>CITTA</w:t>
            </w:r>
            <w:proofErr w:type="gramEnd"/>
            <w:r w:rsidRPr="00072497">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23D26A"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4C1CBF"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F7CF57" w14:textId="77777777" w:rsidR="00901E56" w:rsidRPr="00072497" w:rsidRDefault="00901E56" w:rsidP="001416B9">
            <w:pPr>
              <w:pStyle w:val="rowtabella0"/>
              <w:rPr>
                <w:color w:val="002060"/>
              </w:rPr>
            </w:pPr>
            <w:r w:rsidRPr="00072497">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D9EB23" w14:textId="77777777" w:rsidR="00901E56" w:rsidRPr="00072497" w:rsidRDefault="00901E56" w:rsidP="001416B9">
            <w:pPr>
              <w:pStyle w:val="rowtabella0"/>
              <w:rPr>
                <w:color w:val="002060"/>
              </w:rPr>
            </w:pPr>
            <w:r w:rsidRPr="0007249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1E6FD6" w14:textId="77777777" w:rsidR="00901E56" w:rsidRPr="00072497" w:rsidRDefault="00901E56" w:rsidP="001416B9">
            <w:pPr>
              <w:pStyle w:val="rowtabella0"/>
              <w:rPr>
                <w:color w:val="002060"/>
              </w:rPr>
            </w:pPr>
            <w:r w:rsidRPr="00072497">
              <w:rPr>
                <w:color w:val="002060"/>
              </w:rPr>
              <w:t>LOCALITA' NONTESICURO</w:t>
            </w:r>
          </w:p>
        </w:tc>
      </w:tr>
      <w:tr w:rsidR="00901E56" w:rsidRPr="00072497" w14:paraId="1425C00C"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A1A6A1" w14:textId="77777777" w:rsidR="00901E56" w:rsidRPr="00072497" w:rsidRDefault="00901E56" w:rsidP="001416B9">
            <w:pPr>
              <w:pStyle w:val="rowtabella0"/>
              <w:rPr>
                <w:color w:val="002060"/>
              </w:rPr>
            </w:pPr>
            <w:r w:rsidRPr="00072497">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823C7E" w14:textId="77777777" w:rsidR="00901E56" w:rsidRPr="00072497" w:rsidRDefault="00901E56" w:rsidP="001416B9">
            <w:pPr>
              <w:pStyle w:val="rowtabella0"/>
              <w:rPr>
                <w:color w:val="002060"/>
              </w:rPr>
            </w:pPr>
            <w:r w:rsidRPr="00072497">
              <w:rPr>
                <w:color w:val="002060"/>
              </w:rPr>
              <w:t>AVM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57649E"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BC001B"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5CC535" w14:textId="77777777" w:rsidR="00901E56" w:rsidRPr="00072497" w:rsidRDefault="00901E56" w:rsidP="001416B9">
            <w:pPr>
              <w:pStyle w:val="rowtabella0"/>
              <w:rPr>
                <w:color w:val="002060"/>
              </w:rPr>
            </w:pPr>
            <w:r w:rsidRPr="00072497">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63AF9" w14:textId="77777777" w:rsidR="00901E56" w:rsidRPr="00072497" w:rsidRDefault="00901E56" w:rsidP="001416B9">
            <w:pPr>
              <w:pStyle w:val="rowtabella0"/>
              <w:rPr>
                <w:color w:val="002060"/>
              </w:rPr>
            </w:pPr>
            <w:r w:rsidRPr="0007249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14F8D" w14:textId="77777777" w:rsidR="00901E56" w:rsidRPr="00072497" w:rsidRDefault="00901E56" w:rsidP="001416B9">
            <w:pPr>
              <w:pStyle w:val="rowtabella0"/>
              <w:rPr>
                <w:color w:val="002060"/>
              </w:rPr>
            </w:pPr>
            <w:r w:rsidRPr="00072497">
              <w:rPr>
                <w:color w:val="002060"/>
              </w:rPr>
              <w:t>CONTRADA DEL POZZO</w:t>
            </w:r>
          </w:p>
        </w:tc>
      </w:tr>
      <w:tr w:rsidR="00901E56" w:rsidRPr="00072497" w14:paraId="328E7C2B"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454E73" w14:textId="77777777" w:rsidR="00901E56" w:rsidRPr="00072497" w:rsidRDefault="00901E56" w:rsidP="001416B9">
            <w:pPr>
              <w:pStyle w:val="rowtabella0"/>
              <w:rPr>
                <w:color w:val="002060"/>
              </w:rPr>
            </w:pPr>
            <w:r w:rsidRPr="00072497">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DF4D33" w14:textId="77777777" w:rsidR="00901E56" w:rsidRPr="00072497" w:rsidRDefault="00901E56" w:rsidP="001416B9">
            <w:pPr>
              <w:pStyle w:val="rowtabella0"/>
              <w:rPr>
                <w:color w:val="002060"/>
              </w:rPr>
            </w:pPr>
            <w:r w:rsidRPr="00072497">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A15293"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E9C252" w14:textId="77777777" w:rsidR="00901E56" w:rsidRPr="00072497" w:rsidRDefault="00901E56" w:rsidP="001416B9">
            <w:pPr>
              <w:pStyle w:val="rowtabella0"/>
              <w:rPr>
                <w:color w:val="002060"/>
              </w:rPr>
            </w:pPr>
            <w:r w:rsidRPr="00072497">
              <w:rPr>
                <w:color w:val="002060"/>
              </w:rPr>
              <w:t>16/11/2024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D0936F" w14:textId="77777777" w:rsidR="00901E56" w:rsidRPr="00072497" w:rsidRDefault="00901E56" w:rsidP="001416B9">
            <w:pPr>
              <w:pStyle w:val="rowtabella0"/>
              <w:rPr>
                <w:color w:val="002060"/>
              </w:rPr>
            </w:pPr>
            <w:r w:rsidRPr="00072497">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B50CBF" w14:textId="77777777" w:rsidR="00901E56" w:rsidRPr="00072497" w:rsidRDefault="00901E56" w:rsidP="001416B9">
            <w:pPr>
              <w:pStyle w:val="rowtabella0"/>
              <w:rPr>
                <w:color w:val="002060"/>
              </w:rPr>
            </w:pPr>
            <w:r w:rsidRPr="0007249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6EC28" w14:textId="77777777" w:rsidR="00901E56" w:rsidRPr="00072497" w:rsidRDefault="00901E56" w:rsidP="001416B9">
            <w:pPr>
              <w:pStyle w:val="rowtabella0"/>
              <w:rPr>
                <w:color w:val="002060"/>
              </w:rPr>
            </w:pPr>
            <w:r w:rsidRPr="00072497">
              <w:rPr>
                <w:color w:val="002060"/>
              </w:rPr>
              <w:t>VIA VESCOVARA, 7</w:t>
            </w:r>
          </w:p>
        </w:tc>
      </w:tr>
      <w:tr w:rsidR="00901E56" w:rsidRPr="00072497" w14:paraId="5FB74B8C"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3E5BF5" w14:textId="77777777" w:rsidR="00901E56" w:rsidRPr="00072497" w:rsidRDefault="00901E56" w:rsidP="001416B9">
            <w:pPr>
              <w:pStyle w:val="rowtabella0"/>
              <w:rPr>
                <w:color w:val="002060"/>
              </w:rPr>
            </w:pPr>
            <w:r w:rsidRPr="00072497">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A93C8" w14:textId="77777777" w:rsidR="00901E56" w:rsidRPr="00072497" w:rsidRDefault="00901E56" w:rsidP="001416B9">
            <w:pPr>
              <w:pStyle w:val="rowtabella0"/>
              <w:rPr>
                <w:color w:val="002060"/>
              </w:rPr>
            </w:pPr>
            <w:r w:rsidRPr="00072497">
              <w:rPr>
                <w:color w:val="002060"/>
              </w:rPr>
              <w:t>POLISPORTIVA FUTURA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427F6"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DED13" w14:textId="77777777" w:rsidR="00901E56" w:rsidRPr="00072497" w:rsidRDefault="00901E56" w:rsidP="001416B9">
            <w:pPr>
              <w:pStyle w:val="rowtabella0"/>
              <w:rPr>
                <w:color w:val="002060"/>
              </w:rPr>
            </w:pPr>
            <w:r w:rsidRPr="00072497">
              <w:rPr>
                <w:color w:val="002060"/>
              </w:rPr>
              <w:t>16/11/2024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CAA2C" w14:textId="77777777" w:rsidR="00901E56" w:rsidRPr="00072497" w:rsidRDefault="00901E56" w:rsidP="001416B9">
            <w:pPr>
              <w:pStyle w:val="rowtabella0"/>
              <w:rPr>
                <w:color w:val="002060"/>
              </w:rPr>
            </w:pPr>
            <w:r w:rsidRPr="00072497">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943A1" w14:textId="77777777" w:rsidR="00901E56" w:rsidRPr="00072497" w:rsidRDefault="00901E56" w:rsidP="001416B9">
            <w:pPr>
              <w:pStyle w:val="rowtabella0"/>
              <w:rPr>
                <w:color w:val="002060"/>
              </w:rPr>
            </w:pPr>
            <w:r w:rsidRPr="0007249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47C0A" w14:textId="77777777" w:rsidR="00901E56" w:rsidRPr="00072497" w:rsidRDefault="00901E56" w:rsidP="001416B9">
            <w:pPr>
              <w:pStyle w:val="rowtabella0"/>
              <w:rPr>
                <w:color w:val="002060"/>
              </w:rPr>
            </w:pPr>
            <w:r w:rsidRPr="00072497">
              <w:rPr>
                <w:color w:val="002060"/>
              </w:rPr>
              <w:t>VIA MASSIMO D'AZEGLIO</w:t>
            </w:r>
          </w:p>
        </w:tc>
      </w:tr>
    </w:tbl>
    <w:p w14:paraId="15DA1161" w14:textId="77777777" w:rsidR="00901E56" w:rsidRPr="00072497" w:rsidRDefault="00901E56" w:rsidP="00901E56">
      <w:pPr>
        <w:pStyle w:val="breakline"/>
        <w:rPr>
          <w:rFonts w:eastAsiaTheme="minorEastAsia"/>
          <w:color w:val="002060"/>
        </w:rPr>
      </w:pPr>
    </w:p>
    <w:p w14:paraId="69D96FB5" w14:textId="77777777" w:rsidR="00901E56" w:rsidRPr="00072497" w:rsidRDefault="00901E56" w:rsidP="00901E56">
      <w:pPr>
        <w:pStyle w:val="breakline"/>
        <w:rPr>
          <w:color w:val="002060"/>
        </w:rPr>
      </w:pPr>
    </w:p>
    <w:p w14:paraId="559F58CE" w14:textId="77777777" w:rsidR="00901E56" w:rsidRPr="00072497" w:rsidRDefault="00901E56" w:rsidP="00901E56">
      <w:pPr>
        <w:pStyle w:val="breakline"/>
        <w:rPr>
          <w:color w:val="002060"/>
        </w:rPr>
      </w:pPr>
    </w:p>
    <w:p w14:paraId="5D1EBFCF" w14:textId="77777777" w:rsidR="00901E56" w:rsidRPr="00072497" w:rsidRDefault="00901E56" w:rsidP="00901E56">
      <w:pPr>
        <w:pStyle w:val="sottotitolocampionato10"/>
        <w:rPr>
          <w:color w:val="002060"/>
        </w:rPr>
      </w:pPr>
      <w:r w:rsidRPr="00072497">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901E56" w:rsidRPr="00072497" w14:paraId="44426F5E"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15464"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F8B9E"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C2003"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4F758"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1C628"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BC88A"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9586F"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40CC89DF"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B74935" w14:textId="77777777" w:rsidR="00901E56" w:rsidRPr="00072497" w:rsidRDefault="00901E56" w:rsidP="001416B9">
            <w:pPr>
              <w:pStyle w:val="rowtabella0"/>
              <w:rPr>
                <w:color w:val="002060"/>
              </w:rPr>
            </w:pPr>
            <w:r w:rsidRPr="00072497">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04AD9" w14:textId="77777777" w:rsidR="00901E56" w:rsidRPr="00072497" w:rsidRDefault="00901E56" w:rsidP="001416B9">
            <w:pPr>
              <w:pStyle w:val="rowtabella0"/>
              <w:rPr>
                <w:color w:val="002060"/>
              </w:rPr>
            </w:pPr>
            <w:r w:rsidRPr="00072497">
              <w:rPr>
                <w:color w:val="002060"/>
              </w:rPr>
              <w:t>OLIMPIA JUVENTU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44371"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C335E" w14:textId="77777777" w:rsidR="00901E56" w:rsidRPr="00072497" w:rsidRDefault="00901E56" w:rsidP="001416B9">
            <w:pPr>
              <w:pStyle w:val="rowtabella0"/>
              <w:rPr>
                <w:color w:val="002060"/>
              </w:rPr>
            </w:pPr>
            <w:r w:rsidRPr="00072497">
              <w:rPr>
                <w:color w:val="002060"/>
              </w:rPr>
              <w:t>19/11/2024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B9DF3" w14:textId="77777777" w:rsidR="00901E56" w:rsidRPr="00072497" w:rsidRDefault="00901E56" w:rsidP="001416B9">
            <w:pPr>
              <w:pStyle w:val="rowtabella0"/>
              <w:rPr>
                <w:color w:val="002060"/>
              </w:rPr>
            </w:pPr>
            <w:r w:rsidRPr="00072497">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75668" w14:textId="77777777" w:rsidR="00901E56" w:rsidRPr="00072497" w:rsidRDefault="00901E56" w:rsidP="001416B9">
            <w:pPr>
              <w:pStyle w:val="rowtabella0"/>
              <w:rPr>
                <w:color w:val="002060"/>
              </w:rPr>
            </w:pPr>
            <w:r w:rsidRPr="0007249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AB988" w14:textId="77777777" w:rsidR="00901E56" w:rsidRPr="00072497" w:rsidRDefault="00901E56" w:rsidP="001416B9">
            <w:pPr>
              <w:pStyle w:val="rowtabella0"/>
              <w:rPr>
                <w:color w:val="002060"/>
              </w:rPr>
            </w:pPr>
            <w:r w:rsidRPr="00072497">
              <w:rPr>
                <w:color w:val="002060"/>
              </w:rPr>
              <w:t>LOCALITA' CANDIA</w:t>
            </w:r>
          </w:p>
        </w:tc>
      </w:tr>
      <w:tr w:rsidR="00901E56" w:rsidRPr="00072497" w14:paraId="1E46761C"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D20668" w14:textId="77777777" w:rsidR="00901E56" w:rsidRPr="00072497" w:rsidRDefault="00901E56" w:rsidP="001416B9">
            <w:pPr>
              <w:pStyle w:val="rowtabella0"/>
              <w:rPr>
                <w:color w:val="002060"/>
              </w:rPr>
            </w:pPr>
            <w:r w:rsidRPr="00072497">
              <w:rPr>
                <w:color w:val="002060"/>
              </w:rPr>
              <w:t>CIRCOLO COLLODI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C87D0" w14:textId="77777777" w:rsidR="00901E56" w:rsidRPr="00072497" w:rsidRDefault="00901E56" w:rsidP="001416B9">
            <w:pPr>
              <w:pStyle w:val="rowtabella0"/>
              <w:rPr>
                <w:color w:val="002060"/>
              </w:rPr>
            </w:pPr>
            <w:r w:rsidRPr="00072497">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33412"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16A89" w14:textId="77777777" w:rsidR="00901E56" w:rsidRPr="00072497" w:rsidRDefault="00901E56" w:rsidP="001416B9">
            <w:pPr>
              <w:pStyle w:val="rowtabella0"/>
              <w:rPr>
                <w:color w:val="002060"/>
              </w:rPr>
            </w:pPr>
            <w:r w:rsidRPr="00072497">
              <w:rPr>
                <w:color w:val="002060"/>
              </w:rPr>
              <w:t>20/11/2024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0D500" w14:textId="77777777" w:rsidR="00901E56" w:rsidRPr="00072497" w:rsidRDefault="00901E56" w:rsidP="001416B9">
            <w:pPr>
              <w:pStyle w:val="rowtabella0"/>
              <w:rPr>
                <w:color w:val="002060"/>
              </w:rPr>
            </w:pPr>
            <w:r w:rsidRPr="00072497">
              <w:rPr>
                <w:color w:val="002060"/>
              </w:rPr>
              <w:t>5026 PALL.GEODETICO FRAZ.PINOCCHIO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82291" w14:textId="77777777" w:rsidR="00901E56" w:rsidRPr="00072497" w:rsidRDefault="00901E56" w:rsidP="001416B9">
            <w:pPr>
              <w:pStyle w:val="rowtabella0"/>
              <w:rPr>
                <w:color w:val="002060"/>
              </w:rPr>
            </w:pPr>
            <w:r w:rsidRPr="0007249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2C5AE" w14:textId="77777777" w:rsidR="00901E56" w:rsidRPr="00072497" w:rsidRDefault="00901E56" w:rsidP="001416B9">
            <w:pPr>
              <w:pStyle w:val="rowtabella0"/>
              <w:rPr>
                <w:color w:val="002060"/>
              </w:rPr>
            </w:pPr>
            <w:r w:rsidRPr="00072497">
              <w:rPr>
                <w:color w:val="002060"/>
              </w:rPr>
              <w:t xml:space="preserve">VIA CARPEGNA-VIA M.TE </w:t>
            </w:r>
            <w:proofErr w:type="gramStart"/>
            <w:r w:rsidRPr="00072497">
              <w:rPr>
                <w:color w:val="002060"/>
              </w:rPr>
              <w:t>S.VICINO</w:t>
            </w:r>
            <w:proofErr w:type="gramEnd"/>
          </w:p>
        </w:tc>
      </w:tr>
    </w:tbl>
    <w:p w14:paraId="102DD81B" w14:textId="77777777" w:rsidR="00901E56" w:rsidRPr="00072497" w:rsidRDefault="00901E56" w:rsidP="00901E56">
      <w:pPr>
        <w:pStyle w:val="breakline"/>
        <w:rPr>
          <w:rFonts w:eastAsiaTheme="minorEastAsia"/>
          <w:color w:val="002060"/>
        </w:rPr>
      </w:pPr>
    </w:p>
    <w:p w14:paraId="49C845AC" w14:textId="77777777" w:rsidR="00901E56" w:rsidRPr="00072497" w:rsidRDefault="00901E56" w:rsidP="00901E56">
      <w:pPr>
        <w:pStyle w:val="breakline"/>
        <w:rPr>
          <w:color w:val="002060"/>
        </w:rPr>
      </w:pPr>
    </w:p>
    <w:p w14:paraId="2325A45D" w14:textId="77777777" w:rsidR="00901E56" w:rsidRPr="00072497" w:rsidRDefault="00901E56" w:rsidP="00901E56">
      <w:pPr>
        <w:pStyle w:val="breakline"/>
        <w:rPr>
          <w:color w:val="002060"/>
        </w:rPr>
      </w:pPr>
    </w:p>
    <w:p w14:paraId="761F4532" w14:textId="77777777" w:rsidR="00901E56" w:rsidRPr="00072497" w:rsidRDefault="00901E56" w:rsidP="00901E56">
      <w:pPr>
        <w:pStyle w:val="sottotitolocampionato10"/>
        <w:rPr>
          <w:color w:val="002060"/>
        </w:rPr>
      </w:pPr>
      <w:r w:rsidRPr="00072497">
        <w:rPr>
          <w:color w:val="002060"/>
        </w:rP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4"/>
        <w:gridCol w:w="385"/>
        <w:gridCol w:w="898"/>
        <w:gridCol w:w="1175"/>
        <w:gridCol w:w="1566"/>
        <w:gridCol w:w="1544"/>
      </w:tblGrid>
      <w:tr w:rsidR="00901E56" w:rsidRPr="00072497" w14:paraId="151703F6"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E7EF5"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95724"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0EDA0"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8DC08"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DEEA1"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87A85"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1069A"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6D80621F"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FFA8D2" w14:textId="77777777" w:rsidR="00901E56" w:rsidRPr="00072497" w:rsidRDefault="00901E56" w:rsidP="001416B9">
            <w:pPr>
              <w:pStyle w:val="rowtabella0"/>
              <w:rPr>
                <w:color w:val="002060"/>
              </w:rPr>
            </w:pPr>
            <w:r w:rsidRPr="00072497">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C3976" w14:textId="77777777" w:rsidR="00901E56" w:rsidRPr="00072497" w:rsidRDefault="00901E56" w:rsidP="001416B9">
            <w:pPr>
              <w:pStyle w:val="rowtabella0"/>
              <w:rPr>
                <w:color w:val="002060"/>
              </w:rPr>
            </w:pPr>
            <w:r w:rsidRPr="00072497">
              <w:rPr>
                <w:color w:val="002060"/>
              </w:rPr>
              <w:t>MOGLIANESE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52E0D"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45575" w14:textId="77777777" w:rsidR="00901E56" w:rsidRPr="00072497" w:rsidRDefault="00901E56" w:rsidP="001416B9">
            <w:pPr>
              <w:pStyle w:val="rowtabella0"/>
              <w:rPr>
                <w:color w:val="002060"/>
              </w:rPr>
            </w:pPr>
            <w:r w:rsidRPr="00072497">
              <w:rPr>
                <w:color w:val="002060"/>
              </w:rPr>
              <w:t>15/11/2024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F2DD6" w14:textId="77777777" w:rsidR="00901E56" w:rsidRPr="00072497" w:rsidRDefault="00901E56" w:rsidP="001416B9">
            <w:pPr>
              <w:pStyle w:val="rowtabella0"/>
              <w:rPr>
                <w:color w:val="002060"/>
              </w:rPr>
            </w:pPr>
            <w:r w:rsidRPr="00072497">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E5DC2" w14:textId="77777777" w:rsidR="00901E56" w:rsidRPr="00072497" w:rsidRDefault="00901E56" w:rsidP="001416B9">
            <w:pPr>
              <w:pStyle w:val="rowtabella0"/>
              <w:rPr>
                <w:color w:val="002060"/>
              </w:rPr>
            </w:pPr>
            <w:r w:rsidRPr="00072497">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FAE5A" w14:textId="77777777" w:rsidR="00901E56" w:rsidRPr="00072497" w:rsidRDefault="00901E56" w:rsidP="001416B9">
            <w:pPr>
              <w:pStyle w:val="rowtabella0"/>
              <w:rPr>
                <w:color w:val="002060"/>
              </w:rPr>
            </w:pPr>
            <w:r w:rsidRPr="00072497">
              <w:rPr>
                <w:color w:val="002060"/>
              </w:rPr>
              <w:t>LOCALITA' LE CALVIE</w:t>
            </w:r>
          </w:p>
        </w:tc>
      </w:tr>
      <w:tr w:rsidR="00901E56" w:rsidRPr="00072497" w14:paraId="26BAC74A"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413EA3" w14:textId="77777777" w:rsidR="00901E56" w:rsidRPr="00072497" w:rsidRDefault="00901E56" w:rsidP="001416B9">
            <w:pPr>
              <w:pStyle w:val="rowtabella0"/>
              <w:rPr>
                <w:color w:val="002060"/>
              </w:rPr>
            </w:pPr>
            <w:r w:rsidRPr="00072497">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0CEB53" w14:textId="77777777" w:rsidR="00901E56" w:rsidRPr="00072497" w:rsidRDefault="00901E56" w:rsidP="001416B9">
            <w:pPr>
              <w:pStyle w:val="rowtabella0"/>
              <w:rPr>
                <w:color w:val="002060"/>
              </w:rPr>
            </w:pPr>
            <w:r w:rsidRPr="00072497">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ACAF95"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D8DEA4" w14:textId="77777777" w:rsidR="00901E56" w:rsidRPr="00072497" w:rsidRDefault="00901E56" w:rsidP="001416B9">
            <w:pPr>
              <w:pStyle w:val="rowtabella0"/>
              <w:rPr>
                <w:color w:val="002060"/>
              </w:rPr>
            </w:pPr>
            <w:r w:rsidRPr="00072497">
              <w:rPr>
                <w:color w:val="002060"/>
              </w:rPr>
              <w:t>15/11/2024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E2088D" w14:textId="77777777" w:rsidR="00901E56" w:rsidRPr="00072497" w:rsidRDefault="00901E56" w:rsidP="001416B9">
            <w:pPr>
              <w:pStyle w:val="rowtabella0"/>
              <w:rPr>
                <w:color w:val="002060"/>
              </w:rPr>
            </w:pPr>
            <w:r w:rsidRPr="00072497">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EF44B" w14:textId="77777777" w:rsidR="00901E56" w:rsidRPr="00072497" w:rsidRDefault="00901E56" w:rsidP="001416B9">
            <w:pPr>
              <w:pStyle w:val="rowtabella0"/>
              <w:rPr>
                <w:color w:val="002060"/>
              </w:rPr>
            </w:pPr>
            <w:r w:rsidRPr="0007249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ED0BD" w14:textId="77777777" w:rsidR="00901E56" w:rsidRPr="00072497" w:rsidRDefault="00901E56" w:rsidP="001416B9">
            <w:pPr>
              <w:pStyle w:val="rowtabella0"/>
              <w:rPr>
                <w:color w:val="002060"/>
              </w:rPr>
            </w:pPr>
            <w:r w:rsidRPr="00072497">
              <w:rPr>
                <w:color w:val="002060"/>
              </w:rPr>
              <w:t>VIA DELLA REPUBBLICA</w:t>
            </w:r>
          </w:p>
        </w:tc>
      </w:tr>
      <w:tr w:rsidR="00901E56" w:rsidRPr="00072497" w14:paraId="154893D1"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7C398C" w14:textId="77777777" w:rsidR="00901E56" w:rsidRPr="00072497" w:rsidRDefault="00901E56" w:rsidP="001416B9">
            <w:pPr>
              <w:pStyle w:val="rowtabella0"/>
              <w:rPr>
                <w:color w:val="002060"/>
              </w:rPr>
            </w:pPr>
            <w:r w:rsidRPr="00072497">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B89DA1" w14:textId="77777777" w:rsidR="00901E56" w:rsidRPr="00072497" w:rsidRDefault="00901E56" w:rsidP="001416B9">
            <w:pPr>
              <w:pStyle w:val="rowtabella0"/>
              <w:rPr>
                <w:color w:val="002060"/>
              </w:rPr>
            </w:pPr>
            <w:r w:rsidRPr="00072497">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84074D"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18D855" w14:textId="77777777" w:rsidR="00901E56" w:rsidRPr="00072497" w:rsidRDefault="00901E56" w:rsidP="001416B9">
            <w:pPr>
              <w:pStyle w:val="rowtabella0"/>
              <w:rPr>
                <w:color w:val="002060"/>
              </w:rPr>
            </w:pPr>
            <w:r w:rsidRPr="00072497">
              <w:rPr>
                <w:color w:val="002060"/>
              </w:rPr>
              <w:t>15/11/2024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301A09" w14:textId="77777777" w:rsidR="00901E56" w:rsidRPr="00072497" w:rsidRDefault="00901E56" w:rsidP="001416B9">
            <w:pPr>
              <w:pStyle w:val="rowtabella0"/>
              <w:rPr>
                <w:color w:val="002060"/>
              </w:rPr>
            </w:pPr>
            <w:r w:rsidRPr="00072497">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386FC" w14:textId="77777777" w:rsidR="00901E56" w:rsidRPr="00072497" w:rsidRDefault="00901E56" w:rsidP="001416B9">
            <w:pPr>
              <w:pStyle w:val="rowtabella0"/>
              <w:rPr>
                <w:color w:val="002060"/>
              </w:rPr>
            </w:pPr>
            <w:r w:rsidRPr="00072497">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3E68D6" w14:textId="77777777" w:rsidR="00901E56" w:rsidRPr="00072497" w:rsidRDefault="00901E56" w:rsidP="001416B9">
            <w:pPr>
              <w:pStyle w:val="rowtabella0"/>
              <w:rPr>
                <w:color w:val="002060"/>
              </w:rPr>
            </w:pPr>
            <w:r w:rsidRPr="00072497">
              <w:rPr>
                <w:color w:val="002060"/>
              </w:rPr>
              <w:t>VIA GRAMSCI-VIA FEGGIANI</w:t>
            </w:r>
          </w:p>
        </w:tc>
      </w:tr>
      <w:tr w:rsidR="00901E56" w:rsidRPr="00072497" w14:paraId="483CB2CC"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5B63A3" w14:textId="77777777" w:rsidR="00901E56" w:rsidRPr="00072497" w:rsidRDefault="00901E56" w:rsidP="001416B9">
            <w:pPr>
              <w:pStyle w:val="rowtabella0"/>
              <w:rPr>
                <w:color w:val="002060"/>
              </w:rPr>
            </w:pPr>
            <w:r w:rsidRPr="00072497">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0A2C38" w14:textId="77777777" w:rsidR="00901E56" w:rsidRPr="00072497" w:rsidRDefault="00901E56" w:rsidP="001416B9">
            <w:pPr>
              <w:pStyle w:val="rowtabella0"/>
              <w:rPr>
                <w:color w:val="002060"/>
              </w:rPr>
            </w:pPr>
            <w:r w:rsidRPr="00072497">
              <w:rPr>
                <w:color w:val="002060"/>
              </w:rPr>
              <w:t>EUROPE TT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4F4F8A"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AB29E3"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72D19D" w14:textId="77777777" w:rsidR="00901E56" w:rsidRPr="00072497" w:rsidRDefault="00901E56" w:rsidP="001416B9">
            <w:pPr>
              <w:pStyle w:val="rowtabella0"/>
              <w:rPr>
                <w:color w:val="002060"/>
              </w:rPr>
            </w:pPr>
            <w:r w:rsidRPr="00072497">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0604E" w14:textId="77777777" w:rsidR="00901E56" w:rsidRPr="00072497" w:rsidRDefault="00901E56" w:rsidP="001416B9">
            <w:pPr>
              <w:pStyle w:val="rowtabella0"/>
              <w:rPr>
                <w:color w:val="002060"/>
              </w:rPr>
            </w:pPr>
            <w:r w:rsidRPr="0007249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DB7C4E" w14:textId="77777777" w:rsidR="00901E56" w:rsidRPr="00072497" w:rsidRDefault="00901E56" w:rsidP="001416B9">
            <w:pPr>
              <w:pStyle w:val="rowtabella0"/>
              <w:rPr>
                <w:color w:val="002060"/>
              </w:rPr>
            </w:pPr>
            <w:r w:rsidRPr="00072497">
              <w:rPr>
                <w:color w:val="002060"/>
              </w:rPr>
              <w:t>VIA VOLTURNO-PIEDIRIPA</w:t>
            </w:r>
          </w:p>
        </w:tc>
      </w:tr>
      <w:tr w:rsidR="00901E56" w:rsidRPr="00072497" w14:paraId="7E1F157E"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A41C9E" w14:textId="77777777" w:rsidR="00901E56" w:rsidRPr="00072497" w:rsidRDefault="00901E56" w:rsidP="001416B9">
            <w:pPr>
              <w:pStyle w:val="rowtabella0"/>
              <w:rPr>
                <w:color w:val="002060"/>
              </w:rPr>
            </w:pPr>
            <w:r w:rsidRPr="00072497">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EAB170" w14:textId="77777777" w:rsidR="00901E56" w:rsidRPr="00072497" w:rsidRDefault="00901E56" w:rsidP="001416B9">
            <w:pPr>
              <w:pStyle w:val="rowtabella0"/>
              <w:rPr>
                <w:color w:val="002060"/>
              </w:rPr>
            </w:pPr>
            <w:r w:rsidRPr="00072497">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A5FFEF"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586364" w14:textId="77777777" w:rsidR="00901E56" w:rsidRPr="00072497" w:rsidRDefault="00901E56" w:rsidP="001416B9">
            <w:pPr>
              <w:pStyle w:val="rowtabella0"/>
              <w:rPr>
                <w:color w:val="002060"/>
              </w:rPr>
            </w:pPr>
            <w:r w:rsidRPr="00072497">
              <w:rPr>
                <w:color w:val="002060"/>
              </w:rPr>
              <w:t>16/11/2024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E9DEED" w14:textId="77777777" w:rsidR="00901E56" w:rsidRPr="00072497" w:rsidRDefault="00901E56" w:rsidP="001416B9">
            <w:pPr>
              <w:pStyle w:val="rowtabella0"/>
              <w:rPr>
                <w:color w:val="002060"/>
              </w:rPr>
            </w:pPr>
            <w:r w:rsidRPr="00072497">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19FDA4" w14:textId="77777777" w:rsidR="00901E56" w:rsidRPr="00072497" w:rsidRDefault="00901E56" w:rsidP="001416B9">
            <w:pPr>
              <w:pStyle w:val="rowtabella0"/>
              <w:rPr>
                <w:color w:val="002060"/>
              </w:rPr>
            </w:pPr>
            <w:r w:rsidRPr="00072497">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46AB9" w14:textId="77777777" w:rsidR="00901E56" w:rsidRPr="00072497" w:rsidRDefault="00901E56" w:rsidP="001416B9">
            <w:pPr>
              <w:pStyle w:val="rowtabella0"/>
              <w:rPr>
                <w:color w:val="002060"/>
              </w:rPr>
            </w:pPr>
            <w:r w:rsidRPr="00072497">
              <w:rPr>
                <w:color w:val="002060"/>
              </w:rPr>
              <w:t>LOC. PIÈ DI GUALDO</w:t>
            </w:r>
          </w:p>
        </w:tc>
      </w:tr>
      <w:tr w:rsidR="00901E56" w:rsidRPr="00072497" w14:paraId="50B29225"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887E42" w14:textId="77777777" w:rsidR="00901E56" w:rsidRPr="00072497" w:rsidRDefault="00901E56" w:rsidP="001416B9">
            <w:pPr>
              <w:pStyle w:val="rowtabella0"/>
              <w:rPr>
                <w:color w:val="002060"/>
              </w:rPr>
            </w:pPr>
            <w:r w:rsidRPr="00072497">
              <w:rPr>
                <w:color w:val="002060"/>
              </w:rPr>
              <w:t xml:space="preserve">REAL FABRIANO </w:t>
            </w:r>
            <w:proofErr w:type="spellStart"/>
            <w:proofErr w:type="gramStart"/>
            <w:r w:rsidRPr="00072497">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06AA4" w14:textId="77777777" w:rsidR="00901E56" w:rsidRPr="00072497" w:rsidRDefault="00901E56" w:rsidP="001416B9">
            <w:pPr>
              <w:pStyle w:val="rowtabella0"/>
              <w:rPr>
                <w:color w:val="002060"/>
              </w:rPr>
            </w:pPr>
            <w:r w:rsidRPr="00072497">
              <w:rPr>
                <w:color w:val="002060"/>
              </w:rPr>
              <w:t>C.F. MACERATESE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7E60E"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15DB6" w14:textId="77777777" w:rsidR="00901E56" w:rsidRPr="00072497" w:rsidRDefault="00901E56" w:rsidP="001416B9">
            <w:pPr>
              <w:pStyle w:val="rowtabella0"/>
              <w:rPr>
                <w:color w:val="002060"/>
              </w:rPr>
            </w:pPr>
            <w:r w:rsidRPr="00072497">
              <w:rPr>
                <w:color w:val="002060"/>
              </w:rPr>
              <w:t>16/11/2024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4D28F" w14:textId="77777777" w:rsidR="00901E56" w:rsidRPr="00072497" w:rsidRDefault="00901E56" w:rsidP="001416B9">
            <w:pPr>
              <w:pStyle w:val="rowtabella0"/>
              <w:rPr>
                <w:color w:val="002060"/>
              </w:rPr>
            </w:pPr>
            <w:r w:rsidRPr="0007249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E5759" w14:textId="77777777" w:rsidR="00901E56" w:rsidRPr="00072497" w:rsidRDefault="00901E56" w:rsidP="001416B9">
            <w:pPr>
              <w:pStyle w:val="rowtabella0"/>
              <w:rPr>
                <w:color w:val="002060"/>
              </w:rPr>
            </w:pPr>
            <w:r w:rsidRPr="0007249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9A8ED" w14:textId="77777777" w:rsidR="00901E56" w:rsidRPr="00072497" w:rsidRDefault="00901E56" w:rsidP="001416B9">
            <w:pPr>
              <w:pStyle w:val="rowtabella0"/>
              <w:rPr>
                <w:color w:val="002060"/>
              </w:rPr>
            </w:pPr>
            <w:r w:rsidRPr="00072497">
              <w:rPr>
                <w:color w:val="002060"/>
              </w:rPr>
              <w:t xml:space="preserve">VIA </w:t>
            </w:r>
            <w:proofErr w:type="gramStart"/>
            <w:r w:rsidRPr="00072497">
              <w:rPr>
                <w:color w:val="002060"/>
              </w:rPr>
              <w:t>B.BUOZZI</w:t>
            </w:r>
            <w:proofErr w:type="gramEnd"/>
          </w:p>
        </w:tc>
      </w:tr>
    </w:tbl>
    <w:p w14:paraId="6D9D6DA1" w14:textId="77777777" w:rsidR="00901E56" w:rsidRPr="00072497" w:rsidRDefault="00901E56" w:rsidP="00901E56">
      <w:pPr>
        <w:pStyle w:val="breakline"/>
        <w:rPr>
          <w:rFonts w:eastAsiaTheme="minorEastAsia"/>
          <w:color w:val="002060"/>
        </w:rPr>
      </w:pPr>
    </w:p>
    <w:p w14:paraId="4B83B1AC" w14:textId="77777777" w:rsidR="00901E56" w:rsidRPr="00072497" w:rsidRDefault="00901E56" w:rsidP="00901E56">
      <w:pPr>
        <w:pStyle w:val="breakline"/>
        <w:rPr>
          <w:color w:val="002060"/>
        </w:rPr>
      </w:pPr>
    </w:p>
    <w:p w14:paraId="1643FAD0" w14:textId="77777777" w:rsidR="00901E56" w:rsidRPr="00072497" w:rsidRDefault="00901E56" w:rsidP="00901E56">
      <w:pPr>
        <w:pStyle w:val="breakline"/>
        <w:rPr>
          <w:color w:val="002060"/>
        </w:rPr>
      </w:pPr>
    </w:p>
    <w:p w14:paraId="48F9C38C" w14:textId="77777777" w:rsidR="00901E56" w:rsidRPr="00072497" w:rsidRDefault="00901E56" w:rsidP="00901E56">
      <w:pPr>
        <w:pStyle w:val="sottotitolocampionato10"/>
        <w:rPr>
          <w:color w:val="002060"/>
        </w:rPr>
      </w:pPr>
      <w:r w:rsidRPr="00072497">
        <w:rPr>
          <w:color w:val="002060"/>
        </w:rPr>
        <w:t>GIRONE E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1"/>
        <w:gridCol w:w="385"/>
        <w:gridCol w:w="898"/>
        <w:gridCol w:w="1198"/>
        <w:gridCol w:w="1556"/>
        <w:gridCol w:w="1547"/>
      </w:tblGrid>
      <w:tr w:rsidR="00901E56" w:rsidRPr="00072497" w14:paraId="448F43C7"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F9E5D"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B1AB9"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CE2E0"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8AA01"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EC128"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4D85F"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DA13B"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3B9D8E6D"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27FFFC" w14:textId="77777777" w:rsidR="00901E56" w:rsidRPr="00072497" w:rsidRDefault="00901E56" w:rsidP="001416B9">
            <w:pPr>
              <w:pStyle w:val="rowtabella0"/>
              <w:rPr>
                <w:color w:val="002060"/>
              </w:rPr>
            </w:pPr>
            <w:r w:rsidRPr="00072497">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44674" w14:textId="77777777" w:rsidR="00901E56" w:rsidRPr="00072497" w:rsidRDefault="00901E56" w:rsidP="001416B9">
            <w:pPr>
              <w:pStyle w:val="rowtabella0"/>
              <w:rPr>
                <w:color w:val="002060"/>
              </w:rPr>
            </w:pPr>
            <w:r w:rsidRPr="00072497">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FBD2A"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8B2C0" w14:textId="77777777" w:rsidR="00901E56" w:rsidRPr="00072497" w:rsidRDefault="00901E56" w:rsidP="001416B9">
            <w:pPr>
              <w:pStyle w:val="rowtabella0"/>
              <w:rPr>
                <w:color w:val="002060"/>
              </w:rPr>
            </w:pPr>
            <w:r w:rsidRPr="00072497">
              <w:rPr>
                <w:color w:val="002060"/>
              </w:rPr>
              <w:t>15/11/2024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E35F5" w14:textId="77777777" w:rsidR="00901E56" w:rsidRPr="00072497" w:rsidRDefault="00901E56" w:rsidP="001416B9">
            <w:pPr>
              <w:pStyle w:val="rowtabella0"/>
              <w:rPr>
                <w:color w:val="002060"/>
              </w:rPr>
            </w:pPr>
            <w:r w:rsidRPr="00072497">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8D96A" w14:textId="77777777" w:rsidR="00901E56" w:rsidRPr="00072497" w:rsidRDefault="00901E56" w:rsidP="001416B9">
            <w:pPr>
              <w:pStyle w:val="rowtabella0"/>
              <w:rPr>
                <w:color w:val="002060"/>
              </w:rPr>
            </w:pPr>
            <w:r w:rsidRPr="00072497">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97015" w14:textId="77777777" w:rsidR="00901E56" w:rsidRPr="00072497" w:rsidRDefault="00901E56" w:rsidP="001416B9">
            <w:pPr>
              <w:pStyle w:val="rowtabella0"/>
              <w:rPr>
                <w:color w:val="002060"/>
              </w:rPr>
            </w:pPr>
            <w:r w:rsidRPr="00072497">
              <w:rPr>
                <w:color w:val="002060"/>
              </w:rPr>
              <w:t xml:space="preserve">VIA </w:t>
            </w:r>
            <w:proofErr w:type="gramStart"/>
            <w:r w:rsidRPr="00072497">
              <w:rPr>
                <w:color w:val="002060"/>
              </w:rPr>
              <w:t>B.ROSSI</w:t>
            </w:r>
            <w:proofErr w:type="gramEnd"/>
            <w:r w:rsidRPr="00072497">
              <w:rPr>
                <w:color w:val="002060"/>
              </w:rPr>
              <w:t xml:space="preserve"> SNC</w:t>
            </w:r>
          </w:p>
        </w:tc>
      </w:tr>
      <w:tr w:rsidR="00901E56" w:rsidRPr="00072497" w14:paraId="2BF9CF99"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6DD04E" w14:textId="77777777" w:rsidR="00901E56" w:rsidRPr="00072497" w:rsidRDefault="00901E56" w:rsidP="001416B9">
            <w:pPr>
              <w:pStyle w:val="rowtabella0"/>
              <w:rPr>
                <w:color w:val="002060"/>
              </w:rPr>
            </w:pPr>
            <w:r w:rsidRPr="00072497">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DCF89B" w14:textId="77777777" w:rsidR="00901E56" w:rsidRPr="00072497" w:rsidRDefault="00901E56" w:rsidP="001416B9">
            <w:pPr>
              <w:pStyle w:val="rowtabella0"/>
              <w:rPr>
                <w:color w:val="002060"/>
              </w:rPr>
            </w:pPr>
            <w:r w:rsidRPr="00072497">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3A3BF6"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1B0431"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7C8BA4" w14:textId="77777777" w:rsidR="00901E56" w:rsidRPr="00072497" w:rsidRDefault="00901E56" w:rsidP="001416B9">
            <w:pPr>
              <w:pStyle w:val="rowtabella0"/>
              <w:rPr>
                <w:color w:val="002060"/>
              </w:rPr>
            </w:pPr>
            <w:r w:rsidRPr="00072497">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05EEA1" w14:textId="77777777" w:rsidR="00901E56" w:rsidRPr="00072497" w:rsidRDefault="00901E56" w:rsidP="001416B9">
            <w:pPr>
              <w:pStyle w:val="rowtabella0"/>
              <w:rPr>
                <w:color w:val="002060"/>
              </w:rPr>
            </w:pPr>
            <w:r w:rsidRPr="0007249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A062C4" w14:textId="77777777" w:rsidR="00901E56" w:rsidRPr="00072497" w:rsidRDefault="00901E56" w:rsidP="001416B9">
            <w:pPr>
              <w:pStyle w:val="rowtabella0"/>
              <w:rPr>
                <w:color w:val="002060"/>
              </w:rPr>
            </w:pPr>
            <w:r w:rsidRPr="00072497">
              <w:rPr>
                <w:color w:val="002060"/>
              </w:rPr>
              <w:t>VIA INDIPENDENZA-CAPODARCO</w:t>
            </w:r>
          </w:p>
        </w:tc>
      </w:tr>
      <w:tr w:rsidR="00901E56" w:rsidRPr="00072497" w14:paraId="335B7BA5"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9DE49E" w14:textId="77777777" w:rsidR="00901E56" w:rsidRPr="00072497" w:rsidRDefault="00901E56" w:rsidP="001416B9">
            <w:pPr>
              <w:pStyle w:val="rowtabella0"/>
              <w:rPr>
                <w:color w:val="002060"/>
              </w:rPr>
            </w:pPr>
            <w:r w:rsidRPr="00072497">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58588B" w14:textId="77777777" w:rsidR="00901E56" w:rsidRPr="00072497" w:rsidRDefault="00901E56" w:rsidP="001416B9">
            <w:pPr>
              <w:pStyle w:val="rowtabella0"/>
              <w:rPr>
                <w:color w:val="002060"/>
              </w:rPr>
            </w:pPr>
            <w:r w:rsidRPr="00072497">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49897D"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2C54B4"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BA647E" w14:textId="77777777" w:rsidR="00901E56" w:rsidRPr="00072497" w:rsidRDefault="00901E56" w:rsidP="001416B9">
            <w:pPr>
              <w:pStyle w:val="rowtabella0"/>
              <w:rPr>
                <w:color w:val="002060"/>
              </w:rPr>
            </w:pPr>
            <w:r w:rsidRPr="00072497">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AE0D37" w14:textId="77777777" w:rsidR="00901E56" w:rsidRPr="00072497" w:rsidRDefault="00901E56" w:rsidP="001416B9">
            <w:pPr>
              <w:pStyle w:val="rowtabella0"/>
              <w:rPr>
                <w:color w:val="002060"/>
              </w:rPr>
            </w:pPr>
            <w:r w:rsidRPr="00072497">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3DCFD8" w14:textId="77777777" w:rsidR="00901E56" w:rsidRPr="00072497" w:rsidRDefault="00901E56" w:rsidP="001416B9">
            <w:pPr>
              <w:pStyle w:val="rowtabella0"/>
              <w:rPr>
                <w:color w:val="002060"/>
              </w:rPr>
            </w:pPr>
            <w:r w:rsidRPr="00072497">
              <w:rPr>
                <w:color w:val="002060"/>
              </w:rPr>
              <w:t xml:space="preserve">TRAVERSA VIA </w:t>
            </w:r>
            <w:proofErr w:type="gramStart"/>
            <w:r w:rsidRPr="00072497">
              <w:rPr>
                <w:color w:val="002060"/>
              </w:rPr>
              <w:t>U.T</w:t>
            </w:r>
            <w:proofErr w:type="gramEnd"/>
            <w:r w:rsidRPr="00072497">
              <w:rPr>
                <w:color w:val="002060"/>
              </w:rPr>
              <w:t>0MEI</w:t>
            </w:r>
          </w:p>
        </w:tc>
      </w:tr>
      <w:tr w:rsidR="00901E56" w:rsidRPr="00072497" w14:paraId="7BA69908"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A32B2D" w14:textId="77777777" w:rsidR="00901E56" w:rsidRPr="00072497" w:rsidRDefault="00901E56" w:rsidP="001416B9">
            <w:pPr>
              <w:pStyle w:val="rowtabella0"/>
              <w:rPr>
                <w:color w:val="002060"/>
              </w:rPr>
            </w:pPr>
            <w:r w:rsidRPr="00072497">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BC4D11" w14:textId="77777777" w:rsidR="00901E56" w:rsidRPr="00072497" w:rsidRDefault="00901E56" w:rsidP="001416B9">
            <w:pPr>
              <w:pStyle w:val="rowtabella0"/>
              <w:rPr>
                <w:color w:val="002060"/>
              </w:rPr>
            </w:pPr>
            <w:r w:rsidRPr="00072497">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E55859"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7B19A2"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934ABF" w14:textId="77777777" w:rsidR="00901E56" w:rsidRPr="00072497" w:rsidRDefault="00901E56" w:rsidP="001416B9">
            <w:pPr>
              <w:pStyle w:val="rowtabella0"/>
              <w:rPr>
                <w:color w:val="002060"/>
              </w:rPr>
            </w:pPr>
            <w:r w:rsidRPr="00072497">
              <w:rPr>
                <w:color w:val="002060"/>
              </w:rPr>
              <w:t xml:space="preserve">5623 PALESTRA </w:t>
            </w:r>
            <w:proofErr w:type="gramStart"/>
            <w:r w:rsidRPr="00072497">
              <w:rPr>
                <w:color w:val="002060"/>
              </w:rPr>
              <w:t>SC.MEDIA</w:t>
            </w:r>
            <w:proofErr w:type="gramEnd"/>
            <w:r w:rsidRPr="00072497">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754A1" w14:textId="77777777" w:rsidR="00901E56" w:rsidRPr="00072497" w:rsidRDefault="00901E56" w:rsidP="001416B9">
            <w:pPr>
              <w:pStyle w:val="rowtabella0"/>
              <w:rPr>
                <w:color w:val="002060"/>
              </w:rPr>
            </w:pPr>
            <w:r w:rsidRPr="0007249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669D21" w14:textId="77777777" w:rsidR="00901E56" w:rsidRPr="00072497" w:rsidRDefault="00901E56" w:rsidP="001416B9">
            <w:pPr>
              <w:pStyle w:val="rowtabella0"/>
              <w:rPr>
                <w:color w:val="002060"/>
              </w:rPr>
            </w:pPr>
            <w:r w:rsidRPr="00072497">
              <w:rPr>
                <w:color w:val="002060"/>
              </w:rPr>
              <w:t>VIA PIRANDELLO</w:t>
            </w:r>
          </w:p>
        </w:tc>
      </w:tr>
      <w:tr w:rsidR="00901E56" w:rsidRPr="00072497" w14:paraId="7D3948BD"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49C1E4" w14:textId="77777777" w:rsidR="00901E56" w:rsidRPr="00072497" w:rsidRDefault="00901E56" w:rsidP="001416B9">
            <w:pPr>
              <w:pStyle w:val="rowtabella0"/>
              <w:rPr>
                <w:color w:val="002060"/>
              </w:rPr>
            </w:pPr>
            <w:r w:rsidRPr="00072497">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A024F7" w14:textId="77777777" w:rsidR="00901E56" w:rsidRPr="00072497" w:rsidRDefault="00901E56" w:rsidP="001416B9">
            <w:pPr>
              <w:pStyle w:val="rowtabella0"/>
              <w:rPr>
                <w:color w:val="002060"/>
              </w:rPr>
            </w:pPr>
            <w:r w:rsidRPr="00072497">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B6E91B"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196E54"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AA44DD" w14:textId="77777777" w:rsidR="00901E56" w:rsidRPr="00072497" w:rsidRDefault="00901E56" w:rsidP="001416B9">
            <w:pPr>
              <w:pStyle w:val="rowtabella0"/>
              <w:rPr>
                <w:color w:val="002060"/>
              </w:rPr>
            </w:pPr>
            <w:r w:rsidRPr="00072497">
              <w:rPr>
                <w:color w:val="002060"/>
              </w:rPr>
              <w:t>5280 TENSOSTRUTTURA S.</w:t>
            </w:r>
            <w:proofErr w:type="gramStart"/>
            <w:r w:rsidRPr="00072497">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209C8B" w14:textId="77777777" w:rsidR="00901E56" w:rsidRPr="00072497" w:rsidRDefault="00901E56" w:rsidP="001416B9">
            <w:pPr>
              <w:pStyle w:val="rowtabella0"/>
              <w:rPr>
                <w:color w:val="002060"/>
              </w:rPr>
            </w:pPr>
            <w:r w:rsidRPr="0007249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23433" w14:textId="77777777" w:rsidR="00901E56" w:rsidRPr="00072497" w:rsidRDefault="00901E56" w:rsidP="001416B9">
            <w:pPr>
              <w:pStyle w:val="rowtabella0"/>
              <w:rPr>
                <w:color w:val="002060"/>
              </w:rPr>
            </w:pPr>
            <w:r w:rsidRPr="00072497">
              <w:rPr>
                <w:color w:val="002060"/>
              </w:rPr>
              <w:t>VIA LORENZO LOTTO</w:t>
            </w:r>
          </w:p>
        </w:tc>
      </w:tr>
      <w:tr w:rsidR="00901E56" w:rsidRPr="00072497" w14:paraId="22B6D28F"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A86E0D" w14:textId="77777777" w:rsidR="00901E56" w:rsidRPr="00072497" w:rsidRDefault="00901E56" w:rsidP="001416B9">
            <w:pPr>
              <w:pStyle w:val="rowtabella0"/>
              <w:rPr>
                <w:color w:val="002060"/>
              </w:rPr>
            </w:pPr>
            <w:r w:rsidRPr="00072497">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2B812" w14:textId="77777777" w:rsidR="00901E56" w:rsidRPr="00072497" w:rsidRDefault="00901E56" w:rsidP="001416B9">
            <w:pPr>
              <w:pStyle w:val="rowtabella0"/>
              <w:rPr>
                <w:color w:val="002060"/>
              </w:rPr>
            </w:pPr>
            <w:r w:rsidRPr="00072497">
              <w:rPr>
                <w:color w:val="002060"/>
              </w:rPr>
              <w:t xml:space="preserve">CALCIO </w:t>
            </w:r>
            <w:proofErr w:type="gramStart"/>
            <w:r w:rsidRPr="00072497">
              <w:rPr>
                <w:color w:val="002060"/>
              </w:rPr>
              <w:t>S.ELPIDIO</w:t>
            </w:r>
            <w:proofErr w:type="gramEnd"/>
            <w:r w:rsidRPr="00072497">
              <w:rPr>
                <w:color w:val="002060"/>
              </w:rPr>
              <w:t xml:space="preserve"> A 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C7217"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1B73E"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FAC06" w14:textId="77777777" w:rsidR="00901E56" w:rsidRPr="00072497" w:rsidRDefault="00901E56" w:rsidP="001416B9">
            <w:pPr>
              <w:pStyle w:val="rowtabella0"/>
              <w:rPr>
                <w:color w:val="002060"/>
              </w:rPr>
            </w:pPr>
            <w:r w:rsidRPr="00072497">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74E9A" w14:textId="77777777" w:rsidR="00901E56" w:rsidRPr="00072497" w:rsidRDefault="00901E56" w:rsidP="001416B9">
            <w:pPr>
              <w:pStyle w:val="rowtabella0"/>
              <w:rPr>
                <w:color w:val="002060"/>
              </w:rPr>
            </w:pPr>
            <w:r w:rsidRPr="0007249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F3D7D" w14:textId="77777777" w:rsidR="00901E56" w:rsidRPr="00072497" w:rsidRDefault="00901E56" w:rsidP="001416B9">
            <w:pPr>
              <w:pStyle w:val="rowtabella0"/>
              <w:rPr>
                <w:color w:val="002060"/>
              </w:rPr>
            </w:pPr>
            <w:r w:rsidRPr="00072497">
              <w:rPr>
                <w:color w:val="002060"/>
              </w:rPr>
              <w:t>VIA SIBILLA 2C</w:t>
            </w:r>
          </w:p>
        </w:tc>
      </w:tr>
    </w:tbl>
    <w:p w14:paraId="5AB86BE0" w14:textId="77777777" w:rsidR="00901E56" w:rsidRPr="00072497" w:rsidRDefault="00901E56" w:rsidP="00901E56">
      <w:pPr>
        <w:pStyle w:val="breakline"/>
        <w:rPr>
          <w:rFonts w:eastAsiaTheme="minorEastAsia"/>
          <w:color w:val="002060"/>
        </w:rPr>
      </w:pPr>
    </w:p>
    <w:p w14:paraId="700F457E" w14:textId="77777777" w:rsidR="00901E56" w:rsidRPr="00072497" w:rsidRDefault="00901E56" w:rsidP="00901E56">
      <w:pPr>
        <w:pStyle w:val="breakline"/>
        <w:rPr>
          <w:color w:val="002060"/>
        </w:rPr>
      </w:pPr>
    </w:p>
    <w:p w14:paraId="14E9D9CE" w14:textId="77777777" w:rsidR="00901E56" w:rsidRPr="00072497" w:rsidRDefault="00901E56" w:rsidP="00901E56">
      <w:pPr>
        <w:pStyle w:val="breakline"/>
        <w:rPr>
          <w:color w:val="002060"/>
        </w:rPr>
      </w:pPr>
    </w:p>
    <w:p w14:paraId="6A555E05" w14:textId="77777777" w:rsidR="00901E56" w:rsidRPr="00072497" w:rsidRDefault="00901E56" w:rsidP="00901E56">
      <w:pPr>
        <w:pStyle w:val="sottotitolocampionato10"/>
        <w:rPr>
          <w:color w:val="002060"/>
        </w:rPr>
      </w:pPr>
      <w:r w:rsidRPr="00072497">
        <w:rPr>
          <w:color w:val="002060"/>
        </w:rP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6"/>
        <w:gridCol w:w="385"/>
        <w:gridCol w:w="898"/>
        <w:gridCol w:w="1176"/>
        <w:gridCol w:w="1548"/>
        <w:gridCol w:w="1545"/>
      </w:tblGrid>
      <w:tr w:rsidR="00901E56" w:rsidRPr="00072497" w14:paraId="2E093F03"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4C9C5"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D703F"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7E704"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68542"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2F1BD"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0EBC7"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1FE64"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523A2B75"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C31328" w14:textId="77777777" w:rsidR="00901E56" w:rsidRPr="00072497" w:rsidRDefault="00901E56" w:rsidP="001416B9">
            <w:pPr>
              <w:pStyle w:val="rowtabella0"/>
              <w:rPr>
                <w:color w:val="002060"/>
              </w:rPr>
            </w:pPr>
            <w:r w:rsidRPr="00072497">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2C0CB" w14:textId="77777777" w:rsidR="00901E56" w:rsidRPr="00072497" w:rsidRDefault="00901E56" w:rsidP="001416B9">
            <w:pPr>
              <w:pStyle w:val="rowtabella0"/>
              <w:rPr>
                <w:color w:val="002060"/>
              </w:rPr>
            </w:pPr>
            <w:r w:rsidRPr="00072497">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B0EBB"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0CD64" w14:textId="77777777" w:rsidR="00901E56" w:rsidRPr="00072497" w:rsidRDefault="00901E56" w:rsidP="001416B9">
            <w:pPr>
              <w:pStyle w:val="rowtabella0"/>
              <w:rPr>
                <w:color w:val="002060"/>
              </w:rPr>
            </w:pPr>
            <w:r w:rsidRPr="00072497">
              <w:rPr>
                <w:color w:val="002060"/>
              </w:rPr>
              <w:t>15/11/2024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4244F" w14:textId="77777777" w:rsidR="00901E56" w:rsidRPr="00072497" w:rsidRDefault="00901E56" w:rsidP="001416B9">
            <w:pPr>
              <w:pStyle w:val="rowtabella0"/>
              <w:rPr>
                <w:color w:val="002060"/>
              </w:rPr>
            </w:pPr>
            <w:r w:rsidRPr="00072497">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1C045" w14:textId="77777777" w:rsidR="00901E56" w:rsidRPr="00072497" w:rsidRDefault="00901E56" w:rsidP="001416B9">
            <w:pPr>
              <w:pStyle w:val="rowtabella0"/>
              <w:rPr>
                <w:color w:val="002060"/>
              </w:rPr>
            </w:pPr>
            <w:r w:rsidRPr="00072497">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9DB2D" w14:textId="77777777" w:rsidR="00901E56" w:rsidRPr="00072497" w:rsidRDefault="00901E56" w:rsidP="001416B9">
            <w:pPr>
              <w:pStyle w:val="rowtabella0"/>
              <w:rPr>
                <w:color w:val="002060"/>
              </w:rPr>
            </w:pPr>
            <w:r w:rsidRPr="00072497">
              <w:rPr>
                <w:color w:val="002060"/>
              </w:rPr>
              <w:t>VIA S.S. PICENTO</w:t>
            </w:r>
          </w:p>
        </w:tc>
      </w:tr>
      <w:tr w:rsidR="00901E56" w:rsidRPr="00072497" w14:paraId="120D142B"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A206BE" w14:textId="77777777" w:rsidR="00901E56" w:rsidRPr="00072497" w:rsidRDefault="00901E56" w:rsidP="001416B9">
            <w:pPr>
              <w:pStyle w:val="rowtabella0"/>
              <w:rPr>
                <w:color w:val="002060"/>
              </w:rPr>
            </w:pPr>
            <w:r w:rsidRPr="00072497">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E95555" w14:textId="77777777" w:rsidR="00901E56" w:rsidRPr="00072497" w:rsidRDefault="00901E56" w:rsidP="001416B9">
            <w:pPr>
              <w:pStyle w:val="rowtabella0"/>
              <w:rPr>
                <w:color w:val="002060"/>
              </w:rPr>
            </w:pPr>
            <w:r w:rsidRPr="00072497">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7B5B19"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6290EC" w14:textId="77777777" w:rsidR="00901E56" w:rsidRPr="00072497" w:rsidRDefault="00901E56" w:rsidP="001416B9">
            <w:pPr>
              <w:pStyle w:val="rowtabella0"/>
              <w:rPr>
                <w:color w:val="002060"/>
              </w:rPr>
            </w:pPr>
            <w:r w:rsidRPr="00072497">
              <w:rPr>
                <w:color w:val="002060"/>
              </w:rPr>
              <w:t>15/11/2024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5E621D" w14:textId="77777777" w:rsidR="00901E56" w:rsidRPr="00072497" w:rsidRDefault="00901E56" w:rsidP="001416B9">
            <w:pPr>
              <w:pStyle w:val="rowtabella0"/>
              <w:rPr>
                <w:color w:val="002060"/>
              </w:rPr>
            </w:pPr>
            <w:r w:rsidRPr="00072497">
              <w:rPr>
                <w:color w:val="002060"/>
              </w:rPr>
              <w:t>5611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E6A4BC" w14:textId="77777777" w:rsidR="00901E56" w:rsidRPr="00072497" w:rsidRDefault="00901E56" w:rsidP="001416B9">
            <w:pPr>
              <w:pStyle w:val="rowtabella0"/>
              <w:rPr>
                <w:color w:val="002060"/>
              </w:rPr>
            </w:pPr>
            <w:r w:rsidRPr="00072497">
              <w:rPr>
                <w:color w:val="002060"/>
              </w:rPr>
              <w:t>ACQUAVIVA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4AB4F7" w14:textId="77777777" w:rsidR="00901E56" w:rsidRPr="00072497" w:rsidRDefault="00901E56" w:rsidP="001416B9">
            <w:pPr>
              <w:pStyle w:val="rowtabella0"/>
              <w:rPr>
                <w:color w:val="002060"/>
              </w:rPr>
            </w:pPr>
            <w:r w:rsidRPr="00072497">
              <w:rPr>
                <w:color w:val="002060"/>
              </w:rPr>
              <w:t>VIA COLLE CIMINO 9</w:t>
            </w:r>
          </w:p>
        </w:tc>
      </w:tr>
      <w:tr w:rsidR="00901E56" w:rsidRPr="00072497" w14:paraId="458E37C3"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CB5E16" w14:textId="77777777" w:rsidR="00901E56" w:rsidRPr="00072497" w:rsidRDefault="00901E56" w:rsidP="001416B9">
            <w:pPr>
              <w:pStyle w:val="rowtabella0"/>
              <w:rPr>
                <w:color w:val="002060"/>
              </w:rPr>
            </w:pPr>
            <w:r w:rsidRPr="00072497">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E528C5" w14:textId="77777777" w:rsidR="00901E56" w:rsidRPr="00072497" w:rsidRDefault="00901E56" w:rsidP="001416B9">
            <w:pPr>
              <w:pStyle w:val="rowtabella0"/>
              <w:rPr>
                <w:color w:val="002060"/>
              </w:rPr>
            </w:pPr>
            <w:r w:rsidRPr="00072497">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59B894"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0AC349" w14:textId="77777777" w:rsidR="00901E56" w:rsidRPr="00072497" w:rsidRDefault="00901E56" w:rsidP="001416B9">
            <w:pPr>
              <w:pStyle w:val="rowtabella0"/>
              <w:rPr>
                <w:color w:val="002060"/>
              </w:rPr>
            </w:pPr>
            <w:r w:rsidRPr="00072497">
              <w:rPr>
                <w:color w:val="002060"/>
              </w:rPr>
              <w:t>15/11/2024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F27FDE" w14:textId="77777777" w:rsidR="00901E56" w:rsidRPr="00072497" w:rsidRDefault="00901E56" w:rsidP="001416B9">
            <w:pPr>
              <w:pStyle w:val="rowtabella0"/>
              <w:rPr>
                <w:color w:val="002060"/>
              </w:rPr>
            </w:pPr>
            <w:r w:rsidRPr="00072497">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031E7" w14:textId="77777777" w:rsidR="00901E56" w:rsidRPr="00072497" w:rsidRDefault="00901E56" w:rsidP="001416B9">
            <w:pPr>
              <w:pStyle w:val="rowtabella0"/>
              <w:rPr>
                <w:color w:val="002060"/>
              </w:rPr>
            </w:pPr>
            <w:r w:rsidRPr="00072497">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744FB" w14:textId="77777777" w:rsidR="00901E56" w:rsidRPr="00072497" w:rsidRDefault="00901E56" w:rsidP="001416B9">
            <w:pPr>
              <w:pStyle w:val="rowtabella0"/>
              <w:rPr>
                <w:color w:val="002060"/>
              </w:rPr>
            </w:pPr>
            <w:r w:rsidRPr="00072497">
              <w:rPr>
                <w:color w:val="002060"/>
              </w:rPr>
              <w:t>PIAZZA S. D'ACQUISTO</w:t>
            </w:r>
          </w:p>
        </w:tc>
      </w:tr>
      <w:tr w:rsidR="00901E56" w:rsidRPr="00072497" w14:paraId="3437097F"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FE00DD" w14:textId="77777777" w:rsidR="00901E56" w:rsidRPr="00072497" w:rsidRDefault="00901E56" w:rsidP="001416B9">
            <w:pPr>
              <w:pStyle w:val="rowtabella0"/>
              <w:rPr>
                <w:color w:val="002060"/>
              </w:rPr>
            </w:pPr>
            <w:r w:rsidRPr="00072497">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7413FF" w14:textId="77777777" w:rsidR="00901E56" w:rsidRPr="00072497" w:rsidRDefault="00901E56" w:rsidP="001416B9">
            <w:pPr>
              <w:pStyle w:val="rowtabella0"/>
              <w:rPr>
                <w:color w:val="002060"/>
              </w:rPr>
            </w:pPr>
            <w:r w:rsidRPr="00072497">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300544"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46BD31"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D5098B" w14:textId="77777777" w:rsidR="00901E56" w:rsidRPr="00072497" w:rsidRDefault="00901E56" w:rsidP="001416B9">
            <w:pPr>
              <w:pStyle w:val="rowtabella0"/>
              <w:rPr>
                <w:color w:val="002060"/>
              </w:rPr>
            </w:pPr>
            <w:r w:rsidRPr="00072497">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DC065E" w14:textId="77777777" w:rsidR="00901E56" w:rsidRPr="00072497" w:rsidRDefault="00901E56" w:rsidP="001416B9">
            <w:pPr>
              <w:pStyle w:val="rowtabella0"/>
              <w:rPr>
                <w:color w:val="002060"/>
              </w:rPr>
            </w:pPr>
            <w:r w:rsidRPr="0007249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ED1B24" w14:textId="77777777" w:rsidR="00901E56" w:rsidRPr="00072497" w:rsidRDefault="00901E56" w:rsidP="001416B9">
            <w:pPr>
              <w:pStyle w:val="rowtabella0"/>
              <w:rPr>
                <w:color w:val="002060"/>
              </w:rPr>
            </w:pPr>
            <w:r w:rsidRPr="00072497">
              <w:rPr>
                <w:color w:val="002060"/>
              </w:rPr>
              <w:t>VIA DELL IRIS</w:t>
            </w:r>
          </w:p>
        </w:tc>
      </w:tr>
      <w:tr w:rsidR="00901E56" w:rsidRPr="00072497" w14:paraId="66B2D725"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7429AC" w14:textId="77777777" w:rsidR="00901E56" w:rsidRPr="00072497" w:rsidRDefault="00901E56" w:rsidP="001416B9">
            <w:pPr>
              <w:pStyle w:val="rowtabella0"/>
              <w:rPr>
                <w:color w:val="002060"/>
              </w:rPr>
            </w:pPr>
            <w:r w:rsidRPr="00072497">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6F91D7" w14:textId="77777777" w:rsidR="00901E56" w:rsidRPr="00072497" w:rsidRDefault="00901E56" w:rsidP="001416B9">
            <w:pPr>
              <w:pStyle w:val="rowtabella0"/>
              <w:rPr>
                <w:color w:val="002060"/>
              </w:rPr>
            </w:pPr>
            <w:r w:rsidRPr="00072497">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3A9D3B"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AE95C9" w14:textId="77777777" w:rsidR="00901E56" w:rsidRPr="00072497" w:rsidRDefault="00901E56" w:rsidP="001416B9">
            <w:pPr>
              <w:pStyle w:val="rowtabella0"/>
              <w:rPr>
                <w:color w:val="002060"/>
              </w:rPr>
            </w:pPr>
            <w:r w:rsidRPr="00072497">
              <w:rPr>
                <w:color w:val="002060"/>
              </w:rPr>
              <w:t>15/11/2024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B50016" w14:textId="77777777" w:rsidR="00901E56" w:rsidRPr="00072497" w:rsidRDefault="00901E56" w:rsidP="001416B9">
            <w:pPr>
              <w:pStyle w:val="rowtabella0"/>
              <w:rPr>
                <w:color w:val="002060"/>
              </w:rPr>
            </w:pPr>
            <w:r w:rsidRPr="00072497">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10B15" w14:textId="77777777" w:rsidR="00901E56" w:rsidRPr="00072497" w:rsidRDefault="00901E56" w:rsidP="001416B9">
            <w:pPr>
              <w:pStyle w:val="rowtabella0"/>
              <w:rPr>
                <w:color w:val="002060"/>
              </w:rPr>
            </w:pPr>
            <w:r w:rsidRPr="00072497">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2FC38" w14:textId="77777777" w:rsidR="00901E56" w:rsidRPr="00072497" w:rsidRDefault="00901E56" w:rsidP="001416B9">
            <w:pPr>
              <w:pStyle w:val="rowtabella0"/>
              <w:rPr>
                <w:color w:val="002060"/>
              </w:rPr>
            </w:pPr>
            <w:r w:rsidRPr="00072497">
              <w:rPr>
                <w:color w:val="002060"/>
              </w:rPr>
              <w:t>CENTRO ABITATO</w:t>
            </w:r>
          </w:p>
        </w:tc>
      </w:tr>
      <w:tr w:rsidR="00901E56" w:rsidRPr="00072497" w14:paraId="5131DF02"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F4885F" w14:textId="77777777" w:rsidR="00901E56" w:rsidRPr="00072497" w:rsidRDefault="00901E56" w:rsidP="001416B9">
            <w:pPr>
              <w:pStyle w:val="rowtabella0"/>
              <w:rPr>
                <w:color w:val="002060"/>
              </w:rPr>
            </w:pPr>
            <w:r w:rsidRPr="00072497">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08DDC" w14:textId="77777777" w:rsidR="00901E56" w:rsidRPr="00072497" w:rsidRDefault="00901E56" w:rsidP="001416B9">
            <w:pPr>
              <w:pStyle w:val="rowtabella0"/>
              <w:rPr>
                <w:color w:val="002060"/>
              </w:rPr>
            </w:pPr>
            <w:r w:rsidRPr="00072497">
              <w:rPr>
                <w:color w:val="002060"/>
              </w:rPr>
              <w:t>FUTSAL COMUNANZA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F1999"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5D2E8" w14:textId="77777777" w:rsidR="00901E56" w:rsidRPr="00072497" w:rsidRDefault="00901E56" w:rsidP="001416B9">
            <w:pPr>
              <w:pStyle w:val="rowtabella0"/>
              <w:rPr>
                <w:color w:val="002060"/>
              </w:rPr>
            </w:pPr>
            <w:r w:rsidRPr="00072497">
              <w:rPr>
                <w:color w:val="002060"/>
              </w:rPr>
              <w:t>16/11/2024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8DD56" w14:textId="77777777" w:rsidR="00901E56" w:rsidRPr="00072497" w:rsidRDefault="00901E56" w:rsidP="001416B9">
            <w:pPr>
              <w:pStyle w:val="rowtabella0"/>
              <w:rPr>
                <w:color w:val="002060"/>
              </w:rPr>
            </w:pPr>
            <w:r w:rsidRPr="00072497">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FD18F" w14:textId="77777777" w:rsidR="00901E56" w:rsidRPr="00072497" w:rsidRDefault="00901E56" w:rsidP="001416B9">
            <w:pPr>
              <w:pStyle w:val="rowtabella0"/>
              <w:rPr>
                <w:color w:val="002060"/>
              </w:rPr>
            </w:pPr>
            <w:r w:rsidRPr="00072497">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71FF5" w14:textId="77777777" w:rsidR="00901E56" w:rsidRPr="00072497" w:rsidRDefault="00901E56" w:rsidP="001416B9">
            <w:pPr>
              <w:pStyle w:val="rowtabella0"/>
              <w:rPr>
                <w:color w:val="002060"/>
              </w:rPr>
            </w:pPr>
            <w:r w:rsidRPr="00072497">
              <w:rPr>
                <w:color w:val="002060"/>
              </w:rPr>
              <w:t>VIA CORRADI</w:t>
            </w:r>
          </w:p>
        </w:tc>
      </w:tr>
    </w:tbl>
    <w:p w14:paraId="489D7F8E" w14:textId="77777777" w:rsidR="00901E56" w:rsidRPr="00EE7084" w:rsidRDefault="00901E56" w:rsidP="009A1B14">
      <w:pPr>
        <w:pStyle w:val="breakline"/>
        <w:rPr>
          <w:rFonts w:eastAsiaTheme="minorEastAsia"/>
          <w:color w:val="002060"/>
        </w:rPr>
      </w:pPr>
    </w:p>
    <w:p w14:paraId="0EAF4B76" w14:textId="77777777" w:rsidR="009A1B14" w:rsidRPr="00EE7084" w:rsidRDefault="009A1B14" w:rsidP="009A1B14">
      <w:pPr>
        <w:pStyle w:val="breakline"/>
        <w:rPr>
          <w:color w:val="002060"/>
        </w:rPr>
      </w:pPr>
    </w:p>
    <w:p w14:paraId="75EEB280" w14:textId="77777777" w:rsidR="009A1B14" w:rsidRPr="00EE7084" w:rsidRDefault="009A1B14" w:rsidP="009A1B14">
      <w:pPr>
        <w:pStyle w:val="titolocampionato0"/>
        <w:shd w:val="clear" w:color="auto" w:fill="CCCCCC"/>
        <w:spacing w:before="80" w:after="40"/>
        <w:rPr>
          <w:color w:val="002060"/>
        </w:rPr>
      </w:pPr>
      <w:r w:rsidRPr="00EE7084">
        <w:rPr>
          <w:color w:val="002060"/>
        </w:rPr>
        <w:t>REGIONALE CALCIO A 5 FEMMINILE</w:t>
      </w:r>
    </w:p>
    <w:p w14:paraId="6142C106" w14:textId="77777777" w:rsidR="009A1B14" w:rsidRPr="00EE7084" w:rsidRDefault="009A1B14" w:rsidP="009A1B14">
      <w:pPr>
        <w:pStyle w:val="titoloprinc0"/>
        <w:rPr>
          <w:color w:val="002060"/>
        </w:rPr>
      </w:pPr>
      <w:r w:rsidRPr="00EE7084">
        <w:rPr>
          <w:color w:val="002060"/>
        </w:rPr>
        <w:t>VARIAZIONI AL PROGRAMMA GARE</w:t>
      </w:r>
    </w:p>
    <w:p w14:paraId="58F3EC01" w14:textId="77777777" w:rsidR="009A1B14" w:rsidRPr="00EE7084" w:rsidRDefault="009A1B14" w:rsidP="009A1B14">
      <w:pPr>
        <w:pStyle w:val="breakline"/>
        <w:rPr>
          <w:color w:val="002060"/>
        </w:rPr>
      </w:pPr>
    </w:p>
    <w:p w14:paraId="20B1C0A0" w14:textId="77777777" w:rsidR="009A1B14" w:rsidRPr="00EE7084" w:rsidRDefault="009A1B14" w:rsidP="009A1B14">
      <w:pPr>
        <w:pStyle w:val="breakline"/>
        <w:rPr>
          <w:color w:val="002060"/>
        </w:rPr>
      </w:pPr>
    </w:p>
    <w:p w14:paraId="5BB983EC" w14:textId="77777777" w:rsidR="009A1B14" w:rsidRPr="00EE7084" w:rsidRDefault="009A1B14" w:rsidP="009A1B14">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9A1B14" w:rsidRPr="00EE7084" w14:paraId="2C4D4001" w14:textId="77777777" w:rsidTr="00EE2FE2">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6CC9F" w14:textId="77777777" w:rsidR="009A1B14" w:rsidRPr="00EE7084" w:rsidRDefault="009A1B14" w:rsidP="001416B9">
            <w:pPr>
              <w:pStyle w:val="headertabella0"/>
              <w:rPr>
                <w:color w:val="002060"/>
              </w:rPr>
            </w:pPr>
            <w:r w:rsidRPr="00EE708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4F26F" w14:textId="77777777" w:rsidR="009A1B14" w:rsidRPr="00EE7084" w:rsidRDefault="009A1B14" w:rsidP="001416B9">
            <w:pPr>
              <w:pStyle w:val="headertabella0"/>
              <w:rPr>
                <w:color w:val="002060"/>
              </w:rPr>
            </w:pPr>
            <w:r w:rsidRPr="00EE7084">
              <w:rPr>
                <w:color w:val="002060"/>
              </w:rPr>
              <w:t xml:space="preserve">N° </w:t>
            </w:r>
            <w:proofErr w:type="spellStart"/>
            <w:r w:rsidRPr="00EE7084">
              <w:rPr>
                <w:color w:val="002060"/>
              </w:rPr>
              <w:t>Gior</w:t>
            </w:r>
            <w:proofErr w:type="spellEnd"/>
            <w:r w:rsidRPr="00EE70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58423" w14:textId="77777777" w:rsidR="009A1B14" w:rsidRPr="00EE7084" w:rsidRDefault="009A1B14" w:rsidP="001416B9">
            <w:pPr>
              <w:pStyle w:val="headertabella0"/>
              <w:rPr>
                <w:color w:val="002060"/>
              </w:rPr>
            </w:pPr>
            <w:r w:rsidRPr="00EE70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AF733" w14:textId="77777777" w:rsidR="009A1B14" w:rsidRPr="00EE7084" w:rsidRDefault="009A1B14" w:rsidP="001416B9">
            <w:pPr>
              <w:pStyle w:val="headertabella0"/>
              <w:rPr>
                <w:color w:val="002060"/>
              </w:rPr>
            </w:pPr>
            <w:r w:rsidRPr="00EE70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A3A1E" w14:textId="77777777" w:rsidR="009A1B14" w:rsidRPr="00EE7084" w:rsidRDefault="009A1B14" w:rsidP="001416B9">
            <w:pPr>
              <w:pStyle w:val="headertabella0"/>
              <w:rPr>
                <w:color w:val="002060"/>
              </w:rPr>
            </w:pPr>
            <w:r w:rsidRPr="00EE7084">
              <w:rPr>
                <w:color w:val="002060"/>
              </w:rPr>
              <w:t xml:space="preserve">Data </w:t>
            </w:r>
            <w:proofErr w:type="spellStart"/>
            <w:r w:rsidRPr="00EE7084">
              <w:rPr>
                <w:color w:val="002060"/>
              </w:rPr>
              <w:t>Orig</w:t>
            </w:r>
            <w:proofErr w:type="spellEnd"/>
            <w:r w:rsidRPr="00EE70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45B86" w14:textId="77777777" w:rsidR="009A1B14" w:rsidRPr="00EE7084" w:rsidRDefault="009A1B14" w:rsidP="001416B9">
            <w:pPr>
              <w:pStyle w:val="headertabella0"/>
              <w:rPr>
                <w:color w:val="002060"/>
              </w:rPr>
            </w:pPr>
            <w:r w:rsidRPr="00EE70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82096" w14:textId="77777777" w:rsidR="009A1B14" w:rsidRPr="00EE7084" w:rsidRDefault="009A1B14" w:rsidP="001416B9">
            <w:pPr>
              <w:pStyle w:val="headertabella0"/>
              <w:rPr>
                <w:color w:val="002060"/>
              </w:rPr>
            </w:pPr>
            <w:r w:rsidRPr="00EE7084">
              <w:rPr>
                <w:color w:val="002060"/>
              </w:rPr>
              <w:t xml:space="preserve">Ora </w:t>
            </w:r>
            <w:proofErr w:type="spellStart"/>
            <w:r w:rsidRPr="00EE7084">
              <w:rPr>
                <w:color w:val="002060"/>
              </w:rPr>
              <w:t>Orig</w:t>
            </w:r>
            <w:proofErr w:type="spellEnd"/>
            <w:r w:rsidRPr="00EE7084">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6EC89" w14:textId="77777777" w:rsidR="009A1B14" w:rsidRPr="00EE7084" w:rsidRDefault="009A1B14" w:rsidP="001416B9">
            <w:pPr>
              <w:pStyle w:val="headertabella0"/>
              <w:rPr>
                <w:color w:val="002060"/>
              </w:rPr>
            </w:pPr>
            <w:r w:rsidRPr="00EE7084">
              <w:rPr>
                <w:color w:val="002060"/>
              </w:rPr>
              <w:t>Impianto</w:t>
            </w:r>
          </w:p>
        </w:tc>
      </w:tr>
      <w:tr w:rsidR="009A1B14" w:rsidRPr="00EE7084" w14:paraId="4E7E6CF2" w14:textId="77777777" w:rsidTr="00EE2FE2">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CC98" w14:textId="77777777" w:rsidR="009A1B14" w:rsidRPr="00EE2FE2" w:rsidRDefault="009A1B14" w:rsidP="001416B9">
            <w:pPr>
              <w:pStyle w:val="rowtabella0"/>
              <w:rPr>
                <w:color w:val="002060"/>
                <w:highlight w:val="yellow"/>
              </w:rPr>
            </w:pPr>
            <w:r w:rsidRPr="00EE2FE2">
              <w:rPr>
                <w:color w:val="002060"/>
                <w:highlight w:val="yellow"/>
              </w:rPr>
              <w:t>16/11/2024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0C67F" w14:textId="77777777" w:rsidR="009A1B14" w:rsidRPr="00EE2FE2" w:rsidRDefault="009A1B14" w:rsidP="001416B9">
            <w:pPr>
              <w:pStyle w:val="rowtabella0"/>
              <w:jc w:val="center"/>
              <w:rPr>
                <w:color w:val="002060"/>
                <w:highlight w:val="yellow"/>
              </w:rPr>
            </w:pPr>
            <w:r w:rsidRPr="00EE2FE2">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E9D3" w14:textId="77777777" w:rsidR="009A1B14" w:rsidRPr="00EE2FE2" w:rsidRDefault="009A1B14" w:rsidP="001416B9">
            <w:pPr>
              <w:pStyle w:val="rowtabella0"/>
              <w:rPr>
                <w:color w:val="002060"/>
                <w:highlight w:val="yellow"/>
              </w:rPr>
            </w:pPr>
            <w:r w:rsidRPr="00EE2FE2">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2EDF" w14:textId="77777777" w:rsidR="009A1B14" w:rsidRPr="00EE2FE2" w:rsidRDefault="009A1B14" w:rsidP="001416B9">
            <w:pPr>
              <w:pStyle w:val="rowtabella0"/>
              <w:rPr>
                <w:color w:val="002060"/>
                <w:highlight w:val="yellow"/>
              </w:rPr>
            </w:pPr>
            <w:proofErr w:type="gramStart"/>
            <w:r w:rsidRPr="00EE2FE2">
              <w:rPr>
                <w:color w:val="002060"/>
                <w:highlight w:val="yellow"/>
              </w:rPr>
              <w:t>U.MANDOLESI</w:t>
            </w:r>
            <w:proofErr w:type="gramEnd"/>
            <w:r w:rsidRPr="00EE2FE2">
              <w:rPr>
                <w:color w:val="002060"/>
                <w:highlight w:val="yellow"/>
              </w:rPr>
              <w:t xml:space="preserv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1E71" w14:textId="72579160" w:rsidR="009A1B14" w:rsidRPr="00EE7084" w:rsidRDefault="009A1B14" w:rsidP="001416B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B171" w14:textId="77777777" w:rsidR="009A1B14" w:rsidRPr="00EE7084" w:rsidRDefault="009A1B14" w:rsidP="001416B9">
            <w:pPr>
              <w:pStyle w:val="rowtabella0"/>
              <w:jc w:val="center"/>
              <w:rPr>
                <w:color w:val="002060"/>
              </w:rPr>
            </w:pPr>
            <w:r w:rsidRPr="00EE2FE2">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EE1B" w14:textId="77777777" w:rsidR="009A1B14" w:rsidRPr="00EE7084" w:rsidRDefault="009A1B14" w:rsidP="001416B9">
            <w:pPr>
              <w:pStyle w:val="rowtabella0"/>
              <w:jc w:val="center"/>
              <w:rPr>
                <w:color w:val="002060"/>
              </w:rPr>
            </w:pPr>
            <w:r w:rsidRPr="00EE7084">
              <w:rPr>
                <w:color w:val="002060"/>
              </w:rPr>
              <w:t>15:00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422C" w14:textId="77777777" w:rsidR="009A1B14" w:rsidRPr="00EE7084" w:rsidRDefault="009A1B14" w:rsidP="001416B9">
            <w:pPr>
              <w:pStyle w:val="rowtabella0"/>
              <w:rPr>
                <w:color w:val="002060"/>
              </w:rPr>
            </w:pPr>
            <w:r w:rsidRPr="00EE2FE2">
              <w:rPr>
                <w:color w:val="002060"/>
                <w:highlight w:val="yellow"/>
              </w:rPr>
              <w:t>PALESTRA MONTEPRANDONE VIA COLLE GIOIOSO</w:t>
            </w:r>
          </w:p>
        </w:tc>
      </w:tr>
    </w:tbl>
    <w:p w14:paraId="28B8BF06" w14:textId="77777777" w:rsidR="009A1B14" w:rsidRPr="00EE7084" w:rsidRDefault="009A1B14" w:rsidP="009A1B14">
      <w:pPr>
        <w:pStyle w:val="breakline"/>
        <w:rPr>
          <w:rFonts w:eastAsiaTheme="minorEastAsia"/>
          <w:color w:val="002060"/>
        </w:rPr>
      </w:pPr>
    </w:p>
    <w:p w14:paraId="52850BCA" w14:textId="77777777" w:rsidR="009A1B14" w:rsidRPr="00EE7084" w:rsidRDefault="009A1B14" w:rsidP="009A1B14">
      <w:pPr>
        <w:pStyle w:val="breakline"/>
        <w:rPr>
          <w:color w:val="002060"/>
        </w:rPr>
      </w:pPr>
    </w:p>
    <w:p w14:paraId="55223094" w14:textId="77777777" w:rsidR="009A1B14" w:rsidRPr="00EE7084" w:rsidRDefault="009A1B14" w:rsidP="009A1B14">
      <w:pPr>
        <w:pStyle w:val="titoloprinc0"/>
        <w:rPr>
          <w:color w:val="002060"/>
        </w:rPr>
      </w:pPr>
      <w:r w:rsidRPr="00EE7084">
        <w:rPr>
          <w:color w:val="002060"/>
        </w:rPr>
        <w:lastRenderedPageBreak/>
        <w:t>RISULTATI</w:t>
      </w:r>
    </w:p>
    <w:p w14:paraId="1BAE82B2" w14:textId="77777777" w:rsidR="009A1B14" w:rsidRPr="00EE7084" w:rsidRDefault="009A1B14" w:rsidP="009A1B14">
      <w:pPr>
        <w:pStyle w:val="breakline"/>
        <w:rPr>
          <w:color w:val="002060"/>
        </w:rPr>
      </w:pPr>
    </w:p>
    <w:p w14:paraId="10D8B3D8" w14:textId="77777777" w:rsidR="009A1B14" w:rsidRPr="00EE7084" w:rsidRDefault="009A1B14" w:rsidP="009A1B14">
      <w:pPr>
        <w:pStyle w:val="sottotitolocampionato10"/>
        <w:rPr>
          <w:color w:val="002060"/>
        </w:rPr>
      </w:pPr>
      <w:r w:rsidRPr="00EE7084">
        <w:rPr>
          <w:color w:val="002060"/>
        </w:rPr>
        <w:t>RISULTATI UFFICIALI GARE DEL 08/11/2024</w:t>
      </w:r>
    </w:p>
    <w:p w14:paraId="1D520523" w14:textId="77777777" w:rsidR="00952AC4" w:rsidRPr="00952AC4" w:rsidRDefault="00952AC4" w:rsidP="00952AC4">
      <w:pPr>
        <w:pStyle w:val="sottotitolocampionato20"/>
        <w:spacing w:before="0" w:beforeAutospacing="0" w:after="0" w:afterAutospacing="0"/>
        <w:rPr>
          <w:rFonts w:ascii="Arial" w:hAnsi="Arial" w:cs="Arial"/>
          <w:color w:val="002060"/>
          <w:sz w:val="20"/>
          <w:szCs w:val="20"/>
        </w:rPr>
      </w:pPr>
      <w:r w:rsidRPr="00952AC4">
        <w:rPr>
          <w:rFonts w:ascii="Arial" w:hAnsi="Arial" w:cs="Arial"/>
          <w:color w:val="002060"/>
          <w:sz w:val="20"/>
          <w:szCs w:val="20"/>
        </w:rPr>
        <w:t>Si trascrivono qui di seguito i risultati ufficiali delle gare disputate</w:t>
      </w:r>
    </w:p>
    <w:p w14:paraId="6EE607A2" w14:textId="77777777" w:rsidR="009A1B14" w:rsidRPr="00EE7084" w:rsidRDefault="009A1B14" w:rsidP="009A1B1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1B14" w:rsidRPr="00EE7084" w14:paraId="49A901BD"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1F2F31BB"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FD3DB" w14:textId="77777777" w:rsidR="009A1B14" w:rsidRPr="00EE7084" w:rsidRDefault="009A1B14" w:rsidP="001416B9">
                  <w:pPr>
                    <w:pStyle w:val="headertabella0"/>
                    <w:rPr>
                      <w:color w:val="002060"/>
                    </w:rPr>
                  </w:pPr>
                  <w:r w:rsidRPr="00EE7084">
                    <w:rPr>
                      <w:color w:val="002060"/>
                    </w:rPr>
                    <w:t>GIRONE A - 5 Giornata - A</w:t>
                  </w:r>
                </w:p>
              </w:tc>
            </w:tr>
            <w:tr w:rsidR="009A1B14" w:rsidRPr="00EE7084" w14:paraId="041E9C1F"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939D1C" w14:textId="77777777" w:rsidR="009A1B14" w:rsidRPr="00EE7084" w:rsidRDefault="009A1B14" w:rsidP="001416B9">
                  <w:pPr>
                    <w:pStyle w:val="rowtabella0"/>
                    <w:rPr>
                      <w:color w:val="002060"/>
                    </w:rPr>
                  </w:pPr>
                  <w:r w:rsidRPr="00EE7084">
                    <w:rPr>
                      <w:color w:val="002060"/>
                    </w:rPr>
                    <w:t>PIANDIROSE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F34A1" w14:textId="77777777" w:rsidR="009A1B14" w:rsidRPr="00EE7084" w:rsidRDefault="009A1B14" w:rsidP="001416B9">
                  <w:pPr>
                    <w:pStyle w:val="rowtabella0"/>
                    <w:rPr>
                      <w:color w:val="002060"/>
                    </w:rPr>
                  </w:pPr>
                  <w:r w:rsidRPr="00EE7084">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2EF42" w14:textId="77777777" w:rsidR="009A1B14" w:rsidRPr="00EE7084" w:rsidRDefault="009A1B14" w:rsidP="001416B9">
                  <w:pPr>
                    <w:pStyle w:val="rowtabella0"/>
                    <w:jc w:val="center"/>
                    <w:rPr>
                      <w:color w:val="002060"/>
                    </w:rPr>
                  </w:pPr>
                  <w:r w:rsidRPr="00EE7084">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1B0F5" w14:textId="77777777" w:rsidR="009A1B14" w:rsidRPr="00EE7084" w:rsidRDefault="009A1B14" w:rsidP="001416B9">
                  <w:pPr>
                    <w:pStyle w:val="rowtabella0"/>
                    <w:jc w:val="center"/>
                    <w:rPr>
                      <w:color w:val="002060"/>
                    </w:rPr>
                  </w:pPr>
                  <w:r w:rsidRPr="00EE7084">
                    <w:rPr>
                      <w:color w:val="002060"/>
                    </w:rPr>
                    <w:t> </w:t>
                  </w:r>
                </w:p>
              </w:tc>
            </w:tr>
            <w:tr w:rsidR="009A1B14" w:rsidRPr="00EE7084" w14:paraId="706EFEEA"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580111" w14:textId="77777777" w:rsidR="009A1B14" w:rsidRPr="00EE7084" w:rsidRDefault="009A1B14" w:rsidP="001416B9">
                  <w:pPr>
                    <w:pStyle w:val="rowtabella0"/>
                    <w:rPr>
                      <w:color w:val="002060"/>
                    </w:rPr>
                  </w:pPr>
                  <w:r w:rsidRPr="00EE7084">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2DBEAB" w14:textId="77777777" w:rsidR="009A1B14" w:rsidRPr="00EE7084" w:rsidRDefault="009A1B14" w:rsidP="001416B9">
                  <w:pPr>
                    <w:pStyle w:val="rowtabella0"/>
                    <w:rPr>
                      <w:color w:val="002060"/>
                    </w:rPr>
                  </w:pPr>
                  <w:r w:rsidRPr="00EE7084">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F889A0" w14:textId="77777777" w:rsidR="009A1B14" w:rsidRPr="00EE7084" w:rsidRDefault="009A1B14" w:rsidP="001416B9">
                  <w:pPr>
                    <w:pStyle w:val="rowtabella0"/>
                    <w:jc w:val="center"/>
                    <w:rPr>
                      <w:color w:val="002060"/>
                    </w:rPr>
                  </w:pPr>
                  <w:r w:rsidRPr="00EE7084">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C4A15A" w14:textId="77777777" w:rsidR="009A1B14" w:rsidRPr="00EE7084" w:rsidRDefault="009A1B14" w:rsidP="001416B9">
                  <w:pPr>
                    <w:pStyle w:val="rowtabella0"/>
                    <w:jc w:val="center"/>
                    <w:rPr>
                      <w:color w:val="002060"/>
                    </w:rPr>
                  </w:pPr>
                  <w:r w:rsidRPr="00EE7084">
                    <w:rPr>
                      <w:color w:val="002060"/>
                    </w:rPr>
                    <w:t> </w:t>
                  </w:r>
                </w:p>
              </w:tc>
            </w:tr>
            <w:tr w:rsidR="009A1B14" w:rsidRPr="00EE7084" w14:paraId="184873C3"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36558F" w14:textId="77777777" w:rsidR="009A1B14" w:rsidRPr="00EE7084" w:rsidRDefault="009A1B14" w:rsidP="001416B9">
                  <w:pPr>
                    <w:pStyle w:val="rowtabella0"/>
                    <w:rPr>
                      <w:color w:val="002060"/>
                    </w:rPr>
                  </w:pPr>
                  <w:r w:rsidRPr="00EE7084">
                    <w:rPr>
                      <w:color w:val="002060"/>
                    </w:rPr>
                    <w:t>(1) 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7D4735" w14:textId="77777777" w:rsidR="009A1B14" w:rsidRPr="00EE7084" w:rsidRDefault="009A1B14" w:rsidP="001416B9">
                  <w:pPr>
                    <w:pStyle w:val="rowtabella0"/>
                    <w:rPr>
                      <w:color w:val="002060"/>
                    </w:rPr>
                  </w:pPr>
                  <w:r w:rsidRPr="00EE7084">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21AA9F" w14:textId="77777777" w:rsidR="009A1B14" w:rsidRPr="00EE7084" w:rsidRDefault="009A1B14" w:rsidP="001416B9">
                  <w:pPr>
                    <w:pStyle w:val="rowtabella0"/>
                    <w:jc w:val="center"/>
                    <w:rPr>
                      <w:color w:val="002060"/>
                    </w:rPr>
                  </w:pPr>
                  <w:r w:rsidRPr="00EE708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9B84F4" w14:textId="77777777" w:rsidR="009A1B14" w:rsidRPr="00EE7084" w:rsidRDefault="009A1B14" w:rsidP="001416B9">
                  <w:pPr>
                    <w:pStyle w:val="rowtabella0"/>
                    <w:jc w:val="center"/>
                    <w:rPr>
                      <w:color w:val="002060"/>
                    </w:rPr>
                  </w:pPr>
                  <w:r w:rsidRPr="00EE7084">
                    <w:rPr>
                      <w:color w:val="002060"/>
                    </w:rPr>
                    <w:t> </w:t>
                  </w:r>
                </w:p>
              </w:tc>
            </w:tr>
            <w:tr w:rsidR="009A1B14" w:rsidRPr="00EE7084" w14:paraId="486AD1AC"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8DC1B4" w14:textId="77777777" w:rsidR="009A1B14" w:rsidRPr="00EE7084" w:rsidRDefault="009A1B14" w:rsidP="001416B9">
                  <w:pPr>
                    <w:pStyle w:val="rowtabella0"/>
                    <w:rPr>
                      <w:color w:val="002060"/>
                    </w:rPr>
                  </w:pPr>
                  <w:proofErr w:type="gramStart"/>
                  <w:r w:rsidRPr="00EE7084">
                    <w:rPr>
                      <w:color w:val="002060"/>
                    </w:rPr>
                    <w:t>U.MANDOLESI</w:t>
                  </w:r>
                  <w:proofErr w:type="gramEnd"/>
                  <w:r w:rsidRPr="00EE7084">
                    <w:rPr>
                      <w:color w:val="002060"/>
                    </w:rP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4CE345" w14:textId="77777777" w:rsidR="009A1B14" w:rsidRPr="00EE7084" w:rsidRDefault="009A1B14" w:rsidP="001416B9">
                  <w:pPr>
                    <w:pStyle w:val="rowtabella0"/>
                    <w:rPr>
                      <w:color w:val="002060"/>
                    </w:rPr>
                  </w:pPr>
                  <w:r w:rsidRPr="00EE7084">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B78F7B" w14:textId="77777777" w:rsidR="009A1B14" w:rsidRPr="00EE7084" w:rsidRDefault="009A1B14" w:rsidP="001416B9">
                  <w:pPr>
                    <w:pStyle w:val="rowtabella0"/>
                    <w:jc w:val="center"/>
                    <w:rPr>
                      <w:color w:val="002060"/>
                    </w:rPr>
                  </w:pPr>
                  <w:r w:rsidRPr="00EE7084">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082B1E" w14:textId="77777777" w:rsidR="009A1B14" w:rsidRPr="00EE7084" w:rsidRDefault="009A1B14" w:rsidP="001416B9">
                  <w:pPr>
                    <w:pStyle w:val="rowtabella0"/>
                    <w:jc w:val="center"/>
                    <w:rPr>
                      <w:color w:val="002060"/>
                    </w:rPr>
                  </w:pPr>
                  <w:r w:rsidRPr="00EE7084">
                    <w:rPr>
                      <w:color w:val="002060"/>
                    </w:rPr>
                    <w:t> </w:t>
                  </w:r>
                </w:p>
              </w:tc>
            </w:tr>
            <w:tr w:rsidR="009A1B14" w:rsidRPr="00EE7084" w14:paraId="2ADB5682"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FAA108" w14:textId="77777777" w:rsidR="009A1B14" w:rsidRPr="00EE7084" w:rsidRDefault="009A1B14" w:rsidP="001416B9">
                  <w:pPr>
                    <w:pStyle w:val="rowtabella0"/>
                    <w:rPr>
                      <w:color w:val="002060"/>
                    </w:rPr>
                  </w:pPr>
                  <w:r w:rsidRPr="00EE7084">
                    <w:rPr>
                      <w:color w:val="002060"/>
                    </w:rPr>
                    <w:t>VENERE POTENTIA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0078CF" w14:textId="77777777" w:rsidR="009A1B14" w:rsidRPr="00EE7084" w:rsidRDefault="009A1B14" w:rsidP="001416B9">
                  <w:pPr>
                    <w:pStyle w:val="rowtabella0"/>
                    <w:rPr>
                      <w:color w:val="002060"/>
                    </w:rPr>
                  </w:pPr>
                  <w:r w:rsidRPr="00EE7084">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279349" w14:textId="77777777" w:rsidR="009A1B14" w:rsidRPr="00EE7084" w:rsidRDefault="009A1B14" w:rsidP="001416B9">
                  <w:pPr>
                    <w:pStyle w:val="rowtabella0"/>
                    <w:jc w:val="center"/>
                    <w:rPr>
                      <w:color w:val="002060"/>
                    </w:rPr>
                  </w:pPr>
                  <w:r w:rsidRPr="00EE7084">
                    <w:rPr>
                      <w:color w:val="002060"/>
                    </w:rPr>
                    <w:t>17 - 0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4A3B8D" w14:textId="77777777" w:rsidR="009A1B14" w:rsidRPr="00EE7084" w:rsidRDefault="009A1B14" w:rsidP="001416B9">
                  <w:pPr>
                    <w:pStyle w:val="rowtabella0"/>
                    <w:jc w:val="center"/>
                    <w:rPr>
                      <w:color w:val="002060"/>
                    </w:rPr>
                  </w:pPr>
                  <w:r w:rsidRPr="00EE7084">
                    <w:rPr>
                      <w:color w:val="002060"/>
                    </w:rPr>
                    <w:t> </w:t>
                  </w:r>
                </w:p>
              </w:tc>
            </w:tr>
            <w:tr w:rsidR="009A1B14" w:rsidRPr="00EE7084" w14:paraId="03018F1C"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927B3D" w14:textId="77777777" w:rsidR="009A1B14" w:rsidRPr="00EE7084" w:rsidRDefault="009A1B14" w:rsidP="001416B9">
                  <w:pPr>
                    <w:pStyle w:val="rowtabella0"/>
                    <w:rPr>
                      <w:color w:val="002060"/>
                    </w:rPr>
                  </w:pPr>
                  <w:r w:rsidRPr="00EE7084">
                    <w:rPr>
                      <w:color w:val="002060"/>
                    </w:rPr>
                    <w:t>(1) WOMAN SANGIUSTESE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EADF8" w14:textId="77777777" w:rsidR="009A1B14" w:rsidRPr="00EE7084" w:rsidRDefault="009A1B14" w:rsidP="001416B9">
                  <w:pPr>
                    <w:pStyle w:val="rowtabella0"/>
                    <w:rPr>
                      <w:color w:val="002060"/>
                    </w:rPr>
                  </w:pPr>
                  <w:r w:rsidRPr="00EE7084">
                    <w:rPr>
                      <w:color w:val="002060"/>
                    </w:rPr>
                    <w:t>- CALCIO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508FD" w14:textId="77777777" w:rsidR="009A1B14" w:rsidRPr="00EE7084" w:rsidRDefault="009A1B14" w:rsidP="001416B9">
                  <w:pPr>
                    <w:pStyle w:val="rowtabella0"/>
                    <w:jc w:val="center"/>
                    <w:rPr>
                      <w:color w:val="002060"/>
                    </w:rPr>
                  </w:pPr>
                  <w:r w:rsidRPr="00EE7084">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6C286" w14:textId="77777777" w:rsidR="009A1B14" w:rsidRPr="00EE7084" w:rsidRDefault="009A1B14" w:rsidP="001416B9">
                  <w:pPr>
                    <w:pStyle w:val="rowtabella0"/>
                    <w:jc w:val="center"/>
                    <w:rPr>
                      <w:color w:val="002060"/>
                    </w:rPr>
                  </w:pPr>
                  <w:r w:rsidRPr="00EE7084">
                    <w:rPr>
                      <w:color w:val="002060"/>
                    </w:rPr>
                    <w:t> </w:t>
                  </w:r>
                </w:p>
              </w:tc>
            </w:tr>
            <w:tr w:rsidR="009A1B14" w:rsidRPr="00EE7084" w14:paraId="27FBD3FF"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6DDBE562" w14:textId="77777777" w:rsidR="009A1B14" w:rsidRPr="00EE7084" w:rsidRDefault="009A1B14" w:rsidP="001416B9">
                  <w:pPr>
                    <w:pStyle w:val="rowtabella0"/>
                    <w:rPr>
                      <w:color w:val="002060"/>
                    </w:rPr>
                  </w:pPr>
                  <w:r w:rsidRPr="00EE7084">
                    <w:rPr>
                      <w:color w:val="002060"/>
                    </w:rPr>
                    <w:t>(1) - disputata il 09/11/2024</w:t>
                  </w:r>
                </w:p>
              </w:tc>
            </w:tr>
          </w:tbl>
          <w:p w14:paraId="03009D8E" w14:textId="77777777" w:rsidR="009A1B14" w:rsidRPr="00EE7084" w:rsidRDefault="009A1B14" w:rsidP="001416B9">
            <w:pPr>
              <w:rPr>
                <w:color w:val="002060"/>
              </w:rPr>
            </w:pPr>
          </w:p>
        </w:tc>
      </w:tr>
    </w:tbl>
    <w:p w14:paraId="73B48F7E" w14:textId="77777777" w:rsidR="009A1B14" w:rsidRPr="00EE7084" w:rsidRDefault="009A1B14" w:rsidP="009A1B14">
      <w:pPr>
        <w:pStyle w:val="breakline"/>
        <w:rPr>
          <w:rFonts w:eastAsiaTheme="minorEastAsia"/>
          <w:color w:val="002060"/>
        </w:rPr>
      </w:pPr>
    </w:p>
    <w:p w14:paraId="70F1D1D3" w14:textId="77777777" w:rsidR="009A1B14" w:rsidRPr="00EE7084" w:rsidRDefault="009A1B14" w:rsidP="009A1B14">
      <w:pPr>
        <w:pStyle w:val="breakline"/>
        <w:rPr>
          <w:color w:val="002060"/>
        </w:rPr>
      </w:pPr>
    </w:p>
    <w:p w14:paraId="080B9201" w14:textId="77777777" w:rsidR="009A1B14" w:rsidRPr="00EE7084" w:rsidRDefault="009A1B14" w:rsidP="009A1B14">
      <w:pPr>
        <w:pStyle w:val="titoloprinc0"/>
        <w:rPr>
          <w:color w:val="002060"/>
        </w:rPr>
      </w:pPr>
      <w:r w:rsidRPr="00EE7084">
        <w:rPr>
          <w:color w:val="002060"/>
        </w:rPr>
        <w:t>GIUDICE SPORTIVO</w:t>
      </w:r>
    </w:p>
    <w:p w14:paraId="3EECD7B3" w14:textId="77777777" w:rsidR="009A1B14" w:rsidRPr="00EE7084" w:rsidRDefault="009A1B14" w:rsidP="009A1B14">
      <w:pPr>
        <w:pStyle w:val="diffida"/>
        <w:rPr>
          <w:color w:val="002060"/>
        </w:rPr>
      </w:pPr>
      <w:r w:rsidRPr="00EE7084">
        <w:rPr>
          <w:color w:val="002060"/>
        </w:rPr>
        <w:t>Il Giudice Sportivo Avv. Agnese Lazzaretti, con l'assistenza del segretario Angelo Castellana, nella seduta del 13/11/2024, ha adottato le decisioni che di seguito integralmente si riportano:</w:t>
      </w:r>
    </w:p>
    <w:p w14:paraId="1F1BD5BB" w14:textId="77777777" w:rsidR="009A1B14" w:rsidRPr="00EE7084" w:rsidRDefault="009A1B14" w:rsidP="009A1B14">
      <w:pPr>
        <w:pStyle w:val="titolo10"/>
        <w:rPr>
          <w:color w:val="002060"/>
        </w:rPr>
      </w:pPr>
      <w:r w:rsidRPr="00EE7084">
        <w:rPr>
          <w:color w:val="002060"/>
        </w:rPr>
        <w:t xml:space="preserve">GARE DEL 8/11/2024 </w:t>
      </w:r>
    </w:p>
    <w:p w14:paraId="09E32966" w14:textId="77777777" w:rsidR="009A1B14" w:rsidRPr="00EE7084" w:rsidRDefault="009A1B14" w:rsidP="009A1B14">
      <w:pPr>
        <w:pStyle w:val="titolo7a"/>
        <w:rPr>
          <w:color w:val="002060"/>
        </w:rPr>
      </w:pPr>
      <w:r w:rsidRPr="00EE7084">
        <w:rPr>
          <w:color w:val="002060"/>
        </w:rPr>
        <w:t xml:space="preserve">PROVVEDIMENTI DISCIPLINARI </w:t>
      </w:r>
    </w:p>
    <w:p w14:paraId="6AB7E5F3"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2BFD8873" w14:textId="77777777" w:rsidR="009A1B14" w:rsidRPr="00EE7084" w:rsidRDefault="009A1B14" w:rsidP="009A1B14">
      <w:pPr>
        <w:pStyle w:val="titolo30"/>
        <w:rPr>
          <w:color w:val="002060"/>
        </w:rPr>
      </w:pPr>
      <w:r w:rsidRPr="00EE7084">
        <w:rPr>
          <w:color w:val="002060"/>
        </w:rPr>
        <w:t xml:space="preserve">CALCIATORI NON ESPULSI </w:t>
      </w:r>
    </w:p>
    <w:p w14:paraId="38687034" w14:textId="77777777" w:rsidR="009A1B14" w:rsidRPr="00EE7084" w:rsidRDefault="009A1B14" w:rsidP="009A1B14">
      <w:pPr>
        <w:pStyle w:val="titolo20"/>
        <w:rPr>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1DF1BAEC" w14:textId="77777777" w:rsidTr="001416B9">
        <w:tc>
          <w:tcPr>
            <w:tcW w:w="2200" w:type="dxa"/>
            <w:tcMar>
              <w:top w:w="20" w:type="dxa"/>
              <w:left w:w="20" w:type="dxa"/>
              <w:bottom w:w="20" w:type="dxa"/>
              <w:right w:w="20" w:type="dxa"/>
            </w:tcMar>
            <w:vAlign w:val="center"/>
            <w:hideMark/>
          </w:tcPr>
          <w:p w14:paraId="19A55F39" w14:textId="77777777" w:rsidR="009A1B14" w:rsidRPr="00EE7084" w:rsidRDefault="009A1B14" w:rsidP="001416B9">
            <w:pPr>
              <w:pStyle w:val="movimento"/>
              <w:rPr>
                <w:color w:val="002060"/>
              </w:rPr>
            </w:pPr>
            <w:r w:rsidRPr="00EE7084">
              <w:rPr>
                <w:color w:val="002060"/>
              </w:rPr>
              <w:t>JONUZOVSKI AURORA</w:t>
            </w:r>
          </w:p>
        </w:tc>
        <w:tc>
          <w:tcPr>
            <w:tcW w:w="2200" w:type="dxa"/>
            <w:tcMar>
              <w:top w:w="20" w:type="dxa"/>
              <w:left w:w="20" w:type="dxa"/>
              <w:bottom w:w="20" w:type="dxa"/>
              <w:right w:w="20" w:type="dxa"/>
            </w:tcMar>
            <w:vAlign w:val="center"/>
            <w:hideMark/>
          </w:tcPr>
          <w:p w14:paraId="7842C97F" w14:textId="77777777" w:rsidR="009A1B14" w:rsidRPr="00EE7084" w:rsidRDefault="009A1B14" w:rsidP="001416B9">
            <w:pPr>
              <w:pStyle w:val="movimento2"/>
              <w:rPr>
                <w:color w:val="002060"/>
              </w:rPr>
            </w:pPr>
            <w:r w:rsidRPr="00EE7084">
              <w:rPr>
                <w:color w:val="002060"/>
              </w:rPr>
              <w:t xml:space="preserve">(GROTTESE A.S.D.) </w:t>
            </w:r>
          </w:p>
        </w:tc>
        <w:tc>
          <w:tcPr>
            <w:tcW w:w="800" w:type="dxa"/>
            <w:tcMar>
              <w:top w:w="20" w:type="dxa"/>
              <w:left w:w="20" w:type="dxa"/>
              <w:bottom w:w="20" w:type="dxa"/>
              <w:right w:w="20" w:type="dxa"/>
            </w:tcMar>
            <w:vAlign w:val="center"/>
            <w:hideMark/>
          </w:tcPr>
          <w:p w14:paraId="35390B64"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876D7B6" w14:textId="77777777" w:rsidR="009A1B14" w:rsidRPr="00EE7084" w:rsidRDefault="009A1B14" w:rsidP="001416B9">
            <w:pPr>
              <w:pStyle w:val="movimento"/>
              <w:rPr>
                <w:color w:val="002060"/>
              </w:rPr>
            </w:pPr>
            <w:r w:rsidRPr="00EE7084">
              <w:rPr>
                <w:color w:val="002060"/>
              </w:rPr>
              <w:t>BLENKUS SERENA</w:t>
            </w:r>
          </w:p>
        </w:tc>
        <w:tc>
          <w:tcPr>
            <w:tcW w:w="2200" w:type="dxa"/>
            <w:tcMar>
              <w:top w:w="20" w:type="dxa"/>
              <w:left w:w="20" w:type="dxa"/>
              <w:bottom w:w="20" w:type="dxa"/>
              <w:right w:w="20" w:type="dxa"/>
            </w:tcMar>
            <w:vAlign w:val="center"/>
            <w:hideMark/>
          </w:tcPr>
          <w:p w14:paraId="323E5FE6" w14:textId="77777777" w:rsidR="009A1B14" w:rsidRPr="00EE7084" w:rsidRDefault="009A1B14" w:rsidP="001416B9">
            <w:pPr>
              <w:pStyle w:val="movimento2"/>
              <w:rPr>
                <w:color w:val="002060"/>
              </w:rPr>
            </w:pPr>
            <w:r w:rsidRPr="00EE7084">
              <w:rPr>
                <w:color w:val="002060"/>
              </w:rPr>
              <w:t xml:space="preserve">(VENERE POTENTIA) </w:t>
            </w:r>
          </w:p>
        </w:tc>
      </w:tr>
    </w:tbl>
    <w:p w14:paraId="5D9CA455" w14:textId="77777777" w:rsidR="009A1B14" w:rsidRPr="00EE7084" w:rsidRDefault="009A1B14" w:rsidP="009A1B14">
      <w:pPr>
        <w:pStyle w:val="titolo10"/>
        <w:rPr>
          <w:rFonts w:eastAsiaTheme="minorEastAsia"/>
          <w:color w:val="002060"/>
        </w:rPr>
      </w:pPr>
      <w:r w:rsidRPr="00EE7084">
        <w:rPr>
          <w:color w:val="002060"/>
        </w:rPr>
        <w:t xml:space="preserve">GARE DEL 9/11/2024 </w:t>
      </w:r>
    </w:p>
    <w:p w14:paraId="5D593E59" w14:textId="77777777" w:rsidR="009A1B14" w:rsidRPr="00EE7084" w:rsidRDefault="009A1B14" w:rsidP="009A1B14">
      <w:pPr>
        <w:pStyle w:val="titolo7a"/>
        <w:rPr>
          <w:color w:val="002060"/>
        </w:rPr>
      </w:pPr>
      <w:r w:rsidRPr="00EE7084">
        <w:rPr>
          <w:color w:val="002060"/>
        </w:rPr>
        <w:t xml:space="preserve">PROVVEDIMENTI DISCIPLINARI </w:t>
      </w:r>
    </w:p>
    <w:p w14:paraId="43B9C4A2"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48B94EB2" w14:textId="77777777" w:rsidR="009A1B14" w:rsidRPr="00EE7084" w:rsidRDefault="009A1B14" w:rsidP="009A1B14">
      <w:pPr>
        <w:pStyle w:val="titolo30"/>
        <w:rPr>
          <w:color w:val="002060"/>
        </w:rPr>
      </w:pPr>
      <w:r w:rsidRPr="00EE7084">
        <w:rPr>
          <w:color w:val="002060"/>
        </w:rPr>
        <w:t xml:space="preserve">CALCIATORI NON ESPULSI </w:t>
      </w:r>
    </w:p>
    <w:p w14:paraId="080CE653" w14:textId="77777777" w:rsidR="009A1B14" w:rsidRPr="00EE7084" w:rsidRDefault="009A1B14" w:rsidP="009A1B14">
      <w:pPr>
        <w:pStyle w:val="titolo20"/>
        <w:rPr>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3EE0B514" w14:textId="77777777" w:rsidTr="001416B9">
        <w:tc>
          <w:tcPr>
            <w:tcW w:w="2200" w:type="dxa"/>
            <w:tcMar>
              <w:top w:w="20" w:type="dxa"/>
              <w:left w:w="20" w:type="dxa"/>
              <w:bottom w:w="20" w:type="dxa"/>
              <w:right w:w="20" w:type="dxa"/>
            </w:tcMar>
            <w:vAlign w:val="center"/>
            <w:hideMark/>
          </w:tcPr>
          <w:p w14:paraId="71ECA197" w14:textId="77777777" w:rsidR="009A1B14" w:rsidRPr="00EE7084" w:rsidRDefault="009A1B14" w:rsidP="001416B9">
            <w:pPr>
              <w:pStyle w:val="movimento"/>
              <w:rPr>
                <w:color w:val="002060"/>
              </w:rPr>
            </w:pPr>
            <w:r w:rsidRPr="00EE7084">
              <w:rPr>
                <w:color w:val="002060"/>
              </w:rPr>
              <w:t>FRONTINI GRETA</w:t>
            </w:r>
          </w:p>
        </w:tc>
        <w:tc>
          <w:tcPr>
            <w:tcW w:w="2200" w:type="dxa"/>
            <w:tcMar>
              <w:top w:w="20" w:type="dxa"/>
              <w:left w:w="20" w:type="dxa"/>
              <w:bottom w:w="20" w:type="dxa"/>
              <w:right w:w="20" w:type="dxa"/>
            </w:tcMar>
            <w:vAlign w:val="center"/>
            <w:hideMark/>
          </w:tcPr>
          <w:p w14:paraId="1E001AD7" w14:textId="77777777" w:rsidR="009A1B14" w:rsidRPr="00EE7084" w:rsidRDefault="009A1B14" w:rsidP="001416B9">
            <w:pPr>
              <w:pStyle w:val="movimento2"/>
              <w:rPr>
                <w:color w:val="002060"/>
              </w:rPr>
            </w:pPr>
            <w:r w:rsidRPr="00EE7084">
              <w:rPr>
                <w:color w:val="002060"/>
              </w:rPr>
              <w:t xml:space="preserve">(TRODICA FUTSAL) </w:t>
            </w:r>
          </w:p>
        </w:tc>
        <w:tc>
          <w:tcPr>
            <w:tcW w:w="800" w:type="dxa"/>
            <w:tcMar>
              <w:top w:w="20" w:type="dxa"/>
              <w:left w:w="20" w:type="dxa"/>
              <w:bottom w:w="20" w:type="dxa"/>
              <w:right w:w="20" w:type="dxa"/>
            </w:tcMar>
            <w:vAlign w:val="center"/>
            <w:hideMark/>
          </w:tcPr>
          <w:p w14:paraId="05125CB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C7A705B" w14:textId="77777777" w:rsidR="009A1B14" w:rsidRPr="00EE7084" w:rsidRDefault="009A1B14" w:rsidP="001416B9">
            <w:pPr>
              <w:pStyle w:val="movimento"/>
              <w:rPr>
                <w:color w:val="002060"/>
              </w:rPr>
            </w:pPr>
            <w:r w:rsidRPr="00EE7084">
              <w:rPr>
                <w:color w:val="002060"/>
              </w:rPr>
              <w:t>OREGLIO ALESSANDRA ROSA</w:t>
            </w:r>
          </w:p>
        </w:tc>
        <w:tc>
          <w:tcPr>
            <w:tcW w:w="2200" w:type="dxa"/>
            <w:tcMar>
              <w:top w:w="20" w:type="dxa"/>
              <w:left w:w="20" w:type="dxa"/>
              <w:bottom w:w="20" w:type="dxa"/>
              <w:right w:w="20" w:type="dxa"/>
            </w:tcMar>
            <w:vAlign w:val="center"/>
            <w:hideMark/>
          </w:tcPr>
          <w:p w14:paraId="7035112C" w14:textId="77777777" w:rsidR="009A1B14" w:rsidRPr="00EE7084" w:rsidRDefault="009A1B14" w:rsidP="001416B9">
            <w:pPr>
              <w:pStyle w:val="movimento2"/>
              <w:rPr>
                <w:color w:val="002060"/>
              </w:rPr>
            </w:pPr>
            <w:r w:rsidRPr="00EE7084">
              <w:rPr>
                <w:color w:val="002060"/>
              </w:rPr>
              <w:t xml:space="preserve">(TRODICA FUTSAL) </w:t>
            </w:r>
          </w:p>
        </w:tc>
      </w:tr>
      <w:tr w:rsidR="009A1B14" w:rsidRPr="00EE7084" w14:paraId="437FE8BA" w14:textId="77777777" w:rsidTr="001416B9">
        <w:tc>
          <w:tcPr>
            <w:tcW w:w="2200" w:type="dxa"/>
            <w:tcMar>
              <w:top w:w="20" w:type="dxa"/>
              <w:left w:w="20" w:type="dxa"/>
              <w:bottom w:w="20" w:type="dxa"/>
              <w:right w:w="20" w:type="dxa"/>
            </w:tcMar>
            <w:vAlign w:val="center"/>
            <w:hideMark/>
          </w:tcPr>
          <w:p w14:paraId="4D8F8FEA" w14:textId="77777777" w:rsidR="009A1B14" w:rsidRPr="00EE7084" w:rsidRDefault="009A1B14" w:rsidP="001416B9">
            <w:pPr>
              <w:pStyle w:val="movimento"/>
              <w:rPr>
                <w:color w:val="002060"/>
              </w:rPr>
            </w:pPr>
            <w:r w:rsidRPr="00EE7084">
              <w:rPr>
                <w:color w:val="002060"/>
              </w:rPr>
              <w:t>MONZI CLARISSA</w:t>
            </w:r>
          </w:p>
        </w:tc>
        <w:tc>
          <w:tcPr>
            <w:tcW w:w="2200" w:type="dxa"/>
            <w:tcMar>
              <w:top w:w="20" w:type="dxa"/>
              <w:left w:w="20" w:type="dxa"/>
              <w:bottom w:w="20" w:type="dxa"/>
              <w:right w:w="20" w:type="dxa"/>
            </w:tcMar>
            <w:vAlign w:val="center"/>
            <w:hideMark/>
          </w:tcPr>
          <w:p w14:paraId="1790E112" w14:textId="77777777" w:rsidR="009A1B14" w:rsidRPr="00EE7084" w:rsidRDefault="009A1B14" w:rsidP="001416B9">
            <w:pPr>
              <w:pStyle w:val="movimento2"/>
              <w:rPr>
                <w:color w:val="002060"/>
              </w:rPr>
            </w:pPr>
            <w:r w:rsidRPr="00EE7084">
              <w:rPr>
                <w:color w:val="002060"/>
              </w:rPr>
              <w:t xml:space="preserve">(WOMAN SANGIUSTESE A.S.D.) </w:t>
            </w:r>
          </w:p>
        </w:tc>
        <w:tc>
          <w:tcPr>
            <w:tcW w:w="800" w:type="dxa"/>
            <w:tcMar>
              <w:top w:w="20" w:type="dxa"/>
              <w:left w:w="20" w:type="dxa"/>
              <w:bottom w:w="20" w:type="dxa"/>
              <w:right w:w="20" w:type="dxa"/>
            </w:tcMar>
            <w:vAlign w:val="center"/>
            <w:hideMark/>
          </w:tcPr>
          <w:p w14:paraId="2C1739F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216BA8E"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CFF9190" w14:textId="77777777" w:rsidR="009A1B14" w:rsidRPr="00EE7084" w:rsidRDefault="009A1B14" w:rsidP="001416B9">
            <w:pPr>
              <w:pStyle w:val="movimento2"/>
              <w:rPr>
                <w:color w:val="002060"/>
              </w:rPr>
            </w:pPr>
            <w:r w:rsidRPr="00EE7084">
              <w:rPr>
                <w:color w:val="002060"/>
              </w:rPr>
              <w:t> </w:t>
            </w:r>
          </w:p>
        </w:tc>
      </w:tr>
    </w:tbl>
    <w:p w14:paraId="1D0FEFE1" w14:textId="77777777" w:rsidR="009A1B14" w:rsidRDefault="009A1B14" w:rsidP="009A1B14">
      <w:pPr>
        <w:pStyle w:val="breakline"/>
        <w:rPr>
          <w:color w:val="002060"/>
        </w:rPr>
      </w:pPr>
    </w:p>
    <w:p w14:paraId="07724915" w14:textId="77777777" w:rsidR="009A1B14" w:rsidRPr="00BD581B" w:rsidRDefault="009A1B14" w:rsidP="009A1B14">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66A62E6" w14:textId="77777777" w:rsidR="009A1B14" w:rsidRPr="00BD581B" w:rsidRDefault="009A1B14" w:rsidP="009A1B14">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A60FB33" w14:textId="77777777" w:rsidR="009A1B14" w:rsidRPr="00EE7084" w:rsidRDefault="009A1B14" w:rsidP="009A1B14">
      <w:pPr>
        <w:pStyle w:val="breakline"/>
        <w:rPr>
          <w:rFonts w:eastAsiaTheme="minorEastAsia"/>
          <w:color w:val="002060"/>
        </w:rPr>
      </w:pPr>
    </w:p>
    <w:p w14:paraId="7591D813" w14:textId="77777777" w:rsidR="009A1B14" w:rsidRPr="00EE7084" w:rsidRDefault="009A1B14" w:rsidP="009A1B14">
      <w:pPr>
        <w:pStyle w:val="titoloprinc0"/>
        <w:rPr>
          <w:color w:val="002060"/>
        </w:rPr>
      </w:pPr>
      <w:r w:rsidRPr="00EE7084">
        <w:rPr>
          <w:color w:val="002060"/>
        </w:rPr>
        <w:t>CLASSIFICA</w:t>
      </w:r>
    </w:p>
    <w:p w14:paraId="771B372D" w14:textId="77777777" w:rsidR="009A1B14" w:rsidRPr="00EE7084" w:rsidRDefault="009A1B14" w:rsidP="009A1B14">
      <w:pPr>
        <w:pStyle w:val="breakline"/>
        <w:rPr>
          <w:color w:val="002060"/>
        </w:rPr>
      </w:pPr>
    </w:p>
    <w:p w14:paraId="6A20B74D" w14:textId="77777777" w:rsidR="009A1B14" w:rsidRPr="00EE7084" w:rsidRDefault="009A1B14" w:rsidP="009A1B14">
      <w:pPr>
        <w:pStyle w:val="breakline"/>
        <w:rPr>
          <w:color w:val="002060"/>
        </w:rPr>
      </w:pPr>
    </w:p>
    <w:p w14:paraId="0424EBDA" w14:textId="77777777" w:rsidR="009A1B14" w:rsidRPr="00EE7084" w:rsidRDefault="009A1B14" w:rsidP="009A1B14">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72A43CB1"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8CCBC"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3072A"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698F1"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648B8"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0754A"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0656F"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02D16"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E960F"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F9AF5"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89D38" w14:textId="77777777" w:rsidR="009A1B14" w:rsidRPr="00EE7084" w:rsidRDefault="009A1B14" w:rsidP="001416B9">
            <w:pPr>
              <w:pStyle w:val="headertabella0"/>
              <w:rPr>
                <w:color w:val="002060"/>
              </w:rPr>
            </w:pPr>
            <w:r w:rsidRPr="00EE7084">
              <w:rPr>
                <w:color w:val="002060"/>
              </w:rPr>
              <w:t>PE</w:t>
            </w:r>
          </w:p>
        </w:tc>
      </w:tr>
      <w:tr w:rsidR="009A1B14" w:rsidRPr="00EE7084" w14:paraId="5A38ABF9"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B939DB" w14:textId="77777777" w:rsidR="009A1B14" w:rsidRPr="00EE7084" w:rsidRDefault="009A1B14" w:rsidP="001416B9">
            <w:pPr>
              <w:pStyle w:val="rowtabella0"/>
              <w:rPr>
                <w:color w:val="002060"/>
              </w:rPr>
            </w:pPr>
            <w:r w:rsidRPr="00EE7084">
              <w:rPr>
                <w:color w:val="002060"/>
              </w:rPr>
              <w:t>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3B15"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07B21"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8D6A"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DC8B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F614"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5DEA" w14:textId="77777777" w:rsidR="009A1B14" w:rsidRPr="00EE7084" w:rsidRDefault="009A1B14" w:rsidP="001416B9">
            <w:pPr>
              <w:pStyle w:val="rowtabella0"/>
              <w:jc w:val="center"/>
              <w:rPr>
                <w:color w:val="002060"/>
              </w:rPr>
            </w:pPr>
            <w:r w:rsidRPr="00EE708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0D591"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E363" w14:textId="77777777" w:rsidR="009A1B14" w:rsidRPr="00EE7084" w:rsidRDefault="009A1B14" w:rsidP="001416B9">
            <w:pPr>
              <w:pStyle w:val="rowtabella0"/>
              <w:jc w:val="center"/>
              <w:rPr>
                <w:color w:val="002060"/>
              </w:rPr>
            </w:pPr>
            <w:r w:rsidRPr="00EE708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F9EB" w14:textId="77777777" w:rsidR="009A1B14" w:rsidRPr="00EE7084" w:rsidRDefault="009A1B14" w:rsidP="001416B9">
            <w:pPr>
              <w:pStyle w:val="rowtabella0"/>
              <w:jc w:val="center"/>
              <w:rPr>
                <w:color w:val="002060"/>
              </w:rPr>
            </w:pPr>
            <w:r w:rsidRPr="00EE7084">
              <w:rPr>
                <w:color w:val="002060"/>
              </w:rPr>
              <w:t>0</w:t>
            </w:r>
          </w:p>
        </w:tc>
      </w:tr>
      <w:tr w:rsidR="009A1B14" w:rsidRPr="00EE7084" w14:paraId="042E4C12"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A562F" w14:textId="77777777" w:rsidR="009A1B14" w:rsidRPr="00EE7084" w:rsidRDefault="009A1B14" w:rsidP="001416B9">
            <w:pPr>
              <w:pStyle w:val="rowtabella0"/>
              <w:rPr>
                <w:color w:val="002060"/>
              </w:rPr>
            </w:pPr>
            <w:r w:rsidRPr="00EE7084">
              <w:rPr>
                <w:color w:val="002060"/>
              </w:rPr>
              <w:t>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9240A"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5ABD"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ECF7"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6D3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2944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0B3C"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D36A"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16272"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A08F" w14:textId="77777777" w:rsidR="009A1B14" w:rsidRPr="00EE7084" w:rsidRDefault="009A1B14" w:rsidP="001416B9">
            <w:pPr>
              <w:pStyle w:val="rowtabella0"/>
              <w:jc w:val="center"/>
              <w:rPr>
                <w:color w:val="002060"/>
              </w:rPr>
            </w:pPr>
            <w:r w:rsidRPr="00EE7084">
              <w:rPr>
                <w:color w:val="002060"/>
              </w:rPr>
              <w:t>0</w:t>
            </w:r>
          </w:p>
        </w:tc>
      </w:tr>
      <w:tr w:rsidR="009A1B14" w:rsidRPr="00EE7084" w14:paraId="7B032A3A"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8F1E7" w14:textId="77777777" w:rsidR="009A1B14" w:rsidRPr="00EE7084" w:rsidRDefault="009A1B14" w:rsidP="001416B9">
            <w:pPr>
              <w:pStyle w:val="rowtabella0"/>
              <w:rPr>
                <w:color w:val="002060"/>
              </w:rPr>
            </w:pPr>
            <w:r w:rsidRPr="00EE708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20EE"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2798"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4E9F4"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198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FE21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D0BE"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E5EF"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EE4A8"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CAE9" w14:textId="77777777" w:rsidR="009A1B14" w:rsidRPr="00EE7084" w:rsidRDefault="009A1B14" w:rsidP="001416B9">
            <w:pPr>
              <w:pStyle w:val="rowtabella0"/>
              <w:jc w:val="center"/>
              <w:rPr>
                <w:color w:val="002060"/>
              </w:rPr>
            </w:pPr>
            <w:r w:rsidRPr="00EE7084">
              <w:rPr>
                <w:color w:val="002060"/>
              </w:rPr>
              <w:t>0</w:t>
            </w:r>
          </w:p>
        </w:tc>
      </w:tr>
      <w:tr w:rsidR="009A1B14" w:rsidRPr="00EE7084" w14:paraId="1DE13923"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7EE41" w14:textId="77777777" w:rsidR="009A1B14" w:rsidRPr="00EE7084" w:rsidRDefault="009A1B14" w:rsidP="001416B9">
            <w:pPr>
              <w:pStyle w:val="rowtabella0"/>
              <w:rPr>
                <w:color w:val="002060"/>
              </w:rPr>
            </w:pPr>
            <w:r w:rsidRPr="00EE708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BFEC4"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98629"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CAE62"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AB71F"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121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5FBC"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7A4D"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3AEFE"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2A00" w14:textId="77777777" w:rsidR="009A1B14" w:rsidRPr="00EE7084" w:rsidRDefault="009A1B14" w:rsidP="001416B9">
            <w:pPr>
              <w:pStyle w:val="rowtabella0"/>
              <w:jc w:val="center"/>
              <w:rPr>
                <w:color w:val="002060"/>
              </w:rPr>
            </w:pPr>
            <w:r w:rsidRPr="00EE7084">
              <w:rPr>
                <w:color w:val="002060"/>
              </w:rPr>
              <w:t>0</w:t>
            </w:r>
          </w:p>
        </w:tc>
      </w:tr>
      <w:tr w:rsidR="009A1B14" w:rsidRPr="00EE7084" w14:paraId="503E517A"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9C636" w14:textId="77777777" w:rsidR="009A1B14" w:rsidRPr="00EE7084" w:rsidRDefault="009A1B14" w:rsidP="001416B9">
            <w:pPr>
              <w:pStyle w:val="rowtabella0"/>
              <w:rPr>
                <w:color w:val="002060"/>
              </w:rPr>
            </w:pPr>
            <w:r w:rsidRPr="00EE708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DEEE"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63E14"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7B81"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CF7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ECA2"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EBFA"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A998"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2E28B"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BC6B" w14:textId="77777777" w:rsidR="009A1B14" w:rsidRPr="00EE7084" w:rsidRDefault="009A1B14" w:rsidP="001416B9">
            <w:pPr>
              <w:pStyle w:val="rowtabella0"/>
              <w:jc w:val="center"/>
              <w:rPr>
                <w:color w:val="002060"/>
              </w:rPr>
            </w:pPr>
            <w:r w:rsidRPr="00EE7084">
              <w:rPr>
                <w:color w:val="002060"/>
              </w:rPr>
              <w:t>0</w:t>
            </w:r>
          </w:p>
        </w:tc>
      </w:tr>
      <w:tr w:rsidR="009A1B14" w:rsidRPr="00EE7084" w14:paraId="3B94DC5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891C9" w14:textId="77777777" w:rsidR="009A1B14" w:rsidRPr="00EE7084" w:rsidRDefault="009A1B14" w:rsidP="001416B9">
            <w:pPr>
              <w:pStyle w:val="rowtabella0"/>
              <w:rPr>
                <w:color w:val="002060"/>
              </w:rPr>
            </w:pPr>
            <w:r w:rsidRPr="00EE7084">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850B"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5B33D"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1D7E"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A6A61"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CB9B"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2ADE9"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8AC0"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D00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B5692" w14:textId="77777777" w:rsidR="009A1B14" w:rsidRPr="00EE7084" w:rsidRDefault="009A1B14" w:rsidP="001416B9">
            <w:pPr>
              <w:pStyle w:val="rowtabella0"/>
              <w:jc w:val="center"/>
              <w:rPr>
                <w:color w:val="002060"/>
              </w:rPr>
            </w:pPr>
            <w:r w:rsidRPr="00EE7084">
              <w:rPr>
                <w:color w:val="002060"/>
              </w:rPr>
              <w:t>1</w:t>
            </w:r>
          </w:p>
        </w:tc>
      </w:tr>
      <w:tr w:rsidR="009A1B14" w:rsidRPr="00EE7084" w14:paraId="1837FD5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572AF" w14:textId="77777777" w:rsidR="009A1B14" w:rsidRPr="00EE7084" w:rsidRDefault="009A1B14" w:rsidP="001416B9">
            <w:pPr>
              <w:pStyle w:val="rowtabella0"/>
              <w:rPr>
                <w:color w:val="002060"/>
              </w:rPr>
            </w:pPr>
            <w:r w:rsidRPr="00EE7084">
              <w:rPr>
                <w:color w:val="002060"/>
              </w:rPr>
              <w:t xml:space="preserve">POL.D. </w:t>
            </w:r>
            <w:proofErr w:type="gramStart"/>
            <w:r w:rsidRPr="00EE7084">
              <w:rPr>
                <w:color w:val="002060"/>
              </w:rPr>
              <w:t>U.MANDOLESI</w:t>
            </w:r>
            <w:proofErr w:type="gramEnd"/>
            <w:r w:rsidRPr="00EE708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7A32"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582B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57DCC"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805F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92B71"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8B1A"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6ACC"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BB72"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EC1D" w14:textId="77777777" w:rsidR="009A1B14" w:rsidRPr="00EE7084" w:rsidRDefault="009A1B14" w:rsidP="001416B9">
            <w:pPr>
              <w:pStyle w:val="rowtabella0"/>
              <w:jc w:val="center"/>
              <w:rPr>
                <w:color w:val="002060"/>
              </w:rPr>
            </w:pPr>
            <w:r w:rsidRPr="00EE7084">
              <w:rPr>
                <w:color w:val="002060"/>
              </w:rPr>
              <w:t>0</w:t>
            </w:r>
          </w:p>
        </w:tc>
      </w:tr>
      <w:tr w:rsidR="009A1B14" w:rsidRPr="00EE7084" w14:paraId="5A6847AF"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F90C2" w14:textId="77777777" w:rsidR="009A1B14" w:rsidRPr="00EE7084" w:rsidRDefault="009A1B14" w:rsidP="001416B9">
            <w:pPr>
              <w:pStyle w:val="rowtabella0"/>
              <w:rPr>
                <w:color w:val="002060"/>
              </w:rPr>
            </w:pPr>
            <w:r w:rsidRPr="00EE7084">
              <w:rPr>
                <w:color w:val="002060"/>
              </w:rPr>
              <w:lastRenderedPageBreak/>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3042"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4F5EA"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1D14"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7408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3B16B"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340E"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BE34A"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5E6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85EA" w14:textId="77777777" w:rsidR="009A1B14" w:rsidRPr="00EE7084" w:rsidRDefault="009A1B14" w:rsidP="001416B9">
            <w:pPr>
              <w:pStyle w:val="rowtabella0"/>
              <w:jc w:val="center"/>
              <w:rPr>
                <w:color w:val="002060"/>
              </w:rPr>
            </w:pPr>
            <w:r w:rsidRPr="00EE7084">
              <w:rPr>
                <w:color w:val="002060"/>
              </w:rPr>
              <w:t>0</w:t>
            </w:r>
          </w:p>
        </w:tc>
      </w:tr>
      <w:tr w:rsidR="009A1B14" w:rsidRPr="00EE7084" w14:paraId="453D9AA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2F111" w14:textId="77777777" w:rsidR="009A1B14" w:rsidRPr="00EE7084" w:rsidRDefault="009A1B14" w:rsidP="001416B9">
            <w:pPr>
              <w:pStyle w:val="rowtabella0"/>
              <w:rPr>
                <w:color w:val="002060"/>
              </w:rPr>
            </w:pPr>
            <w:r w:rsidRPr="00EE7084">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19FA"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C6EF4"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94608"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6E01"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190C"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29E6C"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496DD"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C58E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6DBD" w14:textId="77777777" w:rsidR="009A1B14" w:rsidRPr="00EE7084" w:rsidRDefault="009A1B14" w:rsidP="001416B9">
            <w:pPr>
              <w:pStyle w:val="rowtabella0"/>
              <w:jc w:val="center"/>
              <w:rPr>
                <w:color w:val="002060"/>
              </w:rPr>
            </w:pPr>
            <w:r w:rsidRPr="00EE7084">
              <w:rPr>
                <w:color w:val="002060"/>
              </w:rPr>
              <w:t>0</w:t>
            </w:r>
          </w:p>
        </w:tc>
      </w:tr>
      <w:tr w:rsidR="009A1B14" w:rsidRPr="00EE7084" w14:paraId="0EA82D6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25B25" w14:textId="77777777" w:rsidR="009A1B14" w:rsidRPr="00EE7084" w:rsidRDefault="009A1B14" w:rsidP="001416B9">
            <w:pPr>
              <w:pStyle w:val="rowtabella0"/>
              <w:rPr>
                <w:color w:val="002060"/>
              </w:rPr>
            </w:pPr>
            <w:r w:rsidRPr="00EE708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84EA"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AE31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D522"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84E0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5F966"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80E5"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8591" w14:textId="77777777" w:rsidR="009A1B14" w:rsidRPr="00EE7084" w:rsidRDefault="009A1B14" w:rsidP="001416B9">
            <w:pPr>
              <w:pStyle w:val="rowtabella0"/>
              <w:jc w:val="center"/>
              <w:rPr>
                <w:color w:val="002060"/>
              </w:rPr>
            </w:pPr>
            <w:r w:rsidRPr="00EE708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E43E"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ECD4" w14:textId="77777777" w:rsidR="009A1B14" w:rsidRPr="00EE7084" w:rsidRDefault="009A1B14" w:rsidP="001416B9">
            <w:pPr>
              <w:pStyle w:val="rowtabella0"/>
              <w:jc w:val="center"/>
              <w:rPr>
                <w:color w:val="002060"/>
              </w:rPr>
            </w:pPr>
            <w:r w:rsidRPr="00EE7084">
              <w:rPr>
                <w:color w:val="002060"/>
              </w:rPr>
              <w:t>0</w:t>
            </w:r>
          </w:p>
        </w:tc>
      </w:tr>
      <w:tr w:rsidR="009A1B14" w:rsidRPr="00EE7084" w14:paraId="1C31395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183BB" w14:textId="77777777" w:rsidR="009A1B14" w:rsidRPr="00EE7084" w:rsidRDefault="009A1B14" w:rsidP="001416B9">
            <w:pPr>
              <w:pStyle w:val="rowtabella0"/>
              <w:rPr>
                <w:color w:val="002060"/>
              </w:rPr>
            </w:pPr>
            <w:r w:rsidRPr="00EE7084">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77E3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EECC"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EF8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418B"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939F4"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11EC"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3AC3"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353E"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73C4D" w14:textId="77777777" w:rsidR="009A1B14" w:rsidRPr="00EE7084" w:rsidRDefault="009A1B14" w:rsidP="001416B9">
            <w:pPr>
              <w:pStyle w:val="rowtabella0"/>
              <w:jc w:val="center"/>
              <w:rPr>
                <w:color w:val="002060"/>
              </w:rPr>
            </w:pPr>
            <w:r w:rsidRPr="00EE7084">
              <w:rPr>
                <w:color w:val="002060"/>
              </w:rPr>
              <w:t>0</w:t>
            </w:r>
          </w:p>
        </w:tc>
      </w:tr>
      <w:tr w:rsidR="009A1B14" w:rsidRPr="00EE7084" w14:paraId="56B143B5"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711FD0" w14:textId="77777777" w:rsidR="009A1B14" w:rsidRPr="00EE7084" w:rsidRDefault="009A1B14" w:rsidP="001416B9">
            <w:pPr>
              <w:pStyle w:val="rowtabella0"/>
              <w:rPr>
                <w:color w:val="002060"/>
              </w:rPr>
            </w:pPr>
            <w:r w:rsidRPr="00EE7084">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E2F4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9746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3DF6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D29A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072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12B4"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75690" w14:textId="77777777" w:rsidR="009A1B14" w:rsidRPr="00EE7084" w:rsidRDefault="009A1B14" w:rsidP="001416B9">
            <w:pPr>
              <w:pStyle w:val="rowtabella0"/>
              <w:jc w:val="center"/>
              <w:rPr>
                <w:color w:val="002060"/>
              </w:rPr>
            </w:pPr>
            <w:r w:rsidRPr="00EE708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09D9E" w14:textId="77777777" w:rsidR="009A1B14" w:rsidRPr="00EE7084" w:rsidRDefault="009A1B14" w:rsidP="001416B9">
            <w:pPr>
              <w:pStyle w:val="rowtabella0"/>
              <w:jc w:val="center"/>
              <w:rPr>
                <w:color w:val="002060"/>
              </w:rPr>
            </w:pPr>
            <w:r w:rsidRPr="00EE708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B7EEE" w14:textId="77777777" w:rsidR="009A1B14" w:rsidRPr="00EE7084" w:rsidRDefault="009A1B14" w:rsidP="001416B9">
            <w:pPr>
              <w:pStyle w:val="rowtabella0"/>
              <w:jc w:val="center"/>
              <w:rPr>
                <w:color w:val="002060"/>
              </w:rPr>
            </w:pPr>
            <w:r w:rsidRPr="00EE7084">
              <w:rPr>
                <w:color w:val="002060"/>
              </w:rPr>
              <w:t>0</w:t>
            </w:r>
          </w:p>
        </w:tc>
      </w:tr>
    </w:tbl>
    <w:p w14:paraId="697F4906" w14:textId="77777777" w:rsidR="009A1B14" w:rsidRPr="00EE7084" w:rsidRDefault="009A1B14" w:rsidP="009A1B14">
      <w:pPr>
        <w:pStyle w:val="breakline"/>
        <w:rPr>
          <w:rFonts w:eastAsiaTheme="minorEastAsia"/>
          <w:color w:val="002060"/>
        </w:rPr>
      </w:pPr>
    </w:p>
    <w:p w14:paraId="7DA90B18" w14:textId="77777777" w:rsidR="002962E0" w:rsidRPr="00EE7084" w:rsidRDefault="002962E0" w:rsidP="002962E0">
      <w:pPr>
        <w:pStyle w:val="titoloprinc0"/>
        <w:rPr>
          <w:color w:val="002060"/>
        </w:rPr>
      </w:pPr>
      <w:r>
        <w:rPr>
          <w:color w:val="002060"/>
        </w:rPr>
        <w:t>PROGRAMMA GARE</w:t>
      </w:r>
    </w:p>
    <w:p w14:paraId="532155F4" w14:textId="77777777" w:rsidR="009A1B14" w:rsidRDefault="009A1B14" w:rsidP="009A1B14">
      <w:pPr>
        <w:pStyle w:val="breakline"/>
        <w:rPr>
          <w:color w:val="002060"/>
        </w:rPr>
      </w:pPr>
    </w:p>
    <w:p w14:paraId="7F7BDBC7" w14:textId="77777777" w:rsidR="00901E56" w:rsidRPr="00072497" w:rsidRDefault="00901E56" w:rsidP="00901E56">
      <w:pPr>
        <w:pStyle w:val="sottotitolocampionato10"/>
        <w:rPr>
          <w:color w:val="002060"/>
        </w:rPr>
      </w:pPr>
      <w:r w:rsidRPr="00072497">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6"/>
        <w:gridCol w:w="1568"/>
        <w:gridCol w:w="1547"/>
      </w:tblGrid>
      <w:tr w:rsidR="00901E56" w:rsidRPr="00072497" w14:paraId="7A78908E"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B4BEA"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C3C21"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B9BF4"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A8A93"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30650"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624E6"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24C5E"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098B0B45"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4E92B1" w14:textId="77777777" w:rsidR="00901E56" w:rsidRPr="00072497" w:rsidRDefault="00901E56" w:rsidP="001416B9">
            <w:pPr>
              <w:pStyle w:val="rowtabella0"/>
              <w:rPr>
                <w:color w:val="002060"/>
              </w:rPr>
            </w:pPr>
            <w:r w:rsidRPr="00072497">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E7AED" w14:textId="77777777" w:rsidR="00901E56" w:rsidRPr="00072497" w:rsidRDefault="00901E56" w:rsidP="001416B9">
            <w:pPr>
              <w:pStyle w:val="rowtabella0"/>
              <w:rPr>
                <w:color w:val="002060"/>
              </w:rPr>
            </w:pPr>
            <w:r w:rsidRPr="00072497">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E9BDA"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DFE85" w14:textId="77777777" w:rsidR="00901E56" w:rsidRPr="00072497" w:rsidRDefault="00901E56" w:rsidP="001416B9">
            <w:pPr>
              <w:pStyle w:val="rowtabella0"/>
              <w:rPr>
                <w:color w:val="002060"/>
              </w:rPr>
            </w:pPr>
            <w:r w:rsidRPr="00072497">
              <w:rPr>
                <w:color w:val="002060"/>
              </w:rPr>
              <w:t>15/11/2024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A059D" w14:textId="77777777" w:rsidR="00901E56" w:rsidRPr="00072497" w:rsidRDefault="00901E56" w:rsidP="001416B9">
            <w:pPr>
              <w:pStyle w:val="rowtabella0"/>
              <w:rPr>
                <w:color w:val="002060"/>
              </w:rPr>
            </w:pPr>
            <w:r w:rsidRPr="00072497">
              <w:rPr>
                <w:color w:val="002060"/>
              </w:rPr>
              <w:t>5203 IMPIANTO SPORTIVO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634F2" w14:textId="77777777" w:rsidR="00901E56" w:rsidRPr="00072497" w:rsidRDefault="00901E56" w:rsidP="001416B9">
            <w:pPr>
              <w:pStyle w:val="rowtabella0"/>
              <w:rPr>
                <w:color w:val="002060"/>
              </w:rPr>
            </w:pPr>
            <w:r w:rsidRPr="00072497">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A0ABE" w14:textId="77777777" w:rsidR="00901E56" w:rsidRPr="00072497" w:rsidRDefault="00901E56" w:rsidP="001416B9">
            <w:pPr>
              <w:pStyle w:val="rowtabella0"/>
              <w:rPr>
                <w:color w:val="002060"/>
              </w:rPr>
            </w:pPr>
            <w:r w:rsidRPr="00072497">
              <w:rPr>
                <w:color w:val="002060"/>
              </w:rPr>
              <w:t>LOC. "LE CALVIE"</w:t>
            </w:r>
          </w:p>
        </w:tc>
      </w:tr>
      <w:tr w:rsidR="00901E56" w:rsidRPr="00072497" w14:paraId="055EA0F8"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3C0D4A" w14:textId="77777777" w:rsidR="00901E56" w:rsidRPr="00072497" w:rsidRDefault="00901E56" w:rsidP="001416B9">
            <w:pPr>
              <w:pStyle w:val="rowtabella0"/>
              <w:rPr>
                <w:color w:val="002060"/>
              </w:rPr>
            </w:pPr>
            <w:r w:rsidRPr="00072497">
              <w:rPr>
                <w:color w:val="002060"/>
              </w:rPr>
              <w:t>CALCIO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D6A4B4" w14:textId="77777777" w:rsidR="00901E56" w:rsidRPr="00072497" w:rsidRDefault="00901E56" w:rsidP="001416B9">
            <w:pPr>
              <w:pStyle w:val="rowtabella0"/>
              <w:rPr>
                <w:color w:val="002060"/>
              </w:rPr>
            </w:pPr>
            <w:r w:rsidRPr="00072497">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79588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46AD74" w14:textId="77777777" w:rsidR="00901E56" w:rsidRPr="00072497" w:rsidRDefault="00901E56" w:rsidP="001416B9">
            <w:pPr>
              <w:pStyle w:val="rowtabella0"/>
              <w:rPr>
                <w:color w:val="002060"/>
              </w:rPr>
            </w:pPr>
            <w:r w:rsidRPr="00072497">
              <w:rPr>
                <w:color w:val="002060"/>
              </w:rPr>
              <w:t>15/11/2024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7916A0" w14:textId="77777777" w:rsidR="00901E56" w:rsidRPr="00072497" w:rsidRDefault="00901E56" w:rsidP="001416B9">
            <w:pPr>
              <w:pStyle w:val="rowtabella0"/>
              <w:rPr>
                <w:color w:val="002060"/>
              </w:rPr>
            </w:pPr>
            <w:r w:rsidRPr="00072497">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65F003" w14:textId="77777777" w:rsidR="00901E56" w:rsidRPr="00072497" w:rsidRDefault="00901E56" w:rsidP="001416B9">
            <w:pPr>
              <w:pStyle w:val="rowtabella0"/>
              <w:rPr>
                <w:color w:val="002060"/>
              </w:rPr>
            </w:pPr>
            <w:r w:rsidRPr="0007249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56E8C" w14:textId="77777777" w:rsidR="00901E56" w:rsidRPr="00072497" w:rsidRDefault="00901E56" w:rsidP="001416B9">
            <w:pPr>
              <w:pStyle w:val="rowtabella0"/>
              <w:rPr>
                <w:color w:val="002060"/>
              </w:rPr>
            </w:pPr>
            <w:r w:rsidRPr="00072497">
              <w:rPr>
                <w:color w:val="002060"/>
              </w:rPr>
              <w:t>VIA DELLO SPORT</w:t>
            </w:r>
          </w:p>
        </w:tc>
      </w:tr>
      <w:tr w:rsidR="00901E56" w:rsidRPr="00072497" w14:paraId="71D99B6E"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51EEBD" w14:textId="77777777" w:rsidR="00901E56" w:rsidRPr="00072497" w:rsidRDefault="00901E56" w:rsidP="001416B9">
            <w:pPr>
              <w:pStyle w:val="rowtabella0"/>
              <w:rPr>
                <w:color w:val="002060"/>
              </w:rPr>
            </w:pPr>
            <w:r w:rsidRPr="00072497">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408C51" w14:textId="77777777" w:rsidR="00901E56" w:rsidRPr="00072497" w:rsidRDefault="00901E56" w:rsidP="001416B9">
            <w:pPr>
              <w:pStyle w:val="rowtabella0"/>
              <w:rPr>
                <w:color w:val="002060"/>
              </w:rPr>
            </w:pPr>
            <w:r w:rsidRPr="00072497">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53D277"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BDFB17" w14:textId="77777777" w:rsidR="00901E56" w:rsidRPr="00072497" w:rsidRDefault="00901E56" w:rsidP="001416B9">
            <w:pPr>
              <w:pStyle w:val="rowtabella0"/>
              <w:rPr>
                <w:color w:val="002060"/>
              </w:rPr>
            </w:pPr>
            <w:r w:rsidRPr="00072497">
              <w:rPr>
                <w:color w:val="002060"/>
              </w:rPr>
              <w:t>15/11/2024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5695B8" w14:textId="77777777" w:rsidR="00901E56" w:rsidRPr="00072497" w:rsidRDefault="00901E56" w:rsidP="001416B9">
            <w:pPr>
              <w:pStyle w:val="rowtabella0"/>
              <w:rPr>
                <w:color w:val="002060"/>
              </w:rPr>
            </w:pPr>
            <w:r w:rsidRPr="00072497">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A910D" w14:textId="77777777" w:rsidR="00901E56" w:rsidRPr="00072497" w:rsidRDefault="00901E56" w:rsidP="001416B9">
            <w:pPr>
              <w:pStyle w:val="rowtabella0"/>
              <w:rPr>
                <w:color w:val="002060"/>
              </w:rPr>
            </w:pPr>
            <w:r w:rsidRPr="00072497">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B9E6D" w14:textId="77777777" w:rsidR="00901E56" w:rsidRPr="00072497" w:rsidRDefault="00901E56" w:rsidP="001416B9">
            <w:pPr>
              <w:pStyle w:val="rowtabella0"/>
              <w:rPr>
                <w:color w:val="002060"/>
              </w:rPr>
            </w:pPr>
            <w:r w:rsidRPr="00072497">
              <w:rPr>
                <w:color w:val="002060"/>
              </w:rPr>
              <w:t>VIA ROSSINI</w:t>
            </w:r>
          </w:p>
        </w:tc>
      </w:tr>
      <w:tr w:rsidR="00901E56" w:rsidRPr="00072497" w14:paraId="378BFECA"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2CB103" w14:textId="77777777" w:rsidR="00901E56" w:rsidRPr="00072497" w:rsidRDefault="00901E56" w:rsidP="001416B9">
            <w:pPr>
              <w:pStyle w:val="rowtabella0"/>
              <w:rPr>
                <w:color w:val="002060"/>
              </w:rPr>
            </w:pPr>
            <w:r w:rsidRPr="00072497">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8FA912" w14:textId="77777777" w:rsidR="00901E56" w:rsidRPr="00072497" w:rsidRDefault="00901E56" w:rsidP="001416B9">
            <w:pPr>
              <w:pStyle w:val="rowtabella0"/>
              <w:rPr>
                <w:color w:val="002060"/>
              </w:rPr>
            </w:pPr>
            <w:r w:rsidRPr="00072497">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55B701"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5AACA9" w14:textId="77777777" w:rsidR="00901E56" w:rsidRPr="00072497" w:rsidRDefault="00901E56" w:rsidP="001416B9">
            <w:pPr>
              <w:pStyle w:val="rowtabella0"/>
              <w:rPr>
                <w:color w:val="002060"/>
              </w:rPr>
            </w:pPr>
            <w:r w:rsidRPr="00072497">
              <w:rPr>
                <w:color w:val="002060"/>
              </w:rPr>
              <w:t>16/11/2024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9E81AC" w14:textId="77777777" w:rsidR="00901E56" w:rsidRPr="00072497" w:rsidRDefault="00901E56" w:rsidP="001416B9">
            <w:pPr>
              <w:pStyle w:val="rowtabella0"/>
              <w:rPr>
                <w:color w:val="002060"/>
              </w:rPr>
            </w:pPr>
            <w:r w:rsidRPr="00072497">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E178C0" w14:textId="77777777" w:rsidR="00901E56" w:rsidRPr="00072497" w:rsidRDefault="00901E56" w:rsidP="001416B9">
            <w:pPr>
              <w:pStyle w:val="rowtabella0"/>
              <w:rPr>
                <w:color w:val="002060"/>
              </w:rPr>
            </w:pPr>
            <w:r w:rsidRPr="00072497">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E252B6" w14:textId="77777777" w:rsidR="00901E56" w:rsidRPr="00072497" w:rsidRDefault="00901E56" w:rsidP="001416B9">
            <w:pPr>
              <w:pStyle w:val="rowtabella0"/>
              <w:rPr>
                <w:color w:val="002060"/>
              </w:rPr>
            </w:pPr>
            <w:r w:rsidRPr="00072497">
              <w:rPr>
                <w:color w:val="002060"/>
              </w:rPr>
              <w:t>VIA TAVULLIA</w:t>
            </w:r>
          </w:p>
        </w:tc>
      </w:tr>
      <w:tr w:rsidR="00901E56" w:rsidRPr="00072497" w14:paraId="607E2B4D"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BA49BA" w14:textId="77777777" w:rsidR="00901E56" w:rsidRPr="00072497" w:rsidRDefault="00901E56" w:rsidP="001416B9">
            <w:pPr>
              <w:pStyle w:val="rowtabella0"/>
              <w:rPr>
                <w:color w:val="002060"/>
              </w:rPr>
            </w:pPr>
            <w:r w:rsidRPr="00072497">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AB1CD7" w14:textId="77777777" w:rsidR="00901E56" w:rsidRPr="00072497" w:rsidRDefault="00901E56" w:rsidP="001416B9">
            <w:pPr>
              <w:pStyle w:val="rowtabella0"/>
              <w:rPr>
                <w:color w:val="002060"/>
              </w:rPr>
            </w:pPr>
            <w:r w:rsidRPr="00072497">
              <w:rPr>
                <w:color w:val="002060"/>
              </w:rPr>
              <w:t>WOMAN SANGIUSTESE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7E4DC2"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79C34D" w14:textId="77777777" w:rsidR="00901E56" w:rsidRPr="00072497" w:rsidRDefault="00901E56" w:rsidP="001416B9">
            <w:pPr>
              <w:pStyle w:val="rowtabella0"/>
              <w:rPr>
                <w:color w:val="002060"/>
              </w:rPr>
            </w:pPr>
            <w:r w:rsidRPr="00072497">
              <w:rPr>
                <w:color w:val="002060"/>
              </w:rPr>
              <w:t>16/11/2024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4620CF" w14:textId="77777777" w:rsidR="00901E56" w:rsidRPr="00072497" w:rsidRDefault="00901E56" w:rsidP="001416B9">
            <w:pPr>
              <w:pStyle w:val="rowtabella0"/>
              <w:rPr>
                <w:color w:val="002060"/>
              </w:rPr>
            </w:pPr>
            <w:r w:rsidRPr="00072497">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659C1C" w14:textId="77777777" w:rsidR="00901E56" w:rsidRPr="00072497" w:rsidRDefault="00901E56" w:rsidP="001416B9">
            <w:pPr>
              <w:pStyle w:val="rowtabella0"/>
              <w:rPr>
                <w:color w:val="002060"/>
              </w:rPr>
            </w:pPr>
            <w:r w:rsidRPr="00072497">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2C220" w14:textId="77777777" w:rsidR="00901E56" w:rsidRPr="00072497" w:rsidRDefault="00901E56" w:rsidP="001416B9">
            <w:pPr>
              <w:pStyle w:val="rowtabella0"/>
              <w:rPr>
                <w:color w:val="002060"/>
              </w:rPr>
            </w:pPr>
            <w:r w:rsidRPr="00072497">
              <w:rPr>
                <w:color w:val="002060"/>
              </w:rPr>
              <w:t>STRADA FERMANA FALERIENSE, 52</w:t>
            </w:r>
          </w:p>
        </w:tc>
      </w:tr>
      <w:tr w:rsidR="00901E56" w:rsidRPr="00072497" w14:paraId="6A9DCA52"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501578" w14:textId="77777777" w:rsidR="00901E56" w:rsidRPr="00072497" w:rsidRDefault="00901E56" w:rsidP="001416B9">
            <w:pPr>
              <w:pStyle w:val="rowtabella0"/>
              <w:rPr>
                <w:color w:val="002060"/>
              </w:rPr>
            </w:pPr>
            <w:r w:rsidRPr="00072497">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47709" w14:textId="77777777" w:rsidR="00901E56" w:rsidRPr="00072497" w:rsidRDefault="00901E56" w:rsidP="001416B9">
            <w:pPr>
              <w:pStyle w:val="rowtabella0"/>
              <w:rPr>
                <w:color w:val="002060"/>
              </w:rPr>
            </w:pPr>
            <w:proofErr w:type="gramStart"/>
            <w:r w:rsidRPr="00072497">
              <w:rPr>
                <w:color w:val="002060"/>
              </w:rPr>
              <w:t>U.MANDOLESI</w:t>
            </w:r>
            <w:proofErr w:type="gramEnd"/>
            <w:r w:rsidRPr="00072497">
              <w:rPr>
                <w:color w:val="002060"/>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750F6"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9CC28" w14:textId="77777777" w:rsidR="00901E56" w:rsidRPr="00072497" w:rsidRDefault="00901E56" w:rsidP="001416B9">
            <w:pPr>
              <w:pStyle w:val="rowtabella0"/>
              <w:rPr>
                <w:color w:val="002060"/>
              </w:rPr>
            </w:pPr>
            <w:r w:rsidRPr="00072497">
              <w:rPr>
                <w:color w:val="002060"/>
              </w:rPr>
              <w:t>16/11/2024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9C565" w14:textId="77777777" w:rsidR="00901E56" w:rsidRPr="00072497" w:rsidRDefault="00901E56" w:rsidP="001416B9">
            <w:pPr>
              <w:pStyle w:val="rowtabella0"/>
              <w:rPr>
                <w:color w:val="002060"/>
              </w:rPr>
            </w:pPr>
            <w:r w:rsidRPr="00072497">
              <w:rPr>
                <w:color w:val="002060"/>
              </w:rPr>
              <w:t>5664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66346" w14:textId="77777777" w:rsidR="00901E56" w:rsidRPr="00072497" w:rsidRDefault="00901E56" w:rsidP="001416B9">
            <w:pPr>
              <w:pStyle w:val="rowtabella0"/>
              <w:rPr>
                <w:color w:val="002060"/>
              </w:rPr>
            </w:pPr>
            <w:r w:rsidRPr="00072497">
              <w:rPr>
                <w:color w:val="002060"/>
              </w:rPr>
              <w:t>MONTEPRANDONE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B3504" w14:textId="77777777" w:rsidR="00901E56" w:rsidRPr="00072497" w:rsidRDefault="00901E56" w:rsidP="001416B9">
            <w:pPr>
              <w:pStyle w:val="rowtabella0"/>
              <w:rPr>
                <w:color w:val="002060"/>
              </w:rPr>
            </w:pPr>
            <w:r w:rsidRPr="00072497">
              <w:rPr>
                <w:color w:val="002060"/>
              </w:rPr>
              <w:t>VIA COLLE GIOIOSO</w:t>
            </w:r>
          </w:p>
        </w:tc>
      </w:tr>
    </w:tbl>
    <w:p w14:paraId="42678CE5" w14:textId="77777777" w:rsidR="00901E56" w:rsidRPr="00072497" w:rsidRDefault="00901E56" w:rsidP="00901E56">
      <w:pPr>
        <w:pStyle w:val="breakline"/>
        <w:rPr>
          <w:rFonts w:eastAsiaTheme="minorEastAsia"/>
          <w:color w:val="002060"/>
        </w:rPr>
      </w:pPr>
    </w:p>
    <w:p w14:paraId="1995169E" w14:textId="77777777" w:rsidR="00901E56" w:rsidRPr="00072497" w:rsidRDefault="00901E56" w:rsidP="00901E56">
      <w:pPr>
        <w:pStyle w:val="breakline"/>
        <w:rPr>
          <w:color w:val="002060"/>
        </w:rPr>
      </w:pPr>
    </w:p>
    <w:p w14:paraId="079174AF" w14:textId="77777777" w:rsidR="00901E56" w:rsidRPr="00072497" w:rsidRDefault="00901E56" w:rsidP="00901E56">
      <w:pPr>
        <w:pStyle w:val="breakline"/>
        <w:rPr>
          <w:color w:val="002060"/>
        </w:rPr>
      </w:pPr>
    </w:p>
    <w:p w14:paraId="72360369" w14:textId="77777777" w:rsidR="00901E56" w:rsidRPr="00072497" w:rsidRDefault="00901E56" w:rsidP="00901E56">
      <w:pPr>
        <w:pStyle w:val="sottotitolocampionato10"/>
        <w:rPr>
          <w:color w:val="002060"/>
        </w:rPr>
      </w:pPr>
      <w:r w:rsidRPr="0007249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901E56" w:rsidRPr="00072497" w14:paraId="004D6278"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DC8EF"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240FC"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3B3F4"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B5828"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1C492"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EE296"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7949F"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2E880127" w14:textId="77777777" w:rsidTr="001416B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C74CBE" w14:textId="77777777" w:rsidR="00901E56" w:rsidRPr="00072497" w:rsidRDefault="00901E56" w:rsidP="001416B9">
            <w:pPr>
              <w:pStyle w:val="rowtabella0"/>
              <w:rPr>
                <w:color w:val="002060"/>
              </w:rPr>
            </w:pPr>
            <w:r w:rsidRPr="00072497">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D7E2DF" w14:textId="77777777" w:rsidR="00901E56" w:rsidRPr="00072497" w:rsidRDefault="00901E56" w:rsidP="001416B9">
            <w:pPr>
              <w:pStyle w:val="rowtabella0"/>
              <w:rPr>
                <w:color w:val="002060"/>
              </w:rPr>
            </w:pPr>
            <w:r w:rsidRPr="00072497">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27890A"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0FA0F" w14:textId="77777777" w:rsidR="00901E56" w:rsidRPr="00072497" w:rsidRDefault="00901E56" w:rsidP="001416B9">
            <w:pPr>
              <w:pStyle w:val="rowtabella0"/>
              <w:rPr>
                <w:color w:val="002060"/>
              </w:rPr>
            </w:pPr>
            <w:r w:rsidRPr="00072497">
              <w:rPr>
                <w:color w:val="002060"/>
              </w:rPr>
              <w:t>20/11/2024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45D87B" w14:textId="77777777" w:rsidR="00901E56" w:rsidRPr="00072497" w:rsidRDefault="00901E56" w:rsidP="001416B9">
            <w:pPr>
              <w:pStyle w:val="rowtabella0"/>
              <w:rPr>
                <w:color w:val="002060"/>
              </w:rPr>
            </w:pPr>
            <w:r w:rsidRPr="00072497">
              <w:rPr>
                <w:color w:val="002060"/>
              </w:rPr>
              <w:t>5203 IMPIANTO SPORTIVO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8EC804" w14:textId="77777777" w:rsidR="00901E56" w:rsidRPr="00072497" w:rsidRDefault="00901E56" w:rsidP="001416B9">
            <w:pPr>
              <w:pStyle w:val="rowtabella0"/>
              <w:rPr>
                <w:color w:val="002060"/>
              </w:rPr>
            </w:pPr>
            <w:r w:rsidRPr="00072497">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9C196A" w14:textId="77777777" w:rsidR="00901E56" w:rsidRPr="00072497" w:rsidRDefault="00901E56" w:rsidP="001416B9">
            <w:pPr>
              <w:pStyle w:val="rowtabella0"/>
              <w:rPr>
                <w:color w:val="002060"/>
              </w:rPr>
            </w:pPr>
            <w:r w:rsidRPr="00072497">
              <w:rPr>
                <w:color w:val="002060"/>
              </w:rPr>
              <w:t>LOC. "LE CALVIE"</w:t>
            </w:r>
          </w:p>
        </w:tc>
      </w:tr>
    </w:tbl>
    <w:p w14:paraId="3467718C" w14:textId="77777777" w:rsidR="00901E56" w:rsidRPr="00EE7084" w:rsidRDefault="00901E56" w:rsidP="009A1B14">
      <w:pPr>
        <w:pStyle w:val="breakline"/>
        <w:rPr>
          <w:color w:val="002060"/>
        </w:rPr>
      </w:pPr>
    </w:p>
    <w:p w14:paraId="40EB4543" w14:textId="77777777" w:rsidR="009A1B14" w:rsidRPr="00EE7084" w:rsidRDefault="009A1B14" w:rsidP="009A1B14">
      <w:pPr>
        <w:pStyle w:val="breakline"/>
        <w:rPr>
          <w:rFonts w:eastAsiaTheme="minorEastAsia"/>
          <w:color w:val="002060"/>
        </w:rPr>
      </w:pPr>
    </w:p>
    <w:p w14:paraId="1CCCEA18" w14:textId="77777777" w:rsidR="009A1B14" w:rsidRPr="00EE7084" w:rsidRDefault="009A1B14" w:rsidP="009A1B14">
      <w:pPr>
        <w:pStyle w:val="breakline"/>
        <w:rPr>
          <w:color w:val="002060"/>
        </w:rPr>
      </w:pPr>
    </w:p>
    <w:p w14:paraId="7C3D4A85" w14:textId="77777777" w:rsidR="009A1B14" w:rsidRPr="00EE7084" w:rsidRDefault="009A1B14" w:rsidP="009A1B14">
      <w:pPr>
        <w:pStyle w:val="titolocampionato0"/>
        <w:shd w:val="clear" w:color="auto" w:fill="CCCCCC"/>
        <w:spacing w:before="80" w:after="40"/>
        <w:rPr>
          <w:color w:val="002060"/>
        </w:rPr>
      </w:pPr>
      <w:r w:rsidRPr="00EE7084">
        <w:rPr>
          <w:color w:val="002060"/>
        </w:rPr>
        <w:t>UNDER 19 CALCIO A 5 REGIONALE</w:t>
      </w:r>
    </w:p>
    <w:p w14:paraId="5660CC2C" w14:textId="77777777" w:rsidR="009A1B14" w:rsidRPr="00D275CF" w:rsidRDefault="009A1B14" w:rsidP="009A1B14">
      <w:pPr>
        <w:pStyle w:val="LndNormale1"/>
        <w:jc w:val="center"/>
        <w:rPr>
          <w:rFonts w:eastAsia="Arial" w:cs="Arial"/>
          <w:b/>
          <w:bCs/>
          <w:color w:val="002060"/>
          <w:sz w:val="36"/>
          <w:szCs w:val="36"/>
        </w:rPr>
      </w:pPr>
      <w:r w:rsidRPr="00D275CF">
        <w:rPr>
          <w:rFonts w:eastAsia="Arial" w:cs="Arial"/>
          <w:b/>
          <w:bCs/>
          <w:color w:val="002060"/>
          <w:sz w:val="36"/>
          <w:szCs w:val="36"/>
        </w:rPr>
        <w:t>ANAGRAFICA/INDIRIZZARIO/VARIAZIONI CALENDARIO</w:t>
      </w:r>
    </w:p>
    <w:p w14:paraId="5A859790" w14:textId="77777777" w:rsidR="009A1B14" w:rsidRPr="00D275CF" w:rsidRDefault="009A1B14" w:rsidP="009A1B14">
      <w:pPr>
        <w:pStyle w:val="LndNormale1"/>
        <w:rPr>
          <w:rFonts w:eastAsia="Arial" w:cs="Arial"/>
          <w:color w:val="002060"/>
          <w:szCs w:val="22"/>
        </w:rPr>
      </w:pPr>
    </w:p>
    <w:p w14:paraId="52145883" w14:textId="77777777" w:rsidR="009A1B14" w:rsidRPr="00D275CF" w:rsidRDefault="009A1B14" w:rsidP="009A1B14">
      <w:pPr>
        <w:pStyle w:val="LndNormale1"/>
        <w:rPr>
          <w:rFonts w:eastAsia="Arial" w:cs="Arial"/>
          <w:b/>
          <w:bCs/>
          <w:color w:val="002060"/>
          <w:szCs w:val="22"/>
        </w:rPr>
      </w:pPr>
      <w:r w:rsidRPr="00D275CF">
        <w:rPr>
          <w:rFonts w:eastAsia="Arial" w:cs="Arial"/>
          <w:b/>
          <w:bCs/>
          <w:color w:val="002060"/>
          <w:szCs w:val="22"/>
        </w:rPr>
        <w:t>GIRONE “B”</w:t>
      </w:r>
    </w:p>
    <w:p w14:paraId="71947453" w14:textId="77777777" w:rsidR="009A1B14" w:rsidRDefault="009A1B14" w:rsidP="009A1B14">
      <w:pPr>
        <w:pStyle w:val="LndNormale1"/>
        <w:rPr>
          <w:rFonts w:eastAsia="Arial" w:cs="Arial"/>
          <w:color w:val="002060"/>
          <w:szCs w:val="22"/>
        </w:rPr>
      </w:pPr>
    </w:p>
    <w:p w14:paraId="673F9314" w14:textId="77777777" w:rsidR="009A1B14" w:rsidRDefault="009A1B14" w:rsidP="009A1B14">
      <w:pPr>
        <w:pStyle w:val="LndNormale1"/>
        <w:rPr>
          <w:rFonts w:eastAsia="Arial"/>
          <w:color w:val="002060"/>
          <w:szCs w:val="22"/>
        </w:rPr>
      </w:pPr>
      <w:r w:rsidRPr="00D275CF">
        <w:rPr>
          <w:rFonts w:eastAsia="Arial" w:cs="Arial"/>
          <w:color w:val="002060"/>
          <w:szCs w:val="22"/>
        </w:rPr>
        <w:t xml:space="preserve">La Società </w:t>
      </w:r>
      <w:r>
        <w:rPr>
          <w:rFonts w:eastAsia="Arial" w:cs="Arial"/>
          <w:b/>
          <w:bCs/>
          <w:color w:val="002060"/>
          <w:szCs w:val="22"/>
        </w:rPr>
        <w:t>OSIMO FIVE</w:t>
      </w:r>
      <w:r w:rsidRPr="00D275CF">
        <w:rPr>
          <w:rFonts w:eastAsia="Arial" w:cs="Arial"/>
          <w:b/>
          <w:bCs/>
          <w:color w:val="002060"/>
          <w:szCs w:val="22"/>
        </w:rPr>
        <w:t xml:space="preserve"> </w:t>
      </w:r>
      <w:r w:rsidRPr="00D275CF">
        <w:rPr>
          <w:rFonts w:eastAsia="Arial" w:cs="Arial"/>
          <w:color w:val="002060"/>
          <w:szCs w:val="22"/>
        </w:rPr>
        <w:t xml:space="preserve">comunica che disputerà </w:t>
      </w:r>
      <w:r w:rsidRPr="00D275CF">
        <w:rPr>
          <w:rFonts w:eastAsia="Arial" w:cs="Arial"/>
          <w:color w:val="002060"/>
          <w:szCs w:val="22"/>
          <w:u w:val="single"/>
        </w:rPr>
        <w:t>tutte le gare interne</w:t>
      </w:r>
      <w:r w:rsidRPr="00D275CF">
        <w:rPr>
          <w:rFonts w:eastAsia="Arial" w:cs="Arial"/>
          <w:color w:val="002060"/>
          <w:szCs w:val="22"/>
        </w:rPr>
        <w:t xml:space="preserve"> il </w:t>
      </w:r>
      <w:r w:rsidRPr="00D275CF">
        <w:rPr>
          <w:rFonts w:eastAsia="Arial" w:cs="Arial"/>
          <w:b/>
          <w:bCs/>
          <w:color w:val="002060"/>
          <w:szCs w:val="22"/>
        </w:rPr>
        <w:t xml:space="preserve">SABATO </w:t>
      </w:r>
      <w:r w:rsidRPr="00D275CF">
        <w:rPr>
          <w:rFonts w:eastAsia="Arial" w:cs="Arial"/>
          <w:color w:val="002060"/>
          <w:szCs w:val="22"/>
        </w:rPr>
        <w:t xml:space="preserve">alle </w:t>
      </w:r>
      <w:r w:rsidRPr="00D275CF">
        <w:rPr>
          <w:rFonts w:eastAsia="Arial" w:cs="Arial"/>
          <w:b/>
          <w:bCs/>
          <w:color w:val="002060"/>
          <w:szCs w:val="22"/>
        </w:rPr>
        <w:t>ore 1</w:t>
      </w:r>
      <w:r>
        <w:rPr>
          <w:rFonts w:eastAsia="Arial" w:cs="Arial"/>
          <w:b/>
          <w:bCs/>
          <w:color w:val="002060"/>
          <w:szCs w:val="22"/>
        </w:rPr>
        <w:t>8</w:t>
      </w:r>
      <w:r w:rsidRPr="00D275CF">
        <w:rPr>
          <w:rFonts w:eastAsia="Arial" w:cs="Arial"/>
          <w:b/>
          <w:bCs/>
          <w:color w:val="002060"/>
          <w:szCs w:val="22"/>
        </w:rPr>
        <w:t>:</w:t>
      </w:r>
      <w:r>
        <w:rPr>
          <w:rFonts w:eastAsia="Arial" w:cs="Arial"/>
          <w:b/>
          <w:bCs/>
          <w:color w:val="002060"/>
          <w:szCs w:val="22"/>
        </w:rPr>
        <w:t>30</w:t>
      </w:r>
      <w:r w:rsidRPr="00D275CF">
        <w:rPr>
          <w:rFonts w:eastAsia="Arial" w:cs="Arial"/>
          <w:color w:val="002060"/>
          <w:szCs w:val="22"/>
        </w:rPr>
        <w:t>, stesso campo.</w:t>
      </w:r>
    </w:p>
    <w:p w14:paraId="0CFA5AEF" w14:textId="77777777" w:rsidR="009A1B14" w:rsidRPr="00D275CF" w:rsidRDefault="009A1B14" w:rsidP="009A1B14">
      <w:pPr>
        <w:pStyle w:val="LndNormale1"/>
        <w:rPr>
          <w:rFonts w:eastAsia="Arial" w:cs="Arial"/>
          <w:color w:val="002060"/>
          <w:szCs w:val="22"/>
        </w:rPr>
      </w:pPr>
    </w:p>
    <w:p w14:paraId="7B7F2F2E" w14:textId="77777777" w:rsidR="009A1B14" w:rsidRPr="00EE7084" w:rsidRDefault="009A1B14" w:rsidP="009A1B14">
      <w:pPr>
        <w:pStyle w:val="titoloprinc0"/>
        <w:rPr>
          <w:color w:val="002060"/>
        </w:rPr>
      </w:pPr>
      <w:r w:rsidRPr="00EE7084">
        <w:rPr>
          <w:color w:val="002060"/>
        </w:rPr>
        <w:t>VARIAZIONI AL PROGRAMMA GARE</w:t>
      </w:r>
    </w:p>
    <w:p w14:paraId="5941E5EE" w14:textId="77777777" w:rsidR="009A1B14" w:rsidRPr="00EE7084" w:rsidRDefault="009A1B14" w:rsidP="009A1B14">
      <w:pPr>
        <w:pStyle w:val="breakline"/>
        <w:rPr>
          <w:color w:val="002060"/>
        </w:rPr>
      </w:pPr>
    </w:p>
    <w:p w14:paraId="501EBCCB" w14:textId="77777777" w:rsidR="009A1B14" w:rsidRPr="00EE7084" w:rsidRDefault="009A1B14" w:rsidP="009A1B14">
      <w:pPr>
        <w:pStyle w:val="breakline"/>
        <w:rPr>
          <w:color w:val="002060"/>
        </w:rPr>
      </w:pPr>
    </w:p>
    <w:p w14:paraId="2AAF19D8" w14:textId="77777777" w:rsidR="009A1B14" w:rsidRPr="00EE7084" w:rsidRDefault="009A1B14" w:rsidP="009A1B14">
      <w:pPr>
        <w:pStyle w:val="sottotitolocampionato10"/>
        <w:rPr>
          <w:color w:val="002060"/>
        </w:rPr>
      </w:pPr>
      <w:r w:rsidRPr="00EE708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1B14" w:rsidRPr="00EE7084" w14:paraId="5B1452B8" w14:textId="77777777" w:rsidTr="00EE2F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F314A" w14:textId="77777777" w:rsidR="009A1B14" w:rsidRPr="00EE7084" w:rsidRDefault="009A1B14" w:rsidP="001416B9">
            <w:pPr>
              <w:pStyle w:val="headertabella0"/>
              <w:rPr>
                <w:color w:val="002060"/>
              </w:rPr>
            </w:pPr>
            <w:r w:rsidRPr="00EE708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291BE" w14:textId="77777777" w:rsidR="009A1B14" w:rsidRPr="00EE7084" w:rsidRDefault="009A1B14" w:rsidP="001416B9">
            <w:pPr>
              <w:pStyle w:val="headertabella0"/>
              <w:rPr>
                <w:color w:val="002060"/>
              </w:rPr>
            </w:pPr>
            <w:r w:rsidRPr="00EE7084">
              <w:rPr>
                <w:color w:val="002060"/>
              </w:rPr>
              <w:t xml:space="preserve">N° </w:t>
            </w:r>
            <w:proofErr w:type="spellStart"/>
            <w:r w:rsidRPr="00EE7084">
              <w:rPr>
                <w:color w:val="002060"/>
              </w:rPr>
              <w:t>Gior</w:t>
            </w:r>
            <w:proofErr w:type="spellEnd"/>
            <w:r w:rsidRPr="00EE70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DDFCB" w14:textId="77777777" w:rsidR="009A1B14" w:rsidRPr="00EE7084" w:rsidRDefault="009A1B14" w:rsidP="001416B9">
            <w:pPr>
              <w:pStyle w:val="headertabella0"/>
              <w:rPr>
                <w:color w:val="002060"/>
              </w:rPr>
            </w:pPr>
            <w:r w:rsidRPr="00EE70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F4A4E" w14:textId="77777777" w:rsidR="009A1B14" w:rsidRPr="00EE7084" w:rsidRDefault="009A1B14" w:rsidP="001416B9">
            <w:pPr>
              <w:pStyle w:val="headertabella0"/>
              <w:rPr>
                <w:color w:val="002060"/>
              </w:rPr>
            </w:pPr>
            <w:r w:rsidRPr="00EE70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29132" w14:textId="77777777" w:rsidR="009A1B14" w:rsidRPr="00EE7084" w:rsidRDefault="009A1B14" w:rsidP="001416B9">
            <w:pPr>
              <w:pStyle w:val="headertabella0"/>
              <w:rPr>
                <w:color w:val="002060"/>
              </w:rPr>
            </w:pPr>
            <w:r w:rsidRPr="00EE7084">
              <w:rPr>
                <w:color w:val="002060"/>
              </w:rPr>
              <w:t xml:space="preserve">Data </w:t>
            </w:r>
            <w:proofErr w:type="spellStart"/>
            <w:r w:rsidRPr="00EE7084">
              <w:rPr>
                <w:color w:val="002060"/>
              </w:rPr>
              <w:t>Orig</w:t>
            </w:r>
            <w:proofErr w:type="spellEnd"/>
            <w:r w:rsidRPr="00EE70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8CC22" w14:textId="77777777" w:rsidR="009A1B14" w:rsidRPr="00EE7084" w:rsidRDefault="009A1B14" w:rsidP="001416B9">
            <w:pPr>
              <w:pStyle w:val="headertabella0"/>
              <w:rPr>
                <w:color w:val="002060"/>
              </w:rPr>
            </w:pPr>
            <w:r w:rsidRPr="00EE70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C0B31" w14:textId="77777777" w:rsidR="009A1B14" w:rsidRPr="00EE7084" w:rsidRDefault="009A1B14" w:rsidP="001416B9">
            <w:pPr>
              <w:pStyle w:val="headertabella0"/>
              <w:rPr>
                <w:color w:val="002060"/>
              </w:rPr>
            </w:pPr>
            <w:r w:rsidRPr="00EE7084">
              <w:rPr>
                <w:color w:val="002060"/>
              </w:rPr>
              <w:t xml:space="preserve">Ora </w:t>
            </w:r>
            <w:proofErr w:type="spellStart"/>
            <w:r w:rsidRPr="00EE7084">
              <w:rPr>
                <w:color w:val="002060"/>
              </w:rPr>
              <w:t>Orig</w:t>
            </w:r>
            <w:proofErr w:type="spellEnd"/>
            <w:r w:rsidRPr="00EE708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644A5" w14:textId="77777777" w:rsidR="009A1B14" w:rsidRPr="00EE7084" w:rsidRDefault="009A1B14" w:rsidP="001416B9">
            <w:pPr>
              <w:pStyle w:val="headertabella0"/>
              <w:rPr>
                <w:color w:val="002060"/>
              </w:rPr>
            </w:pPr>
            <w:r w:rsidRPr="00EE7084">
              <w:rPr>
                <w:color w:val="002060"/>
              </w:rPr>
              <w:t>Impianto</w:t>
            </w:r>
          </w:p>
        </w:tc>
      </w:tr>
      <w:tr w:rsidR="009A1B14" w:rsidRPr="00EE7084" w14:paraId="13975DC9" w14:textId="77777777" w:rsidTr="00EE2F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233E" w14:textId="77777777" w:rsidR="009A1B14" w:rsidRPr="00EE2FE2" w:rsidRDefault="009A1B14" w:rsidP="001416B9">
            <w:pPr>
              <w:pStyle w:val="rowtabella0"/>
              <w:rPr>
                <w:color w:val="002060"/>
                <w:highlight w:val="yellow"/>
              </w:rPr>
            </w:pPr>
            <w:r w:rsidRPr="00EE2FE2">
              <w:rPr>
                <w:color w:val="002060"/>
                <w:highlight w:val="yellow"/>
              </w:rPr>
              <w:t>16/11/2024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C496" w14:textId="77777777" w:rsidR="009A1B14" w:rsidRPr="00EE2FE2" w:rsidRDefault="009A1B14" w:rsidP="001416B9">
            <w:pPr>
              <w:pStyle w:val="rowtabella0"/>
              <w:jc w:val="center"/>
              <w:rPr>
                <w:color w:val="002060"/>
                <w:highlight w:val="yellow"/>
              </w:rPr>
            </w:pPr>
            <w:r w:rsidRPr="00EE2FE2">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77C5" w14:textId="77777777" w:rsidR="009A1B14" w:rsidRPr="00EE2FE2" w:rsidRDefault="009A1B14" w:rsidP="001416B9">
            <w:pPr>
              <w:pStyle w:val="rowtabella0"/>
              <w:rPr>
                <w:color w:val="002060"/>
                <w:highlight w:val="yellow"/>
              </w:rPr>
            </w:pPr>
            <w:r w:rsidRPr="00EE2FE2">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9B323" w14:textId="77777777" w:rsidR="009A1B14" w:rsidRPr="00EE2FE2" w:rsidRDefault="009A1B14" w:rsidP="001416B9">
            <w:pPr>
              <w:pStyle w:val="rowtabella0"/>
              <w:rPr>
                <w:color w:val="002060"/>
                <w:highlight w:val="yellow"/>
              </w:rPr>
            </w:pPr>
            <w:r w:rsidRPr="00EE2FE2">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9EEDA" w14:textId="72038B0E" w:rsidR="009A1B14" w:rsidRPr="00EE7084" w:rsidRDefault="009A1B14" w:rsidP="001416B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CF052" w14:textId="77777777" w:rsidR="009A1B14" w:rsidRPr="00EE7084" w:rsidRDefault="009A1B14" w:rsidP="001416B9">
            <w:pPr>
              <w:pStyle w:val="rowtabella0"/>
              <w:jc w:val="center"/>
              <w:rPr>
                <w:color w:val="002060"/>
              </w:rPr>
            </w:pPr>
            <w:r w:rsidRPr="00EE2FE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4C6F" w14:textId="77777777" w:rsidR="009A1B14" w:rsidRPr="00EE7084" w:rsidRDefault="009A1B14" w:rsidP="001416B9">
            <w:pPr>
              <w:pStyle w:val="rowtabella0"/>
              <w:jc w:val="center"/>
              <w:rPr>
                <w:color w:val="002060"/>
              </w:rPr>
            </w:pPr>
            <w:r w:rsidRPr="00EE708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2594" w14:textId="77777777" w:rsidR="009A1B14" w:rsidRPr="00EE7084" w:rsidRDefault="009A1B14" w:rsidP="001416B9">
            <w:pPr>
              <w:rPr>
                <w:color w:val="002060"/>
              </w:rPr>
            </w:pPr>
          </w:p>
        </w:tc>
      </w:tr>
    </w:tbl>
    <w:p w14:paraId="1583A69F" w14:textId="77777777" w:rsidR="009A1B14" w:rsidRPr="00EE7084" w:rsidRDefault="009A1B14" w:rsidP="009A1B14">
      <w:pPr>
        <w:pStyle w:val="breakline"/>
        <w:rPr>
          <w:rFonts w:eastAsiaTheme="minorEastAsia"/>
          <w:color w:val="002060"/>
        </w:rPr>
      </w:pPr>
    </w:p>
    <w:p w14:paraId="769BE100" w14:textId="77777777" w:rsidR="009A1B14" w:rsidRPr="00EE7084" w:rsidRDefault="009A1B14" w:rsidP="009A1B14">
      <w:pPr>
        <w:pStyle w:val="breakline"/>
        <w:rPr>
          <w:color w:val="002060"/>
        </w:rPr>
      </w:pPr>
    </w:p>
    <w:p w14:paraId="5513A287" w14:textId="77777777" w:rsidR="009A1B14" w:rsidRPr="00EE7084" w:rsidRDefault="009A1B14" w:rsidP="009A1B14">
      <w:pPr>
        <w:pStyle w:val="titoloprinc0"/>
        <w:rPr>
          <w:color w:val="002060"/>
        </w:rPr>
      </w:pPr>
      <w:r w:rsidRPr="00EE7084">
        <w:rPr>
          <w:color w:val="002060"/>
        </w:rPr>
        <w:t>RISULTATI</w:t>
      </w:r>
    </w:p>
    <w:p w14:paraId="6D4EF3AD" w14:textId="77777777" w:rsidR="009A1B14" w:rsidRPr="00EE7084" w:rsidRDefault="009A1B14" w:rsidP="009A1B14">
      <w:pPr>
        <w:pStyle w:val="breakline"/>
        <w:rPr>
          <w:color w:val="002060"/>
        </w:rPr>
      </w:pPr>
    </w:p>
    <w:p w14:paraId="08E71D80" w14:textId="77777777" w:rsidR="009A1B14" w:rsidRPr="00EE7084" w:rsidRDefault="009A1B14" w:rsidP="009A1B14">
      <w:pPr>
        <w:pStyle w:val="sottotitolocampionato10"/>
        <w:rPr>
          <w:color w:val="002060"/>
        </w:rPr>
      </w:pPr>
      <w:r w:rsidRPr="00EE7084">
        <w:rPr>
          <w:color w:val="002060"/>
        </w:rPr>
        <w:t>RISULTATI UFFICIALI GARE DEL 09/11/2024</w:t>
      </w:r>
    </w:p>
    <w:p w14:paraId="6E9BDBD7" w14:textId="77777777" w:rsidR="00952AC4" w:rsidRPr="00952AC4" w:rsidRDefault="00952AC4" w:rsidP="00952AC4">
      <w:pPr>
        <w:pStyle w:val="sottotitolocampionato20"/>
        <w:spacing w:before="0" w:beforeAutospacing="0" w:after="0" w:afterAutospacing="0"/>
        <w:rPr>
          <w:rFonts w:ascii="Arial" w:hAnsi="Arial" w:cs="Arial"/>
          <w:color w:val="002060"/>
          <w:sz w:val="20"/>
          <w:szCs w:val="20"/>
        </w:rPr>
      </w:pPr>
      <w:r w:rsidRPr="00952AC4">
        <w:rPr>
          <w:rFonts w:ascii="Arial" w:hAnsi="Arial" w:cs="Arial"/>
          <w:color w:val="002060"/>
          <w:sz w:val="20"/>
          <w:szCs w:val="20"/>
        </w:rPr>
        <w:t>Si trascrivono qui di seguito i risultati ufficiali delle gare disputate</w:t>
      </w:r>
    </w:p>
    <w:p w14:paraId="72B282FD" w14:textId="77777777" w:rsidR="009A1B14" w:rsidRPr="00EE7084" w:rsidRDefault="009A1B14" w:rsidP="009A1B1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A1B14" w:rsidRPr="00EE7084" w14:paraId="5CCDB1ED"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6009CE51"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81AD2" w14:textId="77777777" w:rsidR="009A1B14" w:rsidRPr="00EE7084" w:rsidRDefault="009A1B14" w:rsidP="001416B9">
                  <w:pPr>
                    <w:pStyle w:val="headertabella0"/>
                    <w:rPr>
                      <w:color w:val="002060"/>
                    </w:rPr>
                  </w:pPr>
                  <w:r w:rsidRPr="00EE7084">
                    <w:rPr>
                      <w:color w:val="002060"/>
                    </w:rPr>
                    <w:t>GIRONE A - 7 Giornata - A</w:t>
                  </w:r>
                </w:p>
              </w:tc>
            </w:tr>
            <w:tr w:rsidR="009A1B14" w:rsidRPr="00EE7084" w14:paraId="0676CFBB"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3CE612" w14:textId="77777777" w:rsidR="009A1B14" w:rsidRPr="00EE7084" w:rsidRDefault="009A1B14" w:rsidP="001416B9">
                  <w:pPr>
                    <w:pStyle w:val="rowtabella0"/>
                    <w:rPr>
                      <w:color w:val="002060"/>
                    </w:rPr>
                  </w:pPr>
                  <w:r w:rsidRPr="00EE7084">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328EB" w14:textId="77777777" w:rsidR="009A1B14" w:rsidRPr="00EE7084" w:rsidRDefault="009A1B14" w:rsidP="001416B9">
                  <w:pPr>
                    <w:pStyle w:val="rowtabella0"/>
                    <w:rPr>
                      <w:color w:val="002060"/>
                    </w:rPr>
                  </w:pPr>
                  <w:r w:rsidRPr="00EE7084">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573E5" w14:textId="77777777" w:rsidR="009A1B14" w:rsidRPr="00EE7084" w:rsidRDefault="009A1B14" w:rsidP="001416B9">
                  <w:pPr>
                    <w:pStyle w:val="rowtabella0"/>
                    <w:jc w:val="center"/>
                    <w:rPr>
                      <w:color w:val="002060"/>
                    </w:rPr>
                  </w:pPr>
                  <w:r w:rsidRPr="00EE7084">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BFEB3" w14:textId="77777777" w:rsidR="009A1B14" w:rsidRPr="00EE7084" w:rsidRDefault="009A1B14" w:rsidP="001416B9">
                  <w:pPr>
                    <w:pStyle w:val="rowtabella0"/>
                    <w:jc w:val="center"/>
                    <w:rPr>
                      <w:color w:val="002060"/>
                    </w:rPr>
                  </w:pPr>
                  <w:r w:rsidRPr="00EE7084">
                    <w:rPr>
                      <w:color w:val="002060"/>
                    </w:rPr>
                    <w:t> </w:t>
                  </w:r>
                </w:p>
              </w:tc>
            </w:tr>
            <w:tr w:rsidR="009A1B14" w:rsidRPr="00EE7084" w14:paraId="01614169"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0BDCFA" w14:textId="77777777" w:rsidR="009A1B14" w:rsidRPr="00EE7084" w:rsidRDefault="009A1B14" w:rsidP="001416B9">
                  <w:pPr>
                    <w:pStyle w:val="rowtabella0"/>
                    <w:rPr>
                      <w:color w:val="002060"/>
                    </w:rPr>
                  </w:pPr>
                  <w:r w:rsidRPr="00EE7084">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292475" w14:textId="77777777" w:rsidR="009A1B14" w:rsidRPr="00EE7084" w:rsidRDefault="009A1B14" w:rsidP="001416B9">
                  <w:pPr>
                    <w:pStyle w:val="rowtabella0"/>
                    <w:rPr>
                      <w:color w:val="002060"/>
                    </w:rPr>
                  </w:pPr>
                  <w:r w:rsidRPr="00EE7084">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687AD6" w14:textId="77777777" w:rsidR="009A1B14" w:rsidRPr="00EE7084" w:rsidRDefault="009A1B14" w:rsidP="001416B9">
                  <w:pPr>
                    <w:pStyle w:val="rowtabella0"/>
                    <w:jc w:val="center"/>
                    <w:rPr>
                      <w:color w:val="002060"/>
                    </w:rPr>
                  </w:pPr>
                  <w:r w:rsidRPr="00EE7084">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3D57E2" w14:textId="77777777" w:rsidR="009A1B14" w:rsidRPr="00EE7084" w:rsidRDefault="009A1B14" w:rsidP="001416B9">
                  <w:pPr>
                    <w:pStyle w:val="rowtabella0"/>
                    <w:jc w:val="center"/>
                    <w:rPr>
                      <w:color w:val="002060"/>
                    </w:rPr>
                  </w:pPr>
                  <w:r w:rsidRPr="00EE7084">
                    <w:rPr>
                      <w:color w:val="002060"/>
                    </w:rPr>
                    <w:t> </w:t>
                  </w:r>
                </w:p>
              </w:tc>
            </w:tr>
            <w:tr w:rsidR="009A1B14" w:rsidRPr="00EE7084" w14:paraId="1FEC103B"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17177D" w14:textId="77777777" w:rsidR="009A1B14" w:rsidRPr="00EE7084" w:rsidRDefault="009A1B14" w:rsidP="001416B9">
                  <w:pPr>
                    <w:pStyle w:val="rowtabella0"/>
                    <w:rPr>
                      <w:color w:val="002060"/>
                    </w:rPr>
                  </w:pPr>
                  <w:r w:rsidRPr="00EE7084">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ECCEB0" w14:textId="77777777" w:rsidR="009A1B14" w:rsidRPr="00EE7084" w:rsidRDefault="009A1B14" w:rsidP="001416B9">
                  <w:pPr>
                    <w:pStyle w:val="rowtabella0"/>
                    <w:rPr>
                      <w:color w:val="002060"/>
                    </w:rPr>
                  </w:pPr>
                  <w:r w:rsidRPr="00EE7084">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C1DE5D" w14:textId="77777777" w:rsidR="009A1B14" w:rsidRPr="00EE7084" w:rsidRDefault="009A1B14" w:rsidP="001416B9">
                  <w:pPr>
                    <w:pStyle w:val="rowtabella0"/>
                    <w:jc w:val="center"/>
                    <w:rPr>
                      <w:color w:val="002060"/>
                    </w:rPr>
                  </w:pPr>
                  <w:r w:rsidRPr="00EE7084">
                    <w:rPr>
                      <w:color w:val="002060"/>
                    </w:rPr>
                    <w:t>21 - 6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7C5C41" w14:textId="77777777" w:rsidR="009A1B14" w:rsidRPr="00EE7084" w:rsidRDefault="009A1B14" w:rsidP="001416B9">
                  <w:pPr>
                    <w:pStyle w:val="rowtabella0"/>
                    <w:jc w:val="center"/>
                    <w:rPr>
                      <w:color w:val="002060"/>
                    </w:rPr>
                  </w:pPr>
                  <w:r w:rsidRPr="00EE7084">
                    <w:rPr>
                      <w:color w:val="002060"/>
                    </w:rPr>
                    <w:t> </w:t>
                  </w:r>
                </w:p>
              </w:tc>
            </w:tr>
            <w:tr w:rsidR="009A1B14" w:rsidRPr="00EE7084" w14:paraId="45AB3280"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3764CD" w14:textId="77777777" w:rsidR="009A1B14" w:rsidRPr="00EE7084" w:rsidRDefault="009A1B14" w:rsidP="001416B9">
                  <w:pPr>
                    <w:pStyle w:val="rowtabella0"/>
                    <w:rPr>
                      <w:color w:val="002060"/>
                    </w:rPr>
                  </w:pPr>
                  <w:r w:rsidRPr="00EE7084">
                    <w:rPr>
                      <w:color w:val="002060"/>
                    </w:rPr>
                    <w:lastRenderedPageBreak/>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22DD3E" w14:textId="77777777" w:rsidR="009A1B14" w:rsidRPr="00EE7084" w:rsidRDefault="009A1B14" w:rsidP="001416B9">
                  <w:pPr>
                    <w:pStyle w:val="rowtabella0"/>
                    <w:rPr>
                      <w:color w:val="002060"/>
                    </w:rPr>
                  </w:pPr>
                  <w:r w:rsidRPr="00EE7084">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8E8C62" w14:textId="77777777" w:rsidR="009A1B14" w:rsidRPr="00EE7084" w:rsidRDefault="009A1B14" w:rsidP="001416B9">
                  <w:pPr>
                    <w:pStyle w:val="rowtabella0"/>
                    <w:jc w:val="center"/>
                    <w:rPr>
                      <w:color w:val="002060"/>
                    </w:rPr>
                  </w:pPr>
                  <w:r w:rsidRPr="00EE7084">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AC64FD" w14:textId="77777777" w:rsidR="009A1B14" w:rsidRPr="00EE7084" w:rsidRDefault="009A1B14" w:rsidP="001416B9">
                  <w:pPr>
                    <w:pStyle w:val="rowtabella0"/>
                    <w:jc w:val="center"/>
                    <w:rPr>
                      <w:color w:val="002060"/>
                    </w:rPr>
                  </w:pPr>
                  <w:r w:rsidRPr="00EE7084">
                    <w:rPr>
                      <w:color w:val="002060"/>
                    </w:rPr>
                    <w:t> </w:t>
                  </w:r>
                </w:p>
              </w:tc>
            </w:tr>
            <w:tr w:rsidR="009A1B14" w:rsidRPr="00EE7084" w14:paraId="5D4D3F5A"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BD2440" w14:textId="77777777" w:rsidR="009A1B14" w:rsidRPr="00EE7084" w:rsidRDefault="009A1B14" w:rsidP="001416B9">
                  <w:pPr>
                    <w:pStyle w:val="rowtabella0"/>
                    <w:rPr>
                      <w:color w:val="002060"/>
                    </w:rPr>
                  </w:pPr>
                  <w:r w:rsidRPr="00EE7084">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49D98" w14:textId="77777777" w:rsidR="009A1B14" w:rsidRPr="00EE7084" w:rsidRDefault="009A1B14" w:rsidP="001416B9">
                  <w:pPr>
                    <w:pStyle w:val="rowtabella0"/>
                    <w:rPr>
                      <w:color w:val="002060"/>
                    </w:rPr>
                  </w:pPr>
                  <w:r w:rsidRPr="00EE7084">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E8ABE" w14:textId="77777777" w:rsidR="009A1B14" w:rsidRPr="00EE7084" w:rsidRDefault="009A1B14" w:rsidP="001416B9">
                  <w:pPr>
                    <w:pStyle w:val="rowtabella0"/>
                    <w:jc w:val="center"/>
                    <w:rPr>
                      <w:color w:val="002060"/>
                    </w:rPr>
                  </w:pPr>
                  <w:r w:rsidRPr="00EE7084">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D492D" w14:textId="77777777" w:rsidR="009A1B14" w:rsidRPr="00EE7084" w:rsidRDefault="009A1B14" w:rsidP="001416B9">
                  <w:pPr>
                    <w:pStyle w:val="rowtabella0"/>
                    <w:jc w:val="center"/>
                    <w:rPr>
                      <w:color w:val="002060"/>
                    </w:rPr>
                  </w:pPr>
                  <w:r w:rsidRPr="00EE7084">
                    <w:rPr>
                      <w:color w:val="002060"/>
                    </w:rPr>
                    <w:t> </w:t>
                  </w:r>
                </w:p>
              </w:tc>
            </w:tr>
            <w:tr w:rsidR="009A1B14" w:rsidRPr="00EE7084" w14:paraId="2A2C6593"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77845135" w14:textId="77777777" w:rsidR="009A1B14" w:rsidRPr="00EE7084" w:rsidRDefault="009A1B14" w:rsidP="001416B9">
                  <w:pPr>
                    <w:pStyle w:val="rowtabella0"/>
                    <w:rPr>
                      <w:color w:val="002060"/>
                    </w:rPr>
                  </w:pPr>
                  <w:r w:rsidRPr="00EE7084">
                    <w:rPr>
                      <w:color w:val="002060"/>
                    </w:rPr>
                    <w:t>(1) - disputata il 10/11/2024</w:t>
                  </w:r>
                </w:p>
              </w:tc>
            </w:tr>
          </w:tbl>
          <w:p w14:paraId="044193E5" w14:textId="77777777" w:rsidR="009A1B14" w:rsidRPr="00EE7084" w:rsidRDefault="009A1B14" w:rsidP="001416B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62973F25"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36359" w14:textId="77777777" w:rsidR="009A1B14" w:rsidRPr="00EE7084" w:rsidRDefault="009A1B14" w:rsidP="001416B9">
                  <w:pPr>
                    <w:pStyle w:val="headertabella0"/>
                    <w:rPr>
                      <w:color w:val="002060"/>
                    </w:rPr>
                  </w:pPr>
                  <w:r w:rsidRPr="00EE7084">
                    <w:rPr>
                      <w:color w:val="002060"/>
                    </w:rPr>
                    <w:lastRenderedPageBreak/>
                    <w:t>GIRONE B - 7 Giornata - A</w:t>
                  </w:r>
                </w:p>
              </w:tc>
            </w:tr>
            <w:tr w:rsidR="009A1B14" w:rsidRPr="00EE7084" w14:paraId="6FCB2ACC"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5E6B45" w14:textId="77777777" w:rsidR="009A1B14" w:rsidRPr="00EE7084" w:rsidRDefault="009A1B14" w:rsidP="001416B9">
                  <w:pPr>
                    <w:pStyle w:val="rowtabella0"/>
                    <w:rPr>
                      <w:color w:val="002060"/>
                    </w:rPr>
                  </w:pPr>
                  <w:r w:rsidRPr="00EE7084">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6276F" w14:textId="77777777" w:rsidR="009A1B14" w:rsidRPr="00EE7084" w:rsidRDefault="009A1B14" w:rsidP="001416B9">
                  <w:pPr>
                    <w:pStyle w:val="rowtabella0"/>
                    <w:rPr>
                      <w:color w:val="002060"/>
                    </w:rPr>
                  </w:pPr>
                  <w:r w:rsidRPr="00EE7084">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3A058" w14:textId="77777777" w:rsidR="009A1B14" w:rsidRPr="00EE7084" w:rsidRDefault="009A1B14" w:rsidP="001416B9">
                  <w:pPr>
                    <w:pStyle w:val="rowtabella0"/>
                    <w:jc w:val="center"/>
                    <w:rPr>
                      <w:color w:val="002060"/>
                    </w:rPr>
                  </w:pPr>
                  <w:r w:rsidRPr="00EE7084">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B33B3" w14:textId="77777777" w:rsidR="009A1B14" w:rsidRPr="00EE7084" w:rsidRDefault="009A1B14" w:rsidP="001416B9">
                  <w:pPr>
                    <w:pStyle w:val="rowtabella0"/>
                    <w:jc w:val="center"/>
                    <w:rPr>
                      <w:color w:val="002060"/>
                    </w:rPr>
                  </w:pPr>
                  <w:r w:rsidRPr="00EE7084">
                    <w:rPr>
                      <w:color w:val="002060"/>
                    </w:rPr>
                    <w:t> </w:t>
                  </w:r>
                </w:p>
              </w:tc>
            </w:tr>
            <w:tr w:rsidR="009A1B14" w:rsidRPr="00EE7084" w14:paraId="006CB20E"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35CCF8" w14:textId="77777777" w:rsidR="009A1B14" w:rsidRPr="00EE7084" w:rsidRDefault="009A1B14" w:rsidP="001416B9">
                  <w:pPr>
                    <w:pStyle w:val="rowtabella0"/>
                    <w:rPr>
                      <w:color w:val="002060"/>
                    </w:rPr>
                  </w:pPr>
                  <w:r w:rsidRPr="00EE7084">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051F7D" w14:textId="77777777" w:rsidR="009A1B14" w:rsidRPr="00EE7084" w:rsidRDefault="009A1B14" w:rsidP="001416B9">
                  <w:pPr>
                    <w:pStyle w:val="rowtabella0"/>
                    <w:rPr>
                      <w:color w:val="002060"/>
                    </w:rPr>
                  </w:pPr>
                  <w:r w:rsidRPr="00EE7084">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95A645" w14:textId="77777777" w:rsidR="009A1B14" w:rsidRPr="00EE7084" w:rsidRDefault="009A1B14" w:rsidP="001416B9">
                  <w:pPr>
                    <w:pStyle w:val="rowtabella0"/>
                    <w:jc w:val="center"/>
                    <w:rPr>
                      <w:color w:val="002060"/>
                    </w:rPr>
                  </w:pPr>
                  <w:r w:rsidRPr="00EE7084">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18972F" w14:textId="77777777" w:rsidR="009A1B14" w:rsidRPr="00EE7084" w:rsidRDefault="009A1B14" w:rsidP="001416B9">
                  <w:pPr>
                    <w:pStyle w:val="rowtabella0"/>
                    <w:jc w:val="center"/>
                    <w:rPr>
                      <w:color w:val="002060"/>
                    </w:rPr>
                  </w:pPr>
                  <w:r w:rsidRPr="00EE7084">
                    <w:rPr>
                      <w:color w:val="002060"/>
                    </w:rPr>
                    <w:t> </w:t>
                  </w:r>
                </w:p>
              </w:tc>
            </w:tr>
            <w:tr w:rsidR="009A1B14" w:rsidRPr="00EE7084" w14:paraId="10346838"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F77D9A" w14:textId="77777777" w:rsidR="009A1B14" w:rsidRPr="00EE7084" w:rsidRDefault="009A1B14" w:rsidP="001416B9">
                  <w:pPr>
                    <w:pStyle w:val="rowtabella0"/>
                    <w:rPr>
                      <w:color w:val="002060"/>
                    </w:rPr>
                  </w:pPr>
                  <w:r w:rsidRPr="00EE7084">
                    <w:rPr>
                      <w:color w:val="002060"/>
                    </w:rPr>
                    <w:lastRenderedPageBreak/>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9A77D5" w14:textId="77777777" w:rsidR="009A1B14" w:rsidRPr="00EE7084" w:rsidRDefault="009A1B14" w:rsidP="001416B9">
                  <w:pPr>
                    <w:pStyle w:val="rowtabella0"/>
                    <w:rPr>
                      <w:color w:val="002060"/>
                    </w:rPr>
                  </w:pPr>
                  <w:r w:rsidRPr="00EE7084">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F3E120" w14:textId="77777777" w:rsidR="009A1B14" w:rsidRPr="00EE7084" w:rsidRDefault="009A1B14" w:rsidP="001416B9">
                  <w:pPr>
                    <w:pStyle w:val="rowtabella0"/>
                    <w:jc w:val="center"/>
                    <w:rPr>
                      <w:color w:val="002060"/>
                    </w:rPr>
                  </w:pPr>
                  <w:r w:rsidRPr="00EE7084">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104BAF" w14:textId="77777777" w:rsidR="009A1B14" w:rsidRPr="00EE7084" w:rsidRDefault="009A1B14" w:rsidP="001416B9">
                  <w:pPr>
                    <w:pStyle w:val="rowtabella0"/>
                    <w:jc w:val="center"/>
                    <w:rPr>
                      <w:color w:val="002060"/>
                    </w:rPr>
                  </w:pPr>
                  <w:r w:rsidRPr="00EE7084">
                    <w:rPr>
                      <w:color w:val="002060"/>
                    </w:rPr>
                    <w:t> </w:t>
                  </w:r>
                </w:p>
              </w:tc>
            </w:tr>
            <w:tr w:rsidR="009A1B14" w:rsidRPr="00EE7084" w14:paraId="049C26EA"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8EF88C" w14:textId="77777777" w:rsidR="009A1B14" w:rsidRPr="00EE7084" w:rsidRDefault="009A1B14" w:rsidP="001416B9">
                  <w:pPr>
                    <w:pStyle w:val="rowtabella0"/>
                    <w:rPr>
                      <w:color w:val="002060"/>
                    </w:rPr>
                  </w:pPr>
                  <w:r w:rsidRPr="00EE7084">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E1E249" w14:textId="77777777" w:rsidR="009A1B14" w:rsidRPr="00EE7084" w:rsidRDefault="009A1B14" w:rsidP="001416B9">
                  <w:pPr>
                    <w:pStyle w:val="rowtabella0"/>
                    <w:rPr>
                      <w:color w:val="002060"/>
                    </w:rPr>
                  </w:pPr>
                  <w:r w:rsidRPr="00EE7084">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B2D2AD" w14:textId="77777777" w:rsidR="009A1B14" w:rsidRPr="00EE7084" w:rsidRDefault="009A1B14" w:rsidP="001416B9">
                  <w:pPr>
                    <w:pStyle w:val="rowtabella0"/>
                    <w:jc w:val="center"/>
                    <w:rPr>
                      <w:color w:val="002060"/>
                    </w:rPr>
                  </w:pPr>
                  <w:r w:rsidRPr="00EE7084">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490D9D" w14:textId="77777777" w:rsidR="009A1B14" w:rsidRPr="00EE7084" w:rsidRDefault="009A1B14" w:rsidP="001416B9">
                  <w:pPr>
                    <w:pStyle w:val="rowtabella0"/>
                    <w:jc w:val="center"/>
                    <w:rPr>
                      <w:color w:val="002060"/>
                    </w:rPr>
                  </w:pPr>
                  <w:r w:rsidRPr="00EE7084">
                    <w:rPr>
                      <w:color w:val="002060"/>
                    </w:rPr>
                    <w:t> </w:t>
                  </w:r>
                </w:p>
              </w:tc>
            </w:tr>
            <w:tr w:rsidR="009A1B14" w:rsidRPr="00EE7084" w14:paraId="5EE84CFD"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8DA18B" w14:textId="77777777" w:rsidR="009A1B14" w:rsidRPr="00EE7084" w:rsidRDefault="009A1B14" w:rsidP="001416B9">
                  <w:pPr>
                    <w:pStyle w:val="rowtabella0"/>
                    <w:rPr>
                      <w:color w:val="002060"/>
                    </w:rPr>
                  </w:pPr>
                  <w:proofErr w:type="gramStart"/>
                  <w:r w:rsidRPr="00EE7084">
                    <w:rPr>
                      <w:color w:val="002060"/>
                    </w:rPr>
                    <w:t>U.MANDOLESI</w:t>
                  </w:r>
                  <w:proofErr w:type="gramEnd"/>
                  <w:r w:rsidRPr="00EE7084">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B36B9" w14:textId="77777777" w:rsidR="009A1B14" w:rsidRPr="00EE7084" w:rsidRDefault="009A1B14" w:rsidP="001416B9">
                  <w:pPr>
                    <w:pStyle w:val="rowtabella0"/>
                    <w:rPr>
                      <w:color w:val="002060"/>
                    </w:rPr>
                  </w:pPr>
                  <w:r w:rsidRPr="00EE7084">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F4054" w14:textId="77777777" w:rsidR="009A1B14" w:rsidRPr="00EE7084" w:rsidRDefault="009A1B14" w:rsidP="001416B9">
                  <w:pPr>
                    <w:pStyle w:val="rowtabella0"/>
                    <w:jc w:val="center"/>
                    <w:rPr>
                      <w:color w:val="002060"/>
                    </w:rPr>
                  </w:pPr>
                  <w:r w:rsidRPr="00EE7084">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3D0A6" w14:textId="77777777" w:rsidR="009A1B14" w:rsidRPr="00EE7084" w:rsidRDefault="009A1B14" w:rsidP="001416B9">
                  <w:pPr>
                    <w:pStyle w:val="rowtabella0"/>
                    <w:jc w:val="center"/>
                    <w:rPr>
                      <w:color w:val="002060"/>
                    </w:rPr>
                  </w:pPr>
                  <w:r w:rsidRPr="00EE7084">
                    <w:rPr>
                      <w:color w:val="002060"/>
                    </w:rPr>
                    <w:t> </w:t>
                  </w:r>
                </w:p>
              </w:tc>
            </w:tr>
            <w:tr w:rsidR="009A1B14" w:rsidRPr="00EE7084" w14:paraId="4202CCC5"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10DE7A34" w14:textId="77777777" w:rsidR="009A1B14" w:rsidRPr="00EE7084" w:rsidRDefault="009A1B14" w:rsidP="001416B9">
                  <w:pPr>
                    <w:pStyle w:val="rowtabella0"/>
                    <w:rPr>
                      <w:color w:val="002060"/>
                    </w:rPr>
                  </w:pPr>
                  <w:r w:rsidRPr="00EE7084">
                    <w:rPr>
                      <w:color w:val="002060"/>
                    </w:rPr>
                    <w:t>(1) - disputata il 10/11/2024</w:t>
                  </w:r>
                </w:p>
              </w:tc>
            </w:tr>
          </w:tbl>
          <w:p w14:paraId="00767E08" w14:textId="77777777" w:rsidR="009A1B14" w:rsidRPr="00EE7084" w:rsidRDefault="009A1B14" w:rsidP="001416B9">
            <w:pPr>
              <w:rPr>
                <w:color w:val="002060"/>
              </w:rPr>
            </w:pPr>
          </w:p>
        </w:tc>
      </w:tr>
    </w:tbl>
    <w:p w14:paraId="5A2FB3B4" w14:textId="77777777" w:rsidR="009A1B14" w:rsidRPr="00EE7084" w:rsidRDefault="009A1B14" w:rsidP="009A1B14">
      <w:pPr>
        <w:pStyle w:val="breakline"/>
        <w:rPr>
          <w:rFonts w:eastAsiaTheme="minorEastAsia"/>
          <w:color w:val="002060"/>
        </w:rPr>
      </w:pPr>
    </w:p>
    <w:p w14:paraId="730DE730" w14:textId="77777777" w:rsidR="009A1B14" w:rsidRPr="00EE7084" w:rsidRDefault="009A1B14" w:rsidP="009A1B14">
      <w:pPr>
        <w:pStyle w:val="breakline"/>
        <w:rPr>
          <w:color w:val="002060"/>
        </w:rPr>
      </w:pPr>
    </w:p>
    <w:p w14:paraId="776B24BB" w14:textId="77777777" w:rsidR="009A1B14" w:rsidRPr="00EE7084" w:rsidRDefault="009A1B14" w:rsidP="009A1B14">
      <w:pPr>
        <w:pStyle w:val="titoloprinc0"/>
        <w:rPr>
          <w:color w:val="002060"/>
        </w:rPr>
      </w:pPr>
      <w:r w:rsidRPr="00EE7084">
        <w:rPr>
          <w:color w:val="002060"/>
        </w:rPr>
        <w:t>GIUDICE SPORTIVO</w:t>
      </w:r>
    </w:p>
    <w:p w14:paraId="646D035B" w14:textId="77777777" w:rsidR="009A1B14" w:rsidRPr="00EE7084" w:rsidRDefault="009A1B14" w:rsidP="009A1B14">
      <w:pPr>
        <w:pStyle w:val="diffida"/>
        <w:rPr>
          <w:color w:val="002060"/>
        </w:rPr>
      </w:pPr>
      <w:r w:rsidRPr="00EE7084">
        <w:rPr>
          <w:color w:val="002060"/>
        </w:rPr>
        <w:t>Il Giudice Sportivo Avv. Agnese Lazzaretti, con l'assistenza del segretario Angelo Castellana, nella seduta del 13/11/2024, ha adottato le decisioni che di seguito integralmente si riportano:</w:t>
      </w:r>
    </w:p>
    <w:p w14:paraId="4526A9C7" w14:textId="77777777" w:rsidR="009A1B14" w:rsidRPr="00EE7084" w:rsidRDefault="009A1B14" w:rsidP="009A1B14">
      <w:pPr>
        <w:pStyle w:val="titolo10"/>
        <w:rPr>
          <w:color w:val="002060"/>
        </w:rPr>
      </w:pPr>
      <w:r w:rsidRPr="00EE7084">
        <w:rPr>
          <w:color w:val="002060"/>
        </w:rPr>
        <w:t xml:space="preserve">GARE DEL 9/11/2024 </w:t>
      </w:r>
    </w:p>
    <w:p w14:paraId="774C0A76" w14:textId="77777777" w:rsidR="009A1B14" w:rsidRPr="00EE7084" w:rsidRDefault="009A1B14" w:rsidP="009A1B14">
      <w:pPr>
        <w:pStyle w:val="titolo7a"/>
        <w:rPr>
          <w:color w:val="002060"/>
        </w:rPr>
      </w:pPr>
      <w:r w:rsidRPr="00EE7084">
        <w:rPr>
          <w:color w:val="002060"/>
        </w:rPr>
        <w:t xml:space="preserve">PROVVEDIMENTI DISCIPLINARI </w:t>
      </w:r>
    </w:p>
    <w:p w14:paraId="3B3A4289"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45174A60" w14:textId="77777777" w:rsidR="009A1B14" w:rsidRPr="00EE7084" w:rsidRDefault="009A1B14" w:rsidP="009A1B14">
      <w:pPr>
        <w:pStyle w:val="titolo30"/>
        <w:rPr>
          <w:color w:val="002060"/>
        </w:rPr>
      </w:pPr>
      <w:r w:rsidRPr="00EE7084">
        <w:rPr>
          <w:color w:val="002060"/>
        </w:rPr>
        <w:t xml:space="preserve">SOCIETA' </w:t>
      </w:r>
    </w:p>
    <w:p w14:paraId="298D1F17" w14:textId="77777777" w:rsidR="009A1B14" w:rsidRPr="00EE7084" w:rsidRDefault="009A1B14" w:rsidP="009A1B14">
      <w:pPr>
        <w:pStyle w:val="titolo20"/>
        <w:rPr>
          <w:color w:val="002060"/>
        </w:rPr>
      </w:pPr>
      <w:r w:rsidRPr="00EE7084">
        <w:rPr>
          <w:color w:val="002060"/>
        </w:rPr>
        <w:t xml:space="preserve">AMMENDA </w:t>
      </w:r>
    </w:p>
    <w:p w14:paraId="25EE8382" w14:textId="5CFF0AD0" w:rsidR="009A1B14" w:rsidRPr="00EE7084" w:rsidRDefault="009A1B14" w:rsidP="009A1B14">
      <w:pPr>
        <w:pStyle w:val="diffida"/>
        <w:spacing w:before="80" w:beforeAutospacing="0" w:after="40" w:afterAutospacing="0"/>
        <w:jc w:val="left"/>
        <w:rPr>
          <w:color w:val="002060"/>
        </w:rPr>
      </w:pPr>
      <w:r w:rsidRPr="00EE7084">
        <w:rPr>
          <w:color w:val="002060"/>
        </w:rPr>
        <w:t xml:space="preserve">Euro 60,00 REAL FABRIANO </w:t>
      </w:r>
      <w:r w:rsidRPr="00EE7084">
        <w:rPr>
          <w:color w:val="002060"/>
        </w:rPr>
        <w:br/>
        <w:t>Per comportamento offensivo del proprio pubblico verso i giocatori della squ</w:t>
      </w:r>
      <w:r w:rsidR="00676ED7">
        <w:rPr>
          <w:color w:val="002060"/>
        </w:rPr>
        <w:t>a</w:t>
      </w:r>
      <w:r w:rsidRPr="00EE7084">
        <w:rPr>
          <w:color w:val="002060"/>
        </w:rPr>
        <w:t xml:space="preserve">dra avversaria. </w:t>
      </w:r>
    </w:p>
    <w:p w14:paraId="4A37D703" w14:textId="77777777" w:rsidR="009A1B14" w:rsidRPr="00EE7084" w:rsidRDefault="009A1B14" w:rsidP="009A1B14">
      <w:pPr>
        <w:pStyle w:val="titolo30"/>
        <w:rPr>
          <w:color w:val="002060"/>
        </w:rPr>
      </w:pPr>
      <w:r w:rsidRPr="00EE7084">
        <w:rPr>
          <w:color w:val="002060"/>
        </w:rPr>
        <w:t xml:space="preserve">ALLENATORI </w:t>
      </w:r>
    </w:p>
    <w:p w14:paraId="5B405E30" w14:textId="77777777" w:rsidR="009A1B14" w:rsidRPr="00EE7084" w:rsidRDefault="009A1B14" w:rsidP="009A1B14">
      <w:pPr>
        <w:pStyle w:val="titolo20"/>
        <w:rPr>
          <w:color w:val="002060"/>
        </w:rPr>
      </w:pPr>
      <w:r w:rsidRPr="00EE7084">
        <w:rPr>
          <w:color w:val="002060"/>
        </w:rPr>
        <w:t xml:space="preserve">SQUALIFICA FINO AL 11/12/2024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0FAAFA69" w14:textId="77777777" w:rsidTr="001416B9">
        <w:tc>
          <w:tcPr>
            <w:tcW w:w="2200" w:type="dxa"/>
            <w:tcMar>
              <w:top w:w="20" w:type="dxa"/>
              <w:left w:w="20" w:type="dxa"/>
              <w:bottom w:w="20" w:type="dxa"/>
              <w:right w:w="20" w:type="dxa"/>
            </w:tcMar>
            <w:vAlign w:val="center"/>
            <w:hideMark/>
          </w:tcPr>
          <w:p w14:paraId="4F6A37F2" w14:textId="77777777" w:rsidR="009A1B14" w:rsidRPr="00EE7084" w:rsidRDefault="009A1B14" w:rsidP="001416B9">
            <w:pPr>
              <w:pStyle w:val="movimento"/>
              <w:rPr>
                <w:color w:val="002060"/>
              </w:rPr>
            </w:pPr>
            <w:r w:rsidRPr="00EE7084">
              <w:rPr>
                <w:color w:val="002060"/>
              </w:rPr>
              <w:t>LUCIANI MARCO</w:t>
            </w:r>
          </w:p>
        </w:tc>
        <w:tc>
          <w:tcPr>
            <w:tcW w:w="2200" w:type="dxa"/>
            <w:tcMar>
              <w:top w:w="20" w:type="dxa"/>
              <w:left w:w="20" w:type="dxa"/>
              <w:bottom w:w="20" w:type="dxa"/>
              <w:right w:w="20" w:type="dxa"/>
            </w:tcMar>
            <w:vAlign w:val="center"/>
            <w:hideMark/>
          </w:tcPr>
          <w:p w14:paraId="38F116F5" w14:textId="77777777" w:rsidR="009A1B14" w:rsidRPr="00EE7084" w:rsidRDefault="009A1B14" w:rsidP="001416B9">
            <w:pPr>
              <w:pStyle w:val="movimento2"/>
              <w:rPr>
                <w:color w:val="002060"/>
              </w:rPr>
            </w:pPr>
            <w:r w:rsidRPr="00EE7084">
              <w:rPr>
                <w:color w:val="002060"/>
              </w:rPr>
              <w:t xml:space="preserve">(TRE TORRI A.S.D.) </w:t>
            </w:r>
          </w:p>
        </w:tc>
        <w:tc>
          <w:tcPr>
            <w:tcW w:w="800" w:type="dxa"/>
            <w:tcMar>
              <w:top w:w="20" w:type="dxa"/>
              <w:left w:w="20" w:type="dxa"/>
              <w:bottom w:w="20" w:type="dxa"/>
              <w:right w:w="20" w:type="dxa"/>
            </w:tcMar>
            <w:vAlign w:val="center"/>
            <w:hideMark/>
          </w:tcPr>
          <w:p w14:paraId="140A78E4"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0CC8C0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224FA80" w14:textId="77777777" w:rsidR="009A1B14" w:rsidRPr="00EE7084" w:rsidRDefault="009A1B14" w:rsidP="001416B9">
            <w:pPr>
              <w:pStyle w:val="movimento2"/>
              <w:rPr>
                <w:color w:val="002060"/>
              </w:rPr>
            </w:pPr>
            <w:r w:rsidRPr="00EE7084">
              <w:rPr>
                <w:color w:val="002060"/>
              </w:rPr>
              <w:t> </w:t>
            </w:r>
          </w:p>
        </w:tc>
      </w:tr>
    </w:tbl>
    <w:p w14:paraId="2D555601" w14:textId="4BEC602F" w:rsidR="009A1B14" w:rsidRPr="00EE7084" w:rsidRDefault="009A1B14" w:rsidP="009A1B14">
      <w:pPr>
        <w:pStyle w:val="diffida"/>
        <w:spacing w:before="80" w:beforeAutospacing="0" w:after="40" w:afterAutospacing="0"/>
        <w:jc w:val="left"/>
        <w:rPr>
          <w:rFonts w:eastAsiaTheme="minorEastAsia"/>
          <w:color w:val="002060"/>
        </w:rPr>
      </w:pPr>
      <w:r w:rsidRPr="00EE7084">
        <w:rPr>
          <w:color w:val="002060"/>
        </w:rPr>
        <w:t>Espulso per eccessive proteste, si comportava in modo inappropriato verso il dirett</w:t>
      </w:r>
      <w:r w:rsidR="00676ED7">
        <w:rPr>
          <w:color w:val="002060"/>
        </w:rPr>
        <w:t>o</w:t>
      </w:r>
      <w:r w:rsidRPr="00EE7084">
        <w:rPr>
          <w:color w:val="002060"/>
        </w:rPr>
        <w:t>re di gara anche successivam</w:t>
      </w:r>
      <w:r w:rsidR="00676ED7">
        <w:rPr>
          <w:color w:val="002060"/>
        </w:rPr>
        <w:t>e</w:t>
      </w:r>
      <w:r w:rsidRPr="00EE7084">
        <w:rPr>
          <w:color w:val="002060"/>
        </w:rPr>
        <w:t>nte al termine della gara.</w:t>
      </w:r>
    </w:p>
    <w:p w14:paraId="3DD11F42" w14:textId="77777777" w:rsidR="009A1B14" w:rsidRPr="00EE7084" w:rsidRDefault="009A1B14" w:rsidP="009A1B14">
      <w:pPr>
        <w:pStyle w:val="titolo20"/>
        <w:rPr>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68565B88" w14:textId="77777777" w:rsidTr="001416B9">
        <w:tc>
          <w:tcPr>
            <w:tcW w:w="2200" w:type="dxa"/>
            <w:tcMar>
              <w:top w:w="20" w:type="dxa"/>
              <w:left w:w="20" w:type="dxa"/>
              <w:bottom w:w="20" w:type="dxa"/>
              <w:right w:w="20" w:type="dxa"/>
            </w:tcMar>
            <w:vAlign w:val="center"/>
            <w:hideMark/>
          </w:tcPr>
          <w:p w14:paraId="1AA8F7FA" w14:textId="77777777" w:rsidR="009A1B14" w:rsidRPr="00EE7084" w:rsidRDefault="009A1B14" w:rsidP="001416B9">
            <w:pPr>
              <w:pStyle w:val="movimento"/>
              <w:rPr>
                <w:color w:val="002060"/>
              </w:rPr>
            </w:pPr>
            <w:r w:rsidRPr="00EE7084">
              <w:rPr>
                <w:color w:val="002060"/>
              </w:rPr>
              <w:t>SANTANAFESSA SIMONE</w:t>
            </w:r>
          </w:p>
        </w:tc>
        <w:tc>
          <w:tcPr>
            <w:tcW w:w="2200" w:type="dxa"/>
            <w:tcMar>
              <w:top w:w="20" w:type="dxa"/>
              <w:left w:w="20" w:type="dxa"/>
              <w:bottom w:w="20" w:type="dxa"/>
              <w:right w:w="20" w:type="dxa"/>
            </w:tcMar>
            <w:vAlign w:val="center"/>
            <w:hideMark/>
          </w:tcPr>
          <w:p w14:paraId="5F3DF2DB" w14:textId="77777777" w:rsidR="009A1B14" w:rsidRPr="00EE7084" w:rsidRDefault="009A1B14" w:rsidP="001416B9">
            <w:pPr>
              <w:pStyle w:val="movimento2"/>
              <w:rPr>
                <w:color w:val="002060"/>
              </w:rPr>
            </w:pPr>
            <w:r w:rsidRPr="00EE7084">
              <w:rPr>
                <w:color w:val="002060"/>
              </w:rPr>
              <w:t xml:space="preserve">(FERMANA FUTSAL 2022) </w:t>
            </w:r>
          </w:p>
        </w:tc>
        <w:tc>
          <w:tcPr>
            <w:tcW w:w="800" w:type="dxa"/>
            <w:tcMar>
              <w:top w:w="20" w:type="dxa"/>
              <w:left w:w="20" w:type="dxa"/>
              <w:bottom w:w="20" w:type="dxa"/>
              <w:right w:w="20" w:type="dxa"/>
            </w:tcMar>
            <w:vAlign w:val="center"/>
            <w:hideMark/>
          </w:tcPr>
          <w:p w14:paraId="669AAEDF"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7338FC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01ECAC8" w14:textId="77777777" w:rsidR="009A1B14" w:rsidRPr="00EE7084" w:rsidRDefault="009A1B14" w:rsidP="001416B9">
            <w:pPr>
              <w:pStyle w:val="movimento2"/>
              <w:rPr>
                <w:color w:val="002060"/>
              </w:rPr>
            </w:pPr>
            <w:r w:rsidRPr="00EE7084">
              <w:rPr>
                <w:color w:val="002060"/>
              </w:rPr>
              <w:t> </w:t>
            </w:r>
          </w:p>
        </w:tc>
      </w:tr>
    </w:tbl>
    <w:p w14:paraId="54025A6E" w14:textId="77777777" w:rsidR="009A1B14" w:rsidRPr="00EE7084" w:rsidRDefault="009A1B14" w:rsidP="009A1B14">
      <w:pPr>
        <w:pStyle w:val="titolo30"/>
        <w:rPr>
          <w:rFonts w:eastAsiaTheme="minorEastAsia"/>
          <w:color w:val="002060"/>
        </w:rPr>
      </w:pPr>
      <w:r w:rsidRPr="00EE7084">
        <w:rPr>
          <w:color w:val="002060"/>
        </w:rPr>
        <w:t xml:space="preserve">CALCIATORI ESPULSI </w:t>
      </w:r>
    </w:p>
    <w:p w14:paraId="7954089F" w14:textId="77777777" w:rsidR="009A1B14" w:rsidRPr="00EE7084" w:rsidRDefault="009A1B14" w:rsidP="009A1B14">
      <w:pPr>
        <w:pStyle w:val="titolo20"/>
        <w:rPr>
          <w:color w:val="002060"/>
        </w:rPr>
      </w:pPr>
      <w:r w:rsidRPr="00EE708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05647456" w14:textId="77777777" w:rsidTr="001416B9">
        <w:tc>
          <w:tcPr>
            <w:tcW w:w="2200" w:type="dxa"/>
            <w:tcMar>
              <w:top w:w="20" w:type="dxa"/>
              <w:left w:w="20" w:type="dxa"/>
              <w:bottom w:w="20" w:type="dxa"/>
              <w:right w:w="20" w:type="dxa"/>
            </w:tcMar>
            <w:vAlign w:val="center"/>
            <w:hideMark/>
          </w:tcPr>
          <w:p w14:paraId="27DBB3B9" w14:textId="77777777" w:rsidR="009A1B14" w:rsidRPr="00EE7084" w:rsidRDefault="009A1B14" w:rsidP="001416B9">
            <w:pPr>
              <w:pStyle w:val="movimento"/>
              <w:rPr>
                <w:color w:val="002060"/>
              </w:rPr>
            </w:pPr>
            <w:r w:rsidRPr="00EE7084">
              <w:rPr>
                <w:color w:val="002060"/>
              </w:rPr>
              <w:t>COZZOLINO JOSEPH</w:t>
            </w:r>
          </w:p>
        </w:tc>
        <w:tc>
          <w:tcPr>
            <w:tcW w:w="2200" w:type="dxa"/>
            <w:tcMar>
              <w:top w:w="20" w:type="dxa"/>
              <w:left w:w="20" w:type="dxa"/>
              <w:bottom w:w="20" w:type="dxa"/>
              <w:right w:w="20" w:type="dxa"/>
            </w:tcMar>
            <w:vAlign w:val="center"/>
            <w:hideMark/>
          </w:tcPr>
          <w:p w14:paraId="328A92B4" w14:textId="77777777" w:rsidR="009A1B14" w:rsidRPr="00EE7084" w:rsidRDefault="009A1B14" w:rsidP="001416B9">
            <w:pPr>
              <w:pStyle w:val="movimento2"/>
              <w:rPr>
                <w:color w:val="002060"/>
              </w:rPr>
            </w:pPr>
            <w:r w:rsidRPr="00EE7084">
              <w:rPr>
                <w:color w:val="002060"/>
              </w:rPr>
              <w:t xml:space="preserve">(ACLI AUDAX MONTECOSARO C5) </w:t>
            </w:r>
          </w:p>
        </w:tc>
        <w:tc>
          <w:tcPr>
            <w:tcW w:w="800" w:type="dxa"/>
            <w:tcMar>
              <w:top w:w="20" w:type="dxa"/>
              <w:left w:w="20" w:type="dxa"/>
              <w:bottom w:w="20" w:type="dxa"/>
              <w:right w:w="20" w:type="dxa"/>
            </w:tcMar>
            <w:vAlign w:val="center"/>
            <w:hideMark/>
          </w:tcPr>
          <w:p w14:paraId="092ADCB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C61D303" w14:textId="77777777" w:rsidR="009A1B14" w:rsidRPr="00EE7084" w:rsidRDefault="009A1B14" w:rsidP="001416B9">
            <w:pPr>
              <w:pStyle w:val="movimento"/>
              <w:rPr>
                <w:color w:val="002060"/>
              </w:rPr>
            </w:pPr>
            <w:r w:rsidRPr="00EE7084">
              <w:rPr>
                <w:color w:val="002060"/>
              </w:rPr>
              <w:t>MANDOZZI LORENZO</w:t>
            </w:r>
          </w:p>
        </w:tc>
        <w:tc>
          <w:tcPr>
            <w:tcW w:w="2200" w:type="dxa"/>
            <w:tcMar>
              <w:top w:w="20" w:type="dxa"/>
              <w:left w:w="20" w:type="dxa"/>
              <w:bottom w:w="20" w:type="dxa"/>
              <w:right w:w="20" w:type="dxa"/>
            </w:tcMar>
            <w:vAlign w:val="center"/>
            <w:hideMark/>
          </w:tcPr>
          <w:p w14:paraId="5FE8E9F6" w14:textId="77777777" w:rsidR="009A1B14" w:rsidRPr="00EE7084" w:rsidRDefault="009A1B14" w:rsidP="001416B9">
            <w:pPr>
              <w:pStyle w:val="movimento2"/>
              <w:rPr>
                <w:color w:val="002060"/>
              </w:rPr>
            </w:pPr>
            <w:r w:rsidRPr="00EE7084">
              <w:rPr>
                <w:color w:val="002060"/>
              </w:rPr>
              <w:t xml:space="preserve">(TRE TORRI A.S.D.) </w:t>
            </w:r>
          </w:p>
        </w:tc>
      </w:tr>
    </w:tbl>
    <w:p w14:paraId="79CFC548" w14:textId="77777777" w:rsidR="009A1B14" w:rsidRPr="00EE7084" w:rsidRDefault="009A1B14" w:rsidP="009A1B14">
      <w:pPr>
        <w:pStyle w:val="titolo20"/>
        <w:rPr>
          <w:rFonts w:eastAsiaTheme="minorEastAsia"/>
          <w:color w:val="002060"/>
        </w:rPr>
      </w:pPr>
      <w:r w:rsidRPr="00EE708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B78715D" w14:textId="77777777" w:rsidTr="001416B9">
        <w:tc>
          <w:tcPr>
            <w:tcW w:w="2200" w:type="dxa"/>
            <w:tcMar>
              <w:top w:w="20" w:type="dxa"/>
              <w:left w:w="20" w:type="dxa"/>
              <w:bottom w:w="20" w:type="dxa"/>
              <w:right w:w="20" w:type="dxa"/>
            </w:tcMar>
            <w:vAlign w:val="center"/>
            <w:hideMark/>
          </w:tcPr>
          <w:p w14:paraId="32D04448" w14:textId="77777777" w:rsidR="009A1B14" w:rsidRPr="00EE7084" w:rsidRDefault="009A1B14" w:rsidP="001416B9">
            <w:pPr>
              <w:pStyle w:val="movimento"/>
              <w:rPr>
                <w:color w:val="002060"/>
              </w:rPr>
            </w:pPr>
            <w:r w:rsidRPr="00EE7084">
              <w:rPr>
                <w:color w:val="002060"/>
              </w:rPr>
              <w:t>SURDU IONUT BOGDAN</w:t>
            </w:r>
          </w:p>
        </w:tc>
        <w:tc>
          <w:tcPr>
            <w:tcW w:w="2200" w:type="dxa"/>
            <w:tcMar>
              <w:top w:w="20" w:type="dxa"/>
              <w:left w:w="20" w:type="dxa"/>
              <w:bottom w:w="20" w:type="dxa"/>
              <w:right w:w="20" w:type="dxa"/>
            </w:tcMar>
            <w:vAlign w:val="center"/>
            <w:hideMark/>
          </w:tcPr>
          <w:p w14:paraId="7AD851FF" w14:textId="77777777" w:rsidR="009A1B14" w:rsidRPr="00EE7084" w:rsidRDefault="009A1B14" w:rsidP="001416B9">
            <w:pPr>
              <w:pStyle w:val="movimento2"/>
              <w:rPr>
                <w:color w:val="002060"/>
              </w:rPr>
            </w:pPr>
            <w:r w:rsidRPr="00EE7084">
              <w:rPr>
                <w:color w:val="002060"/>
              </w:rPr>
              <w:t xml:space="preserve">(BORGOROSSO TOLENTINO) </w:t>
            </w:r>
          </w:p>
        </w:tc>
        <w:tc>
          <w:tcPr>
            <w:tcW w:w="800" w:type="dxa"/>
            <w:tcMar>
              <w:top w:w="20" w:type="dxa"/>
              <w:left w:w="20" w:type="dxa"/>
              <w:bottom w:w="20" w:type="dxa"/>
              <w:right w:w="20" w:type="dxa"/>
            </w:tcMar>
            <w:vAlign w:val="center"/>
            <w:hideMark/>
          </w:tcPr>
          <w:p w14:paraId="57CEADA7"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EE8CFD6"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47A1B5C" w14:textId="77777777" w:rsidR="009A1B14" w:rsidRPr="00EE7084" w:rsidRDefault="009A1B14" w:rsidP="001416B9">
            <w:pPr>
              <w:pStyle w:val="movimento2"/>
              <w:rPr>
                <w:color w:val="002060"/>
              </w:rPr>
            </w:pPr>
            <w:r w:rsidRPr="00EE7084">
              <w:rPr>
                <w:color w:val="002060"/>
              </w:rPr>
              <w:t> </w:t>
            </w:r>
          </w:p>
        </w:tc>
      </w:tr>
    </w:tbl>
    <w:p w14:paraId="66A1C790" w14:textId="77777777" w:rsidR="009A1B14" w:rsidRPr="00EE7084" w:rsidRDefault="009A1B14" w:rsidP="009A1B14">
      <w:pPr>
        <w:pStyle w:val="titolo30"/>
        <w:rPr>
          <w:rFonts w:eastAsiaTheme="minorEastAsia"/>
          <w:color w:val="002060"/>
        </w:rPr>
      </w:pPr>
      <w:r w:rsidRPr="00EE7084">
        <w:rPr>
          <w:color w:val="002060"/>
        </w:rPr>
        <w:t xml:space="preserve">CALCIATORI NON ESPULSI </w:t>
      </w:r>
    </w:p>
    <w:p w14:paraId="6771C3CA" w14:textId="77777777" w:rsidR="009A1B14" w:rsidRPr="00EE7084" w:rsidRDefault="009A1B14" w:rsidP="009A1B14">
      <w:pPr>
        <w:pStyle w:val="titolo20"/>
        <w:rPr>
          <w:color w:val="002060"/>
        </w:rPr>
      </w:pPr>
      <w:r w:rsidRPr="00EE708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372642DC" w14:textId="77777777" w:rsidTr="001416B9">
        <w:tc>
          <w:tcPr>
            <w:tcW w:w="2200" w:type="dxa"/>
            <w:tcMar>
              <w:top w:w="20" w:type="dxa"/>
              <w:left w:w="20" w:type="dxa"/>
              <w:bottom w:w="20" w:type="dxa"/>
              <w:right w:w="20" w:type="dxa"/>
            </w:tcMar>
            <w:vAlign w:val="center"/>
            <w:hideMark/>
          </w:tcPr>
          <w:p w14:paraId="12710C7B" w14:textId="77777777" w:rsidR="009A1B14" w:rsidRPr="00EE7084" w:rsidRDefault="009A1B14" w:rsidP="001416B9">
            <w:pPr>
              <w:pStyle w:val="movimento"/>
              <w:rPr>
                <w:color w:val="002060"/>
              </w:rPr>
            </w:pPr>
            <w:r w:rsidRPr="00EE7084">
              <w:rPr>
                <w:color w:val="002060"/>
              </w:rPr>
              <w:t>JELASSI SABER</w:t>
            </w:r>
          </w:p>
        </w:tc>
        <w:tc>
          <w:tcPr>
            <w:tcW w:w="2200" w:type="dxa"/>
            <w:tcMar>
              <w:top w:w="20" w:type="dxa"/>
              <w:left w:w="20" w:type="dxa"/>
              <w:bottom w:w="20" w:type="dxa"/>
              <w:right w:w="20" w:type="dxa"/>
            </w:tcMar>
            <w:vAlign w:val="center"/>
            <w:hideMark/>
          </w:tcPr>
          <w:p w14:paraId="15F873F9" w14:textId="77777777" w:rsidR="009A1B14" w:rsidRPr="00EE7084" w:rsidRDefault="009A1B14" w:rsidP="001416B9">
            <w:pPr>
              <w:pStyle w:val="movimento2"/>
              <w:rPr>
                <w:color w:val="002060"/>
              </w:rPr>
            </w:pPr>
            <w:r w:rsidRPr="00EE7084">
              <w:rPr>
                <w:color w:val="002060"/>
              </w:rPr>
              <w:t xml:space="preserve">(OSIMO FIVE) </w:t>
            </w:r>
          </w:p>
        </w:tc>
        <w:tc>
          <w:tcPr>
            <w:tcW w:w="800" w:type="dxa"/>
            <w:tcMar>
              <w:top w:w="20" w:type="dxa"/>
              <w:left w:w="20" w:type="dxa"/>
              <w:bottom w:w="20" w:type="dxa"/>
              <w:right w:w="20" w:type="dxa"/>
            </w:tcMar>
            <w:vAlign w:val="center"/>
            <w:hideMark/>
          </w:tcPr>
          <w:p w14:paraId="7785CE27"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3429EEF" w14:textId="77777777" w:rsidR="009A1B14" w:rsidRPr="00EE7084" w:rsidRDefault="009A1B14" w:rsidP="001416B9">
            <w:pPr>
              <w:pStyle w:val="movimento"/>
              <w:rPr>
                <w:color w:val="002060"/>
              </w:rPr>
            </w:pPr>
            <w:r w:rsidRPr="00EE7084">
              <w:rPr>
                <w:color w:val="002060"/>
              </w:rPr>
              <w:t>MANDOZZI LORENZO</w:t>
            </w:r>
          </w:p>
        </w:tc>
        <w:tc>
          <w:tcPr>
            <w:tcW w:w="2200" w:type="dxa"/>
            <w:tcMar>
              <w:top w:w="20" w:type="dxa"/>
              <w:left w:w="20" w:type="dxa"/>
              <w:bottom w:w="20" w:type="dxa"/>
              <w:right w:w="20" w:type="dxa"/>
            </w:tcMar>
            <w:vAlign w:val="center"/>
            <w:hideMark/>
          </w:tcPr>
          <w:p w14:paraId="0DD81EE7" w14:textId="77777777" w:rsidR="009A1B14" w:rsidRPr="00EE7084" w:rsidRDefault="009A1B14" w:rsidP="001416B9">
            <w:pPr>
              <w:pStyle w:val="movimento2"/>
              <w:rPr>
                <w:color w:val="002060"/>
              </w:rPr>
            </w:pPr>
            <w:r w:rsidRPr="00EE7084">
              <w:rPr>
                <w:color w:val="002060"/>
              </w:rPr>
              <w:t xml:space="preserve">(TRE TORRI A.S.D.) </w:t>
            </w:r>
          </w:p>
        </w:tc>
      </w:tr>
    </w:tbl>
    <w:p w14:paraId="51DFBB93" w14:textId="77777777" w:rsidR="009A1B14" w:rsidRPr="00EE7084" w:rsidRDefault="009A1B14" w:rsidP="009A1B14">
      <w:pPr>
        <w:pStyle w:val="titolo20"/>
        <w:rPr>
          <w:rFonts w:eastAsiaTheme="minorEastAsia"/>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67093CEC" w14:textId="77777777" w:rsidTr="001416B9">
        <w:tc>
          <w:tcPr>
            <w:tcW w:w="2200" w:type="dxa"/>
            <w:tcMar>
              <w:top w:w="20" w:type="dxa"/>
              <w:left w:w="20" w:type="dxa"/>
              <w:bottom w:w="20" w:type="dxa"/>
              <w:right w:w="20" w:type="dxa"/>
            </w:tcMar>
            <w:vAlign w:val="center"/>
            <w:hideMark/>
          </w:tcPr>
          <w:p w14:paraId="0F2BE573" w14:textId="77777777" w:rsidR="009A1B14" w:rsidRPr="00EE7084" w:rsidRDefault="009A1B14" w:rsidP="001416B9">
            <w:pPr>
              <w:pStyle w:val="movimento"/>
              <w:rPr>
                <w:color w:val="002060"/>
              </w:rPr>
            </w:pPr>
            <w:r w:rsidRPr="00EE7084">
              <w:rPr>
                <w:color w:val="002060"/>
              </w:rPr>
              <w:t>NATALINI ANDREA</w:t>
            </w:r>
          </w:p>
        </w:tc>
        <w:tc>
          <w:tcPr>
            <w:tcW w:w="2200" w:type="dxa"/>
            <w:tcMar>
              <w:top w:w="20" w:type="dxa"/>
              <w:left w:w="20" w:type="dxa"/>
              <w:bottom w:w="20" w:type="dxa"/>
              <w:right w:w="20" w:type="dxa"/>
            </w:tcMar>
            <w:vAlign w:val="center"/>
            <w:hideMark/>
          </w:tcPr>
          <w:p w14:paraId="220E2799" w14:textId="77777777" w:rsidR="009A1B14" w:rsidRPr="00EE7084" w:rsidRDefault="009A1B14" w:rsidP="001416B9">
            <w:pPr>
              <w:pStyle w:val="movimento2"/>
              <w:rPr>
                <w:color w:val="002060"/>
              </w:rPr>
            </w:pPr>
            <w:r w:rsidRPr="00EE7084">
              <w:rPr>
                <w:color w:val="002060"/>
              </w:rPr>
              <w:t xml:space="preserve">(BORGOROSSO TOLENTINO) </w:t>
            </w:r>
          </w:p>
        </w:tc>
        <w:tc>
          <w:tcPr>
            <w:tcW w:w="800" w:type="dxa"/>
            <w:tcMar>
              <w:top w:w="20" w:type="dxa"/>
              <w:left w:w="20" w:type="dxa"/>
              <w:bottom w:w="20" w:type="dxa"/>
              <w:right w:w="20" w:type="dxa"/>
            </w:tcMar>
            <w:vAlign w:val="center"/>
            <w:hideMark/>
          </w:tcPr>
          <w:p w14:paraId="1411E29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D2F6633" w14:textId="77777777" w:rsidR="009A1B14" w:rsidRPr="00EE7084" w:rsidRDefault="009A1B14" w:rsidP="001416B9">
            <w:pPr>
              <w:pStyle w:val="movimento"/>
              <w:rPr>
                <w:color w:val="002060"/>
              </w:rPr>
            </w:pPr>
            <w:r w:rsidRPr="00EE7084">
              <w:rPr>
                <w:color w:val="002060"/>
              </w:rPr>
              <w:t>SERRANI ALESSANDRO</w:t>
            </w:r>
          </w:p>
        </w:tc>
        <w:tc>
          <w:tcPr>
            <w:tcW w:w="2200" w:type="dxa"/>
            <w:tcMar>
              <w:top w:w="20" w:type="dxa"/>
              <w:left w:w="20" w:type="dxa"/>
              <w:bottom w:w="20" w:type="dxa"/>
              <w:right w:w="20" w:type="dxa"/>
            </w:tcMar>
            <w:vAlign w:val="center"/>
            <w:hideMark/>
          </w:tcPr>
          <w:p w14:paraId="6E7058BD" w14:textId="77777777" w:rsidR="009A1B14" w:rsidRPr="00EE7084" w:rsidRDefault="009A1B14" w:rsidP="001416B9">
            <w:pPr>
              <w:pStyle w:val="movimento2"/>
              <w:rPr>
                <w:color w:val="002060"/>
              </w:rPr>
            </w:pPr>
            <w:r w:rsidRPr="00EE7084">
              <w:rPr>
                <w:color w:val="002060"/>
              </w:rPr>
              <w:t xml:space="preserve">(OSIMO FIVE) </w:t>
            </w:r>
          </w:p>
        </w:tc>
      </w:tr>
      <w:tr w:rsidR="009A1B14" w:rsidRPr="00EE7084" w14:paraId="24B28E02" w14:textId="77777777" w:rsidTr="001416B9">
        <w:tc>
          <w:tcPr>
            <w:tcW w:w="2200" w:type="dxa"/>
            <w:tcMar>
              <w:top w:w="20" w:type="dxa"/>
              <w:left w:w="20" w:type="dxa"/>
              <w:bottom w:w="20" w:type="dxa"/>
              <w:right w:w="20" w:type="dxa"/>
            </w:tcMar>
            <w:vAlign w:val="center"/>
            <w:hideMark/>
          </w:tcPr>
          <w:p w14:paraId="68732A16" w14:textId="77777777" w:rsidR="009A1B14" w:rsidRPr="00EE7084" w:rsidRDefault="009A1B14" w:rsidP="001416B9">
            <w:pPr>
              <w:pStyle w:val="movimento"/>
              <w:rPr>
                <w:color w:val="002060"/>
              </w:rPr>
            </w:pPr>
            <w:r w:rsidRPr="00EE7084">
              <w:rPr>
                <w:color w:val="002060"/>
              </w:rPr>
              <w:t>MOBILI SIMONE</w:t>
            </w:r>
          </w:p>
        </w:tc>
        <w:tc>
          <w:tcPr>
            <w:tcW w:w="2200" w:type="dxa"/>
            <w:tcMar>
              <w:top w:w="20" w:type="dxa"/>
              <w:left w:w="20" w:type="dxa"/>
              <w:bottom w:w="20" w:type="dxa"/>
              <w:right w:w="20" w:type="dxa"/>
            </w:tcMar>
            <w:vAlign w:val="center"/>
            <w:hideMark/>
          </w:tcPr>
          <w:p w14:paraId="25226D9A" w14:textId="77777777" w:rsidR="009A1B14" w:rsidRPr="00EE7084" w:rsidRDefault="009A1B14" w:rsidP="001416B9">
            <w:pPr>
              <w:pStyle w:val="movimento2"/>
              <w:rPr>
                <w:color w:val="002060"/>
              </w:rPr>
            </w:pPr>
            <w:r w:rsidRPr="00EE7084">
              <w:rPr>
                <w:color w:val="002060"/>
              </w:rPr>
              <w:t xml:space="preserve">(POL. SPORT COMMUNICATION) </w:t>
            </w:r>
          </w:p>
        </w:tc>
        <w:tc>
          <w:tcPr>
            <w:tcW w:w="800" w:type="dxa"/>
            <w:tcMar>
              <w:top w:w="20" w:type="dxa"/>
              <w:left w:w="20" w:type="dxa"/>
              <w:bottom w:w="20" w:type="dxa"/>
              <w:right w:w="20" w:type="dxa"/>
            </w:tcMar>
            <w:vAlign w:val="center"/>
            <w:hideMark/>
          </w:tcPr>
          <w:p w14:paraId="34D37E1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0992DB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F7ACA5F" w14:textId="77777777" w:rsidR="009A1B14" w:rsidRPr="00EE7084" w:rsidRDefault="009A1B14" w:rsidP="001416B9">
            <w:pPr>
              <w:pStyle w:val="movimento2"/>
              <w:rPr>
                <w:color w:val="002060"/>
              </w:rPr>
            </w:pPr>
            <w:r w:rsidRPr="00EE7084">
              <w:rPr>
                <w:color w:val="002060"/>
              </w:rPr>
              <w:t> </w:t>
            </w:r>
          </w:p>
        </w:tc>
      </w:tr>
    </w:tbl>
    <w:p w14:paraId="70FEA0FD"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6B659C5" w14:textId="77777777" w:rsidTr="001416B9">
        <w:tc>
          <w:tcPr>
            <w:tcW w:w="2200" w:type="dxa"/>
            <w:tcMar>
              <w:top w:w="20" w:type="dxa"/>
              <w:left w:w="20" w:type="dxa"/>
              <w:bottom w:w="20" w:type="dxa"/>
              <w:right w:w="20" w:type="dxa"/>
            </w:tcMar>
            <w:vAlign w:val="center"/>
            <w:hideMark/>
          </w:tcPr>
          <w:p w14:paraId="737307F0" w14:textId="77777777" w:rsidR="009A1B14" w:rsidRPr="00EE7084" w:rsidRDefault="009A1B14" w:rsidP="001416B9">
            <w:pPr>
              <w:pStyle w:val="movimento"/>
              <w:rPr>
                <w:color w:val="002060"/>
              </w:rPr>
            </w:pPr>
            <w:r w:rsidRPr="00EE7084">
              <w:rPr>
                <w:color w:val="002060"/>
              </w:rPr>
              <w:lastRenderedPageBreak/>
              <w:t>SAGRIPANTI FRANCESCO</w:t>
            </w:r>
          </w:p>
        </w:tc>
        <w:tc>
          <w:tcPr>
            <w:tcW w:w="2200" w:type="dxa"/>
            <w:tcMar>
              <w:top w:w="20" w:type="dxa"/>
              <w:left w:w="20" w:type="dxa"/>
              <w:bottom w:w="20" w:type="dxa"/>
              <w:right w:w="20" w:type="dxa"/>
            </w:tcMar>
            <w:vAlign w:val="center"/>
            <w:hideMark/>
          </w:tcPr>
          <w:p w14:paraId="1F046FF6" w14:textId="77777777" w:rsidR="009A1B14" w:rsidRPr="00EE7084" w:rsidRDefault="009A1B14" w:rsidP="001416B9">
            <w:pPr>
              <w:pStyle w:val="movimento2"/>
              <w:rPr>
                <w:color w:val="002060"/>
              </w:rPr>
            </w:pPr>
            <w:r w:rsidRPr="00EE7084">
              <w:rPr>
                <w:color w:val="002060"/>
              </w:rPr>
              <w:t xml:space="preserve">(ACLI AUDAX MONTECOSARO C5) </w:t>
            </w:r>
          </w:p>
        </w:tc>
        <w:tc>
          <w:tcPr>
            <w:tcW w:w="800" w:type="dxa"/>
            <w:tcMar>
              <w:top w:w="20" w:type="dxa"/>
              <w:left w:w="20" w:type="dxa"/>
              <w:bottom w:w="20" w:type="dxa"/>
              <w:right w:w="20" w:type="dxa"/>
            </w:tcMar>
            <w:vAlign w:val="center"/>
            <w:hideMark/>
          </w:tcPr>
          <w:p w14:paraId="0847E7E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997E028" w14:textId="77777777" w:rsidR="009A1B14" w:rsidRPr="00EE7084" w:rsidRDefault="009A1B14" w:rsidP="001416B9">
            <w:pPr>
              <w:pStyle w:val="movimento"/>
              <w:rPr>
                <w:color w:val="002060"/>
              </w:rPr>
            </w:pPr>
            <w:r w:rsidRPr="00EE7084">
              <w:rPr>
                <w:color w:val="002060"/>
              </w:rPr>
              <w:t>MARTINO MATTIA</w:t>
            </w:r>
          </w:p>
        </w:tc>
        <w:tc>
          <w:tcPr>
            <w:tcW w:w="2200" w:type="dxa"/>
            <w:tcMar>
              <w:top w:w="20" w:type="dxa"/>
              <w:left w:w="20" w:type="dxa"/>
              <w:bottom w:w="20" w:type="dxa"/>
              <w:right w:w="20" w:type="dxa"/>
            </w:tcMar>
            <w:vAlign w:val="center"/>
            <w:hideMark/>
          </w:tcPr>
          <w:p w14:paraId="627F3F90" w14:textId="77777777" w:rsidR="009A1B14" w:rsidRPr="00EE7084" w:rsidRDefault="009A1B14" w:rsidP="001416B9">
            <w:pPr>
              <w:pStyle w:val="movimento2"/>
              <w:rPr>
                <w:color w:val="002060"/>
              </w:rPr>
            </w:pPr>
            <w:r w:rsidRPr="00EE7084">
              <w:rPr>
                <w:color w:val="002060"/>
              </w:rPr>
              <w:t xml:space="preserve">(OSIMO FIVE) </w:t>
            </w:r>
          </w:p>
        </w:tc>
      </w:tr>
      <w:tr w:rsidR="009A1B14" w:rsidRPr="00EE7084" w14:paraId="3D25F6D1" w14:textId="77777777" w:rsidTr="001416B9">
        <w:tc>
          <w:tcPr>
            <w:tcW w:w="2200" w:type="dxa"/>
            <w:tcMar>
              <w:top w:w="20" w:type="dxa"/>
              <w:left w:w="20" w:type="dxa"/>
              <w:bottom w:w="20" w:type="dxa"/>
              <w:right w:w="20" w:type="dxa"/>
            </w:tcMar>
            <w:vAlign w:val="center"/>
            <w:hideMark/>
          </w:tcPr>
          <w:p w14:paraId="5C9EA7F7" w14:textId="77777777" w:rsidR="009A1B14" w:rsidRPr="00EE7084" w:rsidRDefault="009A1B14" w:rsidP="001416B9">
            <w:pPr>
              <w:pStyle w:val="movimento"/>
              <w:rPr>
                <w:color w:val="002060"/>
              </w:rPr>
            </w:pPr>
            <w:r w:rsidRPr="00EE7084">
              <w:rPr>
                <w:color w:val="002060"/>
              </w:rPr>
              <w:t>CAPOZUCCA ELIA</w:t>
            </w:r>
          </w:p>
        </w:tc>
        <w:tc>
          <w:tcPr>
            <w:tcW w:w="2200" w:type="dxa"/>
            <w:tcMar>
              <w:top w:w="20" w:type="dxa"/>
              <w:left w:w="20" w:type="dxa"/>
              <w:bottom w:w="20" w:type="dxa"/>
              <w:right w:w="20" w:type="dxa"/>
            </w:tcMar>
            <w:vAlign w:val="center"/>
            <w:hideMark/>
          </w:tcPr>
          <w:p w14:paraId="4D9EA0EC" w14:textId="77777777" w:rsidR="009A1B14" w:rsidRPr="00EE7084" w:rsidRDefault="009A1B14" w:rsidP="001416B9">
            <w:pPr>
              <w:pStyle w:val="movimento2"/>
              <w:rPr>
                <w:color w:val="002060"/>
              </w:rPr>
            </w:pPr>
            <w:r w:rsidRPr="00EE7084">
              <w:rPr>
                <w:color w:val="002060"/>
              </w:rPr>
              <w:t xml:space="preserve">(POL. SPORT COMMUNICATION) </w:t>
            </w:r>
          </w:p>
        </w:tc>
        <w:tc>
          <w:tcPr>
            <w:tcW w:w="800" w:type="dxa"/>
            <w:tcMar>
              <w:top w:w="20" w:type="dxa"/>
              <w:left w:w="20" w:type="dxa"/>
              <w:bottom w:w="20" w:type="dxa"/>
              <w:right w:w="20" w:type="dxa"/>
            </w:tcMar>
            <w:vAlign w:val="center"/>
            <w:hideMark/>
          </w:tcPr>
          <w:p w14:paraId="599050AE"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073FFFA" w14:textId="77777777" w:rsidR="009A1B14" w:rsidRPr="00EE7084" w:rsidRDefault="009A1B14" w:rsidP="001416B9">
            <w:pPr>
              <w:pStyle w:val="movimento"/>
              <w:rPr>
                <w:color w:val="002060"/>
              </w:rPr>
            </w:pPr>
            <w:r w:rsidRPr="00EE7084">
              <w:rPr>
                <w:color w:val="002060"/>
              </w:rPr>
              <w:t>PICCIALLO MATTEO</w:t>
            </w:r>
          </w:p>
        </w:tc>
        <w:tc>
          <w:tcPr>
            <w:tcW w:w="2200" w:type="dxa"/>
            <w:tcMar>
              <w:top w:w="20" w:type="dxa"/>
              <w:left w:w="20" w:type="dxa"/>
              <w:bottom w:w="20" w:type="dxa"/>
              <w:right w:w="20" w:type="dxa"/>
            </w:tcMar>
            <w:vAlign w:val="center"/>
            <w:hideMark/>
          </w:tcPr>
          <w:p w14:paraId="4D2FC85A" w14:textId="77777777" w:rsidR="009A1B14" w:rsidRPr="00EE7084" w:rsidRDefault="009A1B14" w:rsidP="001416B9">
            <w:pPr>
              <w:pStyle w:val="movimento2"/>
              <w:rPr>
                <w:color w:val="002060"/>
              </w:rPr>
            </w:pPr>
            <w:r w:rsidRPr="00EE7084">
              <w:rPr>
                <w:color w:val="002060"/>
              </w:rPr>
              <w:t xml:space="preserve">(POL. SPORT COMMUNICATION) </w:t>
            </w:r>
          </w:p>
        </w:tc>
      </w:tr>
      <w:tr w:rsidR="009A1B14" w:rsidRPr="00EE7084" w14:paraId="672BE3B7" w14:textId="77777777" w:rsidTr="001416B9">
        <w:tc>
          <w:tcPr>
            <w:tcW w:w="2200" w:type="dxa"/>
            <w:tcMar>
              <w:top w:w="20" w:type="dxa"/>
              <w:left w:w="20" w:type="dxa"/>
              <w:bottom w:w="20" w:type="dxa"/>
              <w:right w:w="20" w:type="dxa"/>
            </w:tcMar>
            <w:vAlign w:val="center"/>
            <w:hideMark/>
          </w:tcPr>
          <w:p w14:paraId="747A8CC2" w14:textId="77777777" w:rsidR="009A1B14" w:rsidRPr="00EE7084" w:rsidRDefault="009A1B14" w:rsidP="001416B9">
            <w:pPr>
              <w:pStyle w:val="movimento"/>
              <w:rPr>
                <w:color w:val="002060"/>
              </w:rPr>
            </w:pPr>
            <w:r w:rsidRPr="00EE7084">
              <w:rPr>
                <w:color w:val="002060"/>
              </w:rPr>
              <w:t>CIMMINO ANTONIO</w:t>
            </w:r>
          </w:p>
        </w:tc>
        <w:tc>
          <w:tcPr>
            <w:tcW w:w="2200" w:type="dxa"/>
            <w:tcMar>
              <w:top w:w="20" w:type="dxa"/>
              <w:left w:w="20" w:type="dxa"/>
              <w:bottom w:w="20" w:type="dxa"/>
              <w:right w:w="20" w:type="dxa"/>
            </w:tcMar>
            <w:vAlign w:val="center"/>
            <w:hideMark/>
          </w:tcPr>
          <w:p w14:paraId="1C76F0B4" w14:textId="77777777" w:rsidR="009A1B14" w:rsidRPr="00EE7084" w:rsidRDefault="009A1B14" w:rsidP="001416B9">
            <w:pPr>
              <w:pStyle w:val="movimento2"/>
              <w:rPr>
                <w:color w:val="002060"/>
              </w:rPr>
            </w:pPr>
            <w:r w:rsidRPr="00EE7084">
              <w:rPr>
                <w:color w:val="002060"/>
              </w:rPr>
              <w:t xml:space="preserve">(REAL FABRIANO) </w:t>
            </w:r>
          </w:p>
        </w:tc>
        <w:tc>
          <w:tcPr>
            <w:tcW w:w="800" w:type="dxa"/>
            <w:tcMar>
              <w:top w:w="20" w:type="dxa"/>
              <w:left w:w="20" w:type="dxa"/>
              <w:bottom w:w="20" w:type="dxa"/>
              <w:right w:w="20" w:type="dxa"/>
            </w:tcMar>
            <w:vAlign w:val="center"/>
            <w:hideMark/>
          </w:tcPr>
          <w:p w14:paraId="19FCF76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18AB948B" w14:textId="77777777" w:rsidR="009A1B14" w:rsidRPr="00EE7084" w:rsidRDefault="009A1B14" w:rsidP="001416B9">
            <w:pPr>
              <w:pStyle w:val="movimento"/>
              <w:rPr>
                <w:color w:val="002060"/>
              </w:rPr>
            </w:pPr>
            <w:r w:rsidRPr="00EE7084">
              <w:rPr>
                <w:color w:val="002060"/>
              </w:rPr>
              <w:t>TURCHI CHRISTIAN</w:t>
            </w:r>
          </w:p>
        </w:tc>
        <w:tc>
          <w:tcPr>
            <w:tcW w:w="2200" w:type="dxa"/>
            <w:tcMar>
              <w:top w:w="20" w:type="dxa"/>
              <w:left w:w="20" w:type="dxa"/>
              <w:bottom w:w="20" w:type="dxa"/>
              <w:right w:w="20" w:type="dxa"/>
            </w:tcMar>
            <w:vAlign w:val="center"/>
            <w:hideMark/>
          </w:tcPr>
          <w:p w14:paraId="096E4A7A" w14:textId="77777777" w:rsidR="009A1B14" w:rsidRPr="00EE7084" w:rsidRDefault="009A1B14" w:rsidP="001416B9">
            <w:pPr>
              <w:pStyle w:val="movimento2"/>
              <w:rPr>
                <w:color w:val="002060"/>
              </w:rPr>
            </w:pPr>
            <w:r w:rsidRPr="00EE7084">
              <w:rPr>
                <w:color w:val="002060"/>
              </w:rPr>
              <w:t xml:space="preserve">(REAL FABRIANO) </w:t>
            </w:r>
          </w:p>
        </w:tc>
      </w:tr>
    </w:tbl>
    <w:p w14:paraId="19CBC291" w14:textId="77777777" w:rsidR="009A1B14" w:rsidRPr="00EE7084" w:rsidRDefault="009A1B14" w:rsidP="009A1B14">
      <w:pPr>
        <w:pStyle w:val="titolo10"/>
        <w:rPr>
          <w:rFonts w:eastAsiaTheme="minorEastAsia"/>
          <w:color w:val="002060"/>
        </w:rPr>
      </w:pPr>
      <w:r w:rsidRPr="00EE7084">
        <w:rPr>
          <w:color w:val="002060"/>
        </w:rPr>
        <w:t xml:space="preserve">GARE DEL 10/11/2024 </w:t>
      </w:r>
    </w:p>
    <w:p w14:paraId="38F3FB69" w14:textId="77777777" w:rsidR="009A1B14" w:rsidRPr="00EE7084" w:rsidRDefault="009A1B14" w:rsidP="009A1B14">
      <w:pPr>
        <w:pStyle w:val="titolo7a"/>
        <w:rPr>
          <w:color w:val="002060"/>
        </w:rPr>
      </w:pPr>
      <w:r w:rsidRPr="00EE7084">
        <w:rPr>
          <w:color w:val="002060"/>
        </w:rPr>
        <w:t xml:space="preserve">PROVVEDIMENTI DISCIPLINARI </w:t>
      </w:r>
    </w:p>
    <w:p w14:paraId="0300B09B"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4C83EC65" w14:textId="77777777" w:rsidR="009A1B14" w:rsidRPr="00EE7084" w:rsidRDefault="009A1B14" w:rsidP="009A1B14">
      <w:pPr>
        <w:pStyle w:val="titolo30"/>
        <w:rPr>
          <w:color w:val="002060"/>
        </w:rPr>
      </w:pPr>
      <w:r w:rsidRPr="00EE7084">
        <w:rPr>
          <w:color w:val="002060"/>
        </w:rPr>
        <w:t xml:space="preserve">DIRIGENTI </w:t>
      </w:r>
    </w:p>
    <w:p w14:paraId="7C10C079" w14:textId="77777777" w:rsidR="009A1B14" w:rsidRPr="00EE7084" w:rsidRDefault="009A1B14" w:rsidP="009A1B14">
      <w:pPr>
        <w:pStyle w:val="titolo20"/>
        <w:rPr>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6DE6318B" w14:textId="77777777" w:rsidTr="001416B9">
        <w:tc>
          <w:tcPr>
            <w:tcW w:w="2200" w:type="dxa"/>
            <w:tcMar>
              <w:top w:w="20" w:type="dxa"/>
              <w:left w:w="20" w:type="dxa"/>
              <w:bottom w:w="20" w:type="dxa"/>
              <w:right w:w="20" w:type="dxa"/>
            </w:tcMar>
            <w:vAlign w:val="center"/>
            <w:hideMark/>
          </w:tcPr>
          <w:p w14:paraId="29B4D460" w14:textId="77777777" w:rsidR="009A1B14" w:rsidRPr="00EE7084" w:rsidRDefault="009A1B14" w:rsidP="001416B9">
            <w:pPr>
              <w:pStyle w:val="movimento"/>
              <w:rPr>
                <w:color w:val="002060"/>
              </w:rPr>
            </w:pPr>
            <w:r w:rsidRPr="00EE7084">
              <w:rPr>
                <w:color w:val="002060"/>
              </w:rPr>
              <w:t>SCATTOLINI SERAFINO</w:t>
            </w:r>
          </w:p>
        </w:tc>
        <w:tc>
          <w:tcPr>
            <w:tcW w:w="2200" w:type="dxa"/>
            <w:tcMar>
              <w:top w:w="20" w:type="dxa"/>
              <w:left w:w="20" w:type="dxa"/>
              <w:bottom w:w="20" w:type="dxa"/>
              <w:right w:w="20" w:type="dxa"/>
            </w:tcMar>
            <w:vAlign w:val="center"/>
            <w:hideMark/>
          </w:tcPr>
          <w:p w14:paraId="19442871" w14:textId="77777777" w:rsidR="009A1B14" w:rsidRPr="00EE7084" w:rsidRDefault="009A1B14" w:rsidP="001416B9">
            <w:pPr>
              <w:pStyle w:val="movimento2"/>
              <w:rPr>
                <w:color w:val="002060"/>
              </w:rPr>
            </w:pPr>
            <w:r w:rsidRPr="00EE7084">
              <w:rPr>
                <w:color w:val="002060"/>
              </w:rPr>
              <w:t xml:space="preserve">(FUTSAL VIRE GEOSISTEM ASD) </w:t>
            </w:r>
          </w:p>
        </w:tc>
        <w:tc>
          <w:tcPr>
            <w:tcW w:w="800" w:type="dxa"/>
            <w:tcMar>
              <w:top w:w="20" w:type="dxa"/>
              <w:left w:w="20" w:type="dxa"/>
              <w:bottom w:w="20" w:type="dxa"/>
              <w:right w:w="20" w:type="dxa"/>
            </w:tcMar>
            <w:vAlign w:val="center"/>
            <w:hideMark/>
          </w:tcPr>
          <w:p w14:paraId="66D0280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A9D72F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550F57A" w14:textId="77777777" w:rsidR="009A1B14" w:rsidRPr="00EE7084" w:rsidRDefault="009A1B14" w:rsidP="001416B9">
            <w:pPr>
              <w:pStyle w:val="movimento2"/>
              <w:rPr>
                <w:color w:val="002060"/>
              </w:rPr>
            </w:pPr>
            <w:r w:rsidRPr="00EE7084">
              <w:rPr>
                <w:color w:val="002060"/>
              </w:rPr>
              <w:t> </w:t>
            </w:r>
          </w:p>
        </w:tc>
      </w:tr>
    </w:tbl>
    <w:p w14:paraId="330794BD" w14:textId="77777777" w:rsidR="009A1B14" w:rsidRPr="00EE7084" w:rsidRDefault="009A1B14" w:rsidP="009A1B14">
      <w:pPr>
        <w:pStyle w:val="titolo30"/>
        <w:rPr>
          <w:rFonts w:eastAsiaTheme="minorEastAsia"/>
          <w:color w:val="002060"/>
        </w:rPr>
      </w:pPr>
      <w:r w:rsidRPr="00EE7084">
        <w:rPr>
          <w:color w:val="002060"/>
        </w:rPr>
        <w:t xml:space="preserve">ALLENATORI </w:t>
      </w:r>
    </w:p>
    <w:p w14:paraId="44E1D813" w14:textId="77777777" w:rsidR="009A1B14" w:rsidRPr="00EE7084" w:rsidRDefault="009A1B14" w:rsidP="009A1B14">
      <w:pPr>
        <w:pStyle w:val="titolo20"/>
        <w:rPr>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2F5ED265" w14:textId="77777777" w:rsidTr="001416B9">
        <w:tc>
          <w:tcPr>
            <w:tcW w:w="2200" w:type="dxa"/>
            <w:tcMar>
              <w:top w:w="20" w:type="dxa"/>
              <w:left w:w="20" w:type="dxa"/>
              <w:bottom w:w="20" w:type="dxa"/>
              <w:right w:w="20" w:type="dxa"/>
            </w:tcMar>
            <w:vAlign w:val="center"/>
            <w:hideMark/>
          </w:tcPr>
          <w:p w14:paraId="272B1A55" w14:textId="77777777" w:rsidR="009A1B14" w:rsidRPr="00EE7084" w:rsidRDefault="009A1B14" w:rsidP="001416B9">
            <w:pPr>
              <w:pStyle w:val="movimento"/>
              <w:rPr>
                <w:color w:val="002060"/>
              </w:rPr>
            </w:pPr>
            <w:r w:rsidRPr="00EE7084">
              <w:rPr>
                <w:color w:val="002060"/>
              </w:rPr>
              <w:t>SQUARCIA MARCO</w:t>
            </w:r>
          </w:p>
        </w:tc>
        <w:tc>
          <w:tcPr>
            <w:tcW w:w="2200" w:type="dxa"/>
            <w:tcMar>
              <w:top w:w="20" w:type="dxa"/>
              <w:left w:w="20" w:type="dxa"/>
              <w:bottom w:w="20" w:type="dxa"/>
              <w:right w:w="20" w:type="dxa"/>
            </w:tcMar>
            <w:vAlign w:val="center"/>
            <w:hideMark/>
          </w:tcPr>
          <w:p w14:paraId="3B9E0905" w14:textId="77777777" w:rsidR="009A1B14" w:rsidRPr="00EE7084" w:rsidRDefault="009A1B14" w:rsidP="001416B9">
            <w:pPr>
              <w:pStyle w:val="movimento2"/>
              <w:rPr>
                <w:color w:val="002060"/>
              </w:rPr>
            </w:pPr>
            <w:r w:rsidRPr="00EE7084">
              <w:rPr>
                <w:color w:val="002060"/>
              </w:rPr>
              <w:t xml:space="preserve">(MONTELUPONE CALCIO A 5) </w:t>
            </w:r>
          </w:p>
        </w:tc>
        <w:tc>
          <w:tcPr>
            <w:tcW w:w="800" w:type="dxa"/>
            <w:tcMar>
              <w:top w:w="20" w:type="dxa"/>
              <w:left w:w="20" w:type="dxa"/>
              <w:bottom w:w="20" w:type="dxa"/>
              <w:right w:w="20" w:type="dxa"/>
            </w:tcMar>
            <w:vAlign w:val="center"/>
            <w:hideMark/>
          </w:tcPr>
          <w:p w14:paraId="38CCCC0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3BAE4E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3EC6801" w14:textId="77777777" w:rsidR="009A1B14" w:rsidRPr="00EE7084" w:rsidRDefault="009A1B14" w:rsidP="001416B9">
            <w:pPr>
              <w:pStyle w:val="movimento2"/>
              <w:rPr>
                <w:color w:val="002060"/>
              </w:rPr>
            </w:pPr>
            <w:r w:rsidRPr="00EE7084">
              <w:rPr>
                <w:color w:val="002060"/>
              </w:rPr>
              <w:t> </w:t>
            </w:r>
          </w:p>
        </w:tc>
      </w:tr>
    </w:tbl>
    <w:p w14:paraId="63BA32F9" w14:textId="77777777" w:rsidR="009A1B14" w:rsidRPr="00EE7084" w:rsidRDefault="009A1B14" w:rsidP="009A1B14">
      <w:pPr>
        <w:pStyle w:val="titolo30"/>
        <w:rPr>
          <w:rFonts w:eastAsiaTheme="minorEastAsia"/>
          <w:color w:val="002060"/>
        </w:rPr>
      </w:pPr>
      <w:r w:rsidRPr="00EE7084">
        <w:rPr>
          <w:color w:val="002060"/>
        </w:rPr>
        <w:t xml:space="preserve">CALCIATORI ESPULSI </w:t>
      </w:r>
    </w:p>
    <w:p w14:paraId="794262D4" w14:textId="77777777" w:rsidR="009A1B14" w:rsidRPr="00EE7084" w:rsidRDefault="009A1B14" w:rsidP="009A1B14">
      <w:pPr>
        <w:pStyle w:val="titolo20"/>
        <w:rPr>
          <w:color w:val="002060"/>
        </w:rPr>
      </w:pPr>
      <w:r w:rsidRPr="00EE708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592B342C" w14:textId="77777777" w:rsidTr="001416B9">
        <w:tc>
          <w:tcPr>
            <w:tcW w:w="2200" w:type="dxa"/>
            <w:tcMar>
              <w:top w:w="20" w:type="dxa"/>
              <w:left w:w="20" w:type="dxa"/>
              <w:bottom w:w="20" w:type="dxa"/>
              <w:right w:w="20" w:type="dxa"/>
            </w:tcMar>
            <w:vAlign w:val="center"/>
            <w:hideMark/>
          </w:tcPr>
          <w:p w14:paraId="02D66032" w14:textId="77777777" w:rsidR="009A1B14" w:rsidRPr="00EE7084" w:rsidRDefault="009A1B14" w:rsidP="001416B9">
            <w:pPr>
              <w:pStyle w:val="movimento"/>
              <w:rPr>
                <w:color w:val="002060"/>
              </w:rPr>
            </w:pPr>
            <w:r w:rsidRPr="00EE7084">
              <w:rPr>
                <w:color w:val="002060"/>
              </w:rPr>
              <w:t>GIOVANNOZZI MATTIA</w:t>
            </w:r>
          </w:p>
        </w:tc>
        <w:tc>
          <w:tcPr>
            <w:tcW w:w="2200" w:type="dxa"/>
            <w:tcMar>
              <w:top w:w="20" w:type="dxa"/>
              <w:left w:w="20" w:type="dxa"/>
              <w:bottom w:w="20" w:type="dxa"/>
              <w:right w:w="20" w:type="dxa"/>
            </w:tcMar>
            <w:vAlign w:val="center"/>
            <w:hideMark/>
          </w:tcPr>
          <w:p w14:paraId="75351755" w14:textId="77777777" w:rsidR="009A1B14" w:rsidRPr="00EE7084" w:rsidRDefault="009A1B14" w:rsidP="001416B9">
            <w:pPr>
              <w:pStyle w:val="movimento2"/>
              <w:rPr>
                <w:color w:val="002060"/>
              </w:rPr>
            </w:pPr>
            <w:r w:rsidRPr="00EE7084">
              <w:rPr>
                <w:color w:val="002060"/>
              </w:rPr>
              <w:t xml:space="preserve">(FUTSAL VIRE GEOSISTEM ASD) </w:t>
            </w:r>
          </w:p>
        </w:tc>
        <w:tc>
          <w:tcPr>
            <w:tcW w:w="800" w:type="dxa"/>
            <w:tcMar>
              <w:top w:w="20" w:type="dxa"/>
              <w:left w:w="20" w:type="dxa"/>
              <w:bottom w:w="20" w:type="dxa"/>
              <w:right w:w="20" w:type="dxa"/>
            </w:tcMar>
            <w:vAlign w:val="center"/>
            <w:hideMark/>
          </w:tcPr>
          <w:p w14:paraId="10CD086D"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4C90143" w14:textId="77777777" w:rsidR="009A1B14" w:rsidRPr="00EE7084" w:rsidRDefault="009A1B14" w:rsidP="001416B9">
            <w:pPr>
              <w:pStyle w:val="movimento"/>
              <w:rPr>
                <w:color w:val="002060"/>
              </w:rPr>
            </w:pPr>
            <w:r w:rsidRPr="00EE7084">
              <w:rPr>
                <w:color w:val="002060"/>
              </w:rPr>
              <w:t>DANIELLO MATTIA</w:t>
            </w:r>
          </w:p>
        </w:tc>
        <w:tc>
          <w:tcPr>
            <w:tcW w:w="2200" w:type="dxa"/>
            <w:tcMar>
              <w:top w:w="20" w:type="dxa"/>
              <w:left w:w="20" w:type="dxa"/>
              <w:bottom w:w="20" w:type="dxa"/>
              <w:right w:w="20" w:type="dxa"/>
            </w:tcMar>
            <w:vAlign w:val="center"/>
            <w:hideMark/>
          </w:tcPr>
          <w:p w14:paraId="4E421BA4" w14:textId="77777777" w:rsidR="009A1B14" w:rsidRPr="00EE7084" w:rsidRDefault="009A1B14" w:rsidP="001416B9">
            <w:pPr>
              <w:pStyle w:val="movimento2"/>
              <w:rPr>
                <w:color w:val="002060"/>
              </w:rPr>
            </w:pPr>
            <w:r w:rsidRPr="00EE7084">
              <w:rPr>
                <w:color w:val="002060"/>
              </w:rPr>
              <w:t xml:space="preserve">(MONTELUPONE CALCIO A 5) </w:t>
            </w:r>
          </w:p>
        </w:tc>
      </w:tr>
      <w:tr w:rsidR="009A1B14" w:rsidRPr="00EE7084" w14:paraId="46CF4DB4" w14:textId="77777777" w:rsidTr="001416B9">
        <w:tc>
          <w:tcPr>
            <w:tcW w:w="2200" w:type="dxa"/>
            <w:tcMar>
              <w:top w:w="20" w:type="dxa"/>
              <w:left w:w="20" w:type="dxa"/>
              <w:bottom w:w="20" w:type="dxa"/>
              <w:right w:w="20" w:type="dxa"/>
            </w:tcMar>
            <w:vAlign w:val="center"/>
            <w:hideMark/>
          </w:tcPr>
          <w:p w14:paraId="697D74C4" w14:textId="77777777" w:rsidR="009A1B14" w:rsidRPr="00EE7084" w:rsidRDefault="009A1B14" w:rsidP="001416B9">
            <w:pPr>
              <w:pStyle w:val="movimento"/>
              <w:rPr>
                <w:color w:val="002060"/>
              </w:rPr>
            </w:pPr>
            <w:r w:rsidRPr="00EE7084">
              <w:rPr>
                <w:color w:val="002060"/>
              </w:rPr>
              <w:t>FERRACUTI GIOVANNI</w:t>
            </w:r>
          </w:p>
        </w:tc>
        <w:tc>
          <w:tcPr>
            <w:tcW w:w="2200" w:type="dxa"/>
            <w:tcMar>
              <w:top w:w="20" w:type="dxa"/>
              <w:left w:w="20" w:type="dxa"/>
              <w:bottom w:w="20" w:type="dxa"/>
              <w:right w:w="20" w:type="dxa"/>
            </w:tcMar>
            <w:vAlign w:val="center"/>
            <w:hideMark/>
          </w:tcPr>
          <w:p w14:paraId="0CF57BEB" w14:textId="77777777" w:rsidR="009A1B14" w:rsidRPr="00EE7084" w:rsidRDefault="009A1B14" w:rsidP="001416B9">
            <w:pPr>
              <w:pStyle w:val="movimento2"/>
              <w:rPr>
                <w:color w:val="002060"/>
              </w:rPr>
            </w:pPr>
            <w:r w:rsidRPr="00EE7084">
              <w:rPr>
                <w:color w:val="002060"/>
              </w:rPr>
              <w:t xml:space="preserve">(MONTELUPONE CALCIO A 5) </w:t>
            </w:r>
          </w:p>
        </w:tc>
        <w:tc>
          <w:tcPr>
            <w:tcW w:w="800" w:type="dxa"/>
            <w:tcMar>
              <w:top w:w="20" w:type="dxa"/>
              <w:left w:w="20" w:type="dxa"/>
              <w:bottom w:w="20" w:type="dxa"/>
              <w:right w:w="20" w:type="dxa"/>
            </w:tcMar>
            <w:vAlign w:val="center"/>
            <w:hideMark/>
          </w:tcPr>
          <w:p w14:paraId="409F8B63"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3B32477"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A8AB85B" w14:textId="77777777" w:rsidR="009A1B14" w:rsidRPr="00EE7084" w:rsidRDefault="009A1B14" w:rsidP="001416B9">
            <w:pPr>
              <w:pStyle w:val="movimento2"/>
              <w:rPr>
                <w:color w:val="002060"/>
              </w:rPr>
            </w:pPr>
            <w:r w:rsidRPr="00EE7084">
              <w:rPr>
                <w:color w:val="002060"/>
              </w:rPr>
              <w:t> </w:t>
            </w:r>
          </w:p>
        </w:tc>
      </w:tr>
    </w:tbl>
    <w:p w14:paraId="19E4D9A5" w14:textId="77777777" w:rsidR="009A1B14" w:rsidRPr="00EE7084" w:rsidRDefault="009A1B14" w:rsidP="009A1B14">
      <w:pPr>
        <w:pStyle w:val="titolo20"/>
        <w:rPr>
          <w:rFonts w:eastAsiaTheme="minorEastAsia"/>
          <w:color w:val="002060"/>
        </w:rPr>
      </w:pPr>
      <w:r w:rsidRPr="00EE708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74445A8" w14:textId="77777777" w:rsidTr="001416B9">
        <w:tc>
          <w:tcPr>
            <w:tcW w:w="2200" w:type="dxa"/>
            <w:tcMar>
              <w:top w:w="20" w:type="dxa"/>
              <w:left w:w="20" w:type="dxa"/>
              <w:bottom w:w="20" w:type="dxa"/>
              <w:right w:w="20" w:type="dxa"/>
            </w:tcMar>
            <w:vAlign w:val="center"/>
            <w:hideMark/>
          </w:tcPr>
          <w:p w14:paraId="7B7E4DF4" w14:textId="77777777" w:rsidR="009A1B14" w:rsidRPr="00EE7084" w:rsidRDefault="009A1B14" w:rsidP="001416B9">
            <w:pPr>
              <w:pStyle w:val="movimento"/>
              <w:rPr>
                <w:color w:val="002060"/>
              </w:rPr>
            </w:pPr>
            <w:r w:rsidRPr="00EE7084">
              <w:rPr>
                <w:color w:val="002060"/>
              </w:rPr>
              <w:t>HAMMAMI WISEM</w:t>
            </w:r>
          </w:p>
        </w:tc>
        <w:tc>
          <w:tcPr>
            <w:tcW w:w="2200" w:type="dxa"/>
            <w:tcMar>
              <w:top w:w="20" w:type="dxa"/>
              <w:left w:w="20" w:type="dxa"/>
              <w:bottom w:w="20" w:type="dxa"/>
              <w:right w:w="20" w:type="dxa"/>
            </w:tcMar>
            <w:vAlign w:val="center"/>
            <w:hideMark/>
          </w:tcPr>
          <w:p w14:paraId="378180A1" w14:textId="77777777" w:rsidR="009A1B14" w:rsidRPr="00EE7084" w:rsidRDefault="009A1B14" w:rsidP="001416B9">
            <w:pPr>
              <w:pStyle w:val="movimento2"/>
              <w:rPr>
                <w:color w:val="002060"/>
              </w:rPr>
            </w:pPr>
            <w:r w:rsidRPr="00EE7084">
              <w:rPr>
                <w:color w:val="002060"/>
              </w:rPr>
              <w:t xml:space="preserve">(CERRETO D ESI C5 A.S.D.) </w:t>
            </w:r>
          </w:p>
        </w:tc>
        <w:tc>
          <w:tcPr>
            <w:tcW w:w="800" w:type="dxa"/>
            <w:tcMar>
              <w:top w:w="20" w:type="dxa"/>
              <w:left w:w="20" w:type="dxa"/>
              <w:bottom w:w="20" w:type="dxa"/>
              <w:right w:w="20" w:type="dxa"/>
            </w:tcMar>
            <w:vAlign w:val="center"/>
            <w:hideMark/>
          </w:tcPr>
          <w:p w14:paraId="7E30650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1A15EEB" w14:textId="77777777" w:rsidR="009A1B14" w:rsidRPr="00EE7084" w:rsidRDefault="009A1B14" w:rsidP="001416B9">
            <w:pPr>
              <w:pStyle w:val="movimento"/>
              <w:rPr>
                <w:color w:val="002060"/>
              </w:rPr>
            </w:pPr>
            <w:r w:rsidRPr="00EE7084">
              <w:rPr>
                <w:color w:val="002060"/>
              </w:rPr>
              <w:t>IPPOLITI SIMONE</w:t>
            </w:r>
          </w:p>
        </w:tc>
        <w:tc>
          <w:tcPr>
            <w:tcW w:w="2200" w:type="dxa"/>
            <w:tcMar>
              <w:top w:w="20" w:type="dxa"/>
              <w:left w:w="20" w:type="dxa"/>
              <w:bottom w:w="20" w:type="dxa"/>
              <w:right w:w="20" w:type="dxa"/>
            </w:tcMar>
            <w:vAlign w:val="center"/>
            <w:hideMark/>
          </w:tcPr>
          <w:p w14:paraId="46C323E1" w14:textId="77777777" w:rsidR="009A1B14" w:rsidRPr="00EE7084" w:rsidRDefault="009A1B14" w:rsidP="001416B9">
            <w:pPr>
              <w:pStyle w:val="movimento2"/>
              <w:rPr>
                <w:color w:val="002060"/>
              </w:rPr>
            </w:pPr>
            <w:r w:rsidRPr="00EE7084">
              <w:rPr>
                <w:color w:val="002060"/>
              </w:rPr>
              <w:t xml:space="preserve">(FUTSAL VIRE GEOSISTEM ASD) </w:t>
            </w:r>
          </w:p>
        </w:tc>
      </w:tr>
    </w:tbl>
    <w:p w14:paraId="21310C7C" w14:textId="77777777" w:rsidR="009A1B14" w:rsidRPr="00EE7084" w:rsidRDefault="009A1B14" w:rsidP="009A1B14">
      <w:pPr>
        <w:pStyle w:val="titolo30"/>
        <w:rPr>
          <w:rFonts w:eastAsiaTheme="minorEastAsia"/>
          <w:color w:val="002060"/>
        </w:rPr>
      </w:pPr>
      <w:r w:rsidRPr="00EE7084">
        <w:rPr>
          <w:color w:val="002060"/>
        </w:rPr>
        <w:t xml:space="preserve">CALCIATORI NON ESPULSI </w:t>
      </w:r>
    </w:p>
    <w:p w14:paraId="71B8AB57" w14:textId="77777777" w:rsidR="009A1B14" w:rsidRPr="00EE7084" w:rsidRDefault="009A1B14" w:rsidP="009A1B14">
      <w:pPr>
        <w:pStyle w:val="titolo20"/>
        <w:rPr>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58999720" w14:textId="77777777" w:rsidTr="001416B9">
        <w:tc>
          <w:tcPr>
            <w:tcW w:w="2200" w:type="dxa"/>
            <w:tcMar>
              <w:top w:w="20" w:type="dxa"/>
              <w:left w:w="20" w:type="dxa"/>
              <w:bottom w:w="20" w:type="dxa"/>
              <w:right w:w="20" w:type="dxa"/>
            </w:tcMar>
            <w:vAlign w:val="center"/>
            <w:hideMark/>
          </w:tcPr>
          <w:p w14:paraId="54920E95" w14:textId="77777777" w:rsidR="009A1B14" w:rsidRPr="00EE7084" w:rsidRDefault="009A1B14" w:rsidP="001416B9">
            <w:pPr>
              <w:pStyle w:val="movimento"/>
              <w:rPr>
                <w:color w:val="002060"/>
              </w:rPr>
            </w:pPr>
            <w:r w:rsidRPr="00EE7084">
              <w:rPr>
                <w:color w:val="002060"/>
              </w:rPr>
              <w:t>CHIACCHIERA ALESSANDRO</w:t>
            </w:r>
          </w:p>
        </w:tc>
        <w:tc>
          <w:tcPr>
            <w:tcW w:w="2200" w:type="dxa"/>
            <w:tcMar>
              <w:top w:w="20" w:type="dxa"/>
              <w:left w:w="20" w:type="dxa"/>
              <w:bottom w:w="20" w:type="dxa"/>
              <w:right w:w="20" w:type="dxa"/>
            </w:tcMar>
            <w:vAlign w:val="center"/>
            <w:hideMark/>
          </w:tcPr>
          <w:p w14:paraId="02464C37" w14:textId="77777777" w:rsidR="009A1B14" w:rsidRPr="00EE7084" w:rsidRDefault="009A1B14" w:rsidP="001416B9">
            <w:pPr>
              <w:pStyle w:val="movimento2"/>
              <w:rPr>
                <w:color w:val="002060"/>
              </w:rPr>
            </w:pPr>
            <w:r w:rsidRPr="00EE7084">
              <w:rPr>
                <w:color w:val="002060"/>
              </w:rPr>
              <w:t xml:space="preserve">(MONTELUPONE CALCIO A 5) </w:t>
            </w:r>
          </w:p>
        </w:tc>
        <w:tc>
          <w:tcPr>
            <w:tcW w:w="800" w:type="dxa"/>
            <w:tcMar>
              <w:top w:w="20" w:type="dxa"/>
              <w:left w:w="20" w:type="dxa"/>
              <w:bottom w:w="20" w:type="dxa"/>
              <w:right w:w="20" w:type="dxa"/>
            </w:tcMar>
            <w:vAlign w:val="center"/>
            <w:hideMark/>
          </w:tcPr>
          <w:p w14:paraId="5DE6848A"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F778291"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6D8DCC0" w14:textId="77777777" w:rsidR="009A1B14" w:rsidRPr="00EE7084" w:rsidRDefault="009A1B14" w:rsidP="001416B9">
            <w:pPr>
              <w:pStyle w:val="movimento2"/>
              <w:rPr>
                <w:color w:val="002060"/>
              </w:rPr>
            </w:pPr>
            <w:r w:rsidRPr="00EE7084">
              <w:rPr>
                <w:color w:val="002060"/>
              </w:rPr>
              <w:t> </w:t>
            </w:r>
          </w:p>
        </w:tc>
      </w:tr>
    </w:tbl>
    <w:p w14:paraId="17479D9D"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228A4007" w14:textId="77777777" w:rsidTr="001416B9">
        <w:tc>
          <w:tcPr>
            <w:tcW w:w="2200" w:type="dxa"/>
            <w:tcMar>
              <w:top w:w="20" w:type="dxa"/>
              <w:left w:w="20" w:type="dxa"/>
              <w:bottom w:w="20" w:type="dxa"/>
              <w:right w:w="20" w:type="dxa"/>
            </w:tcMar>
            <w:vAlign w:val="center"/>
            <w:hideMark/>
          </w:tcPr>
          <w:p w14:paraId="31765499" w14:textId="77777777" w:rsidR="009A1B14" w:rsidRPr="00EE7084" w:rsidRDefault="009A1B14" w:rsidP="001416B9">
            <w:pPr>
              <w:pStyle w:val="movimento"/>
              <w:rPr>
                <w:color w:val="002060"/>
              </w:rPr>
            </w:pPr>
            <w:r w:rsidRPr="00EE7084">
              <w:rPr>
                <w:color w:val="002060"/>
              </w:rPr>
              <w:t>FERRACUTI GIOVANNI</w:t>
            </w:r>
          </w:p>
        </w:tc>
        <w:tc>
          <w:tcPr>
            <w:tcW w:w="2200" w:type="dxa"/>
            <w:tcMar>
              <w:top w:w="20" w:type="dxa"/>
              <w:left w:w="20" w:type="dxa"/>
              <w:bottom w:w="20" w:type="dxa"/>
              <w:right w:w="20" w:type="dxa"/>
            </w:tcMar>
            <w:vAlign w:val="center"/>
            <w:hideMark/>
          </w:tcPr>
          <w:p w14:paraId="23982CC7" w14:textId="77777777" w:rsidR="009A1B14" w:rsidRPr="00EE7084" w:rsidRDefault="009A1B14" w:rsidP="001416B9">
            <w:pPr>
              <w:pStyle w:val="movimento2"/>
              <w:rPr>
                <w:color w:val="002060"/>
              </w:rPr>
            </w:pPr>
            <w:r w:rsidRPr="00EE7084">
              <w:rPr>
                <w:color w:val="002060"/>
              </w:rPr>
              <w:t xml:space="preserve">(MONTELUPONE CALCIO A 5) </w:t>
            </w:r>
          </w:p>
        </w:tc>
        <w:tc>
          <w:tcPr>
            <w:tcW w:w="800" w:type="dxa"/>
            <w:tcMar>
              <w:top w:w="20" w:type="dxa"/>
              <w:left w:w="20" w:type="dxa"/>
              <w:bottom w:w="20" w:type="dxa"/>
              <w:right w:w="20" w:type="dxa"/>
            </w:tcMar>
            <w:vAlign w:val="center"/>
            <w:hideMark/>
          </w:tcPr>
          <w:p w14:paraId="1FFA94CE"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B2B5363"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82AF1C6" w14:textId="77777777" w:rsidR="009A1B14" w:rsidRPr="00EE7084" w:rsidRDefault="009A1B14" w:rsidP="001416B9">
            <w:pPr>
              <w:pStyle w:val="movimento2"/>
              <w:rPr>
                <w:color w:val="002060"/>
              </w:rPr>
            </w:pPr>
            <w:r w:rsidRPr="00EE7084">
              <w:rPr>
                <w:color w:val="002060"/>
              </w:rPr>
              <w:t> </w:t>
            </w:r>
          </w:p>
        </w:tc>
      </w:tr>
    </w:tbl>
    <w:p w14:paraId="2CC71334" w14:textId="77777777" w:rsidR="009A1B14" w:rsidRDefault="009A1B14" w:rsidP="009A1B14">
      <w:pPr>
        <w:pStyle w:val="breakline"/>
        <w:rPr>
          <w:color w:val="002060"/>
        </w:rPr>
      </w:pPr>
    </w:p>
    <w:p w14:paraId="6C387061" w14:textId="77777777" w:rsidR="009A1B14" w:rsidRPr="00BD581B" w:rsidRDefault="009A1B14" w:rsidP="009A1B14">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C3C25CF" w14:textId="77777777" w:rsidR="009A1B14" w:rsidRPr="00BD581B" w:rsidRDefault="009A1B14" w:rsidP="009A1B14">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A8357AE" w14:textId="77777777" w:rsidR="009A1B14" w:rsidRPr="00EE7084" w:rsidRDefault="009A1B14" w:rsidP="009A1B14">
      <w:pPr>
        <w:pStyle w:val="breakline"/>
        <w:rPr>
          <w:rFonts w:eastAsiaTheme="minorEastAsia"/>
          <w:color w:val="002060"/>
        </w:rPr>
      </w:pPr>
    </w:p>
    <w:p w14:paraId="5BC7941D" w14:textId="77777777" w:rsidR="009A1B14" w:rsidRPr="00EE7084" w:rsidRDefault="009A1B14" w:rsidP="009A1B14">
      <w:pPr>
        <w:pStyle w:val="titoloprinc0"/>
        <w:rPr>
          <w:color w:val="002060"/>
        </w:rPr>
      </w:pPr>
      <w:r w:rsidRPr="00EE7084">
        <w:rPr>
          <w:color w:val="002060"/>
        </w:rPr>
        <w:t>CLASSIFICA</w:t>
      </w:r>
    </w:p>
    <w:p w14:paraId="1289F793" w14:textId="77777777" w:rsidR="009A1B14" w:rsidRPr="00EE7084" w:rsidRDefault="009A1B14" w:rsidP="009A1B14">
      <w:pPr>
        <w:pStyle w:val="breakline"/>
        <w:rPr>
          <w:color w:val="002060"/>
        </w:rPr>
      </w:pPr>
    </w:p>
    <w:p w14:paraId="51EB907A" w14:textId="77777777" w:rsidR="009A1B14" w:rsidRPr="00EE7084" w:rsidRDefault="009A1B14" w:rsidP="009A1B14">
      <w:pPr>
        <w:pStyle w:val="breakline"/>
        <w:rPr>
          <w:color w:val="002060"/>
        </w:rPr>
      </w:pPr>
    </w:p>
    <w:p w14:paraId="55127C80" w14:textId="77777777" w:rsidR="009A1B14" w:rsidRPr="00EE7084" w:rsidRDefault="009A1B14" w:rsidP="009A1B14">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486E240F"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F0EB8"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488FA"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7BA62"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61A18"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3D20D"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E1390"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16929"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C084F"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7A44E"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7037F" w14:textId="77777777" w:rsidR="009A1B14" w:rsidRPr="00EE7084" w:rsidRDefault="009A1B14" w:rsidP="001416B9">
            <w:pPr>
              <w:pStyle w:val="headertabella0"/>
              <w:rPr>
                <w:color w:val="002060"/>
              </w:rPr>
            </w:pPr>
            <w:r w:rsidRPr="00EE7084">
              <w:rPr>
                <w:color w:val="002060"/>
              </w:rPr>
              <w:t>PE</w:t>
            </w:r>
          </w:p>
        </w:tc>
      </w:tr>
      <w:tr w:rsidR="009A1B14" w:rsidRPr="00EE7084" w14:paraId="5C86F6F7"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6A3621" w14:textId="77777777" w:rsidR="009A1B14" w:rsidRPr="00EE7084" w:rsidRDefault="009A1B14" w:rsidP="001416B9">
            <w:pPr>
              <w:pStyle w:val="rowtabella0"/>
              <w:rPr>
                <w:color w:val="002060"/>
              </w:rPr>
            </w:pPr>
            <w:r w:rsidRPr="00EE708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724B"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8D14"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E5F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F53A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1CF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F2FC" w14:textId="77777777" w:rsidR="009A1B14" w:rsidRPr="00EE7084" w:rsidRDefault="009A1B14" w:rsidP="001416B9">
            <w:pPr>
              <w:pStyle w:val="rowtabella0"/>
              <w:jc w:val="center"/>
              <w:rPr>
                <w:color w:val="002060"/>
              </w:rPr>
            </w:pPr>
            <w:r w:rsidRPr="00EE708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1988C"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F505"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A992" w14:textId="77777777" w:rsidR="009A1B14" w:rsidRPr="00EE7084" w:rsidRDefault="009A1B14" w:rsidP="001416B9">
            <w:pPr>
              <w:pStyle w:val="rowtabella0"/>
              <w:jc w:val="center"/>
              <w:rPr>
                <w:color w:val="002060"/>
              </w:rPr>
            </w:pPr>
            <w:r w:rsidRPr="00EE7084">
              <w:rPr>
                <w:color w:val="002060"/>
              </w:rPr>
              <w:t>0</w:t>
            </w:r>
          </w:p>
        </w:tc>
      </w:tr>
      <w:tr w:rsidR="009A1B14" w:rsidRPr="00EE7084" w14:paraId="2F58F9C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D5306" w14:textId="77777777" w:rsidR="009A1B14" w:rsidRPr="00EE7084" w:rsidRDefault="009A1B14" w:rsidP="001416B9">
            <w:pPr>
              <w:pStyle w:val="rowtabella0"/>
              <w:rPr>
                <w:color w:val="002060"/>
              </w:rPr>
            </w:pPr>
            <w:r w:rsidRPr="00EE708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D93C"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944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84EA"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017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00C1"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D3BC" w14:textId="77777777" w:rsidR="009A1B14" w:rsidRPr="00EE7084" w:rsidRDefault="009A1B14" w:rsidP="001416B9">
            <w:pPr>
              <w:pStyle w:val="rowtabella0"/>
              <w:jc w:val="center"/>
              <w:rPr>
                <w:color w:val="002060"/>
              </w:rPr>
            </w:pPr>
            <w:r w:rsidRPr="00EE708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DB85"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3957" w14:textId="77777777" w:rsidR="009A1B14" w:rsidRPr="00EE7084" w:rsidRDefault="009A1B14" w:rsidP="001416B9">
            <w:pPr>
              <w:pStyle w:val="rowtabella0"/>
              <w:jc w:val="center"/>
              <w:rPr>
                <w:color w:val="002060"/>
              </w:rPr>
            </w:pPr>
            <w:r w:rsidRPr="00EE708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5EAE" w14:textId="77777777" w:rsidR="009A1B14" w:rsidRPr="00EE7084" w:rsidRDefault="009A1B14" w:rsidP="001416B9">
            <w:pPr>
              <w:pStyle w:val="rowtabella0"/>
              <w:jc w:val="center"/>
              <w:rPr>
                <w:color w:val="002060"/>
              </w:rPr>
            </w:pPr>
            <w:r w:rsidRPr="00EE7084">
              <w:rPr>
                <w:color w:val="002060"/>
              </w:rPr>
              <w:t>0</w:t>
            </w:r>
          </w:p>
        </w:tc>
      </w:tr>
      <w:tr w:rsidR="009A1B14" w:rsidRPr="00EE7084" w14:paraId="7D380349"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73C8FD" w14:textId="77777777" w:rsidR="009A1B14" w:rsidRPr="00EE7084" w:rsidRDefault="009A1B14" w:rsidP="001416B9">
            <w:pPr>
              <w:pStyle w:val="rowtabella0"/>
              <w:rPr>
                <w:color w:val="002060"/>
              </w:rPr>
            </w:pPr>
            <w:r w:rsidRPr="00EE708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4F51"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9780"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ED1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717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B1D9"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BBB4" w14:textId="77777777" w:rsidR="009A1B14" w:rsidRPr="00EE7084" w:rsidRDefault="009A1B14" w:rsidP="001416B9">
            <w:pPr>
              <w:pStyle w:val="rowtabella0"/>
              <w:jc w:val="center"/>
              <w:rPr>
                <w:color w:val="002060"/>
              </w:rPr>
            </w:pPr>
            <w:r w:rsidRPr="00EE708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EDB8F"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9B765"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6B3E" w14:textId="77777777" w:rsidR="009A1B14" w:rsidRPr="00EE7084" w:rsidRDefault="009A1B14" w:rsidP="001416B9">
            <w:pPr>
              <w:pStyle w:val="rowtabella0"/>
              <w:jc w:val="center"/>
              <w:rPr>
                <w:color w:val="002060"/>
              </w:rPr>
            </w:pPr>
            <w:r w:rsidRPr="00EE7084">
              <w:rPr>
                <w:color w:val="002060"/>
              </w:rPr>
              <w:t>0</w:t>
            </w:r>
          </w:p>
        </w:tc>
      </w:tr>
      <w:tr w:rsidR="009A1B14" w:rsidRPr="00EE7084" w14:paraId="5A8C0BD7"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2F896" w14:textId="77777777" w:rsidR="009A1B14" w:rsidRPr="00EE7084" w:rsidRDefault="009A1B14" w:rsidP="001416B9">
            <w:pPr>
              <w:pStyle w:val="rowtabella0"/>
              <w:rPr>
                <w:color w:val="002060"/>
                <w:lang w:val="en-US"/>
              </w:rPr>
            </w:pPr>
            <w:r w:rsidRPr="00EE7084">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77013"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8416"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0B26"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6B67"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4038B"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8BD04" w14:textId="77777777" w:rsidR="009A1B14" w:rsidRPr="00EE7084" w:rsidRDefault="009A1B14" w:rsidP="001416B9">
            <w:pPr>
              <w:pStyle w:val="rowtabella0"/>
              <w:jc w:val="center"/>
              <w:rPr>
                <w:color w:val="002060"/>
              </w:rPr>
            </w:pPr>
            <w:r w:rsidRPr="00EE708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83445"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119C"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5FA5" w14:textId="77777777" w:rsidR="009A1B14" w:rsidRPr="00EE7084" w:rsidRDefault="009A1B14" w:rsidP="001416B9">
            <w:pPr>
              <w:pStyle w:val="rowtabella0"/>
              <w:jc w:val="center"/>
              <w:rPr>
                <w:color w:val="002060"/>
              </w:rPr>
            </w:pPr>
            <w:r w:rsidRPr="00EE7084">
              <w:rPr>
                <w:color w:val="002060"/>
              </w:rPr>
              <w:t>0</w:t>
            </w:r>
          </w:p>
        </w:tc>
      </w:tr>
      <w:tr w:rsidR="009A1B14" w:rsidRPr="00EE7084" w14:paraId="4AB195EF"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F1B36" w14:textId="77777777" w:rsidR="009A1B14" w:rsidRPr="00EE7084" w:rsidRDefault="009A1B14" w:rsidP="001416B9">
            <w:pPr>
              <w:pStyle w:val="rowtabella0"/>
              <w:rPr>
                <w:color w:val="002060"/>
              </w:rPr>
            </w:pPr>
            <w:r w:rsidRPr="00EE708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B3DE"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2FE7"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8C1C"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C3D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2B3A"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5250B"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C9B9"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96EC"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B7F9" w14:textId="77777777" w:rsidR="009A1B14" w:rsidRPr="00EE7084" w:rsidRDefault="009A1B14" w:rsidP="001416B9">
            <w:pPr>
              <w:pStyle w:val="rowtabella0"/>
              <w:jc w:val="center"/>
              <w:rPr>
                <w:color w:val="002060"/>
              </w:rPr>
            </w:pPr>
            <w:r w:rsidRPr="00EE7084">
              <w:rPr>
                <w:color w:val="002060"/>
              </w:rPr>
              <w:t>0</w:t>
            </w:r>
          </w:p>
        </w:tc>
      </w:tr>
      <w:tr w:rsidR="009A1B14" w:rsidRPr="00EE7084" w14:paraId="3CF4B598"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1E0CC" w14:textId="77777777" w:rsidR="009A1B14" w:rsidRPr="00EE7084" w:rsidRDefault="009A1B14" w:rsidP="001416B9">
            <w:pPr>
              <w:pStyle w:val="rowtabella0"/>
              <w:rPr>
                <w:color w:val="002060"/>
              </w:rPr>
            </w:pPr>
            <w:r w:rsidRPr="00EE708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9A5F6"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9C85"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15F1A"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388C"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80D01"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B768"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3D4AA" w14:textId="77777777" w:rsidR="009A1B14" w:rsidRPr="00EE7084" w:rsidRDefault="009A1B14" w:rsidP="001416B9">
            <w:pPr>
              <w:pStyle w:val="rowtabella0"/>
              <w:jc w:val="center"/>
              <w:rPr>
                <w:color w:val="002060"/>
              </w:rPr>
            </w:pPr>
            <w:r w:rsidRPr="00EE70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6D54"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0BC1" w14:textId="77777777" w:rsidR="009A1B14" w:rsidRPr="00EE7084" w:rsidRDefault="009A1B14" w:rsidP="001416B9">
            <w:pPr>
              <w:pStyle w:val="rowtabella0"/>
              <w:jc w:val="center"/>
              <w:rPr>
                <w:color w:val="002060"/>
              </w:rPr>
            </w:pPr>
            <w:r w:rsidRPr="00EE7084">
              <w:rPr>
                <w:color w:val="002060"/>
              </w:rPr>
              <w:t>0</w:t>
            </w:r>
          </w:p>
        </w:tc>
      </w:tr>
      <w:tr w:rsidR="009A1B14" w:rsidRPr="00EE7084" w14:paraId="7964C893"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750D4" w14:textId="77777777" w:rsidR="009A1B14" w:rsidRPr="00EE7084" w:rsidRDefault="009A1B14" w:rsidP="001416B9">
            <w:pPr>
              <w:pStyle w:val="rowtabella0"/>
              <w:rPr>
                <w:color w:val="002060"/>
              </w:rPr>
            </w:pPr>
            <w:r w:rsidRPr="00EE708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488DE"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7AC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ACF43"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DE71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A469"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282F" w14:textId="77777777" w:rsidR="009A1B14" w:rsidRPr="00EE7084" w:rsidRDefault="009A1B14" w:rsidP="001416B9">
            <w:pPr>
              <w:pStyle w:val="rowtabella0"/>
              <w:jc w:val="center"/>
              <w:rPr>
                <w:color w:val="002060"/>
              </w:rPr>
            </w:pPr>
            <w:r w:rsidRPr="00EE708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7D52" w14:textId="77777777" w:rsidR="009A1B14" w:rsidRPr="00EE7084" w:rsidRDefault="009A1B14" w:rsidP="001416B9">
            <w:pPr>
              <w:pStyle w:val="rowtabella0"/>
              <w:jc w:val="center"/>
              <w:rPr>
                <w:color w:val="002060"/>
              </w:rPr>
            </w:pPr>
            <w:r w:rsidRPr="00EE708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A25C"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D68A8" w14:textId="77777777" w:rsidR="009A1B14" w:rsidRPr="00EE7084" w:rsidRDefault="009A1B14" w:rsidP="001416B9">
            <w:pPr>
              <w:pStyle w:val="rowtabella0"/>
              <w:jc w:val="center"/>
              <w:rPr>
                <w:color w:val="002060"/>
              </w:rPr>
            </w:pPr>
            <w:r w:rsidRPr="00EE7084">
              <w:rPr>
                <w:color w:val="002060"/>
              </w:rPr>
              <w:t>0</w:t>
            </w:r>
          </w:p>
        </w:tc>
      </w:tr>
      <w:tr w:rsidR="009A1B14" w:rsidRPr="00EE7084" w14:paraId="601A11D2"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F9D8C" w14:textId="77777777" w:rsidR="009A1B14" w:rsidRPr="00EE7084" w:rsidRDefault="009A1B14" w:rsidP="001416B9">
            <w:pPr>
              <w:pStyle w:val="rowtabella0"/>
              <w:rPr>
                <w:color w:val="002060"/>
              </w:rPr>
            </w:pPr>
            <w:r w:rsidRPr="00EE7084">
              <w:rPr>
                <w:color w:val="002060"/>
              </w:rPr>
              <w:lastRenderedPageBreak/>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DE27"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2CE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40C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495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5F0D"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73928"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9FA7" w14:textId="77777777" w:rsidR="009A1B14" w:rsidRPr="00EE7084" w:rsidRDefault="009A1B14" w:rsidP="001416B9">
            <w:pPr>
              <w:pStyle w:val="rowtabella0"/>
              <w:jc w:val="center"/>
              <w:rPr>
                <w:color w:val="002060"/>
              </w:rPr>
            </w:pPr>
            <w:r w:rsidRPr="00EE708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1A7B4"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7CA8" w14:textId="77777777" w:rsidR="009A1B14" w:rsidRPr="00EE7084" w:rsidRDefault="009A1B14" w:rsidP="001416B9">
            <w:pPr>
              <w:pStyle w:val="rowtabella0"/>
              <w:jc w:val="center"/>
              <w:rPr>
                <w:color w:val="002060"/>
              </w:rPr>
            </w:pPr>
            <w:r w:rsidRPr="00EE7084">
              <w:rPr>
                <w:color w:val="002060"/>
              </w:rPr>
              <w:t>0</w:t>
            </w:r>
          </w:p>
        </w:tc>
      </w:tr>
      <w:tr w:rsidR="009A1B14" w:rsidRPr="00EE7084" w14:paraId="1D090F83"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A887E" w14:textId="77777777" w:rsidR="009A1B14" w:rsidRPr="00EE7084" w:rsidRDefault="009A1B14" w:rsidP="001416B9">
            <w:pPr>
              <w:pStyle w:val="rowtabella0"/>
              <w:rPr>
                <w:color w:val="002060"/>
              </w:rPr>
            </w:pPr>
            <w:r w:rsidRPr="00EE708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367E"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E6F1D"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A89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588C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8DDD"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15D9"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1960" w14:textId="77777777" w:rsidR="009A1B14" w:rsidRPr="00EE7084" w:rsidRDefault="009A1B14" w:rsidP="001416B9">
            <w:pPr>
              <w:pStyle w:val="rowtabella0"/>
              <w:jc w:val="center"/>
              <w:rPr>
                <w:color w:val="002060"/>
              </w:rPr>
            </w:pPr>
            <w:r w:rsidRPr="00EE708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2ECD"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276C" w14:textId="77777777" w:rsidR="009A1B14" w:rsidRPr="00EE7084" w:rsidRDefault="009A1B14" w:rsidP="001416B9">
            <w:pPr>
              <w:pStyle w:val="rowtabella0"/>
              <w:jc w:val="center"/>
              <w:rPr>
                <w:color w:val="002060"/>
              </w:rPr>
            </w:pPr>
            <w:r w:rsidRPr="00EE7084">
              <w:rPr>
                <w:color w:val="002060"/>
              </w:rPr>
              <w:t>0</w:t>
            </w:r>
          </w:p>
        </w:tc>
      </w:tr>
      <w:tr w:rsidR="009A1B14" w:rsidRPr="00EE7084" w14:paraId="59EA7325"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A4CDAF" w14:textId="77777777" w:rsidR="009A1B14" w:rsidRPr="00EE7084" w:rsidRDefault="009A1B14" w:rsidP="001416B9">
            <w:pPr>
              <w:pStyle w:val="rowtabella0"/>
              <w:rPr>
                <w:color w:val="002060"/>
              </w:rPr>
            </w:pPr>
            <w:r w:rsidRPr="00EE708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3B32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AD52"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E7A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0A25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1F2E5"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39F8"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C5D3" w14:textId="77777777" w:rsidR="009A1B14" w:rsidRPr="00EE7084" w:rsidRDefault="009A1B14" w:rsidP="001416B9">
            <w:pPr>
              <w:pStyle w:val="rowtabella0"/>
              <w:jc w:val="center"/>
              <w:rPr>
                <w:color w:val="002060"/>
              </w:rPr>
            </w:pPr>
            <w:r w:rsidRPr="00EE708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DE440" w14:textId="77777777" w:rsidR="009A1B14" w:rsidRPr="00EE7084" w:rsidRDefault="009A1B14" w:rsidP="001416B9">
            <w:pPr>
              <w:pStyle w:val="rowtabella0"/>
              <w:jc w:val="center"/>
              <w:rPr>
                <w:color w:val="002060"/>
              </w:rPr>
            </w:pPr>
            <w:r w:rsidRPr="00EE708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58B8" w14:textId="77777777" w:rsidR="009A1B14" w:rsidRPr="00EE7084" w:rsidRDefault="009A1B14" w:rsidP="001416B9">
            <w:pPr>
              <w:pStyle w:val="rowtabella0"/>
              <w:jc w:val="center"/>
              <w:rPr>
                <w:color w:val="002060"/>
              </w:rPr>
            </w:pPr>
            <w:r w:rsidRPr="00EE7084">
              <w:rPr>
                <w:color w:val="002060"/>
              </w:rPr>
              <w:t>0</w:t>
            </w:r>
          </w:p>
        </w:tc>
      </w:tr>
    </w:tbl>
    <w:p w14:paraId="1250264A" w14:textId="77777777" w:rsidR="009A1B14" w:rsidRPr="00EE7084" w:rsidRDefault="009A1B14" w:rsidP="009A1B14">
      <w:pPr>
        <w:pStyle w:val="breakline"/>
        <w:rPr>
          <w:rFonts w:eastAsiaTheme="minorEastAsia"/>
          <w:color w:val="002060"/>
        </w:rPr>
      </w:pPr>
    </w:p>
    <w:p w14:paraId="27D9A22D" w14:textId="77777777" w:rsidR="009A1B14" w:rsidRPr="00EE7084" w:rsidRDefault="009A1B14" w:rsidP="009A1B14">
      <w:pPr>
        <w:pStyle w:val="breakline"/>
        <w:rPr>
          <w:color w:val="002060"/>
        </w:rPr>
      </w:pPr>
    </w:p>
    <w:p w14:paraId="632F6226" w14:textId="77777777" w:rsidR="009A1B14" w:rsidRPr="00EE7084" w:rsidRDefault="009A1B14" w:rsidP="009A1B14">
      <w:pPr>
        <w:pStyle w:val="sottotitolocampionato10"/>
        <w:rPr>
          <w:color w:val="002060"/>
        </w:rPr>
      </w:pPr>
      <w:r w:rsidRPr="00EE708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42ED0A6B"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548C9"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61FF6"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4EB25"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DCEED"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7FD8A"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66DC1"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D37B1"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E4C13"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97FBF"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68C31" w14:textId="77777777" w:rsidR="009A1B14" w:rsidRPr="00EE7084" w:rsidRDefault="009A1B14" w:rsidP="001416B9">
            <w:pPr>
              <w:pStyle w:val="headertabella0"/>
              <w:rPr>
                <w:color w:val="002060"/>
              </w:rPr>
            </w:pPr>
            <w:r w:rsidRPr="00EE7084">
              <w:rPr>
                <w:color w:val="002060"/>
              </w:rPr>
              <w:t>PE</w:t>
            </w:r>
          </w:p>
        </w:tc>
      </w:tr>
      <w:tr w:rsidR="009A1B14" w:rsidRPr="00EE7084" w14:paraId="6466DC27"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B583D0" w14:textId="77777777" w:rsidR="009A1B14" w:rsidRPr="00EE7084" w:rsidRDefault="009A1B14" w:rsidP="001416B9">
            <w:pPr>
              <w:pStyle w:val="rowtabella0"/>
              <w:rPr>
                <w:color w:val="002060"/>
                <w:lang w:val="en-US"/>
              </w:rPr>
            </w:pPr>
            <w:r w:rsidRPr="00EE7084">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8D57"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12716"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40B8"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C8DC"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656B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BC08"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28925"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5596"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45328" w14:textId="77777777" w:rsidR="009A1B14" w:rsidRPr="00EE7084" w:rsidRDefault="009A1B14" w:rsidP="001416B9">
            <w:pPr>
              <w:pStyle w:val="rowtabella0"/>
              <w:jc w:val="center"/>
              <w:rPr>
                <w:color w:val="002060"/>
              </w:rPr>
            </w:pPr>
            <w:r w:rsidRPr="00EE7084">
              <w:rPr>
                <w:color w:val="002060"/>
              </w:rPr>
              <w:t>0</w:t>
            </w:r>
          </w:p>
        </w:tc>
      </w:tr>
      <w:tr w:rsidR="009A1B14" w:rsidRPr="00EE7084" w14:paraId="10E777D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8ADF7" w14:textId="77777777" w:rsidR="009A1B14" w:rsidRPr="00EE7084" w:rsidRDefault="009A1B14" w:rsidP="001416B9">
            <w:pPr>
              <w:pStyle w:val="rowtabella0"/>
              <w:rPr>
                <w:color w:val="002060"/>
              </w:rPr>
            </w:pPr>
            <w:r w:rsidRPr="00EE708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C8DB" w14:textId="77777777" w:rsidR="009A1B14" w:rsidRPr="00EE7084" w:rsidRDefault="009A1B14" w:rsidP="001416B9">
            <w:pPr>
              <w:pStyle w:val="rowtabella0"/>
              <w:jc w:val="center"/>
              <w:rPr>
                <w:color w:val="002060"/>
              </w:rPr>
            </w:pPr>
            <w:r w:rsidRPr="00EE70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4312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9CD4"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4DE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15FEE"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9F756" w14:textId="77777777" w:rsidR="009A1B14" w:rsidRPr="00EE7084" w:rsidRDefault="009A1B14" w:rsidP="001416B9">
            <w:pPr>
              <w:pStyle w:val="rowtabella0"/>
              <w:jc w:val="center"/>
              <w:rPr>
                <w:color w:val="002060"/>
              </w:rPr>
            </w:pPr>
            <w:r w:rsidRPr="00EE708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A232"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06B2"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ACC9" w14:textId="77777777" w:rsidR="009A1B14" w:rsidRPr="00EE7084" w:rsidRDefault="009A1B14" w:rsidP="001416B9">
            <w:pPr>
              <w:pStyle w:val="rowtabella0"/>
              <w:jc w:val="center"/>
              <w:rPr>
                <w:color w:val="002060"/>
              </w:rPr>
            </w:pPr>
            <w:r w:rsidRPr="00EE7084">
              <w:rPr>
                <w:color w:val="002060"/>
              </w:rPr>
              <w:t>0</w:t>
            </w:r>
          </w:p>
        </w:tc>
      </w:tr>
      <w:tr w:rsidR="009A1B14" w:rsidRPr="00EE7084" w14:paraId="12E3FFD7"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DE86C" w14:textId="77777777" w:rsidR="009A1B14" w:rsidRPr="00EE7084" w:rsidRDefault="009A1B14" w:rsidP="001416B9">
            <w:pPr>
              <w:pStyle w:val="rowtabella0"/>
              <w:rPr>
                <w:color w:val="002060"/>
              </w:rPr>
            </w:pPr>
            <w:r w:rsidRPr="00EE708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A453C"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EEC02"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E111"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728F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A37E9"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AC61" w14:textId="77777777" w:rsidR="009A1B14" w:rsidRPr="00EE7084" w:rsidRDefault="009A1B14" w:rsidP="001416B9">
            <w:pPr>
              <w:pStyle w:val="rowtabella0"/>
              <w:jc w:val="center"/>
              <w:rPr>
                <w:color w:val="002060"/>
              </w:rPr>
            </w:pPr>
            <w:r w:rsidRPr="00EE708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CAB2"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F71E"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F551" w14:textId="77777777" w:rsidR="009A1B14" w:rsidRPr="00EE7084" w:rsidRDefault="009A1B14" w:rsidP="001416B9">
            <w:pPr>
              <w:pStyle w:val="rowtabella0"/>
              <w:jc w:val="center"/>
              <w:rPr>
                <w:color w:val="002060"/>
              </w:rPr>
            </w:pPr>
            <w:r w:rsidRPr="00EE7084">
              <w:rPr>
                <w:color w:val="002060"/>
              </w:rPr>
              <w:t>0</w:t>
            </w:r>
          </w:p>
        </w:tc>
      </w:tr>
      <w:tr w:rsidR="009A1B14" w:rsidRPr="00EE7084" w14:paraId="67DE4AD7"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DAA5A9" w14:textId="77777777" w:rsidR="009A1B14" w:rsidRPr="00EE7084" w:rsidRDefault="009A1B14" w:rsidP="001416B9">
            <w:pPr>
              <w:pStyle w:val="rowtabella0"/>
              <w:rPr>
                <w:color w:val="002060"/>
              </w:rPr>
            </w:pPr>
            <w:r w:rsidRPr="00EE708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13F9"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4E72F"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EAF7"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3C6F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E022"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345E"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E6F2"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A1DC"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76DDB" w14:textId="77777777" w:rsidR="009A1B14" w:rsidRPr="00EE7084" w:rsidRDefault="009A1B14" w:rsidP="001416B9">
            <w:pPr>
              <w:pStyle w:val="rowtabella0"/>
              <w:jc w:val="center"/>
              <w:rPr>
                <w:color w:val="002060"/>
              </w:rPr>
            </w:pPr>
            <w:r w:rsidRPr="00EE7084">
              <w:rPr>
                <w:color w:val="002060"/>
              </w:rPr>
              <w:t>0</w:t>
            </w:r>
          </w:p>
        </w:tc>
      </w:tr>
      <w:tr w:rsidR="009A1B14" w:rsidRPr="00EE7084" w14:paraId="096390C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A039A" w14:textId="77777777" w:rsidR="009A1B14" w:rsidRPr="00EE7084" w:rsidRDefault="009A1B14" w:rsidP="001416B9">
            <w:pPr>
              <w:pStyle w:val="rowtabella0"/>
              <w:rPr>
                <w:color w:val="002060"/>
              </w:rPr>
            </w:pPr>
            <w:r w:rsidRPr="00EE708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9218F"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330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89B4"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A96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237E"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5B3C" w14:textId="77777777" w:rsidR="009A1B14" w:rsidRPr="00EE7084" w:rsidRDefault="009A1B14" w:rsidP="001416B9">
            <w:pPr>
              <w:pStyle w:val="rowtabella0"/>
              <w:jc w:val="center"/>
              <w:rPr>
                <w:color w:val="002060"/>
              </w:rPr>
            </w:pPr>
            <w:r w:rsidRPr="00EE708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EB0F"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6542"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6168" w14:textId="77777777" w:rsidR="009A1B14" w:rsidRPr="00EE7084" w:rsidRDefault="009A1B14" w:rsidP="001416B9">
            <w:pPr>
              <w:pStyle w:val="rowtabella0"/>
              <w:jc w:val="center"/>
              <w:rPr>
                <w:color w:val="002060"/>
              </w:rPr>
            </w:pPr>
            <w:r w:rsidRPr="00EE7084">
              <w:rPr>
                <w:color w:val="002060"/>
              </w:rPr>
              <w:t>0</w:t>
            </w:r>
          </w:p>
        </w:tc>
      </w:tr>
      <w:tr w:rsidR="009A1B14" w:rsidRPr="00EE7084" w14:paraId="747F794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4D18B" w14:textId="77777777" w:rsidR="009A1B14" w:rsidRPr="00EE7084" w:rsidRDefault="009A1B14" w:rsidP="001416B9">
            <w:pPr>
              <w:pStyle w:val="rowtabella0"/>
              <w:rPr>
                <w:color w:val="002060"/>
              </w:rPr>
            </w:pPr>
            <w:r w:rsidRPr="00EE708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9962"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4747"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403E"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4F02"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DA51"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200F" w14:textId="77777777" w:rsidR="009A1B14" w:rsidRPr="00EE7084" w:rsidRDefault="009A1B14" w:rsidP="001416B9">
            <w:pPr>
              <w:pStyle w:val="rowtabella0"/>
              <w:jc w:val="center"/>
              <w:rPr>
                <w:color w:val="002060"/>
              </w:rPr>
            </w:pPr>
            <w:r w:rsidRPr="00EE708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8FA1"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E576"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AAEC5" w14:textId="77777777" w:rsidR="009A1B14" w:rsidRPr="00EE7084" w:rsidRDefault="009A1B14" w:rsidP="001416B9">
            <w:pPr>
              <w:pStyle w:val="rowtabella0"/>
              <w:jc w:val="center"/>
              <w:rPr>
                <w:color w:val="002060"/>
              </w:rPr>
            </w:pPr>
            <w:r w:rsidRPr="00EE7084">
              <w:rPr>
                <w:color w:val="002060"/>
              </w:rPr>
              <w:t>0</w:t>
            </w:r>
          </w:p>
        </w:tc>
      </w:tr>
      <w:tr w:rsidR="009A1B14" w:rsidRPr="00EE7084" w14:paraId="05C294F2"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D98F3" w14:textId="77777777" w:rsidR="009A1B14" w:rsidRPr="00EE7084" w:rsidRDefault="009A1B14" w:rsidP="001416B9">
            <w:pPr>
              <w:pStyle w:val="rowtabella0"/>
              <w:rPr>
                <w:color w:val="002060"/>
              </w:rPr>
            </w:pPr>
            <w:r w:rsidRPr="00EE708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1869A"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CA76"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0F1E"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1F4A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5CCB"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BC570"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256E5"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C56AC"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5E943" w14:textId="77777777" w:rsidR="009A1B14" w:rsidRPr="00EE7084" w:rsidRDefault="009A1B14" w:rsidP="001416B9">
            <w:pPr>
              <w:pStyle w:val="rowtabella0"/>
              <w:jc w:val="center"/>
              <w:rPr>
                <w:color w:val="002060"/>
              </w:rPr>
            </w:pPr>
            <w:r w:rsidRPr="00EE7084">
              <w:rPr>
                <w:color w:val="002060"/>
              </w:rPr>
              <w:t>0</w:t>
            </w:r>
          </w:p>
        </w:tc>
      </w:tr>
      <w:tr w:rsidR="009A1B14" w:rsidRPr="00EE7084" w14:paraId="46124FD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8C715" w14:textId="77777777" w:rsidR="009A1B14" w:rsidRPr="00EE7084" w:rsidRDefault="009A1B14" w:rsidP="001416B9">
            <w:pPr>
              <w:pStyle w:val="rowtabella0"/>
              <w:rPr>
                <w:color w:val="002060"/>
              </w:rPr>
            </w:pPr>
            <w:r w:rsidRPr="00EE708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28D3"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D0956"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E430"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C4E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A5FD"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AD1B"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8C89C" w14:textId="77777777" w:rsidR="009A1B14" w:rsidRPr="00EE7084" w:rsidRDefault="009A1B14" w:rsidP="001416B9">
            <w:pPr>
              <w:pStyle w:val="rowtabella0"/>
              <w:jc w:val="center"/>
              <w:rPr>
                <w:color w:val="002060"/>
              </w:rPr>
            </w:pPr>
            <w:r w:rsidRPr="00EE708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06C8" w14:textId="77777777" w:rsidR="009A1B14" w:rsidRPr="00EE7084" w:rsidRDefault="009A1B14" w:rsidP="001416B9">
            <w:pPr>
              <w:pStyle w:val="rowtabella0"/>
              <w:jc w:val="center"/>
              <w:rPr>
                <w:color w:val="002060"/>
              </w:rPr>
            </w:pPr>
            <w:r w:rsidRPr="00EE70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CEAB" w14:textId="77777777" w:rsidR="009A1B14" w:rsidRPr="00EE7084" w:rsidRDefault="009A1B14" w:rsidP="001416B9">
            <w:pPr>
              <w:pStyle w:val="rowtabella0"/>
              <w:jc w:val="center"/>
              <w:rPr>
                <w:color w:val="002060"/>
              </w:rPr>
            </w:pPr>
            <w:r w:rsidRPr="00EE7084">
              <w:rPr>
                <w:color w:val="002060"/>
              </w:rPr>
              <w:t>0</w:t>
            </w:r>
          </w:p>
        </w:tc>
      </w:tr>
      <w:tr w:rsidR="009A1B14" w:rsidRPr="00EE7084" w14:paraId="08048B1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CB94D" w14:textId="77777777" w:rsidR="009A1B14" w:rsidRPr="00EE7084" w:rsidRDefault="009A1B14" w:rsidP="001416B9">
            <w:pPr>
              <w:pStyle w:val="rowtabella0"/>
              <w:rPr>
                <w:color w:val="002060"/>
                <w:lang w:val="en-US"/>
              </w:rPr>
            </w:pPr>
            <w:r w:rsidRPr="00EE7084">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D978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B576F"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6101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441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1DD21"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D0C5D"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0094D" w14:textId="77777777" w:rsidR="009A1B14" w:rsidRPr="00EE7084" w:rsidRDefault="009A1B14" w:rsidP="001416B9">
            <w:pPr>
              <w:pStyle w:val="rowtabella0"/>
              <w:jc w:val="center"/>
              <w:rPr>
                <w:color w:val="002060"/>
              </w:rPr>
            </w:pPr>
            <w:r w:rsidRPr="00EE708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ADAF" w14:textId="77777777" w:rsidR="009A1B14" w:rsidRPr="00EE7084" w:rsidRDefault="009A1B14" w:rsidP="001416B9">
            <w:pPr>
              <w:pStyle w:val="rowtabella0"/>
              <w:jc w:val="center"/>
              <w:rPr>
                <w:color w:val="002060"/>
              </w:rPr>
            </w:pPr>
            <w:r w:rsidRPr="00EE708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DCD3" w14:textId="77777777" w:rsidR="009A1B14" w:rsidRPr="00EE7084" w:rsidRDefault="009A1B14" w:rsidP="001416B9">
            <w:pPr>
              <w:pStyle w:val="rowtabella0"/>
              <w:jc w:val="center"/>
              <w:rPr>
                <w:color w:val="002060"/>
              </w:rPr>
            </w:pPr>
            <w:r w:rsidRPr="00EE7084">
              <w:rPr>
                <w:color w:val="002060"/>
              </w:rPr>
              <w:t>0</w:t>
            </w:r>
          </w:p>
        </w:tc>
      </w:tr>
      <w:tr w:rsidR="009A1B14" w:rsidRPr="00EE7084" w14:paraId="1AA229F5"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5864D8" w14:textId="77777777" w:rsidR="009A1B14" w:rsidRPr="00EE7084" w:rsidRDefault="009A1B14" w:rsidP="001416B9">
            <w:pPr>
              <w:pStyle w:val="rowtabella0"/>
              <w:rPr>
                <w:color w:val="002060"/>
              </w:rPr>
            </w:pPr>
            <w:r w:rsidRPr="00EE7084">
              <w:rPr>
                <w:color w:val="002060"/>
              </w:rPr>
              <w:t xml:space="preserve">POL.D. </w:t>
            </w:r>
            <w:proofErr w:type="gramStart"/>
            <w:r w:rsidRPr="00EE7084">
              <w:rPr>
                <w:color w:val="002060"/>
              </w:rPr>
              <w:t>U.MANDOLESI</w:t>
            </w:r>
            <w:proofErr w:type="gramEnd"/>
            <w:r w:rsidRPr="00EE708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17F7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4FA7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A4E9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1E78"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C819"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2D24"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918C" w14:textId="77777777" w:rsidR="009A1B14" w:rsidRPr="00EE7084" w:rsidRDefault="009A1B14" w:rsidP="001416B9">
            <w:pPr>
              <w:pStyle w:val="rowtabella0"/>
              <w:jc w:val="center"/>
              <w:rPr>
                <w:color w:val="002060"/>
              </w:rPr>
            </w:pPr>
            <w:r w:rsidRPr="00EE708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8F0A" w14:textId="77777777" w:rsidR="009A1B14" w:rsidRPr="00EE7084" w:rsidRDefault="009A1B14" w:rsidP="001416B9">
            <w:pPr>
              <w:pStyle w:val="rowtabella0"/>
              <w:jc w:val="center"/>
              <w:rPr>
                <w:color w:val="002060"/>
              </w:rPr>
            </w:pPr>
            <w:r w:rsidRPr="00EE708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02AAD" w14:textId="77777777" w:rsidR="009A1B14" w:rsidRPr="00EE7084" w:rsidRDefault="009A1B14" w:rsidP="001416B9">
            <w:pPr>
              <w:pStyle w:val="rowtabella0"/>
              <w:jc w:val="center"/>
              <w:rPr>
                <w:color w:val="002060"/>
              </w:rPr>
            </w:pPr>
            <w:r w:rsidRPr="00EE7084">
              <w:rPr>
                <w:color w:val="002060"/>
              </w:rPr>
              <w:t>0</w:t>
            </w:r>
          </w:p>
        </w:tc>
      </w:tr>
    </w:tbl>
    <w:p w14:paraId="5A306043" w14:textId="77777777" w:rsidR="009A1B14" w:rsidRPr="00EE7084" w:rsidRDefault="009A1B14" w:rsidP="009A1B14">
      <w:pPr>
        <w:pStyle w:val="breakline"/>
        <w:rPr>
          <w:rFonts w:eastAsiaTheme="minorEastAsia"/>
          <w:color w:val="002060"/>
        </w:rPr>
      </w:pPr>
    </w:p>
    <w:p w14:paraId="4BDB497D" w14:textId="77777777" w:rsidR="002962E0" w:rsidRPr="00EE7084" w:rsidRDefault="002962E0" w:rsidP="002962E0">
      <w:pPr>
        <w:pStyle w:val="titoloprinc0"/>
        <w:rPr>
          <w:color w:val="002060"/>
        </w:rPr>
      </w:pPr>
      <w:r>
        <w:rPr>
          <w:color w:val="002060"/>
        </w:rPr>
        <w:t>PROGRAMMA GARE</w:t>
      </w:r>
    </w:p>
    <w:p w14:paraId="0CE9D664" w14:textId="77777777" w:rsidR="009A1B14" w:rsidRDefault="009A1B14" w:rsidP="009A1B14">
      <w:pPr>
        <w:pStyle w:val="breakline"/>
        <w:rPr>
          <w:color w:val="002060"/>
        </w:rPr>
      </w:pPr>
    </w:p>
    <w:p w14:paraId="62F463B9" w14:textId="77777777" w:rsidR="00901E56" w:rsidRPr="00072497" w:rsidRDefault="00901E56" w:rsidP="00901E56">
      <w:pPr>
        <w:pStyle w:val="sottotitolocampionato10"/>
        <w:rPr>
          <w:color w:val="002060"/>
        </w:rPr>
      </w:pPr>
      <w:r w:rsidRPr="00072497">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1"/>
        <w:gridCol w:w="385"/>
        <w:gridCol w:w="898"/>
        <w:gridCol w:w="1198"/>
        <w:gridCol w:w="1545"/>
        <w:gridCol w:w="1545"/>
      </w:tblGrid>
      <w:tr w:rsidR="00901E56" w:rsidRPr="00072497" w14:paraId="6B3BA131"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2A565"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FF0D3"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6C663"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5A7D9"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4E82D"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BF6F7"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E3BDF"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73DA0D05"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A3C411" w14:textId="77777777" w:rsidR="00901E56" w:rsidRPr="00072497" w:rsidRDefault="00901E56" w:rsidP="001416B9">
            <w:pPr>
              <w:pStyle w:val="rowtabella0"/>
              <w:rPr>
                <w:color w:val="002060"/>
              </w:rPr>
            </w:pPr>
            <w:r w:rsidRPr="00072497">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5B656" w14:textId="77777777" w:rsidR="00901E56" w:rsidRPr="00072497" w:rsidRDefault="00901E56" w:rsidP="001416B9">
            <w:pPr>
              <w:pStyle w:val="rowtabella0"/>
              <w:rPr>
                <w:color w:val="002060"/>
              </w:rPr>
            </w:pPr>
            <w:r w:rsidRPr="00072497">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0EC3D"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3C8B0" w14:textId="77777777" w:rsidR="00901E56" w:rsidRPr="00072497" w:rsidRDefault="00901E56" w:rsidP="001416B9">
            <w:pPr>
              <w:pStyle w:val="rowtabella0"/>
              <w:rPr>
                <w:color w:val="002060"/>
              </w:rPr>
            </w:pPr>
            <w:r w:rsidRPr="00072497">
              <w:rPr>
                <w:color w:val="002060"/>
              </w:rPr>
              <w:t>16/11/2024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6CA53" w14:textId="77777777" w:rsidR="00901E56" w:rsidRPr="00072497" w:rsidRDefault="00901E56" w:rsidP="001416B9">
            <w:pPr>
              <w:pStyle w:val="rowtabella0"/>
              <w:rPr>
                <w:color w:val="002060"/>
              </w:rPr>
            </w:pPr>
            <w:r w:rsidRPr="00072497">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CA972" w14:textId="77777777" w:rsidR="00901E56" w:rsidRPr="00072497" w:rsidRDefault="00901E56" w:rsidP="001416B9">
            <w:pPr>
              <w:pStyle w:val="rowtabella0"/>
              <w:rPr>
                <w:color w:val="002060"/>
              </w:rPr>
            </w:pPr>
            <w:r w:rsidRPr="00072497">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D4558" w14:textId="77777777" w:rsidR="00901E56" w:rsidRPr="00072497" w:rsidRDefault="00901E56" w:rsidP="001416B9">
            <w:pPr>
              <w:pStyle w:val="rowtabella0"/>
              <w:rPr>
                <w:color w:val="002060"/>
              </w:rPr>
            </w:pPr>
            <w:r w:rsidRPr="00072497">
              <w:rPr>
                <w:color w:val="002060"/>
              </w:rPr>
              <w:t>VIA FALCONARA</w:t>
            </w:r>
          </w:p>
        </w:tc>
      </w:tr>
      <w:tr w:rsidR="00901E56" w:rsidRPr="00072497" w14:paraId="34526E03"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3260AC" w14:textId="77777777" w:rsidR="00901E56" w:rsidRPr="00072497" w:rsidRDefault="00901E56" w:rsidP="001416B9">
            <w:pPr>
              <w:pStyle w:val="rowtabella0"/>
              <w:rPr>
                <w:color w:val="002060"/>
              </w:rPr>
            </w:pPr>
            <w:r w:rsidRPr="00072497">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B35086" w14:textId="77777777" w:rsidR="00901E56" w:rsidRPr="00072497" w:rsidRDefault="00901E56" w:rsidP="001416B9">
            <w:pPr>
              <w:pStyle w:val="rowtabella0"/>
              <w:rPr>
                <w:color w:val="002060"/>
              </w:rPr>
            </w:pPr>
            <w:r w:rsidRPr="00072497">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24D455"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F2AECC" w14:textId="77777777" w:rsidR="00901E56" w:rsidRPr="00072497" w:rsidRDefault="00901E56" w:rsidP="001416B9">
            <w:pPr>
              <w:pStyle w:val="rowtabella0"/>
              <w:rPr>
                <w:color w:val="002060"/>
              </w:rPr>
            </w:pPr>
            <w:r w:rsidRPr="00072497">
              <w:rPr>
                <w:color w:val="002060"/>
              </w:rPr>
              <w:t>16/11/2024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28B3EF" w14:textId="77777777" w:rsidR="00901E56" w:rsidRPr="00072497" w:rsidRDefault="00901E56" w:rsidP="001416B9">
            <w:pPr>
              <w:pStyle w:val="rowtabella0"/>
              <w:rPr>
                <w:color w:val="002060"/>
              </w:rPr>
            </w:pPr>
            <w:r w:rsidRPr="0007249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8B99EA" w14:textId="77777777" w:rsidR="00901E56" w:rsidRPr="00072497" w:rsidRDefault="00901E56" w:rsidP="001416B9">
            <w:pPr>
              <w:pStyle w:val="rowtabella0"/>
              <w:rPr>
                <w:color w:val="002060"/>
              </w:rPr>
            </w:pPr>
            <w:r w:rsidRPr="0007249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C616D" w14:textId="77777777" w:rsidR="00901E56" w:rsidRPr="00072497" w:rsidRDefault="00901E56" w:rsidP="001416B9">
            <w:pPr>
              <w:pStyle w:val="rowtabella0"/>
              <w:rPr>
                <w:color w:val="002060"/>
              </w:rPr>
            </w:pPr>
            <w:r w:rsidRPr="00072497">
              <w:rPr>
                <w:color w:val="002060"/>
              </w:rPr>
              <w:t>VIA DELLO STADIO</w:t>
            </w:r>
          </w:p>
        </w:tc>
      </w:tr>
      <w:tr w:rsidR="00901E56" w:rsidRPr="00072497" w14:paraId="23EE50B1"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5333A4" w14:textId="77777777" w:rsidR="00901E56" w:rsidRPr="00072497" w:rsidRDefault="00901E56" w:rsidP="001416B9">
            <w:pPr>
              <w:pStyle w:val="rowtabella0"/>
              <w:rPr>
                <w:color w:val="002060"/>
              </w:rPr>
            </w:pPr>
            <w:r w:rsidRPr="00072497">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F11083" w14:textId="77777777" w:rsidR="00901E56" w:rsidRPr="00072497" w:rsidRDefault="00901E56" w:rsidP="001416B9">
            <w:pPr>
              <w:pStyle w:val="rowtabella0"/>
              <w:rPr>
                <w:color w:val="002060"/>
              </w:rPr>
            </w:pPr>
            <w:r w:rsidRPr="00072497">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136E0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7190E2" w14:textId="77777777" w:rsidR="00901E56" w:rsidRPr="00072497" w:rsidRDefault="00901E56" w:rsidP="001416B9">
            <w:pPr>
              <w:pStyle w:val="rowtabella0"/>
              <w:rPr>
                <w:color w:val="002060"/>
              </w:rPr>
            </w:pPr>
            <w:r w:rsidRPr="00072497">
              <w:rPr>
                <w:color w:val="002060"/>
              </w:rPr>
              <w:t>16/11/2024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D015BA" w14:textId="77777777" w:rsidR="00901E56" w:rsidRPr="00072497" w:rsidRDefault="00901E56" w:rsidP="001416B9">
            <w:pPr>
              <w:pStyle w:val="rowtabella0"/>
              <w:rPr>
                <w:color w:val="002060"/>
              </w:rPr>
            </w:pPr>
            <w:r w:rsidRPr="00072497">
              <w:rPr>
                <w:color w:val="002060"/>
              </w:rPr>
              <w:t xml:space="preserve">5442 TENSOSTRUTTURA </w:t>
            </w:r>
            <w:proofErr w:type="gramStart"/>
            <w:r w:rsidRPr="00072497">
              <w:rPr>
                <w:color w:val="002060"/>
              </w:rPr>
              <w:t>B.GO</w:t>
            </w:r>
            <w:proofErr w:type="gramEnd"/>
            <w:r w:rsidRPr="00072497">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DE626D" w14:textId="77777777" w:rsidR="00901E56" w:rsidRPr="00072497" w:rsidRDefault="00901E56" w:rsidP="001416B9">
            <w:pPr>
              <w:pStyle w:val="rowtabella0"/>
              <w:rPr>
                <w:color w:val="002060"/>
              </w:rPr>
            </w:pPr>
            <w:r w:rsidRPr="00072497">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72D1FA" w14:textId="77777777" w:rsidR="00901E56" w:rsidRPr="00072497" w:rsidRDefault="00901E56" w:rsidP="001416B9">
            <w:pPr>
              <w:pStyle w:val="rowtabella0"/>
              <w:rPr>
                <w:color w:val="002060"/>
              </w:rPr>
            </w:pPr>
            <w:r w:rsidRPr="00072497">
              <w:rPr>
                <w:color w:val="002060"/>
              </w:rPr>
              <w:t xml:space="preserve">STRADA DEL FOGLIA - </w:t>
            </w:r>
            <w:proofErr w:type="gramStart"/>
            <w:r w:rsidRPr="00072497">
              <w:rPr>
                <w:color w:val="002060"/>
              </w:rPr>
              <w:t>B.GO</w:t>
            </w:r>
            <w:proofErr w:type="gramEnd"/>
            <w:r w:rsidRPr="00072497">
              <w:rPr>
                <w:color w:val="002060"/>
              </w:rPr>
              <w:t xml:space="preserve"> S.MAR</w:t>
            </w:r>
          </w:p>
        </w:tc>
      </w:tr>
      <w:tr w:rsidR="00901E56" w:rsidRPr="00072497" w14:paraId="1DD3245C"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9A6D39" w14:textId="77777777" w:rsidR="00901E56" w:rsidRPr="00072497" w:rsidRDefault="00901E56" w:rsidP="001416B9">
            <w:pPr>
              <w:pStyle w:val="rowtabella0"/>
              <w:rPr>
                <w:color w:val="002060"/>
              </w:rPr>
            </w:pPr>
            <w:r w:rsidRPr="00072497">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5CCBCC" w14:textId="77777777" w:rsidR="00901E56" w:rsidRPr="00072497" w:rsidRDefault="00901E56" w:rsidP="001416B9">
            <w:pPr>
              <w:pStyle w:val="rowtabella0"/>
              <w:rPr>
                <w:color w:val="002060"/>
              </w:rPr>
            </w:pPr>
            <w:r w:rsidRPr="00072497">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030B68"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D95465" w14:textId="77777777" w:rsidR="00901E56" w:rsidRPr="00072497" w:rsidRDefault="00901E56" w:rsidP="001416B9">
            <w:pPr>
              <w:pStyle w:val="rowtabella0"/>
              <w:rPr>
                <w:color w:val="002060"/>
              </w:rPr>
            </w:pPr>
            <w:r w:rsidRPr="00072497">
              <w:rPr>
                <w:color w:val="002060"/>
              </w:rPr>
              <w:t>16/11/2024 15:15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8788B3" w14:textId="77777777" w:rsidR="00901E56" w:rsidRPr="00072497" w:rsidRDefault="00901E56" w:rsidP="001416B9">
            <w:pPr>
              <w:pStyle w:val="rowtabella0"/>
              <w:rPr>
                <w:color w:val="002060"/>
              </w:rPr>
            </w:pPr>
            <w:r w:rsidRPr="00072497">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404FC" w14:textId="77777777" w:rsidR="00901E56" w:rsidRPr="00072497" w:rsidRDefault="00901E56" w:rsidP="001416B9">
            <w:pPr>
              <w:pStyle w:val="rowtabella0"/>
              <w:rPr>
                <w:color w:val="002060"/>
              </w:rPr>
            </w:pPr>
            <w:r w:rsidRPr="0007249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FF5BD" w14:textId="77777777" w:rsidR="00901E56" w:rsidRPr="00072497" w:rsidRDefault="00901E56" w:rsidP="001416B9">
            <w:pPr>
              <w:pStyle w:val="rowtabella0"/>
              <w:rPr>
                <w:color w:val="002060"/>
              </w:rPr>
            </w:pPr>
            <w:r w:rsidRPr="00072497">
              <w:rPr>
                <w:color w:val="002060"/>
              </w:rPr>
              <w:t>VIA PETRARCA</w:t>
            </w:r>
          </w:p>
        </w:tc>
      </w:tr>
      <w:tr w:rsidR="00901E56" w:rsidRPr="00072497" w14:paraId="137BBE77"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26A8F3" w14:textId="77777777" w:rsidR="00901E56" w:rsidRPr="00072497" w:rsidRDefault="00901E56" w:rsidP="001416B9">
            <w:pPr>
              <w:pStyle w:val="rowtabella0"/>
              <w:rPr>
                <w:color w:val="002060"/>
              </w:rPr>
            </w:pPr>
            <w:r w:rsidRPr="00072497">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C4FB7" w14:textId="77777777" w:rsidR="00901E56" w:rsidRPr="00072497" w:rsidRDefault="00901E56" w:rsidP="001416B9">
            <w:pPr>
              <w:pStyle w:val="rowtabella0"/>
              <w:rPr>
                <w:color w:val="002060"/>
              </w:rPr>
            </w:pPr>
            <w:r w:rsidRPr="00072497">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AE65D"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4512E" w14:textId="77777777" w:rsidR="00901E56" w:rsidRPr="00072497" w:rsidRDefault="00901E56" w:rsidP="001416B9">
            <w:pPr>
              <w:pStyle w:val="rowtabella0"/>
              <w:rPr>
                <w:color w:val="002060"/>
              </w:rPr>
            </w:pPr>
            <w:r w:rsidRPr="00072497">
              <w:rPr>
                <w:color w:val="002060"/>
              </w:rPr>
              <w:t>17/11/2024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B31EA" w14:textId="77777777" w:rsidR="00901E56" w:rsidRPr="00072497" w:rsidRDefault="00901E56" w:rsidP="001416B9">
            <w:pPr>
              <w:pStyle w:val="rowtabella0"/>
              <w:rPr>
                <w:color w:val="002060"/>
              </w:rPr>
            </w:pPr>
            <w:r w:rsidRPr="00072497">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6E6E7" w14:textId="77777777" w:rsidR="00901E56" w:rsidRPr="00072497" w:rsidRDefault="00901E56" w:rsidP="001416B9">
            <w:pPr>
              <w:pStyle w:val="rowtabella0"/>
              <w:rPr>
                <w:color w:val="002060"/>
              </w:rPr>
            </w:pPr>
            <w:r w:rsidRPr="0007249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5005C" w14:textId="77777777" w:rsidR="00901E56" w:rsidRPr="00072497" w:rsidRDefault="00901E56" w:rsidP="001416B9">
            <w:pPr>
              <w:pStyle w:val="rowtabella0"/>
              <w:rPr>
                <w:color w:val="002060"/>
              </w:rPr>
            </w:pPr>
            <w:r w:rsidRPr="00072497">
              <w:rPr>
                <w:color w:val="002060"/>
              </w:rPr>
              <w:t>VIA MADRE TERESA DI CALCUTTA</w:t>
            </w:r>
          </w:p>
        </w:tc>
      </w:tr>
    </w:tbl>
    <w:p w14:paraId="0D468412" w14:textId="77777777" w:rsidR="00901E56" w:rsidRPr="00072497" w:rsidRDefault="00901E56" w:rsidP="00901E56">
      <w:pPr>
        <w:pStyle w:val="breakline"/>
        <w:rPr>
          <w:rFonts w:eastAsiaTheme="minorEastAsia"/>
          <w:color w:val="002060"/>
        </w:rPr>
      </w:pPr>
    </w:p>
    <w:p w14:paraId="654559CA" w14:textId="77777777" w:rsidR="00901E56" w:rsidRPr="00072497" w:rsidRDefault="00901E56" w:rsidP="00901E56">
      <w:pPr>
        <w:pStyle w:val="breakline"/>
        <w:rPr>
          <w:color w:val="002060"/>
        </w:rPr>
      </w:pPr>
    </w:p>
    <w:p w14:paraId="30927D84" w14:textId="77777777" w:rsidR="00901E56" w:rsidRPr="00072497" w:rsidRDefault="00901E56" w:rsidP="00901E56">
      <w:pPr>
        <w:pStyle w:val="breakline"/>
        <w:rPr>
          <w:color w:val="002060"/>
        </w:rPr>
      </w:pPr>
    </w:p>
    <w:p w14:paraId="7EE5F057" w14:textId="77777777" w:rsidR="00901E56" w:rsidRPr="00072497" w:rsidRDefault="00901E56" w:rsidP="00901E56">
      <w:pPr>
        <w:pStyle w:val="sottotitolocampionato10"/>
        <w:rPr>
          <w:color w:val="002060"/>
        </w:rPr>
      </w:pPr>
      <w:r w:rsidRPr="00072497">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1"/>
        <w:gridCol w:w="385"/>
        <w:gridCol w:w="898"/>
        <w:gridCol w:w="1198"/>
        <w:gridCol w:w="1549"/>
        <w:gridCol w:w="1541"/>
      </w:tblGrid>
      <w:tr w:rsidR="00901E56" w:rsidRPr="00072497" w14:paraId="0E61B79E"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22D12"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7E1EE"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351DB"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83C10"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5152B"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9E6EB"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C861B"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35F13BB4"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CDDAF9" w14:textId="77777777" w:rsidR="00901E56" w:rsidRPr="00072497" w:rsidRDefault="00901E56" w:rsidP="001416B9">
            <w:pPr>
              <w:pStyle w:val="rowtabella0"/>
              <w:rPr>
                <w:color w:val="002060"/>
              </w:rPr>
            </w:pPr>
            <w:r w:rsidRPr="00072497">
              <w:rPr>
                <w:color w:val="002060"/>
              </w:rPr>
              <w:t>FERMANA FUTSAL 2022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67399" w14:textId="77777777" w:rsidR="00901E56" w:rsidRPr="00072497" w:rsidRDefault="00901E56" w:rsidP="001416B9">
            <w:pPr>
              <w:pStyle w:val="rowtabella0"/>
              <w:rPr>
                <w:color w:val="002060"/>
              </w:rPr>
            </w:pPr>
            <w:r w:rsidRPr="00072497">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D990F"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5C48A" w14:textId="77777777" w:rsidR="00901E56" w:rsidRPr="00072497" w:rsidRDefault="00901E56" w:rsidP="001416B9">
            <w:pPr>
              <w:pStyle w:val="rowtabella0"/>
              <w:rPr>
                <w:color w:val="002060"/>
              </w:rPr>
            </w:pPr>
            <w:r w:rsidRPr="00072497">
              <w:rPr>
                <w:color w:val="002060"/>
              </w:rPr>
              <w:t>16/11/2024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1D826" w14:textId="77777777" w:rsidR="00901E56" w:rsidRPr="00072497" w:rsidRDefault="00901E56" w:rsidP="001416B9">
            <w:pPr>
              <w:pStyle w:val="rowtabella0"/>
              <w:rPr>
                <w:color w:val="002060"/>
              </w:rPr>
            </w:pPr>
            <w:r w:rsidRPr="00072497">
              <w:rPr>
                <w:color w:val="002060"/>
              </w:rPr>
              <w:t>5712 PALESTRA "ITIS" MONTANI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DE080" w14:textId="77777777" w:rsidR="00901E56" w:rsidRPr="00072497" w:rsidRDefault="00901E56" w:rsidP="001416B9">
            <w:pPr>
              <w:pStyle w:val="rowtabella0"/>
              <w:rPr>
                <w:color w:val="002060"/>
              </w:rPr>
            </w:pPr>
            <w:r w:rsidRPr="00072497">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A7F44" w14:textId="77777777" w:rsidR="00901E56" w:rsidRPr="00072497" w:rsidRDefault="00901E56" w:rsidP="001416B9">
            <w:pPr>
              <w:pStyle w:val="rowtabella0"/>
              <w:rPr>
                <w:color w:val="002060"/>
              </w:rPr>
            </w:pPr>
            <w:r w:rsidRPr="00072497">
              <w:rPr>
                <w:color w:val="002060"/>
              </w:rPr>
              <w:t>VIA SALVO D'ACQUISTO</w:t>
            </w:r>
          </w:p>
        </w:tc>
      </w:tr>
      <w:tr w:rsidR="00901E56" w:rsidRPr="00072497" w14:paraId="72F09EE9"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8C46BB" w14:textId="77777777" w:rsidR="00901E56" w:rsidRPr="00072497" w:rsidRDefault="00901E56" w:rsidP="001416B9">
            <w:pPr>
              <w:pStyle w:val="rowtabella0"/>
              <w:rPr>
                <w:color w:val="002060"/>
              </w:rPr>
            </w:pPr>
            <w:r w:rsidRPr="0007249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821B58" w14:textId="77777777" w:rsidR="00901E56" w:rsidRPr="00072497" w:rsidRDefault="00901E56" w:rsidP="001416B9">
            <w:pPr>
              <w:pStyle w:val="rowtabella0"/>
              <w:rPr>
                <w:color w:val="002060"/>
              </w:rPr>
            </w:pPr>
            <w:r w:rsidRPr="0007249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5FEDA4"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2C81ED" w14:textId="77777777" w:rsidR="00901E56" w:rsidRPr="00072497" w:rsidRDefault="00901E56" w:rsidP="001416B9">
            <w:pPr>
              <w:pStyle w:val="rowtabella0"/>
              <w:rPr>
                <w:color w:val="002060"/>
              </w:rPr>
            </w:pPr>
            <w:r w:rsidRPr="00072497">
              <w:rPr>
                <w:color w:val="002060"/>
              </w:rPr>
              <w:t>16/11/2024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81104E" w14:textId="77777777" w:rsidR="00901E56" w:rsidRPr="00072497" w:rsidRDefault="00901E56" w:rsidP="001416B9">
            <w:pPr>
              <w:pStyle w:val="rowtabella0"/>
              <w:rPr>
                <w:color w:val="002060"/>
              </w:rPr>
            </w:pPr>
            <w:r w:rsidRPr="0007249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B4471" w14:textId="77777777" w:rsidR="00901E56" w:rsidRPr="00072497" w:rsidRDefault="00901E56" w:rsidP="001416B9">
            <w:pPr>
              <w:pStyle w:val="rowtabella0"/>
              <w:rPr>
                <w:color w:val="002060"/>
              </w:rPr>
            </w:pPr>
            <w:r w:rsidRPr="0007249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5DA787" w14:textId="77777777" w:rsidR="00901E56" w:rsidRPr="00072497" w:rsidRDefault="00901E56" w:rsidP="001416B9">
            <w:pPr>
              <w:pStyle w:val="rowtabella0"/>
              <w:rPr>
                <w:color w:val="002060"/>
              </w:rPr>
            </w:pPr>
            <w:r w:rsidRPr="00072497">
              <w:rPr>
                <w:color w:val="002060"/>
              </w:rPr>
              <w:t>VIA ALESSANDRO MANZONI</w:t>
            </w:r>
          </w:p>
        </w:tc>
      </w:tr>
      <w:tr w:rsidR="00901E56" w:rsidRPr="00072497" w14:paraId="0D440A63"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D4BAE" w14:textId="77777777" w:rsidR="00901E56" w:rsidRPr="00072497" w:rsidRDefault="00901E56" w:rsidP="001416B9">
            <w:pPr>
              <w:pStyle w:val="rowtabella0"/>
              <w:rPr>
                <w:color w:val="002060"/>
              </w:rPr>
            </w:pPr>
            <w:r w:rsidRPr="00072497">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1D0F6D" w14:textId="77777777" w:rsidR="00901E56" w:rsidRPr="00072497" w:rsidRDefault="00901E56" w:rsidP="001416B9">
            <w:pPr>
              <w:pStyle w:val="rowtabella0"/>
              <w:rPr>
                <w:color w:val="002060"/>
              </w:rPr>
            </w:pPr>
            <w:proofErr w:type="gramStart"/>
            <w:r w:rsidRPr="00072497">
              <w:rPr>
                <w:color w:val="002060"/>
              </w:rPr>
              <w:t>U.MANDOLESI</w:t>
            </w:r>
            <w:proofErr w:type="gramEnd"/>
            <w:r w:rsidRPr="00072497">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E5B1C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E2B9DA" w14:textId="77777777" w:rsidR="00901E56" w:rsidRPr="00072497" w:rsidRDefault="00901E56" w:rsidP="001416B9">
            <w:pPr>
              <w:pStyle w:val="rowtabella0"/>
              <w:rPr>
                <w:color w:val="002060"/>
              </w:rPr>
            </w:pPr>
            <w:r w:rsidRPr="00072497">
              <w:rPr>
                <w:color w:val="002060"/>
              </w:rPr>
              <w:t>16/11/2024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009265" w14:textId="77777777" w:rsidR="00901E56" w:rsidRPr="00072497" w:rsidRDefault="00901E56" w:rsidP="001416B9">
            <w:pPr>
              <w:pStyle w:val="rowtabella0"/>
              <w:rPr>
                <w:color w:val="002060"/>
              </w:rPr>
            </w:pPr>
            <w:r w:rsidRPr="00072497">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FD215B" w14:textId="77777777" w:rsidR="00901E56" w:rsidRPr="00072497" w:rsidRDefault="00901E56" w:rsidP="001416B9">
            <w:pPr>
              <w:pStyle w:val="rowtabella0"/>
              <w:rPr>
                <w:color w:val="002060"/>
              </w:rPr>
            </w:pPr>
            <w:r w:rsidRPr="0007249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F572DB" w14:textId="77777777" w:rsidR="00901E56" w:rsidRPr="00072497" w:rsidRDefault="00901E56" w:rsidP="001416B9">
            <w:pPr>
              <w:pStyle w:val="rowtabella0"/>
              <w:rPr>
                <w:color w:val="002060"/>
              </w:rPr>
            </w:pPr>
            <w:r w:rsidRPr="00072497">
              <w:rPr>
                <w:color w:val="002060"/>
              </w:rPr>
              <w:t>VIA VESCOVARA, 7</w:t>
            </w:r>
          </w:p>
        </w:tc>
      </w:tr>
      <w:tr w:rsidR="00901E56" w:rsidRPr="00072497" w14:paraId="734EBF2F"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4F2EBE" w14:textId="77777777" w:rsidR="00901E56" w:rsidRPr="00072497" w:rsidRDefault="00901E56" w:rsidP="001416B9">
            <w:pPr>
              <w:pStyle w:val="rowtabella0"/>
              <w:rPr>
                <w:color w:val="002060"/>
              </w:rPr>
            </w:pPr>
            <w:r w:rsidRPr="00072497">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C0DA09" w14:textId="77777777" w:rsidR="00901E56" w:rsidRPr="00072497" w:rsidRDefault="00901E56" w:rsidP="001416B9">
            <w:pPr>
              <w:pStyle w:val="rowtabella0"/>
              <w:rPr>
                <w:color w:val="002060"/>
              </w:rPr>
            </w:pPr>
            <w:r w:rsidRPr="00072497">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7948C9"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EA25BA" w14:textId="77777777" w:rsidR="00901E56" w:rsidRPr="00072497" w:rsidRDefault="00901E56" w:rsidP="001416B9">
            <w:pPr>
              <w:pStyle w:val="rowtabella0"/>
              <w:rPr>
                <w:color w:val="002060"/>
              </w:rPr>
            </w:pPr>
            <w:r w:rsidRPr="00072497">
              <w:rPr>
                <w:color w:val="002060"/>
              </w:rPr>
              <w:t>16/11/2024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B64131" w14:textId="77777777" w:rsidR="00901E56" w:rsidRPr="00072497" w:rsidRDefault="00901E56" w:rsidP="001416B9">
            <w:pPr>
              <w:pStyle w:val="rowtabella0"/>
              <w:rPr>
                <w:color w:val="002060"/>
              </w:rPr>
            </w:pPr>
            <w:r w:rsidRPr="00072497">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FA895" w14:textId="77777777" w:rsidR="00901E56" w:rsidRPr="00072497" w:rsidRDefault="00901E56" w:rsidP="001416B9">
            <w:pPr>
              <w:pStyle w:val="rowtabella0"/>
              <w:rPr>
                <w:color w:val="002060"/>
              </w:rPr>
            </w:pPr>
            <w:r w:rsidRPr="00072497">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22FCF2" w14:textId="77777777" w:rsidR="00901E56" w:rsidRPr="00072497" w:rsidRDefault="00901E56" w:rsidP="001416B9">
            <w:pPr>
              <w:pStyle w:val="rowtabella0"/>
              <w:rPr>
                <w:color w:val="002060"/>
              </w:rPr>
            </w:pPr>
            <w:r w:rsidRPr="00072497">
              <w:rPr>
                <w:color w:val="002060"/>
              </w:rPr>
              <w:t>VIA CARDUCCI</w:t>
            </w:r>
          </w:p>
        </w:tc>
      </w:tr>
      <w:tr w:rsidR="00901E56" w:rsidRPr="00072497" w14:paraId="6ECD88BB"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954CD" w14:textId="77777777" w:rsidR="00901E56" w:rsidRPr="00072497" w:rsidRDefault="00901E56" w:rsidP="001416B9">
            <w:pPr>
              <w:pStyle w:val="rowtabella0"/>
              <w:rPr>
                <w:color w:val="002060"/>
              </w:rPr>
            </w:pPr>
            <w:r w:rsidRPr="00072497">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71783" w14:textId="77777777" w:rsidR="00901E56" w:rsidRPr="00072497" w:rsidRDefault="00901E56" w:rsidP="001416B9">
            <w:pPr>
              <w:pStyle w:val="rowtabella0"/>
              <w:rPr>
                <w:color w:val="002060"/>
              </w:rPr>
            </w:pPr>
            <w:r w:rsidRPr="00072497">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DCAAA"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4BFEF" w14:textId="77777777" w:rsidR="00901E56" w:rsidRPr="00072497" w:rsidRDefault="00901E56" w:rsidP="001416B9">
            <w:pPr>
              <w:pStyle w:val="rowtabella0"/>
              <w:rPr>
                <w:color w:val="002060"/>
              </w:rPr>
            </w:pPr>
            <w:r w:rsidRPr="00072497">
              <w:rPr>
                <w:color w:val="002060"/>
              </w:rPr>
              <w:t>16/11/2024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42E7C" w14:textId="77777777" w:rsidR="00901E56" w:rsidRPr="00072497" w:rsidRDefault="00901E56" w:rsidP="001416B9">
            <w:pPr>
              <w:pStyle w:val="rowtabella0"/>
              <w:rPr>
                <w:color w:val="002060"/>
              </w:rPr>
            </w:pPr>
            <w:r w:rsidRPr="00072497">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80BC9" w14:textId="77777777" w:rsidR="00901E56" w:rsidRPr="00072497" w:rsidRDefault="00901E56" w:rsidP="001416B9">
            <w:pPr>
              <w:pStyle w:val="rowtabella0"/>
              <w:rPr>
                <w:color w:val="002060"/>
              </w:rPr>
            </w:pPr>
            <w:r w:rsidRPr="00072497">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8F577" w14:textId="77777777" w:rsidR="00901E56" w:rsidRPr="00072497" w:rsidRDefault="00901E56" w:rsidP="001416B9">
            <w:pPr>
              <w:pStyle w:val="rowtabella0"/>
              <w:rPr>
                <w:color w:val="002060"/>
              </w:rPr>
            </w:pPr>
            <w:r w:rsidRPr="00072497">
              <w:rPr>
                <w:color w:val="002060"/>
              </w:rPr>
              <w:t>VIA LUDOVICO SCARFIOTTI</w:t>
            </w:r>
          </w:p>
        </w:tc>
      </w:tr>
    </w:tbl>
    <w:p w14:paraId="43E929C6" w14:textId="77777777" w:rsidR="00901E56" w:rsidRPr="00EE7084" w:rsidRDefault="00901E56" w:rsidP="009A1B14">
      <w:pPr>
        <w:pStyle w:val="breakline"/>
        <w:rPr>
          <w:color w:val="002060"/>
        </w:rPr>
      </w:pPr>
    </w:p>
    <w:p w14:paraId="01D26AF6" w14:textId="77777777" w:rsidR="009A1B14" w:rsidRPr="00EE7084" w:rsidRDefault="009A1B14" w:rsidP="009A1B14">
      <w:pPr>
        <w:pStyle w:val="breakline"/>
        <w:rPr>
          <w:color w:val="002060"/>
        </w:rPr>
      </w:pPr>
    </w:p>
    <w:p w14:paraId="005E0E6D" w14:textId="77777777" w:rsidR="009A1B14" w:rsidRPr="00EE7084" w:rsidRDefault="009A1B14" w:rsidP="009A1B14">
      <w:pPr>
        <w:pStyle w:val="titolocampionato0"/>
        <w:shd w:val="clear" w:color="auto" w:fill="CCCCCC"/>
        <w:spacing w:before="80" w:after="40"/>
        <w:rPr>
          <w:color w:val="002060"/>
        </w:rPr>
      </w:pPr>
      <w:r w:rsidRPr="00EE7084">
        <w:rPr>
          <w:color w:val="002060"/>
        </w:rPr>
        <w:t>UNDER 17 C5 REGIONALI MASCHILI</w:t>
      </w:r>
    </w:p>
    <w:p w14:paraId="335C21C6" w14:textId="77777777" w:rsidR="009A1B14" w:rsidRPr="00D275CF" w:rsidRDefault="009A1B14" w:rsidP="009A1B14">
      <w:pPr>
        <w:pStyle w:val="LndNormale1"/>
        <w:jc w:val="center"/>
        <w:rPr>
          <w:rFonts w:eastAsia="Arial" w:cs="Arial"/>
          <w:b/>
          <w:bCs/>
          <w:color w:val="002060"/>
          <w:sz w:val="36"/>
          <w:szCs w:val="36"/>
        </w:rPr>
      </w:pPr>
      <w:r w:rsidRPr="00D275CF">
        <w:rPr>
          <w:rFonts w:eastAsia="Arial" w:cs="Arial"/>
          <w:b/>
          <w:bCs/>
          <w:color w:val="002060"/>
          <w:sz w:val="36"/>
          <w:szCs w:val="36"/>
        </w:rPr>
        <w:t>ANAGRAFICA/INDIRIZZARIO/VARIAZIONI CALENDARIO</w:t>
      </w:r>
    </w:p>
    <w:p w14:paraId="70887FEA" w14:textId="77777777" w:rsidR="009A1B14" w:rsidRPr="00D275CF" w:rsidRDefault="009A1B14" w:rsidP="009A1B14">
      <w:pPr>
        <w:pStyle w:val="LndNormale1"/>
        <w:rPr>
          <w:rFonts w:eastAsia="Arial" w:cs="Arial"/>
          <w:color w:val="002060"/>
          <w:szCs w:val="22"/>
        </w:rPr>
      </w:pPr>
    </w:p>
    <w:p w14:paraId="3FA01F88" w14:textId="77777777" w:rsidR="009A1B14" w:rsidRPr="00D275CF" w:rsidRDefault="009A1B14" w:rsidP="009A1B14">
      <w:pPr>
        <w:pStyle w:val="LndNormale1"/>
        <w:rPr>
          <w:rFonts w:eastAsia="Arial" w:cs="Arial"/>
          <w:b/>
          <w:bCs/>
          <w:color w:val="002060"/>
          <w:szCs w:val="22"/>
        </w:rPr>
      </w:pPr>
      <w:r w:rsidRPr="00D275CF">
        <w:rPr>
          <w:rFonts w:eastAsia="Arial" w:cs="Arial"/>
          <w:b/>
          <w:bCs/>
          <w:color w:val="002060"/>
          <w:szCs w:val="22"/>
        </w:rPr>
        <w:t>GIRONE “</w:t>
      </w:r>
      <w:r>
        <w:rPr>
          <w:rFonts w:eastAsia="Arial" w:cs="Arial"/>
          <w:b/>
          <w:bCs/>
          <w:color w:val="002060"/>
          <w:szCs w:val="22"/>
        </w:rPr>
        <w:t>A</w:t>
      </w:r>
      <w:r w:rsidRPr="00D275CF">
        <w:rPr>
          <w:rFonts w:eastAsia="Arial" w:cs="Arial"/>
          <w:b/>
          <w:bCs/>
          <w:color w:val="002060"/>
          <w:szCs w:val="22"/>
        </w:rPr>
        <w:t>”</w:t>
      </w:r>
    </w:p>
    <w:p w14:paraId="7CE6710E" w14:textId="77777777" w:rsidR="009A1B14" w:rsidRDefault="009A1B14" w:rsidP="009A1B14">
      <w:pPr>
        <w:pStyle w:val="LndNormale1"/>
        <w:rPr>
          <w:rFonts w:eastAsia="Arial" w:cs="Arial"/>
          <w:color w:val="002060"/>
          <w:szCs w:val="22"/>
        </w:rPr>
      </w:pPr>
    </w:p>
    <w:p w14:paraId="2F8C1F52" w14:textId="77777777" w:rsidR="009A1B14" w:rsidRDefault="009A1B14" w:rsidP="009A1B14">
      <w:pPr>
        <w:pStyle w:val="LndNormale1"/>
        <w:rPr>
          <w:rFonts w:eastAsia="Arial"/>
          <w:color w:val="002060"/>
          <w:szCs w:val="22"/>
        </w:rPr>
      </w:pPr>
      <w:r w:rsidRPr="00D275CF">
        <w:rPr>
          <w:rFonts w:eastAsia="Arial" w:cs="Arial"/>
          <w:color w:val="002060"/>
          <w:szCs w:val="22"/>
        </w:rPr>
        <w:t xml:space="preserve">La Società </w:t>
      </w:r>
      <w:r>
        <w:rPr>
          <w:rFonts w:eastAsia="Arial" w:cs="Arial"/>
          <w:b/>
          <w:bCs/>
          <w:color w:val="002060"/>
          <w:szCs w:val="22"/>
        </w:rPr>
        <w:t>OSIMO FIVE</w:t>
      </w:r>
      <w:r w:rsidRPr="00D275CF">
        <w:rPr>
          <w:rFonts w:eastAsia="Arial" w:cs="Arial"/>
          <w:b/>
          <w:bCs/>
          <w:color w:val="002060"/>
          <w:szCs w:val="22"/>
        </w:rPr>
        <w:t xml:space="preserve"> </w:t>
      </w:r>
      <w:r w:rsidRPr="00D275CF">
        <w:rPr>
          <w:rFonts w:eastAsia="Arial" w:cs="Arial"/>
          <w:color w:val="002060"/>
          <w:szCs w:val="22"/>
        </w:rPr>
        <w:t xml:space="preserve">comunica che disputerà </w:t>
      </w:r>
      <w:r w:rsidRPr="00D275CF">
        <w:rPr>
          <w:rFonts w:eastAsia="Arial" w:cs="Arial"/>
          <w:color w:val="002060"/>
          <w:szCs w:val="22"/>
          <w:u w:val="single"/>
        </w:rPr>
        <w:t>tutte le gare interne</w:t>
      </w:r>
      <w:r w:rsidRPr="00D275CF">
        <w:rPr>
          <w:rFonts w:eastAsia="Arial" w:cs="Arial"/>
          <w:color w:val="002060"/>
          <w:szCs w:val="22"/>
        </w:rPr>
        <w:t xml:space="preserve"> il </w:t>
      </w:r>
      <w:r w:rsidRPr="00D275CF">
        <w:rPr>
          <w:rFonts w:eastAsia="Arial" w:cs="Arial"/>
          <w:b/>
          <w:bCs/>
          <w:color w:val="002060"/>
          <w:szCs w:val="22"/>
        </w:rPr>
        <w:t xml:space="preserve">SABATO </w:t>
      </w:r>
      <w:r w:rsidRPr="00D275CF">
        <w:rPr>
          <w:rFonts w:eastAsia="Arial" w:cs="Arial"/>
          <w:color w:val="002060"/>
          <w:szCs w:val="22"/>
        </w:rPr>
        <w:t xml:space="preserve">alle </w:t>
      </w:r>
      <w:r w:rsidRPr="00D275CF">
        <w:rPr>
          <w:rFonts w:eastAsia="Arial" w:cs="Arial"/>
          <w:b/>
          <w:bCs/>
          <w:color w:val="002060"/>
          <w:szCs w:val="22"/>
        </w:rPr>
        <w:t>ore 1</w:t>
      </w:r>
      <w:r>
        <w:rPr>
          <w:rFonts w:eastAsia="Arial" w:cs="Arial"/>
          <w:b/>
          <w:bCs/>
          <w:color w:val="002060"/>
          <w:szCs w:val="22"/>
        </w:rPr>
        <w:t>8</w:t>
      </w:r>
      <w:r w:rsidRPr="00D275CF">
        <w:rPr>
          <w:rFonts w:eastAsia="Arial" w:cs="Arial"/>
          <w:b/>
          <w:bCs/>
          <w:color w:val="002060"/>
          <w:szCs w:val="22"/>
        </w:rPr>
        <w:t>:</w:t>
      </w:r>
      <w:r>
        <w:rPr>
          <w:rFonts w:eastAsia="Arial" w:cs="Arial"/>
          <w:b/>
          <w:bCs/>
          <w:color w:val="002060"/>
          <w:szCs w:val="22"/>
        </w:rPr>
        <w:t>30</w:t>
      </w:r>
      <w:r w:rsidRPr="00D275CF">
        <w:rPr>
          <w:rFonts w:eastAsia="Arial" w:cs="Arial"/>
          <w:color w:val="002060"/>
          <w:szCs w:val="22"/>
        </w:rPr>
        <w:t>, stesso campo.</w:t>
      </w:r>
    </w:p>
    <w:p w14:paraId="2D9A6295" w14:textId="77777777" w:rsidR="009A1B14" w:rsidRPr="00D275CF" w:rsidRDefault="009A1B14" w:rsidP="009A1B14">
      <w:pPr>
        <w:pStyle w:val="LndNormale1"/>
        <w:rPr>
          <w:rFonts w:eastAsia="Arial" w:cs="Arial"/>
          <w:color w:val="002060"/>
          <w:szCs w:val="22"/>
        </w:rPr>
      </w:pPr>
    </w:p>
    <w:p w14:paraId="16C4C726" w14:textId="77777777" w:rsidR="009A1B14" w:rsidRPr="00EE7084" w:rsidRDefault="009A1B14" w:rsidP="009A1B14">
      <w:pPr>
        <w:pStyle w:val="titoloprinc0"/>
        <w:rPr>
          <w:color w:val="002060"/>
        </w:rPr>
      </w:pPr>
      <w:r w:rsidRPr="00EE7084">
        <w:rPr>
          <w:color w:val="002060"/>
        </w:rPr>
        <w:t>VARIAZIONI AL PROGRAMMA GARE</w:t>
      </w:r>
    </w:p>
    <w:p w14:paraId="1618A831" w14:textId="77777777" w:rsidR="009A1B14" w:rsidRPr="00EE7084" w:rsidRDefault="009A1B14" w:rsidP="009A1B14">
      <w:pPr>
        <w:pStyle w:val="breakline"/>
        <w:rPr>
          <w:color w:val="002060"/>
        </w:rPr>
      </w:pPr>
    </w:p>
    <w:p w14:paraId="4AF919CC" w14:textId="77777777" w:rsidR="009A1B14" w:rsidRPr="00EE7084" w:rsidRDefault="009A1B14" w:rsidP="009A1B14">
      <w:pPr>
        <w:pStyle w:val="breakline"/>
        <w:rPr>
          <w:color w:val="002060"/>
        </w:rPr>
      </w:pPr>
    </w:p>
    <w:p w14:paraId="0177CDC5" w14:textId="77777777" w:rsidR="009A1B14" w:rsidRPr="00EE7084" w:rsidRDefault="009A1B14" w:rsidP="009A1B14">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1B14" w:rsidRPr="00EE7084" w14:paraId="5F8E526D" w14:textId="77777777" w:rsidTr="00676ED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DAE98" w14:textId="77777777" w:rsidR="009A1B14" w:rsidRPr="00EE7084" w:rsidRDefault="009A1B14" w:rsidP="001416B9">
            <w:pPr>
              <w:pStyle w:val="headertabella0"/>
              <w:rPr>
                <w:color w:val="002060"/>
              </w:rPr>
            </w:pPr>
            <w:r w:rsidRPr="00EE708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FE79E" w14:textId="77777777" w:rsidR="009A1B14" w:rsidRPr="00EE7084" w:rsidRDefault="009A1B14" w:rsidP="001416B9">
            <w:pPr>
              <w:pStyle w:val="headertabella0"/>
              <w:rPr>
                <w:color w:val="002060"/>
              </w:rPr>
            </w:pPr>
            <w:r w:rsidRPr="00EE7084">
              <w:rPr>
                <w:color w:val="002060"/>
              </w:rPr>
              <w:t xml:space="preserve">N° </w:t>
            </w:r>
            <w:proofErr w:type="spellStart"/>
            <w:r w:rsidRPr="00EE7084">
              <w:rPr>
                <w:color w:val="002060"/>
              </w:rPr>
              <w:t>Gior</w:t>
            </w:r>
            <w:proofErr w:type="spellEnd"/>
            <w:r w:rsidRPr="00EE70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57B14" w14:textId="77777777" w:rsidR="009A1B14" w:rsidRPr="00EE7084" w:rsidRDefault="009A1B14" w:rsidP="001416B9">
            <w:pPr>
              <w:pStyle w:val="headertabella0"/>
              <w:rPr>
                <w:color w:val="002060"/>
              </w:rPr>
            </w:pPr>
            <w:r w:rsidRPr="00EE70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F9092" w14:textId="77777777" w:rsidR="009A1B14" w:rsidRPr="00EE7084" w:rsidRDefault="009A1B14" w:rsidP="001416B9">
            <w:pPr>
              <w:pStyle w:val="headertabella0"/>
              <w:rPr>
                <w:color w:val="002060"/>
              </w:rPr>
            </w:pPr>
            <w:r w:rsidRPr="00EE70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A16DE" w14:textId="77777777" w:rsidR="009A1B14" w:rsidRPr="00EE7084" w:rsidRDefault="009A1B14" w:rsidP="001416B9">
            <w:pPr>
              <w:pStyle w:val="headertabella0"/>
              <w:rPr>
                <w:color w:val="002060"/>
              </w:rPr>
            </w:pPr>
            <w:r w:rsidRPr="00EE7084">
              <w:rPr>
                <w:color w:val="002060"/>
              </w:rPr>
              <w:t xml:space="preserve">Data </w:t>
            </w:r>
            <w:proofErr w:type="spellStart"/>
            <w:r w:rsidRPr="00EE7084">
              <w:rPr>
                <w:color w:val="002060"/>
              </w:rPr>
              <w:t>Orig</w:t>
            </w:r>
            <w:proofErr w:type="spellEnd"/>
            <w:r w:rsidRPr="00EE70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C16B9" w14:textId="77777777" w:rsidR="009A1B14" w:rsidRPr="00EE7084" w:rsidRDefault="009A1B14" w:rsidP="001416B9">
            <w:pPr>
              <w:pStyle w:val="headertabella0"/>
              <w:rPr>
                <w:color w:val="002060"/>
              </w:rPr>
            </w:pPr>
            <w:r w:rsidRPr="00EE70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06309" w14:textId="77777777" w:rsidR="009A1B14" w:rsidRPr="00EE7084" w:rsidRDefault="009A1B14" w:rsidP="001416B9">
            <w:pPr>
              <w:pStyle w:val="headertabella0"/>
              <w:rPr>
                <w:color w:val="002060"/>
              </w:rPr>
            </w:pPr>
            <w:r w:rsidRPr="00EE7084">
              <w:rPr>
                <w:color w:val="002060"/>
              </w:rPr>
              <w:t xml:space="preserve">Ora </w:t>
            </w:r>
            <w:proofErr w:type="spellStart"/>
            <w:r w:rsidRPr="00EE7084">
              <w:rPr>
                <w:color w:val="002060"/>
              </w:rPr>
              <w:t>Orig</w:t>
            </w:r>
            <w:proofErr w:type="spellEnd"/>
            <w:r w:rsidRPr="00EE708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45A70" w14:textId="77777777" w:rsidR="009A1B14" w:rsidRPr="00EE7084" w:rsidRDefault="009A1B14" w:rsidP="001416B9">
            <w:pPr>
              <w:pStyle w:val="headertabella0"/>
              <w:rPr>
                <w:color w:val="002060"/>
              </w:rPr>
            </w:pPr>
            <w:r w:rsidRPr="00EE7084">
              <w:rPr>
                <w:color w:val="002060"/>
              </w:rPr>
              <w:t>Impianto</w:t>
            </w:r>
          </w:p>
        </w:tc>
      </w:tr>
      <w:tr w:rsidR="00D359BB" w:rsidRPr="00EE7084" w14:paraId="1EE41731" w14:textId="77777777" w:rsidTr="00676ED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E5239" w14:textId="564C50EF" w:rsidR="00D359BB" w:rsidRPr="00676ED7" w:rsidRDefault="00D359BB" w:rsidP="001416B9">
            <w:pPr>
              <w:pStyle w:val="rowtabella0"/>
              <w:rPr>
                <w:color w:val="002060"/>
                <w:highlight w:val="yellow"/>
              </w:rPr>
            </w:pPr>
            <w:r>
              <w:rPr>
                <w:color w:val="002060"/>
                <w:highlight w:val="yellow"/>
              </w:rPr>
              <w:t>18/11/2024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519CB" w14:textId="1A36E07A" w:rsidR="00D359BB" w:rsidRPr="00676ED7" w:rsidRDefault="00D359BB" w:rsidP="001416B9">
            <w:pPr>
              <w:pStyle w:val="rowtabella0"/>
              <w:jc w:val="center"/>
              <w:rPr>
                <w:color w:val="002060"/>
                <w:highlight w:val="yellow"/>
              </w:rPr>
            </w:pPr>
            <w:r>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B465B" w14:textId="747579C1" w:rsidR="00D359BB" w:rsidRPr="00676ED7" w:rsidRDefault="00D359BB" w:rsidP="001416B9">
            <w:pPr>
              <w:pStyle w:val="rowtabella0"/>
              <w:rPr>
                <w:color w:val="002060"/>
                <w:highlight w:val="yellow"/>
              </w:rPr>
            </w:pPr>
            <w:r>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6E115" w14:textId="7B823B80" w:rsidR="00D359BB" w:rsidRPr="00676ED7" w:rsidRDefault="00D359BB" w:rsidP="001416B9">
            <w:pPr>
              <w:pStyle w:val="rowtabella0"/>
              <w:rPr>
                <w:color w:val="002060"/>
                <w:highlight w:val="yellow"/>
              </w:rPr>
            </w:pPr>
            <w:r>
              <w:rPr>
                <w:color w:val="002060"/>
                <w:highlight w:val="yellow"/>
              </w:rPr>
              <w:t>JESINA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5BC2B" w14:textId="5CDB75C2" w:rsidR="00D359BB" w:rsidRDefault="00D359BB" w:rsidP="001416B9">
            <w:pPr>
              <w:pStyle w:val="rowtabella0"/>
              <w:rPr>
                <w:color w:val="002060"/>
              </w:rPr>
            </w:pPr>
            <w:r>
              <w:rPr>
                <w:color w:val="002060"/>
              </w:rPr>
              <w:t>16/11/2024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099C9" w14:textId="42546B23" w:rsidR="00D359BB" w:rsidRPr="00676ED7" w:rsidRDefault="00D359BB" w:rsidP="001416B9">
            <w:pPr>
              <w:pStyle w:val="rowtabella0"/>
              <w:jc w:val="center"/>
              <w:rPr>
                <w:color w:val="002060"/>
                <w:highlight w:val="yellow"/>
              </w:rPr>
            </w:pPr>
            <w:r>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87788" w14:textId="2574AD06" w:rsidR="00D359BB" w:rsidRPr="00EE7084" w:rsidRDefault="00D359BB" w:rsidP="001416B9">
            <w:pPr>
              <w:pStyle w:val="rowtabella0"/>
              <w:jc w:val="center"/>
              <w:rPr>
                <w:color w:val="002060"/>
              </w:rPr>
            </w:pPr>
            <w:r>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E6923" w14:textId="77777777" w:rsidR="00D359BB" w:rsidRPr="00EE7084" w:rsidRDefault="00D359BB" w:rsidP="001416B9">
            <w:pPr>
              <w:rPr>
                <w:color w:val="002060"/>
              </w:rPr>
            </w:pPr>
          </w:p>
        </w:tc>
      </w:tr>
      <w:tr w:rsidR="009A1B14" w:rsidRPr="00EE7084" w14:paraId="46B2B2D5" w14:textId="77777777" w:rsidTr="00676ED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BB488" w14:textId="77777777" w:rsidR="009A1B14" w:rsidRPr="00676ED7" w:rsidRDefault="009A1B14" w:rsidP="001416B9">
            <w:pPr>
              <w:pStyle w:val="rowtabella0"/>
              <w:rPr>
                <w:color w:val="002060"/>
                <w:highlight w:val="yellow"/>
              </w:rPr>
            </w:pPr>
            <w:r w:rsidRPr="00676ED7">
              <w:rPr>
                <w:color w:val="002060"/>
                <w:highlight w:val="yellow"/>
              </w:rPr>
              <w:t>20/11/2024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B173" w14:textId="77777777" w:rsidR="009A1B14" w:rsidRPr="00676ED7" w:rsidRDefault="009A1B14" w:rsidP="001416B9">
            <w:pPr>
              <w:pStyle w:val="rowtabella0"/>
              <w:jc w:val="center"/>
              <w:rPr>
                <w:color w:val="002060"/>
                <w:highlight w:val="yellow"/>
              </w:rPr>
            </w:pPr>
            <w:r w:rsidRPr="00676ED7">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8621" w14:textId="77777777" w:rsidR="009A1B14" w:rsidRPr="00676ED7" w:rsidRDefault="009A1B14" w:rsidP="001416B9">
            <w:pPr>
              <w:pStyle w:val="rowtabella0"/>
              <w:rPr>
                <w:color w:val="002060"/>
                <w:highlight w:val="yellow"/>
              </w:rPr>
            </w:pPr>
            <w:r w:rsidRPr="00676ED7">
              <w:rPr>
                <w:color w:val="002060"/>
                <w:highlight w:val="yellow"/>
              </w:rPr>
              <w:t>JUNIORJESINA LIBERTAS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9BC5" w14:textId="77777777" w:rsidR="009A1B14" w:rsidRPr="00676ED7" w:rsidRDefault="009A1B14" w:rsidP="001416B9">
            <w:pPr>
              <w:pStyle w:val="rowtabella0"/>
              <w:rPr>
                <w:color w:val="002060"/>
                <w:highlight w:val="yellow"/>
              </w:rPr>
            </w:pPr>
            <w:r w:rsidRPr="00676ED7">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B11B" w14:textId="62B510AF" w:rsidR="009A1B14" w:rsidRPr="00EE7084" w:rsidRDefault="00676ED7" w:rsidP="001416B9">
            <w:pPr>
              <w:pStyle w:val="rowtabella0"/>
              <w:rPr>
                <w:color w:val="002060"/>
              </w:rPr>
            </w:pPr>
            <w:r>
              <w:rPr>
                <w:color w:val="002060"/>
              </w:rPr>
              <w:t>17</w:t>
            </w:r>
            <w:r w:rsidR="009A1B14" w:rsidRPr="00EE7084">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18CB" w14:textId="77777777" w:rsidR="009A1B14" w:rsidRPr="00EE7084" w:rsidRDefault="009A1B14" w:rsidP="001416B9">
            <w:pPr>
              <w:pStyle w:val="rowtabella0"/>
              <w:jc w:val="center"/>
              <w:rPr>
                <w:color w:val="002060"/>
              </w:rPr>
            </w:pPr>
            <w:r w:rsidRPr="00676ED7">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2897" w14:textId="77777777" w:rsidR="009A1B14" w:rsidRPr="00EE7084" w:rsidRDefault="009A1B14" w:rsidP="001416B9">
            <w:pPr>
              <w:pStyle w:val="rowtabella0"/>
              <w:jc w:val="center"/>
              <w:rPr>
                <w:color w:val="002060"/>
              </w:rPr>
            </w:pPr>
            <w:r w:rsidRPr="00EE7084">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2B01" w14:textId="77777777" w:rsidR="009A1B14" w:rsidRPr="00EE7084" w:rsidRDefault="009A1B14" w:rsidP="001416B9">
            <w:pPr>
              <w:rPr>
                <w:color w:val="002060"/>
              </w:rPr>
            </w:pPr>
          </w:p>
        </w:tc>
      </w:tr>
    </w:tbl>
    <w:p w14:paraId="66391989" w14:textId="77777777" w:rsidR="009A1B14" w:rsidRPr="00EE7084" w:rsidRDefault="009A1B14" w:rsidP="009A1B14">
      <w:pPr>
        <w:pStyle w:val="breakline"/>
        <w:rPr>
          <w:rFonts w:eastAsiaTheme="minorEastAsia"/>
          <w:color w:val="002060"/>
        </w:rPr>
      </w:pPr>
    </w:p>
    <w:p w14:paraId="37959448" w14:textId="77777777" w:rsidR="009A1B14" w:rsidRPr="00EE7084" w:rsidRDefault="009A1B14" w:rsidP="009A1B14">
      <w:pPr>
        <w:pStyle w:val="breakline"/>
        <w:rPr>
          <w:color w:val="002060"/>
        </w:rPr>
      </w:pPr>
    </w:p>
    <w:p w14:paraId="00665D23" w14:textId="77777777" w:rsidR="009A1B14" w:rsidRPr="00EE7084" w:rsidRDefault="009A1B14" w:rsidP="009A1B14">
      <w:pPr>
        <w:pStyle w:val="titoloprinc0"/>
        <w:rPr>
          <w:color w:val="002060"/>
        </w:rPr>
      </w:pPr>
      <w:r w:rsidRPr="00EE7084">
        <w:rPr>
          <w:color w:val="002060"/>
        </w:rPr>
        <w:t>RISULTATI</w:t>
      </w:r>
    </w:p>
    <w:p w14:paraId="720FA60F" w14:textId="77777777" w:rsidR="009A1B14" w:rsidRPr="00EE7084" w:rsidRDefault="009A1B14" w:rsidP="009A1B14">
      <w:pPr>
        <w:pStyle w:val="breakline"/>
        <w:rPr>
          <w:color w:val="002060"/>
        </w:rPr>
      </w:pPr>
    </w:p>
    <w:p w14:paraId="5D627CF1" w14:textId="77777777" w:rsidR="009A1B14" w:rsidRPr="00EE7084" w:rsidRDefault="009A1B14" w:rsidP="009A1B14">
      <w:pPr>
        <w:pStyle w:val="sottotitolocampionato10"/>
        <w:rPr>
          <w:color w:val="002060"/>
        </w:rPr>
      </w:pPr>
      <w:r w:rsidRPr="00EE7084">
        <w:rPr>
          <w:color w:val="002060"/>
        </w:rPr>
        <w:t>RISULTATI UFFICIALI GARE DEL 10/11/2024</w:t>
      </w:r>
    </w:p>
    <w:p w14:paraId="25315F73" w14:textId="77777777" w:rsidR="00952AC4" w:rsidRPr="00952AC4" w:rsidRDefault="00952AC4" w:rsidP="00952AC4">
      <w:pPr>
        <w:pStyle w:val="sottotitolocampionato20"/>
        <w:spacing w:before="0" w:beforeAutospacing="0" w:after="0" w:afterAutospacing="0"/>
        <w:rPr>
          <w:rFonts w:ascii="Arial" w:hAnsi="Arial" w:cs="Arial"/>
          <w:color w:val="002060"/>
          <w:sz w:val="20"/>
          <w:szCs w:val="20"/>
        </w:rPr>
      </w:pPr>
      <w:r w:rsidRPr="00952AC4">
        <w:rPr>
          <w:rFonts w:ascii="Arial" w:hAnsi="Arial" w:cs="Arial"/>
          <w:color w:val="002060"/>
          <w:sz w:val="20"/>
          <w:szCs w:val="20"/>
        </w:rPr>
        <w:t>Si trascrivono qui di seguito i risultati ufficiali delle gare disputate</w:t>
      </w:r>
    </w:p>
    <w:p w14:paraId="5034B98C" w14:textId="77777777" w:rsidR="009A1B14" w:rsidRPr="00EE7084" w:rsidRDefault="009A1B14" w:rsidP="009A1B1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A1B14" w:rsidRPr="00EE7084" w14:paraId="695FC987"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6848B0AE"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F05A8" w14:textId="77777777" w:rsidR="009A1B14" w:rsidRPr="00EE7084" w:rsidRDefault="009A1B14" w:rsidP="001416B9">
                  <w:pPr>
                    <w:pStyle w:val="headertabella0"/>
                    <w:rPr>
                      <w:color w:val="002060"/>
                    </w:rPr>
                  </w:pPr>
                  <w:r w:rsidRPr="00EE7084">
                    <w:rPr>
                      <w:color w:val="002060"/>
                    </w:rPr>
                    <w:t>GIRONE A - 7 Giornata - A</w:t>
                  </w:r>
                </w:p>
              </w:tc>
            </w:tr>
            <w:tr w:rsidR="009A1B14" w:rsidRPr="00EE7084" w14:paraId="56FAE262"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AEFB52" w14:textId="77777777" w:rsidR="009A1B14" w:rsidRPr="00EE7084" w:rsidRDefault="009A1B14" w:rsidP="001416B9">
                  <w:pPr>
                    <w:pStyle w:val="rowtabella0"/>
                    <w:rPr>
                      <w:color w:val="002060"/>
                    </w:rPr>
                  </w:pPr>
                  <w:r w:rsidRPr="00EE7084">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C5926" w14:textId="77777777" w:rsidR="009A1B14" w:rsidRPr="00EE7084" w:rsidRDefault="009A1B14" w:rsidP="001416B9">
                  <w:pPr>
                    <w:pStyle w:val="rowtabella0"/>
                    <w:rPr>
                      <w:color w:val="002060"/>
                    </w:rPr>
                  </w:pPr>
                  <w:r w:rsidRPr="00EE7084">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4D0E8" w14:textId="77777777" w:rsidR="009A1B14" w:rsidRPr="00EE7084" w:rsidRDefault="009A1B14" w:rsidP="001416B9">
                  <w:pPr>
                    <w:pStyle w:val="rowtabella0"/>
                    <w:jc w:val="center"/>
                    <w:rPr>
                      <w:color w:val="002060"/>
                    </w:rPr>
                  </w:pPr>
                  <w:r w:rsidRPr="00EE7084">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F46C5" w14:textId="77777777" w:rsidR="009A1B14" w:rsidRPr="00EE7084" w:rsidRDefault="009A1B14" w:rsidP="001416B9">
                  <w:pPr>
                    <w:pStyle w:val="rowtabella0"/>
                    <w:jc w:val="center"/>
                    <w:rPr>
                      <w:color w:val="002060"/>
                    </w:rPr>
                  </w:pPr>
                  <w:r w:rsidRPr="00EE7084">
                    <w:rPr>
                      <w:color w:val="002060"/>
                    </w:rPr>
                    <w:t> </w:t>
                  </w:r>
                </w:p>
              </w:tc>
            </w:tr>
            <w:tr w:rsidR="009A1B14" w:rsidRPr="00EE7084" w14:paraId="353415FB"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CBBC3D" w14:textId="77777777" w:rsidR="009A1B14" w:rsidRPr="00EE7084" w:rsidRDefault="009A1B14" w:rsidP="001416B9">
                  <w:pPr>
                    <w:pStyle w:val="rowtabella0"/>
                    <w:rPr>
                      <w:color w:val="002060"/>
                    </w:rPr>
                  </w:pPr>
                  <w:r w:rsidRPr="00EE7084">
                    <w:rPr>
                      <w:color w:val="002060"/>
                    </w:rPr>
                    <w:t xml:space="preserve">(1) AUDAX 1970 </w:t>
                  </w:r>
                  <w:proofErr w:type="gramStart"/>
                  <w:r w:rsidRPr="00EE7084">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016CEB" w14:textId="77777777" w:rsidR="009A1B14" w:rsidRPr="00EE7084" w:rsidRDefault="009A1B14" w:rsidP="001416B9">
                  <w:pPr>
                    <w:pStyle w:val="rowtabella0"/>
                    <w:rPr>
                      <w:color w:val="002060"/>
                    </w:rPr>
                  </w:pPr>
                  <w:r w:rsidRPr="00EE7084">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BC377B" w14:textId="77777777" w:rsidR="009A1B14" w:rsidRPr="00EE7084" w:rsidRDefault="009A1B14" w:rsidP="001416B9">
                  <w:pPr>
                    <w:pStyle w:val="rowtabella0"/>
                    <w:jc w:val="center"/>
                    <w:rPr>
                      <w:color w:val="002060"/>
                    </w:rPr>
                  </w:pPr>
                  <w:r w:rsidRPr="00EE7084">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A947CB" w14:textId="77777777" w:rsidR="009A1B14" w:rsidRPr="00EE7084" w:rsidRDefault="009A1B14" w:rsidP="001416B9">
                  <w:pPr>
                    <w:pStyle w:val="rowtabella0"/>
                    <w:jc w:val="center"/>
                    <w:rPr>
                      <w:color w:val="002060"/>
                    </w:rPr>
                  </w:pPr>
                  <w:r w:rsidRPr="00EE7084">
                    <w:rPr>
                      <w:color w:val="002060"/>
                    </w:rPr>
                    <w:t> </w:t>
                  </w:r>
                </w:p>
              </w:tc>
            </w:tr>
            <w:tr w:rsidR="009A1B14" w:rsidRPr="00EE7084" w14:paraId="1A152082"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3C12EE" w14:textId="77777777" w:rsidR="009A1B14" w:rsidRPr="00EE7084" w:rsidRDefault="009A1B14" w:rsidP="001416B9">
                  <w:pPr>
                    <w:pStyle w:val="rowtabella0"/>
                    <w:rPr>
                      <w:color w:val="002060"/>
                    </w:rPr>
                  </w:pPr>
                  <w:r w:rsidRPr="00EE7084">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AEF8A5" w14:textId="77777777" w:rsidR="009A1B14" w:rsidRPr="00EE7084" w:rsidRDefault="009A1B14" w:rsidP="001416B9">
                  <w:pPr>
                    <w:pStyle w:val="rowtabella0"/>
                    <w:rPr>
                      <w:color w:val="002060"/>
                    </w:rPr>
                  </w:pPr>
                  <w:r w:rsidRPr="00EE7084">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85B706" w14:textId="77777777" w:rsidR="009A1B14" w:rsidRPr="00EE7084" w:rsidRDefault="009A1B14" w:rsidP="001416B9">
                  <w:pPr>
                    <w:pStyle w:val="rowtabella0"/>
                    <w:jc w:val="center"/>
                    <w:rPr>
                      <w:color w:val="002060"/>
                    </w:rPr>
                  </w:pPr>
                  <w:r w:rsidRPr="00EE7084">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CB15EE" w14:textId="77777777" w:rsidR="009A1B14" w:rsidRPr="00EE7084" w:rsidRDefault="009A1B14" w:rsidP="001416B9">
                  <w:pPr>
                    <w:pStyle w:val="rowtabella0"/>
                    <w:jc w:val="center"/>
                    <w:rPr>
                      <w:color w:val="002060"/>
                    </w:rPr>
                  </w:pPr>
                  <w:r w:rsidRPr="00EE7084">
                    <w:rPr>
                      <w:color w:val="002060"/>
                    </w:rPr>
                    <w:t> </w:t>
                  </w:r>
                </w:p>
              </w:tc>
            </w:tr>
            <w:tr w:rsidR="009A1B14" w:rsidRPr="00EE7084" w14:paraId="58194F47"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8CD4EC" w14:textId="77777777" w:rsidR="009A1B14" w:rsidRPr="00EE7084" w:rsidRDefault="009A1B14" w:rsidP="001416B9">
                  <w:pPr>
                    <w:pStyle w:val="rowtabella0"/>
                    <w:rPr>
                      <w:color w:val="002060"/>
                    </w:rPr>
                  </w:pPr>
                  <w:r w:rsidRPr="00EE7084">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D13654" w14:textId="77777777" w:rsidR="009A1B14" w:rsidRPr="00EE7084" w:rsidRDefault="009A1B14" w:rsidP="001416B9">
                  <w:pPr>
                    <w:pStyle w:val="rowtabella0"/>
                    <w:rPr>
                      <w:color w:val="002060"/>
                    </w:rPr>
                  </w:pPr>
                  <w:r w:rsidRPr="00EE7084">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1E1120" w14:textId="77777777" w:rsidR="009A1B14" w:rsidRPr="00EE7084" w:rsidRDefault="009A1B14" w:rsidP="001416B9">
                  <w:pPr>
                    <w:pStyle w:val="rowtabella0"/>
                    <w:jc w:val="center"/>
                    <w:rPr>
                      <w:color w:val="002060"/>
                    </w:rPr>
                  </w:pPr>
                  <w:r w:rsidRPr="00EE7084">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83E5F2" w14:textId="77777777" w:rsidR="009A1B14" w:rsidRPr="00EE7084" w:rsidRDefault="009A1B14" w:rsidP="001416B9">
                  <w:pPr>
                    <w:pStyle w:val="rowtabella0"/>
                    <w:jc w:val="center"/>
                    <w:rPr>
                      <w:color w:val="002060"/>
                    </w:rPr>
                  </w:pPr>
                  <w:r w:rsidRPr="00EE7084">
                    <w:rPr>
                      <w:color w:val="002060"/>
                    </w:rPr>
                    <w:t> </w:t>
                  </w:r>
                </w:p>
              </w:tc>
            </w:tr>
            <w:tr w:rsidR="009A1B14" w:rsidRPr="00EE7084" w14:paraId="05996E08"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0332E1" w14:textId="77777777" w:rsidR="009A1B14" w:rsidRPr="00EE7084" w:rsidRDefault="009A1B14" w:rsidP="001416B9">
                  <w:pPr>
                    <w:pStyle w:val="rowtabella0"/>
                    <w:rPr>
                      <w:color w:val="002060"/>
                    </w:rPr>
                  </w:pPr>
                  <w:r w:rsidRPr="00EE7084">
                    <w:rPr>
                      <w:color w:val="002060"/>
                    </w:rPr>
                    <w:t>(1) 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C3C4A5" w14:textId="77777777" w:rsidR="009A1B14" w:rsidRPr="00EE7084" w:rsidRDefault="009A1B14" w:rsidP="001416B9">
                  <w:pPr>
                    <w:pStyle w:val="rowtabella0"/>
                    <w:rPr>
                      <w:color w:val="002060"/>
                    </w:rPr>
                  </w:pPr>
                  <w:r w:rsidRPr="00EE7084">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5BBECA" w14:textId="77777777" w:rsidR="009A1B14" w:rsidRPr="00EE7084" w:rsidRDefault="009A1B14" w:rsidP="001416B9">
                  <w:pPr>
                    <w:pStyle w:val="rowtabella0"/>
                    <w:jc w:val="center"/>
                    <w:rPr>
                      <w:color w:val="002060"/>
                    </w:rPr>
                  </w:pPr>
                  <w:r w:rsidRPr="00EE7084">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B324D9" w14:textId="77777777" w:rsidR="009A1B14" w:rsidRPr="00EE7084" w:rsidRDefault="009A1B14" w:rsidP="001416B9">
                  <w:pPr>
                    <w:pStyle w:val="rowtabella0"/>
                    <w:jc w:val="center"/>
                    <w:rPr>
                      <w:color w:val="002060"/>
                    </w:rPr>
                  </w:pPr>
                  <w:r w:rsidRPr="00EE7084">
                    <w:rPr>
                      <w:color w:val="002060"/>
                    </w:rPr>
                    <w:t> </w:t>
                  </w:r>
                </w:p>
              </w:tc>
            </w:tr>
            <w:tr w:rsidR="009A1B14" w:rsidRPr="00EE7084" w14:paraId="50C53A0A"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1ECA2C" w14:textId="77777777" w:rsidR="009A1B14" w:rsidRPr="00EE7084" w:rsidRDefault="009A1B14" w:rsidP="001416B9">
                  <w:pPr>
                    <w:pStyle w:val="rowtabella0"/>
                    <w:rPr>
                      <w:color w:val="002060"/>
                    </w:rPr>
                  </w:pPr>
                  <w:r w:rsidRPr="00EE7084">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EECB3" w14:textId="77777777" w:rsidR="009A1B14" w:rsidRPr="00EE7084" w:rsidRDefault="009A1B14" w:rsidP="001416B9">
                  <w:pPr>
                    <w:pStyle w:val="rowtabella0"/>
                    <w:rPr>
                      <w:color w:val="002060"/>
                    </w:rPr>
                  </w:pPr>
                  <w:r w:rsidRPr="00EE7084">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B6C64" w14:textId="77777777" w:rsidR="009A1B14" w:rsidRPr="00EE7084" w:rsidRDefault="009A1B14" w:rsidP="001416B9">
                  <w:pPr>
                    <w:pStyle w:val="rowtabella0"/>
                    <w:jc w:val="center"/>
                    <w:rPr>
                      <w:color w:val="002060"/>
                    </w:rPr>
                  </w:pPr>
                  <w:r w:rsidRPr="00EE7084">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9F83F" w14:textId="77777777" w:rsidR="009A1B14" w:rsidRPr="00EE7084" w:rsidRDefault="009A1B14" w:rsidP="001416B9">
                  <w:pPr>
                    <w:pStyle w:val="rowtabella0"/>
                    <w:jc w:val="center"/>
                    <w:rPr>
                      <w:color w:val="002060"/>
                    </w:rPr>
                  </w:pPr>
                  <w:r w:rsidRPr="00EE7084">
                    <w:rPr>
                      <w:color w:val="002060"/>
                    </w:rPr>
                    <w:t> </w:t>
                  </w:r>
                </w:p>
              </w:tc>
            </w:tr>
            <w:tr w:rsidR="009A1B14" w:rsidRPr="00EE7084" w14:paraId="5E1DC848"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39507178" w14:textId="77777777" w:rsidR="009A1B14" w:rsidRPr="00EE7084" w:rsidRDefault="009A1B14" w:rsidP="001416B9">
                  <w:pPr>
                    <w:pStyle w:val="rowtabella0"/>
                    <w:rPr>
                      <w:color w:val="002060"/>
                    </w:rPr>
                  </w:pPr>
                  <w:r w:rsidRPr="00EE7084">
                    <w:rPr>
                      <w:color w:val="002060"/>
                    </w:rPr>
                    <w:t>(1) - disputata il 09/11/2024</w:t>
                  </w:r>
                </w:p>
              </w:tc>
            </w:tr>
          </w:tbl>
          <w:p w14:paraId="37995B22" w14:textId="77777777" w:rsidR="009A1B14" w:rsidRPr="00EE7084" w:rsidRDefault="009A1B14" w:rsidP="001416B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5C1D0900"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9ED30" w14:textId="77777777" w:rsidR="009A1B14" w:rsidRPr="00EE7084" w:rsidRDefault="009A1B14" w:rsidP="001416B9">
                  <w:pPr>
                    <w:pStyle w:val="headertabella0"/>
                    <w:rPr>
                      <w:color w:val="002060"/>
                    </w:rPr>
                  </w:pPr>
                  <w:r w:rsidRPr="00EE7084">
                    <w:rPr>
                      <w:color w:val="002060"/>
                    </w:rPr>
                    <w:t>GIRONE B - 7 Giornata - A</w:t>
                  </w:r>
                </w:p>
              </w:tc>
            </w:tr>
            <w:tr w:rsidR="009A1B14" w:rsidRPr="00EE7084" w14:paraId="48D58CDE"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EF388A" w14:textId="77777777" w:rsidR="009A1B14" w:rsidRPr="00EE7084" w:rsidRDefault="009A1B14" w:rsidP="001416B9">
                  <w:pPr>
                    <w:pStyle w:val="rowtabella0"/>
                    <w:rPr>
                      <w:color w:val="002060"/>
                    </w:rPr>
                  </w:pPr>
                  <w:r w:rsidRPr="00EE7084">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8E36B" w14:textId="77777777" w:rsidR="009A1B14" w:rsidRPr="00EE7084" w:rsidRDefault="009A1B14" w:rsidP="001416B9">
                  <w:pPr>
                    <w:pStyle w:val="rowtabella0"/>
                    <w:rPr>
                      <w:color w:val="002060"/>
                    </w:rPr>
                  </w:pPr>
                  <w:r w:rsidRPr="00EE7084">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95F2D" w14:textId="77777777" w:rsidR="009A1B14" w:rsidRPr="00EE7084" w:rsidRDefault="009A1B14" w:rsidP="001416B9">
                  <w:pPr>
                    <w:pStyle w:val="rowtabella0"/>
                    <w:jc w:val="center"/>
                    <w:rPr>
                      <w:color w:val="002060"/>
                    </w:rPr>
                  </w:pPr>
                  <w:r w:rsidRPr="00EE7084">
                    <w:rPr>
                      <w:color w:val="002060"/>
                    </w:rPr>
                    <w:t>10 - 4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54358" w14:textId="77777777" w:rsidR="009A1B14" w:rsidRPr="00EE7084" w:rsidRDefault="009A1B14" w:rsidP="001416B9">
                  <w:pPr>
                    <w:pStyle w:val="rowtabella0"/>
                    <w:jc w:val="center"/>
                    <w:rPr>
                      <w:color w:val="002060"/>
                    </w:rPr>
                  </w:pPr>
                  <w:r w:rsidRPr="00EE7084">
                    <w:rPr>
                      <w:color w:val="002060"/>
                    </w:rPr>
                    <w:t> </w:t>
                  </w:r>
                </w:p>
              </w:tc>
            </w:tr>
            <w:tr w:rsidR="009A1B14" w:rsidRPr="00EE7084" w14:paraId="2B331D00"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89EAE7" w14:textId="77777777" w:rsidR="009A1B14" w:rsidRPr="00EE7084" w:rsidRDefault="009A1B14" w:rsidP="001416B9">
                  <w:pPr>
                    <w:pStyle w:val="rowtabella0"/>
                    <w:rPr>
                      <w:color w:val="002060"/>
                    </w:rPr>
                  </w:pPr>
                  <w:r w:rsidRPr="00EE7084">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0579FC" w14:textId="77777777" w:rsidR="009A1B14" w:rsidRPr="00EE7084" w:rsidRDefault="009A1B14" w:rsidP="001416B9">
                  <w:pPr>
                    <w:pStyle w:val="rowtabella0"/>
                    <w:rPr>
                      <w:color w:val="002060"/>
                    </w:rPr>
                  </w:pPr>
                  <w:r w:rsidRPr="00EE7084">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2578C2" w14:textId="77777777" w:rsidR="009A1B14" w:rsidRPr="00EE7084" w:rsidRDefault="009A1B14" w:rsidP="001416B9">
                  <w:pPr>
                    <w:pStyle w:val="rowtabella0"/>
                    <w:jc w:val="center"/>
                    <w:rPr>
                      <w:color w:val="002060"/>
                    </w:rPr>
                  </w:pPr>
                  <w:r w:rsidRPr="00EE708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969DDE" w14:textId="77777777" w:rsidR="009A1B14" w:rsidRPr="00EE7084" w:rsidRDefault="009A1B14" w:rsidP="001416B9">
                  <w:pPr>
                    <w:pStyle w:val="rowtabella0"/>
                    <w:jc w:val="center"/>
                    <w:rPr>
                      <w:color w:val="002060"/>
                    </w:rPr>
                  </w:pPr>
                  <w:r w:rsidRPr="00EE7084">
                    <w:rPr>
                      <w:color w:val="002060"/>
                    </w:rPr>
                    <w:t> </w:t>
                  </w:r>
                </w:p>
              </w:tc>
            </w:tr>
            <w:tr w:rsidR="009A1B14" w:rsidRPr="00EE7084" w14:paraId="68C0B8D3"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EC4A30" w14:textId="77777777" w:rsidR="009A1B14" w:rsidRPr="00EE7084" w:rsidRDefault="009A1B14" w:rsidP="001416B9">
                  <w:pPr>
                    <w:pStyle w:val="rowtabella0"/>
                    <w:rPr>
                      <w:color w:val="002060"/>
                    </w:rPr>
                  </w:pPr>
                  <w:r w:rsidRPr="00EE7084">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E6EE54" w14:textId="77777777" w:rsidR="009A1B14" w:rsidRPr="00EE7084" w:rsidRDefault="009A1B14" w:rsidP="001416B9">
                  <w:pPr>
                    <w:pStyle w:val="rowtabella0"/>
                    <w:rPr>
                      <w:color w:val="002060"/>
                    </w:rPr>
                  </w:pPr>
                  <w:r w:rsidRPr="00EE7084">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51CCA8" w14:textId="77777777" w:rsidR="009A1B14" w:rsidRPr="00EE7084" w:rsidRDefault="009A1B14" w:rsidP="001416B9">
                  <w:pPr>
                    <w:pStyle w:val="rowtabella0"/>
                    <w:jc w:val="center"/>
                    <w:rPr>
                      <w:color w:val="002060"/>
                    </w:rPr>
                  </w:pPr>
                  <w:r w:rsidRPr="00EE708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250F17" w14:textId="77777777" w:rsidR="009A1B14" w:rsidRPr="00EE7084" w:rsidRDefault="009A1B14" w:rsidP="001416B9">
                  <w:pPr>
                    <w:pStyle w:val="rowtabella0"/>
                    <w:jc w:val="center"/>
                    <w:rPr>
                      <w:color w:val="002060"/>
                    </w:rPr>
                  </w:pPr>
                  <w:r w:rsidRPr="00EE7084">
                    <w:rPr>
                      <w:color w:val="002060"/>
                    </w:rPr>
                    <w:t> </w:t>
                  </w:r>
                </w:p>
              </w:tc>
            </w:tr>
            <w:tr w:rsidR="009A1B14" w:rsidRPr="00EE7084" w14:paraId="003D7740"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7F5DD4" w14:textId="77777777" w:rsidR="009A1B14" w:rsidRPr="00EE7084" w:rsidRDefault="009A1B14" w:rsidP="001416B9">
                  <w:pPr>
                    <w:pStyle w:val="rowtabella0"/>
                    <w:rPr>
                      <w:color w:val="002060"/>
                    </w:rPr>
                  </w:pPr>
                  <w:r w:rsidRPr="00EE7084">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3F6C6C" w14:textId="77777777" w:rsidR="009A1B14" w:rsidRPr="00EE7084" w:rsidRDefault="009A1B14" w:rsidP="001416B9">
                  <w:pPr>
                    <w:pStyle w:val="rowtabella0"/>
                    <w:rPr>
                      <w:color w:val="002060"/>
                    </w:rPr>
                  </w:pPr>
                  <w:r w:rsidRPr="00EE7084">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2F6657" w14:textId="77777777" w:rsidR="009A1B14" w:rsidRPr="00EE7084" w:rsidRDefault="009A1B14" w:rsidP="001416B9">
                  <w:pPr>
                    <w:pStyle w:val="rowtabella0"/>
                    <w:jc w:val="center"/>
                    <w:rPr>
                      <w:color w:val="002060"/>
                    </w:rPr>
                  </w:pPr>
                  <w:r w:rsidRPr="00EE7084">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760228" w14:textId="77777777" w:rsidR="009A1B14" w:rsidRPr="00EE7084" w:rsidRDefault="009A1B14" w:rsidP="001416B9">
                  <w:pPr>
                    <w:pStyle w:val="rowtabella0"/>
                    <w:jc w:val="center"/>
                    <w:rPr>
                      <w:color w:val="002060"/>
                    </w:rPr>
                  </w:pPr>
                  <w:r w:rsidRPr="00EE7084">
                    <w:rPr>
                      <w:color w:val="002060"/>
                    </w:rPr>
                    <w:t> </w:t>
                  </w:r>
                </w:p>
              </w:tc>
            </w:tr>
            <w:tr w:rsidR="009A1B14" w:rsidRPr="00EE7084" w14:paraId="3DA109D5"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148700" w14:textId="77777777" w:rsidR="009A1B14" w:rsidRPr="00EE7084" w:rsidRDefault="009A1B14" w:rsidP="001416B9">
                  <w:pPr>
                    <w:pStyle w:val="rowtabella0"/>
                    <w:rPr>
                      <w:color w:val="002060"/>
                    </w:rPr>
                  </w:pPr>
                  <w:r w:rsidRPr="00EE7084">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8BE00C" w14:textId="77777777" w:rsidR="009A1B14" w:rsidRPr="00EE7084" w:rsidRDefault="009A1B14" w:rsidP="001416B9">
                  <w:pPr>
                    <w:pStyle w:val="rowtabella0"/>
                    <w:rPr>
                      <w:color w:val="002060"/>
                    </w:rPr>
                  </w:pPr>
                  <w:r w:rsidRPr="00EE7084">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1EF470" w14:textId="77777777" w:rsidR="009A1B14" w:rsidRPr="00EE7084" w:rsidRDefault="009A1B14" w:rsidP="001416B9">
                  <w:pPr>
                    <w:pStyle w:val="rowtabella0"/>
                    <w:jc w:val="center"/>
                    <w:rPr>
                      <w:color w:val="002060"/>
                    </w:rPr>
                  </w:pPr>
                  <w:r w:rsidRPr="00EE7084">
                    <w:rPr>
                      <w:color w:val="002060"/>
                    </w:rPr>
                    <w:t>6 - 10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9462DA" w14:textId="77777777" w:rsidR="009A1B14" w:rsidRPr="00EE7084" w:rsidRDefault="009A1B14" w:rsidP="001416B9">
                  <w:pPr>
                    <w:pStyle w:val="rowtabella0"/>
                    <w:jc w:val="center"/>
                    <w:rPr>
                      <w:color w:val="002060"/>
                    </w:rPr>
                  </w:pPr>
                  <w:r w:rsidRPr="00EE7084">
                    <w:rPr>
                      <w:color w:val="002060"/>
                    </w:rPr>
                    <w:t> </w:t>
                  </w:r>
                </w:p>
              </w:tc>
            </w:tr>
            <w:tr w:rsidR="009A1B14" w:rsidRPr="00EE7084" w14:paraId="166255D1"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02F28A" w14:textId="77777777" w:rsidR="009A1B14" w:rsidRPr="00EE7084" w:rsidRDefault="009A1B14" w:rsidP="001416B9">
                  <w:pPr>
                    <w:pStyle w:val="rowtabella0"/>
                    <w:rPr>
                      <w:color w:val="002060"/>
                    </w:rPr>
                  </w:pPr>
                  <w:r w:rsidRPr="00EE7084">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F80E3" w14:textId="77777777" w:rsidR="009A1B14" w:rsidRPr="00EE7084" w:rsidRDefault="009A1B14" w:rsidP="001416B9">
                  <w:pPr>
                    <w:pStyle w:val="rowtabella0"/>
                    <w:rPr>
                      <w:color w:val="002060"/>
                    </w:rPr>
                  </w:pPr>
                  <w:r w:rsidRPr="00EE7084">
                    <w:rPr>
                      <w:color w:val="002060"/>
                    </w:rPr>
                    <w:t>- A.V.I.S.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03565" w14:textId="77777777" w:rsidR="009A1B14" w:rsidRPr="00EE7084" w:rsidRDefault="009A1B14" w:rsidP="001416B9">
                  <w:pPr>
                    <w:pStyle w:val="rowtabella0"/>
                    <w:jc w:val="center"/>
                    <w:rPr>
                      <w:color w:val="002060"/>
                    </w:rPr>
                  </w:pPr>
                  <w:r w:rsidRPr="00EE7084">
                    <w:rPr>
                      <w:color w:val="002060"/>
                    </w:rPr>
                    <w:t>11 - 3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D2E9F" w14:textId="77777777" w:rsidR="009A1B14" w:rsidRPr="00EE7084" w:rsidRDefault="009A1B14" w:rsidP="001416B9">
                  <w:pPr>
                    <w:pStyle w:val="rowtabella0"/>
                    <w:jc w:val="center"/>
                    <w:rPr>
                      <w:color w:val="002060"/>
                    </w:rPr>
                  </w:pPr>
                  <w:r w:rsidRPr="00EE7084">
                    <w:rPr>
                      <w:color w:val="002060"/>
                    </w:rPr>
                    <w:t> </w:t>
                  </w:r>
                </w:p>
              </w:tc>
            </w:tr>
            <w:tr w:rsidR="009A1B14" w:rsidRPr="00EE7084" w14:paraId="1BE756E9"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5582F46A" w14:textId="77777777" w:rsidR="009A1B14" w:rsidRPr="00EE7084" w:rsidRDefault="009A1B14" w:rsidP="001416B9">
                  <w:pPr>
                    <w:pStyle w:val="rowtabella0"/>
                    <w:rPr>
                      <w:color w:val="002060"/>
                    </w:rPr>
                  </w:pPr>
                  <w:r w:rsidRPr="00EE7084">
                    <w:rPr>
                      <w:color w:val="002060"/>
                    </w:rPr>
                    <w:t>(1) - disputata il 09/11/2024</w:t>
                  </w:r>
                </w:p>
              </w:tc>
            </w:tr>
          </w:tbl>
          <w:p w14:paraId="14FDD84D" w14:textId="77777777" w:rsidR="009A1B14" w:rsidRPr="00EE7084" w:rsidRDefault="009A1B14" w:rsidP="001416B9">
            <w:pPr>
              <w:rPr>
                <w:color w:val="002060"/>
              </w:rPr>
            </w:pPr>
          </w:p>
        </w:tc>
      </w:tr>
    </w:tbl>
    <w:p w14:paraId="1AC32BCB" w14:textId="77777777" w:rsidR="009A1B14" w:rsidRPr="00EE7084" w:rsidRDefault="009A1B14" w:rsidP="009A1B14">
      <w:pPr>
        <w:pStyle w:val="breakline"/>
        <w:rPr>
          <w:rFonts w:eastAsiaTheme="minorEastAsia"/>
          <w:color w:val="002060"/>
        </w:rPr>
      </w:pPr>
    </w:p>
    <w:p w14:paraId="4C73C5DD" w14:textId="77777777" w:rsidR="009A1B14" w:rsidRPr="00EE7084" w:rsidRDefault="009A1B14" w:rsidP="009A1B14">
      <w:pPr>
        <w:pStyle w:val="breakline"/>
        <w:rPr>
          <w:color w:val="002060"/>
        </w:rPr>
      </w:pPr>
    </w:p>
    <w:p w14:paraId="107A9531" w14:textId="77777777" w:rsidR="009A1B14" w:rsidRPr="00EE7084" w:rsidRDefault="009A1B14" w:rsidP="009A1B14">
      <w:pPr>
        <w:pStyle w:val="titoloprinc0"/>
        <w:rPr>
          <w:color w:val="002060"/>
        </w:rPr>
      </w:pPr>
      <w:r w:rsidRPr="00EE7084">
        <w:rPr>
          <w:color w:val="002060"/>
        </w:rPr>
        <w:t>GIUDICE SPORTIVO</w:t>
      </w:r>
    </w:p>
    <w:p w14:paraId="49BA2D7A" w14:textId="77777777" w:rsidR="009A1B14" w:rsidRPr="00EE7084" w:rsidRDefault="009A1B14" w:rsidP="009A1B14">
      <w:pPr>
        <w:pStyle w:val="diffida"/>
        <w:rPr>
          <w:color w:val="002060"/>
        </w:rPr>
      </w:pPr>
      <w:r w:rsidRPr="00EE7084">
        <w:rPr>
          <w:color w:val="002060"/>
        </w:rPr>
        <w:t>Il Giudice Sportivo Avv. Agnese Lazzaretti, con l'assistenza del segretario Angelo Castellana, nella seduta del 13/11/2024, ha adottato le decisioni che di seguito integralmente si riportano:</w:t>
      </w:r>
    </w:p>
    <w:p w14:paraId="066F6F66" w14:textId="77777777" w:rsidR="009A1B14" w:rsidRPr="00EE7084" w:rsidRDefault="009A1B14" w:rsidP="009A1B14">
      <w:pPr>
        <w:pStyle w:val="titolo10"/>
        <w:rPr>
          <w:color w:val="002060"/>
        </w:rPr>
      </w:pPr>
      <w:r w:rsidRPr="00EE7084">
        <w:rPr>
          <w:color w:val="002060"/>
        </w:rPr>
        <w:t xml:space="preserve">GARE DEL 9/11/2024 </w:t>
      </w:r>
    </w:p>
    <w:p w14:paraId="7C1159DE" w14:textId="77777777" w:rsidR="009A1B14" w:rsidRPr="00EE7084" w:rsidRDefault="009A1B14" w:rsidP="009A1B14">
      <w:pPr>
        <w:pStyle w:val="titolo60"/>
        <w:rPr>
          <w:color w:val="002060"/>
        </w:rPr>
      </w:pPr>
      <w:r w:rsidRPr="00EE7084">
        <w:rPr>
          <w:color w:val="002060"/>
        </w:rPr>
        <w:t xml:space="preserve">DECISIONI DEL GIUDICE SPORTIVO </w:t>
      </w:r>
    </w:p>
    <w:p w14:paraId="661C5D02" w14:textId="77777777" w:rsidR="00676ED7" w:rsidRDefault="009A1B14" w:rsidP="009A1B14">
      <w:pPr>
        <w:pStyle w:val="diffida"/>
        <w:spacing w:before="80" w:beforeAutospacing="0" w:after="40" w:afterAutospacing="0"/>
        <w:jc w:val="left"/>
        <w:rPr>
          <w:color w:val="002060"/>
        </w:rPr>
      </w:pPr>
      <w:r w:rsidRPr="00EE7084">
        <w:rPr>
          <w:color w:val="002060"/>
        </w:rPr>
        <w:t xml:space="preserve">gara del 9/11/2024 ITALSERVICE C5 - JUNIORJESINA LIBERTAS ASD </w:t>
      </w:r>
      <w:r w:rsidRPr="00EE7084">
        <w:rPr>
          <w:color w:val="002060"/>
        </w:rPr>
        <w:br/>
        <w:t xml:space="preserve">Letto il referto arbitrale dal quale si evince che la gara in oggetto non è stata disputata per la mancata presentazione sul terreno di gioco della società Junior Jesina Libertas </w:t>
      </w:r>
      <w:proofErr w:type="spellStart"/>
      <w:r w:rsidRPr="00EE7084">
        <w:rPr>
          <w:color w:val="002060"/>
        </w:rPr>
        <w:t>Asd</w:t>
      </w:r>
      <w:proofErr w:type="spellEnd"/>
      <w:r w:rsidRPr="00EE7084">
        <w:rPr>
          <w:color w:val="002060"/>
        </w:rPr>
        <w:t xml:space="preserve"> </w:t>
      </w:r>
    </w:p>
    <w:p w14:paraId="6627550E" w14:textId="0DF6F4F9" w:rsidR="00676ED7" w:rsidRDefault="009A1B14" w:rsidP="00676ED7">
      <w:pPr>
        <w:pStyle w:val="diffida"/>
        <w:spacing w:before="80" w:beforeAutospacing="0" w:after="40" w:afterAutospacing="0"/>
        <w:jc w:val="center"/>
        <w:rPr>
          <w:color w:val="002060"/>
        </w:rPr>
      </w:pPr>
      <w:r w:rsidRPr="00EE7084">
        <w:rPr>
          <w:color w:val="002060"/>
        </w:rPr>
        <w:t>Si decide</w:t>
      </w:r>
    </w:p>
    <w:p w14:paraId="40B1943B" w14:textId="00193826" w:rsidR="009A1B14" w:rsidRPr="00EE7084" w:rsidRDefault="009A1B14" w:rsidP="009A1B14">
      <w:pPr>
        <w:pStyle w:val="diffida"/>
        <w:spacing w:before="80" w:beforeAutospacing="0" w:after="40" w:afterAutospacing="0"/>
        <w:jc w:val="left"/>
        <w:rPr>
          <w:color w:val="002060"/>
        </w:rPr>
      </w:pPr>
      <w:r w:rsidRPr="00EE7084">
        <w:rPr>
          <w:color w:val="002060"/>
        </w:rPr>
        <w:t xml:space="preserve">a) Di considerare la società </w:t>
      </w:r>
      <w:r w:rsidR="00676ED7">
        <w:rPr>
          <w:color w:val="002060"/>
        </w:rPr>
        <w:t xml:space="preserve">Junior </w:t>
      </w:r>
      <w:r w:rsidRPr="00EE7084">
        <w:rPr>
          <w:color w:val="002060"/>
        </w:rPr>
        <w:t>Jesina</w:t>
      </w:r>
      <w:r w:rsidR="00676ED7">
        <w:rPr>
          <w:color w:val="002060"/>
        </w:rPr>
        <w:t xml:space="preserve"> Libertas </w:t>
      </w:r>
      <w:proofErr w:type="spellStart"/>
      <w:r w:rsidR="00676ED7">
        <w:rPr>
          <w:color w:val="002060"/>
        </w:rPr>
        <w:t>Asd</w:t>
      </w:r>
      <w:proofErr w:type="spellEnd"/>
      <w:r w:rsidRPr="00EE7084">
        <w:rPr>
          <w:color w:val="002060"/>
        </w:rPr>
        <w:t xml:space="preserve"> rinunciataria alla disputa dell'incontro e di comminarle la sanzione sportiva della perdita della gara con il punteggio di 6 -0,</w:t>
      </w:r>
      <w:r w:rsidR="00676ED7">
        <w:rPr>
          <w:color w:val="002060"/>
        </w:rPr>
        <w:t xml:space="preserve"> </w:t>
      </w:r>
      <w:r w:rsidRPr="00EE7084">
        <w:rPr>
          <w:color w:val="002060"/>
        </w:rPr>
        <w:t>penalizzandola altresì di un punto</w:t>
      </w:r>
      <w:r w:rsidR="00676ED7">
        <w:rPr>
          <w:color w:val="002060"/>
        </w:rPr>
        <w:t xml:space="preserve"> </w:t>
      </w:r>
      <w:r w:rsidRPr="00EE7084">
        <w:rPr>
          <w:color w:val="002060"/>
        </w:rPr>
        <w:t xml:space="preserve">in classifica giusto il disposto dell'art. 10 co. 1 - 4 del C.G.S. </w:t>
      </w:r>
    </w:p>
    <w:p w14:paraId="77907B90" w14:textId="60572FC5" w:rsidR="009A1B14" w:rsidRPr="00EE7084" w:rsidRDefault="009A1B14" w:rsidP="009A1B14">
      <w:pPr>
        <w:pStyle w:val="diffida"/>
        <w:spacing w:before="80" w:beforeAutospacing="0" w:after="40" w:afterAutospacing="0"/>
        <w:jc w:val="left"/>
        <w:rPr>
          <w:color w:val="002060"/>
        </w:rPr>
      </w:pPr>
      <w:r w:rsidRPr="00EE7084">
        <w:rPr>
          <w:color w:val="002060"/>
        </w:rPr>
        <w:t>b) di comminare alla società Jesina la sanzione dell'ammenda di euro</w:t>
      </w:r>
      <w:r w:rsidR="00676ED7">
        <w:rPr>
          <w:color w:val="002060"/>
        </w:rPr>
        <w:t xml:space="preserve"> </w:t>
      </w:r>
      <w:r w:rsidRPr="00EE7084">
        <w:rPr>
          <w:color w:val="002060"/>
        </w:rPr>
        <w:t xml:space="preserve">103,00 (1 rinuncia) così stabilita in relazione alla categoria di appartenenza dalla Decisioni Ufficiali della </w:t>
      </w:r>
      <w:r w:rsidR="00676ED7">
        <w:rPr>
          <w:color w:val="002060"/>
        </w:rPr>
        <w:t>F.I.G.C.</w:t>
      </w:r>
      <w:r w:rsidRPr="00EE7084">
        <w:rPr>
          <w:color w:val="002060"/>
        </w:rPr>
        <w:t xml:space="preserve"> per la stagione sportiva 2024/2025, come da CU n 1 </w:t>
      </w:r>
      <w:r w:rsidR="00676ED7">
        <w:rPr>
          <w:color w:val="002060"/>
        </w:rPr>
        <w:t>SGS</w:t>
      </w:r>
      <w:r w:rsidRPr="00EE7084">
        <w:rPr>
          <w:color w:val="002060"/>
        </w:rPr>
        <w:t xml:space="preserve"> del 1-7-2024. </w:t>
      </w:r>
    </w:p>
    <w:p w14:paraId="7CE1453C" w14:textId="77777777" w:rsidR="009A1B14" w:rsidRPr="00EE7084" w:rsidRDefault="009A1B14" w:rsidP="009A1B14">
      <w:pPr>
        <w:pStyle w:val="titolo7a"/>
        <w:rPr>
          <w:color w:val="002060"/>
        </w:rPr>
      </w:pPr>
      <w:r w:rsidRPr="00EE7084">
        <w:rPr>
          <w:color w:val="002060"/>
        </w:rPr>
        <w:t xml:space="preserve">PROVVEDIMENTI DISCIPLINARI </w:t>
      </w:r>
    </w:p>
    <w:p w14:paraId="692A0DA6"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0D5A8714" w14:textId="77777777" w:rsidR="009A1B14" w:rsidRPr="00EE7084" w:rsidRDefault="009A1B14" w:rsidP="009A1B14">
      <w:pPr>
        <w:pStyle w:val="titolo30"/>
        <w:rPr>
          <w:color w:val="002060"/>
        </w:rPr>
      </w:pPr>
      <w:r w:rsidRPr="00EE7084">
        <w:rPr>
          <w:color w:val="002060"/>
        </w:rPr>
        <w:t xml:space="preserve">SOCIETA' </w:t>
      </w:r>
    </w:p>
    <w:p w14:paraId="64FCC1B6" w14:textId="77777777" w:rsidR="009A1B14" w:rsidRPr="00EE7084" w:rsidRDefault="009A1B14" w:rsidP="009A1B14">
      <w:pPr>
        <w:pStyle w:val="titolo20"/>
        <w:rPr>
          <w:color w:val="002060"/>
        </w:rPr>
      </w:pPr>
      <w:r w:rsidRPr="00EE7084">
        <w:rPr>
          <w:color w:val="002060"/>
        </w:rPr>
        <w:t xml:space="preserve">PERDITA DELLA GARA: </w:t>
      </w:r>
    </w:p>
    <w:p w14:paraId="4FA04CD7" w14:textId="77777777" w:rsidR="009A1B14" w:rsidRPr="00EE7084" w:rsidRDefault="009A1B14" w:rsidP="009A1B14">
      <w:pPr>
        <w:pStyle w:val="diffida"/>
        <w:spacing w:before="80" w:beforeAutospacing="0" w:after="40" w:afterAutospacing="0"/>
        <w:jc w:val="left"/>
        <w:rPr>
          <w:color w:val="002060"/>
        </w:rPr>
      </w:pPr>
      <w:r w:rsidRPr="00EE7084">
        <w:rPr>
          <w:color w:val="002060"/>
        </w:rPr>
        <w:t xml:space="preserve">JUNIORJESINA LIBERTAS ASD </w:t>
      </w:r>
      <w:r w:rsidRPr="00EE7084">
        <w:rPr>
          <w:color w:val="002060"/>
        </w:rPr>
        <w:br/>
        <w:t xml:space="preserve">V. Delibera </w:t>
      </w:r>
    </w:p>
    <w:p w14:paraId="53B0B942" w14:textId="77777777" w:rsidR="009A1B14" w:rsidRPr="00EE7084" w:rsidRDefault="009A1B14" w:rsidP="009A1B14">
      <w:pPr>
        <w:pStyle w:val="titolo20"/>
        <w:rPr>
          <w:color w:val="002060"/>
        </w:rPr>
      </w:pPr>
      <w:r w:rsidRPr="00EE7084">
        <w:rPr>
          <w:color w:val="002060"/>
        </w:rPr>
        <w:t xml:space="preserve">PENALIZZAZIONE PUNTI IN CLASSIFICA: </w:t>
      </w:r>
    </w:p>
    <w:p w14:paraId="3DBFFB0F" w14:textId="77777777" w:rsidR="009A1B14" w:rsidRPr="00EE7084" w:rsidRDefault="009A1B14" w:rsidP="009A1B14">
      <w:pPr>
        <w:pStyle w:val="diffida"/>
        <w:spacing w:before="80" w:beforeAutospacing="0" w:after="40" w:afterAutospacing="0"/>
        <w:jc w:val="left"/>
        <w:rPr>
          <w:color w:val="002060"/>
        </w:rPr>
      </w:pPr>
      <w:r w:rsidRPr="00EE7084">
        <w:rPr>
          <w:color w:val="002060"/>
        </w:rPr>
        <w:t xml:space="preserve">JUNIORJESINA LIBERTAS ASD 1 </w:t>
      </w:r>
      <w:r w:rsidRPr="00EE7084">
        <w:rPr>
          <w:color w:val="002060"/>
        </w:rPr>
        <w:br/>
        <w:t xml:space="preserve">V. Delibera </w:t>
      </w:r>
    </w:p>
    <w:p w14:paraId="090F3F60" w14:textId="77777777" w:rsidR="009A1B14" w:rsidRPr="00EE7084" w:rsidRDefault="009A1B14" w:rsidP="009A1B14">
      <w:pPr>
        <w:pStyle w:val="titolo20"/>
        <w:rPr>
          <w:color w:val="002060"/>
        </w:rPr>
      </w:pPr>
      <w:r w:rsidRPr="00EE7084">
        <w:rPr>
          <w:color w:val="002060"/>
        </w:rPr>
        <w:lastRenderedPageBreak/>
        <w:t xml:space="preserve">AMMENDA </w:t>
      </w:r>
    </w:p>
    <w:p w14:paraId="28FEFFF2" w14:textId="77777777" w:rsidR="009A1B14" w:rsidRPr="00EE7084" w:rsidRDefault="009A1B14" w:rsidP="009A1B14">
      <w:pPr>
        <w:pStyle w:val="diffida"/>
        <w:spacing w:before="80" w:beforeAutospacing="0" w:after="40" w:afterAutospacing="0"/>
        <w:jc w:val="left"/>
        <w:rPr>
          <w:color w:val="002060"/>
        </w:rPr>
      </w:pPr>
      <w:r w:rsidRPr="00EE7084">
        <w:rPr>
          <w:color w:val="002060"/>
        </w:rPr>
        <w:t xml:space="preserve">Euro 103,00 JUNIORJESINA LIBERTAS ASD </w:t>
      </w:r>
      <w:r w:rsidRPr="00EE7084">
        <w:rPr>
          <w:color w:val="002060"/>
        </w:rPr>
        <w:br/>
        <w:t xml:space="preserve">V. Delibera </w:t>
      </w:r>
    </w:p>
    <w:p w14:paraId="59ADB7FC" w14:textId="77777777" w:rsidR="009A1B14" w:rsidRPr="00EE7084" w:rsidRDefault="009A1B14" w:rsidP="009A1B14">
      <w:pPr>
        <w:pStyle w:val="titolo30"/>
        <w:rPr>
          <w:color w:val="002060"/>
        </w:rPr>
      </w:pPr>
      <w:r w:rsidRPr="00EE7084">
        <w:rPr>
          <w:color w:val="002060"/>
        </w:rPr>
        <w:t xml:space="preserve">CALCIATORI NON ESPULSI </w:t>
      </w:r>
    </w:p>
    <w:p w14:paraId="78782CEA" w14:textId="77777777" w:rsidR="009A1B14" w:rsidRPr="00EE7084" w:rsidRDefault="009A1B14" w:rsidP="009A1B14">
      <w:pPr>
        <w:pStyle w:val="titolo20"/>
        <w:rPr>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F02843C" w14:textId="77777777" w:rsidTr="001416B9">
        <w:tc>
          <w:tcPr>
            <w:tcW w:w="2200" w:type="dxa"/>
            <w:tcMar>
              <w:top w:w="20" w:type="dxa"/>
              <w:left w:w="20" w:type="dxa"/>
              <w:bottom w:w="20" w:type="dxa"/>
              <w:right w:w="20" w:type="dxa"/>
            </w:tcMar>
            <w:vAlign w:val="center"/>
            <w:hideMark/>
          </w:tcPr>
          <w:p w14:paraId="355FFC34" w14:textId="77777777" w:rsidR="009A1B14" w:rsidRPr="00EE7084" w:rsidRDefault="009A1B14" w:rsidP="001416B9">
            <w:pPr>
              <w:pStyle w:val="movimento"/>
              <w:rPr>
                <w:color w:val="002060"/>
              </w:rPr>
            </w:pPr>
            <w:r w:rsidRPr="00EE7084">
              <w:rPr>
                <w:color w:val="002060"/>
              </w:rPr>
              <w:t>CAMPANELLI MATTEO</w:t>
            </w:r>
          </w:p>
        </w:tc>
        <w:tc>
          <w:tcPr>
            <w:tcW w:w="2200" w:type="dxa"/>
            <w:tcMar>
              <w:top w:w="20" w:type="dxa"/>
              <w:left w:w="20" w:type="dxa"/>
              <w:bottom w:w="20" w:type="dxa"/>
              <w:right w:w="20" w:type="dxa"/>
            </w:tcMar>
            <w:vAlign w:val="center"/>
            <w:hideMark/>
          </w:tcPr>
          <w:p w14:paraId="3E5B1FA5" w14:textId="77777777" w:rsidR="009A1B14" w:rsidRPr="00EE7084" w:rsidRDefault="009A1B14" w:rsidP="001416B9">
            <w:pPr>
              <w:pStyle w:val="movimento2"/>
              <w:rPr>
                <w:color w:val="002060"/>
              </w:rPr>
            </w:pPr>
            <w:r w:rsidRPr="00EE7084">
              <w:rPr>
                <w:color w:val="002060"/>
              </w:rPr>
              <w:t xml:space="preserve">(BULDOG T.N.T. LUCREZIA) </w:t>
            </w:r>
          </w:p>
        </w:tc>
        <w:tc>
          <w:tcPr>
            <w:tcW w:w="800" w:type="dxa"/>
            <w:tcMar>
              <w:top w:w="20" w:type="dxa"/>
              <w:left w:w="20" w:type="dxa"/>
              <w:bottom w:w="20" w:type="dxa"/>
              <w:right w:w="20" w:type="dxa"/>
            </w:tcMar>
            <w:vAlign w:val="center"/>
            <w:hideMark/>
          </w:tcPr>
          <w:p w14:paraId="48D9E517"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A368FA0" w14:textId="77777777" w:rsidR="009A1B14" w:rsidRPr="00EE7084" w:rsidRDefault="009A1B14" w:rsidP="001416B9">
            <w:pPr>
              <w:pStyle w:val="movimento"/>
              <w:rPr>
                <w:color w:val="002060"/>
              </w:rPr>
            </w:pPr>
            <w:r w:rsidRPr="00EE7084">
              <w:rPr>
                <w:color w:val="002060"/>
              </w:rPr>
              <w:t>CAMPOLUNGO LUCA</w:t>
            </w:r>
          </w:p>
        </w:tc>
        <w:tc>
          <w:tcPr>
            <w:tcW w:w="2200" w:type="dxa"/>
            <w:tcMar>
              <w:top w:w="20" w:type="dxa"/>
              <w:left w:w="20" w:type="dxa"/>
              <w:bottom w:w="20" w:type="dxa"/>
              <w:right w:w="20" w:type="dxa"/>
            </w:tcMar>
            <w:vAlign w:val="center"/>
            <w:hideMark/>
          </w:tcPr>
          <w:p w14:paraId="4A30D905" w14:textId="77777777" w:rsidR="009A1B14" w:rsidRPr="00EE7084" w:rsidRDefault="009A1B14" w:rsidP="001416B9">
            <w:pPr>
              <w:pStyle w:val="movimento2"/>
              <w:rPr>
                <w:color w:val="002060"/>
              </w:rPr>
            </w:pPr>
            <w:r w:rsidRPr="00EE7084">
              <w:rPr>
                <w:color w:val="002060"/>
              </w:rPr>
              <w:t xml:space="preserve">(MONTELUPONE CALCIO A 5) </w:t>
            </w:r>
          </w:p>
        </w:tc>
      </w:tr>
      <w:tr w:rsidR="009A1B14" w:rsidRPr="00EE7084" w14:paraId="31988323" w14:textId="77777777" w:rsidTr="001416B9">
        <w:tc>
          <w:tcPr>
            <w:tcW w:w="2200" w:type="dxa"/>
            <w:tcMar>
              <w:top w:w="20" w:type="dxa"/>
              <w:left w:w="20" w:type="dxa"/>
              <w:bottom w:w="20" w:type="dxa"/>
              <w:right w:w="20" w:type="dxa"/>
            </w:tcMar>
            <w:vAlign w:val="center"/>
            <w:hideMark/>
          </w:tcPr>
          <w:p w14:paraId="2E97CF75" w14:textId="77777777" w:rsidR="009A1B14" w:rsidRPr="00EE7084" w:rsidRDefault="009A1B14" w:rsidP="001416B9">
            <w:pPr>
              <w:pStyle w:val="movimento"/>
              <w:rPr>
                <w:color w:val="002060"/>
              </w:rPr>
            </w:pPr>
            <w:r w:rsidRPr="00EE7084">
              <w:rPr>
                <w:color w:val="002060"/>
              </w:rPr>
              <w:t>TRAVAGLIA SAMUELE</w:t>
            </w:r>
          </w:p>
        </w:tc>
        <w:tc>
          <w:tcPr>
            <w:tcW w:w="2200" w:type="dxa"/>
            <w:tcMar>
              <w:top w:w="20" w:type="dxa"/>
              <w:left w:w="20" w:type="dxa"/>
              <w:bottom w:w="20" w:type="dxa"/>
              <w:right w:w="20" w:type="dxa"/>
            </w:tcMar>
            <w:vAlign w:val="center"/>
            <w:hideMark/>
          </w:tcPr>
          <w:p w14:paraId="10FE974B" w14:textId="77777777" w:rsidR="009A1B14" w:rsidRPr="00EE7084" w:rsidRDefault="009A1B14" w:rsidP="001416B9">
            <w:pPr>
              <w:pStyle w:val="movimento2"/>
              <w:rPr>
                <w:color w:val="002060"/>
              </w:rPr>
            </w:pPr>
            <w:r w:rsidRPr="00EE7084">
              <w:rPr>
                <w:color w:val="002060"/>
              </w:rPr>
              <w:t xml:space="preserve">(MONTELUPONE CALCIO A 5) </w:t>
            </w:r>
          </w:p>
        </w:tc>
        <w:tc>
          <w:tcPr>
            <w:tcW w:w="800" w:type="dxa"/>
            <w:tcMar>
              <w:top w:w="20" w:type="dxa"/>
              <w:left w:w="20" w:type="dxa"/>
              <w:bottom w:w="20" w:type="dxa"/>
              <w:right w:w="20" w:type="dxa"/>
            </w:tcMar>
            <w:vAlign w:val="center"/>
            <w:hideMark/>
          </w:tcPr>
          <w:p w14:paraId="11FEDF4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9C8881F" w14:textId="77777777" w:rsidR="009A1B14" w:rsidRPr="00EE7084" w:rsidRDefault="009A1B14" w:rsidP="001416B9">
            <w:pPr>
              <w:pStyle w:val="movimento"/>
              <w:rPr>
                <w:color w:val="002060"/>
              </w:rPr>
            </w:pPr>
            <w:r w:rsidRPr="00EE7084">
              <w:rPr>
                <w:color w:val="002060"/>
              </w:rPr>
              <w:t>GIANNONI CRISTIAN</w:t>
            </w:r>
          </w:p>
        </w:tc>
        <w:tc>
          <w:tcPr>
            <w:tcW w:w="2200" w:type="dxa"/>
            <w:tcMar>
              <w:top w:w="20" w:type="dxa"/>
              <w:left w:w="20" w:type="dxa"/>
              <w:bottom w:w="20" w:type="dxa"/>
              <w:right w:w="20" w:type="dxa"/>
            </w:tcMar>
            <w:vAlign w:val="center"/>
            <w:hideMark/>
          </w:tcPr>
          <w:p w14:paraId="1D1B0B98" w14:textId="77777777" w:rsidR="009A1B14" w:rsidRPr="00EE7084" w:rsidRDefault="009A1B14" w:rsidP="001416B9">
            <w:pPr>
              <w:pStyle w:val="movimento2"/>
              <w:rPr>
                <w:color w:val="002060"/>
              </w:rPr>
            </w:pPr>
            <w:r w:rsidRPr="00EE7084">
              <w:rPr>
                <w:color w:val="002060"/>
              </w:rPr>
              <w:t xml:space="preserve">(OSIMO FIVE) </w:t>
            </w:r>
          </w:p>
        </w:tc>
      </w:tr>
      <w:tr w:rsidR="009A1B14" w:rsidRPr="00EE7084" w14:paraId="0C481E18" w14:textId="77777777" w:rsidTr="001416B9">
        <w:tc>
          <w:tcPr>
            <w:tcW w:w="2200" w:type="dxa"/>
            <w:tcMar>
              <w:top w:w="20" w:type="dxa"/>
              <w:left w:w="20" w:type="dxa"/>
              <w:bottom w:w="20" w:type="dxa"/>
              <w:right w:w="20" w:type="dxa"/>
            </w:tcMar>
            <w:vAlign w:val="center"/>
            <w:hideMark/>
          </w:tcPr>
          <w:p w14:paraId="42EBA30A" w14:textId="77777777" w:rsidR="009A1B14" w:rsidRPr="00EE7084" w:rsidRDefault="009A1B14" w:rsidP="001416B9">
            <w:pPr>
              <w:pStyle w:val="movimento"/>
              <w:rPr>
                <w:color w:val="002060"/>
              </w:rPr>
            </w:pPr>
            <w:r w:rsidRPr="00EE7084">
              <w:rPr>
                <w:color w:val="002060"/>
              </w:rPr>
              <w:t>VESCIA MATTIA</w:t>
            </w:r>
          </w:p>
        </w:tc>
        <w:tc>
          <w:tcPr>
            <w:tcW w:w="2200" w:type="dxa"/>
            <w:tcMar>
              <w:top w:w="20" w:type="dxa"/>
              <w:left w:w="20" w:type="dxa"/>
              <w:bottom w:w="20" w:type="dxa"/>
              <w:right w:w="20" w:type="dxa"/>
            </w:tcMar>
            <w:vAlign w:val="center"/>
            <w:hideMark/>
          </w:tcPr>
          <w:p w14:paraId="64DAA1DA" w14:textId="77777777" w:rsidR="009A1B14" w:rsidRPr="00EE7084" w:rsidRDefault="009A1B14" w:rsidP="001416B9">
            <w:pPr>
              <w:pStyle w:val="movimento2"/>
              <w:rPr>
                <w:color w:val="002060"/>
              </w:rPr>
            </w:pPr>
            <w:r w:rsidRPr="00EE7084">
              <w:rPr>
                <w:color w:val="002060"/>
              </w:rPr>
              <w:t xml:space="preserve">(REAL FABRIANO) </w:t>
            </w:r>
          </w:p>
        </w:tc>
        <w:tc>
          <w:tcPr>
            <w:tcW w:w="800" w:type="dxa"/>
            <w:tcMar>
              <w:top w:w="20" w:type="dxa"/>
              <w:left w:w="20" w:type="dxa"/>
              <w:bottom w:w="20" w:type="dxa"/>
              <w:right w:w="20" w:type="dxa"/>
            </w:tcMar>
            <w:vAlign w:val="center"/>
            <w:hideMark/>
          </w:tcPr>
          <w:p w14:paraId="328025A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7930478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C344501" w14:textId="77777777" w:rsidR="009A1B14" w:rsidRPr="00EE7084" w:rsidRDefault="009A1B14" w:rsidP="001416B9">
            <w:pPr>
              <w:pStyle w:val="movimento2"/>
              <w:rPr>
                <w:color w:val="002060"/>
              </w:rPr>
            </w:pPr>
            <w:r w:rsidRPr="00EE7084">
              <w:rPr>
                <w:color w:val="002060"/>
              </w:rPr>
              <w:t> </w:t>
            </w:r>
          </w:p>
        </w:tc>
      </w:tr>
    </w:tbl>
    <w:p w14:paraId="45B73352" w14:textId="77777777" w:rsidR="009A1B14" w:rsidRPr="00EE7084" w:rsidRDefault="009A1B14" w:rsidP="009A1B14">
      <w:pPr>
        <w:pStyle w:val="titolo10"/>
        <w:rPr>
          <w:rFonts w:eastAsiaTheme="minorEastAsia"/>
          <w:color w:val="002060"/>
        </w:rPr>
      </w:pPr>
      <w:r w:rsidRPr="00EE7084">
        <w:rPr>
          <w:color w:val="002060"/>
        </w:rPr>
        <w:t xml:space="preserve">GARE DEL 10/11/2024 </w:t>
      </w:r>
    </w:p>
    <w:p w14:paraId="203897E6" w14:textId="77777777" w:rsidR="009A1B14" w:rsidRPr="00EE7084" w:rsidRDefault="009A1B14" w:rsidP="009A1B14">
      <w:pPr>
        <w:pStyle w:val="titolo7a"/>
        <w:rPr>
          <w:color w:val="002060"/>
        </w:rPr>
      </w:pPr>
      <w:r w:rsidRPr="00EE7084">
        <w:rPr>
          <w:color w:val="002060"/>
        </w:rPr>
        <w:t xml:space="preserve">PROVVEDIMENTI DISCIPLINARI </w:t>
      </w:r>
    </w:p>
    <w:p w14:paraId="3628147E"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3AA6F99E" w14:textId="77777777" w:rsidR="009A1B14" w:rsidRPr="00EE7084" w:rsidRDefault="009A1B14" w:rsidP="009A1B14">
      <w:pPr>
        <w:pStyle w:val="titolo30"/>
        <w:rPr>
          <w:color w:val="002060"/>
        </w:rPr>
      </w:pPr>
      <w:r w:rsidRPr="00EE7084">
        <w:rPr>
          <w:color w:val="002060"/>
        </w:rPr>
        <w:t xml:space="preserve">CALCIATORI NON ESPULSI </w:t>
      </w:r>
    </w:p>
    <w:p w14:paraId="32C3060E" w14:textId="77777777" w:rsidR="009A1B14" w:rsidRPr="00EE7084" w:rsidRDefault="009A1B14" w:rsidP="009A1B14">
      <w:pPr>
        <w:pStyle w:val="titolo20"/>
        <w:rPr>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1F64F854" w14:textId="77777777" w:rsidTr="001416B9">
        <w:tc>
          <w:tcPr>
            <w:tcW w:w="2200" w:type="dxa"/>
            <w:tcMar>
              <w:top w:w="20" w:type="dxa"/>
              <w:left w:w="20" w:type="dxa"/>
              <w:bottom w:w="20" w:type="dxa"/>
              <w:right w:w="20" w:type="dxa"/>
            </w:tcMar>
            <w:vAlign w:val="center"/>
            <w:hideMark/>
          </w:tcPr>
          <w:p w14:paraId="7ECC10E3" w14:textId="77777777" w:rsidR="009A1B14" w:rsidRPr="00EE7084" w:rsidRDefault="009A1B14" w:rsidP="001416B9">
            <w:pPr>
              <w:pStyle w:val="movimento"/>
              <w:rPr>
                <w:color w:val="002060"/>
              </w:rPr>
            </w:pPr>
            <w:r w:rsidRPr="00EE7084">
              <w:rPr>
                <w:color w:val="002060"/>
              </w:rPr>
              <w:t>SERRANI FEDERICO</w:t>
            </w:r>
          </w:p>
        </w:tc>
        <w:tc>
          <w:tcPr>
            <w:tcW w:w="2200" w:type="dxa"/>
            <w:tcMar>
              <w:top w:w="20" w:type="dxa"/>
              <w:left w:w="20" w:type="dxa"/>
              <w:bottom w:w="20" w:type="dxa"/>
              <w:right w:w="20" w:type="dxa"/>
            </w:tcMar>
            <w:vAlign w:val="center"/>
            <w:hideMark/>
          </w:tcPr>
          <w:p w14:paraId="75B0D171" w14:textId="77777777" w:rsidR="009A1B14" w:rsidRPr="00EE7084" w:rsidRDefault="009A1B14" w:rsidP="001416B9">
            <w:pPr>
              <w:pStyle w:val="movimento2"/>
              <w:rPr>
                <w:color w:val="002060"/>
              </w:rPr>
            </w:pPr>
            <w:r w:rsidRPr="00EE7084">
              <w:rPr>
                <w:color w:val="002060"/>
              </w:rPr>
              <w:t xml:space="preserve">(ACLI MANTOVANI CALCIO A 5) </w:t>
            </w:r>
          </w:p>
        </w:tc>
        <w:tc>
          <w:tcPr>
            <w:tcW w:w="800" w:type="dxa"/>
            <w:tcMar>
              <w:top w:w="20" w:type="dxa"/>
              <w:left w:w="20" w:type="dxa"/>
              <w:bottom w:w="20" w:type="dxa"/>
              <w:right w:w="20" w:type="dxa"/>
            </w:tcMar>
            <w:vAlign w:val="center"/>
            <w:hideMark/>
          </w:tcPr>
          <w:p w14:paraId="1B5FDB5B"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476EFCE9" w14:textId="77777777" w:rsidR="009A1B14" w:rsidRPr="00EE7084" w:rsidRDefault="009A1B14" w:rsidP="001416B9">
            <w:pPr>
              <w:pStyle w:val="movimento"/>
              <w:rPr>
                <w:color w:val="002060"/>
              </w:rPr>
            </w:pPr>
            <w:r w:rsidRPr="00EE7084">
              <w:rPr>
                <w:color w:val="002060"/>
              </w:rPr>
              <w:t>CAPPELLI MATTEO</w:t>
            </w:r>
          </w:p>
        </w:tc>
        <w:tc>
          <w:tcPr>
            <w:tcW w:w="2200" w:type="dxa"/>
            <w:tcMar>
              <w:top w:w="20" w:type="dxa"/>
              <w:left w:w="20" w:type="dxa"/>
              <w:bottom w:w="20" w:type="dxa"/>
              <w:right w:w="20" w:type="dxa"/>
            </w:tcMar>
            <w:vAlign w:val="center"/>
            <w:hideMark/>
          </w:tcPr>
          <w:p w14:paraId="07E96218" w14:textId="77777777" w:rsidR="009A1B14" w:rsidRPr="00EE7084" w:rsidRDefault="009A1B14" w:rsidP="001416B9">
            <w:pPr>
              <w:pStyle w:val="movimento2"/>
              <w:rPr>
                <w:color w:val="002060"/>
              </w:rPr>
            </w:pPr>
            <w:r w:rsidRPr="00EE7084">
              <w:rPr>
                <w:color w:val="002060"/>
              </w:rPr>
              <w:t xml:space="preserve">(ASCOLI CALCIO A 5) </w:t>
            </w:r>
          </w:p>
        </w:tc>
      </w:tr>
      <w:tr w:rsidR="009A1B14" w:rsidRPr="00EE7084" w14:paraId="72E36278" w14:textId="77777777" w:rsidTr="001416B9">
        <w:tc>
          <w:tcPr>
            <w:tcW w:w="2200" w:type="dxa"/>
            <w:tcMar>
              <w:top w:w="20" w:type="dxa"/>
              <w:left w:w="20" w:type="dxa"/>
              <w:bottom w:w="20" w:type="dxa"/>
              <w:right w:w="20" w:type="dxa"/>
            </w:tcMar>
            <w:vAlign w:val="center"/>
            <w:hideMark/>
          </w:tcPr>
          <w:p w14:paraId="7F977E89" w14:textId="77777777" w:rsidR="009A1B14" w:rsidRPr="00EE7084" w:rsidRDefault="009A1B14" w:rsidP="001416B9">
            <w:pPr>
              <w:pStyle w:val="movimento"/>
              <w:rPr>
                <w:color w:val="002060"/>
              </w:rPr>
            </w:pPr>
            <w:r w:rsidRPr="00EE7084">
              <w:rPr>
                <w:color w:val="002060"/>
              </w:rPr>
              <w:t>ALFONSI DANIELE</w:t>
            </w:r>
          </w:p>
        </w:tc>
        <w:tc>
          <w:tcPr>
            <w:tcW w:w="2200" w:type="dxa"/>
            <w:tcMar>
              <w:top w:w="20" w:type="dxa"/>
              <w:left w:w="20" w:type="dxa"/>
              <w:bottom w:w="20" w:type="dxa"/>
              <w:right w:w="20" w:type="dxa"/>
            </w:tcMar>
            <w:vAlign w:val="center"/>
            <w:hideMark/>
          </w:tcPr>
          <w:p w14:paraId="71DE4DAB" w14:textId="77777777" w:rsidR="009A1B14" w:rsidRPr="00EE7084" w:rsidRDefault="009A1B14" w:rsidP="001416B9">
            <w:pPr>
              <w:pStyle w:val="movimento2"/>
              <w:rPr>
                <w:color w:val="002060"/>
              </w:rPr>
            </w:pPr>
            <w:r w:rsidRPr="00EE7084">
              <w:rPr>
                <w:color w:val="002060"/>
              </w:rPr>
              <w:t xml:space="preserve">(FUTSAL VIRE GEOSISTEM ASD) </w:t>
            </w:r>
          </w:p>
        </w:tc>
        <w:tc>
          <w:tcPr>
            <w:tcW w:w="800" w:type="dxa"/>
            <w:tcMar>
              <w:top w:w="20" w:type="dxa"/>
              <w:left w:w="20" w:type="dxa"/>
              <w:bottom w:w="20" w:type="dxa"/>
              <w:right w:w="20" w:type="dxa"/>
            </w:tcMar>
            <w:vAlign w:val="center"/>
            <w:hideMark/>
          </w:tcPr>
          <w:p w14:paraId="78569BB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DA0D2C3" w14:textId="77777777" w:rsidR="009A1B14" w:rsidRPr="00EE7084" w:rsidRDefault="009A1B14" w:rsidP="001416B9">
            <w:pPr>
              <w:pStyle w:val="movimento"/>
              <w:rPr>
                <w:color w:val="002060"/>
              </w:rPr>
            </w:pPr>
            <w:r w:rsidRPr="00EE7084">
              <w:rPr>
                <w:color w:val="002060"/>
              </w:rPr>
              <w:t>AMATUCCI DANIELE</w:t>
            </w:r>
          </w:p>
        </w:tc>
        <w:tc>
          <w:tcPr>
            <w:tcW w:w="2200" w:type="dxa"/>
            <w:tcMar>
              <w:top w:w="20" w:type="dxa"/>
              <w:left w:w="20" w:type="dxa"/>
              <w:bottom w:w="20" w:type="dxa"/>
              <w:right w:w="20" w:type="dxa"/>
            </w:tcMar>
            <w:vAlign w:val="center"/>
            <w:hideMark/>
          </w:tcPr>
          <w:p w14:paraId="0DC2527E" w14:textId="77777777" w:rsidR="009A1B14" w:rsidRPr="00EE7084" w:rsidRDefault="009A1B14" w:rsidP="001416B9">
            <w:pPr>
              <w:pStyle w:val="movimento2"/>
              <w:rPr>
                <w:color w:val="002060"/>
              </w:rPr>
            </w:pPr>
            <w:r w:rsidRPr="00EE7084">
              <w:rPr>
                <w:color w:val="002060"/>
              </w:rPr>
              <w:t xml:space="preserve">(FUTSAL VIRE GEOSISTEM ASD) </w:t>
            </w:r>
          </w:p>
        </w:tc>
      </w:tr>
    </w:tbl>
    <w:p w14:paraId="1845865D" w14:textId="77777777" w:rsidR="009A1B14" w:rsidRDefault="009A1B14" w:rsidP="009A1B14">
      <w:pPr>
        <w:pStyle w:val="breakline"/>
        <w:rPr>
          <w:color w:val="002060"/>
        </w:rPr>
      </w:pPr>
    </w:p>
    <w:p w14:paraId="3E405F7F" w14:textId="77777777" w:rsidR="009A1B14" w:rsidRPr="00BD581B" w:rsidRDefault="009A1B14" w:rsidP="009A1B14">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69C7071" w14:textId="77777777" w:rsidR="009A1B14" w:rsidRPr="00BD581B" w:rsidRDefault="009A1B14" w:rsidP="009A1B14">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A9268B4" w14:textId="77777777" w:rsidR="009A1B14" w:rsidRPr="00EE7084" w:rsidRDefault="009A1B14" w:rsidP="009A1B14">
      <w:pPr>
        <w:pStyle w:val="breakline"/>
        <w:rPr>
          <w:rFonts w:eastAsiaTheme="minorEastAsia"/>
          <w:color w:val="002060"/>
        </w:rPr>
      </w:pPr>
    </w:p>
    <w:p w14:paraId="5DC7B06F" w14:textId="77777777" w:rsidR="009A1B14" w:rsidRPr="00EE7084" w:rsidRDefault="009A1B14" w:rsidP="009A1B14">
      <w:pPr>
        <w:pStyle w:val="titoloprinc0"/>
        <w:rPr>
          <w:color w:val="002060"/>
        </w:rPr>
      </w:pPr>
      <w:r w:rsidRPr="00EE7084">
        <w:rPr>
          <w:color w:val="002060"/>
        </w:rPr>
        <w:t>CLASSIFICA</w:t>
      </w:r>
    </w:p>
    <w:p w14:paraId="50C87381" w14:textId="77777777" w:rsidR="009A1B14" w:rsidRPr="00EE7084" w:rsidRDefault="009A1B14" w:rsidP="009A1B14">
      <w:pPr>
        <w:pStyle w:val="breakline"/>
        <w:rPr>
          <w:color w:val="002060"/>
        </w:rPr>
      </w:pPr>
    </w:p>
    <w:p w14:paraId="35040C42" w14:textId="77777777" w:rsidR="009A1B14" w:rsidRPr="00EE7084" w:rsidRDefault="009A1B14" w:rsidP="009A1B14">
      <w:pPr>
        <w:pStyle w:val="breakline"/>
        <w:rPr>
          <w:color w:val="002060"/>
        </w:rPr>
      </w:pPr>
    </w:p>
    <w:p w14:paraId="77570522" w14:textId="77777777" w:rsidR="009A1B14" w:rsidRPr="00EE7084" w:rsidRDefault="009A1B14" w:rsidP="009A1B14">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4D199FC1"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CDC4A"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BF526"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88CB8"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B477C"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23550"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43306"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65BC5"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B98A9"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C9498"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D2ECF" w14:textId="77777777" w:rsidR="009A1B14" w:rsidRPr="00EE7084" w:rsidRDefault="009A1B14" w:rsidP="001416B9">
            <w:pPr>
              <w:pStyle w:val="headertabella0"/>
              <w:rPr>
                <w:color w:val="002060"/>
              </w:rPr>
            </w:pPr>
            <w:r w:rsidRPr="00EE7084">
              <w:rPr>
                <w:color w:val="002060"/>
              </w:rPr>
              <w:t>PE</w:t>
            </w:r>
          </w:p>
        </w:tc>
      </w:tr>
      <w:tr w:rsidR="009A1B14" w:rsidRPr="00EE7084" w14:paraId="6DA4A82A"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127FCF" w14:textId="77777777" w:rsidR="009A1B14" w:rsidRPr="00EE7084" w:rsidRDefault="009A1B14" w:rsidP="001416B9">
            <w:pPr>
              <w:pStyle w:val="rowtabella0"/>
              <w:rPr>
                <w:color w:val="002060"/>
              </w:rPr>
            </w:pPr>
            <w:r w:rsidRPr="00EE708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1A17"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BC1CA"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4FA1"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9A6E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40C50"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9153B" w14:textId="77777777" w:rsidR="009A1B14" w:rsidRPr="00EE7084" w:rsidRDefault="009A1B14" w:rsidP="001416B9">
            <w:pPr>
              <w:pStyle w:val="rowtabella0"/>
              <w:jc w:val="center"/>
              <w:rPr>
                <w:color w:val="002060"/>
              </w:rPr>
            </w:pPr>
            <w:r w:rsidRPr="00EE708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4CCE"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428A" w14:textId="77777777" w:rsidR="009A1B14" w:rsidRPr="00EE7084" w:rsidRDefault="009A1B14" w:rsidP="001416B9">
            <w:pPr>
              <w:pStyle w:val="rowtabella0"/>
              <w:jc w:val="center"/>
              <w:rPr>
                <w:color w:val="002060"/>
              </w:rPr>
            </w:pPr>
            <w:r w:rsidRPr="00EE708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8A1D1" w14:textId="77777777" w:rsidR="009A1B14" w:rsidRPr="00EE7084" w:rsidRDefault="009A1B14" w:rsidP="001416B9">
            <w:pPr>
              <w:pStyle w:val="rowtabella0"/>
              <w:jc w:val="center"/>
              <w:rPr>
                <w:color w:val="002060"/>
              </w:rPr>
            </w:pPr>
            <w:r w:rsidRPr="00EE7084">
              <w:rPr>
                <w:color w:val="002060"/>
              </w:rPr>
              <w:t>0</w:t>
            </w:r>
          </w:p>
        </w:tc>
      </w:tr>
      <w:tr w:rsidR="009A1B14" w:rsidRPr="00EE7084" w14:paraId="09E0803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439E8" w14:textId="77777777" w:rsidR="009A1B14" w:rsidRPr="00EE7084" w:rsidRDefault="009A1B14" w:rsidP="001416B9">
            <w:pPr>
              <w:pStyle w:val="rowtabella0"/>
              <w:rPr>
                <w:color w:val="002060"/>
              </w:rPr>
            </w:pPr>
            <w:r w:rsidRPr="00EE708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73A4"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25CE"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37C4"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20B3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C22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91A1A" w14:textId="77777777" w:rsidR="009A1B14" w:rsidRPr="00EE7084" w:rsidRDefault="009A1B14" w:rsidP="001416B9">
            <w:pPr>
              <w:pStyle w:val="rowtabella0"/>
              <w:jc w:val="center"/>
              <w:rPr>
                <w:color w:val="002060"/>
              </w:rPr>
            </w:pPr>
            <w:r w:rsidRPr="00EE708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24CE"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FF4B9" w14:textId="77777777" w:rsidR="009A1B14" w:rsidRPr="00EE7084" w:rsidRDefault="009A1B14" w:rsidP="001416B9">
            <w:pPr>
              <w:pStyle w:val="rowtabella0"/>
              <w:jc w:val="center"/>
              <w:rPr>
                <w:color w:val="002060"/>
              </w:rPr>
            </w:pPr>
            <w:r w:rsidRPr="00EE708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456E" w14:textId="77777777" w:rsidR="009A1B14" w:rsidRPr="00EE7084" w:rsidRDefault="009A1B14" w:rsidP="001416B9">
            <w:pPr>
              <w:pStyle w:val="rowtabella0"/>
              <w:jc w:val="center"/>
              <w:rPr>
                <w:color w:val="002060"/>
              </w:rPr>
            </w:pPr>
            <w:r w:rsidRPr="00EE7084">
              <w:rPr>
                <w:color w:val="002060"/>
              </w:rPr>
              <w:t>0</w:t>
            </w:r>
          </w:p>
        </w:tc>
      </w:tr>
      <w:tr w:rsidR="009A1B14" w:rsidRPr="00EE7084" w14:paraId="7B1F317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30C4F" w14:textId="77777777" w:rsidR="009A1B14" w:rsidRPr="00EE7084" w:rsidRDefault="009A1B14" w:rsidP="001416B9">
            <w:pPr>
              <w:pStyle w:val="rowtabella0"/>
              <w:rPr>
                <w:color w:val="002060"/>
              </w:rPr>
            </w:pPr>
            <w:r w:rsidRPr="00EE708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BD5C3"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49A58"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1E93A"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D25F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8085"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02C5C" w14:textId="77777777" w:rsidR="009A1B14" w:rsidRPr="00EE7084" w:rsidRDefault="009A1B14" w:rsidP="001416B9">
            <w:pPr>
              <w:pStyle w:val="rowtabella0"/>
              <w:jc w:val="center"/>
              <w:rPr>
                <w:color w:val="002060"/>
              </w:rPr>
            </w:pPr>
            <w:r w:rsidRPr="00EE708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2882F"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46D8" w14:textId="77777777" w:rsidR="009A1B14" w:rsidRPr="00EE7084" w:rsidRDefault="009A1B14" w:rsidP="001416B9">
            <w:pPr>
              <w:pStyle w:val="rowtabella0"/>
              <w:jc w:val="center"/>
              <w:rPr>
                <w:color w:val="002060"/>
              </w:rPr>
            </w:pPr>
            <w:r w:rsidRPr="00EE708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DA927" w14:textId="77777777" w:rsidR="009A1B14" w:rsidRPr="00EE7084" w:rsidRDefault="009A1B14" w:rsidP="001416B9">
            <w:pPr>
              <w:pStyle w:val="rowtabella0"/>
              <w:jc w:val="center"/>
              <w:rPr>
                <w:color w:val="002060"/>
              </w:rPr>
            </w:pPr>
            <w:r w:rsidRPr="00EE7084">
              <w:rPr>
                <w:color w:val="002060"/>
              </w:rPr>
              <w:t>0</w:t>
            </w:r>
          </w:p>
        </w:tc>
      </w:tr>
      <w:tr w:rsidR="009A1B14" w:rsidRPr="00EE7084" w14:paraId="3D603FE9"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92BBE" w14:textId="77777777" w:rsidR="009A1B14" w:rsidRPr="00EE7084" w:rsidRDefault="009A1B14" w:rsidP="001416B9">
            <w:pPr>
              <w:pStyle w:val="rowtabella0"/>
              <w:rPr>
                <w:color w:val="002060"/>
              </w:rPr>
            </w:pPr>
            <w:r w:rsidRPr="00EE708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1AED"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B62A"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A2859"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B5E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058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3AB4" w14:textId="77777777" w:rsidR="009A1B14" w:rsidRPr="00EE7084" w:rsidRDefault="009A1B14" w:rsidP="001416B9">
            <w:pPr>
              <w:pStyle w:val="rowtabella0"/>
              <w:jc w:val="center"/>
              <w:rPr>
                <w:color w:val="002060"/>
              </w:rPr>
            </w:pPr>
            <w:r w:rsidRPr="00EE708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7CE61"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5218D" w14:textId="77777777" w:rsidR="009A1B14" w:rsidRPr="00EE7084" w:rsidRDefault="009A1B14" w:rsidP="001416B9">
            <w:pPr>
              <w:pStyle w:val="rowtabella0"/>
              <w:jc w:val="center"/>
              <w:rPr>
                <w:color w:val="002060"/>
              </w:rPr>
            </w:pPr>
            <w:r w:rsidRPr="00EE708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4EE8B" w14:textId="77777777" w:rsidR="009A1B14" w:rsidRPr="00EE7084" w:rsidRDefault="009A1B14" w:rsidP="001416B9">
            <w:pPr>
              <w:pStyle w:val="rowtabella0"/>
              <w:jc w:val="center"/>
              <w:rPr>
                <w:color w:val="002060"/>
              </w:rPr>
            </w:pPr>
            <w:r w:rsidRPr="00EE7084">
              <w:rPr>
                <w:color w:val="002060"/>
              </w:rPr>
              <w:t>0</w:t>
            </w:r>
          </w:p>
        </w:tc>
      </w:tr>
      <w:tr w:rsidR="009A1B14" w:rsidRPr="00EE7084" w14:paraId="0519FA8A"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09953" w14:textId="77777777" w:rsidR="009A1B14" w:rsidRPr="00EE7084" w:rsidRDefault="009A1B14" w:rsidP="001416B9">
            <w:pPr>
              <w:pStyle w:val="rowtabella0"/>
              <w:rPr>
                <w:color w:val="002060"/>
              </w:rPr>
            </w:pPr>
            <w:r w:rsidRPr="00EE7084">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CA29"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66BE5"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2AB3"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0EE3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AD7D"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4629"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841D" w14:textId="77777777" w:rsidR="009A1B14" w:rsidRPr="00EE7084" w:rsidRDefault="009A1B14" w:rsidP="001416B9">
            <w:pPr>
              <w:pStyle w:val="rowtabella0"/>
              <w:jc w:val="center"/>
              <w:rPr>
                <w:color w:val="002060"/>
              </w:rPr>
            </w:pPr>
            <w:r w:rsidRPr="00EE708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B119F"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C65F" w14:textId="77777777" w:rsidR="009A1B14" w:rsidRPr="00EE7084" w:rsidRDefault="009A1B14" w:rsidP="001416B9">
            <w:pPr>
              <w:pStyle w:val="rowtabella0"/>
              <w:jc w:val="center"/>
              <w:rPr>
                <w:color w:val="002060"/>
              </w:rPr>
            </w:pPr>
            <w:r w:rsidRPr="00EE7084">
              <w:rPr>
                <w:color w:val="002060"/>
              </w:rPr>
              <w:t>0</w:t>
            </w:r>
          </w:p>
        </w:tc>
      </w:tr>
      <w:tr w:rsidR="009A1B14" w:rsidRPr="00EE7084" w14:paraId="677D25CB"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D334F" w14:textId="77777777" w:rsidR="009A1B14" w:rsidRPr="00EE7084" w:rsidRDefault="009A1B14" w:rsidP="001416B9">
            <w:pPr>
              <w:pStyle w:val="rowtabella0"/>
              <w:rPr>
                <w:color w:val="002060"/>
              </w:rPr>
            </w:pPr>
            <w:r w:rsidRPr="00EE708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39DD"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96CB"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DCD7"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D794"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40CD"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D1DC" w14:textId="77777777" w:rsidR="009A1B14" w:rsidRPr="00EE7084" w:rsidRDefault="009A1B14" w:rsidP="001416B9">
            <w:pPr>
              <w:pStyle w:val="rowtabella0"/>
              <w:jc w:val="center"/>
              <w:rPr>
                <w:color w:val="002060"/>
              </w:rPr>
            </w:pPr>
            <w:r w:rsidRPr="00EE70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3D984" w14:textId="77777777" w:rsidR="009A1B14" w:rsidRPr="00EE7084" w:rsidRDefault="009A1B14" w:rsidP="001416B9">
            <w:pPr>
              <w:pStyle w:val="rowtabella0"/>
              <w:jc w:val="center"/>
              <w:rPr>
                <w:color w:val="002060"/>
              </w:rPr>
            </w:pPr>
            <w:r w:rsidRPr="00EE708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C4258"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9F5F3" w14:textId="77777777" w:rsidR="009A1B14" w:rsidRPr="00EE7084" w:rsidRDefault="009A1B14" w:rsidP="001416B9">
            <w:pPr>
              <w:pStyle w:val="rowtabella0"/>
              <w:jc w:val="center"/>
              <w:rPr>
                <w:color w:val="002060"/>
              </w:rPr>
            </w:pPr>
            <w:r w:rsidRPr="00EE7084">
              <w:rPr>
                <w:color w:val="002060"/>
              </w:rPr>
              <w:t>0</w:t>
            </w:r>
          </w:p>
        </w:tc>
      </w:tr>
      <w:tr w:rsidR="009A1B14" w:rsidRPr="00EE7084" w14:paraId="0F124BF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1FD7A1" w14:textId="77777777" w:rsidR="009A1B14" w:rsidRPr="00EE7084" w:rsidRDefault="009A1B14" w:rsidP="001416B9">
            <w:pPr>
              <w:pStyle w:val="rowtabella0"/>
              <w:rPr>
                <w:color w:val="002060"/>
              </w:rPr>
            </w:pPr>
            <w:r w:rsidRPr="00EE708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2823"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88BA"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A2261"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E92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ADF8"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7DD29" w14:textId="77777777" w:rsidR="009A1B14" w:rsidRPr="00EE7084" w:rsidRDefault="009A1B14" w:rsidP="001416B9">
            <w:pPr>
              <w:pStyle w:val="rowtabella0"/>
              <w:jc w:val="center"/>
              <w:rPr>
                <w:color w:val="002060"/>
              </w:rPr>
            </w:pPr>
            <w:r w:rsidRPr="00EE708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C3993" w14:textId="77777777" w:rsidR="009A1B14" w:rsidRPr="00EE7084" w:rsidRDefault="009A1B14" w:rsidP="001416B9">
            <w:pPr>
              <w:pStyle w:val="rowtabella0"/>
              <w:jc w:val="center"/>
              <w:rPr>
                <w:color w:val="002060"/>
              </w:rPr>
            </w:pPr>
            <w:r w:rsidRPr="00EE708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9816A"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7E26" w14:textId="77777777" w:rsidR="009A1B14" w:rsidRPr="00EE7084" w:rsidRDefault="009A1B14" w:rsidP="001416B9">
            <w:pPr>
              <w:pStyle w:val="rowtabella0"/>
              <w:jc w:val="center"/>
              <w:rPr>
                <w:color w:val="002060"/>
              </w:rPr>
            </w:pPr>
            <w:r w:rsidRPr="00EE7084">
              <w:rPr>
                <w:color w:val="002060"/>
              </w:rPr>
              <w:t>0</w:t>
            </w:r>
          </w:p>
        </w:tc>
      </w:tr>
      <w:tr w:rsidR="009A1B14" w:rsidRPr="00EE7084" w14:paraId="501D423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88271" w14:textId="77777777" w:rsidR="009A1B14" w:rsidRPr="00EE7084" w:rsidRDefault="009A1B14" w:rsidP="001416B9">
            <w:pPr>
              <w:pStyle w:val="rowtabella0"/>
              <w:rPr>
                <w:color w:val="002060"/>
              </w:rPr>
            </w:pPr>
            <w:r w:rsidRPr="00EE7084">
              <w:rPr>
                <w:color w:val="002060"/>
              </w:rPr>
              <w:t>A.S.D.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08BD"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8EC69"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695C"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0D9F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5E57D"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1DEAE" w14:textId="77777777" w:rsidR="009A1B14" w:rsidRPr="00EE7084" w:rsidRDefault="009A1B14" w:rsidP="001416B9">
            <w:pPr>
              <w:pStyle w:val="rowtabella0"/>
              <w:jc w:val="center"/>
              <w:rPr>
                <w:color w:val="002060"/>
              </w:rPr>
            </w:pPr>
            <w:r w:rsidRPr="00EE70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6CC4" w14:textId="77777777" w:rsidR="009A1B14" w:rsidRPr="00EE7084" w:rsidRDefault="009A1B14" w:rsidP="001416B9">
            <w:pPr>
              <w:pStyle w:val="rowtabella0"/>
              <w:jc w:val="center"/>
              <w:rPr>
                <w:color w:val="002060"/>
              </w:rPr>
            </w:pPr>
            <w:r w:rsidRPr="00EE708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4D7B"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3CF5" w14:textId="77777777" w:rsidR="009A1B14" w:rsidRPr="00EE7084" w:rsidRDefault="009A1B14" w:rsidP="001416B9">
            <w:pPr>
              <w:pStyle w:val="rowtabella0"/>
              <w:jc w:val="center"/>
              <w:rPr>
                <w:color w:val="002060"/>
              </w:rPr>
            </w:pPr>
            <w:r w:rsidRPr="00EE7084">
              <w:rPr>
                <w:color w:val="002060"/>
              </w:rPr>
              <w:t>0</w:t>
            </w:r>
          </w:p>
        </w:tc>
      </w:tr>
      <w:tr w:rsidR="009A1B14" w:rsidRPr="00EE7084" w14:paraId="2F7D8809"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32A0E" w14:textId="77777777" w:rsidR="009A1B14" w:rsidRPr="00EE7084" w:rsidRDefault="009A1B14" w:rsidP="001416B9">
            <w:pPr>
              <w:pStyle w:val="rowtabella0"/>
              <w:rPr>
                <w:color w:val="002060"/>
              </w:rPr>
            </w:pPr>
            <w:r w:rsidRPr="00EE708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1EB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600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2A452"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B04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5B9D5"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0E00"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E5F3" w14:textId="77777777" w:rsidR="009A1B14" w:rsidRPr="00EE7084" w:rsidRDefault="009A1B14" w:rsidP="001416B9">
            <w:pPr>
              <w:pStyle w:val="rowtabella0"/>
              <w:jc w:val="center"/>
              <w:rPr>
                <w:color w:val="002060"/>
              </w:rPr>
            </w:pPr>
            <w:r w:rsidRPr="00EE70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6DDA"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CFE1E" w14:textId="77777777" w:rsidR="009A1B14" w:rsidRPr="00EE7084" w:rsidRDefault="009A1B14" w:rsidP="001416B9">
            <w:pPr>
              <w:pStyle w:val="rowtabella0"/>
              <w:jc w:val="center"/>
              <w:rPr>
                <w:color w:val="002060"/>
              </w:rPr>
            </w:pPr>
            <w:r w:rsidRPr="00EE7084">
              <w:rPr>
                <w:color w:val="002060"/>
              </w:rPr>
              <w:t>0</w:t>
            </w:r>
          </w:p>
        </w:tc>
      </w:tr>
      <w:tr w:rsidR="009A1B14" w:rsidRPr="00EE7084" w14:paraId="63B9A97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89184" w14:textId="77777777" w:rsidR="009A1B14" w:rsidRPr="00EE7084" w:rsidRDefault="009A1B14" w:rsidP="001416B9">
            <w:pPr>
              <w:pStyle w:val="rowtabella0"/>
              <w:rPr>
                <w:color w:val="002060"/>
              </w:rPr>
            </w:pPr>
            <w:r w:rsidRPr="00EE708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36365"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0FDB"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0946"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653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913C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2A69"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EBEB" w14:textId="77777777" w:rsidR="009A1B14" w:rsidRPr="00EE7084" w:rsidRDefault="009A1B14" w:rsidP="001416B9">
            <w:pPr>
              <w:pStyle w:val="rowtabella0"/>
              <w:jc w:val="center"/>
              <w:rPr>
                <w:color w:val="002060"/>
              </w:rPr>
            </w:pPr>
            <w:r w:rsidRPr="00EE708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4DD1" w14:textId="77777777" w:rsidR="009A1B14" w:rsidRPr="00EE7084" w:rsidRDefault="009A1B14" w:rsidP="001416B9">
            <w:pPr>
              <w:pStyle w:val="rowtabella0"/>
              <w:jc w:val="center"/>
              <w:rPr>
                <w:color w:val="002060"/>
              </w:rPr>
            </w:pPr>
            <w:r w:rsidRPr="00EE708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D34A7" w14:textId="77777777" w:rsidR="009A1B14" w:rsidRPr="00EE7084" w:rsidRDefault="009A1B14" w:rsidP="001416B9">
            <w:pPr>
              <w:pStyle w:val="rowtabella0"/>
              <w:jc w:val="center"/>
              <w:rPr>
                <w:color w:val="002060"/>
              </w:rPr>
            </w:pPr>
            <w:r w:rsidRPr="00EE7084">
              <w:rPr>
                <w:color w:val="002060"/>
              </w:rPr>
              <w:t>0</w:t>
            </w:r>
          </w:p>
        </w:tc>
      </w:tr>
      <w:tr w:rsidR="009A1B14" w:rsidRPr="00EE7084" w14:paraId="5BA38187"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A6CF95" w14:textId="77777777" w:rsidR="009A1B14" w:rsidRPr="00EE7084" w:rsidRDefault="009A1B14" w:rsidP="001416B9">
            <w:pPr>
              <w:pStyle w:val="rowtabella0"/>
              <w:rPr>
                <w:color w:val="002060"/>
              </w:rPr>
            </w:pPr>
            <w:r w:rsidRPr="00EE7084">
              <w:rPr>
                <w:color w:val="002060"/>
              </w:rPr>
              <w:t xml:space="preserve">G.S. AUDAX 1970 </w:t>
            </w:r>
            <w:proofErr w:type="gramStart"/>
            <w:r w:rsidRPr="00EE7084">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7E6A"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C88F1"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56B2"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E00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4B12"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2E109"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D48A" w14:textId="77777777" w:rsidR="009A1B14" w:rsidRPr="00EE7084" w:rsidRDefault="009A1B14" w:rsidP="001416B9">
            <w:pPr>
              <w:pStyle w:val="rowtabella0"/>
              <w:jc w:val="center"/>
              <w:rPr>
                <w:color w:val="002060"/>
              </w:rPr>
            </w:pPr>
            <w:r w:rsidRPr="00EE708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96370" w14:textId="77777777" w:rsidR="009A1B14" w:rsidRPr="00EE7084" w:rsidRDefault="009A1B14" w:rsidP="001416B9">
            <w:pPr>
              <w:pStyle w:val="rowtabella0"/>
              <w:jc w:val="center"/>
              <w:rPr>
                <w:color w:val="002060"/>
              </w:rPr>
            </w:pPr>
            <w:r w:rsidRPr="00EE708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88718" w14:textId="77777777" w:rsidR="009A1B14" w:rsidRPr="00EE7084" w:rsidRDefault="009A1B14" w:rsidP="001416B9">
            <w:pPr>
              <w:pStyle w:val="rowtabella0"/>
              <w:jc w:val="center"/>
              <w:rPr>
                <w:color w:val="002060"/>
              </w:rPr>
            </w:pPr>
            <w:r w:rsidRPr="00EE7084">
              <w:rPr>
                <w:color w:val="002060"/>
              </w:rPr>
              <w:t>0</w:t>
            </w:r>
          </w:p>
        </w:tc>
      </w:tr>
      <w:tr w:rsidR="009A1B14" w:rsidRPr="00EE7084" w14:paraId="7247FEB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D01C5" w14:textId="77777777" w:rsidR="009A1B14" w:rsidRPr="00EE7084" w:rsidRDefault="009A1B14" w:rsidP="001416B9">
            <w:pPr>
              <w:pStyle w:val="rowtabella0"/>
              <w:rPr>
                <w:color w:val="002060"/>
                <w:lang w:val="en-US"/>
              </w:rPr>
            </w:pPr>
            <w:r w:rsidRPr="00EE708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A15B"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0224"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EEFFF"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106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4379"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A47EF"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6088" w14:textId="77777777" w:rsidR="009A1B14" w:rsidRPr="00EE7084" w:rsidRDefault="009A1B14" w:rsidP="001416B9">
            <w:pPr>
              <w:pStyle w:val="rowtabella0"/>
              <w:jc w:val="center"/>
              <w:rPr>
                <w:color w:val="002060"/>
              </w:rPr>
            </w:pPr>
            <w:r w:rsidRPr="00EE708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230E6" w14:textId="77777777" w:rsidR="009A1B14" w:rsidRPr="00EE7084" w:rsidRDefault="009A1B14" w:rsidP="001416B9">
            <w:pPr>
              <w:pStyle w:val="rowtabella0"/>
              <w:jc w:val="center"/>
              <w:rPr>
                <w:color w:val="002060"/>
              </w:rPr>
            </w:pPr>
            <w:r w:rsidRPr="00EE708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CC30" w14:textId="77777777" w:rsidR="009A1B14" w:rsidRPr="00EE7084" w:rsidRDefault="009A1B14" w:rsidP="001416B9">
            <w:pPr>
              <w:pStyle w:val="rowtabella0"/>
              <w:jc w:val="center"/>
              <w:rPr>
                <w:color w:val="002060"/>
              </w:rPr>
            </w:pPr>
            <w:r w:rsidRPr="00EE7084">
              <w:rPr>
                <w:color w:val="002060"/>
              </w:rPr>
              <w:t>1</w:t>
            </w:r>
          </w:p>
        </w:tc>
      </w:tr>
      <w:tr w:rsidR="009A1B14" w:rsidRPr="00EE7084" w14:paraId="595C0972"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04866E" w14:textId="77777777" w:rsidR="009A1B14" w:rsidRPr="00EE7084" w:rsidRDefault="009A1B14" w:rsidP="001416B9">
            <w:pPr>
              <w:pStyle w:val="rowtabella0"/>
              <w:rPr>
                <w:color w:val="002060"/>
                <w:lang w:val="en-US"/>
              </w:rPr>
            </w:pPr>
            <w:r w:rsidRPr="00EE7084">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607D8"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DA2A"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937E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3618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251F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022BD"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7F9A" w14:textId="77777777" w:rsidR="009A1B14" w:rsidRPr="00EE7084" w:rsidRDefault="009A1B14" w:rsidP="001416B9">
            <w:pPr>
              <w:pStyle w:val="rowtabella0"/>
              <w:jc w:val="center"/>
              <w:rPr>
                <w:color w:val="002060"/>
              </w:rPr>
            </w:pPr>
            <w:r w:rsidRPr="00EE708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3A12" w14:textId="77777777" w:rsidR="009A1B14" w:rsidRPr="00EE7084" w:rsidRDefault="009A1B14" w:rsidP="001416B9">
            <w:pPr>
              <w:pStyle w:val="rowtabella0"/>
              <w:jc w:val="center"/>
              <w:rPr>
                <w:color w:val="002060"/>
              </w:rPr>
            </w:pPr>
            <w:r w:rsidRPr="00EE708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59970" w14:textId="77777777" w:rsidR="009A1B14" w:rsidRPr="00EE7084" w:rsidRDefault="009A1B14" w:rsidP="001416B9">
            <w:pPr>
              <w:pStyle w:val="rowtabella0"/>
              <w:jc w:val="center"/>
              <w:rPr>
                <w:color w:val="002060"/>
              </w:rPr>
            </w:pPr>
            <w:r w:rsidRPr="00EE7084">
              <w:rPr>
                <w:color w:val="002060"/>
              </w:rPr>
              <w:t>0</w:t>
            </w:r>
          </w:p>
        </w:tc>
      </w:tr>
    </w:tbl>
    <w:p w14:paraId="3AE33740" w14:textId="77777777" w:rsidR="009A1B14" w:rsidRPr="00EE7084" w:rsidRDefault="009A1B14" w:rsidP="009A1B14">
      <w:pPr>
        <w:pStyle w:val="breakline"/>
        <w:rPr>
          <w:rFonts w:eastAsiaTheme="minorEastAsia"/>
          <w:color w:val="002060"/>
        </w:rPr>
      </w:pPr>
    </w:p>
    <w:p w14:paraId="39CB6E1D" w14:textId="77777777" w:rsidR="009A1B14" w:rsidRPr="00EE7084" w:rsidRDefault="009A1B14" w:rsidP="009A1B14">
      <w:pPr>
        <w:pStyle w:val="breakline"/>
        <w:rPr>
          <w:color w:val="002060"/>
        </w:rPr>
      </w:pPr>
    </w:p>
    <w:p w14:paraId="4C4C1C89" w14:textId="77777777" w:rsidR="009A1B14" w:rsidRPr="00EE7084" w:rsidRDefault="009A1B14" w:rsidP="009A1B14">
      <w:pPr>
        <w:pStyle w:val="sottotitolocampionato10"/>
        <w:rPr>
          <w:color w:val="002060"/>
        </w:rPr>
      </w:pPr>
      <w:r w:rsidRPr="00EE708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2B671588"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F90FC"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9C586"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B8571"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AF8C6"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68AAA"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26138"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8636E"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B54BF"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EEF70"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48389" w14:textId="77777777" w:rsidR="009A1B14" w:rsidRPr="00EE7084" w:rsidRDefault="009A1B14" w:rsidP="001416B9">
            <w:pPr>
              <w:pStyle w:val="headertabella0"/>
              <w:rPr>
                <w:color w:val="002060"/>
              </w:rPr>
            </w:pPr>
            <w:r w:rsidRPr="00EE7084">
              <w:rPr>
                <w:color w:val="002060"/>
              </w:rPr>
              <w:t>PE</w:t>
            </w:r>
          </w:p>
        </w:tc>
      </w:tr>
      <w:tr w:rsidR="009A1B14" w:rsidRPr="00EE7084" w14:paraId="04D3B271"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B1D86D" w14:textId="77777777" w:rsidR="009A1B14" w:rsidRPr="00EE7084" w:rsidRDefault="009A1B14" w:rsidP="001416B9">
            <w:pPr>
              <w:pStyle w:val="rowtabella0"/>
              <w:rPr>
                <w:color w:val="002060"/>
              </w:rPr>
            </w:pPr>
            <w:r w:rsidRPr="00EE708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9528"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EE4EA"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0C67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8F4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CB1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D7286" w14:textId="77777777" w:rsidR="009A1B14" w:rsidRPr="00EE7084" w:rsidRDefault="009A1B14" w:rsidP="001416B9">
            <w:pPr>
              <w:pStyle w:val="rowtabella0"/>
              <w:jc w:val="center"/>
              <w:rPr>
                <w:color w:val="002060"/>
              </w:rPr>
            </w:pPr>
            <w:r w:rsidRPr="00EE708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F3C7F"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0A85A"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78B32" w14:textId="77777777" w:rsidR="009A1B14" w:rsidRPr="00EE7084" w:rsidRDefault="009A1B14" w:rsidP="001416B9">
            <w:pPr>
              <w:pStyle w:val="rowtabella0"/>
              <w:jc w:val="center"/>
              <w:rPr>
                <w:color w:val="002060"/>
              </w:rPr>
            </w:pPr>
            <w:r w:rsidRPr="00EE7084">
              <w:rPr>
                <w:color w:val="002060"/>
              </w:rPr>
              <w:t>0</w:t>
            </w:r>
          </w:p>
        </w:tc>
      </w:tr>
      <w:tr w:rsidR="009A1B14" w:rsidRPr="00EE7084" w14:paraId="0BF2E6A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15225" w14:textId="77777777" w:rsidR="009A1B14" w:rsidRPr="00EE7084" w:rsidRDefault="009A1B14" w:rsidP="001416B9">
            <w:pPr>
              <w:pStyle w:val="rowtabella0"/>
              <w:rPr>
                <w:color w:val="002060"/>
              </w:rPr>
            </w:pPr>
            <w:r w:rsidRPr="00EE708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3F04"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353AB"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DB172"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329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A8BF8"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87D04" w14:textId="77777777" w:rsidR="009A1B14" w:rsidRPr="00EE7084" w:rsidRDefault="009A1B14" w:rsidP="001416B9">
            <w:pPr>
              <w:pStyle w:val="rowtabella0"/>
              <w:jc w:val="center"/>
              <w:rPr>
                <w:color w:val="002060"/>
              </w:rPr>
            </w:pPr>
            <w:r w:rsidRPr="00EE708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0C6B7"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4202A" w14:textId="77777777" w:rsidR="009A1B14" w:rsidRPr="00EE7084" w:rsidRDefault="009A1B14" w:rsidP="001416B9">
            <w:pPr>
              <w:pStyle w:val="rowtabella0"/>
              <w:jc w:val="center"/>
              <w:rPr>
                <w:color w:val="002060"/>
              </w:rPr>
            </w:pPr>
            <w:r w:rsidRPr="00EE708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C241" w14:textId="77777777" w:rsidR="009A1B14" w:rsidRPr="00EE7084" w:rsidRDefault="009A1B14" w:rsidP="001416B9">
            <w:pPr>
              <w:pStyle w:val="rowtabella0"/>
              <w:jc w:val="center"/>
              <w:rPr>
                <w:color w:val="002060"/>
              </w:rPr>
            </w:pPr>
            <w:r w:rsidRPr="00EE7084">
              <w:rPr>
                <w:color w:val="002060"/>
              </w:rPr>
              <w:t>0</w:t>
            </w:r>
          </w:p>
        </w:tc>
      </w:tr>
      <w:tr w:rsidR="009A1B14" w:rsidRPr="00EE7084" w14:paraId="22B8AE59"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880AA9" w14:textId="77777777" w:rsidR="009A1B14" w:rsidRPr="00EE7084" w:rsidRDefault="009A1B14" w:rsidP="001416B9">
            <w:pPr>
              <w:pStyle w:val="rowtabella0"/>
              <w:rPr>
                <w:color w:val="002060"/>
                <w:lang w:val="en-US"/>
              </w:rPr>
            </w:pPr>
            <w:r w:rsidRPr="00EE7084">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B561"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44F16"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AE62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CDE1B"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8D86"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F0DBF" w14:textId="77777777" w:rsidR="009A1B14" w:rsidRPr="00EE7084" w:rsidRDefault="009A1B14" w:rsidP="001416B9">
            <w:pPr>
              <w:pStyle w:val="rowtabella0"/>
              <w:jc w:val="center"/>
              <w:rPr>
                <w:color w:val="002060"/>
              </w:rPr>
            </w:pPr>
            <w:r w:rsidRPr="00EE708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177A"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7AE9" w14:textId="77777777" w:rsidR="009A1B14" w:rsidRPr="00EE7084" w:rsidRDefault="009A1B14" w:rsidP="001416B9">
            <w:pPr>
              <w:pStyle w:val="rowtabella0"/>
              <w:jc w:val="center"/>
              <w:rPr>
                <w:color w:val="002060"/>
              </w:rPr>
            </w:pPr>
            <w:r w:rsidRPr="00EE708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2373" w14:textId="77777777" w:rsidR="009A1B14" w:rsidRPr="00EE7084" w:rsidRDefault="009A1B14" w:rsidP="001416B9">
            <w:pPr>
              <w:pStyle w:val="rowtabella0"/>
              <w:jc w:val="center"/>
              <w:rPr>
                <w:color w:val="002060"/>
              </w:rPr>
            </w:pPr>
            <w:r w:rsidRPr="00EE7084">
              <w:rPr>
                <w:color w:val="002060"/>
              </w:rPr>
              <w:t>0</w:t>
            </w:r>
          </w:p>
        </w:tc>
      </w:tr>
      <w:tr w:rsidR="009A1B14" w:rsidRPr="00EE7084" w14:paraId="5AC90303"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54F52" w14:textId="77777777" w:rsidR="009A1B14" w:rsidRPr="00EE7084" w:rsidRDefault="009A1B14" w:rsidP="001416B9">
            <w:pPr>
              <w:pStyle w:val="rowtabella0"/>
              <w:rPr>
                <w:color w:val="002060"/>
              </w:rPr>
            </w:pPr>
            <w:r w:rsidRPr="00EE708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0BF1A"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18C5"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0C9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D51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2547"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D36E" w14:textId="77777777" w:rsidR="009A1B14" w:rsidRPr="00EE7084" w:rsidRDefault="009A1B14" w:rsidP="001416B9">
            <w:pPr>
              <w:pStyle w:val="rowtabella0"/>
              <w:jc w:val="center"/>
              <w:rPr>
                <w:color w:val="002060"/>
              </w:rPr>
            </w:pPr>
            <w:r w:rsidRPr="00EE708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C1D79"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35DC2" w14:textId="77777777" w:rsidR="009A1B14" w:rsidRPr="00EE7084" w:rsidRDefault="009A1B14" w:rsidP="001416B9">
            <w:pPr>
              <w:pStyle w:val="rowtabella0"/>
              <w:jc w:val="center"/>
              <w:rPr>
                <w:color w:val="002060"/>
              </w:rPr>
            </w:pPr>
            <w:r w:rsidRPr="00EE70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0BB2A" w14:textId="77777777" w:rsidR="009A1B14" w:rsidRPr="00EE7084" w:rsidRDefault="009A1B14" w:rsidP="001416B9">
            <w:pPr>
              <w:pStyle w:val="rowtabella0"/>
              <w:jc w:val="center"/>
              <w:rPr>
                <w:color w:val="002060"/>
              </w:rPr>
            </w:pPr>
            <w:r w:rsidRPr="00EE7084">
              <w:rPr>
                <w:color w:val="002060"/>
              </w:rPr>
              <w:t>0</w:t>
            </w:r>
          </w:p>
        </w:tc>
      </w:tr>
      <w:tr w:rsidR="009A1B14" w:rsidRPr="00EE7084" w14:paraId="35830D8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5723D" w14:textId="77777777" w:rsidR="009A1B14" w:rsidRPr="00EE7084" w:rsidRDefault="009A1B14" w:rsidP="001416B9">
            <w:pPr>
              <w:pStyle w:val="rowtabella0"/>
              <w:rPr>
                <w:color w:val="002060"/>
                <w:lang w:val="en-US"/>
              </w:rPr>
            </w:pPr>
            <w:r w:rsidRPr="00EE7084">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7A6E"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1B9F0"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D5D9"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BF60"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872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9B82" w14:textId="77777777" w:rsidR="009A1B14" w:rsidRPr="00EE7084" w:rsidRDefault="009A1B14" w:rsidP="001416B9">
            <w:pPr>
              <w:pStyle w:val="rowtabella0"/>
              <w:jc w:val="center"/>
              <w:rPr>
                <w:color w:val="002060"/>
              </w:rPr>
            </w:pPr>
            <w:r w:rsidRPr="00EE708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975D"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B7C5" w14:textId="77777777" w:rsidR="009A1B14" w:rsidRPr="00EE7084" w:rsidRDefault="009A1B14" w:rsidP="001416B9">
            <w:pPr>
              <w:pStyle w:val="rowtabella0"/>
              <w:jc w:val="center"/>
              <w:rPr>
                <w:color w:val="002060"/>
              </w:rPr>
            </w:pPr>
            <w:r w:rsidRPr="00EE708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CECB" w14:textId="77777777" w:rsidR="009A1B14" w:rsidRPr="00EE7084" w:rsidRDefault="009A1B14" w:rsidP="001416B9">
            <w:pPr>
              <w:pStyle w:val="rowtabella0"/>
              <w:jc w:val="center"/>
              <w:rPr>
                <w:color w:val="002060"/>
              </w:rPr>
            </w:pPr>
            <w:r w:rsidRPr="00EE7084">
              <w:rPr>
                <w:color w:val="002060"/>
              </w:rPr>
              <w:t>0</w:t>
            </w:r>
          </w:p>
        </w:tc>
      </w:tr>
      <w:tr w:rsidR="009A1B14" w:rsidRPr="00EE7084" w14:paraId="15544708"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9B379" w14:textId="77777777" w:rsidR="009A1B14" w:rsidRPr="00EE7084" w:rsidRDefault="009A1B14" w:rsidP="001416B9">
            <w:pPr>
              <w:pStyle w:val="rowtabella0"/>
              <w:rPr>
                <w:color w:val="002060"/>
              </w:rPr>
            </w:pPr>
            <w:r w:rsidRPr="00EE708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3034"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0F7D"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BE4AA"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EE5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CD0F"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A2EC" w14:textId="77777777" w:rsidR="009A1B14" w:rsidRPr="00EE7084" w:rsidRDefault="009A1B14" w:rsidP="001416B9">
            <w:pPr>
              <w:pStyle w:val="rowtabella0"/>
              <w:jc w:val="center"/>
              <w:rPr>
                <w:color w:val="002060"/>
              </w:rPr>
            </w:pPr>
            <w:r w:rsidRPr="00EE708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15D8"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DEB4"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740F" w14:textId="77777777" w:rsidR="009A1B14" w:rsidRPr="00EE7084" w:rsidRDefault="009A1B14" w:rsidP="001416B9">
            <w:pPr>
              <w:pStyle w:val="rowtabella0"/>
              <w:jc w:val="center"/>
              <w:rPr>
                <w:color w:val="002060"/>
              </w:rPr>
            </w:pPr>
            <w:r w:rsidRPr="00EE7084">
              <w:rPr>
                <w:color w:val="002060"/>
              </w:rPr>
              <w:t>0</w:t>
            </w:r>
          </w:p>
        </w:tc>
      </w:tr>
      <w:tr w:rsidR="009A1B14" w:rsidRPr="00EE7084" w14:paraId="11C854BA"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5C0BE" w14:textId="77777777" w:rsidR="009A1B14" w:rsidRPr="00EE7084" w:rsidRDefault="009A1B14" w:rsidP="001416B9">
            <w:pPr>
              <w:pStyle w:val="rowtabella0"/>
              <w:rPr>
                <w:color w:val="002060"/>
              </w:rPr>
            </w:pPr>
            <w:r w:rsidRPr="00EE708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13C2"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F86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7C16"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045A"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4B88E"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8DA7B" w14:textId="77777777" w:rsidR="009A1B14" w:rsidRPr="00EE7084" w:rsidRDefault="009A1B14" w:rsidP="001416B9">
            <w:pPr>
              <w:pStyle w:val="rowtabella0"/>
              <w:jc w:val="center"/>
              <w:rPr>
                <w:color w:val="002060"/>
              </w:rPr>
            </w:pPr>
            <w:r w:rsidRPr="00EE708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71B0"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1E9D"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35749" w14:textId="77777777" w:rsidR="009A1B14" w:rsidRPr="00EE7084" w:rsidRDefault="009A1B14" w:rsidP="001416B9">
            <w:pPr>
              <w:pStyle w:val="rowtabella0"/>
              <w:jc w:val="center"/>
              <w:rPr>
                <w:color w:val="002060"/>
              </w:rPr>
            </w:pPr>
            <w:r w:rsidRPr="00EE7084">
              <w:rPr>
                <w:color w:val="002060"/>
              </w:rPr>
              <w:t>0</w:t>
            </w:r>
          </w:p>
        </w:tc>
      </w:tr>
      <w:tr w:rsidR="009A1B14" w:rsidRPr="00EE7084" w14:paraId="7CABFA8B"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728CE" w14:textId="77777777" w:rsidR="009A1B14" w:rsidRPr="00EE7084" w:rsidRDefault="009A1B14" w:rsidP="001416B9">
            <w:pPr>
              <w:pStyle w:val="rowtabella0"/>
              <w:rPr>
                <w:color w:val="002060"/>
                <w:lang w:val="en-US"/>
              </w:rPr>
            </w:pPr>
            <w:r w:rsidRPr="00EE7084">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53A62"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8962"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4EE3"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55F2"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0BF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ED18" w14:textId="77777777" w:rsidR="009A1B14" w:rsidRPr="00EE7084" w:rsidRDefault="009A1B14" w:rsidP="001416B9">
            <w:pPr>
              <w:pStyle w:val="rowtabella0"/>
              <w:jc w:val="center"/>
              <w:rPr>
                <w:color w:val="002060"/>
              </w:rPr>
            </w:pPr>
            <w:r w:rsidRPr="00EE708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7BC1C" w14:textId="77777777" w:rsidR="009A1B14" w:rsidRPr="00EE7084" w:rsidRDefault="009A1B14" w:rsidP="001416B9">
            <w:pPr>
              <w:pStyle w:val="rowtabella0"/>
              <w:jc w:val="center"/>
              <w:rPr>
                <w:color w:val="002060"/>
              </w:rPr>
            </w:pPr>
            <w:r w:rsidRPr="00EE708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86AE5"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9C3F" w14:textId="77777777" w:rsidR="009A1B14" w:rsidRPr="00EE7084" w:rsidRDefault="009A1B14" w:rsidP="001416B9">
            <w:pPr>
              <w:pStyle w:val="rowtabella0"/>
              <w:jc w:val="center"/>
              <w:rPr>
                <w:color w:val="002060"/>
              </w:rPr>
            </w:pPr>
            <w:r w:rsidRPr="00EE7084">
              <w:rPr>
                <w:color w:val="002060"/>
              </w:rPr>
              <w:t>0</w:t>
            </w:r>
          </w:p>
        </w:tc>
      </w:tr>
      <w:tr w:rsidR="009A1B14" w:rsidRPr="00EE7084" w14:paraId="36509298"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7A8A5" w14:textId="77777777" w:rsidR="009A1B14" w:rsidRPr="00EE7084" w:rsidRDefault="009A1B14" w:rsidP="001416B9">
            <w:pPr>
              <w:pStyle w:val="rowtabella0"/>
              <w:rPr>
                <w:color w:val="002060"/>
              </w:rPr>
            </w:pPr>
            <w:r w:rsidRPr="00EE708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DAF69"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3785"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C42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E0585"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6AFF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3DE4"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140B"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B706"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3087" w14:textId="77777777" w:rsidR="009A1B14" w:rsidRPr="00EE7084" w:rsidRDefault="009A1B14" w:rsidP="001416B9">
            <w:pPr>
              <w:pStyle w:val="rowtabella0"/>
              <w:jc w:val="center"/>
              <w:rPr>
                <w:color w:val="002060"/>
              </w:rPr>
            </w:pPr>
            <w:r w:rsidRPr="00EE7084">
              <w:rPr>
                <w:color w:val="002060"/>
              </w:rPr>
              <w:t>0</w:t>
            </w:r>
          </w:p>
        </w:tc>
      </w:tr>
      <w:tr w:rsidR="009A1B14" w:rsidRPr="00EE7084" w14:paraId="6E5E389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4AC1B" w14:textId="77777777" w:rsidR="009A1B14" w:rsidRPr="00EE7084" w:rsidRDefault="009A1B14" w:rsidP="001416B9">
            <w:pPr>
              <w:pStyle w:val="rowtabella0"/>
              <w:rPr>
                <w:color w:val="002060"/>
              </w:rPr>
            </w:pPr>
            <w:r w:rsidRPr="00EE7084">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6E4F"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3B91F"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ADBB"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C61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6FE96"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6EDF"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4B91" w14:textId="77777777" w:rsidR="009A1B14" w:rsidRPr="00EE7084" w:rsidRDefault="009A1B14" w:rsidP="001416B9">
            <w:pPr>
              <w:pStyle w:val="rowtabella0"/>
              <w:jc w:val="center"/>
              <w:rPr>
                <w:color w:val="002060"/>
              </w:rPr>
            </w:pPr>
            <w:r w:rsidRPr="00EE708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AA8F4"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8A16" w14:textId="77777777" w:rsidR="009A1B14" w:rsidRPr="00EE7084" w:rsidRDefault="009A1B14" w:rsidP="001416B9">
            <w:pPr>
              <w:pStyle w:val="rowtabella0"/>
              <w:jc w:val="center"/>
              <w:rPr>
                <w:color w:val="002060"/>
              </w:rPr>
            </w:pPr>
            <w:r w:rsidRPr="00EE7084">
              <w:rPr>
                <w:color w:val="002060"/>
              </w:rPr>
              <w:t>0</w:t>
            </w:r>
          </w:p>
        </w:tc>
      </w:tr>
      <w:tr w:rsidR="009A1B14" w:rsidRPr="00EE7084" w14:paraId="5E36453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F024E" w14:textId="77777777" w:rsidR="009A1B14" w:rsidRPr="00EE7084" w:rsidRDefault="009A1B14" w:rsidP="001416B9">
            <w:pPr>
              <w:pStyle w:val="rowtabella0"/>
              <w:rPr>
                <w:color w:val="002060"/>
              </w:rPr>
            </w:pPr>
            <w:r w:rsidRPr="00EE708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3C61"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517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489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02364"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A9410"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F065"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93093"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6818"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41C1" w14:textId="77777777" w:rsidR="009A1B14" w:rsidRPr="00EE7084" w:rsidRDefault="009A1B14" w:rsidP="001416B9">
            <w:pPr>
              <w:pStyle w:val="rowtabella0"/>
              <w:jc w:val="center"/>
              <w:rPr>
                <w:color w:val="002060"/>
              </w:rPr>
            </w:pPr>
            <w:r w:rsidRPr="00EE7084">
              <w:rPr>
                <w:color w:val="002060"/>
              </w:rPr>
              <w:t>0</w:t>
            </w:r>
          </w:p>
        </w:tc>
      </w:tr>
      <w:tr w:rsidR="009A1B14" w:rsidRPr="00EE7084" w14:paraId="428DA1A9"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09CFA7" w14:textId="77777777" w:rsidR="009A1B14" w:rsidRPr="00EE7084" w:rsidRDefault="009A1B14" w:rsidP="001416B9">
            <w:pPr>
              <w:pStyle w:val="rowtabella0"/>
              <w:rPr>
                <w:color w:val="002060"/>
              </w:rPr>
            </w:pPr>
            <w:r w:rsidRPr="00EE7084">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2BD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F69DF"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D4668"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2FF0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EF4C2"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06CF4"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08224" w14:textId="77777777" w:rsidR="009A1B14" w:rsidRPr="00EE7084" w:rsidRDefault="009A1B14" w:rsidP="001416B9">
            <w:pPr>
              <w:pStyle w:val="rowtabella0"/>
              <w:jc w:val="center"/>
              <w:rPr>
                <w:color w:val="002060"/>
              </w:rPr>
            </w:pPr>
            <w:r w:rsidRPr="00EE708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D6D15" w14:textId="77777777" w:rsidR="009A1B14" w:rsidRPr="00EE7084" w:rsidRDefault="009A1B14" w:rsidP="001416B9">
            <w:pPr>
              <w:pStyle w:val="rowtabella0"/>
              <w:jc w:val="center"/>
              <w:rPr>
                <w:color w:val="002060"/>
              </w:rPr>
            </w:pPr>
            <w:r w:rsidRPr="00EE708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E757B" w14:textId="77777777" w:rsidR="009A1B14" w:rsidRPr="00EE7084" w:rsidRDefault="009A1B14" w:rsidP="001416B9">
            <w:pPr>
              <w:pStyle w:val="rowtabella0"/>
              <w:jc w:val="center"/>
              <w:rPr>
                <w:color w:val="002060"/>
              </w:rPr>
            </w:pPr>
            <w:r w:rsidRPr="00EE7084">
              <w:rPr>
                <w:color w:val="002060"/>
              </w:rPr>
              <w:t>0</w:t>
            </w:r>
          </w:p>
        </w:tc>
      </w:tr>
      <w:tr w:rsidR="009A1B14" w:rsidRPr="00EE7084" w14:paraId="170C01CB"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7FB028" w14:textId="77777777" w:rsidR="009A1B14" w:rsidRPr="00EE7084" w:rsidRDefault="009A1B14" w:rsidP="001416B9">
            <w:pPr>
              <w:pStyle w:val="rowtabella0"/>
              <w:rPr>
                <w:color w:val="002060"/>
              </w:rPr>
            </w:pPr>
            <w:r w:rsidRPr="00EE7084">
              <w:rPr>
                <w:color w:val="002060"/>
              </w:rPr>
              <w:lastRenderedPageBreak/>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5BE4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A7A4"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2B38"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3121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8A85"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3D075"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0DE90" w14:textId="77777777" w:rsidR="009A1B14" w:rsidRPr="00EE7084" w:rsidRDefault="009A1B14" w:rsidP="001416B9">
            <w:pPr>
              <w:pStyle w:val="rowtabella0"/>
              <w:jc w:val="center"/>
              <w:rPr>
                <w:color w:val="002060"/>
              </w:rPr>
            </w:pPr>
            <w:r w:rsidRPr="00EE7084">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70DC9" w14:textId="77777777" w:rsidR="009A1B14" w:rsidRPr="00EE7084" w:rsidRDefault="009A1B14" w:rsidP="001416B9">
            <w:pPr>
              <w:pStyle w:val="rowtabella0"/>
              <w:jc w:val="center"/>
              <w:rPr>
                <w:color w:val="002060"/>
              </w:rPr>
            </w:pPr>
            <w:r w:rsidRPr="00EE708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898D4" w14:textId="77777777" w:rsidR="009A1B14" w:rsidRPr="00EE7084" w:rsidRDefault="009A1B14" w:rsidP="001416B9">
            <w:pPr>
              <w:pStyle w:val="rowtabella0"/>
              <w:jc w:val="center"/>
              <w:rPr>
                <w:color w:val="002060"/>
              </w:rPr>
            </w:pPr>
            <w:r w:rsidRPr="00EE7084">
              <w:rPr>
                <w:color w:val="002060"/>
              </w:rPr>
              <w:t>0</w:t>
            </w:r>
          </w:p>
        </w:tc>
      </w:tr>
    </w:tbl>
    <w:p w14:paraId="42AD8E0E" w14:textId="77777777" w:rsidR="009A1B14" w:rsidRDefault="009A1B14" w:rsidP="009A1B14">
      <w:pPr>
        <w:pStyle w:val="breakline"/>
        <w:rPr>
          <w:rFonts w:eastAsiaTheme="minorEastAsia"/>
          <w:color w:val="002060"/>
        </w:rPr>
      </w:pPr>
    </w:p>
    <w:p w14:paraId="2FD1087E" w14:textId="77777777" w:rsidR="002962E0" w:rsidRPr="00EE7084" w:rsidRDefault="002962E0" w:rsidP="002962E0">
      <w:pPr>
        <w:pStyle w:val="titoloprinc0"/>
        <w:rPr>
          <w:color w:val="002060"/>
        </w:rPr>
      </w:pPr>
      <w:r>
        <w:rPr>
          <w:color w:val="002060"/>
        </w:rPr>
        <w:t>PROGRAMMA GARE</w:t>
      </w:r>
    </w:p>
    <w:p w14:paraId="1311E028" w14:textId="77777777" w:rsidR="002962E0" w:rsidRDefault="002962E0" w:rsidP="009A1B14">
      <w:pPr>
        <w:pStyle w:val="breakline"/>
        <w:rPr>
          <w:rFonts w:eastAsiaTheme="minorEastAsia"/>
          <w:color w:val="002060"/>
        </w:rPr>
      </w:pPr>
    </w:p>
    <w:p w14:paraId="77C685F8" w14:textId="77777777" w:rsidR="00901E56" w:rsidRPr="00072497" w:rsidRDefault="00901E56" w:rsidP="00901E56">
      <w:pPr>
        <w:pStyle w:val="sottotitolocampionato10"/>
        <w:rPr>
          <w:color w:val="002060"/>
        </w:rPr>
      </w:pPr>
      <w:r w:rsidRPr="00072497">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01E56" w:rsidRPr="00072497" w14:paraId="37F322F3"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E7621"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68D34"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3ED18"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B6618"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87F48"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7E1D3"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F0803"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33BEFE66"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908AAD" w14:textId="77777777" w:rsidR="00901E56" w:rsidRPr="00072497" w:rsidRDefault="00901E56" w:rsidP="001416B9">
            <w:pPr>
              <w:pStyle w:val="rowtabella0"/>
              <w:rPr>
                <w:color w:val="002060"/>
              </w:rPr>
            </w:pPr>
            <w:r w:rsidRPr="0007249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4C82C" w14:textId="77777777" w:rsidR="00901E56" w:rsidRPr="00072497" w:rsidRDefault="00901E56" w:rsidP="001416B9">
            <w:pPr>
              <w:pStyle w:val="rowtabella0"/>
              <w:rPr>
                <w:color w:val="002060"/>
              </w:rPr>
            </w:pPr>
            <w:r w:rsidRPr="00072497">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FF1BD"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9AA83" w14:textId="77777777" w:rsidR="00901E56" w:rsidRPr="00072497" w:rsidRDefault="00901E56" w:rsidP="001416B9">
            <w:pPr>
              <w:pStyle w:val="rowtabella0"/>
              <w:rPr>
                <w:color w:val="002060"/>
              </w:rPr>
            </w:pPr>
            <w:r w:rsidRPr="00072497">
              <w:rPr>
                <w:color w:val="002060"/>
              </w:rPr>
              <w:t>16/11/2024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F4F0A" w14:textId="77777777" w:rsidR="00901E56" w:rsidRPr="00072497" w:rsidRDefault="00901E56" w:rsidP="001416B9">
            <w:pPr>
              <w:pStyle w:val="rowtabella0"/>
              <w:rPr>
                <w:color w:val="002060"/>
              </w:rPr>
            </w:pPr>
            <w:r w:rsidRPr="00072497">
              <w:rPr>
                <w:color w:val="002060"/>
              </w:rPr>
              <w:t xml:space="preserve">5429 PAL.COM. </w:t>
            </w:r>
            <w:proofErr w:type="gramStart"/>
            <w:r w:rsidRPr="00072497">
              <w:rPr>
                <w:color w:val="002060"/>
              </w:rPr>
              <w:t>S.MICHELE</w:t>
            </w:r>
            <w:proofErr w:type="gramEnd"/>
            <w:r w:rsidRPr="00072497">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7F83D" w14:textId="77777777" w:rsidR="00901E56" w:rsidRPr="00072497" w:rsidRDefault="00901E56" w:rsidP="001416B9">
            <w:pPr>
              <w:pStyle w:val="rowtabella0"/>
              <w:rPr>
                <w:color w:val="002060"/>
              </w:rPr>
            </w:pPr>
            <w:r w:rsidRPr="00072497">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B328C" w14:textId="77777777" w:rsidR="00901E56" w:rsidRPr="00072497" w:rsidRDefault="00901E56" w:rsidP="001416B9">
            <w:pPr>
              <w:pStyle w:val="rowtabella0"/>
              <w:rPr>
                <w:color w:val="002060"/>
              </w:rPr>
            </w:pPr>
            <w:r w:rsidRPr="00072497">
              <w:rPr>
                <w:color w:val="002060"/>
              </w:rPr>
              <w:t>VIA LORETO</w:t>
            </w:r>
          </w:p>
        </w:tc>
      </w:tr>
      <w:tr w:rsidR="00901E56" w:rsidRPr="00072497" w14:paraId="77DA43C0"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326B37" w14:textId="77777777" w:rsidR="00901E56" w:rsidRPr="00072497" w:rsidRDefault="00901E56" w:rsidP="001416B9">
            <w:pPr>
              <w:pStyle w:val="rowtabella0"/>
              <w:rPr>
                <w:color w:val="002060"/>
              </w:rPr>
            </w:pPr>
            <w:r w:rsidRPr="00072497">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4806DB" w14:textId="77777777" w:rsidR="00901E56" w:rsidRPr="00072497" w:rsidRDefault="00901E56" w:rsidP="001416B9">
            <w:pPr>
              <w:pStyle w:val="rowtabella0"/>
              <w:rPr>
                <w:color w:val="002060"/>
              </w:rPr>
            </w:pPr>
            <w:r w:rsidRPr="0007249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3BCC49"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18E65D" w14:textId="77777777" w:rsidR="00901E56" w:rsidRPr="00072497" w:rsidRDefault="00901E56" w:rsidP="001416B9">
            <w:pPr>
              <w:pStyle w:val="rowtabella0"/>
              <w:rPr>
                <w:color w:val="002060"/>
              </w:rPr>
            </w:pPr>
            <w:r w:rsidRPr="00072497">
              <w:rPr>
                <w:color w:val="002060"/>
              </w:rPr>
              <w:t>16/11/2024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4A2917" w14:textId="77777777" w:rsidR="00901E56" w:rsidRPr="00072497" w:rsidRDefault="00901E56" w:rsidP="001416B9">
            <w:pPr>
              <w:pStyle w:val="rowtabella0"/>
              <w:rPr>
                <w:color w:val="002060"/>
              </w:rPr>
            </w:pPr>
            <w:r w:rsidRPr="0007249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7571B" w14:textId="77777777" w:rsidR="00901E56" w:rsidRPr="00072497" w:rsidRDefault="00901E56" w:rsidP="001416B9">
            <w:pPr>
              <w:pStyle w:val="rowtabella0"/>
              <w:rPr>
                <w:color w:val="002060"/>
              </w:rPr>
            </w:pPr>
            <w:r w:rsidRPr="0007249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59B78" w14:textId="77777777" w:rsidR="00901E56" w:rsidRPr="00072497" w:rsidRDefault="00901E56" w:rsidP="001416B9">
            <w:pPr>
              <w:pStyle w:val="rowtabella0"/>
              <w:rPr>
                <w:color w:val="002060"/>
              </w:rPr>
            </w:pPr>
            <w:r w:rsidRPr="00072497">
              <w:rPr>
                <w:color w:val="002060"/>
              </w:rPr>
              <w:t>VIA NAZARIO SAURO</w:t>
            </w:r>
          </w:p>
        </w:tc>
      </w:tr>
      <w:tr w:rsidR="00901E56" w:rsidRPr="00072497" w14:paraId="403F8DBA"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6611F1" w14:textId="77777777" w:rsidR="00901E56" w:rsidRPr="00072497" w:rsidRDefault="00901E56" w:rsidP="001416B9">
            <w:pPr>
              <w:pStyle w:val="rowtabella0"/>
              <w:rPr>
                <w:color w:val="002060"/>
              </w:rPr>
            </w:pPr>
            <w:r w:rsidRPr="00072497">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CB0152" w14:textId="77777777" w:rsidR="00901E56" w:rsidRPr="00072497" w:rsidRDefault="00901E56" w:rsidP="001416B9">
            <w:pPr>
              <w:pStyle w:val="rowtabella0"/>
              <w:rPr>
                <w:color w:val="002060"/>
              </w:rPr>
            </w:pPr>
            <w:r w:rsidRPr="00072497">
              <w:rPr>
                <w:color w:val="002060"/>
              </w:rPr>
              <w:t xml:space="preserve">AUDAX 1970 </w:t>
            </w:r>
            <w:proofErr w:type="gramStart"/>
            <w:r w:rsidRPr="00072497">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FE9E86"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145E8F" w14:textId="77777777" w:rsidR="00901E56" w:rsidRPr="00072497" w:rsidRDefault="00901E56" w:rsidP="001416B9">
            <w:pPr>
              <w:pStyle w:val="rowtabella0"/>
              <w:rPr>
                <w:color w:val="002060"/>
              </w:rPr>
            </w:pPr>
            <w:r w:rsidRPr="00072497">
              <w:rPr>
                <w:color w:val="002060"/>
              </w:rPr>
              <w:t>16/11/2024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7C72A9" w14:textId="77777777" w:rsidR="00901E56" w:rsidRPr="00072497" w:rsidRDefault="00901E56" w:rsidP="001416B9">
            <w:pPr>
              <w:pStyle w:val="rowtabella0"/>
              <w:rPr>
                <w:color w:val="002060"/>
              </w:rPr>
            </w:pPr>
            <w:r w:rsidRPr="0007249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4787A5" w14:textId="77777777" w:rsidR="00901E56" w:rsidRPr="00072497" w:rsidRDefault="00901E56" w:rsidP="001416B9">
            <w:pPr>
              <w:pStyle w:val="rowtabella0"/>
              <w:rPr>
                <w:color w:val="002060"/>
              </w:rPr>
            </w:pPr>
            <w:r w:rsidRPr="0007249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2BC55F" w14:textId="77777777" w:rsidR="00901E56" w:rsidRPr="00072497" w:rsidRDefault="00901E56" w:rsidP="001416B9">
            <w:pPr>
              <w:pStyle w:val="rowtabella0"/>
              <w:rPr>
                <w:color w:val="002060"/>
              </w:rPr>
            </w:pPr>
            <w:r w:rsidRPr="00072497">
              <w:rPr>
                <w:color w:val="002060"/>
              </w:rPr>
              <w:t>VIA DEI TESSITORI</w:t>
            </w:r>
          </w:p>
        </w:tc>
      </w:tr>
      <w:tr w:rsidR="00901E56" w:rsidRPr="00072497" w14:paraId="1378D50B"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2CE598" w14:textId="77777777" w:rsidR="00901E56" w:rsidRPr="00072497" w:rsidRDefault="00901E56" w:rsidP="001416B9">
            <w:pPr>
              <w:pStyle w:val="rowtabella0"/>
              <w:rPr>
                <w:color w:val="002060"/>
              </w:rPr>
            </w:pPr>
            <w:r w:rsidRPr="00072497">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70EDEF" w14:textId="77777777" w:rsidR="00901E56" w:rsidRPr="00072497" w:rsidRDefault="00901E56" w:rsidP="001416B9">
            <w:pPr>
              <w:pStyle w:val="rowtabella0"/>
              <w:rPr>
                <w:color w:val="002060"/>
              </w:rPr>
            </w:pPr>
            <w:r w:rsidRPr="00072497">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64AB04"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016CFA" w14:textId="753587E2" w:rsidR="00901E56" w:rsidRPr="00072497" w:rsidRDefault="00901E56" w:rsidP="001416B9">
            <w:pPr>
              <w:pStyle w:val="rowtabella0"/>
              <w:rPr>
                <w:color w:val="002060"/>
              </w:rPr>
            </w:pPr>
            <w:r w:rsidRPr="00072497">
              <w:rPr>
                <w:color w:val="002060"/>
              </w:rPr>
              <w:t>1</w:t>
            </w:r>
            <w:r w:rsidR="00D359BB">
              <w:rPr>
                <w:color w:val="002060"/>
              </w:rPr>
              <w:t>8</w:t>
            </w:r>
            <w:r w:rsidRPr="00072497">
              <w:rPr>
                <w:color w:val="002060"/>
              </w:rPr>
              <w:t>/11/2024 18:</w:t>
            </w:r>
            <w:r w:rsidR="00D359BB">
              <w:rPr>
                <w:color w:val="002060"/>
              </w:rPr>
              <w:t>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BE9952" w14:textId="77777777" w:rsidR="00901E56" w:rsidRPr="00072497" w:rsidRDefault="00901E56" w:rsidP="001416B9">
            <w:pPr>
              <w:pStyle w:val="rowtabella0"/>
              <w:rPr>
                <w:color w:val="002060"/>
              </w:rPr>
            </w:pPr>
            <w:r w:rsidRPr="00072497">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CCB35" w14:textId="77777777" w:rsidR="00901E56" w:rsidRPr="00072497" w:rsidRDefault="00901E56" w:rsidP="001416B9">
            <w:pPr>
              <w:pStyle w:val="rowtabella0"/>
              <w:rPr>
                <w:color w:val="002060"/>
              </w:rPr>
            </w:pPr>
            <w:r w:rsidRPr="0007249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CAA2A" w14:textId="77777777" w:rsidR="00901E56" w:rsidRPr="00072497" w:rsidRDefault="00901E56" w:rsidP="001416B9">
            <w:pPr>
              <w:pStyle w:val="rowtabella0"/>
              <w:rPr>
                <w:color w:val="002060"/>
              </w:rPr>
            </w:pPr>
            <w:r w:rsidRPr="00072497">
              <w:rPr>
                <w:color w:val="002060"/>
              </w:rPr>
              <w:t>VIA VESCOVARA, 7</w:t>
            </w:r>
          </w:p>
        </w:tc>
      </w:tr>
      <w:tr w:rsidR="00901E56" w:rsidRPr="00072497" w14:paraId="25F1951D"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91BAED" w14:textId="77777777" w:rsidR="00901E56" w:rsidRPr="00072497" w:rsidRDefault="00901E56" w:rsidP="001416B9">
            <w:pPr>
              <w:pStyle w:val="rowtabella0"/>
              <w:rPr>
                <w:color w:val="002060"/>
              </w:rPr>
            </w:pPr>
            <w:r w:rsidRPr="00072497">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BCC4DA" w14:textId="77777777" w:rsidR="00901E56" w:rsidRPr="00072497" w:rsidRDefault="00901E56" w:rsidP="001416B9">
            <w:pPr>
              <w:pStyle w:val="rowtabella0"/>
              <w:rPr>
                <w:color w:val="002060"/>
              </w:rPr>
            </w:pPr>
            <w:r w:rsidRPr="00072497">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D8C639"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394942" w14:textId="77777777" w:rsidR="00901E56" w:rsidRPr="00072497" w:rsidRDefault="00901E56" w:rsidP="001416B9">
            <w:pPr>
              <w:pStyle w:val="rowtabella0"/>
              <w:rPr>
                <w:color w:val="002060"/>
              </w:rPr>
            </w:pPr>
            <w:r w:rsidRPr="00072497">
              <w:rPr>
                <w:color w:val="002060"/>
              </w:rPr>
              <w:t>16/11/2024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BC2691" w14:textId="77777777" w:rsidR="00901E56" w:rsidRPr="00072497" w:rsidRDefault="00901E56" w:rsidP="001416B9">
            <w:pPr>
              <w:pStyle w:val="rowtabella0"/>
              <w:rPr>
                <w:color w:val="002060"/>
              </w:rPr>
            </w:pPr>
            <w:r w:rsidRPr="00072497">
              <w:rPr>
                <w:color w:val="002060"/>
              </w:rPr>
              <w:t xml:space="preserve">5454 </w:t>
            </w:r>
            <w:proofErr w:type="gramStart"/>
            <w:r w:rsidRPr="00072497">
              <w:rPr>
                <w:color w:val="002060"/>
              </w:rPr>
              <w:t>C.COPERTO</w:t>
            </w:r>
            <w:proofErr w:type="gramEnd"/>
            <w:r w:rsidRPr="00072497">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206E5A" w14:textId="77777777" w:rsidR="00901E56" w:rsidRPr="00072497" w:rsidRDefault="00901E56" w:rsidP="001416B9">
            <w:pPr>
              <w:pStyle w:val="rowtabella0"/>
              <w:rPr>
                <w:color w:val="002060"/>
              </w:rPr>
            </w:pPr>
            <w:r w:rsidRPr="0007249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365F45" w14:textId="77777777" w:rsidR="00901E56" w:rsidRPr="00072497" w:rsidRDefault="00901E56" w:rsidP="001416B9">
            <w:pPr>
              <w:pStyle w:val="rowtabella0"/>
              <w:rPr>
                <w:color w:val="002060"/>
              </w:rPr>
            </w:pPr>
            <w:r w:rsidRPr="00072497">
              <w:rPr>
                <w:color w:val="002060"/>
              </w:rPr>
              <w:t>VIA VILLA TOMBARI</w:t>
            </w:r>
          </w:p>
        </w:tc>
      </w:tr>
      <w:tr w:rsidR="00901E56" w:rsidRPr="00072497" w14:paraId="415BBA80"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F2321B" w14:textId="77777777" w:rsidR="00901E56" w:rsidRPr="00072497" w:rsidRDefault="00901E56" w:rsidP="001416B9">
            <w:pPr>
              <w:pStyle w:val="rowtabella0"/>
              <w:rPr>
                <w:color w:val="002060"/>
              </w:rPr>
            </w:pPr>
            <w:r w:rsidRPr="00072497">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914F8" w14:textId="77777777" w:rsidR="00901E56" w:rsidRPr="00072497" w:rsidRDefault="00901E56" w:rsidP="001416B9">
            <w:pPr>
              <w:pStyle w:val="rowtabella0"/>
              <w:rPr>
                <w:color w:val="002060"/>
              </w:rPr>
            </w:pPr>
            <w:r w:rsidRPr="00072497">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63BCB"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0C272" w14:textId="77777777" w:rsidR="00901E56" w:rsidRPr="00072497" w:rsidRDefault="00901E56" w:rsidP="001416B9">
            <w:pPr>
              <w:pStyle w:val="rowtabella0"/>
              <w:rPr>
                <w:color w:val="002060"/>
              </w:rPr>
            </w:pPr>
            <w:r w:rsidRPr="00072497">
              <w:rPr>
                <w:color w:val="002060"/>
              </w:rPr>
              <w:t>20/11/2024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0783C" w14:textId="77777777" w:rsidR="00901E56" w:rsidRPr="00072497" w:rsidRDefault="00901E56" w:rsidP="001416B9">
            <w:pPr>
              <w:pStyle w:val="rowtabella0"/>
              <w:rPr>
                <w:color w:val="002060"/>
              </w:rPr>
            </w:pPr>
            <w:r w:rsidRPr="00072497">
              <w:rPr>
                <w:color w:val="002060"/>
              </w:rPr>
              <w:t>5089 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19A6B" w14:textId="77777777" w:rsidR="00901E56" w:rsidRPr="00072497" w:rsidRDefault="00901E56" w:rsidP="001416B9">
            <w:pPr>
              <w:pStyle w:val="rowtabella0"/>
              <w:rPr>
                <w:color w:val="002060"/>
              </w:rPr>
            </w:pPr>
            <w:r w:rsidRPr="00072497">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DE80B" w14:textId="77777777" w:rsidR="00901E56" w:rsidRPr="00072497" w:rsidRDefault="00901E56" w:rsidP="001416B9">
            <w:pPr>
              <w:pStyle w:val="rowtabella0"/>
              <w:rPr>
                <w:color w:val="002060"/>
              </w:rPr>
            </w:pPr>
            <w:r w:rsidRPr="00072497">
              <w:rPr>
                <w:color w:val="002060"/>
              </w:rPr>
              <w:t>VIA ZANNONI</w:t>
            </w:r>
          </w:p>
        </w:tc>
      </w:tr>
    </w:tbl>
    <w:p w14:paraId="770E856E" w14:textId="77777777" w:rsidR="00901E56" w:rsidRPr="00072497" w:rsidRDefault="00901E56" w:rsidP="00901E56">
      <w:pPr>
        <w:pStyle w:val="breakline"/>
        <w:rPr>
          <w:rFonts w:eastAsiaTheme="minorEastAsia"/>
          <w:color w:val="002060"/>
        </w:rPr>
      </w:pPr>
    </w:p>
    <w:p w14:paraId="0321D15D" w14:textId="77777777" w:rsidR="00901E56" w:rsidRPr="00072497" w:rsidRDefault="00901E56" w:rsidP="00901E56">
      <w:pPr>
        <w:pStyle w:val="breakline"/>
        <w:rPr>
          <w:color w:val="002060"/>
        </w:rPr>
      </w:pPr>
    </w:p>
    <w:p w14:paraId="43698EC3" w14:textId="77777777" w:rsidR="00901E56" w:rsidRPr="00072497" w:rsidRDefault="00901E56" w:rsidP="00901E56">
      <w:pPr>
        <w:pStyle w:val="breakline"/>
        <w:rPr>
          <w:color w:val="002060"/>
        </w:rPr>
      </w:pPr>
    </w:p>
    <w:p w14:paraId="4396AE9A" w14:textId="77777777" w:rsidR="00901E56" w:rsidRPr="00072497" w:rsidRDefault="00901E56" w:rsidP="00901E56">
      <w:pPr>
        <w:pStyle w:val="sottotitolocampionato10"/>
        <w:rPr>
          <w:color w:val="002060"/>
        </w:rPr>
      </w:pPr>
      <w:r w:rsidRPr="00072497">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0"/>
        <w:gridCol w:w="385"/>
        <w:gridCol w:w="898"/>
        <w:gridCol w:w="1173"/>
        <w:gridCol w:w="1558"/>
        <w:gridCol w:w="1567"/>
      </w:tblGrid>
      <w:tr w:rsidR="00901E56" w:rsidRPr="00072497" w14:paraId="4D12F346"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519AC"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69926"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E3373"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8AB27"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AD1FB"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669B8"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28205"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2868B2AC"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0BAF20" w14:textId="77777777" w:rsidR="00901E56" w:rsidRPr="00072497" w:rsidRDefault="00901E56" w:rsidP="001416B9">
            <w:pPr>
              <w:pStyle w:val="rowtabella0"/>
              <w:rPr>
                <w:color w:val="002060"/>
              </w:rPr>
            </w:pPr>
            <w:r w:rsidRPr="00072497">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A51A4" w14:textId="77777777" w:rsidR="00901E56" w:rsidRPr="00072497" w:rsidRDefault="00901E56" w:rsidP="001416B9">
            <w:pPr>
              <w:pStyle w:val="rowtabella0"/>
              <w:rPr>
                <w:color w:val="002060"/>
              </w:rPr>
            </w:pPr>
            <w:r w:rsidRPr="00072497">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AD386"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19872" w14:textId="77777777" w:rsidR="00901E56" w:rsidRPr="00072497" w:rsidRDefault="00901E56" w:rsidP="001416B9">
            <w:pPr>
              <w:pStyle w:val="rowtabella0"/>
              <w:rPr>
                <w:color w:val="002060"/>
              </w:rPr>
            </w:pPr>
            <w:r w:rsidRPr="00072497">
              <w:rPr>
                <w:color w:val="002060"/>
              </w:rPr>
              <w:t>16/11/2024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1FBF2" w14:textId="77777777" w:rsidR="00901E56" w:rsidRPr="00072497" w:rsidRDefault="00901E56" w:rsidP="001416B9">
            <w:pPr>
              <w:pStyle w:val="rowtabella0"/>
              <w:rPr>
                <w:color w:val="002060"/>
              </w:rPr>
            </w:pPr>
            <w:r w:rsidRPr="00072497">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B4509" w14:textId="77777777" w:rsidR="00901E56" w:rsidRPr="00072497" w:rsidRDefault="00901E56" w:rsidP="001416B9">
            <w:pPr>
              <w:pStyle w:val="rowtabella0"/>
              <w:rPr>
                <w:color w:val="002060"/>
              </w:rPr>
            </w:pPr>
            <w:r w:rsidRPr="00072497">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4471A" w14:textId="77777777" w:rsidR="00901E56" w:rsidRPr="00072497" w:rsidRDefault="00901E56" w:rsidP="001416B9">
            <w:pPr>
              <w:pStyle w:val="rowtabella0"/>
              <w:rPr>
                <w:color w:val="002060"/>
              </w:rPr>
            </w:pPr>
            <w:r w:rsidRPr="00072497">
              <w:rPr>
                <w:color w:val="002060"/>
              </w:rPr>
              <w:t>VIA FONTE ABECETO, 4</w:t>
            </w:r>
          </w:p>
        </w:tc>
      </w:tr>
      <w:tr w:rsidR="00901E56" w:rsidRPr="00072497" w14:paraId="427034D4"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9B3E7C" w14:textId="77777777" w:rsidR="00901E56" w:rsidRPr="00072497" w:rsidRDefault="00901E56" w:rsidP="001416B9">
            <w:pPr>
              <w:pStyle w:val="rowtabella0"/>
              <w:rPr>
                <w:color w:val="002060"/>
              </w:rPr>
            </w:pPr>
            <w:r w:rsidRPr="00072497">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B8F843" w14:textId="77777777" w:rsidR="00901E56" w:rsidRPr="00072497" w:rsidRDefault="00901E56" w:rsidP="001416B9">
            <w:pPr>
              <w:pStyle w:val="rowtabella0"/>
              <w:rPr>
                <w:color w:val="002060"/>
              </w:rPr>
            </w:pPr>
            <w:r w:rsidRPr="00072497">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18D452"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96072F" w14:textId="77777777" w:rsidR="00901E56" w:rsidRPr="00072497" w:rsidRDefault="00901E56" w:rsidP="001416B9">
            <w:pPr>
              <w:pStyle w:val="rowtabella0"/>
              <w:rPr>
                <w:color w:val="002060"/>
              </w:rPr>
            </w:pPr>
            <w:r w:rsidRPr="00072497">
              <w:rPr>
                <w:color w:val="002060"/>
              </w:rPr>
              <w:t>16/11/2024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9E752A" w14:textId="77777777" w:rsidR="00901E56" w:rsidRPr="00072497" w:rsidRDefault="00901E56" w:rsidP="001416B9">
            <w:pPr>
              <w:pStyle w:val="rowtabella0"/>
              <w:rPr>
                <w:color w:val="002060"/>
              </w:rPr>
            </w:pPr>
            <w:r w:rsidRPr="00072497">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016CA1" w14:textId="77777777" w:rsidR="00901E56" w:rsidRPr="00072497" w:rsidRDefault="00901E56" w:rsidP="001416B9">
            <w:pPr>
              <w:pStyle w:val="rowtabella0"/>
              <w:rPr>
                <w:color w:val="002060"/>
              </w:rPr>
            </w:pPr>
            <w:r w:rsidRPr="0007249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B121F3" w14:textId="77777777" w:rsidR="00901E56" w:rsidRPr="00072497" w:rsidRDefault="00901E56" w:rsidP="001416B9">
            <w:pPr>
              <w:pStyle w:val="rowtabella0"/>
              <w:rPr>
                <w:color w:val="002060"/>
              </w:rPr>
            </w:pPr>
            <w:r w:rsidRPr="00072497">
              <w:rPr>
                <w:color w:val="002060"/>
              </w:rPr>
              <w:t>VIA DELLA REPUBBLICA</w:t>
            </w:r>
          </w:p>
        </w:tc>
      </w:tr>
      <w:tr w:rsidR="00901E56" w:rsidRPr="00072497" w14:paraId="177FD173"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A782C7" w14:textId="77777777" w:rsidR="00901E56" w:rsidRPr="00072497" w:rsidRDefault="00901E56" w:rsidP="001416B9">
            <w:pPr>
              <w:pStyle w:val="rowtabella0"/>
              <w:rPr>
                <w:color w:val="002060"/>
              </w:rPr>
            </w:pPr>
            <w:r w:rsidRPr="00072497">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50FD5C" w14:textId="77777777" w:rsidR="00901E56" w:rsidRPr="00072497" w:rsidRDefault="00901E56" w:rsidP="001416B9">
            <w:pPr>
              <w:pStyle w:val="rowtabella0"/>
              <w:rPr>
                <w:color w:val="002060"/>
              </w:rPr>
            </w:pPr>
            <w:r w:rsidRPr="00072497">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148FEF"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E291AD" w14:textId="77777777" w:rsidR="00901E56" w:rsidRPr="00072497" w:rsidRDefault="00901E56" w:rsidP="001416B9">
            <w:pPr>
              <w:pStyle w:val="rowtabella0"/>
              <w:rPr>
                <w:color w:val="002060"/>
              </w:rPr>
            </w:pPr>
            <w:r w:rsidRPr="00072497">
              <w:rPr>
                <w:color w:val="002060"/>
              </w:rPr>
              <w:t>16/11/2024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FB691F" w14:textId="77777777" w:rsidR="00901E56" w:rsidRPr="00072497" w:rsidRDefault="00901E56" w:rsidP="001416B9">
            <w:pPr>
              <w:pStyle w:val="rowtabella0"/>
              <w:rPr>
                <w:color w:val="002060"/>
              </w:rPr>
            </w:pPr>
            <w:r w:rsidRPr="00072497">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CAAD8" w14:textId="77777777" w:rsidR="00901E56" w:rsidRPr="00072497" w:rsidRDefault="00901E56" w:rsidP="001416B9">
            <w:pPr>
              <w:pStyle w:val="rowtabella0"/>
              <w:rPr>
                <w:color w:val="002060"/>
              </w:rPr>
            </w:pPr>
            <w:r w:rsidRPr="0007249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32FF7B" w14:textId="77777777" w:rsidR="00901E56" w:rsidRPr="00072497" w:rsidRDefault="00901E56" w:rsidP="001416B9">
            <w:pPr>
              <w:pStyle w:val="rowtabella0"/>
              <w:rPr>
                <w:color w:val="002060"/>
              </w:rPr>
            </w:pPr>
            <w:r w:rsidRPr="00072497">
              <w:rPr>
                <w:color w:val="002060"/>
              </w:rPr>
              <w:t>VIA ALDO MORO</w:t>
            </w:r>
          </w:p>
        </w:tc>
      </w:tr>
      <w:tr w:rsidR="00901E56" w:rsidRPr="00072497" w14:paraId="2184920E"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92F25C" w14:textId="77777777" w:rsidR="00901E56" w:rsidRPr="00072497" w:rsidRDefault="00901E56" w:rsidP="001416B9">
            <w:pPr>
              <w:pStyle w:val="rowtabella0"/>
              <w:rPr>
                <w:color w:val="002060"/>
              </w:rPr>
            </w:pPr>
            <w:r w:rsidRPr="00072497">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687523" w14:textId="77777777" w:rsidR="00901E56" w:rsidRPr="00072497" w:rsidRDefault="00901E56" w:rsidP="001416B9">
            <w:pPr>
              <w:pStyle w:val="rowtabella0"/>
              <w:rPr>
                <w:color w:val="002060"/>
              </w:rPr>
            </w:pPr>
            <w:r w:rsidRPr="00072497">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627EA8"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A1BCB1" w14:textId="77777777" w:rsidR="00901E56" w:rsidRPr="00072497" w:rsidRDefault="00901E56" w:rsidP="001416B9">
            <w:pPr>
              <w:pStyle w:val="rowtabella0"/>
              <w:rPr>
                <w:color w:val="002060"/>
              </w:rPr>
            </w:pPr>
            <w:r w:rsidRPr="00072497">
              <w:rPr>
                <w:color w:val="002060"/>
              </w:rPr>
              <w:t>17/11/2024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D0749E" w14:textId="77777777" w:rsidR="00901E56" w:rsidRPr="00072497" w:rsidRDefault="00901E56" w:rsidP="001416B9">
            <w:pPr>
              <w:pStyle w:val="rowtabella0"/>
              <w:rPr>
                <w:color w:val="002060"/>
              </w:rPr>
            </w:pPr>
            <w:r w:rsidRPr="0007249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16B295" w14:textId="77777777" w:rsidR="00901E56" w:rsidRPr="00072497" w:rsidRDefault="00901E56" w:rsidP="001416B9">
            <w:pPr>
              <w:pStyle w:val="rowtabella0"/>
              <w:rPr>
                <w:color w:val="002060"/>
              </w:rPr>
            </w:pPr>
            <w:r w:rsidRPr="0007249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CDC828" w14:textId="77777777" w:rsidR="00901E56" w:rsidRPr="00072497" w:rsidRDefault="00901E56" w:rsidP="001416B9">
            <w:pPr>
              <w:pStyle w:val="rowtabella0"/>
              <w:rPr>
                <w:color w:val="002060"/>
              </w:rPr>
            </w:pPr>
            <w:r w:rsidRPr="00072497">
              <w:rPr>
                <w:color w:val="002060"/>
              </w:rPr>
              <w:t xml:space="preserve">LOC.MONTEROCCO VIA </w:t>
            </w:r>
            <w:proofErr w:type="gramStart"/>
            <w:r w:rsidRPr="00072497">
              <w:rPr>
                <w:color w:val="002060"/>
              </w:rPr>
              <w:t>A.MANCINI</w:t>
            </w:r>
            <w:proofErr w:type="gramEnd"/>
          </w:p>
        </w:tc>
      </w:tr>
      <w:tr w:rsidR="00901E56" w:rsidRPr="00072497" w14:paraId="316A2D62"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E3EFBC" w14:textId="77777777" w:rsidR="00901E56" w:rsidRPr="00072497" w:rsidRDefault="00901E56" w:rsidP="001416B9">
            <w:pPr>
              <w:pStyle w:val="rowtabella0"/>
              <w:rPr>
                <w:color w:val="002060"/>
              </w:rPr>
            </w:pPr>
            <w:r w:rsidRPr="00072497">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70F888" w14:textId="77777777" w:rsidR="00901E56" w:rsidRPr="00072497" w:rsidRDefault="00901E56" w:rsidP="001416B9">
            <w:pPr>
              <w:pStyle w:val="rowtabella0"/>
              <w:rPr>
                <w:color w:val="002060"/>
              </w:rPr>
            </w:pPr>
            <w:r w:rsidRPr="0007249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FB4F33"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1A308C" w14:textId="77777777" w:rsidR="00901E56" w:rsidRPr="00072497" w:rsidRDefault="00901E56" w:rsidP="001416B9">
            <w:pPr>
              <w:pStyle w:val="rowtabella0"/>
              <w:rPr>
                <w:color w:val="002060"/>
              </w:rPr>
            </w:pPr>
            <w:r w:rsidRPr="00072497">
              <w:rPr>
                <w:color w:val="002060"/>
              </w:rPr>
              <w:t>17/11/2024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C5163E" w14:textId="77777777" w:rsidR="00901E56" w:rsidRPr="00072497" w:rsidRDefault="00901E56" w:rsidP="001416B9">
            <w:pPr>
              <w:pStyle w:val="rowtabella0"/>
              <w:rPr>
                <w:color w:val="002060"/>
              </w:rPr>
            </w:pPr>
            <w:r w:rsidRPr="0007249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F328E2" w14:textId="77777777" w:rsidR="00901E56" w:rsidRPr="00072497" w:rsidRDefault="00901E56" w:rsidP="001416B9">
            <w:pPr>
              <w:pStyle w:val="rowtabella0"/>
              <w:rPr>
                <w:color w:val="002060"/>
              </w:rPr>
            </w:pPr>
            <w:r w:rsidRPr="0007249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743035" w14:textId="77777777" w:rsidR="00901E56" w:rsidRPr="00072497" w:rsidRDefault="00901E56" w:rsidP="001416B9">
            <w:pPr>
              <w:pStyle w:val="rowtabella0"/>
              <w:rPr>
                <w:color w:val="002060"/>
              </w:rPr>
            </w:pPr>
            <w:r w:rsidRPr="00072497">
              <w:rPr>
                <w:color w:val="002060"/>
              </w:rPr>
              <w:t xml:space="preserve">LOC.MONTEROCCO VIA </w:t>
            </w:r>
            <w:proofErr w:type="gramStart"/>
            <w:r w:rsidRPr="00072497">
              <w:rPr>
                <w:color w:val="002060"/>
              </w:rPr>
              <w:t>A.MANCINI</w:t>
            </w:r>
            <w:proofErr w:type="gramEnd"/>
          </w:p>
        </w:tc>
      </w:tr>
      <w:tr w:rsidR="00901E56" w:rsidRPr="00072497" w14:paraId="2CA5E984"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5BD10E" w14:textId="77777777" w:rsidR="00901E56" w:rsidRPr="00072497" w:rsidRDefault="00901E56" w:rsidP="001416B9">
            <w:pPr>
              <w:pStyle w:val="rowtabella0"/>
              <w:rPr>
                <w:color w:val="002060"/>
              </w:rPr>
            </w:pPr>
            <w:r w:rsidRPr="00072497">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FF8BA" w14:textId="77777777" w:rsidR="00901E56" w:rsidRPr="00072497" w:rsidRDefault="00901E56" w:rsidP="001416B9">
            <w:pPr>
              <w:pStyle w:val="rowtabella0"/>
              <w:rPr>
                <w:color w:val="002060"/>
              </w:rPr>
            </w:pPr>
            <w:r w:rsidRPr="00072497">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5CDF6"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B40C4" w14:textId="77777777" w:rsidR="00901E56" w:rsidRPr="00072497" w:rsidRDefault="00901E56" w:rsidP="001416B9">
            <w:pPr>
              <w:pStyle w:val="rowtabella0"/>
              <w:rPr>
                <w:color w:val="002060"/>
              </w:rPr>
            </w:pPr>
            <w:r w:rsidRPr="00072497">
              <w:rPr>
                <w:color w:val="002060"/>
              </w:rPr>
              <w:t>17/11/2024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07659" w14:textId="77777777" w:rsidR="00901E56" w:rsidRPr="00072497" w:rsidRDefault="00901E56" w:rsidP="001416B9">
            <w:pPr>
              <w:pStyle w:val="rowtabella0"/>
              <w:rPr>
                <w:color w:val="002060"/>
              </w:rPr>
            </w:pPr>
            <w:r w:rsidRPr="00072497">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8F153" w14:textId="77777777" w:rsidR="00901E56" w:rsidRPr="00072497" w:rsidRDefault="00901E56" w:rsidP="001416B9">
            <w:pPr>
              <w:pStyle w:val="rowtabella0"/>
              <w:rPr>
                <w:color w:val="002060"/>
              </w:rPr>
            </w:pPr>
            <w:r w:rsidRPr="00072497">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ED172" w14:textId="77777777" w:rsidR="00901E56" w:rsidRPr="00072497" w:rsidRDefault="00901E56" w:rsidP="001416B9">
            <w:pPr>
              <w:pStyle w:val="rowtabella0"/>
              <w:rPr>
                <w:color w:val="002060"/>
              </w:rPr>
            </w:pPr>
            <w:r w:rsidRPr="00072497">
              <w:rPr>
                <w:color w:val="002060"/>
              </w:rPr>
              <w:t xml:space="preserve">VIA </w:t>
            </w:r>
            <w:proofErr w:type="gramStart"/>
            <w:r w:rsidRPr="00072497">
              <w:rPr>
                <w:color w:val="002060"/>
              </w:rPr>
              <w:t>B.ROSSI</w:t>
            </w:r>
            <w:proofErr w:type="gramEnd"/>
            <w:r w:rsidRPr="00072497">
              <w:rPr>
                <w:color w:val="002060"/>
              </w:rPr>
              <w:t xml:space="preserve"> SNC</w:t>
            </w:r>
          </w:p>
        </w:tc>
      </w:tr>
    </w:tbl>
    <w:p w14:paraId="55BABBE1" w14:textId="77777777" w:rsidR="00901E56" w:rsidRPr="00EE7084" w:rsidRDefault="00901E56" w:rsidP="009A1B14">
      <w:pPr>
        <w:pStyle w:val="breakline"/>
        <w:rPr>
          <w:rFonts w:eastAsiaTheme="minorEastAsia"/>
          <w:color w:val="002060"/>
        </w:rPr>
      </w:pPr>
    </w:p>
    <w:p w14:paraId="172F899A" w14:textId="77777777" w:rsidR="009A1B14" w:rsidRPr="00EE7084" w:rsidRDefault="009A1B14" w:rsidP="009A1B14">
      <w:pPr>
        <w:pStyle w:val="breakline"/>
        <w:rPr>
          <w:color w:val="002060"/>
        </w:rPr>
      </w:pPr>
    </w:p>
    <w:p w14:paraId="15BE9C9C" w14:textId="77777777" w:rsidR="009A1B14" w:rsidRPr="00EE7084" w:rsidRDefault="009A1B14" w:rsidP="009A1B14">
      <w:pPr>
        <w:pStyle w:val="titolocampionato0"/>
        <w:shd w:val="clear" w:color="auto" w:fill="CCCCCC"/>
        <w:spacing w:before="80" w:after="40"/>
        <w:rPr>
          <w:color w:val="002060"/>
        </w:rPr>
      </w:pPr>
      <w:r w:rsidRPr="00EE7084">
        <w:rPr>
          <w:color w:val="002060"/>
        </w:rPr>
        <w:t>UNDER 15 C5 REGIONALI MASCHILI</w:t>
      </w:r>
    </w:p>
    <w:p w14:paraId="4C8AC0F9" w14:textId="77777777" w:rsidR="009A1B14" w:rsidRPr="00EE7084" w:rsidRDefault="009A1B14" w:rsidP="009A1B14">
      <w:pPr>
        <w:pStyle w:val="titoloprinc0"/>
        <w:rPr>
          <w:color w:val="002060"/>
        </w:rPr>
      </w:pPr>
      <w:r w:rsidRPr="00EE7084">
        <w:rPr>
          <w:color w:val="002060"/>
        </w:rPr>
        <w:t>VARIAZIONI AL PROGRAMMA GARE</w:t>
      </w:r>
    </w:p>
    <w:p w14:paraId="0219E20F" w14:textId="77777777" w:rsidR="009A1B14" w:rsidRPr="00EE7084" w:rsidRDefault="009A1B14" w:rsidP="009A1B14">
      <w:pPr>
        <w:pStyle w:val="breakline"/>
        <w:rPr>
          <w:color w:val="002060"/>
        </w:rPr>
      </w:pPr>
    </w:p>
    <w:p w14:paraId="36020582" w14:textId="77777777" w:rsidR="009A1B14" w:rsidRPr="00EE7084" w:rsidRDefault="009A1B14" w:rsidP="009A1B14">
      <w:pPr>
        <w:pStyle w:val="breakline"/>
        <w:rPr>
          <w:color w:val="002060"/>
        </w:rPr>
      </w:pPr>
    </w:p>
    <w:p w14:paraId="111CAC3A" w14:textId="77777777" w:rsidR="009A1B14" w:rsidRPr="00EE7084" w:rsidRDefault="009A1B14" w:rsidP="009A1B14">
      <w:pPr>
        <w:pStyle w:val="sottotitolocampionato10"/>
        <w:rPr>
          <w:color w:val="002060"/>
        </w:rPr>
      </w:pPr>
      <w:r w:rsidRPr="00EE708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1B14" w:rsidRPr="00EE7084" w14:paraId="68A436E9" w14:textId="77777777" w:rsidTr="00676ED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7D48F" w14:textId="77777777" w:rsidR="009A1B14" w:rsidRPr="00EE7084" w:rsidRDefault="009A1B14" w:rsidP="001416B9">
            <w:pPr>
              <w:pStyle w:val="headertabella0"/>
              <w:rPr>
                <w:color w:val="002060"/>
              </w:rPr>
            </w:pPr>
            <w:r w:rsidRPr="00EE708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2413A" w14:textId="77777777" w:rsidR="009A1B14" w:rsidRPr="00EE7084" w:rsidRDefault="009A1B14" w:rsidP="001416B9">
            <w:pPr>
              <w:pStyle w:val="headertabella0"/>
              <w:rPr>
                <w:color w:val="002060"/>
              </w:rPr>
            </w:pPr>
            <w:r w:rsidRPr="00EE7084">
              <w:rPr>
                <w:color w:val="002060"/>
              </w:rPr>
              <w:t xml:space="preserve">N° </w:t>
            </w:r>
            <w:proofErr w:type="spellStart"/>
            <w:r w:rsidRPr="00EE7084">
              <w:rPr>
                <w:color w:val="002060"/>
              </w:rPr>
              <w:t>Gior</w:t>
            </w:r>
            <w:proofErr w:type="spellEnd"/>
            <w:r w:rsidRPr="00EE70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D084A" w14:textId="77777777" w:rsidR="009A1B14" w:rsidRPr="00EE7084" w:rsidRDefault="009A1B14" w:rsidP="001416B9">
            <w:pPr>
              <w:pStyle w:val="headertabella0"/>
              <w:rPr>
                <w:color w:val="002060"/>
              </w:rPr>
            </w:pPr>
            <w:r w:rsidRPr="00EE70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3DDE4" w14:textId="77777777" w:rsidR="009A1B14" w:rsidRPr="00EE7084" w:rsidRDefault="009A1B14" w:rsidP="001416B9">
            <w:pPr>
              <w:pStyle w:val="headertabella0"/>
              <w:rPr>
                <w:color w:val="002060"/>
              </w:rPr>
            </w:pPr>
            <w:r w:rsidRPr="00EE70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459F4" w14:textId="77777777" w:rsidR="009A1B14" w:rsidRPr="00EE7084" w:rsidRDefault="009A1B14" w:rsidP="001416B9">
            <w:pPr>
              <w:pStyle w:val="headertabella0"/>
              <w:rPr>
                <w:color w:val="002060"/>
              </w:rPr>
            </w:pPr>
            <w:r w:rsidRPr="00EE7084">
              <w:rPr>
                <w:color w:val="002060"/>
              </w:rPr>
              <w:t xml:space="preserve">Data </w:t>
            </w:r>
            <w:proofErr w:type="spellStart"/>
            <w:r w:rsidRPr="00EE7084">
              <w:rPr>
                <w:color w:val="002060"/>
              </w:rPr>
              <w:t>Orig</w:t>
            </w:r>
            <w:proofErr w:type="spellEnd"/>
            <w:r w:rsidRPr="00EE70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BD5A9" w14:textId="77777777" w:rsidR="009A1B14" w:rsidRPr="00EE7084" w:rsidRDefault="009A1B14" w:rsidP="001416B9">
            <w:pPr>
              <w:pStyle w:val="headertabella0"/>
              <w:rPr>
                <w:color w:val="002060"/>
              </w:rPr>
            </w:pPr>
            <w:r w:rsidRPr="00EE70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07D26" w14:textId="77777777" w:rsidR="009A1B14" w:rsidRPr="00EE7084" w:rsidRDefault="009A1B14" w:rsidP="001416B9">
            <w:pPr>
              <w:pStyle w:val="headertabella0"/>
              <w:rPr>
                <w:color w:val="002060"/>
              </w:rPr>
            </w:pPr>
            <w:r w:rsidRPr="00EE7084">
              <w:rPr>
                <w:color w:val="002060"/>
              </w:rPr>
              <w:t xml:space="preserve">Ora </w:t>
            </w:r>
            <w:proofErr w:type="spellStart"/>
            <w:r w:rsidRPr="00EE7084">
              <w:rPr>
                <w:color w:val="002060"/>
              </w:rPr>
              <w:t>Orig</w:t>
            </w:r>
            <w:proofErr w:type="spellEnd"/>
            <w:r w:rsidRPr="00EE708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E02F5" w14:textId="77777777" w:rsidR="009A1B14" w:rsidRPr="00EE7084" w:rsidRDefault="009A1B14" w:rsidP="001416B9">
            <w:pPr>
              <w:pStyle w:val="headertabella0"/>
              <w:rPr>
                <w:color w:val="002060"/>
              </w:rPr>
            </w:pPr>
            <w:r w:rsidRPr="00EE7084">
              <w:rPr>
                <w:color w:val="002060"/>
              </w:rPr>
              <w:t>Impianto</w:t>
            </w:r>
          </w:p>
        </w:tc>
      </w:tr>
      <w:tr w:rsidR="009A1B14" w:rsidRPr="00EE7084" w14:paraId="7CC180D7" w14:textId="77777777" w:rsidTr="00676ED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B748A" w14:textId="77777777" w:rsidR="009A1B14" w:rsidRPr="00676ED7" w:rsidRDefault="009A1B14" w:rsidP="001416B9">
            <w:pPr>
              <w:pStyle w:val="rowtabella0"/>
              <w:rPr>
                <w:color w:val="002060"/>
                <w:highlight w:val="yellow"/>
              </w:rPr>
            </w:pPr>
            <w:r w:rsidRPr="00676ED7">
              <w:rPr>
                <w:color w:val="002060"/>
                <w:highlight w:val="yellow"/>
              </w:rPr>
              <w:t>16/11/2024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C18D" w14:textId="77777777" w:rsidR="009A1B14" w:rsidRPr="00676ED7" w:rsidRDefault="009A1B14" w:rsidP="001416B9">
            <w:pPr>
              <w:pStyle w:val="rowtabella0"/>
              <w:jc w:val="center"/>
              <w:rPr>
                <w:color w:val="002060"/>
                <w:highlight w:val="yellow"/>
              </w:rPr>
            </w:pPr>
            <w:r w:rsidRPr="00676ED7">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81BF6" w14:textId="77777777" w:rsidR="009A1B14" w:rsidRPr="00676ED7" w:rsidRDefault="009A1B14" w:rsidP="001416B9">
            <w:pPr>
              <w:pStyle w:val="rowtabella0"/>
              <w:rPr>
                <w:color w:val="002060"/>
                <w:highlight w:val="yellow"/>
              </w:rPr>
            </w:pPr>
            <w:r w:rsidRPr="00676ED7">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568C2" w14:textId="77777777" w:rsidR="009A1B14" w:rsidRPr="00676ED7" w:rsidRDefault="009A1B14" w:rsidP="001416B9">
            <w:pPr>
              <w:pStyle w:val="rowtabella0"/>
              <w:rPr>
                <w:color w:val="002060"/>
                <w:highlight w:val="yellow"/>
              </w:rPr>
            </w:pPr>
            <w:r w:rsidRPr="00676ED7">
              <w:rPr>
                <w:color w:val="002060"/>
                <w:highlight w:val="yellow"/>
              </w:rPr>
              <w:t>FABRIANO CERRETO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C3C0" w14:textId="6AB5D07A" w:rsidR="009A1B14" w:rsidRPr="00EE7084" w:rsidRDefault="009A1B14" w:rsidP="001416B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27E76" w14:textId="77777777" w:rsidR="009A1B14" w:rsidRPr="00EE7084" w:rsidRDefault="009A1B14" w:rsidP="001416B9">
            <w:pPr>
              <w:pStyle w:val="rowtabella0"/>
              <w:jc w:val="center"/>
              <w:rPr>
                <w:color w:val="002060"/>
              </w:rPr>
            </w:pPr>
            <w:r w:rsidRPr="00676ED7">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A22F3" w14:textId="77777777" w:rsidR="009A1B14" w:rsidRPr="00EE7084" w:rsidRDefault="009A1B14" w:rsidP="001416B9">
            <w:pPr>
              <w:pStyle w:val="rowtabella0"/>
              <w:jc w:val="center"/>
              <w:rPr>
                <w:color w:val="002060"/>
              </w:rPr>
            </w:pPr>
            <w:r w:rsidRPr="00EE708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92F5" w14:textId="77777777" w:rsidR="009A1B14" w:rsidRPr="00EE7084" w:rsidRDefault="009A1B14" w:rsidP="001416B9">
            <w:pPr>
              <w:rPr>
                <w:color w:val="002060"/>
              </w:rPr>
            </w:pPr>
          </w:p>
        </w:tc>
      </w:tr>
    </w:tbl>
    <w:p w14:paraId="0C3C9157" w14:textId="77777777" w:rsidR="009A1B14" w:rsidRPr="00EE7084" w:rsidRDefault="009A1B14" w:rsidP="009A1B14">
      <w:pPr>
        <w:pStyle w:val="breakline"/>
        <w:rPr>
          <w:rFonts w:eastAsiaTheme="minorEastAsia"/>
          <w:color w:val="002060"/>
        </w:rPr>
      </w:pPr>
    </w:p>
    <w:p w14:paraId="0AA074B9" w14:textId="77777777" w:rsidR="009A1B14" w:rsidRPr="00EE7084" w:rsidRDefault="009A1B14" w:rsidP="009A1B14">
      <w:pPr>
        <w:pStyle w:val="breakline"/>
        <w:rPr>
          <w:color w:val="002060"/>
        </w:rPr>
      </w:pPr>
    </w:p>
    <w:p w14:paraId="48AAA6F0" w14:textId="77777777" w:rsidR="009A1B14" w:rsidRPr="00EE7084" w:rsidRDefault="009A1B14" w:rsidP="009A1B14">
      <w:pPr>
        <w:pStyle w:val="sottotitolocampionato10"/>
        <w:rPr>
          <w:color w:val="002060"/>
        </w:rPr>
      </w:pPr>
      <w:r w:rsidRPr="00EE708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1B14" w:rsidRPr="00EE7084" w14:paraId="3B141B53" w14:textId="77777777" w:rsidTr="00676ED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314D6" w14:textId="77777777" w:rsidR="009A1B14" w:rsidRPr="00EE7084" w:rsidRDefault="009A1B14" w:rsidP="001416B9">
            <w:pPr>
              <w:pStyle w:val="headertabella0"/>
              <w:rPr>
                <w:color w:val="002060"/>
              </w:rPr>
            </w:pPr>
            <w:r w:rsidRPr="00EE708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332CE" w14:textId="77777777" w:rsidR="009A1B14" w:rsidRPr="00EE7084" w:rsidRDefault="009A1B14" w:rsidP="001416B9">
            <w:pPr>
              <w:pStyle w:val="headertabella0"/>
              <w:rPr>
                <w:color w:val="002060"/>
              </w:rPr>
            </w:pPr>
            <w:r w:rsidRPr="00EE7084">
              <w:rPr>
                <w:color w:val="002060"/>
              </w:rPr>
              <w:t xml:space="preserve">N° </w:t>
            </w:r>
            <w:proofErr w:type="spellStart"/>
            <w:r w:rsidRPr="00EE7084">
              <w:rPr>
                <w:color w:val="002060"/>
              </w:rPr>
              <w:t>Gior</w:t>
            </w:r>
            <w:proofErr w:type="spellEnd"/>
            <w:r w:rsidRPr="00EE70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0D33D" w14:textId="77777777" w:rsidR="009A1B14" w:rsidRPr="00EE7084" w:rsidRDefault="009A1B14" w:rsidP="001416B9">
            <w:pPr>
              <w:pStyle w:val="headertabella0"/>
              <w:rPr>
                <w:color w:val="002060"/>
              </w:rPr>
            </w:pPr>
            <w:r w:rsidRPr="00EE70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4B32A" w14:textId="77777777" w:rsidR="009A1B14" w:rsidRPr="00EE7084" w:rsidRDefault="009A1B14" w:rsidP="001416B9">
            <w:pPr>
              <w:pStyle w:val="headertabella0"/>
              <w:rPr>
                <w:color w:val="002060"/>
              </w:rPr>
            </w:pPr>
            <w:r w:rsidRPr="00EE70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A0A3B" w14:textId="77777777" w:rsidR="009A1B14" w:rsidRPr="00EE7084" w:rsidRDefault="009A1B14" w:rsidP="001416B9">
            <w:pPr>
              <w:pStyle w:val="headertabella0"/>
              <w:rPr>
                <w:color w:val="002060"/>
              </w:rPr>
            </w:pPr>
            <w:r w:rsidRPr="00EE7084">
              <w:rPr>
                <w:color w:val="002060"/>
              </w:rPr>
              <w:t xml:space="preserve">Data </w:t>
            </w:r>
            <w:proofErr w:type="spellStart"/>
            <w:r w:rsidRPr="00EE7084">
              <w:rPr>
                <w:color w:val="002060"/>
              </w:rPr>
              <w:t>Orig</w:t>
            </w:r>
            <w:proofErr w:type="spellEnd"/>
            <w:r w:rsidRPr="00EE70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74736" w14:textId="77777777" w:rsidR="009A1B14" w:rsidRPr="00EE7084" w:rsidRDefault="009A1B14" w:rsidP="001416B9">
            <w:pPr>
              <w:pStyle w:val="headertabella0"/>
              <w:rPr>
                <w:color w:val="002060"/>
              </w:rPr>
            </w:pPr>
            <w:r w:rsidRPr="00EE70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3AAEC" w14:textId="77777777" w:rsidR="009A1B14" w:rsidRPr="00EE7084" w:rsidRDefault="009A1B14" w:rsidP="001416B9">
            <w:pPr>
              <w:pStyle w:val="headertabella0"/>
              <w:rPr>
                <w:color w:val="002060"/>
              </w:rPr>
            </w:pPr>
            <w:r w:rsidRPr="00EE7084">
              <w:rPr>
                <w:color w:val="002060"/>
              </w:rPr>
              <w:t xml:space="preserve">Ora </w:t>
            </w:r>
            <w:proofErr w:type="spellStart"/>
            <w:r w:rsidRPr="00EE7084">
              <w:rPr>
                <w:color w:val="002060"/>
              </w:rPr>
              <w:t>Orig</w:t>
            </w:r>
            <w:proofErr w:type="spellEnd"/>
            <w:r w:rsidRPr="00EE708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10470" w14:textId="77777777" w:rsidR="009A1B14" w:rsidRPr="00EE7084" w:rsidRDefault="009A1B14" w:rsidP="001416B9">
            <w:pPr>
              <w:pStyle w:val="headertabella0"/>
              <w:rPr>
                <w:color w:val="002060"/>
              </w:rPr>
            </w:pPr>
            <w:r w:rsidRPr="00EE7084">
              <w:rPr>
                <w:color w:val="002060"/>
              </w:rPr>
              <w:t>Impianto</w:t>
            </w:r>
          </w:p>
        </w:tc>
      </w:tr>
      <w:tr w:rsidR="009A1B14" w:rsidRPr="00EE7084" w14:paraId="67AD33D7" w14:textId="77777777" w:rsidTr="00676ED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E1D6" w14:textId="77777777" w:rsidR="009A1B14" w:rsidRPr="00676ED7" w:rsidRDefault="009A1B14" w:rsidP="001416B9">
            <w:pPr>
              <w:pStyle w:val="rowtabella0"/>
              <w:rPr>
                <w:color w:val="002060"/>
                <w:highlight w:val="yellow"/>
              </w:rPr>
            </w:pPr>
            <w:r w:rsidRPr="00676ED7">
              <w:rPr>
                <w:color w:val="002060"/>
                <w:highlight w:val="yellow"/>
              </w:rPr>
              <w:t>17/11/2024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1A55B" w14:textId="77777777" w:rsidR="009A1B14" w:rsidRPr="00676ED7" w:rsidRDefault="009A1B14" w:rsidP="001416B9">
            <w:pPr>
              <w:pStyle w:val="rowtabella0"/>
              <w:jc w:val="center"/>
              <w:rPr>
                <w:color w:val="002060"/>
                <w:highlight w:val="yellow"/>
              </w:rPr>
            </w:pPr>
            <w:r w:rsidRPr="00676ED7">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935C" w14:textId="77777777" w:rsidR="009A1B14" w:rsidRPr="00676ED7" w:rsidRDefault="009A1B14" w:rsidP="001416B9">
            <w:pPr>
              <w:pStyle w:val="rowtabella0"/>
              <w:rPr>
                <w:color w:val="002060"/>
                <w:highlight w:val="yellow"/>
              </w:rPr>
            </w:pPr>
            <w:r w:rsidRPr="00676ED7">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21A3" w14:textId="77777777" w:rsidR="009A1B14" w:rsidRPr="00676ED7" w:rsidRDefault="009A1B14" w:rsidP="001416B9">
            <w:pPr>
              <w:pStyle w:val="rowtabella0"/>
              <w:rPr>
                <w:color w:val="002060"/>
                <w:highlight w:val="yellow"/>
              </w:rPr>
            </w:pPr>
            <w:r w:rsidRPr="00676ED7">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55AA" w14:textId="494E2E97" w:rsidR="009A1B14" w:rsidRPr="00EE7084" w:rsidRDefault="009A1B14" w:rsidP="001416B9">
            <w:pPr>
              <w:pStyle w:val="rowtabella0"/>
              <w:rPr>
                <w:color w:val="002060"/>
              </w:rPr>
            </w:pPr>
            <w:r w:rsidRPr="00EE7084">
              <w:rPr>
                <w:color w:val="002060"/>
              </w:rPr>
              <w:t>1</w:t>
            </w:r>
            <w:r w:rsidR="00676ED7">
              <w:rPr>
                <w:color w:val="002060"/>
              </w:rPr>
              <w:t>6</w:t>
            </w:r>
            <w:r w:rsidRPr="00EE7084">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205E" w14:textId="77777777" w:rsidR="009A1B14" w:rsidRPr="00EE7084" w:rsidRDefault="009A1B14" w:rsidP="001416B9">
            <w:pPr>
              <w:pStyle w:val="rowtabella0"/>
              <w:jc w:val="center"/>
              <w:rPr>
                <w:color w:val="002060"/>
              </w:rPr>
            </w:pPr>
            <w:r w:rsidRPr="00676ED7">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862C" w14:textId="77777777" w:rsidR="009A1B14" w:rsidRPr="00EE7084" w:rsidRDefault="009A1B14" w:rsidP="001416B9">
            <w:pPr>
              <w:pStyle w:val="rowtabella0"/>
              <w:jc w:val="center"/>
              <w:rPr>
                <w:color w:val="002060"/>
              </w:rPr>
            </w:pPr>
            <w:r w:rsidRPr="00EE7084">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31F86" w14:textId="77777777" w:rsidR="009A1B14" w:rsidRPr="00EE7084" w:rsidRDefault="009A1B14" w:rsidP="001416B9">
            <w:pPr>
              <w:rPr>
                <w:color w:val="002060"/>
              </w:rPr>
            </w:pPr>
          </w:p>
        </w:tc>
      </w:tr>
    </w:tbl>
    <w:p w14:paraId="2366066C" w14:textId="77777777" w:rsidR="009A1B14" w:rsidRPr="00EE7084" w:rsidRDefault="009A1B14" w:rsidP="009A1B14">
      <w:pPr>
        <w:pStyle w:val="breakline"/>
        <w:rPr>
          <w:rFonts w:eastAsiaTheme="minorEastAsia"/>
          <w:color w:val="002060"/>
        </w:rPr>
      </w:pPr>
    </w:p>
    <w:p w14:paraId="1C111762" w14:textId="77777777" w:rsidR="009A1B14" w:rsidRPr="00EE7084" w:rsidRDefault="009A1B14" w:rsidP="009A1B14">
      <w:pPr>
        <w:pStyle w:val="breakline"/>
        <w:rPr>
          <w:color w:val="002060"/>
        </w:rPr>
      </w:pPr>
    </w:p>
    <w:p w14:paraId="56BABC47" w14:textId="77777777" w:rsidR="009A1B14" w:rsidRPr="00EE7084" w:rsidRDefault="009A1B14" w:rsidP="009A1B14">
      <w:pPr>
        <w:pStyle w:val="titoloprinc0"/>
        <w:rPr>
          <w:color w:val="002060"/>
        </w:rPr>
      </w:pPr>
      <w:r w:rsidRPr="00EE7084">
        <w:rPr>
          <w:color w:val="002060"/>
        </w:rPr>
        <w:t>RISULTATI</w:t>
      </w:r>
    </w:p>
    <w:p w14:paraId="54D5DA0A" w14:textId="77777777" w:rsidR="009A1B14" w:rsidRPr="00EE7084" w:rsidRDefault="009A1B14" w:rsidP="009A1B14">
      <w:pPr>
        <w:pStyle w:val="breakline"/>
        <w:rPr>
          <w:color w:val="002060"/>
        </w:rPr>
      </w:pPr>
    </w:p>
    <w:p w14:paraId="2B1AA134" w14:textId="77777777" w:rsidR="009A1B14" w:rsidRPr="00EE7084" w:rsidRDefault="009A1B14" w:rsidP="009A1B14">
      <w:pPr>
        <w:pStyle w:val="sottotitolocampionato10"/>
        <w:rPr>
          <w:color w:val="002060"/>
        </w:rPr>
      </w:pPr>
      <w:r w:rsidRPr="00EE7084">
        <w:rPr>
          <w:color w:val="002060"/>
        </w:rPr>
        <w:t>RISULTATI UFFICIALI GARE DEL 09/11/2024</w:t>
      </w:r>
    </w:p>
    <w:p w14:paraId="4359059A" w14:textId="77777777" w:rsidR="00952AC4" w:rsidRPr="00952AC4" w:rsidRDefault="00952AC4" w:rsidP="00952AC4">
      <w:pPr>
        <w:pStyle w:val="sottotitolocampionato20"/>
        <w:spacing w:before="0" w:beforeAutospacing="0" w:after="0" w:afterAutospacing="0"/>
        <w:rPr>
          <w:rFonts w:ascii="Arial" w:hAnsi="Arial" w:cs="Arial"/>
          <w:color w:val="002060"/>
          <w:sz w:val="20"/>
          <w:szCs w:val="20"/>
        </w:rPr>
      </w:pPr>
      <w:r w:rsidRPr="00952AC4">
        <w:rPr>
          <w:rFonts w:ascii="Arial" w:hAnsi="Arial" w:cs="Arial"/>
          <w:color w:val="002060"/>
          <w:sz w:val="20"/>
          <w:szCs w:val="20"/>
        </w:rPr>
        <w:t>Si trascrivono qui di seguito i risultati ufficiali delle gare disputate</w:t>
      </w:r>
    </w:p>
    <w:p w14:paraId="1EAF582C" w14:textId="77777777" w:rsidR="009A1B14" w:rsidRPr="00EE7084" w:rsidRDefault="009A1B14" w:rsidP="009A1B1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A1B14" w:rsidRPr="00EE7084" w14:paraId="2AF23A76"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04F1D47F"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657C4" w14:textId="77777777" w:rsidR="009A1B14" w:rsidRPr="00EE7084" w:rsidRDefault="009A1B14" w:rsidP="001416B9">
                  <w:pPr>
                    <w:pStyle w:val="headertabella0"/>
                    <w:rPr>
                      <w:color w:val="002060"/>
                    </w:rPr>
                  </w:pPr>
                  <w:r w:rsidRPr="00EE7084">
                    <w:rPr>
                      <w:color w:val="002060"/>
                    </w:rPr>
                    <w:lastRenderedPageBreak/>
                    <w:t>GIRONE A - 7 Giornata - A</w:t>
                  </w:r>
                </w:p>
              </w:tc>
            </w:tr>
            <w:tr w:rsidR="009A1B14" w:rsidRPr="00EE7084" w14:paraId="25D4E8A1"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71BAE4" w14:textId="77777777" w:rsidR="009A1B14" w:rsidRPr="00EE7084" w:rsidRDefault="009A1B14" w:rsidP="001416B9">
                  <w:pPr>
                    <w:pStyle w:val="rowtabella0"/>
                    <w:rPr>
                      <w:color w:val="002060"/>
                    </w:rPr>
                  </w:pPr>
                  <w:r w:rsidRPr="00EE7084">
                    <w:rPr>
                      <w:color w:val="002060"/>
                    </w:rPr>
                    <w:t>(1) 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BA3DB" w14:textId="77777777" w:rsidR="009A1B14" w:rsidRPr="00EE7084" w:rsidRDefault="009A1B14" w:rsidP="001416B9">
                  <w:pPr>
                    <w:pStyle w:val="rowtabella0"/>
                    <w:rPr>
                      <w:color w:val="002060"/>
                    </w:rPr>
                  </w:pPr>
                  <w:r w:rsidRPr="00EE7084">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9D908" w14:textId="77777777" w:rsidR="009A1B14" w:rsidRPr="00EE7084" w:rsidRDefault="009A1B14" w:rsidP="001416B9">
                  <w:pPr>
                    <w:pStyle w:val="rowtabella0"/>
                    <w:jc w:val="center"/>
                    <w:rPr>
                      <w:color w:val="002060"/>
                    </w:rPr>
                  </w:pPr>
                  <w:r w:rsidRPr="00EE7084">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7E4E5" w14:textId="77777777" w:rsidR="009A1B14" w:rsidRPr="00EE7084" w:rsidRDefault="009A1B14" w:rsidP="001416B9">
                  <w:pPr>
                    <w:pStyle w:val="rowtabella0"/>
                    <w:jc w:val="center"/>
                    <w:rPr>
                      <w:color w:val="002060"/>
                    </w:rPr>
                  </w:pPr>
                  <w:r w:rsidRPr="00EE7084">
                    <w:rPr>
                      <w:color w:val="002060"/>
                    </w:rPr>
                    <w:t> </w:t>
                  </w:r>
                </w:p>
              </w:tc>
            </w:tr>
            <w:tr w:rsidR="009A1B14" w:rsidRPr="00EE7084" w14:paraId="1ED8AA42"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ED2E3E" w14:textId="77777777" w:rsidR="009A1B14" w:rsidRPr="00EE7084" w:rsidRDefault="009A1B14" w:rsidP="001416B9">
                  <w:pPr>
                    <w:pStyle w:val="rowtabella0"/>
                    <w:rPr>
                      <w:color w:val="002060"/>
                    </w:rPr>
                  </w:pPr>
                  <w:r w:rsidRPr="00EE7084">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1404D8" w14:textId="77777777" w:rsidR="009A1B14" w:rsidRPr="00EE7084" w:rsidRDefault="009A1B14" w:rsidP="001416B9">
                  <w:pPr>
                    <w:pStyle w:val="rowtabella0"/>
                    <w:rPr>
                      <w:color w:val="002060"/>
                    </w:rPr>
                  </w:pPr>
                  <w:r w:rsidRPr="00EE7084">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0ACA21" w14:textId="77777777" w:rsidR="009A1B14" w:rsidRPr="00EE7084" w:rsidRDefault="009A1B14" w:rsidP="001416B9">
                  <w:pPr>
                    <w:pStyle w:val="rowtabella0"/>
                    <w:jc w:val="center"/>
                    <w:rPr>
                      <w:color w:val="002060"/>
                    </w:rPr>
                  </w:pPr>
                  <w:r w:rsidRPr="00EE7084">
                    <w:rPr>
                      <w:color w:val="002060"/>
                    </w:rPr>
                    <w:t>0 - 17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F930FA" w14:textId="77777777" w:rsidR="009A1B14" w:rsidRPr="00EE7084" w:rsidRDefault="009A1B14" w:rsidP="001416B9">
                  <w:pPr>
                    <w:pStyle w:val="rowtabella0"/>
                    <w:jc w:val="center"/>
                    <w:rPr>
                      <w:color w:val="002060"/>
                    </w:rPr>
                  </w:pPr>
                  <w:r w:rsidRPr="00EE7084">
                    <w:rPr>
                      <w:color w:val="002060"/>
                    </w:rPr>
                    <w:t> </w:t>
                  </w:r>
                </w:p>
              </w:tc>
            </w:tr>
            <w:tr w:rsidR="009A1B14" w:rsidRPr="00EE7084" w14:paraId="65F0486F"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086BBB" w14:textId="77777777" w:rsidR="009A1B14" w:rsidRPr="00EE7084" w:rsidRDefault="009A1B14" w:rsidP="001416B9">
                  <w:pPr>
                    <w:pStyle w:val="rowtabella0"/>
                    <w:rPr>
                      <w:color w:val="002060"/>
                    </w:rPr>
                  </w:pPr>
                  <w:r w:rsidRPr="00EE7084">
                    <w:rPr>
                      <w:color w:val="002060"/>
                    </w:rPr>
                    <w:t xml:space="preserve">(1) ITALSERVICE C5 </w:t>
                  </w:r>
                  <w:proofErr w:type="gramStart"/>
                  <w:r w:rsidRPr="00EE7084">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19E942" w14:textId="77777777" w:rsidR="009A1B14" w:rsidRPr="00EE7084" w:rsidRDefault="009A1B14" w:rsidP="001416B9">
                  <w:pPr>
                    <w:pStyle w:val="rowtabella0"/>
                    <w:rPr>
                      <w:color w:val="002060"/>
                    </w:rPr>
                  </w:pPr>
                  <w:r w:rsidRPr="00EE7084">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165A47" w14:textId="77777777" w:rsidR="009A1B14" w:rsidRPr="00EE7084" w:rsidRDefault="009A1B14" w:rsidP="001416B9">
                  <w:pPr>
                    <w:pStyle w:val="rowtabella0"/>
                    <w:jc w:val="center"/>
                    <w:rPr>
                      <w:color w:val="002060"/>
                    </w:rPr>
                  </w:pPr>
                  <w:r w:rsidRPr="00EE7084">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920C58" w14:textId="77777777" w:rsidR="009A1B14" w:rsidRPr="00EE7084" w:rsidRDefault="009A1B14" w:rsidP="001416B9">
                  <w:pPr>
                    <w:pStyle w:val="rowtabella0"/>
                    <w:jc w:val="center"/>
                    <w:rPr>
                      <w:color w:val="002060"/>
                    </w:rPr>
                  </w:pPr>
                  <w:r w:rsidRPr="00EE7084">
                    <w:rPr>
                      <w:color w:val="002060"/>
                    </w:rPr>
                    <w:t> </w:t>
                  </w:r>
                </w:p>
              </w:tc>
            </w:tr>
            <w:tr w:rsidR="009A1B14" w:rsidRPr="00EE7084" w14:paraId="2CC9C651"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17BA91" w14:textId="77777777" w:rsidR="009A1B14" w:rsidRPr="00EE7084" w:rsidRDefault="009A1B14" w:rsidP="001416B9">
                  <w:pPr>
                    <w:pStyle w:val="rowtabella0"/>
                    <w:rPr>
                      <w:color w:val="002060"/>
                    </w:rPr>
                  </w:pPr>
                  <w:r w:rsidRPr="00EE7084">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5D2A42" w14:textId="77777777" w:rsidR="009A1B14" w:rsidRPr="00EE7084" w:rsidRDefault="009A1B14" w:rsidP="001416B9">
                  <w:pPr>
                    <w:pStyle w:val="rowtabella0"/>
                    <w:rPr>
                      <w:color w:val="002060"/>
                    </w:rPr>
                  </w:pPr>
                  <w:r w:rsidRPr="00EE7084">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2B2129" w14:textId="77777777" w:rsidR="009A1B14" w:rsidRPr="00EE7084" w:rsidRDefault="009A1B14" w:rsidP="001416B9">
                  <w:pPr>
                    <w:pStyle w:val="rowtabella0"/>
                    <w:jc w:val="center"/>
                    <w:rPr>
                      <w:color w:val="002060"/>
                    </w:rPr>
                  </w:pPr>
                  <w:r w:rsidRPr="00EE7084">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A3ED0B" w14:textId="77777777" w:rsidR="009A1B14" w:rsidRPr="00EE7084" w:rsidRDefault="009A1B14" w:rsidP="001416B9">
                  <w:pPr>
                    <w:pStyle w:val="rowtabella0"/>
                    <w:jc w:val="center"/>
                    <w:rPr>
                      <w:color w:val="002060"/>
                    </w:rPr>
                  </w:pPr>
                  <w:r w:rsidRPr="00EE7084">
                    <w:rPr>
                      <w:color w:val="002060"/>
                    </w:rPr>
                    <w:t> </w:t>
                  </w:r>
                </w:p>
              </w:tc>
            </w:tr>
            <w:tr w:rsidR="009A1B14" w:rsidRPr="00EE7084" w14:paraId="42283F55"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C9ECEA" w14:textId="77777777" w:rsidR="009A1B14" w:rsidRPr="00EE7084" w:rsidRDefault="009A1B14" w:rsidP="001416B9">
                  <w:pPr>
                    <w:pStyle w:val="rowtabella0"/>
                    <w:rPr>
                      <w:color w:val="002060"/>
                    </w:rPr>
                  </w:pPr>
                  <w:r w:rsidRPr="00EE7084">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29E89" w14:textId="77777777" w:rsidR="009A1B14" w:rsidRPr="00EE7084" w:rsidRDefault="009A1B14" w:rsidP="001416B9">
                  <w:pPr>
                    <w:pStyle w:val="rowtabella0"/>
                    <w:rPr>
                      <w:color w:val="002060"/>
                    </w:rPr>
                  </w:pPr>
                  <w:r w:rsidRPr="00EE7084">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892DD" w14:textId="77777777" w:rsidR="009A1B14" w:rsidRPr="00EE7084" w:rsidRDefault="009A1B14" w:rsidP="001416B9">
                  <w:pPr>
                    <w:pStyle w:val="rowtabella0"/>
                    <w:jc w:val="center"/>
                    <w:rPr>
                      <w:color w:val="002060"/>
                    </w:rPr>
                  </w:pPr>
                  <w:r w:rsidRPr="00EE7084">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6D864" w14:textId="77777777" w:rsidR="009A1B14" w:rsidRPr="00EE7084" w:rsidRDefault="009A1B14" w:rsidP="001416B9">
                  <w:pPr>
                    <w:pStyle w:val="rowtabella0"/>
                    <w:jc w:val="center"/>
                    <w:rPr>
                      <w:color w:val="002060"/>
                    </w:rPr>
                  </w:pPr>
                  <w:r w:rsidRPr="00EE7084">
                    <w:rPr>
                      <w:color w:val="002060"/>
                    </w:rPr>
                    <w:t> </w:t>
                  </w:r>
                </w:p>
              </w:tc>
            </w:tr>
            <w:tr w:rsidR="009A1B14" w:rsidRPr="00EE7084" w14:paraId="67CEC548"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1D1272E7" w14:textId="77777777" w:rsidR="009A1B14" w:rsidRPr="00EE7084" w:rsidRDefault="009A1B14" w:rsidP="001416B9">
                  <w:pPr>
                    <w:pStyle w:val="rowtabella0"/>
                    <w:rPr>
                      <w:color w:val="002060"/>
                    </w:rPr>
                  </w:pPr>
                  <w:r w:rsidRPr="00EE7084">
                    <w:rPr>
                      <w:color w:val="002060"/>
                    </w:rPr>
                    <w:t>(1) - disputata il 10/11/2024</w:t>
                  </w:r>
                </w:p>
              </w:tc>
            </w:tr>
          </w:tbl>
          <w:p w14:paraId="0273524C" w14:textId="77777777" w:rsidR="009A1B14" w:rsidRPr="00EE7084" w:rsidRDefault="009A1B14" w:rsidP="001416B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43362757"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8D9BF" w14:textId="77777777" w:rsidR="009A1B14" w:rsidRPr="00EE7084" w:rsidRDefault="009A1B14" w:rsidP="001416B9">
                  <w:pPr>
                    <w:pStyle w:val="headertabella0"/>
                    <w:rPr>
                      <w:color w:val="002060"/>
                    </w:rPr>
                  </w:pPr>
                  <w:r w:rsidRPr="00EE7084">
                    <w:rPr>
                      <w:color w:val="002060"/>
                    </w:rPr>
                    <w:t>GIRONE B - 7 Giornata - A</w:t>
                  </w:r>
                </w:p>
              </w:tc>
            </w:tr>
            <w:tr w:rsidR="009A1B14" w:rsidRPr="00EE7084" w14:paraId="09119A8B"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012DE" w14:textId="77777777" w:rsidR="009A1B14" w:rsidRPr="00EE7084" w:rsidRDefault="009A1B14" w:rsidP="001416B9">
                  <w:pPr>
                    <w:pStyle w:val="rowtabella0"/>
                    <w:rPr>
                      <w:color w:val="002060"/>
                    </w:rPr>
                  </w:pPr>
                  <w:r w:rsidRPr="00EE7084">
                    <w:rPr>
                      <w:color w:val="002060"/>
                    </w:rPr>
                    <w:t xml:space="preserve">AUDAX 1970 </w:t>
                  </w:r>
                  <w:proofErr w:type="gramStart"/>
                  <w:r w:rsidRPr="00EE7084">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09575" w14:textId="77777777" w:rsidR="009A1B14" w:rsidRPr="00EE7084" w:rsidRDefault="009A1B14" w:rsidP="001416B9">
                  <w:pPr>
                    <w:pStyle w:val="rowtabella0"/>
                    <w:rPr>
                      <w:color w:val="002060"/>
                    </w:rPr>
                  </w:pPr>
                  <w:r w:rsidRPr="00EE7084">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275EE" w14:textId="77777777" w:rsidR="009A1B14" w:rsidRPr="00EE7084" w:rsidRDefault="009A1B14" w:rsidP="001416B9">
                  <w:pPr>
                    <w:pStyle w:val="rowtabella0"/>
                    <w:jc w:val="center"/>
                    <w:rPr>
                      <w:color w:val="002060"/>
                    </w:rPr>
                  </w:pPr>
                  <w:r w:rsidRPr="00EE7084">
                    <w:rPr>
                      <w:color w:val="002060"/>
                    </w:rPr>
                    <w:t>0 - 11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30FCB" w14:textId="77777777" w:rsidR="009A1B14" w:rsidRPr="00EE7084" w:rsidRDefault="009A1B14" w:rsidP="001416B9">
                  <w:pPr>
                    <w:pStyle w:val="rowtabella0"/>
                    <w:jc w:val="center"/>
                    <w:rPr>
                      <w:color w:val="002060"/>
                    </w:rPr>
                  </w:pPr>
                  <w:r w:rsidRPr="00EE7084">
                    <w:rPr>
                      <w:color w:val="002060"/>
                    </w:rPr>
                    <w:t> </w:t>
                  </w:r>
                </w:p>
              </w:tc>
            </w:tr>
            <w:tr w:rsidR="009A1B14" w:rsidRPr="00EE7084" w14:paraId="6A1A1242"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627807" w14:textId="77777777" w:rsidR="009A1B14" w:rsidRPr="00EE7084" w:rsidRDefault="009A1B14" w:rsidP="001416B9">
                  <w:pPr>
                    <w:pStyle w:val="rowtabella0"/>
                    <w:rPr>
                      <w:color w:val="002060"/>
                    </w:rPr>
                  </w:pPr>
                  <w:r w:rsidRPr="00EE7084">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A35A7D" w14:textId="77777777" w:rsidR="009A1B14" w:rsidRPr="00EE7084" w:rsidRDefault="009A1B14" w:rsidP="001416B9">
                  <w:pPr>
                    <w:pStyle w:val="rowtabella0"/>
                    <w:rPr>
                      <w:color w:val="002060"/>
                    </w:rPr>
                  </w:pPr>
                  <w:r w:rsidRPr="00EE7084">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D36538" w14:textId="77777777" w:rsidR="009A1B14" w:rsidRPr="00EE7084" w:rsidRDefault="009A1B14" w:rsidP="001416B9">
                  <w:pPr>
                    <w:pStyle w:val="rowtabella0"/>
                    <w:jc w:val="center"/>
                    <w:rPr>
                      <w:color w:val="002060"/>
                    </w:rPr>
                  </w:pPr>
                  <w:r w:rsidRPr="00EE7084">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DF0044" w14:textId="77777777" w:rsidR="009A1B14" w:rsidRPr="00EE7084" w:rsidRDefault="009A1B14" w:rsidP="001416B9">
                  <w:pPr>
                    <w:pStyle w:val="rowtabella0"/>
                    <w:jc w:val="center"/>
                    <w:rPr>
                      <w:color w:val="002060"/>
                    </w:rPr>
                  </w:pPr>
                  <w:r w:rsidRPr="00EE7084">
                    <w:rPr>
                      <w:color w:val="002060"/>
                    </w:rPr>
                    <w:t> </w:t>
                  </w:r>
                </w:p>
              </w:tc>
            </w:tr>
            <w:tr w:rsidR="009A1B14" w:rsidRPr="00EE7084" w14:paraId="4DD4B70D"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3B5ADA" w14:textId="77777777" w:rsidR="009A1B14" w:rsidRPr="00EE7084" w:rsidRDefault="009A1B14" w:rsidP="001416B9">
                  <w:pPr>
                    <w:pStyle w:val="rowtabella0"/>
                    <w:rPr>
                      <w:color w:val="002060"/>
                    </w:rPr>
                  </w:pPr>
                  <w:r w:rsidRPr="00EE7084">
                    <w:rPr>
                      <w:color w:val="002060"/>
                    </w:rPr>
                    <w:t>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190DC0" w14:textId="77777777" w:rsidR="009A1B14" w:rsidRPr="00EE7084" w:rsidRDefault="009A1B14" w:rsidP="001416B9">
                  <w:pPr>
                    <w:pStyle w:val="rowtabella0"/>
                    <w:rPr>
                      <w:color w:val="002060"/>
                    </w:rPr>
                  </w:pPr>
                  <w:r w:rsidRPr="00EE7084">
                    <w:rPr>
                      <w:color w:val="002060"/>
                    </w:rPr>
                    <w:t>- AMICI DEL CENTROSOCIOSQ.C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314D33" w14:textId="77777777" w:rsidR="009A1B14" w:rsidRPr="00EE7084" w:rsidRDefault="009A1B14" w:rsidP="001416B9">
                  <w:pPr>
                    <w:pStyle w:val="rowtabella0"/>
                    <w:jc w:val="center"/>
                    <w:rPr>
                      <w:color w:val="002060"/>
                    </w:rPr>
                  </w:pPr>
                  <w:r w:rsidRPr="00EE7084">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6B7E30" w14:textId="77777777" w:rsidR="009A1B14" w:rsidRPr="00EE7084" w:rsidRDefault="009A1B14" w:rsidP="001416B9">
                  <w:pPr>
                    <w:pStyle w:val="rowtabella0"/>
                    <w:jc w:val="center"/>
                    <w:rPr>
                      <w:color w:val="002060"/>
                    </w:rPr>
                  </w:pPr>
                  <w:r w:rsidRPr="00EE7084">
                    <w:rPr>
                      <w:color w:val="002060"/>
                    </w:rPr>
                    <w:t> </w:t>
                  </w:r>
                </w:p>
              </w:tc>
            </w:tr>
            <w:tr w:rsidR="009A1B14" w:rsidRPr="00EE7084" w14:paraId="6CCAC85E"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7F4FBA" w14:textId="77777777" w:rsidR="009A1B14" w:rsidRPr="00EE7084" w:rsidRDefault="009A1B14" w:rsidP="001416B9">
                  <w:pPr>
                    <w:pStyle w:val="rowtabella0"/>
                    <w:rPr>
                      <w:color w:val="002060"/>
                    </w:rPr>
                  </w:pPr>
                  <w:r w:rsidRPr="00EE7084">
                    <w:rPr>
                      <w:color w:val="002060"/>
                    </w:rPr>
                    <w:t xml:space="preserve">(1) ITALSERVICE C5 </w:t>
                  </w:r>
                  <w:proofErr w:type="spellStart"/>
                  <w:r w:rsidRPr="00EE7084">
                    <w:rPr>
                      <w:color w:val="002060"/>
                    </w:rPr>
                    <w:t>sq.C</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2282E3" w14:textId="77777777" w:rsidR="009A1B14" w:rsidRPr="00EE7084" w:rsidRDefault="009A1B14" w:rsidP="001416B9">
                  <w:pPr>
                    <w:pStyle w:val="rowtabella0"/>
                    <w:rPr>
                      <w:color w:val="002060"/>
                    </w:rPr>
                  </w:pPr>
                  <w:r w:rsidRPr="00EE7084">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042317" w14:textId="77777777" w:rsidR="009A1B14" w:rsidRPr="00EE7084" w:rsidRDefault="009A1B14" w:rsidP="001416B9">
                  <w:pPr>
                    <w:pStyle w:val="rowtabella0"/>
                    <w:jc w:val="center"/>
                    <w:rPr>
                      <w:color w:val="002060"/>
                    </w:rPr>
                  </w:pPr>
                  <w:r w:rsidRPr="00EE708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C32763" w14:textId="77777777" w:rsidR="009A1B14" w:rsidRPr="00EE7084" w:rsidRDefault="009A1B14" w:rsidP="001416B9">
                  <w:pPr>
                    <w:pStyle w:val="rowtabella0"/>
                    <w:jc w:val="center"/>
                    <w:rPr>
                      <w:color w:val="002060"/>
                    </w:rPr>
                  </w:pPr>
                  <w:r w:rsidRPr="00EE7084">
                    <w:rPr>
                      <w:color w:val="002060"/>
                    </w:rPr>
                    <w:t> </w:t>
                  </w:r>
                </w:p>
              </w:tc>
            </w:tr>
            <w:tr w:rsidR="009A1B14" w:rsidRPr="00EE7084" w14:paraId="019782BC"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75C253" w14:textId="77777777" w:rsidR="009A1B14" w:rsidRPr="00EE7084" w:rsidRDefault="009A1B14" w:rsidP="001416B9">
                  <w:pPr>
                    <w:pStyle w:val="rowtabella0"/>
                    <w:rPr>
                      <w:color w:val="002060"/>
                    </w:rPr>
                  </w:pPr>
                  <w:r w:rsidRPr="00EE7084">
                    <w:rPr>
                      <w:color w:val="002060"/>
                    </w:rPr>
                    <w:t>(1)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CAD83" w14:textId="77777777" w:rsidR="009A1B14" w:rsidRPr="00EE7084" w:rsidRDefault="009A1B14" w:rsidP="001416B9">
                  <w:pPr>
                    <w:pStyle w:val="rowtabella0"/>
                    <w:rPr>
                      <w:color w:val="002060"/>
                    </w:rPr>
                  </w:pPr>
                  <w:r w:rsidRPr="00EE7084">
                    <w:rPr>
                      <w:color w:val="002060"/>
                    </w:rPr>
                    <w:t xml:space="preserve">- CALCIO A 5 CORINALDO </w:t>
                  </w:r>
                  <w:proofErr w:type="gramStart"/>
                  <w:r w:rsidRPr="00EE7084">
                    <w:rPr>
                      <w:color w:val="002060"/>
                    </w:rPr>
                    <w:t>SQ.B</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95FBE" w14:textId="77777777" w:rsidR="009A1B14" w:rsidRPr="00EE7084" w:rsidRDefault="009A1B14" w:rsidP="001416B9">
                  <w:pPr>
                    <w:pStyle w:val="rowtabella0"/>
                    <w:jc w:val="center"/>
                    <w:rPr>
                      <w:color w:val="002060"/>
                    </w:rPr>
                  </w:pPr>
                  <w:r w:rsidRPr="00EE7084">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ADE1B" w14:textId="77777777" w:rsidR="009A1B14" w:rsidRPr="00EE7084" w:rsidRDefault="009A1B14" w:rsidP="001416B9">
                  <w:pPr>
                    <w:pStyle w:val="rowtabella0"/>
                    <w:jc w:val="center"/>
                    <w:rPr>
                      <w:color w:val="002060"/>
                    </w:rPr>
                  </w:pPr>
                  <w:r w:rsidRPr="00EE7084">
                    <w:rPr>
                      <w:color w:val="002060"/>
                    </w:rPr>
                    <w:t> </w:t>
                  </w:r>
                </w:p>
              </w:tc>
            </w:tr>
            <w:tr w:rsidR="009A1B14" w:rsidRPr="00EE7084" w14:paraId="24098739"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2C7F205E" w14:textId="77777777" w:rsidR="009A1B14" w:rsidRPr="00EE7084" w:rsidRDefault="009A1B14" w:rsidP="001416B9">
                  <w:pPr>
                    <w:pStyle w:val="rowtabella0"/>
                    <w:rPr>
                      <w:color w:val="002060"/>
                    </w:rPr>
                  </w:pPr>
                  <w:r w:rsidRPr="00EE7084">
                    <w:rPr>
                      <w:color w:val="002060"/>
                    </w:rPr>
                    <w:t>(1) - disputata il 10/11/2024</w:t>
                  </w:r>
                </w:p>
              </w:tc>
            </w:tr>
          </w:tbl>
          <w:p w14:paraId="1C956938" w14:textId="77777777" w:rsidR="009A1B14" w:rsidRPr="00EE7084" w:rsidRDefault="009A1B14" w:rsidP="001416B9">
            <w:pPr>
              <w:rPr>
                <w:color w:val="002060"/>
              </w:rPr>
            </w:pPr>
          </w:p>
        </w:tc>
      </w:tr>
    </w:tbl>
    <w:p w14:paraId="29B98A09" w14:textId="77777777" w:rsidR="009A1B14" w:rsidRPr="00EE7084" w:rsidRDefault="009A1B14" w:rsidP="009A1B1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1B14" w:rsidRPr="00EE7084" w14:paraId="04348A96"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3D9E9D51"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15033" w14:textId="77777777" w:rsidR="009A1B14" w:rsidRPr="00EE7084" w:rsidRDefault="009A1B14" w:rsidP="001416B9">
                  <w:pPr>
                    <w:pStyle w:val="headertabella0"/>
                    <w:rPr>
                      <w:color w:val="002060"/>
                    </w:rPr>
                  </w:pPr>
                  <w:r w:rsidRPr="00EE7084">
                    <w:rPr>
                      <w:color w:val="002060"/>
                    </w:rPr>
                    <w:t>GIRONE C - 7 Giornata - A</w:t>
                  </w:r>
                </w:p>
              </w:tc>
            </w:tr>
            <w:tr w:rsidR="009A1B14" w:rsidRPr="00EE7084" w14:paraId="6A98598C"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05F410" w14:textId="77777777" w:rsidR="009A1B14" w:rsidRPr="00EE7084" w:rsidRDefault="009A1B14" w:rsidP="001416B9">
                  <w:pPr>
                    <w:pStyle w:val="rowtabella0"/>
                    <w:rPr>
                      <w:color w:val="002060"/>
                    </w:rPr>
                  </w:pPr>
                  <w:r w:rsidRPr="00EE7084">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0AFCD" w14:textId="77777777" w:rsidR="009A1B14" w:rsidRPr="00EE7084" w:rsidRDefault="009A1B14" w:rsidP="001416B9">
                  <w:pPr>
                    <w:pStyle w:val="rowtabella0"/>
                    <w:rPr>
                      <w:color w:val="002060"/>
                    </w:rPr>
                  </w:pPr>
                  <w:r w:rsidRPr="00EE7084">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528D6" w14:textId="77777777" w:rsidR="009A1B14" w:rsidRPr="00EE7084" w:rsidRDefault="009A1B14" w:rsidP="001416B9">
                  <w:pPr>
                    <w:pStyle w:val="rowtabella0"/>
                    <w:jc w:val="center"/>
                    <w:rPr>
                      <w:color w:val="002060"/>
                    </w:rPr>
                  </w:pPr>
                  <w:r w:rsidRPr="00EE7084">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C59A7" w14:textId="77777777" w:rsidR="009A1B14" w:rsidRPr="00EE7084" w:rsidRDefault="009A1B14" w:rsidP="001416B9">
                  <w:pPr>
                    <w:pStyle w:val="rowtabella0"/>
                    <w:jc w:val="center"/>
                    <w:rPr>
                      <w:color w:val="002060"/>
                    </w:rPr>
                  </w:pPr>
                  <w:r w:rsidRPr="00EE7084">
                    <w:rPr>
                      <w:color w:val="002060"/>
                    </w:rPr>
                    <w:t> </w:t>
                  </w:r>
                </w:p>
              </w:tc>
            </w:tr>
            <w:tr w:rsidR="009A1B14" w:rsidRPr="00EE7084" w14:paraId="3C10AC5B"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B02FB1" w14:textId="77777777" w:rsidR="009A1B14" w:rsidRPr="00EE7084" w:rsidRDefault="009A1B14" w:rsidP="001416B9">
                  <w:pPr>
                    <w:pStyle w:val="rowtabella0"/>
                    <w:rPr>
                      <w:color w:val="002060"/>
                    </w:rPr>
                  </w:pPr>
                  <w:r w:rsidRPr="00EE7084">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227F5B" w14:textId="77777777" w:rsidR="009A1B14" w:rsidRPr="00EE7084" w:rsidRDefault="009A1B14" w:rsidP="001416B9">
                  <w:pPr>
                    <w:pStyle w:val="rowtabella0"/>
                    <w:rPr>
                      <w:color w:val="002060"/>
                    </w:rPr>
                  </w:pPr>
                  <w:r w:rsidRPr="00EE7084">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7C88AC" w14:textId="77777777" w:rsidR="009A1B14" w:rsidRPr="00EE7084" w:rsidRDefault="009A1B14" w:rsidP="001416B9">
                  <w:pPr>
                    <w:pStyle w:val="rowtabella0"/>
                    <w:jc w:val="center"/>
                    <w:rPr>
                      <w:color w:val="002060"/>
                    </w:rPr>
                  </w:pPr>
                  <w:r w:rsidRPr="00EE708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93F450" w14:textId="77777777" w:rsidR="009A1B14" w:rsidRPr="00EE7084" w:rsidRDefault="009A1B14" w:rsidP="001416B9">
                  <w:pPr>
                    <w:pStyle w:val="rowtabella0"/>
                    <w:jc w:val="center"/>
                    <w:rPr>
                      <w:color w:val="002060"/>
                    </w:rPr>
                  </w:pPr>
                  <w:r w:rsidRPr="00EE7084">
                    <w:rPr>
                      <w:color w:val="002060"/>
                    </w:rPr>
                    <w:t> </w:t>
                  </w:r>
                </w:p>
              </w:tc>
            </w:tr>
            <w:tr w:rsidR="009A1B14" w:rsidRPr="00EE7084" w14:paraId="7126B67A"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B0EC4F" w14:textId="77777777" w:rsidR="009A1B14" w:rsidRPr="00EE7084" w:rsidRDefault="009A1B14" w:rsidP="001416B9">
                  <w:pPr>
                    <w:pStyle w:val="rowtabella0"/>
                    <w:rPr>
                      <w:color w:val="002060"/>
                    </w:rPr>
                  </w:pPr>
                  <w:r w:rsidRPr="00EE7084">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6676F4" w14:textId="77777777" w:rsidR="009A1B14" w:rsidRPr="00EE7084" w:rsidRDefault="009A1B14" w:rsidP="001416B9">
                  <w:pPr>
                    <w:pStyle w:val="rowtabella0"/>
                    <w:rPr>
                      <w:color w:val="002060"/>
                    </w:rPr>
                  </w:pPr>
                  <w:r w:rsidRPr="00EE7084">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EE49D3" w14:textId="77777777" w:rsidR="009A1B14" w:rsidRPr="00EE7084" w:rsidRDefault="009A1B14" w:rsidP="001416B9">
                  <w:pPr>
                    <w:pStyle w:val="rowtabella0"/>
                    <w:jc w:val="center"/>
                    <w:rPr>
                      <w:color w:val="002060"/>
                    </w:rPr>
                  </w:pPr>
                  <w:r w:rsidRPr="00EE7084">
                    <w:rPr>
                      <w:color w:val="002060"/>
                    </w:rPr>
                    <w:t>15 - 1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932607" w14:textId="77777777" w:rsidR="009A1B14" w:rsidRPr="00EE7084" w:rsidRDefault="009A1B14" w:rsidP="001416B9">
                  <w:pPr>
                    <w:pStyle w:val="rowtabella0"/>
                    <w:jc w:val="center"/>
                    <w:rPr>
                      <w:color w:val="002060"/>
                    </w:rPr>
                  </w:pPr>
                  <w:r w:rsidRPr="00EE7084">
                    <w:rPr>
                      <w:color w:val="002060"/>
                    </w:rPr>
                    <w:t> </w:t>
                  </w:r>
                </w:p>
              </w:tc>
            </w:tr>
            <w:tr w:rsidR="009A1B14" w:rsidRPr="00EE7084" w14:paraId="60BAA700" w14:textId="77777777" w:rsidTr="001416B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3361A6" w14:textId="77777777" w:rsidR="009A1B14" w:rsidRPr="00EE7084" w:rsidRDefault="009A1B14" w:rsidP="001416B9">
                  <w:pPr>
                    <w:pStyle w:val="rowtabella0"/>
                    <w:rPr>
                      <w:color w:val="002060"/>
                    </w:rPr>
                  </w:pPr>
                  <w:r w:rsidRPr="00EE7084">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361CC2" w14:textId="77777777" w:rsidR="009A1B14" w:rsidRPr="00EE7084" w:rsidRDefault="009A1B14" w:rsidP="001416B9">
                  <w:pPr>
                    <w:pStyle w:val="rowtabella0"/>
                    <w:rPr>
                      <w:color w:val="002060"/>
                    </w:rPr>
                  </w:pPr>
                  <w:r w:rsidRPr="00EE7084">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FA1744" w14:textId="77777777" w:rsidR="009A1B14" w:rsidRPr="00EE7084" w:rsidRDefault="009A1B14" w:rsidP="001416B9">
                  <w:pPr>
                    <w:pStyle w:val="rowtabella0"/>
                    <w:jc w:val="center"/>
                    <w:rPr>
                      <w:color w:val="002060"/>
                    </w:rPr>
                  </w:pPr>
                  <w:r w:rsidRPr="00EE7084">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5B6EE9" w14:textId="77777777" w:rsidR="009A1B14" w:rsidRPr="00EE7084" w:rsidRDefault="009A1B14" w:rsidP="001416B9">
                  <w:pPr>
                    <w:pStyle w:val="rowtabella0"/>
                    <w:jc w:val="center"/>
                    <w:rPr>
                      <w:color w:val="002060"/>
                    </w:rPr>
                  </w:pPr>
                  <w:r w:rsidRPr="00EE7084">
                    <w:rPr>
                      <w:color w:val="002060"/>
                    </w:rPr>
                    <w:t> </w:t>
                  </w:r>
                </w:p>
              </w:tc>
            </w:tr>
            <w:tr w:rsidR="009A1B14" w:rsidRPr="00EE7084" w14:paraId="2DE02005"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A59A57" w14:textId="77777777" w:rsidR="009A1B14" w:rsidRPr="00EE7084" w:rsidRDefault="009A1B14" w:rsidP="001416B9">
                  <w:pPr>
                    <w:pStyle w:val="rowtabella0"/>
                    <w:rPr>
                      <w:color w:val="002060"/>
                    </w:rPr>
                  </w:pPr>
                  <w:r w:rsidRPr="00EE7084">
                    <w:rPr>
                      <w:color w:val="002060"/>
                    </w:rPr>
                    <w:t>(2) 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EF8A9" w14:textId="77777777" w:rsidR="009A1B14" w:rsidRPr="00EE7084" w:rsidRDefault="009A1B14" w:rsidP="001416B9">
                  <w:pPr>
                    <w:pStyle w:val="rowtabella0"/>
                    <w:rPr>
                      <w:color w:val="002060"/>
                    </w:rPr>
                  </w:pPr>
                  <w:r w:rsidRPr="00EE7084">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64B61" w14:textId="77777777" w:rsidR="009A1B14" w:rsidRPr="00EE7084" w:rsidRDefault="009A1B14" w:rsidP="001416B9">
                  <w:pPr>
                    <w:pStyle w:val="rowtabella0"/>
                    <w:jc w:val="center"/>
                    <w:rPr>
                      <w:color w:val="002060"/>
                    </w:rPr>
                  </w:pPr>
                  <w:r w:rsidRPr="00EE7084">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695DE" w14:textId="77777777" w:rsidR="009A1B14" w:rsidRPr="00EE7084" w:rsidRDefault="009A1B14" w:rsidP="001416B9">
                  <w:pPr>
                    <w:pStyle w:val="rowtabella0"/>
                    <w:jc w:val="center"/>
                    <w:rPr>
                      <w:color w:val="002060"/>
                    </w:rPr>
                  </w:pPr>
                  <w:r w:rsidRPr="00EE7084">
                    <w:rPr>
                      <w:color w:val="002060"/>
                    </w:rPr>
                    <w:t> </w:t>
                  </w:r>
                </w:p>
              </w:tc>
            </w:tr>
            <w:tr w:rsidR="009A1B14" w:rsidRPr="00EE7084" w14:paraId="4D82F4F0"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0A392667" w14:textId="77777777" w:rsidR="009A1B14" w:rsidRPr="00EE7084" w:rsidRDefault="009A1B14" w:rsidP="001416B9">
                  <w:pPr>
                    <w:pStyle w:val="rowtabella0"/>
                    <w:rPr>
                      <w:color w:val="002060"/>
                    </w:rPr>
                  </w:pPr>
                  <w:r w:rsidRPr="00EE7084">
                    <w:rPr>
                      <w:color w:val="002060"/>
                    </w:rPr>
                    <w:t>(1) - disputata il 08/11/2024</w:t>
                  </w:r>
                </w:p>
              </w:tc>
            </w:tr>
            <w:tr w:rsidR="009A1B14" w:rsidRPr="00EE7084" w14:paraId="543217C5"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33FB8BE1" w14:textId="77777777" w:rsidR="009A1B14" w:rsidRPr="00EE7084" w:rsidRDefault="009A1B14" w:rsidP="001416B9">
                  <w:pPr>
                    <w:pStyle w:val="rowtabella0"/>
                    <w:rPr>
                      <w:color w:val="002060"/>
                    </w:rPr>
                  </w:pPr>
                  <w:r w:rsidRPr="00EE7084">
                    <w:rPr>
                      <w:color w:val="002060"/>
                    </w:rPr>
                    <w:t>(2) - disputata il 10/11/2024</w:t>
                  </w:r>
                </w:p>
              </w:tc>
            </w:tr>
          </w:tbl>
          <w:p w14:paraId="20C6C306" w14:textId="77777777" w:rsidR="009A1B14" w:rsidRPr="00EE7084" w:rsidRDefault="009A1B14" w:rsidP="001416B9">
            <w:pPr>
              <w:rPr>
                <w:color w:val="002060"/>
              </w:rPr>
            </w:pPr>
          </w:p>
        </w:tc>
      </w:tr>
    </w:tbl>
    <w:p w14:paraId="6EB541F4" w14:textId="77777777" w:rsidR="009A1B14" w:rsidRPr="00EE7084" w:rsidRDefault="009A1B14" w:rsidP="009A1B14">
      <w:pPr>
        <w:pStyle w:val="breakline"/>
        <w:rPr>
          <w:rFonts w:eastAsiaTheme="minorEastAsia"/>
          <w:color w:val="002060"/>
        </w:rPr>
      </w:pPr>
    </w:p>
    <w:p w14:paraId="3AB026F3" w14:textId="77777777" w:rsidR="009A1B14" w:rsidRPr="00EE7084" w:rsidRDefault="009A1B14" w:rsidP="009A1B14">
      <w:pPr>
        <w:pStyle w:val="breakline"/>
        <w:rPr>
          <w:color w:val="002060"/>
        </w:rPr>
      </w:pPr>
    </w:p>
    <w:p w14:paraId="12D3151E" w14:textId="77777777" w:rsidR="009A1B14" w:rsidRPr="00EE7084" w:rsidRDefault="009A1B14" w:rsidP="009A1B14">
      <w:pPr>
        <w:pStyle w:val="titoloprinc0"/>
        <w:rPr>
          <w:color w:val="002060"/>
        </w:rPr>
      </w:pPr>
      <w:r w:rsidRPr="00EE7084">
        <w:rPr>
          <w:color w:val="002060"/>
        </w:rPr>
        <w:t>GIUDICE SPORTIVO</w:t>
      </w:r>
    </w:p>
    <w:p w14:paraId="46DDD566" w14:textId="77777777" w:rsidR="009A1B14" w:rsidRPr="00EE7084" w:rsidRDefault="009A1B14" w:rsidP="009A1B14">
      <w:pPr>
        <w:pStyle w:val="diffida"/>
        <w:rPr>
          <w:color w:val="002060"/>
        </w:rPr>
      </w:pPr>
      <w:r w:rsidRPr="00EE7084">
        <w:rPr>
          <w:color w:val="002060"/>
        </w:rPr>
        <w:t>Il Giudice Sportivo Avv. Agnese Lazzaretti, con l'assistenza del segretario Angelo Castellana, nella seduta del 13/11/2024, ha adottato le decisioni che di seguito integralmente si riportano:</w:t>
      </w:r>
    </w:p>
    <w:p w14:paraId="4750780E" w14:textId="77777777" w:rsidR="009A1B14" w:rsidRPr="00EE7084" w:rsidRDefault="009A1B14" w:rsidP="009A1B14">
      <w:pPr>
        <w:pStyle w:val="titolo10"/>
        <w:rPr>
          <w:color w:val="002060"/>
        </w:rPr>
      </w:pPr>
      <w:r w:rsidRPr="00EE7084">
        <w:rPr>
          <w:color w:val="002060"/>
        </w:rPr>
        <w:t xml:space="preserve">GARE DEL 9/11/2024 </w:t>
      </w:r>
    </w:p>
    <w:p w14:paraId="751A8E4B" w14:textId="77777777" w:rsidR="009A1B14" w:rsidRPr="00EE7084" w:rsidRDefault="009A1B14" w:rsidP="009A1B14">
      <w:pPr>
        <w:pStyle w:val="titolo7a"/>
        <w:rPr>
          <w:color w:val="002060"/>
        </w:rPr>
      </w:pPr>
      <w:r w:rsidRPr="00EE7084">
        <w:rPr>
          <w:color w:val="002060"/>
        </w:rPr>
        <w:t xml:space="preserve">PROVVEDIMENTI DISCIPLINARI </w:t>
      </w:r>
    </w:p>
    <w:p w14:paraId="16D1D1F4"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0A70371D" w14:textId="77777777" w:rsidR="009A1B14" w:rsidRPr="00EE7084" w:rsidRDefault="009A1B14" w:rsidP="009A1B14">
      <w:pPr>
        <w:pStyle w:val="titolo30"/>
        <w:rPr>
          <w:color w:val="002060"/>
        </w:rPr>
      </w:pPr>
      <w:r w:rsidRPr="00EE7084">
        <w:rPr>
          <w:color w:val="002060"/>
        </w:rPr>
        <w:t xml:space="preserve">ALLENATORI </w:t>
      </w:r>
    </w:p>
    <w:p w14:paraId="0DFF133A" w14:textId="77777777" w:rsidR="009A1B14" w:rsidRPr="00EE7084" w:rsidRDefault="009A1B14" w:rsidP="009A1B14">
      <w:pPr>
        <w:pStyle w:val="titolo20"/>
        <w:rPr>
          <w:color w:val="002060"/>
        </w:rPr>
      </w:pPr>
      <w:r w:rsidRPr="00EE7084">
        <w:rPr>
          <w:color w:val="002060"/>
        </w:rPr>
        <w:t xml:space="preserve">SQUALIFICA FINO AL 20/11/2024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263280B8" w14:textId="77777777" w:rsidTr="001416B9">
        <w:tc>
          <w:tcPr>
            <w:tcW w:w="2200" w:type="dxa"/>
            <w:tcMar>
              <w:top w:w="20" w:type="dxa"/>
              <w:left w:w="20" w:type="dxa"/>
              <w:bottom w:w="20" w:type="dxa"/>
              <w:right w:w="20" w:type="dxa"/>
            </w:tcMar>
            <w:vAlign w:val="center"/>
            <w:hideMark/>
          </w:tcPr>
          <w:p w14:paraId="0D915AAF" w14:textId="77777777" w:rsidR="009A1B14" w:rsidRPr="00EE7084" w:rsidRDefault="009A1B14" w:rsidP="001416B9">
            <w:pPr>
              <w:pStyle w:val="movimento"/>
              <w:rPr>
                <w:color w:val="002060"/>
              </w:rPr>
            </w:pPr>
            <w:r w:rsidRPr="00EE7084">
              <w:rPr>
                <w:color w:val="002060"/>
              </w:rPr>
              <w:t>BALDUCCI LORENZO</w:t>
            </w:r>
          </w:p>
        </w:tc>
        <w:tc>
          <w:tcPr>
            <w:tcW w:w="2200" w:type="dxa"/>
            <w:tcMar>
              <w:top w:w="20" w:type="dxa"/>
              <w:left w:w="20" w:type="dxa"/>
              <w:bottom w:w="20" w:type="dxa"/>
              <w:right w:w="20" w:type="dxa"/>
            </w:tcMar>
            <w:vAlign w:val="center"/>
            <w:hideMark/>
          </w:tcPr>
          <w:p w14:paraId="1C50B169" w14:textId="77777777" w:rsidR="009A1B14" w:rsidRPr="00EE7084" w:rsidRDefault="009A1B14" w:rsidP="001416B9">
            <w:pPr>
              <w:pStyle w:val="movimento2"/>
              <w:rPr>
                <w:color w:val="002060"/>
              </w:rPr>
            </w:pPr>
            <w:r w:rsidRPr="00EE7084">
              <w:rPr>
                <w:color w:val="002060"/>
              </w:rPr>
              <w:t xml:space="preserve">(POL.CAGLI SPORT ASSOCIATI) </w:t>
            </w:r>
          </w:p>
        </w:tc>
        <w:tc>
          <w:tcPr>
            <w:tcW w:w="800" w:type="dxa"/>
            <w:tcMar>
              <w:top w:w="20" w:type="dxa"/>
              <w:left w:w="20" w:type="dxa"/>
              <w:bottom w:w="20" w:type="dxa"/>
              <w:right w:w="20" w:type="dxa"/>
            </w:tcMar>
            <w:vAlign w:val="center"/>
            <w:hideMark/>
          </w:tcPr>
          <w:p w14:paraId="5EB2C7B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BA45E4C"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BC24088" w14:textId="77777777" w:rsidR="009A1B14" w:rsidRPr="00EE7084" w:rsidRDefault="009A1B14" w:rsidP="001416B9">
            <w:pPr>
              <w:pStyle w:val="movimento2"/>
              <w:rPr>
                <w:color w:val="002060"/>
              </w:rPr>
            </w:pPr>
            <w:r w:rsidRPr="00EE7084">
              <w:rPr>
                <w:color w:val="002060"/>
              </w:rPr>
              <w:t> </w:t>
            </w:r>
          </w:p>
        </w:tc>
      </w:tr>
    </w:tbl>
    <w:p w14:paraId="7A80C81D" w14:textId="77777777" w:rsidR="009A1B14" w:rsidRPr="00EE7084" w:rsidRDefault="009A1B14" w:rsidP="009A1B14">
      <w:pPr>
        <w:pStyle w:val="diffida"/>
        <w:spacing w:before="80" w:beforeAutospacing="0" w:after="40" w:afterAutospacing="0"/>
        <w:rPr>
          <w:rFonts w:eastAsiaTheme="minorEastAsia"/>
          <w:color w:val="002060"/>
        </w:rPr>
      </w:pPr>
      <w:r w:rsidRPr="00EE7084">
        <w:rPr>
          <w:color w:val="002060"/>
        </w:rPr>
        <w:t xml:space="preserve">Per proteste nei confronti dell'arbitro. Allontanato. </w:t>
      </w:r>
    </w:p>
    <w:p w14:paraId="398A065C" w14:textId="77777777" w:rsidR="009A1B14" w:rsidRPr="00EE7084" w:rsidRDefault="009A1B14" w:rsidP="009A1B14">
      <w:pPr>
        <w:pStyle w:val="titolo30"/>
        <w:rPr>
          <w:color w:val="002060"/>
        </w:rPr>
      </w:pPr>
      <w:r w:rsidRPr="00EE7084">
        <w:rPr>
          <w:color w:val="002060"/>
        </w:rPr>
        <w:t xml:space="preserve">CALCIATORI NON ESPULSI </w:t>
      </w:r>
    </w:p>
    <w:p w14:paraId="7F22BAA1" w14:textId="77777777" w:rsidR="009A1B14" w:rsidRPr="00EE7084" w:rsidRDefault="009A1B14" w:rsidP="009A1B14">
      <w:pPr>
        <w:pStyle w:val="titolo20"/>
        <w:rPr>
          <w:color w:val="002060"/>
        </w:rPr>
      </w:pPr>
      <w:r w:rsidRPr="00EE708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4CE08958" w14:textId="77777777" w:rsidTr="001416B9">
        <w:tc>
          <w:tcPr>
            <w:tcW w:w="2200" w:type="dxa"/>
            <w:tcMar>
              <w:top w:w="20" w:type="dxa"/>
              <w:left w:w="20" w:type="dxa"/>
              <w:bottom w:w="20" w:type="dxa"/>
              <w:right w:w="20" w:type="dxa"/>
            </w:tcMar>
            <w:vAlign w:val="center"/>
            <w:hideMark/>
          </w:tcPr>
          <w:p w14:paraId="725EB011" w14:textId="77777777" w:rsidR="009A1B14" w:rsidRPr="00EE7084" w:rsidRDefault="009A1B14" w:rsidP="001416B9">
            <w:pPr>
              <w:pStyle w:val="movimento"/>
              <w:rPr>
                <w:color w:val="002060"/>
              </w:rPr>
            </w:pPr>
            <w:r w:rsidRPr="00EE7084">
              <w:rPr>
                <w:color w:val="002060"/>
              </w:rPr>
              <w:t>ROMEO VALENTINO</w:t>
            </w:r>
          </w:p>
        </w:tc>
        <w:tc>
          <w:tcPr>
            <w:tcW w:w="2200" w:type="dxa"/>
            <w:tcMar>
              <w:top w:w="20" w:type="dxa"/>
              <w:left w:w="20" w:type="dxa"/>
              <w:bottom w:w="20" w:type="dxa"/>
              <w:right w:w="20" w:type="dxa"/>
            </w:tcMar>
            <w:vAlign w:val="center"/>
            <w:hideMark/>
          </w:tcPr>
          <w:p w14:paraId="35956680" w14:textId="77777777" w:rsidR="009A1B14" w:rsidRPr="00EE7084" w:rsidRDefault="009A1B14" w:rsidP="001416B9">
            <w:pPr>
              <w:pStyle w:val="movimento2"/>
              <w:rPr>
                <w:color w:val="002060"/>
              </w:rPr>
            </w:pPr>
            <w:r w:rsidRPr="00EE7084">
              <w:rPr>
                <w:color w:val="002060"/>
              </w:rPr>
              <w:t xml:space="preserve">(U.S. FORTUNA FANO) </w:t>
            </w:r>
          </w:p>
        </w:tc>
        <w:tc>
          <w:tcPr>
            <w:tcW w:w="800" w:type="dxa"/>
            <w:tcMar>
              <w:top w:w="20" w:type="dxa"/>
              <w:left w:w="20" w:type="dxa"/>
              <w:bottom w:w="20" w:type="dxa"/>
              <w:right w:w="20" w:type="dxa"/>
            </w:tcMar>
            <w:vAlign w:val="center"/>
            <w:hideMark/>
          </w:tcPr>
          <w:p w14:paraId="3F8A0CC0"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2E17E9D5"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6672602D" w14:textId="77777777" w:rsidR="009A1B14" w:rsidRPr="00EE7084" w:rsidRDefault="009A1B14" w:rsidP="001416B9">
            <w:pPr>
              <w:pStyle w:val="movimento2"/>
              <w:rPr>
                <w:color w:val="002060"/>
              </w:rPr>
            </w:pPr>
            <w:r w:rsidRPr="00EE7084">
              <w:rPr>
                <w:color w:val="002060"/>
              </w:rPr>
              <w:t> </w:t>
            </w:r>
          </w:p>
        </w:tc>
      </w:tr>
    </w:tbl>
    <w:p w14:paraId="5D01DD7E" w14:textId="77777777" w:rsidR="009A1B14" w:rsidRPr="00EE7084" w:rsidRDefault="009A1B14" w:rsidP="009A1B14">
      <w:pPr>
        <w:pStyle w:val="titolo20"/>
        <w:rPr>
          <w:rFonts w:eastAsiaTheme="minorEastAsia"/>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5A7688BC" w14:textId="77777777" w:rsidTr="001416B9">
        <w:tc>
          <w:tcPr>
            <w:tcW w:w="2200" w:type="dxa"/>
            <w:tcMar>
              <w:top w:w="20" w:type="dxa"/>
              <w:left w:w="20" w:type="dxa"/>
              <w:bottom w:w="20" w:type="dxa"/>
              <w:right w:w="20" w:type="dxa"/>
            </w:tcMar>
            <w:vAlign w:val="center"/>
            <w:hideMark/>
          </w:tcPr>
          <w:p w14:paraId="2B9B1386" w14:textId="77777777" w:rsidR="009A1B14" w:rsidRPr="00EE7084" w:rsidRDefault="009A1B14" w:rsidP="001416B9">
            <w:pPr>
              <w:pStyle w:val="movimento"/>
              <w:rPr>
                <w:color w:val="002060"/>
              </w:rPr>
            </w:pPr>
            <w:r w:rsidRPr="00EE7084">
              <w:rPr>
                <w:color w:val="002060"/>
              </w:rPr>
              <w:t>CARLONI RICCARDO</w:t>
            </w:r>
          </w:p>
        </w:tc>
        <w:tc>
          <w:tcPr>
            <w:tcW w:w="2200" w:type="dxa"/>
            <w:tcMar>
              <w:top w:w="20" w:type="dxa"/>
              <w:left w:w="20" w:type="dxa"/>
              <w:bottom w:w="20" w:type="dxa"/>
              <w:right w:w="20" w:type="dxa"/>
            </w:tcMar>
            <w:vAlign w:val="center"/>
            <w:hideMark/>
          </w:tcPr>
          <w:p w14:paraId="7748D2F8" w14:textId="77777777" w:rsidR="009A1B14" w:rsidRPr="00EE7084" w:rsidRDefault="009A1B14" w:rsidP="001416B9">
            <w:pPr>
              <w:pStyle w:val="movimento2"/>
              <w:rPr>
                <w:color w:val="002060"/>
              </w:rPr>
            </w:pPr>
            <w:r w:rsidRPr="00EE7084">
              <w:rPr>
                <w:color w:val="002060"/>
              </w:rPr>
              <w:t xml:space="preserve">(AMICI DEL CENTROSOCIOSQ.C) </w:t>
            </w:r>
          </w:p>
        </w:tc>
        <w:tc>
          <w:tcPr>
            <w:tcW w:w="800" w:type="dxa"/>
            <w:tcMar>
              <w:top w:w="20" w:type="dxa"/>
              <w:left w:w="20" w:type="dxa"/>
              <w:bottom w:w="20" w:type="dxa"/>
              <w:right w:w="20" w:type="dxa"/>
            </w:tcMar>
            <w:vAlign w:val="center"/>
            <w:hideMark/>
          </w:tcPr>
          <w:p w14:paraId="3FD26563"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5885305" w14:textId="77777777" w:rsidR="009A1B14" w:rsidRPr="00EE7084" w:rsidRDefault="009A1B14" w:rsidP="001416B9">
            <w:pPr>
              <w:pStyle w:val="movimento"/>
              <w:rPr>
                <w:color w:val="002060"/>
              </w:rPr>
            </w:pPr>
            <w:r w:rsidRPr="00EE7084">
              <w:rPr>
                <w:color w:val="002060"/>
              </w:rPr>
              <w:t>ROMANI DIEGO</w:t>
            </w:r>
          </w:p>
        </w:tc>
        <w:tc>
          <w:tcPr>
            <w:tcW w:w="2200" w:type="dxa"/>
            <w:tcMar>
              <w:top w:w="20" w:type="dxa"/>
              <w:left w:w="20" w:type="dxa"/>
              <w:bottom w:w="20" w:type="dxa"/>
              <w:right w:w="20" w:type="dxa"/>
            </w:tcMar>
            <w:vAlign w:val="center"/>
            <w:hideMark/>
          </w:tcPr>
          <w:p w14:paraId="59E5A84D" w14:textId="77777777" w:rsidR="009A1B14" w:rsidRPr="00EE7084" w:rsidRDefault="009A1B14" w:rsidP="001416B9">
            <w:pPr>
              <w:pStyle w:val="movimento2"/>
              <w:rPr>
                <w:color w:val="002060"/>
              </w:rPr>
            </w:pPr>
            <w:r w:rsidRPr="00EE7084">
              <w:rPr>
                <w:color w:val="002060"/>
              </w:rPr>
              <w:t xml:space="preserve">(FABRIANO CERRETO) </w:t>
            </w:r>
          </w:p>
        </w:tc>
      </w:tr>
      <w:tr w:rsidR="009A1B14" w:rsidRPr="00EE7084" w14:paraId="11564B2F" w14:textId="77777777" w:rsidTr="001416B9">
        <w:tc>
          <w:tcPr>
            <w:tcW w:w="2200" w:type="dxa"/>
            <w:tcMar>
              <w:top w:w="20" w:type="dxa"/>
              <w:left w:w="20" w:type="dxa"/>
              <w:bottom w:w="20" w:type="dxa"/>
              <w:right w:w="20" w:type="dxa"/>
            </w:tcMar>
            <w:vAlign w:val="center"/>
            <w:hideMark/>
          </w:tcPr>
          <w:p w14:paraId="10686A51" w14:textId="77777777" w:rsidR="009A1B14" w:rsidRPr="00EE7084" w:rsidRDefault="009A1B14" w:rsidP="001416B9">
            <w:pPr>
              <w:pStyle w:val="movimento"/>
              <w:rPr>
                <w:color w:val="002060"/>
              </w:rPr>
            </w:pPr>
            <w:r w:rsidRPr="00EE7084">
              <w:rPr>
                <w:color w:val="002060"/>
              </w:rPr>
              <w:t>PAOLINI LUCA</w:t>
            </w:r>
          </w:p>
        </w:tc>
        <w:tc>
          <w:tcPr>
            <w:tcW w:w="2200" w:type="dxa"/>
            <w:tcMar>
              <w:top w:w="20" w:type="dxa"/>
              <w:left w:w="20" w:type="dxa"/>
              <w:bottom w:w="20" w:type="dxa"/>
              <w:right w:w="20" w:type="dxa"/>
            </w:tcMar>
            <w:vAlign w:val="center"/>
            <w:hideMark/>
          </w:tcPr>
          <w:p w14:paraId="10C36CFC" w14:textId="77777777" w:rsidR="009A1B14" w:rsidRPr="00EE7084" w:rsidRDefault="009A1B14" w:rsidP="001416B9">
            <w:pPr>
              <w:pStyle w:val="movimento2"/>
              <w:rPr>
                <w:color w:val="002060"/>
              </w:rPr>
            </w:pPr>
            <w:r w:rsidRPr="00EE7084">
              <w:rPr>
                <w:color w:val="002060"/>
              </w:rPr>
              <w:t xml:space="preserve">(SPORTFLY ARL) </w:t>
            </w:r>
          </w:p>
        </w:tc>
        <w:tc>
          <w:tcPr>
            <w:tcW w:w="800" w:type="dxa"/>
            <w:tcMar>
              <w:top w:w="20" w:type="dxa"/>
              <w:left w:w="20" w:type="dxa"/>
              <w:bottom w:w="20" w:type="dxa"/>
              <w:right w:w="20" w:type="dxa"/>
            </w:tcMar>
            <w:vAlign w:val="center"/>
            <w:hideMark/>
          </w:tcPr>
          <w:p w14:paraId="3438C4EE"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00E7BFF2"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55BB6674" w14:textId="77777777" w:rsidR="009A1B14" w:rsidRPr="00EE7084" w:rsidRDefault="009A1B14" w:rsidP="001416B9">
            <w:pPr>
              <w:pStyle w:val="movimento2"/>
              <w:rPr>
                <w:color w:val="002060"/>
              </w:rPr>
            </w:pPr>
            <w:r w:rsidRPr="00EE7084">
              <w:rPr>
                <w:color w:val="002060"/>
              </w:rPr>
              <w:t> </w:t>
            </w:r>
          </w:p>
        </w:tc>
      </w:tr>
    </w:tbl>
    <w:p w14:paraId="368EFD40" w14:textId="77777777" w:rsidR="009A1B14" w:rsidRPr="00EE7084" w:rsidRDefault="009A1B14" w:rsidP="009A1B14">
      <w:pPr>
        <w:pStyle w:val="titolo10"/>
        <w:rPr>
          <w:rFonts w:eastAsiaTheme="minorEastAsia"/>
          <w:color w:val="002060"/>
        </w:rPr>
      </w:pPr>
      <w:r w:rsidRPr="00EE7084">
        <w:rPr>
          <w:color w:val="002060"/>
        </w:rPr>
        <w:t xml:space="preserve">GARE DEL 10/11/2024 </w:t>
      </w:r>
    </w:p>
    <w:p w14:paraId="26965C6A" w14:textId="77777777" w:rsidR="009A1B14" w:rsidRPr="00EE7084" w:rsidRDefault="009A1B14" w:rsidP="009A1B14">
      <w:pPr>
        <w:pStyle w:val="titolo7a"/>
        <w:rPr>
          <w:color w:val="002060"/>
        </w:rPr>
      </w:pPr>
      <w:r w:rsidRPr="00EE7084">
        <w:rPr>
          <w:color w:val="002060"/>
        </w:rPr>
        <w:t xml:space="preserve">PROVVEDIMENTI DISCIPLINARI </w:t>
      </w:r>
    </w:p>
    <w:p w14:paraId="71641204" w14:textId="77777777" w:rsidR="009A1B14" w:rsidRPr="00EE7084" w:rsidRDefault="009A1B14" w:rsidP="009A1B14">
      <w:pPr>
        <w:pStyle w:val="titolo7b0"/>
        <w:rPr>
          <w:color w:val="002060"/>
        </w:rPr>
      </w:pPr>
      <w:r w:rsidRPr="00EE7084">
        <w:rPr>
          <w:color w:val="002060"/>
        </w:rPr>
        <w:t xml:space="preserve">In base alle risultanze degli atti ufficiali sono state deliberate le seguenti sanzioni disciplinari. </w:t>
      </w:r>
    </w:p>
    <w:p w14:paraId="2714168B" w14:textId="77777777" w:rsidR="009A1B14" w:rsidRPr="00EE7084" w:rsidRDefault="009A1B14" w:rsidP="009A1B14">
      <w:pPr>
        <w:pStyle w:val="titolo30"/>
        <w:rPr>
          <w:color w:val="002060"/>
        </w:rPr>
      </w:pPr>
      <w:r w:rsidRPr="00EE7084">
        <w:rPr>
          <w:color w:val="002060"/>
        </w:rPr>
        <w:t xml:space="preserve">CALCIATORI NON ESPULSI </w:t>
      </w:r>
    </w:p>
    <w:p w14:paraId="48B1AC56" w14:textId="77777777" w:rsidR="009A1B14" w:rsidRPr="00EE7084" w:rsidRDefault="009A1B14" w:rsidP="009A1B14">
      <w:pPr>
        <w:pStyle w:val="titolo20"/>
        <w:rPr>
          <w:color w:val="002060"/>
        </w:rPr>
      </w:pPr>
      <w:r w:rsidRPr="00EE70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1B14" w:rsidRPr="00EE7084" w14:paraId="31E0BCA5" w14:textId="77777777" w:rsidTr="001416B9">
        <w:tc>
          <w:tcPr>
            <w:tcW w:w="2200" w:type="dxa"/>
            <w:tcMar>
              <w:top w:w="20" w:type="dxa"/>
              <w:left w:w="20" w:type="dxa"/>
              <w:bottom w:w="20" w:type="dxa"/>
              <w:right w:w="20" w:type="dxa"/>
            </w:tcMar>
            <w:vAlign w:val="center"/>
            <w:hideMark/>
          </w:tcPr>
          <w:p w14:paraId="632D30EA" w14:textId="77777777" w:rsidR="009A1B14" w:rsidRPr="00EE7084" w:rsidRDefault="009A1B14" w:rsidP="001416B9">
            <w:pPr>
              <w:pStyle w:val="movimento"/>
              <w:rPr>
                <w:color w:val="002060"/>
              </w:rPr>
            </w:pPr>
            <w:r w:rsidRPr="00EE7084">
              <w:rPr>
                <w:color w:val="002060"/>
              </w:rPr>
              <w:t>ANGIONI MICHELE</w:t>
            </w:r>
          </w:p>
        </w:tc>
        <w:tc>
          <w:tcPr>
            <w:tcW w:w="2200" w:type="dxa"/>
            <w:tcMar>
              <w:top w:w="20" w:type="dxa"/>
              <w:left w:w="20" w:type="dxa"/>
              <w:bottom w:w="20" w:type="dxa"/>
              <w:right w:w="20" w:type="dxa"/>
            </w:tcMar>
            <w:vAlign w:val="center"/>
            <w:hideMark/>
          </w:tcPr>
          <w:p w14:paraId="57BA5A65" w14:textId="77777777" w:rsidR="009A1B14" w:rsidRPr="00EE7084" w:rsidRDefault="009A1B14" w:rsidP="001416B9">
            <w:pPr>
              <w:pStyle w:val="movimento2"/>
              <w:rPr>
                <w:color w:val="002060"/>
              </w:rPr>
            </w:pPr>
            <w:r w:rsidRPr="00EE7084">
              <w:rPr>
                <w:color w:val="002060"/>
              </w:rPr>
              <w:t xml:space="preserve">(FFJ CALCIO A 5) </w:t>
            </w:r>
          </w:p>
        </w:tc>
        <w:tc>
          <w:tcPr>
            <w:tcW w:w="800" w:type="dxa"/>
            <w:tcMar>
              <w:top w:w="20" w:type="dxa"/>
              <w:left w:w="20" w:type="dxa"/>
              <w:bottom w:w="20" w:type="dxa"/>
              <w:right w:w="20" w:type="dxa"/>
            </w:tcMar>
            <w:vAlign w:val="center"/>
            <w:hideMark/>
          </w:tcPr>
          <w:p w14:paraId="232AC948" w14:textId="77777777" w:rsidR="009A1B14" w:rsidRPr="00EE7084" w:rsidRDefault="009A1B14" w:rsidP="001416B9">
            <w:pPr>
              <w:pStyle w:val="movimento"/>
              <w:rPr>
                <w:color w:val="002060"/>
              </w:rPr>
            </w:pPr>
            <w:r w:rsidRPr="00EE7084">
              <w:rPr>
                <w:color w:val="002060"/>
              </w:rPr>
              <w:t> </w:t>
            </w:r>
          </w:p>
        </w:tc>
        <w:tc>
          <w:tcPr>
            <w:tcW w:w="2200" w:type="dxa"/>
            <w:tcMar>
              <w:top w:w="20" w:type="dxa"/>
              <w:left w:w="20" w:type="dxa"/>
              <w:bottom w:w="20" w:type="dxa"/>
              <w:right w:w="20" w:type="dxa"/>
            </w:tcMar>
            <w:vAlign w:val="center"/>
            <w:hideMark/>
          </w:tcPr>
          <w:p w14:paraId="3B789AE9" w14:textId="77777777" w:rsidR="009A1B14" w:rsidRPr="00EE7084" w:rsidRDefault="009A1B14" w:rsidP="001416B9">
            <w:pPr>
              <w:pStyle w:val="movimento"/>
              <w:rPr>
                <w:color w:val="002060"/>
              </w:rPr>
            </w:pPr>
            <w:r w:rsidRPr="00EE7084">
              <w:rPr>
                <w:color w:val="002060"/>
              </w:rPr>
              <w:t>GIORGINI RICCARDO</w:t>
            </w:r>
          </w:p>
        </w:tc>
        <w:tc>
          <w:tcPr>
            <w:tcW w:w="2200" w:type="dxa"/>
            <w:tcMar>
              <w:top w:w="20" w:type="dxa"/>
              <w:left w:w="20" w:type="dxa"/>
              <w:bottom w:w="20" w:type="dxa"/>
              <w:right w:w="20" w:type="dxa"/>
            </w:tcMar>
            <w:vAlign w:val="center"/>
            <w:hideMark/>
          </w:tcPr>
          <w:p w14:paraId="1CDBA8A0" w14:textId="77777777" w:rsidR="009A1B14" w:rsidRPr="00EE7084" w:rsidRDefault="009A1B14" w:rsidP="001416B9">
            <w:pPr>
              <w:pStyle w:val="movimento2"/>
              <w:rPr>
                <w:color w:val="002060"/>
              </w:rPr>
            </w:pPr>
            <w:r w:rsidRPr="00EE7084">
              <w:rPr>
                <w:color w:val="002060"/>
              </w:rPr>
              <w:t xml:space="preserve">(ITALSERVICE C5) </w:t>
            </w:r>
          </w:p>
        </w:tc>
      </w:tr>
    </w:tbl>
    <w:p w14:paraId="15B1DA77" w14:textId="77777777" w:rsidR="009A1B14" w:rsidRDefault="009A1B14" w:rsidP="009A1B14">
      <w:pPr>
        <w:pStyle w:val="breakline"/>
        <w:rPr>
          <w:color w:val="002060"/>
        </w:rPr>
      </w:pPr>
    </w:p>
    <w:p w14:paraId="6316B682" w14:textId="77777777" w:rsidR="009A1B14" w:rsidRPr="00BD581B" w:rsidRDefault="009A1B14" w:rsidP="009A1B14">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9648AAA" w14:textId="77777777" w:rsidR="009A1B14" w:rsidRPr="00BD581B" w:rsidRDefault="009A1B14" w:rsidP="009A1B14">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lastRenderedPageBreak/>
        <w:t xml:space="preserve">                         Angelo Castellana        </w:t>
      </w:r>
      <w:r w:rsidRPr="00BD581B">
        <w:rPr>
          <w:rFonts w:ascii="Arial" w:hAnsi="Arial" w:cs="Arial"/>
          <w:noProof/>
          <w:color w:val="002060"/>
          <w:sz w:val="22"/>
          <w:szCs w:val="22"/>
        </w:rPr>
        <w:tab/>
        <w:t xml:space="preserve">                                Agnese Lazzaretti</w:t>
      </w:r>
    </w:p>
    <w:p w14:paraId="21289C1D" w14:textId="77777777" w:rsidR="009A1B14" w:rsidRPr="00EE7084" w:rsidRDefault="009A1B14" w:rsidP="009A1B14">
      <w:pPr>
        <w:pStyle w:val="breakline"/>
        <w:rPr>
          <w:rFonts w:eastAsiaTheme="minorEastAsia"/>
          <w:color w:val="002060"/>
        </w:rPr>
      </w:pPr>
    </w:p>
    <w:p w14:paraId="2DF9BDDB" w14:textId="77777777" w:rsidR="009A1B14" w:rsidRPr="00EE7084" w:rsidRDefault="009A1B14" w:rsidP="009A1B14">
      <w:pPr>
        <w:pStyle w:val="titoloprinc0"/>
        <w:rPr>
          <w:color w:val="002060"/>
        </w:rPr>
      </w:pPr>
      <w:r w:rsidRPr="00EE7084">
        <w:rPr>
          <w:color w:val="002060"/>
        </w:rPr>
        <w:t>CLASSIFICA</w:t>
      </w:r>
    </w:p>
    <w:p w14:paraId="60F552AC" w14:textId="77777777" w:rsidR="009A1B14" w:rsidRPr="00EE7084" w:rsidRDefault="009A1B14" w:rsidP="009A1B14">
      <w:pPr>
        <w:pStyle w:val="breakline"/>
        <w:rPr>
          <w:color w:val="002060"/>
        </w:rPr>
      </w:pPr>
    </w:p>
    <w:p w14:paraId="3E7181B4" w14:textId="77777777" w:rsidR="009A1B14" w:rsidRPr="00EE7084" w:rsidRDefault="009A1B14" w:rsidP="009A1B14">
      <w:pPr>
        <w:pStyle w:val="breakline"/>
        <w:rPr>
          <w:color w:val="002060"/>
        </w:rPr>
      </w:pPr>
    </w:p>
    <w:p w14:paraId="23899B7A" w14:textId="77777777" w:rsidR="009A1B14" w:rsidRPr="00EE7084" w:rsidRDefault="009A1B14" w:rsidP="009A1B14">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4EB9CB75"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E5CED"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FE67C"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9FC97"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BE2A8"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30A8B"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84338"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7BB8C"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2BB89"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129CB"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D4557" w14:textId="77777777" w:rsidR="009A1B14" w:rsidRPr="00EE7084" w:rsidRDefault="009A1B14" w:rsidP="001416B9">
            <w:pPr>
              <w:pStyle w:val="headertabella0"/>
              <w:rPr>
                <w:color w:val="002060"/>
              </w:rPr>
            </w:pPr>
            <w:r w:rsidRPr="00EE7084">
              <w:rPr>
                <w:color w:val="002060"/>
              </w:rPr>
              <w:t>PE</w:t>
            </w:r>
          </w:p>
        </w:tc>
      </w:tr>
      <w:tr w:rsidR="009A1B14" w:rsidRPr="00EE7084" w14:paraId="040EFD49"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BF31D4" w14:textId="77777777" w:rsidR="009A1B14" w:rsidRPr="00EE7084" w:rsidRDefault="009A1B14" w:rsidP="001416B9">
            <w:pPr>
              <w:pStyle w:val="rowtabella0"/>
              <w:rPr>
                <w:color w:val="002060"/>
              </w:rPr>
            </w:pPr>
            <w:r w:rsidRPr="00EE708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6230"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EB2E9"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8EEE"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04B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F2E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1EBD2" w14:textId="77777777" w:rsidR="009A1B14" w:rsidRPr="00EE7084" w:rsidRDefault="009A1B14" w:rsidP="001416B9">
            <w:pPr>
              <w:pStyle w:val="rowtabella0"/>
              <w:jc w:val="center"/>
              <w:rPr>
                <w:color w:val="002060"/>
              </w:rPr>
            </w:pPr>
            <w:r w:rsidRPr="00EE7084">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0ACB6"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784B" w14:textId="77777777" w:rsidR="009A1B14" w:rsidRPr="00EE7084" w:rsidRDefault="009A1B14" w:rsidP="001416B9">
            <w:pPr>
              <w:pStyle w:val="rowtabella0"/>
              <w:jc w:val="center"/>
              <w:rPr>
                <w:color w:val="002060"/>
              </w:rPr>
            </w:pPr>
            <w:r w:rsidRPr="00EE708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953D" w14:textId="77777777" w:rsidR="009A1B14" w:rsidRPr="00EE7084" w:rsidRDefault="009A1B14" w:rsidP="001416B9">
            <w:pPr>
              <w:pStyle w:val="rowtabella0"/>
              <w:jc w:val="center"/>
              <w:rPr>
                <w:color w:val="002060"/>
              </w:rPr>
            </w:pPr>
            <w:r w:rsidRPr="00EE7084">
              <w:rPr>
                <w:color w:val="002060"/>
              </w:rPr>
              <w:t>0</w:t>
            </w:r>
          </w:p>
        </w:tc>
      </w:tr>
      <w:tr w:rsidR="009A1B14" w:rsidRPr="00EE7084" w14:paraId="0EA29DB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78EDE" w14:textId="77777777" w:rsidR="009A1B14" w:rsidRPr="00EE7084" w:rsidRDefault="009A1B14" w:rsidP="001416B9">
            <w:pPr>
              <w:pStyle w:val="rowtabella0"/>
              <w:rPr>
                <w:color w:val="002060"/>
                <w:lang w:val="en-US"/>
              </w:rPr>
            </w:pPr>
            <w:r w:rsidRPr="00EE7084">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C113"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DB5A"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09A6"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0C2F"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299D"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72AE6" w14:textId="77777777" w:rsidR="009A1B14" w:rsidRPr="00EE7084" w:rsidRDefault="009A1B14" w:rsidP="001416B9">
            <w:pPr>
              <w:pStyle w:val="rowtabella0"/>
              <w:jc w:val="center"/>
              <w:rPr>
                <w:color w:val="002060"/>
              </w:rPr>
            </w:pPr>
            <w:r w:rsidRPr="00EE708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5A29B" w14:textId="77777777" w:rsidR="009A1B14" w:rsidRPr="00EE7084" w:rsidRDefault="009A1B14" w:rsidP="001416B9">
            <w:pPr>
              <w:pStyle w:val="rowtabella0"/>
              <w:jc w:val="center"/>
              <w:rPr>
                <w:color w:val="002060"/>
              </w:rPr>
            </w:pPr>
            <w:r w:rsidRPr="00EE708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E11C"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CFFB" w14:textId="77777777" w:rsidR="009A1B14" w:rsidRPr="00EE7084" w:rsidRDefault="009A1B14" w:rsidP="001416B9">
            <w:pPr>
              <w:pStyle w:val="rowtabella0"/>
              <w:jc w:val="center"/>
              <w:rPr>
                <w:color w:val="002060"/>
              </w:rPr>
            </w:pPr>
            <w:r w:rsidRPr="00EE7084">
              <w:rPr>
                <w:color w:val="002060"/>
              </w:rPr>
              <w:t>0</w:t>
            </w:r>
          </w:p>
        </w:tc>
      </w:tr>
      <w:tr w:rsidR="009A1B14" w:rsidRPr="00EE7084" w14:paraId="75D89C76"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A0F10" w14:textId="77777777" w:rsidR="009A1B14" w:rsidRPr="00EE7084" w:rsidRDefault="009A1B14" w:rsidP="001416B9">
            <w:pPr>
              <w:pStyle w:val="rowtabella0"/>
              <w:rPr>
                <w:color w:val="002060"/>
              </w:rPr>
            </w:pPr>
            <w:r w:rsidRPr="00EE708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A384"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DC7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8F15"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E7E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D8082"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7AACF" w14:textId="77777777" w:rsidR="009A1B14" w:rsidRPr="00EE7084" w:rsidRDefault="009A1B14" w:rsidP="001416B9">
            <w:pPr>
              <w:pStyle w:val="rowtabella0"/>
              <w:jc w:val="center"/>
              <w:rPr>
                <w:color w:val="002060"/>
              </w:rPr>
            </w:pPr>
            <w:r w:rsidRPr="00EE708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087C9"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619E4" w14:textId="77777777" w:rsidR="009A1B14" w:rsidRPr="00EE7084" w:rsidRDefault="009A1B14" w:rsidP="001416B9">
            <w:pPr>
              <w:pStyle w:val="rowtabella0"/>
              <w:jc w:val="center"/>
              <w:rPr>
                <w:color w:val="002060"/>
              </w:rPr>
            </w:pPr>
            <w:r w:rsidRPr="00EE708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FA92" w14:textId="77777777" w:rsidR="009A1B14" w:rsidRPr="00EE7084" w:rsidRDefault="009A1B14" w:rsidP="001416B9">
            <w:pPr>
              <w:pStyle w:val="rowtabella0"/>
              <w:jc w:val="center"/>
              <w:rPr>
                <w:color w:val="002060"/>
              </w:rPr>
            </w:pPr>
            <w:r w:rsidRPr="00EE7084">
              <w:rPr>
                <w:color w:val="002060"/>
              </w:rPr>
              <w:t>0</w:t>
            </w:r>
          </w:p>
        </w:tc>
      </w:tr>
      <w:tr w:rsidR="009A1B14" w:rsidRPr="00EE7084" w14:paraId="1FE5E4DD"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74A83" w14:textId="77777777" w:rsidR="009A1B14" w:rsidRPr="00EE7084" w:rsidRDefault="009A1B14" w:rsidP="001416B9">
            <w:pPr>
              <w:pStyle w:val="rowtabella0"/>
              <w:rPr>
                <w:color w:val="002060"/>
              </w:rPr>
            </w:pPr>
            <w:r w:rsidRPr="00EE708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4FCA"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EE2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D623"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F9D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BA59"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AADE"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CEBE0" w14:textId="77777777" w:rsidR="009A1B14" w:rsidRPr="00EE7084" w:rsidRDefault="009A1B14" w:rsidP="001416B9">
            <w:pPr>
              <w:pStyle w:val="rowtabella0"/>
              <w:jc w:val="center"/>
              <w:rPr>
                <w:color w:val="002060"/>
              </w:rPr>
            </w:pPr>
            <w:r w:rsidRPr="00EE70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D96D"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EF767" w14:textId="77777777" w:rsidR="009A1B14" w:rsidRPr="00EE7084" w:rsidRDefault="009A1B14" w:rsidP="001416B9">
            <w:pPr>
              <w:pStyle w:val="rowtabella0"/>
              <w:jc w:val="center"/>
              <w:rPr>
                <w:color w:val="002060"/>
              </w:rPr>
            </w:pPr>
            <w:r w:rsidRPr="00EE7084">
              <w:rPr>
                <w:color w:val="002060"/>
              </w:rPr>
              <w:t>0</w:t>
            </w:r>
          </w:p>
        </w:tc>
      </w:tr>
      <w:tr w:rsidR="009A1B14" w:rsidRPr="00EE7084" w14:paraId="11055EF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9BFD6" w14:textId="77777777" w:rsidR="009A1B14" w:rsidRPr="00EE7084" w:rsidRDefault="009A1B14" w:rsidP="001416B9">
            <w:pPr>
              <w:pStyle w:val="rowtabella0"/>
              <w:rPr>
                <w:color w:val="002060"/>
              </w:rPr>
            </w:pPr>
            <w:r w:rsidRPr="00EE708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14E82"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9BE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D6F9"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DC4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291FA"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DE0A"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04A5"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BEDB5"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B0255" w14:textId="77777777" w:rsidR="009A1B14" w:rsidRPr="00EE7084" w:rsidRDefault="009A1B14" w:rsidP="001416B9">
            <w:pPr>
              <w:pStyle w:val="rowtabella0"/>
              <w:jc w:val="center"/>
              <w:rPr>
                <w:color w:val="002060"/>
              </w:rPr>
            </w:pPr>
            <w:r w:rsidRPr="00EE7084">
              <w:rPr>
                <w:color w:val="002060"/>
              </w:rPr>
              <w:t>0</w:t>
            </w:r>
          </w:p>
        </w:tc>
      </w:tr>
      <w:tr w:rsidR="009A1B14" w:rsidRPr="00EE7084" w14:paraId="5CA8406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89BF2" w14:textId="77777777" w:rsidR="009A1B14" w:rsidRPr="00EE7084" w:rsidRDefault="009A1B14" w:rsidP="001416B9">
            <w:pPr>
              <w:pStyle w:val="rowtabella0"/>
              <w:rPr>
                <w:color w:val="002060"/>
              </w:rPr>
            </w:pPr>
            <w:r w:rsidRPr="00EE7084">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35C91"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15B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150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77A5"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E76F"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55C7"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A5F0" w14:textId="77777777" w:rsidR="009A1B14" w:rsidRPr="00EE7084" w:rsidRDefault="009A1B14" w:rsidP="001416B9">
            <w:pPr>
              <w:pStyle w:val="rowtabella0"/>
              <w:jc w:val="center"/>
              <w:rPr>
                <w:color w:val="002060"/>
              </w:rPr>
            </w:pPr>
            <w:r w:rsidRPr="00EE708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9837"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6061" w14:textId="77777777" w:rsidR="009A1B14" w:rsidRPr="00EE7084" w:rsidRDefault="009A1B14" w:rsidP="001416B9">
            <w:pPr>
              <w:pStyle w:val="rowtabella0"/>
              <w:jc w:val="center"/>
              <w:rPr>
                <w:color w:val="002060"/>
              </w:rPr>
            </w:pPr>
            <w:r w:rsidRPr="00EE7084">
              <w:rPr>
                <w:color w:val="002060"/>
              </w:rPr>
              <w:t>0</w:t>
            </w:r>
          </w:p>
        </w:tc>
      </w:tr>
      <w:tr w:rsidR="009A1B14" w:rsidRPr="00EE7084" w14:paraId="695551E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AAC98" w14:textId="77777777" w:rsidR="009A1B14" w:rsidRPr="00EE7084" w:rsidRDefault="009A1B14" w:rsidP="001416B9">
            <w:pPr>
              <w:pStyle w:val="rowtabella0"/>
              <w:rPr>
                <w:color w:val="002060"/>
              </w:rPr>
            </w:pPr>
            <w:r w:rsidRPr="00EE708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C178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E3B1"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D4B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B55E4"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CFA3"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C88D1"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8347" w14:textId="77777777" w:rsidR="009A1B14" w:rsidRPr="00EE7084" w:rsidRDefault="009A1B14" w:rsidP="001416B9">
            <w:pPr>
              <w:pStyle w:val="rowtabella0"/>
              <w:jc w:val="center"/>
              <w:rPr>
                <w:color w:val="002060"/>
              </w:rPr>
            </w:pPr>
            <w:r w:rsidRPr="00EE708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E3453" w14:textId="77777777" w:rsidR="009A1B14" w:rsidRPr="00EE7084" w:rsidRDefault="009A1B14" w:rsidP="001416B9">
            <w:pPr>
              <w:pStyle w:val="rowtabella0"/>
              <w:jc w:val="center"/>
              <w:rPr>
                <w:color w:val="002060"/>
              </w:rPr>
            </w:pPr>
            <w:r w:rsidRPr="00EE708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45D2" w14:textId="77777777" w:rsidR="009A1B14" w:rsidRPr="00EE7084" w:rsidRDefault="009A1B14" w:rsidP="001416B9">
            <w:pPr>
              <w:pStyle w:val="rowtabella0"/>
              <w:jc w:val="center"/>
              <w:rPr>
                <w:color w:val="002060"/>
              </w:rPr>
            </w:pPr>
            <w:r w:rsidRPr="00EE7084">
              <w:rPr>
                <w:color w:val="002060"/>
              </w:rPr>
              <w:t>0</w:t>
            </w:r>
          </w:p>
        </w:tc>
      </w:tr>
      <w:tr w:rsidR="009A1B14" w:rsidRPr="00EE7084" w14:paraId="5CDCFB26"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39869" w14:textId="77777777" w:rsidR="009A1B14" w:rsidRPr="00EE7084" w:rsidRDefault="009A1B14" w:rsidP="001416B9">
            <w:pPr>
              <w:pStyle w:val="rowtabella0"/>
              <w:rPr>
                <w:color w:val="002060"/>
                <w:lang w:val="en-US"/>
              </w:rPr>
            </w:pPr>
            <w:r w:rsidRPr="00EE7084">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9BE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E49B"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B04C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2DA1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E2F2"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321CD"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7EAD" w14:textId="77777777" w:rsidR="009A1B14" w:rsidRPr="00EE7084" w:rsidRDefault="009A1B14" w:rsidP="001416B9">
            <w:pPr>
              <w:pStyle w:val="rowtabella0"/>
              <w:jc w:val="center"/>
              <w:rPr>
                <w:color w:val="002060"/>
              </w:rPr>
            </w:pPr>
            <w:r w:rsidRPr="00EE708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9E73" w14:textId="77777777" w:rsidR="009A1B14" w:rsidRPr="00EE7084" w:rsidRDefault="009A1B14" w:rsidP="001416B9">
            <w:pPr>
              <w:pStyle w:val="rowtabella0"/>
              <w:jc w:val="center"/>
              <w:rPr>
                <w:color w:val="002060"/>
              </w:rPr>
            </w:pPr>
            <w:r w:rsidRPr="00EE708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74EF5" w14:textId="77777777" w:rsidR="009A1B14" w:rsidRPr="00EE7084" w:rsidRDefault="009A1B14" w:rsidP="001416B9">
            <w:pPr>
              <w:pStyle w:val="rowtabella0"/>
              <w:jc w:val="center"/>
              <w:rPr>
                <w:color w:val="002060"/>
              </w:rPr>
            </w:pPr>
            <w:r w:rsidRPr="00EE7084">
              <w:rPr>
                <w:color w:val="002060"/>
              </w:rPr>
              <w:t>0</w:t>
            </w:r>
          </w:p>
        </w:tc>
      </w:tr>
      <w:tr w:rsidR="009A1B14" w:rsidRPr="00EE7084" w14:paraId="62DC6D6B"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BBB18" w14:textId="77777777" w:rsidR="009A1B14" w:rsidRPr="00EE7084" w:rsidRDefault="009A1B14" w:rsidP="001416B9">
            <w:pPr>
              <w:pStyle w:val="rowtabella0"/>
              <w:rPr>
                <w:color w:val="002060"/>
              </w:rPr>
            </w:pPr>
            <w:proofErr w:type="spellStart"/>
            <w:proofErr w:type="gramStart"/>
            <w:r w:rsidRPr="00EE7084">
              <w:rPr>
                <w:color w:val="002060"/>
              </w:rPr>
              <w:t>sq.B</w:t>
            </w:r>
            <w:proofErr w:type="spellEnd"/>
            <w:proofErr w:type="gramEnd"/>
            <w:r w:rsidRPr="00EE7084">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5CD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64C5"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1AA0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51E9E"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47D3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D34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D757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0C0FB"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3A2C" w14:textId="77777777" w:rsidR="009A1B14" w:rsidRPr="00EE7084" w:rsidRDefault="009A1B14" w:rsidP="001416B9">
            <w:pPr>
              <w:pStyle w:val="rowtabella0"/>
              <w:jc w:val="center"/>
              <w:rPr>
                <w:color w:val="002060"/>
              </w:rPr>
            </w:pPr>
            <w:r w:rsidRPr="00EE7084">
              <w:rPr>
                <w:color w:val="002060"/>
              </w:rPr>
              <w:t>0</w:t>
            </w:r>
          </w:p>
        </w:tc>
      </w:tr>
      <w:tr w:rsidR="009A1B14" w:rsidRPr="00EE7084" w14:paraId="74832446"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E8DFE" w14:textId="77777777" w:rsidR="009A1B14" w:rsidRPr="00EE7084" w:rsidRDefault="009A1B14" w:rsidP="001416B9">
            <w:pPr>
              <w:pStyle w:val="rowtabella0"/>
              <w:rPr>
                <w:color w:val="002060"/>
                <w:lang w:val="en-US"/>
              </w:rPr>
            </w:pPr>
            <w:proofErr w:type="spellStart"/>
            <w:proofErr w:type="gramStart"/>
            <w:r w:rsidRPr="00EE7084">
              <w:rPr>
                <w:color w:val="002060"/>
                <w:lang w:val="en-US"/>
              </w:rPr>
              <w:t>sq.B</w:t>
            </w:r>
            <w:proofErr w:type="spellEnd"/>
            <w:proofErr w:type="gramEnd"/>
            <w:r w:rsidRPr="00EE7084">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A273B"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FFA1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A47B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DAE3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538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272F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205D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5D55A"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C0E7" w14:textId="77777777" w:rsidR="009A1B14" w:rsidRPr="00EE7084" w:rsidRDefault="009A1B14" w:rsidP="001416B9">
            <w:pPr>
              <w:pStyle w:val="rowtabella0"/>
              <w:jc w:val="center"/>
              <w:rPr>
                <w:color w:val="002060"/>
              </w:rPr>
            </w:pPr>
            <w:r w:rsidRPr="00EE7084">
              <w:rPr>
                <w:color w:val="002060"/>
              </w:rPr>
              <w:t>0</w:t>
            </w:r>
          </w:p>
        </w:tc>
      </w:tr>
    </w:tbl>
    <w:p w14:paraId="661380C5" w14:textId="77777777" w:rsidR="009A1B14" w:rsidRPr="00EE7084" w:rsidRDefault="009A1B14" w:rsidP="009A1B14">
      <w:pPr>
        <w:pStyle w:val="breakline"/>
        <w:rPr>
          <w:rFonts w:eastAsiaTheme="minorEastAsia"/>
          <w:color w:val="002060"/>
        </w:rPr>
      </w:pPr>
    </w:p>
    <w:p w14:paraId="154002A0" w14:textId="77777777" w:rsidR="009A1B14" w:rsidRPr="00EE7084" w:rsidRDefault="009A1B14" w:rsidP="009A1B14">
      <w:pPr>
        <w:pStyle w:val="breakline"/>
        <w:rPr>
          <w:color w:val="002060"/>
        </w:rPr>
      </w:pPr>
    </w:p>
    <w:p w14:paraId="53B16DAB" w14:textId="77777777" w:rsidR="009A1B14" w:rsidRPr="00EE7084" w:rsidRDefault="009A1B14" w:rsidP="009A1B14">
      <w:pPr>
        <w:pStyle w:val="sottotitolocampionato10"/>
        <w:rPr>
          <w:color w:val="002060"/>
        </w:rPr>
      </w:pPr>
      <w:r w:rsidRPr="00EE708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76D0E582"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92624"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917EF"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7F208"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CFE51"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52200"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612CB"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BE9D0"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591FA"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DED40"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38A65" w14:textId="77777777" w:rsidR="009A1B14" w:rsidRPr="00EE7084" w:rsidRDefault="009A1B14" w:rsidP="001416B9">
            <w:pPr>
              <w:pStyle w:val="headertabella0"/>
              <w:rPr>
                <w:color w:val="002060"/>
              </w:rPr>
            </w:pPr>
            <w:r w:rsidRPr="00EE7084">
              <w:rPr>
                <w:color w:val="002060"/>
              </w:rPr>
              <w:t>PE</w:t>
            </w:r>
          </w:p>
        </w:tc>
      </w:tr>
      <w:tr w:rsidR="009A1B14" w:rsidRPr="00EE7084" w14:paraId="135AD54B"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019B7F" w14:textId="77777777" w:rsidR="009A1B14" w:rsidRPr="00EE7084" w:rsidRDefault="009A1B14" w:rsidP="001416B9">
            <w:pPr>
              <w:pStyle w:val="rowtabella0"/>
              <w:rPr>
                <w:color w:val="002060"/>
              </w:rPr>
            </w:pPr>
            <w:r w:rsidRPr="00EE708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726F0"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89D2"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25D0"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855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7255B"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DEFD" w14:textId="77777777" w:rsidR="009A1B14" w:rsidRPr="00EE7084" w:rsidRDefault="009A1B14" w:rsidP="001416B9">
            <w:pPr>
              <w:pStyle w:val="rowtabella0"/>
              <w:jc w:val="center"/>
              <w:rPr>
                <w:color w:val="002060"/>
              </w:rPr>
            </w:pPr>
            <w:r w:rsidRPr="00EE708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72F7"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4C85" w14:textId="77777777" w:rsidR="009A1B14" w:rsidRPr="00EE7084" w:rsidRDefault="009A1B14" w:rsidP="001416B9">
            <w:pPr>
              <w:pStyle w:val="rowtabella0"/>
              <w:jc w:val="center"/>
              <w:rPr>
                <w:color w:val="002060"/>
              </w:rPr>
            </w:pPr>
            <w:r w:rsidRPr="00EE708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352D" w14:textId="77777777" w:rsidR="009A1B14" w:rsidRPr="00EE7084" w:rsidRDefault="009A1B14" w:rsidP="001416B9">
            <w:pPr>
              <w:pStyle w:val="rowtabella0"/>
              <w:jc w:val="center"/>
              <w:rPr>
                <w:color w:val="002060"/>
              </w:rPr>
            </w:pPr>
            <w:r w:rsidRPr="00EE7084">
              <w:rPr>
                <w:color w:val="002060"/>
              </w:rPr>
              <w:t>0</w:t>
            </w:r>
          </w:p>
        </w:tc>
      </w:tr>
      <w:tr w:rsidR="009A1B14" w:rsidRPr="00EE7084" w14:paraId="25F8BB17"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55ED6" w14:textId="77777777" w:rsidR="009A1B14" w:rsidRPr="00EE7084" w:rsidRDefault="009A1B14" w:rsidP="001416B9">
            <w:pPr>
              <w:pStyle w:val="rowtabella0"/>
              <w:rPr>
                <w:color w:val="002060"/>
              </w:rPr>
            </w:pPr>
            <w:r w:rsidRPr="00EE708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0140" w14:textId="77777777" w:rsidR="009A1B14" w:rsidRPr="00EE7084" w:rsidRDefault="009A1B14" w:rsidP="001416B9">
            <w:pPr>
              <w:pStyle w:val="rowtabella0"/>
              <w:jc w:val="center"/>
              <w:rPr>
                <w:color w:val="002060"/>
              </w:rPr>
            </w:pPr>
            <w:r w:rsidRPr="00EE70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AEF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2FB2"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0AF4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35E6"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AE59" w14:textId="77777777" w:rsidR="009A1B14" w:rsidRPr="00EE7084" w:rsidRDefault="009A1B14" w:rsidP="001416B9">
            <w:pPr>
              <w:pStyle w:val="rowtabella0"/>
              <w:jc w:val="center"/>
              <w:rPr>
                <w:color w:val="002060"/>
              </w:rPr>
            </w:pPr>
            <w:r w:rsidRPr="00EE708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2E21"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95865" w14:textId="77777777" w:rsidR="009A1B14" w:rsidRPr="00EE7084" w:rsidRDefault="009A1B14" w:rsidP="001416B9">
            <w:pPr>
              <w:pStyle w:val="rowtabella0"/>
              <w:jc w:val="center"/>
              <w:rPr>
                <w:color w:val="002060"/>
              </w:rPr>
            </w:pPr>
            <w:r w:rsidRPr="00EE708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0F235" w14:textId="77777777" w:rsidR="009A1B14" w:rsidRPr="00EE7084" w:rsidRDefault="009A1B14" w:rsidP="001416B9">
            <w:pPr>
              <w:pStyle w:val="rowtabella0"/>
              <w:jc w:val="center"/>
              <w:rPr>
                <w:color w:val="002060"/>
              </w:rPr>
            </w:pPr>
            <w:r w:rsidRPr="00EE7084">
              <w:rPr>
                <w:color w:val="002060"/>
              </w:rPr>
              <w:t>0</w:t>
            </w:r>
          </w:p>
        </w:tc>
      </w:tr>
      <w:tr w:rsidR="009A1B14" w:rsidRPr="00EE7084" w14:paraId="6D1A8891"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E210B" w14:textId="77777777" w:rsidR="009A1B14" w:rsidRPr="00EE7084" w:rsidRDefault="009A1B14" w:rsidP="001416B9">
            <w:pPr>
              <w:pStyle w:val="rowtabella0"/>
              <w:rPr>
                <w:color w:val="002060"/>
              </w:rPr>
            </w:pPr>
            <w:r w:rsidRPr="00EE708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68BF8"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954A"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1CD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E24BC"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43F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7A4D"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9838"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5151"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7A5F" w14:textId="77777777" w:rsidR="009A1B14" w:rsidRPr="00EE7084" w:rsidRDefault="009A1B14" w:rsidP="001416B9">
            <w:pPr>
              <w:pStyle w:val="rowtabella0"/>
              <w:jc w:val="center"/>
              <w:rPr>
                <w:color w:val="002060"/>
              </w:rPr>
            </w:pPr>
            <w:r w:rsidRPr="00EE7084">
              <w:rPr>
                <w:color w:val="002060"/>
              </w:rPr>
              <w:t>0</w:t>
            </w:r>
          </w:p>
        </w:tc>
      </w:tr>
      <w:tr w:rsidR="009A1B14" w:rsidRPr="00EE7084" w14:paraId="4552324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61ED5" w14:textId="77777777" w:rsidR="009A1B14" w:rsidRPr="00EE7084" w:rsidRDefault="009A1B14" w:rsidP="001416B9">
            <w:pPr>
              <w:pStyle w:val="rowtabella0"/>
              <w:rPr>
                <w:color w:val="002060"/>
              </w:rPr>
            </w:pPr>
            <w:r w:rsidRPr="00EE708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9AA7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D964F"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30F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31AB"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435BA"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FAC8"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BF2C"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4BFC6"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B8AB" w14:textId="77777777" w:rsidR="009A1B14" w:rsidRPr="00EE7084" w:rsidRDefault="009A1B14" w:rsidP="001416B9">
            <w:pPr>
              <w:pStyle w:val="rowtabella0"/>
              <w:jc w:val="center"/>
              <w:rPr>
                <w:color w:val="002060"/>
              </w:rPr>
            </w:pPr>
            <w:r w:rsidRPr="00EE7084">
              <w:rPr>
                <w:color w:val="002060"/>
              </w:rPr>
              <w:t>0</w:t>
            </w:r>
          </w:p>
        </w:tc>
      </w:tr>
      <w:tr w:rsidR="009A1B14" w:rsidRPr="00EE7084" w14:paraId="0A4787A2"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F32BE" w14:textId="77777777" w:rsidR="009A1B14" w:rsidRPr="00EE7084" w:rsidRDefault="009A1B14" w:rsidP="001416B9">
            <w:pPr>
              <w:pStyle w:val="rowtabella0"/>
              <w:rPr>
                <w:color w:val="002060"/>
              </w:rPr>
            </w:pPr>
            <w:r w:rsidRPr="00EE708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A8D46"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7FA3"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F557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DF053"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967F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161D"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E2BA8" w14:textId="77777777" w:rsidR="009A1B14" w:rsidRPr="00EE7084" w:rsidRDefault="009A1B14" w:rsidP="001416B9">
            <w:pPr>
              <w:pStyle w:val="rowtabella0"/>
              <w:jc w:val="center"/>
              <w:rPr>
                <w:color w:val="002060"/>
              </w:rPr>
            </w:pPr>
            <w:r w:rsidRPr="00EE708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8CB1"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5924" w14:textId="77777777" w:rsidR="009A1B14" w:rsidRPr="00EE7084" w:rsidRDefault="009A1B14" w:rsidP="001416B9">
            <w:pPr>
              <w:pStyle w:val="rowtabella0"/>
              <w:jc w:val="center"/>
              <w:rPr>
                <w:color w:val="002060"/>
              </w:rPr>
            </w:pPr>
            <w:r w:rsidRPr="00EE7084">
              <w:rPr>
                <w:color w:val="002060"/>
              </w:rPr>
              <w:t>0</w:t>
            </w:r>
          </w:p>
        </w:tc>
      </w:tr>
      <w:tr w:rsidR="009A1B14" w:rsidRPr="00EE7084" w14:paraId="6860C31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B0540" w14:textId="77777777" w:rsidR="009A1B14" w:rsidRPr="00EE7084" w:rsidRDefault="009A1B14" w:rsidP="001416B9">
            <w:pPr>
              <w:pStyle w:val="rowtabella0"/>
              <w:rPr>
                <w:color w:val="002060"/>
              </w:rPr>
            </w:pPr>
            <w:r w:rsidRPr="00EE7084">
              <w:rPr>
                <w:color w:val="002060"/>
              </w:rPr>
              <w:t xml:space="preserve">G.S. AUDAX 1970 </w:t>
            </w:r>
            <w:proofErr w:type="gramStart"/>
            <w:r w:rsidRPr="00EE7084">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55952"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5603"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85E9"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06C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A112"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AE4AA"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1F47" w14:textId="77777777" w:rsidR="009A1B14" w:rsidRPr="00EE7084" w:rsidRDefault="009A1B14" w:rsidP="001416B9">
            <w:pPr>
              <w:pStyle w:val="rowtabella0"/>
              <w:jc w:val="center"/>
              <w:rPr>
                <w:color w:val="002060"/>
              </w:rPr>
            </w:pPr>
            <w:r w:rsidRPr="00EE708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3D89C" w14:textId="77777777" w:rsidR="009A1B14" w:rsidRPr="00EE7084" w:rsidRDefault="009A1B14" w:rsidP="001416B9">
            <w:pPr>
              <w:pStyle w:val="rowtabella0"/>
              <w:jc w:val="center"/>
              <w:rPr>
                <w:color w:val="002060"/>
              </w:rPr>
            </w:pPr>
            <w:r w:rsidRPr="00EE708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9AF25" w14:textId="77777777" w:rsidR="009A1B14" w:rsidRPr="00EE7084" w:rsidRDefault="009A1B14" w:rsidP="001416B9">
            <w:pPr>
              <w:pStyle w:val="rowtabella0"/>
              <w:jc w:val="center"/>
              <w:rPr>
                <w:color w:val="002060"/>
              </w:rPr>
            </w:pPr>
            <w:r w:rsidRPr="00EE7084">
              <w:rPr>
                <w:color w:val="002060"/>
              </w:rPr>
              <w:t>0</w:t>
            </w:r>
          </w:p>
        </w:tc>
      </w:tr>
      <w:tr w:rsidR="009A1B14" w:rsidRPr="00EE7084" w14:paraId="770B46A6"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8CFA6" w14:textId="77777777" w:rsidR="009A1B14" w:rsidRPr="00EE7084" w:rsidRDefault="009A1B14" w:rsidP="001416B9">
            <w:pPr>
              <w:pStyle w:val="rowtabella0"/>
              <w:rPr>
                <w:color w:val="002060"/>
              </w:rPr>
            </w:pPr>
            <w:r w:rsidRPr="00EE708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F70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E50A"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EA97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202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3B97C"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95CD"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A573" w14:textId="77777777" w:rsidR="009A1B14" w:rsidRPr="00EE7084" w:rsidRDefault="009A1B14" w:rsidP="001416B9">
            <w:pPr>
              <w:pStyle w:val="rowtabella0"/>
              <w:jc w:val="center"/>
              <w:rPr>
                <w:color w:val="002060"/>
              </w:rPr>
            </w:pPr>
            <w:r w:rsidRPr="00EE708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20DA9" w14:textId="77777777" w:rsidR="009A1B14" w:rsidRPr="00EE7084" w:rsidRDefault="009A1B14" w:rsidP="001416B9">
            <w:pPr>
              <w:pStyle w:val="rowtabella0"/>
              <w:jc w:val="center"/>
              <w:rPr>
                <w:color w:val="002060"/>
              </w:rPr>
            </w:pPr>
            <w:r w:rsidRPr="00EE708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2E0EA" w14:textId="77777777" w:rsidR="009A1B14" w:rsidRPr="00EE7084" w:rsidRDefault="009A1B14" w:rsidP="001416B9">
            <w:pPr>
              <w:pStyle w:val="rowtabella0"/>
              <w:jc w:val="center"/>
              <w:rPr>
                <w:color w:val="002060"/>
              </w:rPr>
            </w:pPr>
            <w:r w:rsidRPr="00EE7084">
              <w:rPr>
                <w:color w:val="002060"/>
              </w:rPr>
              <w:t>0</w:t>
            </w:r>
          </w:p>
        </w:tc>
      </w:tr>
      <w:tr w:rsidR="009A1B14" w:rsidRPr="00EE7084" w14:paraId="0D083D52"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23FC0" w14:textId="77777777" w:rsidR="009A1B14" w:rsidRPr="00EE7084" w:rsidRDefault="009A1B14" w:rsidP="001416B9">
            <w:pPr>
              <w:pStyle w:val="rowtabella0"/>
              <w:rPr>
                <w:color w:val="002060"/>
              </w:rPr>
            </w:pPr>
            <w:proofErr w:type="spellStart"/>
            <w:r w:rsidRPr="00EE7084">
              <w:rPr>
                <w:color w:val="002060"/>
              </w:rPr>
              <w:t>sq.C</w:t>
            </w:r>
            <w:proofErr w:type="spellEnd"/>
            <w:r w:rsidRPr="00EE7084">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5C61"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8AE7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A9C3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6F92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9EC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87496"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8A1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767E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D0B2" w14:textId="77777777" w:rsidR="009A1B14" w:rsidRPr="00EE7084" w:rsidRDefault="009A1B14" w:rsidP="001416B9">
            <w:pPr>
              <w:pStyle w:val="rowtabella0"/>
              <w:jc w:val="center"/>
              <w:rPr>
                <w:color w:val="002060"/>
              </w:rPr>
            </w:pPr>
            <w:r w:rsidRPr="00EE7084">
              <w:rPr>
                <w:color w:val="002060"/>
              </w:rPr>
              <w:t>0</w:t>
            </w:r>
          </w:p>
        </w:tc>
      </w:tr>
      <w:tr w:rsidR="009A1B14" w:rsidRPr="00EE7084" w14:paraId="6DEFA16A"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5218C" w14:textId="77777777" w:rsidR="009A1B14" w:rsidRPr="00EE7084" w:rsidRDefault="009A1B14" w:rsidP="001416B9">
            <w:pPr>
              <w:pStyle w:val="rowtabella0"/>
              <w:rPr>
                <w:color w:val="002060"/>
              </w:rPr>
            </w:pPr>
            <w:proofErr w:type="spellStart"/>
            <w:proofErr w:type="gramStart"/>
            <w:r w:rsidRPr="00EE7084">
              <w:rPr>
                <w:color w:val="002060"/>
              </w:rPr>
              <w:t>sq.B</w:t>
            </w:r>
            <w:proofErr w:type="spellEnd"/>
            <w:proofErr w:type="gramEnd"/>
            <w:r w:rsidRPr="00EE7084">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4B88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BD27"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05E28"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E7F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DADB"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BB28"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BED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8A7EC"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F11EE" w14:textId="77777777" w:rsidR="009A1B14" w:rsidRPr="00EE7084" w:rsidRDefault="009A1B14" w:rsidP="001416B9">
            <w:pPr>
              <w:pStyle w:val="rowtabella0"/>
              <w:jc w:val="center"/>
              <w:rPr>
                <w:color w:val="002060"/>
              </w:rPr>
            </w:pPr>
            <w:r w:rsidRPr="00EE7084">
              <w:rPr>
                <w:color w:val="002060"/>
              </w:rPr>
              <w:t>0</w:t>
            </w:r>
          </w:p>
        </w:tc>
      </w:tr>
      <w:tr w:rsidR="009A1B14" w:rsidRPr="00EE7084" w14:paraId="40410338"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104410" w14:textId="77777777" w:rsidR="009A1B14" w:rsidRPr="00EE7084" w:rsidRDefault="009A1B14" w:rsidP="001416B9">
            <w:pPr>
              <w:pStyle w:val="rowtabella0"/>
              <w:rPr>
                <w:color w:val="002060"/>
                <w:lang w:val="en-US"/>
              </w:rPr>
            </w:pPr>
            <w:proofErr w:type="spellStart"/>
            <w:r w:rsidRPr="00EE7084">
              <w:rPr>
                <w:color w:val="002060"/>
                <w:lang w:val="en-US"/>
              </w:rPr>
              <w:t>sq.C</w:t>
            </w:r>
            <w:proofErr w:type="spellEnd"/>
            <w:r w:rsidRPr="00EE7084">
              <w:rPr>
                <w:color w:val="002060"/>
                <w:lang w:val="en-US"/>
              </w:rPr>
              <w:t xml:space="preserve"> ITALSERVICE C5 </w:t>
            </w:r>
            <w:proofErr w:type="spellStart"/>
            <w:r w:rsidRPr="00EE7084">
              <w:rPr>
                <w:color w:val="002060"/>
                <w:lang w:val="en-US"/>
              </w:rPr>
              <w:t>sq.C</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FEA8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6F1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7AF5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3D20"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BC80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5480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8F0B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74A7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1651E" w14:textId="77777777" w:rsidR="009A1B14" w:rsidRPr="00EE7084" w:rsidRDefault="009A1B14" w:rsidP="001416B9">
            <w:pPr>
              <w:pStyle w:val="rowtabella0"/>
              <w:jc w:val="center"/>
              <w:rPr>
                <w:color w:val="002060"/>
              </w:rPr>
            </w:pPr>
            <w:r w:rsidRPr="00EE7084">
              <w:rPr>
                <w:color w:val="002060"/>
              </w:rPr>
              <w:t>0</w:t>
            </w:r>
          </w:p>
        </w:tc>
      </w:tr>
    </w:tbl>
    <w:p w14:paraId="19255496" w14:textId="77777777" w:rsidR="009A1B14" w:rsidRPr="00EE7084" w:rsidRDefault="009A1B14" w:rsidP="009A1B14">
      <w:pPr>
        <w:pStyle w:val="breakline"/>
        <w:rPr>
          <w:rFonts w:eastAsiaTheme="minorEastAsia"/>
          <w:color w:val="002060"/>
        </w:rPr>
      </w:pPr>
    </w:p>
    <w:p w14:paraId="482ABEC8" w14:textId="77777777" w:rsidR="009A1B14" w:rsidRPr="00EE7084" w:rsidRDefault="009A1B14" w:rsidP="009A1B14">
      <w:pPr>
        <w:pStyle w:val="breakline"/>
        <w:rPr>
          <w:color w:val="002060"/>
        </w:rPr>
      </w:pPr>
    </w:p>
    <w:p w14:paraId="2AE5D2A7" w14:textId="77777777" w:rsidR="009A1B14" w:rsidRPr="00EE7084" w:rsidRDefault="009A1B14" w:rsidP="009A1B14">
      <w:pPr>
        <w:pStyle w:val="sottotitolocampionato10"/>
        <w:rPr>
          <w:color w:val="002060"/>
        </w:rPr>
      </w:pPr>
      <w:r w:rsidRPr="00EE708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3B0853F6"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F1BE5"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E081F"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A3E44"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38899"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C43E1"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4D09A"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370D3"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C1011"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1259C"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C8574" w14:textId="77777777" w:rsidR="009A1B14" w:rsidRPr="00EE7084" w:rsidRDefault="009A1B14" w:rsidP="001416B9">
            <w:pPr>
              <w:pStyle w:val="headertabella0"/>
              <w:rPr>
                <w:color w:val="002060"/>
              </w:rPr>
            </w:pPr>
            <w:r w:rsidRPr="00EE7084">
              <w:rPr>
                <w:color w:val="002060"/>
              </w:rPr>
              <w:t>PE</w:t>
            </w:r>
          </w:p>
        </w:tc>
      </w:tr>
      <w:tr w:rsidR="009A1B14" w:rsidRPr="00EE7084" w14:paraId="1B3F2A30" w14:textId="77777777" w:rsidTr="001416B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89CD46" w14:textId="77777777" w:rsidR="009A1B14" w:rsidRPr="00EE7084" w:rsidRDefault="009A1B14" w:rsidP="001416B9">
            <w:pPr>
              <w:pStyle w:val="rowtabella0"/>
              <w:rPr>
                <w:color w:val="002060"/>
              </w:rPr>
            </w:pPr>
            <w:r w:rsidRPr="00EE708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C627" w14:textId="77777777" w:rsidR="009A1B14" w:rsidRPr="00EE7084" w:rsidRDefault="009A1B14" w:rsidP="001416B9">
            <w:pPr>
              <w:pStyle w:val="rowtabella0"/>
              <w:jc w:val="center"/>
              <w:rPr>
                <w:color w:val="002060"/>
              </w:rPr>
            </w:pPr>
            <w:r w:rsidRPr="00EE70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AA32"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82CD0"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E99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873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2883" w14:textId="77777777" w:rsidR="009A1B14" w:rsidRPr="00EE7084" w:rsidRDefault="009A1B14" w:rsidP="001416B9">
            <w:pPr>
              <w:pStyle w:val="rowtabella0"/>
              <w:jc w:val="center"/>
              <w:rPr>
                <w:color w:val="002060"/>
              </w:rPr>
            </w:pPr>
            <w:r w:rsidRPr="00EE708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B1A22"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65D73" w14:textId="77777777" w:rsidR="009A1B14" w:rsidRPr="00EE7084" w:rsidRDefault="009A1B14" w:rsidP="001416B9">
            <w:pPr>
              <w:pStyle w:val="rowtabella0"/>
              <w:jc w:val="center"/>
              <w:rPr>
                <w:color w:val="002060"/>
              </w:rPr>
            </w:pPr>
            <w:r w:rsidRPr="00EE708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C91D" w14:textId="77777777" w:rsidR="009A1B14" w:rsidRPr="00EE7084" w:rsidRDefault="009A1B14" w:rsidP="001416B9">
            <w:pPr>
              <w:pStyle w:val="rowtabella0"/>
              <w:jc w:val="center"/>
              <w:rPr>
                <w:color w:val="002060"/>
              </w:rPr>
            </w:pPr>
            <w:r w:rsidRPr="00EE7084">
              <w:rPr>
                <w:color w:val="002060"/>
              </w:rPr>
              <w:t>0</w:t>
            </w:r>
          </w:p>
        </w:tc>
      </w:tr>
      <w:tr w:rsidR="009A1B14" w:rsidRPr="00EE7084" w14:paraId="15B00C64"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2464E" w14:textId="77777777" w:rsidR="009A1B14" w:rsidRPr="00EE7084" w:rsidRDefault="009A1B14" w:rsidP="001416B9">
            <w:pPr>
              <w:pStyle w:val="rowtabella0"/>
              <w:rPr>
                <w:color w:val="002060"/>
              </w:rPr>
            </w:pPr>
            <w:r w:rsidRPr="00EE708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1A7E"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2CCA"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1321"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B95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556F"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75D1" w14:textId="77777777" w:rsidR="009A1B14" w:rsidRPr="00EE7084" w:rsidRDefault="009A1B14" w:rsidP="001416B9">
            <w:pPr>
              <w:pStyle w:val="rowtabella0"/>
              <w:jc w:val="center"/>
              <w:rPr>
                <w:color w:val="002060"/>
              </w:rPr>
            </w:pPr>
            <w:r w:rsidRPr="00EE708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9B63"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CAE1" w14:textId="77777777" w:rsidR="009A1B14" w:rsidRPr="00EE7084" w:rsidRDefault="009A1B14" w:rsidP="001416B9">
            <w:pPr>
              <w:pStyle w:val="rowtabella0"/>
              <w:jc w:val="center"/>
              <w:rPr>
                <w:color w:val="002060"/>
              </w:rPr>
            </w:pPr>
            <w:r w:rsidRPr="00EE708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F022" w14:textId="77777777" w:rsidR="009A1B14" w:rsidRPr="00EE7084" w:rsidRDefault="009A1B14" w:rsidP="001416B9">
            <w:pPr>
              <w:pStyle w:val="rowtabella0"/>
              <w:jc w:val="center"/>
              <w:rPr>
                <w:color w:val="002060"/>
              </w:rPr>
            </w:pPr>
            <w:r w:rsidRPr="00EE7084">
              <w:rPr>
                <w:color w:val="002060"/>
              </w:rPr>
              <w:t>0</w:t>
            </w:r>
          </w:p>
        </w:tc>
      </w:tr>
      <w:tr w:rsidR="009A1B14" w:rsidRPr="00EE7084" w14:paraId="6E8C281B"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8091C" w14:textId="77777777" w:rsidR="009A1B14" w:rsidRPr="00EE7084" w:rsidRDefault="009A1B14" w:rsidP="001416B9">
            <w:pPr>
              <w:pStyle w:val="rowtabella0"/>
              <w:rPr>
                <w:color w:val="002060"/>
              </w:rPr>
            </w:pPr>
            <w:r w:rsidRPr="00EE708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2342B" w14:textId="77777777" w:rsidR="009A1B14" w:rsidRPr="00EE7084" w:rsidRDefault="009A1B14" w:rsidP="001416B9">
            <w:pPr>
              <w:pStyle w:val="rowtabella0"/>
              <w:jc w:val="center"/>
              <w:rPr>
                <w:color w:val="002060"/>
              </w:rPr>
            </w:pPr>
            <w:r w:rsidRPr="00EE708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038E"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D1F54"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8A98"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CC215"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89CE" w14:textId="77777777" w:rsidR="009A1B14" w:rsidRPr="00EE7084" w:rsidRDefault="009A1B14" w:rsidP="001416B9">
            <w:pPr>
              <w:pStyle w:val="rowtabella0"/>
              <w:jc w:val="center"/>
              <w:rPr>
                <w:color w:val="002060"/>
              </w:rPr>
            </w:pPr>
            <w:r w:rsidRPr="00EE708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96612"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DB042" w14:textId="77777777" w:rsidR="009A1B14" w:rsidRPr="00EE7084" w:rsidRDefault="009A1B14" w:rsidP="001416B9">
            <w:pPr>
              <w:pStyle w:val="rowtabella0"/>
              <w:jc w:val="center"/>
              <w:rPr>
                <w:color w:val="002060"/>
              </w:rPr>
            </w:pPr>
            <w:r w:rsidRPr="00EE70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FA726" w14:textId="77777777" w:rsidR="009A1B14" w:rsidRPr="00EE7084" w:rsidRDefault="009A1B14" w:rsidP="001416B9">
            <w:pPr>
              <w:pStyle w:val="rowtabella0"/>
              <w:jc w:val="center"/>
              <w:rPr>
                <w:color w:val="002060"/>
              </w:rPr>
            </w:pPr>
            <w:r w:rsidRPr="00EE7084">
              <w:rPr>
                <w:color w:val="002060"/>
              </w:rPr>
              <w:t>0</w:t>
            </w:r>
          </w:p>
        </w:tc>
      </w:tr>
      <w:tr w:rsidR="009A1B14" w:rsidRPr="00EE7084" w14:paraId="7B3488A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B82B5" w14:textId="77777777" w:rsidR="009A1B14" w:rsidRPr="00EE7084" w:rsidRDefault="009A1B14" w:rsidP="001416B9">
            <w:pPr>
              <w:pStyle w:val="rowtabella0"/>
              <w:rPr>
                <w:color w:val="002060"/>
              </w:rPr>
            </w:pPr>
            <w:r w:rsidRPr="00EE708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06A4"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6D7C"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18D1"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303E8"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D064"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88DD" w14:textId="77777777" w:rsidR="009A1B14" w:rsidRPr="00EE7084" w:rsidRDefault="009A1B14" w:rsidP="001416B9">
            <w:pPr>
              <w:pStyle w:val="rowtabella0"/>
              <w:jc w:val="center"/>
              <w:rPr>
                <w:color w:val="002060"/>
              </w:rPr>
            </w:pPr>
            <w:r w:rsidRPr="00EE708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356A"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D0703"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2E051" w14:textId="77777777" w:rsidR="009A1B14" w:rsidRPr="00EE7084" w:rsidRDefault="009A1B14" w:rsidP="001416B9">
            <w:pPr>
              <w:pStyle w:val="rowtabella0"/>
              <w:jc w:val="center"/>
              <w:rPr>
                <w:color w:val="002060"/>
              </w:rPr>
            </w:pPr>
            <w:r w:rsidRPr="00EE7084">
              <w:rPr>
                <w:color w:val="002060"/>
              </w:rPr>
              <w:t>0</w:t>
            </w:r>
          </w:p>
        </w:tc>
      </w:tr>
      <w:tr w:rsidR="009A1B14" w:rsidRPr="00EE7084" w14:paraId="0967916E"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B207F" w14:textId="77777777" w:rsidR="009A1B14" w:rsidRPr="00EE7084" w:rsidRDefault="009A1B14" w:rsidP="001416B9">
            <w:pPr>
              <w:pStyle w:val="rowtabella0"/>
              <w:rPr>
                <w:color w:val="002060"/>
              </w:rPr>
            </w:pPr>
            <w:r w:rsidRPr="00EE708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7A09" w14:textId="77777777" w:rsidR="009A1B14" w:rsidRPr="00EE7084" w:rsidRDefault="009A1B14" w:rsidP="001416B9">
            <w:pPr>
              <w:pStyle w:val="rowtabella0"/>
              <w:jc w:val="center"/>
              <w:rPr>
                <w:color w:val="002060"/>
              </w:rPr>
            </w:pPr>
            <w:r w:rsidRPr="00EE70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7334"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53C0"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1DFFD"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AD4AF" w14:textId="77777777" w:rsidR="009A1B14" w:rsidRPr="00EE7084" w:rsidRDefault="009A1B14" w:rsidP="001416B9">
            <w:pPr>
              <w:pStyle w:val="rowtabella0"/>
              <w:jc w:val="center"/>
              <w:rPr>
                <w:color w:val="002060"/>
              </w:rPr>
            </w:pPr>
            <w:r w:rsidRPr="00EE70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2D5E" w14:textId="77777777" w:rsidR="009A1B14" w:rsidRPr="00EE7084" w:rsidRDefault="009A1B14" w:rsidP="001416B9">
            <w:pPr>
              <w:pStyle w:val="rowtabella0"/>
              <w:jc w:val="center"/>
              <w:rPr>
                <w:color w:val="002060"/>
              </w:rPr>
            </w:pPr>
            <w:r w:rsidRPr="00EE708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4949" w14:textId="77777777" w:rsidR="009A1B14" w:rsidRPr="00EE7084" w:rsidRDefault="009A1B14" w:rsidP="001416B9">
            <w:pPr>
              <w:pStyle w:val="rowtabella0"/>
              <w:jc w:val="center"/>
              <w:rPr>
                <w:color w:val="002060"/>
              </w:rPr>
            </w:pPr>
            <w:r w:rsidRPr="00EE70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B6310"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4C14" w14:textId="77777777" w:rsidR="009A1B14" w:rsidRPr="00EE7084" w:rsidRDefault="009A1B14" w:rsidP="001416B9">
            <w:pPr>
              <w:pStyle w:val="rowtabella0"/>
              <w:jc w:val="center"/>
              <w:rPr>
                <w:color w:val="002060"/>
              </w:rPr>
            </w:pPr>
            <w:r w:rsidRPr="00EE7084">
              <w:rPr>
                <w:color w:val="002060"/>
              </w:rPr>
              <w:t>0</w:t>
            </w:r>
          </w:p>
        </w:tc>
      </w:tr>
      <w:tr w:rsidR="009A1B14" w:rsidRPr="00EE7084" w14:paraId="6D40E2C5"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2ED98" w14:textId="77777777" w:rsidR="009A1B14" w:rsidRPr="00EE7084" w:rsidRDefault="009A1B14" w:rsidP="001416B9">
            <w:pPr>
              <w:pStyle w:val="rowtabella0"/>
              <w:rPr>
                <w:color w:val="002060"/>
              </w:rPr>
            </w:pPr>
            <w:r w:rsidRPr="00EE708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C8BE"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09C7"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6C838"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BFDA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2DCE"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1EA3"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3525" w14:textId="77777777" w:rsidR="009A1B14" w:rsidRPr="00EE7084" w:rsidRDefault="009A1B14" w:rsidP="001416B9">
            <w:pPr>
              <w:pStyle w:val="rowtabella0"/>
              <w:jc w:val="center"/>
              <w:rPr>
                <w:color w:val="002060"/>
              </w:rPr>
            </w:pPr>
            <w:r w:rsidRPr="00EE708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7B5CB"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EF0F" w14:textId="77777777" w:rsidR="009A1B14" w:rsidRPr="00EE7084" w:rsidRDefault="009A1B14" w:rsidP="001416B9">
            <w:pPr>
              <w:pStyle w:val="rowtabella0"/>
              <w:jc w:val="center"/>
              <w:rPr>
                <w:color w:val="002060"/>
              </w:rPr>
            </w:pPr>
            <w:r w:rsidRPr="00EE7084">
              <w:rPr>
                <w:color w:val="002060"/>
              </w:rPr>
              <w:t>0</w:t>
            </w:r>
          </w:p>
        </w:tc>
      </w:tr>
      <w:tr w:rsidR="009A1B14" w:rsidRPr="00EE7084" w14:paraId="09E39EC2"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8A07A" w14:textId="77777777" w:rsidR="009A1B14" w:rsidRPr="00EE7084" w:rsidRDefault="009A1B14" w:rsidP="001416B9">
            <w:pPr>
              <w:pStyle w:val="rowtabella0"/>
              <w:rPr>
                <w:color w:val="002060"/>
              </w:rPr>
            </w:pPr>
            <w:r w:rsidRPr="00EE708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168FA"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EDA6"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DE74D"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415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EA84"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89DE" w14:textId="77777777" w:rsidR="009A1B14" w:rsidRPr="00EE7084" w:rsidRDefault="009A1B14" w:rsidP="001416B9">
            <w:pPr>
              <w:pStyle w:val="rowtabella0"/>
              <w:jc w:val="center"/>
              <w:rPr>
                <w:color w:val="002060"/>
              </w:rPr>
            </w:pPr>
            <w:r w:rsidRPr="00EE70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3E12A"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1E817" w14:textId="77777777" w:rsidR="009A1B14" w:rsidRPr="00EE7084" w:rsidRDefault="009A1B14" w:rsidP="001416B9">
            <w:pPr>
              <w:pStyle w:val="rowtabella0"/>
              <w:jc w:val="center"/>
              <w:rPr>
                <w:color w:val="002060"/>
              </w:rPr>
            </w:pPr>
            <w:r w:rsidRPr="00EE70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1A069" w14:textId="77777777" w:rsidR="009A1B14" w:rsidRPr="00EE7084" w:rsidRDefault="009A1B14" w:rsidP="001416B9">
            <w:pPr>
              <w:pStyle w:val="rowtabella0"/>
              <w:jc w:val="center"/>
              <w:rPr>
                <w:color w:val="002060"/>
              </w:rPr>
            </w:pPr>
            <w:r w:rsidRPr="00EE7084">
              <w:rPr>
                <w:color w:val="002060"/>
              </w:rPr>
              <w:t>0</w:t>
            </w:r>
          </w:p>
        </w:tc>
      </w:tr>
      <w:tr w:rsidR="009A1B14" w:rsidRPr="00EE7084" w14:paraId="3119526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E3E4E" w14:textId="77777777" w:rsidR="009A1B14" w:rsidRPr="00EE7084" w:rsidRDefault="009A1B14" w:rsidP="001416B9">
            <w:pPr>
              <w:pStyle w:val="rowtabella0"/>
              <w:rPr>
                <w:color w:val="002060"/>
              </w:rPr>
            </w:pPr>
            <w:r w:rsidRPr="00EE708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941A0"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78ABD"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258EA"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E43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42E2C"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5048" w14:textId="77777777" w:rsidR="009A1B14" w:rsidRPr="00EE7084" w:rsidRDefault="009A1B14" w:rsidP="001416B9">
            <w:pPr>
              <w:pStyle w:val="rowtabella0"/>
              <w:jc w:val="center"/>
              <w:rPr>
                <w:color w:val="002060"/>
              </w:rPr>
            </w:pPr>
            <w:r w:rsidRPr="00EE70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D590" w14:textId="77777777" w:rsidR="009A1B14" w:rsidRPr="00EE7084" w:rsidRDefault="009A1B14" w:rsidP="001416B9">
            <w:pPr>
              <w:pStyle w:val="rowtabella0"/>
              <w:jc w:val="center"/>
              <w:rPr>
                <w:color w:val="002060"/>
              </w:rPr>
            </w:pPr>
            <w:r w:rsidRPr="00EE708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DD55F"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721C" w14:textId="77777777" w:rsidR="009A1B14" w:rsidRPr="00EE7084" w:rsidRDefault="009A1B14" w:rsidP="001416B9">
            <w:pPr>
              <w:pStyle w:val="rowtabella0"/>
              <w:jc w:val="center"/>
              <w:rPr>
                <w:color w:val="002060"/>
              </w:rPr>
            </w:pPr>
            <w:r w:rsidRPr="00EE7084">
              <w:rPr>
                <w:color w:val="002060"/>
              </w:rPr>
              <w:t>0</w:t>
            </w:r>
          </w:p>
        </w:tc>
      </w:tr>
      <w:tr w:rsidR="009A1B14" w:rsidRPr="00EE7084" w14:paraId="4719E31F"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BC031" w14:textId="77777777" w:rsidR="009A1B14" w:rsidRPr="00EE7084" w:rsidRDefault="009A1B14" w:rsidP="001416B9">
            <w:pPr>
              <w:pStyle w:val="rowtabella0"/>
              <w:rPr>
                <w:color w:val="002060"/>
              </w:rPr>
            </w:pPr>
            <w:r w:rsidRPr="00EE7084">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8F22A"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F1157"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3FE0"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4539"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752B" w14:textId="77777777" w:rsidR="009A1B14" w:rsidRPr="00EE7084" w:rsidRDefault="009A1B14" w:rsidP="001416B9">
            <w:pPr>
              <w:pStyle w:val="rowtabella0"/>
              <w:jc w:val="center"/>
              <w:rPr>
                <w:color w:val="002060"/>
              </w:rPr>
            </w:pPr>
            <w:r w:rsidRPr="00EE70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EE2D" w14:textId="77777777" w:rsidR="009A1B14" w:rsidRPr="00EE7084" w:rsidRDefault="009A1B14" w:rsidP="001416B9">
            <w:pPr>
              <w:pStyle w:val="rowtabella0"/>
              <w:jc w:val="center"/>
              <w:rPr>
                <w:color w:val="002060"/>
              </w:rPr>
            </w:pPr>
            <w:r w:rsidRPr="00EE70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D226A" w14:textId="77777777" w:rsidR="009A1B14" w:rsidRPr="00EE7084" w:rsidRDefault="009A1B14" w:rsidP="001416B9">
            <w:pPr>
              <w:pStyle w:val="rowtabella0"/>
              <w:jc w:val="center"/>
              <w:rPr>
                <w:color w:val="002060"/>
              </w:rPr>
            </w:pPr>
            <w:r w:rsidRPr="00EE708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3643" w14:textId="77777777" w:rsidR="009A1B14" w:rsidRPr="00EE7084" w:rsidRDefault="009A1B14" w:rsidP="001416B9">
            <w:pPr>
              <w:pStyle w:val="rowtabella0"/>
              <w:jc w:val="center"/>
              <w:rPr>
                <w:color w:val="002060"/>
              </w:rPr>
            </w:pPr>
            <w:r w:rsidRPr="00EE70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AEFD" w14:textId="77777777" w:rsidR="009A1B14" w:rsidRPr="00EE7084" w:rsidRDefault="009A1B14" w:rsidP="001416B9">
            <w:pPr>
              <w:pStyle w:val="rowtabella0"/>
              <w:jc w:val="center"/>
              <w:rPr>
                <w:color w:val="002060"/>
              </w:rPr>
            </w:pPr>
            <w:r w:rsidRPr="00EE7084">
              <w:rPr>
                <w:color w:val="002060"/>
              </w:rPr>
              <w:t>1</w:t>
            </w:r>
          </w:p>
        </w:tc>
      </w:tr>
      <w:tr w:rsidR="009A1B14" w:rsidRPr="00EE7084" w14:paraId="295C7E71"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2AF37A" w14:textId="77777777" w:rsidR="009A1B14" w:rsidRPr="00EE7084" w:rsidRDefault="009A1B14" w:rsidP="001416B9">
            <w:pPr>
              <w:pStyle w:val="rowtabella0"/>
              <w:rPr>
                <w:color w:val="002060"/>
              </w:rPr>
            </w:pPr>
            <w:r w:rsidRPr="00EE708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B79A4"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7F1D"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7630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3E1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9D38"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5545"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0F6E" w14:textId="77777777" w:rsidR="009A1B14" w:rsidRPr="00EE7084" w:rsidRDefault="009A1B14" w:rsidP="001416B9">
            <w:pPr>
              <w:pStyle w:val="rowtabella0"/>
              <w:jc w:val="center"/>
              <w:rPr>
                <w:color w:val="002060"/>
              </w:rPr>
            </w:pPr>
            <w:r w:rsidRPr="00EE708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CE738" w14:textId="77777777" w:rsidR="009A1B14" w:rsidRPr="00EE7084" w:rsidRDefault="009A1B14" w:rsidP="001416B9">
            <w:pPr>
              <w:pStyle w:val="rowtabella0"/>
              <w:jc w:val="center"/>
              <w:rPr>
                <w:color w:val="002060"/>
              </w:rPr>
            </w:pPr>
            <w:r w:rsidRPr="00EE708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3DA3" w14:textId="77777777" w:rsidR="009A1B14" w:rsidRPr="00EE7084" w:rsidRDefault="009A1B14" w:rsidP="001416B9">
            <w:pPr>
              <w:pStyle w:val="rowtabella0"/>
              <w:jc w:val="center"/>
              <w:rPr>
                <w:color w:val="002060"/>
              </w:rPr>
            </w:pPr>
            <w:r w:rsidRPr="00EE7084">
              <w:rPr>
                <w:color w:val="002060"/>
              </w:rPr>
              <w:t>0</w:t>
            </w:r>
          </w:p>
        </w:tc>
      </w:tr>
    </w:tbl>
    <w:p w14:paraId="5C6B81ED" w14:textId="77777777" w:rsidR="009A1B14" w:rsidRDefault="009A1B14" w:rsidP="009A1B14">
      <w:pPr>
        <w:pStyle w:val="breakline"/>
        <w:rPr>
          <w:rFonts w:eastAsiaTheme="minorEastAsia"/>
          <w:color w:val="002060"/>
        </w:rPr>
      </w:pPr>
    </w:p>
    <w:p w14:paraId="681E5BE3" w14:textId="77777777" w:rsidR="002962E0" w:rsidRPr="00EE7084" w:rsidRDefault="002962E0" w:rsidP="002962E0">
      <w:pPr>
        <w:pStyle w:val="titoloprinc0"/>
        <w:rPr>
          <w:color w:val="002060"/>
        </w:rPr>
      </w:pPr>
      <w:r>
        <w:rPr>
          <w:color w:val="002060"/>
        </w:rPr>
        <w:t>PROGRAMMA GARE</w:t>
      </w:r>
    </w:p>
    <w:p w14:paraId="7FD6A254" w14:textId="77777777" w:rsidR="002962E0" w:rsidRDefault="002962E0" w:rsidP="009A1B14">
      <w:pPr>
        <w:pStyle w:val="breakline"/>
        <w:rPr>
          <w:rFonts w:eastAsiaTheme="minorEastAsia"/>
          <w:color w:val="002060"/>
        </w:rPr>
      </w:pPr>
    </w:p>
    <w:p w14:paraId="68C8FC5E" w14:textId="77777777" w:rsidR="00901E56" w:rsidRPr="00072497" w:rsidRDefault="00901E56" w:rsidP="00901E56">
      <w:pPr>
        <w:pStyle w:val="sottotitolocampionato10"/>
        <w:rPr>
          <w:color w:val="002060"/>
        </w:rPr>
      </w:pPr>
      <w:r w:rsidRPr="00072497">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9"/>
        <w:gridCol w:w="385"/>
        <w:gridCol w:w="898"/>
        <w:gridCol w:w="1198"/>
        <w:gridCol w:w="1542"/>
        <w:gridCol w:w="1542"/>
      </w:tblGrid>
      <w:tr w:rsidR="00901E56" w:rsidRPr="00072497" w14:paraId="2721A012"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69F6F"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F0D6A"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255CF"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28AF4"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97CEE"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AA730"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CD419"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07DF485C"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695F9" w14:textId="77777777" w:rsidR="00901E56" w:rsidRPr="00072497" w:rsidRDefault="00901E56" w:rsidP="001416B9">
            <w:pPr>
              <w:pStyle w:val="rowtabella0"/>
              <w:rPr>
                <w:color w:val="002060"/>
              </w:rPr>
            </w:pPr>
            <w:r w:rsidRPr="00072497">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45D95" w14:textId="77777777" w:rsidR="00901E56" w:rsidRPr="00072497" w:rsidRDefault="00901E56" w:rsidP="001416B9">
            <w:pPr>
              <w:pStyle w:val="rowtabella0"/>
              <w:rPr>
                <w:color w:val="002060"/>
              </w:rPr>
            </w:pPr>
            <w:r w:rsidRPr="00072497">
              <w:rPr>
                <w:color w:val="002060"/>
              </w:rPr>
              <w:t xml:space="preserve">ITALSERVICE C5 </w:t>
            </w:r>
            <w:proofErr w:type="gramStart"/>
            <w:r w:rsidRPr="00072497">
              <w:rPr>
                <w:color w:val="002060"/>
              </w:rP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6D4BA"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BB4DE" w14:textId="77777777" w:rsidR="00901E56" w:rsidRPr="00072497" w:rsidRDefault="00901E56" w:rsidP="001416B9">
            <w:pPr>
              <w:pStyle w:val="rowtabella0"/>
              <w:rPr>
                <w:color w:val="002060"/>
              </w:rPr>
            </w:pPr>
            <w:r w:rsidRPr="00072497">
              <w:rPr>
                <w:color w:val="002060"/>
              </w:rPr>
              <w:t>16/11/2024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6858F" w14:textId="77777777" w:rsidR="00901E56" w:rsidRPr="00072497" w:rsidRDefault="00901E56" w:rsidP="001416B9">
            <w:pPr>
              <w:pStyle w:val="rowtabella0"/>
              <w:rPr>
                <w:color w:val="002060"/>
              </w:rPr>
            </w:pPr>
            <w:r w:rsidRPr="00072497">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EA1C8" w14:textId="77777777" w:rsidR="00901E56" w:rsidRPr="00072497" w:rsidRDefault="00901E56" w:rsidP="001416B9">
            <w:pPr>
              <w:pStyle w:val="rowtabella0"/>
              <w:rPr>
                <w:color w:val="002060"/>
              </w:rPr>
            </w:pPr>
            <w:r w:rsidRPr="00072497">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13F8A" w14:textId="77777777" w:rsidR="00901E56" w:rsidRPr="00072497" w:rsidRDefault="00901E56" w:rsidP="001416B9">
            <w:pPr>
              <w:pStyle w:val="rowtabella0"/>
              <w:rPr>
                <w:color w:val="002060"/>
              </w:rPr>
            </w:pPr>
            <w:r w:rsidRPr="00072497">
              <w:rPr>
                <w:color w:val="002060"/>
              </w:rPr>
              <w:t>VIA BRAMANTE</w:t>
            </w:r>
          </w:p>
        </w:tc>
      </w:tr>
      <w:tr w:rsidR="00901E56" w:rsidRPr="00072497" w14:paraId="759FE415"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E79FE2" w14:textId="77777777" w:rsidR="00901E56" w:rsidRPr="00072497" w:rsidRDefault="00901E56" w:rsidP="001416B9">
            <w:pPr>
              <w:pStyle w:val="rowtabella0"/>
              <w:rPr>
                <w:color w:val="002060"/>
              </w:rPr>
            </w:pPr>
            <w:r w:rsidRPr="00072497">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ED5CE3" w14:textId="77777777" w:rsidR="00901E56" w:rsidRPr="00072497" w:rsidRDefault="00901E56" w:rsidP="001416B9">
            <w:pPr>
              <w:pStyle w:val="rowtabella0"/>
              <w:rPr>
                <w:color w:val="002060"/>
              </w:rPr>
            </w:pPr>
            <w:r w:rsidRPr="00072497">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11391B"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C8B1B0" w14:textId="77777777" w:rsidR="00901E56" w:rsidRPr="00072497" w:rsidRDefault="00901E56" w:rsidP="001416B9">
            <w:pPr>
              <w:pStyle w:val="rowtabella0"/>
              <w:rPr>
                <w:color w:val="002060"/>
              </w:rPr>
            </w:pPr>
            <w:r w:rsidRPr="00072497">
              <w:rPr>
                <w:color w:val="002060"/>
              </w:rPr>
              <w:t>16/11/2024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558C2C" w14:textId="77777777" w:rsidR="00901E56" w:rsidRPr="00072497" w:rsidRDefault="00901E56" w:rsidP="001416B9">
            <w:pPr>
              <w:pStyle w:val="rowtabella0"/>
              <w:rPr>
                <w:color w:val="002060"/>
              </w:rPr>
            </w:pPr>
            <w:r w:rsidRPr="00072497">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EF48A7" w14:textId="77777777" w:rsidR="00901E56" w:rsidRPr="00072497" w:rsidRDefault="00901E56" w:rsidP="001416B9">
            <w:pPr>
              <w:pStyle w:val="rowtabella0"/>
              <w:rPr>
                <w:color w:val="002060"/>
              </w:rPr>
            </w:pPr>
            <w:r w:rsidRPr="00072497">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C31240" w14:textId="77777777" w:rsidR="00901E56" w:rsidRPr="00072497" w:rsidRDefault="00901E56" w:rsidP="001416B9">
            <w:pPr>
              <w:pStyle w:val="rowtabella0"/>
              <w:rPr>
                <w:color w:val="002060"/>
              </w:rPr>
            </w:pPr>
            <w:r w:rsidRPr="00072497">
              <w:rPr>
                <w:color w:val="002060"/>
              </w:rPr>
              <w:t>VIA DEI LECCI-TAVERNELLE</w:t>
            </w:r>
          </w:p>
        </w:tc>
      </w:tr>
      <w:tr w:rsidR="00901E56" w:rsidRPr="00072497" w14:paraId="3B3221FB"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FDFABC" w14:textId="77777777" w:rsidR="00901E56" w:rsidRPr="00072497" w:rsidRDefault="00901E56" w:rsidP="001416B9">
            <w:pPr>
              <w:pStyle w:val="rowtabella0"/>
              <w:rPr>
                <w:color w:val="002060"/>
              </w:rPr>
            </w:pPr>
            <w:r w:rsidRPr="00072497">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88B093" w14:textId="77777777" w:rsidR="00901E56" w:rsidRPr="00072497" w:rsidRDefault="00901E56" w:rsidP="001416B9">
            <w:pPr>
              <w:pStyle w:val="rowtabella0"/>
              <w:rPr>
                <w:color w:val="002060"/>
              </w:rPr>
            </w:pPr>
            <w:r w:rsidRPr="00072497">
              <w:rPr>
                <w:color w:val="002060"/>
              </w:rPr>
              <w:t>AMICI DEL CENTROSOCIOSQ.B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EACCA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BAB116" w14:textId="77777777" w:rsidR="00901E56" w:rsidRPr="00072497" w:rsidRDefault="00901E56" w:rsidP="001416B9">
            <w:pPr>
              <w:pStyle w:val="rowtabella0"/>
              <w:rPr>
                <w:color w:val="002060"/>
              </w:rPr>
            </w:pPr>
            <w:r w:rsidRPr="00072497">
              <w:rPr>
                <w:color w:val="002060"/>
              </w:rPr>
              <w:t>16/11/2024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286138" w14:textId="77777777" w:rsidR="00901E56" w:rsidRPr="00072497" w:rsidRDefault="00901E56" w:rsidP="001416B9">
            <w:pPr>
              <w:pStyle w:val="rowtabella0"/>
              <w:rPr>
                <w:color w:val="002060"/>
              </w:rPr>
            </w:pPr>
            <w:r w:rsidRPr="00072497">
              <w:rPr>
                <w:color w:val="002060"/>
              </w:rPr>
              <w:t xml:space="preserve">5453 </w:t>
            </w:r>
            <w:proofErr w:type="gramStart"/>
            <w:r w:rsidRPr="00072497">
              <w:rPr>
                <w:color w:val="002060"/>
              </w:rPr>
              <w:t>C.SCOP.CIRCOLO</w:t>
            </w:r>
            <w:proofErr w:type="gramEnd"/>
            <w:r w:rsidRPr="00072497">
              <w:rPr>
                <w:color w:val="002060"/>
              </w:rPr>
              <w:t xml:space="preserve"> 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26A571" w14:textId="77777777" w:rsidR="00901E56" w:rsidRPr="00072497" w:rsidRDefault="00901E56" w:rsidP="001416B9">
            <w:pPr>
              <w:pStyle w:val="rowtabella0"/>
              <w:rPr>
                <w:color w:val="002060"/>
              </w:rPr>
            </w:pPr>
            <w:r w:rsidRPr="0007249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A5C2E1" w14:textId="77777777" w:rsidR="00901E56" w:rsidRPr="00072497" w:rsidRDefault="00901E56" w:rsidP="001416B9">
            <w:pPr>
              <w:pStyle w:val="rowtabella0"/>
              <w:rPr>
                <w:color w:val="002060"/>
              </w:rPr>
            </w:pPr>
            <w:r w:rsidRPr="00072497">
              <w:rPr>
                <w:color w:val="002060"/>
              </w:rPr>
              <w:t>VILLA TOMBARI</w:t>
            </w:r>
          </w:p>
        </w:tc>
      </w:tr>
      <w:tr w:rsidR="00901E56" w:rsidRPr="00072497" w14:paraId="37869BD1"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4E77C6" w14:textId="77777777" w:rsidR="00901E56" w:rsidRPr="00072497" w:rsidRDefault="00901E56" w:rsidP="001416B9">
            <w:pPr>
              <w:pStyle w:val="rowtabella0"/>
              <w:rPr>
                <w:color w:val="002060"/>
              </w:rPr>
            </w:pPr>
            <w:r w:rsidRPr="00072497">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559563" w14:textId="77777777" w:rsidR="00901E56" w:rsidRPr="00072497" w:rsidRDefault="00901E56" w:rsidP="001416B9">
            <w:pPr>
              <w:pStyle w:val="rowtabella0"/>
              <w:rPr>
                <w:color w:val="002060"/>
              </w:rPr>
            </w:pPr>
            <w:r w:rsidRPr="00072497">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50C21E"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33D9DA" w14:textId="77777777" w:rsidR="00901E56" w:rsidRPr="00072497" w:rsidRDefault="00901E56" w:rsidP="001416B9">
            <w:pPr>
              <w:pStyle w:val="rowtabella0"/>
              <w:rPr>
                <w:color w:val="002060"/>
              </w:rPr>
            </w:pPr>
            <w:r w:rsidRPr="00072497">
              <w:rPr>
                <w:color w:val="002060"/>
              </w:rPr>
              <w:t>17/11/2024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39820B" w14:textId="77777777" w:rsidR="00901E56" w:rsidRPr="00072497" w:rsidRDefault="00901E56" w:rsidP="001416B9">
            <w:pPr>
              <w:pStyle w:val="rowtabella0"/>
              <w:rPr>
                <w:color w:val="002060"/>
              </w:rPr>
            </w:pPr>
            <w:r w:rsidRPr="00072497">
              <w:rPr>
                <w:color w:val="002060"/>
              </w:rPr>
              <w:t xml:space="preserve">5429 PAL.COM. </w:t>
            </w:r>
            <w:proofErr w:type="gramStart"/>
            <w:r w:rsidRPr="00072497">
              <w:rPr>
                <w:color w:val="002060"/>
              </w:rPr>
              <w:t>S.MICHELE</w:t>
            </w:r>
            <w:proofErr w:type="gramEnd"/>
            <w:r w:rsidRPr="00072497">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3ED7F5" w14:textId="77777777" w:rsidR="00901E56" w:rsidRPr="00072497" w:rsidRDefault="00901E56" w:rsidP="001416B9">
            <w:pPr>
              <w:pStyle w:val="rowtabella0"/>
              <w:rPr>
                <w:color w:val="002060"/>
              </w:rPr>
            </w:pPr>
            <w:r w:rsidRPr="0007249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FA480" w14:textId="77777777" w:rsidR="00901E56" w:rsidRPr="00072497" w:rsidRDefault="00901E56" w:rsidP="001416B9">
            <w:pPr>
              <w:pStyle w:val="rowtabella0"/>
              <w:rPr>
                <w:color w:val="002060"/>
              </w:rPr>
            </w:pPr>
            <w:r w:rsidRPr="00072497">
              <w:rPr>
                <w:color w:val="002060"/>
              </w:rPr>
              <w:t>VIA LORETO</w:t>
            </w:r>
          </w:p>
        </w:tc>
      </w:tr>
      <w:tr w:rsidR="00901E56" w:rsidRPr="00072497" w14:paraId="2651368E"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4682F" w14:textId="77777777" w:rsidR="00901E56" w:rsidRPr="00072497" w:rsidRDefault="00901E56" w:rsidP="001416B9">
            <w:pPr>
              <w:pStyle w:val="rowtabella0"/>
              <w:rPr>
                <w:color w:val="002060"/>
              </w:rPr>
            </w:pPr>
            <w:r w:rsidRPr="00072497">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DA2F3" w14:textId="77777777" w:rsidR="00901E56" w:rsidRPr="00072497" w:rsidRDefault="00901E56" w:rsidP="001416B9">
            <w:pPr>
              <w:pStyle w:val="rowtabella0"/>
              <w:rPr>
                <w:color w:val="002060"/>
              </w:rPr>
            </w:pPr>
            <w:r w:rsidRPr="00072497">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10FE1"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1B0F24" w14:textId="77777777" w:rsidR="00901E56" w:rsidRPr="00072497" w:rsidRDefault="00901E56" w:rsidP="001416B9">
            <w:pPr>
              <w:pStyle w:val="rowtabella0"/>
              <w:rPr>
                <w:color w:val="002060"/>
              </w:rPr>
            </w:pPr>
            <w:r w:rsidRPr="00072497">
              <w:rPr>
                <w:color w:val="002060"/>
              </w:rPr>
              <w:t>17/11/2024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0C133" w14:textId="77777777" w:rsidR="00901E56" w:rsidRPr="00072497" w:rsidRDefault="00901E56" w:rsidP="001416B9">
            <w:pPr>
              <w:pStyle w:val="rowtabella0"/>
              <w:rPr>
                <w:color w:val="002060"/>
              </w:rPr>
            </w:pPr>
            <w:r w:rsidRPr="00072497">
              <w:rPr>
                <w:color w:val="002060"/>
              </w:rPr>
              <w:t xml:space="preserve">5442 TENSOSTRUTTURA </w:t>
            </w:r>
            <w:proofErr w:type="gramStart"/>
            <w:r w:rsidRPr="00072497">
              <w:rPr>
                <w:color w:val="002060"/>
              </w:rPr>
              <w:t>B.GO</w:t>
            </w:r>
            <w:proofErr w:type="gramEnd"/>
            <w:r w:rsidRPr="00072497">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0BBAA" w14:textId="77777777" w:rsidR="00901E56" w:rsidRPr="00072497" w:rsidRDefault="00901E56" w:rsidP="001416B9">
            <w:pPr>
              <w:pStyle w:val="rowtabella0"/>
              <w:rPr>
                <w:color w:val="002060"/>
              </w:rPr>
            </w:pPr>
            <w:r w:rsidRPr="0007249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C1F14" w14:textId="77777777" w:rsidR="00901E56" w:rsidRPr="00072497" w:rsidRDefault="00901E56" w:rsidP="001416B9">
            <w:pPr>
              <w:pStyle w:val="rowtabella0"/>
              <w:rPr>
                <w:color w:val="002060"/>
              </w:rPr>
            </w:pPr>
            <w:r w:rsidRPr="00072497">
              <w:rPr>
                <w:color w:val="002060"/>
              </w:rPr>
              <w:t xml:space="preserve">STRADA DEL FOGLIA - </w:t>
            </w:r>
            <w:proofErr w:type="gramStart"/>
            <w:r w:rsidRPr="00072497">
              <w:rPr>
                <w:color w:val="002060"/>
              </w:rPr>
              <w:t>B.GO</w:t>
            </w:r>
            <w:proofErr w:type="gramEnd"/>
            <w:r w:rsidRPr="00072497">
              <w:rPr>
                <w:color w:val="002060"/>
              </w:rPr>
              <w:t xml:space="preserve"> S.MAR</w:t>
            </w:r>
          </w:p>
        </w:tc>
      </w:tr>
    </w:tbl>
    <w:p w14:paraId="14A6BBD5" w14:textId="77777777" w:rsidR="00901E56" w:rsidRPr="00072497" w:rsidRDefault="00901E56" w:rsidP="00901E56">
      <w:pPr>
        <w:pStyle w:val="breakline"/>
        <w:rPr>
          <w:rFonts w:eastAsiaTheme="minorEastAsia"/>
          <w:color w:val="002060"/>
        </w:rPr>
      </w:pPr>
    </w:p>
    <w:p w14:paraId="5B80907A" w14:textId="77777777" w:rsidR="00901E56" w:rsidRPr="00072497" w:rsidRDefault="00901E56" w:rsidP="00901E56">
      <w:pPr>
        <w:pStyle w:val="breakline"/>
        <w:rPr>
          <w:color w:val="002060"/>
        </w:rPr>
      </w:pPr>
    </w:p>
    <w:p w14:paraId="6E3377B4" w14:textId="77777777" w:rsidR="00901E56" w:rsidRPr="00072497" w:rsidRDefault="00901E56" w:rsidP="00901E56">
      <w:pPr>
        <w:pStyle w:val="breakline"/>
        <w:rPr>
          <w:color w:val="002060"/>
        </w:rPr>
      </w:pPr>
    </w:p>
    <w:p w14:paraId="478416FF" w14:textId="77777777" w:rsidR="00901E56" w:rsidRPr="00072497" w:rsidRDefault="00901E56" w:rsidP="00901E56">
      <w:pPr>
        <w:pStyle w:val="sottotitolocampionato10"/>
        <w:rPr>
          <w:color w:val="002060"/>
        </w:rPr>
      </w:pPr>
      <w:r w:rsidRPr="00072497">
        <w:rPr>
          <w:color w:val="002060"/>
        </w:rPr>
        <w:lastRenderedPageBreak/>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07"/>
        <w:gridCol w:w="385"/>
        <w:gridCol w:w="898"/>
        <w:gridCol w:w="1182"/>
        <w:gridCol w:w="1546"/>
        <w:gridCol w:w="1546"/>
      </w:tblGrid>
      <w:tr w:rsidR="00901E56" w:rsidRPr="00072497" w14:paraId="0E1185E1"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30FFA"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8AD68"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14279"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0180A"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709AE"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B2E15"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3953F"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187A25BD"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49C31B" w14:textId="77777777" w:rsidR="00901E56" w:rsidRPr="00072497" w:rsidRDefault="00901E56" w:rsidP="001416B9">
            <w:pPr>
              <w:pStyle w:val="rowtabella0"/>
              <w:rPr>
                <w:color w:val="002060"/>
              </w:rPr>
            </w:pPr>
            <w:r w:rsidRPr="00072497">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ECFC2" w14:textId="77777777" w:rsidR="00901E56" w:rsidRPr="00072497" w:rsidRDefault="00901E56" w:rsidP="001416B9">
            <w:pPr>
              <w:pStyle w:val="rowtabella0"/>
              <w:rPr>
                <w:color w:val="002060"/>
              </w:rPr>
            </w:pPr>
            <w:r w:rsidRPr="00072497">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4FD00"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AB354" w14:textId="77777777" w:rsidR="00901E56" w:rsidRPr="00072497" w:rsidRDefault="00901E56" w:rsidP="001416B9">
            <w:pPr>
              <w:pStyle w:val="rowtabella0"/>
              <w:rPr>
                <w:color w:val="002060"/>
              </w:rPr>
            </w:pPr>
            <w:r w:rsidRPr="00072497">
              <w:rPr>
                <w:color w:val="002060"/>
              </w:rPr>
              <w:t>16/11/2024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E7E8C" w14:textId="77777777" w:rsidR="00901E56" w:rsidRPr="00072497" w:rsidRDefault="00901E56" w:rsidP="001416B9">
            <w:pPr>
              <w:pStyle w:val="rowtabella0"/>
              <w:rPr>
                <w:color w:val="002060"/>
              </w:rPr>
            </w:pPr>
            <w:r w:rsidRPr="00072497">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F9A364" w14:textId="77777777" w:rsidR="00901E56" w:rsidRPr="00072497" w:rsidRDefault="00901E56" w:rsidP="001416B9">
            <w:pPr>
              <w:pStyle w:val="rowtabella0"/>
              <w:rPr>
                <w:color w:val="002060"/>
              </w:rPr>
            </w:pPr>
            <w:r w:rsidRPr="00072497">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E07B2" w14:textId="77777777" w:rsidR="00901E56" w:rsidRPr="00072497" w:rsidRDefault="00901E56" w:rsidP="001416B9">
            <w:pPr>
              <w:pStyle w:val="rowtabella0"/>
              <w:rPr>
                <w:color w:val="002060"/>
              </w:rPr>
            </w:pPr>
            <w:r w:rsidRPr="00072497">
              <w:rPr>
                <w:color w:val="002060"/>
              </w:rPr>
              <w:t>STR.DEL BURELLO LOC.VAL NEVOLA</w:t>
            </w:r>
          </w:p>
        </w:tc>
      </w:tr>
      <w:tr w:rsidR="00901E56" w:rsidRPr="00072497" w14:paraId="3867FBF8"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06709F" w14:textId="77777777" w:rsidR="00901E56" w:rsidRPr="00072497" w:rsidRDefault="00901E56" w:rsidP="001416B9">
            <w:pPr>
              <w:pStyle w:val="rowtabella0"/>
              <w:rPr>
                <w:color w:val="002060"/>
              </w:rPr>
            </w:pPr>
            <w:r w:rsidRPr="00072497">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1B36A4" w14:textId="77777777" w:rsidR="00901E56" w:rsidRPr="00072497" w:rsidRDefault="00901E56" w:rsidP="001416B9">
            <w:pPr>
              <w:pStyle w:val="rowtabella0"/>
              <w:rPr>
                <w:color w:val="002060"/>
              </w:rPr>
            </w:pPr>
            <w:r w:rsidRPr="00072497">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0BF1DE"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4AA5A5" w14:textId="77777777" w:rsidR="00901E56" w:rsidRPr="00072497" w:rsidRDefault="00901E56" w:rsidP="001416B9">
            <w:pPr>
              <w:pStyle w:val="rowtabella0"/>
              <w:rPr>
                <w:color w:val="002060"/>
              </w:rPr>
            </w:pPr>
            <w:r w:rsidRPr="00072497">
              <w:rPr>
                <w:color w:val="002060"/>
              </w:rPr>
              <w:t>17/11/2024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C1762C" w14:textId="77777777" w:rsidR="00901E56" w:rsidRPr="00072497" w:rsidRDefault="00901E56" w:rsidP="001416B9">
            <w:pPr>
              <w:pStyle w:val="rowtabella0"/>
              <w:rPr>
                <w:color w:val="002060"/>
              </w:rPr>
            </w:pPr>
            <w:r w:rsidRPr="00072497">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DF378B" w14:textId="77777777" w:rsidR="00901E56" w:rsidRPr="00072497" w:rsidRDefault="00901E56" w:rsidP="001416B9">
            <w:pPr>
              <w:pStyle w:val="rowtabella0"/>
              <w:rPr>
                <w:color w:val="002060"/>
              </w:rPr>
            </w:pPr>
            <w:r w:rsidRPr="0007249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62CD3A" w14:textId="77777777" w:rsidR="00901E56" w:rsidRPr="00072497" w:rsidRDefault="00901E56" w:rsidP="001416B9">
            <w:pPr>
              <w:pStyle w:val="rowtabella0"/>
              <w:rPr>
                <w:color w:val="002060"/>
              </w:rPr>
            </w:pPr>
            <w:r w:rsidRPr="00072497">
              <w:rPr>
                <w:color w:val="002060"/>
              </w:rPr>
              <w:t>VIA MADRE TERESA DI CALCUTTA</w:t>
            </w:r>
          </w:p>
        </w:tc>
      </w:tr>
      <w:tr w:rsidR="00901E56" w:rsidRPr="00072497" w14:paraId="2A97FBAB"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3A2107" w14:textId="77777777" w:rsidR="00901E56" w:rsidRPr="00072497" w:rsidRDefault="00901E56" w:rsidP="001416B9">
            <w:pPr>
              <w:pStyle w:val="rowtabella0"/>
              <w:rPr>
                <w:color w:val="002060"/>
              </w:rPr>
            </w:pPr>
            <w:r w:rsidRPr="00072497">
              <w:rPr>
                <w:color w:val="002060"/>
              </w:rPr>
              <w:t>AMICI DEL CENTROSOCIOSQ.C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11CB68" w14:textId="77777777" w:rsidR="00901E56" w:rsidRPr="00072497" w:rsidRDefault="00901E56" w:rsidP="001416B9">
            <w:pPr>
              <w:pStyle w:val="rowtabella0"/>
              <w:rPr>
                <w:color w:val="002060"/>
              </w:rPr>
            </w:pPr>
            <w:r w:rsidRPr="00072497">
              <w:rPr>
                <w:color w:val="002060"/>
              </w:rPr>
              <w:t xml:space="preserve">AUDAX 1970 </w:t>
            </w:r>
            <w:proofErr w:type="gramStart"/>
            <w:r w:rsidRPr="00072497">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B521A8"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D911CF" w14:textId="77777777" w:rsidR="00901E56" w:rsidRPr="00072497" w:rsidRDefault="00901E56" w:rsidP="001416B9">
            <w:pPr>
              <w:pStyle w:val="rowtabella0"/>
              <w:rPr>
                <w:color w:val="002060"/>
              </w:rPr>
            </w:pPr>
            <w:r w:rsidRPr="00072497">
              <w:rPr>
                <w:color w:val="002060"/>
              </w:rPr>
              <w:t>17/11/2024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8CFBB4" w14:textId="77777777" w:rsidR="00901E56" w:rsidRPr="00072497" w:rsidRDefault="00901E56" w:rsidP="001416B9">
            <w:pPr>
              <w:pStyle w:val="rowtabella0"/>
              <w:rPr>
                <w:color w:val="002060"/>
              </w:rPr>
            </w:pPr>
            <w:r w:rsidRPr="00072497">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1097F" w14:textId="77777777" w:rsidR="00901E56" w:rsidRPr="00072497" w:rsidRDefault="00901E56" w:rsidP="001416B9">
            <w:pPr>
              <w:pStyle w:val="rowtabella0"/>
              <w:rPr>
                <w:color w:val="002060"/>
              </w:rPr>
            </w:pPr>
            <w:r w:rsidRPr="00072497">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F63690" w14:textId="77777777" w:rsidR="00901E56" w:rsidRPr="00072497" w:rsidRDefault="00901E56" w:rsidP="001416B9">
            <w:pPr>
              <w:pStyle w:val="rowtabella0"/>
              <w:rPr>
                <w:color w:val="002060"/>
              </w:rPr>
            </w:pPr>
            <w:r w:rsidRPr="00072497">
              <w:rPr>
                <w:color w:val="002060"/>
              </w:rPr>
              <w:t>VIA AMATO</w:t>
            </w:r>
          </w:p>
        </w:tc>
      </w:tr>
      <w:tr w:rsidR="00901E56" w:rsidRPr="00072497" w14:paraId="07F125B6"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9EA24B" w14:textId="77777777" w:rsidR="00901E56" w:rsidRPr="00072497" w:rsidRDefault="00901E56" w:rsidP="001416B9">
            <w:pPr>
              <w:pStyle w:val="rowtabella0"/>
              <w:rPr>
                <w:color w:val="002060"/>
              </w:rPr>
            </w:pPr>
            <w:r w:rsidRPr="00072497">
              <w:rPr>
                <w:color w:val="002060"/>
              </w:rPr>
              <w:t xml:space="preserve">CALCIO A 5 CORINALDO </w:t>
            </w:r>
            <w:proofErr w:type="gramStart"/>
            <w:r w:rsidRPr="00072497">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C4E28D" w14:textId="77777777" w:rsidR="00901E56" w:rsidRPr="00072497" w:rsidRDefault="00901E56" w:rsidP="001416B9">
            <w:pPr>
              <w:pStyle w:val="rowtabella0"/>
              <w:rPr>
                <w:color w:val="002060"/>
              </w:rPr>
            </w:pPr>
            <w:r w:rsidRPr="00072497">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3403C0"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80D65C" w14:textId="77777777" w:rsidR="00901E56" w:rsidRPr="00072497" w:rsidRDefault="00901E56" w:rsidP="001416B9">
            <w:pPr>
              <w:pStyle w:val="rowtabella0"/>
              <w:rPr>
                <w:color w:val="002060"/>
              </w:rPr>
            </w:pPr>
            <w:r w:rsidRPr="00072497">
              <w:rPr>
                <w:color w:val="002060"/>
              </w:rPr>
              <w:t>17/11/2024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AC59C4" w14:textId="77777777" w:rsidR="00901E56" w:rsidRPr="00072497" w:rsidRDefault="00901E56" w:rsidP="001416B9">
            <w:pPr>
              <w:pStyle w:val="rowtabella0"/>
              <w:rPr>
                <w:color w:val="002060"/>
              </w:rPr>
            </w:pPr>
            <w:r w:rsidRPr="00072497">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FCA5F1" w14:textId="77777777" w:rsidR="00901E56" w:rsidRPr="00072497" w:rsidRDefault="00901E56" w:rsidP="001416B9">
            <w:pPr>
              <w:pStyle w:val="rowtabella0"/>
              <w:rPr>
                <w:color w:val="002060"/>
              </w:rPr>
            </w:pPr>
            <w:r w:rsidRPr="00072497">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7046B" w14:textId="77777777" w:rsidR="00901E56" w:rsidRPr="00072497" w:rsidRDefault="00901E56" w:rsidP="001416B9">
            <w:pPr>
              <w:pStyle w:val="rowtabella0"/>
              <w:rPr>
                <w:color w:val="002060"/>
              </w:rPr>
            </w:pPr>
            <w:r w:rsidRPr="00072497">
              <w:rPr>
                <w:color w:val="002060"/>
              </w:rPr>
              <w:t>STR.DEL BURELLO LOC.VAL NEVOLA</w:t>
            </w:r>
          </w:p>
        </w:tc>
      </w:tr>
      <w:tr w:rsidR="00901E56" w:rsidRPr="00072497" w14:paraId="7FEECD1A"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406A5E" w14:textId="77777777" w:rsidR="00901E56" w:rsidRPr="00072497" w:rsidRDefault="00901E56" w:rsidP="001416B9">
            <w:pPr>
              <w:pStyle w:val="rowtabella0"/>
              <w:rPr>
                <w:color w:val="002060"/>
              </w:rPr>
            </w:pPr>
            <w:r w:rsidRPr="00072497">
              <w:rPr>
                <w:color w:val="002060"/>
              </w:rPr>
              <w:t xml:space="preserve">ITALSERVICE C5 </w:t>
            </w:r>
            <w:proofErr w:type="spellStart"/>
            <w:r w:rsidRPr="00072497">
              <w:rPr>
                <w:color w:val="002060"/>
              </w:rPr>
              <w:t>sq.C</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D7B47" w14:textId="77777777" w:rsidR="00901E56" w:rsidRPr="00072497" w:rsidRDefault="00901E56" w:rsidP="001416B9">
            <w:pPr>
              <w:pStyle w:val="rowtabella0"/>
              <w:rPr>
                <w:color w:val="002060"/>
              </w:rPr>
            </w:pPr>
            <w:r w:rsidRPr="00072497">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F388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91FF7" w14:textId="77777777" w:rsidR="00901E56" w:rsidRPr="00072497" w:rsidRDefault="00901E56" w:rsidP="001416B9">
            <w:pPr>
              <w:pStyle w:val="rowtabella0"/>
              <w:rPr>
                <w:color w:val="002060"/>
              </w:rPr>
            </w:pPr>
            <w:r w:rsidRPr="00072497">
              <w:rPr>
                <w:color w:val="002060"/>
              </w:rPr>
              <w:t>17/11/2024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BF6B0" w14:textId="77777777" w:rsidR="00901E56" w:rsidRPr="00072497" w:rsidRDefault="00901E56" w:rsidP="001416B9">
            <w:pPr>
              <w:pStyle w:val="rowtabella0"/>
              <w:rPr>
                <w:color w:val="002060"/>
              </w:rPr>
            </w:pPr>
            <w:r w:rsidRPr="00072497">
              <w:rPr>
                <w:color w:val="002060"/>
              </w:rPr>
              <w:t xml:space="preserve">5454 </w:t>
            </w:r>
            <w:proofErr w:type="gramStart"/>
            <w:r w:rsidRPr="00072497">
              <w:rPr>
                <w:color w:val="002060"/>
              </w:rPr>
              <w:t>C.COPERTO</w:t>
            </w:r>
            <w:proofErr w:type="gramEnd"/>
            <w:r w:rsidRPr="00072497">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37B01" w14:textId="77777777" w:rsidR="00901E56" w:rsidRPr="00072497" w:rsidRDefault="00901E56" w:rsidP="001416B9">
            <w:pPr>
              <w:pStyle w:val="rowtabella0"/>
              <w:rPr>
                <w:color w:val="002060"/>
              </w:rPr>
            </w:pPr>
            <w:r w:rsidRPr="0007249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2B0A0" w14:textId="77777777" w:rsidR="00901E56" w:rsidRPr="00072497" w:rsidRDefault="00901E56" w:rsidP="001416B9">
            <w:pPr>
              <w:pStyle w:val="rowtabella0"/>
              <w:rPr>
                <w:color w:val="002060"/>
              </w:rPr>
            </w:pPr>
            <w:r w:rsidRPr="00072497">
              <w:rPr>
                <w:color w:val="002060"/>
              </w:rPr>
              <w:t>VIA VILLA TOMBARI</w:t>
            </w:r>
          </w:p>
        </w:tc>
      </w:tr>
    </w:tbl>
    <w:p w14:paraId="073F5CA1" w14:textId="77777777" w:rsidR="00901E56" w:rsidRPr="00072497" w:rsidRDefault="00901E56" w:rsidP="00901E56">
      <w:pPr>
        <w:pStyle w:val="breakline"/>
        <w:rPr>
          <w:rFonts w:eastAsiaTheme="minorEastAsia"/>
          <w:color w:val="002060"/>
        </w:rPr>
      </w:pPr>
    </w:p>
    <w:p w14:paraId="24D13B78" w14:textId="77777777" w:rsidR="00901E56" w:rsidRPr="00072497" w:rsidRDefault="00901E56" w:rsidP="00901E56">
      <w:pPr>
        <w:pStyle w:val="breakline"/>
        <w:rPr>
          <w:color w:val="002060"/>
        </w:rPr>
      </w:pPr>
    </w:p>
    <w:p w14:paraId="09E3402A" w14:textId="77777777" w:rsidR="00901E56" w:rsidRPr="00072497" w:rsidRDefault="00901E56" w:rsidP="00901E56">
      <w:pPr>
        <w:pStyle w:val="breakline"/>
        <w:rPr>
          <w:color w:val="002060"/>
        </w:rPr>
      </w:pPr>
    </w:p>
    <w:p w14:paraId="6E214F5D" w14:textId="77777777" w:rsidR="00901E56" w:rsidRPr="00072497" w:rsidRDefault="00901E56" w:rsidP="00901E56">
      <w:pPr>
        <w:pStyle w:val="sottotitolocampionato10"/>
        <w:rPr>
          <w:color w:val="002060"/>
        </w:rPr>
      </w:pPr>
      <w:r w:rsidRPr="00072497">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901E56" w:rsidRPr="00072497" w14:paraId="71CD1FC6"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EA743"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36E35"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7E249"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0EE19"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B1E48"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58AE6"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E4BC2"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52E61D80"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48E803" w14:textId="77777777" w:rsidR="00901E56" w:rsidRPr="00072497" w:rsidRDefault="00901E56" w:rsidP="001416B9">
            <w:pPr>
              <w:pStyle w:val="rowtabella0"/>
              <w:rPr>
                <w:color w:val="002060"/>
              </w:rPr>
            </w:pPr>
            <w:r w:rsidRPr="00072497">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9A94F" w14:textId="77777777" w:rsidR="00901E56" w:rsidRPr="00072497" w:rsidRDefault="00901E56" w:rsidP="001416B9">
            <w:pPr>
              <w:pStyle w:val="rowtabella0"/>
              <w:rPr>
                <w:color w:val="002060"/>
              </w:rPr>
            </w:pPr>
            <w:r w:rsidRPr="00072497">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11CF4" w14:textId="77777777" w:rsidR="00901E56" w:rsidRPr="00072497" w:rsidRDefault="00901E56" w:rsidP="001416B9">
            <w:pPr>
              <w:pStyle w:val="rowtabella0"/>
              <w:jc w:val="center"/>
              <w:rPr>
                <w:color w:val="002060"/>
              </w:rPr>
            </w:pPr>
            <w:r w:rsidRPr="00072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0B400" w14:textId="77777777" w:rsidR="00901E56" w:rsidRPr="00072497" w:rsidRDefault="00901E56" w:rsidP="001416B9">
            <w:pPr>
              <w:pStyle w:val="rowtabella0"/>
              <w:rPr>
                <w:color w:val="002060"/>
              </w:rPr>
            </w:pPr>
            <w:r w:rsidRPr="00072497">
              <w:rPr>
                <w:color w:val="002060"/>
              </w:rPr>
              <w:t>17/11/2024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64B66" w14:textId="77777777" w:rsidR="00901E56" w:rsidRPr="00072497" w:rsidRDefault="00901E56" w:rsidP="001416B9">
            <w:pPr>
              <w:pStyle w:val="rowtabella0"/>
              <w:rPr>
                <w:color w:val="002060"/>
              </w:rPr>
            </w:pPr>
            <w:r w:rsidRPr="00072497">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77B5E" w14:textId="77777777" w:rsidR="00901E56" w:rsidRPr="00072497" w:rsidRDefault="00901E56" w:rsidP="001416B9">
            <w:pPr>
              <w:pStyle w:val="rowtabella0"/>
              <w:rPr>
                <w:color w:val="002060"/>
              </w:rPr>
            </w:pPr>
            <w:r w:rsidRPr="00072497">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4B3E4" w14:textId="77777777" w:rsidR="00901E56" w:rsidRPr="00072497" w:rsidRDefault="00901E56" w:rsidP="001416B9">
            <w:pPr>
              <w:pStyle w:val="rowtabella0"/>
              <w:rPr>
                <w:color w:val="002060"/>
              </w:rPr>
            </w:pPr>
            <w:r w:rsidRPr="00072497">
              <w:rPr>
                <w:color w:val="002060"/>
              </w:rPr>
              <w:t>VIA FRATELLI CERVI</w:t>
            </w:r>
          </w:p>
        </w:tc>
      </w:tr>
      <w:tr w:rsidR="00901E56" w:rsidRPr="00072497" w14:paraId="5F70B3C6"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069216" w14:textId="77777777" w:rsidR="00901E56" w:rsidRPr="00072497" w:rsidRDefault="00901E56" w:rsidP="001416B9">
            <w:pPr>
              <w:pStyle w:val="rowtabella0"/>
              <w:rPr>
                <w:color w:val="002060"/>
              </w:rPr>
            </w:pPr>
            <w:r w:rsidRPr="00072497">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1F46FC" w14:textId="77777777" w:rsidR="00901E56" w:rsidRPr="00072497" w:rsidRDefault="00901E56" w:rsidP="001416B9">
            <w:pPr>
              <w:pStyle w:val="rowtabella0"/>
              <w:rPr>
                <w:color w:val="002060"/>
              </w:rPr>
            </w:pPr>
            <w:r w:rsidRPr="00072497">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F30817"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8A2C53" w14:textId="77777777" w:rsidR="00901E56" w:rsidRPr="00072497" w:rsidRDefault="00901E56" w:rsidP="001416B9">
            <w:pPr>
              <w:pStyle w:val="rowtabella0"/>
              <w:rPr>
                <w:color w:val="002060"/>
              </w:rPr>
            </w:pPr>
            <w:r w:rsidRPr="00072497">
              <w:rPr>
                <w:color w:val="002060"/>
              </w:rPr>
              <w:t>17/11/2024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D3616A" w14:textId="77777777" w:rsidR="00901E56" w:rsidRPr="00072497" w:rsidRDefault="00901E56" w:rsidP="001416B9">
            <w:pPr>
              <w:pStyle w:val="rowtabella0"/>
              <w:rPr>
                <w:color w:val="002060"/>
              </w:rPr>
            </w:pPr>
            <w:r w:rsidRPr="00072497">
              <w:rPr>
                <w:color w:val="002060"/>
              </w:rPr>
              <w:t xml:space="preserve">5295 TENSOSTRUTTURA VIA </w:t>
            </w:r>
            <w:proofErr w:type="gramStart"/>
            <w:r w:rsidRPr="00072497">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4D039D" w14:textId="77777777" w:rsidR="00901E56" w:rsidRPr="00072497" w:rsidRDefault="00901E56" w:rsidP="001416B9">
            <w:pPr>
              <w:pStyle w:val="rowtabella0"/>
              <w:rPr>
                <w:color w:val="002060"/>
              </w:rPr>
            </w:pPr>
            <w:r w:rsidRPr="0007249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906B4A" w14:textId="77777777" w:rsidR="00901E56" w:rsidRPr="00072497" w:rsidRDefault="00901E56" w:rsidP="001416B9">
            <w:pPr>
              <w:pStyle w:val="rowtabella0"/>
              <w:rPr>
                <w:color w:val="002060"/>
              </w:rPr>
            </w:pPr>
            <w:r w:rsidRPr="00072497">
              <w:rPr>
                <w:color w:val="002060"/>
              </w:rPr>
              <w:t xml:space="preserve">VIA </w:t>
            </w:r>
            <w:proofErr w:type="gramStart"/>
            <w:r w:rsidRPr="00072497">
              <w:rPr>
                <w:color w:val="002060"/>
              </w:rPr>
              <w:t>E.MATTEI</w:t>
            </w:r>
            <w:proofErr w:type="gramEnd"/>
          </w:p>
        </w:tc>
      </w:tr>
      <w:tr w:rsidR="00901E56" w:rsidRPr="00072497" w14:paraId="3519F377"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AD8E1F" w14:textId="77777777" w:rsidR="00901E56" w:rsidRPr="00072497" w:rsidRDefault="00901E56" w:rsidP="001416B9">
            <w:pPr>
              <w:pStyle w:val="rowtabella0"/>
              <w:rPr>
                <w:color w:val="002060"/>
              </w:rPr>
            </w:pPr>
            <w:r w:rsidRPr="00072497">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31F0E8" w14:textId="77777777" w:rsidR="00901E56" w:rsidRPr="00072497" w:rsidRDefault="00901E56" w:rsidP="001416B9">
            <w:pPr>
              <w:pStyle w:val="rowtabella0"/>
              <w:rPr>
                <w:color w:val="002060"/>
              </w:rPr>
            </w:pPr>
            <w:r w:rsidRPr="0007249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F3F695"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479E19" w14:textId="77777777" w:rsidR="00901E56" w:rsidRPr="00072497" w:rsidRDefault="00901E56" w:rsidP="001416B9">
            <w:pPr>
              <w:pStyle w:val="rowtabella0"/>
              <w:rPr>
                <w:color w:val="002060"/>
              </w:rPr>
            </w:pPr>
            <w:r w:rsidRPr="00072497">
              <w:rPr>
                <w:color w:val="002060"/>
              </w:rPr>
              <w:t>17/11/2024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891B78" w14:textId="77777777" w:rsidR="00901E56" w:rsidRPr="00072497" w:rsidRDefault="00901E56" w:rsidP="001416B9">
            <w:pPr>
              <w:pStyle w:val="rowtabella0"/>
              <w:rPr>
                <w:color w:val="002060"/>
              </w:rPr>
            </w:pPr>
            <w:r w:rsidRPr="00072497">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EFA422" w14:textId="77777777" w:rsidR="00901E56" w:rsidRPr="00072497" w:rsidRDefault="00901E56" w:rsidP="001416B9">
            <w:pPr>
              <w:pStyle w:val="rowtabella0"/>
              <w:rPr>
                <w:color w:val="002060"/>
              </w:rPr>
            </w:pPr>
            <w:r w:rsidRPr="00072497">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788884" w14:textId="77777777" w:rsidR="00901E56" w:rsidRPr="00072497" w:rsidRDefault="00901E56" w:rsidP="001416B9">
            <w:pPr>
              <w:pStyle w:val="rowtabella0"/>
              <w:rPr>
                <w:color w:val="002060"/>
              </w:rPr>
            </w:pPr>
            <w:r w:rsidRPr="00072497">
              <w:rPr>
                <w:color w:val="002060"/>
              </w:rPr>
              <w:t>VIA SAN SERGIO FZ. GROTTACCIA</w:t>
            </w:r>
          </w:p>
        </w:tc>
      </w:tr>
      <w:tr w:rsidR="00901E56" w:rsidRPr="00072497" w14:paraId="6F6A058A"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9DE8F5" w14:textId="77777777" w:rsidR="00901E56" w:rsidRPr="00072497" w:rsidRDefault="00901E56" w:rsidP="001416B9">
            <w:pPr>
              <w:pStyle w:val="rowtabella0"/>
              <w:rPr>
                <w:color w:val="002060"/>
              </w:rPr>
            </w:pPr>
            <w:r w:rsidRPr="00072497">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FED8D8" w14:textId="77777777" w:rsidR="00901E56" w:rsidRPr="00072497" w:rsidRDefault="00901E56" w:rsidP="001416B9">
            <w:pPr>
              <w:pStyle w:val="rowtabella0"/>
              <w:rPr>
                <w:color w:val="002060"/>
              </w:rPr>
            </w:pPr>
            <w:r w:rsidRPr="00072497">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D1A823"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2C4677" w14:textId="77777777" w:rsidR="00901E56" w:rsidRPr="00072497" w:rsidRDefault="00901E56" w:rsidP="001416B9">
            <w:pPr>
              <w:pStyle w:val="rowtabella0"/>
              <w:rPr>
                <w:color w:val="002060"/>
              </w:rPr>
            </w:pPr>
            <w:r w:rsidRPr="00072497">
              <w:rPr>
                <w:color w:val="002060"/>
              </w:rPr>
              <w:t>17/11/2024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9837E6" w14:textId="77777777" w:rsidR="00901E56" w:rsidRPr="00072497" w:rsidRDefault="00901E56" w:rsidP="001416B9">
            <w:pPr>
              <w:pStyle w:val="rowtabella0"/>
              <w:rPr>
                <w:color w:val="002060"/>
              </w:rPr>
            </w:pPr>
            <w:r w:rsidRPr="00072497">
              <w:rPr>
                <w:color w:val="002060"/>
              </w:rPr>
              <w:t xml:space="preserve">5623 PALESTRA </w:t>
            </w:r>
            <w:proofErr w:type="gramStart"/>
            <w:r w:rsidRPr="00072497">
              <w:rPr>
                <w:color w:val="002060"/>
              </w:rPr>
              <w:t>SC.MEDIA</w:t>
            </w:r>
            <w:proofErr w:type="gramEnd"/>
            <w:r w:rsidRPr="00072497">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51EEA" w14:textId="77777777" w:rsidR="00901E56" w:rsidRPr="00072497" w:rsidRDefault="00901E56" w:rsidP="001416B9">
            <w:pPr>
              <w:pStyle w:val="rowtabella0"/>
              <w:rPr>
                <w:color w:val="002060"/>
              </w:rPr>
            </w:pPr>
            <w:r w:rsidRPr="0007249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FBEDD" w14:textId="77777777" w:rsidR="00901E56" w:rsidRPr="00072497" w:rsidRDefault="00901E56" w:rsidP="001416B9">
            <w:pPr>
              <w:pStyle w:val="rowtabella0"/>
              <w:rPr>
                <w:color w:val="002060"/>
              </w:rPr>
            </w:pPr>
            <w:r w:rsidRPr="00072497">
              <w:rPr>
                <w:color w:val="002060"/>
              </w:rPr>
              <w:t>VIA PIRANDELLO</w:t>
            </w:r>
          </w:p>
        </w:tc>
      </w:tr>
      <w:tr w:rsidR="00901E56" w:rsidRPr="00072497" w14:paraId="0E4034B1"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63767E" w14:textId="77777777" w:rsidR="00901E56" w:rsidRPr="00072497" w:rsidRDefault="00901E56" w:rsidP="001416B9">
            <w:pPr>
              <w:pStyle w:val="rowtabella0"/>
              <w:rPr>
                <w:color w:val="002060"/>
              </w:rPr>
            </w:pPr>
            <w:r w:rsidRPr="00072497">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5A73F" w14:textId="77777777" w:rsidR="00901E56" w:rsidRPr="00072497" w:rsidRDefault="00901E56" w:rsidP="001416B9">
            <w:pPr>
              <w:pStyle w:val="rowtabella0"/>
              <w:rPr>
                <w:color w:val="002060"/>
              </w:rPr>
            </w:pPr>
            <w:r w:rsidRPr="00072497">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E162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55A3F" w14:textId="77777777" w:rsidR="00901E56" w:rsidRPr="00072497" w:rsidRDefault="00901E56" w:rsidP="001416B9">
            <w:pPr>
              <w:pStyle w:val="rowtabella0"/>
              <w:rPr>
                <w:color w:val="002060"/>
              </w:rPr>
            </w:pPr>
            <w:r w:rsidRPr="00072497">
              <w:rPr>
                <w:color w:val="002060"/>
              </w:rPr>
              <w:t>17/11/2024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3E892" w14:textId="77777777" w:rsidR="00901E56" w:rsidRPr="00072497" w:rsidRDefault="00901E56" w:rsidP="001416B9">
            <w:pPr>
              <w:pStyle w:val="rowtabella0"/>
              <w:rPr>
                <w:color w:val="002060"/>
              </w:rPr>
            </w:pPr>
            <w:r w:rsidRPr="00072497">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E0008" w14:textId="77777777" w:rsidR="00901E56" w:rsidRPr="00072497" w:rsidRDefault="00901E56" w:rsidP="001416B9">
            <w:pPr>
              <w:pStyle w:val="rowtabella0"/>
              <w:rPr>
                <w:color w:val="002060"/>
              </w:rPr>
            </w:pPr>
            <w:r w:rsidRPr="00072497">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40853" w14:textId="77777777" w:rsidR="00901E56" w:rsidRPr="00072497" w:rsidRDefault="00901E56" w:rsidP="001416B9">
            <w:pPr>
              <w:pStyle w:val="rowtabella0"/>
              <w:rPr>
                <w:color w:val="002060"/>
              </w:rPr>
            </w:pPr>
            <w:r w:rsidRPr="00072497">
              <w:rPr>
                <w:color w:val="002060"/>
              </w:rPr>
              <w:t>VIA PERTINI</w:t>
            </w:r>
          </w:p>
        </w:tc>
      </w:tr>
    </w:tbl>
    <w:p w14:paraId="5DDC5580" w14:textId="5775BA15" w:rsidR="00901E56" w:rsidRDefault="00901E56" w:rsidP="00901E56">
      <w:pPr>
        <w:pStyle w:val="breakline"/>
        <w:tabs>
          <w:tab w:val="left" w:pos="1900"/>
        </w:tabs>
        <w:rPr>
          <w:rFonts w:eastAsiaTheme="minorEastAsia"/>
          <w:color w:val="002060"/>
        </w:rPr>
      </w:pPr>
      <w:r>
        <w:rPr>
          <w:rFonts w:eastAsiaTheme="minorEastAsia"/>
          <w:color w:val="002060"/>
        </w:rPr>
        <w:tab/>
      </w:r>
    </w:p>
    <w:p w14:paraId="2AC32331" w14:textId="77777777" w:rsidR="00901E56" w:rsidRDefault="00901E56" w:rsidP="00901E56">
      <w:pPr>
        <w:pStyle w:val="breakline"/>
        <w:tabs>
          <w:tab w:val="left" w:pos="1900"/>
        </w:tabs>
        <w:rPr>
          <w:rFonts w:eastAsiaTheme="minorEastAsia"/>
          <w:color w:val="002060"/>
        </w:rPr>
      </w:pPr>
    </w:p>
    <w:p w14:paraId="22684D35" w14:textId="77777777" w:rsidR="00901E56" w:rsidRPr="00072497" w:rsidRDefault="00901E56" w:rsidP="00901E56">
      <w:pPr>
        <w:pStyle w:val="titolocampionato0"/>
        <w:shd w:val="clear" w:color="auto" w:fill="CCCCCC"/>
        <w:spacing w:before="80" w:after="40"/>
        <w:rPr>
          <w:color w:val="002060"/>
        </w:rPr>
      </w:pPr>
      <w:r w:rsidRPr="00072497">
        <w:rPr>
          <w:color w:val="002060"/>
        </w:rPr>
        <w:t>COPPA MARCHE CALCIO 5 serie D</w:t>
      </w:r>
    </w:p>
    <w:p w14:paraId="1666B88F" w14:textId="77777777" w:rsidR="00901E56" w:rsidRPr="00072497" w:rsidRDefault="00901E56" w:rsidP="00901E56">
      <w:pPr>
        <w:pStyle w:val="titoloprinc0"/>
        <w:rPr>
          <w:color w:val="002060"/>
        </w:rPr>
      </w:pPr>
      <w:r w:rsidRPr="00072497">
        <w:rPr>
          <w:color w:val="002060"/>
        </w:rPr>
        <w:t>PROGRAMMA GARE</w:t>
      </w:r>
    </w:p>
    <w:p w14:paraId="7DC2F24E" w14:textId="77777777" w:rsidR="00901E56" w:rsidRPr="00072497" w:rsidRDefault="00901E56" w:rsidP="00901E56">
      <w:pPr>
        <w:pStyle w:val="breakline"/>
        <w:rPr>
          <w:color w:val="002060"/>
        </w:rPr>
      </w:pPr>
    </w:p>
    <w:p w14:paraId="3AD6888E" w14:textId="77777777" w:rsidR="00901E56" w:rsidRPr="00072497" w:rsidRDefault="00901E56" w:rsidP="00901E56">
      <w:pPr>
        <w:pStyle w:val="breakline"/>
        <w:rPr>
          <w:color w:val="002060"/>
        </w:rPr>
      </w:pPr>
    </w:p>
    <w:p w14:paraId="534190EB" w14:textId="77777777" w:rsidR="00901E56" w:rsidRPr="00072497" w:rsidRDefault="00901E56" w:rsidP="00901E56">
      <w:pPr>
        <w:pStyle w:val="sottotitolocampionato10"/>
        <w:rPr>
          <w:color w:val="002060"/>
        </w:rPr>
      </w:pPr>
      <w:r w:rsidRPr="00072497">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1990"/>
        <w:gridCol w:w="385"/>
        <w:gridCol w:w="898"/>
        <w:gridCol w:w="1198"/>
        <w:gridCol w:w="1562"/>
        <w:gridCol w:w="1548"/>
      </w:tblGrid>
      <w:tr w:rsidR="00901E56" w:rsidRPr="00072497" w14:paraId="1467CDA2"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15F57"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34985"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86701"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47C96"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C5D8E"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E1356"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8A2BB"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10058A60"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487054" w14:textId="77777777" w:rsidR="00901E56" w:rsidRPr="00072497" w:rsidRDefault="00901E56" w:rsidP="001416B9">
            <w:pPr>
              <w:pStyle w:val="rowtabella0"/>
              <w:rPr>
                <w:color w:val="002060"/>
              </w:rPr>
            </w:pPr>
            <w:r w:rsidRPr="00072497">
              <w:rPr>
                <w:color w:val="002060"/>
              </w:rPr>
              <w:t>CDC 2018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A345D" w14:textId="77777777" w:rsidR="00901E56" w:rsidRPr="00072497" w:rsidRDefault="00901E56" w:rsidP="001416B9">
            <w:pPr>
              <w:pStyle w:val="rowtabella0"/>
              <w:rPr>
                <w:color w:val="002060"/>
              </w:rPr>
            </w:pPr>
            <w:r w:rsidRPr="00072497">
              <w:rPr>
                <w:color w:val="002060"/>
              </w:rPr>
              <w:t>VIRTUS AURORA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79234" w14:textId="77777777" w:rsidR="00901E56" w:rsidRPr="00072497" w:rsidRDefault="00901E56" w:rsidP="001416B9">
            <w:pPr>
              <w:pStyle w:val="rowtabella0"/>
              <w:jc w:val="center"/>
              <w:rPr>
                <w:color w:val="002060"/>
              </w:rPr>
            </w:pPr>
            <w:r w:rsidRPr="0007249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09422" w14:textId="77777777" w:rsidR="00901E56" w:rsidRPr="00072497" w:rsidRDefault="00901E56" w:rsidP="001416B9">
            <w:pPr>
              <w:pStyle w:val="rowtabella0"/>
              <w:rPr>
                <w:color w:val="002060"/>
              </w:rPr>
            </w:pPr>
            <w:r w:rsidRPr="00072497">
              <w:rPr>
                <w:color w:val="002060"/>
              </w:rPr>
              <w:t>18/11/2024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F9B84" w14:textId="77777777" w:rsidR="00901E56" w:rsidRPr="00072497" w:rsidRDefault="00901E56" w:rsidP="001416B9">
            <w:pPr>
              <w:pStyle w:val="rowtabella0"/>
              <w:rPr>
                <w:color w:val="002060"/>
              </w:rPr>
            </w:pPr>
            <w:r w:rsidRPr="00072497">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DF584" w14:textId="77777777" w:rsidR="00901E56" w:rsidRPr="00072497" w:rsidRDefault="00901E56" w:rsidP="001416B9">
            <w:pPr>
              <w:pStyle w:val="rowtabella0"/>
              <w:rPr>
                <w:color w:val="002060"/>
              </w:rPr>
            </w:pPr>
            <w:r w:rsidRPr="00072497">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08545" w14:textId="77777777" w:rsidR="00901E56" w:rsidRPr="00072497" w:rsidRDefault="00901E56" w:rsidP="001416B9">
            <w:pPr>
              <w:pStyle w:val="rowtabella0"/>
              <w:rPr>
                <w:color w:val="002060"/>
              </w:rPr>
            </w:pPr>
            <w:r w:rsidRPr="00072497">
              <w:rPr>
                <w:color w:val="002060"/>
              </w:rPr>
              <w:t>VIA VENEZIA 43</w:t>
            </w:r>
          </w:p>
        </w:tc>
      </w:tr>
      <w:tr w:rsidR="00901E56" w:rsidRPr="00072497" w14:paraId="29C6A67D"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9A4457" w14:textId="77777777" w:rsidR="00901E56" w:rsidRPr="00072497" w:rsidRDefault="00901E56" w:rsidP="001416B9">
            <w:pPr>
              <w:pStyle w:val="rowtabella0"/>
              <w:rPr>
                <w:color w:val="002060"/>
              </w:rPr>
            </w:pPr>
            <w:r w:rsidRPr="00072497">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3C91AD" w14:textId="77777777" w:rsidR="00901E56" w:rsidRPr="00072497" w:rsidRDefault="00901E56" w:rsidP="001416B9">
            <w:pPr>
              <w:pStyle w:val="rowtabella0"/>
              <w:rPr>
                <w:color w:val="002060"/>
              </w:rPr>
            </w:pPr>
            <w:r w:rsidRPr="00072497">
              <w:rPr>
                <w:color w:val="002060"/>
              </w:rPr>
              <w:t xml:space="preserve">CALCIO </w:t>
            </w:r>
            <w:proofErr w:type="gramStart"/>
            <w:r w:rsidRPr="00072497">
              <w:rPr>
                <w:color w:val="002060"/>
              </w:rPr>
              <w:t>S.ELPIDIO</w:t>
            </w:r>
            <w:proofErr w:type="gramEnd"/>
            <w:r w:rsidRPr="00072497">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AD6C0B" w14:textId="77777777" w:rsidR="00901E56" w:rsidRPr="00072497" w:rsidRDefault="00901E56" w:rsidP="001416B9">
            <w:pPr>
              <w:pStyle w:val="rowtabella0"/>
              <w:jc w:val="center"/>
              <w:rPr>
                <w:color w:val="002060"/>
              </w:rPr>
            </w:pPr>
            <w:r w:rsidRPr="0007249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16C5CD" w14:textId="77777777" w:rsidR="00901E56" w:rsidRPr="00072497" w:rsidRDefault="00901E56" w:rsidP="001416B9">
            <w:pPr>
              <w:pStyle w:val="rowtabella0"/>
              <w:rPr>
                <w:color w:val="002060"/>
              </w:rPr>
            </w:pPr>
            <w:r w:rsidRPr="00072497">
              <w:rPr>
                <w:color w:val="002060"/>
              </w:rPr>
              <w:t>18/11/2024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AF2136" w14:textId="77777777" w:rsidR="00901E56" w:rsidRPr="00072497" w:rsidRDefault="00901E56" w:rsidP="001416B9">
            <w:pPr>
              <w:pStyle w:val="rowtabella0"/>
              <w:rPr>
                <w:color w:val="002060"/>
              </w:rPr>
            </w:pPr>
            <w:r w:rsidRPr="00072497">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9A095A" w14:textId="77777777" w:rsidR="00901E56" w:rsidRPr="00072497" w:rsidRDefault="00901E56" w:rsidP="001416B9">
            <w:pPr>
              <w:pStyle w:val="rowtabella0"/>
              <w:rPr>
                <w:color w:val="002060"/>
              </w:rPr>
            </w:pPr>
            <w:r w:rsidRPr="00072497">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65C1C0" w14:textId="77777777" w:rsidR="00901E56" w:rsidRPr="00072497" w:rsidRDefault="00901E56" w:rsidP="001416B9">
            <w:pPr>
              <w:pStyle w:val="rowtabella0"/>
              <w:rPr>
                <w:color w:val="002060"/>
              </w:rPr>
            </w:pPr>
            <w:r w:rsidRPr="00072497">
              <w:rPr>
                <w:color w:val="002060"/>
              </w:rPr>
              <w:t>VIA DELLA LIBERTA'</w:t>
            </w:r>
          </w:p>
        </w:tc>
      </w:tr>
      <w:tr w:rsidR="00901E56" w:rsidRPr="00072497" w14:paraId="3039D066"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EDC4AE" w14:textId="77777777" w:rsidR="00901E56" w:rsidRPr="00072497" w:rsidRDefault="00901E56" w:rsidP="001416B9">
            <w:pPr>
              <w:pStyle w:val="rowtabella0"/>
              <w:rPr>
                <w:color w:val="002060"/>
              </w:rPr>
            </w:pPr>
            <w:r w:rsidRPr="00072497">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9F14AF" w14:textId="77777777" w:rsidR="00901E56" w:rsidRPr="00072497" w:rsidRDefault="00901E56" w:rsidP="001416B9">
            <w:pPr>
              <w:pStyle w:val="rowtabella0"/>
              <w:rPr>
                <w:color w:val="002060"/>
              </w:rPr>
            </w:pPr>
            <w:r w:rsidRPr="00072497">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E976BC" w14:textId="77777777" w:rsidR="00901E56" w:rsidRPr="00072497" w:rsidRDefault="00901E56" w:rsidP="001416B9">
            <w:pPr>
              <w:pStyle w:val="rowtabella0"/>
              <w:jc w:val="center"/>
              <w:rPr>
                <w:color w:val="002060"/>
              </w:rPr>
            </w:pPr>
            <w:r w:rsidRPr="00072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7CD933" w14:textId="77777777" w:rsidR="00901E56" w:rsidRPr="00072497" w:rsidRDefault="00901E56" w:rsidP="001416B9">
            <w:pPr>
              <w:pStyle w:val="rowtabella0"/>
              <w:rPr>
                <w:color w:val="002060"/>
              </w:rPr>
            </w:pPr>
            <w:r w:rsidRPr="00072497">
              <w:rPr>
                <w:color w:val="002060"/>
              </w:rPr>
              <w:t>20/11/2024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A53745" w14:textId="77777777" w:rsidR="00901E56" w:rsidRPr="00072497" w:rsidRDefault="00901E56" w:rsidP="001416B9">
            <w:pPr>
              <w:pStyle w:val="rowtabella0"/>
              <w:rPr>
                <w:color w:val="002060"/>
              </w:rPr>
            </w:pPr>
            <w:r w:rsidRPr="00072497">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61F52" w14:textId="77777777" w:rsidR="00901E56" w:rsidRPr="00072497" w:rsidRDefault="00901E56" w:rsidP="001416B9">
            <w:pPr>
              <w:pStyle w:val="rowtabella0"/>
              <w:rPr>
                <w:color w:val="002060"/>
              </w:rPr>
            </w:pPr>
            <w:r w:rsidRPr="00072497">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2C4AAF" w14:textId="77777777" w:rsidR="00901E56" w:rsidRPr="00072497" w:rsidRDefault="00901E56" w:rsidP="001416B9">
            <w:pPr>
              <w:pStyle w:val="rowtabella0"/>
              <w:rPr>
                <w:color w:val="002060"/>
              </w:rPr>
            </w:pPr>
            <w:r w:rsidRPr="00072497">
              <w:rPr>
                <w:color w:val="002060"/>
              </w:rPr>
              <w:t>VIA DELL'INDUSTRIA</w:t>
            </w:r>
          </w:p>
        </w:tc>
      </w:tr>
      <w:tr w:rsidR="00901E56" w:rsidRPr="00072497" w14:paraId="51726C3D"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FCB511" w14:textId="77777777" w:rsidR="00901E56" w:rsidRPr="00072497" w:rsidRDefault="00901E56" w:rsidP="001416B9">
            <w:pPr>
              <w:pStyle w:val="rowtabella0"/>
              <w:rPr>
                <w:color w:val="002060"/>
              </w:rPr>
            </w:pPr>
            <w:r w:rsidRPr="00072497">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BB291C" w14:textId="77777777" w:rsidR="00901E56" w:rsidRPr="00072497" w:rsidRDefault="00901E56" w:rsidP="001416B9">
            <w:pPr>
              <w:pStyle w:val="rowtabella0"/>
              <w:rPr>
                <w:color w:val="002060"/>
              </w:rPr>
            </w:pPr>
            <w:r w:rsidRPr="0007249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251280" w14:textId="77777777" w:rsidR="00901E56" w:rsidRPr="00072497" w:rsidRDefault="00901E56" w:rsidP="001416B9">
            <w:pPr>
              <w:pStyle w:val="rowtabella0"/>
              <w:jc w:val="center"/>
              <w:rPr>
                <w:color w:val="002060"/>
              </w:rPr>
            </w:pPr>
            <w:r w:rsidRPr="0007249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43B7F4" w14:textId="77777777" w:rsidR="00901E56" w:rsidRPr="00072497" w:rsidRDefault="00901E56" w:rsidP="001416B9">
            <w:pPr>
              <w:pStyle w:val="rowtabella0"/>
              <w:rPr>
                <w:color w:val="002060"/>
              </w:rPr>
            </w:pPr>
            <w:r w:rsidRPr="00072497">
              <w:rPr>
                <w:color w:val="002060"/>
              </w:rPr>
              <w:t>20/11/2024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F4E46F" w14:textId="77777777" w:rsidR="00901E56" w:rsidRPr="00072497" w:rsidRDefault="00901E56" w:rsidP="001416B9">
            <w:pPr>
              <w:pStyle w:val="rowtabella0"/>
              <w:rPr>
                <w:color w:val="002060"/>
              </w:rPr>
            </w:pPr>
            <w:r w:rsidRPr="00072497">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EC332A" w14:textId="77777777" w:rsidR="00901E56" w:rsidRPr="00072497" w:rsidRDefault="00901E56" w:rsidP="001416B9">
            <w:pPr>
              <w:pStyle w:val="rowtabella0"/>
              <w:rPr>
                <w:color w:val="002060"/>
              </w:rPr>
            </w:pPr>
            <w:r w:rsidRPr="00072497">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73BEFA" w14:textId="77777777" w:rsidR="00901E56" w:rsidRPr="00072497" w:rsidRDefault="00901E56" w:rsidP="001416B9">
            <w:pPr>
              <w:pStyle w:val="rowtabella0"/>
              <w:rPr>
                <w:color w:val="002060"/>
              </w:rPr>
            </w:pPr>
            <w:r w:rsidRPr="00072497">
              <w:rPr>
                <w:color w:val="002060"/>
              </w:rPr>
              <w:t>VIA ROSSINI</w:t>
            </w:r>
          </w:p>
        </w:tc>
      </w:tr>
      <w:tr w:rsidR="00901E56" w:rsidRPr="00072497" w14:paraId="6B650F7B"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AF3DE6" w14:textId="77777777" w:rsidR="00901E56" w:rsidRPr="00072497" w:rsidRDefault="00901E56" w:rsidP="001416B9">
            <w:pPr>
              <w:pStyle w:val="rowtabella0"/>
              <w:rPr>
                <w:color w:val="002060"/>
              </w:rPr>
            </w:pPr>
            <w:r w:rsidRPr="00072497">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E65CF3" w14:textId="77777777" w:rsidR="00901E56" w:rsidRPr="00072497" w:rsidRDefault="00901E56" w:rsidP="001416B9">
            <w:pPr>
              <w:pStyle w:val="rowtabella0"/>
              <w:rPr>
                <w:color w:val="002060"/>
              </w:rPr>
            </w:pPr>
            <w:r w:rsidRPr="00072497">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889930" w14:textId="77777777" w:rsidR="00901E56" w:rsidRPr="00072497" w:rsidRDefault="00901E56" w:rsidP="001416B9">
            <w:pPr>
              <w:pStyle w:val="rowtabella0"/>
              <w:jc w:val="center"/>
              <w:rPr>
                <w:color w:val="002060"/>
              </w:rPr>
            </w:pPr>
            <w:r w:rsidRPr="0007249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69A826" w14:textId="77777777" w:rsidR="00901E56" w:rsidRPr="00072497" w:rsidRDefault="00901E56" w:rsidP="001416B9">
            <w:pPr>
              <w:pStyle w:val="rowtabella0"/>
              <w:rPr>
                <w:color w:val="002060"/>
              </w:rPr>
            </w:pPr>
            <w:r w:rsidRPr="00072497">
              <w:rPr>
                <w:color w:val="002060"/>
              </w:rPr>
              <w:t>20/11/2024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6467E4" w14:textId="77777777" w:rsidR="00901E56" w:rsidRPr="00072497" w:rsidRDefault="00901E56" w:rsidP="001416B9">
            <w:pPr>
              <w:pStyle w:val="rowtabella0"/>
              <w:rPr>
                <w:color w:val="002060"/>
              </w:rPr>
            </w:pPr>
            <w:r w:rsidRPr="00072497">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F23E23" w14:textId="77777777" w:rsidR="00901E56" w:rsidRPr="00072497" w:rsidRDefault="00901E56" w:rsidP="001416B9">
            <w:pPr>
              <w:pStyle w:val="rowtabella0"/>
              <w:rPr>
                <w:color w:val="002060"/>
              </w:rPr>
            </w:pPr>
            <w:r w:rsidRPr="0007249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6BA48" w14:textId="77777777" w:rsidR="00901E56" w:rsidRPr="00072497" w:rsidRDefault="00901E56" w:rsidP="001416B9">
            <w:pPr>
              <w:pStyle w:val="rowtabella0"/>
              <w:rPr>
                <w:color w:val="002060"/>
              </w:rPr>
            </w:pPr>
            <w:r w:rsidRPr="00072497">
              <w:rPr>
                <w:color w:val="002060"/>
              </w:rPr>
              <w:t>VIA INDIPENDENZA-CAPODARCO</w:t>
            </w:r>
          </w:p>
        </w:tc>
      </w:tr>
      <w:tr w:rsidR="00901E56" w:rsidRPr="00072497" w14:paraId="1A627DB7"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0FCBC9" w14:textId="77777777" w:rsidR="00901E56" w:rsidRPr="00072497" w:rsidRDefault="00901E56" w:rsidP="001416B9">
            <w:pPr>
              <w:pStyle w:val="rowtabella0"/>
              <w:rPr>
                <w:color w:val="002060"/>
              </w:rPr>
            </w:pPr>
            <w:r w:rsidRPr="00072497">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09994A" w14:textId="77777777" w:rsidR="00901E56" w:rsidRPr="00072497" w:rsidRDefault="00901E56" w:rsidP="001416B9">
            <w:pPr>
              <w:pStyle w:val="rowtabella0"/>
              <w:rPr>
                <w:color w:val="002060"/>
              </w:rPr>
            </w:pPr>
            <w:r w:rsidRPr="00072497">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4A795C" w14:textId="77777777" w:rsidR="00901E56" w:rsidRPr="00072497" w:rsidRDefault="00901E56" w:rsidP="001416B9">
            <w:pPr>
              <w:pStyle w:val="rowtabella0"/>
              <w:jc w:val="center"/>
              <w:rPr>
                <w:color w:val="002060"/>
              </w:rPr>
            </w:pPr>
            <w:r w:rsidRPr="0007249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1E9137" w14:textId="77777777" w:rsidR="00901E56" w:rsidRPr="00072497" w:rsidRDefault="00901E56" w:rsidP="001416B9">
            <w:pPr>
              <w:pStyle w:val="rowtabella0"/>
              <w:rPr>
                <w:color w:val="002060"/>
              </w:rPr>
            </w:pPr>
            <w:r w:rsidRPr="00072497">
              <w:rPr>
                <w:color w:val="002060"/>
              </w:rPr>
              <w:t>20/11/2024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B5E02B" w14:textId="77777777" w:rsidR="00901E56" w:rsidRPr="00072497" w:rsidRDefault="00901E56" w:rsidP="001416B9">
            <w:pPr>
              <w:pStyle w:val="rowtabella0"/>
              <w:rPr>
                <w:color w:val="002060"/>
              </w:rPr>
            </w:pPr>
            <w:r w:rsidRPr="00072497">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65AEC3" w14:textId="77777777" w:rsidR="00901E56" w:rsidRPr="00072497" w:rsidRDefault="00901E56" w:rsidP="001416B9">
            <w:pPr>
              <w:pStyle w:val="rowtabella0"/>
              <w:rPr>
                <w:color w:val="002060"/>
              </w:rPr>
            </w:pPr>
            <w:r w:rsidRPr="00072497">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E19DA" w14:textId="77777777" w:rsidR="00901E56" w:rsidRPr="00072497" w:rsidRDefault="00901E56" w:rsidP="001416B9">
            <w:pPr>
              <w:pStyle w:val="rowtabella0"/>
              <w:rPr>
                <w:color w:val="002060"/>
              </w:rPr>
            </w:pPr>
            <w:r w:rsidRPr="00072497">
              <w:rPr>
                <w:color w:val="002060"/>
              </w:rPr>
              <w:t>VIA GRAMSCI-VIA FEGGIANI</w:t>
            </w:r>
          </w:p>
        </w:tc>
      </w:tr>
      <w:tr w:rsidR="00901E56" w:rsidRPr="00072497" w14:paraId="62FAEC81"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7D8DD3" w14:textId="77777777" w:rsidR="00901E56" w:rsidRPr="00072497" w:rsidRDefault="00901E56" w:rsidP="001416B9">
            <w:pPr>
              <w:pStyle w:val="rowtabella0"/>
              <w:rPr>
                <w:color w:val="002060"/>
              </w:rPr>
            </w:pPr>
            <w:r w:rsidRPr="00072497">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B6C846" w14:textId="77777777" w:rsidR="00901E56" w:rsidRPr="00072497" w:rsidRDefault="00901E56" w:rsidP="001416B9">
            <w:pPr>
              <w:pStyle w:val="rowtabella0"/>
              <w:rPr>
                <w:color w:val="002060"/>
              </w:rPr>
            </w:pPr>
            <w:r w:rsidRPr="00072497">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2DD921" w14:textId="77777777" w:rsidR="00901E56" w:rsidRPr="00072497" w:rsidRDefault="00901E56" w:rsidP="001416B9">
            <w:pPr>
              <w:pStyle w:val="rowtabella0"/>
              <w:jc w:val="center"/>
              <w:rPr>
                <w:color w:val="002060"/>
              </w:rPr>
            </w:pPr>
            <w:r w:rsidRPr="0007249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EFAD91" w14:textId="77777777" w:rsidR="00901E56" w:rsidRPr="00072497" w:rsidRDefault="00901E56" w:rsidP="001416B9">
            <w:pPr>
              <w:pStyle w:val="rowtabella0"/>
              <w:rPr>
                <w:color w:val="002060"/>
              </w:rPr>
            </w:pPr>
            <w:r w:rsidRPr="00072497">
              <w:rPr>
                <w:color w:val="002060"/>
              </w:rPr>
              <w:t>20/11/2024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E260B4" w14:textId="77777777" w:rsidR="00901E56" w:rsidRPr="00072497" w:rsidRDefault="00901E56" w:rsidP="001416B9">
            <w:pPr>
              <w:pStyle w:val="rowtabella0"/>
              <w:rPr>
                <w:color w:val="002060"/>
              </w:rPr>
            </w:pPr>
            <w:r w:rsidRPr="00072497">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4A8BD" w14:textId="77777777" w:rsidR="00901E56" w:rsidRPr="00072497" w:rsidRDefault="00901E56" w:rsidP="001416B9">
            <w:pPr>
              <w:pStyle w:val="rowtabella0"/>
              <w:rPr>
                <w:color w:val="002060"/>
              </w:rPr>
            </w:pPr>
            <w:r w:rsidRPr="00072497">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EA4237" w14:textId="77777777" w:rsidR="00901E56" w:rsidRPr="00072497" w:rsidRDefault="00901E56" w:rsidP="001416B9">
            <w:pPr>
              <w:pStyle w:val="rowtabella0"/>
              <w:rPr>
                <w:color w:val="002060"/>
              </w:rPr>
            </w:pPr>
            <w:r w:rsidRPr="00072497">
              <w:rPr>
                <w:color w:val="002060"/>
              </w:rPr>
              <w:t>VIA MARCONI GENGA STAZIONE</w:t>
            </w:r>
          </w:p>
        </w:tc>
      </w:tr>
      <w:tr w:rsidR="00901E56" w:rsidRPr="00072497" w14:paraId="4048020C"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FF75D" w14:textId="77777777" w:rsidR="00901E56" w:rsidRPr="00072497" w:rsidRDefault="00901E56" w:rsidP="001416B9">
            <w:pPr>
              <w:pStyle w:val="rowtabella0"/>
              <w:rPr>
                <w:color w:val="002060"/>
              </w:rPr>
            </w:pPr>
            <w:r w:rsidRPr="00072497">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19735" w14:textId="77777777" w:rsidR="00901E56" w:rsidRPr="00072497" w:rsidRDefault="00901E56" w:rsidP="001416B9">
            <w:pPr>
              <w:pStyle w:val="rowtabella0"/>
              <w:rPr>
                <w:color w:val="002060"/>
              </w:rPr>
            </w:pPr>
            <w:r w:rsidRPr="00072497">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29FBA" w14:textId="77777777" w:rsidR="00901E56" w:rsidRPr="00072497" w:rsidRDefault="00901E56" w:rsidP="001416B9">
            <w:pPr>
              <w:pStyle w:val="rowtabella0"/>
              <w:jc w:val="center"/>
              <w:rPr>
                <w:color w:val="002060"/>
              </w:rPr>
            </w:pPr>
            <w:r w:rsidRPr="0007249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66362" w14:textId="77777777" w:rsidR="00901E56" w:rsidRPr="00072497" w:rsidRDefault="00901E56" w:rsidP="001416B9">
            <w:pPr>
              <w:pStyle w:val="rowtabella0"/>
              <w:rPr>
                <w:color w:val="002060"/>
              </w:rPr>
            </w:pPr>
            <w:r w:rsidRPr="00072497">
              <w:rPr>
                <w:color w:val="002060"/>
              </w:rPr>
              <w:t>20/11/2024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F8502" w14:textId="77777777" w:rsidR="00901E56" w:rsidRPr="00072497" w:rsidRDefault="00901E56" w:rsidP="001416B9">
            <w:pPr>
              <w:pStyle w:val="rowtabella0"/>
              <w:rPr>
                <w:color w:val="002060"/>
              </w:rPr>
            </w:pPr>
            <w:r w:rsidRPr="00072497">
              <w:rPr>
                <w:color w:val="002060"/>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E98D7" w14:textId="77777777" w:rsidR="00901E56" w:rsidRPr="00072497" w:rsidRDefault="00901E56" w:rsidP="001416B9">
            <w:pPr>
              <w:pStyle w:val="rowtabella0"/>
              <w:rPr>
                <w:color w:val="002060"/>
              </w:rPr>
            </w:pPr>
            <w:r w:rsidRPr="00072497">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A0E00" w14:textId="77777777" w:rsidR="00901E56" w:rsidRPr="00072497" w:rsidRDefault="00901E56" w:rsidP="001416B9">
            <w:pPr>
              <w:pStyle w:val="rowtabella0"/>
              <w:rPr>
                <w:color w:val="002060"/>
              </w:rPr>
            </w:pPr>
            <w:r w:rsidRPr="00072497">
              <w:rPr>
                <w:color w:val="002060"/>
              </w:rPr>
              <w:t>VIA GAETANO RAVAGLI</w:t>
            </w:r>
          </w:p>
        </w:tc>
      </w:tr>
    </w:tbl>
    <w:p w14:paraId="2E5C34F4" w14:textId="77777777" w:rsidR="00901E56" w:rsidRDefault="00901E56" w:rsidP="00901E56">
      <w:pPr>
        <w:pStyle w:val="breakline"/>
        <w:tabs>
          <w:tab w:val="left" w:pos="1900"/>
        </w:tabs>
        <w:rPr>
          <w:rFonts w:eastAsiaTheme="minorEastAsia"/>
          <w:color w:val="002060"/>
        </w:rPr>
      </w:pPr>
    </w:p>
    <w:p w14:paraId="49A664B0" w14:textId="77777777" w:rsidR="00901E56" w:rsidRDefault="00901E56" w:rsidP="009A1B14">
      <w:pPr>
        <w:pStyle w:val="breakline"/>
        <w:rPr>
          <w:rFonts w:eastAsiaTheme="minorEastAsia"/>
          <w:color w:val="002060"/>
        </w:rPr>
      </w:pPr>
    </w:p>
    <w:p w14:paraId="3D08218F" w14:textId="77777777" w:rsidR="00901E56" w:rsidRPr="00072497" w:rsidRDefault="00901E56" w:rsidP="00901E56">
      <w:pPr>
        <w:pStyle w:val="titolocampionato0"/>
        <w:shd w:val="clear" w:color="auto" w:fill="CCCCCC"/>
        <w:spacing w:before="80" w:after="40"/>
        <w:rPr>
          <w:color w:val="002060"/>
        </w:rPr>
      </w:pPr>
      <w:r w:rsidRPr="00072497">
        <w:rPr>
          <w:color w:val="002060"/>
        </w:rPr>
        <w:t>COPPA ITALIA FEMM.LE CALCIO A5</w:t>
      </w:r>
    </w:p>
    <w:p w14:paraId="37EDFF9E" w14:textId="77777777" w:rsidR="00EE272C" w:rsidRPr="00EE7084" w:rsidRDefault="00EE272C" w:rsidP="00EE272C">
      <w:pPr>
        <w:pStyle w:val="titoloprinc0"/>
        <w:rPr>
          <w:color w:val="002060"/>
        </w:rPr>
      </w:pPr>
      <w:r w:rsidRPr="00EE7084">
        <w:rPr>
          <w:color w:val="002060"/>
        </w:rPr>
        <w:t>VARIAZIONI AL PROGRAMMA GARE</w:t>
      </w:r>
    </w:p>
    <w:p w14:paraId="407426CB" w14:textId="77777777" w:rsidR="00EE272C" w:rsidRPr="00EE7084" w:rsidRDefault="00EE272C" w:rsidP="00EE272C">
      <w:pPr>
        <w:pStyle w:val="breakline"/>
        <w:rPr>
          <w:color w:val="002060"/>
        </w:rPr>
      </w:pPr>
    </w:p>
    <w:p w14:paraId="4300FDC8" w14:textId="77777777" w:rsidR="00EE272C" w:rsidRPr="00EE7084" w:rsidRDefault="00EE272C" w:rsidP="00EE272C">
      <w:pPr>
        <w:pStyle w:val="breakline"/>
        <w:rPr>
          <w:color w:val="002060"/>
        </w:rPr>
      </w:pPr>
    </w:p>
    <w:p w14:paraId="1814B8CD" w14:textId="18A09CD3" w:rsidR="00EE272C" w:rsidRPr="00EE7084" w:rsidRDefault="00EE272C" w:rsidP="00EE272C">
      <w:pPr>
        <w:pStyle w:val="sottotitolocampionato10"/>
        <w:rPr>
          <w:color w:val="002060"/>
        </w:rPr>
      </w:pPr>
      <w:r w:rsidRPr="00EE7084">
        <w:rPr>
          <w:color w:val="002060"/>
        </w:rPr>
        <w:t xml:space="preserve">GIRONE </w:t>
      </w:r>
      <w:r>
        <w:rPr>
          <w:color w:val="002060"/>
        </w:rPr>
        <w:t>SF</w:t>
      </w:r>
      <w:r>
        <w:rPr>
          <w:color w:val="002060"/>
        </w:rPr>
        <w:tab/>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E272C" w:rsidRPr="00EE7084" w14:paraId="247248BB" w14:textId="77777777" w:rsidTr="001416B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24D76" w14:textId="77777777" w:rsidR="00EE272C" w:rsidRPr="00EE7084" w:rsidRDefault="00EE272C" w:rsidP="001416B9">
            <w:pPr>
              <w:pStyle w:val="headertabella0"/>
              <w:rPr>
                <w:color w:val="002060"/>
              </w:rPr>
            </w:pPr>
            <w:r w:rsidRPr="00EE7084">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2A286" w14:textId="77777777" w:rsidR="00EE272C" w:rsidRPr="00EE7084" w:rsidRDefault="00EE272C" w:rsidP="001416B9">
            <w:pPr>
              <w:pStyle w:val="headertabella0"/>
              <w:rPr>
                <w:color w:val="002060"/>
              </w:rPr>
            </w:pPr>
            <w:r w:rsidRPr="00EE7084">
              <w:rPr>
                <w:color w:val="002060"/>
              </w:rPr>
              <w:t xml:space="preserve">N° </w:t>
            </w:r>
            <w:proofErr w:type="spellStart"/>
            <w:r w:rsidRPr="00EE7084">
              <w:rPr>
                <w:color w:val="002060"/>
              </w:rPr>
              <w:t>Gior</w:t>
            </w:r>
            <w:proofErr w:type="spellEnd"/>
            <w:r w:rsidRPr="00EE70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1D5DC" w14:textId="77777777" w:rsidR="00EE272C" w:rsidRPr="00EE7084" w:rsidRDefault="00EE272C" w:rsidP="001416B9">
            <w:pPr>
              <w:pStyle w:val="headertabella0"/>
              <w:rPr>
                <w:color w:val="002060"/>
              </w:rPr>
            </w:pPr>
            <w:r w:rsidRPr="00EE70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610F8" w14:textId="77777777" w:rsidR="00EE272C" w:rsidRPr="00EE7084" w:rsidRDefault="00EE272C" w:rsidP="001416B9">
            <w:pPr>
              <w:pStyle w:val="headertabella0"/>
              <w:rPr>
                <w:color w:val="002060"/>
              </w:rPr>
            </w:pPr>
            <w:r w:rsidRPr="00EE70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5CED6" w14:textId="77777777" w:rsidR="00EE272C" w:rsidRPr="00EE7084" w:rsidRDefault="00EE272C" w:rsidP="001416B9">
            <w:pPr>
              <w:pStyle w:val="headertabella0"/>
              <w:rPr>
                <w:color w:val="002060"/>
              </w:rPr>
            </w:pPr>
            <w:r w:rsidRPr="00EE7084">
              <w:rPr>
                <w:color w:val="002060"/>
              </w:rPr>
              <w:t xml:space="preserve">Data </w:t>
            </w:r>
            <w:proofErr w:type="spellStart"/>
            <w:r w:rsidRPr="00EE7084">
              <w:rPr>
                <w:color w:val="002060"/>
              </w:rPr>
              <w:t>Orig</w:t>
            </w:r>
            <w:proofErr w:type="spellEnd"/>
            <w:r w:rsidRPr="00EE70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CD24B" w14:textId="77777777" w:rsidR="00EE272C" w:rsidRPr="00EE7084" w:rsidRDefault="00EE272C" w:rsidP="001416B9">
            <w:pPr>
              <w:pStyle w:val="headertabella0"/>
              <w:rPr>
                <w:color w:val="002060"/>
              </w:rPr>
            </w:pPr>
            <w:r w:rsidRPr="00EE70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C45F6" w14:textId="77777777" w:rsidR="00EE272C" w:rsidRPr="00EE7084" w:rsidRDefault="00EE272C" w:rsidP="001416B9">
            <w:pPr>
              <w:pStyle w:val="headertabella0"/>
              <w:rPr>
                <w:color w:val="002060"/>
              </w:rPr>
            </w:pPr>
            <w:r w:rsidRPr="00EE7084">
              <w:rPr>
                <w:color w:val="002060"/>
              </w:rPr>
              <w:t xml:space="preserve">Ora </w:t>
            </w:r>
            <w:proofErr w:type="spellStart"/>
            <w:r w:rsidRPr="00EE7084">
              <w:rPr>
                <w:color w:val="002060"/>
              </w:rPr>
              <w:t>Orig</w:t>
            </w:r>
            <w:proofErr w:type="spellEnd"/>
            <w:r w:rsidRPr="00EE708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4C97A" w14:textId="77777777" w:rsidR="00EE272C" w:rsidRPr="00EE7084" w:rsidRDefault="00EE272C" w:rsidP="001416B9">
            <w:pPr>
              <w:pStyle w:val="headertabella0"/>
              <w:rPr>
                <w:color w:val="002060"/>
              </w:rPr>
            </w:pPr>
            <w:r w:rsidRPr="00EE7084">
              <w:rPr>
                <w:color w:val="002060"/>
              </w:rPr>
              <w:t>Impianto</w:t>
            </w:r>
          </w:p>
        </w:tc>
      </w:tr>
      <w:tr w:rsidR="00EE272C" w:rsidRPr="00EE7084" w14:paraId="48A1867A" w14:textId="77777777" w:rsidTr="001416B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CE7B4" w14:textId="5DBA7158" w:rsidR="00EE272C" w:rsidRPr="00676ED7" w:rsidRDefault="00EE272C" w:rsidP="001416B9">
            <w:pPr>
              <w:pStyle w:val="rowtabella0"/>
              <w:rPr>
                <w:color w:val="002060"/>
                <w:highlight w:val="yellow"/>
              </w:rPr>
            </w:pPr>
            <w:r>
              <w:rPr>
                <w:color w:val="002060"/>
                <w:highlight w:val="yellow"/>
              </w:rPr>
              <w:t>20</w:t>
            </w:r>
            <w:r w:rsidRPr="00676ED7">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BFF4" w14:textId="62AA97F7" w:rsidR="00EE272C" w:rsidRPr="00676ED7" w:rsidRDefault="00EE272C" w:rsidP="001416B9">
            <w:pPr>
              <w:pStyle w:val="rowtabella0"/>
              <w:jc w:val="center"/>
              <w:rPr>
                <w:color w:val="002060"/>
                <w:highlight w:val="yellow"/>
              </w:rPr>
            </w:pPr>
            <w:r>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CC22" w14:textId="52B74DB4" w:rsidR="00EE272C" w:rsidRPr="00676ED7" w:rsidRDefault="00EE272C" w:rsidP="001416B9">
            <w:pPr>
              <w:pStyle w:val="rowtabella0"/>
              <w:rPr>
                <w:color w:val="002060"/>
                <w:highlight w:val="yellow"/>
              </w:rPr>
            </w:pPr>
            <w:r>
              <w:rPr>
                <w:color w:val="002060"/>
                <w:highlight w:val="yellow"/>
              </w:rPr>
              <w:t>CENTRO SPORTIVO SUASA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FBAF" w14:textId="70731C47" w:rsidR="00EE272C" w:rsidRPr="00676ED7" w:rsidRDefault="00EE272C" w:rsidP="001416B9">
            <w:pPr>
              <w:pStyle w:val="rowtabella0"/>
              <w:rPr>
                <w:color w:val="002060"/>
                <w:highlight w:val="yellow"/>
              </w:rPr>
            </w:pPr>
            <w:r>
              <w:rPr>
                <w:color w:val="002060"/>
                <w:highlight w:val="yellow"/>
              </w:rPr>
              <w:t>GRADARA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03F6B" w14:textId="29AAAF7F" w:rsidR="00EE272C" w:rsidRPr="00EE7084" w:rsidRDefault="00EE272C" w:rsidP="001416B9">
            <w:pPr>
              <w:pStyle w:val="rowtabella0"/>
              <w:rPr>
                <w:color w:val="002060"/>
              </w:rPr>
            </w:pPr>
            <w:r>
              <w:rPr>
                <w:color w:val="002060"/>
              </w:rPr>
              <w:t>19</w:t>
            </w:r>
            <w:r w:rsidRPr="00EE7084">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B35B" w14:textId="5299D344" w:rsidR="00EE272C" w:rsidRPr="00EE7084" w:rsidRDefault="00EE272C" w:rsidP="001416B9">
            <w:pPr>
              <w:pStyle w:val="rowtabella0"/>
              <w:jc w:val="center"/>
              <w:rPr>
                <w:color w:val="002060"/>
              </w:rPr>
            </w:pPr>
            <w:r>
              <w:rPr>
                <w:color w:val="002060"/>
                <w:highlight w:val="yellow"/>
              </w:rPr>
              <w:t>21</w:t>
            </w:r>
            <w:r w:rsidRPr="00676ED7">
              <w:rPr>
                <w:color w:val="002060"/>
                <w:highlight w:val="yellow"/>
              </w:rPr>
              <w:t>:</w:t>
            </w:r>
            <w:r>
              <w:rPr>
                <w:color w:val="002060"/>
                <w:highlight w:val="yellow"/>
              </w:rPr>
              <w:t>3</w:t>
            </w:r>
            <w:r w:rsidRPr="00676ED7">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6687A" w14:textId="51CC065E" w:rsidR="00EE272C" w:rsidRPr="00EE7084" w:rsidRDefault="00EE272C" w:rsidP="001416B9">
            <w:pPr>
              <w:pStyle w:val="rowtabella0"/>
              <w:jc w:val="center"/>
              <w:rPr>
                <w:color w:val="002060"/>
              </w:rPr>
            </w:pPr>
            <w:r>
              <w:rPr>
                <w:color w:val="002060"/>
              </w:rPr>
              <w:t>21</w:t>
            </w:r>
            <w:r w:rsidRPr="00EE7084">
              <w:rPr>
                <w:color w:val="002060"/>
              </w:rPr>
              <w:t>:</w:t>
            </w:r>
            <w:r>
              <w:rPr>
                <w:color w:val="002060"/>
              </w:rPr>
              <w:t>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CF90" w14:textId="77777777" w:rsidR="00EE272C" w:rsidRPr="00EE7084" w:rsidRDefault="00EE272C" w:rsidP="001416B9">
            <w:pPr>
              <w:rPr>
                <w:color w:val="002060"/>
              </w:rPr>
            </w:pPr>
          </w:p>
        </w:tc>
      </w:tr>
    </w:tbl>
    <w:p w14:paraId="55E39E6B" w14:textId="77777777" w:rsidR="00EE272C" w:rsidRPr="00EE272C" w:rsidRDefault="00EE272C" w:rsidP="00901E56">
      <w:pPr>
        <w:pStyle w:val="titoloprinc0"/>
        <w:rPr>
          <w:b w:val="0"/>
          <w:bCs w:val="0"/>
          <w:color w:val="002060"/>
          <w:sz w:val="22"/>
          <w:szCs w:val="22"/>
        </w:rPr>
      </w:pPr>
    </w:p>
    <w:p w14:paraId="71007A88" w14:textId="77B0D4E0" w:rsidR="00901E56" w:rsidRPr="00072497" w:rsidRDefault="00901E56" w:rsidP="00901E56">
      <w:pPr>
        <w:pStyle w:val="titoloprinc0"/>
        <w:rPr>
          <w:color w:val="002060"/>
        </w:rPr>
      </w:pPr>
      <w:r w:rsidRPr="00072497">
        <w:rPr>
          <w:color w:val="002060"/>
        </w:rPr>
        <w:t>PROGRAMMA GARE</w:t>
      </w:r>
    </w:p>
    <w:p w14:paraId="7BFC37AC" w14:textId="77777777" w:rsidR="00901E56" w:rsidRPr="00072497" w:rsidRDefault="00901E56" w:rsidP="00901E56">
      <w:pPr>
        <w:pStyle w:val="breakline"/>
        <w:rPr>
          <w:color w:val="002060"/>
        </w:rPr>
      </w:pPr>
    </w:p>
    <w:p w14:paraId="15F0C1B1" w14:textId="77777777" w:rsidR="00901E56" w:rsidRPr="00072497" w:rsidRDefault="00901E56" w:rsidP="00901E56">
      <w:pPr>
        <w:pStyle w:val="breakline"/>
        <w:rPr>
          <w:color w:val="002060"/>
        </w:rPr>
      </w:pPr>
    </w:p>
    <w:p w14:paraId="50434EAF" w14:textId="77777777" w:rsidR="00901E56" w:rsidRPr="00072497" w:rsidRDefault="00901E56" w:rsidP="00901E56">
      <w:pPr>
        <w:pStyle w:val="sottotitolocampionato10"/>
        <w:rPr>
          <w:color w:val="002060"/>
        </w:rPr>
      </w:pPr>
      <w:r w:rsidRPr="0007249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5"/>
        <w:gridCol w:w="385"/>
        <w:gridCol w:w="898"/>
        <w:gridCol w:w="1178"/>
        <w:gridCol w:w="1554"/>
        <w:gridCol w:w="1551"/>
      </w:tblGrid>
      <w:tr w:rsidR="00901E56" w:rsidRPr="00072497" w14:paraId="39E69DB1"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E6FEF"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8EDEE"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C8F96"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D5C4F"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B356B"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D00DE"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72AED"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3E97CC4C"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3C4FBD" w14:textId="77777777" w:rsidR="00901E56" w:rsidRPr="00072497" w:rsidRDefault="00901E56" w:rsidP="001416B9">
            <w:pPr>
              <w:pStyle w:val="rowtabella0"/>
              <w:rPr>
                <w:color w:val="002060"/>
              </w:rPr>
            </w:pPr>
            <w:r w:rsidRPr="00072497">
              <w:rPr>
                <w:color w:val="002060"/>
              </w:rPr>
              <w:t>RIPABERARDA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BE798" w14:textId="77777777" w:rsidR="00901E56" w:rsidRPr="00072497" w:rsidRDefault="00901E56" w:rsidP="001416B9">
            <w:pPr>
              <w:pStyle w:val="rowtabella0"/>
              <w:rPr>
                <w:color w:val="002060"/>
              </w:rPr>
            </w:pPr>
            <w:r w:rsidRPr="00072497">
              <w:rPr>
                <w:color w:val="002060"/>
              </w:rPr>
              <w:t>TRODICA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07534" w14:textId="77777777" w:rsidR="00901E56" w:rsidRPr="00072497" w:rsidRDefault="00901E56" w:rsidP="001416B9">
            <w:pPr>
              <w:pStyle w:val="rowtabella0"/>
              <w:jc w:val="center"/>
              <w:rPr>
                <w:color w:val="002060"/>
              </w:rPr>
            </w:pPr>
            <w:r w:rsidRPr="0007249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D3490" w14:textId="77777777" w:rsidR="00901E56" w:rsidRPr="00072497" w:rsidRDefault="00901E56" w:rsidP="001416B9">
            <w:pPr>
              <w:pStyle w:val="rowtabella0"/>
              <w:rPr>
                <w:color w:val="002060"/>
              </w:rPr>
            </w:pPr>
            <w:r w:rsidRPr="00072497">
              <w:rPr>
                <w:color w:val="002060"/>
              </w:rPr>
              <w:t>19/11/2024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66EFF" w14:textId="77777777" w:rsidR="00901E56" w:rsidRPr="00072497" w:rsidRDefault="00901E56" w:rsidP="001416B9">
            <w:pPr>
              <w:pStyle w:val="rowtabella0"/>
              <w:rPr>
                <w:color w:val="002060"/>
              </w:rPr>
            </w:pPr>
            <w:r w:rsidRPr="00072497">
              <w:rPr>
                <w:color w:val="002060"/>
              </w:rPr>
              <w:t>5605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D220D" w14:textId="77777777" w:rsidR="00901E56" w:rsidRPr="00072497" w:rsidRDefault="00901E56" w:rsidP="001416B9">
            <w:pPr>
              <w:pStyle w:val="rowtabella0"/>
              <w:rPr>
                <w:color w:val="002060"/>
              </w:rPr>
            </w:pPr>
            <w:r w:rsidRPr="00072497">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01879" w14:textId="77777777" w:rsidR="00901E56" w:rsidRPr="00072497" w:rsidRDefault="00901E56" w:rsidP="001416B9">
            <w:pPr>
              <w:pStyle w:val="rowtabella0"/>
              <w:rPr>
                <w:color w:val="002060"/>
              </w:rPr>
            </w:pPr>
            <w:r w:rsidRPr="00072497">
              <w:rPr>
                <w:color w:val="002060"/>
              </w:rPr>
              <w:t>CENTRO ABITATO</w:t>
            </w:r>
          </w:p>
        </w:tc>
      </w:tr>
      <w:tr w:rsidR="00901E56" w:rsidRPr="00072497" w14:paraId="265D56FB"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85607D" w14:textId="77777777" w:rsidR="00901E56" w:rsidRPr="00072497" w:rsidRDefault="00901E56" w:rsidP="001416B9">
            <w:pPr>
              <w:pStyle w:val="rowtabella0"/>
              <w:rPr>
                <w:color w:val="002060"/>
              </w:rPr>
            </w:pPr>
            <w:r w:rsidRPr="00072497">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3964A" w14:textId="77777777" w:rsidR="00901E56" w:rsidRPr="00072497" w:rsidRDefault="00901E56" w:rsidP="001416B9">
            <w:pPr>
              <w:pStyle w:val="rowtabella0"/>
              <w:rPr>
                <w:color w:val="002060"/>
              </w:rPr>
            </w:pPr>
            <w:r w:rsidRPr="00072497">
              <w:rPr>
                <w:color w:val="002060"/>
              </w:rPr>
              <w:t>GRADARA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990E5" w14:textId="77777777" w:rsidR="00901E56" w:rsidRPr="00072497" w:rsidRDefault="00901E56" w:rsidP="001416B9">
            <w:pPr>
              <w:pStyle w:val="rowtabella0"/>
              <w:jc w:val="center"/>
              <w:rPr>
                <w:color w:val="002060"/>
              </w:rPr>
            </w:pPr>
            <w:r w:rsidRPr="0007249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845FB" w14:textId="77777777" w:rsidR="00901E56" w:rsidRPr="00072497" w:rsidRDefault="00901E56" w:rsidP="001416B9">
            <w:pPr>
              <w:pStyle w:val="rowtabella0"/>
              <w:rPr>
                <w:color w:val="002060"/>
              </w:rPr>
            </w:pPr>
            <w:r w:rsidRPr="00072497">
              <w:rPr>
                <w:color w:val="002060"/>
              </w:rPr>
              <w:t>20/11/2024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18F24" w14:textId="77777777" w:rsidR="00901E56" w:rsidRPr="00072497" w:rsidRDefault="00901E56" w:rsidP="001416B9">
            <w:pPr>
              <w:pStyle w:val="rowtabella0"/>
              <w:rPr>
                <w:color w:val="002060"/>
              </w:rPr>
            </w:pPr>
            <w:r w:rsidRPr="00072497">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D3391" w14:textId="77777777" w:rsidR="00901E56" w:rsidRPr="00072497" w:rsidRDefault="00901E56" w:rsidP="001416B9">
            <w:pPr>
              <w:pStyle w:val="rowtabella0"/>
              <w:rPr>
                <w:color w:val="002060"/>
              </w:rPr>
            </w:pPr>
            <w:r w:rsidRPr="00072497">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01333" w14:textId="77777777" w:rsidR="00901E56" w:rsidRPr="00072497" w:rsidRDefault="00901E56" w:rsidP="001416B9">
            <w:pPr>
              <w:pStyle w:val="rowtabella0"/>
              <w:rPr>
                <w:color w:val="002060"/>
              </w:rPr>
            </w:pPr>
            <w:r w:rsidRPr="00072497">
              <w:rPr>
                <w:color w:val="002060"/>
              </w:rPr>
              <w:t>VIA ROSSINI</w:t>
            </w:r>
          </w:p>
        </w:tc>
      </w:tr>
    </w:tbl>
    <w:p w14:paraId="124D5D7C" w14:textId="77777777" w:rsidR="00901E56" w:rsidRPr="00EE7084" w:rsidRDefault="00901E56" w:rsidP="009A1B14">
      <w:pPr>
        <w:pStyle w:val="breakline"/>
        <w:rPr>
          <w:rFonts w:eastAsiaTheme="minorEastAsia"/>
          <w:color w:val="002060"/>
        </w:rPr>
      </w:pPr>
    </w:p>
    <w:p w14:paraId="236448E0" w14:textId="77777777" w:rsidR="009A1B14" w:rsidRDefault="009A1B14" w:rsidP="009A1B14">
      <w:pPr>
        <w:pStyle w:val="breakline"/>
        <w:rPr>
          <w:color w:val="002060"/>
        </w:rPr>
      </w:pPr>
    </w:p>
    <w:p w14:paraId="5BF8E97F" w14:textId="77777777" w:rsidR="00901E56" w:rsidRPr="00072497" w:rsidRDefault="00901E56" w:rsidP="00901E56">
      <w:pPr>
        <w:pStyle w:val="titolocampionato0"/>
        <w:shd w:val="clear" w:color="auto" w:fill="CCCCCC"/>
        <w:spacing w:before="80" w:after="40"/>
        <w:rPr>
          <w:color w:val="002060"/>
        </w:rPr>
      </w:pPr>
      <w:r w:rsidRPr="00072497">
        <w:rPr>
          <w:color w:val="002060"/>
        </w:rPr>
        <w:t>COPPA MARCHE UNDER 19 CALCIO 5</w:t>
      </w:r>
    </w:p>
    <w:p w14:paraId="77229DE7" w14:textId="77777777" w:rsidR="00901E56" w:rsidRPr="00072497" w:rsidRDefault="00901E56" w:rsidP="00901E56">
      <w:pPr>
        <w:pStyle w:val="titoloprinc0"/>
        <w:rPr>
          <w:color w:val="002060"/>
        </w:rPr>
      </w:pPr>
      <w:r w:rsidRPr="00072497">
        <w:rPr>
          <w:color w:val="002060"/>
        </w:rPr>
        <w:t>PROGRAMMA GARE</w:t>
      </w:r>
    </w:p>
    <w:p w14:paraId="06108EEC" w14:textId="77777777" w:rsidR="00901E56" w:rsidRPr="00072497" w:rsidRDefault="00901E56" w:rsidP="00901E56">
      <w:pPr>
        <w:pStyle w:val="breakline"/>
        <w:rPr>
          <w:color w:val="002060"/>
        </w:rPr>
      </w:pPr>
    </w:p>
    <w:p w14:paraId="4447ABB5" w14:textId="77777777" w:rsidR="00901E56" w:rsidRPr="00072497" w:rsidRDefault="00901E56" w:rsidP="00901E56">
      <w:pPr>
        <w:pStyle w:val="breakline"/>
        <w:rPr>
          <w:color w:val="002060"/>
        </w:rPr>
      </w:pPr>
    </w:p>
    <w:p w14:paraId="0C930C88" w14:textId="77777777" w:rsidR="00901E56" w:rsidRPr="00072497" w:rsidRDefault="00901E56" w:rsidP="00901E56">
      <w:pPr>
        <w:pStyle w:val="sottotitolocampionato10"/>
        <w:rPr>
          <w:color w:val="002060"/>
        </w:rPr>
      </w:pPr>
      <w:r w:rsidRPr="00072497">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83"/>
        <w:gridCol w:w="1549"/>
        <w:gridCol w:w="1549"/>
      </w:tblGrid>
      <w:tr w:rsidR="00901E56" w:rsidRPr="00072497" w14:paraId="0E5A7D6B"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485B7"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A7BD2"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D05ED"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926C6"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12CF5"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6813B"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88030"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440D337A"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8A2C64" w14:textId="77777777" w:rsidR="00901E56" w:rsidRPr="00072497" w:rsidRDefault="00901E56" w:rsidP="001416B9">
            <w:pPr>
              <w:pStyle w:val="rowtabella0"/>
              <w:rPr>
                <w:color w:val="002060"/>
              </w:rPr>
            </w:pPr>
            <w:r w:rsidRPr="00072497">
              <w:rPr>
                <w:color w:val="002060"/>
              </w:rPr>
              <w:t>FERMANA FUTSAL 2022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5CCDA" w14:textId="77777777" w:rsidR="00901E56" w:rsidRPr="00072497" w:rsidRDefault="00901E56" w:rsidP="001416B9">
            <w:pPr>
              <w:pStyle w:val="rowtabella0"/>
              <w:rPr>
                <w:color w:val="002060"/>
              </w:rPr>
            </w:pPr>
            <w:r w:rsidRPr="00072497">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0767A" w14:textId="77777777" w:rsidR="00901E56" w:rsidRPr="00072497" w:rsidRDefault="00901E56" w:rsidP="001416B9">
            <w:pPr>
              <w:pStyle w:val="rowtabella0"/>
              <w:jc w:val="center"/>
              <w:rPr>
                <w:color w:val="002060"/>
              </w:rPr>
            </w:pPr>
            <w:r w:rsidRPr="0007249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DF166" w14:textId="77777777" w:rsidR="00901E56" w:rsidRPr="00072497" w:rsidRDefault="00901E56" w:rsidP="001416B9">
            <w:pPr>
              <w:pStyle w:val="rowtabella0"/>
              <w:rPr>
                <w:color w:val="002060"/>
              </w:rPr>
            </w:pPr>
            <w:r w:rsidRPr="00072497">
              <w:rPr>
                <w:color w:val="002060"/>
              </w:rPr>
              <w:t>19/11/2024 19:30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2B00C" w14:textId="77777777" w:rsidR="00901E56" w:rsidRPr="00072497" w:rsidRDefault="00901E56" w:rsidP="001416B9">
            <w:pPr>
              <w:pStyle w:val="rowtabella0"/>
              <w:rPr>
                <w:color w:val="002060"/>
              </w:rPr>
            </w:pPr>
            <w:r w:rsidRPr="00072497">
              <w:rPr>
                <w:color w:val="002060"/>
              </w:rPr>
              <w:t>5712 PALESTRA "ITIS" MONTANI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8759B" w14:textId="77777777" w:rsidR="00901E56" w:rsidRPr="00072497" w:rsidRDefault="00901E56" w:rsidP="001416B9">
            <w:pPr>
              <w:pStyle w:val="rowtabella0"/>
              <w:rPr>
                <w:color w:val="002060"/>
              </w:rPr>
            </w:pPr>
            <w:r w:rsidRPr="00072497">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48C75" w14:textId="77777777" w:rsidR="00901E56" w:rsidRPr="00072497" w:rsidRDefault="00901E56" w:rsidP="001416B9">
            <w:pPr>
              <w:pStyle w:val="rowtabella0"/>
              <w:rPr>
                <w:color w:val="002060"/>
              </w:rPr>
            </w:pPr>
            <w:r w:rsidRPr="00072497">
              <w:rPr>
                <w:color w:val="002060"/>
              </w:rPr>
              <w:t>VIA SALVO D'ACQUISTO</w:t>
            </w:r>
          </w:p>
        </w:tc>
      </w:tr>
      <w:tr w:rsidR="00901E56" w:rsidRPr="00072497" w14:paraId="5D397AF9" w14:textId="77777777" w:rsidTr="001416B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7CBA65" w14:textId="77777777" w:rsidR="00901E56" w:rsidRPr="00072497" w:rsidRDefault="00901E56" w:rsidP="001416B9">
            <w:pPr>
              <w:pStyle w:val="rowtabella0"/>
              <w:rPr>
                <w:color w:val="002060"/>
              </w:rPr>
            </w:pPr>
            <w:r w:rsidRPr="00072497">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077DD2" w14:textId="77777777" w:rsidR="00901E56" w:rsidRPr="00072497" w:rsidRDefault="00901E56" w:rsidP="001416B9">
            <w:pPr>
              <w:pStyle w:val="rowtabella0"/>
              <w:rPr>
                <w:color w:val="002060"/>
              </w:rPr>
            </w:pPr>
            <w:r w:rsidRPr="0007249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72C5EB" w14:textId="77777777" w:rsidR="00901E56" w:rsidRPr="00072497" w:rsidRDefault="00901E56" w:rsidP="001416B9">
            <w:pPr>
              <w:pStyle w:val="rowtabella0"/>
              <w:jc w:val="center"/>
              <w:rPr>
                <w:color w:val="002060"/>
              </w:rPr>
            </w:pPr>
            <w:r w:rsidRPr="0007249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1FA009" w14:textId="77777777" w:rsidR="00901E56" w:rsidRPr="00072497" w:rsidRDefault="00901E56" w:rsidP="001416B9">
            <w:pPr>
              <w:pStyle w:val="rowtabella0"/>
              <w:rPr>
                <w:color w:val="002060"/>
              </w:rPr>
            </w:pPr>
            <w:r w:rsidRPr="00072497">
              <w:rPr>
                <w:color w:val="002060"/>
              </w:rPr>
              <w:t>20/11/2024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4B670A" w14:textId="77777777" w:rsidR="00901E56" w:rsidRPr="00072497" w:rsidRDefault="00901E56" w:rsidP="001416B9">
            <w:pPr>
              <w:pStyle w:val="rowtabella0"/>
              <w:rPr>
                <w:color w:val="002060"/>
              </w:rPr>
            </w:pPr>
            <w:r w:rsidRPr="00072497">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CC884" w14:textId="77777777" w:rsidR="00901E56" w:rsidRPr="00072497" w:rsidRDefault="00901E56" w:rsidP="001416B9">
            <w:pPr>
              <w:pStyle w:val="rowtabella0"/>
              <w:rPr>
                <w:color w:val="002060"/>
              </w:rPr>
            </w:pPr>
            <w:r w:rsidRPr="0007249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6560A5" w14:textId="77777777" w:rsidR="00901E56" w:rsidRPr="00072497" w:rsidRDefault="00901E56" w:rsidP="001416B9">
            <w:pPr>
              <w:pStyle w:val="rowtabella0"/>
              <w:rPr>
                <w:color w:val="002060"/>
              </w:rPr>
            </w:pPr>
            <w:r w:rsidRPr="00072497">
              <w:rPr>
                <w:color w:val="002060"/>
              </w:rPr>
              <w:t>VIA MADRE TERESA DI CALCUTTA</w:t>
            </w:r>
          </w:p>
        </w:tc>
      </w:tr>
      <w:tr w:rsidR="00901E56" w:rsidRPr="00072497" w14:paraId="54D2B9C1"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2F84EB" w14:textId="77777777" w:rsidR="00901E56" w:rsidRPr="00072497" w:rsidRDefault="00901E56" w:rsidP="001416B9">
            <w:pPr>
              <w:pStyle w:val="rowtabella0"/>
              <w:rPr>
                <w:color w:val="002060"/>
              </w:rPr>
            </w:pPr>
            <w:r w:rsidRPr="00072497">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AD269" w14:textId="77777777" w:rsidR="00901E56" w:rsidRPr="00072497" w:rsidRDefault="00901E56" w:rsidP="001416B9">
            <w:pPr>
              <w:pStyle w:val="rowtabella0"/>
              <w:rPr>
                <w:color w:val="002060"/>
              </w:rPr>
            </w:pPr>
            <w:r w:rsidRPr="00072497">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6D1FA" w14:textId="77777777" w:rsidR="00901E56" w:rsidRPr="00072497" w:rsidRDefault="00901E56" w:rsidP="001416B9">
            <w:pPr>
              <w:pStyle w:val="rowtabella0"/>
              <w:jc w:val="center"/>
              <w:rPr>
                <w:color w:val="002060"/>
              </w:rPr>
            </w:pPr>
            <w:r w:rsidRPr="0007249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21BE7" w14:textId="77777777" w:rsidR="00901E56" w:rsidRPr="00072497" w:rsidRDefault="00901E56" w:rsidP="001416B9">
            <w:pPr>
              <w:pStyle w:val="rowtabella0"/>
              <w:rPr>
                <w:color w:val="002060"/>
              </w:rPr>
            </w:pPr>
            <w:r w:rsidRPr="00072497">
              <w:rPr>
                <w:color w:val="002060"/>
              </w:rPr>
              <w:t>20/11/2024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55853" w14:textId="77777777" w:rsidR="00901E56" w:rsidRPr="00072497" w:rsidRDefault="00901E56" w:rsidP="001416B9">
            <w:pPr>
              <w:pStyle w:val="rowtabella0"/>
              <w:rPr>
                <w:color w:val="002060"/>
              </w:rPr>
            </w:pPr>
            <w:r w:rsidRPr="00072497">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A63DC" w14:textId="77777777" w:rsidR="00901E56" w:rsidRPr="00072497" w:rsidRDefault="00901E56" w:rsidP="001416B9">
            <w:pPr>
              <w:pStyle w:val="rowtabella0"/>
              <w:rPr>
                <w:color w:val="002060"/>
              </w:rPr>
            </w:pPr>
            <w:r w:rsidRPr="00072497">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5C492" w14:textId="77777777" w:rsidR="00901E56" w:rsidRPr="00072497" w:rsidRDefault="00901E56" w:rsidP="001416B9">
            <w:pPr>
              <w:pStyle w:val="rowtabella0"/>
              <w:rPr>
                <w:color w:val="002060"/>
              </w:rPr>
            </w:pPr>
            <w:r w:rsidRPr="00072497">
              <w:rPr>
                <w:color w:val="002060"/>
              </w:rPr>
              <w:t>VIA DELLO STADIO</w:t>
            </w:r>
          </w:p>
        </w:tc>
      </w:tr>
    </w:tbl>
    <w:p w14:paraId="27149731" w14:textId="77777777" w:rsidR="00901E56" w:rsidRDefault="00901E56" w:rsidP="009A1B14">
      <w:pPr>
        <w:pStyle w:val="breakline"/>
        <w:rPr>
          <w:color w:val="002060"/>
        </w:rPr>
      </w:pPr>
    </w:p>
    <w:p w14:paraId="01313F12" w14:textId="77777777" w:rsidR="00901E56" w:rsidRDefault="00901E56" w:rsidP="009A1B14">
      <w:pPr>
        <w:pStyle w:val="breakline"/>
        <w:rPr>
          <w:color w:val="002060"/>
        </w:rPr>
      </w:pPr>
    </w:p>
    <w:p w14:paraId="37A7D4D3" w14:textId="77777777" w:rsidR="00901E56" w:rsidRPr="00072497" w:rsidRDefault="00901E56" w:rsidP="00901E56">
      <w:pPr>
        <w:pStyle w:val="titolocampionato0"/>
        <w:shd w:val="clear" w:color="auto" w:fill="CCCCCC"/>
        <w:spacing w:before="80" w:after="40"/>
        <w:rPr>
          <w:color w:val="002060"/>
        </w:rPr>
      </w:pPr>
      <w:r w:rsidRPr="00072497">
        <w:rPr>
          <w:color w:val="002060"/>
        </w:rPr>
        <w:t>COPPA MARCHE UNDER15 CALCIO A5</w:t>
      </w:r>
    </w:p>
    <w:p w14:paraId="3C9C8316" w14:textId="77777777" w:rsidR="00901E56" w:rsidRPr="00072497" w:rsidRDefault="00901E56" w:rsidP="00901E56">
      <w:pPr>
        <w:pStyle w:val="titoloprinc0"/>
        <w:rPr>
          <w:color w:val="002060"/>
        </w:rPr>
      </w:pPr>
      <w:r w:rsidRPr="00072497">
        <w:rPr>
          <w:color w:val="002060"/>
        </w:rPr>
        <w:t>PROGRAMMA GARE</w:t>
      </w:r>
    </w:p>
    <w:p w14:paraId="5B5DB410" w14:textId="77777777" w:rsidR="00901E56" w:rsidRPr="00072497" w:rsidRDefault="00901E56" w:rsidP="00901E56">
      <w:pPr>
        <w:pStyle w:val="breakline"/>
        <w:rPr>
          <w:color w:val="002060"/>
        </w:rPr>
      </w:pPr>
    </w:p>
    <w:p w14:paraId="34D1B82F" w14:textId="77777777" w:rsidR="00901E56" w:rsidRPr="00072497" w:rsidRDefault="00901E56" w:rsidP="00901E56">
      <w:pPr>
        <w:pStyle w:val="breakline"/>
        <w:rPr>
          <w:color w:val="002060"/>
        </w:rPr>
      </w:pPr>
    </w:p>
    <w:p w14:paraId="6C93ABE7" w14:textId="77777777" w:rsidR="00901E56" w:rsidRPr="00072497" w:rsidRDefault="00901E56" w:rsidP="00901E56">
      <w:pPr>
        <w:pStyle w:val="sottotitolocampionato10"/>
        <w:rPr>
          <w:color w:val="002060"/>
        </w:rPr>
      </w:pPr>
      <w:r w:rsidRPr="00072497">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6"/>
        <w:gridCol w:w="385"/>
        <w:gridCol w:w="898"/>
        <w:gridCol w:w="1177"/>
        <w:gridCol w:w="1556"/>
        <w:gridCol w:w="1548"/>
      </w:tblGrid>
      <w:tr w:rsidR="00901E56" w:rsidRPr="00072497" w14:paraId="0ACF428C"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6AC09"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2BD7E"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C7E17"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E00BC"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F17F7"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75F9B"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BA756"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3512A2D0"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38A018" w14:textId="77777777" w:rsidR="00901E56" w:rsidRPr="00072497" w:rsidRDefault="00901E56" w:rsidP="001416B9">
            <w:pPr>
              <w:pStyle w:val="rowtabella0"/>
              <w:rPr>
                <w:color w:val="002060"/>
              </w:rPr>
            </w:pPr>
            <w:r w:rsidRPr="00072497">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28B24" w14:textId="77777777" w:rsidR="00901E56" w:rsidRPr="00072497" w:rsidRDefault="00901E56" w:rsidP="001416B9">
            <w:pPr>
              <w:pStyle w:val="rowtabella0"/>
              <w:rPr>
                <w:color w:val="002060"/>
              </w:rPr>
            </w:pPr>
            <w:r w:rsidRPr="00072497">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0B66C" w14:textId="77777777" w:rsidR="00901E56" w:rsidRPr="00072497" w:rsidRDefault="00901E56" w:rsidP="001416B9">
            <w:pPr>
              <w:pStyle w:val="rowtabella0"/>
              <w:jc w:val="center"/>
              <w:rPr>
                <w:color w:val="002060"/>
              </w:rPr>
            </w:pPr>
            <w:r w:rsidRPr="0007249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33EF9" w14:textId="77777777" w:rsidR="00901E56" w:rsidRPr="00072497" w:rsidRDefault="00901E56" w:rsidP="001416B9">
            <w:pPr>
              <w:pStyle w:val="rowtabella0"/>
              <w:rPr>
                <w:color w:val="002060"/>
              </w:rPr>
            </w:pPr>
            <w:r w:rsidRPr="00072497">
              <w:rPr>
                <w:color w:val="002060"/>
              </w:rPr>
              <w:t>14/11/2024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3CC53" w14:textId="77777777" w:rsidR="00901E56" w:rsidRPr="00072497" w:rsidRDefault="00901E56" w:rsidP="001416B9">
            <w:pPr>
              <w:pStyle w:val="rowtabella0"/>
              <w:rPr>
                <w:color w:val="002060"/>
              </w:rPr>
            </w:pPr>
            <w:r w:rsidRPr="00072497">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F234FD" w14:textId="77777777" w:rsidR="00901E56" w:rsidRPr="00072497" w:rsidRDefault="00901E56" w:rsidP="001416B9">
            <w:pPr>
              <w:pStyle w:val="rowtabella0"/>
              <w:rPr>
                <w:color w:val="002060"/>
              </w:rPr>
            </w:pPr>
            <w:r w:rsidRPr="00072497">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7A786" w14:textId="77777777" w:rsidR="00901E56" w:rsidRPr="00072497" w:rsidRDefault="00901E56" w:rsidP="001416B9">
            <w:pPr>
              <w:pStyle w:val="rowtabella0"/>
              <w:rPr>
                <w:color w:val="002060"/>
              </w:rPr>
            </w:pPr>
            <w:r w:rsidRPr="00072497">
              <w:rPr>
                <w:color w:val="002060"/>
              </w:rPr>
              <w:t>VIA PERTINI</w:t>
            </w:r>
          </w:p>
        </w:tc>
      </w:tr>
      <w:tr w:rsidR="00901E56" w:rsidRPr="00072497" w14:paraId="4781D800"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FCC4F4" w14:textId="77777777" w:rsidR="00901E56" w:rsidRPr="00072497" w:rsidRDefault="00901E56" w:rsidP="001416B9">
            <w:pPr>
              <w:pStyle w:val="rowtabella0"/>
              <w:rPr>
                <w:color w:val="002060"/>
              </w:rPr>
            </w:pPr>
            <w:r w:rsidRPr="00072497">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C91BE" w14:textId="77777777" w:rsidR="00901E56" w:rsidRPr="00072497" w:rsidRDefault="00901E56" w:rsidP="001416B9">
            <w:pPr>
              <w:pStyle w:val="rowtabella0"/>
              <w:rPr>
                <w:color w:val="002060"/>
              </w:rPr>
            </w:pPr>
            <w:r w:rsidRPr="00072497">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FFC57" w14:textId="77777777" w:rsidR="00901E56" w:rsidRPr="00072497" w:rsidRDefault="00901E56" w:rsidP="001416B9">
            <w:pPr>
              <w:pStyle w:val="rowtabella0"/>
              <w:jc w:val="center"/>
              <w:rPr>
                <w:color w:val="002060"/>
              </w:rPr>
            </w:pPr>
            <w:r w:rsidRPr="0007249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0790A" w14:textId="77777777" w:rsidR="00901E56" w:rsidRPr="00072497" w:rsidRDefault="00901E56" w:rsidP="001416B9">
            <w:pPr>
              <w:pStyle w:val="rowtabella0"/>
              <w:rPr>
                <w:color w:val="002060"/>
              </w:rPr>
            </w:pPr>
            <w:r w:rsidRPr="00072497">
              <w:rPr>
                <w:color w:val="002060"/>
              </w:rPr>
              <w:t>21/11/2024 17:45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02988" w14:textId="77777777" w:rsidR="00901E56" w:rsidRPr="00072497" w:rsidRDefault="00901E56" w:rsidP="001416B9">
            <w:pPr>
              <w:pStyle w:val="rowtabella0"/>
              <w:rPr>
                <w:color w:val="002060"/>
              </w:rPr>
            </w:pPr>
            <w:r w:rsidRPr="00072497">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62963" w14:textId="77777777" w:rsidR="00901E56" w:rsidRPr="00072497" w:rsidRDefault="00901E56" w:rsidP="001416B9">
            <w:pPr>
              <w:pStyle w:val="rowtabella0"/>
              <w:rPr>
                <w:color w:val="002060"/>
              </w:rPr>
            </w:pPr>
            <w:r w:rsidRPr="00072497">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E92C8" w14:textId="77777777" w:rsidR="00901E56" w:rsidRPr="00072497" w:rsidRDefault="00901E56" w:rsidP="001416B9">
            <w:pPr>
              <w:pStyle w:val="rowtabella0"/>
              <w:rPr>
                <w:color w:val="002060"/>
              </w:rPr>
            </w:pPr>
            <w:r w:rsidRPr="00072497">
              <w:rPr>
                <w:color w:val="002060"/>
              </w:rPr>
              <w:t>VIA BRAMANTE</w:t>
            </w:r>
          </w:p>
        </w:tc>
      </w:tr>
    </w:tbl>
    <w:p w14:paraId="05C02714" w14:textId="77777777" w:rsidR="00901E56" w:rsidRDefault="00901E56" w:rsidP="009A1B14">
      <w:pPr>
        <w:pStyle w:val="breakline"/>
        <w:rPr>
          <w:color w:val="002060"/>
        </w:rPr>
      </w:pPr>
    </w:p>
    <w:p w14:paraId="470600F6" w14:textId="77777777" w:rsidR="00901E56" w:rsidRPr="00EE7084" w:rsidRDefault="00901E56" w:rsidP="009A1B14">
      <w:pPr>
        <w:pStyle w:val="breakline"/>
        <w:rPr>
          <w:color w:val="002060"/>
        </w:rPr>
      </w:pPr>
    </w:p>
    <w:p w14:paraId="594C82CE" w14:textId="77777777" w:rsidR="009A1B14" w:rsidRPr="00EE7084" w:rsidRDefault="009A1B14" w:rsidP="009A1B14">
      <w:pPr>
        <w:pStyle w:val="titolocampionato0"/>
        <w:shd w:val="clear" w:color="auto" w:fill="CCCCCC"/>
        <w:spacing w:before="80" w:after="40"/>
        <w:rPr>
          <w:color w:val="002060"/>
        </w:rPr>
      </w:pPr>
      <w:r w:rsidRPr="00EE7084">
        <w:rPr>
          <w:color w:val="002060"/>
        </w:rPr>
        <w:t>COPPA MARCHE C5 GIOV.SIMI FEMM</w:t>
      </w:r>
    </w:p>
    <w:p w14:paraId="1515EC36" w14:textId="77777777" w:rsidR="00A61E3D" w:rsidRPr="00EE7084" w:rsidRDefault="00A61E3D" w:rsidP="00A61E3D">
      <w:pPr>
        <w:pStyle w:val="titoloprinc0"/>
        <w:rPr>
          <w:color w:val="002060"/>
        </w:rPr>
      </w:pPr>
      <w:r w:rsidRPr="00EE7084">
        <w:rPr>
          <w:color w:val="002060"/>
        </w:rPr>
        <w:t>VARIAZIONI AL PROGRAMMA GARE</w:t>
      </w:r>
    </w:p>
    <w:p w14:paraId="05139DF3" w14:textId="77777777" w:rsidR="00A61E3D" w:rsidRPr="00EE7084" w:rsidRDefault="00A61E3D" w:rsidP="00A61E3D">
      <w:pPr>
        <w:pStyle w:val="breakline"/>
        <w:rPr>
          <w:color w:val="002060"/>
        </w:rPr>
      </w:pPr>
    </w:p>
    <w:p w14:paraId="5C9F2DF2" w14:textId="77777777" w:rsidR="00A61E3D" w:rsidRPr="00EE7084" w:rsidRDefault="00A61E3D" w:rsidP="00A61E3D">
      <w:pPr>
        <w:pStyle w:val="breakline"/>
        <w:rPr>
          <w:color w:val="002060"/>
        </w:rPr>
      </w:pPr>
    </w:p>
    <w:p w14:paraId="46D46C52" w14:textId="74A0BC47" w:rsidR="00A61E3D" w:rsidRPr="00EE7084" w:rsidRDefault="00A61E3D" w:rsidP="00A61E3D">
      <w:pPr>
        <w:pStyle w:val="sottotitolocampionato10"/>
        <w:rPr>
          <w:color w:val="002060"/>
        </w:rPr>
      </w:pPr>
      <w:r w:rsidRPr="00EE7084">
        <w:rPr>
          <w:color w:val="002060"/>
        </w:rPr>
        <w:t xml:space="preserve">GIRONE </w:t>
      </w:r>
      <w:r>
        <w:rPr>
          <w:color w:val="002060"/>
        </w:rPr>
        <w:t>A</w:t>
      </w:r>
      <w:r>
        <w:rPr>
          <w:color w:val="002060"/>
        </w:rPr>
        <w:tab/>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61E3D" w:rsidRPr="00EE7084" w14:paraId="74559BE6" w14:textId="77777777" w:rsidTr="001416B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C5117" w14:textId="77777777" w:rsidR="00A61E3D" w:rsidRPr="00EE7084" w:rsidRDefault="00A61E3D" w:rsidP="001416B9">
            <w:pPr>
              <w:pStyle w:val="headertabella0"/>
              <w:rPr>
                <w:color w:val="002060"/>
              </w:rPr>
            </w:pPr>
            <w:r w:rsidRPr="00EE708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FCE40" w14:textId="77777777" w:rsidR="00A61E3D" w:rsidRPr="00EE7084" w:rsidRDefault="00A61E3D" w:rsidP="001416B9">
            <w:pPr>
              <w:pStyle w:val="headertabella0"/>
              <w:rPr>
                <w:color w:val="002060"/>
              </w:rPr>
            </w:pPr>
            <w:r w:rsidRPr="00EE7084">
              <w:rPr>
                <w:color w:val="002060"/>
              </w:rPr>
              <w:t xml:space="preserve">N° </w:t>
            </w:r>
            <w:proofErr w:type="spellStart"/>
            <w:r w:rsidRPr="00EE7084">
              <w:rPr>
                <w:color w:val="002060"/>
              </w:rPr>
              <w:t>Gior</w:t>
            </w:r>
            <w:proofErr w:type="spellEnd"/>
            <w:r w:rsidRPr="00EE70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8407F" w14:textId="77777777" w:rsidR="00A61E3D" w:rsidRPr="00EE7084" w:rsidRDefault="00A61E3D" w:rsidP="001416B9">
            <w:pPr>
              <w:pStyle w:val="headertabella0"/>
              <w:rPr>
                <w:color w:val="002060"/>
              </w:rPr>
            </w:pPr>
            <w:r w:rsidRPr="00EE70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F1A69" w14:textId="77777777" w:rsidR="00A61E3D" w:rsidRPr="00EE7084" w:rsidRDefault="00A61E3D" w:rsidP="001416B9">
            <w:pPr>
              <w:pStyle w:val="headertabella0"/>
              <w:rPr>
                <w:color w:val="002060"/>
              </w:rPr>
            </w:pPr>
            <w:r w:rsidRPr="00EE70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4F28E" w14:textId="77777777" w:rsidR="00A61E3D" w:rsidRPr="00EE7084" w:rsidRDefault="00A61E3D" w:rsidP="001416B9">
            <w:pPr>
              <w:pStyle w:val="headertabella0"/>
              <w:rPr>
                <w:color w:val="002060"/>
              </w:rPr>
            </w:pPr>
            <w:r w:rsidRPr="00EE7084">
              <w:rPr>
                <w:color w:val="002060"/>
              </w:rPr>
              <w:t xml:space="preserve">Data </w:t>
            </w:r>
            <w:proofErr w:type="spellStart"/>
            <w:r w:rsidRPr="00EE7084">
              <w:rPr>
                <w:color w:val="002060"/>
              </w:rPr>
              <w:t>Orig</w:t>
            </w:r>
            <w:proofErr w:type="spellEnd"/>
            <w:r w:rsidRPr="00EE70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A0535" w14:textId="77777777" w:rsidR="00A61E3D" w:rsidRPr="00EE7084" w:rsidRDefault="00A61E3D" w:rsidP="001416B9">
            <w:pPr>
              <w:pStyle w:val="headertabella0"/>
              <w:rPr>
                <w:color w:val="002060"/>
              </w:rPr>
            </w:pPr>
            <w:r w:rsidRPr="00EE70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69101" w14:textId="77777777" w:rsidR="00A61E3D" w:rsidRPr="00EE7084" w:rsidRDefault="00A61E3D" w:rsidP="001416B9">
            <w:pPr>
              <w:pStyle w:val="headertabella0"/>
              <w:rPr>
                <w:color w:val="002060"/>
              </w:rPr>
            </w:pPr>
            <w:r w:rsidRPr="00EE7084">
              <w:rPr>
                <w:color w:val="002060"/>
              </w:rPr>
              <w:t xml:space="preserve">Ora </w:t>
            </w:r>
            <w:proofErr w:type="spellStart"/>
            <w:r w:rsidRPr="00EE7084">
              <w:rPr>
                <w:color w:val="002060"/>
              </w:rPr>
              <w:t>Orig</w:t>
            </w:r>
            <w:proofErr w:type="spellEnd"/>
            <w:r w:rsidRPr="00EE708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5A987" w14:textId="77777777" w:rsidR="00A61E3D" w:rsidRPr="00EE7084" w:rsidRDefault="00A61E3D" w:rsidP="001416B9">
            <w:pPr>
              <w:pStyle w:val="headertabella0"/>
              <w:rPr>
                <w:color w:val="002060"/>
              </w:rPr>
            </w:pPr>
            <w:r w:rsidRPr="00EE7084">
              <w:rPr>
                <w:color w:val="002060"/>
              </w:rPr>
              <w:t>Impianto</w:t>
            </w:r>
          </w:p>
        </w:tc>
      </w:tr>
      <w:tr w:rsidR="00A61E3D" w:rsidRPr="00EE7084" w14:paraId="3A8211C1" w14:textId="77777777" w:rsidTr="001416B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AAA10" w14:textId="2EF37F74" w:rsidR="00A61E3D" w:rsidRPr="00676ED7" w:rsidRDefault="00EE272C" w:rsidP="001416B9">
            <w:pPr>
              <w:pStyle w:val="rowtabella0"/>
              <w:rPr>
                <w:color w:val="002060"/>
                <w:highlight w:val="yellow"/>
              </w:rPr>
            </w:pPr>
            <w:r>
              <w:rPr>
                <w:color w:val="002060"/>
                <w:highlight w:val="yellow"/>
              </w:rPr>
              <w:t>22</w:t>
            </w:r>
            <w:r w:rsidR="00A61E3D" w:rsidRPr="00676ED7">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E3AE" w14:textId="53367750" w:rsidR="00A61E3D" w:rsidRPr="00676ED7" w:rsidRDefault="00EE272C" w:rsidP="001416B9">
            <w:pPr>
              <w:pStyle w:val="rowtabella0"/>
              <w:jc w:val="center"/>
              <w:rPr>
                <w:color w:val="002060"/>
                <w:highlight w:val="yellow"/>
              </w:rPr>
            </w:pPr>
            <w:r>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6912" w14:textId="3DCF5920" w:rsidR="00A61E3D" w:rsidRPr="00676ED7" w:rsidRDefault="00EE272C" w:rsidP="001416B9">
            <w:pPr>
              <w:pStyle w:val="rowtabella0"/>
              <w:rPr>
                <w:color w:val="002060"/>
                <w:highlight w:val="yellow"/>
              </w:rPr>
            </w:pPr>
            <w:r>
              <w:rPr>
                <w:color w:val="002060"/>
                <w:highlight w:val="yellow"/>
              </w:rPr>
              <w:t>MONTELUPONESE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AFBB" w14:textId="2A30F2A1" w:rsidR="00A61E3D" w:rsidRPr="00676ED7" w:rsidRDefault="00EE272C" w:rsidP="001416B9">
            <w:pPr>
              <w:pStyle w:val="rowtabella0"/>
              <w:rPr>
                <w:color w:val="002060"/>
                <w:highlight w:val="yellow"/>
              </w:rPr>
            </w:pPr>
            <w:r>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6AC1" w14:textId="186ACD22" w:rsidR="00A61E3D" w:rsidRPr="00EE7084" w:rsidRDefault="00EE272C" w:rsidP="001416B9">
            <w:pPr>
              <w:pStyle w:val="rowtabella0"/>
              <w:rPr>
                <w:color w:val="002060"/>
              </w:rPr>
            </w:pPr>
            <w:r>
              <w:rPr>
                <w:color w:val="002060"/>
              </w:rPr>
              <w:t>24</w:t>
            </w:r>
            <w:r w:rsidR="00A61E3D" w:rsidRPr="00EE7084">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5571" w14:textId="6379F874" w:rsidR="00A61E3D" w:rsidRPr="00EE7084" w:rsidRDefault="00A61E3D" w:rsidP="001416B9">
            <w:pPr>
              <w:pStyle w:val="rowtabella0"/>
              <w:jc w:val="center"/>
              <w:rPr>
                <w:color w:val="002060"/>
              </w:rPr>
            </w:pPr>
            <w:r w:rsidRPr="00676ED7">
              <w:rPr>
                <w:color w:val="002060"/>
                <w:highlight w:val="yellow"/>
              </w:rPr>
              <w:t>1</w:t>
            </w:r>
            <w:r w:rsidR="00EE272C">
              <w:rPr>
                <w:color w:val="002060"/>
                <w:highlight w:val="yellow"/>
              </w:rPr>
              <w:t>8</w:t>
            </w:r>
            <w:r w:rsidRPr="00676ED7">
              <w:rPr>
                <w:color w:val="002060"/>
                <w:highlight w:val="yellow"/>
              </w:rPr>
              <w:t>:</w:t>
            </w:r>
            <w:r w:rsidR="00EE272C">
              <w:rPr>
                <w:color w:val="002060"/>
                <w:highlight w:val="yellow"/>
              </w:rPr>
              <w:t>3</w:t>
            </w:r>
            <w:r w:rsidRPr="00676ED7">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961D" w14:textId="37743B0F" w:rsidR="00A61E3D" w:rsidRPr="00EE7084" w:rsidRDefault="00A61E3D" w:rsidP="001416B9">
            <w:pPr>
              <w:pStyle w:val="rowtabella0"/>
              <w:jc w:val="center"/>
              <w:rPr>
                <w:color w:val="002060"/>
              </w:rPr>
            </w:pPr>
            <w:r w:rsidRPr="00EE7084">
              <w:rPr>
                <w:color w:val="002060"/>
              </w:rPr>
              <w:t>1</w:t>
            </w:r>
            <w:r w:rsidR="00EE272C">
              <w:rPr>
                <w:color w:val="002060"/>
              </w:rPr>
              <w:t>7</w:t>
            </w:r>
            <w:r w:rsidRPr="00EE7084">
              <w:rPr>
                <w:color w:val="002060"/>
              </w:rPr>
              <w:t>:</w:t>
            </w:r>
            <w:r w:rsidR="00EE272C">
              <w:rPr>
                <w:color w:val="002060"/>
              </w:rPr>
              <w:t>0</w:t>
            </w:r>
            <w:r w:rsidRPr="00EE7084">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83A5" w14:textId="77777777" w:rsidR="00A61E3D" w:rsidRPr="00EE7084" w:rsidRDefault="00A61E3D" w:rsidP="001416B9">
            <w:pPr>
              <w:rPr>
                <w:color w:val="002060"/>
              </w:rPr>
            </w:pPr>
          </w:p>
        </w:tc>
      </w:tr>
    </w:tbl>
    <w:p w14:paraId="52F7A46C" w14:textId="77777777" w:rsidR="00A61E3D" w:rsidRPr="00A61E3D" w:rsidRDefault="00A61E3D" w:rsidP="009A1B14">
      <w:pPr>
        <w:pStyle w:val="titoloprinc0"/>
        <w:rPr>
          <w:b w:val="0"/>
          <w:bCs w:val="0"/>
          <w:color w:val="002060"/>
          <w:sz w:val="22"/>
          <w:szCs w:val="22"/>
        </w:rPr>
      </w:pPr>
    </w:p>
    <w:p w14:paraId="6742F2F9" w14:textId="2AEFF786" w:rsidR="009A1B14" w:rsidRPr="00EE7084" w:rsidRDefault="009A1B14" w:rsidP="009A1B14">
      <w:pPr>
        <w:pStyle w:val="titoloprinc0"/>
        <w:rPr>
          <w:color w:val="002060"/>
        </w:rPr>
      </w:pPr>
      <w:r w:rsidRPr="00EE7084">
        <w:rPr>
          <w:color w:val="002060"/>
        </w:rPr>
        <w:t>RISULTATI</w:t>
      </w:r>
    </w:p>
    <w:p w14:paraId="0E702801" w14:textId="77777777" w:rsidR="009A1B14" w:rsidRPr="00EE7084" w:rsidRDefault="009A1B14" w:rsidP="009A1B14">
      <w:pPr>
        <w:pStyle w:val="breakline"/>
        <w:rPr>
          <w:color w:val="002060"/>
        </w:rPr>
      </w:pPr>
    </w:p>
    <w:p w14:paraId="7FBB7744" w14:textId="77777777" w:rsidR="009A1B14" w:rsidRPr="00EE7084" w:rsidRDefault="009A1B14" w:rsidP="009A1B14">
      <w:pPr>
        <w:pStyle w:val="sottotitolocampionato10"/>
        <w:rPr>
          <w:color w:val="002060"/>
        </w:rPr>
      </w:pPr>
      <w:r w:rsidRPr="00EE7084">
        <w:rPr>
          <w:color w:val="002060"/>
        </w:rPr>
        <w:t>RISULTATI UFFICIALI GARE DEL 12/11/2024</w:t>
      </w:r>
    </w:p>
    <w:p w14:paraId="4938B186" w14:textId="77777777" w:rsidR="00952AC4" w:rsidRPr="00952AC4" w:rsidRDefault="00952AC4" w:rsidP="00952AC4">
      <w:pPr>
        <w:pStyle w:val="sottotitolocampionato20"/>
        <w:spacing w:before="0" w:beforeAutospacing="0" w:after="0" w:afterAutospacing="0"/>
        <w:rPr>
          <w:rFonts w:ascii="Arial" w:hAnsi="Arial" w:cs="Arial"/>
          <w:color w:val="002060"/>
          <w:sz w:val="20"/>
          <w:szCs w:val="20"/>
        </w:rPr>
      </w:pPr>
      <w:r w:rsidRPr="00952AC4">
        <w:rPr>
          <w:rFonts w:ascii="Arial" w:hAnsi="Arial" w:cs="Arial"/>
          <w:color w:val="002060"/>
          <w:sz w:val="20"/>
          <w:szCs w:val="20"/>
        </w:rPr>
        <w:lastRenderedPageBreak/>
        <w:t>Si trascrivono qui di seguito i risultati ufficiali delle gare disputate</w:t>
      </w:r>
    </w:p>
    <w:p w14:paraId="5C436669" w14:textId="77777777" w:rsidR="009A1B14" w:rsidRPr="00EE7084" w:rsidRDefault="009A1B14" w:rsidP="009A1B1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1B14" w:rsidRPr="00EE7084" w14:paraId="64947682" w14:textId="77777777" w:rsidTr="001416B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1B14" w:rsidRPr="00EE7084" w14:paraId="02BD4BC3" w14:textId="77777777" w:rsidTr="001416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CB6CB" w14:textId="77777777" w:rsidR="009A1B14" w:rsidRPr="00EE7084" w:rsidRDefault="009A1B14" w:rsidP="001416B9">
                  <w:pPr>
                    <w:pStyle w:val="headertabella0"/>
                    <w:rPr>
                      <w:color w:val="002060"/>
                    </w:rPr>
                  </w:pPr>
                  <w:r w:rsidRPr="00EE7084">
                    <w:rPr>
                      <w:color w:val="002060"/>
                    </w:rPr>
                    <w:t>GIRONE A - 1 Giornata - R</w:t>
                  </w:r>
                </w:p>
              </w:tc>
            </w:tr>
            <w:tr w:rsidR="009A1B14" w:rsidRPr="00EE7084" w14:paraId="11312F0F" w14:textId="77777777" w:rsidTr="001416B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102C4A" w14:textId="77777777" w:rsidR="009A1B14" w:rsidRPr="00EE7084" w:rsidRDefault="009A1B14" w:rsidP="001416B9">
                  <w:pPr>
                    <w:pStyle w:val="rowtabella0"/>
                    <w:rPr>
                      <w:color w:val="002060"/>
                    </w:rPr>
                  </w:pPr>
                  <w:proofErr w:type="gramStart"/>
                  <w:r w:rsidRPr="00EE7084">
                    <w:rPr>
                      <w:color w:val="002060"/>
                    </w:rPr>
                    <w:t>CITTA</w:t>
                  </w:r>
                  <w:proofErr w:type="gramEnd"/>
                  <w:r w:rsidRPr="00EE7084">
                    <w:rPr>
                      <w:color w:val="002060"/>
                    </w:rPr>
                    <w:t xml:space="preserve">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FF26C" w14:textId="77777777" w:rsidR="009A1B14" w:rsidRPr="00EE7084" w:rsidRDefault="009A1B14" w:rsidP="001416B9">
                  <w:pPr>
                    <w:pStyle w:val="rowtabella0"/>
                    <w:rPr>
                      <w:color w:val="002060"/>
                    </w:rPr>
                  </w:pPr>
                  <w:r w:rsidRPr="00EE7084">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3D40D" w14:textId="77777777" w:rsidR="009A1B14" w:rsidRPr="00EE7084" w:rsidRDefault="009A1B14" w:rsidP="001416B9">
                  <w:pPr>
                    <w:pStyle w:val="rowtabella0"/>
                    <w:jc w:val="center"/>
                    <w:rPr>
                      <w:color w:val="002060"/>
                    </w:rPr>
                  </w:pPr>
                  <w:r w:rsidRPr="00EE7084">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AE71E" w14:textId="77777777" w:rsidR="009A1B14" w:rsidRPr="00EE7084" w:rsidRDefault="009A1B14" w:rsidP="001416B9">
                  <w:pPr>
                    <w:pStyle w:val="rowtabella0"/>
                    <w:jc w:val="center"/>
                    <w:rPr>
                      <w:color w:val="002060"/>
                    </w:rPr>
                  </w:pPr>
                  <w:r w:rsidRPr="00EE7084">
                    <w:rPr>
                      <w:color w:val="002060"/>
                    </w:rPr>
                    <w:t> </w:t>
                  </w:r>
                </w:p>
              </w:tc>
            </w:tr>
            <w:tr w:rsidR="009A1B14" w:rsidRPr="00EE7084" w14:paraId="6EEC54CC" w14:textId="77777777" w:rsidTr="001416B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E71F07" w14:textId="77777777" w:rsidR="009A1B14" w:rsidRPr="00EE7084" w:rsidRDefault="009A1B14" w:rsidP="001416B9">
                  <w:pPr>
                    <w:pStyle w:val="rowtabella0"/>
                    <w:rPr>
                      <w:color w:val="002060"/>
                    </w:rPr>
                  </w:pPr>
                  <w:r w:rsidRPr="00EE7084">
                    <w:rPr>
                      <w:color w:val="002060"/>
                    </w:rPr>
                    <w:t>(1) 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E1B73" w14:textId="77777777" w:rsidR="009A1B14" w:rsidRPr="00EE7084" w:rsidRDefault="009A1B14" w:rsidP="001416B9">
                  <w:pPr>
                    <w:pStyle w:val="rowtabella0"/>
                    <w:rPr>
                      <w:color w:val="002060"/>
                    </w:rPr>
                  </w:pPr>
                  <w:r w:rsidRPr="00EE7084">
                    <w:rPr>
                      <w:color w:val="002060"/>
                    </w:rPr>
                    <w:t>- MONTELUPONESE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FBE54" w14:textId="77777777" w:rsidR="009A1B14" w:rsidRPr="00EE7084" w:rsidRDefault="009A1B14" w:rsidP="001416B9">
                  <w:pPr>
                    <w:pStyle w:val="rowtabella0"/>
                    <w:jc w:val="center"/>
                    <w:rPr>
                      <w:color w:val="002060"/>
                    </w:rPr>
                  </w:pPr>
                  <w:r w:rsidRPr="00EE7084">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57527" w14:textId="77777777" w:rsidR="009A1B14" w:rsidRPr="00EE7084" w:rsidRDefault="009A1B14" w:rsidP="001416B9">
                  <w:pPr>
                    <w:pStyle w:val="rowtabella0"/>
                    <w:jc w:val="center"/>
                    <w:rPr>
                      <w:color w:val="002060"/>
                    </w:rPr>
                  </w:pPr>
                  <w:r w:rsidRPr="00EE7084">
                    <w:rPr>
                      <w:color w:val="002060"/>
                    </w:rPr>
                    <w:t> </w:t>
                  </w:r>
                </w:p>
              </w:tc>
            </w:tr>
            <w:tr w:rsidR="009A1B14" w:rsidRPr="00EE7084" w14:paraId="2D7BA036" w14:textId="77777777" w:rsidTr="001416B9">
              <w:tc>
                <w:tcPr>
                  <w:tcW w:w="4700" w:type="dxa"/>
                  <w:gridSpan w:val="4"/>
                  <w:tcBorders>
                    <w:top w:val="nil"/>
                    <w:left w:val="nil"/>
                    <w:bottom w:val="nil"/>
                    <w:right w:val="nil"/>
                  </w:tcBorders>
                  <w:tcMar>
                    <w:top w:w="20" w:type="dxa"/>
                    <w:left w:w="20" w:type="dxa"/>
                    <w:bottom w:w="20" w:type="dxa"/>
                    <w:right w:w="20" w:type="dxa"/>
                  </w:tcMar>
                  <w:vAlign w:val="center"/>
                  <w:hideMark/>
                </w:tcPr>
                <w:p w14:paraId="7B7E0B12" w14:textId="77777777" w:rsidR="009A1B14" w:rsidRPr="00EE7084" w:rsidRDefault="009A1B14" w:rsidP="001416B9">
                  <w:pPr>
                    <w:pStyle w:val="rowtabella0"/>
                    <w:rPr>
                      <w:color w:val="002060"/>
                    </w:rPr>
                  </w:pPr>
                  <w:r w:rsidRPr="00EE7084">
                    <w:rPr>
                      <w:color w:val="002060"/>
                    </w:rPr>
                    <w:t>(1) - disputata il 10/11/2024</w:t>
                  </w:r>
                </w:p>
              </w:tc>
            </w:tr>
          </w:tbl>
          <w:p w14:paraId="7ABDF607" w14:textId="77777777" w:rsidR="009A1B14" w:rsidRPr="00EE7084" w:rsidRDefault="009A1B14" w:rsidP="001416B9">
            <w:pPr>
              <w:rPr>
                <w:color w:val="002060"/>
              </w:rPr>
            </w:pPr>
          </w:p>
        </w:tc>
      </w:tr>
    </w:tbl>
    <w:p w14:paraId="2E933EC1" w14:textId="77777777" w:rsidR="009A1B14" w:rsidRPr="00EE7084" w:rsidRDefault="009A1B14" w:rsidP="009A1B14">
      <w:pPr>
        <w:pStyle w:val="breakline"/>
        <w:rPr>
          <w:rFonts w:eastAsiaTheme="minorEastAsia"/>
          <w:color w:val="002060"/>
        </w:rPr>
      </w:pPr>
    </w:p>
    <w:p w14:paraId="61DB50AC" w14:textId="77777777" w:rsidR="009A1B14" w:rsidRPr="00EE7084" w:rsidRDefault="009A1B14" w:rsidP="009A1B14">
      <w:pPr>
        <w:pStyle w:val="titoloprinc0"/>
        <w:rPr>
          <w:color w:val="002060"/>
        </w:rPr>
      </w:pPr>
      <w:r w:rsidRPr="00EE7084">
        <w:rPr>
          <w:color w:val="002060"/>
        </w:rPr>
        <w:t>CLASSIFICA</w:t>
      </w:r>
    </w:p>
    <w:p w14:paraId="35B2B92A" w14:textId="77777777" w:rsidR="009A1B14" w:rsidRPr="00EE7084" w:rsidRDefault="009A1B14" w:rsidP="009A1B14">
      <w:pPr>
        <w:pStyle w:val="breakline"/>
        <w:rPr>
          <w:color w:val="002060"/>
        </w:rPr>
      </w:pPr>
    </w:p>
    <w:p w14:paraId="24766291" w14:textId="77777777" w:rsidR="009A1B14" w:rsidRPr="00EE7084" w:rsidRDefault="009A1B14" w:rsidP="009A1B14">
      <w:pPr>
        <w:pStyle w:val="breakline"/>
        <w:rPr>
          <w:color w:val="002060"/>
        </w:rPr>
      </w:pPr>
    </w:p>
    <w:p w14:paraId="6CB01423" w14:textId="77777777" w:rsidR="009A1B14" w:rsidRPr="00EE7084" w:rsidRDefault="009A1B14" w:rsidP="009A1B14">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1B14" w:rsidRPr="00EE7084" w14:paraId="0B3E201F" w14:textId="77777777" w:rsidTr="001416B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17D26" w14:textId="77777777" w:rsidR="009A1B14" w:rsidRPr="00EE7084" w:rsidRDefault="009A1B14" w:rsidP="001416B9">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AED00" w14:textId="77777777" w:rsidR="009A1B14" w:rsidRPr="00EE7084" w:rsidRDefault="009A1B14" w:rsidP="001416B9">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2FCCF" w14:textId="77777777" w:rsidR="009A1B14" w:rsidRPr="00EE7084" w:rsidRDefault="009A1B14" w:rsidP="001416B9">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94294" w14:textId="77777777" w:rsidR="009A1B14" w:rsidRPr="00EE7084" w:rsidRDefault="009A1B14" w:rsidP="001416B9">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BF623" w14:textId="77777777" w:rsidR="009A1B14" w:rsidRPr="00EE7084" w:rsidRDefault="009A1B14" w:rsidP="001416B9">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E9CC5" w14:textId="77777777" w:rsidR="009A1B14" w:rsidRPr="00EE7084" w:rsidRDefault="009A1B14" w:rsidP="001416B9">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0F560" w14:textId="77777777" w:rsidR="009A1B14" w:rsidRPr="00EE7084" w:rsidRDefault="009A1B14" w:rsidP="001416B9">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24C7A" w14:textId="77777777" w:rsidR="009A1B14" w:rsidRPr="00EE7084" w:rsidRDefault="009A1B14" w:rsidP="001416B9">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CADAD" w14:textId="77777777" w:rsidR="009A1B14" w:rsidRPr="00EE7084" w:rsidRDefault="009A1B14" w:rsidP="001416B9">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F9905" w14:textId="77777777" w:rsidR="009A1B14" w:rsidRPr="00EE7084" w:rsidRDefault="009A1B14" w:rsidP="001416B9">
            <w:pPr>
              <w:pStyle w:val="headertabella0"/>
              <w:rPr>
                <w:color w:val="002060"/>
              </w:rPr>
            </w:pPr>
            <w:r w:rsidRPr="00EE7084">
              <w:rPr>
                <w:color w:val="002060"/>
              </w:rPr>
              <w:t>PE</w:t>
            </w:r>
          </w:p>
        </w:tc>
      </w:tr>
      <w:tr w:rsidR="009A1B14" w:rsidRPr="00EE7084" w14:paraId="56002A3C"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tcPr>
          <w:p w14:paraId="69630DCA" w14:textId="77777777" w:rsidR="009A1B14" w:rsidRPr="00EE7084" w:rsidRDefault="009A1B14" w:rsidP="001416B9">
            <w:pPr>
              <w:pStyle w:val="rowtabella0"/>
              <w:rPr>
                <w:color w:val="002060"/>
              </w:rPr>
            </w:pPr>
            <w:proofErr w:type="gramStart"/>
            <w:r w:rsidRPr="00EE7084">
              <w:rPr>
                <w:color w:val="002060"/>
              </w:rPr>
              <w:t>CITTA</w:t>
            </w:r>
            <w:proofErr w:type="gramEnd"/>
            <w:r w:rsidRPr="00EE7084">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4F7FF" w14:textId="77777777" w:rsidR="009A1B14" w:rsidRPr="00EE7084" w:rsidRDefault="009A1B14" w:rsidP="001416B9">
            <w:pPr>
              <w:pStyle w:val="rowtabella0"/>
              <w:jc w:val="center"/>
              <w:rPr>
                <w:color w:val="002060"/>
              </w:rPr>
            </w:pPr>
            <w:r w:rsidRPr="00EE70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A9D8B"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AC845"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1D2C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F588F"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537FF" w14:textId="77777777" w:rsidR="009A1B14" w:rsidRPr="00EE7084" w:rsidRDefault="009A1B14" w:rsidP="001416B9">
            <w:pPr>
              <w:pStyle w:val="rowtabella0"/>
              <w:jc w:val="center"/>
              <w:rPr>
                <w:color w:val="002060"/>
              </w:rPr>
            </w:pPr>
            <w:r w:rsidRPr="00EE70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20782"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6BFD8" w14:textId="77777777" w:rsidR="009A1B14" w:rsidRPr="00EE7084" w:rsidRDefault="009A1B14" w:rsidP="001416B9">
            <w:pPr>
              <w:pStyle w:val="rowtabella0"/>
              <w:jc w:val="center"/>
              <w:rPr>
                <w:color w:val="002060"/>
              </w:rPr>
            </w:pPr>
            <w:r w:rsidRPr="00EE70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AB575" w14:textId="77777777" w:rsidR="009A1B14" w:rsidRPr="00EE7084" w:rsidRDefault="009A1B14" w:rsidP="001416B9">
            <w:pPr>
              <w:pStyle w:val="rowtabella0"/>
              <w:jc w:val="center"/>
              <w:rPr>
                <w:color w:val="002060"/>
              </w:rPr>
            </w:pPr>
            <w:r w:rsidRPr="00EE7084">
              <w:rPr>
                <w:color w:val="002060"/>
              </w:rPr>
              <w:t>0</w:t>
            </w:r>
          </w:p>
        </w:tc>
      </w:tr>
      <w:tr w:rsidR="009A1B14" w:rsidRPr="00EE7084" w14:paraId="775B07A0"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tcPr>
          <w:p w14:paraId="5F612CBE" w14:textId="77777777" w:rsidR="009A1B14" w:rsidRPr="00EE7084" w:rsidRDefault="009A1B14" w:rsidP="001416B9">
            <w:pPr>
              <w:pStyle w:val="rowtabella0"/>
              <w:rPr>
                <w:color w:val="002060"/>
              </w:rPr>
            </w:pPr>
            <w:r w:rsidRPr="00EE7084">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E52E9"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BF7EFA"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6F77E"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158DD"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B0A0C"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D60A0"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0B40A" w14:textId="77777777" w:rsidR="009A1B14" w:rsidRPr="00EE7084" w:rsidRDefault="009A1B14" w:rsidP="001416B9">
            <w:pPr>
              <w:pStyle w:val="rowtabella0"/>
              <w:jc w:val="center"/>
              <w:rPr>
                <w:color w:val="002060"/>
              </w:rPr>
            </w:pPr>
            <w:r w:rsidRPr="00EE70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7BC46" w14:textId="77777777" w:rsidR="009A1B14" w:rsidRPr="00EE7084" w:rsidRDefault="009A1B14" w:rsidP="001416B9">
            <w:pPr>
              <w:pStyle w:val="rowtabella0"/>
              <w:jc w:val="center"/>
              <w:rPr>
                <w:color w:val="002060"/>
              </w:rPr>
            </w:pPr>
            <w:r w:rsidRPr="00EE70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E9EB3" w14:textId="77777777" w:rsidR="009A1B14" w:rsidRPr="00EE7084" w:rsidRDefault="009A1B14" w:rsidP="001416B9">
            <w:pPr>
              <w:pStyle w:val="rowtabella0"/>
              <w:jc w:val="center"/>
              <w:rPr>
                <w:color w:val="002060"/>
              </w:rPr>
            </w:pPr>
            <w:r w:rsidRPr="00EE7084">
              <w:rPr>
                <w:color w:val="002060"/>
              </w:rPr>
              <w:t>0</w:t>
            </w:r>
          </w:p>
        </w:tc>
      </w:tr>
      <w:tr w:rsidR="009A1B14" w:rsidRPr="00EE7084" w14:paraId="6416521F" w14:textId="77777777" w:rsidTr="001416B9">
        <w:tc>
          <w:tcPr>
            <w:tcW w:w="5640" w:type="dxa"/>
            <w:tcBorders>
              <w:top w:val="nil"/>
              <w:left w:val="outset" w:sz="6" w:space="0" w:color="auto"/>
              <w:bottom w:val="nil"/>
              <w:right w:val="nil"/>
            </w:tcBorders>
            <w:tcMar>
              <w:top w:w="20" w:type="dxa"/>
              <w:left w:w="20" w:type="dxa"/>
              <w:bottom w:w="20" w:type="dxa"/>
              <w:right w:w="20" w:type="dxa"/>
            </w:tcMar>
            <w:vAlign w:val="center"/>
          </w:tcPr>
          <w:p w14:paraId="7A4073B7" w14:textId="77777777" w:rsidR="009A1B14" w:rsidRPr="00EE7084" w:rsidRDefault="009A1B14" w:rsidP="001416B9">
            <w:pPr>
              <w:pStyle w:val="rowtabella0"/>
              <w:rPr>
                <w:color w:val="002060"/>
              </w:rPr>
            </w:pPr>
            <w:r w:rsidRPr="00EE7084">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43795" w14:textId="77777777" w:rsidR="009A1B14" w:rsidRPr="00EE7084" w:rsidRDefault="009A1B14" w:rsidP="001416B9">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50B98"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AB675"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6AA73"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5F908"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FA077" w14:textId="77777777" w:rsidR="009A1B14" w:rsidRPr="00EE7084" w:rsidRDefault="009A1B14" w:rsidP="001416B9">
            <w:pPr>
              <w:pStyle w:val="rowtabella0"/>
              <w:jc w:val="center"/>
              <w:rPr>
                <w:color w:val="002060"/>
              </w:rPr>
            </w:pPr>
            <w:r w:rsidRPr="00EE70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BD91C" w14:textId="77777777" w:rsidR="009A1B14" w:rsidRPr="00EE7084" w:rsidRDefault="009A1B14" w:rsidP="001416B9">
            <w:pPr>
              <w:pStyle w:val="rowtabella0"/>
              <w:jc w:val="center"/>
              <w:rPr>
                <w:color w:val="002060"/>
              </w:rPr>
            </w:pPr>
            <w:r w:rsidRPr="00EE70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4E5E1" w14:textId="77777777" w:rsidR="009A1B14" w:rsidRPr="00EE7084" w:rsidRDefault="009A1B14" w:rsidP="001416B9">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3D95A" w14:textId="77777777" w:rsidR="009A1B14" w:rsidRPr="00EE7084" w:rsidRDefault="009A1B14" w:rsidP="001416B9">
            <w:pPr>
              <w:pStyle w:val="rowtabella0"/>
              <w:jc w:val="center"/>
              <w:rPr>
                <w:color w:val="002060"/>
              </w:rPr>
            </w:pPr>
            <w:r w:rsidRPr="00EE7084">
              <w:rPr>
                <w:color w:val="002060"/>
              </w:rPr>
              <w:t>0</w:t>
            </w:r>
          </w:p>
        </w:tc>
      </w:tr>
      <w:tr w:rsidR="009A1B14" w:rsidRPr="00EE7084" w14:paraId="662F0F8B" w14:textId="77777777" w:rsidTr="001416B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75955D7" w14:textId="77777777" w:rsidR="009A1B14" w:rsidRPr="00EE7084" w:rsidRDefault="009A1B14" w:rsidP="001416B9">
            <w:pPr>
              <w:pStyle w:val="rowtabella0"/>
              <w:rPr>
                <w:color w:val="002060"/>
              </w:rPr>
            </w:pPr>
            <w:r w:rsidRPr="00EE7084">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EE622"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F75B4"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33B95"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177A7" w14:textId="77777777" w:rsidR="009A1B14" w:rsidRPr="00EE7084" w:rsidRDefault="009A1B14" w:rsidP="001416B9">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8282B" w14:textId="77777777" w:rsidR="009A1B14" w:rsidRPr="00EE7084" w:rsidRDefault="009A1B14" w:rsidP="001416B9">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9E60B" w14:textId="77777777" w:rsidR="009A1B14" w:rsidRPr="00EE7084" w:rsidRDefault="009A1B14" w:rsidP="001416B9">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B0777" w14:textId="77777777" w:rsidR="009A1B14" w:rsidRPr="00EE7084" w:rsidRDefault="009A1B14" w:rsidP="001416B9">
            <w:pPr>
              <w:pStyle w:val="rowtabella0"/>
              <w:jc w:val="center"/>
              <w:rPr>
                <w:color w:val="002060"/>
              </w:rPr>
            </w:pPr>
            <w:r w:rsidRPr="00EE708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A4768" w14:textId="77777777" w:rsidR="009A1B14" w:rsidRPr="00EE7084" w:rsidRDefault="009A1B14" w:rsidP="001416B9">
            <w:pPr>
              <w:pStyle w:val="rowtabella0"/>
              <w:jc w:val="center"/>
              <w:rPr>
                <w:color w:val="002060"/>
              </w:rPr>
            </w:pPr>
            <w:r w:rsidRPr="00EE708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23F32" w14:textId="77777777" w:rsidR="009A1B14" w:rsidRPr="00EE7084" w:rsidRDefault="009A1B14" w:rsidP="001416B9">
            <w:pPr>
              <w:pStyle w:val="rowtabella0"/>
              <w:jc w:val="center"/>
              <w:rPr>
                <w:color w:val="002060"/>
              </w:rPr>
            </w:pPr>
            <w:r w:rsidRPr="00EE7084">
              <w:rPr>
                <w:color w:val="002060"/>
              </w:rPr>
              <w:t>0</w:t>
            </w:r>
          </w:p>
        </w:tc>
      </w:tr>
    </w:tbl>
    <w:p w14:paraId="3674320C" w14:textId="77777777" w:rsidR="009A1B14" w:rsidRPr="00EE7084" w:rsidRDefault="009A1B14" w:rsidP="009A1B14">
      <w:pPr>
        <w:pStyle w:val="breakline"/>
        <w:rPr>
          <w:rFonts w:eastAsiaTheme="minorEastAsia"/>
          <w:color w:val="002060"/>
        </w:rPr>
      </w:pPr>
    </w:p>
    <w:p w14:paraId="6FB803EE" w14:textId="77777777" w:rsidR="002962E0" w:rsidRPr="00EE7084" w:rsidRDefault="002962E0" w:rsidP="002962E0">
      <w:pPr>
        <w:pStyle w:val="titoloprinc0"/>
        <w:rPr>
          <w:color w:val="002060"/>
        </w:rPr>
      </w:pPr>
      <w:r>
        <w:rPr>
          <w:color w:val="002060"/>
        </w:rPr>
        <w:t>PROGRAMMA GARE</w:t>
      </w:r>
    </w:p>
    <w:p w14:paraId="22B0B514" w14:textId="77777777" w:rsidR="009A1B14" w:rsidRDefault="009A1B14" w:rsidP="009A1B14">
      <w:pPr>
        <w:pStyle w:val="breakline"/>
        <w:rPr>
          <w:color w:val="002060"/>
        </w:rPr>
      </w:pPr>
    </w:p>
    <w:p w14:paraId="79AF233A" w14:textId="77777777" w:rsidR="00901E56" w:rsidRPr="00072497" w:rsidRDefault="00901E56" w:rsidP="00901E56">
      <w:pPr>
        <w:pStyle w:val="sottotitolocampionato10"/>
        <w:rPr>
          <w:color w:val="002060"/>
        </w:rPr>
      </w:pPr>
      <w:r w:rsidRPr="0007249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0"/>
        <w:gridCol w:w="385"/>
        <w:gridCol w:w="898"/>
        <w:gridCol w:w="1177"/>
        <w:gridCol w:w="1548"/>
        <w:gridCol w:w="1548"/>
      </w:tblGrid>
      <w:tr w:rsidR="00901E56" w:rsidRPr="00072497" w14:paraId="33D89BDE" w14:textId="77777777" w:rsidTr="001416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77430" w14:textId="77777777" w:rsidR="00901E56" w:rsidRPr="00072497" w:rsidRDefault="00901E56" w:rsidP="001416B9">
            <w:pPr>
              <w:pStyle w:val="headertabella0"/>
              <w:rPr>
                <w:color w:val="002060"/>
              </w:rPr>
            </w:pPr>
            <w:r w:rsidRPr="00072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1228A" w14:textId="77777777" w:rsidR="00901E56" w:rsidRPr="00072497" w:rsidRDefault="00901E56" w:rsidP="001416B9">
            <w:pPr>
              <w:pStyle w:val="headertabella0"/>
              <w:rPr>
                <w:color w:val="002060"/>
              </w:rPr>
            </w:pPr>
            <w:r w:rsidRPr="000724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6DE73" w14:textId="77777777" w:rsidR="00901E56" w:rsidRPr="00072497" w:rsidRDefault="00901E56" w:rsidP="001416B9">
            <w:pPr>
              <w:pStyle w:val="headertabella0"/>
              <w:rPr>
                <w:color w:val="002060"/>
              </w:rPr>
            </w:pPr>
            <w:r w:rsidRPr="00072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0C534" w14:textId="77777777" w:rsidR="00901E56" w:rsidRPr="00072497" w:rsidRDefault="00901E56" w:rsidP="001416B9">
            <w:pPr>
              <w:pStyle w:val="headertabella0"/>
              <w:rPr>
                <w:color w:val="002060"/>
              </w:rPr>
            </w:pPr>
            <w:r w:rsidRPr="00072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A5D83" w14:textId="77777777" w:rsidR="00901E56" w:rsidRPr="00072497" w:rsidRDefault="00901E56" w:rsidP="001416B9">
            <w:pPr>
              <w:pStyle w:val="headertabella0"/>
              <w:rPr>
                <w:color w:val="002060"/>
              </w:rPr>
            </w:pPr>
            <w:r w:rsidRPr="00072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273EE" w14:textId="77777777" w:rsidR="00901E56" w:rsidRPr="00072497" w:rsidRDefault="00901E56" w:rsidP="001416B9">
            <w:pPr>
              <w:pStyle w:val="headertabella0"/>
              <w:rPr>
                <w:color w:val="002060"/>
              </w:rPr>
            </w:pPr>
            <w:proofErr w:type="spellStart"/>
            <w:r w:rsidRPr="00072497">
              <w:rPr>
                <w:color w:val="002060"/>
              </w:rPr>
              <w:t>Localita'</w:t>
            </w:r>
            <w:proofErr w:type="spellEnd"/>
            <w:r w:rsidRPr="000724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66FB7" w14:textId="77777777" w:rsidR="00901E56" w:rsidRPr="00072497" w:rsidRDefault="00901E56" w:rsidP="001416B9">
            <w:pPr>
              <w:pStyle w:val="headertabella0"/>
              <w:rPr>
                <w:color w:val="002060"/>
              </w:rPr>
            </w:pPr>
            <w:r w:rsidRPr="00072497">
              <w:rPr>
                <w:color w:val="002060"/>
              </w:rPr>
              <w:t>Indirizzo Impianto</w:t>
            </w:r>
          </w:p>
        </w:tc>
      </w:tr>
      <w:tr w:rsidR="00901E56" w:rsidRPr="00072497" w14:paraId="4278E61F" w14:textId="77777777" w:rsidTr="001416B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E06C11" w14:textId="77777777" w:rsidR="00901E56" w:rsidRPr="00072497" w:rsidRDefault="00901E56" w:rsidP="001416B9">
            <w:pPr>
              <w:pStyle w:val="rowtabella0"/>
              <w:rPr>
                <w:color w:val="002060"/>
              </w:rPr>
            </w:pPr>
            <w:r w:rsidRPr="00072497">
              <w:rPr>
                <w:color w:val="002060"/>
              </w:rPr>
              <w:t>POLISPORTIVA BOCA S.E.M.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9E888B" w14:textId="77777777" w:rsidR="00901E56" w:rsidRPr="00072497" w:rsidRDefault="00901E56" w:rsidP="001416B9">
            <w:pPr>
              <w:pStyle w:val="rowtabella0"/>
              <w:rPr>
                <w:color w:val="002060"/>
              </w:rPr>
            </w:pPr>
            <w:r w:rsidRPr="00072497">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8F119" w14:textId="77777777" w:rsidR="00901E56" w:rsidRPr="00072497" w:rsidRDefault="00901E56" w:rsidP="001416B9">
            <w:pPr>
              <w:pStyle w:val="rowtabella0"/>
              <w:jc w:val="center"/>
              <w:rPr>
                <w:color w:val="002060"/>
              </w:rPr>
            </w:pPr>
            <w:r w:rsidRPr="0007249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6132F" w14:textId="77777777" w:rsidR="00901E56" w:rsidRPr="00072497" w:rsidRDefault="00901E56" w:rsidP="001416B9">
            <w:pPr>
              <w:pStyle w:val="rowtabella0"/>
              <w:rPr>
                <w:color w:val="002060"/>
              </w:rPr>
            </w:pPr>
            <w:r w:rsidRPr="00072497">
              <w:rPr>
                <w:color w:val="002060"/>
              </w:rPr>
              <w:t>16/11/2024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B00BE" w14:textId="77777777" w:rsidR="00901E56" w:rsidRPr="00072497" w:rsidRDefault="00901E56" w:rsidP="001416B9">
            <w:pPr>
              <w:pStyle w:val="rowtabella0"/>
              <w:rPr>
                <w:color w:val="002060"/>
              </w:rPr>
            </w:pPr>
            <w:r w:rsidRPr="00072497">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82682" w14:textId="77777777" w:rsidR="00901E56" w:rsidRPr="00072497" w:rsidRDefault="00901E56" w:rsidP="001416B9">
            <w:pPr>
              <w:pStyle w:val="rowtabella0"/>
              <w:rPr>
                <w:color w:val="002060"/>
              </w:rPr>
            </w:pPr>
            <w:r w:rsidRPr="00072497">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A0685" w14:textId="77777777" w:rsidR="00901E56" w:rsidRPr="00072497" w:rsidRDefault="00901E56" w:rsidP="001416B9">
            <w:pPr>
              <w:pStyle w:val="rowtabella0"/>
              <w:rPr>
                <w:color w:val="002060"/>
              </w:rPr>
            </w:pPr>
            <w:r w:rsidRPr="00072497">
              <w:rPr>
                <w:color w:val="002060"/>
              </w:rPr>
              <w:t>VIA CARDUCCI</w:t>
            </w:r>
          </w:p>
        </w:tc>
      </w:tr>
      <w:tr w:rsidR="00901E56" w:rsidRPr="00072497" w14:paraId="5A0F3AD8" w14:textId="77777777" w:rsidTr="001416B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2109E1" w14:textId="77777777" w:rsidR="00901E56" w:rsidRPr="00072497" w:rsidRDefault="00901E56" w:rsidP="001416B9">
            <w:pPr>
              <w:pStyle w:val="rowtabella0"/>
              <w:rPr>
                <w:color w:val="002060"/>
              </w:rPr>
            </w:pPr>
            <w:proofErr w:type="gramStart"/>
            <w:r w:rsidRPr="00072497">
              <w:rPr>
                <w:color w:val="002060"/>
              </w:rPr>
              <w:t>CITTA</w:t>
            </w:r>
            <w:proofErr w:type="gramEnd"/>
            <w:r w:rsidRPr="00072497">
              <w:rPr>
                <w:color w:val="002060"/>
              </w:rPr>
              <w:t xml:space="preserve">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4D5AE" w14:textId="77777777" w:rsidR="00901E56" w:rsidRPr="00072497" w:rsidRDefault="00901E56" w:rsidP="001416B9">
            <w:pPr>
              <w:pStyle w:val="rowtabella0"/>
              <w:rPr>
                <w:color w:val="002060"/>
              </w:rPr>
            </w:pPr>
            <w:r w:rsidRPr="00072497">
              <w:rPr>
                <w:color w:val="002060"/>
              </w:rPr>
              <w:t>MONTELUPONESE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63EFE" w14:textId="77777777" w:rsidR="00901E56" w:rsidRPr="00072497" w:rsidRDefault="00901E56" w:rsidP="001416B9">
            <w:pPr>
              <w:pStyle w:val="rowtabella0"/>
              <w:jc w:val="center"/>
              <w:rPr>
                <w:color w:val="002060"/>
              </w:rPr>
            </w:pPr>
            <w:r w:rsidRPr="0007249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B5464" w14:textId="77777777" w:rsidR="00901E56" w:rsidRPr="00072497" w:rsidRDefault="00901E56" w:rsidP="001416B9">
            <w:pPr>
              <w:pStyle w:val="rowtabella0"/>
              <w:rPr>
                <w:color w:val="002060"/>
              </w:rPr>
            </w:pPr>
            <w:r w:rsidRPr="00072497">
              <w:rPr>
                <w:color w:val="002060"/>
              </w:rPr>
              <w:t>17/11/2024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14A0F" w14:textId="77777777" w:rsidR="00901E56" w:rsidRPr="00072497" w:rsidRDefault="00901E56" w:rsidP="001416B9">
            <w:pPr>
              <w:pStyle w:val="rowtabella0"/>
              <w:rPr>
                <w:color w:val="002060"/>
              </w:rPr>
            </w:pPr>
            <w:r w:rsidRPr="00072497">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2F119" w14:textId="77777777" w:rsidR="00901E56" w:rsidRPr="00072497" w:rsidRDefault="00901E56" w:rsidP="001416B9">
            <w:pPr>
              <w:pStyle w:val="rowtabella0"/>
              <w:rPr>
                <w:color w:val="002060"/>
              </w:rPr>
            </w:pPr>
            <w:r w:rsidRPr="00072497">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82924" w14:textId="77777777" w:rsidR="00901E56" w:rsidRPr="00072497" w:rsidRDefault="00901E56" w:rsidP="001416B9">
            <w:pPr>
              <w:pStyle w:val="rowtabella0"/>
              <w:rPr>
                <w:color w:val="002060"/>
              </w:rPr>
            </w:pPr>
            <w:r w:rsidRPr="00072497">
              <w:rPr>
                <w:color w:val="002060"/>
              </w:rPr>
              <w:t>VIA DELLO STADIO</w:t>
            </w:r>
          </w:p>
        </w:tc>
      </w:tr>
    </w:tbl>
    <w:p w14:paraId="6777CAE2" w14:textId="77777777" w:rsidR="00901E56" w:rsidRPr="00EE7084" w:rsidRDefault="00901E56" w:rsidP="009A1B14">
      <w:pPr>
        <w:pStyle w:val="breakline"/>
        <w:rPr>
          <w:color w:val="002060"/>
        </w:rPr>
      </w:pPr>
    </w:p>
    <w:p w14:paraId="5A41F670" w14:textId="4B6308AB" w:rsidR="002D544A" w:rsidRPr="00827EE7" w:rsidRDefault="001E28A1" w:rsidP="00672107">
      <w:pPr>
        <w:pStyle w:val="breakline"/>
        <w:tabs>
          <w:tab w:val="left" w:pos="3930"/>
        </w:tabs>
        <w:rPr>
          <w:rFonts w:eastAsiaTheme="minorEastAsia"/>
          <w:color w:val="002060"/>
        </w:rPr>
      </w:pPr>
      <w:r w:rsidRPr="00827EE7">
        <w:rPr>
          <w:rFonts w:eastAsiaTheme="minorEastAsia"/>
          <w:color w:val="002060"/>
        </w:rPr>
        <w:tab/>
      </w:r>
    </w:p>
    <w:p w14:paraId="118C86C3" w14:textId="77777777" w:rsidR="002D544A" w:rsidRPr="00C52CCE" w:rsidRDefault="002D544A" w:rsidP="002D544A">
      <w:pPr>
        <w:pStyle w:val="breakline"/>
        <w:rPr>
          <w:rFonts w:eastAsiaTheme="minorEastAsia"/>
          <w:color w:val="00206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773D5796"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27EE7">
        <w:rPr>
          <w:rFonts w:ascii="Arial" w:hAnsi="Arial" w:cs="Arial"/>
          <w:b/>
          <w:bCs/>
          <w:color w:val="002060"/>
        </w:rPr>
        <w:t>25</w:t>
      </w:r>
      <w:r w:rsidR="000231CB">
        <w:rPr>
          <w:rFonts w:ascii="Arial" w:hAnsi="Arial" w:cs="Arial"/>
          <w:b/>
          <w:bCs/>
          <w:color w:val="002060"/>
        </w:rPr>
        <w:t xml:space="preserve">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4E9F79C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27EE7">
        <w:rPr>
          <w:b/>
          <w:color w:val="002060"/>
          <w:u w:val="single"/>
        </w:rPr>
        <w:t>1</w:t>
      </w:r>
      <w:r w:rsidR="00D275CF">
        <w:rPr>
          <w:b/>
          <w:color w:val="002060"/>
          <w:u w:val="single"/>
        </w:rPr>
        <w:t>3</w:t>
      </w:r>
      <w:r w:rsidR="003D6BA1">
        <w:rPr>
          <w:b/>
          <w:color w:val="002060"/>
          <w:u w:val="single"/>
        </w:rPr>
        <w:t>/</w:t>
      </w:r>
      <w:r w:rsidR="003050E4">
        <w:rPr>
          <w:b/>
          <w:color w:val="002060"/>
          <w:u w:val="single"/>
        </w:rPr>
        <w:t>1</w:t>
      </w:r>
      <w:r w:rsidR="003D6BA1">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EA74F6" w14:textId="77777777" w:rsidR="007847F5" w:rsidRDefault="007847F5">
      <w:r>
        <w:separator/>
      </w:r>
    </w:p>
  </w:endnote>
  <w:endnote w:type="continuationSeparator" w:id="0">
    <w:p w14:paraId="7736FF3B" w14:textId="77777777" w:rsidR="007847F5" w:rsidRDefault="00784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5586F1B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1739B">
      <w:rPr>
        <w:rStyle w:val="Numeropagina"/>
        <w:rFonts w:ascii="Arial" w:hAnsi="Arial" w:cs="Arial"/>
        <w:color w:val="002060"/>
      </w:rPr>
      <w:t>4</w:t>
    </w:r>
    <w:r w:rsidR="00D275CF">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42DC7E" w14:textId="77777777" w:rsidR="007847F5" w:rsidRDefault="007847F5">
      <w:r>
        <w:separator/>
      </w:r>
    </w:p>
  </w:footnote>
  <w:footnote w:type="continuationSeparator" w:id="0">
    <w:p w14:paraId="674FBB1D" w14:textId="77777777" w:rsidR="007847F5" w:rsidRDefault="00784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2"/>
  </w:num>
  <w:num w:numId="3" w16cid:durableId="57946484">
    <w:abstractNumId w:val="3"/>
  </w:num>
  <w:num w:numId="4" w16cid:durableId="564266614">
    <w:abstractNumId w:val="11"/>
  </w:num>
  <w:num w:numId="5" w16cid:durableId="1249315646">
    <w:abstractNumId w:val="8"/>
  </w:num>
  <w:num w:numId="6" w16cid:durableId="934754267">
    <w:abstractNumId w:val="5"/>
  </w:num>
  <w:num w:numId="7" w16cid:durableId="957495043">
    <w:abstractNumId w:val="10"/>
  </w:num>
  <w:num w:numId="8" w16cid:durableId="119301274">
    <w:abstractNumId w:val="6"/>
  </w:num>
  <w:num w:numId="9" w16cid:durableId="745029327">
    <w:abstractNumId w:val="9"/>
  </w:num>
  <w:num w:numId="10" w16cid:durableId="1339044210">
    <w:abstractNumId w:val="7"/>
  </w:num>
  <w:num w:numId="11" w16cid:durableId="171771817">
    <w:abstractNumId w:val="2"/>
  </w:num>
  <w:num w:numId="12" w16cid:durableId="1732926487">
    <w:abstractNumId w:val="0"/>
  </w:num>
  <w:num w:numId="13" w16cid:durableId="9151693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63EE"/>
    <w:rsid w:val="00176556"/>
    <w:rsid w:val="00176AF4"/>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CC7"/>
    <w:rsid w:val="005B42F0"/>
    <w:rsid w:val="005B4538"/>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3F80"/>
    <w:rsid w:val="006E5758"/>
    <w:rsid w:val="006E5D49"/>
    <w:rsid w:val="006E6D3F"/>
    <w:rsid w:val="006E6EC3"/>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D47"/>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0793"/>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9BB"/>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32</Pages>
  <Words>10376</Words>
  <Characters>59145</Characters>
  <Application>Microsoft Office Word</Application>
  <DocSecurity>0</DocSecurity>
  <Lines>492</Lines>
  <Paragraphs>138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69383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2024-11-13T16:10:00Z</cp:lastPrinted>
  <dcterms:created xsi:type="dcterms:W3CDTF">2024-11-13T16:10:00Z</dcterms:created>
  <dcterms:modified xsi:type="dcterms:W3CDTF">2024-11-13T16:10:00Z</dcterms:modified>
</cp:coreProperties>
</file>