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7C15F6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AA1C27">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76AF4">
              <w:rPr>
                <w:rFonts w:ascii="Arial" w:hAnsi="Arial" w:cs="Arial"/>
                <w:color w:val="002060"/>
                <w:sz w:val="40"/>
                <w:szCs w:val="40"/>
              </w:rPr>
              <w:t>1</w:t>
            </w:r>
            <w:r w:rsidR="00AA1C27">
              <w:rPr>
                <w:rFonts w:ascii="Arial" w:hAnsi="Arial" w:cs="Arial"/>
                <w:color w:val="002060"/>
                <w:sz w:val="40"/>
                <w:szCs w:val="40"/>
              </w:rPr>
              <w:t>5</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DD28BA0"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421B9">
          <w:rPr>
            <w:noProof/>
            <w:webHidden/>
          </w:rPr>
          <w:t>1</w:t>
        </w:r>
        <w:r w:rsidR="00AC19D9" w:rsidRPr="00DE1EF7">
          <w:rPr>
            <w:noProof/>
            <w:webHidden/>
          </w:rPr>
          <w:fldChar w:fldCharType="end"/>
        </w:r>
      </w:hyperlink>
    </w:p>
    <w:p w14:paraId="112EDB38" w14:textId="6C40474D"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421B9">
          <w:rPr>
            <w:noProof/>
            <w:webHidden/>
          </w:rPr>
          <w:t>1</w:t>
        </w:r>
        <w:r w:rsidRPr="00DE1EF7">
          <w:rPr>
            <w:noProof/>
            <w:webHidden/>
          </w:rPr>
          <w:fldChar w:fldCharType="end"/>
        </w:r>
      </w:hyperlink>
    </w:p>
    <w:p w14:paraId="4D9CAD43" w14:textId="01F80123"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421B9">
          <w:rPr>
            <w:noProof/>
            <w:webHidden/>
          </w:rPr>
          <w:t>1</w:t>
        </w:r>
        <w:r w:rsidRPr="00DE1EF7">
          <w:rPr>
            <w:noProof/>
            <w:webHidden/>
          </w:rPr>
          <w:fldChar w:fldCharType="end"/>
        </w:r>
      </w:hyperlink>
    </w:p>
    <w:p w14:paraId="0EAFCCD8" w14:textId="7B0F7E19"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421B9">
          <w:rPr>
            <w:noProof/>
            <w:webHidden/>
          </w:rPr>
          <w:t>1</w:t>
        </w:r>
        <w:r w:rsidRPr="00DE1EF7">
          <w:rPr>
            <w:noProof/>
            <w:webHidden/>
          </w:rPr>
          <w:fldChar w:fldCharType="end"/>
        </w:r>
      </w:hyperlink>
    </w:p>
    <w:p w14:paraId="0952245B" w14:textId="7AF11322"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421B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F8FA30" w14:textId="77777777" w:rsidR="00A30D47" w:rsidRPr="00A30D47" w:rsidRDefault="00A30D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524BD49F" w14:textId="77777777" w:rsidR="00A30D47" w:rsidRPr="00612C27" w:rsidRDefault="00A30D47" w:rsidP="00A30D47">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E62B8C4" w14:textId="77777777" w:rsidR="009A1B14" w:rsidRDefault="009A1B14" w:rsidP="009A1B14">
      <w:pPr>
        <w:pStyle w:val="breakline"/>
        <w:rPr>
          <w:color w:val="002060"/>
        </w:rPr>
      </w:pPr>
    </w:p>
    <w:p w14:paraId="7BDCE798" w14:textId="77777777" w:rsidR="00AA1C27" w:rsidRPr="006A6C8B" w:rsidRDefault="00AA1C27" w:rsidP="00AA1C27">
      <w:pPr>
        <w:pStyle w:val="breakline"/>
        <w:rPr>
          <w:color w:val="002060"/>
        </w:rPr>
      </w:pPr>
    </w:p>
    <w:p w14:paraId="64ADB1AB" w14:textId="77777777" w:rsidR="00AA1C27" w:rsidRPr="006A6C8B" w:rsidRDefault="00AA1C27" w:rsidP="00AA1C27">
      <w:pPr>
        <w:pStyle w:val="titolocampionato0"/>
        <w:shd w:val="clear" w:color="auto" w:fill="CCCCCC"/>
        <w:spacing w:before="80" w:after="40"/>
        <w:rPr>
          <w:color w:val="002060"/>
        </w:rPr>
      </w:pPr>
      <w:r w:rsidRPr="006A6C8B">
        <w:rPr>
          <w:color w:val="002060"/>
        </w:rPr>
        <w:t>CALCIO A CINQUE SERIE D</w:t>
      </w:r>
    </w:p>
    <w:p w14:paraId="7685EC45" w14:textId="77777777" w:rsidR="00AA1C27" w:rsidRPr="006A6C8B" w:rsidRDefault="00AA1C27" w:rsidP="00AA1C27">
      <w:pPr>
        <w:pStyle w:val="titoloprinc0"/>
        <w:rPr>
          <w:color w:val="002060"/>
        </w:rPr>
      </w:pPr>
      <w:r w:rsidRPr="006A6C8B">
        <w:rPr>
          <w:color w:val="002060"/>
        </w:rPr>
        <w:t>VARIAZIONI AL PROGRAMMA GARE</w:t>
      </w:r>
    </w:p>
    <w:p w14:paraId="0AC61CA3" w14:textId="77777777" w:rsidR="00AA1C27" w:rsidRPr="006A6C8B" w:rsidRDefault="00AA1C27" w:rsidP="00AA1C27">
      <w:pPr>
        <w:pStyle w:val="breakline"/>
        <w:rPr>
          <w:color w:val="002060"/>
        </w:rPr>
      </w:pPr>
    </w:p>
    <w:p w14:paraId="6D455F92" w14:textId="77777777" w:rsidR="00AA1C27" w:rsidRPr="006A6C8B" w:rsidRDefault="00AA1C27" w:rsidP="00AA1C27">
      <w:pPr>
        <w:pStyle w:val="breakline"/>
        <w:rPr>
          <w:color w:val="002060"/>
        </w:rPr>
      </w:pPr>
    </w:p>
    <w:p w14:paraId="19705363" w14:textId="77777777" w:rsidR="00AA1C27" w:rsidRPr="006A6C8B" w:rsidRDefault="00AA1C27" w:rsidP="00AA1C27">
      <w:pPr>
        <w:pStyle w:val="sottotitolocampionato10"/>
        <w:rPr>
          <w:color w:val="002060"/>
        </w:rPr>
      </w:pPr>
      <w:r w:rsidRPr="006A6C8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A1C27" w:rsidRPr="006A6C8B" w14:paraId="4D392B94" w14:textId="77777777" w:rsidTr="008B3A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BAD73" w14:textId="77777777" w:rsidR="00AA1C27" w:rsidRPr="006A6C8B" w:rsidRDefault="00AA1C27" w:rsidP="008B3A88">
            <w:pPr>
              <w:pStyle w:val="headertabella0"/>
              <w:rPr>
                <w:color w:val="002060"/>
              </w:rPr>
            </w:pPr>
            <w:r w:rsidRPr="006A6C8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9B5E5" w14:textId="77777777" w:rsidR="00AA1C27" w:rsidRPr="006A6C8B" w:rsidRDefault="00AA1C27" w:rsidP="008B3A88">
            <w:pPr>
              <w:pStyle w:val="headertabella0"/>
              <w:rPr>
                <w:color w:val="002060"/>
              </w:rPr>
            </w:pPr>
            <w:r w:rsidRPr="006A6C8B">
              <w:rPr>
                <w:color w:val="002060"/>
              </w:rPr>
              <w:t xml:space="preserve">N° </w:t>
            </w:r>
            <w:proofErr w:type="spellStart"/>
            <w:r w:rsidRPr="006A6C8B">
              <w:rPr>
                <w:color w:val="002060"/>
              </w:rPr>
              <w:t>Gior</w:t>
            </w:r>
            <w:proofErr w:type="spellEnd"/>
            <w:r w:rsidRPr="006A6C8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F6F9" w14:textId="77777777" w:rsidR="00AA1C27" w:rsidRPr="006A6C8B" w:rsidRDefault="00AA1C27" w:rsidP="008B3A88">
            <w:pPr>
              <w:pStyle w:val="headertabella0"/>
              <w:rPr>
                <w:color w:val="002060"/>
              </w:rPr>
            </w:pPr>
            <w:r w:rsidRPr="006A6C8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66DB2" w14:textId="77777777" w:rsidR="00AA1C27" w:rsidRPr="006A6C8B" w:rsidRDefault="00AA1C27" w:rsidP="008B3A88">
            <w:pPr>
              <w:pStyle w:val="headertabella0"/>
              <w:rPr>
                <w:color w:val="002060"/>
              </w:rPr>
            </w:pPr>
            <w:r w:rsidRPr="006A6C8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B2B31" w14:textId="77777777" w:rsidR="00AA1C27" w:rsidRPr="006A6C8B" w:rsidRDefault="00AA1C27" w:rsidP="008B3A88">
            <w:pPr>
              <w:pStyle w:val="headertabella0"/>
              <w:rPr>
                <w:color w:val="002060"/>
              </w:rPr>
            </w:pPr>
            <w:r w:rsidRPr="006A6C8B">
              <w:rPr>
                <w:color w:val="002060"/>
              </w:rPr>
              <w:t xml:space="preserve">Data </w:t>
            </w:r>
            <w:proofErr w:type="spellStart"/>
            <w:r w:rsidRPr="006A6C8B">
              <w:rPr>
                <w:color w:val="002060"/>
              </w:rPr>
              <w:t>Orig</w:t>
            </w:r>
            <w:proofErr w:type="spellEnd"/>
            <w:r w:rsidRPr="006A6C8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4D55C" w14:textId="77777777" w:rsidR="00AA1C27" w:rsidRPr="006A6C8B" w:rsidRDefault="00AA1C27" w:rsidP="008B3A88">
            <w:pPr>
              <w:pStyle w:val="headertabella0"/>
              <w:rPr>
                <w:color w:val="002060"/>
              </w:rPr>
            </w:pPr>
            <w:r w:rsidRPr="006A6C8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A0D1B" w14:textId="77777777" w:rsidR="00AA1C27" w:rsidRPr="006A6C8B" w:rsidRDefault="00AA1C27" w:rsidP="008B3A88">
            <w:pPr>
              <w:pStyle w:val="headertabella0"/>
              <w:rPr>
                <w:color w:val="002060"/>
              </w:rPr>
            </w:pPr>
            <w:r w:rsidRPr="006A6C8B">
              <w:rPr>
                <w:color w:val="002060"/>
              </w:rPr>
              <w:t xml:space="preserve">Ora </w:t>
            </w:r>
            <w:proofErr w:type="spellStart"/>
            <w:r w:rsidRPr="006A6C8B">
              <w:rPr>
                <w:color w:val="002060"/>
              </w:rPr>
              <w:t>Orig</w:t>
            </w:r>
            <w:proofErr w:type="spellEnd"/>
            <w:r w:rsidRPr="006A6C8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80C0" w14:textId="77777777" w:rsidR="00AA1C27" w:rsidRPr="006A6C8B" w:rsidRDefault="00AA1C27" w:rsidP="008B3A88">
            <w:pPr>
              <w:pStyle w:val="headertabella0"/>
              <w:rPr>
                <w:color w:val="002060"/>
              </w:rPr>
            </w:pPr>
            <w:r w:rsidRPr="006A6C8B">
              <w:rPr>
                <w:color w:val="002060"/>
              </w:rPr>
              <w:t>Impianto</w:t>
            </w:r>
          </w:p>
        </w:tc>
      </w:tr>
      <w:tr w:rsidR="00AA1C27" w:rsidRPr="006A6C8B" w14:paraId="62E13578" w14:textId="77777777" w:rsidTr="008B3A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9A0D6" w14:textId="77777777" w:rsidR="00AA1C27" w:rsidRPr="006A6C8B" w:rsidRDefault="00AA1C27" w:rsidP="008B3A88">
            <w:pPr>
              <w:pStyle w:val="rowtabella0"/>
              <w:rPr>
                <w:color w:val="002060"/>
                <w:highlight w:val="yellow"/>
              </w:rPr>
            </w:pPr>
            <w:r w:rsidRPr="006A6C8B">
              <w:rPr>
                <w:color w:val="002060"/>
                <w:highlight w:val="yellow"/>
              </w:rPr>
              <w:t>15/11/2024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03F1" w14:textId="77777777" w:rsidR="00AA1C27" w:rsidRPr="006A6C8B" w:rsidRDefault="00AA1C27" w:rsidP="008B3A88">
            <w:pPr>
              <w:pStyle w:val="rowtabella0"/>
              <w:jc w:val="center"/>
              <w:rPr>
                <w:color w:val="002060"/>
                <w:highlight w:val="yellow"/>
              </w:rPr>
            </w:pPr>
            <w:r w:rsidRPr="006A6C8B">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F1FE" w14:textId="77777777" w:rsidR="00AA1C27" w:rsidRPr="006A6C8B" w:rsidRDefault="00AA1C27" w:rsidP="008B3A88">
            <w:pPr>
              <w:pStyle w:val="rowtabella0"/>
              <w:rPr>
                <w:color w:val="002060"/>
                <w:highlight w:val="yellow"/>
              </w:rPr>
            </w:pPr>
            <w:r w:rsidRPr="006A6C8B">
              <w:rPr>
                <w:color w:val="002060"/>
                <w:highlight w:val="yellow"/>
              </w:rPr>
              <w:t>ACCUMOLI GANG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7504" w14:textId="77777777" w:rsidR="00AA1C27" w:rsidRPr="006A6C8B" w:rsidRDefault="00AA1C27" w:rsidP="008B3A88">
            <w:pPr>
              <w:pStyle w:val="rowtabella0"/>
              <w:rPr>
                <w:color w:val="002060"/>
                <w:highlight w:val="yellow"/>
              </w:rPr>
            </w:pPr>
            <w:r w:rsidRPr="006A6C8B">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E8D4" w14:textId="77777777" w:rsidR="00AA1C27" w:rsidRPr="006A6C8B" w:rsidRDefault="00AA1C27" w:rsidP="008B3A8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E6B4" w14:textId="77777777" w:rsidR="00AA1C27" w:rsidRPr="006A6C8B" w:rsidRDefault="00AA1C27" w:rsidP="008B3A88">
            <w:pPr>
              <w:pStyle w:val="rowtabella0"/>
              <w:jc w:val="center"/>
              <w:rPr>
                <w:color w:val="002060"/>
              </w:rPr>
            </w:pPr>
            <w:r w:rsidRPr="006A6C8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717D" w14:textId="77777777" w:rsidR="00AA1C27" w:rsidRPr="006A6C8B" w:rsidRDefault="00AA1C27" w:rsidP="008B3A8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AA0B" w14:textId="77777777" w:rsidR="00AA1C27" w:rsidRPr="006A6C8B" w:rsidRDefault="00AA1C27" w:rsidP="008B3A88">
            <w:pPr>
              <w:pStyle w:val="rowtabella0"/>
              <w:rPr>
                <w:color w:val="002060"/>
              </w:rPr>
            </w:pPr>
            <w:r w:rsidRPr="006A6C8B">
              <w:rPr>
                <w:color w:val="002060"/>
                <w:highlight w:val="yellow"/>
              </w:rPr>
              <w:t>PALESTRA POLIVALENTE ROCCAFLUVIONE VIA NENNI</w:t>
            </w:r>
            <w:r>
              <w:rPr>
                <w:color w:val="002060"/>
              </w:rPr>
              <w:t>*</w:t>
            </w:r>
          </w:p>
        </w:tc>
      </w:tr>
    </w:tbl>
    <w:p w14:paraId="74CD35C0" w14:textId="77777777" w:rsidR="00AA1C27" w:rsidRDefault="00AA1C27" w:rsidP="00AA1C27">
      <w:pPr>
        <w:pStyle w:val="breakline"/>
        <w:rPr>
          <w:color w:val="002060"/>
        </w:rPr>
      </w:pPr>
    </w:p>
    <w:p w14:paraId="7F93FBEF" w14:textId="77777777" w:rsidR="00AA1C27" w:rsidRPr="006A6C8B" w:rsidRDefault="00AA1C27" w:rsidP="00AA1C27">
      <w:pPr>
        <w:pStyle w:val="breakline"/>
        <w:rPr>
          <w:rFonts w:ascii="Arial" w:eastAsiaTheme="minorEastAsia" w:hAnsi="Arial" w:cs="Arial"/>
          <w:color w:val="002060"/>
        </w:rPr>
      </w:pPr>
      <w:r w:rsidRPr="006A6C8B">
        <w:rPr>
          <w:rFonts w:ascii="Arial" w:hAnsi="Arial" w:cs="Arial"/>
          <w:color w:val="002060"/>
        </w:rPr>
        <w:t>Preso atto della sopraggiunta certificata indisponibilità del campo designato</w:t>
      </w:r>
    </w:p>
    <w:p w14:paraId="6B350352" w14:textId="77777777" w:rsidR="00AA1C27" w:rsidRPr="006A6C8B" w:rsidRDefault="00AA1C27" w:rsidP="00AA1C27">
      <w:pPr>
        <w:pStyle w:val="breakline"/>
        <w:rPr>
          <w:color w:val="002060"/>
        </w:rPr>
      </w:pPr>
    </w:p>
    <w:p w14:paraId="6BCD5899" w14:textId="77777777" w:rsidR="00AA1C27" w:rsidRPr="006A6C8B" w:rsidRDefault="00AA1C27" w:rsidP="00AA1C27">
      <w:pPr>
        <w:pStyle w:val="titolocampionato0"/>
        <w:shd w:val="clear" w:color="auto" w:fill="CCCCCC"/>
        <w:spacing w:before="80" w:after="40"/>
        <w:rPr>
          <w:color w:val="002060"/>
        </w:rPr>
      </w:pPr>
      <w:r w:rsidRPr="006A6C8B">
        <w:rPr>
          <w:color w:val="002060"/>
        </w:rPr>
        <w:t>COPPA ITALIA FEMM.LE CALCIO A5</w:t>
      </w:r>
    </w:p>
    <w:p w14:paraId="3FCCD081" w14:textId="77777777" w:rsidR="00AA1C27" w:rsidRPr="006A6C8B" w:rsidRDefault="00AA1C27" w:rsidP="00AA1C27">
      <w:pPr>
        <w:pStyle w:val="titoloprinc0"/>
        <w:rPr>
          <w:color w:val="002060"/>
        </w:rPr>
      </w:pPr>
      <w:r w:rsidRPr="006A6C8B">
        <w:rPr>
          <w:color w:val="002060"/>
        </w:rPr>
        <w:t>VARIAZIONI AL PROGRAMMA GARE</w:t>
      </w:r>
    </w:p>
    <w:p w14:paraId="2F67C67F" w14:textId="77777777" w:rsidR="00AA1C27" w:rsidRPr="006A6C8B" w:rsidRDefault="00AA1C27" w:rsidP="00AA1C27">
      <w:pPr>
        <w:pStyle w:val="breakline"/>
        <w:rPr>
          <w:color w:val="002060"/>
        </w:rPr>
      </w:pPr>
    </w:p>
    <w:p w14:paraId="3B36C39D" w14:textId="77777777" w:rsidR="00AA1C27" w:rsidRPr="006A6C8B" w:rsidRDefault="00AA1C27" w:rsidP="00AA1C27">
      <w:pPr>
        <w:pStyle w:val="breakline"/>
        <w:rPr>
          <w:color w:val="002060"/>
        </w:rPr>
      </w:pPr>
    </w:p>
    <w:p w14:paraId="3EFB30D5" w14:textId="77777777" w:rsidR="00AA1C27" w:rsidRPr="006A6C8B" w:rsidRDefault="00AA1C27" w:rsidP="00AA1C27">
      <w:pPr>
        <w:pStyle w:val="sottotitolocampionato10"/>
        <w:rPr>
          <w:color w:val="002060"/>
        </w:rPr>
      </w:pPr>
      <w:r w:rsidRPr="006A6C8B">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A1C27" w:rsidRPr="006A6C8B" w14:paraId="0A26F242" w14:textId="77777777" w:rsidTr="008B3A8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D2A34" w14:textId="77777777" w:rsidR="00AA1C27" w:rsidRPr="006A6C8B" w:rsidRDefault="00AA1C27" w:rsidP="008B3A88">
            <w:pPr>
              <w:pStyle w:val="headertabella0"/>
              <w:rPr>
                <w:color w:val="002060"/>
              </w:rPr>
            </w:pPr>
            <w:r w:rsidRPr="006A6C8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EA07" w14:textId="77777777" w:rsidR="00AA1C27" w:rsidRPr="006A6C8B" w:rsidRDefault="00AA1C27" w:rsidP="008B3A88">
            <w:pPr>
              <w:pStyle w:val="headertabella0"/>
              <w:rPr>
                <w:color w:val="002060"/>
              </w:rPr>
            </w:pPr>
            <w:r w:rsidRPr="006A6C8B">
              <w:rPr>
                <w:color w:val="002060"/>
              </w:rPr>
              <w:t xml:space="preserve">N° </w:t>
            </w:r>
            <w:proofErr w:type="spellStart"/>
            <w:r w:rsidRPr="006A6C8B">
              <w:rPr>
                <w:color w:val="002060"/>
              </w:rPr>
              <w:t>Gior</w:t>
            </w:r>
            <w:proofErr w:type="spellEnd"/>
            <w:r w:rsidRPr="006A6C8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6DFEB" w14:textId="77777777" w:rsidR="00AA1C27" w:rsidRPr="006A6C8B" w:rsidRDefault="00AA1C27" w:rsidP="008B3A88">
            <w:pPr>
              <w:pStyle w:val="headertabella0"/>
              <w:rPr>
                <w:color w:val="002060"/>
              </w:rPr>
            </w:pPr>
            <w:r w:rsidRPr="006A6C8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8F7E4" w14:textId="77777777" w:rsidR="00AA1C27" w:rsidRPr="006A6C8B" w:rsidRDefault="00AA1C27" w:rsidP="008B3A88">
            <w:pPr>
              <w:pStyle w:val="headertabella0"/>
              <w:rPr>
                <w:color w:val="002060"/>
              </w:rPr>
            </w:pPr>
            <w:r w:rsidRPr="006A6C8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9E2C" w14:textId="77777777" w:rsidR="00AA1C27" w:rsidRPr="006A6C8B" w:rsidRDefault="00AA1C27" w:rsidP="008B3A88">
            <w:pPr>
              <w:pStyle w:val="headertabella0"/>
              <w:rPr>
                <w:color w:val="002060"/>
              </w:rPr>
            </w:pPr>
            <w:r w:rsidRPr="006A6C8B">
              <w:rPr>
                <w:color w:val="002060"/>
              </w:rPr>
              <w:t xml:space="preserve">Data </w:t>
            </w:r>
            <w:proofErr w:type="spellStart"/>
            <w:r w:rsidRPr="006A6C8B">
              <w:rPr>
                <w:color w:val="002060"/>
              </w:rPr>
              <w:t>Orig</w:t>
            </w:r>
            <w:proofErr w:type="spellEnd"/>
            <w:r w:rsidRPr="006A6C8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2EE9A" w14:textId="77777777" w:rsidR="00AA1C27" w:rsidRPr="006A6C8B" w:rsidRDefault="00AA1C27" w:rsidP="008B3A88">
            <w:pPr>
              <w:pStyle w:val="headertabella0"/>
              <w:rPr>
                <w:color w:val="002060"/>
              </w:rPr>
            </w:pPr>
            <w:r w:rsidRPr="006A6C8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86415" w14:textId="77777777" w:rsidR="00AA1C27" w:rsidRPr="006A6C8B" w:rsidRDefault="00AA1C27" w:rsidP="008B3A88">
            <w:pPr>
              <w:pStyle w:val="headertabella0"/>
              <w:rPr>
                <w:color w:val="002060"/>
              </w:rPr>
            </w:pPr>
            <w:r w:rsidRPr="006A6C8B">
              <w:rPr>
                <w:color w:val="002060"/>
              </w:rPr>
              <w:t xml:space="preserve">Ora </w:t>
            </w:r>
            <w:proofErr w:type="spellStart"/>
            <w:r w:rsidRPr="006A6C8B">
              <w:rPr>
                <w:color w:val="002060"/>
              </w:rPr>
              <w:t>Orig</w:t>
            </w:r>
            <w:proofErr w:type="spellEnd"/>
            <w:r w:rsidRPr="006A6C8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672D" w14:textId="77777777" w:rsidR="00AA1C27" w:rsidRPr="006A6C8B" w:rsidRDefault="00AA1C27" w:rsidP="008B3A88">
            <w:pPr>
              <w:pStyle w:val="headertabella0"/>
              <w:rPr>
                <w:color w:val="002060"/>
              </w:rPr>
            </w:pPr>
            <w:r w:rsidRPr="006A6C8B">
              <w:rPr>
                <w:color w:val="002060"/>
              </w:rPr>
              <w:t>Impianto</w:t>
            </w:r>
          </w:p>
        </w:tc>
      </w:tr>
      <w:tr w:rsidR="00AA1C27" w:rsidRPr="006A6C8B" w14:paraId="62B5B70A" w14:textId="77777777" w:rsidTr="008B3A8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7757" w14:textId="77777777" w:rsidR="00AA1C27" w:rsidRPr="006A6C8B" w:rsidRDefault="00AA1C27" w:rsidP="008B3A88">
            <w:pPr>
              <w:pStyle w:val="rowtabella0"/>
              <w:rPr>
                <w:color w:val="002060"/>
                <w:highlight w:val="yellow"/>
              </w:rPr>
            </w:pPr>
            <w:r w:rsidRPr="006A6C8B">
              <w:rPr>
                <w:color w:val="002060"/>
                <w:highlight w:val="yellow"/>
              </w:rPr>
              <w:t>25/11/2024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0246" w14:textId="77777777" w:rsidR="00AA1C27" w:rsidRPr="006A6C8B" w:rsidRDefault="00AA1C27" w:rsidP="008B3A88">
            <w:pPr>
              <w:pStyle w:val="rowtabella0"/>
              <w:jc w:val="center"/>
              <w:rPr>
                <w:color w:val="002060"/>
                <w:highlight w:val="yellow"/>
              </w:rPr>
            </w:pPr>
            <w:r w:rsidRPr="006A6C8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FDB6" w14:textId="77777777" w:rsidR="00AA1C27" w:rsidRPr="006A6C8B" w:rsidRDefault="00AA1C27" w:rsidP="008B3A88">
            <w:pPr>
              <w:pStyle w:val="rowtabella0"/>
              <w:rPr>
                <w:color w:val="002060"/>
                <w:highlight w:val="yellow"/>
              </w:rPr>
            </w:pPr>
            <w:r w:rsidRPr="006A6C8B">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177E" w14:textId="77777777" w:rsidR="00AA1C27" w:rsidRPr="006A6C8B" w:rsidRDefault="00AA1C27" w:rsidP="008B3A88">
            <w:pPr>
              <w:pStyle w:val="rowtabella0"/>
              <w:rPr>
                <w:color w:val="002060"/>
                <w:highlight w:val="yellow"/>
              </w:rPr>
            </w:pPr>
            <w:r w:rsidRPr="006A6C8B">
              <w:rPr>
                <w:color w:val="002060"/>
                <w:highlight w:val="yellow"/>
              </w:rPr>
              <w:t>TRODICA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17A9" w14:textId="77777777" w:rsidR="00AA1C27" w:rsidRPr="006A6C8B" w:rsidRDefault="00AA1C27" w:rsidP="008B3A88">
            <w:pPr>
              <w:rPr>
                <w:rFonts w:ascii="Arial" w:hAnsi="Arial" w:cs="Arial"/>
                <w:color w:val="002060"/>
                <w:sz w:val="12"/>
                <w:szCs w:val="12"/>
              </w:rPr>
            </w:pPr>
            <w:r w:rsidRPr="006A6C8B">
              <w:rPr>
                <w:rFonts w:ascii="Arial" w:hAnsi="Arial" w:cs="Arial"/>
                <w:color w:val="002060"/>
                <w:sz w:val="12"/>
                <w:szCs w:val="12"/>
              </w:rPr>
              <w:t>19/11/2024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94E6" w14:textId="60FC809E" w:rsidR="00AA1C27" w:rsidRPr="006A6C8B" w:rsidRDefault="00AA1C27" w:rsidP="008B3A88">
            <w:pPr>
              <w:pStyle w:val="rowtabella0"/>
              <w:jc w:val="center"/>
              <w:rPr>
                <w:color w:val="002060"/>
              </w:rPr>
            </w:pPr>
            <w:r w:rsidRPr="006A6C8B">
              <w:rPr>
                <w:color w:val="002060"/>
                <w:highlight w:val="yellow"/>
              </w:rPr>
              <w:t>22</w:t>
            </w:r>
            <w:r w:rsidRPr="00693118">
              <w:rPr>
                <w:color w:val="002060"/>
                <w:highlight w:val="yellow"/>
              </w:rPr>
              <w:t>:</w:t>
            </w:r>
            <w:r w:rsidR="00693118" w:rsidRPr="00693118">
              <w:rPr>
                <w:color w:val="002060"/>
                <w:highlight w:val="yellow"/>
              </w:rPr>
              <w:t>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019D" w14:textId="77777777" w:rsidR="00AA1C27" w:rsidRPr="006A6C8B" w:rsidRDefault="00AA1C27" w:rsidP="008B3A88">
            <w:pPr>
              <w:jc w:val="center"/>
              <w:rPr>
                <w:rFonts w:ascii="Arial" w:hAnsi="Arial" w:cs="Arial"/>
                <w:color w:val="002060"/>
                <w:sz w:val="12"/>
                <w:szCs w:val="12"/>
              </w:rPr>
            </w:pPr>
            <w:r w:rsidRPr="006A6C8B">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B782" w14:textId="77777777" w:rsidR="00AA1C27" w:rsidRPr="006A6C8B" w:rsidRDefault="00AA1C27" w:rsidP="008B3A88">
            <w:pPr>
              <w:pStyle w:val="rowtabella0"/>
              <w:rPr>
                <w:color w:val="002060"/>
              </w:rPr>
            </w:pPr>
            <w:r w:rsidRPr="006A6C8B">
              <w:rPr>
                <w:color w:val="002060"/>
                <w:highlight w:val="yellow"/>
              </w:rPr>
              <w:t>PALESTRA MONTEPRANDONE VIA COLLE GIOIOSO</w:t>
            </w:r>
          </w:p>
        </w:tc>
      </w:tr>
    </w:tbl>
    <w:p w14:paraId="703BD90A" w14:textId="77777777" w:rsidR="00AA1C27" w:rsidRPr="006A6C8B" w:rsidRDefault="00AA1C27" w:rsidP="00AA1C27">
      <w:pPr>
        <w:pStyle w:val="breakline"/>
        <w:rPr>
          <w:rFonts w:eastAsiaTheme="minorEastAsia"/>
          <w:color w:val="002060"/>
        </w:rPr>
      </w:pPr>
    </w:p>
    <w:p w14:paraId="43024FBD" w14:textId="77777777" w:rsidR="00AA1C27" w:rsidRPr="006A6C8B" w:rsidRDefault="00AA1C27" w:rsidP="00AA1C27">
      <w:pPr>
        <w:pStyle w:val="breakline"/>
        <w:rPr>
          <w:color w:val="002060"/>
        </w:rPr>
      </w:pPr>
    </w:p>
    <w:p w14:paraId="644278ED" w14:textId="77777777" w:rsidR="00307E24" w:rsidRPr="00980F44" w:rsidRDefault="00307E24" w:rsidP="00307E24">
      <w:pPr>
        <w:pStyle w:val="breakline"/>
        <w:rPr>
          <w:color w:val="002060"/>
        </w:rPr>
      </w:pPr>
    </w:p>
    <w:p w14:paraId="5A41F670" w14:textId="1FCF3F6B" w:rsidR="002D544A" w:rsidRPr="00827EE7" w:rsidRDefault="001E28A1" w:rsidP="00672107">
      <w:pPr>
        <w:pStyle w:val="breakline"/>
        <w:tabs>
          <w:tab w:val="left" w:pos="3930"/>
        </w:tabs>
        <w:rPr>
          <w:rFonts w:eastAsiaTheme="minorEastAsia"/>
          <w:color w:val="002060"/>
        </w:rPr>
      </w:pPr>
      <w:r w:rsidRPr="00827EE7">
        <w:rPr>
          <w:rFonts w:eastAsiaTheme="minorEastAsia"/>
          <w:color w:val="002060"/>
        </w:rPr>
        <w:tab/>
      </w:r>
    </w:p>
    <w:p w14:paraId="118C86C3" w14:textId="77777777" w:rsidR="002D544A" w:rsidRPr="00C52CCE" w:rsidRDefault="002D544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73D5796"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27EE7">
        <w:rPr>
          <w:rFonts w:ascii="Arial" w:hAnsi="Arial" w:cs="Arial"/>
          <w:b/>
          <w:bCs/>
          <w:color w:val="002060"/>
        </w:rPr>
        <w:t>25</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60E7E5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27EE7">
        <w:rPr>
          <w:b/>
          <w:color w:val="002060"/>
          <w:u w:val="single"/>
        </w:rPr>
        <w:t>1</w:t>
      </w:r>
      <w:r w:rsidR="00AA1C27">
        <w:rPr>
          <w:b/>
          <w:color w:val="002060"/>
          <w:u w:val="single"/>
        </w:rPr>
        <w:t>5</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65597" w14:textId="77777777" w:rsidR="00AD4D0A" w:rsidRDefault="00AD4D0A">
      <w:r>
        <w:separator/>
      </w:r>
    </w:p>
  </w:endnote>
  <w:endnote w:type="continuationSeparator" w:id="0">
    <w:p w14:paraId="7A272AE0" w14:textId="77777777" w:rsidR="00AD4D0A" w:rsidRDefault="00AD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6F2DBB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1739B">
      <w:rPr>
        <w:rStyle w:val="Numeropagina"/>
        <w:rFonts w:ascii="Arial" w:hAnsi="Arial" w:cs="Arial"/>
        <w:color w:val="002060"/>
      </w:rPr>
      <w:t>4</w:t>
    </w:r>
    <w:r w:rsidR="00AA1C27">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6A71B" w14:textId="77777777" w:rsidR="00AD4D0A" w:rsidRDefault="00AD4D0A">
      <w:r>
        <w:separator/>
      </w:r>
    </w:p>
  </w:footnote>
  <w:footnote w:type="continuationSeparator" w:id="0">
    <w:p w14:paraId="7FB6C7EC" w14:textId="77777777" w:rsidR="00AD4D0A" w:rsidRDefault="00AD4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4F2"/>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AA7"/>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87FF0"/>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07E24"/>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2DEF"/>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5B6"/>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3118"/>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0D48"/>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2CEA"/>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0DE2"/>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21B9"/>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1C27"/>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4D0A"/>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59A1"/>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31"/>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978"/>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67B"/>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3B1"/>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5C3B"/>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Pages>
  <Words>1086</Words>
  <Characters>6195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6</cp:revision>
  <cp:lastPrinted>2024-11-15T11:25:00Z</cp:lastPrinted>
  <dcterms:created xsi:type="dcterms:W3CDTF">2024-11-15T10:46:00Z</dcterms:created>
  <dcterms:modified xsi:type="dcterms:W3CDTF">2024-11-15T11:25:00Z</dcterms:modified>
</cp:coreProperties>
</file>