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3B11EDF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C271B">
              <w:rPr>
                <w:rFonts w:ascii="Arial" w:hAnsi="Arial" w:cs="Arial"/>
                <w:color w:val="002060"/>
                <w:sz w:val="40"/>
                <w:szCs w:val="40"/>
              </w:rPr>
              <w:t>5</w:t>
            </w:r>
            <w:r w:rsidR="005A31C6">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5A31C6">
              <w:rPr>
                <w:rFonts w:ascii="Arial" w:hAnsi="Arial" w:cs="Arial"/>
                <w:color w:val="002060"/>
                <w:sz w:val="40"/>
                <w:szCs w:val="40"/>
              </w:rPr>
              <w:t>04</w:t>
            </w:r>
            <w:r w:rsidR="00CF4C7D" w:rsidRPr="00DE1EF7">
              <w:rPr>
                <w:rFonts w:ascii="Arial" w:hAnsi="Arial" w:cs="Arial"/>
                <w:color w:val="002060"/>
                <w:sz w:val="40"/>
                <w:szCs w:val="40"/>
              </w:rPr>
              <w:t>/</w:t>
            </w:r>
            <w:r w:rsidR="003050E4">
              <w:rPr>
                <w:rFonts w:ascii="Arial" w:hAnsi="Arial" w:cs="Arial"/>
                <w:color w:val="002060"/>
                <w:sz w:val="40"/>
                <w:szCs w:val="40"/>
              </w:rPr>
              <w:t>1</w:t>
            </w:r>
            <w:r w:rsidR="005A31C6">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B3E2813"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4B61ED">
          <w:rPr>
            <w:noProof/>
            <w:webHidden/>
          </w:rPr>
          <w:t>1</w:t>
        </w:r>
        <w:r w:rsidR="00AC19D9" w:rsidRPr="00DE1EF7">
          <w:rPr>
            <w:noProof/>
            <w:webHidden/>
          </w:rPr>
          <w:fldChar w:fldCharType="end"/>
        </w:r>
      </w:hyperlink>
    </w:p>
    <w:p w14:paraId="112EDB38" w14:textId="34608AC5"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4B61ED">
          <w:rPr>
            <w:noProof/>
            <w:webHidden/>
          </w:rPr>
          <w:t>1</w:t>
        </w:r>
        <w:r w:rsidRPr="00DE1EF7">
          <w:rPr>
            <w:noProof/>
            <w:webHidden/>
          </w:rPr>
          <w:fldChar w:fldCharType="end"/>
        </w:r>
      </w:hyperlink>
    </w:p>
    <w:p w14:paraId="4D9CAD43" w14:textId="63C3CC8C"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4B61ED">
          <w:rPr>
            <w:noProof/>
            <w:webHidden/>
          </w:rPr>
          <w:t>1</w:t>
        </w:r>
        <w:r w:rsidRPr="00DE1EF7">
          <w:rPr>
            <w:noProof/>
            <w:webHidden/>
          </w:rPr>
          <w:fldChar w:fldCharType="end"/>
        </w:r>
      </w:hyperlink>
    </w:p>
    <w:p w14:paraId="0EAFCCD8" w14:textId="03481B60"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4B61ED">
          <w:rPr>
            <w:noProof/>
            <w:webHidden/>
          </w:rPr>
          <w:t>1</w:t>
        </w:r>
        <w:r w:rsidRPr="00DE1EF7">
          <w:rPr>
            <w:noProof/>
            <w:webHidden/>
          </w:rPr>
          <w:fldChar w:fldCharType="end"/>
        </w:r>
      </w:hyperlink>
    </w:p>
    <w:p w14:paraId="0952245B" w14:textId="3CAEF726"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4B61ED">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F02A97F" w14:textId="77777777" w:rsidR="003332F9" w:rsidRDefault="003332F9" w:rsidP="00F336CC">
      <w:pPr>
        <w:rPr>
          <w:rFonts w:ascii="Arial" w:hAnsi="Arial" w:cs="Arial"/>
          <w:color w:val="002060"/>
          <w:sz w:val="22"/>
          <w:szCs w:val="22"/>
        </w:rPr>
      </w:pPr>
    </w:p>
    <w:p w14:paraId="33A610E7" w14:textId="77777777" w:rsidR="003555A6" w:rsidRPr="003555A6" w:rsidRDefault="003555A6" w:rsidP="003555A6">
      <w:pPr>
        <w:pStyle w:val="LndNormale1"/>
        <w:rPr>
          <w:b/>
          <w:color w:val="002060"/>
          <w:sz w:val="28"/>
          <w:szCs w:val="28"/>
        </w:rPr>
      </w:pPr>
      <w:r w:rsidRPr="003555A6">
        <w:rPr>
          <w:b/>
          <w:color w:val="002060"/>
          <w:sz w:val="28"/>
          <w:szCs w:val="28"/>
        </w:rPr>
        <w:t>CIRCOLARE N. 31 DEL 03.12.2024</w:t>
      </w:r>
    </w:p>
    <w:p w14:paraId="2CD9ECBC" w14:textId="77777777" w:rsidR="003555A6" w:rsidRDefault="003555A6" w:rsidP="003555A6">
      <w:pPr>
        <w:pStyle w:val="LndNormale1"/>
        <w:rPr>
          <w:color w:val="002060"/>
        </w:rPr>
      </w:pPr>
    </w:p>
    <w:p w14:paraId="04E334BB" w14:textId="08F4A7E7" w:rsidR="003555A6" w:rsidRPr="003555A6" w:rsidRDefault="003555A6" w:rsidP="003555A6">
      <w:pPr>
        <w:pStyle w:val="LndNormale1"/>
        <w:rPr>
          <w:color w:val="002060"/>
        </w:rPr>
      </w:pPr>
      <w:r w:rsidRPr="003555A6">
        <w:rPr>
          <w:color w:val="002060"/>
        </w:rPr>
        <w:t>Si trasmette, per opportuna conoscenza, copia della Circolare elaborata dalla L.N.D. Impianti S.r.l. avente per oggetto.</w:t>
      </w:r>
    </w:p>
    <w:p w14:paraId="1B6A9000" w14:textId="77777777" w:rsidR="003555A6" w:rsidRPr="003555A6" w:rsidRDefault="003555A6" w:rsidP="003555A6">
      <w:pPr>
        <w:pStyle w:val="LndNormale1"/>
        <w:rPr>
          <w:b/>
          <w:i/>
          <w:color w:val="002060"/>
        </w:rPr>
      </w:pPr>
      <w:r w:rsidRPr="003555A6">
        <w:rPr>
          <w:b/>
          <w:i/>
          <w:color w:val="002060"/>
        </w:rPr>
        <w:t>“L.N.D. Impianti S.r.l. – Linee guida per rifacimento manti in erba artificiale.”</w:t>
      </w:r>
    </w:p>
    <w:p w14:paraId="79790AF3" w14:textId="77777777" w:rsidR="003555A6" w:rsidRDefault="003555A6" w:rsidP="00F336CC">
      <w:pPr>
        <w:rPr>
          <w:rFonts w:ascii="Arial" w:hAnsi="Arial" w:cs="Arial"/>
          <w:color w:val="002060"/>
          <w:sz w:val="22"/>
          <w:szCs w:val="22"/>
        </w:rPr>
      </w:pPr>
    </w:p>
    <w:p w14:paraId="3D30D607" w14:textId="77777777" w:rsidR="003555A6" w:rsidRPr="003332F9" w:rsidRDefault="003555A6"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5D899F4B" w14:textId="77777777" w:rsidR="001D6299" w:rsidRPr="001D6299" w:rsidRDefault="001D6299" w:rsidP="0067544F">
      <w:pPr>
        <w:tabs>
          <w:tab w:val="left" w:pos="2700"/>
        </w:tabs>
        <w:rPr>
          <w:color w:val="002060"/>
          <w:sz w:val="22"/>
          <w:szCs w:val="22"/>
        </w:rPr>
      </w:pPr>
    </w:p>
    <w:p w14:paraId="2055E212" w14:textId="77777777" w:rsidR="001D6299" w:rsidRPr="001D6299" w:rsidRDefault="001D6299" w:rsidP="001D6299">
      <w:pPr>
        <w:pStyle w:val="LndNormale1"/>
        <w:jc w:val="center"/>
        <w:rPr>
          <w:b/>
          <w:color w:val="002060"/>
          <w:sz w:val="28"/>
          <w:szCs w:val="28"/>
          <w:u w:val="single"/>
        </w:rPr>
      </w:pPr>
      <w:r w:rsidRPr="001D6299">
        <w:rPr>
          <w:b/>
          <w:color w:val="002060"/>
          <w:sz w:val="28"/>
          <w:szCs w:val="28"/>
          <w:u w:val="single"/>
        </w:rPr>
        <w:t>ASSEMBLEA ORDINARIA</w:t>
      </w:r>
    </w:p>
    <w:p w14:paraId="19CEA1E3" w14:textId="77777777" w:rsidR="001D6299" w:rsidRPr="001D6299" w:rsidRDefault="001D6299" w:rsidP="001D6299">
      <w:pPr>
        <w:pStyle w:val="LndNormale1"/>
        <w:rPr>
          <w:color w:val="002060"/>
        </w:rPr>
      </w:pPr>
    </w:p>
    <w:p w14:paraId="272530AC" w14:textId="77777777" w:rsidR="001D6299" w:rsidRPr="001D6299" w:rsidRDefault="001D6299" w:rsidP="001D6299">
      <w:pPr>
        <w:pStyle w:val="LndNormale1"/>
        <w:rPr>
          <w:color w:val="002060"/>
        </w:rPr>
      </w:pPr>
    </w:p>
    <w:p w14:paraId="58C8FA98" w14:textId="77777777" w:rsidR="001D6299" w:rsidRPr="001D6299" w:rsidRDefault="001D6299" w:rsidP="001D6299">
      <w:pPr>
        <w:pStyle w:val="LndNormale1"/>
        <w:rPr>
          <w:color w:val="002060"/>
        </w:rPr>
      </w:pPr>
      <w:r w:rsidRPr="001D6299">
        <w:rPr>
          <w:color w:val="002060"/>
        </w:rPr>
        <w:t xml:space="preserve">L’Assemblea Ordinaria del Comitato Regionale Marche è convocata, ai sensi del Regolamento della Lega Nazionale Dilettanti e delle “Norme Procedurali per le Assemblee della LND”, per il giorno </w:t>
      </w:r>
    </w:p>
    <w:p w14:paraId="31427754" w14:textId="77777777" w:rsidR="001D6299" w:rsidRPr="001D6299" w:rsidRDefault="001D6299" w:rsidP="001D6299">
      <w:pPr>
        <w:pStyle w:val="LndNormale1"/>
        <w:rPr>
          <w:b/>
          <w:color w:val="002060"/>
        </w:rPr>
      </w:pPr>
    </w:p>
    <w:p w14:paraId="5DE8B0BF" w14:textId="77777777" w:rsidR="001D6299" w:rsidRPr="001D6299" w:rsidRDefault="001D6299" w:rsidP="001D6299">
      <w:pPr>
        <w:pStyle w:val="LndNormale1"/>
        <w:jc w:val="center"/>
        <w:rPr>
          <w:b/>
          <w:color w:val="002060"/>
          <w:u w:val="single"/>
        </w:rPr>
      </w:pPr>
      <w:r w:rsidRPr="001D6299">
        <w:rPr>
          <w:b/>
          <w:color w:val="002060"/>
          <w:u w:val="single"/>
        </w:rPr>
        <w:t>VENERDI 13 DICEMBRE 2024</w:t>
      </w:r>
    </w:p>
    <w:p w14:paraId="42D18A6B" w14:textId="77777777" w:rsidR="001D6299" w:rsidRPr="001D6299" w:rsidRDefault="001D6299" w:rsidP="001D6299">
      <w:pPr>
        <w:pStyle w:val="LndNormale1"/>
        <w:jc w:val="center"/>
        <w:rPr>
          <w:b/>
          <w:color w:val="002060"/>
          <w:u w:val="single"/>
        </w:rPr>
      </w:pPr>
    </w:p>
    <w:p w14:paraId="7BB80E73" w14:textId="77777777" w:rsidR="001D6299" w:rsidRPr="001D6299" w:rsidRDefault="001D6299" w:rsidP="001D6299">
      <w:pPr>
        <w:pStyle w:val="LndNormale1"/>
        <w:rPr>
          <w:color w:val="002060"/>
        </w:rPr>
      </w:pPr>
      <w:r w:rsidRPr="001D6299">
        <w:rPr>
          <w:color w:val="002060"/>
        </w:rPr>
        <w:t xml:space="preserve">presso </w:t>
      </w:r>
      <w:r w:rsidRPr="001D6299">
        <w:rPr>
          <w:b/>
          <w:color w:val="002060"/>
        </w:rPr>
        <w:t>Sala delle Riunioni del Comitato Regionale Marche</w:t>
      </w:r>
      <w:r w:rsidRPr="001D6299">
        <w:rPr>
          <w:color w:val="002060"/>
        </w:rPr>
        <w:t xml:space="preserve"> in </w:t>
      </w:r>
      <w:r w:rsidRPr="001D6299">
        <w:rPr>
          <w:b/>
          <w:color w:val="002060"/>
        </w:rPr>
        <w:t>Ancona via Schiavoni snc</w:t>
      </w:r>
      <w:r w:rsidRPr="001D6299">
        <w:rPr>
          <w:color w:val="002060"/>
        </w:rPr>
        <w:t xml:space="preserve">, </w:t>
      </w:r>
      <w:r w:rsidRPr="001D6299">
        <w:rPr>
          <w:b/>
          <w:color w:val="002060"/>
        </w:rPr>
        <w:t>alle ore 15,30 in prima convocazione ed alle ore 17,30 in seconda convocazione</w:t>
      </w:r>
      <w:r w:rsidRPr="001D6299">
        <w:rPr>
          <w:color w:val="002060"/>
        </w:rPr>
        <w:t xml:space="preserve"> per l’esame, la discussione e le decisioni in merito agli argomenti contenuti nel seguente </w:t>
      </w:r>
    </w:p>
    <w:p w14:paraId="5F0F3AFA" w14:textId="77777777" w:rsidR="001D6299" w:rsidRPr="001D6299" w:rsidRDefault="001D6299" w:rsidP="001D6299">
      <w:pPr>
        <w:pStyle w:val="LndNormale1"/>
        <w:rPr>
          <w:color w:val="002060"/>
        </w:rPr>
      </w:pPr>
    </w:p>
    <w:p w14:paraId="6656638E" w14:textId="77777777" w:rsidR="001D6299" w:rsidRPr="001D6299" w:rsidRDefault="001D6299" w:rsidP="001D6299">
      <w:pPr>
        <w:pStyle w:val="LndNormale1"/>
        <w:jc w:val="center"/>
        <w:rPr>
          <w:b/>
          <w:color w:val="002060"/>
        </w:rPr>
      </w:pPr>
      <w:r w:rsidRPr="001D6299">
        <w:rPr>
          <w:b/>
          <w:color w:val="002060"/>
        </w:rPr>
        <w:t>ORDINE DEL GIORNO</w:t>
      </w:r>
    </w:p>
    <w:p w14:paraId="1B363D84" w14:textId="77777777" w:rsidR="001D6299" w:rsidRPr="001D6299" w:rsidRDefault="001D6299" w:rsidP="001D6299">
      <w:pPr>
        <w:pStyle w:val="LndNormale1"/>
        <w:jc w:val="center"/>
        <w:rPr>
          <w:b/>
          <w:color w:val="002060"/>
        </w:rPr>
      </w:pPr>
    </w:p>
    <w:p w14:paraId="0AE2BF42" w14:textId="77777777" w:rsidR="001D6299" w:rsidRPr="001D6299" w:rsidRDefault="001D6299" w:rsidP="001D6299">
      <w:pPr>
        <w:pStyle w:val="LndNormale1"/>
        <w:rPr>
          <w:color w:val="002060"/>
        </w:rPr>
      </w:pPr>
      <w:r w:rsidRPr="001D6299">
        <w:rPr>
          <w:color w:val="002060"/>
        </w:rPr>
        <w:t xml:space="preserve">1. </w:t>
      </w:r>
      <w:r w:rsidRPr="001D6299">
        <w:rPr>
          <w:color w:val="002060"/>
        </w:rPr>
        <w:tab/>
        <w:t xml:space="preserve">Verifica poteri; </w:t>
      </w:r>
    </w:p>
    <w:p w14:paraId="37CFF356" w14:textId="77777777" w:rsidR="001D6299" w:rsidRPr="001D6299" w:rsidRDefault="001D6299" w:rsidP="001D6299">
      <w:pPr>
        <w:pStyle w:val="LndNormale1"/>
        <w:rPr>
          <w:color w:val="002060"/>
        </w:rPr>
      </w:pPr>
      <w:r w:rsidRPr="001D6299">
        <w:rPr>
          <w:color w:val="002060"/>
        </w:rPr>
        <w:t xml:space="preserve">2. </w:t>
      </w:r>
      <w:r w:rsidRPr="001D6299">
        <w:rPr>
          <w:color w:val="002060"/>
        </w:rPr>
        <w:tab/>
        <w:t xml:space="preserve">Costituzione dell’Ufficio di Presidenza dell’Assemblea; </w:t>
      </w:r>
    </w:p>
    <w:p w14:paraId="3FB6F219" w14:textId="77777777" w:rsidR="001D6299" w:rsidRPr="001D6299" w:rsidRDefault="001D6299" w:rsidP="001D6299">
      <w:pPr>
        <w:pStyle w:val="LndNormale1"/>
        <w:ind w:left="705" w:hanging="705"/>
        <w:rPr>
          <w:color w:val="002060"/>
        </w:rPr>
      </w:pPr>
      <w:r w:rsidRPr="001D6299">
        <w:rPr>
          <w:color w:val="002060"/>
        </w:rPr>
        <w:t xml:space="preserve">3. </w:t>
      </w:r>
      <w:r w:rsidRPr="001D6299">
        <w:rPr>
          <w:color w:val="002060"/>
        </w:rPr>
        <w:tab/>
        <w:t>Comunicazioni del Presidente del Comitato;</w:t>
      </w:r>
    </w:p>
    <w:p w14:paraId="68728A56" w14:textId="77777777" w:rsidR="001D6299" w:rsidRPr="001D6299" w:rsidRDefault="001D6299" w:rsidP="001D6299">
      <w:pPr>
        <w:pStyle w:val="LndNormale1"/>
        <w:ind w:left="705" w:hanging="705"/>
        <w:rPr>
          <w:color w:val="002060"/>
        </w:rPr>
      </w:pPr>
      <w:r w:rsidRPr="001D6299">
        <w:rPr>
          <w:color w:val="002060"/>
        </w:rPr>
        <w:t>4</w:t>
      </w:r>
      <w:r w:rsidRPr="001D6299">
        <w:rPr>
          <w:color w:val="002060"/>
        </w:rPr>
        <w:tab/>
        <w:t xml:space="preserve">Designazione di un candidato alla carica di Consigiere Federale, sulla base dell’area territoriale di appartenenza; </w:t>
      </w:r>
    </w:p>
    <w:p w14:paraId="0D31FC9B" w14:textId="77777777" w:rsidR="001D6299" w:rsidRPr="001D6299" w:rsidRDefault="001D6299" w:rsidP="001D6299">
      <w:pPr>
        <w:pStyle w:val="LndNormale1"/>
        <w:ind w:left="705" w:hanging="705"/>
        <w:rPr>
          <w:color w:val="002060"/>
        </w:rPr>
      </w:pPr>
      <w:r w:rsidRPr="001D6299">
        <w:rPr>
          <w:color w:val="002060"/>
        </w:rPr>
        <w:t xml:space="preserve">5. </w:t>
      </w:r>
      <w:r w:rsidRPr="001D6299">
        <w:rPr>
          <w:color w:val="002060"/>
        </w:rPr>
        <w:tab/>
        <w:t>Designazione dei candidati alla carica di Consigliere Federale Nazionale;</w:t>
      </w:r>
    </w:p>
    <w:p w14:paraId="51B48758" w14:textId="77777777" w:rsidR="001D6299" w:rsidRPr="001D6299" w:rsidRDefault="001D6299" w:rsidP="001D6299">
      <w:pPr>
        <w:pStyle w:val="LndNormale1"/>
        <w:rPr>
          <w:color w:val="002060"/>
        </w:rPr>
      </w:pPr>
      <w:r w:rsidRPr="001D6299">
        <w:rPr>
          <w:color w:val="002060"/>
        </w:rPr>
        <w:t xml:space="preserve">6. </w:t>
      </w:r>
      <w:r w:rsidRPr="001D6299">
        <w:rPr>
          <w:color w:val="002060"/>
        </w:rPr>
        <w:tab/>
        <w:t xml:space="preserve">Varie ed eventuali. </w:t>
      </w:r>
    </w:p>
    <w:p w14:paraId="15B92E49" w14:textId="77777777" w:rsidR="001D6299" w:rsidRPr="001D6299" w:rsidRDefault="001D6299" w:rsidP="001D6299">
      <w:pPr>
        <w:pStyle w:val="LndNormale1"/>
        <w:rPr>
          <w:color w:val="002060"/>
        </w:rPr>
      </w:pPr>
    </w:p>
    <w:p w14:paraId="7C316EE6" w14:textId="77777777" w:rsidR="001D6299" w:rsidRPr="001D6299" w:rsidRDefault="001D6299" w:rsidP="001D6299">
      <w:pPr>
        <w:pStyle w:val="LndNormale1"/>
        <w:rPr>
          <w:color w:val="002060"/>
        </w:rPr>
      </w:pPr>
      <w:r w:rsidRPr="001D6299">
        <w:rPr>
          <w:color w:val="002060"/>
        </w:rPr>
        <w:t xml:space="preserve">L’Assemblea sarà disciplinata dalle norme regolamentari vigenti alla data di svolgimento della stessa. </w:t>
      </w:r>
    </w:p>
    <w:p w14:paraId="0F78593B" w14:textId="77777777" w:rsidR="001D6299" w:rsidRPr="001D6299" w:rsidRDefault="001D6299" w:rsidP="001D6299">
      <w:pPr>
        <w:pStyle w:val="LndNormale1"/>
        <w:rPr>
          <w:color w:val="002060"/>
        </w:rPr>
      </w:pPr>
    </w:p>
    <w:p w14:paraId="1703E0A9" w14:textId="77777777" w:rsidR="001D6299" w:rsidRPr="001D6299" w:rsidRDefault="001D6299" w:rsidP="001D6299">
      <w:pPr>
        <w:pStyle w:val="LndNormale1"/>
        <w:rPr>
          <w:color w:val="002060"/>
        </w:rPr>
      </w:pPr>
      <w:r w:rsidRPr="001D6299">
        <w:rPr>
          <w:color w:val="002060"/>
        </w:rPr>
        <w:t xml:space="preserve">Le operazioni di verifica dei poteri e di scrutinio saranno svolte dal Tribunale Federale a livello territoriale presso il Comitato Regionale Marche. </w:t>
      </w:r>
    </w:p>
    <w:p w14:paraId="0ACE7E07" w14:textId="77777777" w:rsidR="001D6299" w:rsidRPr="001D6299" w:rsidRDefault="001D6299" w:rsidP="001D6299">
      <w:pPr>
        <w:pStyle w:val="LndNormale1"/>
        <w:rPr>
          <w:color w:val="002060"/>
        </w:rPr>
      </w:pPr>
    </w:p>
    <w:p w14:paraId="2EC582B9" w14:textId="77777777" w:rsidR="001D6299" w:rsidRPr="001D6299" w:rsidRDefault="001D6299" w:rsidP="001D6299">
      <w:pPr>
        <w:pStyle w:val="LndNormale1"/>
        <w:rPr>
          <w:color w:val="002060"/>
        </w:rPr>
      </w:pPr>
      <w:r w:rsidRPr="001D6299">
        <w:rPr>
          <w:color w:val="002060"/>
        </w:rPr>
        <w:t xml:space="preserve">La verifica dei poteri sarà effettuata presso la sede dell’Assemblea dalle ore 15,00 del giorno 13 dicembre 2024. </w:t>
      </w:r>
    </w:p>
    <w:p w14:paraId="6A34C52D" w14:textId="77777777" w:rsidR="001D6299" w:rsidRPr="001D6299" w:rsidRDefault="001D6299" w:rsidP="001D6299">
      <w:pPr>
        <w:pStyle w:val="LndNormale1"/>
        <w:rPr>
          <w:color w:val="002060"/>
        </w:rPr>
      </w:pPr>
    </w:p>
    <w:p w14:paraId="057D449D" w14:textId="77777777" w:rsidR="001D6299" w:rsidRPr="001D6299" w:rsidRDefault="001D6299" w:rsidP="001D6299">
      <w:pPr>
        <w:pStyle w:val="LndNormale1"/>
        <w:rPr>
          <w:color w:val="002060"/>
        </w:rPr>
      </w:pPr>
      <w:r w:rsidRPr="001D6299">
        <w:rPr>
          <w:color w:val="002060"/>
        </w:rPr>
        <w:t xml:space="preserve">Il presente Comunicato Ufficiale costituisce formale convocazione per le Società aventi diritto, ai sensi delle norme regolamentari. </w:t>
      </w:r>
    </w:p>
    <w:p w14:paraId="31BDF8C7" w14:textId="77777777" w:rsidR="001D6299" w:rsidRPr="001D6299" w:rsidRDefault="001D6299" w:rsidP="001D6299">
      <w:pPr>
        <w:pStyle w:val="LndNormale1"/>
        <w:rPr>
          <w:color w:val="002060"/>
        </w:rPr>
      </w:pPr>
    </w:p>
    <w:p w14:paraId="5FFDB78B" w14:textId="77777777" w:rsidR="001D6299" w:rsidRPr="001D6299" w:rsidRDefault="001D6299" w:rsidP="001D6299">
      <w:pPr>
        <w:pStyle w:val="LndNormale1"/>
        <w:rPr>
          <w:color w:val="002060"/>
        </w:rPr>
      </w:pPr>
      <w:r w:rsidRPr="001D6299">
        <w:rPr>
          <w:color w:val="002060"/>
        </w:rPr>
        <w:t xml:space="preserve">Si allegano alla presente convocazione, costituendone parte integrante: </w:t>
      </w:r>
    </w:p>
    <w:p w14:paraId="237733C1" w14:textId="77777777" w:rsidR="001D6299" w:rsidRPr="001D6299" w:rsidRDefault="001D6299" w:rsidP="001D6299">
      <w:pPr>
        <w:pStyle w:val="LndNormale1"/>
        <w:rPr>
          <w:color w:val="002060"/>
        </w:rPr>
      </w:pPr>
    </w:p>
    <w:p w14:paraId="2F0927F0" w14:textId="77777777" w:rsidR="001D6299" w:rsidRPr="001D6299" w:rsidRDefault="001D6299" w:rsidP="001D6299">
      <w:pPr>
        <w:pStyle w:val="LndNormale1"/>
        <w:ind w:left="705" w:hanging="705"/>
        <w:rPr>
          <w:color w:val="002060"/>
        </w:rPr>
      </w:pPr>
      <w:r w:rsidRPr="001D6299">
        <w:rPr>
          <w:color w:val="002060"/>
        </w:rPr>
        <w:t xml:space="preserve">a) </w:t>
      </w:r>
      <w:r w:rsidRPr="001D6299">
        <w:rPr>
          <w:color w:val="002060"/>
        </w:rPr>
        <w:tab/>
        <w:t xml:space="preserve">Norme Procedurali per le Assemblee della L.N.D., approvate dalla F.I.G.C. con provvedimento di cui al Comunicato Ufficiale n. 42/A del 30 Luglio 2024 (corrispondente Comunicato Ufficiale di Lega n. 73 del 30 Luglio 2024); </w:t>
      </w:r>
    </w:p>
    <w:p w14:paraId="0D4DFE34" w14:textId="77777777" w:rsidR="001D6299" w:rsidRPr="001D6299" w:rsidRDefault="001D6299" w:rsidP="001D6299">
      <w:pPr>
        <w:pStyle w:val="LndNormale1"/>
        <w:rPr>
          <w:color w:val="002060"/>
        </w:rPr>
      </w:pPr>
    </w:p>
    <w:p w14:paraId="041DC678" w14:textId="77777777" w:rsidR="001D6299" w:rsidRPr="001D6299" w:rsidRDefault="001D6299" w:rsidP="001D6299">
      <w:pPr>
        <w:pStyle w:val="LndNormale1"/>
        <w:ind w:left="705" w:hanging="705"/>
        <w:rPr>
          <w:color w:val="002060"/>
        </w:rPr>
      </w:pPr>
      <w:r w:rsidRPr="001D6299">
        <w:rPr>
          <w:color w:val="002060"/>
        </w:rPr>
        <w:t xml:space="preserve">b) </w:t>
      </w:r>
      <w:r w:rsidRPr="001D6299">
        <w:rPr>
          <w:color w:val="002060"/>
        </w:rPr>
        <w:tab/>
        <w:t>Convocazione dell’Assemblea Federale Elettiva per il 3 Febbraio 2025 e allegato “Regolamento Elettorale e dei Voti dell’Assemblea Elettiva” approvato dal Consiglio Federale nella riunione del 21 Novembre 2024 (Comuniocato Ufficiale F.I.G.C. n. 124/A del 21 Novembre 2024 e corrispondente Comunicato Ufficiale di Lega n. 240 del 21 Novembre 2024);</w:t>
      </w:r>
    </w:p>
    <w:p w14:paraId="05539834" w14:textId="77777777" w:rsidR="001D6299" w:rsidRPr="001D6299" w:rsidRDefault="001D6299" w:rsidP="001D6299">
      <w:pPr>
        <w:pStyle w:val="LndNormale1"/>
        <w:rPr>
          <w:color w:val="002060"/>
        </w:rPr>
      </w:pPr>
    </w:p>
    <w:p w14:paraId="7302B59D" w14:textId="77777777" w:rsidR="001D6299" w:rsidRPr="001D6299" w:rsidRDefault="001D6299" w:rsidP="001D6299">
      <w:pPr>
        <w:pStyle w:val="LndNormale1"/>
        <w:rPr>
          <w:color w:val="002060"/>
        </w:rPr>
      </w:pPr>
      <w:r w:rsidRPr="001D6299">
        <w:rPr>
          <w:color w:val="002060"/>
        </w:rPr>
        <w:t xml:space="preserve">c) </w:t>
      </w:r>
      <w:r w:rsidRPr="001D6299">
        <w:rPr>
          <w:color w:val="002060"/>
        </w:rPr>
        <w:tab/>
        <w:t xml:space="preserve">Elenco delle Società con diritto di voto alla data di convocazione dell’Assemblea; </w:t>
      </w:r>
    </w:p>
    <w:p w14:paraId="49FE471D" w14:textId="77777777" w:rsidR="001D6299" w:rsidRPr="001D6299" w:rsidRDefault="001D6299" w:rsidP="001D6299">
      <w:pPr>
        <w:pStyle w:val="LndNormale1"/>
        <w:rPr>
          <w:color w:val="002060"/>
        </w:rPr>
      </w:pPr>
    </w:p>
    <w:p w14:paraId="3AFAFFC6" w14:textId="77777777" w:rsidR="001D6299" w:rsidRPr="001D6299" w:rsidRDefault="001D6299" w:rsidP="001D6299">
      <w:pPr>
        <w:pStyle w:val="LndNormale1"/>
        <w:rPr>
          <w:color w:val="002060"/>
        </w:rPr>
      </w:pPr>
      <w:r w:rsidRPr="001D6299">
        <w:rPr>
          <w:color w:val="002060"/>
        </w:rPr>
        <w:t xml:space="preserve">d) </w:t>
      </w:r>
      <w:r w:rsidRPr="001D6299">
        <w:rPr>
          <w:color w:val="002060"/>
        </w:rPr>
        <w:tab/>
        <w:t xml:space="preserve">Fac-simile Modello A – Delega di rappresentanza ad altra Società con diritto di voto; </w:t>
      </w:r>
    </w:p>
    <w:p w14:paraId="4A331968" w14:textId="77777777" w:rsidR="001D6299" w:rsidRPr="001D6299" w:rsidRDefault="001D6299" w:rsidP="001D6299">
      <w:pPr>
        <w:pStyle w:val="LndNormale1"/>
        <w:rPr>
          <w:color w:val="002060"/>
        </w:rPr>
      </w:pPr>
    </w:p>
    <w:p w14:paraId="256299C1" w14:textId="77777777" w:rsidR="001D6299" w:rsidRPr="001D6299" w:rsidRDefault="001D6299" w:rsidP="001D6299">
      <w:pPr>
        <w:pStyle w:val="LndNormale1"/>
        <w:rPr>
          <w:color w:val="002060"/>
        </w:rPr>
      </w:pPr>
      <w:r w:rsidRPr="001D6299">
        <w:rPr>
          <w:color w:val="002060"/>
        </w:rPr>
        <w:lastRenderedPageBreak/>
        <w:t xml:space="preserve">e) </w:t>
      </w:r>
      <w:r w:rsidRPr="001D6299">
        <w:rPr>
          <w:color w:val="002060"/>
        </w:rPr>
        <w:tab/>
        <w:t xml:space="preserve">Fac-simile Modello B – Delega di rappresentanza intra-societaria; </w:t>
      </w:r>
    </w:p>
    <w:p w14:paraId="52B134F6" w14:textId="77777777" w:rsidR="001D6299" w:rsidRPr="001D6299" w:rsidRDefault="001D6299" w:rsidP="001D6299">
      <w:pPr>
        <w:pStyle w:val="LndNormale1"/>
        <w:rPr>
          <w:color w:val="002060"/>
        </w:rPr>
      </w:pPr>
    </w:p>
    <w:p w14:paraId="7349B5E1" w14:textId="77777777" w:rsidR="001D6299" w:rsidRPr="001D6299" w:rsidRDefault="001D6299" w:rsidP="001D6299">
      <w:pPr>
        <w:pStyle w:val="LndNormale1"/>
        <w:rPr>
          <w:color w:val="002060"/>
        </w:rPr>
      </w:pPr>
    </w:p>
    <w:p w14:paraId="6DD363E2" w14:textId="77777777" w:rsidR="001D6299" w:rsidRPr="001D6299" w:rsidRDefault="001D6299" w:rsidP="001D6299">
      <w:pPr>
        <w:pStyle w:val="LndNormale1"/>
        <w:rPr>
          <w:color w:val="002060"/>
        </w:rPr>
      </w:pPr>
    </w:p>
    <w:p w14:paraId="61ABCB90" w14:textId="77777777" w:rsidR="001D6299" w:rsidRPr="001D6299" w:rsidRDefault="001D6299" w:rsidP="001D6299">
      <w:pPr>
        <w:pStyle w:val="LndNormale1"/>
        <w:rPr>
          <w:color w:val="002060"/>
        </w:rPr>
      </w:pPr>
    </w:p>
    <w:p w14:paraId="16AD33E6" w14:textId="77777777" w:rsidR="001D6299" w:rsidRPr="001D6299" w:rsidRDefault="001D6299" w:rsidP="001D6299">
      <w:pPr>
        <w:pStyle w:val="LndNormale1"/>
        <w:rPr>
          <w:color w:val="002060"/>
        </w:rPr>
      </w:pPr>
      <w:r w:rsidRPr="001D6299">
        <w:rPr>
          <w:color w:val="002060"/>
        </w:rPr>
        <w:t>Pubblicato in Ancona il 03 dicembre 2024</w:t>
      </w:r>
    </w:p>
    <w:p w14:paraId="0DACB734" w14:textId="77777777" w:rsidR="001D6299" w:rsidRPr="001D6299" w:rsidRDefault="001D6299" w:rsidP="001D6299">
      <w:pPr>
        <w:pStyle w:val="LndNormale1"/>
        <w:rPr>
          <w:color w:val="002060"/>
        </w:rPr>
      </w:pPr>
    </w:p>
    <w:p w14:paraId="35FD05A8" w14:textId="77777777" w:rsidR="001D6299" w:rsidRPr="001D6299" w:rsidRDefault="001D6299" w:rsidP="001D6299">
      <w:pPr>
        <w:pStyle w:val="LndNormale1"/>
        <w:rPr>
          <w:b/>
          <w:color w:val="002060"/>
          <w:u w:val="single"/>
        </w:rPr>
      </w:pPr>
    </w:p>
    <w:p w14:paraId="46CEC79C" w14:textId="77777777" w:rsidR="001D6299" w:rsidRPr="001D6299" w:rsidRDefault="001D6299" w:rsidP="001D6299">
      <w:pPr>
        <w:pStyle w:val="LndNormale1"/>
        <w:rPr>
          <w:b/>
          <w:color w:val="002060"/>
          <w:u w:val="single"/>
        </w:rPr>
      </w:pPr>
    </w:p>
    <w:tbl>
      <w:tblPr>
        <w:tblW w:w="10774" w:type="dxa"/>
        <w:tblLayout w:type="fixed"/>
        <w:tblCellMar>
          <w:left w:w="71" w:type="dxa"/>
          <w:right w:w="71" w:type="dxa"/>
        </w:tblCellMar>
        <w:tblLook w:val="0000" w:firstRow="0" w:lastRow="0" w:firstColumn="0" w:lastColumn="0" w:noHBand="0" w:noVBand="0"/>
      </w:tblPr>
      <w:tblGrid>
        <w:gridCol w:w="5387"/>
        <w:gridCol w:w="5387"/>
      </w:tblGrid>
      <w:tr w:rsidR="001D6299" w:rsidRPr="001D6299" w14:paraId="4B44DBC1" w14:textId="77777777" w:rsidTr="00AC4264">
        <w:tc>
          <w:tcPr>
            <w:tcW w:w="5387" w:type="dxa"/>
          </w:tcPr>
          <w:p w14:paraId="05CC93C0" w14:textId="77777777" w:rsidR="001D6299" w:rsidRPr="001D6299" w:rsidRDefault="001D6299" w:rsidP="00AC4264">
            <w:pPr>
              <w:pStyle w:val="LndNormale1"/>
              <w:jc w:val="center"/>
              <w:rPr>
                <w:color w:val="002060"/>
              </w:rPr>
            </w:pPr>
            <w:r w:rsidRPr="001D6299">
              <w:rPr>
                <w:color w:val="002060"/>
              </w:rPr>
              <w:t xml:space="preserve">  Il Segretario</w:t>
            </w:r>
          </w:p>
          <w:p w14:paraId="144CEBB1" w14:textId="77777777" w:rsidR="001D6299" w:rsidRPr="001D6299" w:rsidRDefault="001D6299" w:rsidP="00AC4264">
            <w:pPr>
              <w:pStyle w:val="LndNormale1"/>
              <w:jc w:val="center"/>
              <w:rPr>
                <w:color w:val="002060"/>
              </w:rPr>
            </w:pPr>
            <w:r w:rsidRPr="001D6299">
              <w:rPr>
                <w:color w:val="002060"/>
              </w:rPr>
              <w:t>(Angelo Castellana)</w:t>
            </w:r>
          </w:p>
        </w:tc>
        <w:tc>
          <w:tcPr>
            <w:tcW w:w="5387" w:type="dxa"/>
          </w:tcPr>
          <w:p w14:paraId="65FAAEF4" w14:textId="77777777" w:rsidR="001D6299" w:rsidRPr="001D6299" w:rsidRDefault="001D6299" w:rsidP="00AC4264">
            <w:pPr>
              <w:pStyle w:val="LndNormale1"/>
              <w:jc w:val="center"/>
              <w:rPr>
                <w:color w:val="002060"/>
              </w:rPr>
            </w:pPr>
            <w:r w:rsidRPr="001D6299">
              <w:rPr>
                <w:color w:val="002060"/>
              </w:rPr>
              <w:t>Il Presidente</w:t>
            </w:r>
          </w:p>
          <w:p w14:paraId="5D16B5AF" w14:textId="77777777" w:rsidR="001D6299" w:rsidRPr="001D6299" w:rsidRDefault="001D6299" w:rsidP="00AC4264">
            <w:pPr>
              <w:pStyle w:val="LndNormale1"/>
              <w:jc w:val="center"/>
              <w:rPr>
                <w:color w:val="002060"/>
              </w:rPr>
            </w:pPr>
            <w:r w:rsidRPr="001D6299">
              <w:rPr>
                <w:color w:val="002060"/>
              </w:rPr>
              <w:t>(Ivo Panichi)</w:t>
            </w:r>
          </w:p>
        </w:tc>
      </w:tr>
    </w:tbl>
    <w:p w14:paraId="32E1ED35" w14:textId="77777777" w:rsidR="001D6299" w:rsidRDefault="001D6299" w:rsidP="0067544F">
      <w:pPr>
        <w:tabs>
          <w:tab w:val="left" w:pos="2700"/>
        </w:tabs>
        <w:rPr>
          <w:color w:val="002060"/>
          <w:sz w:val="22"/>
          <w:szCs w:val="22"/>
        </w:rPr>
      </w:pPr>
    </w:p>
    <w:p w14:paraId="45077318" w14:textId="77777777" w:rsidR="001D6299" w:rsidRDefault="001D6299" w:rsidP="0067544F">
      <w:pPr>
        <w:tabs>
          <w:tab w:val="left" w:pos="2700"/>
        </w:tabs>
        <w:rPr>
          <w:color w:val="002060"/>
          <w:sz w:val="22"/>
          <w:szCs w:val="22"/>
        </w:rPr>
      </w:pPr>
    </w:p>
    <w:p w14:paraId="1D50F46C" w14:textId="565C7E06" w:rsidR="00540408" w:rsidRPr="00787534" w:rsidRDefault="00540408" w:rsidP="00540408">
      <w:pPr>
        <w:pStyle w:val="LndNormale1"/>
        <w:rPr>
          <w:i/>
          <w:iCs/>
          <w:color w:val="002060"/>
        </w:rPr>
      </w:pPr>
      <w:r>
        <w:rPr>
          <w:i/>
          <w:iCs/>
          <w:color w:val="002060"/>
        </w:rPr>
        <w:t>(</w:t>
      </w:r>
      <w:r w:rsidRPr="00787534">
        <w:rPr>
          <w:i/>
          <w:iCs/>
          <w:color w:val="002060"/>
        </w:rPr>
        <w:t>Comunciato Ufficiale</w:t>
      </w:r>
      <w:r>
        <w:rPr>
          <w:i/>
          <w:iCs/>
          <w:color w:val="002060"/>
        </w:rPr>
        <w:t xml:space="preserve"> n° </w:t>
      </w:r>
      <w:r>
        <w:rPr>
          <w:i/>
          <w:iCs/>
          <w:color w:val="002060"/>
        </w:rPr>
        <w:t xml:space="preserve">120 </w:t>
      </w:r>
      <w:r>
        <w:rPr>
          <w:i/>
          <w:iCs/>
          <w:color w:val="002060"/>
        </w:rPr>
        <w:t xml:space="preserve"> del </w:t>
      </w:r>
      <w:r>
        <w:rPr>
          <w:i/>
          <w:iCs/>
          <w:color w:val="002060"/>
        </w:rPr>
        <w:t>0</w:t>
      </w:r>
      <w:r>
        <w:rPr>
          <w:i/>
          <w:iCs/>
          <w:color w:val="002060"/>
        </w:rPr>
        <w:t>3/</w:t>
      </w:r>
      <w:r>
        <w:rPr>
          <w:i/>
          <w:iCs/>
          <w:color w:val="002060"/>
        </w:rPr>
        <w:t>12</w:t>
      </w:r>
      <w:r>
        <w:rPr>
          <w:i/>
          <w:iCs/>
          <w:color w:val="002060"/>
        </w:rPr>
        <w:t>/2024 Comitato Regionale Marche)</w:t>
      </w:r>
    </w:p>
    <w:p w14:paraId="5C1E9BEF" w14:textId="77777777" w:rsidR="00540408" w:rsidRDefault="00540408" w:rsidP="0067544F">
      <w:pPr>
        <w:tabs>
          <w:tab w:val="left" w:pos="2700"/>
        </w:tabs>
        <w:rPr>
          <w:color w:val="002060"/>
          <w:sz w:val="22"/>
          <w:szCs w:val="22"/>
        </w:rPr>
      </w:pPr>
    </w:p>
    <w:p w14:paraId="1719927C" w14:textId="77777777" w:rsidR="00540408" w:rsidRDefault="00540408"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lastRenderedPageBreak/>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16D551DC" w14:textId="77777777" w:rsidR="002C06FF" w:rsidRDefault="002C06FF" w:rsidP="0047674B">
      <w:pPr>
        <w:pStyle w:val="LndNormale1"/>
        <w:rPr>
          <w:color w:val="002060"/>
        </w:rPr>
      </w:pPr>
    </w:p>
    <w:p w14:paraId="2D4C163D" w14:textId="77777777" w:rsidR="00C15902" w:rsidRDefault="00C15902" w:rsidP="0047674B">
      <w:pPr>
        <w:pStyle w:val="LndNormale1"/>
        <w:rPr>
          <w:color w:val="002060"/>
        </w:rPr>
      </w:pPr>
    </w:p>
    <w:p w14:paraId="11A3BE82" w14:textId="302062ED" w:rsidR="00C15902" w:rsidRPr="00DC5A91" w:rsidRDefault="00C15902" w:rsidP="00C15902">
      <w:pPr>
        <w:rPr>
          <w:rFonts w:ascii="Arial" w:hAnsi="Arial" w:cs="Arial"/>
          <w:b/>
          <w:bCs/>
          <w:color w:val="002060"/>
          <w:sz w:val="28"/>
          <w:szCs w:val="28"/>
        </w:rPr>
      </w:pPr>
      <w:r w:rsidRPr="00DC5A91">
        <w:rPr>
          <w:rFonts w:ascii="Arial" w:hAnsi="Arial" w:cs="Arial"/>
          <w:b/>
          <w:bCs/>
          <w:color w:val="002060"/>
          <w:sz w:val="28"/>
          <w:szCs w:val="28"/>
        </w:rPr>
        <w:t>FINALS CUP 202</w:t>
      </w:r>
      <w:r>
        <w:rPr>
          <w:rFonts w:ascii="Arial" w:hAnsi="Arial" w:cs="Arial"/>
          <w:b/>
          <w:bCs/>
          <w:color w:val="002060"/>
          <w:sz w:val="28"/>
          <w:szCs w:val="28"/>
        </w:rPr>
        <w:t>4</w:t>
      </w:r>
      <w:r w:rsidRPr="00DC5A91">
        <w:rPr>
          <w:rFonts w:ascii="Arial" w:hAnsi="Arial" w:cs="Arial"/>
          <w:b/>
          <w:bCs/>
          <w:color w:val="002060"/>
          <w:sz w:val="28"/>
          <w:szCs w:val="28"/>
        </w:rPr>
        <w:t>/202</w:t>
      </w:r>
      <w:r>
        <w:rPr>
          <w:rFonts w:ascii="Arial" w:hAnsi="Arial" w:cs="Arial"/>
          <w:b/>
          <w:bCs/>
          <w:color w:val="002060"/>
          <w:sz w:val="28"/>
          <w:szCs w:val="28"/>
        </w:rPr>
        <w:t>5</w:t>
      </w:r>
    </w:p>
    <w:p w14:paraId="51D04C4E" w14:textId="77777777" w:rsidR="00C15902" w:rsidRPr="00DC5A91" w:rsidRDefault="00C15902" w:rsidP="00C15902">
      <w:pPr>
        <w:rPr>
          <w:rFonts w:ascii="Arial" w:hAnsi="Arial" w:cs="Arial"/>
          <w:b/>
          <w:bCs/>
          <w:color w:val="002060"/>
          <w:sz w:val="22"/>
          <w:szCs w:val="22"/>
        </w:rPr>
      </w:pPr>
    </w:p>
    <w:p w14:paraId="3F0C2653" w14:textId="398329E5" w:rsidR="00C15902" w:rsidRPr="00DC5A91" w:rsidRDefault="00C15902" w:rsidP="00C15902">
      <w:pPr>
        <w:rPr>
          <w:rFonts w:ascii="Arial" w:hAnsi="Arial" w:cs="Arial"/>
          <w:b/>
          <w:bCs/>
          <w:color w:val="002060"/>
          <w:sz w:val="22"/>
          <w:szCs w:val="22"/>
        </w:rPr>
      </w:pPr>
      <w:r w:rsidRPr="00DC5A91">
        <w:rPr>
          <w:rFonts w:ascii="Arial" w:hAnsi="Arial" w:cs="Arial"/>
          <w:color w:val="002060"/>
          <w:sz w:val="22"/>
          <w:szCs w:val="22"/>
        </w:rPr>
        <w:t xml:space="preserve">Le </w:t>
      </w:r>
      <w:proofErr w:type="spellStart"/>
      <w:r w:rsidRPr="00DC5A91">
        <w:rPr>
          <w:rFonts w:ascii="Arial" w:hAnsi="Arial" w:cs="Arial"/>
          <w:b/>
          <w:bCs/>
          <w:color w:val="002060"/>
          <w:sz w:val="22"/>
          <w:szCs w:val="22"/>
        </w:rPr>
        <w:t>Finals</w:t>
      </w:r>
      <w:proofErr w:type="spellEnd"/>
      <w:r w:rsidRPr="00DC5A91">
        <w:rPr>
          <w:rFonts w:ascii="Arial" w:hAnsi="Arial" w:cs="Arial"/>
          <w:b/>
          <w:bCs/>
          <w:color w:val="002060"/>
          <w:sz w:val="22"/>
          <w:szCs w:val="22"/>
        </w:rPr>
        <w:t xml:space="preserve"> Cup </w:t>
      </w:r>
      <w:r w:rsidRPr="00DC5A91">
        <w:rPr>
          <w:rFonts w:ascii="Arial" w:hAnsi="Arial" w:cs="Arial"/>
          <w:color w:val="002060"/>
          <w:sz w:val="22"/>
          <w:szCs w:val="22"/>
        </w:rPr>
        <w:t>di</w:t>
      </w:r>
      <w:r w:rsidRPr="00DC5A91">
        <w:rPr>
          <w:rFonts w:ascii="Arial" w:hAnsi="Arial" w:cs="Arial"/>
          <w:b/>
          <w:bCs/>
          <w:color w:val="002060"/>
          <w:sz w:val="22"/>
          <w:szCs w:val="22"/>
        </w:rPr>
        <w:t xml:space="preserve"> Calcio a Cinque 202</w:t>
      </w:r>
      <w:r>
        <w:rPr>
          <w:rFonts w:ascii="Arial" w:hAnsi="Arial" w:cs="Arial"/>
          <w:b/>
          <w:bCs/>
          <w:color w:val="002060"/>
          <w:sz w:val="22"/>
          <w:szCs w:val="22"/>
        </w:rPr>
        <w:t>4</w:t>
      </w:r>
      <w:r w:rsidRPr="00DC5A91">
        <w:rPr>
          <w:rFonts w:ascii="Arial" w:hAnsi="Arial" w:cs="Arial"/>
          <w:b/>
          <w:bCs/>
          <w:color w:val="002060"/>
          <w:sz w:val="22"/>
          <w:szCs w:val="22"/>
        </w:rPr>
        <w:t>/202</w:t>
      </w:r>
      <w:r>
        <w:rPr>
          <w:rFonts w:ascii="Arial" w:hAnsi="Arial" w:cs="Arial"/>
          <w:b/>
          <w:bCs/>
          <w:color w:val="002060"/>
          <w:sz w:val="22"/>
          <w:szCs w:val="22"/>
        </w:rPr>
        <w:t>5</w:t>
      </w:r>
      <w:r w:rsidRPr="00DC5A91">
        <w:rPr>
          <w:rFonts w:ascii="Arial" w:hAnsi="Arial" w:cs="Arial"/>
          <w:b/>
          <w:bCs/>
          <w:color w:val="002060"/>
          <w:sz w:val="22"/>
          <w:szCs w:val="22"/>
        </w:rPr>
        <w:t xml:space="preserve"> </w:t>
      </w:r>
      <w:r w:rsidRPr="00DC5A91">
        <w:rPr>
          <w:rFonts w:ascii="Arial" w:hAnsi="Arial" w:cs="Arial"/>
          <w:color w:val="002060"/>
          <w:sz w:val="22"/>
          <w:szCs w:val="22"/>
        </w:rPr>
        <w:t xml:space="preserve">si terranno a </w:t>
      </w:r>
      <w:r>
        <w:rPr>
          <w:rFonts w:ascii="Arial" w:hAnsi="Arial" w:cs="Arial"/>
          <w:b/>
          <w:bCs/>
          <w:color w:val="002060"/>
          <w:sz w:val="22"/>
          <w:szCs w:val="22"/>
        </w:rPr>
        <w:t>Chiaravalle</w:t>
      </w:r>
      <w:r w:rsidRPr="00DC5A91">
        <w:rPr>
          <w:rFonts w:ascii="Arial" w:hAnsi="Arial" w:cs="Arial"/>
          <w:b/>
          <w:bCs/>
          <w:color w:val="002060"/>
          <w:sz w:val="22"/>
          <w:szCs w:val="22"/>
        </w:rPr>
        <w:t xml:space="preserve"> </w:t>
      </w:r>
      <w:r w:rsidRPr="00DC5A91">
        <w:rPr>
          <w:rFonts w:ascii="Arial" w:hAnsi="Arial" w:cs="Arial"/>
          <w:color w:val="002060"/>
          <w:sz w:val="22"/>
          <w:szCs w:val="22"/>
        </w:rPr>
        <w:t xml:space="preserve">al </w:t>
      </w:r>
      <w:r>
        <w:rPr>
          <w:rFonts w:ascii="Arial" w:hAnsi="Arial" w:cs="Arial"/>
          <w:b/>
          <w:bCs/>
          <w:color w:val="002060"/>
          <w:sz w:val="22"/>
          <w:szCs w:val="22"/>
        </w:rPr>
        <w:t>Palazzetto dello Sport</w:t>
      </w:r>
      <w:r w:rsidRPr="00DC5A91">
        <w:rPr>
          <w:rFonts w:ascii="Arial" w:hAnsi="Arial" w:cs="Arial"/>
          <w:b/>
          <w:bCs/>
          <w:color w:val="002060"/>
          <w:sz w:val="22"/>
          <w:szCs w:val="22"/>
        </w:rPr>
        <w:t xml:space="preserve"> </w:t>
      </w:r>
      <w:r w:rsidRPr="00DC5A91">
        <w:rPr>
          <w:rFonts w:ascii="Arial" w:hAnsi="Arial" w:cs="Arial"/>
          <w:color w:val="002060"/>
          <w:sz w:val="22"/>
          <w:szCs w:val="22"/>
        </w:rPr>
        <w:t xml:space="preserve">(Via </w:t>
      </w:r>
      <w:r>
        <w:rPr>
          <w:rFonts w:ascii="Arial" w:hAnsi="Arial" w:cs="Arial"/>
          <w:color w:val="002060"/>
          <w:sz w:val="22"/>
          <w:szCs w:val="22"/>
        </w:rPr>
        <w:t>Falconara</w:t>
      </w:r>
      <w:r w:rsidRPr="00DC5A91">
        <w:rPr>
          <w:rFonts w:ascii="Arial" w:hAnsi="Arial" w:cs="Arial"/>
          <w:color w:val="002060"/>
          <w:sz w:val="22"/>
          <w:szCs w:val="22"/>
        </w:rPr>
        <w:t xml:space="preserve">) </w:t>
      </w:r>
      <w:r w:rsidRPr="00DC5A91">
        <w:rPr>
          <w:rFonts w:ascii="Arial" w:hAnsi="Arial" w:cs="Arial"/>
          <w:b/>
          <w:bCs/>
          <w:color w:val="002060"/>
          <w:sz w:val="22"/>
          <w:szCs w:val="22"/>
        </w:rPr>
        <w:t xml:space="preserve">dal </w:t>
      </w:r>
      <w:r>
        <w:rPr>
          <w:rFonts w:ascii="Arial" w:hAnsi="Arial" w:cs="Arial"/>
          <w:b/>
          <w:bCs/>
          <w:color w:val="002060"/>
          <w:sz w:val="22"/>
          <w:szCs w:val="22"/>
        </w:rPr>
        <w:t>3</w:t>
      </w:r>
      <w:r w:rsidRPr="00DC5A91">
        <w:rPr>
          <w:rFonts w:ascii="Arial" w:hAnsi="Arial" w:cs="Arial"/>
          <w:b/>
          <w:bCs/>
          <w:color w:val="002060"/>
          <w:sz w:val="22"/>
          <w:szCs w:val="22"/>
        </w:rPr>
        <w:t xml:space="preserve"> al</w:t>
      </w:r>
      <w:r>
        <w:rPr>
          <w:rFonts w:ascii="Arial" w:hAnsi="Arial" w:cs="Arial"/>
          <w:b/>
          <w:bCs/>
          <w:color w:val="002060"/>
          <w:sz w:val="22"/>
          <w:szCs w:val="22"/>
        </w:rPr>
        <w:t xml:space="preserve"> </w:t>
      </w:r>
      <w:r>
        <w:rPr>
          <w:rFonts w:ascii="Arial" w:hAnsi="Arial" w:cs="Arial"/>
          <w:b/>
          <w:bCs/>
          <w:color w:val="002060"/>
          <w:sz w:val="22"/>
          <w:szCs w:val="22"/>
        </w:rPr>
        <w:t>6</w:t>
      </w:r>
      <w:r w:rsidRPr="00DC5A91">
        <w:rPr>
          <w:rFonts w:ascii="Arial" w:hAnsi="Arial" w:cs="Arial"/>
          <w:b/>
          <w:bCs/>
          <w:color w:val="002060"/>
          <w:sz w:val="22"/>
          <w:szCs w:val="22"/>
        </w:rPr>
        <w:t xml:space="preserve"> gennaio 202</w:t>
      </w:r>
      <w:r>
        <w:rPr>
          <w:rFonts w:ascii="Arial" w:hAnsi="Arial" w:cs="Arial"/>
          <w:b/>
          <w:bCs/>
          <w:color w:val="002060"/>
          <w:sz w:val="22"/>
          <w:szCs w:val="22"/>
        </w:rPr>
        <w:t>5</w:t>
      </w:r>
      <w:r w:rsidRPr="00DC5A91">
        <w:rPr>
          <w:rFonts w:ascii="Arial" w:hAnsi="Arial" w:cs="Arial"/>
          <w:b/>
          <w:bCs/>
          <w:color w:val="002060"/>
          <w:sz w:val="22"/>
          <w:szCs w:val="22"/>
        </w:rPr>
        <w:t>.</w:t>
      </w:r>
    </w:p>
    <w:p w14:paraId="50271DC3" w14:textId="77777777" w:rsidR="00C15902" w:rsidRPr="00DC5A91" w:rsidRDefault="00C15902" w:rsidP="00C15902">
      <w:pPr>
        <w:rPr>
          <w:rFonts w:ascii="Arial" w:hAnsi="Arial" w:cs="Arial"/>
          <w:b/>
          <w:bCs/>
          <w:color w:val="002060"/>
          <w:sz w:val="22"/>
          <w:szCs w:val="22"/>
        </w:rPr>
      </w:pPr>
    </w:p>
    <w:p w14:paraId="07AD92FE" w14:textId="77777777" w:rsidR="00C15902" w:rsidRPr="00DC5A91" w:rsidRDefault="00C15902" w:rsidP="00C15902">
      <w:pPr>
        <w:rPr>
          <w:rFonts w:ascii="Arial" w:hAnsi="Arial" w:cs="Arial"/>
          <w:i/>
          <w:iCs/>
          <w:color w:val="002060"/>
          <w:sz w:val="22"/>
          <w:szCs w:val="22"/>
        </w:rPr>
      </w:pPr>
      <w:r w:rsidRPr="00DC5A91">
        <w:rPr>
          <w:rFonts w:ascii="Arial" w:hAnsi="Arial" w:cs="Arial"/>
          <w:i/>
          <w:iCs/>
          <w:color w:val="002060"/>
          <w:sz w:val="22"/>
          <w:szCs w:val="22"/>
        </w:rPr>
        <w:t>Il regolamento sarà pubblicato in un apposito Comunicato Ufficiale di prossima emissione.</w:t>
      </w:r>
    </w:p>
    <w:p w14:paraId="16B0A482" w14:textId="77777777" w:rsidR="00C15902" w:rsidRPr="002067C0" w:rsidRDefault="00C15902" w:rsidP="0047674B">
      <w:pPr>
        <w:pStyle w:val="LndNormale1"/>
        <w:rPr>
          <w:color w:val="002060"/>
        </w:rPr>
      </w:pPr>
    </w:p>
    <w:p w14:paraId="77A5F494" w14:textId="77777777" w:rsidR="002067C0" w:rsidRPr="002067C0" w:rsidRDefault="002067C0" w:rsidP="0047674B">
      <w:pPr>
        <w:pStyle w:val="LndNormale1"/>
        <w:rPr>
          <w:color w:val="002060"/>
        </w:rPr>
      </w:pPr>
    </w:p>
    <w:p w14:paraId="50A7EF2A" w14:textId="77777777" w:rsidR="002067C0" w:rsidRPr="00357FBD" w:rsidRDefault="002067C0" w:rsidP="002067C0">
      <w:pPr>
        <w:pStyle w:val="LndNormale1"/>
        <w:rPr>
          <w:b/>
          <w:color w:val="002060"/>
          <w:sz w:val="28"/>
          <w:szCs w:val="28"/>
        </w:rPr>
      </w:pPr>
      <w:r w:rsidRPr="00357FBD">
        <w:rPr>
          <w:b/>
          <w:color w:val="002060"/>
          <w:sz w:val="28"/>
          <w:szCs w:val="28"/>
        </w:rPr>
        <w:t>SVINCOLI EX ART. 117 BIS NOIF</w:t>
      </w:r>
    </w:p>
    <w:p w14:paraId="558F0E20" w14:textId="77777777" w:rsidR="002067C0" w:rsidRPr="002067C0" w:rsidRDefault="002067C0" w:rsidP="002067C0">
      <w:pPr>
        <w:pStyle w:val="LndNormale1"/>
        <w:rPr>
          <w:color w:val="002060"/>
        </w:rPr>
      </w:pPr>
    </w:p>
    <w:p w14:paraId="6C1DC2BB" w14:textId="77777777" w:rsidR="002067C0" w:rsidRPr="002067C0" w:rsidRDefault="002067C0" w:rsidP="002067C0">
      <w:pPr>
        <w:pStyle w:val="LndNormale1"/>
        <w:rPr>
          <w:color w:val="002060"/>
        </w:rPr>
      </w:pPr>
      <w:r w:rsidRPr="002067C0">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2067C0">
        <w:rPr>
          <w:b/>
          <w:color w:val="002060"/>
        </w:rPr>
        <w:t>29.11.2024:</w:t>
      </w:r>
    </w:p>
    <w:tbl>
      <w:tblPr>
        <w:tblStyle w:val="Grigliatabella"/>
        <w:tblW w:w="0" w:type="auto"/>
        <w:tblLook w:val="04A0" w:firstRow="1" w:lastRow="0" w:firstColumn="1" w:lastColumn="0" w:noHBand="0" w:noVBand="1"/>
      </w:tblPr>
      <w:tblGrid>
        <w:gridCol w:w="1265"/>
        <w:gridCol w:w="2756"/>
        <w:gridCol w:w="1273"/>
        <w:gridCol w:w="1182"/>
        <w:gridCol w:w="3436"/>
      </w:tblGrid>
      <w:tr w:rsidR="002067C0" w:rsidRPr="002067C0" w14:paraId="455BAD38" w14:textId="77777777" w:rsidTr="00745B1F">
        <w:tc>
          <w:tcPr>
            <w:tcW w:w="1265" w:type="dxa"/>
            <w:tcBorders>
              <w:top w:val="single" w:sz="4" w:space="0" w:color="auto"/>
              <w:left w:val="single" w:sz="4" w:space="0" w:color="auto"/>
              <w:bottom w:val="single" w:sz="4" w:space="0" w:color="auto"/>
              <w:right w:val="single" w:sz="4" w:space="0" w:color="auto"/>
            </w:tcBorders>
            <w:hideMark/>
          </w:tcPr>
          <w:p w14:paraId="4CC4695B" w14:textId="77777777" w:rsidR="002067C0" w:rsidRPr="002067C0" w:rsidRDefault="002067C0" w:rsidP="00745B1F">
            <w:pPr>
              <w:pStyle w:val="LndNormale1"/>
              <w:jc w:val="center"/>
              <w:textAlignment w:val="baseline"/>
              <w:rPr>
                <w:b/>
                <w:color w:val="002060"/>
              </w:rPr>
            </w:pPr>
            <w:r w:rsidRPr="002067C0">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60AB7C7" w14:textId="77777777" w:rsidR="002067C0" w:rsidRPr="002067C0" w:rsidRDefault="002067C0" w:rsidP="00745B1F">
            <w:pPr>
              <w:pStyle w:val="LndNormale1"/>
              <w:jc w:val="center"/>
              <w:textAlignment w:val="baseline"/>
              <w:rPr>
                <w:b/>
                <w:color w:val="002060"/>
              </w:rPr>
            </w:pPr>
            <w:r w:rsidRPr="002067C0">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4392078" w14:textId="77777777" w:rsidR="002067C0" w:rsidRPr="002067C0" w:rsidRDefault="002067C0" w:rsidP="00745B1F">
            <w:pPr>
              <w:pStyle w:val="LndNormale1"/>
              <w:jc w:val="center"/>
              <w:textAlignment w:val="baseline"/>
              <w:rPr>
                <w:b/>
                <w:color w:val="002060"/>
              </w:rPr>
            </w:pPr>
            <w:r w:rsidRPr="002067C0">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E9F4089" w14:textId="77777777" w:rsidR="002067C0" w:rsidRPr="002067C0" w:rsidRDefault="002067C0" w:rsidP="00745B1F">
            <w:pPr>
              <w:pStyle w:val="LndNormale1"/>
              <w:jc w:val="center"/>
              <w:textAlignment w:val="baseline"/>
              <w:rPr>
                <w:b/>
                <w:color w:val="002060"/>
              </w:rPr>
            </w:pPr>
            <w:r w:rsidRPr="002067C0">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E7B904C" w14:textId="77777777" w:rsidR="002067C0" w:rsidRPr="002067C0" w:rsidRDefault="002067C0" w:rsidP="00745B1F">
            <w:pPr>
              <w:pStyle w:val="LndNormale1"/>
              <w:jc w:val="center"/>
              <w:textAlignment w:val="baseline"/>
              <w:rPr>
                <w:b/>
                <w:color w:val="002060"/>
              </w:rPr>
            </w:pPr>
            <w:r w:rsidRPr="002067C0">
              <w:rPr>
                <w:b/>
                <w:color w:val="002060"/>
              </w:rPr>
              <w:t>Società</w:t>
            </w:r>
          </w:p>
        </w:tc>
      </w:tr>
      <w:tr w:rsidR="002067C0" w:rsidRPr="002067C0" w14:paraId="4FCE89F7" w14:textId="77777777" w:rsidTr="00745B1F">
        <w:tc>
          <w:tcPr>
            <w:tcW w:w="1265" w:type="dxa"/>
            <w:tcBorders>
              <w:top w:val="single" w:sz="4" w:space="0" w:color="auto"/>
              <w:left w:val="single" w:sz="4" w:space="0" w:color="auto"/>
              <w:bottom w:val="single" w:sz="4" w:space="0" w:color="auto"/>
              <w:right w:val="single" w:sz="4" w:space="0" w:color="auto"/>
            </w:tcBorders>
          </w:tcPr>
          <w:p w14:paraId="69110F9D" w14:textId="77777777" w:rsidR="002067C0" w:rsidRPr="002067C0" w:rsidRDefault="002067C0" w:rsidP="00745B1F">
            <w:pPr>
              <w:pStyle w:val="LndNormale1"/>
              <w:textAlignment w:val="baseline"/>
              <w:rPr>
                <w:color w:val="002060"/>
                <w:sz w:val="20"/>
              </w:rPr>
            </w:pPr>
            <w:r w:rsidRPr="002067C0">
              <w:rPr>
                <w:color w:val="002060"/>
                <w:sz w:val="20"/>
              </w:rPr>
              <w:t>5204178</w:t>
            </w:r>
          </w:p>
        </w:tc>
        <w:tc>
          <w:tcPr>
            <w:tcW w:w="2756" w:type="dxa"/>
            <w:tcBorders>
              <w:top w:val="single" w:sz="4" w:space="0" w:color="auto"/>
              <w:left w:val="single" w:sz="4" w:space="0" w:color="auto"/>
              <w:bottom w:val="single" w:sz="4" w:space="0" w:color="auto"/>
              <w:right w:val="single" w:sz="4" w:space="0" w:color="auto"/>
            </w:tcBorders>
          </w:tcPr>
          <w:p w14:paraId="4E90E4CF" w14:textId="77777777" w:rsidR="002067C0" w:rsidRPr="002067C0" w:rsidRDefault="002067C0" w:rsidP="00745B1F">
            <w:pPr>
              <w:pStyle w:val="LndNormale1"/>
              <w:textAlignment w:val="baseline"/>
              <w:rPr>
                <w:color w:val="002060"/>
                <w:sz w:val="20"/>
              </w:rPr>
            </w:pPr>
            <w:r w:rsidRPr="002067C0">
              <w:rPr>
                <w:color w:val="002060"/>
                <w:sz w:val="20"/>
              </w:rPr>
              <w:t>KRAKULI KRENAR</w:t>
            </w:r>
          </w:p>
        </w:tc>
        <w:tc>
          <w:tcPr>
            <w:tcW w:w="1273" w:type="dxa"/>
            <w:tcBorders>
              <w:top w:val="single" w:sz="4" w:space="0" w:color="auto"/>
              <w:left w:val="single" w:sz="4" w:space="0" w:color="auto"/>
              <w:bottom w:val="single" w:sz="4" w:space="0" w:color="auto"/>
              <w:right w:val="single" w:sz="4" w:space="0" w:color="auto"/>
            </w:tcBorders>
          </w:tcPr>
          <w:p w14:paraId="27A6ACD2" w14:textId="77777777" w:rsidR="002067C0" w:rsidRPr="002067C0" w:rsidRDefault="002067C0" w:rsidP="00745B1F">
            <w:pPr>
              <w:pStyle w:val="LndNormale1"/>
              <w:textAlignment w:val="baseline"/>
              <w:rPr>
                <w:color w:val="002060"/>
                <w:sz w:val="20"/>
              </w:rPr>
            </w:pPr>
            <w:r w:rsidRPr="002067C0">
              <w:rPr>
                <w:color w:val="002060"/>
                <w:sz w:val="20"/>
              </w:rPr>
              <w:t>26.08.1994</w:t>
            </w:r>
          </w:p>
        </w:tc>
        <w:tc>
          <w:tcPr>
            <w:tcW w:w="1182" w:type="dxa"/>
            <w:tcBorders>
              <w:top w:val="single" w:sz="4" w:space="0" w:color="auto"/>
              <w:left w:val="single" w:sz="4" w:space="0" w:color="auto"/>
              <w:bottom w:val="single" w:sz="4" w:space="0" w:color="auto"/>
              <w:right w:val="single" w:sz="4" w:space="0" w:color="auto"/>
            </w:tcBorders>
          </w:tcPr>
          <w:p w14:paraId="4040C30A" w14:textId="77777777" w:rsidR="002067C0" w:rsidRPr="002067C0" w:rsidRDefault="002067C0" w:rsidP="00745B1F">
            <w:pPr>
              <w:pStyle w:val="LndNormale1"/>
              <w:textAlignment w:val="baseline"/>
              <w:rPr>
                <w:color w:val="002060"/>
                <w:sz w:val="20"/>
              </w:rPr>
            </w:pPr>
            <w:r w:rsidRPr="002067C0">
              <w:rPr>
                <w:color w:val="002060"/>
                <w:sz w:val="20"/>
              </w:rPr>
              <w:t>60249</w:t>
            </w:r>
          </w:p>
        </w:tc>
        <w:tc>
          <w:tcPr>
            <w:tcW w:w="3436" w:type="dxa"/>
            <w:tcBorders>
              <w:top w:val="single" w:sz="4" w:space="0" w:color="auto"/>
              <w:left w:val="single" w:sz="4" w:space="0" w:color="auto"/>
              <w:bottom w:val="single" w:sz="4" w:space="0" w:color="auto"/>
              <w:right w:val="single" w:sz="4" w:space="0" w:color="auto"/>
            </w:tcBorders>
          </w:tcPr>
          <w:p w14:paraId="0F872CCE" w14:textId="77777777" w:rsidR="002067C0" w:rsidRPr="002067C0" w:rsidRDefault="002067C0" w:rsidP="00745B1F">
            <w:pPr>
              <w:pStyle w:val="LndNormale1"/>
              <w:textAlignment w:val="baseline"/>
              <w:rPr>
                <w:color w:val="002060"/>
                <w:sz w:val="20"/>
              </w:rPr>
            </w:pPr>
            <w:r w:rsidRPr="002067C0">
              <w:rPr>
                <w:color w:val="002060"/>
                <w:sz w:val="20"/>
              </w:rPr>
              <w:t>CLUENTINA CALCIO</w:t>
            </w:r>
          </w:p>
        </w:tc>
      </w:tr>
      <w:tr w:rsidR="002067C0" w:rsidRPr="002067C0" w14:paraId="177C651A" w14:textId="77777777" w:rsidTr="00745B1F">
        <w:tc>
          <w:tcPr>
            <w:tcW w:w="1265" w:type="dxa"/>
          </w:tcPr>
          <w:p w14:paraId="418FAC3C" w14:textId="77777777" w:rsidR="002067C0" w:rsidRPr="002067C0" w:rsidRDefault="002067C0" w:rsidP="00745B1F">
            <w:pPr>
              <w:pStyle w:val="LndNormale1"/>
              <w:textAlignment w:val="baseline"/>
              <w:rPr>
                <w:color w:val="002060"/>
                <w:sz w:val="20"/>
              </w:rPr>
            </w:pPr>
            <w:r w:rsidRPr="002067C0">
              <w:rPr>
                <w:color w:val="002060"/>
                <w:sz w:val="20"/>
              </w:rPr>
              <w:t>2680712</w:t>
            </w:r>
          </w:p>
        </w:tc>
        <w:tc>
          <w:tcPr>
            <w:tcW w:w="2756" w:type="dxa"/>
          </w:tcPr>
          <w:p w14:paraId="3FCF5C07" w14:textId="77777777" w:rsidR="002067C0" w:rsidRPr="002067C0" w:rsidRDefault="002067C0" w:rsidP="00745B1F">
            <w:pPr>
              <w:pStyle w:val="LndNormale1"/>
              <w:textAlignment w:val="baseline"/>
              <w:rPr>
                <w:color w:val="002060"/>
                <w:sz w:val="20"/>
              </w:rPr>
            </w:pPr>
            <w:r w:rsidRPr="002067C0">
              <w:rPr>
                <w:color w:val="002060"/>
                <w:sz w:val="20"/>
              </w:rPr>
              <w:t>ANGELINI RICCARDO</w:t>
            </w:r>
          </w:p>
        </w:tc>
        <w:tc>
          <w:tcPr>
            <w:tcW w:w="1273" w:type="dxa"/>
          </w:tcPr>
          <w:p w14:paraId="110A5768" w14:textId="77777777" w:rsidR="002067C0" w:rsidRPr="002067C0" w:rsidRDefault="002067C0" w:rsidP="00745B1F">
            <w:pPr>
              <w:pStyle w:val="LndNormale1"/>
              <w:textAlignment w:val="baseline"/>
              <w:rPr>
                <w:color w:val="002060"/>
                <w:sz w:val="20"/>
              </w:rPr>
            </w:pPr>
            <w:r w:rsidRPr="002067C0">
              <w:rPr>
                <w:color w:val="002060"/>
                <w:sz w:val="20"/>
              </w:rPr>
              <w:t>18.12.2007</w:t>
            </w:r>
          </w:p>
        </w:tc>
        <w:tc>
          <w:tcPr>
            <w:tcW w:w="1182" w:type="dxa"/>
          </w:tcPr>
          <w:p w14:paraId="54C7E29C" w14:textId="77777777" w:rsidR="002067C0" w:rsidRPr="002067C0" w:rsidRDefault="002067C0" w:rsidP="00745B1F">
            <w:pPr>
              <w:pStyle w:val="LndNormale1"/>
              <w:textAlignment w:val="baseline"/>
              <w:rPr>
                <w:color w:val="002060"/>
                <w:sz w:val="20"/>
              </w:rPr>
            </w:pPr>
            <w:r w:rsidRPr="002067C0">
              <w:rPr>
                <w:color w:val="002060"/>
                <w:sz w:val="20"/>
              </w:rPr>
              <w:t>72906</w:t>
            </w:r>
          </w:p>
        </w:tc>
        <w:tc>
          <w:tcPr>
            <w:tcW w:w="3436" w:type="dxa"/>
          </w:tcPr>
          <w:p w14:paraId="134D4C7F" w14:textId="77777777" w:rsidR="002067C0" w:rsidRPr="002067C0" w:rsidRDefault="002067C0" w:rsidP="00745B1F">
            <w:pPr>
              <w:pStyle w:val="LndNormale1"/>
              <w:textAlignment w:val="baseline"/>
              <w:rPr>
                <w:color w:val="002060"/>
                <w:sz w:val="20"/>
              </w:rPr>
            </w:pPr>
            <w:r w:rsidRPr="002067C0">
              <w:rPr>
                <w:color w:val="002060"/>
                <w:sz w:val="20"/>
              </w:rPr>
              <w:t>S.S.D. MONTICELLI CALCIO S.R.L.</w:t>
            </w:r>
          </w:p>
        </w:tc>
      </w:tr>
      <w:tr w:rsidR="002067C0" w:rsidRPr="002067C0" w14:paraId="294F4288" w14:textId="77777777" w:rsidTr="00745B1F">
        <w:tc>
          <w:tcPr>
            <w:tcW w:w="1265" w:type="dxa"/>
          </w:tcPr>
          <w:p w14:paraId="1A3F5C6E" w14:textId="77777777" w:rsidR="002067C0" w:rsidRPr="002067C0" w:rsidRDefault="002067C0" w:rsidP="00745B1F">
            <w:pPr>
              <w:pStyle w:val="LndNormale1"/>
              <w:textAlignment w:val="baseline"/>
              <w:rPr>
                <w:color w:val="002060"/>
                <w:sz w:val="20"/>
              </w:rPr>
            </w:pPr>
            <w:r w:rsidRPr="002067C0">
              <w:rPr>
                <w:color w:val="002060"/>
                <w:sz w:val="20"/>
              </w:rPr>
              <w:t>5321391</w:t>
            </w:r>
          </w:p>
        </w:tc>
        <w:tc>
          <w:tcPr>
            <w:tcW w:w="2756" w:type="dxa"/>
          </w:tcPr>
          <w:p w14:paraId="0BC9B477" w14:textId="77777777" w:rsidR="002067C0" w:rsidRPr="002067C0" w:rsidRDefault="002067C0" w:rsidP="00745B1F">
            <w:pPr>
              <w:pStyle w:val="LndNormale1"/>
              <w:textAlignment w:val="baseline"/>
              <w:rPr>
                <w:color w:val="002060"/>
                <w:sz w:val="20"/>
              </w:rPr>
            </w:pPr>
            <w:r w:rsidRPr="002067C0">
              <w:rPr>
                <w:color w:val="002060"/>
                <w:sz w:val="20"/>
              </w:rPr>
              <w:t>VELIJA JETMIR</w:t>
            </w:r>
          </w:p>
        </w:tc>
        <w:tc>
          <w:tcPr>
            <w:tcW w:w="1273" w:type="dxa"/>
          </w:tcPr>
          <w:p w14:paraId="541CFE2A" w14:textId="77777777" w:rsidR="002067C0" w:rsidRPr="002067C0" w:rsidRDefault="002067C0" w:rsidP="00745B1F">
            <w:pPr>
              <w:pStyle w:val="LndNormale1"/>
              <w:textAlignment w:val="baseline"/>
              <w:rPr>
                <w:color w:val="002060"/>
                <w:sz w:val="20"/>
              </w:rPr>
            </w:pPr>
            <w:r w:rsidRPr="002067C0">
              <w:rPr>
                <w:color w:val="002060"/>
                <w:sz w:val="20"/>
              </w:rPr>
              <w:t>11.12.1994</w:t>
            </w:r>
          </w:p>
        </w:tc>
        <w:tc>
          <w:tcPr>
            <w:tcW w:w="1182" w:type="dxa"/>
          </w:tcPr>
          <w:p w14:paraId="774F6F4A" w14:textId="77777777" w:rsidR="002067C0" w:rsidRPr="002067C0" w:rsidRDefault="002067C0" w:rsidP="00745B1F">
            <w:pPr>
              <w:pStyle w:val="LndNormale1"/>
              <w:textAlignment w:val="baseline"/>
              <w:rPr>
                <w:color w:val="002060"/>
                <w:sz w:val="20"/>
              </w:rPr>
            </w:pPr>
            <w:r w:rsidRPr="002067C0">
              <w:rPr>
                <w:color w:val="002060"/>
                <w:sz w:val="20"/>
              </w:rPr>
              <w:t>953154</w:t>
            </w:r>
          </w:p>
        </w:tc>
        <w:tc>
          <w:tcPr>
            <w:tcW w:w="3436" w:type="dxa"/>
          </w:tcPr>
          <w:p w14:paraId="3D6D6883" w14:textId="77777777" w:rsidR="002067C0" w:rsidRPr="002067C0" w:rsidRDefault="002067C0" w:rsidP="00745B1F">
            <w:pPr>
              <w:pStyle w:val="LndNormale1"/>
              <w:textAlignment w:val="baseline"/>
              <w:rPr>
                <w:color w:val="002060"/>
                <w:sz w:val="20"/>
              </w:rPr>
            </w:pPr>
            <w:r w:rsidRPr="002067C0">
              <w:rPr>
                <w:color w:val="002060"/>
                <w:sz w:val="20"/>
              </w:rPr>
              <w:t>A.S.D. MONTELBBATE</w:t>
            </w:r>
          </w:p>
        </w:tc>
      </w:tr>
      <w:tr w:rsidR="002067C0" w:rsidRPr="002067C0" w14:paraId="0686FC23" w14:textId="77777777" w:rsidTr="00745B1F">
        <w:tc>
          <w:tcPr>
            <w:tcW w:w="1265" w:type="dxa"/>
          </w:tcPr>
          <w:p w14:paraId="60B8262F" w14:textId="77777777" w:rsidR="002067C0" w:rsidRPr="002067C0" w:rsidRDefault="002067C0" w:rsidP="00745B1F">
            <w:pPr>
              <w:pStyle w:val="LndNormale1"/>
              <w:textAlignment w:val="baseline"/>
              <w:rPr>
                <w:color w:val="002060"/>
                <w:sz w:val="20"/>
              </w:rPr>
            </w:pPr>
            <w:r w:rsidRPr="002067C0">
              <w:rPr>
                <w:color w:val="002060"/>
                <w:sz w:val="20"/>
              </w:rPr>
              <w:t>4044736</w:t>
            </w:r>
          </w:p>
        </w:tc>
        <w:tc>
          <w:tcPr>
            <w:tcW w:w="2756" w:type="dxa"/>
          </w:tcPr>
          <w:p w14:paraId="139DBD8E" w14:textId="77777777" w:rsidR="002067C0" w:rsidRPr="002067C0" w:rsidRDefault="002067C0" w:rsidP="00745B1F">
            <w:pPr>
              <w:pStyle w:val="LndNormale1"/>
              <w:textAlignment w:val="baseline"/>
              <w:rPr>
                <w:color w:val="002060"/>
                <w:sz w:val="20"/>
              </w:rPr>
            </w:pPr>
            <w:r w:rsidRPr="002067C0">
              <w:rPr>
                <w:color w:val="002060"/>
                <w:sz w:val="20"/>
              </w:rPr>
              <w:t>DELLA CHIARA ALESSAND</w:t>
            </w:r>
          </w:p>
        </w:tc>
        <w:tc>
          <w:tcPr>
            <w:tcW w:w="1273" w:type="dxa"/>
          </w:tcPr>
          <w:p w14:paraId="257DBA51" w14:textId="77777777" w:rsidR="002067C0" w:rsidRPr="002067C0" w:rsidRDefault="002067C0" w:rsidP="00745B1F">
            <w:pPr>
              <w:pStyle w:val="LndNormale1"/>
              <w:textAlignment w:val="baseline"/>
              <w:rPr>
                <w:color w:val="002060"/>
                <w:sz w:val="20"/>
              </w:rPr>
            </w:pPr>
            <w:r w:rsidRPr="002067C0">
              <w:rPr>
                <w:color w:val="002060"/>
                <w:sz w:val="20"/>
              </w:rPr>
              <w:t>09.08.1990</w:t>
            </w:r>
          </w:p>
        </w:tc>
        <w:tc>
          <w:tcPr>
            <w:tcW w:w="1182" w:type="dxa"/>
          </w:tcPr>
          <w:p w14:paraId="63618513" w14:textId="77777777" w:rsidR="002067C0" w:rsidRPr="002067C0" w:rsidRDefault="002067C0" w:rsidP="00745B1F">
            <w:pPr>
              <w:pStyle w:val="LndNormale1"/>
              <w:textAlignment w:val="baseline"/>
              <w:rPr>
                <w:color w:val="002060"/>
                <w:sz w:val="20"/>
              </w:rPr>
            </w:pPr>
            <w:r w:rsidRPr="002067C0">
              <w:rPr>
                <w:color w:val="002060"/>
                <w:sz w:val="20"/>
              </w:rPr>
              <w:t>953154</w:t>
            </w:r>
          </w:p>
        </w:tc>
        <w:tc>
          <w:tcPr>
            <w:tcW w:w="3436" w:type="dxa"/>
          </w:tcPr>
          <w:p w14:paraId="2F3B06F7" w14:textId="77777777" w:rsidR="002067C0" w:rsidRPr="002067C0" w:rsidRDefault="002067C0" w:rsidP="00745B1F">
            <w:pPr>
              <w:pStyle w:val="LndNormale1"/>
              <w:textAlignment w:val="baseline"/>
              <w:rPr>
                <w:color w:val="002060"/>
                <w:sz w:val="20"/>
              </w:rPr>
            </w:pPr>
            <w:r w:rsidRPr="002067C0">
              <w:rPr>
                <w:color w:val="002060"/>
                <w:sz w:val="20"/>
              </w:rPr>
              <w:t>A.S.D. MONTELBBATE</w:t>
            </w:r>
          </w:p>
        </w:tc>
      </w:tr>
      <w:tr w:rsidR="002067C0" w:rsidRPr="002067C0" w14:paraId="589129AF" w14:textId="77777777" w:rsidTr="00745B1F">
        <w:tc>
          <w:tcPr>
            <w:tcW w:w="1265" w:type="dxa"/>
          </w:tcPr>
          <w:p w14:paraId="03838C5B" w14:textId="77777777" w:rsidR="002067C0" w:rsidRPr="002067C0" w:rsidRDefault="002067C0" w:rsidP="00745B1F">
            <w:pPr>
              <w:pStyle w:val="LndNormale1"/>
              <w:textAlignment w:val="baseline"/>
              <w:rPr>
                <w:color w:val="002060"/>
                <w:sz w:val="20"/>
              </w:rPr>
            </w:pPr>
            <w:r w:rsidRPr="002067C0">
              <w:rPr>
                <w:color w:val="002060"/>
                <w:sz w:val="20"/>
              </w:rPr>
              <w:lastRenderedPageBreak/>
              <w:t>5142239</w:t>
            </w:r>
          </w:p>
        </w:tc>
        <w:tc>
          <w:tcPr>
            <w:tcW w:w="2756" w:type="dxa"/>
          </w:tcPr>
          <w:p w14:paraId="68AC3707" w14:textId="77777777" w:rsidR="002067C0" w:rsidRPr="002067C0" w:rsidRDefault="002067C0" w:rsidP="00745B1F">
            <w:pPr>
              <w:pStyle w:val="LndNormale1"/>
              <w:textAlignment w:val="baseline"/>
              <w:rPr>
                <w:color w:val="002060"/>
                <w:sz w:val="20"/>
              </w:rPr>
            </w:pPr>
            <w:r w:rsidRPr="002067C0">
              <w:rPr>
                <w:color w:val="002060"/>
                <w:sz w:val="20"/>
              </w:rPr>
              <w:t>FEDERICI MARCO</w:t>
            </w:r>
          </w:p>
        </w:tc>
        <w:tc>
          <w:tcPr>
            <w:tcW w:w="1273" w:type="dxa"/>
          </w:tcPr>
          <w:p w14:paraId="31C7FBAF" w14:textId="77777777" w:rsidR="002067C0" w:rsidRPr="002067C0" w:rsidRDefault="002067C0" w:rsidP="00745B1F">
            <w:pPr>
              <w:pStyle w:val="LndNormale1"/>
              <w:textAlignment w:val="baseline"/>
              <w:rPr>
                <w:color w:val="002060"/>
                <w:sz w:val="20"/>
              </w:rPr>
            </w:pPr>
            <w:r w:rsidRPr="002067C0">
              <w:rPr>
                <w:color w:val="002060"/>
                <w:sz w:val="20"/>
              </w:rPr>
              <w:t>21.12.1998</w:t>
            </w:r>
          </w:p>
        </w:tc>
        <w:tc>
          <w:tcPr>
            <w:tcW w:w="1182" w:type="dxa"/>
          </w:tcPr>
          <w:p w14:paraId="600F30E1" w14:textId="77777777" w:rsidR="002067C0" w:rsidRPr="002067C0" w:rsidRDefault="002067C0" w:rsidP="00745B1F">
            <w:pPr>
              <w:pStyle w:val="LndNormale1"/>
              <w:textAlignment w:val="baseline"/>
              <w:rPr>
                <w:color w:val="002060"/>
                <w:sz w:val="20"/>
              </w:rPr>
            </w:pPr>
            <w:r w:rsidRPr="002067C0">
              <w:rPr>
                <w:color w:val="002060"/>
                <w:sz w:val="20"/>
              </w:rPr>
              <w:t>953154</w:t>
            </w:r>
          </w:p>
        </w:tc>
        <w:tc>
          <w:tcPr>
            <w:tcW w:w="3436" w:type="dxa"/>
          </w:tcPr>
          <w:p w14:paraId="41D30C71" w14:textId="77777777" w:rsidR="002067C0" w:rsidRPr="002067C0" w:rsidRDefault="002067C0" w:rsidP="00745B1F">
            <w:pPr>
              <w:pStyle w:val="LndNormale1"/>
              <w:textAlignment w:val="baseline"/>
              <w:rPr>
                <w:color w:val="002060"/>
                <w:sz w:val="20"/>
              </w:rPr>
            </w:pPr>
            <w:r w:rsidRPr="002067C0">
              <w:rPr>
                <w:color w:val="002060"/>
                <w:sz w:val="20"/>
              </w:rPr>
              <w:t>A.S.D. MONTELBBATE</w:t>
            </w:r>
          </w:p>
        </w:tc>
      </w:tr>
    </w:tbl>
    <w:p w14:paraId="53F90839" w14:textId="77777777" w:rsidR="002067C0" w:rsidRPr="002067C0" w:rsidRDefault="002067C0" w:rsidP="002067C0">
      <w:pPr>
        <w:pStyle w:val="LndNormale1"/>
        <w:rPr>
          <w:color w:val="002060"/>
        </w:rPr>
      </w:pPr>
    </w:p>
    <w:p w14:paraId="6B610074" w14:textId="77777777" w:rsidR="002067C0" w:rsidRPr="002067C0" w:rsidRDefault="002067C0" w:rsidP="002067C0">
      <w:pPr>
        <w:pStyle w:val="LndNormale1"/>
        <w:rPr>
          <w:color w:val="002060"/>
        </w:rPr>
      </w:pPr>
      <w:r w:rsidRPr="002067C0">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2067C0">
        <w:rPr>
          <w:b/>
          <w:color w:val="002060"/>
        </w:rPr>
        <w:t>30.11.2024:</w:t>
      </w:r>
    </w:p>
    <w:tbl>
      <w:tblPr>
        <w:tblStyle w:val="Grigliatabella"/>
        <w:tblW w:w="0" w:type="auto"/>
        <w:tblLook w:val="04A0" w:firstRow="1" w:lastRow="0" w:firstColumn="1" w:lastColumn="0" w:noHBand="0" w:noVBand="1"/>
      </w:tblPr>
      <w:tblGrid>
        <w:gridCol w:w="1265"/>
        <w:gridCol w:w="2756"/>
        <w:gridCol w:w="1273"/>
        <w:gridCol w:w="1182"/>
        <w:gridCol w:w="3436"/>
      </w:tblGrid>
      <w:tr w:rsidR="002067C0" w:rsidRPr="002067C0" w14:paraId="33A7C77C" w14:textId="77777777" w:rsidTr="00745B1F">
        <w:tc>
          <w:tcPr>
            <w:tcW w:w="1265" w:type="dxa"/>
            <w:tcBorders>
              <w:top w:val="single" w:sz="4" w:space="0" w:color="auto"/>
              <w:left w:val="single" w:sz="4" w:space="0" w:color="auto"/>
              <w:bottom w:val="single" w:sz="4" w:space="0" w:color="auto"/>
              <w:right w:val="single" w:sz="4" w:space="0" w:color="auto"/>
            </w:tcBorders>
            <w:hideMark/>
          </w:tcPr>
          <w:p w14:paraId="035B4619" w14:textId="77777777" w:rsidR="002067C0" w:rsidRPr="002067C0" w:rsidRDefault="002067C0" w:rsidP="00745B1F">
            <w:pPr>
              <w:pStyle w:val="LndNormale1"/>
              <w:jc w:val="center"/>
              <w:textAlignment w:val="baseline"/>
              <w:rPr>
                <w:b/>
                <w:color w:val="002060"/>
              </w:rPr>
            </w:pPr>
            <w:r w:rsidRPr="002067C0">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F9CEC8B" w14:textId="77777777" w:rsidR="002067C0" w:rsidRPr="002067C0" w:rsidRDefault="002067C0" w:rsidP="00745B1F">
            <w:pPr>
              <w:pStyle w:val="LndNormale1"/>
              <w:jc w:val="center"/>
              <w:textAlignment w:val="baseline"/>
              <w:rPr>
                <w:b/>
                <w:color w:val="002060"/>
              </w:rPr>
            </w:pPr>
            <w:r w:rsidRPr="002067C0">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22B8AEE" w14:textId="77777777" w:rsidR="002067C0" w:rsidRPr="002067C0" w:rsidRDefault="002067C0" w:rsidP="00745B1F">
            <w:pPr>
              <w:pStyle w:val="LndNormale1"/>
              <w:jc w:val="center"/>
              <w:textAlignment w:val="baseline"/>
              <w:rPr>
                <w:b/>
                <w:color w:val="002060"/>
              </w:rPr>
            </w:pPr>
            <w:r w:rsidRPr="002067C0">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B7D9EA7" w14:textId="77777777" w:rsidR="002067C0" w:rsidRPr="002067C0" w:rsidRDefault="002067C0" w:rsidP="00745B1F">
            <w:pPr>
              <w:pStyle w:val="LndNormale1"/>
              <w:jc w:val="center"/>
              <w:textAlignment w:val="baseline"/>
              <w:rPr>
                <w:b/>
                <w:color w:val="002060"/>
              </w:rPr>
            </w:pPr>
            <w:r w:rsidRPr="002067C0">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D3C76D7" w14:textId="77777777" w:rsidR="002067C0" w:rsidRPr="002067C0" w:rsidRDefault="002067C0" w:rsidP="00745B1F">
            <w:pPr>
              <w:pStyle w:val="LndNormale1"/>
              <w:jc w:val="center"/>
              <w:textAlignment w:val="baseline"/>
              <w:rPr>
                <w:b/>
                <w:color w:val="002060"/>
              </w:rPr>
            </w:pPr>
            <w:r w:rsidRPr="002067C0">
              <w:rPr>
                <w:b/>
                <w:color w:val="002060"/>
              </w:rPr>
              <w:t>Società</w:t>
            </w:r>
          </w:p>
        </w:tc>
      </w:tr>
      <w:tr w:rsidR="002067C0" w:rsidRPr="002067C0" w14:paraId="0B22C37A" w14:textId="77777777" w:rsidTr="00745B1F">
        <w:tc>
          <w:tcPr>
            <w:tcW w:w="1265" w:type="dxa"/>
            <w:tcBorders>
              <w:top w:val="single" w:sz="4" w:space="0" w:color="auto"/>
              <w:left w:val="single" w:sz="4" w:space="0" w:color="auto"/>
              <w:bottom w:val="single" w:sz="4" w:space="0" w:color="auto"/>
              <w:right w:val="single" w:sz="4" w:space="0" w:color="auto"/>
            </w:tcBorders>
          </w:tcPr>
          <w:p w14:paraId="469CAE6C" w14:textId="77777777" w:rsidR="002067C0" w:rsidRPr="002067C0" w:rsidRDefault="002067C0" w:rsidP="00745B1F">
            <w:pPr>
              <w:pStyle w:val="LndNormale1"/>
              <w:textAlignment w:val="baseline"/>
              <w:rPr>
                <w:color w:val="002060"/>
                <w:sz w:val="20"/>
              </w:rPr>
            </w:pPr>
            <w:r w:rsidRPr="002067C0">
              <w:rPr>
                <w:color w:val="002060"/>
                <w:sz w:val="20"/>
              </w:rPr>
              <w:t>5749458</w:t>
            </w:r>
          </w:p>
        </w:tc>
        <w:tc>
          <w:tcPr>
            <w:tcW w:w="2756" w:type="dxa"/>
            <w:tcBorders>
              <w:top w:val="single" w:sz="4" w:space="0" w:color="auto"/>
              <w:left w:val="single" w:sz="4" w:space="0" w:color="auto"/>
              <w:bottom w:val="single" w:sz="4" w:space="0" w:color="auto"/>
              <w:right w:val="single" w:sz="4" w:space="0" w:color="auto"/>
            </w:tcBorders>
          </w:tcPr>
          <w:p w14:paraId="03DC3EED" w14:textId="77777777" w:rsidR="002067C0" w:rsidRPr="002067C0" w:rsidRDefault="002067C0" w:rsidP="00745B1F">
            <w:pPr>
              <w:pStyle w:val="LndNormale1"/>
              <w:textAlignment w:val="baseline"/>
              <w:rPr>
                <w:color w:val="002060"/>
                <w:sz w:val="20"/>
              </w:rPr>
            </w:pPr>
            <w:r w:rsidRPr="002067C0">
              <w:rPr>
                <w:color w:val="002060"/>
                <w:sz w:val="20"/>
              </w:rPr>
              <w:t>PANICONI JACOPO</w:t>
            </w:r>
          </w:p>
        </w:tc>
        <w:tc>
          <w:tcPr>
            <w:tcW w:w="1273" w:type="dxa"/>
            <w:tcBorders>
              <w:top w:val="single" w:sz="4" w:space="0" w:color="auto"/>
              <w:left w:val="single" w:sz="4" w:space="0" w:color="auto"/>
              <w:bottom w:val="single" w:sz="4" w:space="0" w:color="auto"/>
              <w:right w:val="single" w:sz="4" w:space="0" w:color="auto"/>
            </w:tcBorders>
          </w:tcPr>
          <w:p w14:paraId="3366CDD5" w14:textId="77777777" w:rsidR="002067C0" w:rsidRPr="002067C0" w:rsidRDefault="002067C0" w:rsidP="00745B1F">
            <w:pPr>
              <w:pStyle w:val="LndNormale1"/>
              <w:textAlignment w:val="baseline"/>
              <w:rPr>
                <w:color w:val="002060"/>
                <w:sz w:val="20"/>
              </w:rPr>
            </w:pPr>
            <w:r w:rsidRPr="002067C0">
              <w:rPr>
                <w:color w:val="002060"/>
                <w:sz w:val="20"/>
              </w:rPr>
              <w:t>03.10.2002</w:t>
            </w:r>
          </w:p>
        </w:tc>
        <w:tc>
          <w:tcPr>
            <w:tcW w:w="1182" w:type="dxa"/>
            <w:tcBorders>
              <w:top w:val="single" w:sz="4" w:space="0" w:color="auto"/>
              <w:left w:val="single" w:sz="4" w:space="0" w:color="auto"/>
              <w:bottom w:val="single" w:sz="4" w:space="0" w:color="auto"/>
              <w:right w:val="single" w:sz="4" w:space="0" w:color="auto"/>
            </w:tcBorders>
          </w:tcPr>
          <w:p w14:paraId="09F34604" w14:textId="77777777" w:rsidR="002067C0" w:rsidRPr="002067C0" w:rsidRDefault="002067C0" w:rsidP="00745B1F">
            <w:pPr>
              <w:pStyle w:val="LndNormale1"/>
              <w:textAlignment w:val="baseline"/>
              <w:rPr>
                <w:color w:val="002060"/>
                <w:sz w:val="20"/>
              </w:rPr>
            </w:pPr>
            <w:r w:rsidRPr="002067C0">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54D1AE91" w14:textId="77777777" w:rsidR="002067C0" w:rsidRPr="002067C0" w:rsidRDefault="002067C0" w:rsidP="00745B1F">
            <w:pPr>
              <w:pStyle w:val="LndNormale1"/>
              <w:textAlignment w:val="baseline"/>
              <w:rPr>
                <w:color w:val="002060"/>
                <w:sz w:val="20"/>
              </w:rPr>
            </w:pPr>
            <w:r w:rsidRPr="002067C0">
              <w:rPr>
                <w:color w:val="002060"/>
                <w:sz w:val="20"/>
              </w:rPr>
              <w:t>U.S. TRODICA CALCIO ASD</w:t>
            </w:r>
          </w:p>
        </w:tc>
      </w:tr>
      <w:tr w:rsidR="002067C0" w:rsidRPr="002067C0" w14:paraId="18465467" w14:textId="77777777" w:rsidTr="00745B1F">
        <w:tc>
          <w:tcPr>
            <w:tcW w:w="1265" w:type="dxa"/>
          </w:tcPr>
          <w:p w14:paraId="4FB1C7C8" w14:textId="77777777" w:rsidR="002067C0" w:rsidRPr="002067C0" w:rsidRDefault="002067C0" w:rsidP="00745B1F">
            <w:pPr>
              <w:pStyle w:val="LndNormale1"/>
              <w:textAlignment w:val="baseline"/>
              <w:rPr>
                <w:color w:val="002060"/>
                <w:sz w:val="20"/>
              </w:rPr>
            </w:pPr>
            <w:r w:rsidRPr="002067C0">
              <w:rPr>
                <w:color w:val="002060"/>
                <w:sz w:val="20"/>
              </w:rPr>
              <w:t>4880410</w:t>
            </w:r>
          </w:p>
        </w:tc>
        <w:tc>
          <w:tcPr>
            <w:tcW w:w="2756" w:type="dxa"/>
          </w:tcPr>
          <w:p w14:paraId="724A20CA" w14:textId="77777777" w:rsidR="002067C0" w:rsidRPr="002067C0" w:rsidRDefault="002067C0" w:rsidP="00745B1F">
            <w:pPr>
              <w:pStyle w:val="LndNormale1"/>
              <w:textAlignment w:val="baseline"/>
              <w:rPr>
                <w:color w:val="002060"/>
                <w:sz w:val="20"/>
              </w:rPr>
            </w:pPr>
            <w:r w:rsidRPr="002067C0">
              <w:rPr>
                <w:color w:val="002060"/>
                <w:sz w:val="20"/>
              </w:rPr>
              <w:t>FERRANTI LUCA</w:t>
            </w:r>
          </w:p>
        </w:tc>
        <w:tc>
          <w:tcPr>
            <w:tcW w:w="1273" w:type="dxa"/>
          </w:tcPr>
          <w:p w14:paraId="20D8DD1F" w14:textId="77777777" w:rsidR="002067C0" w:rsidRPr="002067C0" w:rsidRDefault="002067C0" w:rsidP="00745B1F">
            <w:pPr>
              <w:pStyle w:val="LndNormale1"/>
              <w:textAlignment w:val="baseline"/>
              <w:rPr>
                <w:color w:val="002060"/>
                <w:sz w:val="20"/>
              </w:rPr>
            </w:pPr>
            <w:r w:rsidRPr="002067C0">
              <w:rPr>
                <w:color w:val="002060"/>
                <w:sz w:val="20"/>
              </w:rPr>
              <w:t>01.03.1992</w:t>
            </w:r>
          </w:p>
        </w:tc>
        <w:tc>
          <w:tcPr>
            <w:tcW w:w="1182" w:type="dxa"/>
          </w:tcPr>
          <w:p w14:paraId="3AA7ABEE" w14:textId="77777777" w:rsidR="002067C0" w:rsidRPr="002067C0" w:rsidRDefault="002067C0" w:rsidP="00745B1F">
            <w:pPr>
              <w:pStyle w:val="LndNormale1"/>
              <w:textAlignment w:val="baseline"/>
              <w:rPr>
                <w:color w:val="002060"/>
                <w:sz w:val="20"/>
              </w:rPr>
            </w:pPr>
            <w:r w:rsidRPr="002067C0">
              <w:rPr>
                <w:color w:val="002060"/>
                <w:sz w:val="20"/>
              </w:rPr>
              <w:t>920666</w:t>
            </w:r>
          </w:p>
        </w:tc>
        <w:tc>
          <w:tcPr>
            <w:tcW w:w="3436" w:type="dxa"/>
          </w:tcPr>
          <w:p w14:paraId="4D7B8FBE" w14:textId="77777777" w:rsidR="002067C0" w:rsidRPr="002067C0" w:rsidRDefault="002067C0" w:rsidP="00745B1F">
            <w:pPr>
              <w:pStyle w:val="LndNormale1"/>
              <w:textAlignment w:val="baseline"/>
              <w:rPr>
                <w:color w:val="002060"/>
                <w:sz w:val="20"/>
              </w:rPr>
            </w:pPr>
            <w:r w:rsidRPr="002067C0">
              <w:rPr>
                <w:color w:val="002060"/>
                <w:sz w:val="20"/>
              </w:rPr>
              <w:t>A.S.D. CORVA CALCIO</w:t>
            </w:r>
          </w:p>
        </w:tc>
      </w:tr>
    </w:tbl>
    <w:p w14:paraId="5D20A7DE" w14:textId="77777777" w:rsidR="002067C0" w:rsidRPr="002067C0" w:rsidRDefault="002067C0" w:rsidP="002067C0">
      <w:pPr>
        <w:pStyle w:val="LndNormale1"/>
        <w:rPr>
          <w:color w:val="002060"/>
        </w:rPr>
      </w:pPr>
    </w:p>
    <w:p w14:paraId="1FD278B6" w14:textId="77777777" w:rsidR="002067C0" w:rsidRPr="002067C0" w:rsidRDefault="002067C0" w:rsidP="002067C0">
      <w:pPr>
        <w:pStyle w:val="LndNormale1"/>
        <w:rPr>
          <w:color w:val="002060"/>
        </w:rPr>
      </w:pPr>
      <w:r w:rsidRPr="002067C0">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2067C0">
        <w:rPr>
          <w:b/>
          <w:color w:val="002060"/>
        </w:rPr>
        <w:t>01.12.2024:</w:t>
      </w:r>
    </w:p>
    <w:tbl>
      <w:tblPr>
        <w:tblStyle w:val="Grigliatabella"/>
        <w:tblW w:w="0" w:type="auto"/>
        <w:tblLook w:val="04A0" w:firstRow="1" w:lastRow="0" w:firstColumn="1" w:lastColumn="0" w:noHBand="0" w:noVBand="1"/>
      </w:tblPr>
      <w:tblGrid>
        <w:gridCol w:w="1265"/>
        <w:gridCol w:w="2756"/>
        <w:gridCol w:w="1273"/>
        <w:gridCol w:w="1182"/>
        <w:gridCol w:w="3436"/>
      </w:tblGrid>
      <w:tr w:rsidR="002067C0" w:rsidRPr="002067C0" w14:paraId="30E82CAD" w14:textId="77777777" w:rsidTr="00745B1F">
        <w:tc>
          <w:tcPr>
            <w:tcW w:w="1265" w:type="dxa"/>
            <w:tcBorders>
              <w:top w:val="single" w:sz="4" w:space="0" w:color="auto"/>
              <w:left w:val="single" w:sz="4" w:space="0" w:color="auto"/>
              <w:bottom w:val="single" w:sz="4" w:space="0" w:color="auto"/>
              <w:right w:val="single" w:sz="4" w:space="0" w:color="auto"/>
            </w:tcBorders>
            <w:hideMark/>
          </w:tcPr>
          <w:p w14:paraId="686DA273" w14:textId="77777777" w:rsidR="002067C0" w:rsidRPr="002067C0" w:rsidRDefault="002067C0" w:rsidP="00745B1F">
            <w:pPr>
              <w:pStyle w:val="LndNormale1"/>
              <w:jc w:val="center"/>
              <w:textAlignment w:val="baseline"/>
              <w:rPr>
                <w:b/>
                <w:color w:val="002060"/>
              </w:rPr>
            </w:pPr>
            <w:r w:rsidRPr="002067C0">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0FE08CB" w14:textId="77777777" w:rsidR="002067C0" w:rsidRPr="002067C0" w:rsidRDefault="002067C0" w:rsidP="00745B1F">
            <w:pPr>
              <w:pStyle w:val="LndNormale1"/>
              <w:jc w:val="center"/>
              <w:textAlignment w:val="baseline"/>
              <w:rPr>
                <w:b/>
                <w:color w:val="002060"/>
              </w:rPr>
            </w:pPr>
            <w:r w:rsidRPr="002067C0">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CA4269E" w14:textId="77777777" w:rsidR="002067C0" w:rsidRPr="002067C0" w:rsidRDefault="002067C0" w:rsidP="00745B1F">
            <w:pPr>
              <w:pStyle w:val="LndNormale1"/>
              <w:jc w:val="center"/>
              <w:textAlignment w:val="baseline"/>
              <w:rPr>
                <w:b/>
                <w:color w:val="002060"/>
              </w:rPr>
            </w:pPr>
            <w:r w:rsidRPr="002067C0">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06A5132" w14:textId="77777777" w:rsidR="002067C0" w:rsidRPr="002067C0" w:rsidRDefault="002067C0" w:rsidP="00745B1F">
            <w:pPr>
              <w:pStyle w:val="LndNormale1"/>
              <w:jc w:val="center"/>
              <w:textAlignment w:val="baseline"/>
              <w:rPr>
                <w:b/>
                <w:color w:val="002060"/>
              </w:rPr>
            </w:pPr>
            <w:r w:rsidRPr="002067C0">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9B99DD2" w14:textId="77777777" w:rsidR="002067C0" w:rsidRPr="002067C0" w:rsidRDefault="002067C0" w:rsidP="00745B1F">
            <w:pPr>
              <w:pStyle w:val="LndNormale1"/>
              <w:jc w:val="center"/>
              <w:textAlignment w:val="baseline"/>
              <w:rPr>
                <w:b/>
                <w:color w:val="002060"/>
              </w:rPr>
            </w:pPr>
            <w:r w:rsidRPr="002067C0">
              <w:rPr>
                <w:b/>
                <w:color w:val="002060"/>
              </w:rPr>
              <w:t>Società</w:t>
            </w:r>
          </w:p>
        </w:tc>
      </w:tr>
      <w:tr w:rsidR="002067C0" w:rsidRPr="00DE535C" w14:paraId="7569A4F1" w14:textId="77777777" w:rsidTr="00745B1F">
        <w:tc>
          <w:tcPr>
            <w:tcW w:w="1265" w:type="dxa"/>
            <w:tcBorders>
              <w:top w:val="single" w:sz="4" w:space="0" w:color="auto"/>
              <w:left w:val="single" w:sz="4" w:space="0" w:color="auto"/>
              <w:bottom w:val="single" w:sz="4" w:space="0" w:color="auto"/>
              <w:right w:val="single" w:sz="4" w:space="0" w:color="auto"/>
            </w:tcBorders>
          </w:tcPr>
          <w:p w14:paraId="5606AE58" w14:textId="77777777" w:rsidR="002067C0" w:rsidRPr="002067C0" w:rsidRDefault="002067C0" w:rsidP="00745B1F">
            <w:pPr>
              <w:pStyle w:val="LndNormale1"/>
              <w:textAlignment w:val="baseline"/>
              <w:rPr>
                <w:color w:val="002060"/>
                <w:sz w:val="20"/>
              </w:rPr>
            </w:pPr>
            <w:r w:rsidRPr="002067C0">
              <w:rPr>
                <w:color w:val="002060"/>
                <w:sz w:val="20"/>
              </w:rPr>
              <w:t>3625433</w:t>
            </w:r>
          </w:p>
        </w:tc>
        <w:tc>
          <w:tcPr>
            <w:tcW w:w="2756" w:type="dxa"/>
            <w:tcBorders>
              <w:top w:val="single" w:sz="4" w:space="0" w:color="auto"/>
              <w:left w:val="single" w:sz="4" w:space="0" w:color="auto"/>
              <w:bottom w:val="single" w:sz="4" w:space="0" w:color="auto"/>
              <w:right w:val="single" w:sz="4" w:space="0" w:color="auto"/>
            </w:tcBorders>
          </w:tcPr>
          <w:p w14:paraId="595B3EB8" w14:textId="77777777" w:rsidR="002067C0" w:rsidRPr="002067C0" w:rsidRDefault="002067C0" w:rsidP="00745B1F">
            <w:pPr>
              <w:pStyle w:val="LndNormale1"/>
              <w:textAlignment w:val="baseline"/>
              <w:rPr>
                <w:color w:val="002060"/>
                <w:sz w:val="20"/>
              </w:rPr>
            </w:pPr>
            <w:r w:rsidRPr="002067C0">
              <w:rPr>
                <w:color w:val="002060"/>
                <w:sz w:val="20"/>
              </w:rPr>
              <w:t>PICCINI ALESSIO</w:t>
            </w:r>
          </w:p>
        </w:tc>
        <w:tc>
          <w:tcPr>
            <w:tcW w:w="1273" w:type="dxa"/>
            <w:tcBorders>
              <w:top w:val="single" w:sz="4" w:space="0" w:color="auto"/>
              <w:left w:val="single" w:sz="4" w:space="0" w:color="auto"/>
              <w:bottom w:val="single" w:sz="4" w:space="0" w:color="auto"/>
              <w:right w:val="single" w:sz="4" w:space="0" w:color="auto"/>
            </w:tcBorders>
          </w:tcPr>
          <w:p w14:paraId="1C820BC9" w14:textId="77777777" w:rsidR="002067C0" w:rsidRPr="002067C0" w:rsidRDefault="002067C0" w:rsidP="00745B1F">
            <w:pPr>
              <w:pStyle w:val="LndNormale1"/>
              <w:textAlignment w:val="baseline"/>
              <w:rPr>
                <w:color w:val="002060"/>
                <w:sz w:val="20"/>
              </w:rPr>
            </w:pPr>
            <w:r w:rsidRPr="002067C0">
              <w:rPr>
                <w:color w:val="002060"/>
                <w:sz w:val="20"/>
              </w:rPr>
              <w:t>05.02.1986</w:t>
            </w:r>
          </w:p>
        </w:tc>
        <w:tc>
          <w:tcPr>
            <w:tcW w:w="1182" w:type="dxa"/>
            <w:tcBorders>
              <w:top w:val="single" w:sz="4" w:space="0" w:color="auto"/>
              <w:left w:val="single" w:sz="4" w:space="0" w:color="auto"/>
              <w:bottom w:val="single" w:sz="4" w:space="0" w:color="auto"/>
              <w:right w:val="single" w:sz="4" w:space="0" w:color="auto"/>
            </w:tcBorders>
          </w:tcPr>
          <w:p w14:paraId="440AE9EC" w14:textId="77777777" w:rsidR="002067C0" w:rsidRPr="002067C0" w:rsidRDefault="002067C0" w:rsidP="00745B1F">
            <w:pPr>
              <w:pStyle w:val="LndNormale1"/>
              <w:textAlignment w:val="baseline"/>
              <w:rPr>
                <w:color w:val="002060"/>
                <w:sz w:val="20"/>
              </w:rPr>
            </w:pPr>
            <w:r w:rsidRPr="002067C0">
              <w:rPr>
                <w:color w:val="002060"/>
                <w:sz w:val="20"/>
              </w:rPr>
              <w:t>934075</w:t>
            </w:r>
          </w:p>
        </w:tc>
        <w:tc>
          <w:tcPr>
            <w:tcW w:w="3436" w:type="dxa"/>
            <w:tcBorders>
              <w:top w:val="single" w:sz="4" w:space="0" w:color="auto"/>
              <w:left w:val="single" w:sz="4" w:space="0" w:color="auto"/>
              <w:bottom w:val="single" w:sz="4" w:space="0" w:color="auto"/>
              <w:right w:val="single" w:sz="4" w:space="0" w:color="auto"/>
            </w:tcBorders>
          </w:tcPr>
          <w:p w14:paraId="71BCDCA5" w14:textId="77777777" w:rsidR="002067C0" w:rsidRPr="002067C0" w:rsidRDefault="002067C0" w:rsidP="00745B1F">
            <w:pPr>
              <w:pStyle w:val="LndNormale1"/>
              <w:textAlignment w:val="baseline"/>
              <w:rPr>
                <w:color w:val="002060"/>
                <w:sz w:val="20"/>
                <w:lang w:val="en-US"/>
              </w:rPr>
            </w:pPr>
            <w:r w:rsidRPr="002067C0">
              <w:rPr>
                <w:color w:val="002060"/>
                <w:sz w:val="20"/>
                <w:lang w:val="en-US"/>
              </w:rPr>
              <w:t>A.S.D. FOOTBALL CLUB OSIMO 20</w:t>
            </w:r>
          </w:p>
        </w:tc>
      </w:tr>
    </w:tbl>
    <w:p w14:paraId="70E9AD41" w14:textId="77777777" w:rsidR="002067C0" w:rsidRPr="002067C0" w:rsidRDefault="002067C0" w:rsidP="002067C0">
      <w:pPr>
        <w:pStyle w:val="LndNormale1"/>
        <w:rPr>
          <w:color w:val="002060"/>
          <w:lang w:val="en-US"/>
        </w:rPr>
      </w:pPr>
    </w:p>
    <w:p w14:paraId="5415F9F7" w14:textId="77777777" w:rsidR="002067C0" w:rsidRPr="002067C0" w:rsidRDefault="002067C0" w:rsidP="002067C0">
      <w:pPr>
        <w:pStyle w:val="LndNormale1"/>
        <w:rPr>
          <w:color w:val="002060"/>
        </w:rPr>
      </w:pPr>
      <w:r w:rsidRPr="002067C0">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2067C0">
        <w:rPr>
          <w:b/>
          <w:color w:val="002060"/>
        </w:rPr>
        <w:t>02.12.2024:</w:t>
      </w:r>
    </w:p>
    <w:tbl>
      <w:tblPr>
        <w:tblStyle w:val="Grigliatabella"/>
        <w:tblW w:w="0" w:type="auto"/>
        <w:tblLook w:val="04A0" w:firstRow="1" w:lastRow="0" w:firstColumn="1" w:lastColumn="0" w:noHBand="0" w:noVBand="1"/>
      </w:tblPr>
      <w:tblGrid>
        <w:gridCol w:w="1265"/>
        <w:gridCol w:w="2756"/>
        <w:gridCol w:w="1273"/>
        <w:gridCol w:w="1182"/>
        <w:gridCol w:w="3436"/>
      </w:tblGrid>
      <w:tr w:rsidR="002067C0" w:rsidRPr="002067C0" w14:paraId="7AB85E1B" w14:textId="77777777" w:rsidTr="00745B1F">
        <w:tc>
          <w:tcPr>
            <w:tcW w:w="1265" w:type="dxa"/>
            <w:tcBorders>
              <w:top w:val="single" w:sz="4" w:space="0" w:color="auto"/>
              <w:left w:val="single" w:sz="4" w:space="0" w:color="auto"/>
              <w:bottom w:val="single" w:sz="4" w:space="0" w:color="auto"/>
              <w:right w:val="single" w:sz="4" w:space="0" w:color="auto"/>
            </w:tcBorders>
            <w:hideMark/>
          </w:tcPr>
          <w:p w14:paraId="6A235437" w14:textId="77777777" w:rsidR="002067C0" w:rsidRPr="002067C0" w:rsidRDefault="002067C0" w:rsidP="00745B1F">
            <w:pPr>
              <w:pStyle w:val="LndNormale1"/>
              <w:jc w:val="center"/>
              <w:textAlignment w:val="baseline"/>
              <w:rPr>
                <w:b/>
                <w:color w:val="002060"/>
              </w:rPr>
            </w:pPr>
            <w:r w:rsidRPr="002067C0">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862B9DD" w14:textId="77777777" w:rsidR="002067C0" w:rsidRPr="002067C0" w:rsidRDefault="002067C0" w:rsidP="00745B1F">
            <w:pPr>
              <w:pStyle w:val="LndNormale1"/>
              <w:jc w:val="center"/>
              <w:textAlignment w:val="baseline"/>
              <w:rPr>
                <w:b/>
                <w:color w:val="002060"/>
              </w:rPr>
            </w:pPr>
            <w:r w:rsidRPr="002067C0">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E81451A" w14:textId="77777777" w:rsidR="002067C0" w:rsidRPr="002067C0" w:rsidRDefault="002067C0" w:rsidP="00745B1F">
            <w:pPr>
              <w:pStyle w:val="LndNormale1"/>
              <w:jc w:val="center"/>
              <w:textAlignment w:val="baseline"/>
              <w:rPr>
                <w:b/>
                <w:color w:val="002060"/>
              </w:rPr>
            </w:pPr>
            <w:r w:rsidRPr="002067C0">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044CCEA" w14:textId="77777777" w:rsidR="002067C0" w:rsidRPr="002067C0" w:rsidRDefault="002067C0" w:rsidP="00745B1F">
            <w:pPr>
              <w:pStyle w:val="LndNormale1"/>
              <w:jc w:val="center"/>
              <w:textAlignment w:val="baseline"/>
              <w:rPr>
                <w:b/>
                <w:color w:val="002060"/>
              </w:rPr>
            </w:pPr>
            <w:r w:rsidRPr="002067C0">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A75F802" w14:textId="77777777" w:rsidR="002067C0" w:rsidRPr="002067C0" w:rsidRDefault="002067C0" w:rsidP="00745B1F">
            <w:pPr>
              <w:pStyle w:val="LndNormale1"/>
              <w:jc w:val="center"/>
              <w:textAlignment w:val="baseline"/>
              <w:rPr>
                <w:b/>
                <w:color w:val="002060"/>
              </w:rPr>
            </w:pPr>
            <w:r w:rsidRPr="002067C0">
              <w:rPr>
                <w:b/>
                <w:color w:val="002060"/>
              </w:rPr>
              <w:t>Società</w:t>
            </w:r>
          </w:p>
        </w:tc>
      </w:tr>
      <w:tr w:rsidR="002067C0" w:rsidRPr="002067C0" w14:paraId="57BFACBF" w14:textId="77777777" w:rsidTr="00745B1F">
        <w:tc>
          <w:tcPr>
            <w:tcW w:w="1265" w:type="dxa"/>
            <w:tcBorders>
              <w:top w:val="single" w:sz="4" w:space="0" w:color="auto"/>
              <w:left w:val="single" w:sz="4" w:space="0" w:color="auto"/>
              <w:bottom w:val="single" w:sz="4" w:space="0" w:color="auto"/>
              <w:right w:val="single" w:sz="4" w:space="0" w:color="auto"/>
            </w:tcBorders>
          </w:tcPr>
          <w:p w14:paraId="0DFF3BE8" w14:textId="77777777" w:rsidR="002067C0" w:rsidRPr="002067C0" w:rsidRDefault="002067C0" w:rsidP="00745B1F">
            <w:pPr>
              <w:pStyle w:val="LndNormale1"/>
              <w:textAlignment w:val="baseline"/>
              <w:rPr>
                <w:color w:val="002060"/>
                <w:sz w:val="20"/>
              </w:rPr>
            </w:pPr>
            <w:r w:rsidRPr="002067C0">
              <w:rPr>
                <w:color w:val="002060"/>
                <w:sz w:val="20"/>
              </w:rPr>
              <w:t>4839688</w:t>
            </w:r>
          </w:p>
        </w:tc>
        <w:tc>
          <w:tcPr>
            <w:tcW w:w="2756" w:type="dxa"/>
            <w:tcBorders>
              <w:top w:val="single" w:sz="4" w:space="0" w:color="auto"/>
              <w:left w:val="single" w:sz="4" w:space="0" w:color="auto"/>
              <w:bottom w:val="single" w:sz="4" w:space="0" w:color="auto"/>
              <w:right w:val="single" w:sz="4" w:space="0" w:color="auto"/>
            </w:tcBorders>
          </w:tcPr>
          <w:p w14:paraId="13A9DDC5" w14:textId="77777777" w:rsidR="002067C0" w:rsidRPr="002067C0" w:rsidRDefault="002067C0" w:rsidP="00745B1F">
            <w:pPr>
              <w:pStyle w:val="LndNormale1"/>
              <w:textAlignment w:val="baseline"/>
              <w:rPr>
                <w:color w:val="002060"/>
                <w:sz w:val="20"/>
              </w:rPr>
            </w:pPr>
            <w:r w:rsidRPr="002067C0">
              <w:rPr>
                <w:color w:val="002060"/>
                <w:sz w:val="20"/>
              </w:rPr>
              <w:t>PICCININI ERIK</w:t>
            </w:r>
          </w:p>
        </w:tc>
        <w:tc>
          <w:tcPr>
            <w:tcW w:w="1273" w:type="dxa"/>
            <w:tcBorders>
              <w:top w:val="single" w:sz="4" w:space="0" w:color="auto"/>
              <w:left w:val="single" w:sz="4" w:space="0" w:color="auto"/>
              <w:bottom w:val="single" w:sz="4" w:space="0" w:color="auto"/>
              <w:right w:val="single" w:sz="4" w:space="0" w:color="auto"/>
            </w:tcBorders>
          </w:tcPr>
          <w:p w14:paraId="76AD81AA" w14:textId="77777777" w:rsidR="002067C0" w:rsidRPr="002067C0" w:rsidRDefault="002067C0" w:rsidP="00745B1F">
            <w:pPr>
              <w:pStyle w:val="LndNormale1"/>
              <w:textAlignment w:val="baseline"/>
              <w:rPr>
                <w:color w:val="002060"/>
                <w:sz w:val="20"/>
              </w:rPr>
            </w:pPr>
            <w:r w:rsidRPr="002067C0">
              <w:rPr>
                <w:color w:val="002060"/>
                <w:sz w:val="20"/>
              </w:rPr>
              <w:t>08.11.1998</w:t>
            </w:r>
          </w:p>
        </w:tc>
        <w:tc>
          <w:tcPr>
            <w:tcW w:w="1182" w:type="dxa"/>
            <w:tcBorders>
              <w:top w:val="single" w:sz="4" w:space="0" w:color="auto"/>
              <w:left w:val="single" w:sz="4" w:space="0" w:color="auto"/>
              <w:bottom w:val="single" w:sz="4" w:space="0" w:color="auto"/>
              <w:right w:val="single" w:sz="4" w:space="0" w:color="auto"/>
            </w:tcBorders>
          </w:tcPr>
          <w:p w14:paraId="79545250" w14:textId="77777777" w:rsidR="002067C0" w:rsidRPr="002067C0" w:rsidRDefault="002067C0" w:rsidP="00745B1F">
            <w:pPr>
              <w:pStyle w:val="LndNormale1"/>
              <w:textAlignment w:val="baseline"/>
              <w:rPr>
                <w:color w:val="002060"/>
                <w:sz w:val="20"/>
              </w:rPr>
            </w:pPr>
            <w:r w:rsidRPr="002067C0">
              <w:rPr>
                <w:color w:val="002060"/>
                <w:sz w:val="20"/>
              </w:rPr>
              <w:t>945406</w:t>
            </w:r>
          </w:p>
        </w:tc>
        <w:tc>
          <w:tcPr>
            <w:tcW w:w="3436" w:type="dxa"/>
            <w:tcBorders>
              <w:top w:val="single" w:sz="4" w:space="0" w:color="auto"/>
              <w:left w:val="single" w:sz="4" w:space="0" w:color="auto"/>
              <w:bottom w:val="single" w:sz="4" w:space="0" w:color="auto"/>
              <w:right w:val="single" w:sz="4" w:space="0" w:color="auto"/>
            </w:tcBorders>
          </w:tcPr>
          <w:p w14:paraId="32E6B522" w14:textId="77777777" w:rsidR="002067C0" w:rsidRPr="002067C0" w:rsidRDefault="002067C0" w:rsidP="00745B1F">
            <w:pPr>
              <w:pStyle w:val="LndNormale1"/>
              <w:textAlignment w:val="baseline"/>
              <w:rPr>
                <w:color w:val="002060"/>
                <w:sz w:val="20"/>
              </w:rPr>
            </w:pPr>
            <w:r w:rsidRPr="002067C0">
              <w:rPr>
                <w:color w:val="002060"/>
                <w:sz w:val="20"/>
              </w:rPr>
              <w:t>S.S. SETTEMPEDA A.S.D.</w:t>
            </w:r>
          </w:p>
        </w:tc>
      </w:tr>
      <w:tr w:rsidR="002067C0" w:rsidRPr="002067C0" w14:paraId="4DEC1AF3" w14:textId="77777777" w:rsidTr="00745B1F">
        <w:tc>
          <w:tcPr>
            <w:tcW w:w="1265" w:type="dxa"/>
            <w:tcBorders>
              <w:top w:val="single" w:sz="4" w:space="0" w:color="auto"/>
              <w:left w:val="single" w:sz="4" w:space="0" w:color="auto"/>
              <w:bottom w:val="single" w:sz="4" w:space="0" w:color="auto"/>
              <w:right w:val="single" w:sz="4" w:space="0" w:color="auto"/>
            </w:tcBorders>
          </w:tcPr>
          <w:p w14:paraId="6F52FB98" w14:textId="77777777" w:rsidR="002067C0" w:rsidRPr="002067C0" w:rsidRDefault="002067C0" w:rsidP="00745B1F">
            <w:pPr>
              <w:pStyle w:val="LndNormale1"/>
              <w:textAlignment w:val="baseline"/>
              <w:rPr>
                <w:color w:val="002060"/>
                <w:sz w:val="20"/>
              </w:rPr>
            </w:pPr>
            <w:r w:rsidRPr="002067C0">
              <w:rPr>
                <w:color w:val="002060"/>
                <w:sz w:val="20"/>
              </w:rPr>
              <w:t>4799745</w:t>
            </w:r>
          </w:p>
        </w:tc>
        <w:tc>
          <w:tcPr>
            <w:tcW w:w="2756" w:type="dxa"/>
            <w:tcBorders>
              <w:top w:val="single" w:sz="4" w:space="0" w:color="auto"/>
              <w:left w:val="single" w:sz="4" w:space="0" w:color="auto"/>
              <w:bottom w:val="single" w:sz="4" w:space="0" w:color="auto"/>
              <w:right w:val="single" w:sz="4" w:space="0" w:color="auto"/>
            </w:tcBorders>
          </w:tcPr>
          <w:p w14:paraId="5D8AD8BF" w14:textId="77777777" w:rsidR="002067C0" w:rsidRPr="002067C0" w:rsidRDefault="002067C0" w:rsidP="00745B1F">
            <w:pPr>
              <w:pStyle w:val="LndNormale1"/>
              <w:textAlignment w:val="baseline"/>
              <w:rPr>
                <w:color w:val="002060"/>
                <w:sz w:val="20"/>
              </w:rPr>
            </w:pPr>
            <w:r w:rsidRPr="002067C0">
              <w:rPr>
                <w:color w:val="002060"/>
                <w:sz w:val="20"/>
              </w:rPr>
              <w:t>MARTINELLI FRANCESCO</w:t>
            </w:r>
          </w:p>
        </w:tc>
        <w:tc>
          <w:tcPr>
            <w:tcW w:w="1273" w:type="dxa"/>
            <w:tcBorders>
              <w:top w:val="single" w:sz="4" w:space="0" w:color="auto"/>
              <w:left w:val="single" w:sz="4" w:space="0" w:color="auto"/>
              <w:bottom w:val="single" w:sz="4" w:space="0" w:color="auto"/>
              <w:right w:val="single" w:sz="4" w:space="0" w:color="auto"/>
            </w:tcBorders>
          </w:tcPr>
          <w:p w14:paraId="32AA1232" w14:textId="77777777" w:rsidR="002067C0" w:rsidRPr="002067C0" w:rsidRDefault="002067C0" w:rsidP="00745B1F">
            <w:pPr>
              <w:pStyle w:val="LndNormale1"/>
              <w:textAlignment w:val="baseline"/>
              <w:rPr>
                <w:color w:val="002060"/>
                <w:sz w:val="20"/>
              </w:rPr>
            </w:pPr>
            <w:r w:rsidRPr="002067C0">
              <w:rPr>
                <w:color w:val="002060"/>
                <w:sz w:val="20"/>
              </w:rPr>
              <w:t>12.03.1998</w:t>
            </w:r>
          </w:p>
        </w:tc>
        <w:tc>
          <w:tcPr>
            <w:tcW w:w="1182" w:type="dxa"/>
            <w:tcBorders>
              <w:top w:val="single" w:sz="4" w:space="0" w:color="auto"/>
              <w:left w:val="single" w:sz="4" w:space="0" w:color="auto"/>
              <w:bottom w:val="single" w:sz="4" w:space="0" w:color="auto"/>
              <w:right w:val="single" w:sz="4" w:space="0" w:color="auto"/>
            </w:tcBorders>
          </w:tcPr>
          <w:p w14:paraId="4188D6D7" w14:textId="77777777" w:rsidR="002067C0" w:rsidRPr="002067C0" w:rsidRDefault="002067C0" w:rsidP="00745B1F">
            <w:pPr>
              <w:pStyle w:val="LndNormale1"/>
              <w:textAlignment w:val="baseline"/>
              <w:rPr>
                <w:color w:val="002060"/>
                <w:sz w:val="20"/>
              </w:rPr>
            </w:pPr>
            <w:r w:rsidRPr="002067C0">
              <w:rPr>
                <w:color w:val="002060"/>
                <w:sz w:val="20"/>
              </w:rPr>
              <w:t>69080</w:t>
            </w:r>
          </w:p>
        </w:tc>
        <w:tc>
          <w:tcPr>
            <w:tcW w:w="3436" w:type="dxa"/>
            <w:tcBorders>
              <w:top w:val="single" w:sz="4" w:space="0" w:color="auto"/>
              <w:left w:val="single" w:sz="4" w:space="0" w:color="auto"/>
              <w:bottom w:val="single" w:sz="4" w:space="0" w:color="auto"/>
              <w:right w:val="single" w:sz="4" w:space="0" w:color="auto"/>
            </w:tcBorders>
          </w:tcPr>
          <w:p w14:paraId="39A6C54E" w14:textId="77777777" w:rsidR="002067C0" w:rsidRPr="002067C0" w:rsidRDefault="002067C0" w:rsidP="00745B1F">
            <w:pPr>
              <w:pStyle w:val="LndNormale1"/>
              <w:textAlignment w:val="baseline"/>
              <w:rPr>
                <w:color w:val="002060"/>
                <w:sz w:val="20"/>
              </w:rPr>
            </w:pPr>
            <w:r w:rsidRPr="002067C0">
              <w:rPr>
                <w:color w:val="002060"/>
                <w:sz w:val="20"/>
              </w:rPr>
              <w:t>POL. MONSANO</w:t>
            </w:r>
          </w:p>
        </w:tc>
      </w:tr>
      <w:tr w:rsidR="002067C0" w:rsidRPr="002067C0" w14:paraId="2DB19F95" w14:textId="77777777" w:rsidTr="00745B1F">
        <w:tc>
          <w:tcPr>
            <w:tcW w:w="1265" w:type="dxa"/>
            <w:tcBorders>
              <w:top w:val="single" w:sz="4" w:space="0" w:color="auto"/>
              <w:left w:val="single" w:sz="4" w:space="0" w:color="auto"/>
              <w:bottom w:val="single" w:sz="4" w:space="0" w:color="auto"/>
              <w:right w:val="single" w:sz="4" w:space="0" w:color="auto"/>
            </w:tcBorders>
          </w:tcPr>
          <w:p w14:paraId="75D2BF68" w14:textId="77777777" w:rsidR="002067C0" w:rsidRPr="002067C0" w:rsidRDefault="002067C0" w:rsidP="00745B1F">
            <w:pPr>
              <w:pStyle w:val="LndNormale1"/>
              <w:textAlignment w:val="baseline"/>
              <w:rPr>
                <w:color w:val="002060"/>
                <w:sz w:val="20"/>
              </w:rPr>
            </w:pPr>
            <w:r w:rsidRPr="002067C0">
              <w:rPr>
                <w:color w:val="002060"/>
                <w:sz w:val="20"/>
              </w:rPr>
              <w:t>4630489</w:t>
            </w:r>
          </w:p>
        </w:tc>
        <w:tc>
          <w:tcPr>
            <w:tcW w:w="2756" w:type="dxa"/>
            <w:tcBorders>
              <w:top w:val="single" w:sz="4" w:space="0" w:color="auto"/>
              <w:left w:val="single" w:sz="4" w:space="0" w:color="auto"/>
              <w:bottom w:val="single" w:sz="4" w:space="0" w:color="auto"/>
              <w:right w:val="single" w:sz="4" w:space="0" w:color="auto"/>
            </w:tcBorders>
          </w:tcPr>
          <w:p w14:paraId="3105DE89" w14:textId="77777777" w:rsidR="002067C0" w:rsidRPr="002067C0" w:rsidRDefault="002067C0" w:rsidP="00745B1F">
            <w:pPr>
              <w:pStyle w:val="LndNormale1"/>
              <w:textAlignment w:val="baseline"/>
              <w:rPr>
                <w:color w:val="002060"/>
                <w:sz w:val="20"/>
              </w:rPr>
            </w:pPr>
            <w:r w:rsidRPr="002067C0">
              <w:rPr>
                <w:color w:val="002060"/>
                <w:sz w:val="20"/>
              </w:rPr>
              <w:t>MISIN ALEX</w:t>
            </w:r>
          </w:p>
        </w:tc>
        <w:tc>
          <w:tcPr>
            <w:tcW w:w="1273" w:type="dxa"/>
            <w:tcBorders>
              <w:top w:val="single" w:sz="4" w:space="0" w:color="auto"/>
              <w:left w:val="single" w:sz="4" w:space="0" w:color="auto"/>
              <w:bottom w:val="single" w:sz="4" w:space="0" w:color="auto"/>
              <w:right w:val="single" w:sz="4" w:space="0" w:color="auto"/>
            </w:tcBorders>
          </w:tcPr>
          <w:p w14:paraId="4936FB05" w14:textId="77777777" w:rsidR="002067C0" w:rsidRPr="002067C0" w:rsidRDefault="002067C0" w:rsidP="00745B1F">
            <w:pPr>
              <w:pStyle w:val="LndNormale1"/>
              <w:textAlignment w:val="baseline"/>
              <w:rPr>
                <w:color w:val="002060"/>
                <w:sz w:val="20"/>
              </w:rPr>
            </w:pPr>
            <w:r w:rsidRPr="002067C0">
              <w:rPr>
                <w:color w:val="002060"/>
                <w:sz w:val="20"/>
              </w:rPr>
              <w:t>08.10.1989</w:t>
            </w:r>
          </w:p>
        </w:tc>
        <w:tc>
          <w:tcPr>
            <w:tcW w:w="1182" w:type="dxa"/>
            <w:tcBorders>
              <w:top w:val="single" w:sz="4" w:space="0" w:color="auto"/>
              <w:left w:val="single" w:sz="4" w:space="0" w:color="auto"/>
              <w:bottom w:val="single" w:sz="4" w:space="0" w:color="auto"/>
              <w:right w:val="single" w:sz="4" w:space="0" w:color="auto"/>
            </w:tcBorders>
          </w:tcPr>
          <w:p w14:paraId="5D48D312" w14:textId="77777777" w:rsidR="002067C0" w:rsidRPr="002067C0" w:rsidRDefault="002067C0" w:rsidP="00745B1F">
            <w:pPr>
              <w:pStyle w:val="LndNormale1"/>
              <w:textAlignment w:val="baseline"/>
              <w:rPr>
                <w:color w:val="002060"/>
                <w:sz w:val="20"/>
              </w:rPr>
            </w:pPr>
            <w:r w:rsidRPr="002067C0">
              <w:rPr>
                <w:color w:val="002060"/>
                <w:sz w:val="20"/>
              </w:rPr>
              <w:t>700117</w:t>
            </w:r>
          </w:p>
        </w:tc>
        <w:tc>
          <w:tcPr>
            <w:tcW w:w="3436" w:type="dxa"/>
            <w:tcBorders>
              <w:top w:val="single" w:sz="4" w:space="0" w:color="auto"/>
              <w:left w:val="single" w:sz="4" w:space="0" w:color="auto"/>
              <w:bottom w:val="single" w:sz="4" w:space="0" w:color="auto"/>
              <w:right w:val="single" w:sz="4" w:space="0" w:color="auto"/>
            </w:tcBorders>
          </w:tcPr>
          <w:p w14:paraId="4DD634BA" w14:textId="77777777" w:rsidR="002067C0" w:rsidRPr="002067C0" w:rsidRDefault="002067C0" w:rsidP="00745B1F">
            <w:pPr>
              <w:pStyle w:val="LndNormale1"/>
              <w:textAlignment w:val="baseline"/>
              <w:rPr>
                <w:color w:val="002060"/>
                <w:sz w:val="20"/>
              </w:rPr>
            </w:pPr>
            <w:r w:rsidRPr="002067C0">
              <w:rPr>
                <w:color w:val="002060"/>
                <w:sz w:val="20"/>
              </w:rPr>
              <w:t>A.S.D. CALCIO CORRIDONIA</w:t>
            </w:r>
          </w:p>
        </w:tc>
      </w:tr>
      <w:tr w:rsidR="002067C0" w:rsidRPr="002067C0" w14:paraId="56F77BFA" w14:textId="77777777" w:rsidTr="00745B1F">
        <w:tc>
          <w:tcPr>
            <w:tcW w:w="1265" w:type="dxa"/>
            <w:tcBorders>
              <w:top w:val="single" w:sz="4" w:space="0" w:color="auto"/>
              <w:left w:val="single" w:sz="4" w:space="0" w:color="auto"/>
              <w:bottom w:val="single" w:sz="4" w:space="0" w:color="auto"/>
              <w:right w:val="single" w:sz="4" w:space="0" w:color="auto"/>
            </w:tcBorders>
          </w:tcPr>
          <w:p w14:paraId="1243F312" w14:textId="77777777" w:rsidR="002067C0" w:rsidRPr="002067C0" w:rsidRDefault="002067C0" w:rsidP="00745B1F">
            <w:pPr>
              <w:pStyle w:val="LndNormale1"/>
              <w:textAlignment w:val="baseline"/>
              <w:rPr>
                <w:color w:val="002060"/>
                <w:sz w:val="20"/>
              </w:rPr>
            </w:pPr>
            <w:r w:rsidRPr="002067C0">
              <w:rPr>
                <w:color w:val="002060"/>
                <w:sz w:val="20"/>
              </w:rPr>
              <w:t>4439550</w:t>
            </w:r>
          </w:p>
        </w:tc>
        <w:tc>
          <w:tcPr>
            <w:tcW w:w="2756" w:type="dxa"/>
            <w:tcBorders>
              <w:top w:val="single" w:sz="4" w:space="0" w:color="auto"/>
              <w:left w:val="single" w:sz="4" w:space="0" w:color="auto"/>
              <w:bottom w:val="single" w:sz="4" w:space="0" w:color="auto"/>
              <w:right w:val="single" w:sz="4" w:space="0" w:color="auto"/>
            </w:tcBorders>
          </w:tcPr>
          <w:p w14:paraId="53D0A825" w14:textId="77777777" w:rsidR="002067C0" w:rsidRPr="002067C0" w:rsidRDefault="002067C0" w:rsidP="00745B1F">
            <w:pPr>
              <w:pStyle w:val="LndNormale1"/>
              <w:textAlignment w:val="baseline"/>
              <w:rPr>
                <w:color w:val="002060"/>
                <w:sz w:val="20"/>
              </w:rPr>
            </w:pPr>
            <w:r w:rsidRPr="002067C0">
              <w:rPr>
                <w:color w:val="002060"/>
                <w:sz w:val="20"/>
              </w:rPr>
              <w:t>BASOLU MASSIMO</w:t>
            </w:r>
          </w:p>
        </w:tc>
        <w:tc>
          <w:tcPr>
            <w:tcW w:w="1273" w:type="dxa"/>
            <w:tcBorders>
              <w:top w:val="single" w:sz="4" w:space="0" w:color="auto"/>
              <w:left w:val="single" w:sz="4" w:space="0" w:color="auto"/>
              <w:bottom w:val="single" w:sz="4" w:space="0" w:color="auto"/>
              <w:right w:val="single" w:sz="4" w:space="0" w:color="auto"/>
            </w:tcBorders>
          </w:tcPr>
          <w:p w14:paraId="06CF6C89" w14:textId="77777777" w:rsidR="002067C0" w:rsidRPr="002067C0" w:rsidRDefault="002067C0" w:rsidP="00745B1F">
            <w:pPr>
              <w:pStyle w:val="LndNormale1"/>
              <w:textAlignment w:val="baseline"/>
              <w:rPr>
                <w:color w:val="002060"/>
                <w:sz w:val="20"/>
              </w:rPr>
            </w:pPr>
            <w:r w:rsidRPr="002067C0">
              <w:rPr>
                <w:color w:val="002060"/>
                <w:sz w:val="20"/>
              </w:rPr>
              <w:t>16.05.1989</w:t>
            </w:r>
          </w:p>
        </w:tc>
        <w:tc>
          <w:tcPr>
            <w:tcW w:w="1182" w:type="dxa"/>
            <w:tcBorders>
              <w:top w:val="single" w:sz="4" w:space="0" w:color="auto"/>
              <w:left w:val="single" w:sz="4" w:space="0" w:color="auto"/>
              <w:bottom w:val="single" w:sz="4" w:space="0" w:color="auto"/>
              <w:right w:val="single" w:sz="4" w:space="0" w:color="auto"/>
            </w:tcBorders>
          </w:tcPr>
          <w:p w14:paraId="5E83761F" w14:textId="77777777" w:rsidR="002067C0" w:rsidRPr="002067C0" w:rsidRDefault="002067C0" w:rsidP="00745B1F">
            <w:pPr>
              <w:pStyle w:val="LndNormale1"/>
              <w:textAlignment w:val="baseline"/>
              <w:rPr>
                <w:color w:val="002060"/>
                <w:sz w:val="20"/>
              </w:rPr>
            </w:pPr>
            <w:r w:rsidRPr="002067C0">
              <w:rPr>
                <w:color w:val="002060"/>
                <w:sz w:val="20"/>
              </w:rPr>
              <w:t>81546</w:t>
            </w:r>
          </w:p>
        </w:tc>
        <w:tc>
          <w:tcPr>
            <w:tcW w:w="3436" w:type="dxa"/>
            <w:tcBorders>
              <w:top w:val="single" w:sz="4" w:space="0" w:color="auto"/>
              <w:left w:val="single" w:sz="4" w:space="0" w:color="auto"/>
              <w:bottom w:val="single" w:sz="4" w:space="0" w:color="auto"/>
              <w:right w:val="single" w:sz="4" w:space="0" w:color="auto"/>
            </w:tcBorders>
          </w:tcPr>
          <w:p w14:paraId="74575F7F" w14:textId="77777777" w:rsidR="002067C0" w:rsidRPr="002067C0" w:rsidRDefault="002067C0" w:rsidP="00745B1F">
            <w:pPr>
              <w:pStyle w:val="LndNormale1"/>
              <w:textAlignment w:val="baseline"/>
              <w:rPr>
                <w:color w:val="002060"/>
                <w:sz w:val="20"/>
              </w:rPr>
            </w:pPr>
            <w:r w:rsidRPr="002067C0">
              <w:rPr>
                <w:color w:val="002060"/>
                <w:sz w:val="20"/>
              </w:rPr>
              <w:t>S.S. CASTRUM LAURI</w:t>
            </w:r>
          </w:p>
        </w:tc>
      </w:tr>
      <w:tr w:rsidR="002067C0" w:rsidRPr="002067C0" w14:paraId="0B309A4D" w14:textId="77777777" w:rsidTr="00745B1F">
        <w:tc>
          <w:tcPr>
            <w:tcW w:w="1265" w:type="dxa"/>
            <w:tcBorders>
              <w:top w:val="single" w:sz="4" w:space="0" w:color="auto"/>
              <w:left w:val="single" w:sz="4" w:space="0" w:color="auto"/>
              <w:bottom w:val="single" w:sz="4" w:space="0" w:color="auto"/>
              <w:right w:val="single" w:sz="4" w:space="0" w:color="auto"/>
            </w:tcBorders>
          </w:tcPr>
          <w:p w14:paraId="6F5C14F0" w14:textId="77777777" w:rsidR="002067C0" w:rsidRPr="002067C0" w:rsidRDefault="002067C0" w:rsidP="00745B1F">
            <w:pPr>
              <w:pStyle w:val="LndNormale1"/>
              <w:textAlignment w:val="baseline"/>
              <w:rPr>
                <w:color w:val="002060"/>
                <w:sz w:val="20"/>
              </w:rPr>
            </w:pPr>
            <w:r w:rsidRPr="002067C0">
              <w:rPr>
                <w:color w:val="002060"/>
                <w:sz w:val="20"/>
              </w:rPr>
              <w:t>5439626</w:t>
            </w:r>
          </w:p>
        </w:tc>
        <w:tc>
          <w:tcPr>
            <w:tcW w:w="2756" w:type="dxa"/>
            <w:tcBorders>
              <w:top w:val="single" w:sz="4" w:space="0" w:color="auto"/>
              <w:left w:val="single" w:sz="4" w:space="0" w:color="auto"/>
              <w:bottom w:val="single" w:sz="4" w:space="0" w:color="auto"/>
              <w:right w:val="single" w:sz="4" w:space="0" w:color="auto"/>
            </w:tcBorders>
          </w:tcPr>
          <w:p w14:paraId="3A9C2357" w14:textId="77777777" w:rsidR="002067C0" w:rsidRPr="002067C0" w:rsidRDefault="002067C0" w:rsidP="00745B1F">
            <w:pPr>
              <w:pStyle w:val="LndNormale1"/>
              <w:textAlignment w:val="baseline"/>
              <w:rPr>
                <w:color w:val="002060"/>
                <w:sz w:val="20"/>
              </w:rPr>
            </w:pPr>
            <w:r w:rsidRPr="002067C0">
              <w:rPr>
                <w:color w:val="002060"/>
                <w:sz w:val="20"/>
              </w:rPr>
              <w:t>SILVESTRI LORENZO</w:t>
            </w:r>
          </w:p>
        </w:tc>
        <w:tc>
          <w:tcPr>
            <w:tcW w:w="1273" w:type="dxa"/>
            <w:tcBorders>
              <w:top w:val="single" w:sz="4" w:space="0" w:color="auto"/>
              <w:left w:val="single" w:sz="4" w:space="0" w:color="auto"/>
              <w:bottom w:val="single" w:sz="4" w:space="0" w:color="auto"/>
              <w:right w:val="single" w:sz="4" w:space="0" w:color="auto"/>
            </w:tcBorders>
          </w:tcPr>
          <w:p w14:paraId="130486AB" w14:textId="77777777" w:rsidR="002067C0" w:rsidRPr="002067C0" w:rsidRDefault="002067C0" w:rsidP="00745B1F">
            <w:pPr>
              <w:pStyle w:val="LndNormale1"/>
              <w:textAlignment w:val="baseline"/>
              <w:rPr>
                <w:color w:val="002060"/>
                <w:sz w:val="20"/>
              </w:rPr>
            </w:pPr>
            <w:r w:rsidRPr="002067C0">
              <w:rPr>
                <w:color w:val="002060"/>
                <w:sz w:val="20"/>
              </w:rPr>
              <w:t>18.01.1999</w:t>
            </w:r>
          </w:p>
        </w:tc>
        <w:tc>
          <w:tcPr>
            <w:tcW w:w="1182" w:type="dxa"/>
            <w:tcBorders>
              <w:top w:val="single" w:sz="4" w:space="0" w:color="auto"/>
              <w:left w:val="single" w:sz="4" w:space="0" w:color="auto"/>
              <w:bottom w:val="single" w:sz="4" w:space="0" w:color="auto"/>
              <w:right w:val="single" w:sz="4" w:space="0" w:color="auto"/>
            </w:tcBorders>
          </w:tcPr>
          <w:p w14:paraId="2FAEFB3B" w14:textId="77777777" w:rsidR="002067C0" w:rsidRPr="002067C0" w:rsidRDefault="002067C0" w:rsidP="00745B1F">
            <w:pPr>
              <w:pStyle w:val="LndNormale1"/>
              <w:textAlignment w:val="baseline"/>
              <w:rPr>
                <w:color w:val="002060"/>
                <w:sz w:val="20"/>
              </w:rPr>
            </w:pPr>
            <w:r w:rsidRPr="002067C0">
              <w:rPr>
                <w:color w:val="002060"/>
                <w:sz w:val="20"/>
              </w:rPr>
              <w:t>918900</w:t>
            </w:r>
          </w:p>
        </w:tc>
        <w:tc>
          <w:tcPr>
            <w:tcW w:w="3436" w:type="dxa"/>
            <w:tcBorders>
              <w:top w:val="single" w:sz="4" w:space="0" w:color="auto"/>
              <w:left w:val="single" w:sz="4" w:space="0" w:color="auto"/>
              <w:bottom w:val="single" w:sz="4" w:space="0" w:color="auto"/>
              <w:right w:val="single" w:sz="4" w:space="0" w:color="auto"/>
            </w:tcBorders>
          </w:tcPr>
          <w:p w14:paraId="66E8C73F" w14:textId="77777777" w:rsidR="002067C0" w:rsidRPr="002067C0" w:rsidRDefault="002067C0" w:rsidP="00745B1F">
            <w:pPr>
              <w:pStyle w:val="LndNormale1"/>
              <w:textAlignment w:val="baseline"/>
              <w:rPr>
                <w:color w:val="002060"/>
                <w:sz w:val="20"/>
              </w:rPr>
            </w:pPr>
            <w:r w:rsidRPr="002067C0">
              <w:rPr>
                <w:color w:val="002060"/>
                <w:sz w:val="20"/>
              </w:rPr>
              <w:t>A.S.D. SASSOFERRATO GENGA</w:t>
            </w:r>
          </w:p>
        </w:tc>
      </w:tr>
      <w:tr w:rsidR="002067C0" w:rsidRPr="002067C0" w14:paraId="12CC90D6" w14:textId="77777777" w:rsidTr="00745B1F">
        <w:tc>
          <w:tcPr>
            <w:tcW w:w="1265" w:type="dxa"/>
            <w:tcBorders>
              <w:top w:val="single" w:sz="4" w:space="0" w:color="auto"/>
              <w:left w:val="single" w:sz="4" w:space="0" w:color="auto"/>
              <w:bottom w:val="single" w:sz="4" w:space="0" w:color="auto"/>
              <w:right w:val="single" w:sz="4" w:space="0" w:color="auto"/>
            </w:tcBorders>
          </w:tcPr>
          <w:p w14:paraId="629C2A5A" w14:textId="77777777" w:rsidR="002067C0" w:rsidRPr="002067C0" w:rsidRDefault="002067C0" w:rsidP="00745B1F">
            <w:pPr>
              <w:pStyle w:val="LndNormale1"/>
              <w:textAlignment w:val="baseline"/>
              <w:rPr>
                <w:color w:val="002060"/>
                <w:sz w:val="20"/>
              </w:rPr>
            </w:pPr>
            <w:r w:rsidRPr="002067C0">
              <w:rPr>
                <w:color w:val="002060"/>
                <w:sz w:val="20"/>
              </w:rPr>
              <w:t>5702262</w:t>
            </w:r>
          </w:p>
        </w:tc>
        <w:tc>
          <w:tcPr>
            <w:tcW w:w="2756" w:type="dxa"/>
            <w:tcBorders>
              <w:top w:val="single" w:sz="4" w:space="0" w:color="auto"/>
              <w:left w:val="single" w:sz="4" w:space="0" w:color="auto"/>
              <w:bottom w:val="single" w:sz="4" w:space="0" w:color="auto"/>
              <w:right w:val="single" w:sz="4" w:space="0" w:color="auto"/>
            </w:tcBorders>
          </w:tcPr>
          <w:p w14:paraId="1C11A93F" w14:textId="77777777" w:rsidR="002067C0" w:rsidRPr="002067C0" w:rsidRDefault="002067C0" w:rsidP="00745B1F">
            <w:pPr>
              <w:pStyle w:val="LndNormale1"/>
              <w:textAlignment w:val="baseline"/>
              <w:rPr>
                <w:color w:val="002060"/>
                <w:sz w:val="20"/>
              </w:rPr>
            </w:pPr>
            <w:r w:rsidRPr="002067C0">
              <w:rPr>
                <w:color w:val="002060"/>
                <w:sz w:val="20"/>
              </w:rPr>
              <w:t>VINCENZI EMANUELE</w:t>
            </w:r>
          </w:p>
        </w:tc>
        <w:tc>
          <w:tcPr>
            <w:tcW w:w="1273" w:type="dxa"/>
            <w:tcBorders>
              <w:top w:val="single" w:sz="4" w:space="0" w:color="auto"/>
              <w:left w:val="single" w:sz="4" w:space="0" w:color="auto"/>
              <w:bottom w:val="single" w:sz="4" w:space="0" w:color="auto"/>
              <w:right w:val="single" w:sz="4" w:space="0" w:color="auto"/>
            </w:tcBorders>
          </w:tcPr>
          <w:p w14:paraId="6C969499" w14:textId="77777777" w:rsidR="002067C0" w:rsidRPr="002067C0" w:rsidRDefault="002067C0" w:rsidP="00745B1F">
            <w:pPr>
              <w:pStyle w:val="LndNormale1"/>
              <w:textAlignment w:val="baseline"/>
              <w:rPr>
                <w:color w:val="002060"/>
                <w:sz w:val="20"/>
              </w:rPr>
            </w:pPr>
            <w:r w:rsidRPr="002067C0">
              <w:rPr>
                <w:color w:val="002060"/>
                <w:sz w:val="20"/>
              </w:rPr>
              <w:t>27.06.1999</w:t>
            </w:r>
          </w:p>
        </w:tc>
        <w:tc>
          <w:tcPr>
            <w:tcW w:w="1182" w:type="dxa"/>
            <w:tcBorders>
              <w:top w:val="single" w:sz="4" w:space="0" w:color="auto"/>
              <w:left w:val="single" w:sz="4" w:space="0" w:color="auto"/>
              <w:bottom w:val="single" w:sz="4" w:space="0" w:color="auto"/>
              <w:right w:val="single" w:sz="4" w:space="0" w:color="auto"/>
            </w:tcBorders>
          </w:tcPr>
          <w:p w14:paraId="67CFB30E" w14:textId="77777777" w:rsidR="002067C0" w:rsidRPr="002067C0" w:rsidRDefault="002067C0" w:rsidP="00745B1F">
            <w:pPr>
              <w:pStyle w:val="LndNormale1"/>
              <w:textAlignment w:val="baseline"/>
              <w:rPr>
                <w:color w:val="002060"/>
                <w:sz w:val="20"/>
              </w:rPr>
            </w:pPr>
            <w:r w:rsidRPr="002067C0">
              <w:rPr>
                <w:color w:val="002060"/>
                <w:sz w:val="20"/>
              </w:rPr>
              <w:t>963314</w:t>
            </w:r>
          </w:p>
        </w:tc>
        <w:tc>
          <w:tcPr>
            <w:tcW w:w="3436" w:type="dxa"/>
            <w:tcBorders>
              <w:top w:val="single" w:sz="4" w:space="0" w:color="auto"/>
              <w:left w:val="single" w:sz="4" w:space="0" w:color="auto"/>
              <w:bottom w:val="single" w:sz="4" w:space="0" w:color="auto"/>
              <w:right w:val="single" w:sz="4" w:space="0" w:color="auto"/>
            </w:tcBorders>
          </w:tcPr>
          <w:p w14:paraId="26151B7F" w14:textId="77777777" w:rsidR="002067C0" w:rsidRPr="002067C0" w:rsidRDefault="002067C0" w:rsidP="00745B1F">
            <w:pPr>
              <w:pStyle w:val="LndNormale1"/>
              <w:textAlignment w:val="baseline"/>
              <w:rPr>
                <w:color w:val="002060"/>
                <w:sz w:val="20"/>
              </w:rPr>
            </w:pPr>
            <w:r w:rsidRPr="002067C0">
              <w:rPr>
                <w:color w:val="002060"/>
                <w:sz w:val="20"/>
              </w:rPr>
              <w:t>POL. PETRUS</w:t>
            </w:r>
          </w:p>
        </w:tc>
      </w:tr>
      <w:tr w:rsidR="002067C0" w:rsidRPr="002067C0" w14:paraId="39B76E66" w14:textId="77777777" w:rsidTr="00745B1F">
        <w:tc>
          <w:tcPr>
            <w:tcW w:w="1265" w:type="dxa"/>
            <w:tcBorders>
              <w:top w:val="single" w:sz="4" w:space="0" w:color="auto"/>
              <w:left w:val="single" w:sz="4" w:space="0" w:color="auto"/>
              <w:bottom w:val="single" w:sz="4" w:space="0" w:color="auto"/>
              <w:right w:val="single" w:sz="4" w:space="0" w:color="auto"/>
            </w:tcBorders>
          </w:tcPr>
          <w:p w14:paraId="4CDD0FF9" w14:textId="77777777" w:rsidR="002067C0" w:rsidRPr="002067C0" w:rsidRDefault="002067C0" w:rsidP="00745B1F">
            <w:pPr>
              <w:pStyle w:val="LndNormale1"/>
              <w:textAlignment w:val="baseline"/>
              <w:rPr>
                <w:color w:val="002060"/>
                <w:sz w:val="20"/>
              </w:rPr>
            </w:pPr>
            <w:r w:rsidRPr="002067C0">
              <w:rPr>
                <w:color w:val="002060"/>
                <w:sz w:val="20"/>
              </w:rPr>
              <w:t>7044747</w:t>
            </w:r>
          </w:p>
        </w:tc>
        <w:tc>
          <w:tcPr>
            <w:tcW w:w="2756" w:type="dxa"/>
            <w:tcBorders>
              <w:top w:val="single" w:sz="4" w:space="0" w:color="auto"/>
              <w:left w:val="single" w:sz="4" w:space="0" w:color="auto"/>
              <w:bottom w:val="single" w:sz="4" w:space="0" w:color="auto"/>
              <w:right w:val="single" w:sz="4" w:space="0" w:color="auto"/>
            </w:tcBorders>
          </w:tcPr>
          <w:p w14:paraId="57BAA011" w14:textId="77777777" w:rsidR="002067C0" w:rsidRPr="002067C0" w:rsidRDefault="002067C0" w:rsidP="00745B1F">
            <w:pPr>
              <w:pStyle w:val="LndNormale1"/>
              <w:textAlignment w:val="baseline"/>
              <w:rPr>
                <w:color w:val="002060"/>
                <w:sz w:val="20"/>
              </w:rPr>
            </w:pPr>
            <w:r w:rsidRPr="002067C0">
              <w:rPr>
                <w:color w:val="002060"/>
                <w:sz w:val="20"/>
              </w:rPr>
              <w:t>TRAINI LORENZO</w:t>
            </w:r>
          </w:p>
        </w:tc>
        <w:tc>
          <w:tcPr>
            <w:tcW w:w="1273" w:type="dxa"/>
            <w:tcBorders>
              <w:top w:val="single" w:sz="4" w:space="0" w:color="auto"/>
              <w:left w:val="single" w:sz="4" w:space="0" w:color="auto"/>
              <w:bottom w:val="single" w:sz="4" w:space="0" w:color="auto"/>
              <w:right w:val="single" w:sz="4" w:space="0" w:color="auto"/>
            </w:tcBorders>
          </w:tcPr>
          <w:p w14:paraId="2D9B997F" w14:textId="77777777" w:rsidR="002067C0" w:rsidRPr="002067C0" w:rsidRDefault="002067C0" w:rsidP="00745B1F">
            <w:pPr>
              <w:pStyle w:val="LndNormale1"/>
              <w:textAlignment w:val="baseline"/>
              <w:rPr>
                <w:color w:val="002060"/>
                <w:sz w:val="20"/>
              </w:rPr>
            </w:pPr>
            <w:r w:rsidRPr="002067C0">
              <w:rPr>
                <w:color w:val="002060"/>
                <w:sz w:val="20"/>
              </w:rPr>
              <w:t>20.01.2006</w:t>
            </w:r>
          </w:p>
        </w:tc>
        <w:tc>
          <w:tcPr>
            <w:tcW w:w="1182" w:type="dxa"/>
            <w:tcBorders>
              <w:top w:val="single" w:sz="4" w:space="0" w:color="auto"/>
              <w:left w:val="single" w:sz="4" w:space="0" w:color="auto"/>
              <w:bottom w:val="single" w:sz="4" w:space="0" w:color="auto"/>
              <w:right w:val="single" w:sz="4" w:space="0" w:color="auto"/>
            </w:tcBorders>
          </w:tcPr>
          <w:p w14:paraId="455C7780" w14:textId="77777777" w:rsidR="002067C0" w:rsidRPr="002067C0" w:rsidRDefault="002067C0" w:rsidP="00745B1F">
            <w:pPr>
              <w:pStyle w:val="LndNormale1"/>
              <w:textAlignment w:val="baseline"/>
              <w:rPr>
                <w:color w:val="002060"/>
                <w:sz w:val="20"/>
              </w:rPr>
            </w:pPr>
            <w:r w:rsidRPr="002067C0">
              <w:rPr>
                <w:color w:val="002060"/>
                <w:sz w:val="20"/>
              </w:rPr>
              <w:t>932775</w:t>
            </w:r>
          </w:p>
        </w:tc>
        <w:tc>
          <w:tcPr>
            <w:tcW w:w="3436" w:type="dxa"/>
            <w:tcBorders>
              <w:top w:val="single" w:sz="4" w:space="0" w:color="auto"/>
              <w:left w:val="single" w:sz="4" w:space="0" w:color="auto"/>
              <w:bottom w:val="single" w:sz="4" w:space="0" w:color="auto"/>
              <w:right w:val="single" w:sz="4" w:space="0" w:color="auto"/>
            </w:tcBorders>
          </w:tcPr>
          <w:p w14:paraId="07614597" w14:textId="77777777" w:rsidR="002067C0" w:rsidRPr="002067C0" w:rsidRDefault="002067C0" w:rsidP="00745B1F">
            <w:pPr>
              <w:pStyle w:val="LndNormale1"/>
              <w:textAlignment w:val="baseline"/>
              <w:rPr>
                <w:color w:val="002060"/>
                <w:sz w:val="20"/>
              </w:rPr>
            </w:pPr>
            <w:r w:rsidRPr="002067C0">
              <w:rPr>
                <w:color w:val="002060"/>
                <w:sz w:val="20"/>
              </w:rPr>
              <w:t>A.F.C. FERMO SSD ARL</w:t>
            </w:r>
          </w:p>
        </w:tc>
      </w:tr>
      <w:tr w:rsidR="002067C0" w:rsidRPr="002067C0" w14:paraId="4D4F3A20" w14:textId="77777777" w:rsidTr="00745B1F">
        <w:tc>
          <w:tcPr>
            <w:tcW w:w="1265" w:type="dxa"/>
            <w:tcBorders>
              <w:top w:val="single" w:sz="4" w:space="0" w:color="auto"/>
              <w:left w:val="single" w:sz="4" w:space="0" w:color="auto"/>
              <w:bottom w:val="single" w:sz="4" w:space="0" w:color="auto"/>
              <w:right w:val="single" w:sz="4" w:space="0" w:color="auto"/>
            </w:tcBorders>
          </w:tcPr>
          <w:p w14:paraId="4D130FE7" w14:textId="77777777" w:rsidR="002067C0" w:rsidRPr="002067C0" w:rsidRDefault="002067C0" w:rsidP="00745B1F">
            <w:pPr>
              <w:pStyle w:val="LndNormale1"/>
              <w:textAlignment w:val="baseline"/>
              <w:rPr>
                <w:color w:val="002060"/>
                <w:sz w:val="20"/>
              </w:rPr>
            </w:pPr>
            <w:r w:rsidRPr="002067C0">
              <w:rPr>
                <w:color w:val="002060"/>
                <w:sz w:val="20"/>
              </w:rPr>
              <w:t>2822841</w:t>
            </w:r>
          </w:p>
        </w:tc>
        <w:tc>
          <w:tcPr>
            <w:tcW w:w="2756" w:type="dxa"/>
            <w:tcBorders>
              <w:top w:val="single" w:sz="4" w:space="0" w:color="auto"/>
              <w:left w:val="single" w:sz="4" w:space="0" w:color="auto"/>
              <w:bottom w:val="single" w:sz="4" w:space="0" w:color="auto"/>
              <w:right w:val="single" w:sz="4" w:space="0" w:color="auto"/>
            </w:tcBorders>
          </w:tcPr>
          <w:p w14:paraId="6F55EA61" w14:textId="77777777" w:rsidR="002067C0" w:rsidRPr="002067C0" w:rsidRDefault="002067C0" w:rsidP="00745B1F">
            <w:pPr>
              <w:pStyle w:val="LndNormale1"/>
              <w:textAlignment w:val="baseline"/>
              <w:rPr>
                <w:color w:val="002060"/>
                <w:sz w:val="20"/>
              </w:rPr>
            </w:pPr>
            <w:r w:rsidRPr="002067C0">
              <w:rPr>
                <w:color w:val="002060"/>
                <w:sz w:val="20"/>
              </w:rPr>
              <w:t>LEVKO IVAN</w:t>
            </w:r>
          </w:p>
        </w:tc>
        <w:tc>
          <w:tcPr>
            <w:tcW w:w="1273" w:type="dxa"/>
            <w:tcBorders>
              <w:top w:val="single" w:sz="4" w:space="0" w:color="auto"/>
              <w:left w:val="single" w:sz="4" w:space="0" w:color="auto"/>
              <w:bottom w:val="single" w:sz="4" w:space="0" w:color="auto"/>
              <w:right w:val="single" w:sz="4" w:space="0" w:color="auto"/>
            </w:tcBorders>
          </w:tcPr>
          <w:p w14:paraId="4E0D86CB" w14:textId="77777777" w:rsidR="002067C0" w:rsidRPr="002067C0" w:rsidRDefault="002067C0" w:rsidP="00745B1F">
            <w:pPr>
              <w:pStyle w:val="LndNormale1"/>
              <w:textAlignment w:val="baseline"/>
              <w:rPr>
                <w:color w:val="002060"/>
                <w:sz w:val="20"/>
              </w:rPr>
            </w:pPr>
            <w:r w:rsidRPr="002067C0">
              <w:rPr>
                <w:color w:val="002060"/>
                <w:sz w:val="20"/>
              </w:rPr>
              <w:t>09.01.2001</w:t>
            </w:r>
          </w:p>
        </w:tc>
        <w:tc>
          <w:tcPr>
            <w:tcW w:w="1182" w:type="dxa"/>
            <w:tcBorders>
              <w:top w:val="single" w:sz="4" w:space="0" w:color="auto"/>
              <w:left w:val="single" w:sz="4" w:space="0" w:color="auto"/>
              <w:bottom w:val="single" w:sz="4" w:space="0" w:color="auto"/>
              <w:right w:val="single" w:sz="4" w:space="0" w:color="auto"/>
            </w:tcBorders>
          </w:tcPr>
          <w:p w14:paraId="77F907D0" w14:textId="77777777" w:rsidR="002067C0" w:rsidRPr="002067C0" w:rsidRDefault="002067C0" w:rsidP="00745B1F">
            <w:pPr>
              <w:pStyle w:val="LndNormale1"/>
              <w:textAlignment w:val="baseline"/>
              <w:rPr>
                <w:color w:val="002060"/>
                <w:sz w:val="20"/>
              </w:rPr>
            </w:pPr>
            <w:r w:rsidRPr="002067C0">
              <w:rPr>
                <w:color w:val="002060"/>
                <w:sz w:val="20"/>
              </w:rPr>
              <w:t>951960</w:t>
            </w:r>
          </w:p>
        </w:tc>
        <w:tc>
          <w:tcPr>
            <w:tcW w:w="3436" w:type="dxa"/>
            <w:tcBorders>
              <w:top w:val="single" w:sz="4" w:space="0" w:color="auto"/>
              <w:left w:val="single" w:sz="4" w:space="0" w:color="auto"/>
              <w:bottom w:val="single" w:sz="4" w:space="0" w:color="auto"/>
              <w:right w:val="single" w:sz="4" w:space="0" w:color="auto"/>
            </w:tcBorders>
          </w:tcPr>
          <w:p w14:paraId="27ADB03F" w14:textId="77777777" w:rsidR="002067C0" w:rsidRPr="002067C0" w:rsidRDefault="002067C0" w:rsidP="00745B1F">
            <w:pPr>
              <w:pStyle w:val="LndNormale1"/>
              <w:textAlignment w:val="baseline"/>
              <w:rPr>
                <w:color w:val="002060"/>
                <w:sz w:val="20"/>
              </w:rPr>
            </w:pPr>
            <w:r w:rsidRPr="002067C0">
              <w:rPr>
                <w:color w:val="002060"/>
                <w:sz w:val="20"/>
              </w:rPr>
              <w:t>A.P.D. CASTORANESE</w:t>
            </w:r>
          </w:p>
        </w:tc>
      </w:tr>
      <w:tr w:rsidR="002067C0" w:rsidRPr="002067C0" w14:paraId="7D8F3360" w14:textId="77777777" w:rsidTr="00745B1F">
        <w:tc>
          <w:tcPr>
            <w:tcW w:w="1265" w:type="dxa"/>
            <w:tcBorders>
              <w:top w:val="single" w:sz="4" w:space="0" w:color="auto"/>
              <w:left w:val="single" w:sz="4" w:space="0" w:color="auto"/>
              <w:bottom w:val="single" w:sz="4" w:space="0" w:color="auto"/>
              <w:right w:val="single" w:sz="4" w:space="0" w:color="auto"/>
            </w:tcBorders>
          </w:tcPr>
          <w:p w14:paraId="7375C446" w14:textId="77777777" w:rsidR="002067C0" w:rsidRPr="002067C0" w:rsidRDefault="002067C0" w:rsidP="00745B1F">
            <w:pPr>
              <w:pStyle w:val="LndNormale1"/>
              <w:textAlignment w:val="baseline"/>
              <w:rPr>
                <w:color w:val="002060"/>
                <w:sz w:val="20"/>
              </w:rPr>
            </w:pPr>
            <w:r w:rsidRPr="002067C0">
              <w:rPr>
                <w:color w:val="002060"/>
                <w:sz w:val="20"/>
              </w:rPr>
              <w:t>6631786</w:t>
            </w:r>
          </w:p>
        </w:tc>
        <w:tc>
          <w:tcPr>
            <w:tcW w:w="2756" w:type="dxa"/>
            <w:tcBorders>
              <w:top w:val="single" w:sz="4" w:space="0" w:color="auto"/>
              <w:left w:val="single" w:sz="4" w:space="0" w:color="auto"/>
              <w:bottom w:val="single" w:sz="4" w:space="0" w:color="auto"/>
              <w:right w:val="single" w:sz="4" w:space="0" w:color="auto"/>
            </w:tcBorders>
          </w:tcPr>
          <w:p w14:paraId="07F7ABCB" w14:textId="77777777" w:rsidR="002067C0" w:rsidRPr="002067C0" w:rsidRDefault="002067C0" w:rsidP="00745B1F">
            <w:pPr>
              <w:pStyle w:val="LndNormale1"/>
              <w:textAlignment w:val="baseline"/>
              <w:rPr>
                <w:color w:val="002060"/>
                <w:sz w:val="20"/>
              </w:rPr>
            </w:pPr>
            <w:r w:rsidRPr="002067C0">
              <w:rPr>
                <w:color w:val="002060"/>
                <w:sz w:val="20"/>
              </w:rPr>
              <w:t>AGOSTINI GIANMARCO</w:t>
            </w:r>
          </w:p>
        </w:tc>
        <w:tc>
          <w:tcPr>
            <w:tcW w:w="1273" w:type="dxa"/>
            <w:tcBorders>
              <w:top w:val="single" w:sz="4" w:space="0" w:color="auto"/>
              <w:left w:val="single" w:sz="4" w:space="0" w:color="auto"/>
              <w:bottom w:val="single" w:sz="4" w:space="0" w:color="auto"/>
              <w:right w:val="single" w:sz="4" w:space="0" w:color="auto"/>
            </w:tcBorders>
          </w:tcPr>
          <w:p w14:paraId="43862FB0" w14:textId="77777777" w:rsidR="002067C0" w:rsidRPr="002067C0" w:rsidRDefault="002067C0" w:rsidP="00745B1F">
            <w:pPr>
              <w:pStyle w:val="LndNormale1"/>
              <w:textAlignment w:val="baseline"/>
              <w:rPr>
                <w:color w:val="002060"/>
                <w:sz w:val="20"/>
              </w:rPr>
            </w:pPr>
            <w:r w:rsidRPr="002067C0">
              <w:rPr>
                <w:color w:val="002060"/>
                <w:sz w:val="20"/>
              </w:rPr>
              <w:t>04.08.2002</w:t>
            </w:r>
          </w:p>
        </w:tc>
        <w:tc>
          <w:tcPr>
            <w:tcW w:w="1182" w:type="dxa"/>
            <w:tcBorders>
              <w:top w:val="single" w:sz="4" w:space="0" w:color="auto"/>
              <w:left w:val="single" w:sz="4" w:space="0" w:color="auto"/>
              <w:bottom w:val="single" w:sz="4" w:space="0" w:color="auto"/>
              <w:right w:val="single" w:sz="4" w:space="0" w:color="auto"/>
            </w:tcBorders>
          </w:tcPr>
          <w:p w14:paraId="0DE03B79" w14:textId="77777777" w:rsidR="002067C0" w:rsidRPr="002067C0" w:rsidRDefault="002067C0" w:rsidP="00745B1F">
            <w:pPr>
              <w:pStyle w:val="LndNormale1"/>
              <w:textAlignment w:val="baseline"/>
              <w:rPr>
                <w:color w:val="002060"/>
                <w:sz w:val="20"/>
              </w:rPr>
            </w:pPr>
            <w:r w:rsidRPr="002067C0">
              <w:rPr>
                <w:color w:val="002060"/>
                <w:sz w:val="20"/>
              </w:rPr>
              <w:t>951960</w:t>
            </w:r>
          </w:p>
        </w:tc>
        <w:tc>
          <w:tcPr>
            <w:tcW w:w="3436" w:type="dxa"/>
            <w:tcBorders>
              <w:top w:val="single" w:sz="4" w:space="0" w:color="auto"/>
              <w:left w:val="single" w:sz="4" w:space="0" w:color="auto"/>
              <w:bottom w:val="single" w:sz="4" w:space="0" w:color="auto"/>
              <w:right w:val="single" w:sz="4" w:space="0" w:color="auto"/>
            </w:tcBorders>
          </w:tcPr>
          <w:p w14:paraId="6E563DD6" w14:textId="77777777" w:rsidR="002067C0" w:rsidRPr="002067C0" w:rsidRDefault="002067C0" w:rsidP="00745B1F">
            <w:pPr>
              <w:pStyle w:val="LndNormale1"/>
              <w:textAlignment w:val="baseline"/>
              <w:rPr>
                <w:color w:val="002060"/>
                <w:sz w:val="20"/>
              </w:rPr>
            </w:pPr>
            <w:r w:rsidRPr="002067C0">
              <w:rPr>
                <w:color w:val="002060"/>
                <w:sz w:val="20"/>
              </w:rPr>
              <w:t>A.P.D. CASTORANESE</w:t>
            </w:r>
          </w:p>
        </w:tc>
      </w:tr>
      <w:tr w:rsidR="002067C0" w:rsidRPr="002067C0" w14:paraId="51F847A9" w14:textId="77777777" w:rsidTr="00745B1F">
        <w:tc>
          <w:tcPr>
            <w:tcW w:w="1265" w:type="dxa"/>
            <w:tcBorders>
              <w:top w:val="single" w:sz="4" w:space="0" w:color="auto"/>
              <w:left w:val="single" w:sz="4" w:space="0" w:color="auto"/>
              <w:bottom w:val="single" w:sz="4" w:space="0" w:color="auto"/>
              <w:right w:val="single" w:sz="4" w:space="0" w:color="auto"/>
            </w:tcBorders>
          </w:tcPr>
          <w:p w14:paraId="79B2D4CB" w14:textId="77777777" w:rsidR="002067C0" w:rsidRPr="002067C0" w:rsidRDefault="002067C0" w:rsidP="00745B1F">
            <w:pPr>
              <w:pStyle w:val="LndNormale1"/>
              <w:textAlignment w:val="baseline"/>
              <w:rPr>
                <w:color w:val="002060"/>
                <w:sz w:val="20"/>
              </w:rPr>
            </w:pPr>
            <w:r w:rsidRPr="002067C0">
              <w:rPr>
                <w:color w:val="002060"/>
                <w:sz w:val="20"/>
              </w:rPr>
              <w:t>4004401</w:t>
            </w:r>
          </w:p>
        </w:tc>
        <w:tc>
          <w:tcPr>
            <w:tcW w:w="2756" w:type="dxa"/>
            <w:tcBorders>
              <w:top w:val="single" w:sz="4" w:space="0" w:color="auto"/>
              <w:left w:val="single" w:sz="4" w:space="0" w:color="auto"/>
              <w:bottom w:val="single" w:sz="4" w:space="0" w:color="auto"/>
              <w:right w:val="single" w:sz="4" w:space="0" w:color="auto"/>
            </w:tcBorders>
          </w:tcPr>
          <w:p w14:paraId="5C9A77BD" w14:textId="77777777" w:rsidR="002067C0" w:rsidRPr="002067C0" w:rsidRDefault="002067C0" w:rsidP="00745B1F">
            <w:pPr>
              <w:pStyle w:val="LndNormale1"/>
              <w:textAlignment w:val="baseline"/>
              <w:rPr>
                <w:color w:val="002060"/>
                <w:sz w:val="20"/>
              </w:rPr>
            </w:pPr>
            <w:r w:rsidRPr="002067C0">
              <w:rPr>
                <w:color w:val="002060"/>
                <w:sz w:val="20"/>
              </w:rPr>
              <w:t>GABRIELLI DAVIDE</w:t>
            </w:r>
          </w:p>
        </w:tc>
        <w:tc>
          <w:tcPr>
            <w:tcW w:w="1273" w:type="dxa"/>
            <w:tcBorders>
              <w:top w:val="single" w:sz="4" w:space="0" w:color="auto"/>
              <w:left w:val="single" w:sz="4" w:space="0" w:color="auto"/>
              <w:bottom w:val="single" w:sz="4" w:space="0" w:color="auto"/>
              <w:right w:val="single" w:sz="4" w:space="0" w:color="auto"/>
            </w:tcBorders>
          </w:tcPr>
          <w:p w14:paraId="2CF08193" w14:textId="77777777" w:rsidR="002067C0" w:rsidRPr="002067C0" w:rsidRDefault="002067C0" w:rsidP="00745B1F">
            <w:pPr>
              <w:pStyle w:val="LndNormale1"/>
              <w:textAlignment w:val="baseline"/>
              <w:rPr>
                <w:color w:val="002060"/>
                <w:sz w:val="20"/>
              </w:rPr>
            </w:pPr>
            <w:r w:rsidRPr="002067C0">
              <w:rPr>
                <w:color w:val="002060"/>
                <w:sz w:val="20"/>
              </w:rPr>
              <w:t>07.05.1992</w:t>
            </w:r>
          </w:p>
        </w:tc>
        <w:tc>
          <w:tcPr>
            <w:tcW w:w="1182" w:type="dxa"/>
            <w:tcBorders>
              <w:top w:val="single" w:sz="4" w:space="0" w:color="auto"/>
              <w:left w:val="single" w:sz="4" w:space="0" w:color="auto"/>
              <w:bottom w:val="single" w:sz="4" w:space="0" w:color="auto"/>
              <w:right w:val="single" w:sz="4" w:space="0" w:color="auto"/>
            </w:tcBorders>
          </w:tcPr>
          <w:p w14:paraId="21A7BE2B" w14:textId="77777777" w:rsidR="002067C0" w:rsidRPr="002067C0" w:rsidRDefault="002067C0" w:rsidP="00745B1F">
            <w:pPr>
              <w:pStyle w:val="LndNormale1"/>
              <w:textAlignment w:val="baseline"/>
              <w:rPr>
                <w:color w:val="002060"/>
                <w:sz w:val="20"/>
              </w:rPr>
            </w:pPr>
            <w:r w:rsidRPr="002067C0">
              <w:rPr>
                <w:color w:val="002060"/>
                <w:sz w:val="20"/>
              </w:rPr>
              <w:t>951960</w:t>
            </w:r>
          </w:p>
        </w:tc>
        <w:tc>
          <w:tcPr>
            <w:tcW w:w="3436" w:type="dxa"/>
            <w:tcBorders>
              <w:top w:val="single" w:sz="4" w:space="0" w:color="auto"/>
              <w:left w:val="single" w:sz="4" w:space="0" w:color="auto"/>
              <w:bottom w:val="single" w:sz="4" w:space="0" w:color="auto"/>
              <w:right w:val="single" w:sz="4" w:space="0" w:color="auto"/>
            </w:tcBorders>
          </w:tcPr>
          <w:p w14:paraId="3B374253" w14:textId="77777777" w:rsidR="002067C0" w:rsidRPr="002067C0" w:rsidRDefault="002067C0" w:rsidP="00745B1F">
            <w:pPr>
              <w:pStyle w:val="LndNormale1"/>
              <w:textAlignment w:val="baseline"/>
              <w:rPr>
                <w:color w:val="002060"/>
                <w:sz w:val="20"/>
              </w:rPr>
            </w:pPr>
            <w:r w:rsidRPr="002067C0">
              <w:rPr>
                <w:color w:val="002060"/>
                <w:sz w:val="20"/>
              </w:rPr>
              <w:t>A.P.D. CASTORANESE</w:t>
            </w:r>
          </w:p>
        </w:tc>
      </w:tr>
    </w:tbl>
    <w:p w14:paraId="3CE2129C" w14:textId="77777777" w:rsidR="002067C0" w:rsidRPr="002067C0" w:rsidRDefault="002067C0" w:rsidP="002067C0">
      <w:pPr>
        <w:pStyle w:val="LndNormale1"/>
        <w:rPr>
          <w:color w:val="002060"/>
        </w:rPr>
      </w:pPr>
    </w:p>
    <w:p w14:paraId="02E83C26" w14:textId="77777777" w:rsidR="002067C0" w:rsidRPr="002067C0" w:rsidRDefault="002067C0" w:rsidP="002067C0">
      <w:pPr>
        <w:pStyle w:val="LndNormale1"/>
        <w:rPr>
          <w:color w:val="002060"/>
        </w:rPr>
      </w:pPr>
      <w:r w:rsidRPr="002067C0">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2067C0">
        <w:rPr>
          <w:b/>
          <w:color w:val="002060"/>
        </w:rPr>
        <w:t>03.12.2024:</w:t>
      </w:r>
    </w:p>
    <w:tbl>
      <w:tblPr>
        <w:tblStyle w:val="Grigliatabella"/>
        <w:tblW w:w="0" w:type="auto"/>
        <w:tblLook w:val="04A0" w:firstRow="1" w:lastRow="0" w:firstColumn="1" w:lastColumn="0" w:noHBand="0" w:noVBand="1"/>
      </w:tblPr>
      <w:tblGrid>
        <w:gridCol w:w="1265"/>
        <w:gridCol w:w="2756"/>
        <w:gridCol w:w="1273"/>
        <w:gridCol w:w="1182"/>
        <w:gridCol w:w="3436"/>
      </w:tblGrid>
      <w:tr w:rsidR="002067C0" w:rsidRPr="002067C0" w14:paraId="0A297F92" w14:textId="77777777" w:rsidTr="00745B1F">
        <w:tc>
          <w:tcPr>
            <w:tcW w:w="1265" w:type="dxa"/>
            <w:tcBorders>
              <w:top w:val="single" w:sz="4" w:space="0" w:color="auto"/>
              <w:left w:val="single" w:sz="4" w:space="0" w:color="auto"/>
              <w:bottom w:val="single" w:sz="4" w:space="0" w:color="auto"/>
              <w:right w:val="single" w:sz="4" w:space="0" w:color="auto"/>
            </w:tcBorders>
            <w:hideMark/>
          </w:tcPr>
          <w:p w14:paraId="22583D92" w14:textId="77777777" w:rsidR="002067C0" w:rsidRPr="002067C0" w:rsidRDefault="002067C0" w:rsidP="00745B1F">
            <w:pPr>
              <w:pStyle w:val="LndNormale1"/>
              <w:jc w:val="center"/>
              <w:textAlignment w:val="baseline"/>
              <w:rPr>
                <w:b/>
                <w:color w:val="002060"/>
              </w:rPr>
            </w:pPr>
            <w:r w:rsidRPr="002067C0">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E3ED39F" w14:textId="77777777" w:rsidR="002067C0" w:rsidRPr="002067C0" w:rsidRDefault="002067C0" w:rsidP="00745B1F">
            <w:pPr>
              <w:pStyle w:val="LndNormale1"/>
              <w:jc w:val="center"/>
              <w:textAlignment w:val="baseline"/>
              <w:rPr>
                <w:b/>
                <w:color w:val="002060"/>
              </w:rPr>
            </w:pPr>
            <w:r w:rsidRPr="002067C0">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B49537A" w14:textId="77777777" w:rsidR="002067C0" w:rsidRPr="002067C0" w:rsidRDefault="002067C0" w:rsidP="00745B1F">
            <w:pPr>
              <w:pStyle w:val="LndNormale1"/>
              <w:jc w:val="center"/>
              <w:textAlignment w:val="baseline"/>
              <w:rPr>
                <w:b/>
                <w:color w:val="002060"/>
              </w:rPr>
            </w:pPr>
            <w:r w:rsidRPr="002067C0">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7144B90" w14:textId="77777777" w:rsidR="002067C0" w:rsidRPr="002067C0" w:rsidRDefault="002067C0" w:rsidP="00745B1F">
            <w:pPr>
              <w:pStyle w:val="LndNormale1"/>
              <w:jc w:val="center"/>
              <w:textAlignment w:val="baseline"/>
              <w:rPr>
                <w:b/>
                <w:color w:val="002060"/>
              </w:rPr>
            </w:pPr>
            <w:r w:rsidRPr="002067C0">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0A3776E" w14:textId="77777777" w:rsidR="002067C0" w:rsidRPr="002067C0" w:rsidRDefault="002067C0" w:rsidP="00745B1F">
            <w:pPr>
              <w:pStyle w:val="LndNormale1"/>
              <w:jc w:val="center"/>
              <w:textAlignment w:val="baseline"/>
              <w:rPr>
                <w:b/>
                <w:color w:val="002060"/>
              </w:rPr>
            </w:pPr>
            <w:r w:rsidRPr="002067C0">
              <w:rPr>
                <w:b/>
                <w:color w:val="002060"/>
              </w:rPr>
              <w:t>Società</w:t>
            </w:r>
          </w:p>
        </w:tc>
      </w:tr>
      <w:tr w:rsidR="002067C0" w:rsidRPr="002067C0" w14:paraId="62F7DE4C" w14:textId="77777777" w:rsidTr="00745B1F">
        <w:tc>
          <w:tcPr>
            <w:tcW w:w="1265" w:type="dxa"/>
            <w:tcBorders>
              <w:top w:val="single" w:sz="4" w:space="0" w:color="auto"/>
              <w:left w:val="single" w:sz="4" w:space="0" w:color="auto"/>
              <w:bottom w:val="single" w:sz="4" w:space="0" w:color="auto"/>
              <w:right w:val="single" w:sz="4" w:space="0" w:color="auto"/>
            </w:tcBorders>
          </w:tcPr>
          <w:p w14:paraId="750FB7E3" w14:textId="77777777" w:rsidR="002067C0" w:rsidRPr="002067C0" w:rsidRDefault="002067C0" w:rsidP="00745B1F">
            <w:pPr>
              <w:pStyle w:val="LndNormale1"/>
              <w:textAlignment w:val="baseline"/>
              <w:rPr>
                <w:color w:val="002060"/>
                <w:sz w:val="20"/>
              </w:rPr>
            </w:pPr>
            <w:r w:rsidRPr="002067C0">
              <w:rPr>
                <w:color w:val="002060"/>
                <w:sz w:val="20"/>
              </w:rPr>
              <w:t>3901203</w:t>
            </w:r>
          </w:p>
        </w:tc>
        <w:tc>
          <w:tcPr>
            <w:tcW w:w="2756" w:type="dxa"/>
            <w:tcBorders>
              <w:top w:val="single" w:sz="4" w:space="0" w:color="auto"/>
              <w:left w:val="single" w:sz="4" w:space="0" w:color="auto"/>
              <w:bottom w:val="single" w:sz="4" w:space="0" w:color="auto"/>
              <w:right w:val="single" w:sz="4" w:space="0" w:color="auto"/>
            </w:tcBorders>
          </w:tcPr>
          <w:p w14:paraId="770E73FA" w14:textId="77777777" w:rsidR="002067C0" w:rsidRPr="002067C0" w:rsidRDefault="002067C0" w:rsidP="00745B1F">
            <w:pPr>
              <w:pStyle w:val="LndNormale1"/>
              <w:textAlignment w:val="baseline"/>
              <w:rPr>
                <w:color w:val="002060"/>
                <w:sz w:val="20"/>
              </w:rPr>
            </w:pPr>
            <w:r w:rsidRPr="002067C0">
              <w:rPr>
                <w:color w:val="002060"/>
                <w:sz w:val="20"/>
              </w:rPr>
              <w:t>BELLUTI MAICOL</w:t>
            </w:r>
          </w:p>
        </w:tc>
        <w:tc>
          <w:tcPr>
            <w:tcW w:w="1273" w:type="dxa"/>
            <w:tcBorders>
              <w:top w:val="single" w:sz="4" w:space="0" w:color="auto"/>
              <w:left w:val="single" w:sz="4" w:space="0" w:color="auto"/>
              <w:bottom w:val="single" w:sz="4" w:space="0" w:color="auto"/>
              <w:right w:val="single" w:sz="4" w:space="0" w:color="auto"/>
            </w:tcBorders>
          </w:tcPr>
          <w:p w14:paraId="0084290C" w14:textId="77777777" w:rsidR="002067C0" w:rsidRPr="002067C0" w:rsidRDefault="002067C0" w:rsidP="00745B1F">
            <w:pPr>
              <w:pStyle w:val="LndNormale1"/>
              <w:textAlignment w:val="baseline"/>
              <w:rPr>
                <w:color w:val="002060"/>
                <w:sz w:val="20"/>
              </w:rPr>
            </w:pPr>
            <w:r w:rsidRPr="002067C0">
              <w:rPr>
                <w:color w:val="002060"/>
                <w:sz w:val="20"/>
              </w:rPr>
              <w:t>26.08.2001</w:t>
            </w:r>
          </w:p>
        </w:tc>
        <w:tc>
          <w:tcPr>
            <w:tcW w:w="1182" w:type="dxa"/>
            <w:tcBorders>
              <w:top w:val="single" w:sz="4" w:space="0" w:color="auto"/>
              <w:left w:val="single" w:sz="4" w:space="0" w:color="auto"/>
              <w:bottom w:val="single" w:sz="4" w:space="0" w:color="auto"/>
              <w:right w:val="single" w:sz="4" w:space="0" w:color="auto"/>
            </w:tcBorders>
          </w:tcPr>
          <w:p w14:paraId="69276223" w14:textId="77777777" w:rsidR="002067C0" w:rsidRPr="002067C0" w:rsidRDefault="002067C0" w:rsidP="00745B1F">
            <w:pPr>
              <w:pStyle w:val="LndNormale1"/>
              <w:textAlignment w:val="baseline"/>
              <w:rPr>
                <w:color w:val="002060"/>
                <w:sz w:val="20"/>
              </w:rPr>
            </w:pPr>
            <w:r w:rsidRPr="002067C0">
              <w:rPr>
                <w:color w:val="002060"/>
                <w:sz w:val="20"/>
              </w:rPr>
              <w:t>79603</w:t>
            </w:r>
          </w:p>
        </w:tc>
        <w:tc>
          <w:tcPr>
            <w:tcW w:w="3436" w:type="dxa"/>
            <w:tcBorders>
              <w:top w:val="single" w:sz="4" w:space="0" w:color="auto"/>
              <w:left w:val="single" w:sz="4" w:space="0" w:color="auto"/>
              <w:bottom w:val="single" w:sz="4" w:space="0" w:color="auto"/>
              <w:right w:val="single" w:sz="4" w:space="0" w:color="auto"/>
            </w:tcBorders>
          </w:tcPr>
          <w:p w14:paraId="26ECBC13" w14:textId="77777777" w:rsidR="002067C0" w:rsidRPr="002067C0" w:rsidRDefault="002067C0" w:rsidP="00745B1F">
            <w:pPr>
              <w:pStyle w:val="LndNormale1"/>
              <w:textAlignment w:val="baseline"/>
              <w:rPr>
                <w:color w:val="002060"/>
                <w:sz w:val="20"/>
              </w:rPr>
            </w:pPr>
            <w:r w:rsidRPr="002067C0">
              <w:rPr>
                <w:color w:val="002060"/>
                <w:sz w:val="20"/>
              </w:rPr>
              <w:t>A.S.D. CHIARAVALLE FUTSA</w:t>
            </w:r>
          </w:p>
        </w:tc>
      </w:tr>
    </w:tbl>
    <w:p w14:paraId="30CD57A4" w14:textId="77777777" w:rsidR="002067C0" w:rsidRDefault="002067C0" w:rsidP="0047674B">
      <w:pPr>
        <w:pStyle w:val="LndNormale1"/>
        <w:rPr>
          <w:color w:val="002060"/>
        </w:rPr>
      </w:pPr>
    </w:p>
    <w:p w14:paraId="48DDF004" w14:textId="77777777" w:rsidR="003555A6" w:rsidRPr="003555A6" w:rsidRDefault="003555A6" w:rsidP="003555A6">
      <w:pPr>
        <w:pStyle w:val="LndNormale1"/>
        <w:rPr>
          <w:color w:val="002060"/>
        </w:rPr>
      </w:pPr>
      <w:r w:rsidRPr="003555A6">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3555A6">
        <w:rPr>
          <w:b/>
          <w:color w:val="002060"/>
        </w:rPr>
        <w:t>03.12.2024:</w:t>
      </w:r>
    </w:p>
    <w:tbl>
      <w:tblPr>
        <w:tblStyle w:val="Grigliatabella"/>
        <w:tblW w:w="0" w:type="auto"/>
        <w:tblLook w:val="04A0" w:firstRow="1" w:lastRow="0" w:firstColumn="1" w:lastColumn="0" w:noHBand="0" w:noVBand="1"/>
      </w:tblPr>
      <w:tblGrid>
        <w:gridCol w:w="1265"/>
        <w:gridCol w:w="2756"/>
        <w:gridCol w:w="1273"/>
        <w:gridCol w:w="1182"/>
        <w:gridCol w:w="3436"/>
      </w:tblGrid>
      <w:tr w:rsidR="003555A6" w:rsidRPr="003555A6" w14:paraId="1093414D" w14:textId="77777777" w:rsidTr="00AC4264">
        <w:tc>
          <w:tcPr>
            <w:tcW w:w="1265" w:type="dxa"/>
            <w:tcBorders>
              <w:top w:val="single" w:sz="4" w:space="0" w:color="auto"/>
              <w:left w:val="single" w:sz="4" w:space="0" w:color="auto"/>
              <w:bottom w:val="single" w:sz="4" w:space="0" w:color="auto"/>
              <w:right w:val="single" w:sz="4" w:space="0" w:color="auto"/>
            </w:tcBorders>
            <w:hideMark/>
          </w:tcPr>
          <w:p w14:paraId="054D9D01" w14:textId="77777777" w:rsidR="003555A6" w:rsidRPr="003555A6" w:rsidRDefault="003555A6" w:rsidP="00AC4264">
            <w:pPr>
              <w:pStyle w:val="LndNormale1"/>
              <w:jc w:val="center"/>
              <w:textAlignment w:val="baseline"/>
              <w:rPr>
                <w:b/>
                <w:color w:val="002060"/>
              </w:rPr>
            </w:pPr>
            <w:r w:rsidRPr="003555A6">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D8CD0C9" w14:textId="77777777" w:rsidR="003555A6" w:rsidRPr="003555A6" w:rsidRDefault="003555A6" w:rsidP="00AC4264">
            <w:pPr>
              <w:pStyle w:val="LndNormale1"/>
              <w:jc w:val="center"/>
              <w:textAlignment w:val="baseline"/>
              <w:rPr>
                <w:b/>
                <w:color w:val="002060"/>
              </w:rPr>
            </w:pPr>
            <w:r w:rsidRPr="003555A6">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E3262F1" w14:textId="77777777" w:rsidR="003555A6" w:rsidRPr="003555A6" w:rsidRDefault="003555A6" w:rsidP="00AC4264">
            <w:pPr>
              <w:pStyle w:val="LndNormale1"/>
              <w:jc w:val="center"/>
              <w:textAlignment w:val="baseline"/>
              <w:rPr>
                <w:b/>
                <w:color w:val="002060"/>
              </w:rPr>
            </w:pPr>
            <w:r w:rsidRPr="003555A6">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E0AB309" w14:textId="77777777" w:rsidR="003555A6" w:rsidRPr="003555A6" w:rsidRDefault="003555A6" w:rsidP="00AC4264">
            <w:pPr>
              <w:pStyle w:val="LndNormale1"/>
              <w:jc w:val="center"/>
              <w:textAlignment w:val="baseline"/>
              <w:rPr>
                <w:b/>
                <w:color w:val="002060"/>
              </w:rPr>
            </w:pPr>
            <w:r w:rsidRPr="003555A6">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B8320EF" w14:textId="77777777" w:rsidR="003555A6" w:rsidRPr="003555A6" w:rsidRDefault="003555A6" w:rsidP="00AC4264">
            <w:pPr>
              <w:pStyle w:val="LndNormale1"/>
              <w:jc w:val="center"/>
              <w:textAlignment w:val="baseline"/>
              <w:rPr>
                <w:b/>
                <w:color w:val="002060"/>
              </w:rPr>
            </w:pPr>
            <w:r w:rsidRPr="003555A6">
              <w:rPr>
                <w:b/>
                <w:color w:val="002060"/>
              </w:rPr>
              <w:t>Società</w:t>
            </w:r>
          </w:p>
        </w:tc>
      </w:tr>
      <w:tr w:rsidR="003555A6" w:rsidRPr="003555A6" w14:paraId="200F9F8B" w14:textId="77777777" w:rsidTr="00AC4264">
        <w:tc>
          <w:tcPr>
            <w:tcW w:w="1265" w:type="dxa"/>
            <w:tcBorders>
              <w:top w:val="single" w:sz="4" w:space="0" w:color="auto"/>
              <w:left w:val="single" w:sz="4" w:space="0" w:color="auto"/>
              <w:bottom w:val="single" w:sz="4" w:space="0" w:color="auto"/>
              <w:right w:val="single" w:sz="4" w:space="0" w:color="auto"/>
            </w:tcBorders>
          </w:tcPr>
          <w:p w14:paraId="7C3CDD98" w14:textId="77777777" w:rsidR="003555A6" w:rsidRPr="003555A6" w:rsidRDefault="003555A6" w:rsidP="00AC4264">
            <w:pPr>
              <w:pStyle w:val="LndNormale1"/>
              <w:textAlignment w:val="baseline"/>
              <w:rPr>
                <w:color w:val="002060"/>
                <w:sz w:val="20"/>
              </w:rPr>
            </w:pPr>
            <w:r w:rsidRPr="003555A6">
              <w:rPr>
                <w:color w:val="002060"/>
                <w:sz w:val="20"/>
              </w:rPr>
              <w:t>5227034</w:t>
            </w:r>
          </w:p>
        </w:tc>
        <w:tc>
          <w:tcPr>
            <w:tcW w:w="2756" w:type="dxa"/>
            <w:tcBorders>
              <w:top w:val="single" w:sz="4" w:space="0" w:color="auto"/>
              <w:left w:val="single" w:sz="4" w:space="0" w:color="auto"/>
              <w:bottom w:val="single" w:sz="4" w:space="0" w:color="auto"/>
              <w:right w:val="single" w:sz="4" w:space="0" w:color="auto"/>
            </w:tcBorders>
          </w:tcPr>
          <w:p w14:paraId="460DFA04" w14:textId="77777777" w:rsidR="003555A6" w:rsidRPr="003555A6" w:rsidRDefault="003555A6" w:rsidP="00AC4264">
            <w:pPr>
              <w:pStyle w:val="LndNormale1"/>
              <w:textAlignment w:val="baseline"/>
              <w:rPr>
                <w:color w:val="002060"/>
                <w:sz w:val="20"/>
              </w:rPr>
            </w:pPr>
            <w:r w:rsidRPr="003555A6">
              <w:rPr>
                <w:color w:val="002060"/>
                <w:sz w:val="20"/>
              </w:rPr>
              <w:t>SILVI ALESSANDRO</w:t>
            </w:r>
          </w:p>
        </w:tc>
        <w:tc>
          <w:tcPr>
            <w:tcW w:w="1273" w:type="dxa"/>
            <w:tcBorders>
              <w:top w:val="single" w:sz="4" w:space="0" w:color="auto"/>
              <w:left w:val="single" w:sz="4" w:space="0" w:color="auto"/>
              <w:bottom w:val="single" w:sz="4" w:space="0" w:color="auto"/>
              <w:right w:val="single" w:sz="4" w:space="0" w:color="auto"/>
            </w:tcBorders>
          </w:tcPr>
          <w:p w14:paraId="213D5794" w14:textId="77777777" w:rsidR="003555A6" w:rsidRPr="003555A6" w:rsidRDefault="003555A6" w:rsidP="00AC4264">
            <w:pPr>
              <w:pStyle w:val="LndNormale1"/>
              <w:textAlignment w:val="baseline"/>
              <w:rPr>
                <w:color w:val="002060"/>
                <w:sz w:val="20"/>
              </w:rPr>
            </w:pPr>
            <w:r w:rsidRPr="003555A6">
              <w:rPr>
                <w:color w:val="002060"/>
                <w:sz w:val="20"/>
              </w:rPr>
              <w:t>27.09.1996</w:t>
            </w:r>
          </w:p>
        </w:tc>
        <w:tc>
          <w:tcPr>
            <w:tcW w:w="1182" w:type="dxa"/>
            <w:tcBorders>
              <w:top w:val="single" w:sz="4" w:space="0" w:color="auto"/>
              <w:left w:val="single" w:sz="4" w:space="0" w:color="auto"/>
              <w:bottom w:val="single" w:sz="4" w:space="0" w:color="auto"/>
              <w:right w:val="single" w:sz="4" w:space="0" w:color="auto"/>
            </w:tcBorders>
          </w:tcPr>
          <w:p w14:paraId="4955805D" w14:textId="77777777" w:rsidR="003555A6" w:rsidRPr="003555A6" w:rsidRDefault="003555A6" w:rsidP="00AC4264">
            <w:pPr>
              <w:pStyle w:val="LndNormale1"/>
              <w:textAlignment w:val="baseline"/>
              <w:rPr>
                <w:color w:val="002060"/>
                <w:sz w:val="20"/>
              </w:rPr>
            </w:pPr>
            <w:r w:rsidRPr="003555A6">
              <w:rPr>
                <w:color w:val="002060"/>
                <w:sz w:val="20"/>
              </w:rPr>
              <w:t>922701</w:t>
            </w:r>
          </w:p>
        </w:tc>
        <w:tc>
          <w:tcPr>
            <w:tcW w:w="3436" w:type="dxa"/>
            <w:tcBorders>
              <w:top w:val="single" w:sz="4" w:space="0" w:color="auto"/>
              <w:left w:val="single" w:sz="4" w:space="0" w:color="auto"/>
              <w:bottom w:val="single" w:sz="4" w:space="0" w:color="auto"/>
              <w:right w:val="single" w:sz="4" w:space="0" w:color="auto"/>
            </w:tcBorders>
          </w:tcPr>
          <w:p w14:paraId="702A4114" w14:textId="77777777" w:rsidR="003555A6" w:rsidRPr="003555A6" w:rsidRDefault="003555A6" w:rsidP="00AC4264">
            <w:pPr>
              <w:pStyle w:val="LndNormale1"/>
              <w:textAlignment w:val="baseline"/>
              <w:rPr>
                <w:color w:val="002060"/>
                <w:sz w:val="20"/>
              </w:rPr>
            </w:pPr>
            <w:r w:rsidRPr="003555A6">
              <w:rPr>
                <w:color w:val="002060"/>
                <w:sz w:val="20"/>
              </w:rPr>
              <w:t>U.S. FORTUNA FANO</w:t>
            </w:r>
          </w:p>
        </w:tc>
      </w:tr>
      <w:tr w:rsidR="003555A6" w:rsidRPr="003555A6" w14:paraId="1D25964D" w14:textId="77777777" w:rsidTr="00AC4264">
        <w:tc>
          <w:tcPr>
            <w:tcW w:w="1265" w:type="dxa"/>
          </w:tcPr>
          <w:p w14:paraId="126853F7" w14:textId="77777777" w:rsidR="003555A6" w:rsidRPr="003555A6" w:rsidRDefault="003555A6" w:rsidP="00AC4264">
            <w:pPr>
              <w:pStyle w:val="LndNormale1"/>
              <w:textAlignment w:val="baseline"/>
              <w:rPr>
                <w:color w:val="002060"/>
                <w:sz w:val="20"/>
              </w:rPr>
            </w:pPr>
            <w:r w:rsidRPr="003555A6">
              <w:rPr>
                <w:color w:val="002060"/>
                <w:sz w:val="20"/>
              </w:rPr>
              <w:t>4703170</w:t>
            </w:r>
          </w:p>
        </w:tc>
        <w:tc>
          <w:tcPr>
            <w:tcW w:w="2756" w:type="dxa"/>
          </w:tcPr>
          <w:p w14:paraId="4769F49C" w14:textId="77777777" w:rsidR="003555A6" w:rsidRPr="003555A6" w:rsidRDefault="003555A6" w:rsidP="00AC4264">
            <w:pPr>
              <w:pStyle w:val="LndNormale1"/>
              <w:textAlignment w:val="baseline"/>
              <w:rPr>
                <w:color w:val="002060"/>
                <w:sz w:val="20"/>
              </w:rPr>
            </w:pPr>
            <w:r w:rsidRPr="003555A6">
              <w:rPr>
                <w:color w:val="002060"/>
                <w:sz w:val="20"/>
              </w:rPr>
              <w:t>PALMIERI FEDERICO</w:t>
            </w:r>
          </w:p>
        </w:tc>
        <w:tc>
          <w:tcPr>
            <w:tcW w:w="1273" w:type="dxa"/>
          </w:tcPr>
          <w:p w14:paraId="46D9E242" w14:textId="77777777" w:rsidR="003555A6" w:rsidRPr="003555A6" w:rsidRDefault="003555A6" w:rsidP="00AC4264">
            <w:pPr>
              <w:pStyle w:val="LndNormale1"/>
              <w:textAlignment w:val="baseline"/>
              <w:rPr>
                <w:color w:val="002060"/>
                <w:sz w:val="20"/>
              </w:rPr>
            </w:pPr>
            <w:r w:rsidRPr="003555A6">
              <w:rPr>
                <w:color w:val="002060"/>
                <w:sz w:val="20"/>
              </w:rPr>
              <w:t>01.07.1995</w:t>
            </w:r>
          </w:p>
        </w:tc>
        <w:tc>
          <w:tcPr>
            <w:tcW w:w="1182" w:type="dxa"/>
          </w:tcPr>
          <w:p w14:paraId="2FC9D2CC" w14:textId="77777777" w:rsidR="003555A6" w:rsidRPr="003555A6" w:rsidRDefault="003555A6" w:rsidP="00AC4264">
            <w:pPr>
              <w:pStyle w:val="LndNormale1"/>
              <w:textAlignment w:val="baseline"/>
              <w:rPr>
                <w:color w:val="002060"/>
                <w:sz w:val="20"/>
              </w:rPr>
            </w:pPr>
            <w:r w:rsidRPr="003555A6">
              <w:rPr>
                <w:color w:val="002060"/>
                <w:sz w:val="20"/>
              </w:rPr>
              <w:t>700622</w:t>
            </w:r>
          </w:p>
        </w:tc>
        <w:tc>
          <w:tcPr>
            <w:tcW w:w="3436" w:type="dxa"/>
          </w:tcPr>
          <w:p w14:paraId="6CA8A743" w14:textId="77777777" w:rsidR="003555A6" w:rsidRPr="003555A6" w:rsidRDefault="003555A6" w:rsidP="00AC4264">
            <w:pPr>
              <w:pStyle w:val="LndNormale1"/>
              <w:textAlignment w:val="baseline"/>
              <w:rPr>
                <w:color w:val="002060"/>
                <w:sz w:val="20"/>
              </w:rPr>
            </w:pPr>
            <w:r w:rsidRPr="003555A6">
              <w:rPr>
                <w:color w:val="002060"/>
                <w:sz w:val="20"/>
              </w:rPr>
              <w:t>SSDRL M.C.C. MONTEGRANARO</w:t>
            </w:r>
          </w:p>
        </w:tc>
      </w:tr>
      <w:tr w:rsidR="003555A6" w:rsidRPr="003555A6" w14:paraId="406CB269" w14:textId="77777777" w:rsidTr="00AC4264">
        <w:tc>
          <w:tcPr>
            <w:tcW w:w="1265" w:type="dxa"/>
          </w:tcPr>
          <w:p w14:paraId="4603BD19" w14:textId="77777777" w:rsidR="003555A6" w:rsidRPr="003555A6" w:rsidRDefault="003555A6" w:rsidP="00AC4264">
            <w:pPr>
              <w:pStyle w:val="LndNormale1"/>
              <w:textAlignment w:val="baseline"/>
              <w:rPr>
                <w:color w:val="002060"/>
                <w:sz w:val="20"/>
              </w:rPr>
            </w:pPr>
            <w:r w:rsidRPr="003555A6">
              <w:rPr>
                <w:color w:val="002060"/>
                <w:sz w:val="20"/>
              </w:rPr>
              <w:t>4083856</w:t>
            </w:r>
          </w:p>
        </w:tc>
        <w:tc>
          <w:tcPr>
            <w:tcW w:w="2756" w:type="dxa"/>
          </w:tcPr>
          <w:p w14:paraId="187A399B" w14:textId="77777777" w:rsidR="003555A6" w:rsidRPr="003555A6" w:rsidRDefault="003555A6" w:rsidP="00AC4264">
            <w:pPr>
              <w:pStyle w:val="LndNormale1"/>
              <w:textAlignment w:val="baseline"/>
              <w:rPr>
                <w:color w:val="002060"/>
                <w:sz w:val="20"/>
              </w:rPr>
            </w:pPr>
            <w:r w:rsidRPr="003555A6">
              <w:rPr>
                <w:color w:val="002060"/>
                <w:sz w:val="20"/>
              </w:rPr>
              <w:t>AMATO DIEGO</w:t>
            </w:r>
          </w:p>
        </w:tc>
        <w:tc>
          <w:tcPr>
            <w:tcW w:w="1273" w:type="dxa"/>
          </w:tcPr>
          <w:p w14:paraId="2400BAC3" w14:textId="77777777" w:rsidR="003555A6" w:rsidRPr="003555A6" w:rsidRDefault="003555A6" w:rsidP="00AC4264">
            <w:pPr>
              <w:pStyle w:val="LndNormale1"/>
              <w:textAlignment w:val="baseline"/>
              <w:rPr>
                <w:color w:val="002060"/>
                <w:sz w:val="20"/>
              </w:rPr>
            </w:pPr>
            <w:r w:rsidRPr="003555A6">
              <w:rPr>
                <w:color w:val="002060"/>
                <w:sz w:val="20"/>
              </w:rPr>
              <w:t>20.10.1990</w:t>
            </w:r>
          </w:p>
        </w:tc>
        <w:tc>
          <w:tcPr>
            <w:tcW w:w="1182" w:type="dxa"/>
          </w:tcPr>
          <w:p w14:paraId="4B09A14F" w14:textId="77777777" w:rsidR="003555A6" w:rsidRPr="003555A6" w:rsidRDefault="003555A6" w:rsidP="00AC4264">
            <w:pPr>
              <w:pStyle w:val="LndNormale1"/>
              <w:textAlignment w:val="baseline"/>
              <w:rPr>
                <w:color w:val="002060"/>
                <w:sz w:val="20"/>
              </w:rPr>
            </w:pPr>
            <w:r w:rsidRPr="003555A6">
              <w:rPr>
                <w:color w:val="002060"/>
                <w:sz w:val="20"/>
              </w:rPr>
              <w:t>65018</w:t>
            </w:r>
          </w:p>
        </w:tc>
        <w:tc>
          <w:tcPr>
            <w:tcW w:w="3436" w:type="dxa"/>
          </w:tcPr>
          <w:p w14:paraId="4B7E1EB4" w14:textId="77777777" w:rsidR="003555A6" w:rsidRPr="003555A6" w:rsidRDefault="003555A6" w:rsidP="00AC4264">
            <w:pPr>
              <w:pStyle w:val="LndNormale1"/>
              <w:textAlignment w:val="baseline"/>
              <w:rPr>
                <w:color w:val="002060"/>
                <w:sz w:val="20"/>
              </w:rPr>
            </w:pPr>
            <w:r w:rsidRPr="003555A6">
              <w:rPr>
                <w:color w:val="002060"/>
                <w:sz w:val="20"/>
              </w:rPr>
              <w:t>A.S.D. CAMERINO CALCIO</w:t>
            </w:r>
          </w:p>
        </w:tc>
      </w:tr>
      <w:tr w:rsidR="003555A6" w:rsidRPr="003555A6" w14:paraId="4C37C0F4" w14:textId="77777777" w:rsidTr="00AC4264">
        <w:tc>
          <w:tcPr>
            <w:tcW w:w="1265" w:type="dxa"/>
          </w:tcPr>
          <w:p w14:paraId="250549E0" w14:textId="77777777" w:rsidR="003555A6" w:rsidRPr="003555A6" w:rsidRDefault="003555A6" w:rsidP="00AC4264">
            <w:pPr>
              <w:pStyle w:val="LndNormale1"/>
              <w:textAlignment w:val="baseline"/>
              <w:rPr>
                <w:color w:val="002060"/>
                <w:sz w:val="20"/>
              </w:rPr>
            </w:pPr>
            <w:r w:rsidRPr="003555A6">
              <w:rPr>
                <w:color w:val="002060"/>
                <w:sz w:val="20"/>
              </w:rPr>
              <w:t>5080477</w:t>
            </w:r>
          </w:p>
        </w:tc>
        <w:tc>
          <w:tcPr>
            <w:tcW w:w="2756" w:type="dxa"/>
          </w:tcPr>
          <w:p w14:paraId="56EFE726" w14:textId="77777777" w:rsidR="003555A6" w:rsidRPr="003555A6" w:rsidRDefault="003555A6" w:rsidP="00AC4264">
            <w:pPr>
              <w:pStyle w:val="LndNormale1"/>
              <w:textAlignment w:val="baseline"/>
              <w:rPr>
                <w:color w:val="002060"/>
                <w:sz w:val="20"/>
              </w:rPr>
            </w:pPr>
            <w:r w:rsidRPr="003555A6">
              <w:rPr>
                <w:color w:val="002060"/>
                <w:sz w:val="20"/>
              </w:rPr>
              <w:t>GUERCIO RICCARDO</w:t>
            </w:r>
          </w:p>
        </w:tc>
        <w:tc>
          <w:tcPr>
            <w:tcW w:w="1273" w:type="dxa"/>
          </w:tcPr>
          <w:p w14:paraId="4C836F4D" w14:textId="77777777" w:rsidR="003555A6" w:rsidRPr="003555A6" w:rsidRDefault="003555A6" w:rsidP="00AC4264">
            <w:pPr>
              <w:pStyle w:val="LndNormale1"/>
              <w:textAlignment w:val="baseline"/>
              <w:rPr>
                <w:color w:val="002060"/>
                <w:sz w:val="20"/>
              </w:rPr>
            </w:pPr>
            <w:r w:rsidRPr="003555A6">
              <w:rPr>
                <w:color w:val="002060"/>
                <w:sz w:val="20"/>
              </w:rPr>
              <w:t>09.03.1999</w:t>
            </w:r>
          </w:p>
        </w:tc>
        <w:tc>
          <w:tcPr>
            <w:tcW w:w="1182" w:type="dxa"/>
          </w:tcPr>
          <w:p w14:paraId="6951B649" w14:textId="77777777" w:rsidR="003555A6" w:rsidRPr="003555A6" w:rsidRDefault="003555A6" w:rsidP="00AC4264">
            <w:pPr>
              <w:pStyle w:val="LndNormale1"/>
              <w:textAlignment w:val="baseline"/>
              <w:rPr>
                <w:color w:val="002060"/>
                <w:sz w:val="20"/>
              </w:rPr>
            </w:pPr>
            <w:r w:rsidRPr="003555A6">
              <w:rPr>
                <w:color w:val="002060"/>
                <w:sz w:val="20"/>
              </w:rPr>
              <w:t>934075</w:t>
            </w:r>
          </w:p>
        </w:tc>
        <w:tc>
          <w:tcPr>
            <w:tcW w:w="3436" w:type="dxa"/>
          </w:tcPr>
          <w:p w14:paraId="7ECAFC23" w14:textId="77777777" w:rsidR="003555A6" w:rsidRPr="003555A6" w:rsidRDefault="003555A6" w:rsidP="00AC4264">
            <w:pPr>
              <w:pStyle w:val="LndNormale1"/>
              <w:textAlignment w:val="baseline"/>
              <w:rPr>
                <w:color w:val="002060"/>
                <w:sz w:val="20"/>
                <w:lang w:val="en-US"/>
              </w:rPr>
            </w:pPr>
            <w:r w:rsidRPr="003555A6">
              <w:rPr>
                <w:color w:val="002060"/>
                <w:sz w:val="20"/>
                <w:lang w:val="en-US"/>
              </w:rPr>
              <w:t>A.S.D. FOOTBALL CLUB OSIMO 20</w:t>
            </w:r>
          </w:p>
        </w:tc>
      </w:tr>
      <w:tr w:rsidR="003555A6" w:rsidRPr="003555A6" w14:paraId="3073F4A7" w14:textId="77777777" w:rsidTr="00AC4264">
        <w:tc>
          <w:tcPr>
            <w:tcW w:w="1265" w:type="dxa"/>
          </w:tcPr>
          <w:p w14:paraId="11F21C3F" w14:textId="77777777" w:rsidR="003555A6" w:rsidRPr="003555A6" w:rsidRDefault="003555A6" w:rsidP="00AC4264">
            <w:pPr>
              <w:pStyle w:val="LndNormale1"/>
              <w:textAlignment w:val="baseline"/>
              <w:rPr>
                <w:color w:val="002060"/>
                <w:sz w:val="20"/>
                <w:lang w:val="en-US"/>
              </w:rPr>
            </w:pPr>
            <w:r w:rsidRPr="003555A6">
              <w:rPr>
                <w:color w:val="002060"/>
                <w:sz w:val="20"/>
                <w:lang w:val="en-US"/>
              </w:rPr>
              <w:t>3969894</w:t>
            </w:r>
          </w:p>
        </w:tc>
        <w:tc>
          <w:tcPr>
            <w:tcW w:w="2756" w:type="dxa"/>
          </w:tcPr>
          <w:p w14:paraId="10325AEE" w14:textId="77777777" w:rsidR="003555A6" w:rsidRPr="003555A6" w:rsidRDefault="003555A6" w:rsidP="00AC4264">
            <w:pPr>
              <w:pStyle w:val="LndNormale1"/>
              <w:textAlignment w:val="baseline"/>
              <w:rPr>
                <w:color w:val="002060"/>
                <w:sz w:val="20"/>
                <w:lang w:val="en-US"/>
              </w:rPr>
            </w:pPr>
            <w:r w:rsidRPr="003555A6">
              <w:rPr>
                <w:color w:val="002060"/>
                <w:sz w:val="20"/>
                <w:lang w:val="en-US"/>
              </w:rPr>
              <w:t>PACCAZZOCCO LORENZ</w:t>
            </w:r>
          </w:p>
        </w:tc>
        <w:tc>
          <w:tcPr>
            <w:tcW w:w="1273" w:type="dxa"/>
          </w:tcPr>
          <w:p w14:paraId="76D71F38" w14:textId="77777777" w:rsidR="003555A6" w:rsidRPr="003555A6" w:rsidRDefault="003555A6" w:rsidP="00AC4264">
            <w:pPr>
              <w:pStyle w:val="LndNormale1"/>
              <w:textAlignment w:val="baseline"/>
              <w:rPr>
                <w:color w:val="002060"/>
                <w:sz w:val="20"/>
                <w:lang w:val="en-US"/>
              </w:rPr>
            </w:pPr>
            <w:r w:rsidRPr="003555A6">
              <w:rPr>
                <w:color w:val="002060"/>
                <w:sz w:val="20"/>
                <w:lang w:val="en-US"/>
              </w:rPr>
              <w:t>05.10.1987</w:t>
            </w:r>
          </w:p>
        </w:tc>
        <w:tc>
          <w:tcPr>
            <w:tcW w:w="1182" w:type="dxa"/>
          </w:tcPr>
          <w:p w14:paraId="35D5A17A" w14:textId="77777777" w:rsidR="003555A6" w:rsidRPr="003555A6" w:rsidRDefault="003555A6" w:rsidP="00AC4264">
            <w:pPr>
              <w:pStyle w:val="LndNormale1"/>
              <w:textAlignment w:val="baseline"/>
              <w:rPr>
                <w:color w:val="002060"/>
                <w:sz w:val="20"/>
                <w:lang w:val="en-US"/>
              </w:rPr>
            </w:pPr>
            <w:r w:rsidRPr="003555A6">
              <w:rPr>
                <w:color w:val="002060"/>
                <w:sz w:val="20"/>
                <w:lang w:val="en-US"/>
              </w:rPr>
              <w:t>951552</w:t>
            </w:r>
          </w:p>
        </w:tc>
        <w:tc>
          <w:tcPr>
            <w:tcW w:w="3436" w:type="dxa"/>
          </w:tcPr>
          <w:p w14:paraId="5FA0A201" w14:textId="77777777" w:rsidR="003555A6" w:rsidRPr="003555A6" w:rsidRDefault="003555A6" w:rsidP="00AC4264">
            <w:pPr>
              <w:pStyle w:val="LndNormale1"/>
              <w:textAlignment w:val="baseline"/>
              <w:rPr>
                <w:color w:val="002060"/>
                <w:sz w:val="20"/>
              </w:rPr>
            </w:pPr>
            <w:r w:rsidRPr="003555A6">
              <w:rPr>
                <w:color w:val="002060"/>
                <w:sz w:val="20"/>
              </w:rPr>
              <w:t>A.S.D. POLISPORTIVA ALTIDONA</w:t>
            </w:r>
          </w:p>
        </w:tc>
      </w:tr>
      <w:tr w:rsidR="003555A6" w:rsidRPr="003555A6" w14:paraId="0D0E8DDA" w14:textId="77777777" w:rsidTr="00AC4264">
        <w:tc>
          <w:tcPr>
            <w:tcW w:w="1265" w:type="dxa"/>
          </w:tcPr>
          <w:p w14:paraId="6B7D80E8" w14:textId="77777777" w:rsidR="003555A6" w:rsidRPr="003555A6" w:rsidRDefault="003555A6" w:rsidP="00AC4264">
            <w:pPr>
              <w:pStyle w:val="LndNormale1"/>
              <w:textAlignment w:val="baseline"/>
              <w:rPr>
                <w:color w:val="002060"/>
                <w:sz w:val="20"/>
              </w:rPr>
            </w:pPr>
            <w:r w:rsidRPr="003555A6">
              <w:rPr>
                <w:color w:val="002060"/>
                <w:sz w:val="20"/>
              </w:rPr>
              <w:t>6621163</w:t>
            </w:r>
          </w:p>
        </w:tc>
        <w:tc>
          <w:tcPr>
            <w:tcW w:w="2756" w:type="dxa"/>
          </w:tcPr>
          <w:p w14:paraId="48C7471B" w14:textId="77777777" w:rsidR="003555A6" w:rsidRPr="003555A6" w:rsidRDefault="003555A6" w:rsidP="00AC4264">
            <w:pPr>
              <w:pStyle w:val="LndNormale1"/>
              <w:textAlignment w:val="baseline"/>
              <w:rPr>
                <w:color w:val="002060"/>
                <w:sz w:val="20"/>
              </w:rPr>
            </w:pPr>
            <w:r w:rsidRPr="003555A6">
              <w:rPr>
                <w:color w:val="002060"/>
                <w:sz w:val="20"/>
              </w:rPr>
              <w:t>PESARESI ALESSANDRO</w:t>
            </w:r>
          </w:p>
        </w:tc>
        <w:tc>
          <w:tcPr>
            <w:tcW w:w="1273" w:type="dxa"/>
          </w:tcPr>
          <w:p w14:paraId="1FFFB632" w14:textId="77777777" w:rsidR="003555A6" w:rsidRPr="003555A6" w:rsidRDefault="003555A6" w:rsidP="00AC4264">
            <w:pPr>
              <w:pStyle w:val="LndNormale1"/>
              <w:textAlignment w:val="baseline"/>
              <w:rPr>
                <w:color w:val="002060"/>
                <w:sz w:val="20"/>
              </w:rPr>
            </w:pPr>
            <w:r w:rsidRPr="003555A6">
              <w:rPr>
                <w:color w:val="002060"/>
                <w:sz w:val="20"/>
              </w:rPr>
              <w:t>25.11.2000</w:t>
            </w:r>
          </w:p>
        </w:tc>
        <w:tc>
          <w:tcPr>
            <w:tcW w:w="1182" w:type="dxa"/>
          </w:tcPr>
          <w:p w14:paraId="2FFD5868" w14:textId="77777777" w:rsidR="003555A6" w:rsidRPr="003555A6" w:rsidRDefault="003555A6" w:rsidP="00AC4264">
            <w:pPr>
              <w:pStyle w:val="LndNormale1"/>
              <w:textAlignment w:val="baseline"/>
              <w:rPr>
                <w:color w:val="002060"/>
                <w:sz w:val="20"/>
              </w:rPr>
            </w:pPr>
            <w:r w:rsidRPr="003555A6">
              <w:rPr>
                <w:color w:val="002060"/>
                <w:sz w:val="20"/>
              </w:rPr>
              <w:t>26810</w:t>
            </w:r>
          </w:p>
        </w:tc>
        <w:tc>
          <w:tcPr>
            <w:tcW w:w="3436" w:type="dxa"/>
          </w:tcPr>
          <w:p w14:paraId="2535691F" w14:textId="77777777" w:rsidR="003555A6" w:rsidRPr="003555A6" w:rsidRDefault="003555A6" w:rsidP="00AC4264">
            <w:pPr>
              <w:pStyle w:val="LndNormale1"/>
              <w:textAlignment w:val="baseline"/>
              <w:rPr>
                <w:color w:val="002060"/>
                <w:sz w:val="20"/>
              </w:rPr>
            </w:pPr>
            <w:r w:rsidRPr="003555A6">
              <w:rPr>
                <w:color w:val="002060"/>
                <w:sz w:val="20"/>
              </w:rPr>
              <w:t>F.C. CHIESANUOVA A.S.D.</w:t>
            </w:r>
          </w:p>
        </w:tc>
      </w:tr>
      <w:tr w:rsidR="003555A6" w:rsidRPr="003555A6" w14:paraId="44763D58" w14:textId="77777777" w:rsidTr="00AC4264">
        <w:tc>
          <w:tcPr>
            <w:tcW w:w="1265" w:type="dxa"/>
          </w:tcPr>
          <w:p w14:paraId="02649188" w14:textId="77777777" w:rsidR="003555A6" w:rsidRPr="003555A6" w:rsidRDefault="003555A6" w:rsidP="00AC4264">
            <w:pPr>
              <w:pStyle w:val="LndNormale1"/>
              <w:textAlignment w:val="baseline"/>
              <w:rPr>
                <w:color w:val="002060"/>
                <w:sz w:val="20"/>
              </w:rPr>
            </w:pPr>
            <w:r w:rsidRPr="003555A6">
              <w:rPr>
                <w:color w:val="002060"/>
                <w:sz w:val="20"/>
              </w:rPr>
              <w:t>4292304</w:t>
            </w:r>
          </w:p>
        </w:tc>
        <w:tc>
          <w:tcPr>
            <w:tcW w:w="2756" w:type="dxa"/>
          </w:tcPr>
          <w:p w14:paraId="672FBDC2" w14:textId="77777777" w:rsidR="003555A6" w:rsidRPr="003555A6" w:rsidRDefault="003555A6" w:rsidP="00AC4264">
            <w:pPr>
              <w:pStyle w:val="LndNormale1"/>
              <w:textAlignment w:val="baseline"/>
              <w:rPr>
                <w:color w:val="002060"/>
                <w:sz w:val="20"/>
              </w:rPr>
            </w:pPr>
            <w:r w:rsidRPr="003555A6">
              <w:rPr>
                <w:color w:val="002060"/>
                <w:sz w:val="20"/>
              </w:rPr>
              <w:t>ARCALENI OMAR</w:t>
            </w:r>
          </w:p>
        </w:tc>
        <w:tc>
          <w:tcPr>
            <w:tcW w:w="1273" w:type="dxa"/>
          </w:tcPr>
          <w:p w14:paraId="2D8FB3E4" w14:textId="77777777" w:rsidR="003555A6" w:rsidRPr="003555A6" w:rsidRDefault="003555A6" w:rsidP="00AC4264">
            <w:pPr>
              <w:pStyle w:val="LndNormale1"/>
              <w:textAlignment w:val="baseline"/>
              <w:rPr>
                <w:color w:val="002060"/>
                <w:sz w:val="20"/>
              </w:rPr>
            </w:pPr>
            <w:r w:rsidRPr="003555A6">
              <w:rPr>
                <w:color w:val="002060"/>
                <w:sz w:val="20"/>
              </w:rPr>
              <w:t>15.01.1994</w:t>
            </w:r>
          </w:p>
        </w:tc>
        <w:tc>
          <w:tcPr>
            <w:tcW w:w="1182" w:type="dxa"/>
          </w:tcPr>
          <w:p w14:paraId="7CF4F855" w14:textId="77777777" w:rsidR="003555A6" w:rsidRPr="003555A6" w:rsidRDefault="003555A6" w:rsidP="00AC4264">
            <w:pPr>
              <w:pStyle w:val="LndNormale1"/>
              <w:textAlignment w:val="baseline"/>
              <w:rPr>
                <w:color w:val="002060"/>
                <w:sz w:val="20"/>
              </w:rPr>
            </w:pPr>
            <w:r w:rsidRPr="003555A6">
              <w:rPr>
                <w:color w:val="002060"/>
                <w:sz w:val="20"/>
              </w:rPr>
              <w:t>918900</w:t>
            </w:r>
          </w:p>
        </w:tc>
        <w:tc>
          <w:tcPr>
            <w:tcW w:w="3436" w:type="dxa"/>
          </w:tcPr>
          <w:p w14:paraId="5CE7D228" w14:textId="77777777" w:rsidR="003555A6" w:rsidRPr="003555A6" w:rsidRDefault="003555A6" w:rsidP="00AC4264">
            <w:pPr>
              <w:pStyle w:val="LndNormale1"/>
              <w:textAlignment w:val="baseline"/>
              <w:rPr>
                <w:color w:val="002060"/>
                <w:sz w:val="20"/>
              </w:rPr>
            </w:pPr>
            <w:r w:rsidRPr="003555A6">
              <w:rPr>
                <w:color w:val="002060"/>
                <w:sz w:val="20"/>
              </w:rPr>
              <w:t>A.S.D. SASSOFERRATO GENGA</w:t>
            </w:r>
          </w:p>
        </w:tc>
      </w:tr>
      <w:tr w:rsidR="003555A6" w:rsidRPr="003555A6" w14:paraId="7BD2CB20" w14:textId="77777777" w:rsidTr="00AC4264">
        <w:tc>
          <w:tcPr>
            <w:tcW w:w="1265" w:type="dxa"/>
          </w:tcPr>
          <w:p w14:paraId="071C39A1" w14:textId="77777777" w:rsidR="003555A6" w:rsidRPr="003555A6" w:rsidRDefault="003555A6" w:rsidP="00AC4264">
            <w:pPr>
              <w:pStyle w:val="LndNormale1"/>
              <w:textAlignment w:val="baseline"/>
              <w:rPr>
                <w:color w:val="002060"/>
                <w:sz w:val="20"/>
              </w:rPr>
            </w:pPr>
            <w:r w:rsidRPr="003555A6">
              <w:rPr>
                <w:color w:val="002060"/>
                <w:sz w:val="20"/>
              </w:rPr>
              <w:t>4446885</w:t>
            </w:r>
          </w:p>
        </w:tc>
        <w:tc>
          <w:tcPr>
            <w:tcW w:w="2756" w:type="dxa"/>
          </w:tcPr>
          <w:p w14:paraId="60DB951A" w14:textId="77777777" w:rsidR="003555A6" w:rsidRPr="003555A6" w:rsidRDefault="003555A6" w:rsidP="00AC4264">
            <w:pPr>
              <w:pStyle w:val="LndNormale1"/>
              <w:textAlignment w:val="baseline"/>
              <w:rPr>
                <w:color w:val="002060"/>
                <w:sz w:val="20"/>
              </w:rPr>
            </w:pPr>
            <w:r w:rsidRPr="003555A6">
              <w:rPr>
                <w:color w:val="002060"/>
                <w:sz w:val="20"/>
              </w:rPr>
              <w:t>FONTANA MATTEO</w:t>
            </w:r>
          </w:p>
        </w:tc>
        <w:tc>
          <w:tcPr>
            <w:tcW w:w="1273" w:type="dxa"/>
          </w:tcPr>
          <w:p w14:paraId="62F3E873" w14:textId="77777777" w:rsidR="003555A6" w:rsidRPr="003555A6" w:rsidRDefault="003555A6" w:rsidP="00AC4264">
            <w:pPr>
              <w:pStyle w:val="LndNormale1"/>
              <w:textAlignment w:val="baseline"/>
              <w:rPr>
                <w:color w:val="002060"/>
                <w:sz w:val="20"/>
              </w:rPr>
            </w:pPr>
            <w:r w:rsidRPr="003555A6">
              <w:rPr>
                <w:color w:val="002060"/>
                <w:sz w:val="20"/>
              </w:rPr>
              <w:t>03.01.2001</w:t>
            </w:r>
          </w:p>
        </w:tc>
        <w:tc>
          <w:tcPr>
            <w:tcW w:w="1182" w:type="dxa"/>
          </w:tcPr>
          <w:p w14:paraId="42297418" w14:textId="77777777" w:rsidR="003555A6" w:rsidRPr="003555A6" w:rsidRDefault="003555A6" w:rsidP="00AC4264">
            <w:pPr>
              <w:pStyle w:val="LndNormale1"/>
              <w:textAlignment w:val="baseline"/>
              <w:rPr>
                <w:color w:val="002060"/>
                <w:sz w:val="20"/>
              </w:rPr>
            </w:pPr>
            <w:r w:rsidRPr="003555A6">
              <w:rPr>
                <w:color w:val="002060"/>
                <w:sz w:val="20"/>
              </w:rPr>
              <w:t>934078</w:t>
            </w:r>
          </w:p>
        </w:tc>
        <w:tc>
          <w:tcPr>
            <w:tcW w:w="3436" w:type="dxa"/>
          </w:tcPr>
          <w:p w14:paraId="4B57A146" w14:textId="77777777" w:rsidR="003555A6" w:rsidRPr="003555A6" w:rsidRDefault="003555A6" w:rsidP="00AC4264">
            <w:pPr>
              <w:pStyle w:val="LndNormale1"/>
              <w:textAlignment w:val="baseline"/>
              <w:rPr>
                <w:color w:val="002060"/>
                <w:sz w:val="20"/>
              </w:rPr>
            </w:pPr>
            <w:r w:rsidRPr="003555A6">
              <w:rPr>
                <w:color w:val="002060"/>
                <w:sz w:val="20"/>
              </w:rPr>
              <w:t>A.S.D. PIANE MG</w:t>
            </w:r>
          </w:p>
        </w:tc>
      </w:tr>
    </w:tbl>
    <w:p w14:paraId="60C77C84" w14:textId="77777777" w:rsidR="003555A6" w:rsidRPr="003555A6" w:rsidRDefault="003555A6" w:rsidP="003555A6">
      <w:pPr>
        <w:pStyle w:val="LndNormale1"/>
        <w:rPr>
          <w:color w:val="002060"/>
        </w:rPr>
      </w:pPr>
    </w:p>
    <w:p w14:paraId="6000B163" w14:textId="77777777" w:rsidR="003555A6" w:rsidRPr="003555A6" w:rsidRDefault="003555A6" w:rsidP="003555A6">
      <w:pPr>
        <w:pStyle w:val="LndNormale1"/>
        <w:rPr>
          <w:color w:val="002060"/>
        </w:rPr>
      </w:pPr>
      <w:r w:rsidRPr="003555A6">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3555A6">
        <w:rPr>
          <w:b/>
          <w:color w:val="002060"/>
        </w:rPr>
        <w:t>04.12.2024:</w:t>
      </w:r>
    </w:p>
    <w:tbl>
      <w:tblPr>
        <w:tblStyle w:val="Grigliatabella"/>
        <w:tblW w:w="0" w:type="auto"/>
        <w:tblLook w:val="04A0" w:firstRow="1" w:lastRow="0" w:firstColumn="1" w:lastColumn="0" w:noHBand="0" w:noVBand="1"/>
      </w:tblPr>
      <w:tblGrid>
        <w:gridCol w:w="1265"/>
        <w:gridCol w:w="2756"/>
        <w:gridCol w:w="1273"/>
        <w:gridCol w:w="1182"/>
        <w:gridCol w:w="3436"/>
      </w:tblGrid>
      <w:tr w:rsidR="003555A6" w:rsidRPr="003555A6" w14:paraId="3B73F87C" w14:textId="77777777" w:rsidTr="00AC4264">
        <w:tc>
          <w:tcPr>
            <w:tcW w:w="1265" w:type="dxa"/>
            <w:tcBorders>
              <w:top w:val="single" w:sz="4" w:space="0" w:color="auto"/>
              <w:left w:val="single" w:sz="4" w:space="0" w:color="auto"/>
              <w:bottom w:val="single" w:sz="4" w:space="0" w:color="auto"/>
              <w:right w:val="single" w:sz="4" w:space="0" w:color="auto"/>
            </w:tcBorders>
            <w:hideMark/>
          </w:tcPr>
          <w:p w14:paraId="15A21037" w14:textId="77777777" w:rsidR="003555A6" w:rsidRPr="003555A6" w:rsidRDefault="003555A6" w:rsidP="00AC4264">
            <w:pPr>
              <w:pStyle w:val="LndNormale1"/>
              <w:jc w:val="center"/>
              <w:textAlignment w:val="baseline"/>
              <w:rPr>
                <w:b/>
                <w:color w:val="002060"/>
              </w:rPr>
            </w:pPr>
            <w:r w:rsidRPr="003555A6">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554BB04" w14:textId="77777777" w:rsidR="003555A6" w:rsidRPr="003555A6" w:rsidRDefault="003555A6" w:rsidP="00AC4264">
            <w:pPr>
              <w:pStyle w:val="LndNormale1"/>
              <w:jc w:val="center"/>
              <w:textAlignment w:val="baseline"/>
              <w:rPr>
                <w:b/>
                <w:color w:val="002060"/>
              </w:rPr>
            </w:pPr>
            <w:r w:rsidRPr="003555A6">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E97424D" w14:textId="77777777" w:rsidR="003555A6" w:rsidRPr="003555A6" w:rsidRDefault="003555A6" w:rsidP="00AC4264">
            <w:pPr>
              <w:pStyle w:val="LndNormale1"/>
              <w:jc w:val="center"/>
              <w:textAlignment w:val="baseline"/>
              <w:rPr>
                <w:b/>
                <w:color w:val="002060"/>
              </w:rPr>
            </w:pPr>
            <w:r w:rsidRPr="003555A6">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BD74024" w14:textId="77777777" w:rsidR="003555A6" w:rsidRPr="003555A6" w:rsidRDefault="003555A6" w:rsidP="00AC4264">
            <w:pPr>
              <w:pStyle w:val="LndNormale1"/>
              <w:jc w:val="center"/>
              <w:textAlignment w:val="baseline"/>
              <w:rPr>
                <w:b/>
                <w:color w:val="002060"/>
              </w:rPr>
            </w:pPr>
            <w:r w:rsidRPr="003555A6">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BC47972" w14:textId="77777777" w:rsidR="003555A6" w:rsidRPr="003555A6" w:rsidRDefault="003555A6" w:rsidP="00AC4264">
            <w:pPr>
              <w:pStyle w:val="LndNormale1"/>
              <w:jc w:val="center"/>
              <w:textAlignment w:val="baseline"/>
              <w:rPr>
                <w:b/>
                <w:color w:val="002060"/>
              </w:rPr>
            </w:pPr>
            <w:r w:rsidRPr="003555A6">
              <w:rPr>
                <w:b/>
                <w:color w:val="002060"/>
              </w:rPr>
              <w:t>Società</w:t>
            </w:r>
          </w:p>
        </w:tc>
      </w:tr>
      <w:tr w:rsidR="003555A6" w:rsidRPr="003555A6" w14:paraId="0BED7919" w14:textId="77777777" w:rsidTr="00AC4264">
        <w:tc>
          <w:tcPr>
            <w:tcW w:w="1265" w:type="dxa"/>
            <w:tcBorders>
              <w:top w:val="single" w:sz="4" w:space="0" w:color="auto"/>
              <w:left w:val="single" w:sz="4" w:space="0" w:color="auto"/>
              <w:bottom w:val="single" w:sz="4" w:space="0" w:color="auto"/>
              <w:right w:val="single" w:sz="4" w:space="0" w:color="auto"/>
            </w:tcBorders>
          </w:tcPr>
          <w:p w14:paraId="6B108071" w14:textId="77777777" w:rsidR="003555A6" w:rsidRPr="003555A6" w:rsidRDefault="003555A6" w:rsidP="00AC4264">
            <w:pPr>
              <w:pStyle w:val="LndNormale1"/>
              <w:textAlignment w:val="baseline"/>
              <w:rPr>
                <w:color w:val="002060"/>
                <w:sz w:val="20"/>
              </w:rPr>
            </w:pPr>
            <w:r w:rsidRPr="003555A6">
              <w:rPr>
                <w:color w:val="002060"/>
                <w:sz w:val="20"/>
              </w:rPr>
              <w:t>6563923</w:t>
            </w:r>
          </w:p>
        </w:tc>
        <w:tc>
          <w:tcPr>
            <w:tcW w:w="2756" w:type="dxa"/>
            <w:tcBorders>
              <w:top w:val="single" w:sz="4" w:space="0" w:color="auto"/>
              <w:left w:val="single" w:sz="4" w:space="0" w:color="auto"/>
              <w:bottom w:val="single" w:sz="4" w:space="0" w:color="auto"/>
              <w:right w:val="single" w:sz="4" w:space="0" w:color="auto"/>
            </w:tcBorders>
          </w:tcPr>
          <w:p w14:paraId="731C4F42" w14:textId="77777777" w:rsidR="003555A6" w:rsidRPr="003555A6" w:rsidRDefault="003555A6" w:rsidP="00AC4264">
            <w:pPr>
              <w:pStyle w:val="LndNormale1"/>
              <w:textAlignment w:val="baseline"/>
              <w:rPr>
                <w:color w:val="002060"/>
                <w:sz w:val="20"/>
              </w:rPr>
            </w:pPr>
            <w:r w:rsidRPr="003555A6">
              <w:rPr>
                <w:color w:val="002060"/>
                <w:sz w:val="20"/>
              </w:rPr>
              <w:t>BOUFARIHA HOUSSAM</w:t>
            </w:r>
          </w:p>
        </w:tc>
        <w:tc>
          <w:tcPr>
            <w:tcW w:w="1273" w:type="dxa"/>
            <w:tcBorders>
              <w:top w:val="single" w:sz="4" w:space="0" w:color="auto"/>
              <w:left w:val="single" w:sz="4" w:space="0" w:color="auto"/>
              <w:bottom w:val="single" w:sz="4" w:space="0" w:color="auto"/>
              <w:right w:val="single" w:sz="4" w:space="0" w:color="auto"/>
            </w:tcBorders>
          </w:tcPr>
          <w:p w14:paraId="20197982" w14:textId="77777777" w:rsidR="003555A6" w:rsidRPr="003555A6" w:rsidRDefault="003555A6" w:rsidP="00AC4264">
            <w:pPr>
              <w:pStyle w:val="LndNormale1"/>
              <w:textAlignment w:val="baseline"/>
              <w:rPr>
                <w:color w:val="002060"/>
                <w:sz w:val="20"/>
              </w:rPr>
            </w:pPr>
            <w:r w:rsidRPr="003555A6">
              <w:rPr>
                <w:color w:val="002060"/>
                <w:sz w:val="20"/>
              </w:rPr>
              <w:t>06.08.2001</w:t>
            </w:r>
          </w:p>
        </w:tc>
        <w:tc>
          <w:tcPr>
            <w:tcW w:w="1182" w:type="dxa"/>
            <w:tcBorders>
              <w:top w:val="single" w:sz="4" w:space="0" w:color="auto"/>
              <w:left w:val="single" w:sz="4" w:space="0" w:color="auto"/>
              <w:bottom w:val="single" w:sz="4" w:space="0" w:color="auto"/>
              <w:right w:val="single" w:sz="4" w:space="0" w:color="auto"/>
            </w:tcBorders>
          </w:tcPr>
          <w:p w14:paraId="0C5744AD" w14:textId="77777777" w:rsidR="003555A6" w:rsidRPr="003555A6" w:rsidRDefault="003555A6" w:rsidP="00AC4264">
            <w:pPr>
              <w:pStyle w:val="LndNormale1"/>
              <w:textAlignment w:val="baseline"/>
              <w:rPr>
                <w:color w:val="002060"/>
                <w:sz w:val="20"/>
              </w:rPr>
            </w:pPr>
            <w:r w:rsidRPr="003555A6">
              <w:rPr>
                <w:color w:val="002060"/>
                <w:sz w:val="20"/>
              </w:rPr>
              <w:t>951960</w:t>
            </w:r>
          </w:p>
        </w:tc>
        <w:tc>
          <w:tcPr>
            <w:tcW w:w="3436" w:type="dxa"/>
            <w:tcBorders>
              <w:top w:val="single" w:sz="4" w:space="0" w:color="auto"/>
              <w:left w:val="single" w:sz="4" w:space="0" w:color="auto"/>
              <w:bottom w:val="single" w:sz="4" w:space="0" w:color="auto"/>
              <w:right w:val="single" w:sz="4" w:space="0" w:color="auto"/>
            </w:tcBorders>
          </w:tcPr>
          <w:p w14:paraId="0AF2492A" w14:textId="77777777" w:rsidR="003555A6" w:rsidRPr="003555A6" w:rsidRDefault="003555A6" w:rsidP="00AC4264">
            <w:pPr>
              <w:pStyle w:val="LndNormale1"/>
              <w:textAlignment w:val="baseline"/>
              <w:rPr>
                <w:color w:val="002060"/>
                <w:sz w:val="20"/>
              </w:rPr>
            </w:pPr>
            <w:r w:rsidRPr="003555A6">
              <w:rPr>
                <w:color w:val="002060"/>
                <w:sz w:val="20"/>
              </w:rPr>
              <w:t>A.P.D. CASTORANESE</w:t>
            </w:r>
          </w:p>
        </w:tc>
      </w:tr>
      <w:tr w:rsidR="003555A6" w:rsidRPr="003555A6" w14:paraId="4C370FAC" w14:textId="77777777" w:rsidTr="00AC4264">
        <w:tc>
          <w:tcPr>
            <w:tcW w:w="1265" w:type="dxa"/>
            <w:tcBorders>
              <w:top w:val="single" w:sz="4" w:space="0" w:color="auto"/>
              <w:left w:val="single" w:sz="4" w:space="0" w:color="auto"/>
              <w:bottom w:val="single" w:sz="4" w:space="0" w:color="auto"/>
              <w:right w:val="single" w:sz="4" w:space="0" w:color="auto"/>
            </w:tcBorders>
          </w:tcPr>
          <w:p w14:paraId="304B6756" w14:textId="77777777" w:rsidR="003555A6" w:rsidRPr="003555A6" w:rsidRDefault="003555A6" w:rsidP="00AC4264">
            <w:pPr>
              <w:pStyle w:val="LndNormale1"/>
              <w:textAlignment w:val="baseline"/>
              <w:rPr>
                <w:color w:val="002060"/>
                <w:sz w:val="20"/>
              </w:rPr>
            </w:pPr>
            <w:r w:rsidRPr="003555A6">
              <w:rPr>
                <w:color w:val="002060"/>
                <w:sz w:val="20"/>
              </w:rPr>
              <w:t>2544138</w:t>
            </w:r>
          </w:p>
        </w:tc>
        <w:tc>
          <w:tcPr>
            <w:tcW w:w="2756" w:type="dxa"/>
            <w:tcBorders>
              <w:top w:val="single" w:sz="4" w:space="0" w:color="auto"/>
              <w:left w:val="single" w:sz="4" w:space="0" w:color="auto"/>
              <w:bottom w:val="single" w:sz="4" w:space="0" w:color="auto"/>
              <w:right w:val="single" w:sz="4" w:space="0" w:color="auto"/>
            </w:tcBorders>
          </w:tcPr>
          <w:p w14:paraId="57C80B02" w14:textId="77777777" w:rsidR="003555A6" w:rsidRPr="003555A6" w:rsidRDefault="003555A6" w:rsidP="00AC4264">
            <w:pPr>
              <w:pStyle w:val="LndNormale1"/>
              <w:textAlignment w:val="baseline"/>
              <w:rPr>
                <w:color w:val="002060"/>
                <w:sz w:val="20"/>
              </w:rPr>
            </w:pPr>
            <w:r w:rsidRPr="003555A6">
              <w:rPr>
                <w:color w:val="002060"/>
                <w:sz w:val="20"/>
              </w:rPr>
              <w:t>CANTARINI MATTIA</w:t>
            </w:r>
          </w:p>
        </w:tc>
        <w:tc>
          <w:tcPr>
            <w:tcW w:w="1273" w:type="dxa"/>
            <w:tcBorders>
              <w:top w:val="single" w:sz="4" w:space="0" w:color="auto"/>
              <w:left w:val="single" w:sz="4" w:space="0" w:color="auto"/>
              <w:bottom w:val="single" w:sz="4" w:space="0" w:color="auto"/>
              <w:right w:val="single" w:sz="4" w:space="0" w:color="auto"/>
            </w:tcBorders>
          </w:tcPr>
          <w:p w14:paraId="305B317B" w14:textId="77777777" w:rsidR="003555A6" w:rsidRPr="003555A6" w:rsidRDefault="003555A6" w:rsidP="00AC4264">
            <w:pPr>
              <w:pStyle w:val="LndNormale1"/>
              <w:textAlignment w:val="baseline"/>
              <w:rPr>
                <w:color w:val="002060"/>
                <w:sz w:val="20"/>
              </w:rPr>
            </w:pPr>
            <w:r w:rsidRPr="003555A6">
              <w:rPr>
                <w:color w:val="002060"/>
                <w:sz w:val="20"/>
              </w:rPr>
              <w:t>08.11.2004</w:t>
            </w:r>
          </w:p>
        </w:tc>
        <w:tc>
          <w:tcPr>
            <w:tcW w:w="1182" w:type="dxa"/>
            <w:tcBorders>
              <w:top w:val="single" w:sz="4" w:space="0" w:color="auto"/>
              <w:left w:val="single" w:sz="4" w:space="0" w:color="auto"/>
              <w:bottom w:val="single" w:sz="4" w:space="0" w:color="auto"/>
              <w:right w:val="single" w:sz="4" w:space="0" w:color="auto"/>
            </w:tcBorders>
          </w:tcPr>
          <w:p w14:paraId="358608C9" w14:textId="77777777" w:rsidR="003555A6" w:rsidRPr="003555A6" w:rsidRDefault="003555A6" w:rsidP="00AC4264">
            <w:pPr>
              <w:pStyle w:val="LndNormale1"/>
              <w:textAlignment w:val="baseline"/>
              <w:rPr>
                <w:color w:val="002060"/>
                <w:sz w:val="20"/>
              </w:rPr>
            </w:pPr>
            <w:r w:rsidRPr="003555A6">
              <w:rPr>
                <w:color w:val="002060"/>
                <w:sz w:val="20"/>
              </w:rPr>
              <w:t>700366</w:t>
            </w:r>
          </w:p>
        </w:tc>
        <w:tc>
          <w:tcPr>
            <w:tcW w:w="3436" w:type="dxa"/>
            <w:tcBorders>
              <w:top w:val="single" w:sz="4" w:space="0" w:color="auto"/>
              <w:left w:val="single" w:sz="4" w:space="0" w:color="auto"/>
              <w:bottom w:val="single" w:sz="4" w:space="0" w:color="auto"/>
              <w:right w:val="single" w:sz="4" w:space="0" w:color="auto"/>
            </w:tcBorders>
          </w:tcPr>
          <w:p w14:paraId="720BDD56" w14:textId="77777777" w:rsidR="003555A6" w:rsidRPr="003555A6" w:rsidRDefault="003555A6" w:rsidP="00AC4264">
            <w:pPr>
              <w:pStyle w:val="LndNormale1"/>
              <w:textAlignment w:val="baseline"/>
              <w:rPr>
                <w:color w:val="002060"/>
                <w:sz w:val="20"/>
              </w:rPr>
            </w:pPr>
            <w:r w:rsidRPr="003555A6">
              <w:rPr>
                <w:color w:val="002060"/>
                <w:sz w:val="20"/>
              </w:rPr>
              <w:t>U.S.D. ACLI VILLA MUSONE</w:t>
            </w:r>
          </w:p>
        </w:tc>
      </w:tr>
    </w:tbl>
    <w:p w14:paraId="5CE49967" w14:textId="77777777" w:rsidR="003555A6" w:rsidRPr="003555A6" w:rsidRDefault="003555A6" w:rsidP="0047674B">
      <w:pPr>
        <w:pStyle w:val="LndNormale1"/>
        <w:rPr>
          <w:color w:val="002060"/>
        </w:rPr>
      </w:pPr>
    </w:p>
    <w:p w14:paraId="3C6280B0" w14:textId="77777777" w:rsidR="008F7248" w:rsidRDefault="008F7248" w:rsidP="0047674B">
      <w:pPr>
        <w:pStyle w:val="LndNormale1"/>
        <w:rPr>
          <w:color w:val="002060"/>
        </w:rPr>
      </w:pPr>
    </w:p>
    <w:p w14:paraId="71518AB4" w14:textId="77777777" w:rsidR="008F7248" w:rsidRPr="003555A6" w:rsidRDefault="008F7248" w:rsidP="008F7248">
      <w:pPr>
        <w:rPr>
          <w:rFonts w:ascii="Arial" w:hAnsi="Arial" w:cs="Arial"/>
          <w:b/>
          <w:color w:val="002060"/>
          <w:sz w:val="28"/>
          <w:szCs w:val="28"/>
        </w:rPr>
      </w:pPr>
      <w:r w:rsidRPr="003555A6">
        <w:rPr>
          <w:rFonts w:ascii="Arial" w:hAnsi="Arial" w:cs="Arial"/>
          <w:b/>
          <w:color w:val="002060"/>
          <w:sz w:val="28"/>
          <w:szCs w:val="28"/>
        </w:rPr>
        <w:t xml:space="preserve">ORGANIZZAZIONE DI TORNEI DI SETTORE GIOVANILE DA PARTE DELLE SOCIETA’ STAGIONE SPORTIVA 2024/2025 </w:t>
      </w:r>
    </w:p>
    <w:p w14:paraId="43FD0CC8" w14:textId="77777777" w:rsidR="008F7248" w:rsidRDefault="008F7248" w:rsidP="008F7248">
      <w:pPr>
        <w:rPr>
          <w:rFonts w:ascii="Arial" w:hAnsi="Arial" w:cs="Arial"/>
          <w:color w:val="002060"/>
          <w:sz w:val="22"/>
          <w:szCs w:val="22"/>
        </w:rPr>
      </w:pPr>
    </w:p>
    <w:p w14:paraId="6043050A" w14:textId="5D3E8EE7" w:rsidR="008F7248" w:rsidRPr="008F7248" w:rsidRDefault="008F7248" w:rsidP="008F7248">
      <w:pPr>
        <w:rPr>
          <w:rFonts w:ascii="Arial" w:hAnsi="Arial" w:cs="Arial"/>
          <w:color w:val="002060"/>
          <w:sz w:val="22"/>
          <w:szCs w:val="22"/>
        </w:rPr>
      </w:pPr>
      <w:r w:rsidRPr="008F7248">
        <w:rPr>
          <w:rFonts w:ascii="Arial" w:hAnsi="Arial" w:cs="Arial"/>
          <w:color w:val="002060"/>
          <w:sz w:val="22"/>
          <w:szCs w:val="22"/>
        </w:rPr>
        <w:t>Si comunica che le società possono organizzare Tornei nei seguenti periodi:</w:t>
      </w:r>
    </w:p>
    <w:p w14:paraId="06252EF9" w14:textId="77777777" w:rsidR="008F7248" w:rsidRPr="008F7248" w:rsidRDefault="008F7248" w:rsidP="008F7248">
      <w:pPr>
        <w:rPr>
          <w:rFonts w:ascii="Arial" w:hAnsi="Arial" w:cs="Arial"/>
          <w:color w:val="002060"/>
          <w:sz w:val="22"/>
          <w:szCs w:val="22"/>
        </w:rPr>
      </w:pPr>
      <w:r w:rsidRPr="008F7248">
        <w:rPr>
          <w:rFonts w:ascii="Arial" w:hAnsi="Arial" w:cs="Arial"/>
          <w:color w:val="002060"/>
          <w:sz w:val="22"/>
          <w:szCs w:val="22"/>
        </w:rPr>
        <w:t xml:space="preserve">1. </w:t>
      </w:r>
      <w:r w:rsidRPr="008F7248">
        <w:rPr>
          <w:rFonts w:ascii="Arial" w:hAnsi="Arial" w:cs="Arial"/>
          <w:b/>
          <w:color w:val="002060"/>
          <w:sz w:val="22"/>
          <w:szCs w:val="22"/>
        </w:rPr>
        <w:t>Attività di Base</w:t>
      </w:r>
      <w:r w:rsidRPr="008F7248">
        <w:rPr>
          <w:rFonts w:ascii="Arial" w:hAnsi="Arial" w:cs="Arial"/>
          <w:color w:val="002060"/>
          <w:sz w:val="22"/>
          <w:szCs w:val="22"/>
        </w:rPr>
        <w:t xml:space="preserve">: </w:t>
      </w:r>
      <w:r w:rsidRPr="008F7248">
        <w:rPr>
          <w:rFonts w:ascii="Arial" w:hAnsi="Arial" w:cs="Arial"/>
          <w:b/>
          <w:color w:val="002060"/>
          <w:sz w:val="22"/>
          <w:szCs w:val="22"/>
        </w:rPr>
        <w:t>dal 23/12/2024 al 02/02/2025;</w:t>
      </w:r>
    </w:p>
    <w:p w14:paraId="5B87ADDE" w14:textId="77777777" w:rsidR="008F7248" w:rsidRPr="008F7248" w:rsidRDefault="008F7248" w:rsidP="008F7248">
      <w:pPr>
        <w:rPr>
          <w:rFonts w:ascii="Arial" w:hAnsi="Arial" w:cs="Arial"/>
          <w:b/>
          <w:color w:val="002060"/>
          <w:sz w:val="22"/>
          <w:szCs w:val="22"/>
        </w:rPr>
      </w:pPr>
      <w:r w:rsidRPr="008F7248">
        <w:rPr>
          <w:rFonts w:ascii="Arial" w:hAnsi="Arial" w:cs="Arial"/>
          <w:b/>
          <w:color w:val="002060"/>
          <w:sz w:val="22"/>
          <w:szCs w:val="22"/>
        </w:rPr>
        <w:t>2. Tutte le categorie S.G.S.: durante la sosta pasquale, il 25 aprile e il 1° maggio (in questi periodi i tornei devono essere organizzati prevedendo formule a rapido svolgimento);</w:t>
      </w:r>
    </w:p>
    <w:p w14:paraId="7F260C50" w14:textId="77777777" w:rsidR="008F7248" w:rsidRPr="008F7248" w:rsidRDefault="008F7248" w:rsidP="008F7248">
      <w:pPr>
        <w:rPr>
          <w:rFonts w:ascii="Arial" w:hAnsi="Arial" w:cs="Arial"/>
          <w:b/>
          <w:color w:val="002060"/>
          <w:sz w:val="22"/>
          <w:szCs w:val="22"/>
        </w:rPr>
      </w:pPr>
      <w:r w:rsidRPr="008F7248">
        <w:rPr>
          <w:rFonts w:ascii="Arial" w:hAnsi="Arial" w:cs="Arial"/>
          <w:b/>
          <w:color w:val="002060"/>
          <w:sz w:val="22"/>
          <w:szCs w:val="22"/>
        </w:rPr>
        <w:t xml:space="preserve">3. Tutte le categorie S.G.S.: dal 26/05/2025 al 30/06/2025 </w:t>
      </w:r>
    </w:p>
    <w:p w14:paraId="71B36420" w14:textId="77777777" w:rsidR="008F7248" w:rsidRPr="008F7248" w:rsidRDefault="008F7248" w:rsidP="008F7248">
      <w:pPr>
        <w:rPr>
          <w:rFonts w:ascii="Arial" w:hAnsi="Arial" w:cs="Arial"/>
          <w:color w:val="002060"/>
          <w:sz w:val="22"/>
          <w:szCs w:val="22"/>
        </w:rPr>
      </w:pPr>
      <w:r w:rsidRPr="008F7248">
        <w:rPr>
          <w:rFonts w:ascii="Arial" w:hAnsi="Arial" w:cs="Arial"/>
          <w:color w:val="002060"/>
          <w:sz w:val="22"/>
          <w:szCs w:val="22"/>
        </w:rPr>
        <w:t xml:space="preserve">Per organizzare i tornei, si deve fare riferimento al </w:t>
      </w:r>
      <w:r w:rsidRPr="008F7248">
        <w:rPr>
          <w:rFonts w:ascii="Arial" w:hAnsi="Arial" w:cs="Arial"/>
          <w:b/>
          <w:color w:val="002060"/>
          <w:sz w:val="22"/>
          <w:szCs w:val="22"/>
        </w:rPr>
        <w:t>C.U. nr. 2 di FIGC/SGS del 05/08/2024 - “GUIDA ALL’ORGANIZZAZIONE DEI TORNEI GIOVANILI ORGANIZZATI DALLE SOCIETA’</w:t>
      </w:r>
      <w:r w:rsidRPr="008F7248">
        <w:rPr>
          <w:rFonts w:ascii="Arial" w:hAnsi="Arial" w:cs="Arial"/>
          <w:color w:val="002060"/>
          <w:sz w:val="22"/>
          <w:szCs w:val="22"/>
        </w:rPr>
        <w:t>.</w:t>
      </w:r>
    </w:p>
    <w:p w14:paraId="0A1524A0" w14:textId="77777777" w:rsidR="008F7248" w:rsidRPr="008F7248" w:rsidRDefault="008F7248" w:rsidP="008F7248">
      <w:pPr>
        <w:rPr>
          <w:rFonts w:ascii="Arial" w:hAnsi="Arial" w:cs="Arial"/>
          <w:b/>
          <w:color w:val="002060"/>
          <w:sz w:val="22"/>
          <w:szCs w:val="22"/>
        </w:rPr>
      </w:pPr>
      <w:r w:rsidRPr="008F7248">
        <w:rPr>
          <w:rFonts w:ascii="Arial" w:hAnsi="Arial" w:cs="Arial"/>
          <w:b/>
          <w:color w:val="002060"/>
          <w:sz w:val="22"/>
          <w:szCs w:val="22"/>
        </w:rPr>
        <w:t xml:space="preserve">Il regolamento del torneo va presentato sull’apposito modulo che si trova allegato al C.U. nr. 2 di FIGC/SGS del 05/08/2024. </w:t>
      </w:r>
    </w:p>
    <w:p w14:paraId="682AD17C" w14:textId="77777777" w:rsidR="008F7248" w:rsidRPr="008F7248" w:rsidRDefault="008F7248" w:rsidP="008F7248">
      <w:pPr>
        <w:rPr>
          <w:rFonts w:ascii="Arial" w:hAnsi="Arial" w:cs="Arial"/>
          <w:color w:val="002060"/>
          <w:sz w:val="22"/>
          <w:szCs w:val="22"/>
        </w:rPr>
      </w:pPr>
      <w:r w:rsidRPr="008F7248">
        <w:rPr>
          <w:rFonts w:ascii="Arial" w:hAnsi="Arial" w:cs="Arial"/>
          <w:color w:val="002060"/>
          <w:sz w:val="22"/>
          <w:szCs w:val="22"/>
        </w:rPr>
        <w:t>Si ricorda che non è consentita l’organizzazione e l’effettuazione o la partecipazione a Tornei che creino difficoltà allo svolgimento dell’attività ufficiale Federale o alla frequenza scolastica dei giovani calciatori.</w:t>
      </w:r>
    </w:p>
    <w:p w14:paraId="4DB36733" w14:textId="77777777" w:rsidR="008F7248" w:rsidRPr="008F7248" w:rsidRDefault="008F7248" w:rsidP="008F7248">
      <w:pPr>
        <w:rPr>
          <w:rFonts w:ascii="Arial" w:hAnsi="Arial" w:cs="Arial"/>
          <w:color w:val="002060"/>
          <w:sz w:val="22"/>
          <w:szCs w:val="22"/>
        </w:rPr>
      </w:pPr>
      <w:r w:rsidRPr="008F7248">
        <w:rPr>
          <w:rFonts w:ascii="Arial" w:hAnsi="Arial" w:cs="Arial"/>
          <w:color w:val="002060"/>
          <w:sz w:val="22"/>
          <w:szCs w:val="22"/>
        </w:rPr>
        <w:t xml:space="preserve">Non è consentito lo spostamento di gare dell’attività ufficiale per la partecipazione a Tornei. </w:t>
      </w:r>
    </w:p>
    <w:p w14:paraId="768AF19B" w14:textId="77777777" w:rsidR="008F7248" w:rsidRPr="008F7248" w:rsidRDefault="008F7248" w:rsidP="008F7248">
      <w:pPr>
        <w:rPr>
          <w:rFonts w:ascii="Arial" w:hAnsi="Arial" w:cs="Arial"/>
          <w:color w:val="002060"/>
          <w:sz w:val="22"/>
          <w:szCs w:val="22"/>
        </w:rPr>
      </w:pPr>
      <w:r w:rsidRPr="008F7248">
        <w:rPr>
          <w:rFonts w:ascii="Arial" w:hAnsi="Arial" w:cs="Arial"/>
          <w:color w:val="002060"/>
          <w:sz w:val="22"/>
          <w:szCs w:val="22"/>
        </w:rPr>
        <w:t>Tutte le società affiliate alla FIGC che organizzano Tornei senza la prevista autorizzazione, o che partecipano a Tornei non autorizzati, sono passibili di deferimento ai competenti organi disciplinari.</w:t>
      </w:r>
    </w:p>
    <w:p w14:paraId="4B63BE98" w14:textId="77777777" w:rsidR="008F7248" w:rsidRPr="008F7248" w:rsidRDefault="008F7248" w:rsidP="008F7248">
      <w:pPr>
        <w:rPr>
          <w:rFonts w:ascii="Arial" w:hAnsi="Arial" w:cs="Arial"/>
          <w:color w:val="002060"/>
          <w:sz w:val="22"/>
          <w:szCs w:val="22"/>
        </w:rPr>
      </w:pPr>
      <w:r w:rsidRPr="008F7248">
        <w:rPr>
          <w:rFonts w:ascii="Arial" w:hAnsi="Arial" w:cs="Arial"/>
          <w:color w:val="002060"/>
          <w:sz w:val="22"/>
          <w:szCs w:val="22"/>
        </w:rPr>
        <w:t>Sono altresì passibili di deferimento, le società che non rispettano le norme contenute nei regolamenti dei Tornei approvati e quelle riportate sul C.U. n 1 del Settore Giovanile e Scolastico della FIGC.</w:t>
      </w:r>
    </w:p>
    <w:p w14:paraId="6A16373A" w14:textId="77777777" w:rsidR="008F7248" w:rsidRPr="008F7248" w:rsidRDefault="008F7248" w:rsidP="0047674B">
      <w:pPr>
        <w:pStyle w:val="LndNormale1"/>
        <w:rPr>
          <w:color w:val="002060"/>
        </w:rPr>
      </w:pPr>
    </w:p>
    <w:p w14:paraId="584C3263" w14:textId="77777777" w:rsidR="005D4A65" w:rsidRPr="008F7248" w:rsidRDefault="005D4A65"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43F23E9" w14:textId="77777777" w:rsidR="00D07295" w:rsidRDefault="00D07295" w:rsidP="00633269">
      <w:pPr>
        <w:pStyle w:val="breakline"/>
        <w:rPr>
          <w:color w:val="002060"/>
        </w:rPr>
      </w:pPr>
    </w:p>
    <w:p w14:paraId="5010AFAA" w14:textId="77777777" w:rsidR="00662DA3" w:rsidRPr="00581137" w:rsidRDefault="00662DA3" w:rsidP="00662DA3">
      <w:pPr>
        <w:pStyle w:val="titolocampionato0"/>
        <w:shd w:val="clear" w:color="auto" w:fill="CCCCCC"/>
        <w:spacing w:before="80" w:after="40"/>
        <w:rPr>
          <w:color w:val="002060"/>
        </w:rPr>
      </w:pPr>
      <w:r w:rsidRPr="00581137">
        <w:rPr>
          <w:color w:val="002060"/>
        </w:rPr>
        <w:t>CALCIO A CINQUE SERIE C1</w:t>
      </w:r>
    </w:p>
    <w:p w14:paraId="419A9566" w14:textId="77777777" w:rsidR="00662DA3" w:rsidRPr="00581137" w:rsidRDefault="00662DA3" w:rsidP="00662DA3">
      <w:pPr>
        <w:pStyle w:val="titoloprinc0"/>
        <w:rPr>
          <w:color w:val="002060"/>
        </w:rPr>
      </w:pPr>
      <w:r w:rsidRPr="00581137">
        <w:rPr>
          <w:color w:val="002060"/>
        </w:rPr>
        <w:t>RISULTATI</w:t>
      </w:r>
    </w:p>
    <w:p w14:paraId="62625114" w14:textId="77777777" w:rsidR="00662DA3" w:rsidRPr="00581137" w:rsidRDefault="00662DA3" w:rsidP="00662DA3">
      <w:pPr>
        <w:pStyle w:val="breakline"/>
        <w:rPr>
          <w:color w:val="002060"/>
        </w:rPr>
      </w:pPr>
    </w:p>
    <w:p w14:paraId="70CD6319" w14:textId="77777777" w:rsidR="00662DA3" w:rsidRPr="00581137" w:rsidRDefault="00662DA3" w:rsidP="00662DA3">
      <w:pPr>
        <w:pStyle w:val="sottotitolocampionato10"/>
        <w:rPr>
          <w:color w:val="002060"/>
        </w:rPr>
      </w:pPr>
      <w:r w:rsidRPr="00581137">
        <w:rPr>
          <w:color w:val="002060"/>
        </w:rPr>
        <w:t>RISULTATI UFFICIALI GARE DEL 29/11/2024</w:t>
      </w:r>
    </w:p>
    <w:p w14:paraId="608DD15E" w14:textId="77777777" w:rsidR="00662DA3" w:rsidRPr="00662DA3" w:rsidRDefault="00662DA3" w:rsidP="00662DA3">
      <w:pPr>
        <w:pStyle w:val="sottotitolocampionato20"/>
        <w:spacing w:before="0" w:beforeAutospacing="0" w:after="0" w:afterAutospacing="0"/>
        <w:rPr>
          <w:rFonts w:ascii="Arial" w:hAnsi="Arial" w:cs="Arial"/>
          <w:color w:val="002060"/>
          <w:sz w:val="20"/>
          <w:szCs w:val="20"/>
        </w:rPr>
      </w:pPr>
      <w:r w:rsidRPr="00662DA3">
        <w:rPr>
          <w:rFonts w:ascii="Arial" w:hAnsi="Arial" w:cs="Arial"/>
          <w:color w:val="002060"/>
          <w:sz w:val="20"/>
          <w:szCs w:val="20"/>
        </w:rPr>
        <w:t>Si trascrivono qui di seguito i risultati ufficiali delle gare disputate</w:t>
      </w:r>
    </w:p>
    <w:p w14:paraId="7D599AD5" w14:textId="77777777" w:rsidR="00662DA3" w:rsidRPr="00581137" w:rsidRDefault="00662DA3" w:rsidP="00662D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62DA3" w:rsidRPr="00581137" w14:paraId="36B88339" w14:textId="77777777" w:rsidTr="00AC42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1B6B656F"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5D077" w14:textId="77777777" w:rsidR="00662DA3" w:rsidRPr="00581137" w:rsidRDefault="00662DA3" w:rsidP="00AC4264">
                  <w:pPr>
                    <w:pStyle w:val="headertabella0"/>
                    <w:rPr>
                      <w:color w:val="002060"/>
                    </w:rPr>
                  </w:pPr>
                  <w:r w:rsidRPr="00581137">
                    <w:rPr>
                      <w:color w:val="002060"/>
                    </w:rPr>
                    <w:t>GIRONE A - 10 Giornata - A</w:t>
                  </w:r>
                </w:p>
              </w:tc>
            </w:tr>
            <w:tr w:rsidR="00662DA3" w:rsidRPr="00581137" w14:paraId="48CBB06F"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1F2513" w14:textId="77777777" w:rsidR="00662DA3" w:rsidRPr="00581137" w:rsidRDefault="00662DA3" w:rsidP="00AC4264">
                  <w:pPr>
                    <w:pStyle w:val="rowtabella0"/>
                    <w:rPr>
                      <w:color w:val="002060"/>
                    </w:rPr>
                  </w:pPr>
                  <w:r w:rsidRPr="00581137">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DE03E5" w14:textId="77777777" w:rsidR="00662DA3" w:rsidRPr="00581137" w:rsidRDefault="00662DA3" w:rsidP="00AC4264">
                  <w:pPr>
                    <w:pStyle w:val="rowtabella0"/>
                    <w:rPr>
                      <w:color w:val="002060"/>
                    </w:rPr>
                  </w:pPr>
                  <w:r w:rsidRPr="00581137">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4858AA" w14:textId="77777777" w:rsidR="00662DA3" w:rsidRPr="00581137" w:rsidRDefault="00662DA3" w:rsidP="00AC4264">
                  <w:pPr>
                    <w:pStyle w:val="rowtabella0"/>
                    <w:jc w:val="center"/>
                    <w:rPr>
                      <w:color w:val="002060"/>
                    </w:rPr>
                  </w:pPr>
                  <w:r w:rsidRPr="00581137">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E2E87" w14:textId="77777777" w:rsidR="00662DA3" w:rsidRPr="00581137" w:rsidRDefault="00662DA3" w:rsidP="00AC4264">
                  <w:pPr>
                    <w:pStyle w:val="rowtabella0"/>
                    <w:jc w:val="center"/>
                    <w:rPr>
                      <w:color w:val="002060"/>
                    </w:rPr>
                  </w:pPr>
                  <w:r w:rsidRPr="00581137">
                    <w:rPr>
                      <w:color w:val="002060"/>
                    </w:rPr>
                    <w:t> </w:t>
                  </w:r>
                </w:p>
              </w:tc>
            </w:tr>
            <w:tr w:rsidR="00662DA3" w:rsidRPr="00581137" w14:paraId="7E700B9D"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3C766B" w14:textId="77777777" w:rsidR="00662DA3" w:rsidRPr="00581137" w:rsidRDefault="00662DA3" w:rsidP="00AC4264">
                  <w:pPr>
                    <w:pStyle w:val="rowtabella0"/>
                    <w:rPr>
                      <w:color w:val="002060"/>
                    </w:rPr>
                  </w:pPr>
                  <w:r w:rsidRPr="00581137">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97CB34" w14:textId="77777777" w:rsidR="00662DA3" w:rsidRPr="00581137" w:rsidRDefault="00662DA3" w:rsidP="00AC4264">
                  <w:pPr>
                    <w:pStyle w:val="rowtabella0"/>
                    <w:rPr>
                      <w:color w:val="002060"/>
                    </w:rPr>
                  </w:pPr>
                  <w:r w:rsidRPr="00581137">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5B45AE" w14:textId="77777777" w:rsidR="00662DA3" w:rsidRPr="00581137" w:rsidRDefault="00662DA3" w:rsidP="00AC4264">
                  <w:pPr>
                    <w:pStyle w:val="rowtabella0"/>
                    <w:jc w:val="center"/>
                    <w:rPr>
                      <w:color w:val="002060"/>
                    </w:rPr>
                  </w:pPr>
                  <w:r w:rsidRPr="0058113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8D2277" w14:textId="77777777" w:rsidR="00662DA3" w:rsidRPr="00581137" w:rsidRDefault="00662DA3" w:rsidP="00AC4264">
                  <w:pPr>
                    <w:pStyle w:val="rowtabella0"/>
                    <w:jc w:val="center"/>
                    <w:rPr>
                      <w:color w:val="002060"/>
                    </w:rPr>
                  </w:pPr>
                  <w:r w:rsidRPr="00581137">
                    <w:rPr>
                      <w:color w:val="002060"/>
                    </w:rPr>
                    <w:t> </w:t>
                  </w:r>
                </w:p>
              </w:tc>
            </w:tr>
            <w:tr w:rsidR="00662DA3" w:rsidRPr="00581137" w14:paraId="0B8E757E"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7A84D1" w14:textId="77777777" w:rsidR="00662DA3" w:rsidRPr="00581137" w:rsidRDefault="00662DA3" w:rsidP="00AC4264">
                  <w:pPr>
                    <w:pStyle w:val="rowtabella0"/>
                    <w:rPr>
                      <w:color w:val="002060"/>
                    </w:rPr>
                  </w:pPr>
                  <w:r w:rsidRPr="00581137">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46064B" w14:textId="77777777" w:rsidR="00662DA3" w:rsidRPr="00581137" w:rsidRDefault="00662DA3" w:rsidP="00AC4264">
                  <w:pPr>
                    <w:pStyle w:val="rowtabella0"/>
                    <w:rPr>
                      <w:color w:val="002060"/>
                    </w:rPr>
                  </w:pPr>
                  <w:r w:rsidRPr="00581137">
                    <w:rPr>
                      <w:color w:val="002060"/>
                    </w:rPr>
                    <w:t>- GAGLIOLE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6C1FD9" w14:textId="77777777" w:rsidR="00662DA3" w:rsidRPr="00581137" w:rsidRDefault="00662DA3" w:rsidP="00AC4264">
                  <w:pPr>
                    <w:pStyle w:val="rowtabella0"/>
                    <w:jc w:val="center"/>
                    <w:rPr>
                      <w:color w:val="002060"/>
                    </w:rPr>
                  </w:pPr>
                  <w:r w:rsidRPr="00581137">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0E8EF1" w14:textId="77777777" w:rsidR="00662DA3" w:rsidRPr="00581137" w:rsidRDefault="00662DA3" w:rsidP="00AC4264">
                  <w:pPr>
                    <w:pStyle w:val="rowtabella0"/>
                    <w:jc w:val="center"/>
                    <w:rPr>
                      <w:color w:val="002060"/>
                    </w:rPr>
                  </w:pPr>
                  <w:r w:rsidRPr="00581137">
                    <w:rPr>
                      <w:color w:val="002060"/>
                    </w:rPr>
                    <w:t> </w:t>
                  </w:r>
                </w:p>
              </w:tc>
            </w:tr>
            <w:tr w:rsidR="00662DA3" w:rsidRPr="00581137" w14:paraId="06B4EB6F"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3E1041" w14:textId="77777777" w:rsidR="00662DA3" w:rsidRPr="00581137" w:rsidRDefault="00662DA3" w:rsidP="00AC4264">
                  <w:pPr>
                    <w:pStyle w:val="rowtabella0"/>
                    <w:rPr>
                      <w:color w:val="002060"/>
                    </w:rPr>
                  </w:pPr>
                  <w:r w:rsidRPr="00581137">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027145" w14:textId="77777777" w:rsidR="00662DA3" w:rsidRPr="00581137" w:rsidRDefault="00662DA3" w:rsidP="00AC4264">
                  <w:pPr>
                    <w:pStyle w:val="rowtabella0"/>
                    <w:rPr>
                      <w:color w:val="002060"/>
                    </w:rPr>
                  </w:pPr>
                  <w:r w:rsidRPr="00581137">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C02DE0" w14:textId="77777777" w:rsidR="00662DA3" w:rsidRPr="00581137" w:rsidRDefault="00662DA3" w:rsidP="00AC4264">
                  <w:pPr>
                    <w:pStyle w:val="rowtabella0"/>
                    <w:jc w:val="center"/>
                    <w:rPr>
                      <w:color w:val="002060"/>
                    </w:rPr>
                  </w:pPr>
                  <w:r w:rsidRPr="00581137">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AC9AA0" w14:textId="77777777" w:rsidR="00662DA3" w:rsidRPr="00581137" w:rsidRDefault="00662DA3" w:rsidP="00AC4264">
                  <w:pPr>
                    <w:pStyle w:val="rowtabella0"/>
                    <w:jc w:val="center"/>
                    <w:rPr>
                      <w:color w:val="002060"/>
                    </w:rPr>
                  </w:pPr>
                  <w:r w:rsidRPr="00581137">
                    <w:rPr>
                      <w:color w:val="002060"/>
                    </w:rPr>
                    <w:t> </w:t>
                  </w:r>
                </w:p>
              </w:tc>
            </w:tr>
            <w:tr w:rsidR="00662DA3" w:rsidRPr="00581137" w14:paraId="00B54BE6"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B8A5BD" w14:textId="77777777" w:rsidR="00662DA3" w:rsidRPr="00581137" w:rsidRDefault="00662DA3" w:rsidP="00AC4264">
                  <w:pPr>
                    <w:pStyle w:val="rowtabella0"/>
                    <w:rPr>
                      <w:color w:val="002060"/>
                    </w:rPr>
                  </w:pPr>
                  <w:r w:rsidRPr="00581137">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BB2823" w14:textId="77777777" w:rsidR="00662DA3" w:rsidRPr="00581137" w:rsidRDefault="00662DA3" w:rsidP="00AC4264">
                  <w:pPr>
                    <w:pStyle w:val="rowtabella0"/>
                    <w:rPr>
                      <w:color w:val="002060"/>
                    </w:rPr>
                  </w:pPr>
                  <w:r w:rsidRPr="00581137">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FFB6CE" w14:textId="77777777" w:rsidR="00662DA3" w:rsidRPr="00581137" w:rsidRDefault="00662DA3" w:rsidP="00AC4264">
                  <w:pPr>
                    <w:pStyle w:val="rowtabella0"/>
                    <w:jc w:val="center"/>
                    <w:rPr>
                      <w:color w:val="002060"/>
                    </w:rPr>
                  </w:pPr>
                  <w:r w:rsidRPr="0058113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14F2DA" w14:textId="77777777" w:rsidR="00662DA3" w:rsidRPr="00581137" w:rsidRDefault="00662DA3" w:rsidP="00AC4264">
                  <w:pPr>
                    <w:pStyle w:val="rowtabella0"/>
                    <w:jc w:val="center"/>
                    <w:rPr>
                      <w:color w:val="002060"/>
                    </w:rPr>
                  </w:pPr>
                  <w:r w:rsidRPr="00581137">
                    <w:rPr>
                      <w:color w:val="002060"/>
                    </w:rPr>
                    <w:t> </w:t>
                  </w:r>
                </w:p>
              </w:tc>
            </w:tr>
            <w:tr w:rsidR="00662DA3" w:rsidRPr="00581137" w14:paraId="48B91290"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2D5A98" w14:textId="77777777" w:rsidR="00662DA3" w:rsidRPr="00581137" w:rsidRDefault="00662DA3" w:rsidP="00AC4264">
                  <w:pPr>
                    <w:pStyle w:val="rowtabella0"/>
                    <w:rPr>
                      <w:color w:val="002060"/>
                    </w:rPr>
                  </w:pPr>
                  <w:r w:rsidRPr="00581137">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F96138" w14:textId="77777777" w:rsidR="00662DA3" w:rsidRPr="00581137" w:rsidRDefault="00662DA3" w:rsidP="00AC4264">
                  <w:pPr>
                    <w:pStyle w:val="rowtabella0"/>
                    <w:rPr>
                      <w:color w:val="002060"/>
                    </w:rPr>
                  </w:pPr>
                  <w:r w:rsidRPr="00581137">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138B24" w14:textId="77777777" w:rsidR="00662DA3" w:rsidRPr="00581137" w:rsidRDefault="00662DA3" w:rsidP="00AC4264">
                  <w:pPr>
                    <w:pStyle w:val="rowtabella0"/>
                    <w:jc w:val="center"/>
                    <w:rPr>
                      <w:color w:val="002060"/>
                    </w:rPr>
                  </w:pPr>
                  <w:r w:rsidRPr="00581137">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CDD033" w14:textId="77777777" w:rsidR="00662DA3" w:rsidRPr="00581137" w:rsidRDefault="00662DA3" w:rsidP="00AC4264">
                  <w:pPr>
                    <w:pStyle w:val="rowtabella0"/>
                    <w:jc w:val="center"/>
                    <w:rPr>
                      <w:color w:val="002060"/>
                    </w:rPr>
                  </w:pPr>
                  <w:r w:rsidRPr="00581137">
                    <w:rPr>
                      <w:color w:val="002060"/>
                    </w:rPr>
                    <w:t> </w:t>
                  </w:r>
                </w:p>
              </w:tc>
            </w:tr>
            <w:tr w:rsidR="00662DA3" w:rsidRPr="00581137" w14:paraId="7DC456AD"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09F693" w14:textId="77777777" w:rsidR="00662DA3" w:rsidRPr="00581137" w:rsidRDefault="00662DA3" w:rsidP="00AC4264">
                  <w:pPr>
                    <w:pStyle w:val="rowtabella0"/>
                    <w:rPr>
                      <w:color w:val="002060"/>
                    </w:rPr>
                  </w:pPr>
                  <w:r w:rsidRPr="00581137">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45648E" w14:textId="77777777" w:rsidR="00662DA3" w:rsidRPr="00581137" w:rsidRDefault="00662DA3" w:rsidP="00AC4264">
                  <w:pPr>
                    <w:pStyle w:val="rowtabella0"/>
                    <w:rPr>
                      <w:color w:val="002060"/>
                    </w:rPr>
                  </w:pPr>
                  <w:r w:rsidRPr="00581137">
                    <w:rPr>
                      <w:color w:val="002060"/>
                    </w:rPr>
                    <w:t>- FERMANA FUTSAL 2022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F7EDE" w14:textId="77777777" w:rsidR="00662DA3" w:rsidRPr="00581137" w:rsidRDefault="00662DA3" w:rsidP="00AC4264">
                  <w:pPr>
                    <w:pStyle w:val="rowtabella0"/>
                    <w:jc w:val="center"/>
                    <w:rPr>
                      <w:color w:val="002060"/>
                    </w:rPr>
                  </w:pPr>
                  <w:r w:rsidRPr="00581137">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2D7FA" w14:textId="77777777" w:rsidR="00662DA3" w:rsidRPr="00581137" w:rsidRDefault="00662DA3" w:rsidP="00AC4264">
                  <w:pPr>
                    <w:pStyle w:val="rowtabella0"/>
                    <w:jc w:val="center"/>
                    <w:rPr>
                      <w:color w:val="002060"/>
                    </w:rPr>
                  </w:pPr>
                  <w:r w:rsidRPr="00581137">
                    <w:rPr>
                      <w:color w:val="002060"/>
                    </w:rPr>
                    <w:t> </w:t>
                  </w:r>
                </w:p>
              </w:tc>
            </w:tr>
            <w:tr w:rsidR="00662DA3" w:rsidRPr="00581137" w14:paraId="1B9C082F"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703E2846" w14:textId="77777777" w:rsidR="00662DA3" w:rsidRPr="00581137" w:rsidRDefault="00662DA3" w:rsidP="00AC4264">
                  <w:pPr>
                    <w:pStyle w:val="rowtabella0"/>
                    <w:rPr>
                      <w:color w:val="002060"/>
                    </w:rPr>
                  </w:pPr>
                  <w:r w:rsidRPr="00581137">
                    <w:rPr>
                      <w:color w:val="002060"/>
                    </w:rPr>
                    <w:t>(1) - disputata il 30/11/2024</w:t>
                  </w:r>
                </w:p>
              </w:tc>
            </w:tr>
          </w:tbl>
          <w:p w14:paraId="4BF2A533" w14:textId="77777777" w:rsidR="00662DA3" w:rsidRPr="00581137" w:rsidRDefault="00662DA3" w:rsidP="00AC4264">
            <w:pPr>
              <w:rPr>
                <w:color w:val="002060"/>
              </w:rPr>
            </w:pPr>
          </w:p>
        </w:tc>
      </w:tr>
    </w:tbl>
    <w:p w14:paraId="5F8EF88C" w14:textId="77777777" w:rsidR="00662DA3" w:rsidRPr="00581137" w:rsidRDefault="00662DA3" w:rsidP="00662DA3">
      <w:pPr>
        <w:pStyle w:val="breakline"/>
        <w:rPr>
          <w:rFonts w:eastAsiaTheme="minorEastAsia"/>
          <w:color w:val="002060"/>
        </w:rPr>
      </w:pPr>
    </w:p>
    <w:p w14:paraId="0AE200B5" w14:textId="77777777" w:rsidR="00662DA3" w:rsidRPr="00581137" w:rsidRDefault="00662DA3" w:rsidP="00662DA3">
      <w:pPr>
        <w:pStyle w:val="breakline"/>
        <w:rPr>
          <w:color w:val="002060"/>
        </w:rPr>
      </w:pPr>
    </w:p>
    <w:p w14:paraId="1B41DE2C" w14:textId="77777777" w:rsidR="00662DA3" w:rsidRPr="00581137" w:rsidRDefault="00662DA3" w:rsidP="00662DA3">
      <w:pPr>
        <w:pStyle w:val="titoloprinc0"/>
        <w:rPr>
          <w:color w:val="002060"/>
        </w:rPr>
      </w:pPr>
      <w:r w:rsidRPr="00581137">
        <w:rPr>
          <w:color w:val="002060"/>
        </w:rPr>
        <w:t>GIUDICE SPORTIVO</w:t>
      </w:r>
    </w:p>
    <w:p w14:paraId="48F4FD39" w14:textId="77777777" w:rsidR="00662DA3" w:rsidRPr="00581137" w:rsidRDefault="00662DA3" w:rsidP="00662DA3">
      <w:pPr>
        <w:pStyle w:val="diffida"/>
        <w:rPr>
          <w:color w:val="002060"/>
        </w:rPr>
      </w:pPr>
      <w:r w:rsidRPr="00581137">
        <w:rPr>
          <w:color w:val="002060"/>
        </w:rPr>
        <w:lastRenderedPageBreak/>
        <w:t>Il Giudice Sportivo Avv. Agnese Lazzaretti, con l'assistenza del segretario Angelo Castellana, nella seduta del 04/12/2024, ha adottato le decisioni che di seguito integralmente si riportano:</w:t>
      </w:r>
    </w:p>
    <w:p w14:paraId="79A3593B" w14:textId="77777777" w:rsidR="00662DA3" w:rsidRPr="00581137" w:rsidRDefault="00662DA3" w:rsidP="00662DA3">
      <w:pPr>
        <w:pStyle w:val="titolo10"/>
        <w:rPr>
          <w:color w:val="002060"/>
        </w:rPr>
      </w:pPr>
      <w:r w:rsidRPr="00581137">
        <w:rPr>
          <w:color w:val="002060"/>
        </w:rPr>
        <w:t xml:space="preserve">GARE DEL 29/11/2024 </w:t>
      </w:r>
    </w:p>
    <w:p w14:paraId="0AA3315C" w14:textId="77777777" w:rsidR="00662DA3" w:rsidRPr="00581137" w:rsidRDefault="00662DA3" w:rsidP="00662DA3">
      <w:pPr>
        <w:pStyle w:val="titolo7a"/>
        <w:rPr>
          <w:color w:val="002060"/>
        </w:rPr>
      </w:pPr>
      <w:r w:rsidRPr="00581137">
        <w:rPr>
          <w:color w:val="002060"/>
        </w:rPr>
        <w:t xml:space="preserve">PROVVEDIMENTI DISCIPLINARI </w:t>
      </w:r>
    </w:p>
    <w:p w14:paraId="31A952BE" w14:textId="77777777" w:rsidR="00662DA3" w:rsidRPr="00581137" w:rsidRDefault="00662DA3" w:rsidP="00662DA3">
      <w:pPr>
        <w:pStyle w:val="titolo7b0"/>
        <w:rPr>
          <w:color w:val="002060"/>
        </w:rPr>
      </w:pPr>
      <w:r w:rsidRPr="00581137">
        <w:rPr>
          <w:color w:val="002060"/>
        </w:rPr>
        <w:t xml:space="preserve">In base alle risultanze degli atti ufficiali sono state deliberate le seguenti sanzioni disciplinari. </w:t>
      </w:r>
    </w:p>
    <w:p w14:paraId="47D7FEF7" w14:textId="77777777" w:rsidR="00662DA3" w:rsidRPr="00581137" w:rsidRDefault="00662DA3" w:rsidP="00662DA3">
      <w:pPr>
        <w:pStyle w:val="titolo30"/>
        <w:rPr>
          <w:color w:val="002060"/>
        </w:rPr>
      </w:pPr>
      <w:r w:rsidRPr="00581137">
        <w:rPr>
          <w:color w:val="002060"/>
        </w:rPr>
        <w:t xml:space="preserve">SOCIETA' </w:t>
      </w:r>
    </w:p>
    <w:p w14:paraId="445D2F8F" w14:textId="77777777" w:rsidR="00662DA3" w:rsidRPr="00581137" w:rsidRDefault="00662DA3" w:rsidP="00662DA3">
      <w:pPr>
        <w:pStyle w:val="titolo20"/>
        <w:rPr>
          <w:color w:val="002060"/>
        </w:rPr>
      </w:pPr>
      <w:r w:rsidRPr="00581137">
        <w:rPr>
          <w:color w:val="002060"/>
        </w:rPr>
        <w:t xml:space="preserve">AMMENDA </w:t>
      </w:r>
    </w:p>
    <w:p w14:paraId="45F65505" w14:textId="77777777" w:rsidR="00662DA3" w:rsidRPr="00581137" w:rsidRDefault="00662DA3" w:rsidP="00662DA3">
      <w:pPr>
        <w:pStyle w:val="diffida"/>
        <w:spacing w:before="80" w:beforeAutospacing="0" w:after="40" w:afterAutospacing="0"/>
        <w:jc w:val="left"/>
        <w:rPr>
          <w:color w:val="002060"/>
        </w:rPr>
      </w:pPr>
      <w:r w:rsidRPr="00581137">
        <w:rPr>
          <w:color w:val="002060"/>
        </w:rPr>
        <w:t xml:space="preserve">Euro 80,00 POL.CAGLI SPORT ASSOCIATI </w:t>
      </w:r>
      <w:r w:rsidRPr="00581137">
        <w:rPr>
          <w:color w:val="002060"/>
        </w:rPr>
        <w:br/>
        <w:t xml:space="preserve">Per comportamento offensivo del proprio pubblico nei confronti dell'arbitro. </w:t>
      </w:r>
    </w:p>
    <w:p w14:paraId="16287304" w14:textId="77777777" w:rsidR="00662DA3" w:rsidRPr="00581137" w:rsidRDefault="00662DA3" w:rsidP="00662DA3">
      <w:pPr>
        <w:pStyle w:val="titolo30"/>
        <w:rPr>
          <w:color w:val="002060"/>
        </w:rPr>
      </w:pPr>
      <w:r w:rsidRPr="00581137">
        <w:rPr>
          <w:color w:val="002060"/>
        </w:rPr>
        <w:t xml:space="preserve">DIRIGENTI </w:t>
      </w:r>
    </w:p>
    <w:p w14:paraId="28D11DE5" w14:textId="77777777" w:rsidR="00662DA3" w:rsidRPr="00581137" w:rsidRDefault="00662DA3" w:rsidP="00662DA3">
      <w:pPr>
        <w:pStyle w:val="titolo20"/>
        <w:rPr>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7CDD2F07" w14:textId="77777777" w:rsidTr="00AC4264">
        <w:tc>
          <w:tcPr>
            <w:tcW w:w="2200" w:type="dxa"/>
            <w:tcMar>
              <w:top w:w="20" w:type="dxa"/>
              <w:left w:w="20" w:type="dxa"/>
              <w:bottom w:w="20" w:type="dxa"/>
              <w:right w:w="20" w:type="dxa"/>
            </w:tcMar>
            <w:vAlign w:val="center"/>
            <w:hideMark/>
          </w:tcPr>
          <w:p w14:paraId="7974B1EE" w14:textId="77777777" w:rsidR="00662DA3" w:rsidRPr="00581137" w:rsidRDefault="00662DA3" w:rsidP="00AC4264">
            <w:pPr>
              <w:pStyle w:val="movimento"/>
              <w:rPr>
                <w:color w:val="002060"/>
              </w:rPr>
            </w:pPr>
            <w:r w:rsidRPr="00581137">
              <w:rPr>
                <w:color w:val="002060"/>
              </w:rPr>
              <w:t>FEDERICI ATTILIO</w:t>
            </w:r>
          </w:p>
        </w:tc>
        <w:tc>
          <w:tcPr>
            <w:tcW w:w="2200" w:type="dxa"/>
            <w:tcMar>
              <w:top w:w="20" w:type="dxa"/>
              <w:left w:w="20" w:type="dxa"/>
              <w:bottom w:w="20" w:type="dxa"/>
              <w:right w:w="20" w:type="dxa"/>
            </w:tcMar>
            <w:vAlign w:val="center"/>
            <w:hideMark/>
          </w:tcPr>
          <w:p w14:paraId="0CDAEC34" w14:textId="77777777" w:rsidR="00662DA3" w:rsidRPr="00581137" w:rsidRDefault="00662DA3" w:rsidP="00AC4264">
            <w:pPr>
              <w:pStyle w:val="movimento2"/>
              <w:rPr>
                <w:color w:val="002060"/>
              </w:rPr>
            </w:pPr>
            <w:r w:rsidRPr="00581137">
              <w:rPr>
                <w:color w:val="002060"/>
              </w:rPr>
              <w:t xml:space="preserve">(POL.CAGLI SPORT ASSOCIATI) </w:t>
            </w:r>
          </w:p>
        </w:tc>
        <w:tc>
          <w:tcPr>
            <w:tcW w:w="800" w:type="dxa"/>
            <w:tcMar>
              <w:top w:w="20" w:type="dxa"/>
              <w:left w:w="20" w:type="dxa"/>
              <w:bottom w:w="20" w:type="dxa"/>
              <w:right w:w="20" w:type="dxa"/>
            </w:tcMar>
            <w:vAlign w:val="center"/>
            <w:hideMark/>
          </w:tcPr>
          <w:p w14:paraId="45A43A37"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85A3A14"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872F2E6" w14:textId="77777777" w:rsidR="00662DA3" w:rsidRPr="00581137" w:rsidRDefault="00662DA3" w:rsidP="00AC4264">
            <w:pPr>
              <w:pStyle w:val="movimento2"/>
              <w:rPr>
                <w:color w:val="002060"/>
              </w:rPr>
            </w:pPr>
            <w:r w:rsidRPr="00581137">
              <w:rPr>
                <w:color w:val="002060"/>
              </w:rPr>
              <w:t> </w:t>
            </w:r>
          </w:p>
        </w:tc>
      </w:tr>
    </w:tbl>
    <w:p w14:paraId="4C6218B4" w14:textId="77777777" w:rsidR="00662DA3" w:rsidRPr="00581137" w:rsidRDefault="00662DA3" w:rsidP="00662DA3">
      <w:pPr>
        <w:pStyle w:val="titolo30"/>
        <w:rPr>
          <w:rFonts w:eastAsiaTheme="minorEastAsia"/>
          <w:color w:val="002060"/>
        </w:rPr>
      </w:pPr>
      <w:r w:rsidRPr="00581137">
        <w:rPr>
          <w:color w:val="002060"/>
        </w:rPr>
        <w:t xml:space="preserve">ALLENATORI </w:t>
      </w:r>
    </w:p>
    <w:p w14:paraId="6A5A804A" w14:textId="77777777" w:rsidR="00662DA3" w:rsidRPr="00581137" w:rsidRDefault="00662DA3" w:rsidP="00662DA3">
      <w:pPr>
        <w:pStyle w:val="titolo20"/>
        <w:rPr>
          <w:color w:val="002060"/>
        </w:rPr>
      </w:pPr>
      <w:r w:rsidRPr="00581137">
        <w:rPr>
          <w:color w:val="002060"/>
        </w:rPr>
        <w:t xml:space="preserve">SQUALIFICA FINO AL 11/12/2024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479BFA75" w14:textId="77777777" w:rsidTr="00AC4264">
        <w:tc>
          <w:tcPr>
            <w:tcW w:w="2200" w:type="dxa"/>
            <w:tcMar>
              <w:top w:w="20" w:type="dxa"/>
              <w:left w:w="20" w:type="dxa"/>
              <w:bottom w:w="20" w:type="dxa"/>
              <w:right w:w="20" w:type="dxa"/>
            </w:tcMar>
            <w:vAlign w:val="center"/>
            <w:hideMark/>
          </w:tcPr>
          <w:p w14:paraId="2CF87AFD" w14:textId="77777777" w:rsidR="00662DA3" w:rsidRPr="00581137" w:rsidRDefault="00662DA3" w:rsidP="00AC4264">
            <w:pPr>
              <w:pStyle w:val="movimento"/>
              <w:rPr>
                <w:color w:val="002060"/>
              </w:rPr>
            </w:pPr>
            <w:r w:rsidRPr="00581137">
              <w:rPr>
                <w:color w:val="002060"/>
              </w:rPr>
              <w:t>SEGHETTI FRANCESCO</w:t>
            </w:r>
          </w:p>
        </w:tc>
        <w:tc>
          <w:tcPr>
            <w:tcW w:w="2200" w:type="dxa"/>
            <w:tcMar>
              <w:top w:w="20" w:type="dxa"/>
              <w:left w:w="20" w:type="dxa"/>
              <w:bottom w:w="20" w:type="dxa"/>
              <w:right w:w="20" w:type="dxa"/>
            </w:tcMar>
            <w:vAlign w:val="center"/>
            <w:hideMark/>
          </w:tcPr>
          <w:p w14:paraId="53930929" w14:textId="77777777" w:rsidR="00662DA3" w:rsidRPr="00581137" w:rsidRDefault="00662DA3" w:rsidP="00AC4264">
            <w:pPr>
              <w:pStyle w:val="movimento2"/>
              <w:rPr>
                <w:color w:val="002060"/>
              </w:rPr>
            </w:pPr>
            <w:r w:rsidRPr="00581137">
              <w:rPr>
                <w:color w:val="002060"/>
              </w:rPr>
              <w:t xml:space="preserve">(SAMBENEDETTESE C5 SSDARL) </w:t>
            </w:r>
          </w:p>
        </w:tc>
        <w:tc>
          <w:tcPr>
            <w:tcW w:w="800" w:type="dxa"/>
            <w:tcMar>
              <w:top w:w="20" w:type="dxa"/>
              <w:left w:w="20" w:type="dxa"/>
              <w:bottom w:w="20" w:type="dxa"/>
              <w:right w:w="20" w:type="dxa"/>
            </w:tcMar>
            <w:vAlign w:val="center"/>
            <w:hideMark/>
          </w:tcPr>
          <w:p w14:paraId="4AD34E2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769E2FF"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436064A" w14:textId="77777777" w:rsidR="00662DA3" w:rsidRPr="00581137" w:rsidRDefault="00662DA3" w:rsidP="00AC4264">
            <w:pPr>
              <w:pStyle w:val="movimento2"/>
              <w:rPr>
                <w:color w:val="002060"/>
              </w:rPr>
            </w:pPr>
            <w:r w:rsidRPr="00581137">
              <w:rPr>
                <w:color w:val="002060"/>
              </w:rPr>
              <w:t> </w:t>
            </w:r>
          </w:p>
        </w:tc>
      </w:tr>
    </w:tbl>
    <w:p w14:paraId="45E42F79" w14:textId="77777777" w:rsidR="00662DA3" w:rsidRPr="00581137" w:rsidRDefault="00662DA3" w:rsidP="00662DA3">
      <w:pPr>
        <w:pStyle w:val="diffida"/>
        <w:spacing w:before="80" w:beforeAutospacing="0" w:after="40" w:afterAutospacing="0"/>
        <w:jc w:val="left"/>
        <w:rPr>
          <w:rFonts w:eastAsiaTheme="minorEastAsia"/>
          <w:color w:val="002060"/>
        </w:rPr>
      </w:pPr>
      <w:r w:rsidRPr="00581137">
        <w:rPr>
          <w:color w:val="002060"/>
        </w:rPr>
        <w:t xml:space="preserve">Espulso per somma di ammonizioni. Allontanato. </w:t>
      </w:r>
    </w:p>
    <w:p w14:paraId="5DFE0E0C" w14:textId="77777777" w:rsidR="00662DA3" w:rsidRPr="00581137" w:rsidRDefault="00662DA3" w:rsidP="00662DA3">
      <w:pPr>
        <w:pStyle w:val="titolo20"/>
        <w:rPr>
          <w:color w:val="002060"/>
        </w:rPr>
      </w:pPr>
      <w:r w:rsidRPr="0058113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3A2108D4" w14:textId="77777777" w:rsidTr="00AC4264">
        <w:tc>
          <w:tcPr>
            <w:tcW w:w="2200" w:type="dxa"/>
            <w:tcMar>
              <w:top w:w="20" w:type="dxa"/>
              <w:left w:w="20" w:type="dxa"/>
              <w:bottom w:w="20" w:type="dxa"/>
              <w:right w:w="20" w:type="dxa"/>
            </w:tcMar>
            <w:vAlign w:val="center"/>
            <w:hideMark/>
          </w:tcPr>
          <w:p w14:paraId="766DBB12" w14:textId="77777777" w:rsidR="00662DA3" w:rsidRPr="00581137" w:rsidRDefault="00662DA3" w:rsidP="00AC4264">
            <w:pPr>
              <w:pStyle w:val="movimento"/>
              <w:rPr>
                <w:color w:val="002060"/>
              </w:rPr>
            </w:pPr>
            <w:r w:rsidRPr="00581137">
              <w:rPr>
                <w:color w:val="002060"/>
              </w:rPr>
              <w:t>FERRI FRANCESCO</w:t>
            </w:r>
          </w:p>
        </w:tc>
        <w:tc>
          <w:tcPr>
            <w:tcW w:w="2200" w:type="dxa"/>
            <w:tcMar>
              <w:top w:w="20" w:type="dxa"/>
              <w:left w:w="20" w:type="dxa"/>
              <w:bottom w:w="20" w:type="dxa"/>
              <w:right w:w="20" w:type="dxa"/>
            </w:tcMar>
            <w:vAlign w:val="center"/>
            <w:hideMark/>
          </w:tcPr>
          <w:p w14:paraId="6AAEA423" w14:textId="77777777" w:rsidR="00662DA3" w:rsidRPr="00581137" w:rsidRDefault="00662DA3" w:rsidP="00AC4264">
            <w:pPr>
              <w:pStyle w:val="movimento2"/>
              <w:rPr>
                <w:color w:val="002060"/>
              </w:rPr>
            </w:pPr>
            <w:r w:rsidRPr="00581137">
              <w:rPr>
                <w:color w:val="002060"/>
              </w:rPr>
              <w:t xml:space="preserve">(U.S. FORTUNA FANO) </w:t>
            </w:r>
          </w:p>
        </w:tc>
        <w:tc>
          <w:tcPr>
            <w:tcW w:w="800" w:type="dxa"/>
            <w:tcMar>
              <w:top w:w="20" w:type="dxa"/>
              <w:left w:w="20" w:type="dxa"/>
              <w:bottom w:w="20" w:type="dxa"/>
              <w:right w:w="20" w:type="dxa"/>
            </w:tcMar>
            <w:vAlign w:val="center"/>
            <w:hideMark/>
          </w:tcPr>
          <w:p w14:paraId="48DBC3A2"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31ECED6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95D44B0" w14:textId="77777777" w:rsidR="00662DA3" w:rsidRPr="00581137" w:rsidRDefault="00662DA3" w:rsidP="00AC4264">
            <w:pPr>
              <w:pStyle w:val="movimento2"/>
              <w:rPr>
                <w:color w:val="002060"/>
              </w:rPr>
            </w:pPr>
            <w:r w:rsidRPr="00581137">
              <w:rPr>
                <w:color w:val="002060"/>
              </w:rPr>
              <w:t> </w:t>
            </w:r>
          </w:p>
        </w:tc>
      </w:tr>
    </w:tbl>
    <w:p w14:paraId="205C6E48" w14:textId="77777777" w:rsidR="00662DA3" w:rsidRPr="00581137" w:rsidRDefault="00662DA3" w:rsidP="00662DA3">
      <w:pPr>
        <w:pStyle w:val="titolo20"/>
        <w:rPr>
          <w:rFonts w:eastAsiaTheme="minorEastAsia"/>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63A1D0D7" w14:textId="77777777" w:rsidTr="00AC4264">
        <w:tc>
          <w:tcPr>
            <w:tcW w:w="2200" w:type="dxa"/>
            <w:tcMar>
              <w:top w:w="20" w:type="dxa"/>
              <w:left w:w="20" w:type="dxa"/>
              <w:bottom w:w="20" w:type="dxa"/>
              <w:right w:w="20" w:type="dxa"/>
            </w:tcMar>
            <w:vAlign w:val="center"/>
            <w:hideMark/>
          </w:tcPr>
          <w:p w14:paraId="14FF7BA7" w14:textId="77777777" w:rsidR="00662DA3" w:rsidRPr="00581137" w:rsidRDefault="00662DA3" w:rsidP="00AC4264">
            <w:pPr>
              <w:pStyle w:val="movimento"/>
              <w:rPr>
                <w:color w:val="002060"/>
              </w:rPr>
            </w:pPr>
            <w:r w:rsidRPr="00581137">
              <w:rPr>
                <w:color w:val="002060"/>
              </w:rPr>
              <w:t>SANTILLI ALESSIO</w:t>
            </w:r>
          </w:p>
        </w:tc>
        <w:tc>
          <w:tcPr>
            <w:tcW w:w="2200" w:type="dxa"/>
            <w:tcMar>
              <w:top w:w="20" w:type="dxa"/>
              <w:left w:w="20" w:type="dxa"/>
              <w:bottom w:w="20" w:type="dxa"/>
              <w:right w:w="20" w:type="dxa"/>
            </w:tcMar>
            <w:vAlign w:val="center"/>
            <w:hideMark/>
          </w:tcPr>
          <w:p w14:paraId="283771B0" w14:textId="77777777" w:rsidR="00662DA3" w:rsidRPr="00581137" w:rsidRDefault="00662DA3" w:rsidP="00AC4264">
            <w:pPr>
              <w:pStyle w:val="movimento2"/>
              <w:rPr>
                <w:color w:val="002060"/>
              </w:rPr>
            </w:pPr>
            <w:r w:rsidRPr="00581137">
              <w:rPr>
                <w:color w:val="002060"/>
              </w:rPr>
              <w:t xml:space="preserve">(FERMANA FUTSAL 2022) </w:t>
            </w:r>
          </w:p>
        </w:tc>
        <w:tc>
          <w:tcPr>
            <w:tcW w:w="800" w:type="dxa"/>
            <w:tcMar>
              <w:top w:w="20" w:type="dxa"/>
              <w:left w:w="20" w:type="dxa"/>
              <w:bottom w:w="20" w:type="dxa"/>
              <w:right w:w="20" w:type="dxa"/>
            </w:tcMar>
            <w:vAlign w:val="center"/>
            <w:hideMark/>
          </w:tcPr>
          <w:p w14:paraId="7211335E"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8EC9377" w14:textId="77777777" w:rsidR="00662DA3" w:rsidRPr="00581137" w:rsidRDefault="00662DA3" w:rsidP="00AC4264">
            <w:pPr>
              <w:pStyle w:val="movimento"/>
              <w:rPr>
                <w:color w:val="002060"/>
              </w:rPr>
            </w:pPr>
            <w:r w:rsidRPr="00581137">
              <w:rPr>
                <w:color w:val="002060"/>
              </w:rPr>
              <w:t>GURINI DAVIDE</w:t>
            </w:r>
          </w:p>
        </w:tc>
        <w:tc>
          <w:tcPr>
            <w:tcW w:w="2200" w:type="dxa"/>
            <w:tcMar>
              <w:top w:w="20" w:type="dxa"/>
              <w:left w:w="20" w:type="dxa"/>
              <w:bottom w:w="20" w:type="dxa"/>
              <w:right w:w="20" w:type="dxa"/>
            </w:tcMar>
            <w:vAlign w:val="center"/>
            <w:hideMark/>
          </w:tcPr>
          <w:p w14:paraId="46E1E883" w14:textId="77777777" w:rsidR="00662DA3" w:rsidRPr="00581137" w:rsidRDefault="00662DA3" w:rsidP="00AC4264">
            <w:pPr>
              <w:pStyle w:val="movimento2"/>
              <w:rPr>
                <w:color w:val="002060"/>
              </w:rPr>
            </w:pPr>
            <w:r w:rsidRPr="00581137">
              <w:rPr>
                <w:color w:val="002060"/>
              </w:rPr>
              <w:t xml:space="preserve">(PIANACCIO) </w:t>
            </w:r>
          </w:p>
        </w:tc>
      </w:tr>
      <w:tr w:rsidR="00662DA3" w:rsidRPr="00581137" w14:paraId="1510D9A3" w14:textId="77777777" w:rsidTr="00AC4264">
        <w:tc>
          <w:tcPr>
            <w:tcW w:w="2200" w:type="dxa"/>
            <w:tcMar>
              <w:top w:w="20" w:type="dxa"/>
              <w:left w:w="20" w:type="dxa"/>
              <w:bottom w:w="20" w:type="dxa"/>
              <w:right w:w="20" w:type="dxa"/>
            </w:tcMar>
            <w:vAlign w:val="center"/>
            <w:hideMark/>
          </w:tcPr>
          <w:p w14:paraId="51D5AD7C" w14:textId="77777777" w:rsidR="00662DA3" w:rsidRPr="00581137" w:rsidRDefault="00662DA3" w:rsidP="00AC4264">
            <w:pPr>
              <w:pStyle w:val="movimento"/>
              <w:rPr>
                <w:color w:val="002060"/>
              </w:rPr>
            </w:pPr>
            <w:r w:rsidRPr="00581137">
              <w:rPr>
                <w:color w:val="002060"/>
              </w:rPr>
              <w:t>BONTEMPI ANDREA</w:t>
            </w:r>
          </w:p>
        </w:tc>
        <w:tc>
          <w:tcPr>
            <w:tcW w:w="2200" w:type="dxa"/>
            <w:tcMar>
              <w:top w:w="20" w:type="dxa"/>
              <w:left w:w="20" w:type="dxa"/>
              <w:bottom w:w="20" w:type="dxa"/>
              <w:right w:w="20" w:type="dxa"/>
            </w:tcMar>
            <w:vAlign w:val="center"/>
            <w:hideMark/>
          </w:tcPr>
          <w:p w14:paraId="0D6D3EAC" w14:textId="77777777" w:rsidR="00662DA3" w:rsidRPr="00581137" w:rsidRDefault="00662DA3" w:rsidP="00AC4264">
            <w:pPr>
              <w:pStyle w:val="movimento2"/>
              <w:rPr>
                <w:color w:val="002060"/>
              </w:rPr>
            </w:pPr>
            <w:r w:rsidRPr="00581137">
              <w:rPr>
                <w:color w:val="002060"/>
              </w:rPr>
              <w:t xml:space="preserve">(PIETRALACROCE 73) </w:t>
            </w:r>
          </w:p>
        </w:tc>
        <w:tc>
          <w:tcPr>
            <w:tcW w:w="800" w:type="dxa"/>
            <w:tcMar>
              <w:top w:w="20" w:type="dxa"/>
              <w:left w:w="20" w:type="dxa"/>
              <w:bottom w:w="20" w:type="dxa"/>
              <w:right w:w="20" w:type="dxa"/>
            </w:tcMar>
            <w:vAlign w:val="center"/>
            <w:hideMark/>
          </w:tcPr>
          <w:p w14:paraId="330A110B"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43CB48E"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7E77218" w14:textId="77777777" w:rsidR="00662DA3" w:rsidRPr="00581137" w:rsidRDefault="00662DA3" w:rsidP="00AC4264">
            <w:pPr>
              <w:pStyle w:val="movimento2"/>
              <w:rPr>
                <w:color w:val="002060"/>
              </w:rPr>
            </w:pPr>
            <w:r w:rsidRPr="00581137">
              <w:rPr>
                <w:color w:val="002060"/>
              </w:rPr>
              <w:t> </w:t>
            </w:r>
          </w:p>
        </w:tc>
      </w:tr>
    </w:tbl>
    <w:p w14:paraId="427A10AA" w14:textId="77777777" w:rsidR="00662DA3" w:rsidRPr="00581137" w:rsidRDefault="00662DA3" w:rsidP="00662DA3">
      <w:pPr>
        <w:pStyle w:val="titolo30"/>
        <w:rPr>
          <w:rFonts w:eastAsiaTheme="minorEastAsia"/>
          <w:color w:val="002060"/>
        </w:rPr>
      </w:pPr>
      <w:r w:rsidRPr="00581137">
        <w:rPr>
          <w:color w:val="002060"/>
        </w:rPr>
        <w:t xml:space="preserve">CALCIATORI ESPULSI </w:t>
      </w:r>
    </w:p>
    <w:p w14:paraId="5FDE2A6A" w14:textId="77777777" w:rsidR="00662DA3" w:rsidRPr="00581137" w:rsidRDefault="00662DA3" w:rsidP="00662DA3">
      <w:pPr>
        <w:pStyle w:val="titolo20"/>
        <w:rPr>
          <w:color w:val="002060"/>
        </w:rPr>
      </w:pPr>
      <w:r w:rsidRPr="0058113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304E203E" w14:textId="77777777" w:rsidTr="00AC4264">
        <w:tc>
          <w:tcPr>
            <w:tcW w:w="2200" w:type="dxa"/>
            <w:tcMar>
              <w:top w:w="20" w:type="dxa"/>
              <w:left w:w="20" w:type="dxa"/>
              <w:bottom w:w="20" w:type="dxa"/>
              <w:right w:w="20" w:type="dxa"/>
            </w:tcMar>
            <w:vAlign w:val="center"/>
            <w:hideMark/>
          </w:tcPr>
          <w:p w14:paraId="690E0A7C" w14:textId="77777777" w:rsidR="00662DA3" w:rsidRPr="00581137" w:rsidRDefault="00662DA3" w:rsidP="00AC4264">
            <w:pPr>
              <w:pStyle w:val="movimento"/>
              <w:rPr>
                <w:color w:val="002060"/>
              </w:rPr>
            </w:pPr>
            <w:r w:rsidRPr="00581137">
              <w:rPr>
                <w:color w:val="002060"/>
              </w:rPr>
              <w:t>LOMBARDI MICHELE</w:t>
            </w:r>
          </w:p>
        </w:tc>
        <w:tc>
          <w:tcPr>
            <w:tcW w:w="2200" w:type="dxa"/>
            <w:tcMar>
              <w:top w:w="20" w:type="dxa"/>
              <w:left w:w="20" w:type="dxa"/>
              <w:bottom w:w="20" w:type="dxa"/>
              <w:right w:w="20" w:type="dxa"/>
            </w:tcMar>
            <w:vAlign w:val="center"/>
            <w:hideMark/>
          </w:tcPr>
          <w:p w14:paraId="5AB5190D" w14:textId="77777777" w:rsidR="00662DA3" w:rsidRPr="00581137" w:rsidRDefault="00662DA3" w:rsidP="00AC4264">
            <w:pPr>
              <w:pStyle w:val="movimento2"/>
              <w:rPr>
                <w:color w:val="002060"/>
              </w:rPr>
            </w:pPr>
            <w:r w:rsidRPr="00581137">
              <w:rPr>
                <w:color w:val="002060"/>
              </w:rPr>
              <w:t xml:space="preserve">(PIETRALACROCE 73) </w:t>
            </w:r>
          </w:p>
        </w:tc>
        <w:tc>
          <w:tcPr>
            <w:tcW w:w="800" w:type="dxa"/>
            <w:tcMar>
              <w:top w:w="20" w:type="dxa"/>
              <w:left w:w="20" w:type="dxa"/>
              <w:bottom w:w="20" w:type="dxa"/>
              <w:right w:w="20" w:type="dxa"/>
            </w:tcMar>
            <w:vAlign w:val="center"/>
            <w:hideMark/>
          </w:tcPr>
          <w:p w14:paraId="708EF80A"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37CE7C30"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77F0E24" w14:textId="77777777" w:rsidR="00662DA3" w:rsidRPr="00581137" w:rsidRDefault="00662DA3" w:rsidP="00AC4264">
            <w:pPr>
              <w:pStyle w:val="movimento2"/>
              <w:rPr>
                <w:color w:val="002060"/>
              </w:rPr>
            </w:pPr>
            <w:r w:rsidRPr="00581137">
              <w:rPr>
                <w:color w:val="002060"/>
              </w:rPr>
              <w:t> </w:t>
            </w:r>
          </w:p>
        </w:tc>
      </w:tr>
    </w:tbl>
    <w:p w14:paraId="4037C7F6" w14:textId="77777777" w:rsidR="00662DA3" w:rsidRPr="00581137" w:rsidRDefault="00662DA3" w:rsidP="00662DA3">
      <w:pPr>
        <w:pStyle w:val="titolo20"/>
        <w:rPr>
          <w:rFonts w:eastAsiaTheme="minorEastAsia"/>
          <w:color w:val="002060"/>
        </w:rPr>
      </w:pPr>
      <w:r w:rsidRPr="0058113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7508AC9C" w14:textId="77777777" w:rsidTr="00AC4264">
        <w:tc>
          <w:tcPr>
            <w:tcW w:w="2200" w:type="dxa"/>
            <w:tcMar>
              <w:top w:w="20" w:type="dxa"/>
              <w:left w:w="20" w:type="dxa"/>
              <w:bottom w:w="20" w:type="dxa"/>
              <w:right w:w="20" w:type="dxa"/>
            </w:tcMar>
            <w:vAlign w:val="center"/>
            <w:hideMark/>
          </w:tcPr>
          <w:p w14:paraId="36FEEF40" w14:textId="77777777" w:rsidR="00662DA3" w:rsidRPr="00581137" w:rsidRDefault="00662DA3" w:rsidP="00AC4264">
            <w:pPr>
              <w:pStyle w:val="movimento"/>
              <w:rPr>
                <w:color w:val="002060"/>
              </w:rPr>
            </w:pPr>
            <w:r w:rsidRPr="00581137">
              <w:rPr>
                <w:color w:val="002060"/>
              </w:rPr>
              <w:t>MINDOLI GIAMPIERO</w:t>
            </w:r>
          </w:p>
        </w:tc>
        <w:tc>
          <w:tcPr>
            <w:tcW w:w="2200" w:type="dxa"/>
            <w:tcMar>
              <w:top w:w="20" w:type="dxa"/>
              <w:left w:w="20" w:type="dxa"/>
              <w:bottom w:w="20" w:type="dxa"/>
              <w:right w:w="20" w:type="dxa"/>
            </w:tcMar>
            <w:vAlign w:val="center"/>
            <w:hideMark/>
          </w:tcPr>
          <w:p w14:paraId="6D2D3DA5" w14:textId="77777777" w:rsidR="00662DA3" w:rsidRPr="00581137" w:rsidRDefault="00662DA3" w:rsidP="00AC4264">
            <w:pPr>
              <w:pStyle w:val="movimento2"/>
              <w:rPr>
                <w:color w:val="002060"/>
              </w:rPr>
            </w:pPr>
            <w:r w:rsidRPr="00581137">
              <w:rPr>
                <w:color w:val="002060"/>
              </w:rPr>
              <w:t xml:space="preserve">(SAMBENEDETTESE C5 SSDARL) </w:t>
            </w:r>
          </w:p>
        </w:tc>
        <w:tc>
          <w:tcPr>
            <w:tcW w:w="800" w:type="dxa"/>
            <w:tcMar>
              <w:top w:w="20" w:type="dxa"/>
              <w:left w:w="20" w:type="dxa"/>
              <w:bottom w:w="20" w:type="dxa"/>
              <w:right w:w="20" w:type="dxa"/>
            </w:tcMar>
            <w:vAlign w:val="center"/>
            <w:hideMark/>
          </w:tcPr>
          <w:p w14:paraId="7BA2C325"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E256B5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C9396AF" w14:textId="77777777" w:rsidR="00662DA3" w:rsidRPr="00581137" w:rsidRDefault="00662DA3" w:rsidP="00AC4264">
            <w:pPr>
              <w:pStyle w:val="movimento2"/>
              <w:rPr>
                <w:color w:val="002060"/>
              </w:rPr>
            </w:pPr>
            <w:r w:rsidRPr="00581137">
              <w:rPr>
                <w:color w:val="002060"/>
              </w:rPr>
              <w:t> </w:t>
            </w:r>
          </w:p>
        </w:tc>
      </w:tr>
    </w:tbl>
    <w:p w14:paraId="68D2D23B" w14:textId="77777777" w:rsidR="00662DA3" w:rsidRPr="00581137" w:rsidRDefault="00662DA3" w:rsidP="00662DA3">
      <w:pPr>
        <w:pStyle w:val="titolo30"/>
        <w:rPr>
          <w:rFonts w:eastAsiaTheme="minorEastAsia"/>
          <w:color w:val="002060"/>
        </w:rPr>
      </w:pPr>
      <w:r w:rsidRPr="00581137">
        <w:rPr>
          <w:color w:val="002060"/>
        </w:rPr>
        <w:t xml:space="preserve">CALCIATORI NON ESPULSI </w:t>
      </w:r>
    </w:p>
    <w:p w14:paraId="7AD8217C" w14:textId="77777777" w:rsidR="00662DA3" w:rsidRPr="00581137" w:rsidRDefault="00662DA3" w:rsidP="00662DA3">
      <w:pPr>
        <w:pStyle w:val="titolo20"/>
        <w:rPr>
          <w:color w:val="002060"/>
        </w:rPr>
      </w:pPr>
      <w:r w:rsidRPr="0058113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2DCB20BA" w14:textId="77777777" w:rsidTr="00AC4264">
        <w:tc>
          <w:tcPr>
            <w:tcW w:w="2200" w:type="dxa"/>
            <w:tcMar>
              <w:top w:w="20" w:type="dxa"/>
              <w:left w:w="20" w:type="dxa"/>
              <w:bottom w:w="20" w:type="dxa"/>
              <w:right w:w="20" w:type="dxa"/>
            </w:tcMar>
            <w:vAlign w:val="center"/>
            <w:hideMark/>
          </w:tcPr>
          <w:p w14:paraId="50897C25" w14:textId="77777777" w:rsidR="00662DA3" w:rsidRPr="00581137" w:rsidRDefault="00662DA3" w:rsidP="00AC4264">
            <w:pPr>
              <w:pStyle w:val="movimento"/>
              <w:rPr>
                <w:color w:val="002060"/>
              </w:rPr>
            </w:pPr>
            <w:r w:rsidRPr="00581137">
              <w:rPr>
                <w:color w:val="002060"/>
              </w:rPr>
              <w:t>MARCHIONNI FRANCESCO</w:t>
            </w:r>
          </w:p>
        </w:tc>
        <w:tc>
          <w:tcPr>
            <w:tcW w:w="2200" w:type="dxa"/>
            <w:tcMar>
              <w:top w:w="20" w:type="dxa"/>
              <w:left w:w="20" w:type="dxa"/>
              <w:bottom w:w="20" w:type="dxa"/>
              <w:right w:w="20" w:type="dxa"/>
            </w:tcMar>
            <w:vAlign w:val="center"/>
            <w:hideMark/>
          </w:tcPr>
          <w:p w14:paraId="456C7913" w14:textId="77777777" w:rsidR="00662DA3" w:rsidRPr="00581137" w:rsidRDefault="00662DA3" w:rsidP="00AC4264">
            <w:pPr>
              <w:pStyle w:val="movimento2"/>
              <w:rPr>
                <w:color w:val="002060"/>
              </w:rPr>
            </w:pPr>
            <w:r w:rsidRPr="00581137">
              <w:rPr>
                <w:color w:val="002060"/>
              </w:rPr>
              <w:t xml:space="preserve">(POL.CAGLI SPORT ASSOCIATI) </w:t>
            </w:r>
          </w:p>
        </w:tc>
        <w:tc>
          <w:tcPr>
            <w:tcW w:w="800" w:type="dxa"/>
            <w:tcMar>
              <w:top w:w="20" w:type="dxa"/>
              <w:left w:w="20" w:type="dxa"/>
              <w:bottom w:w="20" w:type="dxa"/>
              <w:right w:w="20" w:type="dxa"/>
            </w:tcMar>
            <w:vAlign w:val="center"/>
            <w:hideMark/>
          </w:tcPr>
          <w:p w14:paraId="6D6D9B60"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0EEAB09"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F24472A" w14:textId="77777777" w:rsidR="00662DA3" w:rsidRPr="00581137" w:rsidRDefault="00662DA3" w:rsidP="00AC4264">
            <w:pPr>
              <w:pStyle w:val="movimento2"/>
              <w:rPr>
                <w:color w:val="002060"/>
              </w:rPr>
            </w:pPr>
            <w:r w:rsidRPr="00581137">
              <w:rPr>
                <w:color w:val="002060"/>
              </w:rPr>
              <w:t> </w:t>
            </w:r>
          </w:p>
        </w:tc>
      </w:tr>
    </w:tbl>
    <w:p w14:paraId="64B34CD2" w14:textId="77777777" w:rsidR="00662DA3" w:rsidRPr="00581137" w:rsidRDefault="00662DA3" w:rsidP="00662DA3">
      <w:pPr>
        <w:pStyle w:val="titolo20"/>
        <w:rPr>
          <w:rFonts w:eastAsiaTheme="minorEastAsia"/>
          <w:color w:val="002060"/>
        </w:rPr>
      </w:pPr>
      <w:r w:rsidRPr="0058113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13EAF98E" w14:textId="77777777" w:rsidTr="00AC4264">
        <w:tc>
          <w:tcPr>
            <w:tcW w:w="2200" w:type="dxa"/>
            <w:tcMar>
              <w:top w:w="20" w:type="dxa"/>
              <w:left w:w="20" w:type="dxa"/>
              <w:bottom w:w="20" w:type="dxa"/>
              <w:right w:w="20" w:type="dxa"/>
            </w:tcMar>
            <w:vAlign w:val="center"/>
            <w:hideMark/>
          </w:tcPr>
          <w:p w14:paraId="4D96F88B" w14:textId="77777777" w:rsidR="00662DA3" w:rsidRPr="00581137" w:rsidRDefault="00662DA3" w:rsidP="00AC4264">
            <w:pPr>
              <w:pStyle w:val="movimento"/>
              <w:rPr>
                <w:color w:val="002060"/>
              </w:rPr>
            </w:pPr>
            <w:r w:rsidRPr="00581137">
              <w:rPr>
                <w:color w:val="002060"/>
              </w:rPr>
              <w:t>GASPARRONI DANILO</w:t>
            </w:r>
          </w:p>
        </w:tc>
        <w:tc>
          <w:tcPr>
            <w:tcW w:w="2200" w:type="dxa"/>
            <w:tcMar>
              <w:top w:w="20" w:type="dxa"/>
              <w:left w:w="20" w:type="dxa"/>
              <w:bottom w:w="20" w:type="dxa"/>
              <w:right w:w="20" w:type="dxa"/>
            </w:tcMar>
            <w:vAlign w:val="center"/>
            <w:hideMark/>
          </w:tcPr>
          <w:p w14:paraId="33C9C7AF" w14:textId="77777777" w:rsidR="00662DA3" w:rsidRPr="00581137" w:rsidRDefault="00662DA3" w:rsidP="00AC4264">
            <w:pPr>
              <w:pStyle w:val="movimento2"/>
              <w:rPr>
                <w:color w:val="002060"/>
              </w:rPr>
            </w:pPr>
            <w:r w:rsidRPr="00581137">
              <w:rPr>
                <w:color w:val="002060"/>
              </w:rPr>
              <w:t xml:space="preserve">(PIETRALACROCE 73) </w:t>
            </w:r>
          </w:p>
        </w:tc>
        <w:tc>
          <w:tcPr>
            <w:tcW w:w="800" w:type="dxa"/>
            <w:tcMar>
              <w:top w:w="20" w:type="dxa"/>
              <w:left w:w="20" w:type="dxa"/>
              <w:bottom w:w="20" w:type="dxa"/>
              <w:right w:w="20" w:type="dxa"/>
            </w:tcMar>
            <w:vAlign w:val="center"/>
            <w:hideMark/>
          </w:tcPr>
          <w:p w14:paraId="5EFE609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FCC366D" w14:textId="77777777" w:rsidR="00662DA3" w:rsidRPr="00581137" w:rsidRDefault="00662DA3" w:rsidP="00AC4264">
            <w:pPr>
              <w:pStyle w:val="movimento"/>
              <w:rPr>
                <w:color w:val="002060"/>
              </w:rPr>
            </w:pPr>
            <w:r w:rsidRPr="00581137">
              <w:rPr>
                <w:color w:val="002060"/>
              </w:rPr>
              <w:t>MAGGIOLI LUCA</w:t>
            </w:r>
          </w:p>
        </w:tc>
        <w:tc>
          <w:tcPr>
            <w:tcW w:w="2200" w:type="dxa"/>
            <w:tcMar>
              <w:top w:w="20" w:type="dxa"/>
              <w:left w:w="20" w:type="dxa"/>
              <w:bottom w:w="20" w:type="dxa"/>
              <w:right w:w="20" w:type="dxa"/>
            </w:tcMar>
            <w:vAlign w:val="center"/>
            <w:hideMark/>
          </w:tcPr>
          <w:p w14:paraId="3850EEEE" w14:textId="77777777" w:rsidR="00662DA3" w:rsidRPr="00581137" w:rsidRDefault="00662DA3" w:rsidP="00AC4264">
            <w:pPr>
              <w:pStyle w:val="movimento2"/>
              <w:rPr>
                <w:color w:val="002060"/>
              </w:rPr>
            </w:pPr>
            <w:r w:rsidRPr="00581137">
              <w:rPr>
                <w:color w:val="002060"/>
              </w:rPr>
              <w:t xml:space="preserve">(POL.CAGLI SPORT ASSOCIATI) </w:t>
            </w:r>
          </w:p>
        </w:tc>
      </w:tr>
      <w:tr w:rsidR="00662DA3" w:rsidRPr="00581137" w14:paraId="20558839" w14:textId="77777777" w:rsidTr="00AC4264">
        <w:tc>
          <w:tcPr>
            <w:tcW w:w="2200" w:type="dxa"/>
            <w:tcMar>
              <w:top w:w="20" w:type="dxa"/>
              <w:left w:w="20" w:type="dxa"/>
              <w:bottom w:w="20" w:type="dxa"/>
              <w:right w:w="20" w:type="dxa"/>
            </w:tcMar>
            <w:vAlign w:val="center"/>
            <w:hideMark/>
          </w:tcPr>
          <w:p w14:paraId="38746EF0" w14:textId="77777777" w:rsidR="00662DA3" w:rsidRPr="00581137" w:rsidRDefault="00662DA3" w:rsidP="00AC4264">
            <w:pPr>
              <w:pStyle w:val="movimento"/>
              <w:rPr>
                <w:color w:val="002060"/>
              </w:rPr>
            </w:pPr>
            <w:r w:rsidRPr="00581137">
              <w:rPr>
                <w:color w:val="002060"/>
              </w:rPr>
              <w:t>MATTIOLI CRISTIAN</w:t>
            </w:r>
          </w:p>
        </w:tc>
        <w:tc>
          <w:tcPr>
            <w:tcW w:w="2200" w:type="dxa"/>
            <w:tcMar>
              <w:top w:w="20" w:type="dxa"/>
              <w:left w:w="20" w:type="dxa"/>
              <w:bottom w:w="20" w:type="dxa"/>
              <w:right w:w="20" w:type="dxa"/>
            </w:tcMar>
            <w:vAlign w:val="center"/>
            <w:hideMark/>
          </w:tcPr>
          <w:p w14:paraId="65D0C96C" w14:textId="77777777" w:rsidR="00662DA3" w:rsidRPr="00581137" w:rsidRDefault="00662DA3" w:rsidP="00AC4264">
            <w:pPr>
              <w:pStyle w:val="movimento2"/>
              <w:rPr>
                <w:color w:val="002060"/>
              </w:rPr>
            </w:pPr>
            <w:r w:rsidRPr="00581137">
              <w:rPr>
                <w:color w:val="002060"/>
              </w:rPr>
              <w:t xml:space="preserve">(U.S. FORTUNA FANO) </w:t>
            </w:r>
          </w:p>
        </w:tc>
        <w:tc>
          <w:tcPr>
            <w:tcW w:w="800" w:type="dxa"/>
            <w:tcMar>
              <w:top w:w="20" w:type="dxa"/>
              <w:left w:w="20" w:type="dxa"/>
              <w:bottom w:w="20" w:type="dxa"/>
              <w:right w:w="20" w:type="dxa"/>
            </w:tcMar>
            <w:vAlign w:val="center"/>
            <w:hideMark/>
          </w:tcPr>
          <w:p w14:paraId="15CC2514"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3B738DF"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370D9D3A" w14:textId="77777777" w:rsidR="00662DA3" w:rsidRPr="00581137" w:rsidRDefault="00662DA3" w:rsidP="00AC4264">
            <w:pPr>
              <w:pStyle w:val="movimento2"/>
              <w:rPr>
                <w:color w:val="002060"/>
              </w:rPr>
            </w:pPr>
            <w:r w:rsidRPr="00581137">
              <w:rPr>
                <w:color w:val="002060"/>
              </w:rPr>
              <w:t> </w:t>
            </w:r>
          </w:p>
        </w:tc>
      </w:tr>
    </w:tbl>
    <w:p w14:paraId="0C57B77F" w14:textId="77777777" w:rsidR="00662DA3" w:rsidRPr="00581137" w:rsidRDefault="00662DA3" w:rsidP="00662DA3">
      <w:pPr>
        <w:pStyle w:val="titolo20"/>
        <w:rPr>
          <w:rFonts w:eastAsiaTheme="minorEastAsia"/>
          <w:color w:val="002060"/>
        </w:rPr>
      </w:pPr>
      <w:r w:rsidRPr="0058113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718CD683" w14:textId="77777777" w:rsidTr="00AC4264">
        <w:tc>
          <w:tcPr>
            <w:tcW w:w="2200" w:type="dxa"/>
            <w:tcMar>
              <w:top w:w="20" w:type="dxa"/>
              <w:left w:w="20" w:type="dxa"/>
              <w:bottom w:w="20" w:type="dxa"/>
              <w:right w:w="20" w:type="dxa"/>
            </w:tcMar>
            <w:vAlign w:val="center"/>
            <w:hideMark/>
          </w:tcPr>
          <w:p w14:paraId="1C272CE0" w14:textId="77777777" w:rsidR="00662DA3" w:rsidRPr="00581137" w:rsidRDefault="00662DA3" w:rsidP="00AC4264">
            <w:pPr>
              <w:pStyle w:val="movimento"/>
              <w:rPr>
                <w:color w:val="002060"/>
              </w:rPr>
            </w:pPr>
            <w:r w:rsidRPr="00581137">
              <w:rPr>
                <w:color w:val="002060"/>
              </w:rPr>
              <w:lastRenderedPageBreak/>
              <w:t>RICCI ALEX</w:t>
            </w:r>
          </w:p>
        </w:tc>
        <w:tc>
          <w:tcPr>
            <w:tcW w:w="2200" w:type="dxa"/>
            <w:tcMar>
              <w:top w:w="20" w:type="dxa"/>
              <w:left w:w="20" w:type="dxa"/>
              <w:bottom w:w="20" w:type="dxa"/>
              <w:right w:w="20" w:type="dxa"/>
            </w:tcMar>
            <w:vAlign w:val="center"/>
            <w:hideMark/>
          </w:tcPr>
          <w:p w14:paraId="25F14785" w14:textId="77777777" w:rsidR="00662DA3" w:rsidRPr="00581137" w:rsidRDefault="00662DA3" w:rsidP="00AC4264">
            <w:pPr>
              <w:pStyle w:val="movimento2"/>
              <w:rPr>
                <w:color w:val="002060"/>
              </w:rPr>
            </w:pPr>
            <w:r w:rsidRPr="00581137">
              <w:rPr>
                <w:color w:val="002060"/>
              </w:rPr>
              <w:t xml:space="preserve">(FUTSAL MONTURANO) </w:t>
            </w:r>
          </w:p>
        </w:tc>
        <w:tc>
          <w:tcPr>
            <w:tcW w:w="800" w:type="dxa"/>
            <w:tcMar>
              <w:top w:w="20" w:type="dxa"/>
              <w:left w:w="20" w:type="dxa"/>
              <w:bottom w:w="20" w:type="dxa"/>
              <w:right w:w="20" w:type="dxa"/>
            </w:tcMar>
            <w:vAlign w:val="center"/>
            <w:hideMark/>
          </w:tcPr>
          <w:p w14:paraId="3451915C"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38423A4F"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FC3B1E7" w14:textId="77777777" w:rsidR="00662DA3" w:rsidRPr="00581137" w:rsidRDefault="00662DA3" w:rsidP="00AC4264">
            <w:pPr>
              <w:pStyle w:val="movimento2"/>
              <w:rPr>
                <w:color w:val="002060"/>
              </w:rPr>
            </w:pPr>
            <w:r w:rsidRPr="00581137">
              <w:rPr>
                <w:color w:val="002060"/>
              </w:rPr>
              <w:t> </w:t>
            </w:r>
          </w:p>
        </w:tc>
      </w:tr>
    </w:tbl>
    <w:p w14:paraId="430E5980" w14:textId="77777777" w:rsidR="00662DA3" w:rsidRPr="00581137" w:rsidRDefault="00662DA3" w:rsidP="00662DA3">
      <w:pPr>
        <w:pStyle w:val="titolo20"/>
        <w:rPr>
          <w:rFonts w:eastAsiaTheme="minorEastAsia"/>
          <w:color w:val="002060"/>
        </w:rPr>
      </w:pPr>
      <w:r w:rsidRPr="0058113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541D8900" w14:textId="77777777" w:rsidTr="00AC4264">
        <w:tc>
          <w:tcPr>
            <w:tcW w:w="2200" w:type="dxa"/>
            <w:tcMar>
              <w:top w:w="20" w:type="dxa"/>
              <w:left w:w="20" w:type="dxa"/>
              <w:bottom w:w="20" w:type="dxa"/>
              <w:right w:w="20" w:type="dxa"/>
            </w:tcMar>
            <w:vAlign w:val="center"/>
            <w:hideMark/>
          </w:tcPr>
          <w:p w14:paraId="188C4B5C" w14:textId="77777777" w:rsidR="00662DA3" w:rsidRPr="00581137" w:rsidRDefault="00662DA3" w:rsidP="00AC4264">
            <w:pPr>
              <w:pStyle w:val="movimento"/>
              <w:rPr>
                <w:color w:val="002060"/>
              </w:rPr>
            </w:pPr>
            <w:r w:rsidRPr="00581137">
              <w:rPr>
                <w:color w:val="002060"/>
              </w:rPr>
              <w:t>RENKI NAZARENO THOMAS</w:t>
            </w:r>
          </w:p>
        </w:tc>
        <w:tc>
          <w:tcPr>
            <w:tcW w:w="2200" w:type="dxa"/>
            <w:tcMar>
              <w:top w:w="20" w:type="dxa"/>
              <w:left w:w="20" w:type="dxa"/>
              <w:bottom w:w="20" w:type="dxa"/>
              <w:right w:w="20" w:type="dxa"/>
            </w:tcMar>
            <w:vAlign w:val="center"/>
            <w:hideMark/>
          </w:tcPr>
          <w:p w14:paraId="5933C350" w14:textId="77777777" w:rsidR="00662DA3" w:rsidRPr="00581137" w:rsidRDefault="00662DA3" w:rsidP="00AC4264">
            <w:pPr>
              <w:pStyle w:val="movimento2"/>
              <w:rPr>
                <w:color w:val="002060"/>
              </w:rPr>
            </w:pPr>
            <w:r w:rsidRPr="00581137">
              <w:rPr>
                <w:color w:val="002060"/>
              </w:rPr>
              <w:t xml:space="preserve">(BAYER CAPPUCCINI) </w:t>
            </w:r>
          </w:p>
        </w:tc>
        <w:tc>
          <w:tcPr>
            <w:tcW w:w="800" w:type="dxa"/>
            <w:tcMar>
              <w:top w:w="20" w:type="dxa"/>
              <w:left w:w="20" w:type="dxa"/>
              <w:bottom w:w="20" w:type="dxa"/>
              <w:right w:w="20" w:type="dxa"/>
            </w:tcMar>
            <w:vAlign w:val="center"/>
            <w:hideMark/>
          </w:tcPr>
          <w:p w14:paraId="31D8CB6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500D5A2" w14:textId="77777777" w:rsidR="00662DA3" w:rsidRPr="00581137" w:rsidRDefault="00662DA3" w:rsidP="00AC4264">
            <w:pPr>
              <w:pStyle w:val="movimento"/>
              <w:rPr>
                <w:color w:val="002060"/>
              </w:rPr>
            </w:pPr>
            <w:r w:rsidRPr="00581137">
              <w:rPr>
                <w:color w:val="002060"/>
              </w:rPr>
              <w:t>MATTIOLI GIULIO</w:t>
            </w:r>
          </w:p>
        </w:tc>
        <w:tc>
          <w:tcPr>
            <w:tcW w:w="2200" w:type="dxa"/>
            <w:tcMar>
              <w:top w:w="20" w:type="dxa"/>
              <w:left w:w="20" w:type="dxa"/>
              <w:bottom w:w="20" w:type="dxa"/>
              <w:right w:w="20" w:type="dxa"/>
            </w:tcMar>
            <w:vAlign w:val="center"/>
            <w:hideMark/>
          </w:tcPr>
          <w:p w14:paraId="6C109B2A" w14:textId="77777777" w:rsidR="00662DA3" w:rsidRPr="00581137" w:rsidRDefault="00662DA3" w:rsidP="00AC4264">
            <w:pPr>
              <w:pStyle w:val="movimento2"/>
              <w:rPr>
                <w:color w:val="002060"/>
              </w:rPr>
            </w:pPr>
            <w:r w:rsidRPr="00581137">
              <w:rPr>
                <w:color w:val="002060"/>
              </w:rPr>
              <w:t xml:space="preserve">(PIANACCIO) </w:t>
            </w:r>
          </w:p>
        </w:tc>
      </w:tr>
      <w:tr w:rsidR="00662DA3" w:rsidRPr="00581137" w14:paraId="31A219C8" w14:textId="77777777" w:rsidTr="00AC4264">
        <w:tc>
          <w:tcPr>
            <w:tcW w:w="2200" w:type="dxa"/>
            <w:tcMar>
              <w:top w:w="20" w:type="dxa"/>
              <w:left w:w="20" w:type="dxa"/>
              <w:bottom w:w="20" w:type="dxa"/>
              <w:right w:w="20" w:type="dxa"/>
            </w:tcMar>
            <w:vAlign w:val="center"/>
            <w:hideMark/>
          </w:tcPr>
          <w:p w14:paraId="0C1DB0AD" w14:textId="77777777" w:rsidR="00662DA3" w:rsidRPr="00581137" w:rsidRDefault="00662DA3" w:rsidP="00AC4264">
            <w:pPr>
              <w:pStyle w:val="movimento"/>
              <w:rPr>
                <w:color w:val="002060"/>
              </w:rPr>
            </w:pPr>
            <w:r w:rsidRPr="00581137">
              <w:rPr>
                <w:color w:val="002060"/>
              </w:rPr>
              <w:t>ORLANDI MICHELE</w:t>
            </w:r>
          </w:p>
        </w:tc>
        <w:tc>
          <w:tcPr>
            <w:tcW w:w="2200" w:type="dxa"/>
            <w:tcMar>
              <w:top w:w="20" w:type="dxa"/>
              <w:left w:w="20" w:type="dxa"/>
              <w:bottom w:w="20" w:type="dxa"/>
              <w:right w:w="20" w:type="dxa"/>
            </w:tcMar>
            <w:vAlign w:val="center"/>
            <w:hideMark/>
          </w:tcPr>
          <w:p w14:paraId="6A0F90FF" w14:textId="77777777" w:rsidR="00662DA3" w:rsidRPr="00581137" w:rsidRDefault="00662DA3" w:rsidP="00AC4264">
            <w:pPr>
              <w:pStyle w:val="movimento2"/>
              <w:rPr>
                <w:color w:val="002060"/>
              </w:rPr>
            </w:pPr>
            <w:r w:rsidRPr="00581137">
              <w:rPr>
                <w:color w:val="002060"/>
              </w:rPr>
              <w:t xml:space="preserve">(POL.CAGLI SPORT ASSOCIATI) </w:t>
            </w:r>
          </w:p>
        </w:tc>
        <w:tc>
          <w:tcPr>
            <w:tcW w:w="800" w:type="dxa"/>
            <w:tcMar>
              <w:top w:w="20" w:type="dxa"/>
              <w:left w:w="20" w:type="dxa"/>
              <w:bottom w:w="20" w:type="dxa"/>
              <w:right w:w="20" w:type="dxa"/>
            </w:tcMar>
            <w:vAlign w:val="center"/>
            <w:hideMark/>
          </w:tcPr>
          <w:p w14:paraId="723A70A8"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700DE0F" w14:textId="77777777" w:rsidR="00662DA3" w:rsidRPr="00581137" w:rsidRDefault="00662DA3" w:rsidP="00AC4264">
            <w:pPr>
              <w:pStyle w:val="movimento"/>
              <w:rPr>
                <w:color w:val="002060"/>
              </w:rPr>
            </w:pPr>
            <w:r w:rsidRPr="00581137">
              <w:rPr>
                <w:color w:val="002060"/>
              </w:rPr>
              <w:t>BRUNO SIMONE</w:t>
            </w:r>
          </w:p>
        </w:tc>
        <w:tc>
          <w:tcPr>
            <w:tcW w:w="2200" w:type="dxa"/>
            <w:tcMar>
              <w:top w:w="20" w:type="dxa"/>
              <w:left w:w="20" w:type="dxa"/>
              <w:bottom w:w="20" w:type="dxa"/>
              <w:right w:w="20" w:type="dxa"/>
            </w:tcMar>
            <w:vAlign w:val="center"/>
            <w:hideMark/>
          </w:tcPr>
          <w:p w14:paraId="0753B70D" w14:textId="77777777" w:rsidR="00662DA3" w:rsidRPr="00581137" w:rsidRDefault="00662DA3" w:rsidP="00AC4264">
            <w:pPr>
              <w:pStyle w:val="movimento2"/>
              <w:rPr>
                <w:color w:val="002060"/>
              </w:rPr>
            </w:pPr>
            <w:r w:rsidRPr="00581137">
              <w:rPr>
                <w:color w:val="002060"/>
              </w:rPr>
              <w:t xml:space="preserve">(SAMBENEDETTESE C5 SSDARL) </w:t>
            </w:r>
          </w:p>
        </w:tc>
      </w:tr>
    </w:tbl>
    <w:p w14:paraId="32C3E001" w14:textId="77777777" w:rsidR="00662DA3" w:rsidRPr="00581137" w:rsidRDefault="00662DA3" w:rsidP="00662DA3">
      <w:pPr>
        <w:pStyle w:val="titolo20"/>
        <w:rPr>
          <w:rFonts w:eastAsiaTheme="minorEastAsia"/>
          <w:color w:val="002060"/>
        </w:rPr>
      </w:pPr>
      <w:r w:rsidRPr="0058113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31EBC434" w14:textId="77777777" w:rsidTr="00AC4264">
        <w:tc>
          <w:tcPr>
            <w:tcW w:w="2200" w:type="dxa"/>
            <w:tcMar>
              <w:top w:w="20" w:type="dxa"/>
              <w:left w:w="20" w:type="dxa"/>
              <w:bottom w:w="20" w:type="dxa"/>
              <w:right w:w="20" w:type="dxa"/>
            </w:tcMar>
            <w:vAlign w:val="center"/>
            <w:hideMark/>
          </w:tcPr>
          <w:p w14:paraId="1F7551BE" w14:textId="77777777" w:rsidR="00662DA3" w:rsidRPr="00581137" w:rsidRDefault="00662DA3" w:rsidP="00AC4264">
            <w:pPr>
              <w:pStyle w:val="movimento"/>
              <w:rPr>
                <w:color w:val="002060"/>
              </w:rPr>
            </w:pPr>
            <w:r w:rsidRPr="00581137">
              <w:rPr>
                <w:color w:val="002060"/>
              </w:rPr>
              <w:t>ALBERTI LEONARDO LUIS</w:t>
            </w:r>
          </w:p>
        </w:tc>
        <w:tc>
          <w:tcPr>
            <w:tcW w:w="2200" w:type="dxa"/>
            <w:tcMar>
              <w:top w:w="20" w:type="dxa"/>
              <w:left w:w="20" w:type="dxa"/>
              <w:bottom w:w="20" w:type="dxa"/>
              <w:right w:w="20" w:type="dxa"/>
            </w:tcMar>
            <w:vAlign w:val="center"/>
            <w:hideMark/>
          </w:tcPr>
          <w:p w14:paraId="72CDB585" w14:textId="77777777" w:rsidR="00662DA3" w:rsidRPr="00581137" w:rsidRDefault="00662DA3" w:rsidP="00AC4264">
            <w:pPr>
              <w:pStyle w:val="movimento2"/>
              <w:rPr>
                <w:color w:val="002060"/>
              </w:rPr>
            </w:pPr>
            <w:r w:rsidRPr="00581137">
              <w:rPr>
                <w:color w:val="002060"/>
              </w:rPr>
              <w:t xml:space="preserve">(FUTSAL MONTURANO) </w:t>
            </w:r>
          </w:p>
        </w:tc>
        <w:tc>
          <w:tcPr>
            <w:tcW w:w="800" w:type="dxa"/>
            <w:tcMar>
              <w:top w:w="20" w:type="dxa"/>
              <w:left w:w="20" w:type="dxa"/>
              <w:bottom w:w="20" w:type="dxa"/>
              <w:right w:w="20" w:type="dxa"/>
            </w:tcMar>
            <w:vAlign w:val="center"/>
            <w:hideMark/>
          </w:tcPr>
          <w:p w14:paraId="58B9A4CE"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4F4457B" w14:textId="77777777" w:rsidR="00662DA3" w:rsidRPr="00581137" w:rsidRDefault="00662DA3" w:rsidP="00AC4264">
            <w:pPr>
              <w:pStyle w:val="movimento"/>
              <w:rPr>
                <w:color w:val="002060"/>
              </w:rPr>
            </w:pPr>
            <w:r w:rsidRPr="00581137">
              <w:rPr>
                <w:color w:val="002060"/>
              </w:rPr>
              <w:t>BOUTIMAH ISMAIL</w:t>
            </w:r>
          </w:p>
        </w:tc>
        <w:tc>
          <w:tcPr>
            <w:tcW w:w="2200" w:type="dxa"/>
            <w:tcMar>
              <w:top w:w="20" w:type="dxa"/>
              <w:left w:w="20" w:type="dxa"/>
              <w:bottom w:w="20" w:type="dxa"/>
              <w:right w:w="20" w:type="dxa"/>
            </w:tcMar>
            <w:vAlign w:val="center"/>
            <w:hideMark/>
          </w:tcPr>
          <w:p w14:paraId="0A1A66F0" w14:textId="77777777" w:rsidR="00662DA3" w:rsidRPr="00581137" w:rsidRDefault="00662DA3" w:rsidP="00AC4264">
            <w:pPr>
              <w:pStyle w:val="movimento2"/>
              <w:rPr>
                <w:color w:val="002060"/>
              </w:rPr>
            </w:pPr>
            <w:r w:rsidRPr="00581137">
              <w:rPr>
                <w:color w:val="002060"/>
              </w:rPr>
              <w:t xml:space="preserve">(FUTSAL MONTURANO) </w:t>
            </w:r>
          </w:p>
        </w:tc>
      </w:tr>
      <w:tr w:rsidR="00662DA3" w:rsidRPr="00581137" w14:paraId="04AFC8A3" w14:textId="77777777" w:rsidTr="00AC4264">
        <w:tc>
          <w:tcPr>
            <w:tcW w:w="2200" w:type="dxa"/>
            <w:tcMar>
              <w:top w:w="20" w:type="dxa"/>
              <w:left w:w="20" w:type="dxa"/>
              <w:bottom w:w="20" w:type="dxa"/>
              <w:right w:w="20" w:type="dxa"/>
            </w:tcMar>
            <w:vAlign w:val="center"/>
            <w:hideMark/>
          </w:tcPr>
          <w:p w14:paraId="3CD2CF84" w14:textId="77777777" w:rsidR="00662DA3" w:rsidRPr="00581137" w:rsidRDefault="00662DA3" w:rsidP="00AC4264">
            <w:pPr>
              <w:pStyle w:val="movimento"/>
              <w:rPr>
                <w:color w:val="002060"/>
              </w:rPr>
            </w:pPr>
            <w:r w:rsidRPr="00581137">
              <w:rPr>
                <w:color w:val="002060"/>
              </w:rPr>
              <w:t>FERNANDEZ COBELAS VALENTIN BLAS</w:t>
            </w:r>
          </w:p>
        </w:tc>
        <w:tc>
          <w:tcPr>
            <w:tcW w:w="2200" w:type="dxa"/>
            <w:tcMar>
              <w:top w:w="20" w:type="dxa"/>
              <w:left w:w="20" w:type="dxa"/>
              <w:bottom w:w="20" w:type="dxa"/>
              <w:right w:w="20" w:type="dxa"/>
            </w:tcMar>
            <w:vAlign w:val="center"/>
            <w:hideMark/>
          </w:tcPr>
          <w:p w14:paraId="7E6FBF82" w14:textId="77777777" w:rsidR="00662DA3" w:rsidRPr="00581137" w:rsidRDefault="00662DA3" w:rsidP="00AC4264">
            <w:pPr>
              <w:pStyle w:val="movimento2"/>
              <w:rPr>
                <w:color w:val="002060"/>
              </w:rPr>
            </w:pPr>
            <w:r w:rsidRPr="00581137">
              <w:rPr>
                <w:color w:val="002060"/>
              </w:rPr>
              <w:t xml:space="preserve">(MONTELUPONE CALCIO A 5) </w:t>
            </w:r>
          </w:p>
        </w:tc>
        <w:tc>
          <w:tcPr>
            <w:tcW w:w="800" w:type="dxa"/>
            <w:tcMar>
              <w:top w:w="20" w:type="dxa"/>
              <w:left w:w="20" w:type="dxa"/>
              <w:bottom w:w="20" w:type="dxa"/>
              <w:right w:w="20" w:type="dxa"/>
            </w:tcMar>
            <w:vAlign w:val="center"/>
            <w:hideMark/>
          </w:tcPr>
          <w:p w14:paraId="2012E62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0140651" w14:textId="77777777" w:rsidR="00662DA3" w:rsidRPr="00581137" w:rsidRDefault="00662DA3" w:rsidP="00AC4264">
            <w:pPr>
              <w:pStyle w:val="movimento"/>
              <w:rPr>
                <w:color w:val="002060"/>
              </w:rPr>
            </w:pPr>
            <w:r w:rsidRPr="00581137">
              <w:rPr>
                <w:color w:val="002060"/>
              </w:rPr>
              <w:t>DUVA STIVEN</w:t>
            </w:r>
          </w:p>
        </w:tc>
        <w:tc>
          <w:tcPr>
            <w:tcW w:w="2200" w:type="dxa"/>
            <w:tcMar>
              <w:top w:w="20" w:type="dxa"/>
              <w:left w:w="20" w:type="dxa"/>
              <w:bottom w:w="20" w:type="dxa"/>
              <w:right w:w="20" w:type="dxa"/>
            </w:tcMar>
            <w:vAlign w:val="center"/>
            <w:hideMark/>
          </w:tcPr>
          <w:p w14:paraId="6B4301FA" w14:textId="77777777" w:rsidR="00662DA3" w:rsidRPr="00581137" w:rsidRDefault="00662DA3" w:rsidP="00AC4264">
            <w:pPr>
              <w:pStyle w:val="movimento2"/>
              <w:rPr>
                <w:color w:val="002060"/>
              </w:rPr>
            </w:pPr>
            <w:r w:rsidRPr="00581137">
              <w:rPr>
                <w:color w:val="002060"/>
              </w:rPr>
              <w:t xml:space="preserve">(U.S. FORTUNA FANO) </w:t>
            </w:r>
          </w:p>
        </w:tc>
      </w:tr>
    </w:tbl>
    <w:p w14:paraId="66B0CF95" w14:textId="77777777" w:rsidR="00662DA3" w:rsidRPr="00581137" w:rsidRDefault="00662DA3" w:rsidP="00662DA3">
      <w:pPr>
        <w:pStyle w:val="titolo20"/>
        <w:rPr>
          <w:rFonts w:eastAsiaTheme="minorEastAsia"/>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61907FBD" w14:textId="77777777" w:rsidTr="00AC4264">
        <w:tc>
          <w:tcPr>
            <w:tcW w:w="2200" w:type="dxa"/>
            <w:tcMar>
              <w:top w:w="20" w:type="dxa"/>
              <w:left w:w="20" w:type="dxa"/>
              <w:bottom w:w="20" w:type="dxa"/>
              <w:right w:w="20" w:type="dxa"/>
            </w:tcMar>
            <w:vAlign w:val="center"/>
            <w:hideMark/>
          </w:tcPr>
          <w:p w14:paraId="28187414" w14:textId="77777777" w:rsidR="00662DA3" w:rsidRPr="00581137" w:rsidRDefault="00662DA3" w:rsidP="00AC4264">
            <w:pPr>
              <w:pStyle w:val="movimento"/>
              <w:rPr>
                <w:color w:val="002060"/>
              </w:rPr>
            </w:pPr>
            <w:r w:rsidRPr="00581137">
              <w:rPr>
                <w:color w:val="002060"/>
              </w:rPr>
              <w:t>BRACCI GIACOMO</w:t>
            </w:r>
          </w:p>
        </w:tc>
        <w:tc>
          <w:tcPr>
            <w:tcW w:w="2200" w:type="dxa"/>
            <w:tcMar>
              <w:top w:w="20" w:type="dxa"/>
              <w:left w:w="20" w:type="dxa"/>
              <w:bottom w:w="20" w:type="dxa"/>
              <w:right w:w="20" w:type="dxa"/>
            </w:tcMar>
            <w:vAlign w:val="center"/>
            <w:hideMark/>
          </w:tcPr>
          <w:p w14:paraId="4D29DAC9" w14:textId="77777777" w:rsidR="00662DA3" w:rsidRPr="00581137" w:rsidRDefault="00662DA3" w:rsidP="00AC4264">
            <w:pPr>
              <w:pStyle w:val="movimento2"/>
              <w:rPr>
                <w:color w:val="002060"/>
              </w:rPr>
            </w:pPr>
            <w:r w:rsidRPr="00581137">
              <w:rPr>
                <w:color w:val="002060"/>
              </w:rPr>
              <w:t xml:space="preserve">(PIANACCIO) </w:t>
            </w:r>
          </w:p>
        </w:tc>
        <w:tc>
          <w:tcPr>
            <w:tcW w:w="800" w:type="dxa"/>
            <w:tcMar>
              <w:top w:w="20" w:type="dxa"/>
              <w:left w:w="20" w:type="dxa"/>
              <w:bottom w:w="20" w:type="dxa"/>
              <w:right w:w="20" w:type="dxa"/>
            </w:tcMar>
            <w:vAlign w:val="center"/>
            <w:hideMark/>
          </w:tcPr>
          <w:p w14:paraId="59BB41B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FD4C425" w14:textId="77777777" w:rsidR="00662DA3" w:rsidRPr="00581137" w:rsidRDefault="00662DA3" w:rsidP="00AC4264">
            <w:pPr>
              <w:pStyle w:val="movimento"/>
              <w:rPr>
                <w:color w:val="002060"/>
              </w:rPr>
            </w:pPr>
            <w:r w:rsidRPr="00581137">
              <w:rPr>
                <w:color w:val="002060"/>
              </w:rPr>
              <w:t>NESPOLA PAOLO</w:t>
            </w:r>
          </w:p>
        </w:tc>
        <w:tc>
          <w:tcPr>
            <w:tcW w:w="2200" w:type="dxa"/>
            <w:tcMar>
              <w:top w:w="20" w:type="dxa"/>
              <w:left w:w="20" w:type="dxa"/>
              <w:bottom w:w="20" w:type="dxa"/>
              <w:right w:w="20" w:type="dxa"/>
            </w:tcMar>
            <w:vAlign w:val="center"/>
            <w:hideMark/>
          </w:tcPr>
          <w:p w14:paraId="2075C843" w14:textId="77777777" w:rsidR="00662DA3" w:rsidRPr="00581137" w:rsidRDefault="00662DA3" w:rsidP="00AC4264">
            <w:pPr>
              <w:pStyle w:val="movimento2"/>
              <w:rPr>
                <w:color w:val="002060"/>
              </w:rPr>
            </w:pPr>
            <w:r w:rsidRPr="00581137">
              <w:rPr>
                <w:color w:val="002060"/>
              </w:rPr>
              <w:t xml:space="preserve">(U.S. FORTUNA FANO) </w:t>
            </w:r>
          </w:p>
        </w:tc>
      </w:tr>
    </w:tbl>
    <w:p w14:paraId="7F8167D9" w14:textId="77777777" w:rsidR="00662DA3" w:rsidRPr="00581137" w:rsidRDefault="00662DA3" w:rsidP="00662DA3">
      <w:pPr>
        <w:pStyle w:val="titolo10"/>
        <w:rPr>
          <w:rFonts w:eastAsiaTheme="minorEastAsia"/>
          <w:color w:val="002060"/>
        </w:rPr>
      </w:pPr>
      <w:r w:rsidRPr="00581137">
        <w:rPr>
          <w:color w:val="002060"/>
        </w:rPr>
        <w:t xml:space="preserve">GARE DEL 30/11/2024 </w:t>
      </w:r>
    </w:p>
    <w:p w14:paraId="2279E925" w14:textId="77777777" w:rsidR="00662DA3" w:rsidRPr="00581137" w:rsidRDefault="00662DA3" w:rsidP="00662DA3">
      <w:pPr>
        <w:pStyle w:val="titolo7a"/>
        <w:rPr>
          <w:color w:val="002060"/>
        </w:rPr>
      </w:pPr>
      <w:r w:rsidRPr="00581137">
        <w:rPr>
          <w:color w:val="002060"/>
        </w:rPr>
        <w:t xml:space="preserve">PROVVEDIMENTI DISCIPLINARI </w:t>
      </w:r>
    </w:p>
    <w:p w14:paraId="39F1E6EA" w14:textId="77777777" w:rsidR="00662DA3" w:rsidRPr="00581137" w:rsidRDefault="00662DA3" w:rsidP="00662DA3">
      <w:pPr>
        <w:pStyle w:val="titolo7b0"/>
        <w:rPr>
          <w:color w:val="002060"/>
        </w:rPr>
      </w:pPr>
      <w:r w:rsidRPr="00581137">
        <w:rPr>
          <w:color w:val="002060"/>
        </w:rPr>
        <w:t xml:space="preserve">In base alle risultanze degli atti ufficiali sono state deliberate le seguenti sanzioni disciplinari. </w:t>
      </w:r>
    </w:p>
    <w:p w14:paraId="10347AE0" w14:textId="77777777" w:rsidR="00662DA3" w:rsidRPr="00581137" w:rsidRDefault="00662DA3" w:rsidP="00662DA3">
      <w:pPr>
        <w:pStyle w:val="titolo30"/>
        <w:rPr>
          <w:color w:val="002060"/>
        </w:rPr>
      </w:pPr>
      <w:r w:rsidRPr="00581137">
        <w:rPr>
          <w:color w:val="002060"/>
        </w:rPr>
        <w:t xml:space="preserve">CALCIATORI NON ESPULSI </w:t>
      </w:r>
    </w:p>
    <w:p w14:paraId="485A8B03" w14:textId="77777777" w:rsidR="00662DA3" w:rsidRPr="00581137" w:rsidRDefault="00662DA3" w:rsidP="00662DA3">
      <w:pPr>
        <w:pStyle w:val="titolo20"/>
        <w:rPr>
          <w:color w:val="002060"/>
        </w:rPr>
      </w:pPr>
      <w:r w:rsidRPr="0058113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77B04B21" w14:textId="77777777" w:rsidTr="00AC4264">
        <w:tc>
          <w:tcPr>
            <w:tcW w:w="2200" w:type="dxa"/>
            <w:tcMar>
              <w:top w:w="20" w:type="dxa"/>
              <w:left w:w="20" w:type="dxa"/>
              <w:bottom w:w="20" w:type="dxa"/>
              <w:right w:w="20" w:type="dxa"/>
            </w:tcMar>
            <w:vAlign w:val="center"/>
            <w:hideMark/>
          </w:tcPr>
          <w:p w14:paraId="5493CF4D" w14:textId="77777777" w:rsidR="00662DA3" w:rsidRPr="00581137" w:rsidRDefault="00662DA3" w:rsidP="00AC4264">
            <w:pPr>
              <w:pStyle w:val="movimento"/>
              <w:rPr>
                <w:color w:val="002060"/>
              </w:rPr>
            </w:pPr>
            <w:r w:rsidRPr="00581137">
              <w:rPr>
                <w:color w:val="002060"/>
              </w:rPr>
              <w:t>MARTURANO WALTER ALEJANDR</w:t>
            </w:r>
          </w:p>
        </w:tc>
        <w:tc>
          <w:tcPr>
            <w:tcW w:w="2200" w:type="dxa"/>
            <w:tcMar>
              <w:top w:w="20" w:type="dxa"/>
              <w:left w:w="20" w:type="dxa"/>
              <w:bottom w:w="20" w:type="dxa"/>
              <w:right w:w="20" w:type="dxa"/>
            </w:tcMar>
            <w:vAlign w:val="center"/>
            <w:hideMark/>
          </w:tcPr>
          <w:p w14:paraId="45849550" w14:textId="77777777" w:rsidR="00662DA3" w:rsidRPr="00581137" w:rsidRDefault="00662DA3" w:rsidP="00AC4264">
            <w:pPr>
              <w:pStyle w:val="movimento2"/>
              <w:rPr>
                <w:color w:val="002060"/>
              </w:rPr>
            </w:pPr>
            <w:r w:rsidRPr="00581137">
              <w:rPr>
                <w:color w:val="002060"/>
              </w:rPr>
              <w:t xml:space="preserve">(CERRETO D ESI C5 A.S.D.) </w:t>
            </w:r>
          </w:p>
        </w:tc>
        <w:tc>
          <w:tcPr>
            <w:tcW w:w="800" w:type="dxa"/>
            <w:tcMar>
              <w:top w:w="20" w:type="dxa"/>
              <w:left w:w="20" w:type="dxa"/>
              <w:bottom w:w="20" w:type="dxa"/>
              <w:right w:w="20" w:type="dxa"/>
            </w:tcMar>
            <w:vAlign w:val="center"/>
            <w:hideMark/>
          </w:tcPr>
          <w:p w14:paraId="0A60FDD3"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5F6405F"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310699C" w14:textId="77777777" w:rsidR="00662DA3" w:rsidRPr="00581137" w:rsidRDefault="00662DA3" w:rsidP="00AC4264">
            <w:pPr>
              <w:pStyle w:val="movimento2"/>
              <w:rPr>
                <w:color w:val="002060"/>
              </w:rPr>
            </w:pPr>
            <w:r w:rsidRPr="00581137">
              <w:rPr>
                <w:color w:val="002060"/>
              </w:rPr>
              <w:t> </w:t>
            </w:r>
          </w:p>
        </w:tc>
      </w:tr>
    </w:tbl>
    <w:p w14:paraId="413F1970" w14:textId="77777777" w:rsidR="00662DA3" w:rsidRPr="00581137" w:rsidRDefault="00662DA3" w:rsidP="00662DA3">
      <w:pPr>
        <w:pStyle w:val="titolo20"/>
        <w:rPr>
          <w:rFonts w:eastAsiaTheme="minorEastAsia"/>
          <w:color w:val="002060"/>
        </w:rPr>
      </w:pPr>
      <w:r w:rsidRPr="0058113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14B9B525" w14:textId="77777777" w:rsidTr="00AC4264">
        <w:tc>
          <w:tcPr>
            <w:tcW w:w="2200" w:type="dxa"/>
            <w:tcMar>
              <w:top w:w="20" w:type="dxa"/>
              <w:left w:w="20" w:type="dxa"/>
              <w:bottom w:w="20" w:type="dxa"/>
              <w:right w:w="20" w:type="dxa"/>
            </w:tcMar>
            <w:vAlign w:val="center"/>
            <w:hideMark/>
          </w:tcPr>
          <w:p w14:paraId="2CBFBF78" w14:textId="77777777" w:rsidR="00662DA3" w:rsidRPr="00581137" w:rsidRDefault="00662DA3" w:rsidP="00AC4264">
            <w:pPr>
              <w:pStyle w:val="movimento"/>
              <w:rPr>
                <w:color w:val="002060"/>
              </w:rPr>
            </w:pPr>
            <w:r w:rsidRPr="00581137">
              <w:rPr>
                <w:color w:val="002060"/>
              </w:rPr>
              <w:t>TRINEI JACOPO</w:t>
            </w:r>
          </w:p>
        </w:tc>
        <w:tc>
          <w:tcPr>
            <w:tcW w:w="2200" w:type="dxa"/>
            <w:tcMar>
              <w:top w:w="20" w:type="dxa"/>
              <w:left w:w="20" w:type="dxa"/>
              <w:bottom w:w="20" w:type="dxa"/>
              <w:right w:w="20" w:type="dxa"/>
            </w:tcMar>
            <w:vAlign w:val="center"/>
            <w:hideMark/>
          </w:tcPr>
          <w:p w14:paraId="53213A01" w14:textId="77777777" w:rsidR="00662DA3" w:rsidRPr="00581137" w:rsidRDefault="00662DA3" w:rsidP="00AC4264">
            <w:pPr>
              <w:pStyle w:val="movimento2"/>
              <w:rPr>
                <w:color w:val="002060"/>
              </w:rPr>
            </w:pPr>
            <w:r w:rsidRPr="00581137">
              <w:rPr>
                <w:color w:val="002060"/>
              </w:rPr>
              <w:t xml:space="preserve">(CERRETO D ESI C5 A.S.D.) </w:t>
            </w:r>
          </w:p>
        </w:tc>
        <w:tc>
          <w:tcPr>
            <w:tcW w:w="800" w:type="dxa"/>
            <w:tcMar>
              <w:top w:w="20" w:type="dxa"/>
              <w:left w:w="20" w:type="dxa"/>
              <w:bottom w:w="20" w:type="dxa"/>
              <w:right w:w="20" w:type="dxa"/>
            </w:tcMar>
            <w:vAlign w:val="center"/>
            <w:hideMark/>
          </w:tcPr>
          <w:p w14:paraId="3CBB2948"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32B7EBA"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6A9A206" w14:textId="77777777" w:rsidR="00662DA3" w:rsidRPr="00581137" w:rsidRDefault="00662DA3" w:rsidP="00AC4264">
            <w:pPr>
              <w:pStyle w:val="movimento2"/>
              <w:rPr>
                <w:color w:val="002060"/>
              </w:rPr>
            </w:pPr>
            <w:r w:rsidRPr="00581137">
              <w:rPr>
                <w:color w:val="002060"/>
              </w:rPr>
              <w:t> </w:t>
            </w:r>
          </w:p>
        </w:tc>
      </w:tr>
    </w:tbl>
    <w:p w14:paraId="336714AC" w14:textId="77777777" w:rsidR="00662DA3" w:rsidRDefault="00662DA3" w:rsidP="00662DA3">
      <w:pPr>
        <w:pStyle w:val="breakline"/>
        <w:rPr>
          <w:color w:val="002060"/>
        </w:rPr>
      </w:pPr>
    </w:p>
    <w:p w14:paraId="1490E839" w14:textId="77777777" w:rsidR="00662DA3" w:rsidRPr="00BD581B" w:rsidRDefault="00662DA3" w:rsidP="00662DA3">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6298F1A" w14:textId="77777777" w:rsidR="00662DA3" w:rsidRPr="00BD581B" w:rsidRDefault="00662DA3" w:rsidP="00662DA3">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3639B5B" w14:textId="77777777" w:rsidR="00662DA3" w:rsidRPr="00581137" w:rsidRDefault="00662DA3" w:rsidP="00662DA3">
      <w:pPr>
        <w:pStyle w:val="breakline"/>
        <w:rPr>
          <w:rFonts w:eastAsiaTheme="minorEastAsia"/>
          <w:color w:val="002060"/>
        </w:rPr>
      </w:pPr>
    </w:p>
    <w:p w14:paraId="2F4BD3C4" w14:textId="77777777" w:rsidR="00662DA3" w:rsidRPr="00581137" w:rsidRDefault="00662DA3" w:rsidP="00662DA3">
      <w:pPr>
        <w:pStyle w:val="titoloprinc0"/>
        <w:rPr>
          <w:color w:val="002060"/>
        </w:rPr>
      </w:pPr>
      <w:r w:rsidRPr="00581137">
        <w:rPr>
          <w:color w:val="002060"/>
        </w:rPr>
        <w:t>CLASSIFICA</w:t>
      </w:r>
    </w:p>
    <w:p w14:paraId="0B07DAA7" w14:textId="77777777" w:rsidR="00662DA3" w:rsidRPr="00581137" w:rsidRDefault="00662DA3" w:rsidP="00662DA3">
      <w:pPr>
        <w:pStyle w:val="breakline"/>
        <w:rPr>
          <w:color w:val="002060"/>
        </w:rPr>
      </w:pPr>
    </w:p>
    <w:p w14:paraId="475BE0FB" w14:textId="77777777" w:rsidR="00662DA3" w:rsidRPr="00581137" w:rsidRDefault="00662DA3" w:rsidP="00662DA3">
      <w:pPr>
        <w:pStyle w:val="breakline"/>
        <w:rPr>
          <w:color w:val="002060"/>
        </w:rPr>
      </w:pPr>
    </w:p>
    <w:p w14:paraId="2AD2CC62" w14:textId="77777777" w:rsidR="00662DA3" w:rsidRPr="00581137" w:rsidRDefault="00662DA3" w:rsidP="00662DA3">
      <w:pPr>
        <w:pStyle w:val="sottotitolocampionato10"/>
        <w:rPr>
          <w:color w:val="002060"/>
        </w:rPr>
      </w:pPr>
      <w:r w:rsidRPr="0058113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6F2AF0F6"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7A537"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A121B"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5A201"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4AE25"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99A9B"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D0BFE"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1E763"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6B22F"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E7A28"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13C82" w14:textId="77777777" w:rsidR="00662DA3" w:rsidRPr="00581137" w:rsidRDefault="00662DA3" w:rsidP="00AC4264">
            <w:pPr>
              <w:pStyle w:val="headertabella0"/>
              <w:rPr>
                <w:color w:val="002060"/>
              </w:rPr>
            </w:pPr>
            <w:r w:rsidRPr="00581137">
              <w:rPr>
                <w:color w:val="002060"/>
              </w:rPr>
              <w:t>PE</w:t>
            </w:r>
          </w:p>
        </w:tc>
      </w:tr>
      <w:tr w:rsidR="00662DA3" w:rsidRPr="00581137" w14:paraId="6D5A2046"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6AEDE0" w14:textId="77777777" w:rsidR="00662DA3" w:rsidRPr="00581137" w:rsidRDefault="00662DA3" w:rsidP="00AC4264">
            <w:pPr>
              <w:pStyle w:val="rowtabella0"/>
              <w:rPr>
                <w:color w:val="002060"/>
              </w:rPr>
            </w:pPr>
            <w:r w:rsidRPr="00581137">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4826A"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C06C1"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C09AE"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43E2"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50F9E"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4E40F" w14:textId="77777777" w:rsidR="00662DA3" w:rsidRPr="00581137" w:rsidRDefault="00662DA3" w:rsidP="00AC4264">
            <w:pPr>
              <w:pStyle w:val="rowtabella0"/>
              <w:jc w:val="center"/>
              <w:rPr>
                <w:color w:val="002060"/>
              </w:rPr>
            </w:pPr>
            <w:r w:rsidRPr="0058113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DEE1D"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A022"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00AC6" w14:textId="77777777" w:rsidR="00662DA3" w:rsidRPr="00581137" w:rsidRDefault="00662DA3" w:rsidP="00AC4264">
            <w:pPr>
              <w:pStyle w:val="rowtabella0"/>
              <w:jc w:val="center"/>
              <w:rPr>
                <w:color w:val="002060"/>
              </w:rPr>
            </w:pPr>
            <w:r w:rsidRPr="00581137">
              <w:rPr>
                <w:color w:val="002060"/>
              </w:rPr>
              <w:t>2</w:t>
            </w:r>
          </w:p>
        </w:tc>
      </w:tr>
      <w:tr w:rsidR="00662DA3" w:rsidRPr="00581137" w14:paraId="3A671E2C"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950F2C" w14:textId="77777777" w:rsidR="00662DA3" w:rsidRPr="00581137" w:rsidRDefault="00662DA3" w:rsidP="00AC4264">
            <w:pPr>
              <w:pStyle w:val="rowtabella0"/>
              <w:rPr>
                <w:color w:val="002060"/>
                <w:lang w:val="en-US"/>
              </w:rPr>
            </w:pPr>
            <w:r w:rsidRPr="00581137">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3DA7C"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1962C"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AE8A1"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B4FBE"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EEB0A"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BAF42" w14:textId="77777777" w:rsidR="00662DA3" w:rsidRPr="00581137" w:rsidRDefault="00662DA3" w:rsidP="00AC4264">
            <w:pPr>
              <w:pStyle w:val="rowtabella0"/>
              <w:jc w:val="center"/>
              <w:rPr>
                <w:color w:val="002060"/>
              </w:rPr>
            </w:pPr>
            <w:r w:rsidRPr="0058113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F3B89"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BD853"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6D505" w14:textId="77777777" w:rsidR="00662DA3" w:rsidRPr="00581137" w:rsidRDefault="00662DA3" w:rsidP="00AC4264">
            <w:pPr>
              <w:pStyle w:val="rowtabella0"/>
              <w:jc w:val="center"/>
              <w:rPr>
                <w:color w:val="002060"/>
              </w:rPr>
            </w:pPr>
            <w:r w:rsidRPr="00581137">
              <w:rPr>
                <w:color w:val="002060"/>
              </w:rPr>
              <w:t>0</w:t>
            </w:r>
          </w:p>
        </w:tc>
      </w:tr>
      <w:tr w:rsidR="00662DA3" w:rsidRPr="00581137" w14:paraId="5A980F63"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D5368" w14:textId="77777777" w:rsidR="00662DA3" w:rsidRPr="00581137" w:rsidRDefault="00662DA3" w:rsidP="00AC4264">
            <w:pPr>
              <w:pStyle w:val="rowtabella0"/>
              <w:rPr>
                <w:color w:val="002060"/>
              </w:rPr>
            </w:pPr>
            <w:r w:rsidRPr="0058113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72F5"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E0FF"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F4EC1"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D4431"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DE2CC"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25B2B" w14:textId="77777777" w:rsidR="00662DA3" w:rsidRPr="00581137" w:rsidRDefault="00662DA3" w:rsidP="00AC4264">
            <w:pPr>
              <w:pStyle w:val="rowtabella0"/>
              <w:jc w:val="center"/>
              <w:rPr>
                <w:color w:val="002060"/>
              </w:rPr>
            </w:pPr>
            <w:r w:rsidRPr="0058113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036CB" w14:textId="77777777" w:rsidR="00662DA3" w:rsidRPr="00581137" w:rsidRDefault="00662DA3" w:rsidP="00AC4264">
            <w:pPr>
              <w:pStyle w:val="rowtabella0"/>
              <w:jc w:val="center"/>
              <w:rPr>
                <w:color w:val="002060"/>
              </w:rPr>
            </w:pPr>
            <w:r w:rsidRPr="0058113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2F019" w14:textId="77777777" w:rsidR="00662DA3" w:rsidRPr="00581137" w:rsidRDefault="00662DA3" w:rsidP="00AC4264">
            <w:pPr>
              <w:pStyle w:val="rowtabella0"/>
              <w:jc w:val="center"/>
              <w:rPr>
                <w:color w:val="002060"/>
              </w:rPr>
            </w:pPr>
            <w:r w:rsidRPr="0058113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1CD90" w14:textId="77777777" w:rsidR="00662DA3" w:rsidRPr="00581137" w:rsidRDefault="00662DA3" w:rsidP="00AC4264">
            <w:pPr>
              <w:pStyle w:val="rowtabella0"/>
              <w:jc w:val="center"/>
              <w:rPr>
                <w:color w:val="002060"/>
              </w:rPr>
            </w:pPr>
            <w:r w:rsidRPr="00581137">
              <w:rPr>
                <w:color w:val="002060"/>
              </w:rPr>
              <w:t>0</w:t>
            </w:r>
          </w:p>
        </w:tc>
      </w:tr>
      <w:tr w:rsidR="00662DA3" w:rsidRPr="00581137" w14:paraId="6F08845C"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32F65" w14:textId="77777777" w:rsidR="00662DA3" w:rsidRPr="00581137" w:rsidRDefault="00662DA3" w:rsidP="00AC4264">
            <w:pPr>
              <w:pStyle w:val="rowtabella0"/>
              <w:rPr>
                <w:color w:val="002060"/>
              </w:rPr>
            </w:pPr>
            <w:r w:rsidRPr="00581137">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DF4C8"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47440"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C7BB0"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F0DF"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25DFF"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CE84F" w14:textId="77777777" w:rsidR="00662DA3" w:rsidRPr="00581137" w:rsidRDefault="00662DA3" w:rsidP="00AC4264">
            <w:pPr>
              <w:pStyle w:val="rowtabella0"/>
              <w:jc w:val="center"/>
              <w:rPr>
                <w:color w:val="002060"/>
              </w:rPr>
            </w:pPr>
            <w:r w:rsidRPr="0058113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91563" w14:textId="77777777" w:rsidR="00662DA3" w:rsidRPr="00581137" w:rsidRDefault="00662DA3" w:rsidP="00AC4264">
            <w:pPr>
              <w:pStyle w:val="rowtabella0"/>
              <w:jc w:val="center"/>
              <w:rPr>
                <w:color w:val="002060"/>
              </w:rPr>
            </w:pPr>
            <w:r w:rsidRPr="0058113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64603" w14:textId="77777777" w:rsidR="00662DA3" w:rsidRPr="00581137" w:rsidRDefault="00662DA3" w:rsidP="00AC4264">
            <w:pPr>
              <w:pStyle w:val="rowtabella0"/>
              <w:jc w:val="center"/>
              <w:rPr>
                <w:color w:val="002060"/>
              </w:rPr>
            </w:pPr>
            <w:r w:rsidRPr="0058113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8D322" w14:textId="77777777" w:rsidR="00662DA3" w:rsidRPr="00581137" w:rsidRDefault="00662DA3" w:rsidP="00AC4264">
            <w:pPr>
              <w:pStyle w:val="rowtabella0"/>
              <w:jc w:val="center"/>
              <w:rPr>
                <w:color w:val="002060"/>
              </w:rPr>
            </w:pPr>
            <w:r w:rsidRPr="00581137">
              <w:rPr>
                <w:color w:val="002060"/>
              </w:rPr>
              <w:t>0</w:t>
            </w:r>
          </w:p>
        </w:tc>
      </w:tr>
      <w:tr w:rsidR="00662DA3" w:rsidRPr="00581137" w14:paraId="56FABC4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CAA26D" w14:textId="77777777" w:rsidR="00662DA3" w:rsidRPr="00581137" w:rsidRDefault="00662DA3" w:rsidP="00AC4264">
            <w:pPr>
              <w:pStyle w:val="rowtabella0"/>
              <w:rPr>
                <w:color w:val="002060"/>
              </w:rPr>
            </w:pPr>
            <w:r w:rsidRPr="00581137">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03BE" w14:textId="77777777" w:rsidR="00662DA3" w:rsidRPr="00581137" w:rsidRDefault="00662DA3" w:rsidP="00AC4264">
            <w:pPr>
              <w:pStyle w:val="rowtabella0"/>
              <w:jc w:val="center"/>
              <w:rPr>
                <w:color w:val="002060"/>
              </w:rPr>
            </w:pPr>
            <w:r w:rsidRPr="00581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A6930"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2361F"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31B60"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E2317"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514CE"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BE872"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12D6F"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8FB39" w14:textId="77777777" w:rsidR="00662DA3" w:rsidRPr="00581137" w:rsidRDefault="00662DA3" w:rsidP="00AC4264">
            <w:pPr>
              <w:pStyle w:val="rowtabella0"/>
              <w:jc w:val="center"/>
              <w:rPr>
                <w:color w:val="002060"/>
              </w:rPr>
            </w:pPr>
            <w:r w:rsidRPr="00581137">
              <w:rPr>
                <w:color w:val="002060"/>
              </w:rPr>
              <w:t>0</w:t>
            </w:r>
          </w:p>
        </w:tc>
      </w:tr>
      <w:tr w:rsidR="00662DA3" w:rsidRPr="00581137" w14:paraId="5ECCF02F"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16ED40" w14:textId="77777777" w:rsidR="00662DA3" w:rsidRPr="00581137" w:rsidRDefault="00662DA3" w:rsidP="00AC4264">
            <w:pPr>
              <w:pStyle w:val="rowtabella0"/>
              <w:rPr>
                <w:color w:val="002060"/>
              </w:rPr>
            </w:pPr>
            <w:r w:rsidRPr="0058113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8A630"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5587"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A10EE"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86217"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7C7D9"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AB236"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3AE69"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E874"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0A314" w14:textId="77777777" w:rsidR="00662DA3" w:rsidRPr="00581137" w:rsidRDefault="00662DA3" w:rsidP="00AC4264">
            <w:pPr>
              <w:pStyle w:val="rowtabella0"/>
              <w:jc w:val="center"/>
              <w:rPr>
                <w:color w:val="002060"/>
              </w:rPr>
            </w:pPr>
            <w:r w:rsidRPr="00581137">
              <w:rPr>
                <w:color w:val="002060"/>
              </w:rPr>
              <w:t>0</w:t>
            </w:r>
          </w:p>
        </w:tc>
      </w:tr>
      <w:tr w:rsidR="00662DA3" w:rsidRPr="00581137" w14:paraId="1EBD8CE6"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72492" w14:textId="77777777" w:rsidR="00662DA3" w:rsidRPr="00581137" w:rsidRDefault="00662DA3" w:rsidP="00AC4264">
            <w:pPr>
              <w:pStyle w:val="rowtabella0"/>
              <w:rPr>
                <w:color w:val="002060"/>
              </w:rPr>
            </w:pPr>
            <w:r w:rsidRPr="0058113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2EBA7"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72DD2"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5CE6C"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CC5BF"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B194A"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5EABF" w14:textId="77777777" w:rsidR="00662DA3" w:rsidRPr="00581137" w:rsidRDefault="00662DA3" w:rsidP="00AC4264">
            <w:pPr>
              <w:pStyle w:val="rowtabella0"/>
              <w:jc w:val="center"/>
              <w:rPr>
                <w:color w:val="002060"/>
              </w:rPr>
            </w:pPr>
            <w:r w:rsidRPr="0058113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B8A70"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AB77D"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1737" w14:textId="77777777" w:rsidR="00662DA3" w:rsidRPr="00581137" w:rsidRDefault="00662DA3" w:rsidP="00AC4264">
            <w:pPr>
              <w:pStyle w:val="rowtabella0"/>
              <w:jc w:val="center"/>
              <w:rPr>
                <w:color w:val="002060"/>
              </w:rPr>
            </w:pPr>
            <w:r w:rsidRPr="00581137">
              <w:rPr>
                <w:color w:val="002060"/>
              </w:rPr>
              <w:t>0</w:t>
            </w:r>
          </w:p>
        </w:tc>
      </w:tr>
      <w:tr w:rsidR="00662DA3" w:rsidRPr="00581137" w14:paraId="05992BBD"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306F4" w14:textId="77777777" w:rsidR="00662DA3" w:rsidRPr="00581137" w:rsidRDefault="00662DA3" w:rsidP="00AC4264">
            <w:pPr>
              <w:pStyle w:val="rowtabella0"/>
              <w:rPr>
                <w:color w:val="002060"/>
              </w:rPr>
            </w:pPr>
            <w:r w:rsidRPr="0058113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EAFB6"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79043"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64E8E"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083DD"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F8CCD"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744F" w14:textId="77777777" w:rsidR="00662DA3" w:rsidRPr="00581137" w:rsidRDefault="00662DA3" w:rsidP="00AC4264">
            <w:pPr>
              <w:pStyle w:val="rowtabella0"/>
              <w:jc w:val="center"/>
              <w:rPr>
                <w:color w:val="002060"/>
              </w:rPr>
            </w:pPr>
            <w:r w:rsidRPr="0058113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FBA78"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130D0"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5D47" w14:textId="77777777" w:rsidR="00662DA3" w:rsidRPr="00581137" w:rsidRDefault="00662DA3" w:rsidP="00AC4264">
            <w:pPr>
              <w:pStyle w:val="rowtabella0"/>
              <w:jc w:val="center"/>
              <w:rPr>
                <w:color w:val="002060"/>
              </w:rPr>
            </w:pPr>
            <w:r w:rsidRPr="00581137">
              <w:rPr>
                <w:color w:val="002060"/>
              </w:rPr>
              <w:t>0</w:t>
            </w:r>
          </w:p>
        </w:tc>
      </w:tr>
      <w:tr w:rsidR="00662DA3" w:rsidRPr="00581137" w14:paraId="0BAF7612"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F94F3" w14:textId="77777777" w:rsidR="00662DA3" w:rsidRPr="00581137" w:rsidRDefault="00662DA3" w:rsidP="00AC4264">
            <w:pPr>
              <w:pStyle w:val="rowtabella0"/>
              <w:rPr>
                <w:color w:val="002060"/>
              </w:rPr>
            </w:pPr>
            <w:r w:rsidRPr="0058113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21D53"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BB3F8"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4217C"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57D92"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F169D"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3774E"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49EF6" w14:textId="77777777" w:rsidR="00662DA3" w:rsidRPr="00581137" w:rsidRDefault="00662DA3" w:rsidP="00AC4264">
            <w:pPr>
              <w:pStyle w:val="rowtabella0"/>
              <w:jc w:val="center"/>
              <w:rPr>
                <w:color w:val="002060"/>
              </w:rPr>
            </w:pPr>
            <w:r w:rsidRPr="0058113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22FA"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1A1F7" w14:textId="77777777" w:rsidR="00662DA3" w:rsidRPr="00581137" w:rsidRDefault="00662DA3" w:rsidP="00AC4264">
            <w:pPr>
              <w:pStyle w:val="rowtabella0"/>
              <w:jc w:val="center"/>
              <w:rPr>
                <w:color w:val="002060"/>
              </w:rPr>
            </w:pPr>
            <w:r w:rsidRPr="00581137">
              <w:rPr>
                <w:color w:val="002060"/>
              </w:rPr>
              <w:t>0</w:t>
            </w:r>
          </w:p>
        </w:tc>
      </w:tr>
      <w:tr w:rsidR="00662DA3" w:rsidRPr="00581137" w14:paraId="5019A0D0"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1553F" w14:textId="77777777" w:rsidR="00662DA3" w:rsidRPr="00581137" w:rsidRDefault="00662DA3" w:rsidP="00AC4264">
            <w:pPr>
              <w:pStyle w:val="rowtabella0"/>
              <w:rPr>
                <w:color w:val="002060"/>
              </w:rPr>
            </w:pPr>
            <w:r w:rsidRPr="0058113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04160"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0ADE"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2BE65"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ED0B4"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96315"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AE05D" w14:textId="77777777" w:rsidR="00662DA3" w:rsidRPr="00581137" w:rsidRDefault="00662DA3" w:rsidP="00AC4264">
            <w:pPr>
              <w:pStyle w:val="rowtabella0"/>
              <w:jc w:val="center"/>
              <w:rPr>
                <w:color w:val="002060"/>
              </w:rPr>
            </w:pPr>
            <w:r w:rsidRPr="0058113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E316A" w14:textId="77777777" w:rsidR="00662DA3" w:rsidRPr="00581137" w:rsidRDefault="00662DA3" w:rsidP="00AC4264">
            <w:pPr>
              <w:pStyle w:val="rowtabella0"/>
              <w:jc w:val="center"/>
              <w:rPr>
                <w:color w:val="002060"/>
              </w:rPr>
            </w:pPr>
            <w:r w:rsidRPr="0058113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AA35A"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6020" w14:textId="77777777" w:rsidR="00662DA3" w:rsidRPr="00581137" w:rsidRDefault="00662DA3" w:rsidP="00AC4264">
            <w:pPr>
              <w:pStyle w:val="rowtabella0"/>
              <w:jc w:val="center"/>
              <w:rPr>
                <w:color w:val="002060"/>
              </w:rPr>
            </w:pPr>
            <w:r w:rsidRPr="00581137">
              <w:rPr>
                <w:color w:val="002060"/>
              </w:rPr>
              <w:t>0</w:t>
            </w:r>
          </w:p>
        </w:tc>
      </w:tr>
      <w:tr w:rsidR="00662DA3" w:rsidRPr="00581137" w14:paraId="08CEEA1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3B28B4" w14:textId="77777777" w:rsidR="00662DA3" w:rsidRPr="00581137" w:rsidRDefault="00662DA3" w:rsidP="00AC4264">
            <w:pPr>
              <w:pStyle w:val="rowtabella0"/>
              <w:rPr>
                <w:color w:val="002060"/>
              </w:rPr>
            </w:pPr>
            <w:r w:rsidRPr="0058113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52C67"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528F0"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04E89"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1C551"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B5AE"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946D" w14:textId="77777777" w:rsidR="00662DA3" w:rsidRPr="00581137" w:rsidRDefault="00662DA3" w:rsidP="00AC4264">
            <w:pPr>
              <w:pStyle w:val="rowtabella0"/>
              <w:jc w:val="center"/>
              <w:rPr>
                <w:color w:val="002060"/>
              </w:rPr>
            </w:pPr>
            <w:r w:rsidRPr="0058113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BE69F" w14:textId="77777777" w:rsidR="00662DA3" w:rsidRPr="00581137" w:rsidRDefault="00662DA3" w:rsidP="00AC4264">
            <w:pPr>
              <w:pStyle w:val="rowtabella0"/>
              <w:jc w:val="center"/>
              <w:rPr>
                <w:color w:val="002060"/>
              </w:rPr>
            </w:pPr>
            <w:r w:rsidRPr="0058113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B577A"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A482" w14:textId="77777777" w:rsidR="00662DA3" w:rsidRPr="00581137" w:rsidRDefault="00662DA3" w:rsidP="00AC4264">
            <w:pPr>
              <w:pStyle w:val="rowtabella0"/>
              <w:jc w:val="center"/>
              <w:rPr>
                <w:color w:val="002060"/>
              </w:rPr>
            </w:pPr>
            <w:r w:rsidRPr="00581137">
              <w:rPr>
                <w:color w:val="002060"/>
              </w:rPr>
              <w:t>0</w:t>
            </w:r>
          </w:p>
        </w:tc>
      </w:tr>
      <w:tr w:rsidR="00662DA3" w:rsidRPr="00581137" w14:paraId="5881848D"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F8410A" w14:textId="77777777" w:rsidR="00662DA3" w:rsidRPr="00581137" w:rsidRDefault="00662DA3" w:rsidP="00AC4264">
            <w:pPr>
              <w:pStyle w:val="rowtabella0"/>
              <w:rPr>
                <w:color w:val="002060"/>
              </w:rPr>
            </w:pPr>
            <w:r w:rsidRPr="00581137">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3E2B1"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C73C6"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233BE"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7DE6F"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D1D12"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0FFB9"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F4149" w14:textId="77777777" w:rsidR="00662DA3" w:rsidRPr="00581137" w:rsidRDefault="00662DA3" w:rsidP="00AC4264">
            <w:pPr>
              <w:pStyle w:val="rowtabella0"/>
              <w:jc w:val="center"/>
              <w:rPr>
                <w:color w:val="002060"/>
              </w:rPr>
            </w:pPr>
            <w:r w:rsidRPr="0058113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87FA2"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5C45" w14:textId="77777777" w:rsidR="00662DA3" w:rsidRPr="00581137" w:rsidRDefault="00662DA3" w:rsidP="00AC4264">
            <w:pPr>
              <w:pStyle w:val="rowtabella0"/>
              <w:jc w:val="center"/>
              <w:rPr>
                <w:color w:val="002060"/>
              </w:rPr>
            </w:pPr>
            <w:r w:rsidRPr="00581137">
              <w:rPr>
                <w:color w:val="002060"/>
              </w:rPr>
              <w:t>0</w:t>
            </w:r>
          </w:p>
        </w:tc>
      </w:tr>
      <w:tr w:rsidR="00662DA3" w:rsidRPr="00581137" w14:paraId="29C06992"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70BFB" w14:textId="77777777" w:rsidR="00662DA3" w:rsidRPr="00581137" w:rsidRDefault="00662DA3" w:rsidP="00AC4264">
            <w:pPr>
              <w:pStyle w:val="rowtabella0"/>
              <w:rPr>
                <w:color w:val="002060"/>
              </w:rPr>
            </w:pPr>
            <w:r w:rsidRPr="00581137">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39891"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0BA3B"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5552E"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1A732"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7E8C7"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9FC4C"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0DFEE" w14:textId="77777777" w:rsidR="00662DA3" w:rsidRPr="00581137" w:rsidRDefault="00662DA3" w:rsidP="00AC4264">
            <w:pPr>
              <w:pStyle w:val="rowtabella0"/>
              <w:jc w:val="center"/>
              <w:rPr>
                <w:color w:val="002060"/>
              </w:rPr>
            </w:pPr>
            <w:r w:rsidRPr="0058113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B6BB9"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0963C" w14:textId="77777777" w:rsidR="00662DA3" w:rsidRPr="00581137" w:rsidRDefault="00662DA3" w:rsidP="00AC4264">
            <w:pPr>
              <w:pStyle w:val="rowtabella0"/>
              <w:jc w:val="center"/>
              <w:rPr>
                <w:color w:val="002060"/>
              </w:rPr>
            </w:pPr>
            <w:r w:rsidRPr="00581137">
              <w:rPr>
                <w:color w:val="002060"/>
              </w:rPr>
              <w:t>0</w:t>
            </w:r>
          </w:p>
        </w:tc>
      </w:tr>
      <w:tr w:rsidR="00662DA3" w:rsidRPr="00581137" w14:paraId="6C0A744E"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9EBD8F" w14:textId="77777777" w:rsidR="00662DA3" w:rsidRPr="00581137" w:rsidRDefault="00662DA3" w:rsidP="00AC4264">
            <w:pPr>
              <w:pStyle w:val="rowtabella0"/>
              <w:rPr>
                <w:color w:val="002060"/>
              </w:rPr>
            </w:pPr>
            <w:r w:rsidRPr="00581137">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B07A4"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FF9B"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AE621"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B4D64"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4C129"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2EE7B"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9B16" w14:textId="77777777" w:rsidR="00662DA3" w:rsidRPr="00581137" w:rsidRDefault="00662DA3" w:rsidP="00AC4264">
            <w:pPr>
              <w:pStyle w:val="rowtabella0"/>
              <w:jc w:val="center"/>
              <w:rPr>
                <w:color w:val="002060"/>
              </w:rPr>
            </w:pPr>
            <w:r w:rsidRPr="0058113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14986"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6BCD" w14:textId="77777777" w:rsidR="00662DA3" w:rsidRPr="00581137" w:rsidRDefault="00662DA3" w:rsidP="00AC4264">
            <w:pPr>
              <w:pStyle w:val="rowtabella0"/>
              <w:jc w:val="center"/>
              <w:rPr>
                <w:color w:val="002060"/>
              </w:rPr>
            </w:pPr>
            <w:r w:rsidRPr="00581137">
              <w:rPr>
                <w:color w:val="002060"/>
              </w:rPr>
              <w:t>0</w:t>
            </w:r>
          </w:p>
        </w:tc>
      </w:tr>
    </w:tbl>
    <w:p w14:paraId="681CD68F" w14:textId="77777777" w:rsidR="00662DA3" w:rsidRPr="00581137" w:rsidRDefault="00662DA3" w:rsidP="00662DA3">
      <w:pPr>
        <w:pStyle w:val="breakline"/>
        <w:rPr>
          <w:rFonts w:eastAsiaTheme="minorEastAsia"/>
          <w:color w:val="002060"/>
        </w:rPr>
      </w:pPr>
    </w:p>
    <w:p w14:paraId="35602050" w14:textId="77777777" w:rsidR="00662DA3" w:rsidRPr="00581137" w:rsidRDefault="00662DA3" w:rsidP="00662DA3">
      <w:pPr>
        <w:pStyle w:val="titoloprinc0"/>
        <w:rPr>
          <w:color w:val="002060"/>
        </w:rPr>
      </w:pPr>
      <w:r w:rsidRPr="00581137">
        <w:rPr>
          <w:color w:val="002060"/>
        </w:rPr>
        <w:t>PROGRAMMA GARE</w:t>
      </w:r>
    </w:p>
    <w:p w14:paraId="43C47A46" w14:textId="77777777" w:rsidR="00662DA3" w:rsidRDefault="00662DA3" w:rsidP="00662DA3">
      <w:pPr>
        <w:pStyle w:val="breakline"/>
        <w:rPr>
          <w:color w:val="002060"/>
        </w:rPr>
      </w:pPr>
    </w:p>
    <w:p w14:paraId="4A148E30" w14:textId="77777777" w:rsidR="00F3566E" w:rsidRPr="00DC1851" w:rsidRDefault="00F3566E" w:rsidP="00F3566E">
      <w:pPr>
        <w:pStyle w:val="sottotitolocampionato10"/>
        <w:rPr>
          <w:color w:val="002060"/>
        </w:rPr>
      </w:pPr>
      <w:r w:rsidRPr="00DC1851">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7"/>
        <w:gridCol w:w="385"/>
        <w:gridCol w:w="898"/>
        <w:gridCol w:w="1180"/>
        <w:gridCol w:w="1543"/>
        <w:gridCol w:w="1550"/>
      </w:tblGrid>
      <w:tr w:rsidR="00F3566E" w:rsidRPr="00DC1851" w14:paraId="0C264C5C"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FABC5"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D605C"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68151"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BB65F"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05252"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2FEB7"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26DAD"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7979DA45"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4C15FA" w14:textId="77777777" w:rsidR="00F3566E" w:rsidRPr="00DC1851" w:rsidRDefault="00F3566E" w:rsidP="00AC4264">
            <w:pPr>
              <w:pStyle w:val="rowtabella0"/>
              <w:rPr>
                <w:color w:val="002060"/>
              </w:rPr>
            </w:pPr>
            <w:r w:rsidRPr="00DC1851">
              <w:rPr>
                <w:color w:val="002060"/>
              </w:rPr>
              <w:lastRenderedPageBreak/>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3E645" w14:textId="77777777" w:rsidR="00F3566E" w:rsidRPr="00DC1851" w:rsidRDefault="00F3566E" w:rsidP="00AC4264">
            <w:pPr>
              <w:pStyle w:val="rowtabella0"/>
              <w:rPr>
                <w:color w:val="002060"/>
              </w:rPr>
            </w:pPr>
            <w:r w:rsidRPr="00DC1851">
              <w:rPr>
                <w:color w:val="002060"/>
              </w:rPr>
              <w:t>PIANACCIO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5C5B9" w14:textId="77777777" w:rsidR="00F3566E" w:rsidRPr="00DC1851" w:rsidRDefault="00F3566E" w:rsidP="00AC4264">
            <w:pPr>
              <w:pStyle w:val="rowtabella0"/>
              <w:jc w:val="center"/>
              <w:rPr>
                <w:color w:val="002060"/>
              </w:rPr>
            </w:pPr>
            <w:r w:rsidRPr="00DC18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F3030" w14:textId="77777777" w:rsidR="00F3566E" w:rsidRPr="00DC1851" w:rsidRDefault="00F3566E" w:rsidP="00AC4264">
            <w:pPr>
              <w:pStyle w:val="rowtabella0"/>
              <w:rPr>
                <w:color w:val="002060"/>
              </w:rPr>
            </w:pPr>
            <w:r w:rsidRPr="00DC1851">
              <w:rPr>
                <w:color w:val="002060"/>
              </w:rPr>
              <w:t>06/12/2024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B85D15" w14:textId="77777777" w:rsidR="00F3566E" w:rsidRPr="00DC1851" w:rsidRDefault="00F3566E" w:rsidP="00AC4264">
            <w:pPr>
              <w:pStyle w:val="rowtabella0"/>
              <w:rPr>
                <w:color w:val="002060"/>
              </w:rPr>
            </w:pPr>
            <w:r w:rsidRPr="00DC1851">
              <w:rPr>
                <w:color w:val="002060"/>
              </w:rPr>
              <w:t xml:space="preserve">5429 PAL.COM. </w:t>
            </w:r>
            <w:proofErr w:type="gramStart"/>
            <w:r w:rsidRPr="00DC1851">
              <w:rPr>
                <w:color w:val="002060"/>
              </w:rPr>
              <w:t>S.MICHELE</w:t>
            </w:r>
            <w:proofErr w:type="gramEnd"/>
            <w:r w:rsidRPr="00DC1851">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D7B895" w14:textId="77777777" w:rsidR="00F3566E" w:rsidRPr="00DC1851" w:rsidRDefault="00F3566E" w:rsidP="00AC4264">
            <w:pPr>
              <w:pStyle w:val="rowtabella0"/>
              <w:rPr>
                <w:color w:val="002060"/>
              </w:rPr>
            </w:pPr>
            <w:r w:rsidRPr="00DC1851">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110B0" w14:textId="77777777" w:rsidR="00F3566E" w:rsidRPr="00DC1851" w:rsidRDefault="00F3566E" w:rsidP="00AC4264">
            <w:pPr>
              <w:pStyle w:val="rowtabella0"/>
              <w:rPr>
                <w:color w:val="002060"/>
              </w:rPr>
            </w:pPr>
            <w:r w:rsidRPr="00DC1851">
              <w:rPr>
                <w:color w:val="002060"/>
              </w:rPr>
              <w:t>VIA LORETO</w:t>
            </w:r>
          </w:p>
        </w:tc>
      </w:tr>
      <w:tr w:rsidR="00F3566E" w:rsidRPr="00DC1851" w14:paraId="7528B6C0"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B77AF5" w14:textId="77777777" w:rsidR="00F3566E" w:rsidRPr="00DC1851" w:rsidRDefault="00F3566E" w:rsidP="00AC4264">
            <w:pPr>
              <w:pStyle w:val="rowtabella0"/>
              <w:rPr>
                <w:color w:val="002060"/>
              </w:rPr>
            </w:pPr>
            <w:r w:rsidRPr="00DC1851">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F4E670" w14:textId="77777777" w:rsidR="00F3566E" w:rsidRPr="00DC1851" w:rsidRDefault="00F3566E" w:rsidP="00AC4264">
            <w:pPr>
              <w:pStyle w:val="rowtabella0"/>
              <w:rPr>
                <w:color w:val="002060"/>
              </w:rPr>
            </w:pPr>
            <w:r w:rsidRPr="00DC1851">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3943EF"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EFFB38"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85738D" w14:textId="77777777" w:rsidR="00F3566E" w:rsidRPr="00DC1851" w:rsidRDefault="00F3566E" w:rsidP="00AC4264">
            <w:pPr>
              <w:pStyle w:val="rowtabella0"/>
              <w:rPr>
                <w:color w:val="002060"/>
              </w:rPr>
            </w:pPr>
            <w:r w:rsidRPr="00DC1851">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AECAC2" w14:textId="77777777" w:rsidR="00F3566E" w:rsidRPr="00DC1851" w:rsidRDefault="00F3566E" w:rsidP="00AC4264">
            <w:pPr>
              <w:pStyle w:val="rowtabella0"/>
              <w:rPr>
                <w:color w:val="002060"/>
              </w:rPr>
            </w:pPr>
            <w:r w:rsidRPr="00DC1851">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5227B" w14:textId="77777777" w:rsidR="00F3566E" w:rsidRPr="00DC1851" w:rsidRDefault="00F3566E" w:rsidP="00AC4264">
            <w:pPr>
              <w:pStyle w:val="rowtabella0"/>
              <w:rPr>
                <w:color w:val="002060"/>
              </w:rPr>
            </w:pPr>
            <w:r w:rsidRPr="00DC1851">
              <w:rPr>
                <w:color w:val="002060"/>
              </w:rPr>
              <w:t>VIA SALVO D'ACQUISTO</w:t>
            </w:r>
          </w:p>
        </w:tc>
      </w:tr>
      <w:tr w:rsidR="00F3566E" w:rsidRPr="00DC1851" w14:paraId="43AFB42E"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F7DD6F" w14:textId="77777777" w:rsidR="00F3566E" w:rsidRPr="00DC1851" w:rsidRDefault="00F3566E" w:rsidP="00AC4264">
            <w:pPr>
              <w:pStyle w:val="rowtabella0"/>
              <w:rPr>
                <w:color w:val="002060"/>
              </w:rPr>
            </w:pPr>
            <w:r w:rsidRPr="00DC1851">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F6C491" w14:textId="77777777" w:rsidR="00F3566E" w:rsidRPr="00DC1851" w:rsidRDefault="00F3566E" w:rsidP="00AC4264">
            <w:pPr>
              <w:pStyle w:val="rowtabella0"/>
              <w:rPr>
                <w:color w:val="002060"/>
              </w:rPr>
            </w:pPr>
            <w:r w:rsidRPr="00DC1851">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DFAEF8"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480DBA" w14:textId="77777777" w:rsidR="00F3566E" w:rsidRPr="00DC1851" w:rsidRDefault="00F3566E" w:rsidP="00AC4264">
            <w:pPr>
              <w:pStyle w:val="rowtabella0"/>
              <w:rPr>
                <w:color w:val="002060"/>
              </w:rPr>
            </w:pPr>
            <w:r w:rsidRPr="00DC1851">
              <w:rPr>
                <w:color w:val="002060"/>
              </w:rPr>
              <w:t>06/12/2024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436F4E" w14:textId="77777777" w:rsidR="00F3566E" w:rsidRPr="00DC1851" w:rsidRDefault="00F3566E" w:rsidP="00AC4264">
            <w:pPr>
              <w:pStyle w:val="rowtabella0"/>
              <w:rPr>
                <w:color w:val="002060"/>
              </w:rPr>
            </w:pPr>
            <w:r w:rsidRPr="00DC1851">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11AD39" w14:textId="77777777" w:rsidR="00F3566E" w:rsidRPr="00DC1851" w:rsidRDefault="00F3566E" w:rsidP="00AC4264">
            <w:pPr>
              <w:pStyle w:val="rowtabella0"/>
              <w:rPr>
                <w:color w:val="002060"/>
              </w:rPr>
            </w:pPr>
            <w:r w:rsidRPr="00DC1851">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2F2BCB" w14:textId="77777777" w:rsidR="00F3566E" w:rsidRPr="00DC1851" w:rsidRDefault="00F3566E" w:rsidP="00AC4264">
            <w:pPr>
              <w:pStyle w:val="rowtabella0"/>
              <w:rPr>
                <w:color w:val="002060"/>
              </w:rPr>
            </w:pPr>
            <w:r w:rsidRPr="00DC1851">
              <w:rPr>
                <w:color w:val="002060"/>
              </w:rPr>
              <w:t>VIA OLIMPIADI</w:t>
            </w:r>
          </w:p>
        </w:tc>
      </w:tr>
      <w:tr w:rsidR="00F3566E" w:rsidRPr="00DC1851" w14:paraId="2A24A4C8"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A033B6" w14:textId="77777777" w:rsidR="00F3566E" w:rsidRPr="00DC1851" w:rsidRDefault="00F3566E" w:rsidP="00AC4264">
            <w:pPr>
              <w:pStyle w:val="rowtabella0"/>
              <w:rPr>
                <w:color w:val="002060"/>
              </w:rPr>
            </w:pPr>
            <w:r w:rsidRPr="00DC1851">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ECA649" w14:textId="77777777" w:rsidR="00F3566E" w:rsidRPr="00DC1851" w:rsidRDefault="00F3566E" w:rsidP="00AC4264">
            <w:pPr>
              <w:pStyle w:val="rowtabella0"/>
              <w:rPr>
                <w:color w:val="002060"/>
              </w:rPr>
            </w:pPr>
            <w:r w:rsidRPr="00DC1851">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B3F7D7"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37CB39"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7C148F" w14:textId="77777777" w:rsidR="00F3566E" w:rsidRPr="00DC1851" w:rsidRDefault="00F3566E" w:rsidP="00AC4264">
            <w:pPr>
              <w:pStyle w:val="rowtabella0"/>
              <w:rPr>
                <w:color w:val="002060"/>
              </w:rPr>
            </w:pPr>
            <w:r w:rsidRPr="00DC1851">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2D9D65" w14:textId="77777777" w:rsidR="00F3566E" w:rsidRPr="00DC1851" w:rsidRDefault="00F3566E" w:rsidP="00AC4264">
            <w:pPr>
              <w:pStyle w:val="rowtabella0"/>
              <w:rPr>
                <w:color w:val="002060"/>
              </w:rPr>
            </w:pPr>
            <w:r w:rsidRPr="00DC1851">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FC17A9" w14:textId="77777777" w:rsidR="00F3566E" w:rsidRPr="00DC1851" w:rsidRDefault="00F3566E" w:rsidP="00AC4264">
            <w:pPr>
              <w:pStyle w:val="rowtabella0"/>
              <w:rPr>
                <w:color w:val="002060"/>
              </w:rPr>
            </w:pPr>
            <w:r w:rsidRPr="00DC1851">
              <w:rPr>
                <w:color w:val="002060"/>
              </w:rPr>
              <w:t>LOCALITA' LE CALVIE</w:t>
            </w:r>
          </w:p>
        </w:tc>
      </w:tr>
      <w:tr w:rsidR="00F3566E" w:rsidRPr="00DC1851" w14:paraId="25151322"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D26632" w14:textId="77777777" w:rsidR="00F3566E" w:rsidRPr="00DC1851" w:rsidRDefault="00F3566E" w:rsidP="00AC4264">
            <w:pPr>
              <w:pStyle w:val="rowtabella0"/>
              <w:rPr>
                <w:color w:val="002060"/>
              </w:rPr>
            </w:pPr>
            <w:r w:rsidRPr="00DC1851">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A76853" w14:textId="77777777" w:rsidR="00F3566E" w:rsidRPr="00DC1851" w:rsidRDefault="00F3566E" w:rsidP="00AC4264">
            <w:pPr>
              <w:pStyle w:val="rowtabella0"/>
              <w:rPr>
                <w:color w:val="002060"/>
              </w:rPr>
            </w:pPr>
            <w:r w:rsidRPr="00DC1851">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5A2207"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D83345"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33B7E8" w14:textId="77777777" w:rsidR="00F3566E" w:rsidRPr="00DC1851" w:rsidRDefault="00F3566E" w:rsidP="00AC4264">
            <w:pPr>
              <w:pStyle w:val="rowtabella0"/>
              <w:rPr>
                <w:color w:val="002060"/>
              </w:rPr>
            </w:pPr>
            <w:r w:rsidRPr="00DC1851">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2310F4" w14:textId="77777777" w:rsidR="00F3566E" w:rsidRPr="00DC1851" w:rsidRDefault="00F3566E" w:rsidP="00AC4264">
            <w:pPr>
              <w:pStyle w:val="rowtabella0"/>
              <w:rPr>
                <w:color w:val="002060"/>
              </w:rPr>
            </w:pPr>
            <w:r w:rsidRPr="00DC185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4E3A09" w14:textId="77777777" w:rsidR="00F3566E" w:rsidRPr="00DC1851" w:rsidRDefault="00F3566E" w:rsidP="00AC4264">
            <w:pPr>
              <w:pStyle w:val="rowtabella0"/>
              <w:rPr>
                <w:color w:val="002060"/>
              </w:rPr>
            </w:pPr>
            <w:r w:rsidRPr="00DC1851">
              <w:rPr>
                <w:color w:val="002060"/>
              </w:rPr>
              <w:t>VIA MONTEPELAGO</w:t>
            </w:r>
          </w:p>
        </w:tc>
      </w:tr>
      <w:tr w:rsidR="00F3566E" w:rsidRPr="00DC1851" w14:paraId="2D7F6F8D"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8BCB1B" w14:textId="77777777" w:rsidR="00F3566E" w:rsidRPr="00DC1851" w:rsidRDefault="00F3566E" w:rsidP="00AC4264">
            <w:pPr>
              <w:pStyle w:val="rowtabella0"/>
              <w:rPr>
                <w:color w:val="002060"/>
              </w:rPr>
            </w:pPr>
            <w:r w:rsidRPr="00DC1851">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FB96C8" w14:textId="77777777" w:rsidR="00F3566E" w:rsidRPr="00DC1851" w:rsidRDefault="00F3566E" w:rsidP="00AC4264">
            <w:pPr>
              <w:pStyle w:val="rowtabella0"/>
              <w:rPr>
                <w:color w:val="002060"/>
              </w:rPr>
            </w:pPr>
            <w:r w:rsidRPr="00DC1851">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D47DE7"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EEDB84"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680D34" w14:textId="77777777" w:rsidR="00F3566E" w:rsidRPr="00DC1851" w:rsidRDefault="00F3566E" w:rsidP="00AC4264">
            <w:pPr>
              <w:pStyle w:val="rowtabella0"/>
              <w:rPr>
                <w:color w:val="002060"/>
              </w:rPr>
            </w:pPr>
            <w:r w:rsidRPr="00DC1851">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F4ADB" w14:textId="77777777" w:rsidR="00F3566E" w:rsidRPr="00DC1851" w:rsidRDefault="00F3566E" w:rsidP="00AC4264">
            <w:pPr>
              <w:pStyle w:val="rowtabella0"/>
              <w:rPr>
                <w:color w:val="002060"/>
              </w:rPr>
            </w:pPr>
            <w:r w:rsidRPr="00DC1851">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775832" w14:textId="77777777" w:rsidR="00F3566E" w:rsidRPr="00DC1851" w:rsidRDefault="00F3566E" w:rsidP="00AC4264">
            <w:pPr>
              <w:pStyle w:val="rowtabella0"/>
              <w:rPr>
                <w:color w:val="002060"/>
              </w:rPr>
            </w:pPr>
            <w:r w:rsidRPr="00DC1851">
              <w:rPr>
                <w:color w:val="002060"/>
              </w:rPr>
              <w:t>VIA BRAMANTE</w:t>
            </w:r>
          </w:p>
        </w:tc>
      </w:tr>
      <w:tr w:rsidR="00F3566E" w:rsidRPr="00DC1851" w14:paraId="65023FD4"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E73198" w14:textId="77777777" w:rsidR="00F3566E" w:rsidRPr="00DC1851" w:rsidRDefault="00F3566E" w:rsidP="00AC4264">
            <w:pPr>
              <w:pStyle w:val="rowtabella0"/>
              <w:rPr>
                <w:color w:val="002060"/>
              </w:rPr>
            </w:pPr>
            <w:r w:rsidRPr="00DC1851">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63EA1" w14:textId="77777777" w:rsidR="00F3566E" w:rsidRPr="00DC1851" w:rsidRDefault="00F3566E" w:rsidP="00AC4264">
            <w:pPr>
              <w:pStyle w:val="rowtabella0"/>
              <w:rPr>
                <w:color w:val="002060"/>
              </w:rPr>
            </w:pPr>
            <w:r w:rsidRPr="00DC1851">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D78FD"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734DC" w14:textId="77777777" w:rsidR="00F3566E" w:rsidRPr="00DC1851" w:rsidRDefault="00F3566E" w:rsidP="00AC4264">
            <w:pPr>
              <w:pStyle w:val="rowtabella0"/>
              <w:rPr>
                <w:color w:val="002060"/>
              </w:rPr>
            </w:pPr>
            <w:r w:rsidRPr="00DC1851">
              <w:rPr>
                <w:color w:val="002060"/>
              </w:rPr>
              <w:t>07/12/2024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3C98B" w14:textId="77777777" w:rsidR="00F3566E" w:rsidRPr="00DC1851" w:rsidRDefault="00F3566E" w:rsidP="00AC4264">
            <w:pPr>
              <w:pStyle w:val="rowtabella0"/>
              <w:rPr>
                <w:color w:val="002060"/>
              </w:rPr>
            </w:pPr>
            <w:r w:rsidRPr="00DC1851">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7A972" w14:textId="77777777" w:rsidR="00F3566E" w:rsidRPr="00DC1851" w:rsidRDefault="00F3566E" w:rsidP="00AC4264">
            <w:pPr>
              <w:pStyle w:val="rowtabella0"/>
              <w:rPr>
                <w:color w:val="002060"/>
              </w:rPr>
            </w:pPr>
            <w:r w:rsidRPr="00DC1851">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C4CFB" w14:textId="77777777" w:rsidR="00F3566E" w:rsidRPr="00DC1851" w:rsidRDefault="00F3566E" w:rsidP="00AC4264">
            <w:pPr>
              <w:pStyle w:val="rowtabella0"/>
              <w:rPr>
                <w:color w:val="002060"/>
              </w:rPr>
            </w:pPr>
            <w:r w:rsidRPr="00DC1851">
              <w:rPr>
                <w:color w:val="002060"/>
              </w:rPr>
              <w:t>VIA FALCONARA</w:t>
            </w:r>
          </w:p>
        </w:tc>
      </w:tr>
    </w:tbl>
    <w:p w14:paraId="3A14C69F" w14:textId="77777777" w:rsidR="00F3566E" w:rsidRDefault="00F3566E" w:rsidP="00662DA3">
      <w:pPr>
        <w:pStyle w:val="breakline"/>
        <w:rPr>
          <w:color w:val="002060"/>
        </w:rPr>
      </w:pPr>
    </w:p>
    <w:p w14:paraId="6393A7C5" w14:textId="77777777" w:rsidR="00662DA3" w:rsidRPr="00581137" w:rsidRDefault="00662DA3" w:rsidP="00662DA3">
      <w:pPr>
        <w:pStyle w:val="breakline"/>
        <w:rPr>
          <w:color w:val="002060"/>
        </w:rPr>
      </w:pPr>
    </w:p>
    <w:p w14:paraId="32981053" w14:textId="77777777" w:rsidR="00662DA3" w:rsidRPr="00581137" w:rsidRDefault="00662DA3" w:rsidP="00662DA3">
      <w:pPr>
        <w:pStyle w:val="titolocampionato0"/>
        <w:shd w:val="clear" w:color="auto" w:fill="CCCCCC"/>
        <w:spacing w:before="80" w:after="40"/>
        <w:rPr>
          <w:color w:val="002060"/>
        </w:rPr>
      </w:pPr>
      <w:r w:rsidRPr="00581137">
        <w:rPr>
          <w:color w:val="002060"/>
        </w:rPr>
        <w:t>CALCIO A CINQUE SERIE C2</w:t>
      </w:r>
    </w:p>
    <w:p w14:paraId="326B1317" w14:textId="77777777" w:rsidR="00662DA3" w:rsidRPr="00581137" w:rsidRDefault="00662DA3" w:rsidP="00662DA3">
      <w:pPr>
        <w:pStyle w:val="titoloprinc0"/>
        <w:rPr>
          <w:color w:val="002060"/>
        </w:rPr>
      </w:pPr>
      <w:r w:rsidRPr="00581137">
        <w:rPr>
          <w:color w:val="002060"/>
        </w:rPr>
        <w:t>RISULTATI</w:t>
      </w:r>
    </w:p>
    <w:p w14:paraId="50C83524" w14:textId="77777777" w:rsidR="00662DA3" w:rsidRPr="00581137" w:rsidRDefault="00662DA3" w:rsidP="00662DA3">
      <w:pPr>
        <w:pStyle w:val="breakline"/>
        <w:rPr>
          <w:color w:val="002060"/>
        </w:rPr>
      </w:pPr>
    </w:p>
    <w:p w14:paraId="2BAB937A" w14:textId="77777777" w:rsidR="00662DA3" w:rsidRPr="00581137" w:rsidRDefault="00662DA3" w:rsidP="00662DA3">
      <w:pPr>
        <w:pStyle w:val="sottotitolocampionato10"/>
        <w:rPr>
          <w:color w:val="002060"/>
        </w:rPr>
      </w:pPr>
      <w:r w:rsidRPr="00581137">
        <w:rPr>
          <w:color w:val="002060"/>
        </w:rPr>
        <w:t>RISULTATI UFFICIALI GARE DEL 29/11/2024</w:t>
      </w:r>
    </w:p>
    <w:p w14:paraId="066EB7CC" w14:textId="77777777" w:rsidR="00662DA3" w:rsidRPr="00662DA3" w:rsidRDefault="00662DA3" w:rsidP="00662DA3">
      <w:pPr>
        <w:pStyle w:val="sottotitolocampionato20"/>
        <w:spacing w:before="0" w:beforeAutospacing="0" w:after="0" w:afterAutospacing="0"/>
        <w:rPr>
          <w:rFonts w:ascii="Arial" w:hAnsi="Arial" w:cs="Arial"/>
          <w:color w:val="002060"/>
          <w:sz w:val="20"/>
          <w:szCs w:val="20"/>
        </w:rPr>
      </w:pPr>
      <w:r w:rsidRPr="00662DA3">
        <w:rPr>
          <w:rFonts w:ascii="Arial" w:hAnsi="Arial" w:cs="Arial"/>
          <w:color w:val="002060"/>
          <w:sz w:val="20"/>
          <w:szCs w:val="20"/>
        </w:rPr>
        <w:t>Si trascrivono qui di seguito i risultati ufficiali delle gare disputate</w:t>
      </w:r>
    </w:p>
    <w:p w14:paraId="320B70DA" w14:textId="77777777" w:rsidR="00662DA3" w:rsidRPr="00581137" w:rsidRDefault="00662DA3" w:rsidP="00662D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62DA3" w:rsidRPr="00581137" w14:paraId="68AD0991" w14:textId="77777777" w:rsidTr="00AC42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04AADDDD"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5181C" w14:textId="77777777" w:rsidR="00662DA3" w:rsidRPr="00581137" w:rsidRDefault="00662DA3" w:rsidP="00AC4264">
                  <w:pPr>
                    <w:pStyle w:val="headertabella0"/>
                    <w:rPr>
                      <w:color w:val="002060"/>
                    </w:rPr>
                  </w:pPr>
                  <w:r w:rsidRPr="00581137">
                    <w:rPr>
                      <w:color w:val="002060"/>
                    </w:rPr>
                    <w:t>GIRONE A - 10 Giornata - A</w:t>
                  </w:r>
                </w:p>
              </w:tc>
            </w:tr>
            <w:tr w:rsidR="00662DA3" w:rsidRPr="00581137" w14:paraId="2642AA74"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0E2C25" w14:textId="77777777" w:rsidR="00662DA3" w:rsidRPr="00581137" w:rsidRDefault="00662DA3" w:rsidP="00AC4264">
                  <w:pPr>
                    <w:pStyle w:val="rowtabella0"/>
                    <w:rPr>
                      <w:color w:val="002060"/>
                    </w:rPr>
                  </w:pPr>
                  <w:r w:rsidRPr="00581137">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05E81" w14:textId="77777777" w:rsidR="00662DA3" w:rsidRPr="00581137" w:rsidRDefault="00662DA3" w:rsidP="00AC4264">
                  <w:pPr>
                    <w:pStyle w:val="rowtabella0"/>
                    <w:rPr>
                      <w:color w:val="002060"/>
                    </w:rPr>
                  </w:pPr>
                  <w:r w:rsidRPr="00581137">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67D9C" w14:textId="77777777" w:rsidR="00662DA3" w:rsidRPr="00581137" w:rsidRDefault="00662DA3" w:rsidP="00AC4264">
                  <w:pPr>
                    <w:pStyle w:val="rowtabella0"/>
                    <w:jc w:val="center"/>
                    <w:rPr>
                      <w:color w:val="002060"/>
                    </w:rPr>
                  </w:pPr>
                  <w:r w:rsidRPr="00581137">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DC886" w14:textId="77777777" w:rsidR="00662DA3" w:rsidRPr="00581137" w:rsidRDefault="00662DA3" w:rsidP="00AC4264">
                  <w:pPr>
                    <w:pStyle w:val="rowtabella0"/>
                    <w:jc w:val="center"/>
                    <w:rPr>
                      <w:color w:val="002060"/>
                    </w:rPr>
                  </w:pPr>
                  <w:r w:rsidRPr="00581137">
                    <w:rPr>
                      <w:color w:val="002060"/>
                    </w:rPr>
                    <w:t> </w:t>
                  </w:r>
                </w:p>
              </w:tc>
            </w:tr>
            <w:tr w:rsidR="00662DA3" w:rsidRPr="00581137" w14:paraId="7D327F3E"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91DB96" w14:textId="77777777" w:rsidR="00662DA3" w:rsidRPr="00581137" w:rsidRDefault="00662DA3" w:rsidP="00AC4264">
                  <w:pPr>
                    <w:pStyle w:val="rowtabella0"/>
                    <w:rPr>
                      <w:color w:val="002060"/>
                    </w:rPr>
                  </w:pPr>
                  <w:r w:rsidRPr="00581137">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A1F338" w14:textId="77777777" w:rsidR="00662DA3" w:rsidRPr="00581137" w:rsidRDefault="00662DA3" w:rsidP="00AC4264">
                  <w:pPr>
                    <w:pStyle w:val="rowtabella0"/>
                    <w:rPr>
                      <w:color w:val="002060"/>
                    </w:rPr>
                  </w:pPr>
                  <w:r w:rsidRPr="00581137">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FC6A22" w14:textId="77777777" w:rsidR="00662DA3" w:rsidRPr="00581137" w:rsidRDefault="00662DA3" w:rsidP="00AC4264">
                  <w:pPr>
                    <w:pStyle w:val="rowtabella0"/>
                    <w:jc w:val="center"/>
                    <w:rPr>
                      <w:color w:val="002060"/>
                    </w:rPr>
                  </w:pPr>
                  <w:r w:rsidRPr="0058113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807C70" w14:textId="77777777" w:rsidR="00662DA3" w:rsidRPr="00581137" w:rsidRDefault="00662DA3" w:rsidP="00AC4264">
                  <w:pPr>
                    <w:pStyle w:val="rowtabella0"/>
                    <w:jc w:val="center"/>
                    <w:rPr>
                      <w:color w:val="002060"/>
                    </w:rPr>
                  </w:pPr>
                  <w:r w:rsidRPr="00581137">
                    <w:rPr>
                      <w:color w:val="002060"/>
                    </w:rPr>
                    <w:t> </w:t>
                  </w:r>
                </w:p>
              </w:tc>
            </w:tr>
            <w:tr w:rsidR="00662DA3" w:rsidRPr="00581137" w14:paraId="7372124C"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487453" w14:textId="77777777" w:rsidR="00662DA3" w:rsidRPr="00581137" w:rsidRDefault="00662DA3" w:rsidP="00AC4264">
                  <w:pPr>
                    <w:pStyle w:val="rowtabella0"/>
                    <w:rPr>
                      <w:color w:val="002060"/>
                    </w:rPr>
                  </w:pPr>
                  <w:r w:rsidRPr="00581137">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A33EF0" w14:textId="77777777" w:rsidR="00662DA3" w:rsidRPr="00581137" w:rsidRDefault="00662DA3" w:rsidP="00AC4264">
                  <w:pPr>
                    <w:pStyle w:val="rowtabella0"/>
                    <w:rPr>
                      <w:color w:val="002060"/>
                    </w:rPr>
                  </w:pPr>
                  <w:r w:rsidRPr="00581137">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B24C29" w14:textId="77777777" w:rsidR="00662DA3" w:rsidRPr="00581137" w:rsidRDefault="00662DA3" w:rsidP="00AC4264">
                  <w:pPr>
                    <w:pStyle w:val="rowtabella0"/>
                    <w:jc w:val="center"/>
                    <w:rPr>
                      <w:color w:val="002060"/>
                    </w:rPr>
                  </w:pPr>
                  <w:r w:rsidRPr="00581137">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20ABF8" w14:textId="77777777" w:rsidR="00662DA3" w:rsidRPr="00581137" w:rsidRDefault="00662DA3" w:rsidP="00AC4264">
                  <w:pPr>
                    <w:pStyle w:val="rowtabella0"/>
                    <w:jc w:val="center"/>
                    <w:rPr>
                      <w:color w:val="002060"/>
                    </w:rPr>
                  </w:pPr>
                  <w:r w:rsidRPr="00581137">
                    <w:rPr>
                      <w:color w:val="002060"/>
                    </w:rPr>
                    <w:t> </w:t>
                  </w:r>
                </w:p>
              </w:tc>
            </w:tr>
            <w:tr w:rsidR="00662DA3" w:rsidRPr="00581137" w14:paraId="22B834EE"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34D934" w14:textId="77777777" w:rsidR="00662DA3" w:rsidRPr="00581137" w:rsidRDefault="00662DA3" w:rsidP="00AC4264">
                  <w:pPr>
                    <w:pStyle w:val="rowtabella0"/>
                    <w:rPr>
                      <w:color w:val="002060"/>
                    </w:rPr>
                  </w:pPr>
                  <w:r w:rsidRPr="00581137">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7D99CC" w14:textId="77777777" w:rsidR="00662DA3" w:rsidRPr="00581137" w:rsidRDefault="00662DA3" w:rsidP="00AC4264">
                  <w:pPr>
                    <w:pStyle w:val="rowtabella0"/>
                    <w:rPr>
                      <w:color w:val="002060"/>
                    </w:rPr>
                  </w:pPr>
                  <w:r w:rsidRPr="00581137">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821554" w14:textId="77777777" w:rsidR="00662DA3" w:rsidRPr="00581137" w:rsidRDefault="00662DA3" w:rsidP="00AC4264">
                  <w:pPr>
                    <w:pStyle w:val="rowtabella0"/>
                    <w:jc w:val="center"/>
                    <w:rPr>
                      <w:color w:val="002060"/>
                    </w:rPr>
                  </w:pPr>
                  <w:r w:rsidRPr="00581137">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7918C6" w14:textId="77777777" w:rsidR="00662DA3" w:rsidRPr="00581137" w:rsidRDefault="00662DA3" w:rsidP="00AC4264">
                  <w:pPr>
                    <w:pStyle w:val="rowtabella0"/>
                    <w:jc w:val="center"/>
                    <w:rPr>
                      <w:color w:val="002060"/>
                    </w:rPr>
                  </w:pPr>
                  <w:r w:rsidRPr="00581137">
                    <w:rPr>
                      <w:color w:val="002060"/>
                    </w:rPr>
                    <w:t> </w:t>
                  </w:r>
                </w:p>
              </w:tc>
            </w:tr>
            <w:tr w:rsidR="00662DA3" w:rsidRPr="00581137" w14:paraId="710CF96C"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D34F81" w14:textId="77777777" w:rsidR="00662DA3" w:rsidRPr="00581137" w:rsidRDefault="00662DA3" w:rsidP="00AC4264">
                  <w:pPr>
                    <w:pStyle w:val="rowtabella0"/>
                    <w:rPr>
                      <w:color w:val="002060"/>
                    </w:rPr>
                  </w:pPr>
                  <w:r w:rsidRPr="00581137">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DAE74" w14:textId="77777777" w:rsidR="00662DA3" w:rsidRPr="00581137" w:rsidRDefault="00662DA3" w:rsidP="00AC4264">
                  <w:pPr>
                    <w:pStyle w:val="rowtabella0"/>
                    <w:rPr>
                      <w:color w:val="002060"/>
                    </w:rPr>
                  </w:pPr>
                  <w:r w:rsidRPr="00581137">
                    <w:rPr>
                      <w:color w:val="002060"/>
                    </w:rPr>
                    <w:t xml:space="preserve">- </w:t>
                  </w:r>
                  <w:proofErr w:type="gramStart"/>
                  <w:r w:rsidRPr="00581137">
                    <w:rPr>
                      <w:color w:val="002060"/>
                    </w:rPr>
                    <w:t>CITTA</w:t>
                  </w:r>
                  <w:proofErr w:type="gramEnd"/>
                  <w:r w:rsidRPr="00581137">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3A6086" w14:textId="77777777" w:rsidR="00662DA3" w:rsidRPr="00581137" w:rsidRDefault="00662DA3" w:rsidP="00AC4264">
                  <w:pPr>
                    <w:pStyle w:val="rowtabella0"/>
                    <w:jc w:val="center"/>
                    <w:rPr>
                      <w:color w:val="002060"/>
                    </w:rPr>
                  </w:pPr>
                  <w:r w:rsidRPr="00581137">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5B9FE" w14:textId="77777777" w:rsidR="00662DA3" w:rsidRPr="00581137" w:rsidRDefault="00662DA3" w:rsidP="00AC4264">
                  <w:pPr>
                    <w:pStyle w:val="rowtabella0"/>
                    <w:jc w:val="center"/>
                    <w:rPr>
                      <w:color w:val="002060"/>
                    </w:rPr>
                  </w:pPr>
                  <w:r w:rsidRPr="00581137">
                    <w:rPr>
                      <w:color w:val="002060"/>
                    </w:rPr>
                    <w:t> </w:t>
                  </w:r>
                </w:p>
              </w:tc>
            </w:tr>
          </w:tbl>
          <w:p w14:paraId="19C98E43" w14:textId="77777777" w:rsidR="00662DA3" w:rsidRPr="00581137" w:rsidRDefault="00662DA3" w:rsidP="00AC426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51B5C90C"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354B6" w14:textId="77777777" w:rsidR="00662DA3" w:rsidRPr="00581137" w:rsidRDefault="00662DA3" w:rsidP="00AC4264">
                  <w:pPr>
                    <w:pStyle w:val="headertabella0"/>
                    <w:rPr>
                      <w:color w:val="002060"/>
                    </w:rPr>
                  </w:pPr>
                  <w:r w:rsidRPr="00581137">
                    <w:rPr>
                      <w:color w:val="002060"/>
                    </w:rPr>
                    <w:t>GIRONE B - 10 Giornata - A</w:t>
                  </w:r>
                </w:p>
              </w:tc>
            </w:tr>
            <w:tr w:rsidR="00662DA3" w:rsidRPr="00581137" w14:paraId="0A30E962"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EE9FA9" w14:textId="77777777" w:rsidR="00662DA3" w:rsidRPr="00581137" w:rsidRDefault="00662DA3" w:rsidP="00AC4264">
                  <w:pPr>
                    <w:pStyle w:val="rowtabella0"/>
                    <w:rPr>
                      <w:color w:val="002060"/>
                    </w:rPr>
                  </w:pPr>
                  <w:r w:rsidRPr="00581137">
                    <w:rPr>
                      <w:color w:val="002060"/>
                    </w:rPr>
                    <w:t>(1) 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FE91D" w14:textId="77777777" w:rsidR="00662DA3" w:rsidRPr="00581137" w:rsidRDefault="00662DA3" w:rsidP="00AC4264">
                  <w:pPr>
                    <w:pStyle w:val="rowtabella0"/>
                    <w:rPr>
                      <w:color w:val="002060"/>
                    </w:rPr>
                  </w:pPr>
                  <w:r w:rsidRPr="00581137">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EEBC1" w14:textId="77777777" w:rsidR="00662DA3" w:rsidRPr="00581137" w:rsidRDefault="00662DA3" w:rsidP="00AC4264">
                  <w:pPr>
                    <w:pStyle w:val="rowtabella0"/>
                    <w:jc w:val="center"/>
                    <w:rPr>
                      <w:color w:val="002060"/>
                    </w:rPr>
                  </w:pPr>
                  <w:r w:rsidRPr="00581137">
                    <w:rPr>
                      <w:color w:val="002060"/>
                    </w:rPr>
                    <w:t>10 - 4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72C72" w14:textId="77777777" w:rsidR="00662DA3" w:rsidRPr="00581137" w:rsidRDefault="00662DA3" w:rsidP="00AC4264">
                  <w:pPr>
                    <w:pStyle w:val="rowtabella0"/>
                    <w:jc w:val="center"/>
                    <w:rPr>
                      <w:color w:val="002060"/>
                    </w:rPr>
                  </w:pPr>
                  <w:r w:rsidRPr="00581137">
                    <w:rPr>
                      <w:color w:val="002060"/>
                    </w:rPr>
                    <w:t> </w:t>
                  </w:r>
                </w:p>
              </w:tc>
            </w:tr>
            <w:tr w:rsidR="00662DA3" w:rsidRPr="00581137" w14:paraId="0E9DD365"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761185" w14:textId="77777777" w:rsidR="00662DA3" w:rsidRPr="00581137" w:rsidRDefault="00662DA3" w:rsidP="00AC4264">
                  <w:pPr>
                    <w:pStyle w:val="rowtabella0"/>
                    <w:rPr>
                      <w:color w:val="002060"/>
                    </w:rPr>
                  </w:pPr>
                  <w:r w:rsidRPr="00581137">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8AE8A4" w14:textId="77777777" w:rsidR="00662DA3" w:rsidRPr="00581137" w:rsidRDefault="00662DA3" w:rsidP="00AC4264">
                  <w:pPr>
                    <w:pStyle w:val="rowtabella0"/>
                    <w:rPr>
                      <w:color w:val="002060"/>
                    </w:rPr>
                  </w:pPr>
                  <w:r w:rsidRPr="00581137">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0BC6CC" w14:textId="77777777" w:rsidR="00662DA3" w:rsidRPr="00581137" w:rsidRDefault="00662DA3" w:rsidP="00AC4264">
                  <w:pPr>
                    <w:pStyle w:val="rowtabella0"/>
                    <w:jc w:val="center"/>
                    <w:rPr>
                      <w:color w:val="002060"/>
                    </w:rPr>
                  </w:pPr>
                  <w:r w:rsidRPr="00581137">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D67D9E" w14:textId="77777777" w:rsidR="00662DA3" w:rsidRPr="00581137" w:rsidRDefault="00662DA3" w:rsidP="00AC4264">
                  <w:pPr>
                    <w:pStyle w:val="rowtabella0"/>
                    <w:jc w:val="center"/>
                    <w:rPr>
                      <w:color w:val="002060"/>
                    </w:rPr>
                  </w:pPr>
                  <w:r w:rsidRPr="00581137">
                    <w:rPr>
                      <w:color w:val="002060"/>
                    </w:rPr>
                    <w:t> </w:t>
                  </w:r>
                </w:p>
              </w:tc>
            </w:tr>
            <w:tr w:rsidR="00662DA3" w:rsidRPr="00581137" w14:paraId="46AB9609"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C3779F" w14:textId="77777777" w:rsidR="00662DA3" w:rsidRPr="00581137" w:rsidRDefault="00662DA3" w:rsidP="00AC4264">
                  <w:pPr>
                    <w:pStyle w:val="rowtabella0"/>
                    <w:rPr>
                      <w:color w:val="002060"/>
                    </w:rPr>
                  </w:pPr>
                  <w:r w:rsidRPr="00581137">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D0F5DE" w14:textId="77777777" w:rsidR="00662DA3" w:rsidRPr="00581137" w:rsidRDefault="00662DA3" w:rsidP="00AC4264">
                  <w:pPr>
                    <w:pStyle w:val="rowtabella0"/>
                    <w:rPr>
                      <w:color w:val="002060"/>
                    </w:rPr>
                  </w:pPr>
                  <w:r w:rsidRPr="00581137">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74F6B9" w14:textId="77777777" w:rsidR="00662DA3" w:rsidRPr="00581137" w:rsidRDefault="00662DA3" w:rsidP="00AC4264">
                  <w:pPr>
                    <w:pStyle w:val="rowtabella0"/>
                    <w:jc w:val="center"/>
                    <w:rPr>
                      <w:color w:val="002060"/>
                    </w:rPr>
                  </w:pPr>
                  <w:r w:rsidRPr="0058113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2A1671" w14:textId="77777777" w:rsidR="00662DA3" w:rsidRPr="00581137" w:rsidRDefault="00662DA3" w:rsidP="00AC4264">
                  <w:pPr>
                    <w:pStyle w:val="rowtabella0"/>
                    <w:jc w:val="center"/>
                    <w:rPr>
                      <w:color w:val="002060"/>
                    </w:rPr>
                  </w:pPr>
                  <w:r w:rsidRPr="00581137">
                    <w:rPr>
                      <w:color w:val="002060"/>
                    </w:rPr>
                    <w:t> </w:t>
                  </w:r>
                </w:p>
              </w:tc>
            </w:tr>
            <w:tr w:rsidR="00662DA3" w:rsidRPr="00581137" w14:paraId="17940E1C"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A7BED2" w14:textId="77777777" w:rsidR="00662DA3" w:rsidRPr="00581137" w:rsidRDefault="00662DA3" w:rsidP="00AC4264">
                  <w:pPr>
                    <w:pStyle w:val="rowtabella0"/>
                    <w:rPr>
                      <w:color w:val="002060"/>
                    </w:rPr>
                  </w:pPr>
                  <w:r w:rsidRPr="00581137">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5064A5" w14:textId="77777777" w:rsidR="00662DA3" w:rsidRPr="00581137" w:rsidRDefault="00662DA3" w:rsidP="00AC4264">
                  <w:pPr>
                    <w:pStyle w:val="rowtabella0"/>
                    <w:rPr>
                      <w:color w:val="002060"/>
                    </w:rPr>
                  </w:pPr>
                  <w:r w:rsidRPr="00581137">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31C611" w14:textId="77777777" w:rsidR="00662DA3" w:rsidRPr="00581137" w:rsidRDefault="00662DA3" w:rsidP="00AC4264">
                  <w:pPr>
                    <w:pStyle w:val="rowtabella0"/>
                    <w:jc w:val="center"/>
                    <w:rPr>
                      <w:color w:val="002060"/>
                    </w:rPr>
                  </w:pPr>
                  <w:r w:rsidRPr="00581137">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882F87" w14:textId="77777777" w:rsidR="00662DA3" w:rsidRPr="00581137" w:rsidRDefault="00662DA3" w:rsidP="00AC4264">
                  <w:pPr>
                    <w:pStyle w:val="rowtabella0"/>
                    <w:jc w:val="center"/>
                    <w:rPr>
                      <w:color w:val="002060"/>
                    </w:rPr>
                  </w:pPr>
                  <w:r w:rsidRPr="00581137">
                    <w:rPr>
                      <w:color w:val="002060"/>
                    </w:rPr>
                    <w:t> </w:t>
                  </w:r>
                </w:p>
              </w:tc>
            </w:tr>
            <w:tr w:rsidR="00662DA3" w:rsidRPr="00581137" w14:paraId="3300F16B"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EE0743" w14:textId="77777777" w:rsidR="00662DA3" w:rsidRPr="00581137" w:rsidRDefault="00662DA3" w:rsidP="00AC4264">
                  <w:pPr>
                    <w:pStyle w:val="rowtabella0"/>
                    <w:rPr>
                      <w:color w:val="002060"/>
                    </w:rPr>
                  </w:pPr>
                  <w:r w:rsidRPr="00581137">
                    <w:rPr>
                      <w:color w:val="002060"/>
                    </w:rPr>
                    <w:t>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996CEF" w14:textId="77777777" w:rsidR="00662DA3" w:rsidRPr="00581137" w:rsidRDefault="00662DA3" w:rsidP="00AC4264">
                  <w:pPr>
                    <w:pStyle w:val="rowtabella0"/>
                    <w:rPr>
                      <w:color w:val="002060"/>
                    </w:rPr>
                  </w:pPr>
                  <w:r w:rsidRPr="00581137">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F4CD44" w14:textId="77777777" w:rsidR="00662DA3" w:rsidRPr="00581137" w:rsidRDefault="00662DA3" w:rsidP="00AC4264">
                  <w:pPr>
                    <w:pStyle w:val="rowtabella0"/>
                    <w:jc w:val="center"/>
                    <w:rPr>
                      <w:color w:val="002060"/>
                    </w:rPr>
                  </w:pPr>
                  <w:r w:rsidRPr="00581137">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736546" w14:textId="77777777" w:rsidR="00662DA3" w:rsidRPr="00581137" w:rsidRDefault="00662DA3" w:rsidP="00AC4264">
                  <w:pPr>
                    <w:pStyle w:val="rowtabella0"/>
                    <w:jc w:val="center"/>
                    <w:rPr>
                      <w:color w:val="002060"/>
                    </w:rPr>
                  </w:pPr>
                  <w:r w:rsidRPr="00581137">
                    <w:rPr>
                      <w:color w:val="002060"/>
                    </w:rPr>
                    <w:t> </w:t>
                  </w:r>
                </w:p>
              </w:tc>
            </w:tr>
            <w:tr w:rsidR="00662DA3" w:rsidRPr="00581137" w14:paraId="3973926B"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3A582F" w14:textId="77777777" w:rsidR="00662DA3" w:rsidRPr="00581137" w:rsidRDefault="00662DA3" w:rsidP="00AC4264">
                  <w:pPr>
                    <w:pStyle w:val="rowtabella0"/>
                    <w:rPr>
                      <w:color w:val="002060"/>
                    </w:rPr>
                  </w:pPr>
                  <w:r w:rsidRPr="00581137">
                    <w:rPr>
                      <w:color w:val="002060"/>
                    </w:rPr>
                    <w:t>(1) 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55D366" w14:textId="77777777" w:rsidR="00662DA3" w:rsidRPr="00581137" w:rsidRDefault="00662DA3" w:rsidP="00AC4264">
                  <w:pPr>
                    <w:pStyle w:val="rowtabella0"/>
                    <w:rPr>
                      <w:color w:val="002060"/>
                    </w:rPr>
                  </w:pPr>
                  <w:r w:rsidRPr="00581137">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BBF1B" w14:textId="77777777" w:rsidR="00662DA3" w:rsidRPr="00581137" w:rsidRDefault="00662DA3" w:rsidP="00AC4264">
                  <w:pPr>
                    <w:pStyle w:val="rowtabella0"/>
                    <w:jc w:val="center"/>
                    <w:rPr>
                      <w:color w:val="002060"/>
                    </w:rPr>
                  </w:pPr>
                  <w:r w:rsidRPr="00581137">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F3A7C" w14:textId="77777777" w:rsidR="00662DA3" w:rsidRPr="00581137" w:rsidRDefault="00662DA3" w:rsidP="00AC4264">
                  <w:pPr>
                    <w:pStyle w:val="rowtabella0"/>
                    <w:jc w:val="center"/>
                    <w:rPr>
                      <w:color w:val="002060"/>
                    </w:rPr>
                  </w:pPr>
                  <w:r w:rsidRPr="00581137">
                    <w:rPr>
                      <w:color w:val="002060"/>
                    </w:rPr>
                    <w:t> </w:t>
                  </w:r>
                </w:p>
              </w:tc>
            </w:tr>
            <w:tr w:rsidR="00662DA3" w:rsidRPr="00581137" w14:paraId="1C690065"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21C4F7F4" w14:textId="77777777" w:rsidR="00662DA3" w:rsidRPr="00581137" w:rsidRDefault="00662DA3" w:rsidP="00AC4264">
                  <w:pPr>
                    <w:pStyle w:val="rowtabella0"/>
                    <w:rPr>
                      <w:color w:val="002060"/>
                    </w:rPr>
                  </w:pPr>
                  <w:r w:rsidRPr="00581137">
                    <w:rPr>
                      <w:color w:val="002060"/>
                    </w:rPr>
                    <w:t>(1) - disputata il 30/11/2024</w:t>
                  </w:r>
                </w:p>
              </w:tc>
            </w:tr>
          </w:tbl>
          <w:p w14:paraId="0340D160" w14:textId="77777777" w:rsidR="00662DA3" w:rsidRPr="00581137" w:rsidRDefault="00662DA3" w:rsidP="00AC4264">
            <w:pPr>
              <w:rPr>
                <w:color w:val="002060"/>
              </w:rPr>
            </w:pPr>
          </w:p>
        </w:tc>
      </w:tr>
    </w:tbl>
    <w:p w14:paraId="5154FAA2" w14:textId="77777777" w:rsidR="00662DA3" w:rsidRPr="00581137" w:rsidRDefault="00662DA3" w:rsidP="00662DA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62DA3" w:rsidRPr="00581137" w14:paraId="493A8190" w14:textId="77777777" w:rsidTr="00AC42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1C8B157D"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00C77" w14:textId="77777777" w:rsidR="00662DA3" w:rsidRPr="00581137" w:rsidRDefault="00662DA3" w:rsidP="00AC4264">
                  <w:pPr>
                    <w:pStyle w:val="headertabella0"/>
                    <w:rPr>
                      <w:color w:val="002060"/>
                    </w:rPr>
                  </w:pPr>
                  <w:r w:rsidRPr="00581137">
                    <w:rPr>
                      <w:color w:val="002060"/>
                    </w:rPr>
                    <w:t>GIRONE C - 10 Giornata - A</w:t>
                  </w:r>
                </w:p>
              </w:tc>
            </w:tr>
            <w:tr w:rsidR="00662DA3" w:rsidRPr="00581137" w14:paraId="4DF8C0AA"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C4113D" w14:textId="77777777" w:rsidR="00662DA3" w:rsidRPr="00581137" w:rsidRDefault="00662DA3" w:rsidP="00AC4264">
                  <w:pPr>
                    <w:pStyle w:val="rowtabella0"/>
                    <w:rPr>
                      <w:color w:val="002060"/>
                    </w:rPr>
                  </w:pPr>
                  <w:r w:rsidRPr="00581137">
                    <w:rPr>
                      <w:color w:val="002060"/>
                    </w:rPr>
                    <w:t>(1)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606CF" w14:textId="77777777" w:rsidR="00662DA3" w:rsidRPr="00581137" w:rsidRDefault="00662DA3" w:rsidP="00AC4264">
                  <w:pPr>
                    <w:pStyle w:val="rowtabella0"/>
                    <w:rPr>
                      <w:color w:val="002060"/>
                    </w:rPr>
                  </w:pPr>
                  <w:r w:rsidRPr="00581137">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00F23" w14:textId="77777777" w:rsidR="00662DA3" w:rsidRPr="00581137" w:rsidRDefault="00662DA3" w:rsidP="00AC4264">
                  <w:pPr>
                    <w:pStyle w:val="rowtabella0"/>
                    <w:jc w:val="center"/>
                    <w:rPr>
                      <w:color w:val="002060"/>
                    </w:rPr>
                  </w:pPr>
                  <w:r w:rsidRPr="00581137">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186B0" w14:textId="77777777" w:rsidR="00662DA3" w:rsidRPr="00581137" w:rsidRDefault="00662DA3" w:rsidP="00AC4264">
                  <w:pPr>
                    <w:pStyle w:val="rowtabella0"/>
                    <w:jc w:val="center"/>
                    <w:rPr>
                      <w:color w:val="002060"/>
                    </w:rPr>
                  </w:pPr>
                  <w:r w:rsidRPr="00581137">
                    <w:rPr>
                      <w:color w:val="002060"/>
                    </w:rPr>
                    <w:t> </w:t>
                  </w:r>
                </w:p>
              </w:tc>
            </w:tr>
            <w:tr w:rsidR="00662DA3" w:rsidRPr="00581137" w14:paraId="46BE3F26"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041279" w14:textId="77777777" w:rsidR="00662DA3" w:rsidRPr="00581137" w:rsidRDefault="00662DA3" w:rsidP="00AC4264">
                  <w:pPr>
                    <w:pStyle w:val="rowtabella0"/>
                    <w:rPr>
                      <w:color w:val="002060"/>
                    </w:rPr>
                  </w:pPr>
                  <w:r w:rsidRPr="00581137">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458832" w14:textId="77777777" w:rsidR="00662DA3" w:rsidRPr="00581137" w:rsidRDefault="00662DA3" w:rsidP="00AC4264">
                  <w:pPr>
                    <w:pStyle w:val="rowtabella0"/>
                    <w:rPr>
                      <w:color w:val="002060"/>
                    </w:rPr>
                  </w:pPr>
                  <w:r w:rsidRPr="00581137">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86B0A4" w14:textId="77777777" w:rsidR="00662DA3" w:rsidRPr="00581137" w:rsidRDefault="00662DA3" w:rsidP="00AC4264">
                  <w:pPr>
                    <w:pStyle w:val="rowtabella0"/>
                    <w:jc w:val="center"/>
                    <w:rPr>
                      <w:color w:val="002060"/>
                    </w:rPr>
                  </w:pPr>
                  <w:r w:rsidRPr="00581137">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33728B" w14:textId="77777777" w:rsidR="00662DA3" w:rsidRPr="00581137" w:rsidRDefault="00662DA3" w:rsidP="00AC4264">
                  <w:pPr>
                    <w:pStyle w:val="rowtabella0"/>
                    <w:jc w:val="center"/>
                    <w:rPr>
                      <w:color w:val="002060"/>
                    </w:rPr>
                  </w:pPr>
                  <w:r w:rsidRPr="00581137">
                    <w:rPr>
                      <w:color w:val="002060"/>
                    </w:rPr>
                    <w:t> </w:t>
                  </w:r>
                </w:p>
              </w:tc>
            </w:tr>
            <w:tr w:rsidR="00662DA3" w:rsidRPr="00581137" w14:paraId="5B37DD87"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896A00" w14:textId="77777777" w:rsidR="00662DA3" w:rsidRPr="00581137" w:rsidRDefault="00662DA3" w:rsidP="00AC4264">
                  <w:pPr>
                    <w:pStyle w:val="rowtabella0"/>
                    <w:rPr>
                      <w:color w:val="002060"/>
                    </w:rPr>
                  </w:pPr>
                  <w:r w:rsidRPr="00581137">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B449A2" w14:textId="77777777" w:rsidR="00662DA3" w:rsidRPr="00581137" w:rsidRDefault="00662DA3" w:rsidP="00AC4264">
                  <w:pPr>
                    <w:pStyle w:val="rowtabella0"/>
                    <w:rPr>
                      <w:color w:val="002060"/>
                    </w:rPr>
                  </w:pPr>
                  <w:r w:rsidRPr="00581137">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799833" w14:textId="77777777" w:rsidR="00662DA3" w:rsidRPr="00581137" w:rsidRDefault="00662DA3" w:rsidP="00AC4264">
                  <w:pPr>
                    <w:pStyle w:val="rowtabella0"/>
                    <w:jc w:val="center"/>
                    <w:rPr>
                      <w:color w:val="002060"/>
                    </w:rPr>
                  </w:pPr>
                  <w:r w:rsidRPr="00581137">
                    <w:rPr>
                      <w:color w:val="002060"/>
                    </w:rPr>
                    <w:t>12 - 4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D0E041" w14:textId="77777777" w:rsidR="00662DA3" w:rsidRPr="00581137" w:rsidRDefault="00662DA3" w:rsidP="00AC4264">
                  <w:pPr>
                    <w:pStyle w:val="rowtabella0"/>
                    <w:jc w:val="center"/>
                    <w:rPr>
                      <w:color w:val="002060"/>
                    </w:rPr>
                  </w:pPr>
                  <w:r w:rsidRPr="00581137">
                    <w:rPr>
                      <w:color w:val="002060"/>
                    </w:rPr>
                    <w:t> </w:t>
                  </w:r>
                </w:p>
              </w:tc>
            </w:tr>
            <w:tr w:rsidR="00662DA3" w:rsidRPr="00581137" w14:paraId="3486CDC5"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3A5B90" w14:textId="77777777" w:rsidR="00662DA3" w:rsidRPr="00581137" w:rsidRDefault="00662DA3" w:rsidP="00AC4264">
                  <w:pPr>
                    <w:pStyle w:val="rowtabella0"/>
                    <w:rPr>
                      <w:color w:val="002060"/>
                    </w:rPr>
                  </w:pPr>
                  <w:r w:rsidRPr="00581137">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D75CC9" w14:textId="77777777" w:rsidR="00662DA3" w:rsidRPr="00581137" w:rsidRDefault="00662DA3" w:rsidP="00AC4264">
                  <w:pPr>
                    <w:pStyle w:val="rowtabella0"/>
                    <w:rPr>
                      <w:color w:val="002060"/>
                    </w:rPr>
                  </w:pPr>
                  <w:r w:rsidRPr="00581137">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0F4AB5" w14:textId="77777777" w:rsidR="00662DA3" w:rsidRPr="00581137" w:rsidRDefault="00662DA3" w:rsidP="00AC4264">
                  <w:pPr>
                    <w:pStyle w:val="rowtabella0"/>
                    <w:jc w:val="center"/>
                    <w:rPr>
                      <w:color w:val="002060"/>
                    </w:rPr>
                  </w:pPr>
                  <w:r w:rsidRPr="00581137">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B1EABB" w14:textId="77777777" w:rsidR="00662DA3" w:rsidRPr="00581137" w:rsidRDefault="00662DA3" w:rsidP="00AC4264">
                  <w:pPr>
                    <w:pStyle w:val="rowtabella0"/>
                    <w:jc w:val="center"/>
                    <w:rPr>
                      <w:color w:val="002060"/>
                    </w:rPr>
                  </w:pPr>
                  <w:r w:rsidRPr="00581137">
                    <w:rPr>
                      <w:color w:val="002060"/>
                    </w:rPr>
                    <w:t> </w:t>
                  </w:r>
                </w:p>
              </w:tc>
            </w:tr>
            <w:tr w:rsidR="00662DA3" w:rsidRPr="00581137" w14:paraId="43F77929"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90BD22" w14:textId="77777777" w:rsidR="00662DA3" w:rsidRPr="00581137" w:rsidRDefault="00662DA3" w:rsidP="00AC4264">
                  <w:pPr>
                    <w:pStyle w:val="rowtabella0"/>
                    <w:rPr>
                      <w:color w:val="002060"/>
                    </w:rPr>
                  </w:pPr>
                  <w:r w:rsidRPr="00581137">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B48E86" w14:textId="77777777" w:rsidR="00662DA3" w:rsidRPr="00581137" w:rsidRDefault="00662DA3" w:rsidP="00AC4264">
                  <w:pPr>
                    <w:pStyle w:val="rowtabella0"/>
                    <w:rPr>
                      <w:color w:val="002060"/>
                    </w:rPr>
                  </w:pPr>
                  <w:r w:rsidRPr="00581137">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CCAE55" w14:textId="77777777" w:rsidR="00662DA3" w:rsidRPr="00581137" w:rsidRDefault="00662DA3" w:rsidP="00AC4264">
                  <w:pPr>
                    <w:pStyle w:val="rowtabella0"/>
                    <w:jc w:val="center"/>
                    <w:rPr>
                      <w:color w:val="002060"/>
                    </w:rPr>
                  </w:pPr>
                  <w:r w:rsidRPr="00581137">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48ABE7" w14:textId="77777777" w:rsidR="00662DA3" w:rsidRPr="00581137" w:rsidRDefault="00662DA3" w:rsidP="00AC4264">
                  <w:pPr>
                    <w:pStyle w:val="rowtabella0"/>
                    <w:jc w:val="center"/>
                    <w:rPr>
                      <w:color w:val="002060"/>
                    </w:rPr>
                  </w:pPr>
                  <w:r w:rsidRPr="00581137">
                    <w:rPr>
                      <w:color w:val="002060"/>
                    </w:rPr>
                    <w:t> </w:t>
                  </w:r>
                </w:p>
              </w:tc>
            </w:tr>
            <w:tr w:rsidR="00662DA3" w:rsidRPr="00581137" w14:paraId="205BC290"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EFF53C" w14:textId="77777777" w:rsidR="00662DA3" w:rsidRPr="00581137" w:rsidRDefault="00662DA3" w:rsidP="00AC4264">
                  <w:pPr>
                    <w:pStyle w:val="rowtabella0"/>
                    <w:rPr>
                      <w:color w:val="002060"/>
                    </w:rPr>
                  </w:pPr>
                  <w:proofErr w:type="gramStart"/>
                  <w:r w:rsidRPr="00581137">
                    <w:rPr>
                      <w:color w:val="002060"/>
                    </w:rPr>
                    <w:t>U.MANDOLESI</w:t>
                  </w:r>
                  <w:proofErr w:type="gramEnd"/>
                  <w:r w:rsidRPr="00581137">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FC262" w14:textId="77777777" w:rsidR="00662DA3" w:rsidRPr="00581137" w:rsidRDefault="00662DA3" w:rsidP="00AC4264">
                  <w:pPr>
                    <w:pStyle w:val="rowtabella0"/>
                    <w:rPr>
                      <w:color w:val="002060"/>
                    </w:rPr>
                  </w:pPr>
                  <w:r w:rsidRPr="00581137">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F0FD4C" w14:textId="77777777" w:rsidR="00662DA3" w:rsidRPr="00581137" w:rsidRDefault="00662DA3" w:rsidP="00AC4264">
                  <w:pPr>
                    <w:pStyle w:val="rowtabella0"/>
                    <w:jc w:val="center"/>
                    <w:rPr>
                      <w:color w:val="002060"/>
                    </w:rPr>
                  </w:pPr>
                  <w:r w:rsidRPr="00581137">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22253" w14:textId="77777777" w:rsidR="00662DA3" w:rsidRPr="00581137" w:rsidRDefault="00662DA3" w:rsidP="00AC4264">
                  <w:pPr>
                    <w:pStyle w:val="rowtabella0"/>
                    <w:jc w:val="center"/>
                    <w:rPr>
                      <w:color w:val="002060"/>
                    </w:rPr>
                  </w:pPr>
                  <w:r w:rsidRPr="00581137">
                    <w:rPr>
                      <w:color w:val="002060"/>
                    </w:rPr>
                    <w:t> </w:t>
                  </w:r>
                </w:p>
              </w:tc>
            </w:tr>
            <w:tr w:rsidR="00662DA3" w:rsidRPr="00581137" w14:paraId="769598B1"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7B43E42D" w14:textId="77777777" w:rsidR="00662DA3" w:rsidRPr="00581137" w:rsidRDefault="00662DA3" w:rsidP="00AC4264">
                  <w:pPr>
                    <w:pStyle w:val="rowtabella0"/>
                    <w:rPr>
                      <w:color w:val="002060"/>
                    </w:rPr>
                  </w:pPr>
                  <w:r w:rsidRPr="00581137">
                    <w:rPr>
                      <w:color w:val="002060"/>
                    </w:rPr>
                    <w:t>(1) - disputata il 30/11/2024</w:t>
                  </w:r>
                </w:p>
              </w:tc>
            </w:tr>
          </w:tbl>
          <w:p w14:paraId="640FB25D" w14:textId="77777777" w:rsidR="00662DA3" w:rsidRPr="00581137" w:rsidRDefault="00662DA3" w:rsidP="00AC4264">
            <w:pPr>
              <w:rPr>
                <w:color w:val="002060"/>
              </w:rPr>
            </w:pPr>
          </w:p>
        </w:tc>
      </w:tr>
    </w:tbl>
    <w:p w14:paraId="64893ABE" w14:textId="77777777" w:rsidR="00662DA3" w:rsidRPr="00581137" w:rsidRDefault="00662DA3" w:rsidP="00662DA3">
      <w:pPr>
        <w:pStyle w:val="breakline"/>
        <w:rPr>
          <w:rFonts w:eastAsiaTheme="minorEastAsia"/>
          <w:color w:val="002060"/>
        </w:rPr>
      </w:pPr>
    </w:p>
    <w:p w14:paraId="7F9F6529" w14:textId="77777777" w:rsidR="00662DA3" w:rsidRPr="00581137" w:rsidRDefault="00662DA3" w:rsidP="00662DA3">
      <w:pPr>
        <w:pStyle w:val="breakline"/>
        <w:rPr>
          <w:color w:val="002060"/>
        </w:rPr>
      </w:pPr>
    </w:p>
    <w:p w14:paraId="20F8C371" w14:textId="77777777" w:rsidR="00662DA3" w:rsidRPr="00581137" w:rsidRDefault="00662DA3" w:rsidP="00662DA3">
      <w:pPr>
        <w:pStyle w:val="titoloprinc0"/>
        <w:rPr>
          <w:color w:val="002060"/>
        </w:rPr>
      </w:pPr>
      <w:r w:rsidRPr="00581137">
        <w:rPr>
          <w:color w:val="002060"/>
        </w:rPr>
        <w:t>GIUDICE SPORTIVO</w:t>
      </w:r>
    </w:p>
    <w:p w14:paraId="026E8EF6" w14:textId="77777777" w:rsidR="00662DA3" w:rsidRPr="00581137" w:rsidRDefault="00662DA3" w:rsidP="00662DA3">
      <w:pPr>
        <w:pStyle w:val="diffida"/>
        <w:rPr>
          <w:color w:val="002060"/>
        </w:rPr>
      </w:pPr>
      <w:r w:rsidRPr="00581137">
        <w:rPr>
          <w:color w:val="002060"/>
        </w:rPr>
        <w:t>Il Giudice Sportivo Avv. Agnese Lazzaretti, con l'assistenza del segretario Angelo Castellana, nella seduta del 04/12/2024, ha adottato le decisioni che di seguito integralmente si riportano:</w:t>
      </w:r>
    </w:p>
    <w:p w14:paraId="666F1CBA" w14:textId="77777777" w:rsidR="00662DA3" w:rsidRPr="00581137" w:rsidRDefault="00662DA3" w:rsidP="00662DA3">
      <w:pPr>
        <w:pStyle w:val="titolo10"/>
        <w:rPr>
          <w:color w:val="002060"/>
        </w:rPr>
      </w:pPr>
      <w:r w:rsidRPr="00581137">
        <w:rPr>
          <w:color w:val="002060"/>
        </w:rPr>
        <w:t xml:space="preserve">GARE DEL 29/11/2024 </w:t>
      </w:r>
    </w:p>
    <w:p w14:paraId="4FADEF9A" w14:textId="77777777" w:rsidR="00662DA3" w:rsidRPr="00581137" w:rsidRDefault="00662DA3" w:rsidP="00662DA3">
      <w:pPr>
        <w:pStyle w:val="titolo7a"/>
        <w:rPr>
          <w:color w:val="002060"/>
        </w:rPr>
      </w:pPr>
      <w:r w:rsidRPr="00581137">
        <w:rPr>
          <w:color w:val="002060"/>
        </w:rPr>
        <w:t xml:space="preserve">PROVVEDIMENTI DISCIPLINARI </w:t>
      </w:r>
    </w:p>
    <w:p w14:paraId="5ECDC43B" w14:textId="77777777" w:rsidR="00662DA3" w:rsidRPr="00581137" w:rsidRDefault="00662DA3" w:rsidP="00662DA3">
      <w:pPr>
        <w:pStyle w:val="titolo7b0"/>
        <w:rPr>
          <w:color w:val="002060"/>
        </w:rPr>
      </w:pPr>
      <w:r w:rsidRPr="00581137">
        <w:rPr>
          <w:color w:val="002060"/>
        </w:rPr>
        <w:t xml:space="preserve">In base alle risultanze degli atti ufficiali sono state deliberate le seguenti sanzioni disciplinari. </w:t>
      </w:r>
    </w:p>
    <w:p w14:paraId="16EDEABF" w14:textId="77777777" w:rsidR="00662DA3" w:rsidRPr="00581137" w:rsidRDefault="00662DA3" w:rsidP="00662DA3">
      <w:pPr>
        <w:pStyle w:val="titolo30"/>
        <w:rPr>
          <w:color w:val="002060"/>
        </w:rPr>
      </w:pPr>
      <w:r w:rsidRPr="00581137">
        <w:rPr>
          <w:color w:val="002060"/>
        </w:rPr>
        <w:t xml:space="preserve">SOCIETA' </w:t>
      </w:r>
    </w:p>
    <w:p w14:paraId="405356A9" w14:textId="77777777" w:rsidR="00662DA3" w:rsidRPr="00581137" w:rsidRDefault="00662DA3" w:rsidP="00662DA3">
      <w:pPr>
        <w:pStyle w:val="titolo20"/>
        <w:rPr>
          <w:color w:val="002060"/>
        </w:rPr>
      </w:pPr>
      <w:r w:rsidRPr="00581137">
        <w:rPr>
          <w:color w:val="002060"/>
        </w:rPr>
        <w:t xml:space="preserve">AMMENDA </w:t>
      </w:r>
    </w:p>
    <w:p w14:paraId="583070DA" w14:textId="77777777" w:rsidR="00662DA3" w:rsidRPr="00581137" w:rsidRDefault="00662DA3" w:rsidP="00662DA3">
      <w:pPr>
        <w:pStyle w:val="diffida"/>
        <w:spacing w:before="80" w:beforeAutospacing="0" w:after="40" w:afterAutospacing="0"/>
        <w:jc w:val="left"/>
        <w:rPr>
          <w:color w:val="002060"/>
        </w:rPr>
      </w:pPr>
      <w:r w:rsidRPr="00581137">
        <w:rPr>
          <w:color w:val="002060"/>
        </w:rPr>
        <w:t xml:space="preserve">Euro 100,00 REAL EAGLES VIRTUS PAGLIA </w:t>
      </w:r>
      <w:r w:rsidRPr="00581137">
        <w:rPr>
          <w:color w:val="002060"/>
        </w:rPr>
        <w:br/>
        <w:t xml:space="preserve">Per avere i propri sostenitori fatto scoppiare dei petardi durante la gara. </w:t>
      </w:r>
    </w:p>
    <w:p w14:paraId="556644C5" w14:textId="77777777" w:rsidR="00662DA3" w:rsidRPr="00581137" w:rsidRDefault="00662DA3" w:rsidP="00662DA3">
      <w:pPr>
        <w:pStyle w:val="diffida"/>
        <w:spacing w:before="80" w:beforeAutospacing="0" w:after="40" w:afterAutospacing="0"/>
        <w:jc w:val="left"/>
        <w:rPr>
          <w:color w:val="002060"/>
        </w:rPr>
      </w:pPr>
      <w:r w:rsidRPr="00581137">
        <w:rPr>
          <w:color w:val="002060"/>
        </w:rPr>
        <w:br/>
        <w:t xml:space="preserve">Euro 80,00 REAL SAN GIORGIO </w:t>
      </w:r>
      <w:r w:rsidRPr="00581137">
        <w:rPr>
          <w:color w:val="002060"/>
        </w:rPr>
        <w:br/>
        <w:t xml:space="preserve">Per comportamento offensivo del proprio pubblico nei confronti dell'arbitro durante la gara. </w:t>
      </w:r>
    </w:p>
    <w:p w14:paraId="4F6910C8" w14:textId="77777777" w:rsidR="00662DA3" w:rsidRPr="00581137" w:rsidRDefault="00662DA3" w:rsidP="00662DA3">
      <w:pPr>
        <w:pStyle w:val="titolo30"/>
        <w:rPr>
          <w:color w:val="002060"/>
        </w:rPr>
      </w:pPr>
      <w:r w:rsidRPr="00581137">
        <w:rPr>
          <w:color w:val="002060"/>
        </w:rPr>
        <w:lastRenderedPageBreak/>
        <w:t xml:space="preserve">DIRIGENTI </w:t>
      </w:r>
    </w:p>
    <w:p w14:paraId="0CB5B2FC" w14:textId="77777777" w:rsidR="00662DA3" w:rsidRPr="00581137" w:rsidRDefault="00662DA3" w:rsidP="00662DA3">
      <w:pPr>
        <w:pStyle w:val="titolo20"/>
        <w:rPr>
          <w:color w:val="002060"/>
        </w:rPr>
      </w:pPr>
      <w:r w:rsidRPr="00581137">
        <w:rPr>
          <w:color w:val="002060"/>
        </w:rPr>
        <w:t xml:space="preserve">INIBIZIONE A TEMPO OPPURE SQUALIFICA A GARE: FINO AL 4/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636738A0" w14:textId="77777777" w:rsidTr="00AC4264">
        <w:tc>
          <w:tcPr>
            <w:tcW w:w="2200" w:type="dxa"/>
            <w:tcMar>
              <w:top w:w="20" w:type="dxa"/>
              <w:left w:w="20" w:type="dxa"/>
              <w:bottom w:w="20" w:type="dxa"/>
              <w:right w:w="20" w:type="dxa"/>
            </w:tcMar>
            <w:vAlign w:val="center"/>
            <w:hideMark/>
          </w:tcPr>
          <w:p w14:paraId="31A0175C" w14:textId="77777777" w:rsidR="00662DA3" w:rsidRPr="00581137" w:rsidRDefault="00662DA3" w:rsidP="00AC4264">
            <w:pPr>
              <w:pStyle w:val="movimento"/>
              <w:rPr>
                <w:color w:val="002060"/>
              </w:rPr>
            </w:pPr>
            <w:r w:rsidRPr="00581137">
              <w:rPr>
                <w:color w:val="002060"/>
              </w:rPr>
              <w:t>CARDINALI DANILO</w:t>
            </w:r>
          </w:p>
        </w:tc>
        <w:tc>
          <w:tcPr>
            <w:tcW w:w="2200" w:type="dxa"/>
            <w:tcMar>
              <w:top w:w="20" w:type="dxa"/>
              <w:left w:w="20" w:type="dxa"/>
              <w:bottom w:w="20" w:type="dxa"/>
              <w:right w:w="20" w:type="dxa"/>
            </w:tcMar>
            <w:vAlign w:val="center"/>
            <w:hideMark/>
          </w:tcPr>
          <w:p w14:paraId="65ACE588" w14:textId="77777777" w:rsidR="00662DA3" w:rsidRPr="00581137" w:rsidRDefault="00662DA3" w:rsidP="00AC4264">
            <w:pPr>
              <w:pStyle w:val="movimento2"/>
              <w:rPr>
                <w:color w:val="002060"/>
              </w:rPr>
            </w:pPr>
            <w:r w:rsidRPr="00581137">
              <w:rPr>
                <w:color w:val="002060"/>
              </w:rPr>
              <w:t xml:space="preserve">(REAL EAGLES VIRTUS PAGLIA) </w:t>
            </w:r>
          </w:p>
        </w:tc>
        <w:tc>
          <w:tcPr>
            <w:tcW w:w="800" w:type="dxa"/>
            <w:tcMar>
              <w:top w:w="20" w:type="dxa"/>
              <w:left w:w="20" w:type="dxa"/>
              <w:bottom w:w="20" w:type="dxa"/>
              <w:right w:w="20" w:type="dxa"/>
            </w:tcMar>
            <w:vAlign w:val="center"/>
            <w:hideMark/>
          </w:tcPr>
          <w:p w14:paraId="34EE8CB1"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3E982690"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E0C27FE" w14:textId="77777777" w:rsidR="00662DA3" w:rsidRPr="00581137" w:rsidRDefault="00662DA3" w:rsidP="00AC4264">
            <w:pPr>
              <w:pStyle w:val="movimento2"/>
              <w:rPr>
                <w:color w:val="002060"/>
              </w:rPr>
            </w:pPr>
            <w:r w:rsidRPr="00581137">
              <w:rPr>
                <w:color w:val="002060"/>
              </w:rPr>
              <w:t> </w:t>
            </w:r>
          </w:p>
        </w:tc>
      </w:tr>
    </w:tbl>
    <w:p w14:paraId="09F44DFC" w14:textId="77777777" w:rsidR="00662DA3" w:rsidRPr="00581137" w:rsidRDefault="00662DA3" w:rsidP="00662DA3">
      <w:pPr>
        <w:pStyle w:val="diffida"/>
        <w:spacing w:before="80" w:beforeAutospacing="0" w:after="40" w:afterAutospacing="0"/>
        <w:jc w:val="left"/>
        <w:rPr>
          <w:rFonts w:eastAsiaTheme="minorEastAsia"/>
          <w:color w:val="002060"/>
        </w:rPr>
      </w:pPr>
      <w:r w:rsidRPr="00581137">
        <w:rPr>
          <w:color w:val="002060"/>
        </w:rPr>
        <w:t xml:space="preserve">Espulso per essere entrato sul terreno di gioco senza autorizzazione, alla notifica del provvedimento disciplinare offendeva ripetutamente l'arbitro. Accompagnato fuori dal campo dai dirigenti della propria squadra attendeva davanti la porta dello spogliatoio il direttore di gara per minacciarlo e insultarlo nuovamente </w:t>
      </w:r>
      <w:proofErr w:type="spellStart"/>
      <w:r w:rsidRPr="00581137">
        <w:rPr>
          <w:color w:val="002060"/>
        </w:rPr>
        <w:t>integran</w:t>
      </w:r>
      <w:proofErr w:type="spellEnd"/>
      <w:r w:rsidRPr="00581137">
        <w:rPr>
          <w:color w:val="002060"/>
        </w:rPr>
        <w:t xml:space="preserve">-do così la condotta irriguardosa punita dall'art. 36 comma 2 lett. a CGS. </w:t>
      </w:r>
    </w:p>
    <w:p w14:paraId="7C6079AF" w14:textId="77777777" w:rsidR="00662DA3" w:rsidRPr="00581137" w:rsidRDefault="00662DA3" w:rsidP="00662DA3">
      <w:pPr>
        <w:pStyle w:val="titolo30"/>
        <w:rPr>
          <w:color w:val="002060"/>
        </w:rPr>
      </w:pPr>
      <w:r w:rsidRPr="00581137">
        <w:rPr>
          <w:color w:val="002060"/>
        </w:rPr>
        <w:t xml:space="preserve">ALLENATORI </w:t>
      </w:r>
    </w:p>
    <w:p w14:paraId="1C29372C" w14:textId="77777777" w:rsidR="00662DA3" w:rsidRPr="00581137" w:rsidRDefault="00662DA3" w:rsidP="00662DA3">
      <w:pPr>
        <w:pStyle w:val="titolo20"/>
        <w:rPr>
          <w:color w:val="002060"/>
        </w:rPr>
      </w:pPr>
      <w:r w:rsidRPr="0058113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64B79DF5" w14:textId="77777777" w:rsidTr="00AC4264">
        <w:tc>
          <w:tcPr>
            <w:tcW w:w="2200" w:type="dxa"/>
            <w:tcMar>
              <w:top w:w="20" w:type="dxa"/>
              <w:left w:w="20" w:type="dxa"/>
              <w:bottom w:w="20" w:type="dxa"/>
              <w:right w:w="20" w:type="dxa"/>
            </w:tcMar>
            <w:vAlign w:val="center"/>
            <w:hideMark/>
          </w:tcPr>
          <w:p w14:paraId="74364B8D" w14:textId="77777777" w:rsidR="00662DA3" w:rsidRPr="00581137" w:rsidRDefault="00662DA3" w:rsidP="00AC4264">
            <w:pPr>
              <w:pStyle w:val="movimento"/>
              <w:rPr>
                <w:color w:val="002060"/>
              </w:rPr>
            </w:pPr>
            <w:r w:rsidRPr="00581137">
              <w:rPr>
                <w:color w:val="002060"/>
              </w:rPr>
              <w:t>FERRARESI EMANUELE</w:t>
            </w:r>
          </w:p>
        </w:tc>
        <w:tc>
          <w:tcPr>
            <w:tcW w:w="2200" w:type="dxa"/>
            <w:tcMar>
              <w:top w:w="20" w:type="dxa"/>
              <w:left w:w="20" w:type="dxa"/>
              <w:bottom w:w="20" w:type="dxa"/>
              <w:right w:w="20" w:type="dxa"/>
            </w:tcMar>
            <w:vAlign w:val="center"/>
            <w:hideMark/>
          </w:tcPr>
          <w:p w14:paraId="61FD65BE" w14:textId="77777777" w:rsidR="00662DA3" w:rsidRPr="00581137" w:rsidRDefault="00662DA3" w:rsidP="00AC4264">
            <w:pPr>
              <w:pStyle w:val="movimento2"/>
              <w:rPr>
                <w:color w:val="002060"/>
              </w:rPr>
            </w:pPr>
            <w:r w:rsidRPr="00581137">
              <w:rPr>
                <w:color w:val="002060"/>
              </w:rPr>
              <w:t xml:space="preserve">(ACLI MANTOVANI CALCIO A 5) </w:t>
            </w:r>
          </w:p>
        </w:tc>
        <w:tc>
          <w:tcPr>
            <w:tcW w:w="800" w:type="dxa"/>
            <w:tcMar>
              <w:top w:w="20" w:type="dxa"/>
              <w:left w:w="20" w:type="dxa"/>
              <w:bottom w:w="20" w:type="dxa"/>
              <w:right w:w="20" w:type="dxa"/>
            </w:tcMar>
            <w:vAlign w:val="center"/>
            <w:hideMark/>
          </w:tcPr>
          <w:p w14:paraId="51351E1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DD019B1"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33768420" w14:textId="77777777" w:rsidR="00662DA3" w:rsidRPr="00581137" w:rsidRDefault="00662DA3" w:rsidP="00AC4264">
            <w:pPr>
              <w:pStyle w:val="movimento2"/>
              <w:rPr>
                <w:color w:val="002060"/>
              </w:rPr>
            </w:pPr>
            <w:r w:rsidRPr="00581137">
              <w:rPr>
                <w:color w:val="002060"/>
              </w:rPr>
              <w:t> </w:t>
            </w:r>
          </w:p>
        </w:tc>
      </w:tr>
    </w:tbl>
    <w:p w14:paraId="7333B424" w14:textId="77777777" w:rsidR="00662DA3" w:rsidRPr="00581137" w:rsidRDefault="00662DA3" w:rsidP="00662DA3">
      <w:pPr>
        <w:pStyle w:val="titolo20"/>
        <w:rPr>
          <w:rFonts w:eastAsiaTheme="minorEastAsia"/>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2E28DBED" w14:textId="77777777" w:rsidTr="00AC4264">
        <w:tc>
          <w:tcPr>
            <w:tcW w:w="2200" w:type="dxa"/>
            <w:tcMar>
              <w:top w:w="20" w:type="dxa"/>
              <w:left w:w="20" w:type="dxa"/>
              <w:bottom w:w="20" w:type="dxa"/>
              <w:right w:w="20" w:type="dxa"/>
            </w:tcMar>
            <w:vAlign w:val="center"/>
            <w:hideMark/>
          </w:tcPr>
          <w:p w14:paraId="2192B7C0" w14:textId="77777777" w:rsidR="00662DA3" w:rsidRPr="00581137" w:rsidRDefault="00662DA3" w:rsidP="00AC4264">
            <w:pPr>
              <w:pStyle w:val="movimento"/>
              <w:rPr>
                <w:color w:val="002060"/>
              </w:rPr>
            </w:pPr>
            <w:r w:rsidRPr="00581137">
              <w:rPr>
                <w:color w:val="002060"/>
              </w:rPr>
              <w:t>PALLOTTINI ROBERTO</w:t>
            </w:r>
          </w:p>
        </w:tc>
        <w:tc>
          <w:tcPr>
            <w:tcW w:w="2200" w:type="dxa"/>
            <w:tcMar>
              <w:top w:w="20" w:type="dxa"/>
              <w:left w:w="20" w:type="dxa"/>
              <w:bottom w:w="20" w:type="dxa"/>
              <w:right w:w="20" w:type="dxa"/>
            </w:tcMar>
            <w:vAlign w:val="center"/>
            <w:hideMark/>
          </w:tcPr>
          <w:p w14:paraId="149FFF2B" w14:textId="77777777" w:rsidR="00662DA3" w:rsidRPr="00581137" w:rsidRDefault="00662DA3" w:rsidP="00AC4264">
            <w:pPr>
              <w:pStyle w:val="movimento2"/>
              <w:rPr>
                <w:color w:val="002060"/>
              </w:rPr>
            </w:pPr>
            <w:r w:rsidRPr="00581137">
              <w:rPr>
                <w:color w:val="002060"/>
              </w:rPr>
              <w:t xml:space="preserve">(ASCOLI CALCIO A 5) </w:t>
            </w:r>
          </w:p>
        </w:tc>
        <w:tc>
          <w:tcPr>
            <w:tcW w:w="800" w:type="dxa"/>
            <w:tcMar>
              <w:top w:w="20" w:type="dxa"/>
              <w:left w:w="20" w:type="dxa"/>
              <w:bottom w:w="20" w:type="dxa"/>
              <w:right w:w="20" w:type="dxa"/>
            </w:tcMar>
            <w:vAlign w:val="center"/>
            <w:hideMark/>
          </w:tcPr>
          <w:p w14:paraId="590CD3DC"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C288473"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96E0E57" w14:textId="77777777" w:rsidR="00662DA3" w:rsidRPr="00581137" w:rsidRDefault="00662DA3" w:rsidP="00AC4264">
            <w:pPr>
              <w:pStyle w:val="movimento2"/>
              <w:rPr>
                <w:color w:val="002060"/>
              </w:rPr>
            </w:pPr>
            <w:r w:rsidRPr="00581137">
              <w:rPr>
                <w:color w:val="002060"/>
              </w:rPr>
              <w:t> </w:t>
            </w:r>
          </w:p>
        </w:tc>
      </w:tr>
    </w:tbl>
    <w:p w14:paraId="7089CF0A" w14:textId="77777777" w:rsidR="00662DA3" w:rsidRPr="00581137" w:rsidRDefault="00662DA3" w:rsidP="00662DA3">
      <w:pPr>
        <w:pStyle w:val="titolo30"/>
        <w:rPr>
          <w:rFonts w:eastAsiaTheme="minorEastAsia"/>
          <w:color w:val="002060"/>
        </w:rPr>
      </w:pPr>
      <w:r w:rsidRPr="00581137">
        <w:rPr>
          <w:color w:val="002060"/>
        </w:rPr>
        <w:t xml:space="preserve">ASSISTENTE ARBITRO </w:t>
      </w:r>
    </w:p>
    <w:p w14:paraId="71D89875" w14:textId="77777777" w:rsidR="00662DA3" w:rsidRPr="00581137" w:rsidRDefault="00662DA3" w:rsidP="00662DA3">
      <w:pPr>
        <w:pStyle w:val="titolo20"/>
        <w:rPr>
          <w:color w:val="002060"/>
        </w:rPr>
      </w:pPr>
      <w:r w:rsidRPr="0058113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5EF7430D" w14:textId="77777777" w:rsidTr="00AC4264">
        <w:tc>
          <w:tcPr>
            <w:tcW w:w="2200" w:type="dxa"/>
            <w:tcMar>
              <w:top w:w="20" w:type="dxa"/>
              <w:left w:w="20" w:type="dxa"/>
              <w:bottom w:w="20" w:type="dxa"/>
              <w:right w:w="20" w:type="dxa"/>
            </w:tcMar>
            <w:vAlign w:val="center"/>
            <w:hideMark/>
          </w:tcPr>
          <w:p w14:paraId="1D5DBB04" w14:textId="77777777" w:rsidR="00662DA3" w:rsidRPr="00581137" w:rsidRDefault="00662DA3" w:rsidP="00AC4264">
            <w:pPr>
              <w:pStyle w:val="movimento"/>
              <w:rPr>
                <w:color w:val="002060"/>
              </w:rPr>
            </w:pPr>
            <w:r w:rsidRPr="00581137">
              <w:rPr>
                <w:color w:val="002060"/>
              </w:rPr>
              <w:t>LUCA CRISTIAN</w:t>
            </w:r>
          </w:p>
        </w:tc>
        <w:tc>
          <w:tcPr>
            <w:tcW w:w="2200" w:type="dxa"/>
            <w:tcMar>
              <w:top w:w="20" w:type="dxa"/>
              <w:left w:w="20" w:type="dxa"/>
              <w:bottom w:w="20" w:type="dxa"/>
              <w:right w:w="20" w:type="dxa"/>
            </w:tcMar>
            <w:vAlign w:val="center"/>
            <w:hideMark/>
          </w:tcPr>
          <w:p w14:paraId="2FDC3B55" w14:textId="77777777" w:rsidR="00662DA3" w:rsidRPr="00581137" w:rsidRDefault="00662DA3" w:rsidP="00AC4264">
            <w:pPr>
              <w:pStyle w:val="movimento2"/>
              <w:rPr>
                <w:color w:val="002060"/>
              </w:rPr>
            </w:pPr>
            <w:r w:rsidRPr="00581137">
              <w:rPr>
                <w:color w:val="002060"/>
              </w:rPr>
              <w:t xml:space="preserve">(FUTSAL CAMPIGLIONE) </w:t>
            </w:r>
          </w:p>
        </w:tc>
        <w:tc>
          <w:tcPr>
            <w:tcW w:w="800" w:type="dxa"/>
            <w:tcMar>
              <w:top w:w="20" w:type="dxa"/>
              <w:left w:w="20" w:type="dxa"/>
              <w:bottom w:w="20" w:type="dxa"/>
              <w:right w:w="20" w:type="dxa"/>
            </w:tcMar>
            <w:vAlign w:val="center"/>
            <w:hideMark/>
          </w:tcPr>
          <w:p w14:paraId="2EDCEC2B"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C5D019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713D5A0" w14:textId="77777777" w:rsidR="00662DA3" w:rsidRPr="00581137" w:rsidRDefault="00662DA3" w:rsidP="00AC4264">
            <w:pPr>
              <w:pStyle w:val="movimento2"/>
              <w:rPr>
                <w:color w:val="002060"/>
              </w:rPr>
            </w:pPr>
            <w:r w:rsidRPr="00581137">
              <w:rPr>
                <w:color w:val="002060"/>
              </w:rPr>
              <w:t> </w:t>
            </w:r>
          </w:p>
        </w:tc>
      </w:tr>
    </w:tbl>
    <w:p w14:paraId="4ED42117" w14:textId="77777777" w:rsidR="00662DA3" w:rsidRPr="00581137" w:rsidRDefault="00662DA3" w:rsidP="00662DA3">
      <w:pPr>
        <w:pStyle w:val="titolo30"/>
        <w:rPr>
          <w:rFonts w:eastAsiaTheme="minorEastAsia"/>
          <w:color w:val="002060"/>
        </w:rPr>
      </w:pPr>
      <w:r w:rsidRPr="00581137">
        <w:rPr>
          <w:color w:val="002060"/>
        </w:rPr>
        <w:t xml:space="preserve">CALCIATORI ESPULSI </w:t>
      </w:r>
    </w:p>
    <w:p w14:paraId="3B064141" w14:textId="77777777" w:rsidR="00662DA3" w:rsidRPr="00581137" w:rsidRDefault="00662DA3" w:rsidP="00662DA3">
      <w:pPr>
        <w:pStyle w:val="titolo20"/>
        <w:rPr>
          <w:color w:val="002060"/>
        </w:rPr>
      </w:pPr>
      <w:r w:rsidRPr="0058113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76978DF5" w14:textId="77777777" w:rsidTr="00AC4264">
        <w:tc>
          <w:tcPr>
            <w:tcW w:w="2200" w:type="dxa"/>
            <w:tcMar>
              <w:top w:w="20" w:type="dxa"/>
              <w:left w:w="20" w:type="dxa"/>
              <w:bottom w:w="20" w:type="dxa"/>
              <w:right w:w="20" w:type="dxa"/>
            </w:tcMar>
            <w:vAlign w:val="center"/>
            <w:hideMark/>
          </w:tcPr>
          <w:p w14:paraId="7A02228B" w14:textId="77777777" w:rsidR="00662DA3" w:rsidRPr="00581137" w:rsidRDefault="00662DA3" w:rsidP="00AC4264">
            <w:pPr>
              <w:pStyle w:val="movimento"/>
              <w:rPr>
                <w:color w:val="002060"/>
              </w:rPr>
            </w:pPr>
            <w:r w:rsidRPr="00581137">
              <w:rPr>
                <w:color w:val="002060"/>
              </w:rPr>
              <w:t>CASSANO GIUSEPPE ROCCO</w:t>
            </w:r>
          </w:p>
        </w:tc>
        <w:tc>
          <w:tcPr>
            <w:tcW w:w="2200" w:type="dxa"/>
            <w:tcMar>
              <w:top w:w="20" w:type="dxa"/>
              <w:left w:w="20" w:type="dxa"/>
              <w:bottom w:w="20" w:type="dxa"/>
              <w:right w:w="20" w:type="dxa"/>
            </w:tcMar>
            <w:vAlign w:val="center"/>
            <w:hideMark/>
          </w:tcPr>
          <w:p w14:paraId="3EF416B9" w14:textId="77777777" w:rsidR="00662DA3" w:rsidRPr="00581137" w:rsidRDefault="00662DA3" w:rsidP="00AC4264">
            <w:pPr>
              <w:pStyle w:val="movimento2"/>
              <w:rPr>
                <w:color w:val="002060"/>
              </w:rPr>
            </w:pPr>
            <w:r w:rsidRPr="00581137">
              <w:rPr>
                <w:color w:val="002060"/>
              </w:rPr>
              <w:t xml:space="preserve">(SAN BIAGIO) </w:t>
            </w:r>
          </w:p>
        </w:tc>
        <w:tc>
          <w:tcPr>
            <w:tcW w:w="800" w:type="dxa"/>
            <w:tcMar>
              <w:top w:w="20" w:type="dxa"/>
              <w:left w:w="20" w:type="dxa"/>
              <w:bottom w:w="20" w:type="dxa"/>
              <w:right w:w="20" w:type="dxa"/>
            </w:tcMar>
            <w:vAlign w:val="center"/>
            <w:hideMark/>
          </w:tcPr>
          <w:p w14:paraId="35188429"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892E147" w14:textId="77777777" w:rsidR="00662DA3" w:rsidRPr="00581137" w:rsidRDefault="00662DA3" w:rsidP="00AC4264">
            <w:pPr>
              <w:pStyle w:val="movimento"/>
              <w:rPr>
                <w:color w:val="002060"/>
              </w:rPr>
            </w:pPr>
            <w:r w:rsidRPr="00581137">
              <w:rPr>
                <w:color w:val="002060"/>
              </w:rPr>
              <w:t>ORLANDONI GIORGIO</w:t>
            </w:r>
          </w:p>
        </w:tc>
        <w:tc>
          <w:tcPr>
            <w:tcW w:w="2200" w:type="dxa"/>
            <w:tcMar>
              <w:top w:w="20" w:type="dxa"/>
              <w:left w:w="20" w:type="dxa"/>
              <w:bottom w:w="20" w:type="dxa"/>
              <w:right w:w="20" w:type="dxa"/>
            </w:tcMar>
            <w:vAlign w:val="center"/>
            <w:hideMark/>
          </w:tcPr>
          <w:p w14:paraId="05D9261B" w14:textId="77777777" w:rsidR="00662DA3" w:rsidRPr="00581137" w:rsidRDefault="00662DA3" w:rsidP="00AC4264">
            <w:pPr>
              <w:pStyle w:val="movimento2"/>
              <w:rPr>
                <w:color w:val="002060"/>
              </w:rPr>
            </w:pPr>
            <w:r w:rsidRPr="00581137">
              <w:rPr>
                <w:color w:val="002060"/>
              </w:rPr>
              <w:t xml:space="preserve">(SAN BIAGIO) </w:t>
            </w:r>
          </w:p>
        </w:tc>
      </w:tr>
    </w:tbl>
    <w:p w14:paraId="2F2DDA07" w14:textId="77777777" w:rsidR="00662DA3" w:rsidRPr="00581137" w:rsidRDefault="00662DA3" w:rsidP="00662DA3">
      <w:pPr>
        <w:pStyle w:val="titolo30"/>
        <w:rPr>
          <w:rFonts w:eastAsiaTheme="minorEastAsia"/>
          <w:color w:val="002060"/>
        </w:rPr>
      </w:pPr>
      <w:r w:rsidRPr="00581137">
        <w:rPr>
          <w:color w:val="002060"/>
        </w:rPr>
        <w:t xml:space="preserve">CALCIATORI NON ESPULSI </w:t>
      </w:r>
    </w:p>
    <w:p w14:paraId="0D121949" w14:textId="77777777" w:rsidR="00662DA3" w:rsidRPr="00581137" w:rsidRDefault="00662DA3" w:rsidP="00662DA3">
      <w:pPr>
        <w:pStyle w:val="titolo20"/>
        <w:rPr>
          <w:color w:val="002060"/>
        </w:rPr>
      </w:pPr>
      <w:r w:rsidRPr="0058113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2E4A0BAC" w14:textId="77777777" w:rsidTr="00AC4264">
        <w:tc>
          <w:tcPr>
            <w:tcW w:w="2200" w:type="dxa"/>
            <w:tcMar>
              <w:top w:w="20" w:type="dxa"/>
              <w:left w:w="20" w:type="dxa"/>
              <w:bottom w:w="20" w:type="dxa"/>
              <w:right w:w="20" w:type="dxa"/>
            </w:tcMar>
            <w:vAlign w:val="center"/>
            <w:hideMark/>
          </w:tcPr>
          <w:p w14:paraId="0A60B7BA" w14:textId="77777777" w:rsidR="00662DA3" w:rsidRPr="00581137" w:rsidRDefault="00662DA3" w:rsidP="00AC4264">
            <w:pPr>
              <w:pStyle w:val="movimento"/>
              <w:rPr>
                <w:color w:val="002060"/>
              </w:rPr>
            </w:pPr>
            <w:r w:rsidRPr="00581137">
              <w:rPr>
                <w:color w:val="002060"/>
              </w:rPr>
              <w:t>DI FABIO LORENZO</w:t>
            </w:r>
          </w:p>
        </w:tc>
        <w:tc>
          <w:tcPr>
            <w:tcW w:w="2200" w:type="dxa"/>
            <w:tcMar>
              <w:top w:w="20" w:type="dxa"/>
              <w:left w:w="20" w:type="dxa"/>
              <w:bottom w:w="20" w:type="dxa"/>
              <w:right w:w="20" w:type="dxa"/>
            </w:tcMar>
            <w:vAlign w:val="center"/>
            <w:hideMark/>
          </w:tcPr>
          <w:p w14:paraId="3B750282" w14:textId="77777777" w:rsidR="00662DA3" w:rsidRPr="00581137" w:rsidRDefault="00662DA3" w:rsidP="00AC4264">
            <w:pPr>
              <w:pStyle w:val="movimento2"/>
              <w:rPr>
                <w:color w:val="002060"/>
              </w:rPr>
            </w:pPr>
            <w:r w:rsidRPr="00581137">
              <w:rPr>
                <w:color w:val="002060"/>
              </w:rPr>
              <w:t xml:space="preserve">(ASCOLI CALCIO A 5) </w:t>
            </w:r>
          </w:p>
        </w:tc>
        <w:tc>
          <w:tcPr>
            <w:tcW w:w="800" w:type="dxa"/>
            <w:tcMar>
              <w:top w:w="20" w:type="dxa"/>
              <w:left w:w="20" w:type="dxa"/>
              <w:bottom w:w="20" w:type="dxa"/>
              <w:right w:w="20" w:type="dxa"/>
            </w:tcMar>
            <w:vAlign w:val="center"/>
            <w:hideMark/>
          </w:tcPr>
          <w:p w14:paraId="12EE07F3"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0B3BD22"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A6BA29C" w14:textId="77777777" w:rsidR="00662DA3" w:rsidRPr="00581137" w:rsidRDefault="00662DA3" w:rsidP="00AC4264">
            <w:pPr>
              <w:pStyle w:val="movimento2"/>
              <w:rPr>
                <w:color w:val="002060"/>
              </w:rPr>
            </w:pPr>
            <w:r w:rsidRPr="00581137">
              <w:rPr>
                <w:color w:val="002060"/>
              </w:rPr>
              <w:t> </w:t>
            </w:r>
          </w:p>
        </w:tc>
      </w:tr>
    </w:tbl>
    <w:p w14:paraId="69AE8685" w14:textId="77777777" w:rsidR="00662DA3" w:rsidRPr="00581137" w:rsidRDefault="00662DA3" w:rsidP="00662DA3">
      <w:pPr>
        <w:pStyle w:val="titolo20"/>
        <w:rPr>
          <w:rFonts w:eastAsiaTheme="minorEastAsia"/>
          <w:color w:val="002060"/>
        </w:rPr>
      </w:pPr>
      <w:r w:rsidRPr="0058113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259E944D" w14:textId="77777777" w:rsidTr="00AC4264">
        <w:tc>
          <w:tcPr>
            <w:tcW w:w="2200" w:type="dxa"/>
            <w:tcMar>
              <w:top w:w="20" w:type="dxa"/>
              <w:left w:w="20" w:type="dxa"/>
              <w:bottom w:w="20" w:type="dxa"/>
              <w:right w:w="20" w:type="dxa"/>
            </w:tcMar>
            <w:vAlign w:val="center"/>
            <w:hideMark/>
          </w:tcPr>
          <w:p w14:paraId="676B8FA1" w14:textId="77777777" w:rsidR="00662DA3" w:rsidRPr="00581137" w:rsidRDefault="00662DA3" w:rsidP="00AC4264">
            <w:pPr>
              <w:pStyle w:val="movimento"/>
              <w:rPr>
                <w:color w:val="002060"/>
              </w:rPr>
            </w:pPr>
            <w:r w:rsidRPr="00581137">
              <w:rPr>
                <w:color w:val="002060"/>
              </w:rPr>
              <w:t>ARGALIA ALAN</w:t>
            </w:r>
          </w:p>
        </w:tc>
        <w:tc>
          <w:tcPr>
            <w:tcW w:w="2200" w:type="dxa"/>
            <w:tcMar>
              <w:top w:w="20" w:type="dxa"/>
              <w:left w:w="20" w:type="dxa"/>
              <w:bottom w:w="20" w:type="dxa"/>
              <w:right w:w="20" w:type="dxa"/>
            </w:tcMar>
            <w:vAlign w:val="center"/>
            <w:hideMark/>
          </w:tcPr>
          <w:p w14:paraId="2472023C" w14:textId="77777777" w:rsidR="00662DA3" w:rsidRPr="00581137" w:rsidRDefault="00662DA3" w:rsidP="00AC4264">
            <w:pPr>
              <w:pStyle w:val="movimento2"/>
              <w:rPr>
                <w:color w:val="002060"/>
              </w:rPr>
            </w:pPr>
            <w:r w:rsidRPr="00581137">
              <w:rPr>
                <w:color w:val="002060"/>
              </w:rPr>
              <w:t xml:space="preserve">(REAL FABRIANO) </w:t>
            </w:r>
          </w:p>
        </w:tc>
        <w:tc>
          <w:tcPr>
            <w:tcW w:w="800" w:type="dxa"/>
            <w:tcMar>
              <w:top w:w="20" w:type="dxa"/>
              <w:left w:w="20" w:type="dxa"/>
              <w:bottom w:w="20" w:type="dxa"/>
              <w:right w:w="20" w:type="dxa"/>
            </w:tcMar>
            <w:vAlign w:val="center"/>
            <w:hideMark/>
          </w:tcPr>
          <w:p w14:paraId="44CC7D1B"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3E84F52" w14:textId="77777777" w:rsidR="00662DA3" w:rsidRPr="00581137" w:rsidRDefault="00662DA3" w:rsidP="00AC4264">
            <w:pPr>
              <w:pStyle w:val="movimento"/>
              <w:rPr>
                <w:color w:val="002060"/>
              </w:rPr>
            </w:pPr>
            <w:r w:rsidRPr="00581137">
              <w:rPr>
                <w:color w:val="002060"/>
              </w:rPr>
              <w:t>TRAINI MATTIA</w:t>
            </w:r>
          </w:p>
        </w:tc>
        <w:tc>
          <w:tcPr>
            <w:tcW w:w="2200" w:type="dxa"/>
            <w:tcMar>
              <w:top w:w="20" w:type="dxa"/>
              <w:left w:w="20" w:type="dxa"/>
              <w:bottom w:w="20" w:type="dxa"/>
              <w:right w:w="20" w:type="dxa"/>
            </w:tcMar>
            <w:vAlign w:val="center"/>
            <w:hideMark/>
          </w:tcPr>
          <w:p w14:paraId="3237E6D0" w14:textId="77777777" w:rsidR="00662DA3" w:rsidRPr="00581137" w:rsidRDefault="00662DA3" w:rsidP="00AC4264">
            <w:pPr>
              <w:pStyle w:val="movimento2"/>
              <w:rPr>
                <w:color w:val="002060"/>
              </w:rPr>
            </w:pPr>
            <w:r w:rsidRPr="00581137">
              <w:rPr>
                <w:color w:val="002060"/>
              </w:rPr>
              <w:t xml:space="preserve">(SPORTING GROTTAMMARE) </w:t>
            </w:r>
          </w:p>
        </w:tc>
      </w:tr>
    </w:tbl>
    <w:p w14:paraId="4FAC268A" w14:textId="77777777" w:rsidR="00662DA3" w:rsidRPr="00581137" w:rsidRDefault="00662DA3" w:rsidP="00662DA3">
      <w:pPr>
        <w:pStyle w:val="titolo20"/>
        <w:rPr>
          <w:rFonts w:eastAsiaTheme="minorEastAsia"/>
          <w:color w:val="002060"/>
        </w:rPr>
      </w:pPr>
      <w:r w:rsidRPr="0058113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04F192D4" w14:textId="77777777" w:rsidTr="00AC4264">
        <w:tc>
          <w:tcPr>
            <w:tcW w:w="2200" w:type="dxa"/>
            <w:tcMar>
              <w:top w:w="20" w:type="dxa"/>
              <w:left w:w="20" w:type="dxa"/>
              <w:bottom w:w="20" w:type="dxa"/>
              <w:right w:w="20" w:type="dxa"/>
            </w:tcMar>
            <w:vAlign w:val="center"/>
            <w:hideMark/>
          </w:tcPr>
          <w:p w14:paraId="1A4F4A6F" w14:textId="77777777" w:rsidR="00662DA3" w:rsidRPr="00581137" w:rsidRDefault="00662DA3" w:rsidP="00AC4264">
            <w:pPr>
              <w:pStyle w:val="movimento"/>
              <w:rPr>
                <w:color w:val="002060"/>
              </w:rPr>
            </w:pPr>
            <w:r w:rsidRPr="00581137">
              <w:rPr>
                <w:color w:val="002060"/>
              </w:rPr>
              <w:t>DRAGUSIN MICHELANGELO</w:t>
            </w:r>
          </w:p>
        </w:tc>
        <w:tc>
          <w:tcPr>
            <w:tcW w:w="2200" w:type="dxa"/>
            <w:tcMar>
              <w:top w:w="20" w:type="dxa"/>
              <w:left w:w="20" w:type="dxa"/>
              <w:bottom w:w="20" w:type="dxa"/>
              <w:right w:w="20" w:type="dxa"/>
            </w:tcMar>
            <w:vAlign w:val="center"/>
            <w:hideMark/>
          </w:tcPr>
          <w:p w14:paraId="6EE7570B" w14:textId="77777777" w:rsidR="00662DA3" w:rsidRPr="00581137" w:rsidRDefault="00662DA3" w:rsidP="00AC4264">
            <w:pPr>
              <w:pStyle w:val="movimento2"/>
              <w:rPr>
                <w:color w:val="002060"/>
              </w:rPr>
            </w:pPr>
            <w:r w:rsidRPr="00581137">
              <w:rPr>
                <w:color w:val="002060"/>
              </w:rPr>
              <w:t xml:space="preserve">(FUTSAL CAMPIGLIONE) </w:t>
            </w:r>
          </w:p>
        </w:tc>
        <w:tc>
          <w:tcPr>
            <w:tcW w:w="800" w:type="dxa"/>
            <w:tcMar>
              <w:top w:w="20" w:type="dxa"/>
              <w:left w:w="20" w:type="dxa"/>
              <w:bottom w:w="20" w:type="dxa"/>
              <w:right w:w="20" w:type="dxa"/>
            </w:tcMar>
            <w:vAlign w:val="center"/>
            <w:hideMark/>
          </w:tcPr>
          <w:p w14:paraId="3C032F37"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1373250" w14:textId="77777777" w:rsidR="00662DA3" w:rsidRPr="00581137" w:rsidRDefault="00662DA3" w:rsidP="00AC4264">
            <w:pPr>
              <w:pStyle w:val="movimento"/>
              <w:rPr>
                <w:color w:val="002060"/>
              </w:rPr>
            </w:pPr>
            <w:r w:rsidRPr="00581137">
              <w:rPr>
                <w:color w:val="002060"/>
              </w:rPr>
              <w:t>GENTILI LEONARDO</w:t>
            </w:r>
          </w:p>
        </w:tc>
        <w:tc>
          <w:tcPr>
            <w:tcW w:w="2200" w:type="dxa"/>
            <w:tcMar>
              <w:top w:w="20" w:type="dxa"/>
              <w:left w:w="20" w:type="dxa"/>
              <w:bottom w:w="20" w:type="dxa"/>
              <w:right w:w="20" w:type="dxa"/>
            </w:tcMar>
            <w:vAlign w:val="center"/>
            <w:hideMark/>
          </w:tcPr>
          <w:p w14:paraId="1D91FF08" w14:textId="77777777" w:rsidR="00662DA3" w:rsidRPr="00581137" w:rsidRDefault="00662DA3" w:rsidP="00AC4264">
            <w:pPr>
              <w:pStyle w:val="movimento2"/>
              <w:rPr>
                <w:color w:val="002060"/>
              </w:rPr>
            </w:pPr>
            <w:r w:rsidRPr="00581137">
              <w:rPr>
                <w:color w:val="002060"/>
              </w:rPr>
              <w:t xml:space="preserve">(FUTSAL SAMBUCHETO) </w:t>
            </w:r>
          </w:p>
        </w:tc>
      </w:tr>
      <w:tr w:rsidR="00662DA3" w:rsidRPr="00581137" w14:paraId="7329A646" w14:textId="77777777" w:rsidTr="00AC4264">
        <w:tc>
          <w:tcPr>
            <w:tcW w:w="2200" w:type="dxa"/>
            <w:tcMar>
              <w:top w:w="20" w:type="dxa"/>
              <w:left w:w="20" w:type="dxa"/>
              <w:bottom w:w="20" w:type="dxa"/>
              <w:right w:w="20" w:type="dxa"/>
            </w:tcMar>
            <w:vAlign w:val="center"/>
            <w:hideMark/>
          </w:tcPr>
          <w:p w14:paraId="429A75FA" w14:textId="77777777" w:rsidR="00662DA3" w:rsidRPr="00581137" w:rsidRDefault="00662DA3" w:rsidP="00AC4264">
            <w:pPr>
              <w:pStyle w:val="movimento"/>
              <w:rPr>
                <w:color w:val="002060"/>
              </w:rPr>
            </w:pPr>
            <w:r w:rsidRPr="00581137">
              <w:rPr>
                <w:color w:val="002060"/>
              </w:rPr>
              <w:t>BIONDI LORIS</w:t>
            </w:r>
          </w:p>
        </w:tc>
        <w:tc>
          <w:tcPr>
            <w:tcW w:w="2200" w:type="dxa"/>
            <w:tcMar>
              <w:top w:w="20" w:type="dxa"/>
              <w:left w:w="20" w:type="dxa"/>
              <w:bottom w:w="20" w:type="dxa"/>
              <w:right w:w="20" w:type="dxa"/>
            </w:tcMar>
            <w:vAlign w:val="center"/>
            <w:hideMark/>
          </w:tcPr>
          <w:p w14:paraId="3AACE30B" w14:textId="77777777" w:rsidR="00662DA3" w:rsidRPr="00581137" w:rsidRDefault="00662DA3" w:rsidP="00AC4264">
            <w:pPr>
              <w:pStyle w:val="movimento2"/>
              <w:rPr>
                <w:color w:val="002060"/>
              </w:rPr>
            </w:pPr>
            <w:r w:rsidRPr="00581137">
              <w:rPr>
                <w:color w:val="002060"/>
              </w:rPr>
              <w:t xml:space="preserve">(FUTSAL VIRE GEOSISTEM ASD) </w:t>
            </w:r>
          </w:p>
        </w:tc>
        <w:tc>
          <w:tcPr>
            <w:tcW w:w="800" w:type="dxa"/>
            <w:tcMar>
              <w:top w:w="20" w:type="dxa"/>
              <w:left w:w="20" w:type="dxa"/>
              <w:bottom w:w="20" w:type="dxa"/>
              <w:right w:w="20" w:type="dxa"/>
            </w:tcMar>
            <w:vAlign w:val="center"/>
            <w:hideMark/>
          </w:tcPr>
          <w:p w14:paraId="158EF411"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835E633" w14:textId="77777777" w:rsidR="00662DA3" w:rsidRPr="00581137" w:rsidRDefault="00662DA3" w:rsidP="00AC4264">
            <w:pPr>
              <w:pStyle w:val="movimento"/>
              <w:rPr>
                <w:color w:val="002060"/>
              </w:rPr>
            </w:pPr>
            <w:r w:rsidRPr="00581137">
              <w:rPr>
                <w:color w:val="002060"/>
              </w:rPr>
              <w:t>DI RUSSO MATTEO</w:t>
            </w:r>
          </w:p>
        </w:tc>
        <w:tc>
          <w:tcPr>
            <w:tcW w:w="2200" w:type="dxa"/>
            <w:tcMar>
              <w:top w:w="20" w:type="dxa"/>
              <w:left w:w="20" w:type="dxa"/>
              <w:bottom w:w="20" w:type="dxa"/>
              <w:right w:w="20" w:type="dxa"/>
            </w:tcMar>
            <w:vAlign w:val="center"/>
            <w:hideMark/>
          </w:tcPr>
          <w:p w14:paraId="36CD0AF2" w14:textId="77777777" w:rsidR="00662DA3" w:rsidRPr="00581137" w:rsidRDefault="00662DA3" w:rsidP="00AC4264">
            <w:pPr>
              <w:pStyle w:val="movimento2"/>
              <w:rPr>
                <w:color w:val="002060"/>
              </w:rPr>
            </w:pPr>
            <w:r w:rsidRPr="00581137">
              <w:rPr>
                <w:color w:val="002060"/>
              </w:rPr>
              <w:t xml:space="preserve">(REAL EAGLES VIRTUS PAGLIA) </w:t>
            </w:r>
          </w:p>
        </w:tc>
      </w:tr>
      <w:tr w:rsidR="00662DA3" w:rsidRPr="00581137" w14:paraId="4A695D94" w14:textId="77777777" w:rsidTr="00AC4264">
        <w:tc>
          <w:tcPr>
            <w:tcW w:w="2200" w:type="dxa"/>
            <w:tcMar>
              <w:top w:w="20" w:type="dxa"/>
              <w:left w:w="20" w:type="dxa"/>
              <w:bottom w:w="20" w:type="dxa"/>
              <w:right w:w="20" w:type="dxa"/>
            </w:tcMar>
            <w:vAlign w:val="center"/>
            <w:hideMark/>
          </w:tcPr>
          <w:p w14:paraId="1FDCCCC2" w14:textId="77777777" w:rsidR="00662DA3" w:rsidRPr="00581137" w:rsidRDefault="00662DA3" w:rsidP="00AC4264">
            <w:pPr>
              <w:pStyle w:val="movimento"/>
              <w:rPr>
                <w:color w:val="002060"/>
              </w:rPr>
            </w:pPr>
            <w:r w:rsidRPr="00581137">
              <w:rPr>
                <w:color w:val="002060"/>
              </w:rPr>
              <w:t>MAGALHAES LONA MARCOS VINICIUS</w:t>
            </w:r>
          </w:p>
        </w:tc>
        <w:tc>
          <w:tcPr>
            <w:tcW w:w="2200" w:type="dxa"/>
            <w:tcMar>
              <w:top w:w="20" w:type="dxa"/>
              <w:left w:w="20" w:type="dxa"/>
              <w:bottom w:w="20" w:type="dxa"/>
              <w:right w:w="20" w:type="dxa"/>
            </w:tcMar>
            <w:vAlign w:val="center"/>
            <w:hideMark/>
          </w:tcPr>
          <w:p w14:paraId="74A7F595" w14:textId="77777777" w:rsidR="00662DA3" w:rsidRPr="00581137" w:rsidRDefault="00662DA3" w:rsidP="00AC4264">
            <w:pPr>
              <w:pStyle w:val="movimento2"/>
              <w:rPr>
                <w:color w:val="002060"/>
              </w:rPr>
            </w:pPr>
            <w:r w:rsidRPr="00581137">
              <w:rPr>
                <w:color w:val="002060"/>
              </w:rPr>
              <w:t xml:space="preserve">(REAL EAGLES VIRTUS PAGLIA) </w:t>
            </w:r>
          </w:p>
        </w:tc>
        <w:tc>
          <w:tcPr>
            <w:tcW w:w="800" w:type="dxa"/>
            <w:tcMar>
              <w:top w:w="20" w:type="dxa"/>
              <w:left w:w="20" w:type="dxa"/>
              <w:bottom w:w="20" w:type="dxa"/>
              <w:right w:w="20" w:type="dxa"/>
            </w:tcMar>
            <w:vAlign w:val="center"/>
            <w:hideMark/>
          </w:tcPr>
          <w:p w14:paraId="6A853D6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49278CF" w14:textId="77777777" w:rsidR="00662DA3" w:rsidRPr="00581137" w:rsidRDefault="00662DA3" w:rsidP="00AC4264">
            <w:pPr>
              <w:pStyle w:val="movimento"/>
              <w:rPr>
                <w:color w:val="002060"/>
              </w:rPr>
            </w:pPr>
            <w:r w:rsidRPr="00581137">
              <w:rPr>
                <w:color w:val="002060"/>
              </w:rPr>
              <w:t>DIOMEDI MARCO</w:t>
            </w:r>
          </w:p>
        </w:tc>
        <w:tc>
          <w:tcPr>
            <w:tcW w:w="2200" w:type="dxa"/>
            <w:tcMar>
              <w:top w:w="20" w:type="dxa"/>
              <w:left w:w="20" w:type="dxa"/>
              <w:bottom w:w="20" w:type="dxa"/>
              <w:right w:w="20" w:type="dxa"/>
            </w:tcMar>
            <w:vAlign w:val="center"/>
            <w:hideMark/>
          </w:tcPr>
          <w:p w14:paraId="52315A7D" w14:textId="77777777" w:rsidR="00662DA3" w:rsidRPr="00581137" w:rsidRDefault="00662DA3" w:rsidP="00AC4264">
            <w:pPr>
              <w:pStyle w:val="movimento2"/>
              <w:rPr>
                <w:color w:val="002060"/>
              </w:rPr>
            </w:pPr>
            <w:r w:rsidRPr="00581137">
              <w:rPr>
                <w:color w:val="002060"/>
              </w:rPr>
              <w:t>(</w:t>
            </w:r>
            <w:proofErr w:type="gramStart"/>
            <w:r w:rsidRPr="00581137">
              <w:rPr>
                <w:color w:val="002060"/>
              </w:rPr>
              <w:t>U.MANDOLESI</w:t>
            </w:r>
            <w:proofErr w:type="gramEnd"/>
            <w:r w:rsidRPr="00581137">
              <w:rPr>
                <w:color w:val="002060"/>
              </w:rPr>
              <w:t xml:space="preserve"> CALCIO) </w:t>
            </w:r>
          </w:p>
        </w:tc>
      </w:tr>
    </w:tbl>
    <w:p w14:paraId="4737CD62" w14:textId="77777777" w:rsidR="00662DA3" w:rsidRPr="00581137" w:rsidRDefault="00662DA3" w:rsidP="00662DA3">
      <w:pPr>
        <w:pStyle w:val="titolo20"/>
        <w:rPr>
          <w:rFonts w:eastAsiaTheme="minorEastAsia"/>
          <w:color w:val="002060"/>
        </w:rPr>
      </w:pPr>
      <w:r w:rsidRPr="0058113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31CF10BE" w14:textId="77777777" w:rsidTr="00AC4264">
        <w:tc>
          <w:tcPr>
            <w:tcW w:w="2200" w:type="dxa"/>
            <w:tcMar>
              <w:top w:w="20" w:type="dxa"/>
              <w:left w:w="20" w:type="dxa"/>
              <w:bottom w:w="20" w:type="dxa"/>
              <w:right w:w="20" w:type="dxa"/>
            </w:tcMar>
            <w:vAlign w:val="center"/>
            <w:hideMark/>
          </w:tcPr>
          <w:p w14:paraId="42CF018B" w14:textId="77777777" w:rsidR="00662DA3" w:rsidRPr="00581137" w:rsidRDefault="00662DA3" w:rsidP="00AC4264">
            <w:pPr>
              <w:pStyle w:val="movimento"/>
              <w:rPr>
                <w:color w:val="002060"/>
              </w:rPr>
            </w:pPr>
            <w:r w:rsidRPr="00581137">
              <w:rPr>
                <w:color w:val="002060"/>
              </w:rPr>
              <w:t>LUCIANI GIANLUCA</w:t>
            </w:r>
          </w:p>
        </w:tc>
        <w:tc>
          <w:tcPr>
            <w:tcW w:w="2200" w:type="dxa"/>
            <w:tcMar>
              <w:top w:w="20" w:type="dxa"/>
              <w:left w:w="20" w:type="dxa"/>
              <w:bottom w:w="20" w:type="dxa"/>
              <w:right w:w="20" w:type="dxa"/>
            </w:tcMar>
            <w:vAlign w:val="center"/>
            <w:hideMark/>
          </w:tcPr>
          <w:p w14:paraId="1A7AFC47" w14:textId="77777777" w:rsidR="00662DA3" w:rsidRPr="00581137" w:rsidRDefault="00662DA3" w:rsidP="00AC4264">
            <w:pPr>
              <w:pStyle w:val="movimento2"/>
              <w:rPr>
                <w:color w:val="002060"/>
              </w:rPr>
            </w:pPr>
            <w:r w:rsidRPr="00581137">
              <w:rPr>
                <w:color w:val="002060"/>
              </w:rPr>
              <w:t xml:space="preserve">(AVIS ARCEVIA 1964) </w:t>
            </w:r>
          </w:p>
        </w:tc>
        <w:tc>
          <w:tcPr>
            <w:tcW w:w="800" w:type="dxa"/>
            <w:tcMar>
              <w:top w:w="20" w:type="dxa"/>
              <w:left w:w="20" w:type="dxa"/>
              <w:bottom w:w="20" w:type="dxa"/>
              <w:right w:w="20" w:type="dxa"/>
            </w:tcMar>
            <w:vAlign w:val="center"/>
            <w:hideMark/>
          </w:tcPr>
          <w:p w14:paraId="7B2CEDE8"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5AFCD61" w14:textId="77777777" w:rsidR="00662DA3" w:rsidRPr="00581137" w:rsidRDefault="00662DA3" w:rsidP="00AC4264">
            <w:pPr>
              <w:pStyle w:val="movimento"/>
              <w:rPr>
                <w:color w:val="002060"/>
              </w:rPr>
            </w:pPr>
            <w:r w:rsidRPr="00581137">
              <w:rPr>
                <w:color w:val="002060"/>
              </w:rPr>
              <w:t>DI TORO NICHOLAS</w:t>
            </w:r>
          </w:p>
        </w:tc>
        <w:tc>
          <w:tcPr>
            <w:tcW w:w="2200" w:type="dxa"/>
            <w:tcMar>
              <w:top w:w="20" w:type="dxa"/>
              <w:left w:w="20" w:type="dxa"/>
              <w:bottom w:w="20" w:type="dxa"/>
              <w:right w:w="20" w:type="dxa"/>
            </w:tcMar>
            <w:vAlign w:val="center"/>
            <w:hideMark/>
          </w:tcPr>
          <w:p w14:paraId="4466AB86" w14:textId="77777777" w:rsidR="00662DA3" w:rsidRPr="00581137" w:rsidRDefault="00662DA3" w:rsidP="00AC4264">
            <w:pPr>
              <w:pStyle w:val="movimento2"/>
              <w:rPr>
                <w:color w:val="002060"/>
              </w:rPr>
            </w:pPr>
            <w:r w:rsidRPr="00581137">
              <w:rPr>
                <w:color w:val="002060"/>
              </w:rPr>
              <w:t xml:space="preserve">(FUTSAL CAMPIGLIONE) </w:t>
            </w:r>
          </w:p>
        </w:tc>
      </w:tr>
      <w:tr w:rsidR="00662DA3" w:rsidRPr="00581137" w14:paraId="729CBF42" w14:textId="77777777" w:rsidTr="00AC4264">
        <w:tc>
          <w:tcPr>
            <w:tcW w:w="2200" w:type="dxa"/>
            <w:tcMar>
              <w:top w:w="20" w:type="dxa"/>
              <w:left w:w="20" w:type="dxa"/>
              <w:bottom w:w="20" w:type="dxa"/>
              <w:right w:w="20" w:type="dxa"/>
            </w:tcMar>
            <w:vAlign w:val="center"/>
            <w:hideMark/>
          </w:tcPr>
          <w:p w14:paraId="6FC2136D" w14:textId="77777777" w:rsidR="00662DA3" w:rsidRPr="00581137" w:rsidRDefault="00662DA3" w:rsidP="00AC4264">
            <w:pPr>
              <w:pStyle w:val="movimento"/>
              <w:rPr>
                <w:color w:val="002060"/>
              </w:rPr>
            </w:pPr>
            <w:r w:rsidRPr="00581137">
              <w:rPr>
                <w:color w:val="002060"/>
              </w:rPr>
              <w:t>GATTAFONI FILIPPO</w:t>
            </w:r>
          </w:p>
        </w:tc>
        <w:tc>
          <w:tcPr>
            <w:tcW w:w="2200" w:type="dxa"/>
            <w:tcMar>
              <w:top w:w="20" w:type="dxa"/>
              <w:left w:w="20" w:type="dxa"/>
              <w:bottom w:w="20" w:type="dxa"/>
              <w:right w:w="20" w:type="dxa"/>
            </w:tcMar>
            <w:vAlign w:val="center"/>
            <w:hideMark/>
          </w:tcPr>
          <w:p w14:paraId="0370249A" w14:textId="77777777" w:rsidR="00662DA3" w:rsidRPr="00581137" w:rsidRDefault="00662DA3" w:rsidP="00AC4264">
            <w:pPr>
              <w:pStyle w:val="movimento2"/>
              <w:rPr>
                <w:color w:val="002060"/>
              </w:rPr>
            </w:pPr>
            <w:r w:rsidRPr="00581137">
              <w:rPr>
                <w:color w:val="002060"/>
              </w:rPr>
              <w:t xml:space="preserve">(FUTSAL CASTELFIDARDO) </w:t>
            </w:r>
          </w:p>
        </w:tc>
        <w:tc>
          <w:tcPr>
            <w:tcW w:w="800" w:type="dxa"/>
            <w:tcMar>
              <w:top w:w="20" w:type="dxa"/>
              <w:left w:w="20" w:type="dxa"/>
              <w:bottom w:w="20" w:type="dxa"/>
              <w:right w:w="20" w:type="dxa"/>
            </w:tcMar>
            <w:vAlign w:val="center"/>
            <w:hideMark/>
          </w:tcPr>
          <w:p w14:paraId="0038DFEC"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0F30826" w14:textId="77777777" w:rsidR="00662DA3" w:rsidRPr="00581137" w:rsidRDefault="00662DA3" w:rsidP="00AC4264">
            <w:pPr>
              <w:pStyle w:val="movimento"/>
              <w:rPr>
                <w:color w:val="002060"/>
              </w:rPr>
            </w:pPr>
            <w:r w:rsidRPr="00581137">
              <w:rPr>
                <w:color w:val="002060"/>
              </w:rPr>
              <w:t>STIPA ALESSIO</w:t>
            </w:r>
          </w:p>
        </w:tc>
        <w:tc>
          <w:tcPr>
            <w:tcW w:w="2200" w:type="dxa"/>
            <w:tcMar>
              <w:top w:w="20" w:type="dxa"/>
              <w:left w:w="20" w:type="dxa"/>
              <w:bottom w:w="20" w:type="dxa"/>
              <w:right w:w="20" w:type="dxa"/>
            </w:tcMar>
            <w:vAlign w:val="center"/>
            <w:hideMark/>
          </w:tcPr>
          <w:p w14:paraId="268C621D" w14:textId="77777777" w:rsidR="00662DA3" w:rsidRPr="00581137" w:rsidRDefault="00662DA3" w:rsidP="00AC4264">
            <w:pPr>
              <w:pStyle w:val="movimento2"/>
              <w:rPr>
                <w:color w:val="002060"/>
              </w:rPr>
            </w:pPr>
            <w:r w:rsidRPr="00581137">
              <w:rPr>
                <w:color w:val="002060"/>
              </w:rPr>
              <w:t xml:space="preserve">(FUTSAL VIRE GEOSISTEM ASD) </w:t>
            </w:r>
          </w:p>
        </w:tc>
      </w:tr>
      <w:tr w:rsidR="00662DA3" w:rsidRPr="00581137" w14:paraId="12F37679" w14:textId="77777777" w:rsidTr="00AC4264">
        <w:tc>
          <w:tcPr>
            <w:tcW w:w="2200" w:type="dxa"/>
            <w:tcMar>
              <w:top w:w="20" w:type="dxa"/>
              <w:left w:w="20" w:type="dxa"/>
              <w:bottom w:w="20" w:type="dxa"/>
              <w:right w:w="20" w:type="dxa"/>
            </w:tcMar>
            <w:vAlign w:val="center"/>
            <w:hideMark/>
          </w:tcPr>
          <w:p w14:paraId="0262472F" w14:textId="77777777" w:rsidR="00662DA3" w:rsidRPr="00581137" w:rsidRDefault="00662DA3" w:rsidP="00AC4264">
            <w:pPr>
              <w:pStyle w:val="movimento"/>
              <w:rPr>
                <w:color w:val="002060"/>
              </w:rPr>
            </w:pPr>
            <w:r w:rsidRPr="00581137">
              <w:rPr>
                <w:color w:val="002060"/>
              </w:rPr>
              <w:t>BANCHETTI JOELE</w:t>
            </w:r>
          </w:p>
        </w:tc>
        <w:tc>
          <w:tcPr>
            <w:tcW w:w="2200" w:type="dxa"/>
            <w:tcMar>
              <w:top w:w="20" w:type="dxa"/>
              <w:left w:w="20" w:type="dxa"/>
              <w:bottom w:w="20" w:type="dxa"/>
              <w:right w:w="20" w:type="dxa"/>
            </w:tcMar>
            <w:vAlign w:val="center"/>
            <w:hideMark/>
          </w:tcPr>
          <w:p w14:paraId="0F518176" w14:textId="77777777" w:rsidR="00662DA3" w:rsidRPr="00581137" w:rsidRDefault="00662DA3" w:rsidP="00AC4264">
            <w:pPr>
              <w:pStyle w:val="movimento2"/>
              <w:rPr>
                <w:color w:val="002060"/>
              </w:rPr>
            </w:pPr>
            <w:r w:rsidRPr="00581137">
              <w:rPr>
                <w:color w:val="002060"/>
              </w:rPr>
              <w:t xml:space="preserve">(POLISPORTIVA VICTORIA) </w:t>
            </w:r>
          </w:p>
        </w:tc>
        <w:tc>
          <w:tcPr>
            <w:tcW w:w="800" w:type="dxa"/>
            <w:tcMar>
              <w:top w:w="20" w:type="dxa"/>
              <w:left w:w="20" w:type="dxa"/>
              <w:bottom w:w="20" w:type="dxa"/>
              <w:right w:w="20" w:type="dxa"/>
            </w:tcMar>
            <w:vAlign w:val="center"/>
            <w:hideMark/>
          </w:tcPr>
          <w:p w14:paraId="44E045D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AE51064" w14:textId="77777777" w:rsidR="00662DA3" w:rsidRPr="00581137" w:rsidRDefault="00662DA3" w:rsidP="00AC4264">
            <w:pPr>
              <w:pStyle w:val="movimento"/>
              <w:rPr>
                <w:color w:val="002060"/>
              </w:rPr>
            </w:pPr>
            <w:r w:rsidRPr="00581137">
              <w:rPr>
                <w:color w:val="002060"/>
              </w:rPr>
              <w:t>ZANELLI RENATO</w:t>
            </w:r>
          </w:p>
        </w:tc>
        <w:tc>
          <w:tcPr>
            <w:tcW w:w="2200" w:type="dxa"/>
            <w:tcMar>
              <w:top w:w="20" w:type="dxa"/>
              <w:left w:w="20" w:type="dxa"/>
              <w:bottom w:w="20" w:type="dxa"/>
              <w:right w:w="20" w:type="dxa"/>
            </w:tcMar>
            <w:vAlign w:val="center"/>
            <w:hideMark/>
          </w:tcPr>
          <w:p w14:paraId="70B2B5C0" w14:textId="77777777" w:rsidR="00662DA3" w:rsidRPr="00581137" w:rsidRDefault="00662DA3" w:rsidP="00AC4264">
            <w:pPr>
              <w:pStyle w:val="movimento2"/>
              <w:rPr>
                <w:color w:val="002060"/>
              </w:rPr>
            </w:pPr>
            <w:r w:rsidRPr="00581137">
              <w:rPr>
                <w:color w:val="002060"/>
              </w:rPr>
              <w:t xml:space="preserve">(POLISPORTIVA VICTORIA) </w:t>
            </w:r>
          </w:p>
        </w:tc>
      </w:tr>
      <w:tr w:rsidR="00662DA3" w:rsidRPr="00581137" w14:paraId="729696FF" w14:textId="77777777" w:rsidTr="00AC4264">
        <w:tc>
          <w:tcPr>
            <w:tcW w:w="2200" w:type="dxa"/>
            <w:tcMar>
              <w:top w:w="20" w:type="dxa"/>
              <w:left w:w="20" w:type="dxa"/>
              <w:bottom w:w="20" w:type="dxa"/>
              <w:right w:w="20" w:type="dxa"/>
            </w:tcMar>
            <w:vAlign w:val="center"/>
            <w:hideMark/>
          </w:tcPr>
          <w:p w14:paraId="2114ACD7" w14:textId="77777777" w:rsidR="00662DA3" w:rsidRPr="00581137" w:rsidRDefault="00662DA3" w:rsidP="00AC4264">
            <w:pPr>
              <w:pStyle w:val="movimento"/>
              <w:rPr>
                <w:color w:val="002060"/>
              </w:rPr>
            </w:pPr>
            <w:r w:rsidRPr="00581137">
              <w:rPr>
                <w:color w:val="002060"/>
              </w:rPr>
              <w:t>CATALDI ANDREA</w:t>
            </w:r>
          </w:p>
        </w:tc>
        <w:tc>
          <w:tcPr>
            <w:tcW w:w="2200" w:type="dxa"/>
            <w:tcMar>
              <w:top w:w="20" w:type="dxa"/>
              <w:left w:w="20" w:type="dxa"/>
              <w:bottom w:w="20" w:type="dxa"/>
              <w:right w:w="20" w:type="dxa"/>
            </w:tcMar>
            <w:vAlign w:val="center"/>
            <w:hideMark/>
          </w:tcPr>
          <w:p w14:paraId="31378661" w14:textId="77777777" w:rsidR="00662DA3" w:rsidRPr="00581137" w:rsidRDefault="00662DA3" w:rsidP="00AC4264">
            <w:pPr>
              <w:pStyle w:val="movimento2"/>
              <w:rPr>
                <w:color w:val="002060"/>
              </w:rPr>
            </w:pPr>
            <w:r w:rsidRPr="00581137">
              <w:rPr>
                <w:color w:val="002060"/>
              </w:rPr>
              <w:t xml:space="preserve">(REAL ANCARIA) </w:t>
            </w:r>
          </w:p>
        </w:tc>
        <w:tc>
          <w:tcPr>
            <w:tcW w:w="800" w:type="dxa"/>
            <w:tcMar>
              <w:top w:w="20" w:type="dxa"/>
              <w:left w:w="20" w:type="dxa"/>
              <w:bottom w:w="20" w:type="dxa"/>
              <w:right w:w="20" w:type="dxa"/>
            </w:tcMar>
            <w:vAlign w:val="center"/>
            <w:hideMark/>
          </w:tcPr>
          <w:p w14:paraId="3A2AFBA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E04E2ED" w14:textId="77777777" w:rsidR="00662DA3" w:rsidRPr="00581137" w:rsidRDefault="00662DA3" w:rsidP="00AC4264">
            <w:pPr>
              <w:pStyle w:val="movimento"/>
              <w:rPr>
                <w:color w:val="002060"/>
              </w:rPr>
            </w:pPr>
            <w:r w:rsidRPr="00581137">
              <w:rPr>
                <w:color w:val="002060"/>
              </w:rPr>
              <w:t>KACILI ABAS</w:t>
            </w:r>
          </w:p>
        </w:tc>
        <w:tc>
          <w:tcPr>
            <w:tcW w:w="2200" w:type="dxa"/>
            <w:tcMar>
              <w:top w:w="20" w:type="dxa"/>
              <w:left w:w="20" w:type="dxa"/>
              <w:bottom w:w="20" w:type="dxa"/>
              <w:right w:w="20" w:type="dxa"/>
            </w:tcMar>
            <w:vAlign w:val="center"/>
            <w:hideMark/>
          </w:tcPr>
          <w:p w14:paraId="3C826CD9" w14:textId="77777777" w:rsidR="00662DA3" w:rsidRPr="00581137" w:rsidRDefault="00662DA3" w:rsidP="00AC4264">
            <w:pPr>
              <w:pStyle w:val="movimento2"/>
              <w:rPr>
                <w:color w:val="002060"/>
              </w:rPr>
            </w:pPr>
            <w:r w:rsidRPr="00581137">
              <w:rPr>
                <w:color w:val="002060"/>
              </w:rPr>
              <w:t xml:space="preserve">(REAL EAGLES VIRTUS PAGLIA) </w:t>
            </w:r>
          </w:p>
        </w:tc>
      </w:tr>
      <w:tr w:rsidR="00662DA3" w:rsidRPr="00581137" w14:paraId="1D37F2D8" w14:textId="77777777" w:rsidTr="00AC4264">
        <w:tc>
          <w:tcPr>
            <w:tcW w:w="2200" w:type="dxa"/>
            <w:tcMar>
              <w:top w:w="20" w:type="dxa"/>
              <w:left w:w="20" w:type="dxa"/>
              <w:bottom w:w="20" w:type="dxa"/>
              <w:right w:w="20" w:type="dxa"/>
            </w:tcMar>
            <w:vAlign w:val="center"/>
            <w:hideMark/>
          </w:tcPr>
          <w:p w14:paraId="162BB07F" w14:textId="77777777" w:rsidR="00662DA3" w:rsidRPr="00581137" w:rsidRDefault="00662DA3" w:rsidP="00AC4264">
            <w:pPr>
              <w:pStyle w:val="movimento"/>
              <w:rPr>
                <w:color w:val="002060"/>
              </w:rPr>
            </w:pPr>
            <w:r w:rsidRPr="00581137">
              <w:rPr>
                <w:color w:val="002060"/>
              </w:rPr>
              <w:t>DE CARLONIS NICOLO</w:t>
            </w:r>
          </w:p>
        </w:tc>
        <w:tc>
          <w:tcPr>
            <w:tcW w:w="2200" w:type="dxa"/>
            <w:tcMar>
              <w:top w:w="20" w:type="dxa"/>
              <w:left w:w="20" w:type="dxa"/>
              <w:bottom w:w="20" w:type="dxa"/>
              <w:right w:w="20" w:type="dxa"/>
            </w:tcMar>
            <w:vAlign w:val="center"/>
            <w:hideMark/>
          </w:tcPr>
          <w:p w14:paraId="251EB55B" w14:textId="77777777" w:rsidR="00662DA3" w:rsidRPr="00581137" w:rsidRDefault="00662DA3" w:rsidP="00AC4264">
            <w:pPr>
              <w:pStyle w:val="movimento2"/>
              <w:rPr>
                <w:color w:val="002060"/>
              </w:rPr>
            </w:pPr>
            <w:r w:rsidRPr="00581137">
              <w:rPr>
                <w:color w:val="002060"/>
              </w:rPr>
              <w:t xml:space="preserve">(REAL SAN GIORGIO) </w:t>
            </w:r>
          </w:p>
        </w:tc>
        <w:tc>
          <w:tcPr>
            <w:tcW w:w="800" w:type="dxa"/>
            <w:tcMar>
              <w:top w:w="20" w:type="dxa"/>
              <w:left w:w="20" w:type="dxa"/>
              <w:bottom w:w="20" w:type="dxa"/>
              <w:right w:w="20" w:type="dxa"/>
            </w:tcMar>
            <w:vAlign w:val="center"/>
            <w:hideMark/>
          </w:tcPr>
          <w:p w14:paraId="262026E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3A80F9EE" w14:textId="77777777" w:rsidR="00662DA3" w:rsidRPr="00581137" w:rsidRDefault="00662DA3" w:rsidP="00AC4264">
            <w:pPr>
              <w:pStyle w:val="movimento"/>
              <w:rPr>
                <w:color w:val="002060"/>
              </w:rPr>
            </w:pPr>
            <w:r w:rsidRPr="00581137">
              <w:rPr>
                <w:color w:val="002060"/>
              </w:rPr>
              <w:t>MENTILI ALESSANDRO</w:t>
            </w:r>
          </w:p>
        </w:tc>
        <w:tc>
          <w:tcPr>
            <w:tcW w:w="2200" w:type="dxa"/>
            <w:tcMar>
              <w:top w:w="20" w:type="dxa"/>
              <w:left w:w="20" w:type="dxa"/>
              <w:bottom w:w="20" w:type="dxa"/>
              <w:right w:w="20" w:type="dxa"/>
            </w:tcMar>
            <w:vAlign w:val="center"/>
            <w:hideMark/>
          </w:tcPr>
          <w:p w14:paraId="0100F808" w14:textId="77777777" w:rsidR="00662DA3" w:rsidRPr="00581137" w:rsidRDefault="00662DA3" w:rsidP="00AC4264">
            <w:pPr>
              <w:pStyle w:val="movimento2"/>
              <w:rPr>
                <w:color w:val="002060"/>
              </w:rPr>
            </w:pPr>
            <w:r w:rsidRPr="00581137">
              <w:rPr>
                <w:color w:val="002060"/>
              </w:rPr>
              <w:t xml:space="preserve">(REAL SAN GIORGIO) </w:t>
            </w:r>
          </w:p>
        </w:tc>
      </w:tr>
      <w:tr w:rsidR="00662DA3" w:rsidRPr="00581137" w14:paraId="6C001FFC" w14:textId="77777777" w:rsidTr="00AC4264">
        <w:tc>
          <w:tcPr>
            <w:tcW w:w="2200" w:type="dxa"/>
            <w:tcMar>
              <w:top w:w="20" w:type="dxa"/>
              <w:left w:w="20" w:type="dxa"/>
              <w:bottom w:w="20" w:type="dxa"/>
              <w:right w:w="20" w:type="dxa"/>
            </w:tcMar>
            <w:vAlign w:val="center"/>
            <w:hideMark/>
          </w:tcPr>
          <w:p w14:paraId="066C1B32" w14:textId="77777777" w:rsidR="00662DA3" w:rsidRPr="00581137" w:rsidRDefault="00662DA3" w:rsidP="00AC4264">
            <w:pPr>
              <w:pStyle w:val="movimento"/>
              <w:rPr>
                <w:color w:val="002060"/>
              </w:rPr>
            </w:pPr>
            <w:r w:rsidRPr="00581137">
              <w:rPr>
                <w:color w:val="002060"/>
              </w:rPr>
              <w:t>ZUPPINI SIMONE</w:t>
            </w:r>
          </w:p>
        </w:tc>
        <w:tc>
          <w:tcPr>
            <w:tcW w:w="2200" w:type="dxa"/>
            <w:tcMar>
              <w:top w:w="20" w:type="dxa"/>
              <w:left w:w="20" w:type="dxa"/>
              <w:bottom w:w="20" w:type="dxa"/>
              <w:right w:w="20" w:type="dxa"/>
            </w:tcMar>
            <w:vAlign w:val="center"/>
            <w:hideMark/>
          </w:tcPr>
          <w:p w14:paraId="7C5BFA28" w14:textId="77777777" w:rsidR="00662DA3" w:rsidRPr="00581137" w:rsidRDefault="00662DA3" w:rsidP="00AC4264">
            <w:pPr>
              <w:pStyle w:val="movimento2"/>
              <w:rPr>
                <w:color w:val="002060"/>
              </w:rPr>
            </w:pPr>
            <w:r w:rsidRPr="00581137">
              <w:rPr>
                <w:color w:val="002060"/>
              </w:rPr>
              <w:t xml:space="preserve">(ROCCAFLUVIONE) </w:t>
            </w:r>
          </w:p>
        </w:tc>
        <w:tc>
          <w:tcPr>
            <w:tcW w:w="800" w:type="dxa"/>
            <w:tcMar>
              <w:top w:w="20" w:type="dxa"/>
              <w:left w:w="20" w:type="dxa"/>
              <w:bottom w:w="20" w:type="dxa"/>
              <w:right w:w="20" w:type="dxa"/>
            </w:tcMar>
            <w:vAlign w:val="center"/>
            <w:hideMark/>
          </w:tcPr>
          <w:p w14:paraId="6F98C06F"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21B5A22" w14:textId="77777777" w:rsidR="00662DA3" w:rsidRPr="00581137" w:rsidRDefault="00662DA3" w:rsidP="00AC4264">
            <w:pPr>
              <w:pStyle w:val="movimento"/>
              <w:rPr>
                <w:color w:val="002060"/>
              </w:rPr>
            </w:pPr>
            <w:r w:rsidRPr="00581137">
              <w:rPr>
                <w:color w:val="002060"/>
              </w:rPr>
              <w:t>MIGLIETTA RICCARDO</w:t>
            </w:r>
          </w:p>
        </w:tc>
        <w:tc>
          <w:tcPr>
            <w:tcW w:w="2200" w:type="dxa"/>
            <w:tcMar>
              <w:top w:w="20" w:type="dxa"/>
              <w:left w:w="20" w:type="dxa"/>
              <w:bottom w:w="20" w:type="dxa"/>
              <w:right w:w="20" w:type="dxa"/>
            </w:tcMar>
            <w:vAlign w:val="center"/>
            <w:hideMark/>
          </w:tcPr>
          <w:p w14:paraId="7E5DB545" w14:textId="77777777" w:rsidR="00662DA3" w:rsidRPr="00581137" w:rsidRDefault="00662DA3" w:rsidP="00AC4264">
            <w:pPr>
              <w:pStyle w:val="movimento2"/>
              <w:rPr>
                <w:color w:val="002060"/>
              </w:rPr>
            </w:pPr>
            <w:r w:rsidRPr="00581137">
              <w:rPr>
                <w:color w:val="002060"/>
              </w:rPr>
              <w:t xml:space="preserve">(SPORTING GROTTAMMARE) </w:t>
            </w:r>
          </w:p>
        </w:tc>
      </w:tr>
    </w:tbl>
    <w:p w14:paraId="5BD7F36B" w14:textId="77777777" w:rsidR="00662DA3" w:rsidRPr="00581137" w:rsidRDefault="00662DA3" w:rsidP="00662DA3">
      <w:pPr>
        <w:pStyle w:val="titolo20"/>
        <w:rPr>
          <w:rFonts w:eastAsiaTheme="minorEastAsia"/>
          <w:color w:val="002060"/>
        </w:rPr>
      </w:pPr>
      <w:r w:rsidRPr="00581137">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68A44C0D" w14:textId="77777777" w:rsidTr="00AC4264">
        <w:tc>
          <w:tcPr>
            <w:tcW w:w="2200" w:type="dxa"/>
            <w:tcMar>
              <w:top w:w="20" w:type="dxa"/>
              <w:left w:w="20" w:type="dxa"/>
              <w:bottom w:w="20" w:type="dxa"/>
              <w:right w:w="20" w:type="dxa"/>
            </w:tcMar>
            <w:vAlign w:val="center"/>
            <w:hideMark/>
          </w:tcPr>
          <w:p w14:paraId="06A226DE" w14:textId="77777777" w:rsidR="00662DA3" w:rsidRPr="00581137" w:rsidRDefault="00662DA3" w:rsidP="00AC4264">
            <w:pPr>
              <w:pStyle w:val="movimento"/>
              <w:rPr>
                <w:color w:val="002060"/>
              </w:rPr>
            </w:pPr>
            <w:r w:rsidRPr="00581137">
              <w:rPr>
                <w:color w:val="002060"/>
              </w:rPr>
              <w:t>CAVALLINI TOMMASO</w:t>
            </w:r>
          </w:p>
        </w:tc>
        <w:tc>
          <w:tcPr>
            <w:tcW w:w="2200" w:type="dxa"/>
            <w:tcMar>
              <w:top w:w="20" w:type="dxa"/>
              <w:left w:w="20" w:type="dxa"/>
              <w:bottom w:w="20" w:type="dxa"/>
              <w:right w:w="20" w:type="dxa"/>
            </w:tcMar>
            <w:vAlign w:val="center"/>
            <w:hideMark/>
          </w:tcPr>
          <w:p w14:paraId="15B9C1B5" w14:textId="77777777" w:rsidR="00662DA3" w:rsidRPr="00581137" w:rsidRDefault="00662DA3" w:rsidP="00AC4264">
            <w:pPr>
              <w:pStyle w:val="movimento2"/>
              <w:rPr>
                <w:color w:val="002060"/>
              </w:rPr>
            </w:pPr>
            <w:r w:rsidRPr="00581137">
              <w:rPr>
                <w:color w:val="002060"/>
              </w:rPr>
              <w:t xml:space="preserve">(ACLI MANTOVANI CALCIO A 5) </w:t>
            </w:r>
          </w:p>
        </w:tc>
        <w:tc>
          <w:tcPr>
            <w:tcW w:w="800" w:type="dxa"/>
            <w:tcMar>
              <w:top w:w="20" w:type="dxa"/>
              <w:left w:w="20" w:type="dxa"/>
              <w:bottom w:w="20" w:type="dxa"/>
              <w:right w:w="20" w:type="dxa"/>
            </w:tcMar>
            <w:vAlign w:val="center"/>
            <w:hideMark/>
          </w:tcPr>
          <w:p w14:paraId="1248F2EE"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39C5474" w14:textId="77777777" w:rsidR="00662DA3" w:rsidRPr="00581137" w:rsidRDefault="00662DA3" w:rsidP="00AC4264">
            <w:pPr>
              <w:pStyle w:val="movimento"/>
              <w:rPr>
                <w:color w:val="002060"/>
              </w:rPr>
            </w:pPr>
            <w:r w:rsidRPr="00581137">
              <w:rPr>
                <w:color w:val="002060"/>
              </w:rPr>
              <w:t>ESPOSITO RAFFAELE</w:t>
            </w:r>
          </w:p>
        </w:tc>
        <w:tc>
          <w:tcPr>
            <w:tcW w:w="2200" w:type="dxa"/>
            <w:tcMar>
              <w:top w:w="20" w:type="dxa"/>
              <w:left w:w="20" w:type="dxa"/>
              <w:bottom w:w="20" w:type="dxa"/>
              <w:right w:w="20" w:type="dxa"/>
            </w:tcMar>
            <w:vAlign w:val="center"/>
            <w:hideMark/>
          </w:tcPr>
          <w:p w14:paraId="6F609E42" w14:textId="77777777" w:rsidR="00662DA3" w:rsidRPr="00581137" w:rsidRDefault="00662DA3" w:rsidP="00AC4264">
            <w:pPr>
              <w:pStyle w:val="movimento2"/>
              <w:rPr>
                <w:color w:val="002060"/>
              </w:rPr>
            </w:pPr>
            <w:r w:rsidRPr="00581137">
              <w:rPr>
                <w:color w:val="002060"/>
              </w:rPr>
              <w:t xml:space="preserve">(ASPIO 2005) </w:t>
            </w:r>
          </w:p>
        </w:tc>
      </w:tr>
      <w:tr w:rsidR="00662DA3" w:rsidRPr="00581137" w14:paraId="55816708" w14:textId="77777777" w:rsidTr="00AC4264">
        <w:tc>
          <w:tcPr>
            <w:tcW w:w="2200" w:type="dxa"/>
            <w:tcMar>
              <w:top w:w="20" w:type="dxa"/>
              <w:left w:w="20" w:type="dxa"/>
              <w:bottom w:w="20" w:type="dxa"/>
              <w:right w:w="20" w:type="dxa"/>
            </w:tcMar>
            <w:vAlign w:val="center"/>
            <w:hideMark/>
          </w:tcPr>
          <w:p w14:paraId="02067527" w14:textId="77777777" w:rsidR="00662DA3" w:rsidRPr="00581137" w:rsidRDefault="00662DA3" w:rsidP="00AC4264">
            <w:pPr>
              <w:pStyle w:val="movimento"/>
              <w:rPr>
                <w:color w:val="002060"/>
              </w:rPr>
            </w:pPr>
            <w:r w:rsidRPr="00581137">
              <w:rPr>
                <w:color w:val="002060"/>
              </w:rPr>
              <w:t>PAGLIONI PAOLO</w:t>
            </w:r>
          </w:p>
        </w:tc>
        <w:tc>
          <w:tcPr>
            <w:tcW w:w="2200" w:type="dxa"/>
            <w:tcMar>
              <w:top w:w="20" w:type="dxa"/>
              <w:left w:w="20" w:type="dxa"/>
              <w:bottom w:w="20" w:type="dxa"/>
              <w:right w:w="20" w:type="dxa"/>
            </w:tcMar>
            <w:vAlign w:val="center"/>
            <w:hideMark/>
          </w:tcPr>
          <w:p w14:paraId="4CC91842" w14:textId="77777777" w:rsidR="00662DA3" w:rsidRPr="00581137" w:rsidRDefault="00662DA3" w:rsidP="00AC4264">
            <w:pPr>
              <w:pStyle w:val="movimento2"/>
              <w:rPr>
                <w:color w:val="002060"/>
              </w:rPr>
            </w:pPr>
            <w:r w:rsidRPr="00581137">
              <w:rPr>
                <w:color w:val="002060"/>
              </w:rPr>
              <w:t xml:space="preserve">(CASTELRAIMONDO CALCIO A 5) </w:t>
            </w:r>
          </w:p>
        </w:tc>
        <w:tc>
          <w:tcPr>
            <w:tcW w:w="800" w:type="dxa"/>
            <w:tcMar>
              <w:top w:w="20" w:type="dxa"/>
              <w:left w:w="20" w:type="dxa"/>
              <w:bottom w:w="20" w:type="dxa"/>
              <w:right w:w="20" w:type="dxa"/>
            </w:tcMar>
            <w:vAlign w:val="center"/>
            <w:hideMark/>
          </w:tcPr>
          <w:p w14:paraId="59B47392"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AC27F7A" w14:textId="77777777" w:rsidR="00662DA3" w:rsidRPr="00581137" w:rsidRDefault="00662DA3" w:rsidP="00AC4264">
            <w:pPr>
              <w:pStyle w:val="movimento"/>
              <w:rPr>
                <w:color w:val="002060"/>
              </w:rPr>
            </w:pPr>
            <w:r w:rsidRPr="00581137">
              <w:rPr>
                <w:color w:val="002060"/>
              </w:rPr>
              <w:t>MENCARELLI MICHELE</w:t>
            </w:r>
          </w:p>
        </w:tc>
        <w:tc>
          <w:tcPr>
            <w:tcW w:w="2200" w:type="dxa"/>
            <w:tcMar>
              <w:top w:w="20" w:type="dxa"/>
              <w:left w:w="20" w:type="dxa"/>
              <w:bottom w:w="20" w:type="dxa"/>
              <w:right w:w="20" w:type="dxa"/>
            </w:tcMar>
            <w:vAlign w:val="center"/>
            <w:hideMark/>
          </w:tcPr>
          <w:p w14:paraId="12A16A8D" w14:textId="77777777" w:rsidR="00662DA3" w:rsidRPr="00581137" w:rsidRDefault="00662DA3" w:rsidP="00AC4264">
            <w:pPr>
              <w:pStyle w:val="movimento2"/>
              <w:rPr>
                <w:color w:val="002060"/>
              </w:rPr>
            </w:pPr>
            <w:r w:rsidRPr="00581137">
              <w:rPr>
                <w:color w:val="002060"/>
              </w:rPr>
              <w:t>(</w:t>
            </w:r>
            <w:proofErr w:type="gramStart"/>
            <w:r w:rsidRPr="00581137">
              <w:rPr>
                <w:color w:val="002060"/>
              </w:rPr>
              <w:t>CITTA</w:t>
            </w:r>
            <w:proofErr w:type="gramEnd"/>
            <w:r w:rsidRPr="00581137">
              <w:rPr>
                <w:color w:val="002060"/>
              </w:rPr>
              <w:t xml:space="preserve"> DI OSTRA) </w:t>
            </w:r>
          </w:p>
        </w:tc>
      </w:tr>
      <w:tr w:rsidR="00662DA3" w:rsidRPr="00581137" w14:paraId="1A909166" w14:textId="77777777" w:rsidTr="00AC4264">
        <w:tc>
          <w:tcPr>
            <w:tcW w:w="2200" w:type="dxa"/>
            <w:tcMar>
              <w:top w:w="20" w:type="dxa"/>
              <w:left w:w="20" w:type="dxa"/>
              <w:bottom w:w="20" w:type="dxa"/>
              <w:right w:w="20" w:type="dxa"/>
            </w:tcMar>
            <w:vAlign w:val="center"/>
            <w:hideMark/>
          </w:tcPr>
          <w:p w14:paraId="605A8681" w14:textId="77777777" w:rsidR="00662DA3" w:rsidRPr="00581137" w:rsidRDefault="00662DA3" w:rsidP="00AC4264">
            <w:pPr>
              <w:pStyle w:val="movimento"/>
              <w:rPr>
                <w:color w:val="002060"/>
              </w:rPr>
            </w:pPr>
            <w:r w:rsidRPr="00581137">
              <w:rPr>
                <w:color w:val="002060"/>
              </w:rPr>
              <w:t>DI GIROLAMO LORENZO</w:t>
            </w:r>
          </w:p>
        </w:tc>
        <w:tc>
          <w:tcPr>
            <w:tcW w:w="2200" w:type="dxa"/>
            <w:tcMar>
              <w:top w:w="20" w:type="dxa"/>
              <w:left w:w="20" w:type="dxa"/>
              <w:bottom w:w="20" w:type="dxa"/>
              <w:right w:w="20" w:type="dxa"/>
            </w:tcMar>
            <w:vAlign w:val="center"/>
            <w:hideMark/>
          </w:tcPr>
          <w:p w14:paraId="0BE6F296" w14:textId="77777777" w:rsidR="00662DA3" w:rsidRPr="00581137" w:rsidRDefault="00662DA3" w:rsidP="00AC4264">
            <w:pPr>
              <w:pStyle w:val="movimento2"/>
              <w:rPr>
                <w:color w:val="002060"/>
              </w:rPr>
            </w:pPr>
            <w:r w:rsidRPr="00581137">
              <w:rPr>
                <w:color w:val="002060"/>
              </w:rPr>
              <w:t xml:space="preserve">(CSI STELLA A.S.D.) </w:t>
            </w:r>
          </w:p>
        </w:tc>
        <w:tc>
          <w:tcPr>
            <w:tcW w:w="800" w:type="dxa"/>
            <w:tcMar>
              <w:top w:w="20" w:type="dxa"/>
              <w:left w:w="20" w:type="dxa"/>
              <w:bottom w:w="20" w:type="dxa"/>
              <w:right w:w="20" w:type="dxa"/>
            </w:tcMar>
            <w:vAlign w:val="center"/>
            <w:hideMark/>
          </w:tcPr>
          <w:p w14:paraId="35F5114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5A58247" w14:textId="77777777" w:rsidR="00662DA3" w:rsidRPr="00581137" w:rsidRDefault="00662DA3" w:rsidP="00AC4264">
            <w:pPr>
              <w:pStyle w:val="movimento"/>
              <w:rPr>
                <w:color w:val="002060"/>
              </w:rPr>
            </w:pPr>
            <w:r w:rsidRPr="00581137">
              <w:rPr>
                <w:color w:val="002060"/>
              </w:rPr>
              <w:t>TULLI DAVID</w:t>
            </w:r>
          </w:p>
        </w:tc>
        <w:tc>
          <w:tcPr>
            <w:tcW w:w="2200" w:type="dxa"/>
            <w:tcMar>
              <w:top w:w="20" w:type="dxa"/>
              <w:left w:w="20" w:type="dxa"/>
              <w:bottom w:w="20" w:type="dxa"/>
              <w:right w:w="20" w:type="dxa"/>
            </w:tcMar>
            <w:vAlign w:val="center"/>
            <w:hideMark/>
          </w:tcPr>
          <w:p w14:paraId="0983A654" w14:textId="77777777" w:rsidR="00662DA3" w:rsidRPr="00581137" w:rsidRDefault="00662DA3" w:rsidP="00AC4264">
            <w:pPr>
              <w:pStyle w:val="movimento2"/>
              <w:rPr>
                <w:color w:val="002060"/>
              </w:rPr>
            </w:pPr>
            <w:r w:rsidRPr="00581137">
              <w:rPr>
                <w:color w:val="002060"/>
              </w:rPr>
              <w:t xml:space="preserve">(FUTSAL CAMPIGLIONE) </w:t>
            </w:r>
          </w:p>
        </w:tc>
      </w:tr>
      <w:tr w:rsidR="00662DA3" w:rsidRPr="00581137" w14:paraId="4F443275" w14:textId="77777777" w:rsidTr="00AC4264">
        <w:tc>
          <w:tcPr>
            <w:tcW w:w="2200" w:type="dxa"/>
            <w:tcMar>
              <w:top w:w="20" w:type="dxa"/>
              <w:left w:w="20" w:type="dxa"/>
              <w:bottom w:w="20" w:type="dxa"/>
              <w:right w:w="20" w:type="dxa"/>
            </w:tcMar>
            <w:vAlign w:val="center"/>
            <w:hideMark/>
          </w:tcPr>
          <w:p w14:paraId="3726C854" w14:textId="77777777" w:rsidR="00662DA3" w:rsidRPr="00581137" w:rsidRDefault="00662DA3" w:rsidP="00AC4264">
            <w:pPr>
              <w:pStyle w:val="movimento"/>
              <w:rPr>
                <w:color w:val="002060"/>
              </w:rPr>
            </w:pPr>
            <w:r w:rsidRPr="00581137">
              <w:rPr>
                <w:color w:val="002060"/>
              </w:rPr>
              <w:t>MASSACCESI MATTEO</w:t>
            </w:r>
          </w:p>
        </w:tc>
        <w:tc>
          <w:tcPr>
            <w:tcW w:w="2200" w:type="dxa"/>
            <w:tcMar>
              <w:top w:w="20" w:type="dxa"/>
              <w:left w:w="20" w:type="dxa"/>
              <w:bottom w:w="20" w:type="dxa"/>
              <w:right w:w="20" w:type="dxa"/>
            </w:tcMar>
            <w:vAlign w:val="center"/>
            <w:hideMark/>
          </w:tcPr>
          <w:p w14:paraId="65E002EC" w14:textId="77777777" w:rsidR="00662DA3" w:rsidRPr="00581137" w:rsidRDefault="00662DA3" w:rsidP="00AC4264">
            <w:pPr>
              <w:pStyle w:val="movimento2"/>
              <w:rPr>
                <w:color w:val="002060"/>
              </w:rPr>
            </w:pPr>
            <w:r w:rsidRPr="00581137">
              <w:rPr>
                <w:color w:val="002060"/>
              </w:rPr>
              <w:t xml:space="preserve">(FUTSAL CASTELFIDARDO) </w:t>
            </w:r>
          </w:p>
        </w:tc>
        <w:tc>
          <w:tcPr>
            <w:tcW w:w="800" w:type="dxa"/>
            <w:tcMar>
              <w:top w:w="20" w:type="dxa"/>
              <w:left w:w="20" w:type="dxa"/>
              <w:bottom w:w="20" w:type="dxa"/>
              <w:right w:w="20" w:type="dxa"/>
            </w:tcMar>
            <w:vAlign w:val="center"/>
            <w:hideMark/>
          </w:tcPr>
          <w:p w14:paraId="5DDD11B7"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4FD8E99" w14:textId="77777777" w:rsidR="00662DA3" w:rsidRPr="00581137" w:rsidRDefault="00662DA3" w:rsidP="00AC4264">
            <w:pPr>
              <w:pStyle w:val="movimento"/>
              <w:rPr>
                <w:color w:val="002060"/>
              </w:rPr>
            </w:pPr>
            <w:r w:rsidRPr="00581137">
              <w:rPr>
                <w:color w:val="002060"/>
              </w:rPr>
              <w:t>GALOTTO LUCA</w:t>
            </w:r>
          </w:p>
        </w:tc>
        <w:tc>
          <w:tcPr>
            <w:tcW w:w="2200" w:type="dxa"/>
            <w:tcMar>
              <w:top w:w="20" w:type="dxa"/>
              <w:left w:w="20" w:type="dxa"/>
              <w:bottom w:w="20" w:type="dxa"/>
              <w:right w:w="20" w:type="dxa"/>
            </w:tcMar>
            <w:vAlign w:val="center"/>
            <w:hideMark/>
          </w:tcPr>
          <w:p w14:paraId="0E543364" w14:textId="77777777" w:rsidR="00662DA3" w:rsidRPr="00581137" w:rsidRDefault="00662DA3" w:rsidP="00AC4264">
            <w:pPr>
              <w:pStyle w:val="movimento2"/>
              <w:rPr>
                <w:color w:val="002060"/>
              </w:rPr>
            </w:pPr>
            <w:r w:rsidRPr="00581137">
              <w:rPr>
                <w:color w:val="002060"/>
              </w:rPr>
              <w:t xml:space="preserve">(FUTSAL VIRE GEOSISTEM ASD) </w:t>
            </w:r>
          </w:p>
        </w:tc>
      </w:tr>
      <w:tr w:rsidR="00662DA3" w:rsidRPr="00581137" w14:paraId="14563968" w14:textId="77777777" w:rsidTr="00AC4264">
        <w:tc>
          <w:tcPr>
            <w:tcW w:w="2200" w:type="dxa"/>
            <w:tcMar>
              <w:top w:w="20" w:type="dxa"/>
              <w:left w:w="20" w:type="dxa"/>
              <w:bottom w:w="20" w:type="dxa"/>
              <w:right w:w="20" w:type="dxa"/>
            </w:tcMar>
            <w:vAlign w:val="center"/>
            <w:hideMark/>
          </w:tcPr>
          <w:p w14:paraId="06509603" w14:textId="77777777" w:rsidR="00662DA3" w:rsidRPr="00581137" w:rsidRDefault="00662DA3" w:rsidP="00AC4264">
            <w:pPr>
              <w:pStyle w:val="movimento"/>
              <w:rPr>
                <w:color w:val="002060"/>
              </w:rPr>
            </w:pPr>
            <w:r w:rsidRPr="00581137">
              <w:rPr>
                <w:color w:val="002060"/>
              </w:rPr>
              <w:t>DE CAROLIS MATTEO</w:t>
            </w:r>
          </w:p>
        </w:tc>
        <w:tc>
          <w:tcPr>
            <w:tcW w:w="2200" w:type="dxa"/>
            <w:tcMar>
              <w:top w:w="20" w:type="dxa"/>
              <w:left w:w="20" w:type="dxa"/>
              <w:bottom w:w="20" w:type="dxa"/>
              <w:right w:w="20" w:type="dxa"/>
            </w:tcMar>
            <w:vAlign w:val="center"/>
            <w:hideMark/>
          </w:tcPr>
          <w:p w14:paraId="5C97ACF5" w14:textId="77777777" w:rsidR="00662DA3" w:rsidRPr="00581137" w:rsidRDefault="00662DA3" w:rsidP="00AC4264">
            <w:pPr>
              <w:pStyle w:val="movimento2"/>
              <w:rPr>
                <w:color w:val="002060"/>
              </w:rPr>
            </w:pPr>
            <w:r w:rsidRPr="00581137">
              <w:rPr>
                <w:color w:val="002060"/>
              </w:rPr>
              <w:t xml:space="preserve">(ROCCAFLUVIONE) </w:t>
            </w:r>
          </w:p>
        </w:tc>
        <w:tc>
          <w:tcPr>
            <w:tcW w:w="800" w:type="dxa"/>
            <w:tcMar>
              <w:top w:w="20" w:type="dxa"/>
              <w:left w:w="20" w:type="dxa"/>
              <w:bottom w:w="20" w:type="dxa"/>
              <w:right w:w="20" w:type="dxa"/>
            </w:tcMar>
            <w:vAlign w:val="center"/>
            <w:hideMark/>
          </w:tcPr>
          <w:p w14:paraId="41D311D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9612379" w14:textId="77777777" w:rsidR="00662DA3" w:rsidRPr="00581137" w:rsidRDefault="00662DA3" w:rsidP="00AC4264">
            <w:pPr>
              <w:pStyle w:val="movimento"/>
              <w:rPr>
                <w:color w:val="002060"/>
              </w:rPr>
            </w:pPr>
            <w:r w:rsidRPr="00581137">
              <w:rPr>
                <w:color w:val="002060"/>
              </w:rPr>
              <w:t>DEOGRATIAS DAVIDE</w:t>
            </w:r>
          </w:p>
        </w:tc>
        <w:tc>
          <w:tcPr>
            <w:tcW w:w="2200" w:type="dxa"/>
            <w:tcMar>
              <w:top w:w="20" w:type="dxa"/>
              <w:left w:w="20" w:type="dxa"/>
              <w:bottom w:w="20" w:type="dxa"/>
              <w:right w:w="20" w:type="dxa"/>
            </w:tcMar>
            <w:vAlign w:val="center"/>
            <w:hideMark/>
          </w:tcPr>
          <w:p w14:paraId="7E9AD123" w14:textId="77777777" w:rsidR="00662DA3" w:rsidRPr="00581137" w:rsidRDefault="00662DA3" w:rsidP="00AC4264">
            <w:pPr>
              <w:pStyle w:val="movimento2"/>
              <w:rPr>
                <w:color w:val="002060"/>
              </w:rPr>
            </w:pPr>
            <w:r w:rsidRPr="00581137">
              <w:rPr>
                <w:color w:val="002060"/>
              </w:rPr>
              <w:t xml:space="preserve">(SPORTING GROTTAMMARE) </w:t>
            </w:r>
          </w:p>
        </w:tc>
      </w:tr>
      <w:tr w:rsidR="00662DA3" w:rsidRPr="00581137" w14:paraId="1400A0E8" w14:textId="77777777" w:rsidTr="00AC4264">
        <w:tc>
          <w:tcPr>
            <w:tcW w:w="2200" w:type="dxa"/>
            <w:tcMar>
              <w:top w:w="20" w:type="dxa"/>
              <w:left w:w="20" w:type="dxa"/>
              <w:bottom w:w="20" w:type="dxa"/>
              <w:right w:w="20" w:type="dxa"/>
            </w:tcMar>
            <w:vAlign w:val="center"/>
            <w:hideMark/>
          </w:tcPr>
          <w:p w14:paraId="4AE510D7" w14:textId="77777777" w:rsidR="00662DA3" w:rsidRPr="00581137" w:rsidRDefault="00662DA3" w:rsidP="00AC4264">
            <w:pPr>
              <w:pStyle w:val="movimento"/>
              <w:rPr>
                <w:color w:val="002060"/>
              </w:rPr>
            </w:pPr>
            <w:r w:rsidRPr="00581137">
              <w:rPr>
                <w:color w:val="002060"/>
              </w:rPr>
              <w:t>LANTERMO DIEGO</w:t>
            </w:r>
          </w:p>
        </w:tc>
        <w:tc>
          <w:tcPr>
            <w:tcW w:w="2200" w:type="dxa"/>
            <w:tcMar>
              <w:top w:w="20" w:type="dxa"/>
              <w:left w:w="20" w:type="dxa"/>
              <w:bottom w:w="20" w:type="dxa"/>
              <w:right w:w="20" w:type="dxa"/>
            </w:tcMar>
            <w:vAlign w:val="center"/>
            <w:hideMark/>
          </w:tcPr>
          <w:p w14:paraId="50C3DB93" w14:textId="77777777" w:rsidR="00662DA3" w:rsidRPr="00581137" w:rsidRDefault="00662DA3" w:rsidP="00AC4264">
            <w:pPr>
              <w:pStyle w:val="movimento2"/>
              <w:rPr>
                <w:color w:val="002060"/>
              </w:rPr>
            </w:pPr>
            <w:r w:rsidRPr="00581137">
              <w:rPr>
                <w:color w:val="002060"/>
              </w:rPr>
              <w:t>(</w:t>
            </w:r>
            <w:proofErr w:type="gramStart"/>
            <w:r w:rsidRPr="00581137">
              <w:rPr>
                <w:color w:val="002060"/>
              </w:rPr>
              <w:t>U.MANDOLESI</w:t>
            </w:r>
            <w:proofErr w:type="gramEnd"/>
            <w:r w:rsidRPr="00581137">
              <w:rPr>
                <w:color w:val="002060"/>
              </w:rPr>
              <w:t xml:space="preserve"> CALCIO) </w:t>
            </w:r>
          </w:p>
        </w:tc>
        <w:tc>
          <w:tcPr>
            <w:tcW w:w="800" w:type="dxa"/>
            <w:tcMar>
              <w:top w:w="20" w:type="dxa"/>
              <w:left w:w="20" w:type="dxa"/>
              <w:bottom w:w="20" w:type="dxa"/>
              <w:right w:w="20" w:type="dxa"/>
            </w:tcMar>
            <w:vAlign w:val="center"/>
            <w:hideMark/>
          </w:tcPr>
          <w:p w14:paraId="04CB7D95"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D9D752E" w14:textId="77777777" w:rsidR="00662DA3" w:rsidRPr="00581137" w:rsidRDefault="00662DA3" w:rsidP="00AC4264">
            <w:pPr>
              <w:pStyle w:val="movimento"/>
              <w:rPr>
                <w:color w:val="002060"/>
              </w:rPr>
            </w:pPr>
            <w:r w:rsidRPr="00581137">
              <w:rPr>
                <w:color w:val="002060"/>
              </w:rPr>
              <w:t>PACCAMICCIO FRANCESCO</w:t>
            </w:r>
          </w:p>
        </w:tc>
        <w:tc>
          <w:tcPr>
            <w:tcW w:w="2200" w:type="dxa"/>
            <w:tcMar>
              <w:top w:w="20" w:type="dxa"/>
              <w:left w:w="20" w:type="dxa"/>
              <w:bottom w:w="20" w:type="dxa"/>
              <w:right w:w="20" w:type="dxa"/>
            </w:tcMar>
            <w:vAlign w:val="center"/>
            <w:hideMark/>
          </w:tcPr>
          <w:p w14:paraId="6CA51417" w14:textId="77777777" w:rsidR="00662DA3" w:rsidRPr="00581137" w:rsidRDefault="00662DA3" w:rsidP="00AC4264">
            <w:pPr>
              <w:pStyle w:val="movimento2"/>
              <w:rPr>
                <w:color w:val="002060"/>
              </w:rPr>
            </w:pPr>
            <w:r w:rsidRPr="00581137">
              <w:rPr>
                <w:color w:val="002060"/>
              </w:rPr>
              <w:t xml:space="preserve">(VERBENA C5 ANCONA) </w:t>
            </w:r>
          </w:p>
        </w:tc>
      </w:tr>
      <w:tr w:rsidR="00662DA3" w:rsidRPr="00581137" w14:paraId="0E171F93" w14:textId="77777777" w:rsidTr="00AC4264">
        <w:tc>
          <w:tcPr>
            <w:tcW w:w="2200" w:type="dxa"/>
            <w:tcMar>
              <w:top w:w="20" w:type="dxa"/>
              <w:left w:w="20" w:type="dxa"/>
              <w:bottom w:w="20" w:type="dxa"/>
              <w:right w:w="20" w:type="dxa"/>
            </w:tcMar>
            <w:vAlign w:val="center"/>
            <w:hideMark/>
          </w:tcPr>
          <w:p w14:paraId="7729A2FE" w14:textId="77777777" w:rsidR="00662DA3" w:rsidRPr="00581137" w:rsidRDefault="00662DA3" w:rsidP="00AC4264">
            <w:pPr>
              <w:pStyle w:val="movimento"/>
              <w:rPr>
                <w:color w:val="002060"/>
              </w:rPr>
            </w:pPr>
            <w:r w:rsidRPr="00581137">
              <w:rPr>
                <w:color w:val="002060"/>
              </w:rPr>
              <w:t>TONTARELLI ALESSANDRO</w:t>
            </w:r>
          </w:p>
        </w:tc>
        <w:tc>
          <w:tcPr>
            <w:tcW w:w="2200" w:type="dxa"/>
            <w:tcMar>
              <w:top w:w="20" w:type="dxa"/>
              <w:left w:w="20" w:type="dxa"/>
              <w:bottom w:w="20" w:type="dxa"/>
              <w:right w:w="20" w:type="dxa"/>
            </w:tcMar>
            <w:vAlign w:val="center"/>
            <w:hideMark/>
          </w:tcPr>
          <w:p w14:paraId="135EEBC1" w14:textId="77777777" w:rsidR="00662DA3" w:rsidRPr="00581137" w:rsidRDefault="00662DA3" w:rsidP="00AC4264">
            <w:pPr>
              <w:pStyle w:val="movimento2"/>
              <w:rPr>
                <w:color w:val="002060"/>
              </w:rPr>
            </w:pPr>
            <w:r w:rsidRPr="00581137">
              <w:rPr>
                <w:color w:val="002060"/>
              </w:rPr>
              <w:t xml:space="preserve">(VERBENA C5 ANCONA) </w:t>
            </w:r>
          </w:p>
        </w:tc>
        <w:tc>
          <w:tcPr>
            <w:tcW w:w="800" w:type="dxa"/>
            <w:tcMar>
              <w:top w:w="20" w:type="dxa"/>
              <w:left w:w="20" w:type="dxa"/>
              <w:bottom w:w="20" w:type="dxa"/>
              <w:right w:w="20" w:type="dxa"/>
            </w:tcMar>
            <w:vAlign w:val="center"/>
            <w:hideMark/>
          </w:tcPr>
          <w:p w14:paraId="3B86F9CB"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429C0CE" w14:textId="77777777" w:rsidR="00662DA3" w:rsidRPr="00581137" w:rsidRDefault="00662DA3" w:rsidP="00AC4264">
            <w:pPr>
              <w:pStyle w:val="movimento"/>
              <w:rPr>
                <w:color w:val="002060"/>
              </w:rPr>
            </w:pPr>
            <w:r w:rsidRPr="00581137">
              <w:rPr>
                <w:color w:val="002060"/>
              </w:rPr>
              <w:t>LAZZARETTI LUCA</w:t>
            </w:r>
          </w:p>
        </w:tc>
        <w:tc>
          <w:tcPr>
            <w:tcW w:w="2200" w:type="dxa"/>
            <w:tcMar>
              <w:top w:w="20" w:type="dxa"/>
              <w:left w:w="20" w:type="dxa"/>
              <w:bottom w:w="20" w:type="dxa"/>
              <w:right w:w="20" w:type="dxa"/>
            </w:tcMar>
            <w:vAlign w:val="center"/>
            <w:hideMark/>
          </w:tcPr>
          <w:p w14:paraId="10D6736F" w14:textId="77777777" w:rsidR="00662DA3" w:rsidRPr="00581137" w:rsidRDefault="00662DA3" w:rsidP="00AC4264">
            <w:pPr>
              <w:pStyle w:val="movimento2"/>
              <w:rPr>
                <w:color w:val="002060"/>
              </w:rPr>
            </w:pPr>
            <w:r w:rsidRPr="00581137">
              <w:rPr>
                <w:color w:val="002060"/>
              </w:rPr>
              <w:t xml:space="preserve">(VILLA CECCOLINI CALCIO) </w:t>
            </w:r>
          </w:p>
        </w:tc>
      </w:tr>
    </w:tbl>
    <w:p w14:paraId="2823115C" w14:textId="77777777" w:rsidR="00662DA3" w:rsidRPr="00581137" w:rsidRDefault="00662DA3" w:rsidP="00662DA3">
      <w:pPr>
        <w:pStyle w:val="titolo10"/>
        <w:rPr>
          <w:rFonts w:eastAsiaTheme="minorEastAsia"/>
          <w:color w:val="002060"/>
        </w:rPr>
      </w:pPr>
      <w:r w:rsidRPr="00581137">
        <w:rPr>
          <w:color w:val="002060"/>
        </w:rPr>
        <w:t xml:space="preserve">GARE DEL 30/11/2024 </w:t>
      </w:r>
    </w:p>
    <w:p w14:paraId="645DD0C9" w14:textId="77777777" w:rsidR="00662DA3" w:rsidRPr="00581137" w:rsidRDefault="00662DA3" w:rsidP="00662DA3">
      <w:pPr>
        <w:pStyle w:val="titolo7a"/>
        <w:rPr>
          <w:color w:val="002060"/>
        </w:rPr>
      </w:pPr>
      <w:r w:rsidRPr="00581137">
        <w:rPr>
          <w:color w:val="002060"/>
        </w:rPr>
        <w:t xml:space="preserve">PROVVEDIMENTI DISCIPLINARI </w:t>
      </w:r>
    </w:p>
    <w:p w14:paraId="7E1F8B1A" w14:textId="77777777" w:rsidR="00662DA3" w:rsidRPr="00581137" w:rsidRDefault="00662DA3" w:rsidP="00662DA3">
      <w:pPr>
        <w:pStyle w:val="titolo7b0"/>
        <w:rPr>
          <w:color w:val="002060"/>
        </w:rPr>
      </w:pPr>
      <w:r w:rsidRPr="00581137">
        <w:rPr>
          <w:color w:val="002060"/>
        </w:rPr>
        <w:t xml:space="preserve">In base alle risultanze degli atti ufficiali sono state deliberate le seguenti sanzioni disciplinari. </w:t>
      </w:r>
    </w:p>
    <w:p w14:paraId="1B286DB7" w14:textId="77777777" w:rsidR="00662DA3" w:rsidRPr="00581137" w:rsidRDefault="00662DA3" w:rsidP="00662DA3">
      <w:pPr>
        <w:pStyle w:val="titolo30"/>
        <w:rPr>
          <w:color w:val="002060"/>
        </w:rPr>
      </w:pPr>
      <w:r w:rsidRPr="00581137">
        <w:rPr>
          <w:color w:val="002060"/>
        </w:rPr>
        <w:t xml:space="preserve">CALCIATORI NON ESPULSI </w:t>
      </w:r>
    </w:p>
    <w:p w14:paraId="7905D653" w14:textId="77777777" w:rsidR="00662DA3" w:rsidRPr="00581137" w:rsidRDefault="00662DA3" w:rsidP="00662DA3">
      <w:pPr>
        <w:pStyle w:val="titolo20"/>
        <w:rPr>
          <w:color w:val="002060"/>
        </w:rPr>
      </w:pPr>
      <w:r w:rsidRPr="0058113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7204B4FE" w14:textId="77777777" w:rsidTr="00AC4264">
        <w:tc>
          <w:tcPr>
            <w:tcW w:w="2200" w:type="dxa"/>
            <w:tcMar>
              <w:top w:w="20" w:type="dxa"/>
              <w:left w:w="20" w:type="dxa"/>
              <w:bottom w:w="20" w:type="dxa"/>
              <w:right w:w="20" w:type="dxa"/>
            </w:tcMar>
            <w:vAlign w:val="center"/>
            <w:hideMark/>
          </w:tcPr>
          <w:p w14:paraId="6FFC2DFA" w14:textId="77777777" w:rsidR="00662DA3" w:rsidRPr="00581137" w:rsidRDefault="00662DA3" w:rsidP="00AC4264">
            <w:pPr>
              <w:pStyle w:val="movimento"/>
              <w:rPr>
                <w:color w:val="002060"/>
              </w:rPr>
            </w:pPr>
            <w:r w:rsidRPr="00581137">
              <w:rPr>
                <w:color w:val="002060"/>
              </w:rPr>
              <w:t>DOLLANI CRISTIAN</w:t>
            </w:r>
          </w:p>
        </w:tc>
        <w:tc>
          <w:tcPr>
            <w:tcW w:w="2200" w:type="dxa"/>
            <w:tcMar>
              <w:top w:w="20" w:type="dxa"/>
              <w:left w:w="20" w:type="dxa"/>
              <w:bottom w:w="20" w:type="dxa"/>
              <w:right w:w="20" w:type="dxa"/>
            </w:tcMar>
            <w:vAlign w:val="center"/>
            <w:hideMark/>
          </w:tcPr>
          <w:p w14:paraId="387CCB61" w14:textId="77777777" w:rsidR="00662DA3" w:rsidRPr="00581137" w:rsidRDefault="00662DA3" w:rsidP="00AC4264">
            <w:pPr>
              <w:pStyle w:val="movimento2"/>
              <w:rPr>
                <w:color w:val="002060"/>
              </w:rPr>
            </w:pPr>
            <w:r w:rsidRPr="00581137">
              <w:rPr>
                <w:color w:val="002060"/>
              </w:rPr>
              <w:t xml:space="preserve">(OSIMO FIVE) </w:t>
            </w:r>
          </w:p>
        </w:tc>
        <w:tc>
          <w:tcPr>
            <w:tcW w:w="800" w:type="dxa"/>
            <w:tcMar>
              <w:top w:w="20" w:type="dxa"/>
              <w:left w:w="20" w:type="dxa"/>
              <w:bottom w:w="20" w:type="dxa"/>
              <w:right w:w="20" w:type="dxa"/>
            </w:tcMar>
            <w:vAlign w:val="center"/>
            <w:hideMark/>
          </w:tcPr>
          <w:p w14:paraId="26930FF2"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2D78A3B"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1DEF909" w14:textId="77777777" w:rsidR="00662DA3" w:rsidRPr="00581137" w:rsidRDefault="00662DA3" w:rsidP="00AC4264">
            <w:pPr>
              <w:pStyle w:val="movimento2"/>
              <w:rPr>
                <w:color w:val="002060"/>
              </w:rPr>
            </w:pPr>
            <w:r w:rsidRPr="00581137">
              <w:rPr>
                <w:color w:val="002060"/>
              </w:rPr>
              <w:t> </w:t>
            </w:r>
          </w:p>
        </w:tc>
      </w:tr>
    </w:tbl>
    <w:p w14:paraId="39A0759A" w14:textId="77777777" w:rsidR="00662DA3" w:rsidRPr="00581137" w:rsidRDefault="00662DA3" w:rsidP="00662DA3">
      <w:pPr>
        <w:pStyle w:val="titolo20"/>
        <w:rPr>
          <w:rFonts w:eastAsiaTheme="minorEastAsia"/>
          <w:color w:val="002060"/>
        </w:rPr>
      </w:pPr>
      <w:r w:rsidRPr="0058113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1CBACA7B" w14:textId="77777777" w:rsidTr="00AC4264">
        <w:tc>
          <w:tcPr>
            <w:tcW w:w="2200" w:type="dxa"/>
            <w:tcMar>
              <w:top w:w="20" w:type="dxa"/>
              <w:left w:w="20" w:type="dxa"/>
              <w:bottom w:w="20" w:type="dxa"/>
              <w:right w:w="20" w:type="dxa"/>
            </w:tcMar>
            <w:vAlign w:val="center"/>
            <w:hideMark/>
          </w:tcPr>
          <w:p w14:paraId="5BCC5C0D" w14:textId="77777777" w:rsidR="00662DA3" w:rsidRPr="00581137" w:rsidRDefault="00662DA3" w:rsidP="00AC4264">
            <w:pPr>
              <w:pStyle w:val="movimento"/>
              <w:rPr>
                <w:color w:val="002060"/>
              </w:rPr>
            </w:pPr>
            <w:r w:rsidRPr="00581137">
              <w:rPr>
                <w:color w:val="002060"/>
              </w:rPr>
              <w:t>MINCONE RAMON</w:t>
            </w:r>
          </w:p>
        </w:tc>
        <w:tc>
          <w:tcPr>
            <w:tcW w:w="2200" w:type="dxa"/>
            <w:tcMar>
              <w:top w:w="20" w:type="dxa"/>
              <w:left w:w="20" w:type="dxa"/>
              <w:bottom w:w="20" w:type="dxa"/>
              <w:right w:w="20" w:type="dxa"/>
            </w:tcMar>
            <w:vAlign w:val="center"/>
            <w:hideMark/>
          </w:tcPr>
          <w:p w14:paraId="49F44706" w14:textId="77777777" w:rsidR="00662DA3" w:rsidRPr="00581137" w:rsidRDefault="00662DA3" w:rsidP="00AC4264">
            <w:pPr>
              <w:pStyle w:val="movimento2"/>
              <w:rPr>
                <w:color w:val="002060"/>
              </w:rPr>
            </w:pPr>
            <w:r w:rsidRPr="00581137">
              <w:rPr>
                <w:color w:val="002060"/>
              </w:rPr>
              <w:t xml:space="preserve">(FIGHT BULLS CORRIDONIA) </w:t>
            </w:r>
          </w:p>
        </w:tc>
        <w:tc>
          <w:tcPr>
            <w:tcW w:w="800" w:type="dxa"/>
            <w:tcMar>
              <w:top w:w="20" w:type="dxa"/>
              <w:left w:w="20" w:type="dxa"/>
              <w:bottom w:w="20" w:type="dxa"/>
              <w:right w:w="20" w:type="dxa"/>
            </w:tcMar>
            <w:vAlign w:val="center"/>
            <w:hideMark/>
          </w:tcPr>
          <w:p w14:paraId="3B55850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ADD1AD5" w14:textId="77777777" w:rsidR="00662DA3" w:rsidRPr="00581137" w:rsidRDefault="00662DA3" w:rsidP="00AC4264">
            <w:pPr>
              <w:pStyle w:val="movimento"/>
              <w:rPr>
                <w:color w:val="002060"/>
              </w:rPr>
            </w:pPr>
            <w:r w:rsidRPr="00581137">
              <w:rPr>
                <w:color w:val="002060"/>
              </w:rPr>
              <w:t>BORIONI JACOPO</w:t>
            </w:r>
          </w:p>
        </w:tc>
        <w:tc>
          <w:tcPr>
            <w:tcW w:w="2200" w:type="dxa"/>
            <w:tcMar>
              <w:top w:w="20" w:type="dxa"/>
              <w:left w:w="20" w:type="dxa"/>
              <w:bottom w:w="20" w:type="dxa"/>
              <w:right w:w="20" w:type="dxa"/>
            </w:tcMar>
            <w:vAlign w:val="center"/>
            <w:hideMark/>
          </w:tcPr>
          <w:p w14:paraId="6F5B4D8B" w14:textId="77777777" w:rsidR="00662DA3" w:rsidRPr="00581137" w:rsidRDefault="00662DA3" w:rsidP="00AC4264">
            <w:pPr>
              <w:pStyle w:val="movimento2"/>
              <w:rPr>
                <w:color w:val="002060"/>
              </w:rPr>
            </w:pPr>
            <w:r w:rsidRPr="00581137">
              <w:rPr>
                <w:color w:val="002060"/>
              </w:rPr>
              <w:t xml:space="preserve">(SERRALTA) </w:t>
            </w:r>
          </w:p>
        </w:tc>
      </w:tr>
    </w:tbl>
    <w:p w14:paraId="44F68343" w14:textId="77777777" w:rsidR="00662DA3" w:rsidRPr="00581137" w:rsidRDefault="00662DA3" w:rsidP="00662DA3">
      <w:pPr>
        <w:pStyle w:val="titolo20"/>
        <w:rPr>
          <w:rFonts w:eastAsiaTheme="minorEastAsia"/>
          <w:color w:val="002060"/>
        </w:rPr>
      </w:pPr>
      <w:r w:rsidRPr="0058113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439E1E44" w14:textId="77777777" w:rsidTr="00AC4264">
        <w:tc>
          <w:tcPr>
            <w:tcW w:w="2200" w:type="dxa"/>
            <w:tcMar>
              <w:top w:w="20" w:type="dxa"/>
              <w:left w:w="20" w:type="dxa"/>
              <w:bottom w:w="20" w:type="dxa"/>
              <w:right w:w="20" w:type="dxa"/>
            </w:tcMar>
            <w:vAlign w:val="center"/>
            <w:hideMark/>
          </w:tcPr>
          <w:p w14:paraId="40166C1E" w14:textId="77777777" w:rsidR="00662DA3" w:rsidRPr="00581137" w:rsidRDefault="00662DA3" w:rsidP="00AC4264">
            <w:pPr>
              <w:pStyle w:val="movimento"/>
              <w:rPr>
                <w:color w:val="002060"/>
              </w:rPr>
            </w:pPr>
            <w:r w:rsidRPr="00581137">
              <w:rPr>
                <w:color w:val="002060"/>
              </w:rPr>
              <w:t>VENDITTI ANTONIO</w:t>
            </w:r>
          </w:p>
        </w:tc>
        <w:tc>
          <w:tcPr>
            <w:tcW w:w="2200" w:type="dxa"/>
            <w:tcMar>
              <w:top w:w="20" w:type="dxa"/>
              <w:left w:w="20" w:type="dxa"/>
              <w:bottom w:w="20" w:type="dxa"/>
              <w:right w:w="20" w:type="dxa"/>
            </w:tcMar>
            <w:vAlign w:val="center"/>
            <w:hideMark/>
          </w:tcPr>
          <w:p w14:paraId="373E9F61" w14:textId="77777777" w:rsidR="00662DA3" w:rsidRPr="00581137" w:rsidRDefault="00662DA3" w:rsidP="00AC4264">
            <w:pPr>
              <w:pStyle w:val="movimento2"/>
              <w:rPr>
                <w:color w:val="002060"/>
              </w:rPr>
            </w:pPr>
            <w:r w:rsidRPr="00581137">
              <w:rPr>
                <w:color w:val="002060"/>
              </w:rPr>
              <w:t xml:space="preserve">(ACLI VILLA MUSONE) </w:t>
            </w:r>
          </w:p>
        </w:tc>
        <w:tc>
          <w:tcPr>
            <w:tcW w:w="800" w:type="dxa"/>
            <w:tcMar>
              <w:top w:w="20" w:type="dxa"/>
              <w:left w:w="20" w:type="dxa"/>
              <w:bottom w:w="20" w:type="dxa"/>
              <w:right w:w="20" w:type="dxa"/>
            </w:tcMar>
            <w:vAlign w:val="center"/>
            <w:hideMark/>
          </w:tcPr>
          <w:p w14:paraId="787515F7"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3ED89ABE" w14:textId="77777777" w:rsidR="00662DA3" w:rsidRPr="00581137" w:rsidRDefault="00662DA3" w:rsidP="00AC4264">
            <w:pPr>
              <w:pStyle w:val="movimento"/>
              <w:rPr>
                <w:color w:val="002060"/>
              </w:rPr>
            </w:pPr>
            <w:r w:rsidRPr="00581137">
              <w:rPr>
                <w:color w:val="002060"/>
              </w:rPr>
              <w:t>CHACON SALAZAR ANDERSON PEDRO</w:t>
            </w:r>
          </w:p>
        </w:tc>
        <w:tc>
          <w:tcPr>
            <w:tcW w:w="2200" w:type="dxa"/>
            <w:tcMar>
              <w:top w:w="20" w:type="dxa"/>
              <w:left w:w="20" w:type="dxa"/>
              <w:bottom w:w="20" w:type="dxa"/>
              <w:right w:w="20" w:type="dxa"/>
            </w:tcMar>
            <w:vAlign w:val="center"/>
            <w:hideMark/>
          </w:tcPr>
          <w:p w14:paraId="16B5482A" w14:textId="77777777" w:rsidR="00662DA3" w:rsidRPr="00581137" w:rsidRDefault="00662DA3" w:rsidP="00AC4264">
            <w:pPr>
              <w:pStyle w:val="movimento2"/>
              <w:rPr>
                <w:color w:val="002060"/>
              </w:rPr>
            </w:pPr>
            <w:r w:rsidRPr="00581137">
              <w:rPr>
                <w:color w:val="002060"/>
              </w:rPr>
              <w:t xml:space="preserve">(AURORA TREIA) </w:t>
            </w:r>
          </w:p>
        </w:tc>
      </w:tr>
      <w:tr w:rsidR="00662DA3" w:rsidRPr="00581137" w14:paraId="6140BF26" w14:textId="77777777" w:rsidTr="00AC4264">
        <w:tc>
          <w:tcPr>
            <w:tcW w:w="2200" w:type="dxa"/>
            <w:tcMar>
              <w:top w:w="20" w:type="dxa"/>
              <w:left w:w="20" w:type="dxa"/>
              <w:bottom w:w="20" w:type="dxa"/>
              <w:right w:w="20" w:type="dxa"/>
            </w:tcMar>
            <w:vAlign w:val="center"/>
            <w:hideMark/>
          </w:tcPr>
          <w:p w14:paraId="23FBFA96" w14:textId="77777777" w:rsidR="00662DA3" w:rsidRPr="00581137" w:rsidRDefault="00662DA3" w:rsidP="00AC4264">
            <w:pPr>
              <w:pStyle w:val="movimento"/>
              <w:rPr>
                <w:color w:val="002060"/>
              </w:rPr>
            </w:pPr>
            <w:r w:rsidRPr="00581137">
              <w:rPr>
                <w:color w:val="002060"/>
              </w:rPr>
              <w:t>ANDREOZZI GIACOMO</w:t>
            </w:r>
          </w:p>
        </w:tc>
        <w:tc>
          <w:tcPr>
            <w:tcW w:w="2200" w:type="dxa"/>
            <w:tcMar>
              <w:top w:w="20" w:type="dxa"/>
              <w:left w:w="20" w:type="dxa"/>
              <w:bottom w:w="20" w:type="dxa"/>
              <w:right w:w="20" w:type="dxa"/>
            </w:tcMar>
            <w:vAlign w:val="center"/>
            <w:hideMark/>
          </w:tcPr>
          <w:p w14:paraId="14C904D7" w14:textId="77777777" w:rsidR="00662DA3" w:rsidRPr="00581137" w:rsidRDefault="00662DA3" w:rsidP="00AC4264">
            <w:pPr>
              <w:pStyle w:val="movimento2"/>
              <w:rPr>
                <w:color w:val="002060"/>
              </w:rPr>
            </w:pPr>
            <w:r w:rsidRPr="00581137">
              <w:rPr>
                <w:color w:val="002060"/>
              </w:rPr>
              <w:t xml:space="preserve">(FIGHT BULLS CORRIDONIA) </w:t>
            </w:r>
          </w:p>
        </w:tc>
        <w:tc>
          <w:tcPr>
            <w:tcW w:w="800" w:type="dxa"/>
            <w:tcMar>
              <w:top w:w="20" w:type="dxa"/>
              <w:left w:w="20" w:type="dxa"/>
              <w:bottom w:w="20" w:type="dxa"/>
              <w:right w:w="20" w:type="dxa"/>
            </w:tcMar>
            <w:vAlign w:val="center"/>
            <w:hideMark/>
          </w:tcPr>
          <w:p w14:paraId="7ECB765B"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E88817C" w14:textId="77777777" w:rsidR="00662DA3" w:rsidRPr="00581137" w:rsidRDefault="00662DA3" w:rsidP="00AC4264">
            <w:pPr>
              <w:pStyle w:val="movimento"/>
              <w:rPr>
                <w:color w:val="002060"/>
              </w:rPr>
            </w:pPr>
            <w:r w:rsidRPr="00581137">
              <w:rPr>
                <w:color w:val="002060"/>
              </w:rPr>
              <w:t>PERSICHINI DANIELE</w:t>
            </w:r>
          </w:p>
        </w:tc>
        <w:tc>
          <w:tcPr>
            <w:tcW w:w="2200" w:type="dxa"/>
            <w:tcMar>
              <w:top w:w="20" w:type="dxa"/>
              <w:left w:w="20" w:type="dxa"/>
              <w:bottom w:w="20" w:type="dxa"/>
              <w:right w:w="20" w:type="dxa"/>
            </w:tcMar>
            <w:vAlign w:val="center"/>
            <w:hideMark/>
          </w:tcPr>
          <w:p w14:paraId="35DC58A0" w14:textId="77777777" w:rsidR="00662DA3" w:rsidRPr="00581137" w:rsidRDefault="00662DA3" w:rsidP="00AC4264">
            <w:pPr>
              <w:pStyle w:val="movimento2"/>
              <w:rPr>
                <w:color w:val="002060"/>
              </w:rPr>
            </w:pPr>
            <w:r w:rsidRPr="00581137">
              <w:rPr>
                <w:color w:val="002060"/>
              </w:rPr>
              <w:t xml:space="preserve">(FIGHT BULLS CORRIDONIA) </w:t>
            </w:r>
          </w:p>
        </w:tc>
      </w:tr>
    </w:tbl>
    <w:p w14:paraId="0BF20A85" w14:textId="77777777" w:rsidR="00662DA3" w:rsidRPr="00581137" w:rsidRDefault="00662DA3" w:rsidP="00662DA3">
      <w:pPr>
        <w:pStyle w:val="titolo20"/>
        <w:rPr>
          <w:rFonts w:eastAsiaTheme="minorEastAsia"/>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3A399FD1" w14:textId="77777777" w:rsidTr="00AC4264">
        <w:tc>
          <w:tcPr>
            <w:tcW w:w="2200" w:type="dxa"/>
            <w:tcMar>
              <w:top w:w="20" w:type="dxa"/>
              <w:left w:w="20" w:type="dxa"/>
              <w:bottom w:w="20" w:type="dxa"/>
              <w:right w:w="20" w:type="dxa"/>
            </w:tcMar>
            <w:vAlign w:val="center"/>
            <w:hideMark/>
          </w:tcPr>
          <w:p w14:paraId="5F8A5181" w14:textId="77777777" w:rsidR="00662DA3" w:rsidRPr="00581137" w:rsidRDefault="00662DA3" w:rsidP="00AC4264">
            <w:pPr>
              <w:pStyle w:val="movimento"/>
              <w:rPr>
                <w:color w:val="002060"/>
              </w:rPr>
            </w:pPr>
            <w:r w:rsidRPr="00581137">
              <w:rPr>
                <w:color w:val="002060"/>
              </w:rPr>
              <w:t>CARACINI FILIPPO</w:t>
            </w:r>
          </w:p>
        </w:tc>
        <w:tc>
          <w:tcPr>
            <w:tcW w:w="2200" w:type="dxa"/>
            <w:tcMar>
              <w:top w:w="20" w:type="dxa"/>
              <w:left w:w="20" w:type="dxa"/>
              <w:bottom w:w="20" w:type="dxa"/>
              <w:right w:w="20" w:type="dxa"/>
            </w:tcMar>
            <w:vAlign w:val="center"/>
            <w:hideMark/>
          </w:tcPr>
          <w:p w14:paraId="58659CC0" w14:textId="77777777" w:rsidR="00662DA3" w:rsidRPr="00581137" w:rsidRDefault="00662DA3" w:rsidP="00AC4264">
            <w:pPr>
              <w:pStyle w:val="movimento2"/>
              <w:rPr>
                <w:color w:val="002060"/>
              </w:rPr>
            </w:pPr>
            <w:r w:rsidRPr="00581137">
              <w:rPr>
                <w:color w:val="002060"/>
              </w:rPr>
              <w:t xml:space="preserve">(AURORA TREIA) </w:t>
            </w:r>
          </w:p>
        </w:tc>
        <w:tc>
          <w:tcPr>
            <w:tcW w:w="800" w:type="dxa"/>
            <w:tcMar>
              <w:top w:w="20" w:type="dxa"/>
              <w:left w:w="20" w:type="dxa"/>
              <w:bottom w:w="20" w:type="dxa"/>
              <w:right w:w="20" w:type="dxa"/>
            </w:tcMar>
            <w:vAlign w:val="center"/>
            <w:hideMark/>
          </w:tcPr>
          <w:p w14:paraId="4D3B5840"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8B57BAB"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55648F4" w14:textId="77777777" w:rsidR="00662DA3" w:rsidRPr="00581137" w:rsidRDefault="00662DA3" w:rsidP="00AC4264">
            <w:pPr>
              <w:pStyle w:val="movimento2"/>
              <w:rPr>
                <w:color w:val="002060"/>
              </w:rPr>
            </w:pPr>
            <w:r w:rsidRPr="00581137">
              <w:rPr>
                <w:color w:val="002060"/>
              </w:rPr>
              <w:t> </w:t>
            </w:r>
          </w:p>
        </w:tc>
      </w:tr>
    </w:tbl>
    <w:p w14:paraId="4FB4F356" w14:textId="77777777" w:rsidR="00662DA3" w:rsidRDefault="00662DA3" w:rsidP="00662DA3">
      <w:pPr>
        <w:pStyle w:val="breakline"/>
        <w:rPr>
          <w:color w:val="002060"/>
        </w:rPr>
      </w:pPr>
    </w:p>
    <w:p w14:paraId="6BE7FEFC" w14:textId="77777777" w:rsidR="00662DA3" w:rsidRPr="00BD581B" w:rsidRDefault="00662DA3" w:rsidP="00662DA3">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3E2DF418" w14:textId="77777777" w:rsidR="00662DA3" w:rsidRPr="00BD581B" w:rsidRDefault="00662DA3" w:rsidP="00662DA3">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3FA21CD" w14:textId="77777777" w:rsidR="00662DA3" w:rsidRPr="00581137" w:rsidRDefault="00662DA3" w:rsidP="00662DA3">
      <w:pPr>
        <w:pStyle w:val="breakline"/>
        <w:rPr>
          <w:rFonts w:eastAsiaTheme="minorEastAsia"/>
          <w:color w:val="002060"/>
        </w:rPr>
      </w:pPr>
    </w:p>
    <w:p w14:paraId="2DEF6A39" w14:textId="77777777" w:rsidR="00662DA3" w:rsidRPr="00581137" w:rsidRDefault="00662DA3" w:rsidP="00662DA3">
      <w:pPr>
        <w:pStyle w:val="titoloprinc0"/>
        <w:rPr>
          <w:color w:val="002060"/>
        </w:rPr>
      </w:pPr>
      <w:r w:rsidRPr="00581137">
        <w:rPr>
          <w:color w:val="002060"/>
        </w:rPr>
        <w:t>CLASSIFICA</w:t>
      </w:r>
    </w:p>
    <w:p w14:paraId="54CAE1C0" w14:textId="77777777" w:rsidR="00662DA3" w:rsidRPr="00581137" w:rsidRDefault="00662DA3" w:rsidP="00662DA3">
      <w:pPr>
        <w:pStyle w:val="breakline"/>
        <w:rPr>
          <w:color w:val="002060"/>
        </w:rPr>
      </w:pPr>
    </w:p>
    <w:p w14:paraId="064362D0" w14:textId="77777777" w:rsidR="00662DA3" w:rsidRPr="00581137" w:rsidRDefault="00662DA3" w:rsidP="00662DA3">
      <w:pPr>
        <w:pStyle w:val="breakline"/>
        <w:rPr>
          <w:color w:val="002060"/>
        </w:rPr>
      </w:pPr>
    </w:p>
    <w:p w14:paraId="623273CB" w14:textId="77777777" w:rsidR="00662DA3" w:rsidRPr="00581137" w:rsidRDefault="00662DA3" w:rsidP="00662DA3">
      <w:pPr>
        <w:pStyle w:val="sottotitolocampionato10"/>
        <w:rPr>
          <w:color w:val="002060"/>
        </w:rPr>
      </w:pPr>
      <w:r w:rsidRPr="0058113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088FB3AA"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10F5C"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70362"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97A9B"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14208"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F0FCF"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E6F68"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4E89D"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C7DDD"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57547"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11782" w14:textId="77777777" w:rsidR="00662DA3" w:rsidRPr="00581137" w:rsidRDefault="00662DA3" w:rsidP="00AC4264">
            <w:pPr>
              <w:pStyle w:val="headertabella0"/>
              <w:rPr>
                <w:color w:val="002060"/>
              </w:rPr>
            </w:pPr>
            <w:r w:rsidRPr="00581137">
              <w:rPr>
                <w:color w:val="002060"/>
              </w:rPr>
              <w:t>PE</w:t>
            </w:r>
          </w:p>
        </w:tc>
      </w:tr>
      <w:tr w:rsidR="00662DA3" w:rsidRPr="00581137" w14:paraId="208F2775"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EC47A5" w14:textId="77777777" w:rsidR="00662DA3" w:rsidRPr="00581137" w:rsidRDefault="00662DA3" w:rsidP="00AC4264">
            <w:pPr>
              <w:pStyle w:val="rowtabella0"/>
              <w:rPr>
                <w:color w:val="002060"/>
              </w:rPr>
            </w:pPr>
            <w:r w:rsidRPr="00581137">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531FA"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AFDAA"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2454A"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91341"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4899D"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0468A" w14:textId="77777777" w:rsidR="00662DA3" w:rsidRPr="00581137" w:rsidRDefault="00662DA3" w:rsidP="00AC4264">
            <w:pPr>
              <w:pStyle w:val="rowtabella0"/>
              <w:jc w:val="center"/>
              <w:rPr>
                <w:color w:val="002060"/>
              </w:rPr>
            </w:pPr>
            <w:r w:rsidRPr="0058113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F1BA9"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50214"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D9162" w14:textId="77777777" w:rsidR="00662DA3" w:rsidRPr="00581137" w:rsidRDefault="00662DA3" w:rsidP="00AC4264">
            <w:pPr>
              <w:pStyle w:val="rowtabella0"/>
              <w:jc w:val="center"/>
              <w:rPr>
                <w:color w:val="002060"/>
              </w:rPr>
            </w:pPr>
            <w:r w:rsidRPr="00581137">
              <w:rPr>
                <w:color w:val="002060"/>
              </w:rPr>
              <w:t>0</w:t>
            </w:r>
          </w:p>
        </w:tc>
      </w:tr>
      <w:tr w:rsidR="00662DA3" w:rsidRPr="00581137" w14:paraId="305E3D63"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E97897" w14:textId="77777777" w:rsidR="00662DA3" w:rsidRPr="00581137" w:rsidRDefault="00662DA3" w:rsidP="00AC4264">
            <w:pPr>
              <w:pStyle w:val="rowtabella0"/>
              <w:rPr>
                <w:color w:val="002060"/>
              </w:rPr>
            </w:pPr>
            <w:r w:rsidRPr="00581137">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3FE77"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5EB40"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F627"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61267"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CEA42"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3D4F2" w14:textId="77777777" w:rsidR="00662DA3" w:rsidRPr="00581137" w:rsidRDefault="00662DA3" w:rsidP="00AC4264">
            <w:pPr>
              <w:pStyle w:val="rowtabella0"/>
              <w:jc w:val="center"/>
              <w:rPr>
                <w:color w:val="002060"/>
              </w:rPr>
            </w:pPr>
            <w:r w:rsidRPr="0058113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D2220" w14:textId="77777777" w:rsidR="00662DA3" w:rsidRPr="00581137" w:rsidRDefault="00662DA3" w:rsidP="00AC4264">
            <w:pPr>
              <w:pStyle w:val="rowtabella0"/>
              <w:jc w:val="center"/>
              <w:rPr>
                <w:color w:val="002060"/>
              </w:rPr>
            </w:pPr>
            <w:r w:rsidRPr="0058113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31A23"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E9BDC" w14:textId="77777777" w:rsidR="00662DA3" w:rsidRPr="00581137" w:rsidRDefault="00662DA3" w:rsidP="00AC4264">
            <w:pPr>
              <w:pStyle w:val="rowtabella0"/>
              <w:jc w:val="center"/>
              <w:rPr>
                <w:color w:val="002060"/>
              </w:rPr>
            </w:pPr>
            <w:r w:rsidRPr="00581137">
              <w:rPr>
                <w:color w:val="002060"/>
              </w:rPr>
              <w:t>0</w:t>
            </w:r>
          </w:p>
        </w:tc>
      </w:tr>
      <w:tr w:rsidR="00662DA3" w:rsidRPr="00581137" w14:paraId="11F319A0"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5B91C" w14:textId="77777777" w:rsidR="00662DA3" w:rsidRPr="00581137" w:rsidRDefault="00662DA3" w:rsidP="00AC4264">
            <w:pPr>
              <w:pStyle w:val="rowtabella0"/>
              <w:rPr>
                <w:color w:val="002060"/>
              </w:rPr>
            </w:pPr>
            <w:r w:rsidRPr="00581137">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B3F37"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4E4DD"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CE1DB"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153CC"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8664A"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91306" w14:textId="77777777" w:rsidR="00662DA3" w:rsidRPr="00581137" w:rsidRDefault="00662DA3" w:rsidP="00AC4264">
            <w:pPr>
              <w:pStyle w:val="rowtabella0"/>
              <w:jc w:val="center"/>
              <w:rPr>
                <w:color w:val="002060"/>
              </w:rPr>
            </w:pPr>
            <w:r w:rsidRPr="0058113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BCDD5"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3993"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18408" w14:textId="77777777" w:rsidR="00662DA3" w:rsidRPr="00581137" w:rsidRDefault="00662DA3" w:rsidP="00AC4264">
            <w:pPr>
              <w:pStyle w:val="rowtabella0"/>
              <w:jc w:val="center"/>
              <w:rPr>
                <w:color w:val="002060"/>
              </w:rPr>
            </w:pPr>
            <w:r w:rsidRPr="00581137">
              <w:rPr>
                <w:color w:val="002060"/>
              </w:rPr>
              <w:t>0</w:t>
            </w:r>
          </w:p>
        </w:tc>
      </w:tr>
      <w:tr w:rsidR="00662DA3" w:rsidRPr="00581137" w14:paraId="7EC2A149"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2AC620" w14:textId="77777777" w:rsidR="00662DA3" w:rsidRPr="00581137" w:rsidRDefault="00662DA3" w:rsidP="00AC4264">
            <w:pPr>
              <w:pStyle w:val="rowtabella0"/>
              <w:rPr>
                <w:color w:val="002060"/>
              </w:rPr>
            </w:pPr>
            <w:r w:rsidRPr="00581137">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F798A" w14:textId="77777777" w:rsidR="00662DA3" w:rsidRPr="00581137" w:rsidRDefault="00662DA3" w:rsidP="00AC4264">
            <w:pPr>
              <w:pStyle w:val="rowtabella0"/>
              <w:jc w:val="center"/>
              <w:rPr>
                <w:color w:val="002060"/>
              </w:rPr>
            </w:pPr>
            <w:r w:rsidRPr="00581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67AA6"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C1224"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0AEC4"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D7E2E"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E708C"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0696D"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947C6" w14:textId="77777777" w:rsidR="00662DA3" w:rsidRPr="00581137" w:rsidRDefault="00662DA3" w:rsidP="00AC4264">
            <w:pPr>
              <w:pStyle w:val="rowtabella0"/>
              <w:jc w:val="center"/>
              <w:rPr>
                <w:color w:val="002060"/>
              </w:rPr>
            </w:pPr>
            <w:r w:rsidRPr="00581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35437" w14:textId="77777777" w:rsidR="00662DA3" w:rsidRPr="00581137" w:rsidRDefault="00662DA3" w:rsidP="00AC4264">
            <w:pPr>
              <w:pStyle w:val="rowtabella0"/>
              <w:jc w:val="center"/>
              <w:rPr>
                <w:color w:val="002060"/>
              </w:rPr>
            </w:pPr>
            <w:r w:rsidRPr="00581137">
              <w:rPr>
                <w:color w:val="002060"/>
              </w:rPr>
              <w:t>0</w:t>
            </w:r>
          </w:p>
        </w:tc>
      </w:tr>
      <w:tr w:rsidR="00662DA3" w:rsidRPr="00581137" w14:paraId="3C7D0B6A"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26F86" w14:textId="77777777" w:rsidR="00662DA3" w:rsidRPr="00581137" w:rsidRDefault="00662DA3" w:rsidP="00AC4264">
            <w:pPr>
              <w:pStyle w:val="rowtabella0"/>
              <w:rPr>
                <w:color w:val="002060"/>
              </w:rPr>
            </w:pPr>
            <w:r w:rsidRPr="0058113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D20D9"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21561"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AD6F8"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5D2C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48267"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B55EE" w14:textId="77777777" w:rsidR="00662DA3" w:rsidRPr="00581137" w:rsidRDefault="00662DA3" w:rsidP="00AC4264">
            <w:pPr>
              <w:pStyle w:val="rowtabella0"/>
              <w:jc w:val="center"/>
              <w:rPr>
                <w:color w:val="002060"/>
              </w:rPr>
            </w:pPr>
            <w:r w:rsidRPr="0058113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C3AE4" w14:textId="77777777" w:rsidR="00662DA3" w:rsidRPr="00581137" w:rsidRDefault="00662DA3" w:rsidP="00AC4264">
            <w:pPr>
              <w:pStyle w:val="rowtabella0"/>
              <w:jc w:val="center"/>
              <w:rPr>
                <w:color w:val="002060"/>
              </w:rPr>
            </w:pPr>
            <w:r w:rsidRPr="0058113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15D7"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ED136" w14:textId="77777777" w:rsidR="00662DA3" w:rsidRPr="00581137" w:rsidRDefault="00662DA3" w:rsidP="00AC4264">
            <w:pPr>
              <w:pStyle w:val="rowtabella0"/>
              <w:jc w:val="center"/>
              <w:rPr>
                <w:color w:val="002060"/>
              </w:rPr>
            </w:pPr>
            <w:r w:rsidRPr="00581137">
              <w:rPr>
                <w:color w:val="002060"/>
              </w:rPr>
              <w:t>0</w:t>
            </w:r>
          </w:p>
        </w:tc>
      </w:tr>
      <w:tr w:rsidR="00662DA3" w:rsidRPr="00581137" w14:paraId="4DFC48A1"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BB2A8" w14:textId="77777777" w:rsidR="00662DA3" w:rsidRPr="00581137" w:rsidRDefault="00662DA3" w:rsidP="00AC4264">
            <w:pPr>
              <w:pStyle w:val="rowtabella0"/>
              <w:rPr>
                <w:color w:val="002060"/>
              </w:rPr>
            </w:pPr>
            <w:r w:rsidRPr="00581137">
              <w:rPr>
                <w:color w:val="002060"/>
              </w:rPr>
              <w:t xml:space="preserve">A.S.D. </w:t>
            </w:r>
            <w:proofErr w:type="gramStart"/>
            <w:r w:rsidRPr="00581137">
              <w:rPr>
                <w:color w:val="002060"/>
              </w:rPr>
              <w:t>CITTA</w:t>
            </w:r>
            <w:proofErr w:type="gramEnd"/>
            <w:r w:rsidRPr="00581137">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1A602"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A5F70"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C14D1"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77A8E"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57141"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69205" w14:textId="77777777" w:rsidR="00662DA3" w:rsidRPr="00581137" w:rsidRDefault="00662DA3" w:rsidP="00AC4264">
            <w:pPr>
              <w:pStyle w:val="rowtabella0"/>
              <w:jc w:val="center"/>
              <w:rPr>
                <w:color w:val="002060"/>
              </w:rPr>
            </w:pPr>
            <w:r w:rsidRPr="0058113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CA7A1" w14:textId="77777777" w:rsidR="00662DA3" w:rsidRPr="00581137" w:rsidRDefault="00662DA3" w:rsidP="00AC4264">
            <w:pPr>
              <w:pStyle w:val="rowtabella0"/>
              <w:jc w:val="center"/>
              <w:rPr>
                <w:color w:val="002060"/>
              </w:rPr>
            </w:pPr>
            <w:r w:rsidRPr="0058113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8ED9"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FFFFC" w14:textId="77777777" w:rsidR="00662DA3" w:rsidRPr="00581137" w:rsidRDefault="00662DA3" w:rsidP="00AC4264">
            <w:pPr>
              <w:pStyle w:val="rowtabella0"/>
              <w:jc w:val="center"/>
              <w:rPr>
                <w:color w:val="002060"/>
              </w:rPr>
            </w:pPr>
            <w:r w:rsidRPr="00581137">
              <w:rPr>
                <w:color w:val="002060"/>
              </w:rPr>
              <w:t>0</w:t>
            </w:r>
          </w:p>
        </w:tc>
      </w:tr>
      <w:tr w:rsidR="00662DA3" w:rsidRPr="00581137" w14:paraId="7EF1F46F"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B197C" w14:textId="77777777" w:rsidR="00662DA3" w:rsidRPr="00581137" w:rsidRDefault="00662DA3" w:rsidP="00AC4264">
            <w:pPr>
              <w:pStyle w:val="rowtabella0"/>
              <w:rPr>
                <w:color w:val="002060"/>
              </w:rPr>
            </w:pPr>
            <w:r w:rsidRPr="00581137">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D9173"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B5BA"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58F51"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7DBB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95CF"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11039" w14:textId="77777777" w:rsidR="00662DA3" w:rsidRPr="00581137" w:rsidRDefault="00662DA3" w:rsidP="00AC4264">
            <w:pPr>
              <w:pStyle w:val="rowtabella0"/>
              <w:jc w:val="center"/>
              <w:rPr>
                <w:color w:val="002060"/>
              </w:rPr>
            </w:pPr>
            <w:r w:rsidRPr="0058113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8355E" w14:textId="77777777" w:rsidR="00662DA3" w:rsidRPr="00581137" w:rsidRDefault="00662DA3" w:rsidP="00AC4264">
            <w:pPr>
              <w:pStyle w:val="rowtabella0"/>
              <w:jc w:val="center"/>
              <w:rPr>
                <w:color w:val="002060"/>
              </w:rPr>
            </w:pPr>
            <w:r w:rsidRPr="0058113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44F1C"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B7AB" w14:textId="77777777" w:rsidR="00662DA3" w:rsidRPr="00581137" w:rsidRDefault="00662DA3" w:rsidP="00AC4264">
            <w:pPr>
              <w:pStyle w:val="rowtabella0"/>
              <w:jc w:val="center"/>
              <w:rPr>
                <w:color w:val="002060"/>
              </w:rPr>
            </w:pPr>
            <w:r w:rsidRPr="00581137">
              <w:rPr>
                <w:color w:val="002060"/>
              </w:rPr>
              <w:t>0</w:t>
            </w:r>
          </w:p>
        </w:tc>
      </w:tr>
      <w:tr w:rsidR="00662DA3" w:rsidRPr="00581137" w14:paraId="1F2AF02A"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B33F2" w14:textId="77777777" w:rsidR="00662DA3" w:rsidRPr="00581137" w:rsidRDefault="00662DA3" w:rsidP="00AC4264">
            <w:pPr>
              <w:pStyle w:val="rowtabella0"/>
              <w:rPr>
                <w:color w:val="002060"/>
              </w:rPr>
            </w:pPr>
            <w:r w:rsidRPr="0058113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49ADD"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5E2DC"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CCBD8"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4E09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96A8F"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B809" w14:textId="77777777" w:rsidR="00662DA3" w:rsidRPr="00581137" w:rsidRDefault="00662DA3" w:rsidP="00AC4264">
            <w:pPr>
              <w:pStyle w:val="rowtabella0"/>
              <w:jc w:val="center"/>
              <w:rPr>
                <w:color w:val="002060"/>
              </w:rPr>
            </w:pPr>
            <w:r w:rsidRPr="0058113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5DAB5"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41664"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BBC7D" w14:textId="77777777" w:rsidR="00662DA3" w:rsidRPr="00581137" w:rsidRDefault="00662DA3" w:rsidP="00AC4264">
            <w:pPr>
              <w:pStyle w:val="rowtabella0"/>
              <w:jc w:val="center"/>
              <w:rPr>
                <w:color w:val="002060"/>
              </w:rPr>
            </w:pPr>
            <w:r w:rsidRPr="00581137">
              <w:rPr>
                <w:color w:val="002060"/>
              </w:rPr>
              <w:t>0</w:t>
            </w:r>
          </w:p>
        </w:tc>
      </w:tr>
      <w:tr w:rsidR="00662DA3" w:rsidRPr="00581137" w14:paraId="1B1CC4AA"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C2C2F" w14:textId="77777777" w:rsidR="00662DA3" w:rsidRPr="00581137" w:rsidRDefault="00662DA3" w:rsidP="00AC4264">
            <w:pPr>
              <w:pStyle w:val="rowtabella0"/>
              <w:rPr>
                <w:color w:val="002060"/>
              </w:rPr>
            </w:pPr>
            <w:r w:rsidRPr="0058113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7F85D"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FFA34"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E5E74"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A5F82"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ED020"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3238E"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7E6D0"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E8670"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85E76" w14:textId="77777777" w:rsidR="00662DA3" w:rsidRPr="00581137" w:rsidRDefault="00662DA3" w:rsidP="00AC4264">
            <w:pPr>
              <w:pStyle w:val="rowtabella0"/>
              <w:jc w:val="center"/>
              <w:rPr>
                <w:color w:val="002060"/>
              </w:rPr>
            </w:pPr>
            <w:r w:rsidRPr="00581137">
              <w:rPr>
                <w:color w:val="002060"/>
              </w:rPr>
              <w:t>0</w:t>
            </w:r>
          </w:p>
        </w:tc>
      </w:tr>
      <w:tr w:rsidR="00662DA3" w:rsidRPr="00581137" w14:paraId="2569D4AD"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16189" w14:textId="77777777" w:rsidR="00662DA3" w:rsidRPr="00581137" w:rsidRDefault="00662DA3" w:rsidP="00AC4264">
            <w:pPr>
              <w:pStyle w:val="rowtabella0"/>
              <w:rPr>
                <w:color w:val="002060"/>
              </w:rPr>
            </w:pPr>
            <w:r w:rsidRPr="00581137">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8BF3"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0D88D"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04296"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73229"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C152C"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547B9"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D5F19" w14:textId="77777777" w:rsidR="00662DA3" w:rsidRPr="00581137" w:rsidRDefault="00662DA3" w:rsidP="00AC4264">
            <w:pPr>
              <w:pStyle w:val="rowtabella0"/>
              <w:jc w:val="center"/>
              <w:rPr>
                <w:color w:val="002060"/>
              </w:rPr>
            </w:pPr>
            <w:r w:rsidRPr="0058113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0238"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00AC4" w14:textId="77777777" w:rsidR="00662DA3" w:rsidRPr="00581137" w:rsidRDefault="00662DA3" w:rsidP="00AC4264">
            <w:pPr>
              <w:pStyle w:val="rowtabella0"/>
              <w:jc w:val="center"/>
              <w:rPr>
                <w:color w:val="002060"/>
              </w:rPr>
            </w:pPr>
            <w:r w:rsidRPr="00581137">
              <w:rPr>
                <w:color w:val="002060"/>
              </w:rPr>
              <w:t>0</w:t>
            </w:r>
          </w:p>
        </w:tc>
      </w:tr>
      <w:tr w:rsidR="00662DA3" w:rsidRPr="00581137" w14:paraId="361A09C5"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10B1A9" w14:textId="77777777" w:rsidR="00662DA3" w:rsidRPr="00581137" w:rsidRDefault="00662DA3" w:rsidP="00AC4264">
            <w:pPr>
              <w:pStyle w:val="rowtabella0"/>
              <w:rPr>
                <w:color w:val="002060"/>
              </w:rPr>
            </w:pPr>
            <w:r w:rsidRPr="00581137">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C7ECD"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97995"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A0D4F"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D9B24"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58F45"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5FFB6" w14:textId="77777777" w:rsidR="00662DA3" w:rsidRPr="00581137" w:rsidRDefault="00662DA3" w:rsidP="00AC4264">
            <w:pPr>
              <w:pStyle w:val="rowtabella0"/>
              <w:jc w:val="center"/>
              <w:rPr>
                <w:color w:val="002060"/>
              </w:rPr>
            </w:pPr>
            <w:r w:rsidRPr="00581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FEB6C" w14:textId="77777777" w:rsidR="00662DA3" w:rsidRPr="00581137" w:rsidRDefault="00662DA3" w:rsidP="00AC4264">
            <w:pPr>
              <w:pStyle w:val="rowtabella0"/>
              <w:jc w:val="center"/>
              <w:rPr>
                <w:color w:val="002060"/>
              </w:rPr>
            </w:pPr>
            <w:r w:rsidRPr="0058113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73CEB" w14:textId="77777777" w:rsidR="00662DA3" w:rsidRPr="00581137" w:rsidRDefault="00662DA3" w:rsidP="00AC4264">
            <w:pPr>
              <w:pStyle w:val="rowtabella0"/>
              <w:jc w:val="center"/>
              <w:rPr>
                <w:color w:val="002060"/>
              </w:rPr>
            </w:pPr>
            <w:r w:rsidRPr="0058113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8BD11" w14:textId="77777777" w:rsidR="00662DA3" w:rsidRPr="00581137" w:rsidRDefault="00662DA3" w:rsidP="00AC4264">
            <w:pPr>
              <w:pStyle w:val="rowtabella0"/>
              <w:jc w:val="center"/>
              <w:rPr>
                <w:color w:val="002060"/>
              </w:rPr>
            </w:pPr>
            <w:r w:rsidRPr="00581137">
              <w:rPr>
                <w:color w:val="002060"/>
              </w:rPr>
              <w:t>0</w:t>
            </w:r>
          </w:p>
        </w:tc>
      </w:tr>
      <w:tr w:rsidR="00662DA3" w:rsidRPr="00581137" w14:paraId="231F7688"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5A72E" w14:textId="77777777" w:rsidR="00662DA3" w:rsidRPr="00581137" w:rsidRDefault="00662DA3" w:rsidP="00AC4264">
            <w:pPr>
              <w:pStyle w:val="rowtabella0"/>
              <w:rPr>
                <w:color w:val="002060"/>
                <w:lang w:val="en-US"/>
              </w:rPr>
            </w:pPr>
            <w:r w:rsidRPr="00581137">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B56AB"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8B87B"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A4922"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48043"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934D2"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C5C1E"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6D704" w14:textId="77777777" w:rsidR="00662DA3" w:rsidRPr="00581137" w:rsidRDefault="00662DA3" w:rsidP="00AC4264">
            <w:pPr>
              <w:pStyle w:val="rowtabella0"/>
              <w:jc w:val="center"/>
              <w:rPr>
                <w:color w:val="002060"/>
              </w:rPr>
            </w:pPr>
            <w:r w:rsidRPr="0058113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3B8DB"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5B8A" w14:textId="77777777" w:rsidR="00662DA3" w:rsidRPr="00581137" w:rsidRDefault="00662DA3" w:rsidP="00AC4264">
            <w:pPr>
              <w:pStyle w:val="rowtabella0"/>
              <w:jc w:val="center"/>
              <w:rPr>
                <w:color w:val="002060"/>
              </w:rPr>
            </w:pPr>
            <w:r w:rsidRPr="00581137">
              <w:rPr>
                <w:color w:val="002060"/>
              </w:rPr>
              <w:t>0</w:t>
            </w:r>
          </w:p>
        </w:tc>
      </w:tr>
      <w:tr w:rsidR="00662DA3" w:rsidRPr="00581137" w14:paraId="0E3DA511"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12F821" w14:textId="77777777" w:rsidR="00662DA3" w:rsidRPr="00581137" w:rsidRDefault="00662DA3" w:rsidP="00AC4264">
            <w:pPr>
              <w:pStyle w:val="rowtabella0"/>
              <w:rPr>
                <w:color w:val="002060"/>
              </w:rPr>
            </w:pPr>
            <w:r w:rsidRPr="00581137">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5D0B9"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50EAB"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07836"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06B08"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713AE"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AF6AA" w14:textId="77777777" w:rsidR="00662DA3" w:rsidRPr="00581137" w:rsidRDefault="00662DA3" w:rsidP="00AC4264">
            <w:pPr>
              <w:pStyle w:val="rowtabella0"/>
              <w:jc w:val="center"/>
              <w:rPr>
                <w:color w:val="002060"/>
              </w:rPr>
            </w:pPr>
            <w:r w:rsidRPr="0058113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5CCB9" w14:textId="77777777" w:rsidR="00662DA3" w:rsidRPr="00581137" w:rsidRDefault="00662DA3" w:rsidP="00AC4264">
            <w:pPr>
              <w:pStyle w:val="rowtabella0"/>
              <w:jc w:val="center"/>
              <w:rPr>
                <w:color w:val="002060"/>
              </w:rPr>
            </w:pPr>
            <w:r w:rsidRPr="0058113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9D6F"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3AF6D" w14:textId="77777777" w:rsidR="00662DA3" w:rsidRPr="00581137" w:rsidRDefault="00662DA3" w:rsidP="00AC4264">
            <w:pPr>
              <w:pStyle w:val="rowtabella0"/>
              <w:jc w:val="center"/>
              <w:rPr>
                <w:color w:val="002060"/>
              </w:rPr>
            </w:pPr>
            <w:r w:rsidRPr="00581137">
              <w:rPr>
                <w:color w:val="002060"/>
              </w:rPr>
              <w:t>0</w:t>
            </w:r>
          </w:p>
        </w:tc>
      </w:tr>
    </w:tbl>
    <w:p w14:paraId="6DF2470E" w14:textId="77777777" w:rsidR="00662DA3" w:rsidRPr="00581137" w:rsidRDefault="00662DA3" w:rsidP="00662DA3">
      <w:pPr>
        <w:pStyle w:val="breakline"/>
        <w:rPr>
          <w:rFonts w:eastAsiaTheme="minorEastAsia"/>
          <w:color w:val="002060"/>
        </w:rPr>
      </w:pPr>
    </w:p>
    <w:p w14:paraId="029CCF55" w14:textId="77777777" w:rsidR="00662DA3" w:rsidRPr="00581137" w:rsidRDefault="00662DA3" w:rsidP="00662DA3">
      <w:pPr>
        <w:pStyle w:val="breakline"/>
        <w:rPr>
          <w:color w:val="002060"/>
        </w:rPr>
      </w:pPr>
    </w:p>
    <w:p w14:paraId="54CA98B7" w14:textId="77777777" w:rsidR="00662DA3" w:rsidRPr="00581137" w:rsidRDefault="00662DA3" w:rsidP="00662DA3">
      <w:pPr>
        <w:pStyle w:val="sottotitolocampionato10"/>
        <w:rPr>
          <w:color w:val="002060"/>
        </w:rPr>
      </w:pPr>
      <w:r w:rsidRPr="0058113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4534390F"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17E18"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F58DB"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07FE1"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6CF08"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1242D"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583A7"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86512"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A67B7"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99AD7"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60F42" w14:textId="77777777" w:rsidR="00662DA3" w:rsidRPr="00581137" w:rsidRDefault="00662DA3" w:rsidP="00AC4264">
            <w:pPr>
              <w:pStyle w:val="headertabella0"/>
              <w:rPr>
                <w:color w:val="002060"/>
              </w:rPr>
            </w:pPr>
            <w:r w:rsidRPr="00581137">
              <w:rPr>
                <w:color w:val="002060"/>
              </w:rPr>
              <w:t>PE</w:t>
            </w:r>
          </w:p>
        </w:tc>
      </w:tr>
      <w:tr w:rsidR="00662DA3" w:rsidRPr="00581137" w14:paraId="537BAB41"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7DC55E" w14:textId="77777777" w:rsidR="00662DA3" w:rsidRPr="00581137" w:rsidRDefault="00662DA3" w:rsidP="00AC4264">
            <w:pPr>
              <w:pStyle w:val="rowtabella0"/>
              <w:rPr>
                <w:color w:val="002060"/>
                <w:lang w:val="en-US"/>
              </w:rPr>
            </w:pPr>
            <w:r w:rsidRPr="00581137">
              <w:rPr>
                <w:color w:val="002060"/>
                <w:lang w:val="en-US"/>
              </w:rPr>
              <w:lastRenderedPageBreak/>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9ADF2"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2EE0F"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3AACA"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BCC18"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17DDA"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5D276" w14:textId="77777777" w:rsidR="00662DA3" w:rsidRPr="00581137" w:rsidRDefault="00662DA3" w:rsidP="00AC4264">
            <w:pPr>
              <w:pStyle w:val="rowtabella0"/>
              <w:jc w:val="center"/>
              <w:rPr>
                <w:color w:val="002060"/>
              </w:rPr>
            </w:pPr>
            <w:r w:rsidRPr="0058113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7D08A"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7DF2E"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99F28" w14:textId="77777777" w:rsidR="00662DA3" w:rsidRPr="00581137" w:rsidRDefault="00662DA3" w:rsidP="00AC4264">
            <w:pPr>
              <w:pStyle w:val="rowtabella0"/>
              <w:jc w:val="center"/>
              <w:rPr>
                <w:color w:val="002060"/>
              </w:rPr>
            </w:pPr>
            <w:r w:rsidRPr="00581137">
              <w:rPr>
                <w:color w:val="002060"/>
              </w:rPr>
              <w:t>0</w:t>
            </w:r>
          </w:p>
        </w:tc>
      </w:tr>
      <w:tr w:rsidR="00662DA3" w:rsidRPr="00581137" w14:paraId="4CB4BC57"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5C1C4" w14:textId="77777777" w:rsidR="00662DA3" w:rsidRPr="00581137" w:rsidRDefault="00662DA3" w:rsidP="00AC4264">
            <w:pPr>
              <w:pStyle w:val="rowtabella0"/>
              <w:rPr>
                <w:color w:val="002060"/>
                <w:lang w:val="en-US"/>
              </w:rPr>
            </w:pPr>
            <w:r w:rsidRPr="00581137">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75E49"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8E771"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3BA7D"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5F81F"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C8545"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170E5" w14:textId="77777777" w:rsidR="00662DA3" w:rsidRPr="00581137" w:rsidRDefault="00662DA3" w:rsidP="00AC4264">
            <w:pPr>
              <w:pStyle w:val="rowtabella0"/>
              <w:jc w:val="center"/>
              <w:rPr>
                <w:color w:val="002060"/>
              </w:rPr>
            </w:pPr>
            <w:r w:rsidRPr="0058113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4F04F" w14:textId="77777777" w:rsidR="00662DA3" w:rsidRPr="00581137" w:rsidRDefault="00662DA3" w:rsidP="00AC4264">
            <w:pPr>
              <w:pStyle w:val="rowtabella0"/>
              <w:jc w:val="center"/>
              <w:rPr>
                <w:color w:val="002060"/>
              </w:rPr>
            </w:pPr>
            <w:r w:rsidRPr="0058113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3EED9"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EE71B" w14:textId="77777777" w:rsidR="00662DA3" w:rsidRPr="00581137" w:rsidRDefault="00662DA3" w:rsidP="00AC4264">
            <w:pPr>
              <w:pStyle w:val="rowtabella0"/>
              <w:jc w:val="center"/>
              <w:rPr>
                <w:color w:val="002060"/>
              </w:rPr>
            </w:pPr>
            <w:r w:rsidRPr="00581137">
              <w:rPr>
                <w:color w:val="002060"/>
              </w:rPr>
              <w:t>0</w:t>
            </w:r>
          </w:p>
        </w:tc>
      </w:tr>
      <w:tr w:rsidR="00662DA3" w:rsidRPr="00581137" w14:paraId="6F4182D7"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A4506" w14:textId="77777777" w:rsidR="00662DA3" w:rsidRPr="00581137" w:rsidRDefault="00662DA3" w:rsidP="00AC4264">
            <w:pPr>
              <w:pStyle w:val="rowtabella0"/>
              <w:rPr>
                <w:color w:val="002060"/>
              </w:rPr>
            </w:pPr>
            <w:r w:rsidRPr="00581137">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6D4D7"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017E4"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17338"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E3309"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8DEAC"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56CE" w14:textId="77777777" w:rsidR="00662DA3" w:rsidRPr="00581137" w:rsidRDefault="00662DA3" w:rsidP="00AC4264">
            <w:pPr>
              <w:pStyle w:val="rowtabella0"/>
              <w:jc w:val="center"/>
              <w:rPr>
                <w:color w:val="002060"/>
              </w:rPr>
            </w:pPr>
            <w:r w:rsidRPr="0058113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61374"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4EADB"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2C9B8" w14:textId="77777777" w:rsidR="00662DA3" w:rsidRPr="00581137" w:rsidRDefault="00662DA3" w:rsidP="00AC4264">
            <w:pPr>
              <w:pStyle w:val="rowtabella0"/>
              <w:jc w:val="center"/>
              <w:rPr>
                <w:color w:val="002060"/>
              </w:rPr>
            </w:pPr>
            <w:r w:rsidRPr="00581137">
              <w:rPr>
                <w:color w:val="002060"/>
              </w:rPr>
              <w:t>0</w:t>
            </w:r>
          </w:p>
        </w:tc>
      </w:tr>
      <w:tr w:rsidR="00662DA3" w:rsidRPr="00581137" w14:paraId="4F16D8ED"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455AA1" w14:textId="77777777" w:rsidR="00662DA3" w:rsidRPr="00581137" w:rsidRDefault="00662DA3" w:rsidP="00AC4264">
            <w:pPr>
              <w:pStyle w:val="rowtabella0"/>
              <w:rPr>
                <w:color w:val="002060"/>
              </w:rPr>
            </w:pPr>
            <w:r w:rsidRPr="00581137">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BB50"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8CA52"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698F6"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6E1DE"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3ECF2"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5DDF2" w14:textId="77777777" w:rsidR="00662DA3" w:rsidRPr="00581137" w:rsidRDefault="00662DA3" w:rsidP="00AC4264">
            <w:pPr>
              <w:pStyle w:val="rowtabella0"/>
              <w:jc w:val="center"/>
              <w:rPr>
                <w:color w:val="002060"/>
              </w:rPr>
            </w:pPr>
            <w:r w:rsidRPr="0058113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08B8C" w14:textId="77777777" w:rsidR="00662DA3" w:rsidRPr="00581137" w:rsidRDefault="00662DA3" w:rsidP="00AC4264">
            <w:pPr>
              <w:pStyle w:val="rowtabella0"/>
              <w:jc w:val="center"/>
              <w:rPr>
                <w:color w:val="002060"/>
              </w:rPr>
            </w:pPr>
            <w:r w:rsidRPr="0058113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62C49"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DCFBA" w14:textId="77777777" w:rsidR="00662DA3" w:rsidRPr="00581137" w:rsidRDefault="00662DA3" w:rsidP="00AC4264">
            <w:pPr>
              <w:pStyle w:val="rowtabella0"/>
              <w:jc w:val="center"/>
              <w:rPr>
                <w:color w:val="002060"/>
              </w:rPr>
            </w:pPr>
            <w:r w:rsidRPr="00581137">
              <w:rPr>
                <w:color w:val="002060"/>
              </w:rPr>
              <w:t>0</w:t>
            </w:r>
          </w:p>
        </w:tc>
      </w:tr>
      <w:tr w:rsidR="00662DA3" w:rsidRPr="00581137" w14:paraId="56FB9F78"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8CEB71" w14:textId="77777777" w:rsidR="00662DA3" w:rsidRPr="00581137" w:rsidRDefault="00662DA3" w:rsidP="00AC4264">
            <w:pPr>
              <w:pStyle w:val="rowtabella0"/>
              <w:rPr>
                <w:color w:val="002060"/>
              </w:rPr>
            </w:pPr>
            <w:r w:rsidRPr="00581137">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24BE"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B6CEF"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ED37B"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3FA8A"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F4658"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A5903" w14:textId="77777777" w:rsidR="00662DA3" w:rsidRPr="00581137" w:rsidRDefault="00662DA3" w:rsidP="00AC4264">
            <w:pPr>
              <w:pStyle w:val="rowtabella0"/>
              <w:jc w:val="center"/>
              <w:rPr>
                <w:color w:val="002060"/>
              </w:rPr>
            </w:pPr>
            <w:r w:rsidRPr="0058113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5A707" w14:textId="77777777" w:rsidR="00662DA3" w:rsidRPr="00581137" w:rsidRDefault="00662DA3" w:rsidP="00AC4264">
            <w:pPr>
              <w:pStyle w:val="rowtabella0"/>
              <w:jc w:val="center"/>
              <w:rPr>
                <w:color w:val="002060"/>
              </w:rPr>
            </w:pPr>
            <w:r w:rsidRPr="0058113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58757"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5FF9B" w14:textId="77777777" w:rsidR="00662DA3" w:rsidRPr="00581137" w:rsidRDefault="00662DA3" w:rsidP="00AC4264">
            <w:pPr>
              <w:pStyle w:val="rowtabella0"/>
              <w:jc w:val="center"/>
              <w:rPr>
                <w:color w:val="002060"/>
              </w:rPr>
            </w:pPr>
            <w:r w:rsidRPr="00581137">
              <w:rPr>
                <w:color w:val="002060"/>
              </w:rPr>
              <w:t>0</w:t>
            </w:r>
          </w:p>
        </w:tc>
      </w:tr>
      <w:tr w:rsidR="00662DA3" w:rsidRPr="00581137" w14:paraId="54728BD6"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1A759" w14:textId="77777777" w:rsidR="00662DA3" w:rsidRPr="00581137" w:rsidRDefault="00662DA3" w:rsidP="00AC4264">
            <w:pPr>
              <w:pStyle w:val="rowtabella0"/>
              <w:rPr>
                <w:color w:val="002060"/>
              </w:rPr>
            </w:pPr>
            <w:r w:rsidRPr="00581137">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DB243"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7F44"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B461E"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DD4C1"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79A26"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79D4" w14:textId="77777777" w:rsidR="00662DA3" w:rsidRPr="00581137" w:rsidRDefault="00662DA3" w:rsidP="00AC4264">
            <w:pPr>
              <w:pStyle w:val="rowtabella0"/>
              <w:jc w:val="center"/>
              <w:rPr>
                <w:color w:val="002060"/>
              </w:rPr>
            </w:pPr>
            <w:r w:rsidRPr="0058113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B7236" w14:textId="77777777" w:rsidR="00662DA3" w:rsidRPr="00581137" w:rsidRDefault="00662DA3" w:rsidP="00AC4264">
            <w:pPr>
              <w:pStyle w:val="rowtabella0"/>
              <w:jc w:val="center"/>
              <w:rPr>
                <w:color w:val="002060"/>
              </w:rPr>
            </w:pPr>
            <w:r w:rsidRPr="0058113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644D"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999EA" w14:textId="77777777" w:rsidR="00662DA3" w:rsidRPr="00581137" w:rsidRDefault="00662DA3" w:rsidP="00AC4264">
            <w:pPr>
              <w:pStyle w:val="rowtabella0"/>
              <w:jc w:val="center"/>
              <w:rPr>
                <w:color w:val="002060"/>
              </w:rPr>
            </w:pPr>
            <w:r w:rsidRPr="00581137">
              <w:rPr>
                <w:color w:val="002060"/>
              </w:rPr>
              <w:t>0</w:t>
            </w:r>
          </w:p>
        </w:tc>
      </w:tr>
      <w:tr w:rsidR="00662DA3" w:rsidRPr="00581137" w14:paraId="70E3AB7A"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6B64D0" w14:textId="77777777" w:rsidR="00662DA3" w:rsidRPr="00581137" w:rsidRDefault="00662DA3" w:rsidP="00AC4264">
            <w:pPr>
              <w:pStyle w:val="rowtabella0"/>
              <w:rPr>
                <w:color w:val="002060"/>
              </w:rPr>
            </w:pPr>
            <w:r w:rsidRPr="00581137">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51C2"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86349"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598E7"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77DEE"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6ED27"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4B4E7" w14:textId="77777777" w:rsidR="00662DA3" w:rsidRPr="00581137" w:rsidRDefault="00662DA3" w:rsidP="00AC4264">
            <w:pPr>
              <w:pStyle w:val="rowtabella0"/>
              <w:jc w:val="center"/>
              <w:rPr>
                <w:color w:val="002060"/>
              </w:rPr>
            </w:pPr>
            <w:r w:rsidRPr="0058113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CE38D" w14:textId="77777777" w:rsidR="00662DA3" w:rsidRPr="00581137" w:rsidRDefault="00662DA3" w:rsidP="00AC4264">
            <w:pPr>
              <w:pStyle w:val="rowtabella0"/>
              <w:jc w:val="center"/>
              <w:rPr>
                <w:color w:val="002060"/>
              </w:rPr>
            </w:pPr>
            <w:r w:rsidRPr="0058113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265B4"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56D3" w14:textId="77777777" w:rsidR="00662DA3" w:rsidRPr="00581137" w:rsidRDefault="00662DA3" w:rsidP="00AC4264">
            <w:pPr>
              <w:pStyle w:val="rowtabella0"/>
              <w:jc w:val="center"/>
              <w:rPr>
                <w:color w:val="002060"/>
              </w:rPr>
            </w:pPr>
            <w:r w:rsidRPr="00581137">
              <w:rPr>
                <w:color w:val="002060"/>
              </w:rPr>
              <w:t>0</w:t>
            </w:r>
          </w:p>
        </w:tc>
      </w:tr>
      <w:tr w:rsidR="00662DA3" w:rsidRPr="00581137" w14:paraId="2D996DDD"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64FEB" w14:textId="77777777" w:rsidR="00662DA3" w:rsidRPr="00581137" w:rsidRDefault="00662DA3" w:rsidP="00AC4264">
            <w:pPr>
              <w:pStyle w:val="rowtabella0"/>
              <w:rPr>
                <w:color w:val="002060"/>
              </w:rPr>
            </w:pPr>
            <w:r w:rsidRPr="00581137">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4DA16"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F7787"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94158"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BBDE"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E089"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593AD" w14:textId="77777777" w:rsidR="00662DA3" w:rsidRPr="00581137" w:rsidRDefault="00662DA3" w:rsidP="00AC4264">
            <w:pPr>
              <w:pStyle w:val="rowtabella0"/>
              <w:jc w:val="center"/>
              <w:rPr>
                <w:color w:val="002060"/>
              </w:rPr>
            </w:pPr>
            <w:r w:rsidRPr="0058113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F3E9F"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22D62"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3D75A" w14:textId="77777777" w:rsidR="00662DA3" w:rsidRPr="00581137" w:rsidRDefault="00662DA3" w:rsidP="00AC4264">
            <w:pPr>
              <w:pStyle w:val="rowtabella0"/>
              <w:jc w:val="center"/>
              <w:rPr>
                <w:color w:val="002060"/>
              </w:rPr>
            </w:pPr>
            <w:r w:rsidRPr="00581137">
              <w:rPr>
                <w:color w:val="002060"/>
              </w:rPr>
              <w:t>0</w:t>
            </w:r>
          </w:p>
        </w:tc>
      </w:tr>
      <w:tr w:rsidR="00662DA3" w:rsidRPr="00581137" w14:paraId="23D8E67A"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188CC7" w14:textId="77777777" w:rsidR="00662DA3" w:rsidRPr="00581137" w:rsidRDefault="00662DA3" w:rsidP="00AC4264">
            <w:pPr>
              <w:pStyle w:val="rowtabella0"/>
              <w:rPr>
                <w:color w:val="002060"/>
              </w:rPr>
            </w:pPr>
            <w:r w:rsidRPr="0058113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D91CD"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F2156"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EE578"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5DE6B"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2A70E"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FAB69" w14:textId="77777777" w:rsidR="00662DA3" w:rsidRPr="00581137" w:rsidRDefault="00662DA3" w:rsidP="00AC4264">
            <w:pPr>
              <w:pStyle w:val="rowtabella0"/>
              <w:jc w:val="center"/>
              <w:rPr>
                <w:color w:val="002060"/>
              </w:rPr>
            </w:pPr>
            <w:r w:rsidRPr="0058113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FC77D" w14:textId="77777777" w:rsidR="00662DA3" w:rsidRPr="00581137" w:rsidRDefault="00662DA3" w:rsidP="00AC4264">
            <w:pPr>
              <w:pStyle w:val="rowtabella0"/>
              <w:jc w:val="center"/>
              <w:rPr>
                <w:color w:val="002060"/>
              </w:rPr>
            </w:pPr>
            <w:r w:rsidRPr="0058113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4F947"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BDDCE" w14:textId="77777777" w:rsidR="00662DA3" w:rsidRPr="00581137" w:rsidRDefault="00662DA3" w:rsidP="00AC4264">
            <w:pPr>
              <w:pStyle w:val="rowtabella0"/>
              <w:jc w:val="center"/>
              <w:rPr>
                <w:color w:val="002060"/>
              </w:rPr>
            </w:pPr>
            <w:r w:rsidRPr="00581137">
              <w:rPr>
                <w:color w:val="002060"/>
              </w:rPr>
              <w:t>0</w:t>
            </w:r>
          </w:p>
        </w:tc>
      </w:tr>
      <w:tr w:rsidR="00662DA3" w:rsidRPr="00581137" w14:paraId="6E09B71B"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EAA77" w14:textId="77777777" w:rsidR="00662DA3" w:rsidRPr="00581137" w:rsidRDefault="00662DA3" w:rsidP="00AC4264">
            <w:pPr>
              <w:pStyle w:val="rowtabella0"/>
              <w:rPr>
                <w:color w:val="002060"/>
              </w:rPr>
            </w:pPr>
            <w:r w:rsidRPr="00581137">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E7064"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AB25F"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9E512"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58EFF"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BB3F7"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3D0B6"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AC8FC"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D307B"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9BCB9" w14:textId="77777777" w:rsidR="00662DA3" w:rsidRPr="00581137" w:rsidRDefault="00662DA3" w:rsidP="00AC4264">
            <w:pPr>
              <w:pStyle w:val="rowtabella0"/>
              <w:jc w:val="center"/>
              <w:rPr>
                <w:color w:val="002060"/>
              </w:rPr>
            </w:pPr>
            <w:r w:rsidRPr="00581137">
              <w:rPr>
                <w:color w:val="002060"/>
              </w:rPr>
              <w:t>0</w:t>
            </w:r>
          </w:p>
        </w:tc>
      </w:tr>
      <w:tr w:rsidR="00662DA3" w:rsidRPr="00581137" w14:paraId="2D697288"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C285F7" w14:textId="77777777" w:rsidR="00662DA3" w:rsidRPr="00581137" w:rsidRDefault="00662DA3" w:rsidP="00AC4264">
            <w:pPr>
              <w:pStyle w:val="rowtabella0"/>
              <w:rPr>
                <w:color w:val="002060"/>
              </w:rPr>
            </w:pPr>
            <w:r w:rsidRPr="00581137">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A11A6"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3DAA2"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73DB7"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7462F"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C5576"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6848"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878E2" w14:textId="77777777" w:rsidR="00662DA3" w:rsidRPr="00581137" w:rsidRDefault="00662DA3" w:rsidP="00AC4264">
            <w:pPr>
              <w:pStyle w:val="rowtabella0"/>
              <w:jc w:val="center"/>
              <w:rPr>
                <w:color w:val="002060"/>
              </w:rPr>
            </w:pPr>
            <w:r w:rsidRPr="0058113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5110"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CC048" w14:textId="77777777" w:rsidR="00662DA3" w:rsidRPr="00581137" w:rsidRDefault="00662DA3" w:rsidP="00AC4264">
            <w:pPr>
              <w:pStyle w:val="rowtabella0"/>
              <w:jc w:val="center"/>
              <w:rPr>
                <w:color w:val="002060"/>
              </w:rPr>
            </w:pPr>
            <w:r w:rsidRPr="00581137">
              <w:rPr>
                <w:color w:val="002060"/>
              </w:rPr>
              <w:t>0</w:t>
            </w:r>
          </w:p>
        </w:tc>
      </w:tr>
      <w:tr w:rsidR="00662DA3" w:rsidRPr="00581137" w14:paraId="482D23E9"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5BA638" w14:textId="77777777" w:rsidR="00662DA3" w:rsidRPr="00581137" w:rsidRDefault="00662DA3" w:rsidP="00AC4264">
            <w:pPr>
              <w:pStyle w:val="rowtabella0"/>
              <w:rPr>
                <w:color w:val="002060"/>
              </w:rPr>
            </w:pPr>
            <w:r w:rsidRPr="00581137">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91E0"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D2EEA"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DC078"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D8000"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479FC"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8874C"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B44C8" w14:textId="77777777" w:rsidR="00662DA3" w:rsidRPr="00581137" w:rsidRDefault="00662DA3" w:rsidP="00AC4264">
            <w:pPr>
              <w:pStyle w:val="rowtabella0"/>
              <w:jc w:val="center"/>
              <w:rPr>
                <w:color w:val="002060"/>
              </w:rPr>
            </w:pPr>
            <w:r w:rsidRPr="0058113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A5BCA"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01187" w14:textId="77777777" w:rsidR="00662DA3" w:rsidRPr="00581137" w:rsidRDefault="00662DA3" w:rsidP="00AC4264">
            <w:pPr>
              <w:pStyle w:val="rowtabella0"/>
              <w:jc w:val="center"/>
              <w:rPr>
                <w:color w:val="002060"/>
              </w:rPr>
            </w:pPr>
            <w:r w:rsidRPr="00581137">
              <w:rPr>
                <w:color w:val="002060"/>
              </w:rPr>
              <w:t>0</w:t>
            </w:r>
          </w:p>
        </w:tc>
      </w:tr>
      <w:tr w:rsidR="00662DA3" w:rsidRPr="00581137" w14:paraId="40A917AE"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C78082" w14:textId="77777777" w:rsidR="00662DA3" w:rsidRPr="00581137" w:rsidRDefault="00662DA3" w:rsidP="00AC4264">
            <w:pPr>
              <w:pStyle w:val="rowtabella0"/>
              <w:rPr>
                <w:color w:val="002060"/>
              </w:rPr>
            </w:pPr>
            <w:r w:rsidRPr="00581137">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9AD0E"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0C3E8"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829B"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760A7"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3D988"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D21C8"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B45F" w14:textId="77777777" w:rsidR="00662DA3" w:rsidRPr="00581137" w:rsidRDefault="00662DA3" w:rsidP="00AC4264">
            <w:pPr>
              <w:pStyle w:val="rowtabella0"/>
              <w:jc w:val="center"/>
              <w:rPr>
                <w:color w:val="002060"/>
              </w:rPr>
            </w:pPr>
            <w:r w:rsidRPr="0058113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57BA0" w14:textId="77777777" w:rsidR="00662DA3" w:rsidRPr="00581137" w:rsidRDefault="00662DA3" w:rsidP="00AC4264">
            <w:pPr>
              <w:pStyle w:val="rowtabella0"/>
              <w:jc w:val="center"/>
              <w:rPr>
                <w:color w:val="002060"/>
              </w:rPr>
            </w:pPr>
            <w:r w:rsidRPr="0058113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47E2B" w14:textId="77777777" w:rsidR="00662DA3" w:rsidRPr="00581137" w:rsidRDefault="00662DA3" w:rsidP="00AC4264">
            <w:pPr>
              <w:pStyle w:val="rowtabella0"/>
              <w:jc w:val="center"/>
              <w:rPr>
                <w:color w:val="002060"/>
              </w:rPr>
            </w:pPr>
            <w:r w:rsidRPr="00581137">
              <w:rPr>
                <w:color w:val="002060"/>
              </w:rPr>
              <w:t>0</w:t>
            </w:r>
          </w:p>
        </w:tc>
      </w:tr>
    </w:tbl>
    <w:p w14:paraId="31FE42CE" w14:textId="77777777" w:rsidR="00662DA3" w:rsidRPr="00581137" w:rsidRDefault="00662DA3" w:rsidP="00662DA3">
      <w:pPr>
        <w:pStyle w:val="breakline"/>
        <w:rPr>
          <w:rFonts w:eastAsiaTheme="minorEastAsia"/>
          <w:color w:val="002060"/>
        </w:rPr>
      </w:pPr>
    </w:p>
    <w:p w14:paraId="0255B574" w14:textId="77777777" w:rsidR="00662DA3" w:rsidRPr="00581137" w:rsidRDefault="00662DA3" w:rsidP="00662DA3">
      <w:pPr>
        <w:pStyle w:val="breakline"/>
        <w:rPr>
          <w:color w:val="002060"/>
        </w:rPr>
      </w:pPr>
    </w:p>
    <w:p w14:paraId="2D1EC3BC" w14:textId="77777777" w:rsidR="00662DA3" w:rsidRPr="00581137" w:rsidRDefault="00662DA3" w:rsidP="00662DA3">
      <w:pPr>
        <w:pStyle w:val="sottotitolocampionato10"/>
        <w:rPr>
          <w:color w:val="002060"/>
        </w:rPr>
      </w:pPr>
      <w:r w:rsidRPr="0058113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25CADC30"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7DDAA"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F8F7C"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061E2"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81324"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2FF1A"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17D08"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68E06"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34829"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4076B"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D4207" w14:textId="77777777" w:rsidR="00662DA3" w:rsidRPr="00581137" w:rsidRDefault="00662DA3" w:rsidP="00AC4264">
            <w:pPr>
              <w:pStyle w:val="headertabella0"/>
              <w:rPr>
                <w:color w:val="002060"/>
              </w:rPr>
            </w:pPr>
            <w:r w:rsidRPr="00581137">
              <w:rPr>
                <w:color w:val="002060"/>
              </w:rPr>
              <w:t>PE</w:t>
            </w:r>
          </w:p>
        </w:tc>
      </w:tr>
      <w:tr w:rsidR="00662DA3" w:rsidRPr="00581137" w14:paraId="79873077"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6DE883" w14:textId="77777777" w:rsidR="00662DA3" w:rsidRPr="00581137" w:rsidRDefault="00662DA3" w:rsidP="00AC4264">
            <w:pPr>
              <w:pStyle w:val="rowtabella0"/>
              <w:rPr>
                <w:color w:val="002060"/>
              </w:rPr>
            </w:pPr>
            <w:r w:rsidRPr="00581137">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E9F0"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4A23C"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AFFE"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C4EBB"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54342"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22753" w14:textId="77777777" w:rsidR="00662DA3" w:rsidRPr="00581137" w:rsidRDefault="00662DA3" w:rsidP="00AC4264">
            <w:pPr>
              <w:pStyle w:val="rowtabella0"/>
              <w:jc w:val="center"/>
              <w:rPr>
                <w:color w:val="002060"/>
              </w:rPr>
            </w:pPr>
            <w:r w:rsidRPr="0058113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B67A8"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45CF7" w14:textId="77777777" w:rsidR="00662DA3" w:rsidRPr="00581137" w:rsidRDefault="00662DA3" w:rsidP="00AC4264">
            <w:pPr>
              <w:pStyle w:val="rowtabella0"/>
              <w:jc w:val="center"/>
              <w:rPr>
                <w:color w:val="002060"/>
              </w:rPr>
            </w:pPr>
            <w:r w:rsidRPr="0058113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4DC3" w14:textId="77777777" w:rsidR="00662DA3" w:rsidRPr="00581137" w:rsidRDefault="00662DA3" w:rsidP="00AC4264">
            <w:pPr>
              <w:pStyle w:val="rowtabella0"/>
              <w:jc w:val="center"/>
              <w:rPr>
                <w:color w:val="002060"/>
              </w:rPr>
            </w:pPr>
            <w:r w:rsidRPr="00581137">
              <w:rPr>
                <w:color w:val="002060"/>
              </w:rPr>
              <w:t>0</w:t>
            </w:r>
          </w:p>
        </w:tc>
      </w:tr>
      <w:tr w:rsidR="00662DA3" w:rsidRPr="00581137" w14:paraId="47367AA5"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5B4462" w14:textId="77777777" w:rsidR="00662DA3" w:rsidRPr="00581137" w:rsidRDefault="00662DA3" w:rsidP="00AC4264">
            <w:pPr>
              <w:pStyle w:val="rowtabella0"/>
              <w:rPr>
                <w:color w:val="002060"/>
                <w:lang w:val="en-US"/>
              </w:rPr>
            </w:pPr>
            <w:r w:rsidRPr="00581137">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B46E2"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B196D"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B55D1"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8305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3EF73"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5C0D4" w14:textId="77777777" w:rsidR="00662DA3" w:rsidRPr="00581137" w:rsidRDefault="00662DA3" w:rsidP="00AC4264">
            <w:pPr>
              <w:pStyle w:val="rowtabella0"/>
              <w:jc w:val="center"/>
              <w:rPr>
                <w:color w:val="002060"/>
              </w:rPr>
            </w:pPr>
            <w:r w:rsidRPr="0058113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36BBF" w14:textId="77777777" w:rsidR="00662DA3" w:rsidRPr="00581137" w:rsidRDefault="00662DA3" w:rsidP="00AC4264">
            <w:pPr>
              <w:pStyle w:val="rowtabella0"/>
              <w:jc w:val="center"/>
              <w:rPr>
                <w:color w:val="002060"/>
              </w:rPr>
            </w:pPr>
            <w:r w:rsidRPr="0058113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93310"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8BAE2" w14:textId="77777777" w:rsidR="00662DA3" w:rsidRPr="00581137" w:rsidRDefault="00662DA3" w:rsidP="00AC4264">
            <w:pPr>
              <w:pStyle w:val="rowtabella0"/>
              <w:jc w:val="center"/>
              <w:rPr>
                <w:color w:val="002060"/>
              </w:rPr>
            </w:pPr>
            <w:r w:rsidRPr="00581137">
              <w:rPr>
                <w:color w:val="002060"/>
              </w:rPr>
              <w:t>0</w:t>
            </w:r>
          </w:p>
        </w:tc>
      </w:tr>
      <w:tr w:rsidR="00662DA3" w:rsidRPr="00581137" w14:paraId="51D5F79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0BE03D" w14:textId="77777777" w:rsidR="00662DA3" w:rsidRPr="00581137" w:rsidRDefault="00662DA3" w:rsidP="00AC4264">
            <w:pPr>
              <w:pStyle w:val="rowtabella0"/>
              <w:rPr>
                <w:color w:val="002060"/>
              </w:rPr>
            </w:pPr>
            <w:r w:rsidRPr="0058113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644E6"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E02FF"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5C980"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1DA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F3815"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76D5A"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AC295"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77A0A"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1960A" w14:textId="77777777" w:rsidR="00662DA3" w:rsidRPr="00581137" w:rsidRDefault="00662DA3" w:rsidP="00AC4264">
            <w:pPr>
              <w:pStyle w:val="rowtabella0"/>
              <w:jc w:val="center"/>
              <w:rPr>
                <w:color w:val="002060"/>
              </w:rPr>
            </w:pPr>
            <w:r w:rsidRPr="00581137">
              <w:rPr>
                <w:color w:val="002060"/>
              </w:rPr>
              <w:t>0</w:t>
            </w:r>
          </w:p>
        </w:tc>
      </w:tr>
      <w:tr w:rsidR="00662DA3" w:rsidRPr="00581137" w14:paraId="7C57E7F2"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893727" w14:textId="77777777" w:rsidR="00662DA3" w:rsidRPr="00581137" w:rsidRDefault="00662DA3" w:rsidP="00AC4264">
            <w:pPr>
              <w:pStyle w:val="rowtabella0"/>
              <w:rPr>
                <w:color w:val="002060"/>
              </w:rPr>
            </w:pPr>
            <w:r w:rsidRPr="00581137">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82F8"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E5FF3"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D0C9"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D6AE4"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A6554"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DF957" w14:textId="77777777" w:rsidR="00662DA3" w:rsidRPr="00581137" w:rsidRDefault="00662DA3" w:rsidP="00AC4264">
            <w:pPr>
              <w:pStyle w:val="rowtabella0"/>
              <w:jc w:val="center"/>
              <w:rPr>
                <w:color w:val="002060"/>
              </w:rPr>
            </w:pPr>
            <w:r w:rsidRPr="0058113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76CB" w14:textId="77777777" w:rsidR="00662DA3" w:rsidRPr="00581137" w:rsidRDefault="00662DA3" w:rsidP="00AC4264">
            <w:pPr>
              <w:pStyle w:val="rowtabella0"/>
              <w:jc w:val="center"/>
              <w:rPr>
                <w:color w:val="002060"/>
              </w:rPr>
            </w:pPr>
            <w:r w:rsidRPr="00581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0AB7"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4AE1B" w14:textId="77777777" w:rsidR="00662DA3" w:rsidRPr="00581137" w:rsidRDefault="00662DA3" w:rsidP="00AC4264">
            <w:pPr>
              <w:pStyle w:val="rowtabella0"/>
              <w:jc w:val="center"/>
              <w:rPr>
                <w:color w:val="002060"/>
              </w:rPr>
            </w:pPr>
            <w:r w:rsidRPr="00581137">
              <w:rPr>
                <w:color w:val="002060"/>
              </w:rPr>
              <w:t>0</w:t>
            </w:r>
          </w:p>
        </w:tc>
      </w:tr>
      <w:tr w:rsidR="00662DA3" w:rsidRPr="00581137" w14:paraId="56DE2264"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6A25B6" w14:textId="77777777" w:rsidR="00662DA3" w:rsidRPr="00581137" w:rsidRDefault="00662DA3" w:rsidP="00AC4264">
            <w:pPr>
              <w:pStyle w:val="rowtabella0"/>
              <w:rPr>
                <w:color w:val="002060"/>
              </w:rPr>
            </w:pPr>
            <w:r w:rsidRPr="00581137">
              <w:rPr>
                <w:color w:val="002060"/>
              </w:rPr>
              <w:t xml:space="preserve">POL.D. </w:t>
            </w:r>
            <w:proofErr w:type="gramStart"/>
            <w:r w:rsidRPr="00581137">
              <w:rPr>
                <w:color w:val="002060"/>
              </w:rPr>
              <w:t>U.MANDOLESI</w:t>
            </w:r>
            <w:proofErr w:type="gramEnd"/>
            <w:r w:rsidRPr="00581137">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5A3D7" w14:textId="77777777" w:rsidR="00662DA3" w:rsidRPr="00581137" w:rsidRDefault="00662DA3" w:rsidP="00AC4264">
            <w:pPr>
              <w:pStyle w:val="rowtabella0"/>
              <w:jc w:val="center"/>
              <w:rPr>
                <w:color w:val="002060"/>
              </w:rPr>
            </w:pPr>
            <w:r w:rsidRPr="0058113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B3815"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37AB0"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6B7C"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63AB5"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7073F" w14:textId="77777777" w:rsidR="00662DA3" w:rsidRPr="00581137" w:rsidRDefault="00662DA3" w:rsidP="00AC4264">
            <w:pPr>
              <w:pStyle w:val="rowtabella0"/>
              <w:jc w:val="center"/>
              <w:rPr>
                <w:color w:val="002060"/>
              </w:rPr>
            </w:pPr>
            <w:r w:rsidRPr="0058113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DDF65"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FE18F"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D09CF" w14:textId="77777777" w:rsidR="00662DA3" w:rsidRPr="00581137" w:rsidRDefault="00662DA3" w:rsidP="00AC4264">
            <w:pPr>
              <w:pStyle w:val="rowtabella0"/>
              <w:jc w:val="center"/>
              <w:rPr>
                <w:color w:val="002060"/>
              </w:rPr>
            </w:pPr>
            <w:r w:rsidRPr="00581137">
              <w:rPr>
                <w:color w:val="002060"/>
              </w:rPr>
              <w:t>0</w:t>
            </w:r>
          </w:p>
        </w:tc>
      </w:tr>
      <w:tr w:rsidR="00662DA3" w:rsidRPr="00581137" w14:paraId="330069F9"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DA2827" w14:textId="77777777" w:rsidR="00662DA3" w:rsidRPr="00581137" w:rsidRDefault="00662DA3" w:rsidP="00AC4264">
            <w:pPr>
              <w:pStyle w:val="rowtabella0"/>
              <w:rPr>
                <w:color w:val="002060"/>
              </w:rPr>
            </w:pPr>
            <w:r w:rsidRPr="0058113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32122" w14:textId="77777777" w:rsidR="00662DA3" w:rsidRPr="00581137" w:rsidRDefault="00662DA3" w:rsidP="00AC4264">
            <w:pPr>
              <w:pStyle w:val="rowtabella0"/>
              <w:jc w:val="center"/>
              <w:rPr>
                <w:color w:val="002060"/>
              </w:rPr>
            </w:pPr>
            <w:r w:rsidRPr="0058113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ADB55"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D3EBE"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CEA65"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909B2"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C5D0" w14:textId="77777777" w:rsidR="00662DA3" w:rsidRPr="00581137" w:rsidRDefault="00662DA3" w:rsidP="00AC4264">
            <w:pPr>
              <w:pStyle w:val="rowtabella0"/>
              <w:jc w:val="center"/>
              <w:rPr>
                <w:color w:val="002060"/>
              </w:rPr>
            </w:pPr>
            <w:r w:rsidRPr="0058113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26F5E" w14:textId="77777777" w:rsidR="00662DA3" w:rsidRPr="00581137" w:rsidRDefault="00662DA3" w:rsidP="00AC4264">
            <w:pPr>
              <w:pStyle w:val="rowtabella0"/>
              <w:jc w:val="center"/>
              <w:rPr>
                <w:color w:val="002060"/>
              </w:rPr>
            </w:pPr>
            <w:r w:rsidRPr="0058113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72278"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22DB5" w14:textId="77777777" w:rsidR="00662DA3" w:rsidRPr="00581137" w:rsidRDefault="00662DA3" w:rsidP="00AC4264">
            <w:pPr>
              <w:pStyle w:val="rowtabella0"/>
              <w:jc w:val="center"/>
              <w:rPr>
                <w:color w:val="002060"/>
              </w:rPr>
            </w:pPr>
            <w:r w:rsidRPr="00581137">
              <w:rPr>
                <w:color w:val="002060"/>
              </w:rPr>
              <w:t>0</w:t>
            </w:r>
          </w:p>
        </w:tc>
      </w:tr>
      <w:tr w:rsidR="00662DA3" w:rsidRPr="00581137" w14:paraId="0B37A650"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EE3A8B" w14:textId="77777777" w:rsidR="00662DA3" w:rsidRPr="00581137" w:rsidRDefault="00662DA3" w:rsidP="00AC4264">
            <w:pPr>
              <w:pStyle w:val="rowtabella0"/>
              <w:rPr>
                <w:color w:val="002060"/>
              </w:rPr>
            </w:pPr>
            <w:r w:rsidRPr="00581137">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8AC1B"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F57D5"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95FEB"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19688"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8C947"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E9BE2" w14:textId="77777777" w:rsidR="00662DA3" w:rsidRPr="00581137" w:rsidRDefault="00662DA3" w:rsidP="00AC4264">
            <w:pPr>
              <w:pStyle w:val="rowtabella0"/>
              <w:jc w:val="center"/>
              <w:rPr>
                <w:color w:val="002060"/>
              </w:rPr>
            </w:pPr>
            <w:r w:rsidRPr="0058113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F06F2" w14:textId="77777777" w:rsidR="00662DA3" w:rsidRPr="00581137" w:rsidRDefault="00662DA3" w:rsidP="00AC4264">
            <w:pPr>
              <w:pStyle w:val="rowtabella0"/>
              <w:jc w:val="center"/>
              <w:rPr>
                <w:color w:val="002060"/>
              </w:rPr>
            </w:pPr>
            <w:r w:rsidRPr="0058113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A1D39"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ED1A" w14:textId="77777777" w:rsidR="00662DA3" w:rsidRPr="00581137" w:rsidRDefault="00662DA3" w:rsidP="00AC4264">
            <w:pPr>
              <w:pStyle w:val="rowtabella0"/>
              <w:jc w:val="center"/>
              <w:rPr>
                <w:color w:val="002060"/>
              </w:rPr>
            </w:pPr>
            <w:r w:rsidRPr="00581137">
              <w:rPr>
                <w:color w:val="002060"/>
              </w:rPr>
              <w:t>0</w:t>
            </w:r>
          </w:p>
        </w:tc>
      </w:tr>
      <w:tr w:rsidR="00662DA3" w:rsidRPr="00581137" w14:paraId="01594D54"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F3F073" w14:textId="77777777" w:rsidR="00662DA3" w:rsidRPr="00581137" w:rsidRDefault="00662DA3" w:rsidP="00AC4264">
            <w:pPr>
              <w:pStyle w:val="rowtabella0"/>
              <w:rPr>
                <w:color w:val="002060"/>
              </w:rPr>
            </w:pPr>
            <w:r w:rsidRPr="00581137">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C5E1E"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385C8"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01E2E"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79FE"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ED059"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BF230"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6E34C"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A9581"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646DC" w14:textId="77777777" w:rsidR="00662DA3" w:rsidRPr="00581137" w:rsidRDefault="00662DA3" w:rsidP="00AC4264">
            <w:pPr>
              <w:pStyle w:val="rowtabella0"/>
              <w:jc w:val="center"/>
              <w:rPr>
                <w:color w:val="002060"/>
              </w:rPr>
            </w:pPr>
            <w:r w:rsidRPr="00581137">
              <w:rPr>
                <w:color w:val="002060"/>
              </w:rPr>
              <w:t>0</w:t>
            </w:r>
          </w:p>
        </w:tc>
      </w:tr>
      <w:tr w:rsidR="00662DA3" w:rsidRPr="00581137" w14:paraId="7CE36906"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F8361A" w14:textId="77777777" w:rsidR="00662DA3" w:rsidRPr="00581137" w:rsidRDefault="00662DA3" w:rsidP="00AC4264">
            <w:pPr>
              <w:pStyle w:val="rowtabella0"/>
              <w:rPr>
                <w:color w:val="002060"/>
                <w:lang w:val="en-US"/>
              </w:rPr>
            </w:pPr>
            <w:r w:rsidRPr="00581137">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07231"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99293"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E3E5"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BC7DF"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F7D45"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58FF1"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FDC27" w14:textId="77777777" w:rsidR="00662DA3" w:rsidRPr="00581137" w:rsidRDefault="00662DA3" w:rsidP="00AC4264">
            <w:pPr>
              <w:pStyle w:val="rowtabella0"/>
              <w:jc w:val="center"/>
              <w:rPr>
                <w:color w:val="002060"/>
              </w:rPr>
            </w:pPr>
            <w:r w:rsidRPr="0058113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DA893"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8D229" w14:textId="77777777" w:rsidR="00662DA3" w:rsidRPr="00581137" w:rsidRDefault="00662DA3" w:rsidP="00AC4264">
            <w:pPr>
              <w:pStyle w:val="rowtabella0"/>
              <w:jc w:val="center"/>
              <w:rPr>
                <w:color w:val="002060"/>
              </w:rPr>
            </w:pPr>
            <w:r w:rsidRPr="00581137">
              <w:rPr>
                <w:color w:val="002060"/>
              </w:rPr>
              <w:t>0</w:t>
            </w:r>
          </w:p>
        </w:tc>
      </w:tr>
      <w:tr w:rsidR="00662DA3" w:rsidRPr="00581137" w14:paraId="346AD61C"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10E3B" w14:textId="77777777" w:rsidR="00662DA3" w:rsidRPr="00581137" w:rsidRDefault="00662DA3" w:rsidP="00AC4264">
            <w:pPr>
              <w:pStyle w:val="rowtabella0"/>
              <w:rPr>
                <w:color w:val="002060"/>
              </w:rPr>
            </w:pPr>
            <w:r w:rsidRPr="00581137">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BB6F"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26E89"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7561C"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F4FED"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A3C8B"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8DAA"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4A58C" w14:textId="77777777" w:rsidR="00662DA3" w:rsidRPr="00581137" w:rsidRDefault="00662DA3" w:rsidP="00AC4264">
            <w:pPr>
              <w:pStyle w:val="rowtabella0"/>
              <w:jc w:val="center"/>
              <w:rPr>
                <w:color w:val="002060"/>
              </w:rPr>
            </w:pPr>
            <w:r w:rsidRPr="0058113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FD030"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2A399" w14:textId="77777777" w:rsidR="00662DA3" w:rsidRPr="00581137" w:rsidRDefault="00662DA3" w:rsidP="00AC4264">
            <w:pPr>
              <w:pStyle w:val="rowtabella0"/>
              <w:jc w:val="center"/>
              <w:rPr>
                <w:color w:val="002060"/>
              </w:rPr>
            </w:pPr>
            <w:r w:rsidRPr="00581137">
              <w:rPr>
                <w:color w:val="002060"/>
              </w:rPr>
              <w:t>0</w:t>
            </w:r>
          </w:p>
        </w:tc>
      </w:tr>
      <w:tr w:rsidR="00662DA3" w:rsidRPr="00581137" w14:paraId="61CE80E6"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4CC7D" w14:textId="77777777" w:rsidR="00662DA3" w:rsidRPr="00581137" w:rsidRDefault="00662DA3" w:rsidP="00AC4264">
            <w:pPr>
              <w:pStyle w:val="rowtabella0"/>
              <w:rPr>
                <w:color w:val="002060"/>
              </w:rPr>
            </w:pPr>
            <w:r w:rsidRPr="0058113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9980"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E7EEB"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7E448"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D9DC3"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A0234"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35FDB"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11BAA"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F310F"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9E04A" w14:textId="77777777" w:rsidR="00662DA3" w:rsidRPr="00581137" w:rsidRDefault="00662DA3" w:rsidP="00AC4264">
            <w:pPr>
              <w:pStyle w:val="rowtabella0"/>
              <w:jc w:val="center"/>
              <w:rPr>
                <w:color w:val="002060"/>
              </w:rPr>
            </w:pPr>
            <w:r w:rsidRPr="00581137">
              <w:rPr>
                <w:color w:val="002060"/>
              </w:rPr>
              <w:t>0</w:t>
            </w:r>
          </w:p>
        </w:tc>
      </w:tr>
      <w:tr w:rsidR="00662DA3" w:rsidRPr="00581137" w14:paraId="6CCAEAFF"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3E7B9" w14:textId="77777777" w:rsidR="00662DA3" w:rsidRPr="00581137" w:rsidRDefault="00662DA3" w:rsidP="00AC4264">
            <w:pPr>
              <w:pStyle w:val="rowtabella0"/>
              <w:rPr>
                <w:color w:val="002060"/>
                <w:lang w:val="en-US"/>
              </w:rPr>
            </w:pPr>
            <w:r w:rsidRPr="00581137">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D7AD3"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DC997"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B96FF"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991E"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DDB4"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81903"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43AAB"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B7CE6"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36808" w14:textId="77777777" w:rsidR="00662DA3" w:rsidRPr="00581137" w:rsidRDefault="00662DA3" w:rsidP="00AC4264">
            <w:pPr>
              <w:pStyle w:val="rowtabella0"/>
              <w:jc w:val="center"/>
              <w:rPr>
                <w:color w:val="002060"/>
              </w:rPr>
            </w:pPr>
            <w:r w:rsidRPr="00581137">
              <w:rPr>
                <w:color w:val="002060"/>
              </w:rPr>
              <w:t>0</w:t>
            </w:r>
          </w:p>
        </w:tc>
      </w:tr>
      <w:tr w:rsidR="00662DA3" w:rsidRPr="00581137" w14:paraId="010133AA"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A62EA6" w14:textId="77777777" w:rsidR="00662DA3" w:rsidRPr="00581137" w:rsidRDefault="00662DA3" w:rsidP="00AC4264">
            <w:pPr>
              <w:pStyle w:val="rowtabella0"/>
              <w:rPr>
                <w:color w:val="002060"/>
              </w:rPr>
            </w:pPr>
            <w:r w:rsidRPr="0058113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87370"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1876D"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51E1E"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11D3F"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BC425"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07325"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E12A7" w14:textId="77777777" w:rsidR="00662DA3" w:rsidRPr="00581137" w:rsidRDefault="00662DA3" w:rsidP="00AC4264">
            <w:pPr>
              <w:pStyle w:val="rowtabella0"/>
              <w:jc w:val="center"/>
              <w:rPr>
                <w:color w:val="002060"/>
              </w:rPr>
            </w:pPr>
            <w:r w:rsidRPr="0058113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840E" w14:textId="77777777" w:rsidR="00662DA3" w:rsidRPr="00581137" w:rsidRDefault="00662DA3" w:rsidP="00AC4264">
            <w:pPr>
              <w:pStyle w:val="rowtabella0"/>
              <w:jc w:val="center"/>
              <w:rPr>
                <w:color w:val="002060"/>
              </w:rPr>
            </w:pPr>
            <w:r w:rsidRPr="00581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D02CC" w14:textId="77777777" w:rsidR="00662DA3" w:rsidRPr="00581137" w:rsidRDefault="00662DA3" w:rsidP="00AC4264">
            <w:pPr>
              <w:pStyle w:val="rowtabella0"/>
              <w:jc w:val="center"/>
              <w:rPr>
                <w:color w:val="002060"/>
              </w:rPr>
            </w:pPr>
            <w:r w:rsidRPr="00581137">
              <w:rPr>
                <w:color w:val="002060"/>
              </w:rPr>
              <w:t>0</w:t>
            </w:r>
          </w:p>
        </w:tc>
      </w:tr>
    </w:tbl>
    <w:p w14:paraId="2627B549" w14:textId="77777777" w:rsidR="00662DA3" w:rsidRDefault="00662DA3" w:rsidP="00662DA3">
      <w:pPr>
        <w:pStyle w:val="breakline"/>
        <w:rPr>
          <w:color w:val="002060"/>
        </w:rPr>
      </w:pPr>
    </w:p>
    <w:p w14:paraId="5C6271A8" w14:textId="77777777" w:rsidR="00662DA3" w:rsidRPr="00581137" w:rsidRDefault="00662DA3" w:rsidP="00662DA3">
      <w:pPr>
        <w:pStyle w:val="titoloprinc0"/>
        <w:rPr>
          <w:color w:val="002060"/>
        </w:rPr>
      </w:pPr>
      <w:r w:rsidRPr="00581137">
        <w:rPr>
          <w:color w:val="002060"/>
        </w:rPr>
        <w:t>PROGRAMMA GARE</w:t>
      </w:r>
    </w:p>
    <w:p w14:paraId="47AF31F4" w14:textId="77777777" w:rsidR="00662DA3" w:rsidRDefault="00662DA3" w:rsidP="00662DA3">
      <w:pPr>
        <w:pStyle w:val="breakline"/>
        <w:rPr>
          <w:rFonts w:eastAsiaTheme="minorEastAsia"/>
          <w:color w:val="002060"/>
        </w:rPr>
      </w:pPr>
    </w:p>
    <w:p w14:paraId="4267FFDB" w14:textId="77777777" w:rsidR="00F3566E" w:rsidRPr="00DC1851" w:rsidRDefault="00F3566E" w:rsidP="00F3566E">
      <w:pPr>
        <w:pStyle w:val="sottotitolocampionato10"/>
        <w:rPr>
          <w:color w:val="002060"/>
        </w:rPr>
      </w:pPr>
      <w:r w:rsidRPr="00DC1851">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2"/>
        <w:gridCol w:w="385"/>
        <w:gridCol w:w="898"/>
        <w:gridCol w:w="1183"/>
        <w:gridCol w:w="1551"/>
        <w:gridCol w:w="1548"/>
      </w:tblGrid>
      <w:tr w:rsidR="00F3566E" w:rsidRPr="00DC1851" w14:paraId="6F2790D6"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F5C56"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618AB"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D58A0"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DB961"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DB479"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177EC"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27D24"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54E47DB0"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EC5BE0" w14:textId="77777777" w:rsidR="00F3566E" w:rsidRPr="00DC1851" w:rsidRDefault="00F3566E" w:rsidP="00AC4264">
            <w:pPr>
              <w:pStyle w:val="rowtabella0"/>
              <w:rPr>
                <w:color w:val="002060"/>
              </w:rPr>
            </w:pPr>
            <w:r w:rsidRPr="00DC1851">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D7D10" w14:textId="77777777" w:rsidR="00F3566E" w:rsidRPr="00DC1851" w:rsidRDefault="00F3566E" w:rsidP="00AC4264">
            <w:pPr>
              <w:pStyle w:val="rowtabella0"/>
              <w:rPr>
                <w:color w:val="002060"/>
              </w:rPr>
            </w:pPr>
            <w:r w:rsidRPr="00DC1851">
              <w:rPr>
                <w:color w:val="002060"/>
              </w:rPr>
              <w:t>GIOVANI SANT IPPOLITO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39CBC" w14:textId="77777777" w:rsidR="00F3566E" w:rsidRPr="00DC1851" w:rsidRDefault="00F3566E" w:rsidP="00AC4264">
            <w:pPr>
              <w:pStyle w:val="rowtabella0"/>
              <w:jc w:val="center"/>
              <w:rPr>
                <w:color w:val="002060"/>
              </w:rPr>
            </w:pPr>
            <w:r w:rsidRPr="00DC18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A0D4E7" w14:textId="77777777" w:rsidR="00F3566E" w:rsidRPr="00DC1851" w:rsidRDefault="00F3566E" w:rsidP="00AC4264">
            <w:pPr>
              <w:pStyle w:val="rowtabella0"/>
              <w:rPr>
                <w:color w:val="002060"/>
              </w:rPr>
            </w:pPr>
            <w:r w:rsidRPr="00DC1851">
              <w:rPr>
                <w:color w:val="002060"/>
              </w:rPr>
              <w:t>06/12/2024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147E75" w14:textId="77777777" w:rsidR="00F3566E" w:rsidRPr="00DC1851" w:rsidRDefault="00F3566E" w:rsidP="00AC4264">
            <w:pPr>
              <w:pStyle w:val="rowtabella0"/>
              <w:rPr>
                <w:color w:val="002060"/>
              </w:rPr>
            </w:pPr>
            <w:r w:rsidRPr="00DC1851">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40E7F" w14:textId="77777777" w:rsidR="00F3566E" w:rsidRPr="00DC1851" w:rsidRDefault="00F3566E" w:rsidP="00AC4264">
            <w:pPr>
              <w:pStyle w:val="rowtabella0"/>
              <w:rPr>
                <w:color w:val="002060"/>
              </w:rPr>
            </w:pPr>
            <w:r w:rsidRPr="00DC185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CD641" w14:textId="77777777" w:rsidR="00F3566E" w:rsidRPr="00DC1851" w:rsidRDefault="00F3566E" w:rsidP="00AC4264">
            <w:pPr>
              <w:pStyle w:val="rowtabella0"/>
              <w:rPr>
                <w:color w:val="002060"/>
              </w:rPr>
            </w:pPr>
            <w:r w:rsidRPr="00DC1851">
              <w:rPr>
                <w:color w:val="002060"/>
              </w:rPr>
              <w:t>VIA MADRE TERESA DI CALCUTTA</w:t>
            </w:r>
          </w:p>
        </w:tc>
      </w:tr>
      <w:tr w:rsidR="00F3566E" w:rsidRPr="00DC1851" w14:paraId="4436D5B4"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B6AF5D" w14:textId="77777777" w:rsidR="00F3566E" w:rsidRPr="00DC1851" w:rsidRDefault="00F3566E" w:rsidP="00AC4264">
            <w:pPr>
              <w:pStyle w:val="rowtabella0"/>
              <w:rPr>
                <w:color w:val="002060"/>
              </w:rPr>
            </w:pPr>
            <w:r w:rsidRPr="00DC1851">
              <w:rPr>
                <w:color w:val="002060"/>
              </w:rPr>
              <w:t>ACQUALAGNA CALCIO C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72683C" w14:textId="77777777" w:rsidR="00F3566E" w:rsidRPr="00DC1851" w:rsidRDefault="00F3566E" w:rsidP="00AC4264">
            <w:pPr>
              <w:pStyle w:val="rowtabella0"/>
              <w:rPr>
                <w:color w:val="002060"/>
              </w:rPr>
            </w:pPr>
            <w:r w:rsidRPr="00DC1851">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15C3C1"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03838C"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DA9A28" w14:textId="77777777" w:rsidR="00F3566E" w:rsidRPr="00DC1851" w:rsidRDefault="00F3566E" w:rsidP="00AC4264">
            <w:pPr>
              <w:pStyle w:val="rowtabella0"/>
              <w:rPr>
                <w:color w:val="002060"/>
              </w:rPr>
            </w:pPr>
            <w:r w:rsidRPr="00DC1851">
              <w:rPr>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58B397" w14:textId="77777777" w:rsidR="00F3566E" w:rsidRPr="00DC1851" w:rsidRDefault="00F3566E" w:rsidP="00AC4264">
            <w:pPr>
              <w:pStyle w:val="rowtabella0"/>
              <w:rPr>
                <w:color w:val="002060"/>
              </w:rPr>
            </w:pPr>
            <w:r w:rsidRPr="00DC1851">
              <w:rPr>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EE9781" w14:textId="77777777" w:rsidR="00F3566E" w:rsidRPr="00DC1851" w:rsidRDefault="00F3566E" w:rsidP="00AC4264">
            <w:pPr>
              <w:pStyle w:val="rowtabella0"/>
              <w:rPr>
                <w:color w:val="002060"/>
              </w:rPr>
            </w:pPr>
            <w:r w:rsidRPr="00DC1851">
              <w:rPr>
                <w:color w:val="002060"/>
              </w:rPr>
              <w:t>VIA ALDO GAMBA SNC</w:t>
            </w:r>
          </w:p>
        </w:tc>
      </w:tr>
      <w:tr w:rsidR="00F3566E" w:rsidRPr="00DC1851" w14:paraId="6497A6CE"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B129D2" w14:textId="77777777" w:rsidR="00F3566E" w:rsidRPr="00DC1851" w:rsidRDefault="00F3566E" w:rsidP="00AC4264">
            <w:pPr>
              <w:pStyle w:val="rowtabella0"/>
              <w:rPr>
                <w:color w:val="002060"/>
              </w:rPr>
            </w:pPr>
            <w:r w:rsidRPr="00DC1851">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9DFF15" w14:textId="77777777" w:rsidR="00F3566E" w:rsidRPr="00DC1851" w:rsidRDefault="00F3566E" w:rsidP="00AC4264">
            <w:pPr>
              <w:pStyle w:val="rowtabella0"/>
              <w:rPr>
                <w:color w:val="002060"/>
              </w:rPr>
            </w:pPr>
            <w:r w:rsidRPr="00DC1851">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4F9F66"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A2CC91"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8EBF93" w14:textId="77777777" w:rsidR="00F3566E" w:rsidRPr="00DC1851" w:rsidRDefault="00F3566E" w:rsidP="00AC4264">
            <w:pPr>
              <w:pStyle w:val="rowtabella0"/>
              <w:rPr>
                <w:color w:val="002060"/>
              </w:rPr>
            </w:pPr>
            <w:r w:rsidRPr="00DC1851">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584FA1" w14:textId="77777777" w:rsidR="00F3566E" w:rsidRPr="00DC1851" w:rsidRDefault="00F3566E" w:rsidP="00AC4264">
            <w:pPr>
              <w:pStyle w:val="rowtabella0"/>
              <w:rPr>
                <w:color w:val="002060"/>
              </w:rPr>
            </w:pPr>
            <w:r w:rsidRPr="00DC185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F3BC9D" w14:textId="77777777" w:rsidR="00F3566E" w:rsidRPr="00DC1851" w:rsidRDefault="00F3566E" w:rsidP="00AC4264">
            <w:pPr>
              <w:pStyle w:val="rowtabella0"/>
              <w:rPr>
                <w:color w:val="002060"/>
              </w:rPr>
            </w:pPr>
            <w:r w:rsidRPr="00DC1851">
              <w:rPr>
                <w:color w:val="002060"/>
              </w:rPr>
              <w:t>CONTRADA DEL POZZO</w:t>
            </w:r>
          </w:p>
        </w:tc>
      </w:tr>
      <w:tr w:rsidR="00F3566E" w:rsidRPr="00DC1851" w14:paraId="2FC6C7AD"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E70986" w14:textId="77777777" w:rsidR="00F3566E" w:rsidRPr="00DC1851" w:rsidRDefault="00F3566E" w:rsidP="00AC4264">
            <w:pPr>
              <w:pStyle w:val="rowtabella0"/>
              <w:rPr>
                <w:color w:val="002060"/>
              </w:rPr>
            </w:pPr>
            <w:r w:rsidRPr="00DC1851">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65279B" w14:textId="77777777" w:rsidR="00F3566E" w:rsidRPr="00DC1851" w:rsidRDefault="00F3566E" w:rsidP="00AC4264">
            <w:pPr>
              <w:pStyle w:val="rowtabella0"/>
              <w:rPr>
                <w:color w:val="002060"/>
              </w:rPr>
            </w:pPr>
            <w:r w:rsidRPr="00DC1851">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AD3B8D"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D26CAF"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A054F5" w14:textId="77777777" w:rsidR="00F3566E" w:rsidRPr="00DC1851" w:rsidRDefault="00F3566E" w:rsidP="00AC4264">
            <w:pPr>
              <w:pStyle w:val="rowtabella0"/>
              <w:rPr>
                <w:color w:val="002060"/>
              </w:rPr>
            </w:pPr>
            <w:r w:rsidRPr="00DC1851">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E81D9D" w14:textId="77777777" w:rsidR="00F3566E" w:rsidRPr="00DC1851" w:rsidRDefault="00F3566E" w:rsidP="00AC4264">
            <w:pPr>
              <w:pStyle w:val="rowtabella0"/>
              <w:rPr>
                <w:color w:val="002060"/>
              </w:rPr>
            </w:pPr>
            <w:r w:rsidRPr="00DC1851">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C4C502" w14:textId="77777777" w:rsidR="00F3566E" w:rsidRPr="00DC1851" w:rsidRDefault="00F3566E" w:rsidP="00AC4264">
            <w:pPr>
              <w:pStyle w:val="rowtabella0"/>
              <w:rPr>
                <w:color w:val="002060"/>
              </w:rPr>
            </w:pPr>
            <w:r w:rsidRPr="00DC1851">
              <w:rPr>
                <w:color w:val="002060"/>
              </w:rPr>
              <w:t>VIA ROSSINI</w:t>
            </w:r>
          </w:p>
        </w:tc>
      </w:tr>
      <w:tr w:rsidR="00F3566E" w:rsidRPr="00DC1851" w14:paraId="01F56486"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E70B8A" w14:textId="77777777" w:rsidR="00F3566E" w:rsidRPr="00DC1851" w:rsidRDefault="00F3566E" w:rsidP="00AC4264">
            <w:pPr>
              <w:pStyle w:val="rowtabella0"/>
              <w:rPr>
                <w:color w:val="002060"/>
              </w:rPr>
            </w:pPr>
            <w:proofErr w:type="gramStart"/>
            <w:r w:rsidRPr="00DC1851">
              <w:rPr>
                <w:color w:val="002060"/>
              </w:rPr>
              <w:t>CITTA</w:t>
            </w:r>
            <w:proofErr w:type="gramEnd"/>
            <w:r w:rsidRPr="00DC1851">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B2A936" w14:textId="77777777" w:rsidR="00F3566E" w:rsidRPr="00DC1851" w:rsidRDefault="00F3566E" w:rsidP="00AC4264">
            <w:pPr>
              <w:pStyle w:val="rowtabella0"/>
              <w:rPr>
                <w:color w:val="002060"/>
              </w:rPr>
            </w:pPr>
            <w:r w:rsidRPr="00DC1851">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127506"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20637C"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9572FF" w14:textId="77777777" w:rsidR="00F3566E" w:rsidRPr="00DC1851" w:rsidRDefault="00F3566E" w:rsidP="00AC4264">
            <w:pPr>
              <w:pStyle w:val="rowtabella0"/>
              <w:rPr>
                <w:color w:val="002060"/>
              </w:rPr>
            </w:pPr>
            <w:r w:rsidRPr="00DC1851">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699082" w14:textId="77777777" w:rsidR="00F3566E" w:rsidRPr="00DC1851" w:rsidRDefault="00F3566E" w:rsidP="00AC4264">
            <w:pPr>
              <w:pStyle w:val="rowtabella0"/>
              <w:rPr>
                <w:color w:val="002060"/>
              </w:rPr>
            </w:pPr>
            <w:r w:rsidRPr="00DC1851">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D985F9" w14:textId="77777777" w:rsidR="00F3566E" w:rsidRPr="00DC1851" w:rsidRDefault="00F3566E" w:rsidP="00AC4264">
            <w:pPr>
              <w:pStyle w:val="rowtabella0"/>
              <w:rPr>
                <w:color w:val="002060"/>
              </w:rPr>
            </w:pPr>
            <w:r w:rsidRPr="00DC1851">
              <w:rPr>
                <w:color w:val="002060"/>
              </w:rPr>
              <w:t>VIA MATTEOTTI</w:t>
            </w:r>
          </w:p>
        </w:tc>
      </w:tr>
      <w:tr w:rsidR="00F3566E" w:rsidRPr="00DC1851" w14:paraId="42FF285A"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1E229A" w14:textId="77777777" w:rsidR="00F3566E" w:rsidRPr="00DC1851" w:rsidRDefault="00F3566E" w:rsidP="00AC4264">
            <w:pPr>
              <w:pStyle w:val="rowtabella0"/>
              <w:rPr>
                <w:color w:val="002060"/>
              </w:rPr>
            </w:pPr>
            <w:r w:rsidRPr="00DC1851">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23116" w14:textId="77777777" w:rsidR="00F3566E" w:rsidRPr="00DC1851" w:rsidRDefault="00F3566E" w:rsidP="00AC4264">
            <w:pPr>
              <w:pStyle w:val="rowtabella0"/>
              <w:rPr>
                <w:color w:val="002060"/>
              </w:rPr>
            </w:pPr>
            <w:r w:rsidRPr="00DC1851">
              <w:rPr>
                <w:color w:val="002060"/>
              </w:rPr>
              <w:t>LUCREZIA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C1D9E2"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0721E"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6B985" w14:textId="77777777" w:rsidR="00F3566E" w:rsidRPr="00DC1851" w:rsidRDefault="00F3566E" w:rsidP="00AC4264">
            <w:pPr>
              <w:pStyle w:val="rowtabella0"/>
              <w:rPr>
                <w:color w:val="002060"/>
              </w:rPr>
            </w:pPr>
            <w:r w:rsidRPr="00DC1851">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F80E3E" w14:textId="77777777" w:rsidR="00F3566E" w:rsidRPr="00DC1851" w:rsidRDefault="00F3566E" w:rsidP="00AC4264">
            <w:pPr>
              <w:pStyle w:val="rowtabella0"/>
              <w:rPr>
                <w:color w:val="002060"/>
              </w:rPr>
            </w:pPr>
            <w:r w:rsidRPr="00DC185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71BB9" w14:textId="77777777" w:rsidR="00F3566E" w:rsidRPr="00DC1851" w:rsidRDefault="00F3566E" w:rsidP="00AC4264">
            <w:pPr>
              <w:pStyle w:val="rowtabella0"/>
              <w:rPr>
                <w:color w:val="002060"/>
              </w:rPr>
            </w:pPr>
            <w:r w:rsidRPr="00DC1851">
              <w:rPr>
                <w:color w:val="002060"/>
              </w:rPr>
              <w:t>VIA PETRARCA</w:t>
            </w:r>
          </w:p>
        </w:tc>
      </w:tr>
    </w:tbl>
    <w:p w14:paraId="51BBDB9D" w14:textId="77777777" w:rsidR="00F3566E" w:rsidRPr="00DC1851" w:rsidRDefault="00F3566E" w:rsidP="00F3566E">
      <w:pPr>
        <w:pStyle w:val="breakline"/>
        <w:rPr>
          <w:rFonts w:eastAsiaTheme="minorEastAsia"/>
          <w:color w:val="002060"/>
        </w:rPr>
      </w:pPr>
    </w:p>
    <w:p w14:paraId="2EE4F2DF" w14:textId="77777777" w:rsidR="00F3566E" w:rsidRPr="00DC1851" w:rsidRDefault="00F3566E" w:rsidP="00F3566E">
      <w:pPr>
        <w:pStyle w:val="breakline"/>
        <w:rPr>
          <w:color w:val="002060"/>
        </w:rPr>
      </w:pPr>
    </w:p>
    <w:p w14:paraId="204630E0" w14:textId="77777777" w:rsidR="00F3566E" w:rsidRPr="00DC1851" w:rsidRDefault="00F3566E" w:rsidP="00F3566E">
      <w:pPr>
        <w:pStyle w:val="breakline"/>
        <w:rPr>
          <w:color w:val="002060"/>
        </w:rPr>
      </w:pPr>
    </w:p>
    <w:p w14:paraId="3FCDCF60" w14:textId="77777777" w:rsidR="00F3566E" w:rsidRPr="00DC1851" w:rsidRDefault="00F3566E" w:rsidP="00F3566E">
      <w:pPr>
        <w:pStyle w:val="sottotitolocampionato10"/>
        <w:rPr>
          <w:color w:val="002060"/>
        </w:rPr>
      </w:pPr>
      <w:r w:rsidRPr="00DC1851">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3"/>
        <w:gridCol w:w="385"/>
        <w:gridCol w:w="898"/>
        <w:gridCol w:w="1175"/>
        <w:gridCol w:w="1567"/>
        <w:gridCol w:w="1544"/>
      </w:tblGrid>
      <w:tr w:rsidR="00F3566E" w:rsidRPr="00DC1851" w14:paraId="154135F6"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97316"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0EB54"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0FBA4"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27B4D"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0FFB4"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E8836"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C6811"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4F9981CB"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BFD36C" w14:textId="77777777" w:rsidR="00F3566E" w:rsidRPr="00DC1851" w:rsidRDefault="00F3566E" w:rsidP="00AC4264">
            <w:pPr>
              <w:pStyle w:val="rowtabella0"/>
              <w:rPr>
                <w:color w:val="002060"/>
              </w:rPr>
            </w:pPr>
            <w:r w:rsidRPr="00DC1851">
              <w:rPr>
                <w:color w:val="002060"/>
              </w:rPr>
              <w:t>FUTSAL CASTELFIDARDO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E7A6D" w14:textId="77777777" w:rsidR="00F3566E" w:rsidRPr="00DC1851" w:rsidRDefault="00F3566E" w:rsidP="00AC4264">
            <w:pPr>
              <w:pStyle w:val="rowtabella0"/>
              <w:rPr>
                <w:color w:val="002060"/>
              </w:rPr>
            </w:pPr>
            <w:r w:rsidRPr="00DC1851">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B772D" w14:textId="77777777" w:rsidR="00F3566E" w:rsidRPr="00DC1851" w:rsidRDefault="00F3566E" w:rsidP="00AC4264">
            <w:pPr>
              <w:pStyle w:val="rowtabella0"/>
              <w:jc w:val="center"/>
              <w:rPr>
                <w:color w:val="002060"/>
              </w:rPr>
            </w:pPr>
            <w:r w:rsidRPr="00DC18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7C015" w14:textId="77777777" w:rsidR="00F3566E" w:rsidRPr="00DC1851" w:rsidRDefault="00F3566E" w:rsidP="00AC4264">
            <w:pPr>
              <w:pStyle w:val="rowtabella0"/>
              <w:rPr>
                <w:color w:val="002060"/>
              </w:rPr>
            </w:pPr>
            <w:r w:rsidRPr="00DC1851">
              <w:rPr>
                <w:color w:val="002060"/>
              </w:rPr>
              <w:t>06/12/2024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0AB17" w14:textId="77777777" w:rsidR="00F3566E" w:rsidRPr="00DC1851" w:rsidRDefault="00F3566E" w:rsidP="00AC4264">
            <w:pPr>
              <w:pStyle w:val="rowtabella0"/>
              <w:rPr>
                <w:color w:val="002060"/>
              </w:rPr>
            </w:pPr>
            <w:r w:rsidRPr="00DC1851">
              <w:rPr>
                <w:color w:val="002060"/>
              </w:rPr>
              <w:t>5079 PALLONE GEODETICO CROCETTE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05372" w14:textId="77777777" w:rsidR="00F3566E" w:rsidRPr="00DC1851" w:rsidRDefault="00F3566E" w:rsidP="00AC4264">
            <w:pPr>
              <w:pStyle w:val="rowtabella0"/>
              <w:rPr>
                <w:color w:val="002060"/>
              </w:rPr>
            </w:pPr>
            <w:r w:rsidRPr="00DC1851">
              <w:rPr>
                <w:color w:val="002060"/>
              </w:rPr>
              <w:t>CASTELFIDARDO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7DF7D5" w14:textId="77777777" w:rsidR="00F3566E" w:rsidRPr="00DC1851" w:rsidRDefault="00F3566E" w:rsidP="00AC4264">
            <w:pPr>
              <w:pStyle w:val="rowtabella0"/>
              <w:rPr>
                <w:color w:val="002060"/>
              </w:rPr>
            </w:pPr>
            <w:r w:rsidRPr="00DC1851">
              <w:rPr>
                <w:color w:val="002060"/>
              </w:rPr>
              <w:t>VIA GHANDI 17 FZ. CROCETTE</w:t>
            </w:r>
          </w:p>
        </w:tc>
      </w:tr>
      <w:tr w:rsidR="00F3566E" w:rsidRPr="00DC1851" w14:paraId="60A6E0CA"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152A4D" w14:textId="77777777" w:rsidR="00F3566E" w:rsidRPr="00DC1851" w:rsidRDefault="00F3566E" w:rsidP="00AC4264">
            <w:pPr>
              <w:pStyle w:val="rowtabella0"/>
              <w:rPr>
                <w:color w:val="002060"/>
              </w:rPr>
            </w:pPr>
            <w:r w:rsidRPr="00DC1851">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04B8D7" w14:textId="77777777" w:rsidR="00F3566E" w:rsidRPr="00DC1851" w:rsidRDefault="00F3566E" w:rsidP="00AC4264">
            <w:pPr>
              <w:pStyle w:val="rowtabella0"/>
              <w:rPr>
                <w:color w:val="002060"/>
              </w:rPr>
            </w:pPr>
            <w:r w:rsidRPr="00DC1851">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340D63"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F25D6A" w14:textId="77777777" w:rsidR="00F3566E" w:rsidRPr="00DC1851" w:rsidRDefault="00F3566E" w:rsidP="00AC4264">
            <w:pPr>
              <w:pStyle w:val="rowtabella0"/>
              <w:rPr>
                <w:color w:val="002060"/>
              </w:rPr>
            </w:pPr>
            <w:r w:rsidRPr="00DC1851">
              <w:rPr>
                <w:color w:val="002060"/>
              </w:rPr>
              <w:t>06/12/2024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F68C2B" w14:textId="77777777" w:rsidR="00F3566E" w:rsidRPr="00DC1851" w:rsidRDefault="00F3566E" w:rsidP="00AC4264">
            <w:pPr>
              <w:pStyle w:val="rowtabella0"/>
              <w:rPr>
                <w:color w:val="002060"/>
              </w:rPr>
            </w:pPr>
            <w:r w:rsidRPr="00DC1851">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6C0D3C" w14:textId="77777777" w:rsidR="00F3566E" w:rsidRPr="00DC1851" w:rsidRDefault="00F3566E" w:rsidP="00AC4264">
            <w:pPr>
              <w:pStyle w:val="rowtabella0"/>
              <w:rPr>
                <w:color w:val="002060"/>
              </w:rPr>
            </w:pPr>
            <w:r w:rsidRPr="00DC1851">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4498CE" w14:textId="77777777" w:rsidR="00F3566E" w:rsidRPr="00DC1851" w:rsidRDefault="00F3566E" w:rsidP="00AC4264">
            <w:pPr>
              <w:pStyle w:val="rowtabella0"/>
              <w:rPr>
                <w:color w:val="002060"/>
              </w:rPr>
            </w:pPr>
            <w:r w:rsidRPr="00DC1851">
              <w:rPr>
                <w:color w:val="002060"/>
              </w:rPr>
              <w:t>LOC. SAN LIBERATO</w:t>
            </w:r>
          </w:p>
        </w:tc>
      </w:tr>
      <w:tr w:rsidR="00F3566E" w:rsidRPr="00DC1851" w14:paraId="4CB70EFE"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0A89EF" w14:textId="77777777" w:rsidR="00F3566E" w:rsidRPr="00DC1851" w:rsidRDefault="00F3566E" w:rsidP="00AC4264">
            <w:pPr>
              <w:pStyle w:val="rowtabella0"/>
              <w:rPr>
                <w:color w:val="002060"/>
              </w:rPr>
            </w:pPr>
            <w:r w:rsidRPr="00DC1851">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5A8CE3" w14:textId="77777777" w:rsidR="00F3566E" w:rsidRPr="00DC1851" w:rsidRDefault="00F3566E" w:rsidP="00AC4264">
            <w:pPr>
              <w:pStyle w:val="rowtabella0"/>
              <w:rPr>
                <w:color w:val="002060"/>
              </w:rPr>
            </w:pPr>
            <w:r w:rsidRPr="00DC1851">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DBAC11"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64EC94" w14:textId="77777777" w:rsidR="00F3566E" w:rsidRPr="00DC1851" w:rsidRDefault="00F3566E" w:rsidP="00AC4264">
            <w:pPr>
              <w:pStyle w:val="rowtabella0"/>
              <w:rPr>
                <w:color w:val="002060"/>
              </w:rPr>
            </w:pPr>
            <w:r w:rsidRPr="00DC1851">
              <w:rPr>
                <w:color w:val="002060"/>
              </w:rPr>
              <w:t>06/12/2024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D4D2E3" w14:textId="77777777" w:rsidR="00F3566E" w:rsidRPr="00DC1851" w:rsidRDefault="00F3566E" w:rsidP="00AC4264">
            <w:pPr>
              <w:pStyle w:val="rowtabella0"/>
              <w:rPr>
                <w:color w:val="002060"/>
              </w:rPr>
            </w:pPr>
            <w:r w:rsidRPr="00DC1851">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AB4899" w14:textId="77777777" w:rsidR="00F3566E" w:rsidRPr="00DC1851" w:rsidRDefault="00F3566E" w:rsidP="00AC4264">
            <w:pPr>
              <w:pStyle w:val="rowtabella0"/>
              <w:rPr>
                <w:color w:val="002060"/>
              </w:rPr>
            </w:pPr>
            <w:r w:rsidRPr="00DC185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0CF245" w14:textId="77777777" w:rsidR="00F3566E" w:rsidRPr="00DC1851" w:rsidRDefault="00F3566E" w:rsidP="00AC4264">
            <w:pPr>
              <w:pStyle w:val="rowtabella0"/>
              <w:rPr>
                <w:color w:val="002060"/>
              </w:rPr>
            </w:pPr>
            <w:r w:rsidRPr="00DC1851">
              <w:rPr>
                <w:color w:val="002060"/>
              </w:rPr>
              <w:t xml:space="preserve">VIA </w:t>
            </w:r>
            <w:proofErr w:type="gramStart"/>
            <w:r w:rsidRPr="00DC1851">
              <w:rPr>
                <w:color w:val="002060"/>
              </w:rPr>
              <w:t>B.BUOZZI</w:t>
            </w:r>
            <w:proofErr w:type="gramEnd"/>
          </w:p>
        </w:tc>
      </w:tr>
      <w:tr w:rsidR="00F3566E" w:rsidRPr="00DC1851" w14:paraId="7CDBB679"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C6FC85" w14:textId="77777777" w:rsidR="00F3566E" w:rsidRPr="00DC1851" w:rsidRDefault="00F3566E" w:rsidP="00AC4264">
            <w:pPr>
              <w:pStyle w:val="rowtabella0"/>
              <w:rPr>
                <w:color w:val="002060"/>
              </w:rPr>
            </w:pPr>
            <w:r w:rsidRPr="00DC1851">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D2306A" w14:textId="77777777" w:rsidR="00F3566E" w:rsidRPr="00DC1851" w:rsidRDefault="00F3566E" w:rsidP="00AC4264">
            <w:pPr>
              <w:pStyle w:val="rowtabella0"/>
              <w:rPr>
                <w:color w:val="002060"/>
              </w:rPr>
            </w:pPr>
            <w:r w:rsidRPr="00DC1851">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9831E4"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BEDA6F" w14:textId="77777777" w:rsidR="00F3566E" w:rsidRPr="00DC1851" w:rsidRDefault="00F3566E" w:rsidP="00AC4264">
            <w:pPr>
              <w:pStyle w:val="rowtabella0"/>
              <w:rPr>
                <w:color w:val="002060"/>
              </w:rPr>
            </w:pPr>
            <w:r w:rsidRPr="00DC1851">
              <w:rPr>
                <w:color w:val="002060"/>
              </w:rPr>
              <w:t>07/12/2024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CEAFAA" w14:textId="77777777" w:rsidR="00F3566E" w:rsidRPr="00DC1851" w:rsidRDefault="00F3566E" w:rsidP="00AC4264">
            <w:pPr>
              <w:pStyle w:val="rowtabella0"/>
              <w:rPr>
                <w:color w:val="002060"/>
              </w:rPr>
            </w:pPr>
            <w:r w:rsidRPr="00DC1851">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35D058" w14:textId="77777777" w:rsidR="00F3566E" w:rsidRPr="00DC1851" w:rsidRDefault="00F3566E" w:rsidP="00AC4264">
            <w:pPr>
              <w:pStyle w:val="rowtabella0"/>
              <w:rPr>
                <w:color w:val="002060"/>
              </w:rPr>
            </w:pPr>
            <w:r w:rsidRPr="00DC1851">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8693AA" w14:textId="77777777" w:rsidR="00F3566E" w:rsidRPr="00DC1851" w:rsidRDefault="00F3566E" w:rsidP="00AC4264">
            <w:pPr>
              <w:pStyle w:val="rowtabella0"/>
              <w:rPr>
                <w:color w:val="002060"/>
              </w:rPr>
            </w:pPr>
            <w:r w:rsidRPr="00DC1851">
              <w:rPr>
                <w:color w:val="002060"/>
              </w:rPr>
              <w:t>VIA DELLO SPORT</w:t>
            </w:r>
          </w:p>
        </w:tc>
      </w:tr>
      <w:tr w:rsidR="00F3566E" w:rsidRPr="00DC1851" w14:paraId="7EFF77CA"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F4385F" w14:textId="77777777" w:rsidR="00F3566E" w:rsidRPr="00DC1851" w:rsidRDefault="00F3566E" w:rsidP="00AC4264">
            <w:pPr>
              <w:pStyle w:val="rowtabella0"/>
              <w:rPr>
                <w:color w:val="002060"/>
              </w:rPr>
            </w:pPr>
            <w:r w:rsidRPr="00DC1851">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234418" w14:textId="77777777" w:rsidR="00F3566E" w:rsidRPr="00DC1851" w:rsidRDefault="00F3566E" w:rsidP="00AC4264">
            <w:pPr>
              <w:pStyle w:val="rowtabella0"/>
              <w:rPr>
                <w:color w:val="002060"/>
              </w:rPr>
            </w:pPr>
            <w:r w:rsidRPr="00DC1851">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F80D4F"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235934" w14:textId="77777777" w:rsidR="00F3566E" w:rsidRPr="00DC1851" w:rsidRDefault="00F3566E" w:rsidP="00AC4264">
            <w:pPr>
              <w:pStyle w:val="rowtabella0"/>
              <w:rPr>
                <w:color w:val="002060"/>
              </w:rPr>
            </w:pPr>
            <w:r w:rsidRPr="00DC1851">
              <w:rPr>
                <w:color w:val="002060"/>
              </w:rPr>
              <w:t>07/12/2024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2200FF" w14:textId="77777777" w:rsidR="00F3566E" w:rsidRPr="00DC1851" w:rsidRDefault="00F3566E" w:rsidP="00AC4264">
            <w:pPr>
              <w:pStyle w:val="rowtabella0"/>
              <w:rPr>
                <w:color w:val="002060"/>
              </w:rPr>
            </w:pPr>
            <w:r w:rsidRPr="00DC1851">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8D200F" w14:textId="77777777" w:rsidR="00F3566E" w:rsidRPr="00DC1851" w:rsidRDefault="00F3566E" w:rsidP="00AC4264">
            <w:pPr>
              <w:pStyle w:val="rowtabella0"/>
              <w:rPr>
                <w:color w:val="002060"/>
              </w:rPr>
            </w:pPr>
            <w:r w:rsidRPr="00DC1851">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13CF2A" w14:textId="77777777" w:rsidR="00F3566E" w:rsidRPr="00DC1851" w:rsidRDefault="00F3566E" w:rsidP="00AC4264">
            <w:pPr>
              <w:pStyle w:val="rowtabella0"/>
              <w:rPr>
                <w:color w:val="002060"/>
              </w:rPr>
            </w:pPr>
            <w:r w:rsidRPr="00DC1851">
              <w:rPr>
                <w:color w:val="002060"/>
              </w:rPr>
              <w:t>VIA GRAMSCI-VIA FEGGIANI</w:t>
            </w:r>
          </w:p>
        </w:tc>
      </w:tr>
      <w:tr w:rsidR="00F3566E" w:rsidRPr="00DC1851" w14:paraId="233BB8C9"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A3720D" w14:textId="77777777" w:rsidR="00F3566E" w:rsidRPr="00DC1851" w:rsidRDefault="00F3566E" w:rsidP="00AC4264">
            <w:pPr>
              <w:pStyle w:val="rowtabella0"/>
              <w:rPr>
                <w:color w:val="002060"/>
              </w:rPr>
            </w:pPr>
            <w:r w:rsidRPr="00DC1851">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B2553" w14:textId="77777777" w:rsidR="00F3566E" w:rsidRPr="00DC1851" w:rsidRDefault="00F3566E" w:rsidP="00AC4264">
            <w:pPr>
              <w:pStyle w:val="rowtabella0"/>
              <w:rPr>
                <w:color w:val="002060"/>
              </w:rPr>
            </w:pPr>
            <w:r w:rsidRPr="00DC1851">
              <w:rPr>
                <w:color w:val="002060"/>
              </w:rPr>
              <w:t>SAN BIAGIO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3E1BC"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E79115" w14:textId="77777777" w:rsidR="00F3566E" w:rsidRPr="00DC1851" w:rsidRDefault="00F3566E" w:rsidP="00AC4264">
            <w:pPr>
              <w:pStyle w:val="rowtabella0"/>
              <w:rPr>
                <w:color w:val="002060"/>
              </w:rPr>
            </w:pPr>
            <w:r w:rsidRPr="00DC1851">
              <w:rPr>
                <w:color w:val="002060"/>
              </w:rPr>
              <w:t>07/12/2024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5BDC7" w14:textId="77777777" w:rsidR="00F3566E" w:rsidRPr="00DC1851" w:rsidRDefault="00F3566E" w:rsidP="00AC4264">
            <w:pPr>
              <w:pStyle w:val="rowtabella0"/>
              <w:rPr>
                <w:color w:val="002060"/>
              </w:rPr>
            </w:pPr>
            <w:r w:rsidRPr="00DC1851">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E4B65" w14:textId="77777777" w:rsidR="00F3566E" w:rsidRPr="00DC1851" w:rsidRDefault="00F3566E" w:rsidP="00AC4264">
            <w:pPr>
              <w:pStyle w:val="rowtabella0"/>
              <w:rPr>
                <w:color w:val="002060"/>
              </w:rPr>
            </w:pPr>
            <w:r w:rsidRPr="00DC1851">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F1BD5" w14:textId="77777777" w:rsidR="00F3566E" w:rsidRPr="00DC1851" w:rsidRDefault="00F3566E" w:rsidP="00AC4264">
            <w:pPr>
              <w:pStyle w:val="rowtabella0"/>
              <w:rPr>
                <w:color w:val="002060"/>
              </w:rPr>
            </w:pPr>
            <w:r w:rsidRPr="00DC1851">
              <w:rPr>
                <w:color w:val="002060"/>
              </w:rPr>
              <w:t>VIA VESCOVARA, 7</w:t>
            </w:r>
          </w:p>
        </w:tc>
      </w:tr>
    </w:tbl>
    <w:p w14:paraId="452CBAFB" w14:textId="77777777" w:rsidR="00F3566E" w:rsidRPr="00DC1851" w:rsidRDefault="00F3566E" w:rsidP="00F3566E">
      <w:pPr>
        <w:pStyle w:val="breakline"/>
        <w:rPr>
          <w:rFonts w:eastAsiaTheme="minorEastAsia"/>
          <w:color w:val="002060"/>
        </w:rPr>
      </w:pPr>
    </w:p>
    <w:p w14:paraId="600DFF5B" w14:textId="77777777" w:rsidR="00F3566E" w:rsidRPr="00DC1851" w:rsidRDefault="00F3566E" w:rsidP="00F3566E">
      <w:pPr>
        <w:pStyle w:val="breakline"/>
        <w:rPr>
          <w:color w:val="002060"/>
        </w:rPr>
      </w:pPr>
    </w:p>
    <w:p w14:paraId="140A2D8A" w14:textId="77777777" w:rsidR="00F3566E" w:rsidRPr="00DC1851" w:rsidRDefault="00F3566E" w:rsidP="00F3566E">
      <w:pPr>
        <w:pStyle w:val="breakline"/>
        <w:rPr>
          <w:color w:val="002060"/>
        </w:rPr>
      </w:pPr>
    </w:p>
    <w:p w14:paraId="6581B4B0" w14:textId="77777777" w:rsidR="00F3566E" w:rsidRPr="00DC1851" w:rsidRDefault="00F3566E" w:rsidP="00F3566E">
      <w:pPr>
        <w:pStyle w:val="sottotitolocampionato10"/>
        <w:rPr>
          <w:color w:val="002060"/>
        </w:rPr>
      </w:pPr>
      <w:r w:rsidRPr="00DC1851">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1994"/>
        <w:gridCol w:w="385"/>
        <w:gridCol w:w="898"/>
        <w:gridCol w:w="1198"/>
        <w:gridCol w:w="1553"/>
        <w:gridCol w:w="1564"/>
      </w:tblGrid>
      <w:tr w:rsidR="00F3566E" w:rsidRPr="00DC1851" w14:paraId="79A5D681"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DAE90"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E9000"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700A1"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FF5E8"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9A1D2"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1B547"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44347"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4483BB13"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22F94A" w14:textId="77777777" w:rsidR="00F3566E" w:rsidRPr="00DC1851" w:rsidRDefault="00F3566E" w:rsidP="00AC4264">
            <w:pPr>
              <w:pStyle w:val="rowtabella0"/>
              <w:rPr>
                <w:color w:val="002060"/>
              </w:rPr>
            </w:pPr>
            <w:r w:rsidRPr="00DC1851">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27169" w14:textId="77777777" w:rsidR="00F3566E" w:rsidRPr="00DC1851" w:rsidRDefault="00F3566E" w:rsidP="00AC4264">
            <w:pPr>
              <w:pStyle w:val="rowtabella0"/>
              <w:rPr>
                <w:color w:val="002060"/>
              </w:rPr>
            </w:pPr>
            <w:r w:rsidRPr="00DC1851">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85A7B4" w14:textId="77777777" w:rsidR="00F3566E" w:rsidRPr="00DC1851" w:rsidRDefault="00F3566E" w:rsidP="00AC4264">
            <w:pPr>
              <w:pStyle w:val="rowtabella0"/>
              <w:jc w:val="center"/>
              <w:rPr>
                <w:color w:val="002060"/>
              </w:rPr>
            </w:pPr>
            <w:r w:rsidRPr="00DC18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F8712" w14:textId="77777777" w:rsidR="00F3566E" w:rsidRPr="00DC1851" w:rsidRDefault="00F3566E" w:rsidP="00AC4264">
            <w:pPr>
              <w:pStyle w:val="rowtabella0"/>
              <w:rPr>
                <w:color w:val="002060"/>
              </w:rPr>
            </w:pPr>
            <w:r w:rsidRPr="00DC1851">
              <w:rPr>
                <w:color w:val="002060"/>
              </w:rPr>
              <w:t>06/12/2024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D9FED" w14:textId="77777777" w:rsidR="00F3566E" w:rsidRPr="00DC1851" w:rsidRDefault="00F3566E" w:rsidP="00AC4264">
            <w:pPr>
              <w:pStyle w:val="rowtabella0"/>
              <w:rPr>
                <w:color w:val="002060"/>
              </w:rPr>
            </w:pPr>
            <w:r w:rsidRPr="00DC1851">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CE72A" w14:textId="77777777" w:rsidR="00F3566E" w:rsidRPr="00DC1851" w:rsidRDefault="00F3566E" w:rsidP="00AC4264">
            <w:pPr>
              <w:pStyle w:val="rowtabella0"/>
              <w:rPr>
                <w:color w:val="002060"/>
              </w:rPr>
            </w:pPr>
            <w:r w:rsidRPr="00DC1851">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D2C92" w14:textId="77777777" w:rsidR="00F3566E" w:rsidRPr="00DC1851" w:rsidRDefault="00F3566E" w:rsidP="00AC4264">
            <w:pPr>
              <w:pStyle w:val="rowtabella0"/>
              <w:rPr>
                <w:color w:val="002060"/>
              </w:rPr>
            </w:pPr>
            <w:r w:rsidRPr="00DC1851">
              <w:rPr>
                <w:color w:val="002060"/>
              </w:rPr>
              <w:t>VIA DELL IRIS</w:t>
            </w:r>
          </w:p>
        </w:tc>
      </w:tr>
      <w:tr w:rsidR="00F3566E" w:rsidRPr="00DC1851" w14:paraId="4EB9E49B"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ACA02C" w14:textId="77777777" w:rsidR="00F3566E" w:rsidRPr="00DC1851" w:rsidRDefault="00F3566E" w:rsidP="00AC4264">
            <w:pPr>
              <w:pStyle w:val="rowtabella0"/>
              <w:rPr>
                <w:color w:val="002060"/>
              </w:rPr>
            </w:pPr>
            <w:r w:rsidRPr="00DC1851">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896A69" w14:textId="77777777" w:rsidR="00F3566E" w:rsidRPr="00DC1851" w:rsidRDefault="00F3566E" w:rsidP="00AC4264">
            <w:pPr>
              <w:pStyle w:val="rowtabella0"/>
              <w:rPr>
                <w:color w:val="002060"/>
              </w:rPr>
            </w:pPr>
            <w:r w:rsidRPr="00DC1851">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C4215A"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40400D"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E62211" w14:textId="77777777" w:rsidR="00F3566E" w:rsidRPr="00DC1851" w:rsidRDefault="00F3566E" w:rsidP="00AC4264">
            <w:pPr>
              <w:pStyle w:val="rowtabella0"/>
              <w:rPr>
                <w:color w:val="002060"/>
              </w:rPr>
            </w:pPr>
            <w:r w:rsidRPr="00DC1851">
              <w:rPr>
                <w:color w:val="002060"/>
              </w:rPr>
              <w:t xml:space="preserve">5295 TENSOSTRUTTURA VIA </w:t>
            </w:r>
            <w:proofErr w:type="gramStart"/>
            <w:r w:rsidRPr="00DC1851">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B5BCDF" w14:textId="77777777" w:rsidR="00F3566E" w:rsidRPr="00DC1851" w:rsidRDefault="00F3566E" w:rsidP="00AC4264">
            <w:pPr>
              <w:pStyle w:val="rowtabella0"/>
              <w:rPr>
                <w:color w:val="002060"/>
              </w:rPr>
            </w:pPr>
            <w:r w:rsidRPr="00DC1851">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B7090" w14:textId="77777777" w:rsidR="00F3566E" w:rsidRPr="00DC1851" w:rsidRDefault="00F3566E" w:rsidP="00AC4264">
            <w:pPr>
              <w:pStyle w:val="rowtabella0"/>
              <w:rPr>
                <w:color w:val="002060"/>
              </w:rPr>
            </w:pPr>
            <w:r w:rsidRPr="00DC1851">
              <w:rPr>
                <w:color w:val="002060"/>
              </w:rPr>
              <w:t xml:space="preserve">VIA </w:t>
            </w:r>
            <w:proofErr w:type="gramStart"/>
            <w:r w:rsidRPr="00DC1851">
              <w:rPr>
                <w:color w:val="002060"/>
              </w:rPr>
              <w:t>E.MATTEI</w:t>
            </w:r>
            <w:proofErr w:type="gramEnd"/>
          </w:p>
        </w:tc>
      </w:tr>
      <w:tr w:rsidR="00F3566E" w:rsidRPr="00DC1851" w14:paraId="38E98502"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83F32A" w14:textId="77777777" w:rsidR="00F3566E" w:rsidRPr="00DC1851" w:rsidRDefault="00F3566E" w:rsidP="00AC4264">
            <w:pPr>
              <w:pStyle w:val="rowtabella0"/>
              <w:rPr>
                <w:color w:val="002060"/>
              </w:rPr>
            </w:pPr>
            <w:r w:rsidRPr="00DC1851">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146F77" w14:textId="77777777" w:rsidR="00F3566E" w:rsidRPr="00DC1851" w:rsidRDefault="00F3566E" w:rsidP="00AC4264">
            <w:pPr>
              <w:pStyle w:val="rowtabella0"/>
              <w:rPr>
                <w:color w:val="002060"/>
              </w:rPr>
            </w:pPr>
            <w:r w:rsidRPr="00DC1851">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0526F0"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B37EA9" w14:textId="77777777" w:rsidR="00F3566E" w:rsidRPr="00DC1851" w:rsidRDefault="00F3566E" w:rsidP="00AC4264">
            <w:pPr>
              <w:pStyle w:val="rowtabella0"/>
              <w:rPr>
                <w:color w:val="002060"/>
              </w:rPr>
            </w:pPr>
            <w:r w:rsidRPr="00DC1851">
              <w:rPr>
                <w:color w:val="002060"/>
              </w:rPr>
              <w:t>06/12/2024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0ED916" w14:textId="77777777" w:rsidR="00F3566E" w:rsidRPr="00DC1851" w:rsidRDefault="00F3566E" w:rsidP="00AC4264">
            <w:pPr>
              <w:pStyle w:val="rowtabella0"/>
              <w:rPr>
                <w:color w:val="002060"/>
              </w:rPr>
            </w:pPr>
            <w:r w:rsidRPr="00DC1851">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AAE39A" w14:textId="77777777" w:rsidR="00F3566E" w:rsidRPr="00DC1851" w:rsidRDefault="00F3566E" w:rsidP="00AC4264">
            <w:pPr>
              <w:pStyle w:val="rowtabella0"/>
              <w:rPr>
                <w:color w:val="002060"/>
              </w:rPr>
            </w:pPr>
            <w:r w:rsidRPr="00DC185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EA7725" w14:textId="77777777" w:rsidR="00F3566E" w:rsidRPr="00DC1851" w:rsidRDefault="00F3566E" w:rsidP="00AC4264">
            <w:pPr>
              <w:pStyle w:val="rowtabella0"/>
              <w:rPr>
                <w:color w:val="002060"/>
              </w:rPr>
            </w:pPr>
            <w:r w:rsidRPr="00DC1851">
              <w:rPr>
                <w:color w:val="002060"/>
              </w:rPr>
              <w:t xml:space="preserve">LOC.MONTEROCCO VIA </w:t>
            </w:r>
            <w:proofErr w:type="gramStart"/>
            <w:r w:rsidRPr="00DC1851">
              <w:rPr>
                <w:color w:val="002060"/>
              </w:rPr>
              <w:t>A.MANCINI</w:t>
            </w:r>
            <w:proofErr w:type="gramEnd"/>
          </w:p>
        </w:tc>
      </w:tr>
      <w:tr w:rsidR="00F3566E" w:rsidRPr="00DC1851" w14:paraId="6D8CD633"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A06AE6" w14:textId="77777777" w:rsidR="00F3566E" w:rsidRPr="00DC1851" w:rsidRDefault="00F3566E" w:rsidP="00AC4264">
            <w:pPr>
              <w:pStyle w:val="rowtabella0"/>
              <w:rPr>
                <w:color w:val="002060"/>
              </w:rPr>
            </w:pPr>
            <w:r w:rsidRPr="00DC1851">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31FD34" w14:textId="77777777" w:rsidR="00F3566E" w:rsidRPr="00DC1851" w:rsidRDefault="00F3566E" w:rsidP="00AC4264">
            <w:pPr>
              <w:pStyle w:val="rowtabella0"/>
              <w:rPr>
                <w:color w:val="002060"/>
              </w:rPr>
            </w:pPr>
            <w:r w:rsidRPr="00DC1851">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CB9346"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DDC70A"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297F9B" w14:textId="77777777" w:rsidR="00F3566E" w:rsidRPr="00DC1851" w:rsidRDefault="00F3566E" w:rsidP="00AC4264">
            <w:pPr>
              <w:pStyle w:val="rowtabella0"/>
              <w:rPr>
                <w:color w:val="002060"/>
              </w:rPr>
            </w:pPr>
            <w:r w:rsidRPr="00DC1851">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14742" w14:textId="77777777" w:rsidR="00F3566E" w:rsidRPr="00DC1851" w:rsidRDefault="00F3566E" w:rsidP="00AC4264">
            <w:pPr>
              <w:pStyle w:val="rowtabella0"/>
              <w:rPr>
                <w:color w:val="002060"/>
              </w:rPr>
            </w:pPr>
            <w:r w:rsidRPr="00DC1851">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E782AD" w14:textId="77777777" w:rsidR="00F3566E" w:rsidRPr="00DC1851" w:rsidRDefault="00F3566E" w:rsidP="00AC4264">
            <w:pPr>
              <w:pStyle w:val="rowtabella0"/>
              <w:rPr>
                <w:color w:val="002060"/>
              </w:rPr>
            </w:pPr>
            <w:r w:rsidRPr="00DC1851">
              <w:rPr>
                <w:color w:val="002060"/>
              </w:rPr>
              <w:t>VIA FONTE DI MONSIGNORE</w:t>
            </w:r>
          </w:p>
        </w:tc>
      </w:tr>
      <w:tr w:rsidR="00F3566E" w:rsidRPr="00DC1851" w14:paraId="5ED07BE5"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025AF0" w14:textId="77777777" w:rsidR="00F3566E" w:rsidRPr="00DC1851" w:rsidRDefault="00F3566E" w:rsidP="00AC4264">
            <w:pPr>
              <w:pStyle w:val="rowtabella0"/>
              <w:rPr>
                <w:color w:val="002060"/>
              </w:rPr>
            </w:pPr>
            <w:r w:rsidRPr="00DC1851">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677F22" w14:textId="77777777" w:rsidR="00F3566E" w:rsidRPr="00DC1851" w:rsidRDefault="00F3566E" w:rsidP="00AC4264">
            <w:pPr>
              <w:pStyle w:val="rowtabella0"/>
              <w:rPr>
                <w:color w:val="002060"/>
              </w:rPr>
            </w:pPr>
            <w:proofErr w:type="gramStart"/>
            <w:r w:rsidRPr="00DC1851">
              <w:rPr>
                <w:color w:val="002060"/>
              </w:rPr>
              <w:t>U.MANDOLESI</w:t>
            </w:r>
            <w:proofErr w:type="gramEnd"/>
            <w:r w:rsidRPr="00DC1851">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84FBF1"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C2160D" w14:textId="77777777" w:rsidR="00F3566E" w:rsidRPr="00DC1851" w:rsidRDefault="00F3566E" w:rsidP="00AC4264">
            <w:pPr>
              <w:pStyle w:val="rowtabella0"/>
              <w:rPr>
                <w:color w:val="002060"/>
              </w:rPr>
            </w:pPr>
            <w:r w:rsidRPr="00DC1851">
              <w:rPr>
                <w:color w:val="002060"/>
              </w:rPr>
              <w:t>06/12/2024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D4F832" w14:textId="77777777" w:rsidR="00F3566E" w:rsidRPr="00DC1851" w:rsidRDefault="00F3566E" w:rsidP="00AC4264">
            <w:pPr>
              <w:pStyle w:val="rowtabella0"/>
              <w:rPr>
                <w:color w:val="002060"/>
              </w:rPr>
            </w:pPr>
            <w:r w:rsidRPr="00DC1851">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425939" w14:textId="77777777" w:rsidR="00F3566E" w:rsidRPr="00DC1851" w:rsidRDefault="00F3566E" w:rsidP="00AC4264">
            <w:pPr>
              <w:pStyle w:val="rowtabella0"/>
              <w:rPr>
                <w:color w:val="002060"/>
              </w:rPr>
            </w:pPr>
            <w:r w:rsidRPr="00DC1851">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65CF59" w14:textId="77777777" w:rsidR="00F3566E" w:rsidRPr="00DC1851" w:rsidRDefault="00F3566E" w:rsidP="00AC4264">
            <w:pPr>
              <w:pStyle w:val="rowtabella0"/>
              <w:rPr>
                <w:color w:val="002060"/>
              </w:rPr>
            </w:pPr>
            <w:r w:rsidRPr="00DC1851">
              <w:rPr>
                <w:color w:val="002060"/>
              </w:rPr>
              <w:t>VIA NENNI</w:t>
            </w:r>
          </w:p>
        </w:tc>
      </w:tr>
      <w:tr w:rsidR="00F3566E" w:rsidRPr="00DC1851" w14:paraId="6138D648"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2DF5FA" w14:textId="77777777" w:rsidR="00F3566E" w:rsidRPr="00DC1851" w:rsidRDefault="00F3566E" w:rsidP="00AC4264">
            <w:pPr>
              <w:pStyle w:val="rowtabella0"/>
              <w:rPr>
                <w:color w:val="002060"/>
              </w:rPr>
            </w:pPr>
            <w:r w:rsidRPr="00DC1851">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26657" w14:textId="77777777" w:rsidR="00F3566E" w:rsidRPr="00DC1851" w:rsidRDefault="00F3566E" w:rsidP="00AC4264">
            <w:pPr>
              <w:pStyle w:val="rowtabella0"/>
              <w:rPr>
                <w:color w:val="002060"/>
              </w:rPr>
            </w:pPr>
            <w:r w:rsidRPr="00DC1851">
              <w:rPr>
                <w:color w:val="002060"/>
              </w:rPr>
              <w:t>CASTRUM LAURI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CEE73"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47943" w14:textId="77777777" w:rsidR="00F3566E" w:rsidRPr="00DC1851" w:rsidRDefault="00F3566E" w:rsidP="00AC4264">
            <w:pPr>
              <w:pStyle w:val="rowtabella0"/>
              <w:rPr>
                <w:color w:val="002060"/>
              </w:rPr>
            </w:pPr>
            <w:r w:rsidRPr="00DC1851">
              <w:rPr>
                <w:color w:val="002060"/>
              </w:rPr>
              <w:t>06/12/2024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1CBDC2" w14:textId="77777777" w:rsidR="00F3566E" w:rsidRPr="00DC1851" w:rsidRDefault="00F3566E" w:rsidP="00AC4264">
            <w:pPr>
              <w:pStyle w:val="rowtabella0"/>
              <w:rPr>
                <w:color w:val="002060"/>
              </w:rPr>
            </w:pPr>
            <w:r w:rsidRPr="00DC1851">
              <w:rPr>
                <w:color w:val="002060"/>
              </w:rPr>
              <w:t>5772 PALESTRA ITGEOMETRI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A87AB8" w14:textId="77777777" w:rsidR="00F3566E" w:rsidRPr="00DC1851" w:rsidRDefault="00F3566E" w:rsidP="00AC4264">
            <w:pPr>
              <w:pStyle w:val="rowtabella0"/>
              <w:rPr>
                <w:color w:val="002060"/>
              </w:rPr>
            </w:pPr>
            <w:r w:rsidRPr="00DC1851">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8A402" w14:textId="77777777" w:rsidR="00F3566E" w:rsidRPr="00DC1851" w:rsidRDefault="00F3566E" w:rsidP="00AC4264">
            <w:pPr>
              <w:pStyle w:val="rowtabella0"/>
              <w:rPr>
                <w:color w:val="002060"/>
              </w:rPr>
            </w:pPr>
            <w:r w:rsidRPr="00DC1851">
              <w:rPr>
                <w:color w:val="002060"/>
              </w:rPr>
              <w:t>VIA SALVO D'ACQUISTO</w:t>
            </w:r>
          </w:p>
        </w:tc>
      </w:tr>
    </w:tbl>
    <w:p w14:paraId="71BB8847" w14:textId="77777777" w:rsidR="00F3566E" w:rsidRDefault="00F3566E" w:rsidP="00662DA3">
      <w:pPr>
        <w:pStyle w:val="breakline"/>
        <w:rPr>
          <w:rFonts w:eastAsiaTheme="minorEastAsia"/>
          <w:color w:val="002060"/>
        </w:rPr>
      </w:pPr>
    </w:p>
    <w:p w14:paraId="59499731" w14:textId="77777777" w:rsidR="00F3566E" w:rsidRPr="00581137" w:rsidRDefault="00F3566E" w:rsidP="00662DA3">
      <w:pPr>
        <w:pStyle w:val="breakline"/>
        <w:rPr>
          <w:rFonts w:eastAsiaTheme="minorEastAsia"/>
          <w:color w:val="002060"/>
        </w:rPr>
      </w:pPr>
    </w:p>
    <w:p w14:paraId="271C3FCC" w14:textId="77777777" w:rsidR="00662DA3" w:rsidRPr="00581137" w:rsidRDefault="00662DA3" w:rsidP="00662DA3">
      <w:pPr>
        <w:pStyle w:val="breakline"/>
        <w:rPr>
          <w:color w:val="002060"/>
        </w:rPr>
      </w:pPr>
    </w:p>
    <w:p w14:paraId="01C84D01" w14:textId="77777777" w:rsidR="00662DA3" w:rsidRPr="00581137" w:rsidRDefault="00662DA3" w:rsidP="00662DA3">
      <w:pPr>
        <w:pStyle w:val="titolocampionato0"/>
        <w:shd w:val="clear" w:color="auto" w:fill="CCCCCC"/>
        <w:spacing w:before="80" w:after="40"/>
        <w:rPr>
          <w:color w:val="002060"/>
        </w:rPr>
      </w:pPr>
      <w:r w:rsidRPr="00581137">
        <w:rPr>
          <w:color w:val="002060"/>
        </w:rPr>
        <w:t>CALCIO A CINQUE SERIE D</w:t>
      </w:r>
    </w:p>
    <w:p w14:paraId="7C3ED54F" w14:textId="77777777" w:rsidR="00662DA3" w:rsidRPr="00581137" w:rsidRDefault="00662DA3" w:rsidP="00662DA3">
      <w:pPr>
        <w:pStyle w:val="titoloprinc0"/>
        <w:rPr>
          <w:color w:val="002060"/>
        </w:rPr>
      </w:pPr>
      <w:r w:rsidRPr="00581137">
        <w:rPr>
          <w:color w:val="002060"/>
        </w:rPr>
        <w:t>VARIAZIONI AL PROGRAMMA GARE</w:t>
      </w:r>
    </w:p>
    <w:p w14:paraId="118A2F84" w14:textId="77777777" w:rsidR="00662DA3" w:rsidRPr="00581137" w:rsidRDefault="00662DA3" w:rsidP="00662DA3">
      <w:pPr>
        <w:pStyle w:val="breakline"/>
        <w:rPr>
          <w:color w:val="002060"/>
        </w:rPr>
      </w:pPr>
    </w:p>
    <w:p w14:paraId="7D4D9013" w14:textId="77777777" w:rsidR="00662DA3" w:rsidRPr="00581137" w:rsidRDefault="00662DA3" w:rsidP="00662DA3">
      <w:pPr>
        <w:pStyle w:val="breakline"/>
        <w:rPr>
          <w:color w:val="002060"/>
        </w:rPr>
      </w:pPr>
    </w:p>
    <w:p w14:paraId="07865AA0" w14:textId="77777777" w:rsidR="00662DA3" w:rsidRPr="00581137" w:rsidRDefault="00662DA3" w:rsidP="00662DA3">
      <w:pPr>
        <w:pStyle w:val="sottotitolocampionato10"/>
        <w:rPr>
          <w:color w:val="002060"/>
        </w:rPr>
      </w:pPr>
      <w:r w:rsidRPr="0058113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62DA3" w:rsidRPr="00581137" w14:paraId="086D6E70" w14:textId="77777777" w:rsidTr="00ED60A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F58C8" w14:textId="77777777" w:rsidR="00662DA3" w:rsidRPr="00581137" w:rsidRDefault="00662DA3" w:rsidP="00AC4264">
            <w:pPr>
              <w:pStyle w:val="headertabella0"/>
              <w:rPr>
                <w:color w:val="002060"/>
              </w:rPr>
            </w:pPr>
            <w:r w:rsidRPr="0058113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DD463" w14:textId="77777777" w:rsidR="00662DA3" w:rsidRPr="00581137" w:rsidRDefault="00662DA3" w:rsidP="00AC4264">
            <w:pPr>
              <w:pStyle w:val="headertabella0"/>
              <w:rPr>
                <w:color w:val="002060"/>
              </w:rPr>
            </w:pPr>
            <w:r w:rsidRPr="00581137">
              <w:rPr>
                <w:color w:val="002060"/>
              </w:rPr>
              <w:t xml:space="preserve">N° </w:t>
            </w:r>
            <w:proofErr w:type="spellStart"/>
            <w:r w:rsidRPr="00581137">
              <w:rPr>
                <w:color w:val="002060"/>
              </w:rPr>
              <w:t>Gior</w:t>
            </w:r>
            <w:proofErr w:type="spellEnd"/>
            <w:r w:rsidRPr="0058113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9AABD" w14:textId="77777777" w:rsidR="00662DA3" w:rsidRPr="00581137" w:rsidRDefault="00662DA3" w:rsidP="00AC4264">
            <w:pPr>
              <w:pStyle w:val="headertabella0"/>
              <w:rPr>
                <w:color w:val="002060"/>
              </w:rPr>
            </w:pPr>
            <w:r w:rsidRPr="0058113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7E729" w14:textId="77777777" w:rsidR="00662DA3" w:rsidRPr="00581137" w:rsidRDefault="00662DA3" w:rsidP="00AC4264">
            <w:pPr>
              <w:pStyle w:val="headertabella0"/>
              <w:rPr>
                <w:color w:val="002060"/>
              </w:rPr>
            </w:pPr>
            <w:r w:rsidRPr="005811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BC2D8" w14:textId="77777777" w:rsidR="00662DA3" w:rsidRPr="00581137" w:rsidRDefault="00662DA3" w:rsidP="00AC4264">
            <w:pPr>
              <w:pStyle w:val="headertabella0"/>
              <w:rPr>
                <w:color w:val="002060"/>
              </w:rPr>
            </w:pPr>
            <w:r w:rsidRPr="00581137">
              <w:rPr>
                <w:color w:val="002060"/>
              </w:rPr>
              <w:t xml:space="preserve">Data </w:t>
            </w:r>
            <w:proofErr w:type="spellStart"/>
            <w:r w:rsidRPr="00581137">
              <w:rPr>
                <w:color w:val="002060"/>
              </w:rPr>
              <w:t>Orig</w:t>
            </w:r>
            <w:proofErr w:type="spellEnd"/>
            <w:r w:rsidRPr="005811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EC616" w14:textId="77777777" w:rsidR="00662DA3" w:rsidRPr="00581137" w:rsidRDefault="00662DA3" w:rsidP="00AC4264">
            <w:pPr>
              <w:pStyle w:val="headertabella0"/>
              <w:rPr>
                <w:color w:val="002060"/>
              </w:rPr>
            </w:pPr>
            <w:r w:rsidRPr="005811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2304D" w14:textId="77777777" w:rsidR="00662DA3" w:rsidRPr="00581137" w:rsidRDefault="00662DA3" w:rsidP="00AC4264">
            <w:pPr>
              <w:pStyle w:val="headertabella0"/>
              <w:rPr>
                <w:color w:val="002060"/>
              </w:rPr>
            </w:pPr>
            <w:r w:rsidRPr="00581137">
              <w:rPr>
                <w:color w:val="002060"/>
              </w:rPr>
              <w:t xml:space="preserve">Ora </w:t>
            </w:r>
            <w:proofErr w:type="spellStart"/>
            <w:r w:rsidRPr="00581137">
              <w:rPr>
                <w:color w:val="002060"/>
              </w:rPr>
              <w:t>Orig</w:t>
            </w:r>
            <w:proofErr w:type="spellEnd"/>
            <w:r w:rsidRPr="0058113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3F2FC" w14:textId="77777777" w:rsidR="00662DA3" w:rsidRPr="00581137" w:rsidRDefault="00662DA3" w:rsidP="00AC4264">
            <w:pPr>
              <w:pStyle w:val="headertabella0"/>
              <w:rPr>
                <w:color w:val="002060"/>
              </w:rPr>
            </w:pPr>
            <w:r w:rsidRPr="00581137">
              <w:rPr>
                <w:color w:val="002060"/>
              </w:rPr>
              <w:t>Impianto</w:t>
            </w:r>
          </w:p>
        </w:tc>
      </w:tr>
      <w:tr w:rsidR="00662DA3" w:rsidRPr="00581137" w14:paraId="0A186BF5" w14:textId="77777777" w:rsidTr="00ED60A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27DB3" w14:textId="77777777" w:rsidR="00662DA3" w:rsidRPr="00ED60A2" w:rsidRDefault="00662DA3" w:rsidP="00AC4264">
            <w:pPr>
              <w:pStyle w:val="rowtabella0"/>
              <w:rPr>
                <w:color w:val="002060"/>
                <w:highlight w:val="yellow"/>
              </w:rPr>
            </w:pPr>
            <w:r w:rsidRPr="00ED60A2">
              <w:rPr>
                <w:color w:val="002060"/>
                <w:highlight w:val="yellow"/>
              </w:rPr>
              <w:t>06/12/2024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D3303" w14:textId="77777777" w:rsidR="00662DA3" w:rsidRPr="00ED60A2" w:rsidRDefault="00662DA3" w:rsidP="00AC4264">
            <w:pPr>
              <w:pStyle w:val="rowtabella0"/>
              <w:jc w:val="center"/>
              <w:rPr>
                <w:color w:val="002060"/>
                <w:highlight w:val="yellow"/>
              </w:rPr>
            </w:pPr>
            <w:r w:rsidRPr="00ED60A2">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AE504" w14:textId="77777777" w:rsidR="00662DA3" w:rsidRPr="00ED60A2" w:rsidRDefault="00662DA3" w:rsidP="00AC4264">
            <w:pPr>
              <w:pStyle w:val="rowtabella0"/>
              <w:rPr>
                <w:color w:val="002060"/>
                <w:highlight w:val="yellow"/>
              </w:rPr>
            </w:pPr>
            <w:r w:rsidRPr="00ED60A2">
              <w:rPr>
                <w:color w:val="002060"/>
                <w:highlight w:val="yellow"/>
              </w:rPr>
              <w:t>SAN COSTANZO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085A5" w14:textId="77777777" w:rsidR="00662DA3" w:rsidRPr="00ED60A2" w:rsidRDefault="00662DA3" w:rsidP="00AC4264">
            <w:pPr>
              <w:pStyle w:val="rowtabella0"/>
              <w:rPr>
                <w:color w:val="002060"/>
                <w:highlight w:val="yellow"/>
              </w:rPr>
            </w:pPr>
            <w:r w:rsidRPr="00ED60A2">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3F7D1" w14:textId="19101881" w:rsidR="00662DA3" w:rsidRPr="00ED60A2" w:rsidRDefault="00ED60A2" w:rsidP="00AC4264">
            <w:pPr>
              <w:rPr>
                <w:rFonts w:ascii="Arial" w:hAnsi="Arial" w:cs="Arial"/>
                <w:color w:val="002060"/>
                <w:sz w:val="12"/>
                <w:szCs w:val="12"/>
              </w:rPr>
            </w:pPr>
            <w:r w:rsidRPr="00ED60A2">
              <w:rPr>
                <w:rFonts w:ascii="Arial" w:hAnsi="Arial" w:cs="Arial"/>
                <w:color w:val="002060"/>
                <w:sz w:val="12"/>
                <w:szCs w:val="12"/>
              </w:rPr>
              <w:t>0</w:t>
            </w:r>
            <w:r w:rsidRPr="00ED60A2">
              <w:rPr>
                <w:rFonts w:ascii="Arial" w:hAnsi="Arial" w:cs="Arial"/>
                <w:color w:val="002060"/>
                <w:sz w:val="12"/>
                <w:szCs w:val="12"/>
              </w:rPr>
              <w:t>7</w:t>
            </w:r>
            <w:r w:rsidRPr="00ED60A2">
              <w:rPr>
                <w:rFonts w:ascii="Arial" w:hAnsi="Arial" w:cs="Arial"/>
                <w:color w:val="002060"/>
                <w:sz w:val="12"/>
                <w:szCs w:val="12"/>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6D47C" w14:textId="77777777" w:rsidR="00662DA3" w:rsidRPr="00581137" w:rsidRDefault="00662DA3" w:rsidP="00AC4264">
            <w:pPr>
              <w:pStyle w:val="rowtabella0"/>
              <w:jc w:val="center"/>
              <w:rPr>
                <w:color w:val="002060"/>
              </w:rPr>
            </w:pPr>
            <w:r w:rsidRPr="00ED60A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25E6E" w14:textId="77777777" w:rsidR="00662DA3" w:rsidRPr="00581137" w:rsidRDefault="00662DA3" w:rsidP="00AC4264">
            <w:pPr>
              <w:pStyle w:val="rowtabella0"/>
              <w:jc w:val="center"/>
              <w:rPr>
                <w:color w:val="002060"/>
              </w:rPr>
            </w:pPr>
            <w:r w:rsidRPr="00581137">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D8371" w14:textId="77777777" w:rsidR="00662DA3" w:rsidRPr="00581137" w:rsidRDefault="00662DA3" w:rsidP="00AC4264">
            <w:pPr>
              <w:rPr>
                <w:color w:val="002060"/>
              </w:rPr>
            </w:pPr>
          </w:p>
        </w:tc>
      </w:tr>
    </w:tbl>
    <w:p w14:paraId="26ACDE71" w14:textId="160B2BD9" w:rsidR="00662DA3" w:rsidRPr="00581137" w:rsidRDefault="00662DA3" w:rsidP="00ED60A2">
      <w:pPr>
        <w:pStyle w:val="sottotitolocampionato10"/>
        <w:rPr>
          <w:color w:val="002060"/>
        </w:rPr>
      </w:pPr>
    </w:p>
    <w:p w14:paraId="50DE4D79" w14:textId="77777777" w:rsidR="00662DA3" w:rsidRPr="00581137" w:rsidRDefault="00662DA3" w:rsidP="00662DA3">
      <w:pPr>
        <w:pStyle w:val="sottotitolocampionato10"/>
        <w:rPr>
          <w:color w:val="002060"/>
        </w:rPr>
      </w:pPr>
      <w:r w:rsidRPr="00581137">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662DA3" w:rsidRPr="00581137" w14:paraId="71845E1F" w14:textId="77777777" w:rsidTr="00ED60A2">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EEC2D" w14:textId="77777777" w:rsidR="00662DA3" w:rsidRPr="00581137" w:rsidRDefault="00662DA3" w:rsidP="00AC4264">
            <w:pPr>
              <w:pStyle w:val="headertabella0"/>
              <w:rPr>
                <w:color w:val="002060"/>
              </w:rPr>
            </w:pPr>
            <w:r w:rsidRPr="0058113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776A8" w14:textId="77777777" w:rsidR="00662DA3" w:rsidRPr="00581137" w:rsidRDefault="00662DA3" w:rsidP="00AC4264">
            <w:pPr>
              <w:pStyle w:val="headertabella0"/>
              <w:rPr>
                <w:color w:val="002060"/>
              </w:rPr>
            </w:pPr>
            <w:r w:rsidRPr="00581137">
              <w:rPr>
                <w:color w:val="002060"/>
              </w:rPr>
              <w:t xml:space="preserve">N° </w:t>
            </w:r>
            <w:proofErr w:type="spellStart"/>
            <w:r w:rsidRPr="00581137">
              <w:rPr>
                <w:color w:val="002060"/>
              </w:rPr>
              <w:t>Gior</w:t>
            </w:r>
            <w:proofErr w:type="spellEnd"/>
            <w:r w:rsidRPr="00581137">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FCBB3" w14:textId="77777777" w:rsidR="00662DA3" w:rsidRPr="00581137" w:rsidRDefault="00662DA3" w:rsidP="00AC4264">
            <w:pPr>
              <w:pStyle w:val="headertabella0"/>
              <w:rPr>
                <w:color w:val="002060"/>
              </w:rPr>
            </w:pPr>
            <w:r w:rsidRPr="0058113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63C23" w14:textId="77777777" w:rsidR="00662DA3" w:rsidRPr="00581137" w:rsidRDefault="00662DA3" w:rsidP="00AC4264">
            <w:pPr>
              <w:pStyle w:val="headertabella0"/>
              <w:rPr>
                <w:color w:val="002060"/>
              </w:rPr>
            </w:pPr>
            <w:r w:rsidRPr="005811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DE7B4" w14:textId="77777777" w:rsidR="00662DA3" w:rsidRPr="00581137" w:rsidRDefault="00662DA3" w:rsidP="00AC4264">
            <w:pPr>
              <w:pStyle w:val="headertabella0"/>
              <w:rPr>
                <w:color w:val="002060"/>
              </w:rPr>
            </w:pPr>
            <w:r w:rsidRPr="00581137">
              <w:rPr>
                <w:color w:val="002060"/>
              </w:rPr>
              <w:t xml:space="preserve">Data </w:t>
            </w:r>
            <w:proofErr w:type="spellStart"/>
            <w:r w:rsidRPr="00581137">
              <w:rPr>
                <w:color w:val="002060"/>
              </w:rPr>
              <w:t>Orig</w:t>
            </w:r>
            <w:proofErr w:type="spellEnd"/>
            <w:r w:rsidRPr="005811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EA7D4" w14:textId="77777777" w:rsidR="00662DA3" w:rsidRPr="00581137" w:rsidRDefault="00662DA3" w:rsidP="00AC4264">
            <w:pPr>
              <w:pStyle w:val="headertabella0"/>
              <w:rPr>
                <w:color w:val="002060"/>
              </w:rPr>
            </w:pPr>
            <w:r w:rsidRPr="005811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935C6" w14:textId="77777777" w:rsidR="00662DA3" w:rsidRPr="00581137" w:rsidRDefault="00662DA3" w:rsidP="00AC4264">
            <w:pPr>
              <w:pStyle w:val="headertabella0"/>
              <w:rPr>
                <w:color w:val="002060"/>
              </w:rPr>
            </w:pPr>
            <w:r w:rsidRPr="00581137">
              <w:rPr>
                <w:color w:val="002060"/>
              </w:rPr>
              <w:t xml:space="preserve">Ora </w:t>
            </w:r>
            <w:proofErr w:type="spellStart"/>
            <w:r w:rsidRPr="00581137">
              <w:rPr>
                <w:color w:val="002060"/>
              </w:rPr>
              <w:t>Orig</w:t>
            </w:r>
            <w:proofErr w:type="spellEnd"/>
            <w:r w:rsidRPr="0058113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0CAE3" w14:textId="77777777" w:rsidR="00662DA3" w:rsidRPr="00581137" w:rsidRDefault="00662DA3" w:rsidP="00AC4264">
            <w:pPr>
              <w:pStyle w:val="headertabella0"/>
              <w:rPr>
                <w:color w:val="002060"/>
              </w:rPr>
            </w:pPr>
            <w:r w:rsidRPr="00581137">
              <w:rPr>
                <w:color w:val="002060"/>
              </w:rPr>
              <w:t>Impianto</w:t>
            </w:r>
          </w:p>
        </w:tc>
      </w:tr>
      <w:tr w:rsidR="00662DA3" w:rsidRPr="00581137" w14:paraId="1BF622B9" w14:textId="77777777" w:rsidTr="00ED60A2">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BCE9C" w14:textId="77777777" w:rsidR="00662DA3" w:rsidRPr="00ED60A2" w:rsidRDefault="00662DA3" w:rsidP="00AC4264">
            <w:pPr>
              <w:pStyle w:val="rowtabella0"/>
              <w:rPr>
                <w:color w:val="002060"/>
                <w:highlight w:val="yellow"/>
              </w:rPr>
            </w:pPr>
            <w:r w:rsidRPr="00ED60A2">
              <w:rPr>
                <w:color w:val="002060"/>
                <w:highlight w:val="yellow"/>
              </w:rPr>
              <w:t>06/12/2024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208D" w14:textId="77777777" w:rsidR="00662DA3" w:rsidRPr="00ED60A2" w:rsidRDefault="00662DA3" w:rsidP="00AC4264">
            <w:pPr>
              <w:pStyle w:val="rowtabella0"/>
              <w:jc w:val="center"/>
              <w:rPr>
                <w:color w:val="002060"/>
                <w:highlight w:val="yellow"/>
              </w:rPr>
            </w:pPr>
            <w:r w:rsidRPr="00ED60A2">
              <w:rPr>
                <w:color w:val="002060"/>
                <w:highlight w:val="yellow"/>
              </w:rPr>
              <w:t>11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767AA" w14:textId="77777777" w:rsidR="00662DA3" w:rsidRPr="00ED60A2" w:rsidRDefault="00662DA3" w:rsidP="00AC4264">
            <w:pPr>
              <w:pStyle w:val="rowtabella0"/>
              <w:rPr>
                <w:color w:val="002060"/>
                <w:highlight w:val="yellow"/>
              </w:rPr>
            </w:pPr>
            <w:r w:rsidRPr="00ED60A2">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09F34" w14:textId="77777777" w:rsidR="00662DA3" w:rsidRPr="00ED60A2" w:rsidRDefault="00662DA3" w:rsidP="00AC4264">
            <w:pPr>
              <w:pStyle w:val="rowtabella0"/>
              <w:rPr>
                <w:color w:val="002060"/>
                <w:highlight w:val="yellow"/>
              </w:rPr>
            </w:pPr>
            <w:r w:rsidRPr="00ED60A2">
              <w:rPr>
                <w:color w:val="002060"/>
                <w:highlight w:val="yellow"/>
              </w:rPr>
              <w:t>TRIBALCIO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85B72" w14:textId="77777777" w:rsidR="00662DA3" w:rsidRPr="00581137" w:rsidRDefault="00662DA3" w:rsidP="00AC426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D7D0" w14:textId="77777777" w:rsidR="00662DA3" w:rsidRPr="00581137" w:rsidRDefault="00662DA3" w:rsidP="00AC4264">
            <w:pPr>
              <w:pStyle w:val="rowtabella0"/>
              <w:jc w:val="center"/>
              <w:rPr>
                <w:color w:val="002060"/>
              </w:rPr>
            </w:pPr>
            <w:r w:rsidRPr="00ED60A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C37A2" w14:textId="77777777" w:rsidR="00662DA3" w:rsidRPr="00581137" w:rsidRDefault="00662DA3" w:rsidP="00AC4264">
            <w:pPr>
              <w:pStyle w:val="rowtabella0"/>
              <w:jc w:val="center"/>
              <w:rPr>
                <w:color w:val="002060"/>
              </w:rPr>
            </w:pPr>
            <w:r w:rsidRPr="00581137">
              <w:rPr>
                <w:color w:val="002060"/>
              </w:rPr>
              <w:t>22:15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EF913" w14:textId="77777777" w:rsidR="00662DA3" w:rsidRPr="00581137" w:rsidRDefault="00662DA3" w:rsidP="00AC4264">
            <w:pPr>
              <w:rPr>
                <w:color w:val="002060"/>
              </w:rPr>
            </w:pPr>
          </w:p>
        </w:tc>
      </w:tr>
      <w:tr w:rsidR="00662DA3" w:rsidRPr="00581137" w14:paraId="63B03AE4" w14:textId="77777777" w:rsidTr="00ED60A2">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323AF" w14:textId="77777777" w:rsidR="00662DA3" w:rsidRPr="00ED60A2" w:rsidRDefault="00662DA3" w:rsidP="00AC4264">
            <w:pPr>
              <w:pStyle w:val="rowtabella0"/>
              <w:rPr>
                <w:color w:val="002060"/>
                <w:highlight w:val="yellow"/>
              </w:rPr>
            </w:pPr>
            <w:r w:rsidRPr="00ED60A2">
              <w:rPr>
                <w:color w:val="002060"/>
                <w:highlight w:val="yellow"/>
              </w:rPr>
              <w:t>11/12/2024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CC0BF" w14:textId="77777777" w:rsidR="00662DA3" w:rsidRPr="00ED60A2" w:rsidRDefault="00662DA3" w:rsidP="00AC4264">
            <w:pPr>
              <w:pStyle w:val="rowtabella0"/>
              <w:jc w:val="center"/>
              <w:rPr>
                <w:color w:val="002060"/>
                <w:highlight w:val="yellow"/>
              </w:rPr>
            </w:pPr>
            <w:r w:rsidRPr="00ED60A2">
              <w:rPr>
                <w:color w:val="002060"/>
                <w:highlight w:val="yellow"/>
              </w:rPr>
              <w:t>12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B46DD" w14:textId="77777777" w:rsidR="00662DA3" w:rsidRPr="00ED60A2" w:rsidRDefault="00662DA3" w:rsidP="00AC4264">
            <w:pPr>
              <w:pStyle w:val="rowtabella0"/>
              <w:rPr>
                <w:color w:val="002060"/>
                <w:highlight w:val="yellow"/>
              </w:rPr>
            </w:pPr>
            <w:r w:rsidRPr="00ED60A2">
              <w:rPr>
                <w:color w:val="002060"/>
                <w:highlight w:val="yellow"/>
              </w:rPr>
              <w:t>ACQUAVIVA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6034" w14:textId="77777777" w:rsidR="00662DA3" w:rsidRPr="00ED60A2" w:rsidRDefault="00662DA3" w:rsidP="00AC4264">
            <w:pPr>
              <w:pStyle w:val="rowtabella0"/>
              <w:rPr>
                <w:color w:val="002060"/>
                <w:highlight w:val="yellow"/>
              </w:rPr>
            </w:pPr>
            <w:r w:rsidRPr="00ED60A2">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9584" w14:textId="77777777" w:rsidR="00662DA3" w:rsidRPr="00581137" w:rsidRDefault="00662DA3" w:rsidP="00AC4264">
            <w:pPr>
              <w:pStyle w:val="rowtabella0"/>
              <w:rPr>
                <w:color w:val="002060"/>
              </w:rPr>
            </w:pPr>
            <w:r w:rsidRPr="00581137">
              <w:rPr>
                <w:color w:val="002060"/>
              </w:rPr>
              <w:t>13/12/2024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9AEA2" w14:textId="77777777" w:rsidR="00662DA3" w:rsidRPr="00581137" w:rsidRDefault="00662DA3" w:rsidP="00AC4264">
            <w:pPr>
              <w:pStyle w:val="rowtabella0"/>
              <w:jc w:val="center"/>
              <w:rPr>
                <w:color w:val="002060"/>
              </w:rPr>
            </w:pPr>
            <w:r w:rsidRPr="00ED60A2">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D7A35" w14:textId="77777777" w:rsidR="00662DA3" w:rsidRPr="00581137" w:rsidRDefault="00662DA3" w:rsidP="00AC4264">
            <w:pPr>
              <w:pStyle w:val="rowtabella0"/>
              <w:jc w:val="center"/>
              <w:rPr>
                <w:color w:val="002060"/>
              </w:rPr>
            </w:pPr>
            <w:r w:rsidRPr="00581137">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618BF" w14:textId="77777777" w:rsidR="00662DA3" w:rsidRPr="00581137" w:rsidRDefault="00662DA3" w:rsidP="00AC4264">
            <w:pPr>
              <w:rPr>
                <w:color w:val="002060"/>
              </w:rPr>
            </w:pPr>
          </w:p>
        </w:tc>
      </w:tr>
    </w:tbl>
    <w:p w14:paraId="5F710CC1" w14:textId="77777777" w:rsidR="00662DA3" w:rsidRPr="00581137" w:rsidRDefault="00662DA3" w:rsidP="00662DA3">
      <w:pPr>
        <w:pStyle w:val="breakline"/>
        <w:rPr>
          <w:rFonts w:eastAsiaTheme="minorEastAsia"/>
          <w:color w:val="002060"/>
        </w:rPr>
      </w:pPr>
    </w:p>
    <w:p w14:paraId="0F032E65" w14:textId="77777777" w:rsidR="00662DA3" w:rsidRPr="00581137" w:rsidRDefault="00662DA3" w:rsidP="00662DA3">
      <w:pPr>
        <w:pStyle w:val="breakline"/>
        <w:rPr>
          <w:color w:val="002060"/>
        </w:rPr>
      </w:pPr>
    </w:p>
    <w:p w14:paraId="081789D9" w14:textId="77777777" w:rsidR="00662DA3" w:rsidRPr="00581137" w:rsidRDefault="00662DA3" w:rsidP="00662DA3">
      <w:pPr>
        <w:pStyle w:val="titoloprinc0"/>
        <w:rPr>
          <w:color w:val="002060"/>
        </w:rPr>
      </w:pPr>
      <w:r w:rsidRPr="00581137">
        <w:rPr>
          <w:color w:val="002060"/>
        </w:rPr>
        <w:t>RISULTATI</w:t>
      </w:r>
    </w:p>
    <w:p w14:paraId="0A10034E" w14:textId="77777777" w:rsidR="00662DA3" w:rsidRPr="00581137" w:rsidRDefault="00662DA3" w:rsidP="00662DA3">
      <w:pPr>
        <w:pStyle w:val="breakline"/>
        <w:rPr>
          <w:color w:val="002060"/>
        </w:rPr>
      </w:pPr>
    </w:p>
    <w:p w14:paraId="235B8707" w14:textId="77777777" w:rsidR="00662DA3" w:rsidRPr="00581137" w:rsidRDefault="00662DA3" w:rsidP="00662DA3">
      <w:pPr>
        <w:pStyle w:val="sottotitolocampionato10"/>
        <w:rPr>
          <w:color w:val="002060"/>
        </w:rPr>
      </w:pPr>
      <w:r w:rsidRPr="00581137">
        <w:rPr>
          <w:color w:val="002060"/>
        </w:rPr>
        <w:t>RISULTATI UFFICIALI GARE DEL 29/11/2024</w:t>
      </w:r>
    </w:p>
    <w:p w14:paraId="2E477560" w14:textId="77777777" w:rsidR="00662DA3" w:rsidRPr="00662DA3" w:rsidRDefault="00662DA3" w:rsidP="00662DA3">
      <w:pPr>
        <w:pStyle w:val="sottotitolocampionato20"/>
        <w:spacing w:before="0" w:beforeAutospacing="0" w:after="0" w:afterAutospacing="0"/>
        <w:rPr>
          <w:rFonts w:ascii="Arial" w:hAnsi="Arial" w:cs="Arial"/>
          <w:color w:val="002060"/>
          <w:sz w:val="20"/>
          <w:szCs w:val="20"/>
        </w:rPr>
      </w:pPr>
      <w:r w:rsidRPr="00662DA3">
        <w:rPr>
          <w:rFonts w:ascii="Arial" w:hAnsi="Arial" w:cs="Arial"/>
          <w:color w:val="002060"/>
          <w:sz w:val="20"/>
          <w:szCs w:val="20"/>
        </w:rPr>
        <w:t>Si trascrivono qui di seguito i risultati ufficiali delle gare disputate</w:t>
      </w:r>
    </w:p>
    <w:p w14:paraId="0A58F65E" w14:textId="77777777" w:rsidR="00662DA3" w:rsidRPr="00581137" w:rsidRDefault="00662DA3" w:rsidP="00662D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62DA3" w:rsidRPr="00581137" w14:paraId="46DBAF50" w14:textId="77777777" w:rsidTr="00AC42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46D663A8"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032B7" w14:textId="77777777" w:rsidR="00662DA3" w:rsidRPr="00581137" w:rsidRDefault="00662DA3" w:rsidP="00AC4264">
                  <w:pPr>
                    <w:pStyle w:val="headertabella0"/>
                    <w:rPr>
                      <w:color w:val="002060"/>
                    </w:rPr>
                  </w:pPr>
                  <w:r w:rsidRPr="00581137">
                    <w:rPr>
                      <w:color w:val="002060"/>
                    </w:rPr>
                    <w:t>GIRONE A - 8 Giornata - A</w:t>
                  </w:r>
                </w:p>
              </w:tc>
            </w:tr>
            <w:tr w:rsidR="00662DA3" w:rsidRPr="00581137" w14:paraId="4A97FDBB"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BA0152" w14:textId="77777777" w:rsidR="00662DA3" w:rsidRPr="00581137" w:rsidRDefault="00662DA3" w:rsidP="00AC4264">
                  <w:pPr>
                    <w:pStyle w:val="rowtabella0"/>
                    <w:rPr>
                      <w:color w:val="002060"/>
                    </w:rPr>
                  </w:pPr>
                  <w:r w:rsidRPr="00581137">
                    <w:rPr>
                      <w:color w:val="002060"/>
                    </w:rPr>
                    <w:t>AUDAX CALCIO PIOBBICO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15FBC" w14:textId="77777777" w:rsidR="00662DA3" w:rsidRPr="00581137" w:rsidRDefault="00662DA3" w:rsidP="00AC4264">
                  <w:pPr>
                    <w:pStyle w:val="rowtabella0"/>
                    <w:rPr>
                      <w:color w:val="002060"/>
                    </w:rPr>
                  </w:pPr>
                  <w:r w:rsidRPr="00581137">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28AEE" w14:textId="77777777" w:rsidR="00662DA3" w:rsidRPr="00581137" w:rsidRDefault="00662DA3" w:rsidP="00AC4264">
                  <w:pPr>
                    <w:pStyle w:val="rowtabella0"/>
                    <w:jc w:val="center"/>
                    <w:rPr>
                      <w:color w:val="002060"/>
                    </w:rPr>
                  </w:pPr>
                  <w:r w:rsidRPr="00581137">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8D249" w14:textId="77777777" w:rsidR="00662DA3" w:rsidRPr="00581137" w:rsidRDefault="00662DA3" w:rsidP="00AC4264">
                  <w:pPr>
                    <w:pStyle w:val="rowtabella0"/>
                    <w:jc w:val="center"/>
                    <w:rPr>
                      <w:color w:val="002060"/>
                    </w:rPr>
                  </w:pPr>
                  <w:r w:rsidRPr="00581137">
                    <w:rPr>
                      <w:color w:val="002060"/>
                    </w:rPr>
                    <w:t> </w:t>
                  </w:r>
                </w:p>
              </w:tc>
            </w:tr>
            <w:tr w:rsidR="00662DA3" w:rsidRPr="00581137" w14:paraId="64FF706E"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EDC626" w14:textId="77777777" w:rsidR="00662DA3" w:rsidRPr="00581137" w:rsidRDefault="00662DA3" w:rsidP="00AC4264">
                  <w:pPr>
                    <w:pStyle w:val="rowtabella0"/>
                    <w:rPr>
                      <w:color w:val="002060"/>
                    </w:rPr>
                  </w:pPr>
                  <w:r w:rsidRPr="00581137">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D78A22" w14:textId="77777777" w:rsidR="00662DA3" w:rsidRPr="00581137" w:rsidRDefault="00662DA3" w:rsidP="00AC4264">
                  <w:pPr>
                    <w:pStyle w:val="rowtabella0"/>
                    <w:rPr>
                      <w:color w:val="002060"/>
                    </w:rPr>
                  </w:pPr>
                  <w:r w:rsidRPr="00581137">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DAE429" w14:textId="77777777" w:rsidR="00662DA3" w:rsidRPr="00581137" w:rsidRDefault="00662DA3" w:rsidP="00AC4264">
                  <w:pPr>
                    <w:pStyle w:val="rowtabella0"/>
                    <w:jc w:val="center"/>
                    <w:rPr>
                      <w:color w:val="002060"/>
                    </w:rPr>
                  </w:pPr>
                  <w:r w:rsidRPr="00581137">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6FE05F" w14:textId="77777777" w:rsidR="00662DA3" w:rsidRPr="00581137" w:rsidRDefault="00662DA3" w:rsidP="00AC4264">
                  <w:pPr>
                    <w:pStyle w:val="rowtabella0"/>
                    <w:jc w:val="center"/>
                    <w:rPr>
                      <w:color w:val="002060"/>
                    </w:rPr>
                  </w:pPr>
                  <w:r w:rsidRPr="00581137">
                    <w:rPr>
                      <w:color w:val="002060"/>
                    </w:rPr>
                    <w:t> </w:t>
                  </w:r>
                </w:p>
              </w:tc>
            </w:tr>
            <w:tr w:rsidR="00662DA3" w:rsidRPr="00581137" w14:paraId="6C63F8B7"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891696" w14:textId="77777777" w:rsidR="00662DA3" w:rsidRPr="00581137" w:rsidRDefault="00662DA3" w:rsidP="00AC4264">
                  <w:pPr>
                    <w:pStyle w:val="rowtabella0"/>
                    <w:rPr>
                      <w:color w:val="002060"/>
                    </w:rPr>
                  </w:pPr>
                  <w:r w:rsidRPr="00581137">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343E2D" w14:textId="77777777" w:rsidR="00662DA3" w:rsidRPr="00581137" w:rsidRDefault="00662DA3" w:rsidP="00AC4264">
                  <w:pPr>
                    <w:pStyle w:val="rowtabella0"/>
                    <w:rPr>
                      <w:color w:val="002060"/>
                    </w:rPr>
                  </w:pPr>
                  <w:r w:rsidRPr="00581137">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421B57" w14:textId="77777777" w:rsidR="00662DA3" w:rsidRPr="00581137" w:rsidRDefault="00662DA3" w:rsidP="00AC4264">
                  <w:pPr>
                    <w:pStyle w:val="rowtabella0"/>
                    <w:jc w:val="center"/>
                    <w:rPr>
                      <w:color w:val="002060"/>
                    </w:rPr>
                  </w:pPr>
                  <w:r w:rsidRPr="0058113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1FAE06" w14:textId="77777777" w:rsidR="00662DA3" w:rsidRPr="00581137" w:rsidRDefault="00662DA3" w:rsidP="00AC4264">
                  <w:pPr>
                    <w:pStyle w:val="rowtabella0"/>
                    <w:jc w:val="center"/>
                    <w:rPr>
                      <w:color w:val="002060"/>
                    </w:rPr>
                  </w:pPr>
                  <w:r w:rsidRPr="00581137">
                    <w:rPr>
                      <w:color w:val="002060"/>
                    </w:rPr>
                    <w:t> </w:t>
                  </w:r>
                </w:p>
              </w:tc>
            </w:tr>
            <w:tr w:rsidR="00662DA3" w:rsidRPr="00581137" w14:paraId="4959CC44"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496AD5" w14:textId="77777777" w:rsidR="00662DA3" w:rsidRPr="00581137" w:rsidRDefault="00662DA3" w:rsidP="00AC4264">
                  <w:pPr>
                    <w:pStyle w:val="rowtabella0"/>
                    <w:rPr>
                      <w:color w:val="002060"/>
                      <w:lang w:val="en-US"/>
                    </w:rPr>
                  </w:pPr>
                  <w:r w:rsidRPr="00581137">
                    <w:rPr>
                      <w:color w:val="002060"/>
                      <w:lang w:val="en-US"/>
                    </w:rPr>
                    <w:t xml:space="preserve">(1) SPECIAL ONE SPORTING </w:t>
                  </w:r>
                  <w:proofErr w:type="gramStart"/>
                  <w:r w:rsidRPr="00581137">
                    <w:rPr>
                      <w:color w:val="002060"/>
                      <w:lang w:val="en-US"/>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944BDD" w14:textId="77777777" w:rsidR="00662DA3" w:rsidRPr="00581137" w:rsidRDefault="00662DA3" w:rsidP="00AC4264">
                  <w:pPr>
                    <w:pStyle w:val="rowtabella0"/>
                    <w:rPr>
                      <w:color w:val="002060"/>
                    </w:rPr>
                  </w:pPr>
                  <w:r w:rsidRPr="00581137">
                    <w:rPr>
                      <w:color w:val="002060"/>
                    </w:rPr>
                    <w:t>- SAN COSTANZO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2F3900" w14:textId="77777777" w:rsidR="00662DA3" w:rsidRPr="00581137" w:rsidRDefault="00662DA3" w:rsidP="00AC4264">
                  <w:pPr>
                    <w:pStyle w:val="rowtabella0"/>
                    <w:jc w:val="center"/>
                    <w:rPr>
                      <w:color w:val="002060"/>
                    </w:rPr>
                  </w:pPr>
                  <w:r w:rsidRPr="00581137">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AA750F" w14:textId="77777777" w:rsidR="00662DA3" w:rsidRPr="00581137" w:rsidRDefault="00662DA3" w:rsidP="00AC4264">
                  <w:pPr>
                    <w:pStyle w:val="rowtabella0"/>
                    <w:jc w:val="center"/>
                    <w:rPr>
                      <w:color w:val="002060"/>
                    </w:rPr>
                  </w:pPr>
                  <w:r w:rsidRPr="00581137">
                    <w:rPr>
                      <w:color w:val="002060"/>
                    </w:rPr>
                    <w:t> </w:t>
                  </w:r>
                </w:p>
              </w:tc>
            </w:tr>
            <w:tr w:rsidR="00662DA3" w:rsidRPr="00581137" w14:paraId="5D5D55FB"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FE244C" w14:textId="77777777" w:rsidR="00662DA3" w:rsidRPr="00581137" w:rsidRDefault="00662DA3" w:rsidP="00AC4264">
                  <w:pPr>
                    <w:pStyle w:val="rowtabella0"/>
                    <w:rPr>
                      <w:color w:val="002060"/>
                    </w:rPr>
                  </w:pPr>
                  <w:r w:rsidRPr="00581137">
                    <w:rPr>
                      <w:color w:val="002060"/>
                    </w:rPr>
                    <w:t>URBINO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C3380B" w14:textId="77777777" w:rsidR="00662DA3" w:rsidRPr="00581137" w:rsidRDefault="00662DA3" w:rsidP="00AC4264">
                  <w:pPr>
                    <w:pStyle w:val="rowtabella0"/>
                    <w:rPr>
                      <w:color w:val="002060"/>
                    </w:rPr>
                  </w:pPr>
                  <w:r w:rsidRPr="00581137">
                    <w:rPr>
                      <w:color w:val="002060"/>
                    </w:rPr>
                    <w:t>- DURANTINA SANTA CECILIA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4A064B" w14:textId="77777777" w:rsidR="00662DA3" w:rsidRPr="00581137" w:rsidRDefault="00662DA3" w:rsidP="00AC4264">
                  <w:pPr>
                    <w:pStyle w:val="rowtabella0"/>
                    <w:jc w:val="center"/>
                    <w:rPr>
                      <w:color w:val="002060"/>
                    </w:rPr>
                  </w:pPr>
                  <w:r w:rsidRPr="0058113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E02E4F" w14:textId="77777777" w:rsidR="00662DA3" w:rsidRPr="00581137" w:rsidRDefault="00662DA3" w:rsidP="00AC4264">
                  <w:pPr>
                    <w:pStyle w:val="rowtabella0"/>
                    <w:jc w:val="center"/>
                    <w:rPr>
                      <w:color w:val="002060"/>
                    </w:rPr>
                  </w:pPr>
                  <w:r w:rsidRPr="00581137">
                    <w:rPr>
                      <w:color w:val="002060"/>
                    </w:rPr>
                    <w:t> </w:t>
                  </w:r>
                </w:p>
              </w:tc>
            </w:tr>
            <w:tr w:rsidR="00662DA3" w:rsidRPr="00581137" w14:paraId="1846FF4A"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B858C5" w14:textId="77777777" w:rsidR="00662DA3" w:rsidRPr="00581137" w:rsidRDefault="00662DA3" w:rsidP="00AC4264">
                  <w:pPr>
                    <w:pStyle w:val="rowtabella0"/>
                    <w:rPr>
                      <w:color w:val="002060"/>
                    </w:rPr>
                  </w:pPr>
                  <w:r w:rsidRPr="00581137">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326E90" w14:textId="77777777" w:rsidR="00662DA3" w:rsidRPr="00581137" w:rsidRDefault="00662DA3" w:rsidP="00AC4264">
                  <w:pPr>
                    <w:pStyle w:val="rowtabella0"/>
                    <w:rPr>
                      <w:color w:val="002060"/>
                    </w:rPr>
                  </w:pPr>
                  <w:r w:rsidRPr="00581137">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C83A7D" w14:textId="77777777" w:rsidR="00662DA3" w:rsidRPr="00581137" w:rsidRDefault="00662DA3" w:rsidP="00AC4264">
                  <w:pPr>
                    <w:pStyle w:val="rowtabella0"/>
                    <w:jc w:val="center"/>
                    <w:rPr>
                      <w:color w:val="002060"/>
                    </w:rPr>
                  </w:pPr>
                  <w:r w:rsidRPr="00581137">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8C5BF" w14:textId="77777777" w:rsidR="00662DA3" w:rsidRPr="00581137" w:rsidRDefault="00662DA3" w:rsidP="00AC4264">
                  <w:pPr>
                    <w:pStyle w:val="rowtabella0"/>
                    <w:jc w:val="center"/>
                    <w:rPr>
                      <w:color w:val="002060"/>
                    </w:rPr>
                  </w:pPr>
                  <w:r w:rsidRPr="00581137">
                    <w:rPr>
                      <w:color w:val="002060"/>
                    </w:rPr>
                    <w:t> </w:t>
                  </w:r>
                </w:p>
              </w:tc>
            </w:tr>
            <w:tr w:rsidR="00662DA3" w:rsidRPr="00581137" w14:paraId="37460260"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76BC779F" w14:textId="77777777" w:rsidR="00662DA3" w:rsidRPr="00581137" w:rsidRDefault="00662DA3" w:rsidP="00AC4264">
                  <w:pPr>
                    <w:pStyle w:val="rowtabella0"/>
                    <w:rPr>
                      <w:color w:val="002060"/>
                    </w:rPr>
                  </w:pPr>
                  <w:r w:rsidRPr="00581137">
                    <w:rPr>
                      <w:color w:val="002060"/>
                    </w:rPr>
                    <w:t>(1) - disputata il 30/11/2024</w:t>
                  </w:r>
                </w:p>
              </w:tc>
            </w:tr>
          </w:tbl>
          <w:p w14:paraId="13D60135" w14:textId="77777777" w:rsidR="00662DA3" w:rsidRPr="00581137" w:rsidRDefault="00662DA3" w:rsidP="00AC426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54034640"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90A0D" w14:textId="77777777" w:rsidR="00662DA3" w:rsidRPr="00581137" w:rsidRDefault="00662DA3" w:rsidP="00AC4264">
                  <w:pPr>
                    <w:pStyle w:val="headertabella0"/>
                    <w:rPr>
                      <w:color w:val="002060"/>
                    </w:rPr>
                  </w:pPr>
                  <w:r w:rsidRPr="00581137">
                    <w:rPr>
                      <w:color w:val="002060"/>
                    </w:rPr>
                    <w:t>GIRONE B - 8 Giornata - A</w:t>
                  </w:r>
                </w:p>
              </w:tc>
            </w:tr>
            <w:tr w:rsidR="00662DA3" w:rsidRPr="00581137" w14:paraId="38B274A7"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AAE190" w14:textId="77777777" w:rsidR="00662DA3" w:rsidRPr="00581137" w:rsidRDefault="00662DA3" w:rsidP="00AC4264">
                  <w:pPr>
                    <w:pStyle w:val="rowtabella0"/>
                    <w:rPr>
                      <w:color w:val="002060"/>
                    </w:rPr>
                  </w:pPr>
                  <w:r w:rsidRPr="00581137">
                    <w:rPr>
                      <w:color w:val="002060"/>
                    </w:rPr>
                    <w:t>(1) CDC 2018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C22C2" w14:textId="77777777" w:rsidR="00662DA3" w:rsidRPr="00581137" w:rsidRDefault="00662DA3" w:rsidP="00AC4264">
                  <w:pPr>
                    <w:pStyle w:val="rowtabella0"/>
                    <w:rPr>
                      <w:color w:val="002060"/>
                    </w:rPr>
                  </w:pPr>
                  <w:r w:rsidRPr="00581137">
                    <w:rPr>
                      <w:color w:val="002060"/>
                    </w:rPr>
                    <w:t>- ANGELI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EE5754" w14:textId="77777777" w:rsidR="00662DA3" w:rsidRPr="00581137" w:rsidRDefault="00662DA3" w:rsidP="00AC4264">
                  <w:pPr>
                    <w:pStyle w:val="rowtabella0"/>
                    <w:jc w:val="center"/>
                    <w:rPr>
                      <w:color w:val="002060"/>
                    </w:rPr>
                  </w:pPr>
                  <w:r w:rsidRPr="00581137">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98E5BE" w14:textId="77777777" w:rsidR="00662DA3" w:rsidRPr="00581137" w:rsidRDefault="00662DA3" w:rsidP="00AC4264">
                  <w:pPr>
                    <w:pStyle w:val="rowtabella0"/>
                    <w:jc w:val="center"/>
                    <w:rPr>
                      <w:color w:val="002060"/>
                    </w:rPr>
                  </w:pPr>
                  <w:r w:rsidRPr="00581137">
                    <w:rPr>
                      <w:color w:val="002060"/>
                    </w:rPr>
                    <w:t> </w:t>
                  </w:r>
                </w:p>
              </w:tc>
            </w:tr>
            <w:tr w:rsidR="00662DA3" w:rsidRPr="00581137" w14:paraId="47954698"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320136" w14:textId="77777777" w:rsidR="00662DA3" w:rsidRPr="00581137" w:rsidRDefault="00662DA3" w:rsidP="00AC4264">
                  <w:pPr>
                    <w:pStyle w:val="rowtabella0"/>
                    <w:rPr>
                      <w:color w:val="002060"/>
                    </w:rPr>
                  </w:pPr>
                  <w:r w:rsidRPr="00581137">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654696" w14:textId="77777777" w:rsidR="00662DA3" w:rsidRPr="00581137" w:rsidRDefault="00662DA3" w:rsidP="00AC4264">
                  <w:pPr>
                    <w:pStyle w:val="rowtabella0"/>
                    <w:rPr>
                      <w:color w:val="002060"/>
                    </w:rPr>
                  </w:pPr>
                  <w:r w:rsidRPr="00581137">
                    <w:rPr>
                      <w:color w:val="002060"/>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51DDC1" w14:textId="77777777" w:rsidR="00662DA3" w:rsidRPr="00581137" w:rsidRDefault="00662DA3" w:rsidP="00AC4264">
                  <w:pPr>
                    <w:pStyle w:val="rowtabella0"/>
                    <w:jc w:val="center"/>
                    <w:rPr>
                      <w:color w:val="002060"/>
                    </w:rPr>
                  </w:pPr>
                  <w:r w:rsidRPr="00581137">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B51938" w14:textId="77777777" w:rsidR="00662DA3" w:rsidRPr="00581137" w:rsidRDefault="00662DA3" w:rsidP="00AC4264">
                  <w:pPr>
                    <w:pStyle w:val="rowtabella0"/>
                    <w:jc w:val="center"/>
                    <w:rPr>
                      <w:color w:val="002060"/>
                    </w:rPr>
                  </w:pPr>
                  <w:r w:rsidRPr="00581137">
                    <w:rPr>
                      <w:color w:val="002060"/>
                    </w:rPr>
                    <w:t> </w:t>
                  </w:r>
                </w:p>
              </w:tc>
            </w:tr>
            <w:tr w:rsidR="00662DA3" w:rsidRPr="00581137" w14:paraId="4186934F"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C21979" w14:textId="77777777" w:rsidR="00662DA3" w:rsidRPr="00581137" w:rsidRDefault="00662DA3" w:rsidP="00AC4264">
                  <w:pPr>
                    <w:pStyle w:val="rowtabella0"/>
                    <w:rPr>
                      <w:color w:val="002060"/>
                    </w:rPr>
                  </w:pPr>
                  <w:r w:rsidRPr="00581137">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581225" w14:textId="77777777" w:rsidR="00662DA3" w:rsidRPr="00581137" w:rsidRDefault="00662DA3" w:rsidP="00AC4264">
                  <w:pPr>
                    <w:pStyle w:val="rowtabella0"/>
                    <w:rPr>
                      <w:color w:val="002060"/>
                    </w:rPr>
                  </w:pPr>
                  <w:r w:rsidRPr="00581137">
                    <w:rPr>
                      <w:color w:val="002060"/>
                    </w:rPr>
                    <w:t>- ATLETICO CHIARAVALLE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BCF173" w14:textId="77777777" w:rsidR="00662DA3" w:rsidRPr="00581137" w:rsidRDefault="00662DA3" w:rsidP="00AC4264">
                  <w:pPr>
                    <w:pStyle w:val="rowtabella0"/>
                    <w:jc w:val="center"/>
                    <w:rPr>
                      <w:color w:val="002060"/>
                    </w:rPr>
                  </w:pPr>
                  <w:r w:rsidRPr="00581137">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87CB14" w14:textId="77777777" w:rsidR="00662DA3" w:rsidRPr="00581137" w:rsidRDefault="00662DA3" w:rsidP="00AC4264">
                  <w:pPr>
                    <w:pStyle w:val="rowtabella0"/>
                    <w:jc w:val="center"/>
                    <w:rPr>
                      <w:color w:val="002060"/>
                    </w:rPr>
                  </w:pPr>
                  <w:r w:rsidRPr="00581137">
                    <w:rPr>
                      <w:color w:val="002060"/>
                    </w:rPr>
                    <w:t> </w:t>
                  </w:r>
                </w:p>
              </w:tc>
            </w:tr>
            <w:tr w:rsidR="00662DA3" w:rsidRPr="00581137" w14:paraId="0273DFFE"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CE1DC1" w14:textId="77777777" w:rsidR="00662DA3" w:rsidRPr="00581137" w:rsidRDefault="00662DA3" w:rsidP="00AC4264">
                  <w:pPr>
                    <w:pStyle w:val="rowtabella0"/>
                    <w:rPr>
                      <w:color w:val="002060"/>
                    </w:rPr>
                  </w:pPr>
                  <w:r w:rsidRPr="00581137">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587013" w14:textId="77777777" w:rsidR="00662DA3" w:rsidRPr="00581137" w:rsidRDefault="00662DA3" w:rsidP="00AC4264">
                  <w:pPr>
                    <w:pStyle w:val="rowtabella0"/>
                    <w:rPr>
                      <w:color w:val="002060"/>
                    </w:rPr>
                  </w:pPr>
                  <w:r w:rsidRPr="00581137">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D03F27" w14:textId="77777777" w:rsidR="00662DA3" w:rsidRPr="00581137" w:rsidRDefault="00662DA3" w:rsidP="00AC4264">
                  <w:pPr>
                    <w:pStyle w:val="rowtabella0"/>
                    <w:jc w:val="center"/>
                    <w:rPr>
                      <w:color w:val="002060"/>
                    </w:rPr>
                  </w:pPr>
                  <w:r w:rsidRPr="0058113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138220" w14:textId="77777777" w:rsidR="00662DA3" w:rsidRPr="00581137" w:rsidRDefault="00662DA3" w:rsidP="00AC4264">
                  <w:pPr>
                    <w:pStyle w:val="rowtabella0"/>
                    <w:jc w:val="center"/>
                    <w:rPr>
                      <w:color w:val="002060"/>
                    </w:rPr>
                  </w:pPr>
                  <w:r w:rsidRPr="00581137">
                    <w:rPr>
                      <w:color w:val="002060"/>
                    </w:rPr>
                    <w:t> </w:t>
                  </w:r>
                </w:p>
              </w:tc>
            </w:tr>
            <w:tr w:rsidR="00662DA3" w:rsidRPr="00581137" w14:paraId="0DDC0AF4"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64C900" w14:textId="77777777" w:rsidR="00662DA3" w:rsidRPr="00581137" w:rsidRDefault="00662DA3" w:rsidP="00AC4264">
                  <w:pPr>
                    <w:pStyle w:val="rowtabella0"/>
                    <w:rPr>
                      <w:color w:val="002060"/>
                    </w:rPr>
                  </w:pPr>
                  <w:r w:rsidRPr="00581137">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7FC18B" w14:textId="77777777" w:rsidR="00662DA3" w:rsidRPr="00581137" w:rsidRDefault="00662DA3" w:rsidP="00AC4264">
                  <w:pPr>
                    <w:pStyle w:val="rowtabella0"/>
                    <w:rPr>
                      <w:color w:val="002060"/>
                    </w:rPr>
                  </w:pPr>
                  <w:r w:rsidRPr="00581137">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30D959" w14:textId="77777777" w:rsidR="00662DA3" w:rsidRPr="00581137" w:rsidRDefault="00662DA3" w:rsidP="00AC4264">
                  <w:pPr>
                    <w:pStyle w:val="rowtabella0"/>
                    <w:jc w:val="center"/>
                    <w:rPr>
                      <w:color w:val="002060"/>
                    </w:rPr>
                  </w:pPr>
                  <w:r w:rsidRPr="0058113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0EFBBB" w14:textId="77777777" w:rsidR="00662DA3" w:rsidRPr="00581137" w:rsidRDefault="00662DA3" w:rsidP="00AC4264">
                  <w:pPr>
                    <w:pStyle w:val="rowtabella0"/>
                    <w:jc w:val="center"/>
                    <w:rPr>
                      <w:color w:val="002060"/>
                    </w:rPr>
                  </w:pPr>
                  <w:r w:rsidRPr="00581137">
                    <w:rPr>
                      <w:color w:val="002060"/>
                    </w:rPr>
                    <w:t> </w:t>
                  </w:r>
                </w:p>
              </w:tc>
            </w:tr>
            <w:tr w:rsidR="00662DA3" w:rsidRPr="00581137" w14:paraId="3123B615"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9CFA32" w14:textId="77777777" w:rsidR="00662DA3" w:rsidRPr="00581137" w:rsidRDefault="00662DA3" w:rsidP="00AC4264">
                  <w:pPr>
                    <w:pStyle w:val="rowtabella0"/>
                    <w:rPr>
                      <w:color w:val="002060"/>
                    </w:rPr>
                  </w:pPr>
                  <w:r w:rsidRPr="00581137">
                    <w:rPr>
                      <w:color w:val="002060"/>
                    </w:rPr>
                    <w:t>(1) 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73BEA" w14:textId="77777777" w:rsidR="00662DA3" w:rsidRPr="00581137" w:rsidRDefault="00662DA3" w:rsidP="00AC4264">
                  <w:pPr>
                    <w:pStyle w:val="rowtabella0"/>
                    <w:rPr>
                      <w:color w:val="002060"/>
                    </w:rPr>
                  </w:pPr>
                  <w:r w:rsidRPr="00581137">
                    <w:rPr>
                      <w:color w:val="002060"/>
                    </w:rPr>
                    <w:t>- VIRTUS AURORA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23B20" w14:textId="77777777" w:rsidR="00662DA3" w:rsidRPr="00581137" w:rsidRDefault="00662DA3" w:rsidP="00AC4264">
                  <w:pPr>
                    <w:pStyle w:val="rowtabella0"/>
                    <w:jc w:val="center"/>
                    <w:rPr>
                      <w:color w:val="002060"/>
                    </w:rPr>
                  </w:pPr>
                  <w:r w:rsidRPr="00581137">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32086" w14:textId="77777777" w:rsidR="00662DA3" w:rsidRPr="00581137" w:rsidRDefault="00662DA3" w:rsidP="00AC4264">
                  <w:pPr>
                    <w:pStyle w:val="rowtabella0"/>
                    <w:jc w:val="center"/>
                    <w:rPr>
                      <w:color w:val="002060"/>
                    </w:rPr>
                  </w:pPr>
                  <w:r w:rsidRPr="00581137">
                    <w:rPr>
                      <w:color w:val="002060"/>
                    </w:rPr>
                    <w:t> </w:t>
                  </w:r>
                </w:p>
              </w:tc>
            </w:tr>
            <w:tr w:rsidR="00662DA3" w:rsidRPr="00581137" w14:paraId="0A6FEA72"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420D11C8" w14:textId="77777777" w:rsidR="00662DA3" w:rsidRPr="00581137" w:rsidRDefault="00662DA3" w:rsidP="00AC4264">
                  <w:pPr>
                    <w:pStyle w:val="rowtabella0"/>
                    <w:rPr>
                      <w:color w:val="002060"/>
                    </w:rPr>
                  </w:pPr>
                  <w:r w:rsidRPr="00581137">
                    <w:rPr>
                      <w:color w:val="002060"/>
                    </w:rPr>
                    <w:t>(1) - disputata il 30/11/2024</w:t>
                  </w:r>
                </w:p>
              </w:tc>
            </w:tr>
          </w:tbl>
          <w:p w14:paraId="0281C127" w14:textId="77777777" w:rsidR="00662DA3" w:rsidRPr="00581137" w:rsidRDefault="00662DA3" w:rsidP="00AC4264">
            <w:pPr>
              <w:rPr>
                <w:color w:val="002060"/>
              </w:rPr>
            </w:pPr>
          </w:p>
        </w:tc>
      </w:tr>
    </w:tbl>
    <w:p w14:paraId="74E1681A" w14:textId="77777777" w:rsidR="00662DA3" w:rsidRPr="00581137" w:rsidRDefault="00662DA3" w:rsidP="00662DA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62DA3" w:rsidRPr="00581137" w14:paraId="456F1861" w14:textId="77777777" w:rsidTr="00AC42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3931C93E"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3AEB3" w14:textId="77777777" w:rsidR="00662DA3" w:rsidRPr="00581137" w:rsidRDefault="00662DA3" w:rsidP="00AC4264">
                  <w:pPr>
                    <w:pStyle w:val="headertabella0"/>
                    <w:rPr>
                      <w:color w:val="002060"/>
                    </w:rPr>
                  </w:pPr>
                  <w:r w:rsidRPr="00581137">
                    <w:rPr>
                      <w:color w:val="002060"/>
                    </w:rPr>
                    <w:t>GIRONE C - 8 Giornata - A</w:t>
                  </w:r>
                </w:p>
              </w:tc>
            </w:tr>
            <w:tr w:rsidR="00662DA3" w:rsidRPr="00581137" w14:paraId="4B6CA286"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021C8D" w14:textId="77777777" w:rsidR="00662DA3" w:rsidRPr="00581137" w:rsidRDefault="00662DA3" w:rsidP="00AC4264">
                  <w:pPr>
                    <w:pStyle w:val="rowtabella0"/>
                    <w:rPr>
                      <w:color w:val="002060"/>
                    </w:rPr>
                  </w:pPr>
                  <w:r w:rsidRPr="00581137">
                    <w:rPr>
                      <w:color w:val="002060"/>
                    </w:rPr>
                    <w:t>(1) AVM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E1C92" w14:textId="77777777" w:rsidR="00662DA3" w:rsidRPr="00581137" w:rsidRDefault="00662DA3" w:rsidP="00AC4264">
                  <w:pPr>
                    <w:pStyle w:val="rowtabella0"/>
                    <w:rPr>
                      <w:color w:val="002060"/>
                    </w:rPr>
                  </w:pPr>
                  <w:r w:rsidRPr="00581137">
                    <w:rPr>
                      <w:color w:val="002060"/>
                    </w:rPr>
                    <w:t>- OLIMPIA JUVENTU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6AF496" w14:textId="77777777" w:rsidR="00662DA3" w:rsidRPr="00581137" w:rsidRDefault="00662DA3" w:rsidP="00AC4264">
                  <w:pPr>
                    <w:pStyle w:val="rowtabella0"/>
                    <w:jc w:val="center"/>
                    <w:rPr>
                      <w:color w:val="002060"/>
                    </w:rPr>
                  </w:pPr>
                  <w:r w:rsidRPr="00581137">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61FBF" w14:textId="77777777" w:rsidR="00662DA3" w:rsidRPr="00581137" w:rsidRDefault="00662DA3" w:rsidP="00AC4264">
                  <w:pPr>
                    <w:pStyle w:val="rowtabella0"/>
                    <w:jc w:val="center"/>
                    <w:rPr>
                      <w:color w:val="002060"/>
                    </w:rPr>
                  </w:pPr>
                  <w:r w:rsidRPr="00581137">
                    <w:rPr>
                      <w:color w:val="002060"/>
                    </w:rPr>
                    <w:t> </w:t>
                  </w:r>
                </w:p>
              </w:tc>
            </w:tr>
            <w:tr w:rsidR="00662DA3" w:rsidRPr="00581137" w14:paraId="33A929CB"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A3DB1A" w14:textId="77777777" w:rsidR="00662DA3" w:rsidRPr="00581137" w:rsidRDefault="00662DA3" w:rsidP="00AC4264">
                  <w:pPr>
                    <w:pStyle w:val="rowtabella0"/>
                    <w:rPr>
                      <w:color w:val="002060"/>
                    </w:rPr>
                  </w:pPr>
                  <w:r w:rsidRPr="00581137">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1947EB" w14:textId="77777777" w:rsidR="00662DA3" w:rsidRPr="00581137" w:rsidRDefault="00662DA3" w:rsidP="00AC4264">
                  <w:pPr>
                    <w:pStyle w:val="rowtabella0"/>
                    <w:rPr>
                      <w:color w:val="002060"/>
                    </w:rPr>
                  </w:pPr>
                  <w:r w:rsidRPr="00581137">
                    <w:rPr>
                      <w:color w:val="002060"/>
                    </w:rPr>
                    <w:t>- OSIMO STAZIONE SSD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E8C32F" w14:textId="77777777" w:rsidR="00662DA3" w:rsidRPr="00581137" w:rsidRDefault="00662DA3" w:rsidP="00AC4264">
                  <w:pPr>
                    <w:pStyle w:val="rowtabella0"/>
                    <w:jc w:val="center"/>
                    <w:rPr>
                      <w:color w:val="002060"/>
                    </w:rPr>
                  </w:pPr>
                  <w:r w:rsidRPr="00581137">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94C07C" w14:textId="77777777" w:rsidR="00662DA3" w:rsidRPr="00581137" w:rsidRDefault="00662DA3" w:rsidP="00AC4264">
                  <w:pPr>
                    <w:pStyle w:val="rowtabella0"/>
                    <w:jc w:val="center"/>
                    <w:rPr>
                      <w:color w:val="002060"/>
                    </w:rPr>
                  </w:pPr>
                  <w:r w:rsidRPr="00581137">
                    <w:rPr>
                      <w:color w:val="002060"/>
                    </w:rPr>
                    <w:t> </w:t>
                  </w:r>
                </w:p>
              </w:tc>
            </w:tr>
            <w:tr w:rsidR="00662DA3" w:rsidRPr="00581137" w14:paraId="23D4955B"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B514ED" w14:textId="77777777" w:rsidR="00662DA3" w:rsidRPr="00581137" w:rsidRDefault="00662DA3" w:rsidP="00AC4264">
                  <w:pPr>
                    <w:pStyle w:val="rowtabella0"/>
                    <w:rPr>
                      <w:color w:val="002060"/>
                    </w:rPr>
                  </w:pPr>
                  <w:r w:rsidRPr="00581137">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F0D389" w14:textId="77777777" w:rsidR="00662DA3" w:rsidRPr="00581137" w:rsidRDefault="00662DA3" w:rsidP="00AC4264">
                  <w:pPr>
                    <w:pStyle w:val="rowtabella0"/>
                    <w:rPr>
                      <w:color w:val="002060"/>
                    </w:rPr>
                  </w:pPr>
                  <w:r w:rsidRPr="00581137">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F03051" w14:textId="77777777" w:rsidR="00662DA3" w:rsidRPr="00581137" w:rsidRDefault="00662DA3" w:rsidP="00AC4264">
                  <w:pPr>
                    <w:pStyle w:val="rowtabella0"/>
                    <w:jc w:val="center"/>
                    <w:rPr>
                      <w:color w:val="002060"/>
                    </w:rPr>
                  </w:pPr>
                  <w:r w:rsidRPr="00581137">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7A95E1" w14:textId="77777777" w:rsidR="00662DA3" w:rsidRPr="00581137" w:rsidRDefault="00662DA3" w:rsidP="00AC4264">
                  <w:pPr>
                    <w:pStyle w:val="rowtabella0"/>
                    <w:jc w:val="center"/>
                    <w:rPr>
                      <w:color w:val="002060"/>
                    </w:rPr>
                  </w:pPr>
                  <w:r w:rsidRPr="00581137">
                    <w:rPr>
                      <w:color w:val="002060"/>
                    </w:rPr>
                    <w:t> </w:t>
                  </w:r>
                </w:p>
              </w:tc>
            </w:tr>
            <w:tr w:rsidR="00662DA3" w:rsidRPr="00581137" w14:paraId="65380A82"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729BE0" w14:textId="77777777" w:rsidR="00662DA3" w:rsidRPr="00581137" w:rsidRDefault="00662DA3" w:rsidP="00AC4264">
                  <w:pPr>
                    <w:pStyle w:val="rowtabella0"/>
                    <w:rPr>
                      <w:color w:val="002060"/>
                    </w:rPr>
                  </w:pPr>
                  <w:r w:rsidRPr="00581137">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D2B5B8" w14:textId="77777777" w:rsidR="00662DA3" w:rsidRPr="00581137" w:rsidRDefault="00662DA3" w:rsidP="00AC4264">
                  <w:pPr>
                    <w:pStyle w:val="rowtabella0"/>
                    <w:rPr>
                      <w:color w:val="002060"/>
                    </w:rPr>
                  </w:pPr>
                  <w:r w:rsidRPr="00581137">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922969" w14:textId="77777777" w:rsidR="00662DA3" w:rsidRPr="00581137" w:rsidRDefault="00662DA3" w:rsidP="00AC4264">
                  <w:pPr>
                    <w:pStyle w:val="rowtabella0"/>
                    <w:jc w:val="center"/>
                    <w:rPr>
                      <w:color w:val="002060"/>
                    </w:rPr>
                  </w:pPr>
                  <w:r w:rsidRPr="00581137">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4B8B9E" w14:textId="77777777" w:rsidR="00662DA3" w:rsidRPr="00581137" w:rsidRDefault="00662DA3" w:rsidP="00AC4264">
                  <w:pPr>
                    <w:pStyle w:val="rowtabella0"/>
                    <w:jc w:val="center"/>
                    <w:rPr>
                      <w:color w:val="002060"/>
                    </w:rPr>
                  </w:pPr>
                  <w:r w:rsidRPr="00581137">
                    <w:rPr>
                      <w:color w:val="002060"/>
                    </w:rPr>
                    <w:t> </w:t>
                  </w:r>
                </w:p>
              </w:tc>
            </w:tr>
            <w:tr w:rsidR="00662DA3" w:rsidRPr="00581137" w14:paraId="10096D26"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F7FC76" w14:textId="77777777" w:rsidR="00662DA3" w:rsidRPr="00581137" w:rsidRDefault="00662DA3" w:rsidP="00AC4264">
                  <w:pPr>
                    <w:pStyle w:val="rowtabella0"/>
                    <w:rPr>
                      <w:color w:val="002060"/>
                    </w:rPr>
                  </w:pPr>
                  <w:r w:rsidRPr="00581137">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9D0F8A" w14:textId="77777777" w:rsidR="00662DA3" w:rsidRPr="00581137" w:rsidRDefault="00662DA3" w:rsidP="00AC4264">
                  <w:pPr>
                    <w:pStyle w:val="rowtabella0"/>
                    <w:rPr>
                      <w:color w:val="002060"/>
                    </w:rPr>
                  </w:pPr>
                  <w:r w:rsidRPr="00581137">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69DE59" w14:textId="77777777" w:rsidR="00662DA3" w:rsidRPr="00581137" w:rsidRDefault="00662DA3" w:rsidP="00AC4264">
                  <w:pPr>
                    <w:pStyle w:val="rowtabella0"/>
                    <w:jc w:val="center"/>
                    <w:rPr>
                      <w:color w:val="002060"/>
                    </w:rPr>
                  </w:pPr>
                  <w:r w:rsidRPr="00581137">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83E588" w14:textId="77777777" w:rsidR="00662DA3" w:rsidRPr="00581137" w:rsidRDefault="00662DA3" w:rsidP="00AC4264">
                  <w:pPr>
                    <w:pStyle w:val="rowtabella0"/>
                    <w:jc w:val="center"/>
                    <w:rPr>
                      <w:color w:val="002060"/>
                    </w:rPr>
                  </w:pPr>
                  <w:r w:rsidRPr="00581137">
                    <w:rPr>
                      <w:color w:val="002060"/>
                    </w:rPr>
                    <w:t> </w:t>
                  </w:r>
                </w:p>
              </w:tc>
            </w:tr>
            <w:tr w:rsidR="00662DA3" w:rsidRPr="00581137" w14:paraId="18309235"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ACFD01" w14:textId="77777777" w:rsidR="00662DA3" w:rsidRPr="00581137" w:rsidRDefault="00662DA3" w:rsidP="00AC4264">
                  <w:pPr>
                    <w:pStyle w:val="rowtabella0"/>
                    <w:rPr>
                      <w:color w:val="002060"/>
                    </w:rPr>
                  </w:pPr>
                  <w:r w:rsidRPr="00581137">
                    <w:rPr>
                      <w:color w:val="002060"/>
                    </w:rPr>
                    <w:t>NUOVA FOLGORE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30408" w14:textId="77777777" w:rsidR="00662DA3" w:rsidRPr="00581137" w:rsidRDefault="00662DA3" w:rsidP="00AC4264">
                  <w:pPr>
                    <w:pStyle w:val="rowtabella0"/>
                    <w:rPr>
                      <w:color w:val="002060"/>
                    </w:rPr>
                  </w:pPr>
                  <w:r w:rsidRPr="00581137">
                    <w:rPr>
                      <w:color w:val="002060"/>
                    </w:rPr>
                    <w:t xml:space="preserve">- </w:t>
                  </w:r>
                  <w:proofErr w:type="gramStart"/>
                  <w:r w:rsidRPr="00581137">
                    <w:rPr>
                      <w:color w:val="002060"/>
                    </w:rPr>
                    <w:t>CITTA</w:t>
                  </w:r>
                  <w:proofErr w:type="gramEnd"/>
                  <w:r w:rsidRPr="00581137">
                    <w:rPr>
                      <w:color w:val="002060"/>
                    </w:rPr>
                    <w:t xml:space="preserve">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E5343" w14:textId="77777777" w:rsidR="00662DA3" w:rsidRPr="00581137" w:rsidRDefault="00662DA3" w:rsidP="00AC4264">
                  <w:pPr>
                    <w:pStyle w:val="rowtabella0"/>
                    <w:jc w:val="center"/>
                    <w:rPr>
                      <w:color w:val="002060"/>
                    </w:rPr>
                  </w:pPr>
                  <w:r w:rsidRPr="00581137">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7D1F8F" w14:textId="77777777" w:rsidR="00662DA3" w:rsidRPr="00581137" w:rsidRDefault="00662DA3" w:rsidP="00AC4264">
                  <w:pPr>
                    <w:pStyle w:val="rowtabella0"/>
                    <w:jc w:val="center"/>
                    <w:rPr>
                      <w:color w:val="002060"/>
                    </w:rPr>
                  </w:pPr>
                  <w:r w:rsidRPr="00581137">
                    <w:rPr>
                      <w:color w:val="002060"/>
                    </w:rPr>
                    <w:t> </w:t>
                  </w:r>
                </w:p>
              </w:tc>
            </w:tr>
            <w:tr w:rsidR="00662DA3" w:rsidRPr="00581137" w14:paraId="4E599AA7"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1A65CC41" w14:textId="77777777" w:rsidR="00662DA3" w:rsidRPr="00581137" w:rsidRDefault="00662DA3" w:rsidP="00AC4264">
                  <w:pPr>
                    <w:pStyle w:val="rowtabella0"/>
                    <w:rPr>
                      <w:color w:val="002060"/>
                    </w:rPr>
                  </w:pPr>
                  <w:r w:rsidRPr="00581137">
                    <w:rPr>
                      <w:color w:val="002060"/>
                    </w:rPr>
                    <w:t>(1) - disputata il 30/11/2024</w:t>
                  </w:r>
                </w:p>
              </w:tc>
            </w:tr>
          </w:tbl>
          <w:p w14:paraId="5E8EC59E" w14:textId="77777777" w:rsidR="00662DA3" w:rsidRPr="00581137" w:rsidRDefault="00662DA3" w:rsidP="00AC426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0710A9C1"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02D25" w14:textId="77777777" w:rsidR="00662DA3" w:rsidRPr="00581137" w:rsidRDefault="00662DA3" w:rsidP="00AC4264">
                  <w:pPr>
                    <w:pStyle w:val="headertabella0"/>
                    <w:rPr>
                      <w:color w:val="002060"/>
                    </w:rPr>
                  </w:pPr>
                  <w:r w:rsidRPr="00581137">
                    <w:rPr>
                      <w:color w:val="002060"/>
                    </w:rPr>
                    <w:t>GIRONE D - 8 Giornata - A</w:t>
                  </w:r>
                </w:p>
              </w:tc>
            </w:tr>
            <w:tr w:rsidR="00662DA3" w:rsidRPr="00581137" w14:paraId="5315614C"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4D0544" w14:textId="77777777" w:rsidR="00662DA3" w:rsidRPr="00581137" w:rsidRDefault="00662DA3" w:rsidP="00AC4264">
                  <w:pPr>
                    <w:pStyle w:val="rowtabella0"/>
                    <w:rPr>
                      <w:color w:val="002060"/>
                    </w:rPr>
                  </w:pPr>
                  <w:r w:rsidRPr="00581137">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CFC55E" w14:textId="77777777" w:rsidR="00662DA3" w:rsidRPr="00581137" w:rsidRDefault="00662DA3" w:rsidP="00AC4264">
                  <w:pPr>
                    <w:pStyle w:val="rowtabella0"/>
                    <w:rPr>
                      <w:color w:val="002060"/>
                    </w:rPr>
                  </w:pPr>
                  <w:r w:rsidRPr="00581137">
                    <w:rPr>
                      <w:color w:val="002060"/>
                    </w:rPr>
                    <w:t>- C.F. MACERATESE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35B73" w14:textId="77777777" w:rsidR="00662DA3" w:rsidRPr="00581137" w:rsidRDefault="00662DA3" w:rsidP="00AC4264">
                  <w:pPr>
                    <w:pStyle w:val="rowtabella0"/>
                    <w:jc w:val="center"/>
                    <w:rPr>
                      <w:color w:val="002060"/>
                    </w:rPr>
                  </w:pPr>
                  <w:r w:rsidRPr="00581137">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81C60" w14:textId="77777777" w:rsidR="00662DA3" w:rsidRPr="00581137" w:rsidRDefault="00662DA3" w:rsidP="00AC4264">
                  <w:pPr>
                    <w:pStyle w:val="rowtabella0"/>
                    <w:jc w:val="center"/>
                    <w:rPr>
                      <w:color w:val="002060"/>
                    </w:rPr>
                  </w:pPr>
                  <w:r w:rsidRPr="00581137">
                    <w:rPr>
                      <w:color w:val="002060"/>
                    </w:rPr>
                    <w:t> </w:t>
                  </w:r>
                </w:p>
              </w:tc>
            </w:tr>
            <w:tr w:rsidR="00662DA3" w:rsidRPr="00581137" w14:paraId="24ED4A8F"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4272F4" w14:textId="77777777" w:rsidR="00662DA3" w:rsidRPr="00581137" w:rsidRDefault="00662DA3" w:rsidP="00AC4264">
                  <w:pPr>
                    <w:pStyle w:val="rowtabella0"/>
                    <w:rPr>
                      <w:color w:val="002060"/>
                    </w:rPr>
                  </w:pPr>
                  <w:r w:rsidRPr="00581137">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40EC61" w14:textId="77777777" w:rsidR="00662DA3" w:rsidRPr="00581137" w:rsidRDefault="00662DA3" w:rsidP="00AC4264">
                  <w:pPr>
                    <w:pStyle w:val="rowtabella0"/>
                    <w:rPr>
                      <w:color w:val="002060"/>
                    </w:rPr>
                  </w:pPr>
                  <w:r w:rsidRPr="00581137">
                    <w:rPr>
                      <w:color w:val="002060"/>
                    </w:rPr>
                    <w:t>- RIPE SAN GINESIO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B93B1A" w14:textId="77777777" w:rsidR="00662DA3" w:rsidRPr="00581137" w:rsidRDefault="00662DA3" w:rsidP="00AC4264">
                  <w:pPr>
                    <w:pStyle w:val="rowtabella0"/>
                    <w:jc w:val="center"/>
                    <w:rPr>
                      <w:color w:val="002060"/>
                    </w:rPr>
                  </w:pPr>
                  <w:r w:rsidRPr="00581137">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1D23A6" w14:textId="77777777" w:rsidR="00662DA3" w:rsidRPr="00581137" w:rsidRDefault="00662DA3" w:rsidP="00AC4264">
                  <w:pPr>
                    <w:pStyle w:val="rowtabella0"/>
                    <w:jc w:val="center"/>
                    <w:rPr>
                      <w:color w:val="002060"/>
                    </w:rPr>
                  </w:pPr>
                  <w:r w:rsidRPr="00581137">
                    <w:rPr>
                      <w:color w:val="002060"/>
                    </w:rPr>
                    <w:t> </w:t>
                  </w:r>
                </w:p>
              </w:tc>
            </w:tr>
            <w:tr w:rsidR="00662DA3" w:rsidRPr="00581137" w14:paraId="12B52751"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520CB7" w14:textId="77777777" w:rsidR="00662DA3" w:rsidRPr="00581137" w:rsidRDefault="00662DA3" w:rsidP="00AC4264">
                  <w:pPr>
                    <w:pStyle w:val="rowtabella0"/>
                    <w:rPr>
                      <w:color w:val="002060"/>
                    </w:rPr>
                  </w:pPr>
                  <w:r w:rsidRPr="00581137">
                    <w:rPr>
                      <w:color w:val="002060"/>
                    </w:rPr>
                    <w:t>(1) 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BEAE3B" w14:textId="77777777" w:rsidR="00662DA3" w:rsidRPr="00581137" w:rsidRDefault="00662DA3" w:rsidP="00AC4264">
                  <w:pPr>
                    <w:pStyle w:val="rowtabella0"/>
                    <w:rPr>
                      <w:color w:val="002060"/>
                    </w:rPr>
                  </w:pPr>
                  <w:r w:rsidRPr="00581137">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2F00E5" w14:textId="77777777" w:rsidR="00662DA3" w:rsidRPr="00581137" w:rsidRDefault="00662DA3" w:rsidP="00AC4264">
                  <w:pPr>
                    <w:pStyle w:val="rowtabella0"/>
                    <w:jc w:val="center"/>
                    <w:rPr>
                      <w:color w:val="002060"/>
                    </w:rPr>
                  </w:pPr>
                  <w:r w:rsidRPr="00581137">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424DF3" w14:textId="77777777" w:rsidR="00662DA3" w:rsidRPr="00581137" w:rsidRDefault="00662DA3" w:rsidP="00AC4264">
                  <w:pPr>
                    <w:pStyle w:val="rowtabella0"/>
                    <w:jc w:val="center"/>
                    <w:rPr>
                      <w:color w:val="002060"/>
                    </w:rPr>
                  </w:pPr>
                  <w:r w:rsidRPr="00581137">
                    <w:rPr>
                      <w:color w:val="002060"/>
                    </w:rPr>
                    <w:t> </w:t>
                  </w:r>
                </w:p>
              </w:tc>
            </w:tr>
            <w:tr w:rsidR="00662DA3" w:rsidRPr="00581137" w14:paraId="242D8401"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B1FF34" w14:textId="77777777" w:rsidR="00662DA3" w:rsidRPr="00581137" w:rsidRDefault="00662DA3" w:rsidP="00AC4264">
                  <w:pPr>
                    <w:pStyle w:val="rowtabella0"/>
                    <w:rPr>
                      <w:color w:val="002060"/>
                    </w:rPr>
                  </w:pPr>
                  <w:r w:rsidRPr="00581137">
                    <w:rPr>
                      <w:color w:val="002060"/>
                    </w:rPr>
                    <w:t>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98513F" w14:textId="77777777" w:rsidR="00662DA3" w:rsidRPr="00581137" w:rsidRDefault="00662DA3" w:rsidP="00AC4264">
                  <w:pPr>
                    <w:pStyle w:val="rowtabella0"/>
                    <w:rPr>
                      <w:color w:val="002060"/>
                    </w:rPr>
                  </w:pPr>
                  <w:r w:rsidRPr="00581137">
                    <w:rPr>
                      <w:color w:val="002060"/>
                    </w:rPr>
                    <w:t xml:space="preserve">- REAL FABRIANO </w:t>
                  </w:r>
                  <w:proofErr w:type="gramStart"/>
                  <w:r w:rsidRPr="00581137">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71B22E" w14:textId="77777777" w:rsidR="00662DA3" w:rsidRPr="00581137" w:rsidRDefault="00662DA3" w:rsidP="00AC4264">
                  <w:pPr>
                    <w:pStyle w:val="rowtabella0"/>
                    <w:jc w:val="center"/>
                    <w:rPr>
                      <w:color w:val="002060"/>
                    </w:rPr>
                  </w:pPr>
                  <w:r w:rsidRPr="00581137">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CD75D0" w14:textId="77777777" w:rsidR="00662DA3" w:rsidRPr="00581137" w:rsidRDefault="00662DA3" w:rsidP="00AC4264">
                  <w:pPr>
                    <w:pStyle w:val="rowtabella0"/>
                    <w:jc w:val="center"/>
                    <w:rPr>
                      <w:color w:val="002060"/>
                    </w:rPr>
                  </w:pPr>
                  <w:r w:rsidRPr="00581137">
                    <w:rPr>
                      <w:color w:val="002060"/>
                    </w:rPr>
                    <w:t> </w:t>
                  </w:r>
                </w:p>
              </w:tc>
            </w:tr>
            <w:tr w:rsidR="00662DA3" w:rsidRPr="00581137" w14:paraId="40267591"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2DF33B" w14:textId="77777777" w:rsidR="00662DA3" w:rsidRPr="00581137" w:rsidRDefault="00662DA3" w:rsidP="00AC4264">
                  <w:pPr>
                    <w:pStyle w:val="rowtabella0"/>
                    <w:rPr>
                      <w:color w:val="002060"/>
                    </w:rPr>
                  </w:pPr>
                  <w:r w:rsidRPr="00581137">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D8E23E" w14:textId="77777777" w:rsidR="00662DA3" w:rsidRPr="00581137" w:rsidRDefault="00662DA3" w:rsidP="00AC4264">
                  <w:pPr>
                    <w:pStyle w:val="rowtabella0"/>
                    <w:rPr>
                      <w:color w:val="002060"/>
                    </w:rPr>
                  </w:pPr>
                  <w:r w:rsidRPr="00581137">
                    <w:rPr>
                      <w:color w:val="002060"/>
                    </w:rPr>
                    <w:t>- EUROPE TT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6C4D20" w14:textId="77777777" w:rsidR="00662DA3" w:rsidRPr="00581137" w:rsidRDefault="00662DA3" w:rsidP="00AC4264">
                  <w:pPr>
                    <w:pStyle w:val="rowtabella0"/>
                    <w:jc w:val="center"/>
                    <w:rPr>
                      <w:color w:val="002060"/>
                    </w:rPr>
                  </w:pPr>
                  <w:r w:rsidRPr="00581137">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D79971" w14:textId="77777777" w:rsidR="00662DA3" w:rsidRPr="00581137" w:rsidRDefault="00662DA3" w:rsidP="00AC4264">
                  <w:pPr>
                    <w:pStyle w:val="rowtabella0"/>
                    <w:jc w:val="center"/>
                    <w:rPr>
                      <w:color w:val="002060"/>
                    </w:rPr>
                  </w:pPr>
                  <w:r w:rsidRPr="00581137">
                    <w:rPr>
                      <w:color w:val="002060"/>
                    </w:rPr>
                    <w:t> </w:t>
                  </w:r>
                </w:p>
              </w:tc>
            </w:tr>
            <w:tr w:rsidR="00662DA3" w:rsidRPr="00581137" w14:paraId="0106E786"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791CA3" w14:textId="77777777" w:rsidR="00662DA3" w:rsidRPr="00581137" w:rsidRDefault="00662DA3" w:rsidP="00AC4264">
                  <w:pPr>
                    <w:pStyle w:val="rowtabella0"/>
                    <w:rPr>
                      <w:color w:val="002060"/>
                    </w:rPr>
                  </w:pPr>
                  <w:r w:rsidRPr="00581137">
                    <w:rPr>
                      <w:color w:val="002060"/>
                    </w:rPr>
                    <w:t>PIEDIRIPA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C4E57" w14:textId="77777777" w:rsidR="00662DA3" w:rsidRPr="00581137" w:rsidRDefault="00662DA3" w:rsidP="00AC4264">
                  <w:pPr>
                    <w:pStyle w:val="rowtabella0"/>
                    <w:rPr>
                      <w:color w:val="002060"/>
                    </w:rPr>
                  </w:pPr>
                  <w:r w:rsidRPr="00581137">
                    <w:rPr>
                      <w:color w:val="002060"/>
                    </w:rPr>
                    <w:t>- FABRIANO CALCIO A 5 2023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63121" w14:textId="77777777" w:rsidR="00662DA3" w:rsidRPr="00581137" w:rsidRDefault="00662DA3" w:rsidP="00AC4264">
                  <w:pPr>
                    <w:pStyle w:val="rowtabella0"/>
                    <w:jc w:val="center"/>
                    <w:rPr>
                      <w:color w:val="002060"/>
                    </w:rPr>
                  </w:pPr>
                  <w:r w:rsidRPr="00581137">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78A71" w14:textId="77777777" w:rsidR="00662DA3" w:rsidRPr="00581137" w:rsidRDefault="00662DA3" w:rsidP="00AC4264">
                  <w:pPr>
                    <w:pStyle w:val="rowtabella0"/>
                    <w:jc w:val="center"/>
                    <w:rPr>
                      <w:color w:val="002060"/>
                    </w:rPr>
                  </w:pPr>
                  <w:r w:rsidRPr="00581137">
                    <w:rPr>
                      <w:color w:val="002060"/>
                    </w:rPr>
                    <w:t> </w:t>
                  </w:r>
                </w:p>
              </w:tc>
            </w:tr>
            <w:tr w:rsidR="00662DA3" w:rsidRPr="00581137" w14:paraId="1168B0D0"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00ECA453" w14:textId="77777777" w:rsidR="00662DA3" w:rsidRPr="00581137" w:rsidRDefault="00662DA3" w:rsidP="00AC4264">
                  <w:pPr>
                    <w:pStyle w:val="rowtabella0"/>
                    <w:rPr>
                      <w:color w:val="002060"/>
                    </w:rPr>
                  </w:pPr>
                  <w:r w:rsidRPr="00581137">
                    <w:rPr>
                      <w:color w:val="002060"/>
                    </w:rPr>
                    <w:t>(1) - disputata il 30/11/2024</w:t>
                  </w:r>
                </w:p>
              </w:tc>
            </w:tr>
          </w:tbl>
          <w:p w14:paraId="7853E46D" w14:textId="77777777" w:rsidR="00662DA3" w:rsidRPr="00581137" w:rsidRDefault="00662DA3" w:rsidP="00AC4264">
            <w:pPr>
              <w:rPr>
                <w:color w:val="002060"/>
              </w:rPr>
            </w:pPr>
          </w:p>
        </w:tc>
      </w:tr>
    </w:tbl>
    <w:p w14:paraId="52071D2D" w14:textId="77777777" w:rsidR="00662DA3" w:rsidRPr="00581137" w:rsidRDefault="00662DA3" w:rsidP="00662DA3">
      <w:pPr>
        <w:pStyle w:val="breakline"/>
        <w:rPr>
          <w:rFonts w:eastAsiaTheme="minorEastAsia"/>
          <w:color w:val="002060"/>
        </w:rPr>
      </w:pPr>
    </w:p>
    <w:p w14:paraId="75F71C50" w14:textId="77777777" w:rsidR="00662DA3" w:rsidRPr="00581137" w:rsidRDefault="00662DA3" w:rsidP="00662DA3">
      <w:pPr>
        <w:pStyle w:val="breakline"/>
        <w:rPr>
          <w:color w:val="002060"/>
        </w:rPr>
      </w:pPr>
    </w:p>
    <w:p w14:paraId="24062884" w14:textId="77777777" w:rsidR="00662DA3" w:rsidRPr="00581137" w:rsidRDefault="00662DA3" w:rsidP="00662DA3">
      <w:pPr>
        <w:pStyle w:val="sottotitolocampionato10"/>
        <w:rPr>
          <w:color w:val="002060"/>
        </w:rPr>
      </w:pPr>
      <w:r w:rsidRPr="00581137">
        <w:rPr>
          <w:color w:val="002060"/>
        </w:rPr>
        <w:t>RISULTATI UFFICIALI GARE DEL 29/11/2024</w:t>
      </w:r>
    </w:p>
    <w:p w14:paraId="3CAF5B1E" w14:textId="77777777" w:rsidR="00662DA3" w:rsidRPr="00662DA3" w:rsidRDefault="00662DA3" w:rsidP="00662DA3">
      <w:pPr>
        <w:pStyle w:val="sottotitolocampionato20"/>
        <w:spacing w:before="0" w:beforeAutospacing="0" w:after="0" w:afterAutospacing="0"/>
        <w:rPr>
          <w:rFonts w:ascii="Arial" w:hAnsi="Arial" w:cs="Arial"/>
          <w:color w:val="002060"/>
          <w:sz w:val="20"/>
          <w:szCs w:val="20"/>
        </w:rPr>
      </w:pPr>
      <w:r w:rsidRPr="00662DA3">
        <w:rPr>
          <w:rFonts w:ascii="Arial" w:hAnsi="Arial" w:cs="Arial"/>
          <w:color w:val="002060"/>
          <w:sz w:val="20"/>
          <w:szCs w:val="20"/>
        </w:rPr>
        <w:lastRenderedPageBreak/>
        <w:t>Si trascrivono qui di seguito i risultati ufficiali delle gare disputate</w:t>
      </w:r>
    </w:p>
    <w:p w14:paraId="7A20E43A" w14:textId="77777777" w:rsidR="00662DA3" w:rsidRPr="00581137" w:rsidRDefault="00662DA3" w:rsidP="00662D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62DA3" w:rsidRPr="00581137" w14:paraId="7E703BE4" w14:textId="77777777" w:rsidTr="00AC42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6F7A41CC"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071CA" w14:textId="77777777" w:rsidR="00662DA3" w:rsidRPr="00581137" w:rsidRDefault="00662DA3" w:rsidP="00AC4264">
                  <w:pPr>
                    <w:pStyle w:val="headertabella0"/>
                    <w:rPr>
                      <w:color w:val="002060"/>
                    </w:rPr>
                  </w:pPr>
                  <w:r w:rsidRPr="00581137">
                    <w:rPr>
                      <w:color w:val="002060"/>
                    </w:rPr>
                    <w:t>GIRONE E - 10 Giornata - A</w:t>
                  </w:r>
                </w:p>
              </w:tc>
            </w:tr>
            <w:tr w:rsidR="00662DA3" w:rsidRPr="00581137" w14:paraId="44BA06D4"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3B3322" w14:textId="77777777" w:rsidR="00662DA3" w:rsidRPr="00581137" w:rsidRDefault="00662DA3" w:rsidP="00AC4264">
                  <w:pPr>
                    <w:pStyle w:val="rowtabella0"/>
                    <w:rPr>
                      <w:color w:val="002060"/>
                    </w:rPr>
                  </w:pPr>
                  <w:r w:rsidRPr="00581137">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57B24" w14:textId="77777777" w:rsidR="00662DA3" w:rsidRPr="00581137" w:rsidRDefault="00662DA3" w:rsidP="00AC4264">
                  <w:pPr>
                    <w:pStyle w:val="rowtabella0"/>
                    <w:rPr>
                      <w:color w:val="002060"/>
                    </w:rPr>
                  </w:pPr>
                  <w:r w:rsidRPr="00581137">
                    <w:rPr>
                      <w:color w:val="002060"/>
                    </w:rPr>
                    <w:t>- UNION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1DB1C" w14:textId="77777777" w:rsidR="00662DA3" w:rsidRPr="00581137" w:rsidRDefault="00662DA3" w:rsidP="00AC4264">
                  <w:pPr>
                    <w:pStyle w:val="rowtabella0"/>
                    <w:jc w:val="center"/>
                    <w:rPr>
                      <w:color w:val="002060"/>
                    </w:rPr>
                  </w:pPr>
                  <w:r w:rsidRPr="00581137">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FA281" w14:textId="77777777" w:rsidR="00662DA3" w:rsidRPr="00581137" w:rsidRDefault="00662DA3" w:rsidP="00AC4264">
                  <w:pPr>
                    <w:pStyle w:val="rowtabella0"/>
                    <w:jc w:val="center"/>
                    <w:rPr>
                      <w:color w:val="002060"/>
                    </w:rPr>
                  </w:pPr>
                  <w:r w:rsidRPr="00581137">
                    <w:rPr>
                      <w:color w:val="002060"/>
                    </w:rPr>
                    <w:t> </w:t>
                  </w:r>
                </w:p>
              </w:tc>
            </w:tr>
            <w:tr w:rsidR="00662DA3" w:rsidRPr="00581137" w14:paraId="2855AAFC"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A4D64C" w14:textId="77777777" w:rsidR="00662DA3" w:rsidRPr="00581137" w:rsidRDefault="00662DA3" w:rsidP="00AC4264">
                  <w:pPr>
                    <w:pStyle w:val="rowtabella0"/>
                    <w:rPr>
                      <w:color w:val="002060"/>
                    </w:rPr>
                  </w:pPr>
                  <w:r w:rsidRPr="00581137">
                    <w:rPr>
                      <w:color w:val="002060"/>
                    </w:rPr>
                    <w:t>AMATORI STESE 2007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BDEEEF" w14:textId="77777777" w:rsidR="00662DA3" w:rsidRPr="00581137" w:rsidRDefault="00662DA3" w:rsidP="00AC4264">
                  <w:pPr>
                    <w:pStyle w:val="rowtabella0"/>
                    <w:rPr>
                      <w:color w:val="002060"/>
                    </w:rPr>
                  </w:pPr>
                  <w:r w:rsidRPr="00581137">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84320C" w14:textId="77777777" w:rsidR="00662DA3" w:rsidRPr="00581137" w:rsidRDefault="00662DA3" w:rsidP="00AC4264">
                  <w:pPr>
                    <w:pStyle w:val="rowtabella0"/>
                    <w:jc w:val="center"/>
                    <w:rPr>
                      <w:color w:val="002060"/>
                    </w:rPr>
                  </w:pPr>
                  <w:r w:rsidRPr="00581137">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80CD6D" w14:textId="77777777" w:rsidR="00662DA3" w:rsidRPr="00581137" w:rsidRDefault="00662DA3" w:rsidP="00AC4264">
                  <w:pPr>
                    <w:pStyle w:val="rowtabella0"/>
                    <w:jc w:val="center"/>
                    <w:rPr>
                      <w:color w:val="002060"/>
                    </w:rPr>
                  </w:pPr>
                  <w:r w:rsidRPr="00581137">
                    <w:rPr>
                      <w:color w:val="002060"/>
                    </w:rPr>
                    <w:t> </w:t>
                  </w:r>
                </w:p>
              </w:tc>
            </w:tr>
            <w:tr w:rsidR="00662DA3" w:rsidRPr="00581137" w14:paraId="14567168"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8D5DF6" w14:textId="77777777" w:rsidR="00662DA3" w:rsidRPr="00581137" w:rsidRDefault="00662DA3" w:rsidP="00AC4264">
                  <w:pPr>
                    <w:pStyle w:val="rowtabella0"/>
                    <w:rPr>
                      <w:color w:val="002060"/>
                    </w:rPr>
                  </w:pPr>
                  <w:r w:rsidRPr="00581137">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5A8D18" w14:textId="77777777" w:rsidR="00662DA3" w:rsidRPr="00581137" w:rsidRDefault="00662DA3" w:rsidP="00AC4264">
                  <w:pPr>
                    <w:pStyle w:val="rowtabella0"/>
                    <w:rPr>
                      <w:color w:val="002060"/>
                    </w:rPr>
                  </w:pPr>
                  <w:r w:rsidRPr="00581137">
                    <w:rPr>
                      <w:color w:val="002060"/>
                    </w:rPr>
                    <w:t xml:space="preserve">- CALCIO </w:t>
                  </w:r>
                  <w:proofErr w:type="gramStart"/>
                  <w:r w:rsidRPr="00581137">
                    <w:rPr>
                      <w:color w:val="002060"/>
                    </w:rPr>
                    <w:t>S.ELPIDIO</w:t>
                  </w:r>
                  <w:proofErr w:type="gramEnd"/>
                  <w:r w:rsidRPr="00581137">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E3ACC3" w14:textId="77777777" w:rsidR="00662DA3" w:rsidRPr="00581137" w:rsidRDefault="00662DA3" w:rsidP="00AC4264">
                  <w:pPr>
                    <w:pStyle w:val="rowtabella0"/>
                    <w:jc w:val="center"/>
                    <w:rPr>
                      <w:color w:val="002060"/>
                    </w:rPr>
                  </w:pPr>
                  <w:r w:rsidRPr="0058113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675C8E" w14:textId="77777777" w:rsidR="00662DA3" w:rsidRPr="00581137" w:rsidRDefault="00662DA3" w:rsidP="00AC4264">
                  <w:pPr>
                    <w:pStyle w:val="rowtabella0"/>
                    <w:jc w:val="center"/>
                    <w:rPr>
                      <w:color w:val="002060"/>
                    </w:rPr>
                  </w:pPr>
                  <w:r w:rsidRPr="00581137">
                    <w:rPr>
                      <w:color w:val="002060"/>
                    </w:rPr>
                    <w:t> </w:t>
                  </w:r>
                </w:p>
              </w:tc>
            </w:tr>
            <w:tr w:rsidR="00662DA3" w:rsidRPr="00581137" w14:paraId="49092FE8"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4950A3" w14:textId="77777777" w:rsidR="00662DA3" w:rsidRPr="00581137" w:rsidRDefault="00662DA3" w:rsidP="00AC4264">
                  <w:pPr>
                    <w:pStyle w:val="rowtabella0"/>
                    <w:rPr>
                      <w:color w:val="002060"/>
                    </w:rPr>
                  </w:pPr>
                  <w:r w:rsidRPr="00581137">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A75D59" w14:textId="77777777" w:rsidR="00662DA3" w:rsidRPr="00581137" w:rsidRDefault="00662DA3" w:rsidP="00AC4264">
                  <w:pPr>
                    <w:pStyle w:val="rowtabella0"/>
                    <w:rPr>
                      <w:color w:val="002060"/>
                    </w:rPr>
                  </w:pPr>
                  <w:r w:rsidRPr="00581137">
                    <w:rPr>
                      <w:color w:val="002060"/>
                    </w:rPr>
                    <w:t>- ACADEMY CIVITANOVESE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B4FAE5" w14:textId="77777777" w:rsidR="00662DA3" w:rsidRPr="00581137" w:rsidRDefault="00662DA3" w:rsidP="00AC4264">
                  <w:pPr>
                    <w:pStyle w:val="rowtabella0"/>
                    <w:jc w:val="center"/>
                    <w:rPr>
                      <w:color w:val="002060"/>
                    </w:rPr>
                  </w:pPr>
                  <w:r w:rsidRPr="00581137">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09FBAE" w14:textId="77777777" w:rsidR="00662DA3" w:rsidRPr="00581137" w:rsidRDefault="00662DA3" w:rsidP="00AC4264">
                  <w:pPr>
                    <w:pStyle w:val="rowtabella0"/>
                    <w:jc w:val="center"/>
                    <w:rPr>
                      <w:color w:val="002060"/>
                    </w:rPr>
                  </w:pPr>
                  <w:r w:rsidRPr="00581137">
                    <w:rPr>
                      <w:color w:val="002060"/>
                    </w:rPr>
                    <w:t> </w:t>
                  </w:r>
                </w:p>
              </w:tc>
            </w:tr>
            <w:tr w:rsidR="00662DA3" w:rsidRPr="00581137" w14:paraId="7CCD8775"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7FAE21" w14:textId="77777777" w:rsidR="00662DA3" w:rsidRPr="00581137" w:rsidRDefault="00662DA3" w:rsidP="00AC4264">
                  <w:pPr>
                    <w:pStyle w:val="rowtabella0"/>
                    <w:rPr>
                      <w:color w:val="002060"/>
                    </w:rPr>
                  </w:pPr>
                  <w:r w:rsidRPr="00581137">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47C91B" w14:textId="77777777" w:rsidR="00662DA3" w:rsidRPr="00581137" w:rsidRDefault="00662DA3" w:rsidP="00AC4264">
                  <w:pPr>
                    <w:pStyle w:val="rowtabella0"/>
                    <w:rPr>
                      <w:color w:val="002060"/>
                    </w:rPr>
                  </w:pPr>
                  <w:r w:rsidRPr="00581137">
                    <w:rPr>
                      <w:color w:val="002060"/>
                    </w:rPr>
                    <w:t>- G.S.A. LE DUE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FAF598" w14:textId="77777777" w:rsidR="00662DA3" w:rsidRPr="00581137" w:rsidRDefault="00662DA3" w:rsidP="00AC4264">
                  <w:pPr>
                    <w:pStyle w:val="rowtabella0"/>
                    <w:jc w:val="center"/>
                    <w:rPr>
                      <w:color w:val="002060"/>
                    </w:rPr>
                  </w:pPr>
                  <w:r w:rsidRPr="00581137">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AC6C90" w14:textId="77777777" w:rsidR="00662DA3" w:rsidRPr="00581137" w:rsidRDefault="00662DA3" w:rsidP="00AC4264">
                  <w:pPr>
                    <w:pStyle w:val="rowtabella0"/>
                    <w:jc w:val="center"/>
                    <w:rPr>
                      <w:color w:val="002060"/>
                    </w:rPr>
                  </w:pPr>
                  <w:r w:rsidRPr="00581137">
                    <w:rPr>
                      <w:color w:val="002060"/>
                    </w:rPr>
                    <w:t> </w:t>
                  </w:r>
                </w:p>
              </w:tc>
            </w:tr>
            <w:tr w:rsidR="00662DA3" w:rsidRPr="00581137" w14:paraId="7EDBB763"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D287B7" w14:textId="77777777" w:rsidR="00662DA3" w:rsidRPr="00581137" w:rsidRDefault="00662DA3" w:rsidP="00AC4264">
                  <w:pPr>
                    <w:pStyle w:val="rowtabella0"/>
                    <w:rPr>
                      <w:color w:val="002060"/>
                    </w:rPr>
                  </w:pPr>
                  <w:r w:rsidRPr="00581137">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D6D31" w14:textId="77777777" w:rsidR="00662DA3" w:rsidRPr="00581137" w:rsidRDefault="00662DA3" w:rsidP="00AC4264">
                  <w:pPr>
                    <w:pStyle w:val="rowtabella0"/>
                    <w:rPr>
                      <w:color w:val="002060"/>
                    </w:rPr>
                  </w:pPr>
                  <w:r w:rsidRPr="00581137">
                    <w:rPr>
                      <w:color w:val="002060"/>
                    </w:rPr>
                    <w:t>- SANTA MARIA APPARENTE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2D86E" w14:textId="77777777" w:rsidR="00662DA3" w:rsidRPr="00581137" w:rsidRDefault="00662DA3" w:rsidP="00AC4264">
                  <w:pPr>
                    <w:pStyle w:val="rowtabella0"/>
                    <w:jc w:val="center"/>
                    <w:rPr>
                      <w:color w:val="002060"/>
                    </w:rPr>
                  </w:pPr>
                  <w:r w:rsidRPr="00581137">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5AF88" w14:textId="77777777" w:rsidR="00662DA3" w:rsidRPr="00581137" w:rsidRDefault="00662DA3" w:rsidP="00AC4264">
                  <w:pPr>
                    <w:pStyle w:val="rowtabella0"/>
                    <w:jc w:val="center"/>
                    <w:rPr>
                      <w:color w:val="002060"/>
                    </w:rPr>
                  </w:pPr>
                  <w:r w:rsidRPr="00581137">
                    <w:rPr>
                      <w:color w:val="002060"/>
                    </w:rPr>
                    <w:t> </w:t>
                  </w:r>
                </w:p>
              </w:tc>
            </w:tr>
          </w:tbl>
          <w:p w14:paraId="4E176001" w14:textId="77777777" w:rsidR="00662DA3" w:rsidRPr="00581137" w:rsidRDefault="00662DA3" w:rsidP="00AC426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0D9DCCDC"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AD6C2" w14:textId="77777777" w:rsidR="00662DA3" w:rsidRPr="00581137" w:rsidRDefault="00662DA3" w:rsidP="00AC4264">
                  <w:pPr>
                    <w:pStyle w:val="headertabella0"/>
                    <w:rPr>
                      <w:color w:val="002060"/>
                    </w:rPr>
                  </w:pPr>
                  <w:r w:rsidRPr="00581137">
                    <w:rPr>
                      <w:color w:val="002060"/>
                    </w:rPr>
                    <w:t>GIRONE F - 10 Giornata - A</w:t>
                  </w:r>
                </w:p>
              </w:tc>
            </w:tr>
            <w:tr w:rsidR="00662DA3" w:rsidRPr="00581137" w14:paraId="759A99DC"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C8DB7A" w14:textId="77777777" w:rsidR="00662DA3" w:rsidRPr="00581137" w:rsidRDefault="00662DA3" w:rsidP="00AC4264">
                  <w:pPr>
                    <w:pStyle w:val="rowtabella0"/>
                    <w:rPr>
                      <w:color w:val="002060"/>
                    </w:rPr>
                  </w:pPr>
                  <w:r w:rsidRPr="00581137">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8C312" w14:textId="77777777" w:rsidR="00662DA3" w:rsidRPr="00581137" w:rsidRDefault="00662DA3" w:rsidP="00AC4264">
                  <w:pPr>
                    <w:pStyle w:val="rowtabella0"/>
                    <w:rPr>
                      <w:color w:val="002060"/>
                    </w:rPr>
                  </w:pPr>
                  <w:r w:rsidRPr="00581137">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044A8" w14:textId="77777777" w:rsidR="00662DA3" w:rsidRPr="00581137" w:rsidRDefault="00662DA3" w:rsidP="00AC4264">
                  <w:pPr>
                    <w:pStyle w:val="rowtabella0"/>
                    <w:jc w:val="center"/>
                    <w:rPr>
                      <w:color w:val="002060"/>
                    </w:rPr>
                  </w:pPr>
                  <w:r w:rsidRPr="00581137">
                    <w:rPr>
                      <w:color w:val="002060"/>
                    </w:rPr>
                    <w:t>15 - 2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6C6EF" w14:textId="77777777" w:rsidR="00662DA3" w:rsidRPr="00581137" w:rsidRDefault="00662DA3" w:rsidP="00AC4264">
                  <w:pPr>
                    <w:pStyle w:val="rowtabella0"/>
                    <w:jc w:val="center"/>
                    <w:rPr>
                      <w:color w:val="002060"/>
                    </w:rPr>
                  </w:pPr>
                  <w:r w:rsidRPr="00581137">
                    <w:rPr>
                      <w:color w:val="002060"/>
                    </w:rPr>
                    <w:t> </w:t>
                  </w:r>
                </w:p>
              </w:tc>
            </w:tr>
            <w:tr w:rsidR="00662DA3" w:rsidRPr="00581137" w14:paraId="398850E4"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0D815C" w14:textId="77777777" w:rsidR="00662DA3" w:rsidRPr="00581137" w:rsidRDefault="00662DA3" w:rsidP="00AC4264">
                  <w:pPr>
                    <w:pStyle w:val="rowtabella0"/>
                    <w:rPr>
                      <w:color w:val="002060"/>
                    </w:rPr>
                  </w:pPr>
                  <w:r w:rsidRPr="00581137">
                    <w:rPr>
                      <w:color w:val="002060"/>
                    </w:rPr>
                    <w:t>ACQUAVIVA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288A99" w14:textId="77777777" w:rsidR="00662DA3" w:rsidRPr="00581137" w:rsidRDefault="00662DA3" w:rsidP="00AC4264">
                  <w:pPr>
                    <w:pStyle w:val="rowtabella0"/>
                    <w:rPr>
                      <w:color w:val="002060"/>
                    </w:rPr>
                  </w:pPr>
                  <w:r w:rsidRPr="00581137">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5A0A2A" w14:textId="77777777" w:rsidR="00662DA3" w:rsidRPr="00581137" w:rsidRDefault="00662DA3" w:rsidP="00AC4264">
                  <w:pPr>
                    <w:pStyle w:val="rowtabella0"/>
                    <w:jc w:val="center"/>
                    <w:rPr>
                      <w:color w:val="002060"/>
                    </w:rPr>
                  </w:pPr>
                  <w:r w:rsidRPr="00581137">
                    <w:rPr>
                      <w:color w:val="002060"/>
                    </w:rPr>
                    <w:t>5 - 9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44CD65" w14:textId="77777777" w:rsidR="00662DA3" w:rsidRPr="00581137" w:rsidRDefault="00662DA3" w:rsidP="00AC4264">
                  <w:pPr>
                    <w:pStyle w:val="rowtabella0"/>
                    <w:jc w:val="center"/>
                    <w:rPr>
                      <w:color w:val="002060"/>
                    </w:rPr>
                  </w:pPr>
                  <w:r w:rsidRPr="00581137">
                    <w:rPr>
                      <w:color w:val="002060"/>
                    </w:rPr>
                    <w:t> </w:t>
                  </w:r>
                </w:p>
              </w:tc>
            </w:tr>
            <w:tr w:rsidR="00662DA3" w:rsidRPr="00581137" w14:paraId="761DB687"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941352" w14:textId="77777777" w:rsidR="00662DA3" w:rsidRPr="00581137" w:rsidRDefault="00662DA3" w:rsidP="00AC4264">
                  <w:pPr>
                    <w:pStyle w:val="rowtabella0"/>
                    <w:rPr>
                      <w:color w:val="002060"/>
                    </w:rPr>
                  </w:pPr>
                  <w:r w:rsidRPr="00581137">
                    <w:rPr>
                      <w:color w:val="002060"/>
                    </w:rPr>
                    <w:t>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B5F81E" w14:textId="77777777" w:rsidR="00662DA3" w:rsidRPr="00581137" w:rsidRDefault="00662DA3" w:rsidP="00AC4264">
                  <w:pPr>
                    <w:pStyle w:val="rowtabella0"/>
                    <w:rPr>
                      <w:color w:val="002060"/>
                    </w:rPr>
                  </w:pPr>
                  <w:r w:rsidRPr="00581137">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FC941C" w14:textId="77777777" w:rsidR="00662DA3" w:rsidRPr="00581137" w:rsidRDefault="00662DA3" w:rsidP="00AC4264">
                  <w:pPr>
                    <w:pStyle w:val="rowtabella0"/>
                    <w:jc w:val="center"/>
                    <w:rPr>
                      <w:color w:val="002060"/>
                    </w:rPr>
                  </w:pPr>
                  <w:r w:rsidRPr="00581137">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CA975E" w14:textId="77777777" w:rsidR="00662DA3" w:rsidRPr="00581137" w:rsidRDefault="00662DA3" w:rsidP="00AC4264">
                  <w:pPr>
                    <w:pStyle w:val="rowtabella0"/>
                    <w:jc w:val="center"/>
                    <w:rPr>
                      <w:color w:val="002060"/>
                    </w:rPr>
                  </w:pPr>
                  <w:r w:rsidRPr="00581137">
                    <w:rPr>
                      <w:color w:val="002060"/>
                    </w:rPr>
                    <w:t> </w:t>
                  </w:r>
                </w:p>
              </w:tc>
            </w:tr>
            <w:tr w:rsidR="00662DA3" w:rsidRPr="00581137" w14:paraId="097E0DDE"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F060E3" w14:textId="77777777" w:rsidR="00662DA3" w:rsidRPr="00581137" w:rsidRDefault="00662DA3" w:rsidP="00AC4264">
                  <w:pPr>
                    <w:pStyle w:val="rowtabella0"/>
                    <w:rPr>
                      <w:color w:val="002060"/>
                    </w:rPr>
                  </w:pPr>
                  <w:r w:rsidRPr="00581137">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C1CA71" w14:textId="77777777" w:rsidR="00662DA3" w:rsidRPr="00581137" w:rsidRDefault="00662DA3" w:rsidP="00AC4264">
                  <w:pPr>
                    <w:pStyle w:val="rowtabella0"/>
                    <w:rPr>
                      <w:color w:val="002060"/>
                    </w:rPr>
                  </w:pPr>
                  <w:r w:rsidRPr="00581137">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803323" w14:textId="77777777" w:rsidR="00662DA3" w:rsidRPr="00581137" w:rsidRDefault="00662DA3" w:rsidP="00AC4264">
                  <w:pPr>
                    <w:pStyle w:val="rowtabella0"/>
                    <w:jc w:val="center"/>
                    <w:rPr>
                      <w:color w:val="002060"/>
                    </w:rPr>
                  </w:pPr>
                  <w:r w:rsidRPr="00581137">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367045" w14:textId="77777777" w:rsidR="00662DA3" w:rsidRPr="00581137" w:rsidRDefault="00662DA3" w:rsidP="00AC4264">
                  <w:pPr>
                    <w:pStyle w:val="rowtabella0"/>
                    <w:jc w:val="center"/>
                    <w:rPr>
                      <w:color w:val="002060"/>
                    </w:rPr>
                  </w:pPr>
                  <w:r w:rsidRPr="00581137">
                    <w:rPr>
                      <w:color w:val="002060"/>
                    </w:rPr>
                    <w:t> </w:t>
                  </w:r>
                </w:p>
              </w:tc>
            </w:tr>
            <w:tr w:rsidR="00662DA3" w:rsidRPr="00581137" w14:paraId="140D4A06"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E6A86F" w14:textId="77777777" w:rsidR="00662DA3" w:rsidRPr="00581137" w:rsidRDefault="00662DA3" w:rsidP="00AC4264">
                  <w:pPr>
                    <w:pStyle w:val="rowtabella0"/>
                    <w:rPr>
                      <w:color w:val="002060"/>
                    </w:rPr>
                  </w:pPr>
                  <w:r w:rsidRPr="00581137">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D8794D" w14:textId="77777777" w:rsidR="00662DA3" w:rsidRPr="00581137" w:rsidRDefault="00662DA3" w:rsidP="00AC4264">
                  <w:pPr>
                    <w:pStyle w:val="rowtabella0"/>
                    <w:rPr>
                      <w:color w:val="002060"/>
                    </w:rPr>
                  </w:pPr>
                  <w:r w:rsidRPr="00581137">
                    <w:rPr>
                      <w:color w:val="002060"/>
                    </w:rPr>
                    <w:t>- SAMBENEDETTESE BEACH SOCC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B243AF" w14:textId="77777777" w:rsidR="00662DA3" w:rsidRPr="00581137" w:rsidRDefault="00662DA3" w:rsidP="00AC4264">
                  <w:pPr>
                    <w:pStyle w:val="rowtabella0"/>
                    <w:jc w:val="center"/>
                    <w:rPr>
                      <w:color w:val="002060"/>
                    </w:rPr>
                  </w:pPr>
                  <w:r w:rsidRPr="00581137">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DB59B4" w14:textId="77777777" w:rsidR="00662DA3" w:rsidRPr="00581137" w:rsidRDefault="00662DA3" w:rsidP="00AC4264">
                  <w:pPr>
                    <w:pStyle w:val="rowtabella0"/>
                    <w:jc w:val="center"/>
                    <w:rPr>
                      <w:color w:val="002060"/>
                    </w:rPr>
                  </w:pPr>
                  <w:r w:rsidRPr="00581137">
                    <w:rPr>
                      <w:color w:val="002060"/>
                    </w:rPr>
                    <w:t> </w:t>
                  </w:r>
                </w:p>
              </w:tc>
            </w:tr>
            <w:tr w:rsidR="00662DA3" w:rsidRPr="00581137" w14:paraId="7657666D"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DD96C7" w14:textId="77777777" w:rsidR="00662DA3" w:rsidRPr="00581137" w:rsidRDefault="00662DA3" w:rsidP="00AC4264">
                  <w:pPr>
                    <w:pStyle w:val="rowtabella0"/>
                    <w:rPr>
                      <w:color w:val="002060"/>
                    </w:rPr>
                  </w:pPr>
                  <w:r w:rsidRPr="00581137">
                    <w:rPr>
                      <w:color w:val="002060"/>
                    </w:rPr>
                    <w:t>(1)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E3EE3" w14:textId="77777777" w:rsidR="00662DA3" w:rsidRPr="00581137" w:rsidRDefault="00662DA3" w:rsidP="00AC4264">
                  <w:pPr>
                    <w:pStyle w:val="rowtabella0"/>
                    <w:rPr>
                      <w:color w:val="002060"/>
                    </w:rPr>
                  </w:pPr>
                  <w:r w:rsidRPr="00581137">
                    <w:rPr>
                      <w:color w:val="002060"/>
                    </w:rPr>
                    <w:t>- RIVIERA DELLE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F6833" w14:textId="77777777" w:rsidR="00662DA3" w:rsidRPr="00581137" w:rsidRDefault="00662DA3" w:rsidP="00AC4264">
                  <w:pPr>
                    <w:pStyle w:val="rowtabella0"/>
                    <w:jc w:val="center"/>
                    <w:rPr>
                      <w:color w:val="002060"/>
                    </w:rPr>
                  </w:pPr>
                  <w:r w:rsidRPr="00581137">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7D4F49" w14:textId="77777777" w:rsidR="00662DA3" w:rsidRPr="00581137" w:rsidRDefault="00662DA3" w:rsidP="00AC4264">
                  <w:pPr>
                    <w:pStyle w:val="rowtabella0"/>
                    <w:jc w:val="center"/>
                    <w:rPr>
                      <w:color w:val="002060"/>
                    </w:rPr>
                  </w:pPr>
                  <w:r w:rsidRPr="00581137">
                    <w:rPr>
                      <w:color w:val="002060"/>
                    </w:rPr>
                    <w:t> </w:t>
                  </w:r>
                </w:p>
              </w:tc>
            </w:tr>
            <w:tr w:rsidR="00662DA3" w:rsidRPr="00581137" w14:paraId="5B8C5390"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12016BAC" w14:textId="77777777" w:rsidR="00662DA3" w:rsidRPr="00581137" w:rsidRDefault="00662DA3" w:rsidP="00AC4264">
                  <w:pPr>
                    <w:pStyle w:val="rowtabella0"/>
                    <w:rPr>
                      <w:color w:val="002060"/>
                    </w:rPr>
                  </w:pPr>
                  <w:r w:rsidRPr="00581137">
                    <w:rPr>
                      <w:color w:val="002060"/>
                    </w:rPr>
                    <w:t>(1) - disputata il 30/11/2024</w:t>
                  </w:r>
                </w:p>
              </w:tc>
            </w:tr>
          </w:tbl>
          <w:p w14:paraId="316EB05A" w14:textId="77777777" w:rsidR="00662DA3" w:rsidRPr="00581137" w:rsidRDefault="00662DA3" w:rsidP="00AC4264">
            <w:pPr>
              <w:rPr>
                <w:color w:val="002060"/>
              </w:rPr>
            </w:pPr>
          </w:p>
        </w:tc>
      </w:tr>
    </w:tbl>
    <w:p w14:paraId="32B699CF" w14:textId="77777777" w:rsidR="00662DA3" w:rsidRPr="00581137" w:rsidRDefault="00662DA3" w:rsidP="00662DA3">
      <w:pPr>
        <w:pStyle w:val="breakline"/>
        <w:rPr>
          <w:rFonts w:eastAsiaTheme="minorEastAsia"/>
          <w:color w:val="002060"/>
        </w:rPr>
      </w:pPr>
    </w:p>
    <w:p w14:paraId="223756F8" w14:textId="77777777" w:rsidR="00662DA3" w:rsidRPr="00581137" w:rsidRDefault="00662DA3" w:rsidP="00662DA3">
      <w:pPr>
        <w:pStyle w:val="breakline"/>
        <w:rPr>
          <w:color w:val="002060"/>
        </w:rPr>
      </w:pPr>
    </w:p>
    <w:p w14:paraId="4010277C" w14:textId="77777777" w:rsidR="00662DA3" w:rsidRPr="00581137" w:rsidRDefault="00662DA3" w:rsidP="00662DA3">
      <w:pPr>
        <w:pStyle w:val="titoloprinc0"/>
        <w:rPr>
          <w:color w:val="002060"/>
        </w:rPr>
      </w:pPr>
      <w:r w:rsidRPr="00581137">
        <w:rPr>
          <w:color w:val="002060"/>
        </w:rPr>
        <w:t>GIUDICE SPORTIVO</w:t>
      </w:r>
    </w:p>
    <w:p w14:paraId="46C78D26" w14:textId="77777777" w:rsidR="00662DA3" w:rsidRPr="00581137" w:rsidRDefault="00662DA3" w:rsidP="00662DA3">
      <w:pPr>
        <w:pStyle w:val="diffida"/>
        <w:rPr>
          <w:color w:val="002060"/>
        </w:rPr>
      </w:pPr>
      <w:r w:rsidRPr="00581137">
        <w:rPr>
          <w:color w:val="002060"/>
        </w:rPr>
        <w:t>Il Giudice Sportivo Avv. Agnese Lazzaretti, con l'assistenza del segretario Angelo Castellana, nella seduta del 04/12/2024, ha adottato le decisioni che di seguito integralmente si riportano:</w:t>
      </w:r>
    </w:p>
    <w:p w14:paraId="707EC11F" w14:textId="77777777" w:rsidR="00662DA3" w:rsidRPr="00581137" w:rsidRDefault="00662DA3" w:rsidP="00662DA3">
      <w:pPr>
        <w:pStyle w:val="titolo10"/>
        <w:rPr>
          <w:color w:val="002060"/>
        </w:rPr>
      </w:pPr>
      <w:r w:rsidRPr="00581137">
        <w:rPr>
          <w:color w:val="002060"/>
        </w:rPr>
        <w:t xml:space="preserve">GARE DEL 29/11/2024 </w:t>
      </w:r>
    </w:p>
    <w:p w14:paraId="49C3A5B1" w14:textId="77777777" w:rsidR="00662DA3" w:rsidRPr="00581137" w:rsidRDefault="00662DA3" w:rsidP="00662DA3">
      <w:pPr>
        <w:pStyle w:val="titolo60"/>
        <w:rPr>
          <w:color w:val="002060"/>
        </w:rPr>
      </w:pPr>
      <w:r w:rsidRPr="00581137">
        <w:rPr>
          <w:color w:val="002060"/>
        </w:rPr>
        <w:t xml:space="preserve">DECISIONI DEL GIUDICE SPORTIVO </w:t>
      </w:r>
    </w:p>
    <w:p w14:paraId="6D11D737" w14:textId="77777777" w:rsidR="00ED60A2" w:rsidRDefault="00662DA3" w:rsidP="00662DA3">
      <w:pPr>
        <w:pStyle w:val="diffida"/>
        <w:spacing w:before="80" w:beforeAutospacing="0" w:after="40" w:afterAutospacing="0"/>
        <w:jc w:val="left"/>
        <w:rPr>
          <w:color w:val="002060"/>
        </w:rPr>
      </w:pPr>
      <w:r w:rsidRPr="00581137">
        <w:rPr>
          <w:color w:val="002060"/>
        </w:rPr>
        <w:t xml:space="preserve">gara del 29/11/2024 GNANO 04 - GRADARA CALCIO </w:t>
      </w:r>
      <w:r w:rsidRPr="00581137">
        <w:rPr>
          <w:color w:val="002060"/>
        </w:rPr>
        <w:br/>
        <w:t>Il Giudice Sportivo dopo aver esaminato gli atti relativi alla gara GNANO 04 - GRADARA CALCIO del 29/11/2024, nei quali era presente un provvedimento disciplinare di ammonizione nei confronti del giocatore n. 3 Sig. MARCHINI Matteo della società Gradara e, avendo riscontrato, da un controllo del sistema informatico nonché dalle successive verifiche presso l'Ufficio tesseramenti del Comitato Regionale, che il suddetto giocatore veniva impiegato dalla predetta Società sportiva in posizione irregolare, in quanto unicamente tesserato per l'attività di</w:t>
      </w:r>
      <w:r w:rsidR="00ED60A2">
        <w:rPr>
          <w:color w:val="002060"/>
        </w:rPr>
        <w:t xml:space="preserve"> </w:t>
      </w:r>
      <w:r w:rsidRPr="00581137">
        <w:rPr>
          <w:color w:val="002060"/>
        </w:rPr>
        <w:t xml:space="preserve">calcio a 11 e non anche per quella del calcio a 5 come attualmente imposto (comunicato Ufficiale Figc n. 212 /A del 22 marzo 2022), </w:t>
      </w:r>
    </w:p>
    <w:p w14:paraId="4C4CC4D4" w14:textId="60A270D3" w:rsidR="00ED60A2" w:rsidRDefault="00662DA3" w:rsidP="00ED60A2">
      <w:pPr>
        <w:pStyle w:val="diffida"/>
        <w:spacing w:before="80" w:beforeAutospacing="0" w:after="40" w:afterAutospacing="0"/>
        <w:jc w:val="center"/>
        <w:rPr>
          <w:color w:val="002060"/>
        </w:rPr>
      </w:pPr>
      <w:r w:rsidRPr="00581137">
        <w:rPr>
          <w:color w:val="002060"/>
        </w:rPr>
        <w:t>DELIBERA</w:t>
      </w:r>
    </w:p>
    <w:p w14:paraId="094CB852" w14:textId="77777777" w:rsidR="00ED60A2" w:rsidRDefault="00662DA3" w:rsidP="00662DA3">
      <w:pPr>
        <w:pStyle w:val="diffida"/>
        <w:spacing w:before="80" w:beforeAutospacing="0" w:after="40" w:afterAutospacing="0"/>
        <w:jc w:val="left"/>
        <w:rPr>
          <w:color w:val="002060"/>
        </w:rPr>
      </w:pPr>
      <w:r w:rsidRPr="00581137">
        <w:rPr>
          <w:color w:val="002060"/>
        </w:rPr>
        <w:t>- di assegnare gara persa alla Società Gradara omologando il seguente</w:t>
      </w:r>
      <w:r w:rsidR="00ED60A2">
        <w:rPr>
          <w:color w:val="002060"/>
        </w:rPr>
        <w:t xml:space="preserve"> </w:t>
      </w:r>
      <w:r w:rsidRPr="00581137">
        <w:rPr>
          <w:color w:val="002060"/>
        </w:rPr>
        <w:t xml:space="preserve">risultato: GNANO 6 - GRADARA CALCIO 0 </w:t>
      </w:r>
    </w:p>
    <w:p w14:paraId="0ED01BF5" w14:textId="5F47CD78" w:rsidR="00662DA3" w:rsidRPr="00581137" w:rsidRDefault="00662DA3" w:rsidP="00662DA3">
      <w:pPr>
        <w:pStyle w:val="diffida"/>
        <w:spacing w:before="80" w:beforeAutospacing="0" w:after="40" w:afterAutospacing="0"/>
        <w:jc w:val="left"/>
        <w:rPr>
          <w:color w:val="002060"/>
        </w:rPr>
      </w:pPr>
      <w:r w:rsidRPr="00581137">
        <w:rPr>
          <w:color w:val="002060"/>
        </w:rPr>
        <w:t xml:space="preserve">- di inibire fino al 18/12/2024 il dirigente accompagnatore Sig. Gatti Agostino. </w:t>
      </w:r>
    </w:p>
    <w:p w14:paraId="60CD355B" w14:textId="77777777" w:rsidR="00662DA3" w:rsidRPr="00581137" w:rsidRDefault="00662DA3" w:rsidP="00662DA3">
      <w:pPr>
        <w:pStyle w:val="titolo10"/>
        <w:rPr>
          <w:color w:val="002060"/>
        </w:rPr>
      </w:pPr>
      <w:r w:rsidRPr="00581137">
        <w:rPr>
          <w:color w:val="002060"/>
        </w:rPr>
        <w:t xml:space="preserve">GARE DEL 30/11/2024 </w:t>
      </w:r>
    </w:p>
    <w:p w14:paraId="3B84DC78" w14:textId="77777777" w:rsidR="00662DA3" w:rsidRPr="00581137" w:rsidRDefault="00662DA3" w:rsidP="00662DA3">
      <w:pPr>
        <w:pStyle w:val="titolo60"/>
        <w:rPr>
          <w:color w:val="002060"/>
        </w:rPr>
      </w:pPr>
      <w:r w:rsidRPr="00581137">
        <w:rPr>
          <w:color w:val="002060"/>
        </w:rPr>
        <w:t xml:space="preserve">DECISIONI DEL GIUDICE SPORTIVO </w:t>
      </w:r>
    </w:p>
    <w:p w14:paraId="730ABD75" w14:textId="0207AD4D" w:rsidR="00662DA3" w:rsidRPr="00581137" w:rsidRDefault="00662DA3" w:rsidP="00662DA3">
      <w:pPr>
        <w:pStyle w:val="diffida"/>
        <w:spacing w:before="80" w:beforeAutospacing="0" w:after="40" w:afterAutospacing="0"/>
        <w:jc w:val="left"/>
        <w:rPr>
          <w:color w:val="002060"/>
        </w:rPr>
      </w:pPr>
      <w:r w:rsidRPr="00581137">
        <w:rPr>
          <w:color w:val="002060"/>
        </w:rPr>
        <w:t xml:space="preserve">gara del 30/11/2024 AVM ASD - OLIMPIA JUVENTU FALCONARA </w:t>
      </w:r>
      <w:r w:rsidRPr="00581137">
        <w:rPr>
          <w:color w:val="002060"/>
        </w:rPr>
        <w:br/>
        <w:t xml:space="preserve">Il Giudice Sportivo, letto il referto e l'allegato supplemento, rileva che a seguito dell'espulsione di due calciatori dell'Olimpia </w:t>
      </w:r>
      <w:proofErr w:type="spellStart"/>
      <w:r w:rsidRPr="00581137">
        <w:rPr>
          <w:color w:val="002060"/>
        </w:rPr>
        <w:t>Juventu</w:t>
      </w:r>
      <w:proofErr w:type="spellEnd"/>
      <w:r w:rsidRPr="00581137">
        <w:rPr>
          <w:color w:val="002060"/>
        </w:rPr>
        <w:t xml:space="preserve"> Fano la gara veniva sospesa al 16' del secondo tempo in conseguenza del fatto che gli altri giocatori della suddetta società decidevano di abbandonare il campo. </w:t>
      </w:r>
    </w:p>
    <w:p w14:paraId="7E1337D9" w14:textId="77777777" w:rsidR="00662DA3" w:rsidRPr="00581137" w:rsidRDefault="00662DA3" w:rsidP="00662DA3">
      <w:pPr>
        <w:pStyle w:val="diffida"/>
        <w:spacing w:before="80" w:beforeAutospacing="0" w:after="40" w:afterAutospacing="0"/>
        <w:jc w:val="left"/>
        <w:rPr>
          <w:color w:val="002060"/>
        </w:rPr>
      </w:pPr>
      <w:r w:rsidRPr="00581137">
        <w:rPr>
          <w:color w:val="002060"/>
        </w:rPr>
        <w:t xml:space="preserve">A fronte di tale situazione, l'arbitro chiedeva di riprendere il gioco ma il capitano della squadra ospite si rifiutava mentre la </w:t>
      </w:r>
      <w:proofErr w:type="spellStart"/>
      <w:r w:rsidRPr="00581137">
        <w:rPr>
          <w:color w:val="002060"/>
        </w:rPr>
        <w:t>Soc</w:t>
      </w:r>
      <w:proofErr w:type="spellEnd"/>
      <w:r w:rsidRPr="00581137">
        <w:rPr>
          <w:color w:val="002060"/>
        </w:rPr>
        <w:t xml:space="preserve">. </w:t>
      </w:r>
      <w:proofErr w:type="spellStart"/>
      <w:r w:rsidRPr="00581137">
        <w:rPr>
          <w:color w:val="002060"/>
        </w:rPr>
        <w:t>Avm</w:t>
      </w:r>
      <w:proofErr w:type="spellEnd"/>
      <w:r w:rsidRPr="00581137">
        <w:rPr>
          <w:color w:val="002060"/>
        </w:rPr>
        <w:t xml:space="preserve"> comunicava la propria volontà di proseguire la partita. </w:t>
      </w:r>
    </w:p>
    <w:p w14:paraId="425273E5" w14:textId="6F76C823" w:rsidR="00662DA3" w:rsidRPr="00581137" w:rsidRDefault="00662DA3" w:rsidP="00662DA3">
      <w:pPr>
        <w:pStyle w:val="diffida"/>
        <w:spacing w:before="80" w:beforeAutospacing="0" w:after="40" w:afterAutospacing="0"/>
        <w:jc w:val="left"/>
        <w:rPr>
          <w:color w:val="002060"/>
        </w:rPr>
      </w:pPr>
      <w:r w:rsidRPr="00581137">
        <w:rPr>
          <w:color w:val="002060"/>
        </w:rPr>
        <w:t>Ora, perché le gare possano subire interruzioni conclusive nel corso del loro svolgimento, a causa di violenze o intimidazioni gravi (da parte di calciatori o tesserati, o degli spettatori), è necessario che</w:t>
      </w:r>
      <w:r w:rsidR="00682408">
        <w:rPr>
          <w:color w:val="002060"/>
        </w:rPr>
        <w:t xml:space="preserve"> </w:t>
      </w:r>
      <w:r w:rsidRPr="00581137">
        <w:rPr>
          <w:color w:val="002060"/>
        </w:rPr>
        <w:t>questi abbiano posto in serio pericolo l'incolumità degli ufficiali di</w:t>
      </w:r>
      <w:r w:rsidR="00682408">
        <w:rPr>
          <w:color w:val="002060"/>
        </w:rPr>
        <w:t xml:space="preserve"> </w:t>
      </w:r>
      <w:r w:rsidRPr="00581137">
        <w:rPr>
          <w:color w:val="002060"/>
        </w:rPr>
        <w:t>gara (o dei calciatori o di altri tesserati delle società partecipanti alla competizione) ed occorre, altresì, che l'arbitro non</w:t>
      </w:r>
      <w:r w:rsidR="00682408">
        <w:rPr>
          <w:color w:val="002060"/>
        </w:rPr>
        <w:t xml:space="preserve"> </w:t>
      </w:r>
      <w:r w:rsidRPr="00581137">
        <w:rPr>
          <w:color w:val="002060"/>
        </w:rPr>
        <w:t>sia stato in grado di fronteggiare le turbolenze ed abbia verificato l'impossibilità di giungere alla conclusione "fisiologica" della gara,</w:t>
      </w:r>
      <w:r w:rsidR="00682408">
        <w:rPr>
          <w:color w:val="002060"/>
        </w:rPr>
        <w:t xml:space="preserve"> </w:t>
      </w:r>
      <w:r w:rsidRPr="00581137">
        <w:rPr>
          <w:color w:val="002060"/>
        </w:rPr>
        <w:t xml:space="preserve">dopo aver fatto ricorso a tutti i mezzi in suo potere. </w:t>
      </w:r>
    </w:p>
    <w:p w14:paraId="7034FFF7" w14:textId="3AE8E63E" w:rsidR="00662DA3" w:rsidRPr="00581137" w:rsidRDefault="00662DA3" w:rsidP="00662DA3">
      <w:pPr>
        <w:pStyle w:val="diffida"/>
        <w:spacing w:before="80" w:beforeAutospacing="0" w:after="40" w:afterAutospacing="0"/>
        <w:jc w:val="left"/>
        <w:rPr>
          <w:color w:val="002060"/>
        </w:rPr>
      </w:pPr>
      <w:r w:rsidRPr="00581137">
        <w:rPr>
          <w:color w:val="002060"/>
        </w:rPr>
        <w:t xml:space="preserve">Ebbene, dalla ricostruzione dei fatti così come riportati dall'arbitro negli atti ufficiali, appare inequivocabile che il rifiuto alla prosecuzione della partita da parte della </w:t>
      </w:r>
      <w:proofErr w:type="spellStart"/>
      <w:r w:rsidRPr="00581137">
        <w:rPr>
          <w:color w:val="002060"/>
        </w:rPr>
        <w:t>Soc</w:t>
      </w:r>
      <w:proofErr w:type="spellEnd"/>
      <w:r w:rsidRPr="00581137">
        <w:rPr>
          <w:color w:val="002060"/>
        </w:rPr>
        <w:t xml:space="preserve">. Olimpia </w:t>
      </w:r>
      <w:proofErr w:type="spellStart"/>
      <w:r w:rsidRPr="00581137">
        <w:rPr>
          <w:color w:val="002060"/>
        </w:rPr>
        <w:t>Juventu</w:t>
      </w:r>
      <w:proofErr w:type="spellEnd"/>
      <w:r w:rsidRPr="00581137">
        <w:rPr>
          <w:color w:val="002060"/>
        </w:rPr>
        <w:t xml:space="preserve"> Fano risulti di per sé privo di qualsiasi giustificazione non</w:t>
      </w:r>
      <w:r w:rsidR="00682408">
        <w:rPr>
          <w:color w:val="002060"/>
        </w:rPr>
        <w:t xml:space="preserve"> </w:t>
      </w:r>
      <w:r w:rsidRPr="00581137">
        <w:rPr>
          <w:color w:val="002060"/>
        </w:rPr>
        <w:t xml:space="preserve">ricorrendo alcuna delle ipotesi sopra menzionate. </w:t>
      </w:r>
    </w:p>
    <w:p w14:paraId="3C4C9686" w14:textId="13D5B836" w:rsidR="00662DA3" w:rsidRPr="00581137" w:rsidRDefault="00662DA3" w:rsidP="00682408">
      <w:pPr>
        <w:pStyle w:val="diffida"/>
        <w:spacing w:before="80" w:beforeAutospacing="0" w:after="40" w:afterAutospacing="0"/>
        <w:jc w:val="center"/>
        <w:rPr>
          <w:color w:val="002060"/>
        </w:rPr>
      </w:pPr>
      <w:r w:rsidRPr="00581137">
        <w:rPr>
          <w:color w:val="002060"/>
        </w:rPr>
        <w:t>P.T.M.</w:t>
      </w:r>
    </w:p>
    <w:p w14:paraId="2B23845E" w14:textId="77777777" w:rsidR="00682408" w:rsidRDefault="00662DA3" w:rsidP="00662DA3">
      <w:pPr>
        <w:pStyle w:val="diffida"/>
        <w:spacing w:before="80" w:beforeAutospacing="0" w:after="40" w:afterAutospacing="0"/>
        <w:jc w:val="left"/>
        <w:rPr>
          <w:color w:val="002060"/>
        </w:rPr>
      </w:pPr>
      <w:r w:rsidRPr="00581137">
        <w:rPr>
          <w:color w:val="002060"/>
        </w:rPr>
        <w:t xml:space="preserve">Visto l'art. 53 NOIF </w:t>
      </w:r>
    </w:p>
    <w:p w14:paraId="7B11F4F8" w14:textId="5CB5EC2F" w:rsidR="00682408" w:rsidRDefault="00662DA3" w:rsidP="00682408">
      <w:pPr>
        <w:pStyle w:val="diffida"/>
        <w:spacing w:before="80" w:beforeAutospacing="0" w:after="40" w:afterAutospacing="0"/>
        <w:rPr>
          <w:color w:val="002060"/>
        </w:rPr>
      </w:pPr>
      <w:r w:rsidRPr="00581137">
        <w:rPr>
          <w:color w:val="002060"/>
        </w:rPr>
        <w:lastRenderedPageBreak/>
        <w:t>Delibera</w:t>
      </w:r>
      <w:r w:rsidR="00682408">
        <w:rPr>
          <w:color w:val="002060"/>
        </w:rPr>
        <w:t xml:space="preserve"> </w:t>
      </w:r>
      <w:r w:rsidRPr="00581137">
        <w:rPr>
          <w:color w:val="002060"/>
        </w:rPr>
        <w:t xml:space="preserve">di comminare alla società Olimpia </w:t>
      </w:r>
      <w:proofErr w:type="spellStart"/>
      <w:r w:rsidRPr="00581137">
        <w:rPr>
          <w:color w:val="002060"/>
        </w:rPr>
        <w:t>Juventu</w:t>
      </w:r>
      <w:proofErr w:type="spellEnd"/>
      <w:r w:rsidRPr="00581137">
        <w:rPr>
          <w:color w:val="002060"/>
        </w:rPr>
        <w:t xml:space="preserve"> Fano: </w:t>
      </w:r>
    </w:p>
    <w:p w14:paraId="629F1C50" w14:textId="77777777" w:rsidR="00682408" w:rsidRDefault="00662DA3" w:rsidP="00662DA3">
      <w:pPr>
        <w:pStyle w:val="diffida"/>
        <w:spacing w:before="80" w:beforeAutospacing="0" w:after="40" w:afterAutospacing="0"/>
        <w:jc w:val="left"/>
        <w:rPr>
          <w:color w:val="002060"/>
        </w:rPr>
      </w:pPr>
      <w:r w:rsidRPr="00581137">
        <w:rPr>
          <w:color w:val="002060"/>
        </w:rPr>
        <w:t xml:space="preserve">- la punizione sportiva della perdita della gara con il seguente punteggio: AVM 6 - Olimpia </w:t>
      </w:r>
      <w:proofErr w:type="spellStart"/>
      <w:r w:rsidRPr="00581137">
        <w:rPr>
          <w:color w:val="002060"/>
        </w:rPr>
        <w:t>Juventu</w:t>
      </w:r>
      <w:proofErr w:type="spellEnd"/>
      <w:r w:rsidRPr="00581137">
        <w:rPr>
          <w:color w:val="002060"/>
        </w:rPr>
        <w:t xml:space="preserve"> Fano 0; </w:t>
      </w:r>
    </w:p>
    <w:p w14:paraId="715DBDE0" w14:textId="77777777" w:rsidR="00682408" w:rsidRDefault="00662DA3" w:rsidP="00662DA3">
      <w:pPr>
        <w:pStyle w:val="diffida"/>
        <w:spacing w:before="80" w:beforeAutospacing="0" w:after="40" w:afterAutospacing="0"/>
        <w:jc w:val="left"/>
        <w:rPr>
          <w:color w:val="002060"/>
        </w:rPr>
      </w:pPr>
      <w:r w:rsidRPr="00581137">
        <w:rPr>
          <w:color w:val="002060"/>
        </w:rPr>
        <w:t xml:space="preserve">- la penalizzazione di un punto in classifica; </w:t>
      </w:r>
    </w:p>
    <w:p w14:paraId="61376CD1" w14:textId="344A2E4A" w:rsidR="00662DA3" w:rsidRPr="00581137" w:rsidRDefault="00662DA3" w:rsidP="00662DA3">
      <w:pPr>
        <w:pStyle w:val="diffida"/>
        <w:spacing w:before="80" w:beforeAutospacing="0" w:after="40" w:afterAutospacing="0"/>
        <w:jc w:val="left"/>
        <w:rPr>
          <w:color w:val="002060"/>
        </w:rPr>
      </w:pPr>
      <w:r w:rsidRPr="00581137">
        <w:rPr>
          <w:color w:val="002060"/>
        </w:rPr>
        <w:t>-</w:t>
      </w:r>
      <w:r w:rsidR="00682408">
        <w:rPr>
          <w:color w:val="002060"/>
        </w:rPr>
        <w:t xml:space="preserve"> </w:t>
      </w:r>
      <w:r w:rsidRPr="00581137">
        <w:rPr>
          <w:color w:val="002060"/>
        </w:rPr>
        <w:t xml:space="preserve">l'ammenda di euro 200 come seconda rinuncia. </w:t>
      </w:r>
    </w:p>
    <w:p w14:paraId="26567B79" w14:textId="77777777" w:rsidR="00662DA3" w:rsidRPr="00581137" w:rsidRDefault="00662DA3" w:rsidP="00662DA3">
      <w:pPr>
        <w:pStyle w:val="titolo10"/>
        <w:rPr>
          <w:color w:val="002060"/>
        </w:rPr>
      </w:pPr>
      <w:r w:rsidRPr="00581137">
        <w:rPr>
          <w:color w:val="002060"/>
        </w:rPr>
        <w:t xml:space="preserve">GARE DEL 29/11/2024 </w:t>
      </w:r>
    </w:p>
    <w:p w14:paraId="5ECB99DC" w14:textId="77777777" w:rsidR="00662DA3" w:rsidRPr="00581137" w:rsidRDefault="00662DA3" w:rsidP="00662DA3">
      <w:pPr>
        <w:pStyle w:val="titolo7a"/>
        <w:rPr>
          <w:color w:val="002060"/>
        </w:rPr>
      </w:pPr>
      <w:r w:rsidRPr="00581137">
        <w:rPr>
          <w:color w:val="002060"/>
        </w:rPr>
        <w:t xml:space="preserve">PROVVEDIMENTI DISCIPLINARI </w:t>
      </w:r>
    </w:p>
    <w:p w14:paraId="43DA8302" w14:textId="77777777" w:rsidR="00662DA3" w:rsidRPr="00581137" w:rsidRDefault="00662DA3" w:rsidP="00662DA3">
      <w:pPr>
        <w:pStyle w:val="titolo7b0"/>
        <w:rPr>
          <w:color w:val="002060"/>
        </w:rPr>
      </w:pPr>
      <w:r w:rsidRPr="00581137">
        <w:rPr>
          <w:color w:val="002060"/>
        </w:rPr>
        <w:t xml:space="preserve">In base alle risultanze degli atti ufficiali sono state deliberate le seguenti sanzioni disciplinari. </w:t>
      </w:r>
    </w:p>
    <w:p w14:paraId="30E0C7C2" w14:textId="77777777" w:rsidR="00662DA3" w:rsidRPr="00581137" w:rsidRDefault="00662DA3" w:rsidP="00662DA3">
      <w:pPr>
        <w:pStyle w:val="titolo30"/>
        <w:rPr>
          <w:color w:val="002060"/>
        </w:rPr>
      </w:pPr>
      <w:r w:rsidRPr="00581137">
        <w:rPr>
          <w:color w:val="002060"/>
        </w:rPr>
        <w:t xml:space="preserve">SOCIETA' </w:t>
      </w:r>
    </w:p>
    <w:p w14:paraId="3A5C23C3" w14:textId="77777777" w:rsidR="00662DA3" w:rsidRPr="00581137" w:rsidRDefault="00662DA3" w:rsidP="00662DA3">
      <w:pPr>
        <w:pStyle w:val="titolo20"/>
        <w:rPr>
          <w:color w:val="002060"/>
        </w:rPr>
      </w:pPr>
      <w:r w:rsidRPr="00581137">
        <w:rPr>
          <w:color w:val="002060"/>
        </w:rPr>
        <w:t xml:space="preserve">PERDITA DELLA GARA: </w:t>
      </w:r>
    </w:p>
    <w:p w14:paraId="7BD4B1D9" w14:textId="77777777" w:rsidR="00662DA3" w:rsidRPr="00581137" w:rsidRDefault="00662DA3" w:rsidP="00662DA3">
      <w:pPr>
        <w:pStyle w:val="diffida"/>
        <w:spacing w:before="80" w:beforeAutospacing="0" w:after="40" w:afterAutospacing="0"/>
        <w:jc w:val="left"/>
        <w:rPr>
          <w:color w:val="002060"/>
        </w:rPr>
      </w:pPr>
      <w:r w:rsidRPr="00581137">
        <w:rPr>
          <w:color w:val="002060"/>
        </w:rPr>
        <w:t xml:space="preserve">GRADARA CALCIO </w:t>
      </w:r>
      <w:r w:rsidRPr="00581137">
        <w:rPr>
          <w:color w:val="002060"/>
        </w:rPr>
        <w:br/>
        <w:t xml:space="preserve">V. Delibera </w:t>
      </w:r>
    </w:p>
    <w:p w14:paraId="29B7D303" w14:textId="77777777" w:rsidR="00662DA3" w:rsidRPr="00581137" w:rsidRDefault="00662DA3" w:rsidP="00662DA3">
      <w:pPr>
        <w:pStyle w:val="titolo20"/>
        <w:rPr>
          <w:color w:val="002060"/>
        </w:rPr>
      </w:pPr>
      <w:r w:rsidRPr="00581137">
        <w:rPr>
          <w:color w:val="002060"/>
        </w:rPr>
        <w:t xml:space="preserve">AMMENDA </w:t>
      </w:r>
    </w:p>
    <w:p w14:paraId="0C26D343" w14:textId="77777777" w:rsidR="00662DA3" w:rsidRPr="00581137" w:rsidRDefault="00662DA3" w:rsidP="00662DA3">
      <w:pPr>
        <w:pStyle w:val="diffida"/>
        <w:spacing w:before="80" w:beforeAutospacing="0" w:after="40" w:afterAutospacing="0"/>
        <w:jc w:val="left"/>
        <w:rPr>
          <w:color w:val="002060"/>
        </w:rPr>
      </w:pPr>
      <w:r w:rsidRPr="00581137">
        <w:rPr>
          <w:color w:val="002060"/>
        </w:rPr>
        <w:t xml:space="preserve">Euro 50,00 FFJ CALCIO A 5 </w:t>
      </w:r>
      <w:r w:rsidRPr="00581137">
        <w:rPr>
          <w:color w:val="002060"/>
        </w:rPr>
        <w:br/>
        <w:t xml:space="preserve">Per comportamento offensivo di un proprio sostenitore nei confronti del direttore di gara. </w:t>
      </w:r>
    </w:p>
    <w:p w14:paraId="48837B85" w14:textId="77777777" w:rsidR="00662DA3" w:rsidRPr="00581137" w:rsidRDefault="00662DA3" w:rsidP="00662DA3">
      <w:pPr>
        <w:pStyle w:val="diffida"/>
        <w:spacing w:before="80" w:beforeAutospacing="0" w:after="40" w:afterAutospacing="0"/>
        <w:jc w:val="left"/>
        <w:rPr>
          <w:color w:val="002060"/>
        </w:rPr>
      </w:pPr>
      <w:r w:rsidRPr="00581137">
        <w:rPr>
          <w:color w:val="002060"/>
        </w:rPr>
        <w:br/>
        <w:t xml:space="preserve">Euro 50,00 PIEDIRIPA C5 </w:t>
      </w:r>
      <w:r w:rsidRPr="00581137">
        <w:rPr>
          <w:color w:val="002060"/>
        </w:rPr>
        <w:br/>
        <w:t xml:space="preserve">Per aver permesso a due propri sostenitori al 29' del secondo tempo di invadere il rettangolo di gioco al fine di aggredire verbalmente dei giocatori avversari. </w:t>
      </w:r>
    </w:p>
    <w:p w14:paraId="77267069" w14:textId="77777777" w:rsidR="00662DA3" w:rsidRPr="00581137" w:rsidRDefault="00662DA3" w:rsidP="00662DA3">
      <w:pPr>
        <w:pStyle w:val="titolo30"/>
        <w:rPr>
          <w:color w:val="002060"/>
        </w:rPr>
      </w:pPr>
      <w:r w:rsidRPr="00581137">
        <w:rPr>
          <w:color w:val="002060"/>
        </w:rPr>
        <w:t xml:space="preserve">DIRIGENTI </w:t>
      </w:r>
    </w:p>
    <w:p w14:paraId="18B356D8" w14:textId="77777777" w:rsidR="00662DA3" w:rsidRPr="00581137" w:rsidRDefault="00662DA3" w:rsidP="00662DA3">
      <w:pPr>
        <w:pStyle w:val="titolo20"/>
        <w:rPr>
          <w:color w:val="002060"/>
        </w:rPr>
      </w:pPr>
      <w:r w:rsidRPr="00581137">
        <w:rPr>
          <w:color w:val="002060"/>
        </w:rPr>
        <w:t xml:space="preserve">INIBIZIONE A TEMPO OPPURE SQUALIFICA A GARE: FINO AL 18/12/2024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175A809C" w14:textId="77777777" w:rsidTr="00AC4264">
        <w:tc>
          <w:tcPr>
            <w:tcW w:w="2200" w:type="dxa"/>
            <w:tcMar>
              <w:top w:w="20" w:type="dxa"/>
              <w:left w:w="20" w:type="dxa"/>
              <w:bottom w:w="20" w:type="dxa"/>
              <w:right w:w="20" w:type="dxa"/>
            </w:tcMar>
            <w:vAlign w:val="center"/>
            <w:hideMark/>
          </w:tcPr>
          <w:p w14:paraId="3317691F" w14:textId="77777777" w:rsidR="00662DA3" w:rsidRPr="00581137" w:rsidRDefault="00662DA3" w:rsidP="00AC4264">
            <w:pPr>
              <w:pStyle w:val="movimento"/>
              <w:rPr>
                <w:color w:val="002060"/>
              </w:rPr>
            </w:pPr>
            <w:r w:rsidRPr="00581137">
              <w:rPr>
                <w:color w:val="002060"/>
              </w:rPr>
              <w:t>GATTI AGOSTINO</w:t>
            </w:r>
          </w:p>
        </w:tc>
        <w:tc>
          <w:tcPr>
            <w:tcW w:w="2200" w:type="dxa"/>
            <w:tcMar>
              <w:top w:w="20" w:type="dxa"/>
              <w:left w:w="20" w:type="dxa"/>
              <w:bottom w:w="20" w:type="dxa"/>
              <w:right w:w="20" w:type="dxa"/>
            </w:tcMar>
            <w:vAlign w:val="center"/>
            <w:hideMark/>
          </w:tcPr>
          <w:p w14:paraId="24289D22" w14:textId="77777777" w:rsidR="00662DA3" w:rsidRPr="00581137" w:rsidRDefault="00662DA3" w:rsidP="00AC4264">
            <w:pPr>
              <w:pStyle w:val="movimento2"/>
              <w:rPr>
                <w:color w:val="002060"/>
              </w:rPr>
            </w:pPr>
            <w:r w:rsidRPr="00581137">
              <w:rPr>
                <w:color w:val="002060"/>
              </w:rPr>
              <w:t xml:space="preserve">(GRADARA CALCIO) </w:t>
            </w:r>
          </w:p>
        </w:tc>
        <w:tc>
          <w:tcPr>
            <w:tcW w:w="800" w:type="dxa"/>
            <w:tcMar>
              <w:top w:w="20" w:type="dxa"/>
              <w:left w:w="20" w:type="dxa"/>
              <w:bottom w:w="20" w:type="dxa"/>
              <w:right w:w="20" w:type="dxa"/>
            </w:tcMar>
            <w:vAlign w:val="center"/>
            <w:hideMark/>
          </w:tcPr>
          <w:p w14:paraId="4520F725"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CB61F75"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1E19D41" w14:textId="77777777" w:rsidR="00662DA3" w:rsidRPr="00581137" w:rsidRDefault="00662DA3" w:rsidP="00AC4264">
            <w:pPr>
              <w:pStyle w:val="movimento2"/>
              <w:rPr>
                <w:color w:val="002060"/>
              </w:rPr>
            </w:pPr>
            <w:r w:rsidRPr="00581137">
              <w:rPr>
                <w:color w:val="002060"/>
              </w:rPr>
              <w:t> </w:t>
            </w:r>
          </w:p>
        </w:tc>
      </w:tr>
    </w:tbl>
    <w:p w14:paraId="0604AAC8" w14:textId="77777777" w:rsidR="00662DA3" w:rsidRPr="00581137" w:rsidRDefault="00662DA3" w:rsidP="00662DA3">
      <w:pPr>
        <w:pStyle w:val="diffida"/>
        <w:spacing w:before="80" w:beforeAutospacing="0" w:after="40" w:afterAutospacing="0"/>
        <w:jc w:val="left"/>
        <w:rPr>
          <w:rFonts w:eastAsiaTheme="minorEastAsia"/>
          <w:color w:val="002060"/>
        </w:rPr>
      </w:pPr>
      <w:r w:rsidRPr="00581137">
        <w:rPr>
          <w:color w:val="002060"/>
        </w:rPr>
        <w:t xml:space="preserve">V. Delibera.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70295ECD" w14:textId="77777777" w:rsidTr="00AC4264">
        <w:tc>
          <w:tcPr>
            <w:tcW w:w="2200" w:type="dxa"/>
            <w:tcMar>
              <w:top w:w="20" w:type="dxa"/>
              <w:left w:w="20" w:type="dxa"/>
              <w:bottom w:w="20" w:type="dxa"/>
              <w:right w:w="20" w:type="dxa"/>
            </w:tcMar>
            <w:vAlign w:val="center"/>
            <w:hideMark/>
          </w:tcPr>
          <w:p w14:paraId="7C18606B" w14:textId="77777777" w:rsidR="00662DA3" w:rsidRPr="00581137" w:rsidRDefault="00662DA3" w:rsidP="00AC4264">
            <w:pPr>
              <w:pStyle w:val="movimento"/>
              <w:rPr>
                <w:color w:val="002060"/>
              </w:rPr>
            </w:pPr>
            <w:r w:rsidRPr="00581137">
              <w:rPr>
                <w:color w:val="002060"/>
              </w:rPr>
              <w:t>ALLEGREZZA CRISTIANO</w:t>
            </w:r>
          </w:p>
        </w:tc>
        <w:tc>
          <w:tcPr>
            <w:tcW w:w="2200" w:type="dxa"/>
            <w:tcMar>
              <w:top w:w="20" w:type="dxa"/>
              <w:left w:w="20" w:type="dxa"/>
              <w:bottom w:w="20" w:type="dxa"/>
              <w:right w:w="20" w:type="dxa"/>
            </w:tcMar>
            <w:vAlign w:val="center"/>
            <w:hideMark/>
          </w:tcPr>
          <w:p w14:paraId="4E37D7B1" w14:textId="77777777" w:rsidR="00662DA3" w:rsidRPr="00581137" w:rsidRDefault="00662DA3" w:rsidP="00AC4264">
            <w:pPr>
              <w:pStyle w:val="movimento2"/>
              <w:rPr>
                <w:color w:val="002060"/>
              </w:rPr>
            </w:pPr>
            <w:r w:rsidRPr="00581137">
              <w:rPr>
                <w:color w:val="002060"/>
              </w:rPr>
              <w:t xml:space="preserve">(SPECIAL ONE SPORTING CLUB) </w:t>
            </w:r>
          </w:p>
        </w:tc>
        <w:tc>
          <w:tcPr>
            <w:tcW w:w="800" w:type="dxa"/>
            <w:tcMar>
              <w:top w:w="20" w:type="dxa"/>
              <w:left w:w="20" w:type="dxa"/>
              <w:bottom w:w="20" w:type="dxa"/>
              <w:right w:w="20" w:type="dxa"/>
            </w:tcMar>
            <w:vAlign w:val="center"/>
            <w:hideMark/>
          </w:tcPr>
          <w:p w14:paraId="4F5A6DA7"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B2D7D07"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B225BD1" w14:textId="77777777" w:rsidR="00662DA3" w:rsidRPr="00581137" w:rsidRDefault="00662DA3" w:rsidP="00AC4264">
            <w:pPr>
              <w:pStyle w:val="movimento2"/>
              <w:rPr>
                <w:color w:val="002060"/>
              </w:rPr>
            </w:pPr>
            <w:r w:rsidRPr="00581137">
              <w:rPr>
                <w:color w:val="002060"/>
              </w:rPr>
              <w:t> </w:t>
            </w:r>
          </w:p>
        </w:tc>
      </w:tr>
    </w:tbl>
    <w:p w14:paraId="7E26E4AA" w14:textId="77777777" w:rsidR="00662DA3" w:rsidRPr="00581137" w:rsidRDefault="00662DA3" w:rsidP="00662DA3">
      <w:pPr>
        <w:pStyle w:val="diffida"/>
        <w:spacing w:before="80" w:beforeAutospacing="0" w:after="40" w:afterAutospacing="0"/>
        <w:jc w:val="left"/>
        <w:rPr>
          <w:rFonts w:eastAsiaTheme="minorEastAsia"/>
          <w:color w:val="002060"/>
        </w:rPr>
      </w:pPr>
      <w:r w:rsidRPr="00581137">
        <w:rPr>
          <w:color w:val="002060"/>
        </w:rPr>
        <w:t xml:space="preserve">Per comportamento irriguardoso. Allontanato. </w:t>
      </w:r>
    </w:p>
    <w:p w14:paraId="351F5A40" w14:textId="77777777" w:rsidR="00662DA3" w:rsidRPr="00581137" w:rsidRDefault="00662DA3" w:rsidP="00662DA3">
      <w:pPr>
        <w:pStyle w:val="titolo20"/>
        <w:rPr>
          <w:color w:val="002060"/>
        </w:rPr>
      </w:pPr>
      <w:r w:rsidRPr="0058113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75B8E181" w14:textId="77777777" w:rsidTr="00AC4264">
        <w:tc>
          <w:tcPr>
            <w:tcW w:w="2200" w:type="dxa"/>
            <w:tcMar>
              <w:top w:w="20" w:type="dxa"/>
              <w:left w:w="20" w:type="dxa"/>
              <w:bottom w:w="20" w:type="dxa"/>
              <w:right w:w="20" w:type="dxa"/>
            </w:tcMar>
            <w:vAlign w:val="center"/>
            <w:hideMark/>
          </w:tcPr>
          <w:p w14:paraId="0ED612E8" w14:textId="77777777" w:rsidR="00662DA3" w:rsidRPr="00581137" w:rsidRDefault="00662DA3" w:rsidP="00AC4264">
            <w:pPr>
              <w:pStyle w:val="movimento"/>
              <w:rPr>
                <w:color w:val="002060"/>
              </w:rPr>
            </w:pPr>
            <w:r w:rsidRPr="00581137">
              <w:rPr>
                <w:color w:val="002060"/>
              </w:rPr>
              <w:t>FERRETTI THOMAS</w:t>
            </w:r>
          </w:p>
        </w:tc>
        <w:tc>
          <w:tcPr>
            <w:tcW w:w="2200" w:type="dxa"/>
            <w:tcMar>
              <w:top w:w="20" w:type="dxa"/>
              <w:left w:w="20" w:type="dxa"/>
              <w:bottom w:w="20" w:type="dxa"/>
              <w:right w:w="20" w:type="dxa"/>
            </w:tcMar>
            <w:vAlign w:val="center"/>
            <w:hideMark/>
          </w:tcPr>
          <w:p w14:paraId="45A016F6" w14:textId="77777777" w:rsidR="00662DA3" w:rsidRPr="00581137" w:rsidRDefault="00662DA3" w:rsidP="00AC4264">
            <w:pPr>
              <w:pStyle w:val="movimento2"/>
              <w:rPr>
                <w:color w:val="002060"/>
              </w:rPr>
            </w:pPr>
            <w:r w:rsidRPr="00581137">
              <w:rPr>
                <w:color w:val="002060"/>
              </w:rPr>
              <w:t xml:space="preserve">(GNANO 04) </w:t>
            </w:r>
          </w:p>
        </w:tc>
        <w:tc>
          <w:tcPr>
            <w:tcW w:w="800" w:type="dxa"/>
            <w:tcMar>
              <w:top w:w="20" w:type="dxa"/>
              <w:left w:w="20" w:type="dxa"/>
              <w:bottom w:w="20" w:type="dxa"/>
              <w:right w:w="20" w:type="dxa"/>
            </w:tcMar>
            <w:vAlign w:val="center"/>
            <w:hideMark/>
          </w:tcPr>
          <w:p w14:paraId="299DBC8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3573741"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3EF7DC5" w14:textId="77777777" w:rsidR="00662DA3" w:rsidRPr="00581137" w:rsidRDefault="00662DA3" w:rsidP="00AC4264">
            <w:pPr>
              <w:pStyle w:val="movimento2"/>
              <w:rPr>
                <w:color w:val="002060"/>
              </w:rPr>
            </w:pPr>
            <w:r w:rsidRPr="00581137">
              <w:rPr>
                <w:color w:val="002060"/>
              </w:rPr>
              <w:t> </w:t>
            </w:r>
          </w:p>
        </w:tc>
      </w:tr>
    </w:tbl>
    <w:p w14:paraId="50B00421" w14:textId="77777777" w:rsidR="00662DA3" w:rsidRPr="00581137" w:rsidRDefault="00662DA3" w:rsidP="00662DA3">
      <w:pPr>
        <w:pStyle w:val="titolo20"/>
        <w:rPr>
          <w:rFonts w:eastAsiaTheme="minorEastAsia"/>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65DA4228" w14:textId="77777777" w:rsidTr="00AC4264">
        <w:tc>
          <w:tcPr>
            <w:tcW w:w="2200" w:type="dxa"/>
            <w:tcMar>
              <w:top w:w="20" w:type="dxa"/>
              <w:left w:w="20" w:type="dxa"/>
              <w:bottom w:w="20" w:type="dxa"/>
              <w:right w:w="20" w:type="dxa"/>
            </w:tcMar>
            <w:vAlign w:val="center"/>
            <w:hideMark/>
          </w:tcPr>
          <w:p w14:paraId="0B9B3FFB" w14:textId="77777777" w:rsidR="00662DA3" w:rsidRPr="00581137" w:rsidRDefault="00662DA3" w:rsidP="00AC4264">
            <w:pPr>
              <w:pStyle w:val="movimento"/>
              <w:rPr>
                <w:color w:val="002060"/>
              </w:rPr>
            </w:pPr>
            <w:r w:rsidRPr="00581137">
              <w:rPr>
                <w:color w:val="002060"/>
              </w:rPr>
              <w:t>RESCIGNO GENNARO</w:t>
            </w:r>
          </w:p>
        </w:tc>
        <w:tc>
          <w:tcPr>
            <w:tcW w:w="2200" w:type="dxa"/>
            <w:tcMar>
              <w:top w:w="20" w:type="dxa"/>
              <w:left w:w="20" w:type="dxa"/>
              <w:bottom w:w="20" w:type="dxa"/>
              <w:right w:w="20" w:type="dxa"/>
            </w:tcMar>
            <w:vAlign w:val="center"/>
            <w:hideMark/>
          </w:tcPr>
          <w:p w14:paraId="5DF2396D" w14:textId="77777777" w:rsidR="00662DA3" w:rsidRPr="00581137" w:rsidRDefault="00662DA3" w:rsidP="00AC4264">
            <w:pPr>
              <w:pStyle w:val="movimento2"/>
              <w:rPr>
                <w:color w:val="002060"/>
              </w:rPr>
            </w:pPr>
            <w:r w:rsidRPr="00581137">
              <w:rPr>
                <w:color w:val="002060"/>
              </w:rPr>
              <w:t xml:space="preserve">(ATLETICO CHIARAVALLE) </w:t>
            </w:r>
          </w:p>
        </w:tc>
        <w:tc>
          <w:tcPr>
            <w:tcW w:w="800" w:type="dxa"/>
            <w:tcMar>
              <w:top w:w="20" w:type="dxa"/>
              <w:left w:w="20" w:type="dxa"/>
              <w:bottom w:w="20" w:type="dxa"/>
              <w:right w:w="20" w:type="dxa"/>
            </w:tcMar>
            <w:vAlign w:val="center"/>
            <w:hideMark/>
          </w:tcPr>
          <w:p w14:paraId="3092021C"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C67BB25" w14:textId="77777777" w:rsidR="00662DA3" w:rsidRPr="00581137" w:rsidRDefault="00662DA3" w:rsidP="00AC4264">
            <w:pPr>
              <w:pStyle w:val="movimento"/>
              <w:rPr>
                <w:color w:val="002060"/>
              </w:rPr>
            </w:pPr>
            <w:r w:rsidRPr="00581137">
              <w:rPr>
                <w:color w:val="002060"/>
              </w:rPr>
              <w:t>GIOVAGNONI MICHELE</w:t>
            </w:r>
          </w:p>
        </w:tc>
        <w:tc>
          <w:tcPr>
            <w:tcW w:w="2200" w:type="dxa"/>
            <w:tcMar>
              <w:top w:w="20" w:type="dxa"/>
              <w:left w:w="20" w:type="dxa"/>
              <w:bottom w:w="20" w:type="dxa"/>
              <w:right w:w="20" w:type="dxa"/>
            </w:tcMar>
            <w:vAlign w:val="center"/>
            <w:hideMark/>
          </w:tcPr>
          <w:p w14:paraId="62836583" w14:textId="77777777" w:rsidR="00662DA3" w:rsidRPr="00581137" w:rsidRDefault="00662DA3" w:rsidP="00AC4264">
            <w:pPr>
              <w:pStyle w:val="movimento2"/>
              <w:rPr>
                <w:color w:val="002060"/>
              </w:rPr>
            </w:pPr>
            <w:r w:rsidRPr="00581137">
              <w:rPr>
                <w:color w:val="002060"/>
              </w:rPr>
              <w:t xml:space="preserve">(CALCETTO NUMANA) </w:t>
            </w:r>
          </w:p>
        </w:tc>
      </w:tr>
      <w:tr w:rsidR="00662DA3" w:rsidRPr="00581137" w14:paraId="2C1C59EF" w14:textId="77777777" w:rsidTr="00AC4264">
        <w:tc>
          <w:tcPr>
            <w:tcW w:w="2200" w:type="dxa"/>
            <w:tcMar>
              <w:top w:w="20" w:type="dxa"/>
              <w:left w:w="20" w:type="dxa"/>
              <w:bottom w:w="20" w:type="dxa"/>
              <w:right w:w="20" w:type="dxa"/>
            </w:tcMar>
            <w:vAlign w:val="center"/>
            <w:hideMark/>
          </w:tcPr>
          <w:p w14:paraId="0128E422" w14:textId="77777777" w:rsidR="00662DA3" w:rsidRPr="00581137" w:rsidRDefault="00662DA3" w:rsidP="00AC4264">
            <w:pPr>
              <w:pStyle w:val="movimento"/>
              <w:rPr>
                <w:color w:val="002060"/>
              </w:rPr>
            </w:pPr>
            <w:r w:rsidRPr="00581137">
              <w:rPr>
                <w:color w:val="002060"/>
              </w:rPr>
              <w:t>BALDINI ROBERTO</w:t>
            </w:r>
          </w:p>
        </w:tc>
        <w:tc>
          <w:tcPr>
            <w:tcW w:w="2200" w:type="dxa"/>
            <w:tcMar>
              <w:top w:w="20" w:type="dxa"/>
              <w:left w:w="20" w:type="dxa"/>
              <w:bottom w:w="20" w:type="dxa"/>
              <w:right w:w="20" w:type="dxa"/>
            </w:tcMar>
            <w:vAlign w:val="center"/>
            <w:hideMark/>
          </w:tcPr>
          <w:p w14:paraId="18C49989" w14:textId="77777777" w:rsidR="00662DA3" w:rsidRPr="00581137" w:rsidRDefault="00662DA3" w:rsidP="00AC4264">
            <w:pPr>
              <w:pStyle w:val="movimento2"/>
              <w:rPr>
                <w:color w:val="002060"/>
              </w:rPr>
            </w:pPr>
            <w:r w:rsidRPr="00581137">
              <w:rPr>
                <w:color w:val="002060"/>
              </w:rPr>
              <w:t xml:space="preserve">(CIRCOLO COLLODI CALCIO 5) </w:t>
            </w:r>
          </w:p>
        </w:tc>
        <w:tc>
          <w:tcPr>
            <w:tcW w:w="800" w:type="dxa"/>
            <w:tcMar>
              <w:top w:w="20" w:type="dxa"/>
              <w:left w:w="20" w:type="dxa"/>
              <w:bottom w:w="20" w:type="dxa"/>
              <w:right w:w="20" w:type="dxa"/>
            </w:tcMar>
            <w:vAlign w:val="center"/>
            <w:hideMark/>
          </w:tcPr>
          <w:p w14:paraId="4942E48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646DB04"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74CE5E6" w14:textId="77777777" w:rsidR="00662DA3" w:rsidRPr="00581137" w:rsidRDefault="00662DA3" w:rsidP="00AC4264">
            <w:pPr>
              <w:pStyle w:val="movimento2"/>
              <w:rPr>
                <w:color w:val="002060"/>
              </w:rPr>
            </w:pPr>
            <w:r w:rsidRPr="00581137">
              <w:rPr>
                <w:color w:val="002060"/>
              </w:rPr>
              <w:t> </w:t>
            </w:r>
          </w:p>
        </w:tc>
      </w:tr>
    </w:tbl>
    <w:p w14:paraId="56B2F433" w14:textId="77777777" w:rsidR="00662DA3" w:rsidRPr="00581137" w:rsidRDefault="00662DA3" w:rsidP="00662DA3">
      <w:pPr>
        <w:pStyle w:val="titolo30"/>
        <w:rPr>
          <w:rFonts w:eastAsiaTheme="minorEastAsia"/>
          <w:color w:val="002060"/>
        </w:rPr>
      </w:pPr>
      <w:r w:rsidRPr="00581137">
        <w:rPr>
          <w:color w:val="002060"/>
        </w:rPr>
        <w:t xml:space="preserve">ALLENATORI </w:t>
      </w:r>
    </w:p>
    <w:p w14:paraId="2A4F2238" w14:textId="77777777" w:rsidR="00662DA3" w:rsidRPr="00581137" w:rsidRDefault="00662DA3" w:rsidP="00662DA3">
      <w:pPr>
        <w:pStyle w:val="titolo20"/>
        <w:rPr>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6626431D" w14:textId="77777777" w:rsidTr="00AC4264">
        <w:tc>
          <w:tcPr>
            <w:tcW w:w="2200" w:type="dxa"/>
            <w:tcMar>
              <w:top w:w="20" w:type="dxa"/>
              <w:left w:w="20" w:type="dxa"/>
              <w:bottom w:w="20" w:type="dxa"/>
              <w:right w:w="20" w:type="dxa"/>
            </w:tcMar>
            <w:vAlign w:val="center"/>
            <w:hideMark/>
          </w:tcPr>
          <w:p w14:paraId="38E08214" w14:textId="77777777" w:rsidR="00662DA3" w:rsidRPr="00581137" w:rsidRDefault="00662DA3" w:rsidP="00AC4264">
            <w:pPr>
              <w:pStyle w:val="movimento"/>
              <w:rPr>
                <w:color w:val="002060"/>
              </w:rPr>
            </w:pPr>
            <w:r w:rsidRPr="00581137">
              <w:rPr>
                <w:color w:val="002060"/>
              </w:rPr>
              <w:t>VALORI MARCO</w:t>
            </w:r>
          </w:p>
        </w:tc>
        <w:tc>
          <w:tcPr>
            <w:tcW w:w="2200" w:type="dxa"/>
            <w:tcMar>
              <w:top w:w="20" w:type="dxa"/>
              <w:left w:w="20" w:type="dxa"/>
              <w:bottom w:w="20" w:type="dxa"/>
              <w:right w:w="20" w:type="dxa"/>
            </w:tcMar>
            <w:vAlign w:val="center"/>
            <w:hideMark/>
          </w:tcPr>
          <w:p w14:paraId="17EB1AE6" w14:textId="77777777" w:rsidR="00662DA3" w:rsidRPr="00581137" w:rsidRDefault="00662DA3" w:rsidP="00AC4264">
            <w:pPr>
              <w:pStyle w:val="movimento2"/>
              <w:rPr>
                <w:color w:val="002060"/>
              </w:rPr>
            </w:pPr>
            <w:r w:rsidRPr="00581137">
              <w:rPr>
                <w:color w:val="002060"/>
              </w:rPr>
              <w:t xml:space="preserve">(G.S.A. LE DUE PALME) </w:t>
            </w:r>
          </w:p>
        </w:tc>
        <w:tc>
          <w:tcPr>
            <w:tcW w:w="800" w:type="dxa"/>
            <w:tcMar>
              <w:top w:w="20" w:type="dxa"/>
              <w:left w:w="20" w:type="dxa"/>
              <w:bottom w:w="20" w:type="dxa"/>
              <w:right w:w="20" w:type="dxa"/>
            </w:tcMar>
            <w:vAlign w:val="center"/>
            <w:hideMark/>
          </w:tcPr>
          <w:p w14:paraId="3173B708"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3F4180B4" w14:textId="77777777" w:rsidR="00662DA3" w:rsidRPr="00581137" w:rsidRDefault="00662DA3" w:rsidP="00AC4264">
            <w:pPr>
              <w:pStyle w:val="movimento"/>
              <w:rPr>
                <w:color w:val="002060"/>
              </w:rPr>
            </w:pPr>
            <w:r w:rsidRPr="00581137">
              <w:rPr>
                <w:color w:val="002060"/>
              </w:rPr>
              <w:t>BALDASSARI ROBERTO</w:t>
            </w:r>
          </w:p>
        </w:tc>
        <w:tc>
          <w:tcPr>
            <w:tcW w:w="2200" w:type="dxa"/>
            <w:tcMar>
              <w:top w:w="20" w:type="dxa"/>
              <w:left w:w="20" w:type="dxa"/>
              <w:bottom w:w="20" w:type="dxa"/>
              <w:right w:w="20" w:type="dxa"/>
            </w:tcMar>
            <w:vAlign w:val="center"/>
            <w:hideMark/>
          </w:tcPr>
          <w:p w14:paraId="4EF34837" w14:textId="77777777" w:rsidR="00662DA3" w:rsidRPr="00581137" w:rsidRDefault="00662DA3" w:rsidP="00AC4264">
            <w:pPr>
              <w:pStyle w:val="movimento2"/>
              <w:rPr>
                <w:color w:val="002060"/>
              </w:rPr>
            </w:pPr>
            <w:r w:rsidRPr="00581137">
              <w:rPr>
                <w:color w:val="002060"/>
              </w:rPr>
              <w:t xml:space="preserve">(POLVERIGI C/5) </w:t>
            </w:r>
          </w:p>
        </w:tc>
      </w:tr>
      <w:tr w:rsidR="00662DA3" w:rsidRPr="00581137" w14:paraId="6114EA8C" w14:textId="77777777" w:rsidTr="00AC4264">
        <w:tc>
          <w:tcPr>
            <w:tcW w:w="2200" w:type="dxa"/>
            <w:tcMar>
              <w:top w:w="20" w:type="dxa"/>
              <w:left w:w="20" w:type="dxa"/>
              <w:bottom w:w="20" w:type="dxa"/>
              <w:right w:w="20" w:type="dxa"/>
            </w:tcMar>
            <w:vAlign w:val="center"/>
            <w:hideMark/>
          </w:tcPr>
          <w:p w14:paraId="64E9A745" w14:textId="77777777" w:rsidR="00662DA3" w:rsidRPr="00581137" w:rsidRDefault="00662DA3" w:rsidP="00AC4264">
            <w:pPr>
              <w:pStyle w:val="movimento"/>
              <w:rPr>
                <w:color w:val="002060"/>
              </w:rPr>
            </w:pPr>
            <w:r w:rsidRPr="00581137">
              <w:rPr>
                <w:color w:val="002060"/>
              </w:rPr>
              <w:t>ZAZZARINI NICHOLAS</w:t>
            </w:r>
          </w:p>
        </w:tc>
        <w:tc>
          <w:tcPr>
            <w:tcW w:w="2200" w:type="dxa"/>
            <w:tcMar>
              <w:top w:w="20" w:type="dxa"/>
              <w:left w:w="20" w:type="dxa"/>
              <w:bottom w:w="20" w:type="dxa"/>
              <w:right w:w="20" w:type="dxa"/>
            </w:tcMar>
            <w:vAlign w:val="center"/>
            <w:hideMark/>
          </w:tcPr>
          <w:p w14:paraId="72C2E5F1" w14:textId="77777777" w:rsidR="00662DA3" w:rsidRPr="00581137" w:rsidRDefault="00662DA3" w:rsidP="00AC4264">
            <w:pPr>
              <w:pStyle w:val="movimento2"/>
              <w:rPr>
                <w:color w:val="002060"/>
              </w:rPr>
            </w:pPr>
            <w:r w:rsidRPr="00581137">
              <w:rPr>
                <w:color w:val="002060"/>
              </w:rPr>
              <w:t xml:space="preserve">(UNION PICENA) </w:t>
            </w:r>
          </w:p>
        </w:tc>
        <w:tc>
          <w:tcPr>
            <w:tcW w:w="800" w:type="dxa"/>
            <w:tcMar>
              <w:top w:w="20" w:type="dxa"/>
              <w:left w:w="20" w:type="dxa"/>
              <w:bottom w:w="20" w:type="dxa"/>
              <w:right w:w="20" w:type="dxa"/>
            </w:tcMar>
            <w:vAlign w:val="center"/>
            <w:hideMark/>
          </w:tcPr>
          <w:p w14:paraId="39FC53A0"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020EB62"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9F2C24E" w14:textId="77777777" w:rsidR="00662DA3" w:rsidRPr="00581137" w:rsidRDefault="00662DA3" w:rsidP="00AC4264">
            <w:pPr>
              <w:pStyle w:val="movimento2"/>
              <w:rPr>
                <w:color w:val="002060"/>
              </w:rPr>
            </w:pPr>
            <w:r w:rsidRPr="00581137">
              <w:rPr>
                <w:color w:val="002060"/>
              </w:rPr>
              <w:t> </w:t>
            </w:r>
          </w:p>
        </w:tc>
      </w:tr>
    </w:tbl>
    <w:p w14:paraId="7A76F03F" w14:textId="77777777" w:rsidR="00662DA3" w:rsidRPr="00581137" w:rsidRDefault="00662DA3" w:rsidP="00662DA3">
      <w:pPr>
        <w:pStyle w:val="titolo30"/>
        <w:rPr>
          <w:rFonts w:eastAsiaTheme="minorEastAsia"/>
          <w:color w:val="002060"/>
        </w:rPr>
      </w:pPr>
      <w:r w:rsidRPr="00581137">
        <w:rPr>
          <w:color w:val="002060"/>
        </w:rPr>
        <w:t xml:space="preserve">CALCIATORI ESPULSI </w:t>
      </w:r>
    </w:p>
    <w:p w14:paraId="3FEB9699" w14:textId="77777777" w:rsidR="00662DA3" w:rsidRPr="00581137" w:rsidRDefault="00662DA3" w:rsidP="00662DA3">
      <w:pPr>
        <w:pStyle w:val="titolo20"/>
        <w:rPr>
          <w:color w:val="002060"/>
        </w:rPr>
      </w:pPr>
      <w:r w:rsidRPr="0058113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5AB8A0C6" w14:textId="77777777" w:rsidTr="00AC4264">
        <w:tc>
          <w:tcPr>
            <w:tcW w:w="2200" w:type="dxa"/>
            <w:tcMar>
              <w:top w:w="20" w:type="dxa"/>
              <w:left w:w="20" w:type="dxa"/>
              <w:bottom w:w="20" w:type="dxa"/>
              <w:right w:w="20" w:type="dxa"/>
            </w:tcMar>
            <w:vAlign w:val="center"/>
            <w:hideMark/>
          </w:tcPr>
          <w:p w14:paraId="4BFD5335" w14:textId="77777777" w:rsidR="00662DA3" w:rsidRPr="00581137" w:rsidRDefault="00662DA3" w:rsidP="00AC4264">
            <w:pPr>
              <w:pStyle w:val="movimento"/>
              <w:rPr>
                <w:color w:val="002060"/>
              </w:rPr>
            </w:pPr>
            <w:r w:rsidRPr="00581137">
              <w:rPr>
                <w:color w:val="002060"/>
              </w:rPr>
              <w:t>KAPLLANI ENIO</w:t>
            </w:r>
          </w:p>
        </w:tc>
        <w:tc>
          <w:tcPr>
            <w:tcW w:w="2200" w:type="dxa"/>
            <w:tcMar>
              <w:top w:w="20" w:type="dxa"/>
              <w:left w:w="20" w:type="dxa"/>
              <w:bottom w:w="20" w:type="dxa"/>
              <w:right w:w="20" w:type="dxa"/>
            </w:tcMar>
            <w:vAlign w:val="center"/>
            <w:hideMark/>
          </w:tcPr>
          <w:p w14:paraId="506DFA1C" w14:textId="77777777" w:rsidR="00662DA3" w:rsidRPr="00581137" w:rsidRDefault="00662DA3" w:rsidP="00AC4264">
            <w:pPr>
              <w:pStyle w:val="movimento2"/>
              <w:rPr>
                <w:color w:val="002060"/>
              </w:rPr>
            </w:pPr>
            <w:r w:rsidRPr="00581137">
              <w:rPr>
                <w:color w:val="002060"/>
              </w:rPr>
              <w:t xml:space="preserve">(G.S.A. LE DUE PALME) </w:t>
            </w:r>
          </w:p>
        </w:tc>
        <w:tc>
          <w:tcPr>
            <w:tcW w:w="800" w:type="dxa"/>
            <w:tcMar>
              <w:top w:w="20" w:type="dxa"/>
              <w:left w:w="20" w:type="dxa"/>
              <w:bottom w:w="20" w:type="dxa"/>
              <w:right w:w="20" w:type="dxa"/>
            </w:tcMar>
            <w:vAlign w:val="center"/>
            <w:hideMark/>
          </w:tcPr>
          <w:p w14:paraId="2620E68E"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7399C04" w14:textId="77777777" w:rsidR="00662DA3" w:rsidRPr="00581137" w:rsidRDefault="00662DA3" w:rsidP="00AC4264">
            <w:pPr>
              <w:pStyle w:val="movimento"/>
              <w:rPr>
                <w:color w:val="002060"/>
              </w:rPr>
            </w:pPr>
            <w:r w:rsidRPr="00581137">
              <w:rPr>
                <w:color w:val="002060"/>
              </w:rPr>
              <w:t>IACOPONI DAVIDE</w:t>
            </w:r>
          </w:p>
        </w:tc>
        <w:tc>
          <w:tcPr>
            <w:tcW w:w="2200" w:type="dxa"/>
            <w:tcMar>
              <w:top w:w="20" w:type="dxa"/>
              <w:left w:w="20" w:type="dxa"/>
              <w:bottom w:w="20" w:type="dxa"/>
              <w:right w:w="20" w:type="dxa"/>
            </w:tcMar>
            <w:vAlign w:val="center"/>
            <w:hideMark/>
          </w:tcPr>
          <w:p w14:paraId="58233BC4" w14:textId="77777777" w:rsidR="00662DA3" w:rsidRPr="00581137" w:rsidRDefault="00662DA3" w:rsidP="00AC4264">
            <w:pPr>
              <w:pStyle w:val="movimento2"/>
              <w:rPr>
                <w:color w:val="002060"/>
              </w:rPr>
            </w:pPr>
            <w:r w:rsidRPr="00581137">
              <w:rPr>
                <w:color w:val="002060"/>
              </w:rPr>
              <w:t xml:space="preserve">(POL. SPORT COMMUNICATION) </w:t>
            </w:r>
          </w:p>
        </w:tc>
      </w:tr>
      <w:tr w:rsidR="00662DA3" w:rsidRPr="00581137" w14:paraId="7F3E9255" w14:textId="77777777" w:rsidTr="00AC4264">
        <w:tc>
          <w:tcPr>
            <w:tcW w:w="2200" w:type="dxa"/>
            <w:tcMar>
              <w:top w:w="20" w:type="dxa"/>
              <w:left w:w="20" w:type="dxa"/>
              <w:bottom w:w="20" w:type="dxa"/>
              <w:right w:w="20" w:type="dxa"/>
            </w:tcMar>
            <w:vAlign w:val="center"/>
            <w:hideMark/>
          </w:tcPr>
          <w:p w14:paraId="77FCAC36" w14:textId="77777777" w:rsidR="00662DA3" w:rsidRPr="00581137" w:rsidRDefault="00662DA3" w:rsidP="00AC4264">
            <w:pPr>
              <w:pStyle w:val="movimento"/>
              <w:rPr>
                <w:color w:val="002060"/>
              </w:rPr>
            </w:pPr>
            <w:r w:rsidRPr="00581137">
              <w:rPr>
                <w:color w:val="002060"/>
              </w:rPr>
              <w:lastRenderedPageBreak/>
              <w:t>BERTINI FILIPPO</w:t>
            </w:r>
          </w:p>
        </w:tc>
        <w:tc>
          <w:tcPr>
            <w:tcW w:w="2200" w:type="dxa"/>
            <w:tcMar>
              <w:top w:w="20" w:type="dxa"/>
              <w:left w:w="20" w:type="dxa"/>
              <w:bottom w:w="20" w:type="dxa"/>
              <w:right w:w="20" w:type="dxa"/>
            </w:tcMar>
            <w:vAlign w:val="center"/>
            <w:hideMark/>
          </w:tcPr>
          <w:p w14:paraId="33677D1E" w14:textId="77777777" w:rsidR="00662DA3" w:rsidRPr="00581137" w:rsidRDefault="00662DA3" w:rsidP="00AC4264">
            <w:pPr>
              <w:pStyle w:val="movimento2"/>
              <w:rPr>
                <w:color w:val="002060"/>
              </w:rPr>
            </w:pPr>
            <w:r w:rsidRPr="00581137">
              <w:rPr>
                <w:color w:val="002060"/>
              </w:rPr>
              <w:t xml:space="preserve">(POLVERIGI C/5) </w:t>
            </w:r>
          </w:p>
        </w:tc>
        <w:tc>
          <w:tcPr>
            <w:tcW w:w="800" w:type="dxa"/>
            <w:tcMar>
              <w:top w:w="20" w:type="dxa"/>
              <w:left w:w="20" w:type="dxa"/>
              <w:bottom w:w="20" w:type="dxa"/>
              <w:right w:w="20" w:type="dxa"/>
            </w:tcMar>
            <w:vAlign w:val="center"/>
            <w:hideMark/>
          </w:tcPr>
          <w:p w14:paraId="2437B82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8A051E4"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9724144" w14:textId="77777777" w:rsidR="00662DA3" w:rsidRPr="00581137" w:rsidRDefault="00662DA3" w:rsidP="00AC4264">
            <w:pPr>
              <w:pStyle w:val="movimento2"/>
              <w:rPr>
                <w:color w:val="002060"/>
              </w:rPr>
            </w:pPr>
            <w:r w:rsidRPr="00581137">
              <w:rPr>
                <w:color w:val="002060"/>
              </w:rPr>
              <w:t> </w:t>
            </w:r>
          </w:p>
        </w:tc>
      </w:tr>
    </w:tbl>
    <w:p w14:paraId="1E80D5C5" w14:textId="77777777" w:rsidR="00662DA3" w:rsidRPr="00581137" w:rsidRDefault="00662DA3" w:rsidP="00662DA3">
      <w:pPr>
        <w:pStyle w:val="titolo20"/>
        <w:rPr>
          <w:rFonts w:eastAsiaTheme="minorEastAsia"/>
          <w:color w:val="002060"/>
        </w:rPr>
      </w:pPr>
      <w:r w:rsidRPr="0058113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7659EA79" w14:textId="77777777" w:rsidTr="00AC4264">
        <w:tc>
          <w:tcPr>
            <w:tcW w:w="2200" w:type="dxa"/>
            <w:tcMar>
              <w:top w:w="20" w:type="dxa"/>
              <w:left w:w="20" w:type="dxa"/>
              <w:bottom w:w="20" w:type="dxa"/>
              <w:right w:w="20" w:type="dxa"/>
            </w:tcMar>
            <w:vAlign w:val="center"/>
            <w:hideMark/>
          </w:tcPr>
          <w:p w14:paraId="4F95A907" w14:textId="77777777" w:rsidR="00662DA3" w:rsidRPr="00581137" w:rsidRDefault="00662DA3" w:rsidP="00AC4264">
            <w:pPr>
              <w:pStyle w:val="movimento"/>
              <w:rPr>
                <w:color w:val="002060"/>
              </w:rPr>
            </w:pPr>
            <w:r w:rsidRPr="00581137">
              <w:rPr>
                <w:color w:val="002060"/>
              </w:rPr>
              <w:t>GIUMENTARO GIOELE</w:t>
            </w:r>
          </w:p>
        </w:tc>
        <w:tc>
          <w:tcPr>
            <w:tcW w:w="2200" w:type="dxa"/>
            <w:tcMar>
              <w:top w:w="20" w:type="dxa"/>
              <w:left w:w="20" w:type="dxa"/>
              <w:bottom w:w="20" w:type="dxa"/>
              <w:right w:w="20" w:type="dxa"/>
            </w:tcMar>
            <w:vAlign w:val="center"/>
            <w:hideMark/>
          </w:tcPr>
          <w:p w14:paraId="3B824FCE" w14:textId="77777777" w:rsidR="00662DA3" w:rsidRPr="00581137" w:rsidRDefault="00662DA3" w:rsidP="00AC4264">
            <w:pPr>
              <w:pStyle w:val="movimento2"/>
              <w:rPr>
                <w:color w:val="002060"/>
              </w:rPr>
            </w:pPr>
            <w:r w:rsidRPr="00581137">
              <w:rPr>
                <w:color w:val="002060"/>
              </w:rPr>
              <w:t xml:space="preserve">(CALCIO </w:t>
            </w:r>
            <w:proofErr w:type="gramStart"/>
            <w:r w:rsidRPr="00581137">
              <w:rPr>
                <w:color w:val="002060"/>
              </w:rPr>
              <w:t>S.ELPIDIO</w:t>
            </w:r>
            <w:proofErr w:type="gramEnd"/>
            <w:r w:rsidRPr="00581137">
              <w:rPr>
                <w:color w:val="002060"/>
              </w:rPr>
              <w:t xml:space="preserve"> A MARE) </w:t>
            </w:r>
          </w:p>
        </w:tc>
        <w:tc>
          <w:tcPr>
            <w:tcW w:w="800" w:type="dxa"/>
            <w:tcMar>
              <w:top w:w="20" w:type="dxa"/>
              <w:left w:w="20" w:type="dxa"/>
              <w:bottom w:w="20" w:type="dxa"/>
              <w:right w:w="20" w:type="dxa"/>
            </w:tcMar>
            <w:vAlign w:val="center"/>
            <w:hideMark/>
          </w:tcPr>
          <w:p w14:paraId="113C58A5"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3217E5E" w14:textId="77777777" w:rsidR="00662DA3" w:rsidRPr="00581137" w:rsidRDefault="00662DA3" w:rsidP="00AC4264">
            <w:pPr>
              <w:pStyle w:val="movimento"/>
              <w:rPr>
                <w:color w:val="002060"/>
              </w:rPr>
            </w:pPr>
            <w:r w:rsidRPr="00581137">
              <w:rPr>
                <w:color w:val="002060"/>
              </w:rPr>
              <w:t>FORLUCCI ENRICO</w:t>
            </w:r>
          </w:p>
        </w:tc>
        <w:tc>
          <w:tcPr>
            <w:tcW w:w="2200" w:type="dxa"/>
            <w:tcMar>
              <w:top w:w="20" w:type="dxa"/>
              <w:left w:w="20" w:type="dxa"/>
              <w:bottom w:w="20" w:type="dxa"/>
              <w:right w:w="20" w:type="dxa"/>
            </w:tcMar>
            <w:vAlign w:val="center"/>
            <w:hideMark/>
          </w:tcPr>
          <w:p w14:paraId="46F9C07A" w14:textId="77777777" w:rsidR="00662DA3" w:rsidRPr="00581137" w:rsidRDefault="00662DA3" w:rsidP="00AC4264">
            <w:pPr>
              <w:pStyle w:val="movimento2"/>
              <w:rPr>
                <w:color w:val="002060"/>
              </w:rPr>
            </w:pPr>
            <w:r w:rsidRPr="00581137">
              <w:rPr>
                <w:color w:val="002060"/>
              </w:rPr>
              <w:t xml:space="preserve">(DURANTINA SANTA CECILIA) </w:t>
            </w:r>
          </w:p>
        </w:tc>
      </w:tr>
      <w:tr w:rsidR="00662DA3" w:rsidRPr="00581137" w14:paraId="43DB50DB" w14:textId="77777777" w:rsidTr="00AC4264">
        <w:tc>
          <w:tcPr>
            <w:tcW w:w="2200" w:type="dxa"/>
            <w:tcMar>
              <w:top w:w="20" w:type="dxa"/>
              <w:left w:w="20" w:type="dxa"/>
              <w:bottom w:w="20" w:type="dxa"/>
              <w:right w:w="20" w:type="dxa"/>
            </w:tcMar>
            <w:vAlign w:val="center"/>
            <w:hideMark/>
          </w:tcPr>
          <w:p w14:paraId="72852235" w14:textId="77777777" w:rsidR="00662DA3" w:rsidRPr="00581137" w:rsidRDefault="00662DA3" w:rsidP="00AC4264">
            <w:pPr>
              <w:pStyle w:val="movimento"/>
              <w:rPr>
                <w:color w:val="002060"/>
              </w:rPr>
            </w:pPr>
            <w:r w:rsidRPr="00581137">
              <w:rPr>
                <w:color w:val="002060"/>
              </w:rPr>
              <w:t>PAGLIARI ALBERTO</w:t>
            </w:r>
          </w:p>
        </w:tc>
        <w:tc>
          <w:tcPr>
            <w:tcW w:w="2200" w:type="dxa"/>
            <w:tcMar>
              <w:top w:w="20" w:type="dxa"/>
              <w:left w:w="20" w:type="dxa"/>
              <w:bottom w:w="20" w:type="dxa"/>
              <w:right w:w="20" w:type="dxa"/>
            </w:tcMar>
            <w:vAlign w:val="center"/>
            <w:hideMark/>
          </w:tcPr>
          <w:p w14:paraId="787E4E00" w14:textId="77777777" w:rsidR="00662DA3" w:rsidRPr="00581137" w:rsidRDefault="00662DA3" w:rsidP="00AC4264">
            <w:pPr>
              <w:pStyle w:val="movimento2"/>
              <w:rPr>
                <w:color w:val="002060"/>
              </w:rPr>
            </w:pPr>
            <w:r w:rsidRPr="00581137">
              <w:rPr>
                <w:color w:val="002060"/>
              </w:rPr>
              <w:t xml:space="preserve">(URBINO CALCIO A 5) </w:t>
            </w:r>
          </w:p>
        </w:tc>
        <w:tc>
          <w:tcPr>
            <w:tcW w:w="800" w:type="dxa"/>
            <w:tcMar>
              <w:top w:w="20" w:type="dxa"/>
              <w:left w:w="20" w:type="dxa"/>
              <w:bottom w:w="20" w:type="dxa"/>
              <w:right w:w="20" w:type="dxa"/>
            </w:tcMar>
            <w:vAlign w:val="center"/>
            <w:hideMark/>
          </w:tcPr>
          <w:p w14:paraId="208354DB"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95B1CF7" w14:textId="77777777" w:rsidR="00662DA3" w:rsidRPr="00581137" w:rsidRDefault="00662DA3" w:rsidP="00AC4264">
            <w:pPr>
              <w:pStyle w:val="movimento"/>
              <w:rPr>
                <w:color w:val="002060"/>
              </w:rPr>
            </w:pPr>
            <w:r w:rsidRPr="00581137">
              <w:rPr>
                <w:color w:val="002060"/>
              </w:rPr>
              <w:t>COLOCCI EDOARDO</w:t>
            </w:r>
          </w:p>
        </w:tc>
        <w:tc>
          <w:tcPr>
            <w:tcW w:w="2200" w:type="dxa"/>
            <w:tcMar>
              <w:top w:w="20" w:type="dxa"/>
              <w:left w:w="20" w:type="dxa"/>
              <w:bottom w:w="20" w:type="dxa"/>
              <w:right w:w="20" w:type="dxa"/>
            </w:tcMar>
            <w:vAlign w:val="center"/>
            <w:hideMark/>
          </w:tcPr>
          <w:p w14:paraId="67730D8A" w14:textId="77777777" w:rsidR="00662DA3" w:rsidRPr="00581137" w:rsidRDefault="00662DA3" w:rsidP="00AC4264">
            <w:pPr>
              <w:pStyle w:val="movimento2"/>
              <w:rPr>
                <w:color w:val="002060"/>
              </w:rPr>
            </w:pPr>
            <w:r w:rsidRPr="00581137">
              <w:rPr>
                <w:color w:val="002060"/>
              </w:rPr>
              <w:t xml:space="preserve">(VALLESINA) </w:t>
            </w:r>
          </w:p>
        </w:tc>
      </w:tr>
      <w:tr w:rsidR="00662DA3" w:rsidRPr="00581137" w14:paraId="0B92D14F" w14:textId="77777777" w:rsidTr="00AC4264">
        <w:tc>
          <w:tcPr>
            <w:tcW w:w="2200" w:type="dxa"/>
            <w:tcMar>
              <w:top w:w="20" w:type="dxa"/>
              <w:left w:w="20" w:type="dxa"/>
              <w:bottom w:w="20" w:type="dxa"/>
              <w:right w:w="20" w:type="dxa"/>
            </w:tcMar>
            <w:vAlign w:val="center"/>
            <w:hideMark/>
          </w:tcPr>
          <w:p w14:paraId="4FB9C6B6" w14:textId="77777777" w:rsidR="00662DA3" w:rsidRPr="00581137" w:rsidRDefault="00662DA3" w:rsidP="00AC4264">
            <w:pPr>
              <w:pStyle w:val="movimento"/>
              <w:rPr>
                <w:color w:val="002060"/>
              </w:rPr>
            </w:pPr>
            <w:r w:rsidRPr="00581137">
              <w:rPr>
                <w:color w:val="002060"/>
              </w:rPr>
              <w:t>CANONICI CHRISTIAN</w:t>
            </w:r>
          </w:p>
        </w:tc>
        <w:tc>
          <w:tcPr>
            <w:tcW w:w="2200" w:type="dxa"/>
            <w:tcMar>
              <w:top w:w="20" w:type="dxa"/>
              <w:left w:w="20" w:type="dxa"/>
              <w:bottom w:w="20" w:type="dxa"/>
              <w:right w:w="20" w:type="dxa"/>
            </w:tcMar>
            <w:vAlign w:val="center"/>
            <w:hideMark/>
          </w:tcPr>
          <w:p w14:paraId="25091633" w14:textId="77777777" w:rsidR="00662DA3" w:rsidRPr="00581137" w:rsidRDefault="00662DA3" w:rsidP="00AC4264">
            <w:pPr>
              <w:pStyle w:val="movimento2"/>
              <w:rPr>
                <w:color w:val="002060"/>
              </w:rPr>
            </w:pPr>
            <w:r w:rsidRPr="00581137">
              <w:rPr>
                <w:color w:val="002060"/>
              </w:rPr>
              <w:t xml:space="preserve">(VALMISA FUTSAL A.S.D.) </w:t>
            </w:r>
          </w:p>
        </w:tc>
        <w:tc>
          <w:tcPr>
            <w:tcW w:w="800" w:type="dxa"/>
            <w:tcMar>
              <w:top w:w="20" w:type="dxa"/>
              <w:left w:w="20" w:type="dxa"/>
              <w:bottom w:w="20" w:type="dxa"/>
              <w:right w:w="20" w:type="dxa"/>
            </w:tcMar>
            <w:vAlign w:val="center"/>
            <w:hideMark/>
          </w:tcPr>
          <w:p w14:paraId="68A57373"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E4AE33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9FB5FB1" w14:textId="77777777" w:rsidR="00662DA3" w:rsidRPr="00581137" w:rsidRDefault="00662DA3" w:rsidP="00AC4264">
            <w:pPr>
              <w:pStyle w:val="movimento2"/>
              <w:rPr>
                <w:color w:val="002060"/>
              </w:rPr>
            </w:pPr>
            <w:r w:rsidRPr="00581137">
              <w:rPr>
                <w:color w:val="002060"/>
              </w:rPr>
              <w:t> </w:t>
            </w:r>
          </w:p>
        </w:tc>
      </w:tr>
    </w:tbl>
    <w:p w14:paraId="1A748C88" w14:textId="77777777" w:rsidR="00662DA3" w:rsidRPr="00581137" w:rsidRDefault="00662DA3" w:rsidP="00662DA3">
      <w:pPr>
        <w:pStyle w:val="titolo30"/>
        <w:rPr>
          <w:rFonts w:eastAsiaTheme="minorEastAsia"/>
          <w:color w:val="002060"/>
        </w:rPr>
      </w:pPr>
      <w:r w:rsidRPr="00581137">
        <w:rPr>
          <w:color w:val="002060"/>
        </w:rPr>
        <w:t xml:space="preserve">CALCIATORI NON ESPULSI </w:t>
      </w:r>
    </w:p>
    <w:p w14:paraId="0440062A" w14:textId="77777777" w:rsidR="00662DA3" w:rsidRPr="00581137" w:rsidRDefault="00662DA3" w:rsidP="00662DA3">
      <w:pPr>
        <w:pStyle w:val="titolo20"/>
        <w:rPr>
          <w:color w:val="002060"/>
        </w:rPr>
      </w:pPr>
      <w:r w:rsidRPr="0058113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52385A2E" w14:textId="77777777" w:rsidTr="00AC4264">
        <w:tc>
          <w:tcPr>
            <w:tcW w:w="2200" w:type="dxa"/>
            <w:tcMar>
              <w:top w:w="20" w:type="dxa"/>
              <w:left w:w="20" w:type="dxa"/>
              <w:bottom w:w="20" w:type="dxa"/>
              <w:right w:w="20" w:type="dxa"/>
            </w:tcMar>
            <w:vAlign w:val="center"/>
            <w:hideMark/>
          </w:tcPr>
          <w:p w14:paraId="27393B0C" w14:textId="77777777" w:rsidR="00662DA3" w:rsidRPr="00581137" w:rsidRDefault="00662DA3" w:rsidP="00AC4264">
            <w:pPr>
              <w:pStyle w:val="movimento"/>
              <w:rPr>
                <w:color w:val="002060"/>
              </w:rPr>
            </w:pPr>
            <w:r w:rsidRPr="00581137">
              <w:rPr>
                <w:color w:val="002060"/>
              </w:rPr>
              <w:t>ZINGARETTI ANDREA</w:t>
            </w:r>
          </w:p>
        </w:tc>
        <w:tc>
          <w:tcPr>
            <w:tcW w:w="2200" w:type="dxa"/>
            <w:tcMar>
              <w:top w:w="20" w:type="dxa"/>
              <w:left w:w="20" w:type="dxa"/>
              <w:bottom w:w="20" w:type="dxa"/>
              <w:right w:w="20" w:type="dxa"/>
            </w:tcMar>
            <w:vAlign w:val="center"/>
            <w:hideMark/>
          </w:tcPr>
          <w:p w14:paraId="599B0144" w14:textId="77777777" w:rsidR="00662DA3" w:rsidRPr="00581137" w:rsidRDefault="00662DA3" w:rsidP="00AC4264">
            <w:pPr>
              <w:pStyle w:val="movimento2"/>
              <w:rPr>
                <w:color w:val="002060"/>
              </w:rPr>
            </w:pPr>
            <w:r w:rsidRPr="00581137">
              <w:rPr>
                <w:color w:val="002060"/>
              </w:rPr>
              <w:t xml:space="preserve">(FABRIANO CALCIO A 5 2023) </w:t>
            </w:r>
          </w:p>
        </w:tc>
        <w:tc>
          <w:tcPr>
            <w:tcW w:w="800" w:type="dxa"/>
            <w:tcMar>
              <w:top w:w="20" w:type="dxa"/>
              <w:left w:w="20" w:type="dxa"/>
              <w:bottom w:w="20" w:type="dxa"/>
              <w:right w:w="20" w:type="dxa"/>
            </w:tcMar>
            <w:vAlign w:val="center"/>
            <w:hideMark/>
          </w:tcPr>
          <w:p w14:paraId="2A8C799A"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A21D200" w14:textId="77777777" w:rsidR="00662DA3" w:rsidRPr="00581137" w:rsidRDefault="00662DA3" w:rsidP="00AC4264">
            <w:pPr>
              <w:pStyle w:val="movimento"/>
              <w:rPr>
                <w:color w:val="002060"/>
              </w:rPr>
            </w:pPr>
            <w:r w:rsidRPr="00581137">
              <w:rPr>
                <w:color w:val="002060"/>
              </w:rPr>
              <w:t>ROCCHI RICCARDO</w:t>
            </w:r>
          </w:p>
        </w:tc>
        <w:tc>
          <w:tcPr>
            <w:tcW w:w="2200" w:type="dxa"/>
            <w:tcMar>
              <w:top w:w="20" w:type="dxa"/>
              <w:left w:w="20" w:type="dxa"/>
              <w:bottom w:w="20" w:type="dxa"/>
              <w:right w:w="20" w:type="dxa"/>
            </w:tcMar>
            <w:vAlign w:val="center"/>
            <w:hideMark/>
          </w:tcPr>
          <w:p w14:paraId="2E8227A9" w14:textId="77777777" w:rsidR="00662DA3" w:rsidRPr="00581137" w:rsidRDefault="00662DA3" w:rsidP="00AC4264">
            <w:pPr>
              <w:pStyle w:val="movimento2"/>
              <w:rPr>
                <w:color w:val="002060"/>
              </w:rPr>
            </w:pPr>
            <w:r w:rsidRPr="00581137">
              <w:rPr>
                <w:color w:val="002060"/>
              </w:rPr>
              <w:t xml:space="preserve">(RIPE SAN GINESIO A.S.D.) </w:t>
            </w:r>
          </w:p>
        </w:tc>
      </w:tr>
      <w:tr w:rsidR="00662DA3" w:rsidRPr="00581137" w14:paraId="224BEA1F" w14:textId="77777777" w:rsidTr="00AC4264">
        <w:tc>
          <w:tcPr>
            <w:tcW w:w="2200" w:type="dxa"/>
            <w:tcMar>
              <w:top w:w="20" w:type="dxa"/>
              <w:left w:w="20" w:type="dxa"/>
              <w:bottom w:w="20" w:type="dxa"/>
              <w:right w:w="20" w:type="dxa"/>
            </w:tcMar>
            <w:vAlign w:val="center"/>
            <w:hideMark/>
          </w:tcPr>
          <w:p w14:paraId="56E8841B" w14:textId="77777777" w:rsidR="00662DA3" w:rsidRPr="00581137" w:rsidRDefault="00662DA3" w:rsidP="00AC4264">
            <w:pPr>
              <w:pStyle w:val="movimento"/>
              <w:rPr>
                <w:color w:val="002060"/>
              </w:rPr>
            </w:pPr>
            <w:r w:rsidRPr="00581137">
              <w:rPr>
                <w:color w:val="002060"/>
              </w:rPr>
              <w:t>ANGELINI GINO</w:t>
            </w:r>
          </w:p>
        </w:tc>
        <w:tc>
          <w:tcPr>
            <w:tcW w:w="2200" w:type="dxa"/>
            <w:tcMar>
              <w:top w:w="20" w:type="dxa"/>
              <w:left w:w="20" w:type="dxa"/>
              <w:bottom w:w="20" w:type="dxa"/>
              <w:right w:w="20" w:type="dxa"/>
            </w:tcMar>
            <w:vAlign w:val="center"/>
            <w:hideMark/>
          </w:tcPr>
          <w:p w14:paraId="3120E124" w14:textId="77777777" w:rsidR="00662DA3" w:rsidRPr="00581137" w:rsidRDefault="00662DA3" w:rsidP="00AC4264">
            <w:pPr>
              <w:pStyle w:val="movimento2"/>
              <w:rPr>
                <w:color w:val="002060"/>
              </w:rPr>
            </w:pPr>
            <w:r w:rsidRPr="00581137">
              <w:rPr>
                <w:color w:val="002060"/>
              </w:rPr>
              <w:t xml:space="preserve">(SAMBENEDETTESE BEACH SOCC) </w:t>
            </w:r>
          </w:p>
        </w:tc>
        <w:tc>
          <w:tcPr>
            <w:tcW w:w="800" w:type="dxa"/>
            <w:tcMar>
              <w:top w:w="20" w:type="dxa"/>
              <w:left w:w="20" w:type="dxa"/>
              <w:bottom w:w="20" w:type="dxa"/>
              <w:right w:w="20" w:type="dxa"/>
            </w:tcMar>
            <w:vAlign w:val="center"/>
            <w:hideMark/>
          </w:tcPr>
          <w:p w14:paraId="5569FA0B"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DAA5B46" w14:textId="77777777" w:rsidR="00662DA3" w:rsidRPr="00581137" w:rsidRDefault="00662DA3" w:rsidP="00AC4264">
            <w:pPr>
              <w:pStyle w:val="movimento"/>
              <w:rPr>
                <w:color w:val="002060"/>
              </w:rPr>
            </w:pPr>
            <w:r w:rsidRPr="00581137">
              <w:rPr>
                <w:color w:val="002060"/>
              </w:rPr>
              <w:t>PAGLIARI ALBERTO</w:t>
            </w:r>
          </w:p>
        </w:tc>
        <w:tc>
          <w:tcPr>
            <w:tcW w:w="2200" w:type="dxa"/>
            <w:tcMar>
              <w:top w:w="20" w:type="dxa"/>
              <w:left w:w="20" w:type="dxa"/>
              <w:bottom w:w="20" w:type="dxa"/>
              <w:right w:w="20" w:type="dxa"/>
            </w:tcMar>
            <w:vAlign w:val="center"/>
            <w:hideMark/>
          </w:tcPr>
          <w:p w14:paraId="6B7C801E" w14:textId="77777777" w:rsidR="00662DA3" w:rsidRPr="00581137" w:rsidRDefault="00662DA3" w:rsidP="00AC4264">
            <w:pPr>
              <w:pStyle w:val="movimento2"/>
              <w:rPr>
                <w:color w:val="002060"/>
              </w:rPr>
            </w:pPr>
            <w:r w:rsidRPr="00581137">
              <w:rPr>
                <w:color w:val="002060"/>
              </w:rPr>
              <w:t xml:space="preserve">(URBINO CALCIO A 5) </w:t>
            </w:r>
          </w:p>
        </w:tc>
      </w:tr>
    </w:tbl>
    <w:p w14:paraId="55617E67" w14:textId="77777777" w:rsidR="00662DA3" w:rsidRPr="00581137" w:rsidRDefault="00662DA3" w:rsidP="00662DA3">
      <w:pPr>
        <w:pStyle w:val="titolo20"/>
        <w:rPr>
          <w:rFonts w:eastAsiaTheme="minorEastAsia"/>
          <w:color w:val="002060"/>
        </w:rPr>
      </w:pPr>
      <w:r w:rsidRPr="0058113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36D4BE3A" w14:textId="77777777" w:rsidTr="00AC4264">
        <w:tc>
          <w:tcPr>
            <w:tcW w:w="2200" w:type="dxa"/>
            <w:tcMar>
              <w:top w:w="20" w:type="dxa"/>
              <w:left w:w="20" w:type="dxa"/>
              <w:bottom w:w="20" w:type="dxa"/>
              <w:right w:w="20" w:type="dxa"/>
            </w:tcMar>
            <w:vAlign w:val="center"/>
            <w:hideMark/>
          </w:tcPr>
          <w:p w14:paraId="183B18C7" w14:textId="77777777" w:rsidR="00662DA3" w:rsidRPr="00581137" w:rsidRDefault="00662DA3" w:rsidP="00AC4264">
            <w:pPr>
              <w:pStyle w:val="movimento"/>
              <w:rPr>
                <w:color w:val="002060"/>
              </w:rPr>
            </w:pPr>
            <w:r w:rsidRPr="00581137">
              <w:rPr>
                <w:color w:val="002060"/>
              </w:rPr>
              <w:t>ESPOSITO EDOARDO</w:t>
            </w:r>
          </w:p>
        </w:tc>
        <w:tc>
          <w:tcPr>
            <w:tcW w:w="2200" w:type="dxa"/>
            <w:tcMar>
              <w:top w:w="20" w:type="dxa"/>
              <w:left w:w="20" w:type="dxa"/>
              <w:bottom w:w="20" w:type="dxa"/>
              <w:right w:w="20" w:type="dxa"/>
            </w:tcMar>
            <w:vAlign w:val="center"/>
            <w:hideMark/>
          </w:tcPr>
          <w:p w14:paraId="2E32383A" w14:textId="77777777" w:rsidR="00662DA3" w:rsidRPr="00581137" w:rsidRDefault="00662DA3" w:rsidP="00AC4264">
            <w:pPr>
              <w:pStyle w:val="movimento2"/>
              <w:rPr>
                <w:color w:val="002060"/>
              </w:rPr>
            </w:pPr>
            <w:r w:rsidRPr="00581137">
              <w:rPr>
                <w:color w:val="002060"/>
              </w:rPr>
              <w:t xml:space="preserve">(ATLETICO CHIARAVALLE) </w:t>
            </w:r>
          </w:p>
        </w:tc>
        <w:tc>
          <w:tcPr>
            <w:tcW w:w="800" w:type="dxa"/>
            <w:tcMar>
              <w:top w:w="20" w:type="dxa"/>
              <w:left w:w="20" w:type="dxa"/>
              <w:bottom w:w="20" w:type="dxa"/>
              <w:right w:w="20" w:type="dxa"/>
            </w:tcMar>
            <w:vAlign w:val="center"/>
            <w:hideMark/>
          </w:tcPr>
          <w:p w14:paraId="57A3C9CF"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181E1A4" w14:textId="77777777" w:rsidR="00662DA3" w:rsidRPr="00581137" w:rsidRDefault="00662DA3" w:rsidP="00AC4264">
            <w:pPr>
              <w:pStyle w:val="movimento"/>
              <w:rPr>
                <w:color w:val="002060"/>
              </w:rPr>
            </w:pPr>
            <w:r w:rsidRPr="00581137">
              <w:rPr>
                <w:color w:val="002060"/>
              </w:rPr>
              <w:t>BARLETTA MARCO</w:t>
            </w:r>
          </w:p>
        </w:tc>
        <w:tc>
          <w:tcPr>
            <w:tcW w:w="2200" w:type="dxa"/>
            <w:tcMar>
              <w:top w:w="20" w:type="dxa"/>
              <w:left w:w="20" w:type="dxa"/>
              <w:bottom w:w="20" w:type="dxa"/>
              <w:right w:w="20" w:type="dxa"/>
            </w:tcMar>
            <w:vAlign w:val="center"/>
            <w:hideMark/>
          </w:tcPr>
          <w:p w14:paraId="2EBA2972" w14:textId="77777777" w:rsidR="00662DA3" w:rsidRPr="00581137" w:rsidRDefault="00662DA3" w:rsidP="00AC4264">
            <w:pPr>
              <w:pStyle w:val="movimento2"/>
              <w:rPr>
                <w:color w:val="002060"/>
              </w:rPr>
            </w:pPr>
            <w:r w:rsidRPr="00581137">
              <w:rPr>
                <w:color w:val="002060"/>
              </w:rPr>
              <w:t xml:space="preserve">(CANTINE RIUNITE CSI) </w:t>
            </w:r>
          </w:p>
        </w:tc>
      </w:tr>
      <w:tr w:rsidR="00662DA3" w:rsidRPr="00581137" w14:paraId="2D28CC5B" w14:textId="77777777" w:rsidTr="00AC4264">
        <w:tc>
          <w:tcPr>
            <w:tcW w:w="2200" w:type="dxa"/>
            <w:tcMar>
              <w:top w:w="20" w:type="dxa"/>
              <w:left w:w="20" w:type="dxa"/>
              <w:bottom w:w="20" w:type="dxa"/>
              <w:right w:w="20" w:type="dxa"/>
            </w:tcMar>
            <w:vAlign w:val="center"/>
            <w:hideMark/>
          </w:tcPr>
          <w:p w14:paraId="1A92794F" w14:textId="77777777" w:rsidR="00662DA3" w:rsidRPr="00581137" w:rsidRDefault="00662DA3" w:rsidP="00AC4264">
            <w:pPr>
              <w:pStyle w:val="movimento"/>
              <w:rPr>
                <w:color w:val="002060"/>
              </w:rPr>
            </w:pPr>
            <w:r w:rsidRPr="00581137">
              <w:rPr>
                <w:color w:val="002060"/>
              </w:rPr>
              <w:t>FIORI STEFANO</w:t>
            </w:r>
          </w:p>
        </w:tc>
        <w:tc>
          <w:tcPr>
            <w:tcW w:w="2200" w:type="dxa"/>
            <w:tcMar>
              <w:top w:w="20" w:type="dxa"/>
              <w:left w:w="20" w:type="dxa"/>
              <w:bottom w:w="20" w:type="dxa"/>
              <w:right w:w="20" w:type="dxa"/>
            </w:tcMar>
            <w:vAlign w:val="center"/>
            <w:hideMark/>
          </w:tcPr>
          <w:p w14:paraId="0044950F" w14:textId="77777777" w:rsidR="00662DA3" w:rsidRPr="00581137" w:rsidRDefault="00662DA3" w:rsidP="00AC4264">
            <w:pPr>
              <w:pStyle w:val="movimento2"/>
              <w:rPr>
                <w:color w:val="002060"/>
              </w:rPr>
            </w:pPr>
            <w:r w:rsidRPr="00581137">
              <w:rPr>
                <w:color w:val="002060"/>
              </w:rPr>
              <w:t xml:space="preserve">(CSI MONTEFIORE) </w:t>
            </w:r>
          </w:p>
        </w:tc>
        <w:tc>
          <w:tcPr>
            <w:tcW w:w="800" w:type="dxa"/>
            <w:tcMar>
              <w:top w:w="20" w:type="dxa"/>
              <w:left w:w="20" w:type="dxa"/>
              <w:bottom w:w="20" w:type="dxa"/>
              <w:right w:w="20" w:type="dxa"/>
            </w:tcMar>
            <w:vAlign w:val="center"/>
            <w:hideMark/>
          </w:tcPr>
          <w:p w14:paraId="62170D41"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9646848" w14:textId="77777777" w:rsidR="00662DA3" w:rsidRPr="00581137" w:rsidRDefault="00662DA3" w:rsidP="00AC4264">
            <w:pPr>
              <w:pStyle w:val="movimento"/>
              <w:rPr>
                <w:color w:val="002060"/>
              </w:rPr>
            </w:pPr>
            <w:r w:rsidRPr="00581137">
              <w:rPr>
                <w:color w:val="002060"/>
              </w:rPr>
              <w:t>BRACCIONI MATTIA</w:t>
            </w:r>
          </w:p>
        </w:tc>
        <w:tc>
          <w:tcPr>
            <w:tcW w:w="2200" w:type="dxa"/>
            <w:tcMar>
              <w:top w:w="20" w:type="dxa"/>
              <w:left w:w="20" w:type="dxa"/>
              <w:bottom w:w="20" w:type="dxa"/>
              <w:right w:w="20" w:type="dxa"/>
            </w:tcMar>
            <w:vAlign w:val="center"/>
            <w:hideMark/>
          </w:tcPr>
          <w:p w14:paraId="0C016914" w14:textId="77777777" w:rsidR="00662DA3" w:rsidRPr="00581137" w:rsidRDefault="00662DA3" w:rsidP="00AC4264">
            <w:pPr>
              <w:pStyle w:val="movimento2"/>
              <w:rPr>
                <w:color w:val="002060"/>
              </w:rPr>
            </w:pPr>
            <w:r w:rsidRPr="00581137">
              <w:rPr>
                <w:color w:val="002060"/>
              </w:rPr>
              <w:t xml:space="preserve">(DURANTINA SANTA CECILIA) </w:t>
            </w:r>
          </w:p>
        </w:tc>
      </w:tr>
      <w:tr w:rsidR="00662DA3" w:rsidRPr="00581137" w14:paraId="2D7E6253" w14:textId="77777777" w:rsidTr="00AC4264">
        <w:tc>
          <w:tcPr>
            <w:tcW w:w="2200" w:type="dxa"/>
            <w:tcMar>
              <w:top w:w="20" w:type="dxa"/>
              <w:left w:w="20" w:type="dxa"/>
              <w:bottom w:w="20" w:type="dxa"/>
              <w:right w:w="20" w:type="dxa"/>
            </w:tcMar>
            <w:vAlign w:val="center"/>
            <w:hideMark/>
          </w:tcPr>
          <w:p w14:paraId="1134795B" w14:textId="77777777" w:rsidR="00662DA3" w:rsidRPr="00581137" w:rsidRDefault="00662DA3" w:rsidP="00AC4264">
            <w:pPr>
              <w:pStyle w:val="movimento"/>
              <w:rPr>
                <w:color w:val="002060"/>
              </w:rPr>
            </w:pPr>
            <w:r w:rsidRPr="00581137">
              <w:rPr>
                <w:color w:val="002060"/>
              </w:rPr>
              <w:t>DE ANGELIS LUIGI</w:t>
            </w:r>
          </w:p>
        </w:tc>
        <w:tc>
          <w:tcPr>
            <w:tcW w:w="2200" w:type="dxa"/>
            <w:tcMar>
              <w:top w:w="20" w:type="dxa"/>
              <w:left w:w="20" w:type="dxa"/>
              <w:bottom w:w="20" w:type="dxa"/>
              <w:right w:w="20" w:type="dxa"/>
            </w:tcMar>
            <w:vAlign w:val="center"/>
            <w:hideMark/>
          </w:tcPr>
          <w:p w14:paraId="252057AD" w14:textId="77777777" w:rsidR="00662DA3" w:rsidRPr="00581137" w:rsidRDefault="00662DA3" w:rsidP="00AC4264">
            <w:pPr>
              <w:pStyle w:val="movimento2"/>
              <w:rPr>
                <w:color w:val="002060"/>
              </w:rPr>
            </w:pPr>
            <w:r w:rsidRPr="00581137">
              <w:rPr>
                <w:color w:val="002060"/>
              </w:rPr>
              <w:t xml:space="preserve">(FUTSAL COMUNANZA A.S.D.) </w:t>
            </w:r>
          </w:p>
        </w:tc>
        <w:tc>
          <w:tcPr>
            <w:tcW w:w="800" w:type="dxa"/>
            <w:tcMar>
              <w:top w:w="20" w:type="dxa"/>
              <w:left w:w="20" w:type="dxa"/>
              <w:bottom w:w="20" w:type="dxa"/>
              <w:right w:w="20" w:type="dxa"/>
            </w:tcMar>
            <w:vAlign w:val="center"/>
            <w:hideMark/>
          </w:tcPr>
          <w:p w14:paraId="64D0437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4BA02BB" w14:textId="77777777" w:rsidR="00662DA3" w:rsidRPr="00581137" w:rsidRDefault="00662DA3" w:rsidP="00AC4264">
            <w:pPr>
              <w:pStyle w:val="movimento"/>
              <w:rPr>
                <w:color w:val="002060"/>
              </w:rPr>
            </w:pPr>
            <w:r w:rsidRPr="00581137">
              <w:rPr>
                <w:color w:val="002060"/>
              </w:rPr>
              <w:t>TOMBOLINI ANDREA</w:t>
            </w:r>
          </w:p>
        </w:tc>
        <w:tc>
          <w:tcPr>
            <w:tcW w:w="2200" w:type="dxa"/>
            <w:tcMar>
              <w:top w:w="20" w:type="dxa"/>
              <w:left w:w="20" w:type="dxa"/>
              <w:bottom w:w="20" w:type="dxa"/>
              <w:right w:w="20" w:type="dxa"/>
            </w:tcMar>
            <w:vAlign w:val="center"/>
            <w:hideMark/>
          </w:tcPr>
          <w:p w14:paraId="0F077E21" w14:textId="77777777" w:rsidR="00662DA3" w:rsidRPr="00581137" w:rsidRDefault="00662DA3" w:rsidP="00AC4264">
            <w:pPr>
              <w:pStyle w:val="movimento2"/>
              <w:rPr>
                <w:color w:val="002060"/>
              </w:rPr>
            </w:pPr>
            <w:r w:rsidRPr="00581137">
              <w:rPr>
                <w:color w:val="002060"/>
              </w:rPr>
              <w:t xml:space="preserve">(POL. SPORT COMMUNICATION) </w:t>
            </w:r>
          </w:p>
        </w:tc>
      </w:tr>
    </w:tbl>
    <w:p w14:paraId="648ED5AE" w14:textId="77777777" w:rsidR="00662DA3" w:rsidRPr="00581137" w:rsidRDefault="00662DA3" w:rsidP="00662DA3">
      <w:pPr>
        <w:pStyle w:val="titolo20"/>
        <w:rPr>
          <w:rFonts w:eastAsiaTheme="minorEastAsia"/>
          <w:color w:val="002060"/>
        </w:rPr>
      </w:pPr>
      <w:r w:rsidRPr="0058113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1D804E8D" w14:textId="77777777" w:rsidTr="00AC4264">
        <w:tc>
          <w:tcPr>
            <w:tcW w:w="2200" w:type="dxa"/>
            <w:tcMar>
              <w:top w:w="20" w:type="dxa"/>
              <w:left w:w="20" w:type="dxa"/>
              <w:bottom w:w="20" w:type="dxa"/>
              <w:right w:w="20" w:type="dxa"/>
            </w:tcMar>
            <w:vAlign w:val="center"/>
            <w:hideMark/>
          </w:tcPr>
          <w:p w14:paraId="56A851A5" w14:textId="77777777" w:rsidR="00662DA3" w:rsidRPr="00581137" w:rsidRDefault="00662DA3" w:rsidP="00AC4264">
            <w:pPr>
              <w:pStyle w:val="movimento"/>
              <w:rPr>
                <w:color w:val="002060"/>
              </w:rPr>
            </w:pPr>
            <w:r w:rsidRPr="00581137">
              <w:rPr>
                <w:color w:val="002060"/>
              </w:rPr>
              <w:t>PUPITA LORENZO</w:t>
            </w:r>
          </w:p>
        </w:tc>
        <w:tc>
          <w:tcPr>
            <w:tcW w:w="2200" w:type="dxa"/>
            <w:tcMar>
              <w:top w:w="20" w:type="dxa"/>
              <w:left w:w="20" w:type="dxa"/>
              <w:bottom w:w="20" w:type="dxa"/>
              <w:right w:w="20" w:type="dxa"/>
            </w:tcMar>
            <w:vAlign w:val="center"/>
            <w:hideMark/>
          </w:tcPr>
          <w:p w14:paraId="12511431" w14:textId="77777777" w:rsidR="00662DA3" w:rsidRPr="00581137" w:rsidRDefault="00662DA3" w:rsidP="00AC4264">
            <w:pPr>
              <w:pStyle w:val="movimento2"/>
              <w:rPr>
                <w:color w:val="002060"/>
              </w:rPr>
            </w:pPr>
            <w:r w:rsidRPr="00581137">
              <w:rPr>
                <w:color w:val="002060"/>
              </w:rPr>
              <w:t xml:space="preserve">(AUDAX CALCIO PIOBBICO) </w:t>
            </w:r>
          </w:p>
        </w:tc>
        <w:tc>
          <w:tcPr>
            <w:tcW w:w="800" w:type="dxa"/>
            <w:tcMar>
              <w:top w:w="20" w:type="dxa"/>
              <w:left w:w="20" w:type="dxa"/>
              <w:bottom w:w="20" w:type="dxa"/>
              <w:right w:w="20" w:type="dxa"/>
            </w:tcMar>
            <w:vAlign w:val="center"/>
            <w:hideMark/>
          </w:tcPr>
          <w:p w14:paraId="4B8048D5"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376F397" w14:textId="77777777" w:rsidR="00662DA3" w:rsidRPr="00581137" w:rsidRDefault="00662DA3" w:rsidP="00AC4264">
            <w:pPr>
              <w:pStyle w:val="movimento"/>
              <w:rPr>
                <w:color w:val="002060"/>
              </w:rPr>
            </w:pPr>
            <w:r w:rsidRPr="00581137">
              <w:rPr>
                <w:color w:val="002060"/>
              </w:rPr>
              <w:t>DI LENA SAMUEL</w:t>
            </w:r>
          </w:p>
        </w:tc>
        <w:tc>
          <w:tcPr>
            <w:tcW w:w="2200" w:type="dxa"/>
            <w:tcMar>
              <w:top w:w="20" w:type="dxa"/>
              <w:left w:w="20" w:type="dxa"/>
              <w:bottom w:w="20" w:type="dxa"/>
              <w:right w:w="20" w:type="dxa"/>
            </w:tcMar>
            <w:vAlign w:val="center"/>
            <w:hideMark/>
          </w:tcPr>
          <w:p w14:paraId="556BA406" w14:textId="77777777" w:rsidR="00662DA3" w:rsidRPr="00581137" w:rsidRDefault="00662DA3" w:rsidP="00AC4264">
            <w:pPr>
              <w:pStyle w:val="movimento2"/>
              <w:rPr>
                <w:color w:val="002060"/>
              </w:rPr>
            </w:pPr>
            <w:r w:rsidRPr="00581137">
              <w:rPr>
                <w:color w:val="002060"/>
              </w:rPr>
              <w:t xml:space="preserve">(CALCETTO NUMANA) </w:t>
            </w:r>
          </w:p>
        </w:tc>
      </w:tr>
      <w:tr w:rsidR="00662DA3" w:rsidRPr="00581137" w14:paraId="5B4D8188" w14:textId="77777777" w:rsidTr="00AC4264">
        <w:tc>
          <w:tcPr>
            <w:tcW w:w="2200" w:type="dxa"/>
            <w:tcMar>
              <w:top w:w="20" w:type="dxa"/>
              <w:left w:w="20" w:type="dxa"/>
              <w:bottom w:w="20" w:type="dxa"/>
              <w:right w:w="20" w:type="dxa"/>
            </w:tcMar>
            <w:vAlign w:val="center"/>
            <w:hideMark/>
          </w:tcPr>
          <w:p w14:paraId="5E523EED" w14:textId="77777777" w:rsidR="00662DA3" w:rsidRPr="00581137" w:rsidRDefault="00662DA3" w:rsidP="00AC4264">
            <w:pPr>
              <w:pStyle w:val="movimento"/>
              <w:rPr>
                <w:color w:val="002060"/>
              </w:rPr>
            </w:pPr>
            <w:r w:rsidRPr="00581137">
              <w:rPr>
                <w:color w:val="002060"/>
              </w:rPr>
              <w:t>MANCINELLI ALEX</w:t>
            </w:r>
          </w:p>
        </w:tc>
        <w:tc>
          <w:tcPr>
            <w:tcW w:w="2200" w:type="dxa"/>
            <w:tcMar>
              <w:top w:w="20" w:type="dxa"/>
              <w:left w:w="20" w:type="dxa"/>
              <w:bottom w:w="20" w:type="dxa"/>
              <w:right w:w="20" w:type="dxa"/>
            </w:tcMar>
            <w:vAlign w:val="center"/>
            <w:hideMark/>
          </w:tcPr>
          <w:p w14:paraId="144503C9" w14:textId="77777777" w:rsidR="00662DA3" w:rsidRPr="00581137" w:rsidRDefault="00662DA3" w:rsidP="00AC4264">
            <w:pPr>
              <w:pStyle w:val="movimento2"/>
              <w:rPr>
                <w:color w:val="002060"/>
              </w:rPr>
            </w:pPr>
            <w:r w:rsidRPr="00581137">
              <w:rPr>
                <w:color w:val="002060"/>
              </w:rPr>
              <w:t xml:space="preserve">(CALCIO </w:t>
            </w:r>
            <w:proofErr w:type="gramStart"/>
            <w:r w:rsidRPr="00581137">
              <w:rPr>
                <w:color w:val="002060"/>
              </w:rPr>
              <w:t>S.ELPIDIO</w:t>
            </w:r>
            <w:proofErr w:type="gramEnd"/>
            <w:r w:rsidRPr="00581137">
              <w:rPr>
                <w:color w:val="002060"/>
              </w:rPr>
              <w:t xml:space="preserve"> A MARE) </w:t>
            </w:r>
          </w:p>
        </w:tc>
        <w:tc>
          <w:tcPr>
            <w:tcW w:w="800" w:type="dxa"/>
            <w:tcMar>
              <w:top w:w="20" w:type="dxa"/>
              <w:left w:w="20" w:type="dxa"/>
              <w:bottom w:w="20" w:type="dxa"/>
              <w:right w:w="20" w:type="dxa"/>
            </w:tcMar>
            <w:vAlign w:val="center"/>
            <w:hideMark/>
          </w:tcPr>
          <w:p w14:paraId="36AEE8E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F297FD7" w14:textId="77777777" w:rsidR="00662DA3" w:rsidRPr="00581137" w:rsidRDefault="00662DA3" w:rsidP="00AC4264">
            <w:pPr>
              <w:pStyle w:val="movimento"/>
              <w:rPr>
                <w:color w:val="002060"/>
              </w:rPr>
            </w:pPr>
            <w:r w:rsidRPr="00581137">
              <w:rPr>
                <w:color w:val="002060"/>
              </w:rPr>
              <w:t>MAROZZI LUCA</w:t>
            </w:r>
          </w:p>
        </w:tc>
        <w:tc>
          <w:tcPr>
            <w:tcW w:w="2200" w:type="dxa"/>
            <w:tcMar>
              <w:top w:w="20" w:type="dxa"/>
              <w:left w:w="20" w:type="dxa"/>
              <w:bottom w:w="20" w:type="dxa"/>
              <w:right w:w="20" w:type="dxa"/>
            </w:tcMar>
            <w:vAlign w:val="center"/>
            <w:hideMark/>
          </w:tcPr>
          <w:p w14:paraId="261A5577" w14:textId="77777777" w:rsidR="00662DA3" w:rsidRPr="00581137" w:rsidRDefault="00662DA3" w:rsidP="00AC4264">
            <w:pPr>
              <w:pStyle w:val="movimento2"/>
              <w:rPr>
                <w:color w:val="002060"/>
              </w:rPr>
            </w:pPr>
            <w:r w:rsidRPr="00581137">
              <w:rPr>
                <w:color w:val="002060"/>
              </w:rPr>
              <w:t xml:space="preserve">(CALCIO </w:t>
            </w:r>
            <w:proofErr w:type="gramStart"/>
            <w:r w:rsidRPr="00581137">
              <w:rPr>
                <w:color w:val="002060"/>
              </w:rPr>
              <w:t>S.ELPIDIO</w:t>
            </w:r>
            <w:proofErr w:type="gramEnd"/>
            <w:r w:rsidRPr="00581137">
              <w:rPr>
                <w:color w:val="002060"/>
              </w:rPr>
              <w:t xml:space="preserve"> A MARE) </w:t>
            </w:r>
          </w:p>
        </w:tc>
      </w:tr>
      <w:tr w:rsidR="00662DA3" w:rsidRPr="00581137" w14:paraId="07151C0B" w14:textId="77777777" w:rsidTr="00AC4264">
        <w:tc>
          <w:tcPr>
            <w:tcW w:w="2200" w:type="dxa"/>
            <w:tcMar>
              <w:top w:w="20" w:type="dxa"/>
              <w:left w:w="20" w:type="dxa"/>
              <w:bottom w:w="20" w:type="dxa"/>
              <w:right w:w="20" w:type="dxa"/>
            </w:tcMar>
            <w:vAlign w:val="center"/>
            <w:hideMark/>
          </w:tcPr>
          <w:p w14:paraId="476F2D4D" w14:textId="77777777" w:rsidR="00662DA3" w:rsidRPr="00581137" w:rsidRDefault="00662DA3" w:rsidP="00AC4264">
            <w:pPr>
              <w:pStyle w:val="movimento"/>
              <w:rPr>
                <w:color w:val="002060"/>
              </w:rPr>
            </w:pPr>
            <w:r w:rsidRPr="00581137">
              <w:rPr>
                <w:color w:val="002060"/>
              </w:rPr>
              <w:t>ANAYA DIAZ MELWIN JEAN</w:t>
            </w:r>
          </w:p>
        </w:tc>
        <w:tc>
          <w:tcPr>
            <w:tcW w:w="2200" w:type="dxa"/>
            <w:tcMar>
              <w:top w:w="20" w:type="dxa"/>
              <w:left w:w="20" w:type="dxa"/>
              <w:bottom w:w="20" w:type="dxa"/>
              <w:right w:w="20" w:type="dxa"/>
            </w:tcMar>
            <w:vAlign w:val="center"/>
            <w:hideMark/>
          </w:tcPr>
          <w:p w14:paraId="0F29B639" w14:textId="77777777" w:rsidR="00662DA3" w:rsidRPr="00581137" w:rsidRDefault="00662DA3" w:rsidP="00AC4264">
            <w:pPr>
              <w:pStyle w:val="movimento2"/>
              <w:rPr>
                <w:color w:val="002060"/>
              </w:rPr>
            </w:pPr>
            <w:r w:rsidRPr="00581137">
              <w:rPr>
                <w:color w:val="002060"/>
              </w:rPr>
              <w:t xml:space="preserve">(CANDIA BARACCOLA ASPIO) </w:t>
            </w:r>
          </w:p>
        </w:tc>
        <w:tc>
          <w:tcPr>
            <w:tcW w:w="800" w:type="dxa"/>
            <w:tcMar>
              <w:top w:w="20" w:type="dxa"/>
              <w:left w:w="20" w:type="dxa"/>
              <w:bottom w:w="20" w:type="dxa"/>
              <w:right w:w="20" w:type="dxa"/>
            </w:tcMar>
            <w:vAlign w:val="center"/>
            <w:hideMark/>
          </w:tcPr>
          <w:p w14:paraId="4E40549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4FAF5D0" w14:textId="77777777" w:rsidR="00662DA3" w:rsidRPr="00581137" w:rsidRDefault="00662DA3" w:rsidP="00AC4264">
            <w:pPr>
              <w:pStyle w:val="movimento"/>
              <w:rPr>
                <w:color w:val="002060"/>
              </w:rPr>
            </w:pPr>
            <w:r w:rsidRPr="00581137">
              <w:rPr>
                <w:color w:val="002060"/>
              </w:rPr>
              <w:t>PERONI ANDREA</w:t>
            </w:r>
          </w:p>
        </w:tc>
        <w:tc>
          <w:tcPr>
            <w:tcW w:w="2200" w:type="dxa"/>
            <w:tcMar>
              <w:top w:w="20" w:type="dxa"/>
              <w:left w:w="20" w:type="dxa"/>
              <w:bottom w:w="20" w:type="dxa"/>
              <w:right w:w="20" w:type="dxa"/>
            </w:tcMar>
            <w:vAlign w:val="center"/>
            <w:hideMark/>
          </w:tcPr>
          <w:p w14:paraId="7AB4D9D1" w14:textId="77777777" w:rsidR="00662DA3" w:rsidRPr="00581137" w:rsidRDefault="00662DA3" w:rsidP="00AC4264">
            <w:pPr>
              <w:pStyle w:val="movimento2"/>
              <w:rPr>
                <w:color w:val="002060"/>
              </w:rPr>
            </w:pPr>
            <w:r w:rsidRPr="00581137">
              <w:rPr>
                <w:color w:val="002060"/>
              </w:rPr>
              <w:t xml:space="preserve">(CASELLE) </w:t>
            </w:r>
          </w:p>
        </w:tc>
      </w:tr>
      <w:tr w:rsidR="00662DA3" w:rsidRPr="00581137" w14:paraId="4D3AD684" w14:textId="77777777" w:rsidTr="00AC4264">
        <w:tc>
          <w:tcPr>
            <w:tcW w:w="2200" w:type="dxa"/>
            <w:tcMar>
              <w:top w:w="20" w:type="dxa"/>
              <w:left w:w="20" w:type="dxa"/>
              <w:bottom w:w="20" w:type="dxa"/>
              <w:right w:w="20" w:type="dxa"/>
            </w:tcMar>
            <w:vAlign w:val="center"/>
            <w:hideMark/>
          </w:tcPr>
          <w:p w14:paraId="4FE181E0" w14:textId="77777777" w:rsidR="00662DA3" w:rsidRPr="00581137" w:rsidRDefault="00662DA3" w:rsidP="00AC4264">
            <w:pPr>
              <w:pStyle w:val="movimento"/>
              <w:rPr>
                <w:color w:val="002060"/>
              </w:rPr>
            </w:pPr>
            <w:r w:rsidRPr="00581137">
              <w:rPr>
                <w:color w:val="002060"/>
              </w:rPr>
              <w:t>ALESSANDRONI DIEGO</w:t>
            </w:r>
          </w:p>
        </w:tc>
        <w:tc>
          <w:tcPr>
            <w:tcW w:w="2200" w:type="dxa"/>
            <w:tcMar>
              <w:top w:w="20" w:type="dxa"/>
              <w:left w:w="20" w:type="dxa"/>
              <w:bottom w:w="20" w:type="dxa"/>
              <w:right w:w="20" w:type="dxa"/>
            </w:tcMar>
            <w:vAlign w:val="center"/>
            <w:hideMark/>
          </w:tcPr>
          <w:p w14:paraId="19404AD7" w14:textId="77777777" w:rsidR="00662DA3" w:rsidRPr="00581137" w:rsidRDefault="00662DA3" w:rsidP="00AC4264">
            <w:pPr>
              <w:pStyle w:val="movimento2"/>
              <w:rPr>
                <w:color w:val="002060"/>
              </w:rPr>
            </w:pPr>
            <w:r w:rsidRPr="00581137">
              <w:rPr>
                <w:color w:val="002060"/>
              </w:rPr>
              <w:t xml:space="preserve">(DURANTINA SANTA CECILIA) </w:t>
            </w:r>
          </w:p>
        </w:tc>
        <w:tc>
          <w:tcPr>
            <w:tcW w:w="800" w:type="dxa"/>
            <w:tcMar>
              <w:top w:w="20" w:type="dxa"/>
              <w:left w:w="20" w:type="dxa"/>
              <w:bottom w:w="20" w:type="dxa"/>
              <w:right w:w="20" w:type="dxa"/>
            </w:tcMar>
            <w:vAlign w:val="center"/>
            <w:hideMark/>
          </w:tcPr>
          <w:p w14:paraId="5283D320"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647553C" w14:textId="77777777" w:rsidR="00662DA3" w:rsidRPr="00581137" w:rsidRDefault="00662DA3" w:rsidP="00AC4264">
            <w:pPr>
              <w:pStyle w:val="movimento"/>
              <w:rPr>
                <w:color w:val="002060"/>
              </w:rPr>
            </w:pPr>
            <w:r w:rsidRPr="00581137">
              <w:rPr>
                <w:color w:val="002060"/>
              </w:rPr>
              <w:t>SABBATINI LEONARDO</w:t>
            </w:r>
          </w:p>
        </w:tc>
        <w:tc>
          <w:tcPr>
            <w:tcW w:w="2200" w:type="dxa"/>
            <w:tcMar>
              <w:top w:w="20" w:type="dxa"/>
              <w:left w:w="20" w:type="dxa"/>
              <w:bottom w:w="20" w:type="dxa"/>
              <w:right w:w="20" w:type="dxa"/>
            </w:tcMar>
            <w:vAlign w:val="center"/>
            <w:hideMark/>
          </w:tcPr>
          <w:p w14:paraId="199D93C6" w14:textId="77777777" w:rsidR="00662DA3" w:rsidRPr="00581137" w:rsidRDefault="00662DA3" w:rsidP="00AC4264">
            <w:pPr>
              <w:pStyle w:val="movimento2"/>
              <w:rPr>
                <w:color w:val="002060"/>
              </w:rPr>
            </w:pPr>
            <w:r w:rsidRPr="00581137">
              <w:rPr>
                <w:color w:val="002060"/>
              </w:rPr>
              <w:t xml:space="preserve">(FROG S CLUB SPORT) </w:t>
            </w:r>
          </w:p>
        </w:tc>
      </w:tr>
      <w:tr w:rsidR="00662DA3" w:rsidRPr="00581137" w14:paraId="4A3A499C" w14:textId="77777777" w:rsidTr="00AC4264">
        <w:tc>
          <w:tcPr>
            <w:tcW w:w="2200" w:type="dxa"/>
            <w:tcMar>
              <w:top w:w="20" w:type="dxa"/>
              <w:left w:w="20" w:type="dxa"/>
              <w:bottom w:w="20" w:type="dxa"/>
              <w:right w:w="20" w:type="dxa"/>
            </w:tcMar>
            <w:vAlign w:val="center"/>
            <w:hideMark/>
          </w:tcPr>
          <w:p w14:paraId="654459A5" w14:textId="77777777" w:rsidR="00662DA3" w:rsidRPr="00581137" w:rsidRDefault="00662DA3" w:rsidP="00AC4264">
            <w:pPr>
              <w:pStyle w:val="movimento"/>
              <w:rPr>
                <w:color w:val="002060"/>
              </w:rPr>
            </w:pPr>
            <w:r w:rsidRPr="00581137">
              <w:rPr>
                <w:color w:val="002060"/>
              </w:rPr>
              <w:t>BULLON SANDOVAL JAHIR ANTHONY</w:t>
            </w:r>
          </w:p>
        </w:tc>
        <w:tc>
          <w:tcPr>
            <w:tcW w:w="2200" w:type="dxa"/>
            <w:tcMar>
              <w:top w:w="20" w:type="dxa"/>
              <w:left w:w="20" w:type="dxa"/>
              <w:bottom w:w="20" w:type="dxa"/>
              <w:right w:w="20" w:type="dxa"/>
            </w:tcMar>
            <w:vAlign w:val="center"/>
            <w:hideMark/>
          </w:tcPr>
          <w:p w14:paraId="0A300B07" w14:textId="77777777" w:rsidR="00662DA3" w:rsidRPr="00581137" w:rsidRDefault="00662DA3" w:rsidP="00AC4264">
            <w:pPr>
              <w:pStyle w:val="movimento2"/>
              <w:rPr>
                <w:color w:val="002060"/>
              </w:rPr>
            </w:pPr>
            <w:r w:rsidRPr="00581137">
              <w:rPr>
                <w:color w:val="002060"/>
              </w:rPr>
              <w:t xml:space="preserve">(NUOVA FOLGORE) </w:t>
            </w:r>
          </w:p>
        </w:tc>
        <w:tc>
          <w:tcPr>
            <w:tcW w:w="800" w:type="dxa"/>
            <w:tcMar>
              <w:top w:w="20" w:type="dxa"/>
              <w:left w:w="20" w:type="dxa"/>
              <w:bottom w:w="20" w:type="dxa"/>
              <w:right w:w="20" w:type="dxa"/>
            </w:tcMar>
            <w:vAlign w:val="center"/>
            <w:hideMark/>
          </w:tcPr>
          <w:p w14:paraId="7023B739"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53901F1" w14:textId="77777777" w:rsidR="00662DA3" w:rsidRPr="00581137" w:rsidRDefault="00662DA3" w:rsidP="00AC4264">
            <w:pPr>
              <w:pStyle w:val="movimento"/>
              <w:rPr>
                <w:color w:val="002060"/>
              </w:rPr>
            </w:pPr>
            <w:r w:rsidRPr="00581137">
              <w:rPr>
                <w:color w:val="002060"/>
              </w:rPr>
              <w:t>FRANZOSO GABRIEL</w:t>
            </w:r>
          </w:p>
        </w:tc>
        <w:tc>
          <w:tcPr>
            <w:tcW w:w="2200" w:type="dxa"/>
            <w:tcMar>
              <w:top w:w="20" w:type="dxa"/>
              <w:left w:w="20" w:type="dxa"/>
              <w:bottom w:w="20" w:type="dxa"/>
              <w:right w:w="20" w:type="dxa"/>
            </w:tcMar>
            <w:vAlign w:val="center"/>
            <w:hideMark/>
          </w:tcPr>
          <w:p w14:paraId="170C342C" w14:textId="77777777" w:rsidR="00662DA3" w:rsidRPr="00581137" w:rsidRDefault="00662DA3" w:rsidP="00AC4264">
            <w:pPr>
              <w:pStyle w:val="movimento2"/>
              <w:rPr>
                <w:color w:val="002060"/>
              </w:rPr>
            </w:pPr>
            <w:r w:rsidRPr="00581137">
              <w:rPr>
                <w:color w:val="002060"/>
              </w:rPr>
              <w:t xml:space="preserve">(OSIMO STAZIONE SSD A R.L.) </w:t>
            </w:r>
          </w:p>
        </w:tc>
      </w:tr>
      <w:tr w:rsidR="00662DA3" w:rsidRPr="00581137" w14:paraId="2DA980AD" w14:textId="77777777" w:rsidTr="00AC4264">
        <w:tc>
          <w:tcPr>
            <w:tcW w:w="2200" w:type="dxa"/>
            <w:tcMar>
              <w:top w:w="20" w:type="dxa"/>
              <w:left w:w="20" w:type="dxa"/>
              <w:bottom w:w="20" w:type="dxa"/>
              <w:right w:w="20" w:type="dxa"/>
            </w:tcMar>
            <w:vAlign w:val="center"/>
            <w:hideMark/>
          </w:tcPr>
          <w:p w14:paraId="3926C668" w14:textId="77777777" w:rsidR="00662DA3" w:rsidRPr="00581137" w:rsidRDefault="00662DA3" w:rsidP="00AC4264">
            <w:pPr>
              <w:pStyle w:val="movimento"/>
              <w:rPr>
                <w:color w:val="002060"/>
              </w:rPr>
            </w:pPr>
            <w:r w:rsidRPr="00581137">
              <w:rPr>
                <w:color w:val="002060"/>
              </w:rPr>
              <w:t>SPARVOLI LORENZO</w:t>
            </w:r>
          </w:p>
        </w:tc>
        <w:tc>
          <w:tcPr>
            <w:tcW w:w="2200" w:type="dxa"/>
            <w:tcMar>
              <w:top w:w="20" w:type="dxa"/>
              <w:left w:w="20" w:type="dxa"/>
              <w:bottom w:w="20" w:type="dxa"/>
              <w:right w:w="20" w:type="dxa"/>
            </w:tcMar>
            <w:vAlign w:val="center"/>
            <w:hideMark/>
          </w:tcPr>
          <w:p w14:paraId="1F964A5E" w14:textId="77777777" w:rsidR="00662DA3" w:rsidRPr="00581137" w:rsidRDefault="00662DA3" w:rsidP="00AC4264">
            <w:pPr>
              <w:pStyle w:val="movimento2"/>
              <w:rPr>
                <w:color w:val="002060"/>
              </w:rPr>
            </w:pPr>
            <w:r w:rsidRPr="00581137">
              <w:rPr>
                <w:color w:val="002060"/>
              </w:rPr>
              <w:t xml:space="preserve">(POL. SPORT COMMUNICATION) </w:t>
            </w:r>
          </w:p>
        </w:tc>
        <w:tc>
          <w:tcPr>
            <w:tcW w:w="800" w:type="dxa"/>
            <w:tcMar>
              <w:top w:w="20" w:type="dxa"/>
              <w:left w:w="20" w:type="dxa"/>
              <w:bottom w:w="20" w:type="dxa"/>
              <w:right w:w="20" w:type="dxa"/>
            </w:tcMar>
            <w:vAlign w:val="center"/>
            <w:hideMark/>
          </w:tcPr>
          <w:p w14:paraId="63AFAFAB"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5F323D0" w14:textId="77777777" w:rsidR="00662DA3" w:rsidRPr="00581137" w:rsidRDefault="00662DA3" w:rsidP="00AC4264">
            <w:pPr>
              <w:pStyle w:val="movimento"/>
              <w:rPr>
                <w:color w:val="002060"/>
              </w:rPr>
            </w:pPr>
            <w:r w:rsidRPr="00581137">
              <w:rPr>
                <w:color w:val="002060"/>
              </w:rPr>
              <w:t>BRUNETTI ROBERTO</w:t>
            </w:r>
          </w:p>
        </w:tc>
        <w:tc>
          <w:tcPr>
            <w:tcW w:w="2200" w:type="dxa"/>
            <w:tcMar>
              <w:top w:w="20" w:type="dxa"/>
              <w:left w:w="20" w:type="dxa"/>
              <w:bottom w:w="20" w:type="dxa"/>
              <w:right w:w="20" w:type="dxa"/>
            </w:tcMar>
            <w:vAlign w:val="center"/>
            <w:hideMark/>
          </w:tcPr>
          <w:p w14:paraId="3BB1C398" w14:textId="77777777" w:rsidR="00662DA3" w:rsidRPr="00581137" w:rsidRDefault="00662DA3" w:rsidP="00AC4264">
            <w:pPr>
              <w:pStyle w:val="movimento2"/>
              <w:rPr>
                <w:color w:val="002060"/>
              </w:rPr>
            </w:pPr>
            <w:r w:rsidRPr="00581137">
              <w:rPr>
                <w:color w:val="002060"/>
              </w:rPr>
              <w:t xml:space="preserve">(POLISPORTIVA FUTURA A.D.) </w:t>
            </w:r>
          </w:p>
        </w:tc>
      </w:tr>
      <w:tr w:rsidR="00662DA3" w:rsidRPr="00581137" w14:paraId="71094379" w14:textId="77777777" w:rsidTr="00AC4264">
        <w:tc>
          <w:tcPr>
            <w:tcW w:w="2200" w:type="dxa"/>
            <w:tcMar>
              <w:top w:w="20" w:type="dxa"/>
              <w:left w:w="20" w:type="dxa"/>
              <w:bottom w:w="20" w:type="dxa"/>
              <w:right w:w="20" w:type="dxa"/>
            </w:tcMar>
            <w:vAlign w:val="center"/>
            <w:hideMark/>
          </w:tcPr>
          <w:p w14:paraId="5ABA3A3F" w14:textId="77777777" w:rsidR="00662DA3" w:rsidRPr="00581137" w:rsidRDefault="00662DA3" w:rsidP="00AC4264">
            <w:pPr>
              <w:pStyle w:val="movimento"/>
              <w:rPr>
                <w:color w:val="002060"/>
              </w:rPr>
            </w:pPr>
            <w:r w:rsidRPr="00581137">
              <w:rPr>
                <w:color w:val="002060"/>
              </w:rPr>
              <w:t>MINARDI MATTEO</w:t>
            </w:r>
          </w:p>
        </w:tc>
        <w:tc>
          <w:tcPr>
            <w:tcW w:w="2200" w:type="dxa"/>
            <w:tcMar>
              <w:top w:w="20" w:type="dxa"/>
              <w:left w:w="20" w:type="dxa"/>
              <w:bottom w:w="20" w:type="dxa"/>
              <w:right w:w="20" w:type="dxa"/>
            </w:tcMar>
            <w:vAlign w:val="center"/>
            <w:hideMark/>
          </w:tcPr>
          <w:p w14:paraId="35597514" w14:textId="77777777" w:rsidR="00662DA3" w:rsidRPr="00581137" w:rsidRDefault="00662DA3" w:rsidP="00AC4264">
            <w:pPr>
              <w:pStyle w:val="movimento2"/>
              <w:rPr>
                <w:color w:val="002060"/>
              </w:rPr>
            </w:pPr>
            <w:r w:rsidRPr="00581137">
              <w:rPr>
                <w:color w:val="002060"/>
              </w:rPr>
              <w:t xml:space="preserve">(SPECIAL ONE SPORTING CLUB) </w:t>
            </w:r>
          </w:p>
        </w:tc>
        <w:tc>
          <w:tcPr>
            <w:tcW w:w="800" w:type="dxa"/>
            <w:tcMar>
              <w:top w:w="20" w:type="dxa"/>
              <w:left w:w="20" w:type="dxa"/>
              <w:bottom w:w="20" w:type="dxa"/>
              <w:right w:w="20" w:type="dxa"/>
            </w:tcMar>
            <w:vAlign w:val="center"/>
            <w:hideMark/>
          </w:tcPr>
          <w:p w14:paraId="43ED533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29E1B62" w14:textId="77777777" w:rsidR="00662DA3" w:rsidRPr="00581137" w:rsidRDefault="00662DA3" w:rsidP="00AC4264">
            <w:pPr>
              <w:pStyle w:val="movimento"/>
              <w:rPr>
                <w:color w:val="002060"/>
              </w:rPr>
            </w:pPr>
            <w:r w:rsidRPr="00581137">
              <w:rPr>
                <w:color w:val="002060"/>
              </w:rPr>
              <w:t>PISARRA DEMETRIO</w:t>
            </w:r>
          </w:p>
        </w:tc>
        <w:tc>
          <w:tcPr>
            <w:tcW w:w="2200" w:type="dxa"/>
            <w:tcMar>
              <w:top w:w="20" w:type="dxa"/>
              <w:left w:w="20" w:type="dxa"/>
              <w:bottom w:w="20" w:type="dxa"/>
              <w:right w:w="20" w:type="dxa"/>
            </w:tcMar>
            <w:vAlign w:val="center"/>
            <w:hideMark/>
          </w:tcPr>
          <w:p w14:paraId="068D2D23" w14:textId="77777777" w:rsidR="00662DA3" w:rsidRPr="00581137" w:rsidRDefault="00662DA3" w:rsidP="00AC4264">
            <w:pPr>
              <w:pStyle w:val="movimento2"/>
              <w:rPr>
                <w:color w:val="002060"/>
              </w:rPr>
            </w:pPr>
            <w:r w:rsidRPr="00581137">
              <w:rPr>
                <w:color w:val="002060"/>
              </w:rPr>
              <w:t xml:space="preserve">(URBINO CALCIO A 5) </w:t>
            </w:r>
          </w:p>
        </w:tc>
      </w:tr>
      <w:tr w:rsidR="00662DA3" w:rsidRPr="00581137" w14:paraId="46CF6FB5" w14:textId="77777777" w:rsidTr="00AC4264">
        <w:tc>
          <w:tcPr>
            <w:tcW w:w="2200" w:type="dxa"/>
            <w:tcMar>
              <w:top w:w="20" w:type="dxa"/>
              <w:left w:w="20" w:type="dxa"/>
              <w:bottom w:w="20" w:type="dxa"/>
              <w:right w:w="20" w:type="dxa"/>
            </w:tcMar>
            <w:vAlign w:val="center"/>
            <w:hideMark/>
          </w:tcPr>
          <w:p w14:paraId="0B6E6CCC" w14:textId="77777777" w:rsidR="00662DA3" w:rsidRPr="00581137" w:rsidRDefault="00662DA3" w:rsidP="00AC4264">
            <w:pPr>
              <w:pStyle w:val="movimento"/>
              <w:rPr>
                <w:color w:val="002060"/>
              </w:rPr>
            </w:pPr>
            <w:r w:rsidRPr="00581137">
              <w:rPr>
                <w:color w:val="002060"/>
              </w:rPr>
              <w:t>MENOTTI FILIPPO</w:t>
            </w:r>
          </w:p>
        </w:tc>
        <w:tc>
          <w:tcPr>
            <w:tcW w:w="2200" w:type="dxa"/>
            <w:tcMar>
              <w:top w:w="20" w:type="dxa"/>
              <w:left w:w="20" w:type="dxa"/>
              <w:bottom w:w="20" w:type="dxa"/>
              <w:right w:w="20" w:type="dxa"/>
            </w:tcMar>
            <w:vAlign w:val="center"/>
            <w:hideMark/>
          </w:tcPr>
          <w:p w14:paraId="265072E7" w14:textId="77777777" w:rsidR="00662DA3" w:rsidRPr="00581137" w:rsidRDefault="00662DA3" w:rsidP="00AC4264">
            <w:pPr>
              <w:pStyle w:val="movimento2"/>
              <w:rPr>
                <w:color w:val="002060"/>
              </w:rPr>
            </w:pPr>
            <w:r w:rsidRPr="00581137">
              <w:rPr>
                <w:color w:val="002060"/>
              </w:rPr>
              <w:t xml:space="preserve">(VALMISA FUTSAL A.S.D.) </w:t>
            </w:r>
          </w:p>
        </w:tc>
        <w:tc>
          <w:tcPr>
            <w:tcW w:w="800" w:type="dxa"/>
            <w:tcMar>
              <w:top w:w="20" w:type="dxa"/>
              <w:left w:w="20" w:type="dxa"/>
              <w:bottom w:w="20" w:type="dxa"/>
              <w:right w:w="20" w:type="dxa"/>
            </w:tcMar>
            <w:vAlign w:val="center"/>
            <w:hideMark/>
          </w:tcPr>
          <w:p w14:paraId="7754C282"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9B6F715"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B318BDD" w14:textId="77777777" w:rsidR="00662DA3" w:rsidRPr="00581137" w:rsidRDefault="00662DA3" w:rsidP="00AC4264">
            <w:pPr>
              <w:pStyle w:val="movimento2"/>
              <w:rPr>
                <w:color w:val="002060"/>
              </w:rPr>
            </w:pPr>
            <w:r w:rsidRPr="00581137">
              <w:rPr>
                <w:color w:val="002060"/>
              </w:rPr>
              <w:t> </w:t>
            </w:r>
          </w:p>
        </w:tc>
      </w:tr>
    </w:tbl>
    <w:p w14:paraId="1EFD451A" w14:textId="77777777" w:rsidR="00662DA3" w:rsidRPr="00581137" w:rsidRDefault="00662DA3" w:rsidP="00662DA3">
      <w:pPr>
        <w:pStyle w:val="titolo20"/>
        <w:rPr>
          <w:rFonts w:eastAsiaTheme="minorEastAsia"/>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5AF443D8" w14:textId="77777777" w:rsidTr="00AC4264">
        <w:tc>
          <w:tcPr>
            <w:tcW w:w="2200" w:type="dxa"/>
            <w:tcMar>
              <w:top w:w="20" w:type="dxa"/>
              <w:left w:w="20" w:type="dxa"/>
              <w:bottom w:w="20" w:type="dxa"/>
              <w:right w:w="20" w:type="dxa"/>
            </w:tcMar>
            <w:vAlign w:val="center"/>
            <w:hideMark/>
          </w:tcPr>
          <w:p w14:paraId="7550C1D2" w14:textId="77777777" w:rsidR="00662DA3" w:rsidRPr="00581137" w:rsidRDefault="00662DA3" w:rsidP="00AC4264">
            <w:pPr>
              <w:pStyle w:val="movimento"/>
              <w:rPr>
                <w:color w:val="002060"/>
              </w:rPr>
            </w:pPr>
            <w:r w:rsidRPr="00581137">
              <w:rPr>
                <w:color w:val="002060"/>
              </w:rPr>
              <w:t>ROTARO ALESSIO</w:t>
            </w:r>
          </w:p>
        </w:tc>
        <w:tc>
          <w:tcPr>
            <w:tcW w:w="2200" w:type="dxa"/>
            <w:tcMar>
              <w:top w:w="20" w:type="dxa"/>
              <w:left w:w="20" w:type="dxa"/>
              <w:bottom w:w="20" w:type="dxa"/>
              <w:right w:w="20" w:type="dxa"/>
            </w:tcMar>
            <w:vAlign w:val="center"/>
            <w:hideMark/>
          </w:tcPr>
          <w:p w14:paraId="36288B27" w14:textId="77777777" w:rsidR="00662DA3" w:rsidRPr="00581137" w:rsidRDefault="00662DA3" w:rsidP="00AC4264">
            <w:pPr>
              <w:pStyle w:val="movimento2"/>
              <w:rPr>
                <w:color w:val="002060"/>
              </w:rPr>
            </w:pPr>
            <w:r w:rsidRPr="00581137">
              <w:rPr>
                <w:color w:val="002060"/>
              </w:rPr>
              <w:t xml:space="preserve">(ACLI AUDAX MONTECOSARO C5) </w:t>
            </w:r>
          </w:p>
        </w:tc>
        <w:tc>
          <w:tcPr>
            <w:tcW w:w="800" w:type="dxa"/>
            <w:tcMar>
              <w:top w:w="20" w:type="dxa"/>
              <w:left w:w="20" w:type="dxa"/>
              <w:bottom w:w="20" w:type="dxa"/>
              <w:right w:w="20" w:type="dxa"/>
            </w:tcMar>
            <w:vAlign w:val="center"/>
            <w:hideMark/>
          </w:tcPr>
          <w:p w14:paraId="4C6F265E"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F1FBDC3" w14:textId="77777777" w:rsidR="00662DA3" w:rsidRPr="00581137" w:rsidRDefault="00662DA3" w:rsidP="00AC4264">
            <w:pPr>
              <w:pStyle w:val="movimento"/>
              <w:rPr>
                <w:color w:val="002060"/>
              </w:rPr>
            </w:pPr>
            <w:r w:rsidRPr="00581137">
              <w:rPr>
                <w:color w:val="002060"/>
              </w:rPr>
              <w:t>PATRASSI FRANCESCO</w:t>
            </w:r>
          </w:p>
        </w:tc>
        <w:tc>
          <w:tcPr>
            <w:tcW w:w="2200" w:type="dxa"/>
            <w:tcMar>
              <w:top w:w="20" w:type="dxa"/>
              <w:left w:w="20" w:type="dxa"/>
              <w:bottom w:w="20" w:type="dxa"/>
              <w:right w:w="20" w:type="dxa"/>
            </w:tcMar>
            <w:vAlign w:val="center"/>
            <w:hideMark/>
          </w:tcPr>
          <w:p w14:paraId="5FBFC4F8" w14:textId="77777777" w:rsidR="00662DA3" w:rsidRPr="00581137" w:rsidRDefault="00662DA3" w:rsidP="00AC4264">
            <w:pPr>
              <w:pStyle w:val="movimento2"/>
              <w:rPr>
                <w:color w:val="002060"/>
              </w:rPr>
            </w:pPr>
            <w:r w:rsidRPr="00581137">
              <w:rPr>
                <w:color w:val="002060"/>
              </w:rPr>
              <w:t xml:space="preserve">(C.F. MACERATESE A.S.D.) </w:t>
            </w:r>
          </w:p>
        </w:tc>
      </w:tr>
      <w:tr w:rsidR="00662DA3" w:rsidRPr="00581137" w14:paraId="5E737109" w14:textId="77777777" w:rsidTr="00AC4264">
        <w:tc>
          <w:tcPr>
            <w:tcW w:w="2200" w:type="dxa"/>
            <w:tcMar>
              <w:top w:w="20" w:type="dxa"/>
              <w:left w:w="20" w:type="dxa"/>
              <w:bottom w:w="20" w:type="dxa"/>
              <w:right w:w="20" w:type="dxa"/>
            </w:tcMar>
            <w:vAlign w:val="center"/>
            <w:hideMark/>
          </w:tcPr>
          <w:p w14:paraId="67DBA8EE" w14:textId="77777777" w:rsidR="00662DA3" w:rsidRPr="00581137" w:rsidRDefault="00662DA3" w:rsidP="00AC4264">
            <w:pPr>
              <w:pStyle w:val="movimento"/>
              <w:rPr>
                <w:color w:val="002060"/>
              </w:rPr>
            </w:pPr>
            <w:r w:rsidRPr="00581137">
              <w:rPr>
                <w:color w:val="002060"/>
              </w:rPr>
              <w:t>GIGLI FILIPPO</w:t>
            </w:r>
          </w:p>
        </w:tc>
        <w:tc>
          <w:tcPr>
            <w:tcW w:w="2200" w:type="dxa"/>
            <w:tcMar>
              <w:top w:w="20" w:type="dxa"/>
              <w:left w:w="20" w:type="dxa"/>
              <w:bottom w:w="20" w:type="dxa"/>
              <w:right w:w="20" w:type="dxa"/>
            </w:tcMar>
            <w:vAlign w:val="center"/>
            <w:hideMark/>
          </w:tcPr>
          <w:p w14:paraId="70ECAF24" w14:textId="77777777" w:rsidR="00662DA3" w:rsidRPr="00581137" w:rsidRDefault="00662DA3" w:rsidP="00AC4264">
            <w:pPr>
              <w:pStyle w:val="movimento2"/>
              <w:rPr>
                <w:color w:val="002060"/>
              </w:rPr>
            </w:pPr>
            <w:r w:rsidRPr="00581137">
              <w:rPr>
                <w:color w:val="002060"/>
              </w:rPr>
              <w:t xml:space="preserve">(CANDIA BARACCOLA ASPIO) </w:t>
            </w:r>
          </w:p>
        </w:tc>
        <w:tc>
          <w:tcPr>
            <w:tcW w:w="800" w:type="dxa"/>
            <w:tcMar>
              <w:top w:w="20" w:type="dxa"/>
              <w:left w:w="20" w:type="dxa"/>
              <w:bottom w:w="20" w:type="dxa"/>
              <w:right w:w="20" w:type="dxa"/>
            </w:tcMar>
            <w:vAlign w:val="center"/>
            <w:hideMark/>
          </w:tcPr>
          <w:p w14:paraId="4307DB82"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F7CE591" w14:textId="77777777" w:rsidR="00662DA3" w:rsidRPr="00581137" w:rsidRDefault="00662DA3" w:rsidP="00AC4264">
            <w:pPr>
              <w:pStyle w:val="movimento"/>
              <w:rPr>
                <w:color w:val="002060"/>
              </w:rPr>
            </w:pPr>
            <w:r w:rsidRPr="00581137">
              <w:rPr>
                <w:color w:val="002060"/>
              </w:rPr>
              <w:t>SANTINI TEODORO</w:t>
            </w:r>
          </w:p>
        </w:tc>
        <w:tc>
          <w:tcPr>
            <w:tcW w:w="2200" w:type="dxa"/>
            <w:tcMar>
              <w:top w:w="20" w:type="dxa"/>
              <w:left w:w="20" w:type="dxa"/>
              <w:bottom w:w="20" w:type="dxa"/>
              <w:right w:w="20" w:type="dxa"/>
            </w:tcMar>
            <w:vAlign w:val="center"/>
            <w:hideMark/>
          </w:tcPr>
          <w:p w14:paraId="157FAF44" w14:textId="77777777" w:rsidR="00662DA3" w:rsidRPr="00581137" w:rsidRDefault="00662DA3" w:rsidP="00AC4264">
            <w:pPr>
              <w:pStyle w:val="movimento2"/>
              <w:rPr>
                <w:color w:val="002060"/>
              </w:rPr>
            </w:pPr>
            <w:r w:rsidRPr="00581137">
              <w:rPr>
                <w:color w:val="002060"/>
              </w:rPr>
              <w:t xml:space="preserve">(CANTINE RIUNITE CSI) </w:t>
            </w:r>
          </w:p>
        </w:tc>
      </w:tr>
      <w:tr w:rsidR="00662DA3" w:rsidRPr="00581137" w14:paraId="5C2F7F12" w14:textId="77777777" w:rsidTr="00AC4264">
        <w:tc>
          <w:tcPr>
            <w:tcW w:w="2200" w:type="dxa"/>
            <w:tcMar>
              <w:top w:w="20" w:type="dxa"/>
              <w:left w:w="20" w:type="dxa"/>
              <w:bottom w:w="20" w:type="dxa"/>
              <w:right w:w="20" w:type="dxa"/>
            </w:tcMar>
            <w:vAlign w:val="center"/>
            <w:hideMark/>
          </w:tcPr>
          <w:p w14:paraId="0DC43BFE" w14:textId="77777777" w:rsidR="00662DA3" w:rsidRPr="00581137" w:rsidRDefault="00662DA3" w:rsidP="00AC4264">
            <w:pPr>
              <w:pStyle w:val="movimento"/>
              <w:rPr>
                <w:color w:val="002060"/>
              </w:rPr>
            </w:pPr>
            <w:r w:rsidRPr="00581137">
              <w:rPr>
                <w:color w:val="002060"/>
              </w:rPr>
              <w:t>AMOROSI DAVIDE</w:t>
            </w:r>
          </w:p>
        </w:tc>
        <w:tc>
          <w:tcPr>
            <w:tcW w:w="2200" w:type="dxa"/>
            <w:tcMar>
              <w:top w:w="20" w:type="dxa"/>
              <w:left w:w="20" w:type="dxa"/>
              <w:bottom w:w="20" w:type="dxa"/>
              <w:right w:w="20" w:type="dxa"/>
            </w:tcMar>
            <w:vAlign w:val="center"/>
            <w:hideMark/>
          </w:tcPr>
          <w:p w14:paraId="3C3E2AF5" w14:textId="77777777" w:rsidR="00662DA3" w:rsidRPr="00581137" w:rsidRDefault="00662DA3" w:rsidP="00AC4264">
            <w:pPr>
              <w:pStyle w:val="movimento2"/>
              <w:rPr>
                <w:color w:val="002060"/>
              </w:rPr>
            </w:pPr>
            <w:r w:rsidRPr="00581137">
              <w:rPr>
                <w:color w:val="002060"/>
              </w:rPr>
              <w:t xml:space="preserve">(CASELLE) </w:t>
            </w:r>
          </w:p>
        </w:tc>
        <w:tc>
          <w:tcPr>
            <w:tcW w:w="800" w:type="dxa"/>
            <w:tcMar>
              <w:top w:w="20" w:type="dxa"/>
              <w:left w:w="20" w:type="dxa"/>
              <w:bottom w:w="20" w:type="dxa"/>
              <w:right w:w="20" w:type="dxa"/>
            </w:tcMar>
            <w:vAlign w:val="center"/>
            <w:hideMark/>
          </w:tcPr>
          <w:p w14:paraId="3802CEDF"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EC720FE" w14:textId="77777777" w:rsidR="00662DA3" w:rsidRPr="00581137" w:rsidRDefault="00662DA3" w:rsidP="00AC4264">
            <w:pPr>
              <w:pStyle w:val="movimento"/>
              <w:rPr>
                <w:color w:val="002060"/>
              </w:rPr>
            </w:pPr>
            <w:r w:rsidRPr="00581137">
              <w:rPr>
                <w:color w:val="002060"/>
              </w:rPr>
              <w:t>BREGA MATTIA</w:t>
            </w:r>
          </w:p>
        </w:tc>
        <w:tc>
          <w:tcPr>
            <w:tcW w:w="2200" w:type="dxa"/>
            <w:tcMar>
              <w:top w:w="20" w:type="dxa"/>
              <w:left w:w="20" w:type="dxa"/>
              <w:bottom w:w="20" w:type="dxa"/>
              <w:right w:w="20" w:type="dxa"/>
            </w:tcMar>
            <w:vAlign w:val="center"/>
            <w:hideMark/>
          </w:tcPr>
          <w:p w14:paraId="1849A444" w14:textId="77777777" w:rsidR="00662DA3" w:rsidRPr="00581137" w:rsidRDefault="00662DA3" w:rsidP="00AC4264">
            <w:pPr>
              <w:pStyle w:val="movimento2"/>
              <w:rPr>
                <w:color w:val="002060"/>
              </w:rPr>
            </w:pPr>
            <w:r w:rsidRPr="00581137">
              <w:rPr>
                <w:color w:val="002060"/>
              </w:rPr>
              <w:t xml:space="preserve">(CIRCOLO COLLODI CALCIO 5) </w:t>
            </w:r>
          </w:p>
        </w:tc>
      </w:tr>
      <w:tr w:rsidR="00662DA3" w:rsidRPr="00581137" w14:paraId="117632F3" w14:textId="77777777" w:rsidTr="00AC4264">
        <w:tc>
          <w:tcPr>
            <w:tcW w:w="2200" w:type="dxa"/>
            <w:tcMar>
              <w:top w:w="20" w:type="dxa"/>
              <w:left w:w="20" w:type="dxa"/>
              <w:bottom w:w="20" w:type="dxa"/>
              <w:right w:w="20" w:type="dxa"/>
            </w:tcMar>
            <w:vAlign w:val="center"/>
            <w:hideMark/>
          </w:tcPr>
          <w:p w14:paraId="252AC27D" w14:textId="77777777" w:rsidR="00662DA3" w:rsidRPr="00581137" w:rsidRDefault="00662DA3" w:rsidP="00AC4264">
            <w:pPr>
              <w:pStyle w:val="movimento"/>
              <w:rPr>
                <w:color w:val="002060"/>
              </w:rPr>
            </w:pPr>
            <w:r w:rsidRPr="00581137">
              <w:rPr>
                <w:color w:val="002060"/>
              </w:rPr>
              <w:t>BORGOGNONI GIACOMO</w:t>
            </w:r>
          </w:p>
        </w:tc>
        <w:tc>
          <w:tcPr>
            <w:tcW w:w="2200" w:type="dxa"/>
            <w:tcMar>
              <w:top w:w="20" w:type="dxa"/>
              <w:left w:w="20" w:type="dxa"/>
              <w:bottom w:w="20" w:type="dxa"/>
              <w:right w:w="20" w:type="dxa"/>
            </w:tcMar>
            <w:vAlign w:val="center"/>
            <w:hideMark/>
          </w:tcPr>
          <w:p w14:paraId="7473ECEE" w14:textId="77777777" w:rsidR="00662DA3" w:rsidRPr="00581137" w:rsidRDefault="00662DA3" w:rsidP="00AC4264">
            <w:pPr>
              <w:pStyle w:val="movimento2"/>
              <w:rPr>
                <w:color w:val="002060"/>
              </w:rPr>
            </w:pPr>
            <w:r w:rsidRPr="00581137">
              <w:rPr>
                <w:color w:val="002060"/>
              </w:rPr>
              <w:t>(</w:t>
            </w:r>
            <w:proofErr w:type="gramStart"/>
            <w:r w:rsidRPr="00581137">
              <w:rPr>
                <w:color w:val="002060"/>
              </w:rPr>
              <w:t>CITTA</w:t>
            </w:r>
            <w:proofErr w:type="gramEnd"/>
            <w:r w:rsidRPr="00581137">
              <w:rPr>
                <w:color w:val="002060"/>
              </w:rPr>
              <w:t xml:space="preserve"> DI FALCONARA) </w:t>
            </w:r>
          </w:p>
        </w:tc>
        <w:tc>
          <w:tcPr>
            <w:tcW w:w="800" w:type="dxa"/>
            <w:tcMar>
              <w:top w:w="20" w:type="dxa"/>
              <w:left w:w="20" w:type="dxa"/>
              <w:bottom w:w="20" w:type="dxa"/>
              <w:right w:w="20" w:type="dxa"/>
            </w:tcMar>
            <w:vAlign w:val="center"/>
            <w:hideMark/>
          </w:tcPr>
          <w:p w14:paraId="1E555728"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AFD5433" w14:textId="77777777" w:rsidR="00662DA3" w:rsidRPr="00581137" w:rsidRDefault="00662DA3" w:rsidP="00AC4264">
            <w:pPr>
              <w:pStyle w:val="movimento"/>
              <w:rPr>
                <w:color w:val="002060"/>
              </w:rPr>
            </w:pPr>
            <w:r w:rsidRPr="00581137">
              <w:rPr>
                <w:color w:val="002060"/>
              </w:rPr>
              <w:t>RASTELLI MICHELE</w:t>
            </w:r>
          </w:p>
        </w:tc>
        <w:tc>
          <w:tcPr>
            <w:tcW w:w="2200" w:type="dxa"/>
            <w:tcMar>
              <w:top w:w="20" w:type="dxa"/>
              <w:left w:w="20" w:type="dxa"/>
              <w:bottom w:w="20" w:type="dxa"/>
              <w:right w:w="20" w:type="dxa"/>
            </w:tcMar>
            <w:vAlign w:val="center"/>
            <w:hideMark/>
          </w:tcPr>
          <w:p w14:paraId="73940AFB" w14:textId="77777777" w:rsidR="00662DA3" w:rsidRPr="00581137" w:rsidRDefault="00662DA3" w:rsidP="00AC4264">
            <w:pPr>
              <w:pStyle w:val="movimento2"/>
              <w:rPr>
                <w:color w:val="002060"/>
              </w:rPr>
            </w:pPr>
            <w:r w:rsidRPr="00581137">
              <w:rPr>
                <w:color w:val="002060"/>
              </w:rPr>
              <w:t xml:space="preserve">(CSI MONTEFIORE) </w:t>
            </w:r>
          </w:p>
        </w:tc>
      </w:tr>
      <w:tr w:rsidR="00662DA3" w:rsidRPr="00581137" w14:paraId="3F40522E" w14:textId="77777777" w:rsidTr="00AC4264">
        <w:tc>
          <w:tcPr>
            <w:tcW w:w="2200" w:type="dxa"/>
            <w:tcMar>
              <w:top w:w="20" w:type="dxa"/>
              <w:left w:w="20" w:type="dxa"/>
              <w:bottom w:w="20" w:type="dxa"/>
              <w:right w:w="20" w:type="dxa"/>
            </w:tcMar>
            <w:vAlign w:val="center"/>
            <w:hideMark/>
          </w:tcPr>
          <w:p w14:paraId="7E8D602D" w14:textId="77777777" w:rsidR="00662DA3" w:rsidRPr="00581137" w:rsidRDefault="00662DA3" w:rsidP="00AC4264">
            <w:pPr>
              <w:pStyle w:val="movimento"/>
              <w:rPr>
                <w:color w:val="002060"/>
              </w:rPr>
            </w:pPr>
            <w:r w:rsidRPr="00581137">
              <w:rPr>
                <w:color w:val="002060"/>
              </w:rPr>
              <w:t>BUCCARELLI DARIO</w:t>
            </w:r>
          </w:p>
        </w:tc>
        <w:tc>
          <w:tcPr>
            <w:tcW w:w="2200" w:type="dxa"/>
            <w:tcMar>
              <w:top w:w="20" w:type="dxa"/>
              <w:left w:w="20" w:type="dxa"/>
              <w:bottom w:w="20" w:type="dxa"/>
              <w:right w:w="20" w:type="dxa"/>
            </w:tcMar>
            <w:vAlign w:val="center"/>
            <w:hideMark/>
          </w:tcPr>
          <w:p w14:paraId="10AF9EA1" w14:textId="77777777" w:rsidR="00662DA3" w:rsidRPr="00581137" w:rsidRDefault="00662DA3" w:rsidP="00AC4264">
            <w:pPr>
              <w:pStyle w:val="movimento2"/>
              <w:rPr>
                <w:color w:val="002060"/>
              </w:rPr>
            </w:pPr>
            <w:r w:rsidRPr="00581137">
              <w:rPr>
                <w:color w:val="002060"/>
              </w:rPr>
              <w:t xml:space="preserve">(FFJ CALCIO A 5) </w:t>
            </w:r>
          </w:p>
        </w:tc>
        <w:tc>
          <w:tcPr>
            <w:tcW w:w="800" w:type="dxa"/>
            <w:tcMar>
              <w:top w:w="20" w:type="dxa"/>
              <w:left w:w="20" w:type="dxa"/>
              <w:bottom w:w="20" w:type="dxa"/>
              <w:right w:w="20" w:type="dxa"/>
            </w:tcMar>
            <w:vAlign w:val="center"/>
            <w:hideMark/>
          </w:tcPr>
          <w:p w14:paraId="3C6538C4"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23F8C7A" w14:textId="77777777" w:rsidR="00662DA3" w:rsidRPr="00581137" w:rsidRDefault="00662DA3" w:rsidP="00AC4264">
            <w:pPr>
              <w:pStyle w:val="movimento"/>
              <w:rPr>
                <w:color w:val="002060"/>
              </w:rPr>
            </w:pPr>
            <w:r w:rsidRPr="00581137">
              <w:rPr>
                <w:color w:val="002060"/>
              </w:rPr>
              <w:t>ZBOCH MATEUSZ LUKASZ</w:t>
            </w:r>
          </w:p>
        </w:tc>
        <w:tc>
          <w:tcPr>
            <w:tcW w:w="2200" w:type="dxa"/>
            <w:tcMar>
              <w:top w:w="20" w:type="dxa"/>
              <w:left w:w="20" w:type="dxa"/>
              <w:bottom w:w="20" w:type="dxa"/>
              <w:right w:w="20" w:type="dxa"/>
            </w:tcMar>
            <w:vAlign w:val="center"/>
            <w:hideMark/>
          </w:tcPr>
          <w:p w14:paraId="2AFCCC8F" w14:textId="77777777" w:rsidR="00662DA3" w:rsidRPr="00581137" w:rsidRDefault="00662DA3" w:rsidP="00AC4264">
            <w:pPr>
              <w:pStyle w:val="movimento2"/>
              <w:rPr>
                <w:color w:val="002060"/>
              </w:rPr>
            </w:pPr>
            <w:r w:rsidRPr="00581137">
              <w:rPr>
                <w:color w:val="002060"/>
              </w:rPr>
              <w:t xml:space="preserve">(FUTSAL COMUNANZA A.S.D.) </w:t>
            </w:r>
          </w:p>
        </w:tc>
      </w:tr>
      <w:tr w:rsidR="00662DA3" w:rsidRPr="00581137" w14:paraId="7E1682AC" w14:textId="77777777" w:rsidTr="00AC4264">
        <w:tc>
          <w:tcPr>
            <w:tcW w:w="2200" w:type="dxa"/>
            <w:tcMar>
              <w:top w:w="20" w:type="dxa"/>
              <w:left w:w="20" w:type="dxa"/>
              <w:bottom w:w="20" w:type="dxa"/>
              <w:right w:w="20" w:type="dxa"/>
            </w:tcMar>
            <w:vAlign w:val="center"/>
            <w:hideMark/>
          </w:tcPr>
          <w:p w14:paraId="219D8C73" w14:textId="77777777" w:rsidR="00662DA3" w:rsidRPr="00581137" w:rsidRDefault="00662DA3" w:rsidP="00AC4264">
            <w:pPr>
              <w:pStyle w:val="movimento"/>
              <w:rPr>
                <w:color w:val="002060"/>
              </w:rPr>
            </w:pPr>
            <w:r w:rsidRPr="00581137">
              <w:rPr>
                <w:color w:val="002060"/>
              </w:rPr>
              <w:t>GALEAZZO MICHELE</w:t>
            </w:r>
          </w:p>
        </w:tc>
        <w:tc>
          <w:tcPr>
            <w:tcW w:w="2200" w:type="dxa"/>
            <w:tcMar>
              <w:top w:w="20" w:type="dxa"/>
              <w:left w:w="20" w:type="dxa"/>
              <w:bottom w:w="20" w:type="dxa"/>
              <w:right w:w="20" w:type="dxa"/>
            </w:tcMar>
            <w:vAlign w:val="center"/>
            <w:hideMark/>
          </w:tcPr>
          <w:p w14:paraId="3421D42C" w14:textId="77777777" w:rsidR="00662DA3" w:rsidRPr="00581137" w:rsidRDefault="00662DA3" w:rsidP="00AC4264">
            <w:pPr>
              <w:pStyle w:val="movimento2"/>
              <w:rPr>
                <w:color w:val="002060"/>
              </w:rPr>
            </w:pPr>
            <w:r w:rsidRPr="00581137">
              <w:rPr>
                <w:color w:val="002060"/>
              </w:rPr>
              <w:t xml:space="preserve">(FUTSAL OTTRANO) </w:t>
            </w:r>
          </w:p>
        </w:tc>
        <w:tc>
          <w:tcPr>
            <w:tcW w:w="800" w:type="dxa"/>
            <w:tcMar>
              <w:top w:w="20" w:type="dxa"/>
              <w:left w:w="20" w:type="dxa"/>
              <w:bottom w:w="20" w:type="dxa"/>
              <w:right w:w="20" w:type="dxa"/>
            </w:tcMar>
            <w:vAlign w:val="center"/>
            <w:hideMark/>
          </w:tcPr>
          <w:p w14:paraId="10D55EE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4A658E5" w14:textId="77777777" w:rsidR="00662DA3" w:rsidRPr="00581137" w:rsidRDefault="00662DA3" w:rsidP="00AC4264">
            <w:pPr>
              <w:pStyle w:val="movimento"/>
              <w:rPr>
                <w:color w:val="002060"/>
              </w:rPr>
            </w:pPr>
            <w:r w:rsidRPr="00581137">
              <w:rPr>
                <w:color w:val="002060"/>
              </w:rPr>
              <w:t>GIORDANO PIETRO</w:t>
            </w:r>
          </w:p>
        </w:tc>
        <w:tc>
          <w:tcPr>
            <w:tcW w:w="2200" w:type="dxa"/>
            <w:tcMar>
              <w:top w:w="20" w:type="dxa"/>
              <w:left w:w="20" w:type="dxa"/>
              <w:bottom w:w="20" w:type="dxa"/>
              <w:right w:w="20" w:type="dxa"/>
            </w:tcMar>
            <w:vAlign w:val="center"/>
            <w:hideMark/>
          </w:tcPr>
          <w:p w14:paraId="5CAD43FF" w14:textId="77777777" w:rsidR="00662DA3" w:rsidRPr="00581137" w:rsidRDefault="00662DA3" w:rsidP="00AC4264">
            <w:pPr>
              <w:pStyle w:val="movimento2"/>
              <w:rPr>
                <w:color w:val="002060"/>
              </w:rPr>
            </w:pPr>
            <w:r w:rsidRPr="00581137">
              <w:rPr>
                <w:color w:val="002060"/>
              </w:rPr>
              <w:t xml:space="preserve">(G.S.A. LE DUE PALME) </w:t>
            </w:r>
          </w:p>
        </w:tc>
      </w:tr>
      <w:tr w:rsidR="00662DA3" w:rsidRPr="00581137" w14:paraId="37887278" w14:textId="77777777" w:rsidTr="00AC4264">
        <w:tc>
          <w:tcPr>
            <w:tcW w:w="2200" w:type="dxa"/>
            <w:tcMar>
              <w:top w:w="20" w:type="dxa"/>
              <w:left w:w="20" w:type="dxa"/>
              <w:bottom w:w="20" w:type="dxa"/>
              <w:right w:w="20" w:type="dxa"/>
            </w:tcMar>
            <w:vAlign w:val="center"/>
            <w:hideMark/>
          </w:tcPr>
          <w:p w14:paraId="409FF60C" w14:textId="77777777" w:rsidR="00662DA3" w:rsidRPr="00581137" w:rsidRDefault="00662DA3" w:rsidP="00AC4264">
            <w:pPr>
              <w:pStyle w:val="movimento"/>
              <w:rPr>
                <w:color w:val="002060"/>
              </w:rPr>
            </w:pPr>
            <w:r w:rsidRPr="00581137">
              <w:rPr>
                <w:color w:val="002060"/>
              </w:rPr>
              <w:t>STORTINI ALESSANDRO</w:t>
            </w:r>
          </w:p>
        </w:tc>
        <w:tc>
          <w:tcPr>
            <w:tcW w:w="2200" w:type="dxa"/>
            <w:tcMar>
              <w:top w:w="20" w:type="dxa"/>
              <w:left w:w="20" w:type="dxa"/>
              <w:bottom w:w="20" w:type="dxa"/>
              <w:right w:w="20" w:type="dxa"/>
            </w:tcMar>
            <w:vAlign w:val="center"/>
            <w:hideMark/>
          </w:tcPr>
          <w:p w14:paraId="53AF040C" w14:textId="77777777" w:rsidR="00662DA3" w:rsidRPr="00581137" w:rsidRDefault="00662DA3" w:rsidP="00AC4264">
            <w:pPr>
              <w:pStyle w:val="movimento2"/>
              <w:rPr>
                <w:color w:val="002060"/>
              </w:rPr>
            </w:pPr>
            <w:r w:rsidRPr="00581137">
              <w:rPr>
                <w:color w:val="002060"/>
              </w:rPr>
              <w:t xml:space="preserve">(G.S.A. LE DUE PALME) </w:t>
            </w:r>
          </w:p>
        </w:tc>
        <w:tc>
          <w:tcPr>
            <w:tcW w:w="800" w:type="dxa"/>
            <w:tcMar>
              <w:top w:w="20" w:type="dxa"/>
              <w:left w:w="20" w:type="dxa"/>
              <w:bottom w:w="20" w:type="dxa"/>
              <w:right w:w="20" w:type="dxa"/>
            </w:tcMar>
            <w:vAlign w:val="center"/>
            <w:hideMark/>
          </w:tcPr>
          <w:p w14:paraId="7C3B2A74"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4D8AC24" w14:textId="77777777" w:rsidR="00662DA3" w:rsidRPr="00581137" w:rsidRDefault="00662DA3" w:rsidP="00AC4264">
            <w:pPr>
              <w:pStyle w:val="movimento"/>
              <w:rPr>
                <w:color w:val="002060"/>
              </w:rPr>
            </w:pPr>
            <w:r w:rsidRPr="00581137">
              <w:rPr>
                <w:color w:val="002060"/>
              </w:rPr>
              <w:t>LAHRACH MOHAMED</w:t>
            </w:r>
          </w:p>
        </w:tc>
        <w:tc>
          <w:tcPr>
            <w:tcW w:w="2200" w:type="dxa"/>
            <w:tcMar>
              <w:top w:w="20" w:type="dxa"/>
              <w:left w:w="20" w:type="dxa"/>
              <w:bottom w:w="20" w:type="dxa"/>
              <w:right w:w="20" w:type="dxa"/>
            </w:tcMar>
            <w:vAlign w:val="center"/>
            <w:hideMark/>
          </w:tcPr>
          <w:p w14:paraId="07508845" w14:textId="77777777" w:rsidR="00662DA3" w:rsidRPr="00581137" w:rsidRDefault="00662DA3" w:rsidP="00AC4264">
            <w:pPr>
              <w:pStyle w:val="movimento2"/>
              <w:rPr>
                <w:color w:val="002060"/>
              </w:rPr>
            </w:pPr>
            <w:r w:rsidRPr="00581137">
              <w:rPr>
                <w:color w:val="002060"/>
              </w:rPr>
              <w:t xml:space="preserve">(GNANO 04) </w:t>
            </w:r>
          </w:p>
        </w:tc>
      </w:tr>
      <w:tr w:rsidR="00662DA3" w:rsidRPr="00581137" w14:paraId="2EA2B181" w14:textId="77777777" w:rsidTr="00AC4264">
        <w:tc>
          <w:tcPr>
            <w:tcW w:w="2200" w:type="dxa"/>
            <w:tcMar>
              <w:top w:w="20" w:type="dxa"/>
              <w:left w:w="20" w:type="dxa"/>
              <w:bottom w:w="20" w:type="dxa"/>
              <w:right w:w="20" w:type="dxa"/>
            </w:tcMar>
            <w:vAlign w:val="center"/>
            <w:hideMark/>
          </w:tcPr>
          <w:p w14:paraId="089C304D" w14:textId="77777777" w:rsidR="00662DA3" w:rsidRPr="00581137" w:rsidRDefault="00662DA3" w:rsidP="00AC4264">
            <w:pPr>
              <w:pStyle w:val="movimento"/>
              <w:rPr>
                <w:color w:val="002060"/>
              </w:rPr>
            </w:pPr>
            <w:r w:rsidRPr="00581137">
              <w:rPr>
                <w:color w:val="002060"/>
              </w:rPr>
              <w:t>MORELLI NICOLA</w:t>
            </w:r>
          </w:p>
        </w:tc>
        <w:tc>
          <w:tcPr>
            <w:tcW w:w="2200" w:type="dxa"/>
            <w:tcMar>
              <w:top w:w="20" w:type="dxa"/>
              <w:left w:w="20" w:type="dxa"/>
              <w:bottom w:w="20" w:type="dxa"/>
              <w:right w:w="20" w:type="dxa"/>
            </w:tcMar>
            <w:vAlign w:val="center"/>
            <w:hideMark/>
          </w:tcPr>
          <w:p w14:paraId="6AF5B11E" w14:textId="77777777" w:rsidR="00662DA3" w:rsidRPr="00581137" w:rsidRDefault="00662DA3" w:rsidP="00AC4264">
            <w:pPr>
              <w:pStyle w:val="movimento2"/>
              <w:rPr>
                <w:color w:val="002060"/>
              </w:rPr>
            </w:pPr>
            <w:r w:rsidRPr="00581137">
              <w:rPr>
                <w:color w:val="002060"/>
              </w:rPr>
              <w:t xml:space="preserve">(MONTECCHIO SPORT) </w:t>
            </w:r>
          </w:p>
        </w:tc>
        <w:tc>
          <w:tcPr>
            <w:tcW w:w="800" w:type="dxa"/>
            <w:tcMar>
              <w:top w:w="20" w:type="dxa"/>
              <w:left w:w="20" w:type="dxa"/>
              <w:bottom w:w="20" w:type="dxa"/>
              <w:right w:w="20" w:type="dxa"/>
            </w:tcMar>
            <w:vAlign w:val="center"/>
            <w:hideMark/>
          </w:tcPr>
          <w:p w14:paraId="6E98C01C"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50EE7E2" w14:textId="77777777" w:rsidR="00662DA3" w:rsidRPr="00581137" w:rsidRDefault="00662DA3" w:rsidP="00AC4264">
            <w:pPr>
              <w:pStyle w:val="movimento"/>
              <w:rPr>
                <w:color w:val="002060"/>
              </w:rPr>
            </w:pPr>
            <w:r w:rsidRPr="00581137">
              <w:rPr>
                <w:color w:val="002060"/>
              </w:rPr>
              <w:t>GIACOMUCCI FIOVO JOHN DAIRO</w:t>
            </w:r>
          </w:p>
        </w:tc>
        <w:tc>
          <w:tcPr>
            <w:tcW w:w="2200" w:type="dxa"/>
            <w:tcMar>
              <w:top w:w="20" w:type="dxa"/>
              <w:left w:w="20" w:type="dxa"/>
              <w:bottom w:w="20" w:type="dxa"/>
              <w:right w:w="20" w:type="dxa"/>
            </w:tcMar>
            <w:vAlign w:val="center"/>
            <w:hideMark/>
          </w:tcPr>
          <w:p w14:paraId="57E2B0BA" w14:textId="77777777" w:rsidR="00662DA3" w:rsidRPr="00581137" w:rsidRDefault="00662DA3" w:rsidP="00AC4264">
            <w:pPr>
              <w:pStyle w:val="movimento2"/>
              <w:rPr>
                <w:color w:val="002060"/>
              </w:rPr>
            </w:pPr>
            <w:r w:rsidRPr="00581137">
              <w:rPr>
                <w:color w:val="002060"/>
              </w:rPr>
              <w:t xml:space="preserve">(NUOVA FOLGORE) </w:t>
            </w:r>
          </w:p>
        </w:tc>
      </w:tr>
      <w:tr w:rsidR="00662DA3" w:rsidRPr="00581137" w14:paraId="031B6C7B" w14:textId="77777777" w:rsidTr="00AC4264">
        <w:tc>
          <w:tcPr>
            <w:tcW w:w="2200" w:type="dxa"/>
            <w:tcMar>
              <w:top w:w="20" w:type="dxa"/>
              <w:left w:w="20" w:type="dxa"/>
              <w:bottom w:w="20" w:type="dxa"/>
              <w:right w:w="20" w:type="dxa"/>
            </w:tcMar>
            <w:vAlign w:val="center"/>
            <w:hideMark/>
          </w:tcPr>
          <w:p w14:paraId="328064DA" w14:textId="77777777" w:rsidR="00662DA3" w:rsidRPr="00581137" w:rsidRDefault="00662DA3" w:rsidP="00AC4264">
            <w:pPr>
              <w:pStyle w:val="movimento"/>
              <w:rPr>
                <w:color w:val="002060"/>
              </w:rPr>
            </w:pPr>
            <w:r w:rsidRPr="00581137">
              <w:rPr>
                <w:color w:val="002060"/>
              </w:rPr>
              <w:t>ORELLANA VEIZAGA JUAN JOSE</w:t>
            </w:r>
          </w:p>
        </w:tc>
        <w:tc>
          <w:tcPr>
            <w:tcW w:w="2200" w:type="dxa"/>
            <w:tcMar>
              <w:top w:w="20" w:type="dxa"/>
              <w:left w:w="20" w:type="dxa"/>
              <w:bottom w:w="20" w:type="dxa"/>
              <w:right w:w="20" w:type="dxa"/>
            </w:tcMar>
            <w:vAlign w:val="center"/>
            <w:hideMark/>
          </w:tcPr>
          <w:p w14:paraId="02A9C183" w14:textId="77777777" w:rsidR="00662DA3" w:rsidRPr="00581137" w:rsidRDefault="00662DA3" w:rsidP="00AC4264">
            <w:pPr>
              <w:pStyle w:val="movimento2"/>
              <w:rPr>
                <w:color w:val="002060"/>
              </w:rPr>
            </w:pPr>
            <w:r w:rsidRPr="00581137">
              <w:rPr>
                <w:color w:val="002060"/>
              </w:rPr>
              <w:t xml:space="preserve">(NUOVA FOLGORE) </w:t>
            </w:r>
          </w:p>
        </w:tc>
        <w:tc>
          <w:tcPr>
            <w:tcW w:w="800" w:type="dxa"/>
            <w:tcMar>
              <w:top w:w="20" w:type="dxa"/>
              <w:left w:w="20" w:type="dxa"/>
              <w:bottom w:w="20" w:type="dxa"/>
              <w:right w:w="20" w:type="dxa"/>
            </w:tcMar>
            <w:vAlign w:val="center"/>
            <w:hideMark/>
          </w:tcPr>
          <w:p w14:paraId="4571688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AC4B847" w14:textId="77777777" w:rsidR="00662DA3" w:rsidRPr="00581137" w:rsidRDefault="00662DA3" w:rsidP="00AC4264">
            <w:pPr>
              <w:pStyle w:val="movimento"/>
              <w:rPr>
                <w:color w:val="002060"/>
              </w:rPr>
            </w:pPr>
            <w:r w:rsidRPr="00581137">
              <w:rPr>
                <w:color w:val="002060"/>
              </w:rPr>
              <w:t>BATTAGLINI FEDERICO</w:t>
            </w:r>
          </w:p>
        </w:tc>
        <w:tc>
          <w:tcPr>
            <w:tcW w:w="2200" w:type="dxa"/>
            <w:tcMar>
              <w:top w:w="20" w:type="dxa"/>
              <w:left w:w="20" w:type="dxa"/>
              <w:bottom w:w="20" w:type="dxa"/>
              <w:right w:w="20" w:type="dxa"/>
            </w:tcMar>
            <w:vAlign w:val="center"/>
            <w:hideMark/>
          </w:tcPr>
          <w:p w14:paraId="57DE381C" w14:textId="77777777" w:rsidR="00662DA3" w:rsidRPr="00581137" w:rsidRDefault="00662DA3" w:rsidP="00AC4264">
            <w:pPr>
              <w:pStyle w:val="movimento2"/>
              <w:rPr>
                <w:color w:val="002060"/>
              </w:rPr>
            </w:pPr>
            <w:r w:rsidRPr="00581137">
              <w:rPr>
                <w:color w:val="002060"/>
              </w:rPr>
              <w:t xml:space="preserve">(POLVERIGI C/5) </w:t>
            </w:r>
          </w:p>
        </w:tc>
      </w:tr>
      <w:tr w:rsidR="00662DA3" w:rsidRPr="00581137" w14:paraId="5CFE3C3D" w14:textId="77777777" w:rsidTr="00AC4264">
        <w:tc>
          <w:tcPr>
            <w:tcW w:w="2200" w:type="dxa"/>
            <w:tcMar>
              <w:top w:w="20" w:type="dxa"/>
              <w:left w:w="20" w:type="dxa"/>
              <w:bottom w:w="20" w:type="dxa"/>
              <w:right w:w="20" w:type="dxa"/>
            </w:tcMar>
            <w:vAlign w:val="center"/>
            <w:hideMark/>
          </w:tcPr>
          <w:p w14:paraId="4E1D6A26" w14:textId="77777777" w:rsidR="00662DA3" w:rsidRPr="00581137" w:rsidRDefault="00662DA3" w:rsidP="00AC4264">
            <w:pPr>
              <w:pStyle w:val="movimento"/>
              <w:rPr>
                <w:color w:val="002060"/>
              </w:rPr>
            </w:pPr>
            <w:r w:rsidRPr="00581137">
              <w:rPr>
                <w:color w:val="002060"/>
              </w:rPr>
              <w:t>TOGNETTI MATTIA</w:t>
            </w:r>
          </w:p>
        </w:tc>
        <w:tc>
          <w:tcPr>
            <w:tcW w:w="2200" w:type="dxa"/>
            <w:tcMar>
              <w:top w:w="20" w:type="dxa"/>
              <w:left w:w="20" w:type="dxa"/>
              <w:bottom w:w="20" w:type="dxa"/>
              <w:right w:w="20" w:type="dxa"/>
            </w:tcMar>
            <w:vAlign w:val="center"/>
            <w:hideMark/>
          </w:tcPr>
          <w:p w14:paraId="597E07E0" w14:textId="77777777" w:rsidR="00662DA3" w:rsidRPr="00581137" w:rsidRDefault="00662DA3" w:rsidP="00AC4264">
            <w:pPr>
              <w:pStyle w:val="movimento2"/>
              <w:rPr>
                <w:color w:val="002060"/>
              </w:rPr>
            </w:pPr>
            <w:r w:rsidRPr="00581137">
              <w:rPr>
                <w:color w:val="002060"/>
              </w:rPr>
              <w:t xml:space="preserve">(POLVERIGI C/5) </w:t>
            </w:r>
          </w:p>
        </w:tc>
        <w:tc>
          <w:tcPr>
            <w:tcW w:w="800" w:type="dxa"/>
            <w:tcMar>
              <w:top w:w="20" w:type="dxa"/>
              <w:left w:w="20" w:type="dxa"/>
              <w:bottom w:w="20" w:type="dxa"/>
              <w:right w:w="20" w:type="dxa"/>
            </w:tcMar>
            <w:vAlign w:val="center"/>
            <w:hideMark/>
          </w:tcPr>
          <w:p w14:paraId="53010593"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93FB323" w14:textId="77777777" w:rsidR="00662DA3" w:rsidRPr="00581137" w:rsidRDefault="00662DA3" w:rsidP="00AC4264">
            <w:pPr>
              <w:pStyle w:val="movimento"/>
              <w:rPr>
                <w:color w:val="002060"/>
              </w:rPr>
            </w:pPr>
            <w:r w:rsidRPr="00581137">
              <w:rPr>
                <w:color w:val="002060"/>
              </w:rPr>
              <w:t>CICCONI MICHELE</w:t>
            </w:r>
          </w:p>
        </w:tc>
        <w:tc>
          <w:tcPr>
            <w:tcW w:w="2200" w:type="dxa"/>
            <w:tcMar>
              <w:top w:w="20" w:type="dxa"/>
              <w:left w:w="20" w:type="dxa"/>
              <w:bottom w:w="20" w:type="dxa"/>
              <w:right w:w="20" w:type="dxa"/>
            </w:tcMar>
            <w:vAlign w:val="center"/>
            <w:hideMark/>
          </w:tcPr>
          <w:p w14:paraId="4BC844A5" w14:textId="77777777" w:rsidR="00662DA3" w:rsidRPr="00581137" w:rsidRDefault="00662DA3" w:rsidP="00AC4264">
            <w:pPr>
              <w:pStyle w:val="movimento2"/>
              <w:rPr>
                <w:color w:val="002060"/>
              </w:rPr>
            </w:pPr>
            <w:r w:rsidRPr="00581137">
              <w:rPr>
                <w:color w:val="002060"/>
              </w:rPr>
              <w:t xml:space="preserve">(SAMBENEDETTESE BEACH SOCC) </w:t>
            </w:r>
          </w:p>
        </w:tc>
      </w:tr>
      <w:tr w:rsidR="00662DA3" w:rsidRPr="00581137" w14:paraId="7B66F2FD" w14:textId="77777777" w:rsidTr="00AC4264">
        <w:tc>
          <w:tcPr>
            <w:tcW w:w="2200" w:type="dxa"/>
            <w:tcMar>
              <w:top w:w="20" w:type="dxa"/>
              <w:left w:w="20" w:type="dxa"/>
              <w:bottom w:w="20" w:type="dxa"/>
              <w:right w:w="20" w:type="dxa"/>
            </w:tcMar>
            <w:vAlign w:val="center"/>
            <w:hideMark/>
          </w:tcPr>
          <w:p w14:paraId="2059E93F" w14:textId="77777777" w:rsidR="00662DA3" w:rsidRPr="00581137" w:rsidRDefault="00662DA3" w:rsidP="00AC4264">
            <w:pPr>
              <w:pStyle w:val="movimento"/>
              <w:rPr>
                <w:color w:val="002060"/>
              </w:rPr>
            </w:pPr>
            <w:r w:rsidRPr="00581137">
              <w:rPr>
                <w:color w:val="002060"/>
              </w:rPr>
              <w:t>VAGNONI LORIS</w:t>
            </w:r>
          </w:p>
        </w:tc>
        <w:tc>
          <w:tcPr>
            <w:tcW w:w="2200" w:type="dxa"/>
            <w:tcMar>
              <w:top w:w="20" w:type="dxa"/>
              <w:left w:w="20" w:type="dxa"/>
              <w:bottom w:w="20" w:type="dxa"/>
              <w:right w:w="20" w:type="dxa"/>
            </w:tcMar>
            <w:vAlign w:val="center"/>
            <w:hideMark/>
          </w:tcPr>
          <w:p w14:paraId="3455DDBE" w14:textId="77777777" w:rsidR="00662DA3" w:rsidRPr="00581137" w:rsidRDefault="00662DA3" w:rsidP="00AC4264">
            <w:pPr>
              <w:pStyle w:val="movimento2"/>
              <w:rPr>
                <w:color w:val="002060"/>
              </w:rPr>
            </w:pPr>
            <w:r w:rsidRPr="00581137">
              <w:rPr>
                <w:color w:val="002060"/>
              </w:rPr>
              <w:t xml:space="preserve">(SAMBENEDETTESE BEACH SOCC) </w:t>
            </w:r>
          </w:p>
        </w:tc>
        <w:tc>
          <w:tcPr>
            <w:tcW w:w="800" w:type="dxa"/>
            <w:tcMar>
              <w:top w:w="20" w:type="dxa"/>
              <w:left w:w="20" w:type="dxa"/>
              <w:bottom w:w="20" w:type="dxa"/>
              <w:right w:w="20" w:type="dxa"/>
            </w:tcMar>
            <w:vAlign w:val="center"/>
            <w:hideMark/>
          </w:tcPr>
          <w:p w14:paraId="5D28A347"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B0CD227" w14:textId="77777777" w:rsidR="00662DA3" w:rsidRPr="00581137" w:rsidRDefault="00662DA3" w:rsidP="00AC4264">
            <w:pPr>
              <w:pStyle w:val="movimento"/>
              <w:rPr>
                <w:color w:val="002060"/>
              </w:rPr>
            </w:pPr>
            <w:r w:rsidRPr="00581137">
              <w:rPr>
                <w:color w:val="002060"/>
              </w:rPr>
              <w:t>FERRETTI LEONARDO</w:t>
            </w:r>
          </w:p>
        </w:tc>
        <w:tc>
          <w:tcPr>
            <w:tcW w:w="2200" w:type="dxa"/>
            <w:tcMar>
              <w:top w:w="20" w:type="dxa"/>
              <w:left w:w="20" w:type="dxa"/>
              <w:bottom w:w="20" w:type="dxa"/>
              <w:right w:w="20" w:type="dxa"/>
            </w:tcMar>
            <w:vAlign w:val="center"/>
            <w:hideMark/>
          </w:tcPr>
          <w:p w14:paraId="35E70992" w14:textId="77777777" w:rsidR="00662DA3" w:rsidRPr="00581137" w:rsidRDefault="00662DA3" w:rsidP="00AC4264">
            <w:pPr>
              <w:pStyle w:val="movimento2"/>
              <w:rPr>
                <w:color w:val="002060"/>
              </w:rPr>
            </w:pPr>
            <w:r w:rsidRPr="00581137">
              <w:rPr>
                <w:color w:val="002060"/>
              </w:rPr>
              <w:t xml:space="preserve">(SPORTING GROTTAMMARE) </w:t>
            </w:r>
          </w:p>
        </w:tc>
      </w:tr>
      <w:tr w:rsidR="00662DA3" w:rsidRPr="00581137" w14:paraId="72BF9A85" w14:textId="77777777" w:rsidTr="00AC4264">
        <w:tc>
          <w:tcPr>
            <w:tcW w:w="2200" w:type="dxa"/>
            <w:tcMar>
              <w:top w:w="20" w:type="dxa"/>
              <w:left w:w="20" w:type="dxa"/>
              <w:bottom w:w="20" w:type="dxa"/>
              <w:right w:w="20" w:type="dxa"/>
            </w:tcMar>
            <w:vAlign w:val="center"/>
            <w:hideMark/>
          </w:tcPr>
          <w:p w14:paraId="3784C2A8" w14:textId="77777777" w:rsidR="00662DA3" w:rsidRPr="00581137" w:rsidRDefault="00662DA3" w:rsidP="00AC4264">
            <w:pPr>
              <w:pStyle w:val="movimento"/>
              <w:rPr>
                <w:color w:val="002060"/>
              </w:rPr>
            </w:pPr>
            <w:r w:rsidRPr="00581137">
              <w:rPr>
                <w:color w:val="002060"/>
              </w:rPr>
              <w:t>BAROCCI SAMUI</w:t>
            </w:r>
          </w:p>
        </w:tc>
        <w:tc>
          <w:tcPr>
            <w:tcW w:w="2200" w:type="dxa"/>
            <w:tcMar>
              <w:top w:w="20" w:type="dxa"/>
              <w:left w:w="20" w:type="dxa"/>
              <w:bottom w:w="20" w:type="dxa"/>
              <w:right w:w="20" w:type="dxa"/>
            </w:tcMar>
            <w:vAlign w:val="center"/>
            <w:hideMark/>
          </w:tcPr>
          <w:p w14:paraId="7B2C6C56" w14:textId="77777777" w:rsidR="00662DA3" w:rsidRPr="00581137" w:rsidRDefault="00662DA3" w:rsidP="00AC4264">
            <w:pPr>
              <w:pStyle w:val="movimento2"/>
              <w:rPr>
                <w:color w:val="002060"/>
              </w:rPr>
            </w:pPr>
            <w:r w:rsidRPr="00581137">
              <w:rPr>
                <w:color w:val="002060"/>
              </w:rPr>
              <w:t xml:space="preserve">(UNION PICENA) </w:t>
            </w:r>
          </w:p>
        </w:tc>
        <w:tc>
          <w:tcPr>
            <w:tcW w:w="800" w:type="dxa"/>
            <w:tcMar>
              <w:top w:w="20" w:type="dxa"/>
              <w:left w:w="20" w:type="dxa"/>
              <w:bottom w:w="20" w:type="dxa"/>
              <w:right w:w="20" w:type="dxa"/>
            </w:tcMar>
            <w:vAlign w:val="center"/>
            <w:hideMark/>
          </w:tcPr>
          <w:p w14:paraId="7245201E"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0EE08EC" w14:textId="77777777" w:rsidR="00662DA3" w:rsidRPr="00581137" w:rsidRDefault="00662DA3" w:rsidP="00AC4264">
            <w:pPr>
              <w:pStyle w:val="movimento"/>
              <w:rPr>
                <w:color w:val="002060"/>
              </w:rPr>
            </w:pPr>
            <w:r w:rsidRPr="00581137">
              <w:rPr>
                <w:color w:val="002060"/>
              </w:rPr>
              <w:t>GAROFOLO MIRKO</w:t>
            </w:r>
          </w:p>
        </w:tc>
        <w:tc>
          <w:tcPr>
            <w:tcW w:w="2200" w:type="dxa"/>
            <w:tcMar>
              <w:top w:w="20" w:type="dxa"/>
              <w:left w:w="20" w:type="dxa"/>
              <w:bottom w:w="20" w:type="dxa"/>
              <w:right w:w="20" w:type="dxa"/>
            </w:tcMar>
            <w:vAlign w:val="center"/>
            <w:hideMark/>
          </w:tcPr>
          <w:p w14:paraId="26D92079" w14:textId="77777777" w:rsidR="00662DA3" w:rsidRPr="00581137" w:rsidRDefault="00662DA3" w:rsidP="00AC4264">
            <w:pPr>
              <w:pStyle w:val="movimento2"/>
              <w:rPr>
                <w:color w:val="002060"/>
              </w:rPr>
            </w:pPr>
            <w:r w:rsidRPr="00581137">
              <w:rPr>
                <w:color w:val="002060"/>
              </w:rPr>
              <w:t xml:space="preserve">(UNION PICENA) </w:t>
            </w:r>
          </w:p>
        </w:tc>
      </w:tr>
    </w:tbl>
    <w:p w14:paraId="3B97D4FB" w14:textId="77777777" w:rsidR="00662DA3" w:rsidRPr="00581137" w:rsidRDefault="00662DA3" w:rsidP="00662DA3">
      <w:pPr>
        <w:pStyle w:val="titolo10"/>
        <w:rPr>
          <w:rFonts w:eastAsiaTheme="minorEastAsia"/>
          <w:color w:val="002060"/>
        </w:rPr>
      </w:pPr>
      <w:r w:rsidRPr="00581137">
        <w:rPr>
          <w:color w:val="002060"/>
        </w:rPr>
        <w:t xml:space="preserve">GARE DEL 30/11/2024 </w:t>
      </w:r>
    </w:p>
    <w:p w14:paraId="4AD273FB" w14:textId="77777777" w:rsidR="00662DA3" w:rsidRPr="00581137" w:rsidRDefault="00662DA3" w:rsidP="00662DA3">
      <w:pPr>
        <w:pStyle w:val="titolo7a"/>
        <w:rPr>
          <w:color w:val="002060"/>
        </w:rPr>
      </w:pPr>
      <w:r w:rsidRPr="00581137">
        <w:rPr>
          <w:color w:val="002060"/>
        </w:rPr>
        <w:t xml:space="preserve">PROVVEDIMENTI DISCIPLINARI </w:t>
      </w:r>
    </w:p>
    <w:p w14:paraId="06B83303" w14:textId="77777777" w:rsidR="00662DA3" w:rsidRPr="00581137" w:rsidRDefault="00662DA3" w:rsidP="00662DA3">
      <w:pPr>
        <w:pStyle w:val="titolo7b0"/>
        <w:rPr>
          <w:color w:val="002060"/>
        </w:rPr>
      </w:pPr>
      <w:r w:rsidRPr="00581137">
        <w:rPr>
          <w:color w:val="002060"/>
        </w:rPr>
        <w:t xml:space="preserve">In base alle risultanze degli atti ufficiali sono state deliberate le seguenti sanzioni disciplinari. </w:t>
      </w:r>
    </w:p>
    <w:p w14:paraId="6389B0DC" w14:textId="77777777" w:rsidR="00662DA3" w:rsidRPr="00581137" w:rsidRDefault="00662DA3" w:rsidP="00662DA3">
      <w:pPr>
        <w:pStyle w:val="titolo30"/>
        <w:rPr>
          <w:color w:val="002060"/>
        </w:rPr>
      </w:pPr>
      <w:r w:rsidRPr="00581137">
        <w:rPr>
          <w:color w:val="002060"/>
        </w:rPr>
        <w:t xml:space="preserve">SOCIETA' </w:t>
      </w:r>
    </w:p>
    <w:p w14:paraId="3452DFA9" w14:textId="77777777" w:rsidR="00662DA3" w:rsidRPr="00581137" w:rsidRDefault="00662DA3" w:rsidP="00662DA3">
      <w:pPr>
        <w:pStyle w:val="titolo20"/>
        <w:rPr>
          <w:color w:val="002060"/>
        </w:rPr>
      </w:pPr>
      <w:r w:rsidRPr="00581137">
        <w:rPr>
          <w:color w:val="002060"/>
        </w:rPr>
        <w:lastRenderedPageBreak/>
        <w:t xml:space="preserve">PERDITA DELLA GARA: </w:t>
      </w:r>
    </w:p>
    <w:p w14:paraId="6A5B13E9" w14:textId="77777777" w:rsidR="00662DA3" w:rsidRPr="00581137" w:rsidRDefault="00662DA3" w:rsidP="00662DA3">
      <w:pPr>
        <w:pStyle w:val="diffida"/>
        <w:spacing w:before="80" w:beforeAutospacing="0" w:after="40" w:afterAutospacing="0"/>
        <w:jc w:val="left"/>
        <w:rPr>
          <w:color w:val="002060"/>
        </w:rPr>
      </w:pPr>
      <w:r w:rsidRPr="00581137">
        <w:rPr>
          <w:color w:val="002060"/>
        </w:rPr>
        <w:t xml:space="preserve">OLIMPIA JUVENTU FALCONARA </w:t>
      </w:r>
      <w:r w:rsidRPr="00581137">
        <w:rPr>
          <w:color w:val="002060"/>
        </w:rPr>
        <w:br/>
        <w:t xml:space="preserve">V. Delibera. </w:t>
      </w:r>
    </w:p>
    <w:p w14:paraId="4317B05B" w14:textId="77777777" w:rsidR="00662DA3" w:rsidRPr="00581137" w:rsidRDefault="00662DA3" w:rsidP="00662DA3">
      <w:pPr>
        <w:pStyle w:val="titolo20"/>
        <w:rPr>
          <w:color w:val="002060"/>
        </w:rPr>
      </w:pPr>
      <w:r w:rsidRPr="00581137">
        <w:rPr>
          <w:color w:val="002060"/>
        </w:rPr>
        <w:t xml:space="preserve">PENALIZZAZIONE PUNTI IN CLASSIFICA: </w:t>
      </w:r>
    </w:p>
    <w:p w14:paraId="7ED55D4F" w14:textId="77777777" w:rsidR="00662DA3" w:rsidRPr="00581137" w:rsidRDefault="00662DA3" w:rsidP="00662DA3">
      <w:pPr>
        <w:pStyle w:val="diffida"/>
        <w:spacing w:before="80" w:beforeAutospacing="0" w:after="40" w:afterAutospacing="0"/>
        <w:jc w:val="left"/>
        <w:rPr>
          <w:color w:val="002060"/>
        </w:rPr>
      </w:pPr>
      <w:r w:rsidRPr="00581137">
        <w:rPr>
          <w:color w:val="002060"/>
        </w:rPr>
        <w:t xml:space="preserve">OLIMPIA JUVENTU FALCONARA 1 </w:t>
      </w:r>
      <w:r w:rsidRPr="00581137">
        <w:rPr>
          <w:color w:val="002060"/>
        </w:rPr>
        <w:br/>
        <w:t xml:space="preserve">V. Delibera. </w:t>
      </w:r>
    </w:p>
    <w:p w14:paraId="5A69A020" w14:textId="77777777" w:rsidR="00662DA3" w:rsidRPr="00581137" w:rsidRDefault="00662DA3" w:rsidP="00662DA3">
      <w:pPr>
        <w:pStyle w:val="titolo20"/>
        <w:rPr>
          <w:color w:val="002060"/>
        </w:rPr>
      </w:pPr>
      <w:r w:rsidRPr="00581137">
        <w:rPr>
          <w:color w:val="002060"/>
        </w:rPr>
        <w:t xml:space="preserve">AMMENDA </w:t>
      </w:r>
    </w:p>
    <w:p w14:paraId="2130D234" w14:textId="77777777" w:rsidR="00662DA3" w:rsidRPr="00581137" w:rsidRDefault="00662DA3" w:rsidP="00662DA3">
      <w:pPr>
        <w:pStyle w:val="diffida"/>
        <w:spacing w:before="80" w:beforeAutospacing="0" w:after="40" w:afterAutospacing="0"/>
        <w:jc w:val="left"/>
        <w:rPr>
          <w:color w:val="002060"/>
        </w:rPr>
      </w:pPr>
      <w:r w:rsidRPr="00581137">
        <w:rPr>
          <w:color w:val="002060"/>
        </w:rPr>
        <w:t xml:space="preserve">Euro 200,00 OLIMPIA JUVENTU FALCONARA </w:t>
      </w:r>
      <w:r w:rsidRPr="00581137">
        <w:rPr>
          <w:color w:val="002060"/>
        </w:rPr>
        <w:br/>
        <w:t xml:space="preserve">V. Delibera. </w:t>
      </w:r>
    </w:p>
    <w:p w14:paraId="68FCE1EA" w14:textId="77777777" w:rsidR="00662DA3" w:rsidRPr="00581137" w:rsidRDefault="00662DA3" w:rsidP="00662DA3">
      <w:pPr>
        <w:pStyle w:val="titolo30"/>
        <w:rPr>
          <w:color w:val="002060"/>
        </w:rPr>
      </w:pPr>
      <w:r w:rsidRPr="00581137">
        <w:rPr>
          <w:color w:val="002060"/>
        </w:rPr>
        <w:t xml:space="preserve">DIRIGENTI </w:t>
      </w:r>
    </w:p>
    <w:p w14:paraId="4873C3B8" w14:textId="77777777" w:rsidR="00662DA3" w:rsidRPr="00581137" w:rsidRDefault="00662DA3" w:rsidP="00662DA3">
      <w:pPr>
        <w:pStyle w:val="titolo20"/>
        <w:rPr>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3162F5E5" w14:textId="77777777" w:rsidTr="00AC4264">
        <w:tc>
          <w:tcPr>
            <w:tcW w:w="2200" w:type="dxa"/>
            <w:tcMar>
              <w:top w:w="20" w:type="dxa"/>
              <w:left w:w="20" w:type="dxa"/>
              <w:bottom w:w="20" w:type="dxa"/>
              <w:right w:w="20" w:type="dxa"/>
            </w:tcMar>
            <w:vAlign w:val="center"/>
            <w:hideMark/>
          </w:tcPr>
          <w:p w14:paraId="1C285166" w14:textId="77777777" w:rsidR="00662DA3" w:rsidRPr="00581137" w:rsidRDefault="00662DA3" w:rsidP="00AC4264">
            <w:pPr>
              <w:pStyle w:val="movimento"/>
              <w:rPr>
                <w:color w:val="002060"/>
              </w:rPr>
            </w:pPr>
            <w:r w:rsidRPr="00581137">
              <w:rPr>
                <w:color w:val="002060"/>
              </w:rPr>
              <w:t>HALIMI MENSUR</w:t>
            </w:r>
          </w:p>
        </w:tc>
        <w:tc>
          <w:tcPr>
            <w:tcW w:w="2200" w:type="dxa"/>
            <w:tcMar>
              <w:top w:w="20" w:type="dxa"/>
              <w:left w:w="20" w:type="dxa"/>
              <w:bottom w:w="20" w:type="dxa"/>
              <w:right w:w="20" w:type="dxa"/>
            </w:tcMar>
            <w:vAlign w:val="center"/>
            <w:hideMark/>
          </w:tcPr>
          <w:p w14:paraId="51C76A94" w14:textId="77777777" w:rsidR="00662DA3" w:rsidRPr="00581137" w:rsidRDefault="00662DA3" w:rsidP="00AC4264">
            <w:pPr>
              <w:pStyle w:val="movimento2"/>
              <w:rPr>
                <w:color w:val="002060"/>
              </w:rPr>
            </w:pPr>
            <w:r w:rsidRPr="00581137">
              <w:rPr>
                <w:color w:val="002060"/>
              </w:rPr>
              <w:t xml:space="preserve">(ANKON NOVA MARMI) </w:t>
            </w:r>
          </w:p>
        </w:tc>
        <w:tc>
          <w:tcPr>
            <w:tcW w:w="800" w:type="dxa"/>
            <w:tcMar>
              <w:top w:w="20" w:type="dxa"/>
              <w:left w:w="20" w:type="dxa"/>
              <w:bottom w:w="20" w:type="dxa"/>
              <w:right w:w="20" w:type="dxa"/>
            </w:tcMar>
            <w:vAlign w:val="center"/>
            <w:hideMark/>
          </w:tcPr>
          <w:p w14:paraId="6A509644"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30A19B20"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2C8EE18" w14:textId="77777777" w:rsidR="00662DA3" w:rsidRPr="00581137" w:rsidRDefault="00662DA3" w:rsidP="00AC4264">
            <w:pPr>
              <w:pStyle w:val="movimento2"/>
              <w:rPr>
                <w:color w:val="002060"/>
              </w:rPr>
            </w:pPr>
            <w:r w:rsidRPr="00581137">
              <w:rPr>
                <w:color w:val="002060"/>
              </w:rPr>
              <w:t> </w:t>
            </w:r>
          </w:p>
        </w:tc>
      </w:tr>
    </w:tbl>
    <w:p w14:paraId="3C80309A" w14:textId="77777777" w:rsidR="00662DA3" w:rsidRPr="00581137" w:rsidRDefault="00662DA3" w:rsidP="00662DA3">
      <w:pPr>
        <w:pStyle w:val="titolo30"/>
        <w:rPr>
          <w:rFonts w:eastAsiaTheme="minorEastAsia"/>
          <w:color w:val="002060"/>
        </w:rPr>
      </w:pPr>
      <w:r w:rsidRPr="00581137">
        <w:rPr>
          <w:color w:val="002060"/>
        </w:rPr>
        <w:t xml:space="preserve">CALCIATORI ESPULSI </w:t>
      </w:r>
    </w:p>
    <w:p w14:paraId="1CD558B1" w14:textId="77777777" w:rsidR="00662DA3" w:rsidRPr="00581137" w:rsidRDefault="00662DA3" w:rsidP="00662DA3">
      <w:pPr>
        <w:pStyle w:val="titolo20"/>
        <w:rPr>
          <w:color w:val="002060"/>
        </w:rPr>
      </w:pPr>
      <w:r w:rsidRPr="0058113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0CC9563F" w14:textId="77777777" w:rsidTr="00AC4264">
        <w:tc>
          <w:tcPr>
            <w:tcW w:w="2200" w:type="dxa"/>
            <w:tcMar>
              <w:top w:w="20" w:type="dxa"/>
              <w:left w:w="20" w:type="dxa"/>
              <w:bottom w:w="20" w:type="dxa"/>
              <w:right w:w="20" w:type="dxa"/>
            </w:tcMar>
            <w:vAlign w:val="center"/>
            <w:hideMark/>
          </w:tcPr>
          <w:p w14:paraId="3FB8427C" w14:textId="77777777" w:rsidR="00662DA3" w:rsidRPr="00581137" w:rsidRDefault="00662DA3" w:rsidP="00AC4264">
            <w:pPr>
              <w:pStyle w:val="movimento"/>
              <w:rPr>
                <w:color w:val="002060"/>
              </w:rPr>
            </w:pPr>
            <w:r w:rsidRPr="00581137">
              <w:rPr>
                <w:color w:val="002060"/>
              </w:rPr>
              <w:t>TOMBOLINI GIANDUCA</w:t>
            </w:r>
          </w:p>
        </w:tc>
        <w:tc>
          <w:tcPr>
            <w:tcW w:w="2200" w:type="dxa"/>
            <w:tcMar>
              <w:top w:w="20" w:type="dxa"/>
              <w:left w:w="20" w:type="dxa"/>
              <w:bottom w:w="20" w:type="dxa"/>
              <w:right w:w="20" w:type="dxa"/>
            </w:tcMar>
            <w:vAlign w:val="center"/>
            <w:hideMark/>
          </w:tcPr>
          <w:p w14:paraId="1ADB7421" w14:textId="77777777" w:rsidR="00662DA3" w:rsidRPr="00581137" w:rsidRDefault="00662DA3" w:rsidP="00AC4264">
            <w:pPr>
              <w:pStyle w:val="movimento2"/>
              <w:rPr>
                <w:color w:val="002060"/>
              </w:rPr>
            </w:pPr>
            <w:r w:rsidRPr="00581137">
              <w:rPr>
                <w:color w:val="002060"/>
              </w:rPr>
              <w:t xml:space="preserve">(OLIMPIA JUVENTU FALCONARA) </w:t>
            </w:r>
          </w:p>
        </w:tc>
        <w:tc>
          <w:tcPr>
            <w:tcW w:w="800" w:type="dxa"/>
            <w:tcMar>
              <w:top w:w="20" w:type="dxa"/>
              <w:left w:w="20" w:type="dxa"/>
              <w:bottom w:w="20" w:type="dxa"/>
              <w:right w:w="20" w:type="dxa"/>
            </w:tcMar>
            <w:vAlign w:val="center"/>
            <w:hideMark/>
          </w:tcPr>
          <w:p w14:paraId="7002CABC"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362889B4" w14:textId="77777777" w:rsidR="00662DA3" w:rsidRPr="00581137" w:rsidRDefault="00662DA3" w:rsidP="00AC4264">
            <w:pPr>
              <w:pStyle w:val="movimento"/>
              <w:rPr>
                <w:color w:val="002060"/>
              </w:rPr>
            </w:pPr>
            <w:r w:rsidRPr="00581137">
              <w:rPr>
                <w:color w:val="002060"/>
              </w:rPr>
              <w:t>TOMBOLINI GIANTOMMASO</w:t>
            </w:r>
          </w:p>
        </w:tc>
        <w:tc>
          <w:tcPr>
            <w:tcW w:w="2200" w:type="dxa"/>
            <w:tcMar>
              <w:top w:w="20" w:type="dxa"/>
              <w:left w:w="20" w:type="dxa"/>
              <w:bottom w:w="20" w:type="dxa"/>
              <w:right w:w="20" w:type="dxa"/>
            </w:tcMar>
            <w:vAlign w:val="center"/>
            <w:hideMark/>
          </w:tcPr>
          <w:p w14:paraId="4C379E86" w14:textId="77777777" w:rsidR="00662DA3" w:rsidRPr="00581137" w:rsidRDefault="00662DA3" w:rsidP="00AC4264">
            <w:pPr>
              <w:pStyle w:val="movimento2"/>
              <w:rPr>
                <w:color w:val="002060"/>
              </w:rPr>
            </w:pPr>
            <w:r w:rsidRPr="00581137">
              <w:rPr>
                <w:color w:val="002060"/>
              </w:rPr>
              <w:t xml:space="preserve">(OLIMPIA JUVENTU FALCONARA) </w:t>
            </w:r>
          </w:p>
        </w:tc>
      </w:tr>
    </w:tbl>
    <w:p w14:paraId="22FE6104" w14:textId="77777777" w:rsidR="00662DA3" w:rsidRPr="00581137" w:rsidRDefault="00662DA3" w:rsidP="00662DA3">
      <w:pPr>
        <w:pStyle w:val="titolo20"/>
        <w:rPr>
          <w:rFonts w:eastAsiaTheme="minorEastAsia"/>
          <w:color w:val="002060"/>
        </w:rPr>
      </w:pPr>
      <w:r w:rsidRPr="0058113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5574906B" w14:textId="77777777" w:rsidTr="00AC4264">
        <w:tc>
          <w:tcPr>
            <w:tcW w:w="2200" w:type="dxa"/>
            <w:tcMar>
              <w:top w:w="20" w:type="dxa"/>
              <w:left w:w="20" w:type="dxa"/>
              <w:bottom w:w="20" w:type="dxa"/>
              <w:right w:w="20" w:type="dxa"/>
            </w:tcMar>
            <w:vAlign w:val="center"/>
            <w:hideMark/>
          </w:tcPr>
          <w:p w14:paraId="13DC9DCA" w14:textId="77777777" w:rsidR="00662DA3" w:rsidRPr="00581137" w:rsidRDefault="00662DA3" w:rsidP="00AC4264">
            <w:pPr>
              <w:pStyle w:val="movimento"/>
              <w:rPr>
                <w:color w:val="002060"/>
              </w:rPr>
            </w:pPr>
            <w:r w:rsidRPr="00581137">
              <w:rPr>
                <w:color w:val="002060"/>
              </w:rPr>
              <w:t>PETTINARI DAVIDE</w:t>
            </w:r>
          </w:p>
        </w:tc>
        <w:tc>
          <w:tcPr>
            <w:tcW w:w="2200" w:type="dxa"/>
            <w:tcMar>
              <w:top w:w="20" w:type="dxa"/>
              <w:left w:w="20" w:type="dxa"/>
              <w:bottom w:w="20" w:type="dxa"/>
              <w:right w:w="20" w:type="dxa"/>
            </w:tcMar>
            <w:vAlign w:val="center"/>
            <w:hideMark/>
          </w:tcPr>
          <w:p w14:paraId="119DFEDD" w14:textId="77777777" w:rsidR="00662DA3" w:rsidRPr="00581137" w:rsidRDefault="00662DA3" w:rsidP="00AC4264">
            <w:pPr>
              <w:pStyle w:val="movimento2"/>
              <w:rPr>
                <w:color w:val="002060"/>
              </w:rPr>
            </w:pPr>
            <w:r w:rsidRPr="00581137">
              <w:rPr>
                <w:color w:val="002060"/>
              </w:rPr>
              <w:t xml:space="preserve">(CASENUOVE) </w:t>
            </w:r>
          </w:p>
        </w:tc>
        <w:tc>
          <w:tcPr>
            <w:tcW w:w="800" w:type="dxa"/>
            <w:tcMar>
              <w:top w:w="20" w:type="dxa"/>
              <w:left w:w="20" w:type="dxa"/>
              <w:bottom w:w="20" w:type="dxa"/>
              <w:right w:w="20" w:type="dxa"/>
            </w:tcMar>
            <w:vAlign w:val="center"/>
            <w:hideMark/>
          </w:tcPr>
          <w:p w14:paraId="75472BC4"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666E2FB" w14:textId="77777777" w:rsidR="00662DA3" w:rsidRPr="00581137" w:rsidRDefault="00662DA3" w:rsidP="00AC4264">
            <w:pPr>
              <w:pStyle w:val="movimento"/>
              <w:rPr>
                <w:color w:val="002060"/>
              </w:rPr>
            </w:pPr>
            <w:r w:rsidRPr="00581137">
              <w:rPr>
                <w:color w:val="002060"/>
              </w:rPr>
              <w:t>CROCI ETTORE</w:t>
            </w:r>
          </w:p>
        </w:tc>
        <w:tc>
          <w:tcPr>
            <w:tcW w:w="2200" w:type="dxa"/>
            <w:tcMar>
              <w:top w:w="20" w:type="dxa"/>
              <w:left w:w="20" w:type="dxa"/>
              <w:bottom w:w="20" w:type="dxa"/>
              <w:right w:w="20" w:type="dxa"/>
            </w:tcMar>
            <w:vAlign w:val="center"/>
            <w:hideMark/>
          </w:tcPr>
          <w:p w14:paraId="741E9CDC" w14:textId="77777777" w:rsidR="00662DA3" w:rsidRPr="00581137" w:rsidRDefault="00662DA3" w:rsidP="00AC4264">
            <w:pPr>
              <w:pStyle w:val="movimento2"/>
              <w:rPr>
                <w:color w:val="002060"/>
              </w:rPr>
            </w:pPr>
            <w:r w:rsidRPr="00581137">
              <w:rPr>
                <w:color w:val="002060"/>
              </w:rPr>
              <w:t xml:space="preserve">(TRUENTIN LAMA) </w:t>
            </w:r>
          </w:p>
        </w:tc>
      </w:tr>
      <w:tr w:rsidR="00662DA3" w:rsidRPr="00581137" w14:paraId="1BDFA6C0" w14:textId="77777777" w:rsidTr="00AC4264">
        <w:tc>
          <w:tcPr>
            <w:tcW w:w="2200" w:type="dxa"/>
            <w:tcMar>
              <w:top w:w="20" w:type="dxa"/>
              <w:left w:w="20" w:type="dxa"/>
              <w:bottom w:w="20" w:type="dxa"/>
              <w:right w:w="20" w:type="dxa"/>
            </w:tcMar>
            <w:vAlign w:val="center"/>
            <w:hideMark/>
          </w:tcPr>
          <w:p w14:paraId="73D5334F" w14:textId="77777777" w:rsidR="00662DA3" w:rsidRPr="00581137" w:rsidRDefault="00662DA3" w:rsidP="00AC4264">
            <w:pPr>
              <w:pStyle w:val="movimento"/>
              <w:rPr>
                <w:color w:val="002060"/>
              </w:rPr>
            </w:pPr>
            <w:r w:rsidRPr="00581137">
              <w:rPr>
                <w:color w:val="002060"/>
              </w:rPr>
              <w:t>KUCI YURI</w:t>
            </w:r>
          </w:p>
        </w:tc>
        <w:tc>
          <w:tcPr>
            <w:tcW w:w="2200" w:type="dxa"/>
            <w:tcMar>
              <w:top w:w="20" w:type="dxa"/>
              <w:left w:w="20" w:type="dxa"/>
              <w:bottom w:w="20" w:type="dxa"/>
              <w:right w:w="20" w:type="dxa"/>
            </w:tcMar>
            <w:vAlign w:val="center"/>
            <w:hideMark/>
          </w:tcPr>
          <w:p w14:paraId="551E40C1" w14:textId="77777777" w:rsidR="00662DA3" w:rsidRPr="00581137" w:rsidRDefault="00662DA3" w:rsidP="00AC4264">
            <w:pPr>
              <w:pStyle w:val="movimento2"/>
              <w:rPr>
                <w:color w:val="002060"/>
              </w:rPr>
            </w:pPr>
            <w:r w:rsidRPr="00581137">
              <w:rPr>
                <w:color w:val="002060"/>
              </w:rPr>
              <w:t xml:space="preserve">(TRUENTIN LAMA) </w:t>
            </w:r>
          </w:p>
        </w:tc>
        <w:tc>
          <w:tcPr>
            <w:tcW w:w="800" w:type="dxa"/>
            <w:tcMar>
              <w:top w:w="20" w:type="dxa"/>
              <w:left w:w="20" w:type="dxa"/>
              <w:bottom w:w="20" w:type="dxa"/>
              <w:right w:w="20" w:type="dxa"/>
            </w:tcMar>
            <w:vAlign w:val="center"/>
            <w:hideMark/>
          </w:tcPr>
          <w:p w14:paraId="04A70AE7"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759EAC8"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F90AA3C" w14:textId="77777777" w:rsidR="00662DA3" w:rsidRPr="00581137" w:rsidRDefault="00662DA3" w:rsidP="00AC4264">
            <w:pPr>
              <w:pStyle w:val="movimento2"/>
              <w:rPr>
                <w:color w:val="002060"/>
              </w:rPr>
            </w:pPr>
            <w:r w:rsidRPr="00581137">
              <w:rPr>
                <w:color w:val="002060"/>
              </w:rPr>
              <w:t> </w:t>
            </w:r>
          </w:p>
        </w:tc>
      </w:tr>
    </w:tbl>
    <w:p w14:paraId="6E0CDD41" w14:textId="77777777" w:rsidR="00662DA3" w:rsidRPr="00581137" w:rsidRDefault="00662DA3" w:rsidP="00662DA3">
      <w:pPr>
        <w:pStyle w:val="titolo30"/>
        <w:rPr>
          <w:rFonts w:eastAsiaTheme="minorEastAsia"/>
          <w:color w:val="002060"/>
        </w:rPr>
      </w:pPr>
      <w:r w:rsidRPr="00581137">
        <w:rPr>
          <w:color w:val="002060"/>
        </w:rPr>
        <w:t xml:space="preserve">CALCIATORI NON ESPULSI </w:t>
      </w:r>
    </w:p>
    <w:p w14:paraId="7E90E7B8" w14:textId="77777777" w:rsidR="00662DA3" w:rsidRPr="00581137" w:rsidRDefault="00662DA3" w:rsidP="00662DA3">
      <w:pPr>
        <w:pStyle w:val="titolo20"/>
        <w:rPr>
          <w:color w:val="002060"/>
        </w:rPr>
      </w:pPr>
      <w:r w:rsidRPr="0058113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7418D9EC" w14:textId="77777777" w:rsidTr="00AC4264">
        <w:tc>
          <w:tcPr>
            <w:tcW w:w="2200" w:type="dxa"/>
            <w:tcMar>
              <w:top w:w="20" w:type="dxa"/>
              <w:left w:w="20" w:type="dxa"/>
              <w:bottom w:w="20" w:type="dxa"/>
              <w:right w:w="20" w:type="dxa"/>
            </w:tcMar>
            <w:vAlign w:val="center"/>
            <w:hideMark/>
          </w:tcPr>
          <w:p w14:paraId="18166745" w14:textId="77777777" w:rsidR="00662DA3" w:rsidRPr="00581137" w:rsidRDefault="00662DA3" w:rsidP="00AC4264">
            <w:pPr>
              <w:pStyle w:val="movimento"/>
              <w:rPr>
                <w:color w:val="002060"/>
              </w:rPr>
            </w:pPr>
            <w:r w:rsidRPr="00581137">
              <w:rPr>
                <w:color w:val="002060"/>
              </w:rPr>
              <w:t>GALEAZZI MICHEL</w:t>
            </w:r>
          </w:p>
        </w:tc>
        <w:tc>
          <w:tcPr>
            <w:tcW w:w="2200" w:type="dxa"/>
            <w:tcMar>
              <w:top w:w="20" w:type="dxa"/>
              <w:left w:w="20" w:type="dxa"/>
              <w:bottom w:w="20" w:type="dxa"/>
              <w:right w:w="20" w:type="dxa"/>
            </w:tcMar>
            <w:vAlign w:val="center"/>
            <w:hideMark/>
          </w:tcPr>
          <w:p w14:paraId="2E848B6C" w14:textId="77777777" w:rsidR="00662DA3" w:rsidRPr="00581137" w:rsidRDefault="00662DA3" w:rsidP="00AC4264">
            <w:pPr>
              <w:pStyle w:val="movimento2"/>
              <w:rPr>
                <w:color w:val="002060"/>
              </w:rPr>
            </w:pPr>
            <w:r w:rsidRPr="00581137">
              <w:rPr>
                <w:color w:val="002060"/>
              </w:rPr>
              <w:t xml:space="preserve">(ANKON NOVA MARMI) </w:t>
            </w:r>
          </w:p>
        </w:tc>
        <w:tc>
          <w:tcPr>
            <w:tcW w:w="800" w:type="dxa"/>
            <w:tcMar>
              <w:top w:w="20" w:type="dxa"/>
              <w:left w:w="20" w:type="dxa"/>
              <w:bottom w:w="20" w:type="dxa"/>
              <w:right w:w="20" w:type="dxa"/>
            </w:tcMar>
            <w:vAlign w:val="center"/>
            <w:hideMark/>
          </w:tcPr>
          <w:p w14:paraId="2DE58168"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8A23E15" w14:textId="77777777" w:rsidR="00662DA3" w:rsidRPr="00581137" w:rsidRDefault="00662DA3" w:rsidP="00AC4264">
            <w:pPr>
              <w:pStyle w:val="movimento"/>
              <w:rPr>
                <w:color w:val="002060"/>
              </w:rPr>
            </w:pPr>
            <w:r w:rsidRPr="00581137">
              <w:rPr>
                <w:color w:val="002060"/>
              </w:rPr>
              <w:t>SERCECCHI ANGELO</w:t>
            </w:r>
          </w:p>
        </w:tc>
        <w:tc>
          <w:tcPr>
            <w:tcW w:w="2200" w:type="dxa"/>
            <w:tcMar>
              <w:top w:w="20" w:type="dxa"/>
              <w:left w:w="20" w:type="dxa"/>
              <w:bottom w:w="20" w:type="dxa"/>
              <w:right w:w="20" w:type="dxa"/>
            </w:tcMar>
            <w:vAlign w:val="center"/>
            <w:hideMark/>
          </w:tcPr>
          <w:p w14:paraId="63349A85" w14:textId="77777777" w:rsidR="00662DA3" w:rsidRPr="00581137" w:rsidRDefault="00662DA3" w:rsidP="00AC4264">
            <w:pPr>
              <w:pStyle w:val="movimento2"/>
              <w:rPr>
                <w:color w:val="002060"/>
              </w:rPr>
            </w:pPr>
            <w:r w:rsidRPr="00581137">
              <w:rPr>
                <w:color w:val="002060"/>
              </w:rPr>
              <w:t xml:space="preserve">(AVM ASD) </w:t>
            </w:r>
          </w:p>
        </w:tc>
      </w:tr>
      <w:tr w:rsidR="00662DA3" w:rsidRPr="00581137" w14:paraId="0DF047EC" w14:textId="77777777" w:rsidTr="00AC4264">
        <w:tc>
          <w:tcPr>
            <w:tcW w:w="2200" w:type="dxa"/>
            <w:tcMar>
              <w:top w:w="20" w:type="dxa"/>
              <w:left w:w="20" w:type="dxa"/>
              <w:bottom w:w="20" w:type="dxa"/>
              <w:right w:w="20" w:type="dxa"/>
            </w:tcMar>
            <w:vAlign w:val="center"/>
            <w:hideMark/>
          </w:tcPr>
          <w:p w14:paraId="786D2B5E" w14:textId="77777777" w:rsidR="00662DA3" w:rsidRPr="00581137" w:rsidRDefault="00662DA3" w:rsidP="00AC4264">
            <w:pPr>
              <w:pStyle w:val="movimento"/>
              <w:rPr>
                <w:color w:val="002060"/>
              </w:rPr>
            </w:pPr>
            <w:r w:rsidRPr="00581137">
              <w:rPr>
                <w:color w:val="002060"/>
              </w:rPr>
              <w:t>ANGELINI ALESSANDRO</w:t>
            </w:r>
          </w:p>
        </w:tc>
        <w:tc>
          <w:tcPr>
            <w:tcW w:w="2200" w:type="dxa"/>
            <w:tcMar>
              <w:top w:w="20" w:type="dxa"/>
              <w:left w:w="20" w:type="dxa"/>
              <w:bottom w:w="20" w:type="dxa"/>
              <w:right w:w="20" w:type="dxa"/>
            </w:tcMar>
            <w:vAlign w:val="center"/>
            <w:hideMark/>
          </w:tcPr>
          <w:p w14:paraId="0F259FED" w14:textId="77777777" w:rsidR="00662DA3" w:rsidRPr="00581137" w:rsidRDefault="00662DA3" w:rsidP="00AC4264">
            <w:pPr>
              <w:pStyle w:val="movimento2"/>
              <w:rPr>
                <w:color w:val="002060"/>
              </w:rPr>
            </w:pPr>
            <w:r w:rsidRPr="00581137">
              <w:rPr>
                <w:color w:val="002060"/>
              </w:rPr>
              <w:t xml:space="preserve">(FIUMINATA) </w:t>
            </w:r>
          </w:p>
        </w:tc>
        <w:tc>
          <w:tcPr>
            <w:tcW w:w="800" w:type="dxa"/>
            <w:tcMar>
              <w:top w:w="20" w:type="dxa"/>
              <w:left w:w="20" w:type="dxa"/>
              <w:bottom w:w="20" w:type="dxa"/>
              <w:right w:w="20" w:type="dxa"/>
            </w:tcMar>
            <w:vAlign w:val="center"/>
            <w:hideMark/>
          </w:tcPr>
          <w:p w14:paraId="3174F46E"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ED1F5AD" w14:textId="77777777" w:rsidR="00662DA3" w:rsidRPr="00581137" w:rsidRDefault="00662DA3" w:rsidP="00AC4264">
            <w:pPr>
              <w:pStyle w:val="movimento"/>
              <w:rPr>
                <w:color w:val="002060"/>
              </w:rPr>
            </w:pPr>
            <w:r w:rsidRPr="00581137">
              <w:rPr>
                <w:color w:val="002060"/>
              </w:rPr>
              <w:t>MICHETTI DANILO</w:t>
            </w:r>
          </w:p>
        </w:tc>
        <w:tc>
          <w:tcPr>
            <w:tcW w:w="2200" w:type="dxa"/>
            <w:tcMar>
              <w:top w:w="20" w:type="dxa"/>
              <w:left w:w="20" w:type="dxa"/>
              <w:bottom w:w="20" w:type="dxa"/>
              <w:right w:w="20" w:type="dxa"/>
            </w:tcMar>
            <w:vAlign w:val="center"/>
            <w:hideMark/>
          </w:tcPr>
          <w:p w14:paraId="07CAE643" w14:textId="77777777" w:rsidR="00662DA3" w:rsidRPr="00581137" w:rsidRDefault="00662DA3" w:rsidP="00AC4264">
            <w:pPr>
              <w:pStyle w:val="movimento2"/>
              <w:rPr>
                <w:color w:val="002060"/>
              </w:rPr>
            </w:pPr>
            <w:r w:rsidRPr="00581137">
              <w:rPr>
                <w:color w:val="002060"/>
              </w:rPr>
              <w:t xml:space="preserve">(MOGLIANESE) </w:t>
            </w:r>
          </w:p>
        </w:tc>
      </w:tr>
      <w:tr w:rsidR="00662DA3" w:rsidRPr="00581137" w14:paraId="3545177F" w14:textId="77777777" w:rsidTr="00AC4264">
        <w:tc>
          <w:tcPr>
            <w:tcW w:w="2200" w:type="dxa"/>
            <w:tcMar>
              <w:top w:w="20" w:type="dxa"/>
              <w:left w:w="20" w:type="dxa"/>
              <w:bottom w:w="20" w:type="dxa"/>
              <w:right w:w="20" w:type="dxa"/>
            </w:tcMar>
            <w:vAlign w:val="center"/>
            <w:hideMark/>
          </w:tcPr>
          <w:p w14:paraId="5603E952" w14:textId="77777777" w:rsidR="00662DA3" w:rsidRPr="00581137" w:rsidRDefault="00662DA3" w:rsidP="00AC4264">
            <w:pPr>
              <w:pStyle w:val="movimento"/>
              <w:rPr>
                <w:color w:val="002060"/>
              </w:rPr>
            </w:pPr>
            <w:r w:rsidRPr="00581137">
              <w:rPr>
                <w:color w:val="002060"/>
              </w:rPr>
              <w:t>BASSO NICHOLAS</w:t>
            </w:r>
          </w:p>
        </w:tc>
        <w:tc>
          <w:tcPr>
            <w:tcW w:w="2200" w:type="dxa"/>
            <w:tcMar>
              <w:top w:w="20" w:type="dxa"/>
              <w:left w:w="20" w:type="dxa"/>
              <w:bottom w:w="20" w:type="dxa"/>
              <w:right w:w="20" w:type="dxa"/>
            </w:tcMar>
            <w:vAlign w:val="center"/>
            <w:hideMark/>
          </w:tcPr>
          <w:p w14:paraId="6F1ADEA8" w14:textId="77777777" w:rsidR="00662DA3" w:rsidRPr="00581137" w:rsidRDefault="00662DA3" w:rsidP="00AC4264">
            <w:pPr>
              <w:pStyle w:val="movimento2"/>
              <w:rPr>
                <w:color w:val="002060"/>
              </w:rPr>
            </w:pPr>
            <w:r w:rsidRPr="00581137">
              <w:rPr>
                <w:color w:val="002060"/>
              </w:rPr>
              <w:t xml:space="preserve">(OLIMPIA JUVENTU FALCONARA) </w:t>
            </w:r>
          </w:p>
        </w:tc>
        <w:tc>
          <w:tcPr>
            <w:tcW w:w="800" w:type="dxa"/>
            <w:tcMar>
              <w:top w:w="20" w:type="dxa"/>
              <w:left w:w="20" w:type="dxa"/>
              <w:bottom w:w="20" w:type="dxa"/>
              <w:right w:w="20" w:type="dxa"/>
            </w:tcMar>
            <w:vAlign w:val="center"/>
            <w:hideMark/>
          </w:tcPr>
          <w:p w14:paraId="74DCB423"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1F78C23" w14:textId="77777777" w:rsidR="00662DA3" w:rsidRPr="00581137" w:rsidRDefault="00662DA3" w:rsidP="00AC4264">
            <w:pPr>
              <w:pStyle w:val="movimento"/>
              <w:rPr>
                <w:color w:val="002060"/>
              </w:rPr>
            </w:pPr>
            <w:r w:rsidRPr="00581137">
              <w:rPr>
                <w:color w:val="002060"/>
              </w:rPr>
              <w:t>ENACHI SILVIU ANDREI</w:t>
            </w:r>
          </w:p>
        </w:tc>
        <w:tc>
          <w:tcPr>
            <w:tcW w:w="2200" w:type="dxa"/>
            <w:tcMar>
              <w:top w:w="20" w:type="dxa"/>
              <w:left w:w="20" w:type="dxa"/>
              <w:bottom w:w="20" w:type="dxa"/>
              <w:right w:w="20" w:type="dxa"/>
            </w:tcMar>
            <w:vAlign w:val="center"/>
            <w:hideMark/>
          </w:tcPr>
          <w:p w14:paraId="20C80A6F" w14:textId="77777777" w:rsidR="00662DA3" w:rsidRPr="00581137" w:rsidRDefault="00662DA3" w:rsidP="00AC4264">
            <w:pPr>
              <w:pStyle w:val="movimento2"/>
              <w:rPr>
                <w:color w:val="002060"/>
                <w:lang w:val="en-US"/>
              </w:rPr>
            </w:pPr>
            <w:r w:rsidRPr="00581137">
              <w:rPr>
                <w:color w:val="002060"/>
                <w:lang w:val="en-US"/>
              </w:rPr>
              <w:t xml:space="preserve">(SPECIAL ONE SPORTING </w:t>
            </w:r>
            <w:proofErr w:type="gramStart"/>
            <w:r w:rsidRPr="00581137">
              <w:rPr>
                <w:color w:val="002060"/>
                <w:lang w:val="en-US"/>
              </w:rPr>
              <w:t>SQ.B</w:t>
            </w:r>
            <w:proofErr w:type="gramEnd"/>
            <w:r w:rsidRPr="00581137">
              <w:rPr>
                <w:color w:val="002060"/>
                <w:lang w:val="en-US"/>
              </w:rPr>
              <w:t xml:space="preserve">) </w:t>
            </w:r>
          </w:p>
        </w:tc>
      </w:tr>
      <w:tr w:rsidR="00662DA3" w:rsidRPr="00581137" w14:paraId="61B04C99" w14:textId="77777777" w:rsidTr="00AC4264">
        <w:tc>
          <w:tcPr>
            <w:tcW w:w="2200" w:type="dxa"/>
            <w:tcMar>
              <w:top w:w="20" w:type="dxa"/>
              <w:left w:w="20" w:type="dxa"/>
              <w:bottom w:w="20" w:type="dxa"/>
              <w:right w:w="20" w:type="dxa"/>
            </w:tcMar>
            <w:vAlign w:val="center"/>
            <w:hideMark/>
          </w:tcPr>
          <w:p w14:paraId="36A32E71" w14:textId="77777777" w:rsidR="00662DA3" w:rsidRPr="00581137" w:rsidRDefault="00662DA3" w:rsidP="00AC4264">
            <w:pPr>
              <w:pStyle w:val="movimento"/>
              <w:rPr>
                <w:color w:val="002060"/>
              </w:rPr>
            </w:pPr>
            <w:r w:rsidRPr="00581137">
              <w:rPr>
                <w:color w:val="002060"/>
              </w:rPr>
              <w:t>FOSSI ENEA</w:t>
            </w:r>
          </w:p>
        </w:tc>
        <w:tc>
          <w:tcPr>
            <w:tcW w:w="2200" w:type="dxa"/>
            <w:tcMar>
              <w:top w:w="20" w:type="dxa"/>
              <w:left w:w="20" w:type="dxa"/>
              <w:bottom w:w="20" w:type="dxa"/>
              <w:right w:w="20" w:type="dxa"/>
            </w:tcMar>
            <w:vAlign w:val="center"/>
            <w:hideMark/>
          </w:tcPr>
          <w:p w14:paraId="2D396D95" w14:textId="77777777" w:rsidR="00662DA3" w:rsidRPr="00581137" w:rsidRDefault="00662DA3" w:rsidP="00AC4264">
            <w:pPr>
              <w:pStyle w:val="movimento2"/>
              <w:rPr>
                <w:color w:val="002060"/>
                <w:lang w:val="en-US"/>
              </w:rPr>
            </w:pPr>
            <w:r w:rsidRPr="00581137">
              <w:rPr>
                <w:color w:val="002060"/>
                <w:lang w:val="en-US"/>
              </w:rPr>
              <w:t xml:space="preserve">(SPECIAL ONE SPORTING </w:t>
            </w:r>
            <w:proofErr w:type="gramStart"/>
            <w:r w:rsidRPr="00581137">
              <w:rPr>
                <w:color w:val="002060"/>
                <w:lang w:val="en-US"/>
              </w:rPr>
              <w:t>SQ.B</w:t>
            </w:r>
            <w:proofErr w:type="gramEnd"/>
            <w:r w:rsidRPr="00581137">
              <w:rPr>
                <w:color w:val="002060"/>
                <w:lang w:val="en-US"/>
              </w:rPr>
              <w:t xml:space="preserve">) </w:t>
            </w:r>
          </w:p>
        </w:tc>
        <w:tc>
          <w:tcPr>
            <w:tcW w:w="800" w:type="dxa"/>
            <w:tcMar>
              <w:top w:w="20" w:type="dxa"/>
              <w:left w:w="20" w:type="dxa"/>
              <w:bottom w:w="20" w:type="dxa"/>
              <w:right w:w="20" w:type="dxa"/>
            </w:tcMar>
            <w:vAlign w:val="center"/>
            <w:hideMark/>
          </w:tcPr>
          <w:p w14:paraId="0F2DC061" w14:textId="77777777" w:rsidR="00662DA3" w:rsidRPr="00581137" w:rsidRDefault="00662DA3" w:rsidP="00AC4264">
            <w:pPr>
              <w:pStyle w:val="movimento"/>
              <w:rPr>
                <w:color w:val="002060"/>
                <w:lang w:val="en-US"/>
              </w:rPr>
            </w:pPr>
            <w:r w:rsidRPr="00581137">
              <w:rPr>
                <w:color w:val="002060"/>
                <w:lang w:val="en-US"/>
              </w:rPr>
              <w:t> </w:t>
            </w:r>
          </w:p>
        </w:tc>
        <w:tc>
          <w:tcPr>
            <w:tcW w:w="2200" w:type="dxa"/>
            <w:tcMar>
              <w:top w:w="20" w:type="dxa"/>
              <w:left w:w="20" w:type="dxa"/>
              <w:bottom w:w="20" w:type="dxa"/>
              <w:right w:w="20" w:type="dxa"/>
            </w:tcMar>
            <w:vAlign w:val="center"/>
            <w:hideMark/>
          </w:tcPr>
          <w:p w14:paraId="6939F525" w14:textId="77777777" w:rsidR="00662DA3" w:rsidRPr="00581137" w:rsidRDefault="00662DA3" w:rsidP="00AC4264">
            <w:pPr>
              <w:pStyle w:val="movimento"/>
              <w:rPr>
                <w:color w:val="002060"/>
              </w:rPr>
            </w:pPr>
            <w:r w:rsidRPr="00581137">
              <w:rPr>
                <w:color w:val="002060"/>
              </w:rPr>
              <w:t>CROCI ETTORE</w:t>
            </w:r>
          </w:p>
        </w:tc>
        <w:tc>
          <w:tcPr>
            <w:tcW w:w="2200" w:type="dxa"/>
            <w:tcMar>
              <w:top w:w="20" w:type="dxa"/>
              <w:left w:w="20" w:type="dxa"/>
              <w:bottom w:w="20" w:type="dxa"/>
              <w:right w:w="20" w:type="dxa"/>
            </w:tcMar>
            <w:vAlign w:val="center"/>
            <w:hideMark/>
          </w:tcPr>
          <w:p w14:paraId="6F7E7736" w14:textId="77777777" w:rsidR="00662DA3" w:rsidRPr="00581137" w:rsidRDefault="00662DA3" w:rsidP="00AC4264">
            <w:pPr>
              <w:pStyle w:val="movimento2"/>
              <w:rPr>
                <w:color w:val="002060"/>
              </w:rPr>
            </w:pPr>
            <w:r w:rsidRPr="00581137">
              <w:rPr>
                <w:color w:val="002060"/>
              </w:rPr>
              <w:t xml:space="preserve">(TRUENTIN LAMA) </w:t>
            </w:r>
          </w:p>
        </w:tc>
      </w:tr>
      <w:tr w:rsidR="00662DA3" w:rsidRPr="00581137" w14:paraId="70B571EE" w14:textId="77777777" w:rsidTr="00AC4264">
        <w:tc>
          <w:tcPr>
            <w:tcW w:w="2200" w:type="dxa"/>
            <w:tcMar>
              <w:top w:w="20" w:type="dxa"/>
              <w:left w:w="20" w:type="dxa"/>
              <w:bottom w:w="20" w:type="dxa"/>
              <w:right w:w="20" w:type="dxa"/>
            </w:tcMar>
            <w:vAlign w:val="center"/>
            <w:hideMark/>
          </w:tcPr>
          <w:p w14:paraId="43777EB2" w14:textId="77777777" w:rsidR="00662DA3" w:rsidRPr="00581137" w:rsidRDefault="00662DA3" w:rsidP="00AC4264">
            <w:pPr>
              <w:pStyle w:val="movimento"/>
              <w:rPr>
                <w:color w:val="002060"/>
              </w:rPr>
            </w:pPr>
            <w:r w:rsidRPr="00581137">
              <w:rPr>
                <w:color w:val="002060"/>
              </w:rPr>
              <w:t>PIERSANTI LORENZO</w:t>
            </w:r>
          </w:p>
        </w:tc>
        <w:tc>
          <w:tcPr>
            <w:tcW w:w="2200" w:type="dxa"/>
            <w:tcMar>
              <w:top w:w="20" w:type="dxa"/>
              <w:left w:w="20" w:type="dxa"/>
              <w:bottom w:w="20" w:type="dxa"/>
              <w:right w:w="20" w:type="dxa"/>
            </w:tcMar>
            <w:vAlign w:val="center"/>
            <w:hideMark/>
          </w:tcPr>
          <w:p w14:paraId="5A4448D5" w14:textId="77777777" w:rsidR="00662DA3" w:rsidRPr="00581137" w:rsidRDefault="00662DA3" w:rsidP="00AC4264">
            <w:pPr>
              <w:pStyle w:val="movimento2"/>
              <w:rPr>
                <w:color w:val="002060"/>
              </w:rPr>
            </w:pPr>
            <w:r w:rsidRPr="00581137">
              <w:rPr>
                <w:color w:val="002060"/>
              </w:rPr>
              <w:t xml:space="preserve">(VIRTUS ASD) </w:t>
            </w:r>
          </w:p>
        </w:tc>
        <w:tc>
          <w:tcPr>
            <w:tcW w:w="800" w:type="dxa"/>
            <w:tcMar>
              <w:top w:w="20" w:type="dxa"/>
              <w:left w:w="20" w:type="dxa"/>
              <w:bottom w:w="20" w:type="dxa"/>
              <w:right w:w="20" w:type="dxa"/>
            </w:tcMar>
            <w:vAlign w:val="center"/>
            <w:hideMark/>
          </w:tcPr>
          <w:p w14:paraId="08AAE8E0"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FB49685"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DFF282E" w14:textId="77777777" w:rsidR="00662DA3" w:rsidRPr="00581137" w:rsidRDefault="00662DA3" w:rsidP="00AC4264">
            <w:pPr>
              <w:pStyle w:val="movimento2"/>
              <w:rPr>
                <w:color w:val="002060"/>
              </w:rPr>
            </w:pPr>
            <w:r w:rsidRPr="00581137">
              <w:rPr>
                <w:color w:val="002060"/>
              </w:rPr>
              <w:t> </w:t>
            </w:r>
          </w:p>
        </w:tc>
      </w:tr>
    </w:tbl>
    <w:p w14:paraId="7BE0B603" w14:textId="77777777" w:rsidR="00662DA3" w:rsidRPr="00581137" w:rsidRDefault="00662DA3" w:rsidP="00662DA3">
      <w:pPr>
        <w:pStyle w:val="titolo20"/>
        <w:rPr>
          <w:rFonts w:eastAsiaTheme="minorEastAsia"/>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7BDBFEED" w14:textId="77777777" w:rsidTr="00AC4264">
        <w:tc>
          <w:tcPr>
            <w:tcW w:w="2200" w:type="dxa"/>
            <w:tcMar>
              <w:top w:w="20" w:type="dxa"/>
              <w:left w:w="20" w:type="dxa"/>
              <w:bottom w:w="20" w:type="dxa"/>
              <w:right w:w="20" w:type="dxa"/>
            </w:tcMar>
            <w:vAlign w:val="center"/>
            <w:hideMark/>
          </w:tcPr>
          <w:p w14:paraId="76B38959" w14:textId="77777777" w:rsidR="00662DA3" w:rsidRPr="00581137" w:rsidRDefault="00662DA3" w:rsidP="00AC4264">
            <w:pPr>
              <w:pStyle w:val="movimento"/>
              <w:rPr>
                <w:color w:val="002060"/>
              </w:rPr>
            </w:pPr>
            <w:r w:rsidRPr="00581137">
              <w:rPr>
                <w:color w:val="002060"/>
              </w:rPr>
              <w:t>CHIUCCHIU LUCA</w:t>
            </w:r>
          </w:p>
        </w:tc>
        <w:tc>
          <w:tcPr>
            <w:tcW w:w="2200" w:type="dxa"/>
            <w:tcMar>
              <w:top w:w="20" w:type="dxa"/>
              <w:left w:w="20" w:type="dxa"/>
              <w:bottom w:w="20" w:type="dxa"/>
              <w:right w:w="20" w:type="dxa"/>
            </w:tcMar>
            <w:vAlign w:val="center"/>
            <w:hideMark/>
          </w:tcPr>
          <w:p w14:paraId="60A909B3" w14:textId="77777777" w:rsidR="00662DA3" w:rsidRPr="00581137" w:rsidRDefault="00662DA3" w:rsidP="00AC4264">
            <w:pPr>
              <w:pStyle w:val="movimento2"/>
              <w:rPr>
                <w:color w:val="002060"/>
              </w:rPr>
            </w:pPr>
            <w:r w:rsidRPr="00581137">
              <w:rPr>
                <w:color w:val="002060"/>
              </w:rPr>
              <w:t xml:space="preserve">(ANGELI) </w:t>
            </w:r>
          </w:p>
        </w:tc>
        <w:tc>
          <w:tcPr>
            <w:tcW w:w="800" w:type="dxa"/>
            <w:tcMar>
              <w:top w:w="20" w:type="dxa"/>
              <w:left w:w="20" w:type="dxa"/>
              <w:bottom w:w="20" w:type="dxa"/>
              <w:right w:w="20" w:type="dxa"/>
            </w:tcMar>
            <w:vAlign w:val="center"/>
            <w:hideMark/>
          </w:tcPr>
          <w:p w14:paraId="4FE6074C"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6B2BE55" w14:textId="77777777" w:rsidR="00662DA3" w:rsidRPr="00581137" w:rsidRDefault="00662DA3" w:rsidP="00AC4264">
            <w:pPr>
              <w:pStyle w:val="movimento"/>
              <w:rPr>
                <w:color w:val="002060"/>
              </w:rPr>
            </w:pPr>
            <w:r w:rsidRPr="00581137">
              <w:rPr>
                <w:color w:val="002060"/>
              </w:rPr>
              <w:t>VENANZI FILIPPO</w:t>
            </w:r>
          </w:p>
        </w:tc>
        <w:tc>
          <w:tcPr>
            <w:tcW w:w="2200" w:type="dxa"/>
            <w:tcMar>
              <w:top w:w="20" w:type="dxa"/>
              <w:left w:w="20" w:type="dxa"/>
              <w:bottom w:w="20" w:type="dxa"/>
              <w:right w:w="20" w:type="dxa"/>
            </w:tcMar>
            <w:vAlign w:val="center"/>
            <w:hideMark/>
          </w:tcPr>
          <w:p w14:paraId="523CA6E8" w14:textId="77777777" w:rsidR="00662DA3" w:rsidRPr="00581137" w:rsidRDefault="00662DA3" w:rsidP="00AC4264">
            <w:pPr>
              <w:pStyle w:val="movimento2"/>
              <w:rPr>
                <w:color w:val="002060"/>
              </w:rPr>
            </w:pPr>
            <w:r w:rsidRPr="00581137">
              <w:rPr>
                <w:color w:val="002060"/>
              </w:rPr>
              <w:t xml:space="preserve">(ANGELI) </w:t>
            </w:r>
          </w:p>
        </w:tc>
      </w:tr>
      <w:tr w:rsidR="00662DA3" w:rsidRPr="00581137" w14:paraId="083A856A" w14:textId="77777777" w:rsidTr="00AC4264">
        <w:tc>
          <w:tcPr>
            <w:tcW w:w="2200" w:type="dxa"/>
            <w:tcMar>
              <w:top w:w="20" w:type="dxa"/>
              <w:left w:w="20" w:type="dxa"/>
              <w:bottom w:w="20" w:type="dxa"/>
              <w:right w:w="20" w:type="dxa"/>
            </w:tcMar>
            <w:vAlign w:val="center"/>
            <w:hideMark/>
          </w:tcPr>
          <w:p w14:paraId="41CFB279" w14:textId="77777777" w:rsidR="00662DA3" w:rsidRPr="00581137" w:rsidRDefault="00662DA3" w:rsidP="00AC4264">
            <w:pPr>
              <w:pStyle w:val="movimento"/>
              <w:rPr>
                <w:color w:val="002060"/>
              </w:rPr>
            </w:pPr>
            <w:r w:rsidRPr="00581137">
              <w:rPr>
                <w:color w:val="002060"/>
              </w:rPr>
              <w:t>PETTINARI DAVIDE</w:t>
            </w:r>
          </w:p>
        </w:tc>
        <w:tc>
          <w:tcPr>
            <w:tcW w:w="2200" w:type="dxa"/>
            <w:tcMar>
              <w:top w:w="20" w:type="dxa"/>
              <w:left w:w="20" w:type="dxa"/>
              <w:bottom w:w="20" w:type="dxa"/>
              <w:right w:w="20" w:type="dxa"/>
            </w:tcMar>
            <w:vAlign w:val="center"/>
            <w:hideMark/>
          </w:tcPr>
          <w:p w14:paraId="57FEA6D8" w14:textId="77777777" w:rsidR="00662DA3" w:rsidRPr="00581137" w:rsidRDefault="00662DA3" w:rsidP="00AC4264">
            <w:pPr>
              <w:pStyle w:val="movimento2"/>
              <w:rPr>
                <w:color w:val="002060"/>
              </w:rPr>
            </w:pPr>
            <w:r w:rsidRPr="00581137">
              <w:rPr>
                <w:color w:val="002060"/>
              </w:rPr>
              <w:t xml:space="preserve">(CASENUOVE) </w:t>
            </w:r>
          </w:p>
        </w:tc>
        <w:tc>
          <w:tcPr>
            <w:tcW w:w="800" w:type="dxa"/>
            <w:tcMar>
              <w:top w:w="20" w:type="dxa"/>
              <w:left w:w="20" w:type="dxa"/>
              <w:bottom w:w="20" w:type="dxa"/>
              <w:right w:w="20" w:type="dxa"/>
            </w:tcMar>
            <w:vAlign w:val="center"/>
            <w:hideMark/>
          </w:tcPr>
          <w:p w14:paraId="5F5392F8"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43A2084" w14:textId="77777777" w:rsidR="00662DA3" w:rsidRPr="00581137" w:rsidRDefault="00662DA3" w:rsidP="00AC4264">
            <w:pPr>
              <w:pStyle w:val="movimento"/>
              <w:rPr>
                <w:color w:val="002060"/>
              </w:rPr>
            </w:pPr>
            <w:r w:rsidRPr="00581137">
              <w:rPr>
                <w:color w:val="002060"/>
              </w:rPr>
              <w:t>MACERATA ANDREA</w:t>
            </w:r>
          </w:p>
        </w:tc>
        <w:tc>
          <w:tcPr>
            <w:tcW w:w="2200" w:type="dxa"/>
            <w:tcMar>
              <w:top w:w="20" w:type="dxa"/>
              <w:left w:w="20" w:type="dxa"/>
              <w:bottom w:w="20" w:type="dxa"/>
              <w:right w:w="20" w:type="dxa"/>
            </w:tcMar>
            <w:vAlign w:val="center"/>
            <w:hideMark/>
          </w:tcPr>
          <w:p w14:paraId="64FE3B6C" w14:textId="77777777" w:rsidR="00662DA3" w:rsidRPr="00581137" w:rsidRDefault="00662DA3" w:rsidP="00AC4264">
            <w:pPr>
              <w:pStyle w:val="movimento2"/>
              <w:rPr>
                <w:color w:val="002060"/>
              </w:rPr>
            </w:pPr>
            <w:r w:rsidRPr="00581137">
              <w:rPr>
                <w:color w:val="002060"/>
              </w:rPr>
              <w:t xml:space="preserve">(GROTTACCIA 2005) </w:t>
            </w:r>
          </w:p>
        </w:tc>
      </w:tr>
      <w:tr w:rsidR="00662DA3" w:rsidRPr="00581137" w14:paraId="1564CD99" w14:textId="77777777" w:rsidTr="00AC4264">
        <w:tc>
          <w:tcPr>
            <w:tcW w:w="2200" w:type="dxa"/>
            <w:tcMar>
              <w:top w:w="20" w:type="dxa"/>
              <w:left w:w="20" w:type="dxa"/>
              <w:bottom w:w="20" w:type="dxa"/>
              <w:right w:w="20" w:type="dxa"/>
            </w:tcMar>
            <w:vAlign w:val="center"/>
            <w:hideMark/>
          </w:tcPr>
          <w:p w14:paraId="481CEB8E" w14:textId="77777777" w:rsidR="00662DA3" w:rsidRPr="00581137" w:rsidRDefault="00662DA3" w:rsidP="00AC4264">
            <w:pPr>
              <w:pStyle w:val="movimento"/>
              <w:rPr>
                <w:color w:val="002060"/>
              </w:rPr>
            </w:pPr>
            <w:r w:rsidRPr="00581137">
              <w:rPr>
                <w:color w:val="002060"/>
              </w:rPr>
              <w:t>ATAUCUSI NUNEZ JOSEPT</w:t>
            </w:r>
          </w:p>
        </w:tc>
        <w:tc>
          <w:tcPr>
            <w:tcW w:w="2200" w:type="dxa"/>
            <w:tcMar>
              <w:top w:w="20" w:type="dxa"/>
              <w:left w:w="20" w:type="dxa"/>
              <w:bottom w:w="20" w:type="dxa"/>
              <w:right w:w="20" w:type="dxa"/>
            </w:tcMar>
            <w:vAlign w:val="center"/>
            <w:hideMark/>
          </w:tcPr>
          <w:p w14:paraId="18857B55" w14:textId="77777777" w:rsidR="00662DA3" w:rsidRPr="00581137" w:rsidRDefault="00662DA3" w:rsidP="00AC4264">
            <w:pPr>
              <w:pStyle w:val="movimento2"/>
              <w:rPr>
                <w:color w:val="002060"/>
              </w:rPr>
            </w:pPr>
            <w:r w:rsidRPr="00581137">
              <w:rPr>
                <w:color w:val="002060"/>
              </w:rPr>
              <w:t xml:space="preserve">(OLIMPIA JUVENTU FALCONARA) </w:t>
            </w:r>
          </w:p>
        </w:tc>
        <w:tc>
          <w:tcPr>
            <w:tcW w:w="800" w:type="dxa"/>
            <w:tcMar>
              <w:top w:w="20" w:type="dxa"/>
              <w:left w:w="20" w:type="dxa"/>
              <w:bottom w:w="20" w:type="dxa"/>
              <w:right w:w="20" w:type="dxa"/>
            </w:tcMar>
            <w:vAlign w:val="center"/>
            <w:hideMark/>
          </w:tcPr>
          <w:p w14:paraId="53D93010"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E15BAE4" w14:textId="77777777" w:rsidR="00662DA3" w:rsidRPr="00581137" w:rsidRDefault="00662DA3" w:rsidP="00AC4264">
            <w:pPr>
              <w:pStyle w:val="movimento"/>
              <w:rPr>
                <w:color w:val="002060"/>
              </w:rPr>
            </w:pPr>
            <w:r w:rsidRPr="00581137">
              <w:rPr>
                <w:color w:val="002060"/>
              </w:rPr>
              <w:t>CAMPANELLI ALESSIO</w:t>
            </w:r>
          </w:p>
        </w:tc>
        <w:tc>
          <w:tcPr>
            <w:tcW w:w="2200" w:type="dxa"/>
            <w:tcMar>
              <w:top w:w="20" w:type="dxa"/>
              <w:left w:w="20" w:type="dxa"/>
              <w:bottom w:w="20" w:type="dxa"/>
              <w:right w:w="20" w:type="dxa"/>
            </w:tcMar>
            <w:vAlign w:val="center"/>
            <w:hideMark/>
          </w:tcPr>
          <w:p w14:paraId="32AF97F1" w14:textId="77777777" w:rsidR="00662DA3" w:rsidRPr="00581137" w:rsidRDefault="00662DA3" w:rsidP="00AC4264">
            <w:pPr>
              <w:pStyle w:val="movimento2"/>
              <w:rPr>
                <w:color w:val="002060"/>
              </w:rPr>
            </w:pPr>
            <w:r w:rsidRPr="00581137">
              <w:rPr>
                <w:color w:val="002060"/>
              </w:rPr>
              <w:t xml:space="preserve">(SAN COSTANZO ASD) </w:t>
            </w:r>
          </w:p>
        </w:tc>
      </w:tr>
    </w:tbl>
    <w:p w14:paraId="57302047" w14:textId="77777777" w:rsidR="00662DA3" w:rsidRDefault="00662DA3" w:rsidP="00662DA3">
      <w:pPr>
        <w:pStyle w:val="breakline"/>
        <w:rPr>
          <w:color w:val="002060"/>
        </w:rPr>
      </w:pPr>
    </w:p>
    <w:p w14:paraId="6C531862" w14:textId="77777777" w:rsidR="00662DA3" w:rsidRPr="00BD581B" w:rsidRDefault="00662DA3" w:rsidP="00662DA3">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ADB6A93" w14:textId="77777777" w:rsidR="00662DA3" w:rsidRPr="00BD581B" w:rsidRDefault="00662DA3" w:rsidP="00662DA3">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E9476B9" w14:textId="77777777" w:rsidR="00662DA3" w:rsidRPr="00581137" w:rsidRDefault="00662DA3" w:rsidP="00662DA3">
      <w:pPr>
        <w:pStyle w:val="breakline"/>
        <w:rPr>
          <w:rFonts w:eastAsiaTheme="minorEastAsia"/>
          <w:color w:val="002060"/>
        </w:rPr>
      </w:pPr>
    </w:p>
    <w:p w14:paraId="009B7193" w14:textId="77777777" w:rsidR="00662DA3" w:rsidRPr="00581137" w:rsidRDefault="00662DA3" w:rsidP="00662DA3">
      <w:pPr>
        <w:pStyle w:val="titoloprinc0"/>
        <w:rPr>
          <w:color w:val="002060"/>
        </w:rPr>
      </w:pPr>
      <w:r w:rsidRPr="00581137">
        <w:rPr>
          <w:color w:val="002060"/>
        </w:rPr>
        <w:t>CLASSIFICA</w:t>
      </w:r>
    </w:p>
    <w:p w14:paraId="6660CA20" w14:textId="77777777" w:rsidR="00662DA3" w:rsidRPr="00581137" w:rsidRDefault="00662DA3" w:rsidP="00662DA3">
      <w:pPr>
        <w:pStyle w:val="breakline"/>
        <w:rPr>
          <w:color w:val="002060"/>
        </w:rPr>
      </w:pPr>
    </w:p>
    <w:p w14:paraId="2A371088" w14:textId="77777777" w:rsidR="00662DA3" w:rsidRPr="00581137" w:rsidRDefault="00662DA3" w:rsidP="00662DA3">
      <w:pPr>
        <w:pStyle w:val="breakline"/>
        <w:rPr>
          <w:color w:val="002060"/>
        </w:rPr>
      </w:pPr>
    </w:p>
    <w:p w14:paraId="1D820DB8" w14:textId="77777777" w:rsidR="00662DA3" w:rsidRPr="00581137" w:rsidRDefault="00662DA3" w:rsidP="00662DA3">
      <w:pPr>
        <w:pStyle w:val="sottotitolocampionato10"/>
        <w:rPr>
          <w:color w:val="002060"/>
        </w:rPr>
      </w:pPr>
      <w:r w:rsidRPr="0058113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2DC5EBED"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51D4B"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18ABB"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40286"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1994F"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3423E"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1167F"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8D509"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19E5F"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59620"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D2DE1" w14:textId="77777777" w:rsidR="00662DA3" w:rsidRPr="00581137" w:rsidRDefault="00662DA3" w:rsidP="00AC4264">
            <w:pPr>
              <w:pStyle w:val="headertabella0"/>
              <w:rPr>
                <w:color w:val="002060"/>
              </w:rPr>
            </w:pPr>
            <w:r w:rsidRPr="00581137">
              <w:rPr>
                <w:color w:val="002060"/>
              </w:rPr>
              <w:t>PE</w:t>
            </w:r>
          </w:p>
        </w:tc>
      </w:tr>
      <w:tr w:rsidR="00662DA3" w:rsidRPr="00581137" w14:paraId="77981857"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F8BF1D" w14:textId="77777777" w:rsidR="00662DA3" w:rsidRPr="00581137" w:rsidRDefault="00662DA3" w:rsidP="00AC4264">
            <w:pPr>
              <w:pStyle w:val="rowtabella0"/>
              <w:rPr>
                <w:color w:val="002060"/>
              </w:rPr>
            </w:pPr>
            <w:r w:rsidRPr="00581137">
              <w:rPr>
                <w:color w:val="002060"/>
              </w:rPr>
              <w:t>U.S.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8711D"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81424"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822C"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38456"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8B37A"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A4029" w14:textId="77777777" w:rsidR="00662DA3" w:rsidRPr="00581137" w:rsidRDefault="00662DA3" w:rsidP="00AC4264">
            <w:pPr>
              <w:pStyle w:val="rowtabella0"/>
              <w:jc w:val="center"/>
              <w:rPr>
                <w:color w:val="002060"/>
              </w:rPr>
            </w:pPr>
            <w:r w:rsidRPr="0058113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C53DD"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A1F94" w14:textId="77777777" w:rsidR="00662DA3" w:rsidRPr="00581137" w:rsidRDefault="00662DA3" w:rsidP="00AC4264">
            <w:pPr>
              <w:pStyle w:val="rowtabella0"/>
              <w:jc w:val="center"/>
              <w:rPr>
                <w:color w:val="002060"/>
              </w:rPr>
            </w:pPr>
            <w:r w:rsidRPr="0058113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A1F85" w14:textId="77777777" w:rsidR="00662DA3" w:rsidRPr="00581137" w:rsidRDefault="00662DA3" w:rsidP="00AC4264">
            <w:pPr>
              <w:pStyle w:val="rowtabella0"/>
              <w:jc w:val="center"/>
              <w:rPr>
                <w:color w:val="002060"/>
              </w:rPr>
            </w:pPr>
            <w:r w:rsidRPr="00581137">
              <w:rPr>
                <w:color w:val="002060"/>
              </w:rPr>
              <w:t>0</w:t>
            </w:r>
          </w:p>
        </w:tc>
      </w:tr>
      <w:tr w:rsidR="00662DA3" w:rsidRPr="00581137" w14:paraId="1AB9CFF9"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EAB872" w14:textId="77777777" w:rsidR="00662DA3" w:rsidRPr="00581137" w:rsidRDefault="00662DA3" w:rsidP="00AC4264">
            <w:pPr>
              <w:pStyle w:val="rowtabella0"/>
              <w:rPr>
                <w:color w:val="002060"/>
              </w:rPr>
            </w:pPr>
            <w:r w:rsidRPr="00581137">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2A409"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D711"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934C"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DA892"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8BA56"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15228"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984FF"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1AE1"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40752" w14:textId="77777777" w:rsidR="00662DA3" w:rsidRPr="00581137" w:rsidRDefault="00662DA3" w:rsidP="00AC4264">
            <w:pPr>
              <w:pStyle w:val="rowtabella0"/>
              <w:jc w:val="center"/>
              <w:rPr>
                <w:color w:val="002060"/>
              </w:rPr>
            </w:pPr>
            <w:r w:rsidRPr="00581137">
              <w:rPr>
                <w:color w:val="002060"/>
              </w:rPr>
              <w:t>0</w:t>
            </w:r>
          </w:p>
        </w:tc>
      </w:tr>
      <w:tr w:rsidR="00662DA3" w:rsidRPr="00581137" w14:paraId="08776DA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6C4E9C" w14:textId="77777777" w:rsidR="00662DA3" w:rsidRPr="00581137" w:rsidRDefault="00662DA3" w:rsidP="00AC4264">
            <w:pPr>
              <w:pStyle w:val="rowtabella0"/>
              <w:rPr>
                <w:color w:val="002060"/>
              </w:rPr>
            </w:pPr>
            <w:r w:rsidRPr="00581137">
              <w:rPr>
                <w:color w:val="002060"/>
              </w:rPr>
              <w:lastRenderedPageBreak/>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097A2"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5D6FA"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50657"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1296B"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EEAB4"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EC664"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DE3B5"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A0D9"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875AD" w14:textId="77777777" w:rsidR="00662DA3" w:rsidRPr="00581137" w:rsidRDefault="00662DA3" w:rsidP="00AC4264">
            <w:pPr>
              <w:pStyle w:val="rowtabella0"/>
              <w:jc w:val="center"/>
              <w:rPr>
                <w:color w:val="002060"/>
              </w:rPr>
            </w:pPr>
            <w:r w:rsidRPr="00581137">
              <w:rPr>
                <w:color w:val="002060"/>
              </w:rPr>
              <w:t>0</w:t>
            </w:r>
          </w:p>
        </w:tc>
      </w:tr>
      <w:tr w:rsidR="00662DA3" w:rsidRPr="00581137" w14:paraId="4A244E8D"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75B0A" w14:textId="77777777" w:rsidR="00662DA3" w:rsidRPr="00581137" w:rsidRDefault="00662DA3" w:rsidP="00AC4264">
            <w:pPr>
              <w:pStyle w:val="rowtabella0"/>
              <w:rPr>
                <w:color w:val="002060"/>
              </w:rPr>
            </w:pPr>
            <w:r w:rsidRPr="00581137">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C7CA0"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5F8D8"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82D77"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51483"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096D2"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6B6BB"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DF80"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1ADA"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DDF82" w14:textId="77777777" w:rsidR="00662DA3" w:rsidRPr="00581137" w:rsidRDefault="00662DA3" w:rsidP="00AC4264">
            <w:pPr>
              <w:pStyle w:val="rowtabella0"/>
              <w:jc w:val="center"/>
              <w:rPr>
                <w:color w:val="002060"/>
              </w:rPr>
            </w:pPr>
            <w:r w:rsidRPr="00581137">
              <w:rPr>
                <w:color w:val="002060"/>
              </w:rPr>
              <w:t>0</w:t>
            </w:r>
          </w:p>
        </w:tc>
      </w:tr>
      <w:tr w:rsidR="00662DA3" w:rsidRPr="00581137" w14:paraId="13AAA985"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E64645" w14:textId="77777777" w:rsidR="00662DA3" w:rsidRPr="00581137" w:rsidRDefault="00662DA3" w:rsidP="00AC4264">
            <w:pPr>
              <w:pStyle w:val="rowtabella0"/>
              <w:rPr>
                <w:color w:val="002060"/>
                <w:lang w:val="en-US"/>
              </w:rPr>
            </w:pPr>
            <w:r w:rsidRPr="00581137">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2B71C"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7722E"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433B7"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0C79F"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71E4B"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DC91"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77ECA"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7FC99"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26507" w14:textId="77777777" w:rsidR="00662DA3" w:rsidRPr="00581137" w:rsidRDefault="00662DA3" w:rsidP="00AC4264">
            <w:pPr>
              <w:pStyle w:val="rowtabella0"/>
              <w:jc w:val="center"/>
              <w:rPr>
                <w:color w:val="002060"/>
              </w:rPr>
            </w:pPr>
            <w:r w:rsidRPr="00581137">
              <w:rPr>
                <w:color w:val="002060"/>
              </w:rPr>
              <w:t>0</w:t>
            </w:r>
          </w:p>
        </w:tc>
      </w:tr>
      <w:tr w:rsidR="00662DA3" w:rsidRPr="00581137" w14:paraId="6994F972"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5FCFB" w14:textId="77777777" w:rsidR="00662DA3" w:rsidRPr="00581137" w:rsidRDefault="00662DA3" w:rsidP="00AC4264">
            <w:pPr>
              <w:pStyle w:val="rowtabella0"/>
              <w:rPr>
                <w:color w:val="002060"/>
              </w:rPr>
            </w:pPr>
            <w:r w:rsidRPr="00581137">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6DC5C"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9195"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DEB00"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D522B"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5F611"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DB7BA"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E3456"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A91F2"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CE6D" w14:textId="77777777" w:rsidR="00662DA3" w:rsidRPr="00581137" w:rsidRDefault="00662DA3" w:rsidP="00AC4264">
            <w:pPr>
              <w:pStyle w:val="rowtabella0"/>
              <w:jc w:val="center"/>
              <w:rPr>
                <w:color w:val="002060"/>
              </w:rPr>
            </w:pPr>
            <w:r w:rsidRPr="00581137">
              <w:rPr>
                <w:color w:val="002060"/>
              </w:rPr>
              <w:t>0</w:t>
            </w:r>
          </w:p>
        </w:tc>
      </w:tr>
      <w:tr w:rsidR="00662DA3" w:rsidRPr="00581137" w14:paraId="598ED9E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2800E" w14:textId="77777777" w:rsidR="00662DA3" w:rsidRPr="00581137" w:rsidRDefault="00662DA3" w:rsidP="00AC4264">
            <w:pPr>
              <w:pStyle w:val="rowtabella0"/>
              <w:rPr>
                <w:color w:val="002060"/>
              </w:rPr>
            </w:pPr>
            <w:r w:rsidRPr="00581137">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7534F"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3B657"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7341A"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66CB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65757"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185CA"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66069"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87AB"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A77B3" w14:textId="77777777" w:rsidR="00662DA3" w:rsidRPr="00581137" w:rsidRDefault="00662DA3" w:rsidP="00AC4264">
            <w:pPr>
              <w:pStyle w:val="rowtabella0"/>
              <w:jc w:val="center"/>
              <w:rPr>
                <w:color w:val="002060"/>
              </w:rPr>
            </w:pPr>
            <w:r w:rsidRPr="00581137">
              <w:rPr>
                <w:color w:val="002060"/>
              </w:rPr>
              <w:t>0</w:t>
            </w:r>
          </w:p>
        </w:tc>
      </w:tr>
      <w:tr w:rsidR="00662DA3" w:rsidRPr="00581137" w14:paraId="513A5B80"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4B5960" w14:textId="77777777" w:rsidR="00662DA3" w:rsidRPr="00581137" w:rsidRDefault="00662DA3" w:rsidP="00AC4264">
            <w:pPr>
              <w:pStyle w:val="rowtabella0"/>
              <w:rPr>
                <w:color w:val="002060"/>
                <w:lang w:val="en-US"/>
              </w:rPr>
            </w:pPr>
            <w:r w:rsidRPr="00581137">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09084"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4ED38"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D724F"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708EF"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E7031"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310EB"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CF0A6"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8CBA5"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973C0" w14:textId="77777777" w:rsidR="00662DA3" w:rsidRPr="00581137" w:rsidRDefault="00662DA3" w:rsidP="00AC4264">
            <w:pPr>
              <w:pStyle w:val="rowtabella0"/>
              <w:jc w:val="center"/>
              <w:rPr>
                <w:color w:val="002060"/>
              </w:rPr>
            </w:pPr>
            <w:r w:rsidRPr="00581137">
              <w:rPr>
                <w:color w:val="002060"/>
              </w:rPr>
              <w:t>0</w:t>
            </w:r>
          </w:p>
        </w:tc>
      </w:tr>
      <w:tr w:rsidR="00662DA3" w:rsidRPr="00581137" w14:paraId="3B056938"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D513AB" w14:textId="77777777" w:rsidR="00662DA3" w:rsidRPr="00581137" w:rsidRDefault="00662DA3" w:rsidP="00AC4264">
            <w:pPr>
              <w:pStyle w:val="rowtabella0"/>
              <w:rPr>
                <w:color w:val="002060"/>
              </w:rPr>
            </w:pPr>
            <w:r w:rsidRPr="0058113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05C9C"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DD68A"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C4E5D"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724A5"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A623"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3382D"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ED750"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6DE0C"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13EDC" w14:textId="77777777" w:rsidR="00662DA3" w:rsidRPr="00581137" w:rsidRDefault="00662DA3" w:rsidP="00AC4264">
            <w:pPr>
              <w:pStyle w:val="rowtabella0"/>
              <w:jc w:val="center"/>
              <w:rPr>
                <w:color w:val="002060"/>
              </w:rPr>
            </w:pPr>
            <w:r w:rsidRPr="00581137">
              <w:rPr>
                <w:color w:val="002060"/>
              </w:rPr>
              <w:t>0</w:t>
            </w:r>
          </w:p>
        </w:tc>
      </w:tr>
      <w:tr w:rsidR="00662DA3" w:rsidRPr="00581137" w14:paraId="54870E75"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26761" w14:textId="77777777" w:rsidR="00662DA3" w:rsidRPr="00581137" w:rsidRDefault="00662DA3" w:rsidP="00AC4264">
            <w:pPr>
              <w:pStyle w:val="rowtabella0"/>
              <w:rPr>
                <w:color w:val="002060"/>
              </w:rPr>
            </w:pPr>
            <w:r w:rsidRPr="00581137">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4CC81"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649A8"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46EE0"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E4DBB"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8EE47"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9F07C"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BA4F4" w14:textId="77777777" w:rsidR="00662DA3" w:rsidRPr="00581137" w:rsidRDefault="00662DA3" w:rsidP="00AC4264">
            <w:pPr>
              <w:pStyle w:val="rowtabella0"/>
              <w:jc w:val="center"/>
              <w:rPr>
                <w:color w:val="002060"/>
              </w:rPr>
            </w:pPr>
            <w:r w:rsidRPr="0058113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411A9"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6653F" w14:textId="77777777" w:rsidR="00662DA3" w:rsidRPr="00581137" w:rsidRDefault="00662DA3" w:rsidP="00AC4264">
            <w:pPr>
              <w:pStyle w:val="rowtabella0"/>
              <w:jc w:val="center"/>
              <w:rPr>
                <w:color w:val="002060"/>
              </w:rPr>
            </w:pPr>
            <w:r w:rsidRPr="00581137">
              <w:rPr>
                <w:color w:val="002060"/>
              </w:rPr>
              <w:t>0</w:t>
            </w:r>
          </w:p>
        </w:tc>
      </w:tr>
      <w:tr w:rsidR="00662DA3" w:rsidRPr="00581137" w14:paraId="1FA44C8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27FE9" w14:textId="77777777" w:rsidR="00662DA3" w:rsidRPr="00581137" w:rsidRDefault="00662DA3" w:rsidP="00AC4264">
            <w:pPr>
              <w:pStyle w:val="rowtabella0"/>
              <w:rPr>
                <w:color w:val="002060"/>
              </w:rPr>
            </w:pPr>
            <w:r w:rsidRPr="00581137">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1EC93"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DC8EC"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1F9CD"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8EECF"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E6406"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01870" w14:textId="77777777" w:rsidR="00662DA3" w:rsidRPr="00581137" w:rsidRDefault="00662DA3" w:rsidP="00AC4264">
            <w:pPr>
              <w:pStyle w:val="rowtabella0"/>
              <w:jc w:val="center"/>
              <w:rPr>
                <w:color w:val="002060"/>
              </w:rPr>
            </w:pPr>
            <w:r w:rsidRPr="00581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66DDB"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15D5A"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703A9" w14:textId="77777777" w:rsidR="00662DA3" w:rsidRPr="00581137" w:rsidRDefault="00662DA3" w:rsidP="00AC4264">
            <w:pPr>
              <w:pStyle w:val="rowtabella0"/>
              <w:jc w:val="center"/>
              <w:rPr>
                <w:color w:val="002060"/>
              </w:rPr>
            </w:pPr>
            <w:r w:rsidRPr="00581137">
              <w:rPr>
                <w:color w:val="002060"/>
              </w:rPr>
              <w:t>0</w:t>
            </w:r>
          </w:p>
        </w:tc>
      </w:tr>
      <w:tr w:rsidR="00662DA3" w:rsidRPr="00581137" w14:paraId="1CD2461D"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19951C" w14:textId="77777777" w:rsidR="00662DA3" w:rsidRPr="00581137" w:rsidRDefault="00662DA3" w:rsidP="00AC4264">
            <w:pPr>
              <w:pStyle w:val="rowtabella0"/>
              <w:rPr>
                <w:color w:val="002060"/>
                <w:lang w:val="en-US"/>
              </w:rPr>
            </w:pPr>
            <w:proofErr w:type="spellStart"/>
            <w:proofErr w:type="gramStart"/>
            <w:r w:rsidRPr="00581137">
              <w:rPr>
                <w:color w:val="002060"/>
                <w:lang w:val="en-US"/>
              </w:rPr>
              <w:t>sq.B</w:t>
            </w:r>
            <w:proofErr w:type="spellEnd"/>
            <w:proofErr w:type="gramEnd"/>
            <w:r w:rsidRPr="00581137">
              <w:rPr>
                <w:color w:val="002060"/>
                <w:lang w:val="en-US"/>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A55D8"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C3747"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189A4"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A332B"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9C340"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444CA"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FF1B7"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8EEBF"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D334" w14:textId="77777777" w:rsidR="00662DA3" w:rsidRPr="00581137" w:rsidRDefault="00662DA3" w:rsidP="00AC4264">
            <w:pPr>
              <w:pStyle w:val="rowtabella0"/>
              <w:jc w:val="center"/>
              <w:rPr>
                <w:color w:val="002060"/>
              </w:rPr>
            </w:pPr>
            <w:r w:rsidRPr="00581137">
              <w:rPr>
                <w:color w:val="002060"/>
              </w:rPr>
              <w:t>0</w:t>
            </w:r>
          </w:p>
        </w:tc>
      </w:tr>
    </w:tbl>
    <w:p w14:paraId="49D8804E" w14:textId="77777777" w:rsidR="00662DA3" w:rsidRPr="00581137" w:rsidRDefault="00662DA3" w:rsidP="00662DA3">
      <w:pPr>
        <w:pStyle w:val="breakline"/>
        <w:rPr>
          <w:rFonts w:eastAsiaTheme="minorEastAsia"/>
          <w:color w:val="002060"/>
        </w:rPr>
      </w:pPr>
    </w:p>
    <w:p w14:paraId="11BF0BE7" w14:textId="77777777" w:rsidR="00662DA3" w:rsidRPr="00581137" w:rsidRDefault="00662DA3" w:rsidP="00662DA3">
      <w:pPr>
        <w:pStyle w:val="breakline"/>
        <w:rPr>
          <w:color w:val="002060"/>
        </w:rPr>
      </w:pPr>
    </w:p>
    <w:p w14:paraId="69384F0B" w14:textId="77777777" w:rsidR="00662DA3" w:rsidRPr="00581137" w:rsidRDefault="00662DA3" w:rsidP="00662DA3">
      <w:pPr>
        <w:pStyle w:val="sottotitolocampionato10"/>
        <w:rPr>
          <w:color w:val="002060"/>
        </w:rPr>
      </w:pPr>
      <w:r w:rsidRPr="0058113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687BD320"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D46B1"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DCB25"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711ED"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76F83"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DDA31"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86F54"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3C812"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F6396"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C2D83"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AC106" w14:textId="77777777" w:rsidR="00662DA3" w:rsidRPr="00581137" w:rsidRDefault="00662DA3" w:rsidP="00AC4264">
            <w:pPr>
              <w:pStyle w:val="headertabella0"/>
              <w:rPr>
                <w:color w:val="002060"/>
              </w:rPr>
            </w:pPr>
            <w:r w:rsidRPr="00581137">
              <w:rPr>
                <w:color w:val="002060"/>
              </w:rPr>
              <w:t>PE</w:t>
            </w:r>
          </w:p>
        </w:tc>
      </w:tr>
      <w:tr w:rsidR="00662DA3" w:rsidRPr="00581137" w14:paraId="39A078EA"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5F6B8E" w14:textId="77777777" w:rsidR="00662DA3" w:rsidRPr="00581137" w:rsidRDefault="00662DA3" w:rsidP="00AC4264">
            <w:pPr>
              <w:pStyle w:val="rowtabella0"/>
              <w:rPr>
                <w:color w:val="002060"/>
              </w:rPr>
            </w:pPr>
            <w:r w:rsidRPr="00581137">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E2D3B"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A1A02"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49604"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C08BF"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85370"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5D78A" w14:textId="77777777" w:rsidR="00662DA3" w:rsidRPr="00581137" w:rsidRDefault="00662DA3" w:rsidP="00AC4264">
            <w:pPr>
              <w:pStyle w:val="rowtabella0"/>
              <w:jc w:val="center"/>
              <w:rPr>
                <w:color w:val="002060"/>
              </w:rPr>
            </w:pPr>
            <w:r w:rsidRPr="0058113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A9988"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0CC6C"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F3928" w14:textId="77777777" w:rsidR="00662DA3" w:rsidRPr="00581137" w:rsidRDefault="00662DA3" w:rsidP="00AC4264">
            <w:pPr>
              <w:pStyle w:val="rowtabella0"/>
              <w:jc w:val="center"/>
              <w:rPr>
                <w:color w:val="002060"/>
              </w:rPr>
            </w:pPr>
            <w:r w:rsidRPr="00581137">
              <w:rPr>
                <w:color w:val="002060"/>
              </w:rPr>
              <w:t>0</w:t>
            </w:r>
          </w:p>
        </w:tc>
      </w:tr>
      <w:tr w:rsidR="00662DA3" w:rsidRPr="00581137" w14:paraId="09CA1445"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B8A7D" w14:textId="77777777" w:rsidR="00662DA3" w:rsidRPr="00581137" w:rsidRDefault="00662DA3" w:rsidP="00AC4264">
            <w:pPr>
              <w:pStyle w:val="rowtabella0"/>
              <w:rPr>
                <w:color w:val="002060"/>
              </w:rPr>
            </w:pPr>
            <w:r w:rsidRPr="00581137">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C350"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AF19"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34684"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407F"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81C6F"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78F0F"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83041"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068E"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8405C" w14:textId="77777777" w:rsidR="00662DA3" w:rsidRPr="00581137" w:rsidRDefault="00662DA3" w:rsidP="00AC4264">
            <w:pPr>
              <w:pStyle w:val="rowtabella0"/>
              <w:jc w:val="center"/>
              <w:rPr>
                <w:color w:val="002060"/>
              </w:rPr>
            </w:pPr>
            <w:r w:rsidRPr="00581137">
              <w:rPr>
                <w:color w:val="002060"/>
              </w:rPr>
              <w:t>0</w:t>
            </w:r>
          </w:p>
        </w:tc>
      </w:tr>
      <w:tr w:rsidR="00662DA3" w:rsidRPr="00581137" w14:paraId="63250B88"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83E82" w14:textId="77777777" w:rsidR="00662DA3" w:rsidRPr="00581137" w:rsidRDefault="00662DA3" w:rsidP="00AC4264">
            <w:pPr>
              <w:pStyle w:val="rowtabella0"/>
              <w:rPr>
                <w:color w:val="002060"/>
              </w:rPr>
            </w:pPr>
            <w:r w:rsidRPr="00581137">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2D7D8"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5269"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50ED"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25237"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8D1B5"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202C5"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0F644"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591C"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B48D0" w14:textId="77777777" w:rsidR="00662DA3" w:rsidRPr="00581137" w:rsidRDefault="00662DA3" w:rsidP="00AC4264">
            <w:pPr>
              <w:pStyle w:val="rowtabella0"/>
              <w:jc w:val="center"/>
              <w:rPr>
                <w:color w:val="002060"/>
              </w:rPr>
            </w:pPr>
            <w:r w:rsidRPr="00581137">
              <w:rPr>
                <w:color w:val="002060"/>
              </w:rPr>
              <w:t>0</w:t>
            </w:r>
          </w:p>
        </w:tc>
      </w:tr>
      <w:tr w:rsidR="00662DA3" w:rsidRPr="00581137" w14:paraId="67CC04D4"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8548C" w14:textId="77777777" w:rsidR="00662DA3" w:rsidRPr="00581137" w:rsidRDefault="00662DA3" w:rsidP="00AC4264">
            <w:pPr>
              <w:pStyle w:val="rowtabella0"/>
              <w:rPr>
                <w:color w:val="002060"/>
              </w:rPr>
            </w:pPr>
            <w:r w:rsidRPr="00581137">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0472A"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6FAF6"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8E00"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27FA7"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7E17D"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25E9D"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47D95"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A115"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A884F" w14:textId="77777777" w:rsidR="00662DA3" w:rsidRPr="00581137" w:rsidRDefault="00662DA3" w:rsidP="00AC4264">
            <w:pPr>
              <w:pStyle w:val="rowtabella0"/>
              <w:jc w:val="center"/>
              <w:rPr>
                <w:color w:val="002060"/>
              </w:rPr>
            </w:pPr>
            <w:r w:rsidRPr="00581137">
              <w:rPr>
                <w:color w:val="002060"/>
              </w:rPr>
              <w:t>0</w:t>
            </w:r>
          </w:p>
        </w:tc>
      </w:tr>
      <w:tr w:rsidR="00662DA3" w:rsidRPr="00581137" w14:paraId="50FDF5C3"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239D2" w14:textId="77777777" w:rsidR="00662DA3" w:rsidRPr="00581137" w:rsidRDefault="00662DA3" w:rsidP="00AC4264">
            <w:pPr>
              <w:pStyle w:val="rowtabella0"/>
              <w:rPr>
                <w:color w:val="002060"/>
              </w:rPr>
            </w:pPr>
            <w:r w:rsidRPr="00581137">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0E9FB"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D20F8"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69B50"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1485F"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2252C"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FFD3"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AF847"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37F3A"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4C032" w14:textId="77777777" w:rsidR="00662DA3" w:rsidRPr="00581137" w:rsidRDefault="00662DA3" w:rsidP="00AC4264">
            <w:pPr>
              <w:pStyle w:val="rowtabella0"/>
              <w:jc w:val="center"/>
              <w:rPr>
                <w:color w:val="002060"/>
              </w:rPr>
            </w:pPr>
            <w:r w:rsidRPr="00581137">
              <w:rPr>
                <w:color w:val="002060"/>
              </w:rPr>
              <w:t>0</w:t>
            </w:r>
          </w:p>
        </w:tc>
      </w:tr>
      <w:tr w:rsidR="00662DA3" w:rsidRPr="00581137" w14:paraId="7DA5E480"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A0B23" w14:textId="77777777" w:rsidR="00662DA3" w:rsidRPr="00581137" w:rsidRDefault="00662DA3" w:rsidP="00AC4264">
            <w:pPr>
              <w:pStyle w:val="rowtabella0"/>
              <w:rPr>
                <w:color w:val="002060"/>
              </w:rPr>
            </w:pPr>
            <w:r w:rsidRPr="0058113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1AA1"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4EF4"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DD6E2"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979B0"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E29C2"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4C2A2"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B7B72"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B9FE7"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23271" w14:textId="77777777" w:rsidR="00662DA3" w:rsidRPr="00581137" w:rsidRDefault="00662DA3" w:rsidP="00AC4264">
            <w:pPr>
              <w:pStyle w:val="rowtabella0"/>
              <w:jc w:val="center"/>
              <w:rPr>
                <w:color w:val="002060"/>
              </w:rPr>
            </w:pPr>
            <w:r w:rsidRPr="00581137">
              <w:rPr>
                <w:color w:val="002060"/>
              </w:rPr>
              <w:t>0</w:t>
            </w:r>
          </w:p>
        </w:tc>
      </w:tr>
      <w:tr w:rsidR="00662DA3" w:rsidRPr="00581137" w14:paraId="2EAA9D64"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3BFF54" w14:textId="77777777" w:rsidR="00662DA3" w:rsidRPr="00581137" w:rsidRDefault="00662DA3" w:rsidP="00AC4264">
            <w:pPr>
              <w:pStyle w:val="rowtabella0"/>
              <w:rPr>
                <w:color w:val="002060"/>
              </w:rPr>
            </w:pPr>
            <w:r w:rsidRPr="00581137">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F2AE1"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CF31F"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7CFFE"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140C"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4E2DB"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C4E0"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8CA2"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F2BB"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952C" w14:textId="77777777" w:rsidR="00662DA3" w:rsidRPr="00581137" w:rsidRDefault="00662DA3" w:rsidP="00AC4264">
            <w:pPr>
              <w:pStyle w:val="rowtabella0"/>
              <w:jc w:val="center"/>
              <w:rPr>
                <w:color w:val="002060"/>
              </w:rPr>
            </w:pPr>
            <w:r w:rsidRPr="00581137">
              <w:rPr>
                <w:color w:val="002060"/>
              </w:rPr>
              <w:t>0</w:t>
            </w:r>
          </w:p>
        </w:tc>
      </w:tr>
      <w:tr w:rsidR="00662DA3" w:rsidRPr="00581137" w14:paraId="0C998E96"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4C816" w14:textId="77777777" w:rsidR="00662DA3" w:rsidRPr="00581137" w:rsidRDefault="00662DA3" w:rsidP="00AC4264">
            <w:pPr>
              <w:pStyle w:val="rowtabella0"/>
              <w:rPr>
                <w:color w:val="002060"/>
                <w:lang w:val="en-US"/>
              </w:rPr>
            </w:pPr>
            <w:r w:rsidRPr="00581137">
              <w:rPr>
                <w:color w:val="002060"/>
                <w:lang w:val="en-US"/>
              </w:rPr>
              <w:t xml:space="preserve">A.S.D. REAL CASEBRUCIATE </w:t>
            </w:r>
            <w:proofErr w:type="gramStart"/>
            <w:r w:rsidRPr="00581137">
              <w:rPr>
                <w:color w:val="002060"/>
                <w:lang w:val="en-US"/>
              </w:rPr>
              <w:t>W.FIRE</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CEE20"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81E50"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FB0FE"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B028"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3A4A2"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F93DF" w14:textId="77777777" w:rsidR="00662DA3" w:rsidRPr="00581137" w:rsidRDefault="00662DA3" w:rsidP="00AC4264">
            <w:pPr>
              <w:pStyle w:val="rowtabella0"/>
              <w:jc w:val="center"/>
              <w:rPr>
                <w:color w:val="002060"/>
              </w:rPr>
            </w:pPr>
            <w:r w:rsidRPr="0058113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8B49E"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5ECBC"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7D240" w14:textId="77777777" w:rsidR="00662DA3" w:rsidRPr="00581137" w:rsidRDefault="00662DA3" w:rsidP="00AC4264">
            <w:pPr>
              <w:pStyle w:val="rowtabella0"/>
              <w:jc w:val="center"/>
              <w:rPr>
                <w:color w:val="002060"/>
              </w:rPr>
            </w:pPr>
            <w:r w:rsidRPr="00581137">
              <w:rPr>
                <w:color w:val="002060"/>
              </w:rPr>
              <w:t>0</w:t>
            </w:r>
          </w:p>
        </w:tc>
      </w:tr>
      <w:tr w:rsidR="00662DA3" w:rsidRPr="00581137" w14:paraId="458A1CEC"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FFBFD8" w14:textId="77777777" w:rsidR="00662DA3" w:rsidRPr="00581137" w:rsidRDefault="00662DA3" w:rsidP="00AC4264">
            <w:pPr>
              <w:pStyle w:val="rowtabella0"/>
              <w:rPr>
                <w:color w:val="002060"/>
                <w:lang w:val="en-US"/>
              </w:rPr>
            </w:pPr>
            <w:r w:rsidRPr="00581137">
              <w:rPr>
                <w:color w:val="002060"/>
                <w:lang w:val="en-U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FB9E0"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AC2AE"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B7429"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38C3"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27206"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D1A35"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4EC7"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1F4DE"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DAEA" w14:textId="77777777" w:rsidR="00662DA3" w:rsidRPr="00581137" w:rsidRDefault="00662DA3" w:rsidP="00AC4264">
            <w:pPr>
              <w:pStyle w:val="rowtabella0"/>
              <w:jc w:val="center"/>
              <w:rPr>
                <w:color w:val="002060"/>
              </w:rPr>
            </w:pPr>
            <w:r w:rsidRPr="00581137">
              <w:rPr>
                <w:color w:val="002060"/>
              </w:rPr>
              <w:t>0</w:t>
            </w:r>
          </w:p>
        </w:tc>
      </w:tr>
      <w:tr w:rsidR="00662DA3" w:rsidRPr="00581137" w14:paraId="0C871B09"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84625F" w14:textId="77777777" w:rsidR="00662DA3" w:rsidRPr="00581137" w:rsidRDefault="00662DA3" w:rsidP="00AC4264">
            <w:pPr>
              <w:pStyle w:val="rowtabella0"/>
              <w:rPr>
                <w:color w:val="002060"/>
              </w:rPr>
            </w:pPr>
            <w:r w:rsidRPr="00581137">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D225"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0A40B"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2023A"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C48CF"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1E998"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B2F22"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BE6B3" w14:textId="77777777" w:rsidR="00662DA3" w:rsidRPr="00581137" w:rsidRDefault="00662DA3" w:rsidP="00AC4264">
            <w:pPr>
              <w:pStyle w:val="rowtabella0"/>
              <w:jc w:val="center"/>
              <w:rPr>
                <w:color w:val="002060"/>
              </w:rPr>
            </w:pPr>
            <w:r w:rsidRPr="0058113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0F1B"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673D8" w14:textId="77777777" w:rsidR="00662DA3" w:rsidRPr="00581137" w:rsidRDefault="00662DA3" w:rsidP="00AC4264">
            <w:pPr>
              <w:pStyle w:val="rowtabella0"/>
              <w:jc w:val="center"/>
              <w:rPr>
                <w:color w:val="002060"/>
              </w:rPr>
            </w:pPr>
            <w:r w:rsidRPr="00581137">
              <w:rPr>
                <w:color w:val="002060"/>
              </w:rPr>
              <w:t>0</w:t>
            </w:r>
          </w:p>
        </w:tc>
      </w:tr>
      <w:tr w:rsidR="00662DA3" w:rsidRPr="00581137" w14:paraId="163A6E51"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24DB85" w14:textId="77777777" w:rsidR="00662DA3" w:rsidRPr="00581137" w:rsidRDefault="00662DA3" w:rsidP="00AC4264">
            <w:pPr>
              <w:pStyle w:val="rowtabella0"/>
              <w:rPr>
                <w:color w:val="002060"/>
              </w:rPr>
            </w:pPr>
            <w:r w:rsidRPr="00581137">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66072"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EDB2A"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ACDB9"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30899"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DBFFC"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AD753"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36E82" w14:textId="77777777" w:rsidR="00662DA3" w:rsidRPr="00581137" w:rsidRDefault="00662DA3" w:rsidP="00AC4264">
            <w:pPr>
              <w:pStyle w:val="rowtabella0"/>
              <w:jc w:val="center"/>
              <w:rPr>
                <w:color w:val="002060"/>
              </w:rPr>
            </w:pPr>
            <w:r w:rsidRPr="0058113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34585"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EE66B" w14:textId="77777777" w:rsidR="00662DA3" w:rsidRPr="00581137" w:rsidRDefault="00662DA3" w:rsidP="00AC4264">
            <w:pPr>
              <w:pStyle w:val="rowtabella0"/>
              <w:jc w:val="center"/>
              <w:rPr>
                <w:color w:val="002060"/>
              </w:rPr>
            </w:pPr>
            <w:r w:rsidRPr="00581137">
              <w:rPr>
                <w:color w:val="002060"/>
              </w:rPr>
              <w:t>0</w:t>
            </w:r>
          </w:p>
        </w:tc>
      </w:tr>
      <w:tr w:rsidR="00662DA3" w:rsidRPr="00581137" w14:paraId="6F941890"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A6CBED" w14:textId="77777777" w:rsidR="00662DA3" w:rsidRPr="00581137" w:rsidRDefault="00662DA3" w:rsidP="00AC4264">
            <w:pPr>
              <w:pStyle w:val="rowtabella0"/>
              <w:rPr>
                <w:color w:val="002060"/>
              </w:rPr>
            </w:pPr>
            <w:r w:rsidRPr="00581137">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2D45"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798AA"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8A179"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79891"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4C507"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7428F"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3772" w14:textId="77777777" w:rsidR="00662DA3" w:rsidRPr="00581137" w:rsidRDefault="00662DA3" w:rsidP="00AC4264">
            <w:pPr>
              <w:pStyle w:val="rowtabella0"/>
              <w:jc w:val="center"/>
              <w:rPr>
                <w:color w:val="002060"/>
              </w:rPr>
            </w:pPr>
            <w:r w:rsidRPr="0058113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905E7" w14:textId="77777777" w:rsidR="00662DA3" w:rsidRPr="00581137" w:rsidRDefault="00662DA3" w:rsidP="00AC4264">
            <w:pPr>
              <w:pStyle w:val="rowtabella0"/>
              <w:jc w:val="center"/>
              <w:rPr>
                <w:color w:val="002060"/>
              </w:rPr>
            </w:pPr>
            <w:r w:rsidRPr="0058113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4190" w14:textId="77777777" w:rsidR="00662DA3" w:rsidRPr="00581137" w:rsidRDefault="00662DA3" w:rsidP="00AC4264">
            <w:pPr>
              <w:pStyle w:val="rowtabella0"/>
              <w:jc w:val="center"/>
              <w:rPr>
                <w:color w:val="002060"/>
              </w:rPr>
            </w:pPr>
            <w:r w:rsidRPr="00581137">
              <w:rPr>
                <w:color w:val="002060"/>
              </w:rPr>
              <w:t>0</w:t>
            </w:r>
          </w:p>
        </w:tc>
      </w:tr>
    </w:tbl>
    <w:p w14:paraId="1F7F31B1" w14:textId="77777777" w:rsidR="00662DA3" w:rsidRPr="00581137" w:rsidRDefault="00662DA3" w:rsidP="00662DA3">
      <w:pPr>
        <w:pStyle w:val="breakline"/>
        <w:rPr>
          <w:rFonts w:eastAsiaTheme="minorEastAsia"/>
          <w:color w:val="002060"/>
        </w:rPr>
      </w:pPr>
    </w:p>
    <w:p w14:paraId="6DA223FF" w14:textId="77777777" w:rsidR="00662DA3" w:rsidRPr="00581137" w:rsidRDefault="00662DA3" w:rsidP="00662DA3">
      <w:pPr>
        <w:pStyle w:val="breakline"/>
        <w:rPr>
          <w:color w:val="002060"/>
        </w:rPr>
      </w:pPr>
    </w:p>
    <w:p w14:paraId="004BDF88" w14:textId="77777777" w:rsidR="00662DA3" w:rsidRPr="00581137" w:rsidRDefault="00662DA3" w:rsidP="00662DA3">
      <w:pPr>
        <w:pStyle w:val="sottotitolocampionato10"/>
        <w:rPr>
          <w:color w:val="002060"/>
        </w:rPr>
      </w:pPr>
      <w:r w:rsidRPr="0058113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3F2852EF"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B1B7A"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A0490"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E1075"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A33FE"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968CB"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62590"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BDBC8"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B52AA"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EF06A"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9F63C" w14:textId="77777777" w:rsidR="00662DA3" w:rsidRPr="00581137" w:rsidRDefault="00662DA3" w:rsidP="00AC4264">
            <w:pPr>
              <w:pStyle w:val="headertabella0"/>
              <w:rPr>
                <w:color w:val="002060"/>
              </w:rPr>
            </w:pPr>
            <w:r w:rsidRPr="00581137">
              <w:rPr>
                <w:color w:val="002060"/>
              </w:rPr>
              <w:t>PE</w:t>
            </w:r>
          </w:p>
        </w:tc>
      </w:tr>
      <w:tr w:rsidR="00662DA3" w:rsidRPr="00581137" w14:paraId="301CE856"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026D53" w14:textId="77777777" w:rsidR="00662DA3" w:rsidRPr="00581137" w:rsidRDefault="00662DA3" w:rsidP="00AC4264">
            <w:pPr>
              <w:pStyle w:val="rowtabella0"/>
              <w:rPr>
                <w:color w:val="002060"/>
              </w:rPr>
            </w:pPr>
            <w:r w:rsidRPr="00581137">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8BC1B"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51F10"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59F0D"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8153"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5318E"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AFDB7" w14:textId="77777777" w:rsidR="00662DA3" w:rsidRPr="00581137" w:rsidRDefault="00662DA3" w:rsidP="00AC4264">
            <w:pPr>
              <w:pStyle w:val="rowtabella0"/>
              <w:jc w:val="center"/>
              <w:rPr>
                <w:color w:val="002060"/>
              </w:rPr>
            </w:pPr>
            <w:r w:rsidRPr="0058113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02E3"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F9B26" w14:textId="77777777" w:rsidR="00662DA3" w:rsidRPr="00581137" w:rsidRDefault="00662DA3" w:rsidP="00AC4264">
            <w:pPr>
              <w:pStyle w:val="rowtabella0"/>
              <w:jc w:val="center"/>
              <w:rPr>
                <w:color w:val="002060"/>
              </w:rPr>
            </w:pPr>
            <w:r w:rsidRPr="0058113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00C19" w14:textId="77777777" w:rsidR="00662DA3" w:rsidRPr="00581137" w:rsidRDefault="00662DA3" w:rsidP="00AC4264">
            <w:pPr>
              <w:pStyle w:val="rowtabella0"/>
              <w:jc w:val="center"/>
              <w:rPr>
                <w:color w:val="002060"/>
              </w:rPr>
            </w:pPr>
            <w:r w:rsidRPr="00581137">
              <w:rPr>
                <w:color w:val="002060"/>
              </w:rPr>
              <w:t>0</w:t>
            </w:r>
          </w:p>
        </w:tc>
      </w:tr>
      <w:tr w:rsidR="00662DA3" w:rsidRPr="00581137" w14:paraId="2D39A029"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9E922" w14:textId="77777777" w:rsidR="00662DA3" w:rsidRPr="00581137" w:rsidRDefault="00662DA3" w:rsidP="00AC4264">
            <w:pPr>
              <w:pStyle w:val="rowtabella0"/>
              <w:rPr>
                <w:color w:val="002060"/>
              </w:rPr>
            </w:pPr>
            <w:r w:rsidRPr="00581137">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19889"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5C225"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5E160"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41B36"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49957"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B9DAF" w14:textId="77777777" w:rsidR="00662DA3" w:rsidRPr="00581137" w:rsidRDefault="00662DA3" w:rsidP="00AC4264">
            <w:pPr>
              <w:pStyle w:val="rowtabella0"/>
              <w:jc w:val="center"/>
              <w:rPr>
                <w:color w:val="002060"/>
              </w:rPr>
            </w:pPr>
            <w:r w:rsidRPr="0058113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D1ECF"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3DC0B"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D5A99" w14:textId="77777777" w:rsidR="00662DA3" w:rsidRPr="00581137" w:rsidRDefault="00662DA3" w:rsidP="00AC4264">
            <w:pPr>
              <w:pStyle w:val="rowtabella0"/>
              <w:jc w:val="center"/>
              <w:rPr>
                <w:color w:val="002060"/>
              </w:rPr>
            </w:pPr>
            <w:r w:rsidRPr="00581137">
              <w:rPr>
                <w:color w:val="002060"/>
              </w:rPr>
              <w:t>0</w:t>
            </w:r>
          </w:p>
        </w:tc>
      </w:tr>
      <w:tr w:rsidR="00662DA3" w:rsidRPr="00581137" w14:paraId="39106D31"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C2130C" w14:textId="77777777" w:rsidR="00662DA3" w:rsidRPr="00581137" w:rsidRDefault="00662DA3" w:rsidP="00AC4264">
            <w:pPr>
              <w:pStyle w:val="rowtabella0"/>
              <w:rPr>
                <w:color w:val="002060"/>
              </w:rPr>
            </w:pPr>
            <w:r w:rsidRPr="00581137">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17825"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AF38A"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DD5A5"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CC9F"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BB3A5"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B082" w14:textId="77777777" w:rsidR="00662DA3" w:rsidRPr="00581137" w:rsidRDefault="00662DA3" w:rsidP="00AC4264">
            <w:pPr>
              <w:pStyle w:val="rowtabella0"/>
              <w:jc w:val="center"/>
              <w:rPr>
                <w:color w:val="002060"/>
              </w:rPr>
            </w:pPr>
            <w:r w:rsidRPr="0058113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56E6"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19012"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0C633" w14:textId="77777777" w:rsidR="00662DA3" w:rsidRPr="00581137" w:rsidRDefault="00662DA3" w:rsidP="00AC4264">
            <w:pPr>
              <w:pStyle w:val="rowtabella0"/>
              <w:jc w:val="center"/>
              <w:rPr>
                <w:color w:val="002060"/>
              </w:rPr>
            </w:pPr>
            <w:r w:rsidRPr="00581137">
              <w:rPr>
                <w:color w:val="002060"/>
              </w:rPr>
              <w:t>0</w:t>
            </w:r>
          </w:p>
        </w:tc>
      </w:tr>
      <w:tr w:rsidR="00662DA3" w:rsidRPr="00581137" w14:paraId="3B00D56D"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39C266" w14:textId="77777777" w:rsidR="00662DA3" w:rsidRPr="00581137" w:rsidRDefault="00662DA3" w:rsidP="00AC4264">
            <w:pPr>
              <w:pStyle w:val="rowtabella0"/>
              <w:rPr>
                <w:color w:val="002060"/>
              </w:rPr>
            </w:pPr>
            <w:r w:rsidRPr="00581137">
              <w:rPr>
                <w:color w:val="002060"/>
              </w:rPr>
              <w:t xml:space="preserve">A.S.D. </w:t>
            </w:r>
            <w:proofErr w:type="gramStart"/>
            <w:r w:rsidRPr="00581137">
              <w:rPr>
                <w:color w:val="002060"/>
              </w:rPr>
              <w:t>CITTA</w:t>
            </w:r>
            <w:proofErr w:type="gramEnd"/>
            <w:r w:rsidRPr="00581137">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3957A"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A3BAB"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FDA80"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2FFF"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43F21"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68146" w14:textId="77777777" w:rsidR="00662DA3" w:rsidRPr="00581137" w:rsidRDefault="00662DA3" w:rsidP="00AC4264">
            <w:pPr>
              <w:pStyle w:val="rowtabella0"/>
              <w:jc w:val="center"/>
              <w:rPr>
                <w:color w:val="002060"/>
              </w:rPr>
            </w:pPr>
            <w:r w:rsidRPr="0058113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A1B51" w14:textId="77777777" w:rsidR="00662DA3" w:rsidRPr="00581137" w:rsidRDefault="00662DA3" w:rsidP="00AC4264">
            <w:pPr>
              <w:pStyle w:val="rowtabella0"/>
              <w:jc w:val="center"/>
              <w:rPr>
                <w:color w:val="002060"/>
              </w:rPr>
            </w:pPr>
            <w:r w:rsidRPr="0058113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6D7CE"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1CA76" w14:textId="77777777" w:rsidR="00662DA3" w:rsidRPr="00581137" w:rsidRDefault="00662DA3" w:rsidP="00AC4264">
            <w:pPr>
              <w:pStyle w:val="rowtabella0"/>
              <w:jc w:val="center"/>
              <w:rPr>
                <w:color w:val="002060"/>
              </w:rPr>
            </w:pPr>
            <w:r w:rsidRPr="00581137">
              <w:rPr>
                <w:color w:val="002060"/>
              </w:rPr>
              <w:t>0</w:t>
            </w:r>
          </w:p>
        </w:tc>
      </w:tr>
      <w:tr w:rsidR="00662DA3" w:rsidRPr="00581137" w14:paraId="052B155D"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089828" w14:textId="77777777" w:rsidR="00662DA3" w:rsidRPr="00581137" w:rsidRDefault="00662DA3" w:rsidP="00AC4264">
            <w:pPr>
              <w:pStyle w:val="rowtabella0"/>
              <w:rPr>
                <w:color w:val="002060"/>
              </w:rPr>
            </w:pPr>
            <w:r w:rsidRPr="00581137">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FD0A"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53F8C"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3D2AB"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5F137"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3B800"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6BCDA" w14:textId="77777777" w:rsidR="00662DA3" w:rsidRPr="00581137" w:rsidRDefault="00662DA3" w:rsidP="00AC4264">
            <w:pPr>
              <w:pStyle w:val="rowtabella0"/>
              <w:jc w:val="center"/>
              <w:rPr>
                <w:color w:val="002060"/>
              </w:rPr>
            </w:pPr>
            <w:r w:rsidRPr="0058113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7E3C4"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9B7B0"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89A79" w14:textId="77777777" w:rsidR="00662DA3" w:rsidRPr="00581137" w:rsidRDefault="00662DA3" w:rsidP="00AC4264">
            <w:pPr>
              <w:pStyle w:val="rowtabella0"/>
              <w:jc w:val="center"/>
              <w:rPr>
                <w:color w:val="002060"/>
              </w:rPr>
            </w:pPr>
            <w:r w:rsidRPr="00581137">
              <w:rPr>
                <w:color w:val="002060"/>
              </w:rPr>
              <w:t>0</w:t>
            </w:r>
          </w:p>
        </w:tc>
      </w:tr>
      <w:tr w:rsidR="00662DA3" w:rsidRPr="00581137" w14:paraId="61302AA6"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F3892" w14:textId="77777777" w:rsidR="00662DA3" w:rsidRPr="00581137" w:rsidRDefault="00662DA3" w:rsidP="00AC4264">
            <w:pPr>
              <w:pStyle w:val="rowtabella0"/>
              <w:rPr>
                <w:color w:val="002060"/>
              </w:rPr>
            </w:pPr>
            <w:r w:rsidRPr="0058113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A242F" w14:textId="77777777" w:rsidR="00662DA3" w:rsidRPr="00581137" w:rsidRDefault="00662DA3" w:rsidP="00AC4264">
            <w:pPr>
              <w:pStyle w:val="rowtabella0"/>
              <w:jc w:val="center"/>
              <w:rPr>
                <w:color w:val="002060"/>
              </w:rPr>
            </w:pPr>
            <w:r w:rsidRPr="0058113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B1589"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095B"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1A0B4"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EFF85"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D5AF8"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CB23"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8DEE5"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BE796" w14:textId="77777777" w:rsidR="00662DA3" w:rsidRPr="00581137" w:rsidRDefault="00662DA3" w:rsidP="00AC4264">
            <w:pPr>
              <w:pStyle w:val="rowtabella0"/>
              <w:jc w:val="center"/>
              <w:rPr>
                <w:color w:val="002060"/>
              </w:rPr>
            </w:pPr>
            <w:r w:rsidRPr="00581137">
              <w:rPr>
                <w:color w:val="002060"/>
              </w:rPr>
              <w:t>0</w:t>
            </w:r>
          </w:p>
        </w:tc>
      </w:tr>
      <w:tr w:rsidR="00662DA3" w:rsidRPr="00581137" w14:paraId="646B4E11"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1153F" w14:textId="77777777" w:rsidR="00662DA3" w:rsidRPr="00581137" w:rsidRDefault="00662DA3" w:rsidP="00AC4264">
            <w:pPr>
              <w:pStyle w:val="rowtabella0"/>
              <w:rPr>
                <w:color w:val="002060"/>
              </w:rPr>
            </w:pPr>
            <w:r w:rsidRPr="00581137">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8DDCA"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1684D"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B0440"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E084"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81CEA"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A2B9B" w14:textId="77777777" w:rsidR="00662DA3" w:rsidRPr="00581137" w:rsidRDefault="00662DA3" w:rsidP="00AC4264">
            <w:pPr>
              <w:pStyle w:val="rowtabella0"/>
              <w:jc w:val="center"/>
              <w:rPr>
                <w:color w:val="002060"/>
              </w:rPr>
            </w:pPr>
            <w:r w:rsidRPr="0058113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790AE"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645F7"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6FE02" w14:textId="77777777" w:rsidR="00662DA3" w:rsidRPr="00581137" w:rsidRDefault="00662DA3" w:rsidP="00AC4264">
            <w:pPr>
              <w:pStyle w:val="rowtabella0"/>
              <w:jc w:val="center"/>
              <w:rPr>
                <w:color w:val="002060"/>
              </w:rPr>
            </w:pPr>
            <w:r w:rsidRPr="00581137">
              <w:rPr>
                <w:color w:val="002060"/>
              </w:rPr>
              <w:t>0</w:t>
            </w:r>
          </w:p>
        </w:tc>
      </w:tr>
      <w:tr w:rsidR="00662DA3" w:rsidRPr="00581137" w14:paraId="733E06CF"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9EDCFD" w14:textId="77777777" w:rsidR="00662DA3" w:rsidRPr="00581137" w:rsidRDefault="00662DA3" w:rsidP="00AC4264">
            <w:pPr>
              <w:pStyle w:val="rowtabella0"/>
              <w:rPr>
                <w:color w:val="002060"/>
              </w:rPr>
            </w:pPr>
            <w:r w:rsidRPr="00581137">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07E3A"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71FE8"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E0E6"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9FC9"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5BFC2"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A31DE"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7FAEC" w14:textId="77777777" w:rsidR="00662DA3" w:rsidRPr="00581137" w:rsidRDefault="00662DA3" w:rsidP="00AC4264">
            <w:pPr>
              <w:pStyle w:val="rowtabella0"/>
              <w:jc w:val="center"/>
              <w:rPr>
                <w:color w:val="002060"/>
              </w:rPr>
            </w:pPr>
            <w:r w:rsidRPr="0058113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21171"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3F07F" w14:textId="77777777" w:rsidR="00662DA3" w:rsidRPr="00581137" w:rsidRDefault="00662DA3" w:rsidP="00AC4264">
            <w:pPr>
              <w:pStyle w:val="rowtabella0"/>
              <w:jc w:val="center"/>
              <w:rPr>
                <w:color w:val="002060"/>
              </w:rPr>
            </w:pPr>
            <w:r w:rsidRPr="00581137">
              <w:rPr>
                <w:color w:val="002060"/>
              </w:rPr>
              <w:t>0</w:t>
            </w:r>
          </w:p>
        </w:tc>
      </w:tr>
      <w:tr w:rsidR="00662DA3" w:rsidRPr="00581137" w14:paraId="146392B0"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9828C3" w14:textId="77777777" w:rsidR="00662DA3" w:rsidRPr="00581137" w:rsidRDefault="00662DA3" w:rsidP="00AC4264">
            <w:pPr>
              <w:pStyle w:val="rowtabella0"/>
              <w:rPr>
                <w:color w:val="002060"/>
              </w:rPr>
            </w:pPr>
            <w:r w:rsidRPr="00581137">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09A87"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51725"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5A1B5"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99098"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CEA04"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A6A48" w14:textId="77777777" w:rsidR="00662DA3" w:rsidRPr="00581137" w:rsidRDefault="00662DA3" w:rsidP="00AC4264">
            <w:pPr>
              <w:pStyle w:val="rowtabella0"/>
              <w:jc w:val="center"/>
              <w:rPr>
                <w:color w:val="002060"/>
              </w:rPr>
            </w:pPr>
            <w:r w:rsidRPr="0058113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C02EE" w14:textId="77777777" w:rsidR="00662DA3" w:rsidRPr="00581137" w:rsidRDefault="00662DA3" w:rsidP="00AC4264">
            <w:pPr>
              <w:pStyle w:val="rowtabella0"/>
              <w:jc w:val="center"/>
              <w:rPr>
                <w:color w:val="002060"/>
              </w:rPr>
            </w:pPr>
            <w:r w:rsidRPr="0058113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935D6"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31042" w14:textId="77777777" w:rsidR="00662DA3" w:rsidRPr="00581137" w:rsidRDefault="00662DA3" w:rsidP="00AC4264">
            <w:pPr>
              <w:pStyle w:val="rowtabella0"/>
              <w:jc w:val="center"/>
              <w:rPr>
                <w:color w:val="002060"/>
              </w:rPr>
            </w:pPr>
            <w:r w:rsidRPr="00581137">
              <w:rPr>
                <w:color w:val="002060"/>
              </w:rPr>
              <w:t>0</w:t>
            </w:r>
          </w:p>
        </w:tc>
      </w:tr>
      <w:tr w:rsidR="00662DA3" w:rsidRPr="00581137" w14:paraId="121BAB2F"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FF3431" w14:textId="77777777" w:rsidR="00662DA3" w:rsidRPr="00581137" w:rsidRDefault="00662DA3" w:rsidP="00AC4264">
            <w:pPr>
              <w:pStyle w:val="rowtabella0"/>
              <w:rPr>
                <w:color w:val="002060"/>
              </w:rPr>
            </w:pPr>
            <w:r w:rsidRPr="0058113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215DD"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DA5DE"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0DC50"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0B86A"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F7BB3"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9368E"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EA5BA" w14:textId="77777777" w:rsidR="00662DA3" w:rsidRPr="00581137" w:rsidRDefault="00662DA3" w:rsidP="00AC4264">
            <w:pPr>
              <w:pStyle w:val="rowtabella0"/>
              <w:jc w:val="center"/>
              <w:rPr>
                <w:color w:val="002060"/>
              </w:rPr>
            </w:pPr>
            <w:r w:rsidRPr="0058113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896A1" w14:textId="77777777" w:rsidR="00662DA3" w:rsidRPr="00581137" w:rsidRDefault="00662DA3" w:rsidP="00AC4264">
            <w:pPr>
              <w:pStyle w:val="rowtabella0"/>
              <w:jc w:val="center"/>
              <w:rPr>
                <w:color w:val="002060"/>
              </w:rPr>
            </w:pPr>
            <w:r w:rsidRPr="0058113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771F5" w14:textId="77777777" w:rsidR="00662DA3" w:rsidRPr="00581137" w:rsidRDefault="00662DA3" w:rsidP="00AC4264">
            <w:pPr>
              <w:pStyle w:val="rowtabella0"/>
              <w:jc w:val="center"/>
              <w:rPr>
                <w:color w:val="002060"/>
              </w:rPr>
            </w:pPr>
            <w:r w:rsidRPr="00581137">
              <w:rPr>
                <w:color w:val="002060"/>
              </w:rPr>
              <w:t>0</w:t>
            </w:r>
          </w:p>
        </w:tc>
      </w:tr>
      <w:tr w:rsidR="00662DA3" w:rsidRPr="00581137" w14:paraId="5291360B"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2E21F" w14:textId="77777777" w:rsidR="00662DA3" w:rsidRPr="00581137" w:rsidRDefault="00662DA3" w:rsidP="00AC4264">
            <w:pPr>
              <w:pStyle w:val="rowtabella0"/>
              <w:rPr>
                <w:color w:val="002060"/>
              </w:rPr>
            </w:pPr>
            <w:r w:rsidRPr="00581137">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99402"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FD4E9"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D3BA"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23B51"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A8DD6"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00471"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71149" w14:textId="77777777" w:rsidR="00662DA3" w:rsidRPr="00581137" w:rsidRDefault="00662DA3" w:rsidP="00AC4264">
            <w:pPr>
              <w:pStyle w:val="rowtabella0"/>
              <w:jc w:val="center"/>
              <w:rPr>
                <w:color w:val="002060"/>
              </w:rPr>
            </w:pPr>
            <w:r w:rsidRPr="0058113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ED3C5" w14:textId="77777777" w:rsidR="00662DA3" w:rsidRPr="00581137" w:rsidRDefault="00662DA3" w:rsidP="00AC4264">
            <w:pPr>
              <w:pStyle w:val="rowtabella0"/>
              <w:jc w:val="center"/>
              <w:rPr>
                <w:color w:val="002060"/>
              </w:rPr>
            </w:pPr>
            <w:r w:rsidRPr="0058113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EF386" w14:textId="77777777" w:rsidR="00662DA3" w:rsidRPr="00581137" w:rsidRDefault="00662DA3" w:rsidP="00AC4264">
            <w:pPr>
              <w:pStyle w:val="rowtabella0"/>
              <w:jc w:val="center"/>
              <w:rPr>
                <w:color w:val="002060"/>
              </w:rPr>
            </w:pPr>
            <w:r w:rsidRPr="00581137">
              <w:rPr>
                <w:color w:val="002060"/>
              </w:rPr>
              <w:t>0</w:t>
            </w:r>
          </w:p>
        </w:tc>
      </w:tr>
      <w:tr w:rsidR="00662DA3" w:rsidRPr="00581137" w14:paraId="60A117CB"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D32016" w14:textId="77777777" w:rsidR="00662DA3" w:rsidRPr="00581137" w:rsidRDefault="00662DA3" w:rsidP="00AC4264">
            <w:pPr>
              <w:pStyle w:val="rowtabella0"/>
              <w:rPr>
                <w:color w:val="002060"/>
              </w:rPr>
            </w:pPr>
            <w:r w:rsidRPr="00581137">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A888"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8609E"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F66DE"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A017B"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79350"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B56C8"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CEDA7" w14:textId="77777777" w:rsidR="00662DA3" w:rsidRPr="00581137" w:rsidRDefault="00662DA3" w:rsidP="00AC4264">
            <w:pPr>
              <w:pStyle w:val="rowtabella0"/>
              <w:jc w:val="center"/>
              <w:rPr>
                <w:color w:val="002060"/>
              </w:rPr>
            </w:pPr>
            <w:r w:rsidRPr="0058113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605F2" w14:textId="77777777" w:rsidR="00662DA3" w:rsidRPr="00581137" w:rsidRDefault="00662DA3" w:rsidP="00AC4264">
            <w:pPr>
              <w:pStyle w:val="rowtabella0"/>
              <w:jc w:val="center"/>
              <w:rPr>
                <w:color w:val="002060"/>
              </w:rPr>
            </w:pPr>
            <w:r w:rsidRPr="0058113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EEC6D" w14:textId="77777777" w:rsidR="00662DA3" w:rsidRPr="00581137" w:rsidRDefault="00662DA3" w:rsidP="00AC4264">
            <w:pPr>
              <w:pStyle w:val="rowtabella0"/>
              <w:jc w:val="center"/>
              <w:rPr>
                <w:color w:val="002060"/>
              </w:rPr>
            </w:pPr>
            <w:r w:rsidRPr="00581137">
              <w:rPr>
                <w:color w:val="002060"/>
              </w:rPr>
              <w:t>2</w:t>
            </w:r>
          </w:p>
        </w:tc>
      </w:tr>
    </w:tbl>
    <w:p w14:paraId="1F1AACE0" w14:textId="77777777" w:rsidR="00662DA3" w:rsidRPr="00581137" w:rsidRDefault="00662DA3" w:rsidP="00662DA3">
      <w:pPr>
        <w:pStyle w:val="breakline"/>
        <w:rPr>
          <w:rFonts w:eastAsiaTheme="minorEastAsia"/>
          <w:color w:val="002060"/>
        </w:rPr>
      </w:pPr>
    </w:p>
    <w:p w14:paraId="5D66D6F4" w14:textId="77777777" w:rsidR="00662DA3" w:rsidRPr="00581137" w:rsidRDefault="00662DA3" w:rsidP="00662DA3">
      <w:pPr>
        <w:pStyle w:val="breakline"/>
        <w:rPr>
          <w:color w:val="002060"/>
        </w:rPr>
      </w:pPr>
    </w:p>
    <w:p w14:paraId="4D5136B7" w14:textId="77777777" w:rsidR="00662DA3" w:rsidRPr="00581137" w:rsidRDefault="00662DA3" w:rsidP="00662DA3">
      <w:pPr>
        <w:pStyle w:val="sottotitolocampionato10"/>
        <w:rPr>
          <w:color w:val="002060"/>
        </w:rPr>
      </w:pPr>
      <w:r w:rsidRPr="0058113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33A6F869"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CEFC9"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7BBAC"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7A487"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FB03A"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86B1A"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1899C"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8CBE2"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28F5F"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2E310"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DB574" w14:textId="77777777" w:rsidR="00662DA3" w:rsidRPr="00581137" w:rsidRDefault="00662DA3" w:rsidP="00AC4264">
            <w:pPr>
              <w:pStyle w:val="headertabella0"/>
              <w:rPr>
                <w:color w:val="002060"/>
              </w:rPr>
            </w:pPr>
            <w:r w:rsidRPr="00581137">
              <w:rPr>
                <w:color w:val="002060"/>
              </w:rPr>
              <w:t>PE</w:t>
            </w:r>
          </w:p>
        </w:tc>
      </w:tr>
      <w:tr w:rsidR="00662DA3" w:rsidRPr="00581137" w14:paraId="037946D2"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94A2BF" w14:textId="77777777" w:rsidR="00662DA3" w:rsidRPr="00581137" w:rsidRDefault="00662DA3" w:rsidP="00AC4264">
            <w:pPr>
              <w:pStyle w:val="rowtabella0"/>
              <w:rPr>
                <w:color w:val="002060"/>
              </w:rPr>
            </w:pPr>
            <w:r w:rsidRPr="00581137">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4419F"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62822"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E831C"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88C15"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2E357"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82EAF" w14:textId="77777777" w:rsidR="00662DA3" w:rsidRPr="00581137" w:rsidRDefault="00662DA3" w:rsidP="00AC4264">
            <w:pPr>
              <w:pStyle w:val="rowtabella0"/>
              <w:jc w:val="center"/>
              <w:rPr>
                <w:color w:val="002060"/>
              </w:rPr>
            </w:pPr>
            <w:r w:rsidRPr="0058113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3E49D"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64129"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B1D6" w14:textId="77777777" w:rsidR="00662DA3" w:rsidRPr="00581137" w:rsidRDefault="00662DA3" w:rsidP="00AC4264">
            <w:pPr>
              <w:pStyle w:val="rowtabella0"/>
              <w:jc w:val="center"/>
              <w:rPr>
                <w:color w:val="002060"/>
              </w:rPr>
            </w:pPr>
            <w:r w:rsidRPr="00581137">
              <w:rPr>
                <w:color w:val="002060"/>
              </w:rPr>
              <w:t>0</w:t>
            </w:r>
          </w:p>
        </w:tc>
      </w:tr>
      <w:tr w:rsidR="00662DA3" w:rsidRPr="00581137" w14:paraId="0DB59A2C"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EA53A" w14:textId="77777777" w:rsidR="00662DA3" w:rsidRPr="00581137" w:rsidRDefault="00662DA3" w:rsidP="00AC4264">
            <w:pPr>
              <w:pStyle w:val="rowtabella0"/>
              <w:rPr>
                <w:color w:val="002060"/>
              </w:rPr>
            </w:pPr>
            <w:r w:rsidRPr="00581137">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9218"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2450A"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F4B73"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E6B2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23C24"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A2404" w14:textId="77777777" w:rsidR="00662DA3" w:rsidRPr="00581137" w:rsidRDefault="00662DA3" w:rsidP="00AC4264">
            <w:pPr>
              <w:pStyle w:val="rowtabella0"/>
              <w:jc w:val="center"/>
              <w:rPr>
                <w:color w:val="002060"/>
              </w:rPr>
            </w:pPr>
            <w:r w:rsidRPr="00581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49FB8"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02FC3"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4FE1F" w14:textId="77777777" w:rsidR="00662DA3" w:rsidRPr="00581137" w:rsidRDefault="00662DA3" w:rsidP="00AC4264">
            <w:pPr>
              <w:pStyle w:val="rowtabella0"/>
              <w:jc w:val="center"/>
              <w:rPr>
                <w:color w:val="002060"/>
              </w:rPr>
            </w:pPr>
            <w:r w:rsidRPr="00581137">
              <w:rPr>
                <w:color w:val="002060"/>
              </w:rPr>
              <w:t>0</w:t>
            </w:r>
          </w:p>
        </w:tc>
      </w:tr>
      <w:tr w:rsidR="00662DA3" w:rsidRPr="00581137" w14:paraId="1F4D4673"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E8493A" w14:textId="77777777" w:rsidR="00662DA3" w:rsidRPr="00581137" w:rsidRDefault="00662DA3" w:rsidP="00AC4264">
            <w:pPr>
              <w:pStyle w:val="rowtabella0"/>
              <w:rPr>
                <w:color w:val="002060"/>
              </w:rPr>
            </w:pPr>
            <w:r w:rsidRPr="00581137">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DF53D"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5DD5C"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9CEBE"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D0AF8"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A8B8F"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8C105" w14:textId="77777777" w:rsidR="00662DA3" w:rsidRPr="00581137" w:rsidRDefault="00662DA3" w:rsidP="00AC4264">
            <w:pPr>
              <w:pStyle w:val="rowtabella0"/>
              <w:jc w:val="center"/>
              <w:rPr>
                <w:color w:val="002060"/>
              </w:rPr>
            </w:pPr>
            <w:r w:rsidRPr="0058113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C605"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66231"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1CA5E" w14:textId="77777777" w:rsidR="00662DA3" w:rsidRPr="00581137" w:rsidRDefault="00662DA3" w:rsidP="00AC4264">
            <w:pPr>
              <w:pStyle w:val="rowtabella0"/>
              <w:jc w:val="center"/>
              <w:rPr>
                <w:color w:val="002060"/>
              </w:rPr>
            </w:pPr>
            <w:r w:rsidRPr="00581137">
              <w:rPr>
                <w:color w:val="002060"/>
              </w:rPr>
              <w:t>0</w:t>
            </w:r>
          </w:p>
        </w:tc>
      </w:tr>
      <w:tr w:rsidR="00662DA3" w:rsidRPr="00581137" w14:paraId="789B1EDA"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947C7F" w14:textId="77777777" w:rsidR="00662DA3" w:rsidRPr="00581137" w:rsidRDefault="00662DA3" w:rsidP="00AC4264">
            <w:pPr>
              <w:pStyle w:val="rowtabella0"/>
              <w:rPr>
                <w:color w:val="002060"/>
              </w:rPr>
            </w:pPr>
            <w:r w:rsidRPr="0058113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9025B"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C3E64"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25A4B"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ED286"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F525F"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7CB5F" w14:textId="77777777" w:rsidR="00662DA3" w:rsidRPr="00581137" w:rsidRDefault="00662DA3" w:rsidP="00AC4264">
            <w:pPr>
              <w:pStyle w:val="rowtabella0"/>
              <w:jc w:val="center"/>
              <w:rPr>
                <w:color w:val="002060"/>
              </w:rPr>
            </w:pPr>
            <w:r w:rsidRPr="0058113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1D295"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85428"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13495" w14:textId="77777777" w:rsidR="00662DA3" w:rsidRPr="00581137" w:rsidRDefault="00662DA3" w:rsidP="00AC4264">
            <w:pPr>
              <w:pStyle w:val="rowtabella0"/>
              <w:jc w:val="center"/>
              <w:rPr>
                <w:color w:val="002060"/>
              </w:rPr>
            </w:pPr>
            <w:r w:rsidRPr="00581137">
              <w:rPr>
                <w:color w:val="002060"/>
              </w:rPr>
              <w:t>0</w:t>
            </w:r>
          </w:p>
        </w:tc>
      </w:tr>
      <w:tr w:rsidR="00662DA3" w:rsidRPr="00581137" w14:paraId="0AC4DC91"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FB9285" w14:textId="77777777" w:rsidR="00662DA3" w:rsidRPr="00581137" w:rsidRDefault="00662DA3" w:rsidP="00AC4264">
            <w:pPr>
              <w:pStyle w:val="rowtabella0"/>
              <w:rPr>
                <w:color w:val="002060"/>
              </w:rPr>
            </w:pPr>
            <w:r w:rsidRPr="0058113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0E5C9"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C3864"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C5581"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1566"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6B43C"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D34E4"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F988"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B7CB2"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B8B8A" w14:textId="77777777" w:rsidR="00662DA3" w:rsidRPr="00581137" w:rsidRDefault="00662DA3" w:rsidP="00AC4264">
            <w:pPr>
              <w:pStyle w:val="rowtabella0"/>
              <w:jc w:val="center"/>
              <w:rPr>
                <w:color w:val="002060"/>
              </w:rPr>
            </w:pPr>
            <w:r w:rsidRPr="00581137">
              <w:rPr>
                <w:color w:val="002060"/>
              </w:rPr>
              <w:t>0</w:t>
            </w:r>
          </w:p>
        </w:tc>
      </w:tr>
      <w:tr w:rsidR="00662DA3" w:rsidRPr="00581137" w14:paraId="342EE62F"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E5954" w14:textId="77777777" w:rsidR="00662DA3" w:rsidRPr="00581137" w:rsidRDefault="00662DA3" w:rsidP="00AC4264">
            <w:pPr>
              <w:pStyle w:val="rowtabella0"/>
              <w:rPr>
                <w:color w:val="002060"/>
              </w:rPr>
            </w:pPr>
            <w:r w:rsidRPr="00581137">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5BD44"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A93B3"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10422"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86F7B"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9A770"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940CA" w14:textId="77777777" w:rsidR="00662DA3" w:rsidRPr="00581137" w:rsidRDefault="00662DA3" w:rsidP="00AC4264">
            <w:pPr>
              <w:pStyle w:val="rowtabella0"/>
              <w:jc w:val="center"/>
              <w:rPr>
                <w:color w:val="002060"/>
              </w:rPr>
            </w:pPr>
            <w:r w:rsidRPr="0058113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75BB4" w14:textId="77777777" w:rsidR="00662DA3" w:rsidRPr="00581137" w:rsidRDefault="00662DA3" w:rsidP="00AC4264">
            <w:pPr>
              <w:pStyle w:val="rowtabella0"/>
              <w:jc w:val="center"/>
              <w:rPr>
                <w:color w:val="002060"/>
              </w:rPr>
            </w:pPr>
            <w:r w:rsidRPr="0058113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5C576"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4F4C5" w14:textId="77777777" w:rsidR="00662DA3" w:rsidRPr="00581137" w:rsidRDefault="00662DA3" w:rsidP="00AC4264">
            <w:pPr>
              <w:pStyle w:val="rowtabella0"/>
              <w:jc w:val="center"/>
              <w:rPr>
                <w:color w:val="002060"/>
              </w:rPr>
            </w:pPr>
            <w:r w:rsidRPr="00581137">
              <w:rPr>
                <w:color w:val="002060"/>
              </w:rPr>
              <w:t>0</w:t>
            </w:r>
          </w:p>
        </w:tc>
      </w:tr>
      <w:tr w:rsidR="00662DA3" w:rsidRPr="00581137" w14:paraId="6C1527A5"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170E5" w14:textId="77777777" w:rsidR="00662DA3" w:rsidRPr="00581137" w:rsidRDefault="00662DA3" w:rsidP="00AC4264">
            <w:pPr>
              <w:pStyle w:val="rowtabella0"/>
              <w:rPr>
                <w:color w:val="002060"/>
              </w:rPr>
            </w:pPr>
            <w:r w:rsidRPr="00581137">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4B02D"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75D8E"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CD4B1"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8EC7"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A212B"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71CEE"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D93AE" w14:textId="77777777" w:rsidR="00662DA3" w:rsidRPr="00581137" w:rsidRDefault="00662DA3" w:rsidP="00AC4264">
            <w:pPr>
              <w:pStyle w:val="rowtabella0"/>
              <w:jc w:val="center"/>
              <w:rPr>
                <w:color w:val="002060"/>
              </w:rPr>
            </w:pPr>
            <w:r w:rsidRPr="00581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73D0C"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DD01A" w14:textId="77777777" w:rsidR="00662DA3" w:rsidRPr="00581137" w:rsidRDefault="00662DA3" w:rsidP="00AC4264">
            <w:pPr>
              <w:pStyle w:val="rowtabella0"/>
              <w:jc w:val="center"/>
              <w:rPr>
                <w:color w:val="002060"/>
              </w:rPr>
            </w:pPr>
            <w:r w:rsidRPr="00581137">
              <w:rPr>
                <w:color w:val="002060"/>
              </w:rPr>
              <w:t>0</w:t>
            </w:r>
          </w:p>
        </w:tc>
      </w:tr>
      <w:tr w:rsidR="00662DA3" w:rsidRPr="00581137" w14:paraId="570E06EF"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9ED99C" w14:textId="77777777" w:rsidR="00662DA3" w:rsidRPr="00581137" w:rsidRDefault="00662DA3" w:rsidP="00AC4264">
            <w:pPr>
              <w:pStyle w:val="rowtabella0"/>
              <w:rPr>
                <w:color w:val="002060"/>
              </w:rPr>
            </w:pPr>
            <w:r w:rsidRPr="00581137">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EE21B"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4F4A4"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9DEFE"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C7E94"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0D878"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D523A"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64B8" w14:textId="77777777" w:rsidR="00662DA3" w:rsidRPr="00581137" w:rsidRDefault="00662DA3" w:rsidP="00AC4264">
            <w:pPr>
              <w:pStyle w:val="rowtabella0"/>
              <w:jc w:val="center"/>
              <w:rPr>
                <w:color w:val="002060"/>
              </w:rPr>
            </w:pPr>
            <w:r w:rsidRPr="0058113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CC507"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F83BE" w14:textId="77777777" w:rsidR="00662DA3" w:rsidRPr="00581137" w:rsidRDefault="00662DA3" w:rsidP="00AC4264">
            <w:pPr>
              <w:pStyle w:val="rowtabella0"/>
              <w:jc w:val="center"/>
              <w:rPr>
                <w:color w:val="002060"/>
              </w:rPr>
            </w:pPr>
            <w:r w:rsidRPr="00581137">
              <w:rPr>
                <w:color w:val="002060"/>
              </w:rPr>
              <w:t>0</w:t>
            </w:r>
          </w:p>
        </w:tc>
      </w:tr>
      <w:tr w:rsidR="00662DA3" w:rsidRPr="00581137" w14:paraId="2E564DC3"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2CE2C7" w14:textId="77777777" w:rsidR="00662DA3" w:rsidRPr="00581137" w:rsidRDefault="00662DA3" w:rsidP="00AC4264">
            <w:pPr>
              <w:pStyle w:val="rowtabella0"/>
              <w:rPr>
                <w:color w:val="002060"/>
              </w:rPr>
            </w:pPr>
            <w:r w:rsidRPr="00581137">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4D1F8"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0398"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E924B"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F2A4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6AAC2"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1A5C6"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179D7"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C0FEF"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C3412" w14:textId="77777777" w:rsidR="00662DA3" w:rsidRPr="00581137" w:rsidRDefault="00662DA3" w:rsidP="00AC4264">
            <w:pPr>
              <w:pStyle w:val="rowtabella0"/>
              <w:jc w:val="center"/>
              <w:rPr>
                <w:color w:val="002060"/>
              </w:rPr>
            </w:pPr>
            <w:r w:rsidRPr="00581137">
              <w:rPr>
                <w:color w:val="002060"/>
              </w:rPr>
              <w:t>0</w:t>
            </w:r>
          </w:p>
        </w:tc>
      </w:tr>
      <w:tr w:rsidR="00662DA3" w:rsidRPr="00581137" w14:paraId="65410426"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F206A9" w14:textId="77777777" w:rsidR="00662DA3" w:rsidRPr="00581137" w:rsidRDefault="00662DA3" w:rsidP="00AC4264">
            <w:pPr>
              <w:pStyle w:val="rowtabella0"/>
              <w:rPr>
                <w:color w:val="002060"/>
              </w:rPr>
            </w:pPr>
            <w:r w:rsidRPr="00581137">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64C8C"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377D0"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686A"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A7C1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7EA3A"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1ABC9"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7E31C" w14:textId="77777777" w:rsidR="00662DA3" w:rsidRPr="00581137" w:rsidRDefault="00662DA3" w:rsidP="00AC4264">
            <w:pPr>
              <w:pStyle w:val="rowtabella0"/>
              <w:jc w:val="center"/>
              <w:rPr>
                <w:color w:val="002060"/>
              </w:rPr>
            </w:pPr>
            <w:r w:rsidRPr="0058113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07FA4"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D8194" w14:textId="77777777" w:rsidR="00662DA3" w:rsidRPr="00581137" w:rsidRDefault="00662DA3" w:rsidP="00AC4264">
            <w:pPr>
              <w:pStyle w:val="rowtabella0"/>
              <w:jc w:val="center"/>
              <w:rPr>
                <w:color w:val="002060"/>
              </w:rPr>
            </w:pPr>
            <w:r w:rsidRPr="00581137">
              <w:rPr>
                <w:color w:val="002060"/>
              </w:rPr>
              <w:t>0</w:t>
            </w:r>
          </w:p>
        </w:tc>
      </w:tr>
      <w:tr w:rsidR="00662DA3" w:rsidRPr="00581137" w14:paraId="55FBF986"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9098A" w14:textId="77777777" w:rsidR="00662DA3" w:rsidRPr="00581137" w:rsidRDefault="00662DA3" w:rsidP="00AC4264">
            <w:pPr>
              <w:pStyle w:val="rowtabella0"/>
              <w:rPr>
                <w:color w:val="002060"/>
              </w:rPr>
            </w:pPr>
            <w:r w:rsidRPr="00581137">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F9D8B"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AFFF"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B7C97"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7741E"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E4C68"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23BF"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63ADE" w14:textId="77777777" w:rsidR="00662DA3" w:rsidRPr="00581137" w:rsidRDefault="00662DA3" w:rsidP="00AC4264">
            <w:pPr>
              <w:pStyle w:val="rowtabella0"/>
              <w:jc w:val="center"/>
              <w:rPr>
                <w:color w:val="002060"/>
              </w:rPr>
            </w:pPr>
            <w:r w:rsidRPr="0058113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D2060" w14:textId="77777777" w:rsidR="00662DA3" w:rsidRPr="00581137" w:rsidRDefault="00662DA3" w:rsidP="00AC4264">
            <w:pPr>
              <w:pStyle w:val="rowtabella0"/>
              <w:jc w:val="center"/>
              <w:rPr>
                <w:color w:val="002060"/>
              </w:rPr>
            </w:pPr>
            <w:r w:rsidRPr="0058113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FF8E2" w14:textId="77777777" w:rsidR="00662DA3" w:rsidRPr="00581137" w:rsidRDefault="00662DA3" w:rsidP="00AC4264">
            <w:pPr>
              <w:pStyle w:val="rowtabella0"/>
              <w:jc w:val="center"/>
              <w:rPr>
                <w:color w:val="002060"/>
              </w:rPr>
            </w:pPr>
            <w:r w:rsidRPr="00581137">
              <w:rPr>
                <w:color w:val="002060"/>
              </w:rPr>
              <w:t>0</w:t>
            </w:r>
          </w:p>
        </w:tc>
      </w:tr>
      <w:tr w:rsidR="00662DA3" w:rsidRPr="00581137" w14:paraId="503BBF44"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A07A72" w14:textId="77777777" w:rsidR="00662DA3" w:rsidRPr="00581137" w:rsidRDefault="00662DA3" w:rsidP="00AC4264">
            <w:pPr>
              <w:pStyle w:val="rowtabella0"/>
              <w:rPr>
                <w:color w:val="002060"/>
                <w:lang w:val="en-US"/>
              </w:rPr>
            </w:pPr>
            <w:proofErr w:type="spellStart"/>
            <w:proofErr w:type="gramStart"/>
            <w:r w:rsidRPr="00581137">
              <w:rPr>
                <w:color w:val="002060"/>
                <w:lang w:val="en-US"/>
              </w:rPr>
              <w:t>sq.B</w:t>
            </w:r>
            <w:proofErr w:type="spellEnd"/>
            <w:proofErr w:type="gramEnd"/>
            <w:r w:rsidRPr="00581137">
              <w:rPr>
                <w:color w:val="002060"/>
                <w:lang w:val="en-US"/>
              </w:rPr>
              <w:t xml:space="preserve">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64F6A"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73D8"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5F33F"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8031"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FBC82"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F7F7F"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B14C9"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94134"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74E17" w14:textId="77777777" w:rsidR="00662DA3" w:rsidRPr="00581137" w:rsidRDefault="00662DA3" w:rsidP="00AC4264">
            <w:pPr>
              <w:pStyle w:val="rowtabella0"/>
              <w:jc w:val="center"/>
              <w:rPr>
                <w:color w:val="002060"/>
              </w:rPr>
            </w:pPr>
            <w:r w:rsidRPr="00581137">
              <w:rPr>
                <w:color w:val="002060"/>
              </w:rPr>
              <w:t>0</w:t>
            </w:r>
          </w:p>
        </w:tc>
      </w:tr>
    </w:tbl>
    <w:p w14:paraId="1F2577A9" w14:textId="77777777" w:rsidR="00662DA3" w:rsidRPr="00581137" w:rsidRDefault="00662DA3" w:rsidP="00662DA3">
      <w:pPr>
        <w:pStyle w:val="breakline"/>
        <w:rPr>
          <w:rFonts w:eastAsiaTheme="minorEastAsia"/>
          <w:color w:val="002060"/>
        </w:rPr>
      </w:pPr>
    </w:p>
    <w:p w14:paraId="7B6C4DB5" w14:textId="77777777" w:rsidR="00662DA3" w:rsidRPr="00581137" w:rsidRDefault="00662DA3" w:rsidP="00662DA3">
      <w:pPr>
        <w:pStyle w:val="breakline"/>
        <w:rPr>
          <w:color w:val="002060"/>
        </w:rPr>
      </w:pPr>
    </w:p>
    <w:p w14:paraId="04EE0541" w14:textId="77777777" w:rsidR="00662DA3" w:rsidRPr="00581137" w:rsidRDefault="00662DA3" w:rsidP="00662DA3">
      <w:pPr>
        <w:pStyle w:val="sottotitolocampionato10"/>
        <w:rPr>
          <w:color w:val="002060"/>
        </w:rPr>
      </w:pPr>
      <w:r w:rsidRPr="00581137">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10E90353"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C42B0"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73CFF"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BBB0F"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3FFAC"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43F6E"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21F8C"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12DBA"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419AE"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9EB45"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3A5B6" w14:textId="77777777" w:rsidR="00662DA3" w:rsidRPr="00581137" w:rsidRDefault="00662DA3" w:rsidP="00AC4264">
            <w:pPr>
              <w:pStyle w:val="headertabella0"/>
              <w:rPr>
                <w:color w:val="002060"/>
              </w:rPr>
            </w:pPr>
            <w:r w:rsidRPr="00581137">
              <w:rPr>
                <w:color w:val="002060"/>
              </w:rPr>
              <w:t>PE</w:t>
            </w:r>
          </w:p>
        </w:tc>
      </w:tr>
      <w:tr w:rsidR="00662DA3" w:rsidRPr="00581137" w14:paraId="15D58D43"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313036" w14:textId="77777777" w:rsidR="00662DA3" w:rsidRPr="00581137" w:rsidRDefault="00662DA3" w:rsidP="00AC4264">
            <w:pPr>
              <w:pStyle w:val="rowtabella0"/>
              <w:rPr>
                <w:color w:val="002060"/>
              </w:rPr>
            </w:pPr>
            <w:r w:rsidRPr="00581137">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7623"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7F37B"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49C90"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702D9"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52410"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3C94" w14:textId="77777777" w:rsidR="00662DA3" w:rsidRPr="00581137" w:rsidRDefault="00662DA3" w:rsidP="00AC4264">
            <w:pPr>
              <w:pStyle w:val="rowtabella0"/>
              <w:jc w:val="center"/>
              <w:rPr>
                <w:color w:val="002060"/>
              </w:rPr>
            </w:pPr>
            <w:r w:rsidRPr="0058113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1A72B"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71FAC"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6D77C" w14:textId="77777777" w:rsidR="00662DA3" w:rsidRPr="00581137" w:rsidRDefault="00662DA3" w:rsidP="00AC4264">
            <w:pPr>
              <w:pStyle w:val="rowtabella0"/>
              <w:jc w:val="center"/>
              <w:rPr>
                <w:color w:val="002060"/>
              </w:rPr>
            </w:pPr>
            <w:r w:rsidRPr="00581137">
              <w:rPr>
                <w:color w:val="002060"/>
              </w:rPr>
              <w:t>0</w:t>
            </w:r>
          </w:p>
        </w:tc>
      </w:tr>
      <w:tr w:rsidR="00662DA3" w:rsidRPr="00581137" w14:paraId="1F115FEB"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98F551" w14:textId="77777777" w:rsidR="00662DA3" w:rsidRPr="00581137" w:rsidRDefault="00662DA3" w:rsidP="00AC4264">
            <w:pPr>
              <w:pStyle w:val="rowtabella0"/>
              <w:rPr>
                <w:color w:val="002060"/>
                <w:lang w:val="en-US"/>
              </w:rPr>
            </w:pPr>
            <w:r w:rsidRPr="00581137">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8042F"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55E28"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A11A0"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312F2"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AB670"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5CF84" w14:textId="77777777" w:rsidR="00662DA3" w:rsidRPr="00581137" w:rsidRDefault="00662DA3" w:rsidP="00AC4264">
            <w:pPr>
              <w:pStyle w:val="rowtabella0"/>
              <w:jc w:val="center"/>
              <w:rPr>
                <w:color w:val="002060"/>
              </w:rPr>
            </w:pPr>
            <w:r w:rsidRPr="0058113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B2EC"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AFBE0"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D88AF" w14:textId="77777777" w:rsidR="00662DA3" w:rsidRPr="00581137" w:rsidRDefault="00662DA3" w:rsidP="00AC4264">
            <w:pPr>
              <w:pStyle w:val="rowtabella0"/>
              <w:jc w:val="center"/>
              <w:rPr>
                <w:color w:val="002060"/>
              </w:rPr>
            </w:pPr>
            <w:r w:rsidRPr="00581137">
              <w:rPr>
                <w:color w:val="002060"/>
              </w:rPr>
              <w:t>0</w:t>
            </w:r>
          </w:p>
        </w:tc>
      </w:tr>
      <w:tr w:rsidR="00662DA3" w:rsidRPr="00581137" w14:paraId="72E8AC6A"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9972A4" w14:textId="77777777" w:rsidR="00662DA3" w:rsidRPr="00581137" w:rsidRDefault="00662DA3" w:rsidP="00AC4264">
            <w:pPr>
              <w:pStyle w:val="rowtabella0"/>
              <w:rPr>
                <w:color w:val="002060"/>
              </w:rPr>
            </w:pPr>
            <w:r w:rsidRPr="00581137">
              <w:rPr>
                <w:color w:val="002060"/>
              </w:rPr>
              <w:t xml:space="preserve">A.S.D. CALCIO </w:t>
            </w:r>
            <w:proofErr w:type="gramStart"/>
            <w:r w:rsidRPr="00581137">
              <w:rPr>
                <w:color w:val="002060"/>
              </w:rPr>
              <w:t>S.ELPIDIO</w:t>
            </w:r>
            <w:proofErr w:type="gramEnd"/>
            <w:r w:rsidRPr="00581137">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FFE3B"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8F2A1"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0D21E"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9BB9D"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F5366"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F2FF8" w14:textId="77777777" w:rsidR="00662DA3" w:rsidRPr="00581137" w:rsidRDefault="00662DA3" w:rsidP="00AC4264">
            <w:pPr>
              <w:pStyle w:val="rowtabella0"/>
              <w:jc w:val="center"/>
              <w:rPr>
                <w:color w:val="002060"/>
              </w:rPr>
            </w:pPr>
            <w:r w:rsidRPr="0058113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0149C"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39B82" w14:textId="77777777" w:rsidR="00662DA3" w:rsidRPr="00581137" w:rsidRDefault="00662DA3" w:rsidP="00AC4264">
            <w:pPr>
              <w:pStyle w:val="rowtabella0"/>
              <w:jc w:val="center"/>
              <w:rPr>
                <w:color w:val="002060"/>
              </w:rPr>
            </w:pPr>
            <w:r w:rsidRPr="0058113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1A737" w14:textId="77777777" w:rsidR="00662DA3" w:rsidRPr="00581137" w:rsidRDefault="00662DA3" w:rsidP="00AC4264">
            <w:pPr>
              <w:pStyle w:val="rowtabella0"/>
              <w:jc w:val="center"/>
              <w:rPr>
                <w:color w:val="002060"/>
              </w:rPr>
            </w:pPr>
            <w:r w:rsidRPr="00581137">
              <w:rPr>
                <w:color w:val="002060"/>
              </w:rPr>
              <w:t>0</w:t>
            </w:r>
          </w:p>
        </w:tc>
      </w:tr>
      <w:tr w:rsidR="00662DA3" w:rsidRPr="00581137" w14:paraId="1F934479"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B4AA1" w14:textId="77777777" w:rsidR="00662DA3" w:rsidRPr="00581137" w:rsidRDefault="00662DA3" w:rsidP="00AC4264">
            <w:pPr>
              <w:pStyle w:val="rowtabella0"/>
              <w:rPr>
                <w:color w:val="002060"/>
              </w:rPr>
            </w:pPr>
            <w:r w:rsidRPr="00581137">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AE087"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44CF1"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8B8B4"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2B4AB"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9F7CF"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4AB6C"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1254D"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0D75C"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2BCD6" w14:textId="77777777" w:rsidR="00662DA3" w:rsidRPr="00581137" w:rsidRDefault="00662DA3" w:rsidP="00AC4264">
            <w:pPr>
              <w:pStyle w:val="rowtabella0"/>
              <w:jc w:val="center"/>
              <w:rPr>
                <w:color w:val="002060"/>
              </w:rPr>
            </w:pPr>
            <w:r w:rsidRPr="00581137">
              <w:rPr>
                <w:color w:val="002060"/>
              </w:rPr>
              <w:t>0</w:t>
            </w:r>
          </w:p>
        </w:tc>
      </w:tr>
      <w:tr w:rsidR="00662DA3" w:rsidRPr="00581137" w14:paraId="4A3D2341"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68A8E" w14:textId="77777777" w:rsidR="00662DA3" w:rsidRPr="00581137" w:rsidRDefault="00662DA3" w:rsidP="00AC4264">
            <w:pPr>
              <w:pStyle w:val="rowtabella0"/>
              <w:rPr>
                <w:color w:val="002060"/>
              </w:rPr>
            </w:pPr>
            <w:r w:rsidRPr="00581137">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E570E"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E9C75"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535AE"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933BE"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2F091"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3BDC5" w14:textId="77777777" w:rsidR="00662DA3" w:rsidRPr="00581137" w:rsidRDefault="00662DA3" w:rsidP="00AC4264">
            <w:pPr>
              <w:pStyle w:val="rowtabella0"/>
              <w:jc w:val="center"/>
              <w:rPr>
                <w:color w:val="002060"/>
              </w:rPr>
            </w:pPr>
            <w:r w:rsidRPr="0058113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41945"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A125B"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EFFEE" w14:textId="77777777" w:rsidR="00662DA3" w:rsidRPr="00581137" w:rsidRDefault="00662DA3" w:rsidP="00AC4264">
            <w:pPr>
              <w:pStyle w:val="rowtabella0"/>
              <w:jc w:val="center"/>
              <w:rPr>
                <w:color w:val="002060"/>
              </w:rPr>
            </w:pPr>
            <w:r w:rsidRPr="00581137">
              <w:rPr>
                <w:color w:val="002060"/>
              </w:rPr>
              <w:t>0</w:t>
            </w:r>
          </w:p>
        </w:tc>
      </w:tr>
      <w:tr w:rsidR="00662DA3" w:rsidRPr="00581137" w14:paraId="54C852CF"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7E4DA1" w14:textId="77777777" w:rsidR="00662DA3" w:rsidRPr="00581137" w:rsidRDefault="00662DA3" w:rsidP="00AC4264">
            <w:pPr>
              <w:pStyle w:val="rowtabella0"/>
              <w:rPr>
                <w:color w:val="002060"/>
                <w:lang w:val="en-US"/>
              </w:rPr>
            </w:pPr>
            <w:r w:rsidRPr="00581137">
              <w:rPr>
                <w:color w:val="002060"/>
                <w:lang w:val="en-US"/>
              </w:rPr>
              <w:lastRenderedPageBreak/>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4EB3C" w14:textId="77777777" w:rsidR="00662DA3" w:rsidRPr="00581137" w:rsidRDefault="00662DA3" w:rsidP="00AC4264">
            <w:pPr>
              <w:pStyle w:val="rowtabella0"/>
              <w:jc w:val="center"/>
              <w:rPr>
                <w:color w:val="002060"/>
              </w:rPr>
            </w:pPr>
            <w:r w:rsidRPr="0058113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13D27"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3F1A3"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9C657"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AE66C"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6AFF2"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8DAB7" w14:textId="77777777" w:rsidR="00662DA3" w:rsidRPr="00581137" w:rsidRDefault="00662DA3" w:rsidP="00AC4264">
            <w:pPr>
              <w:pStyle w:val="rowtabella0"/>
              <w:jc w:val="center"/>
              <w:rPr>
                <w:color w:val="002060"/>
              </w:rPr>
            </w:pPr>
            <w:r w:rsidRPr="0058113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656F"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F540C" w14:textId="77777777" w:rsidR="00662DA3" w:rsidRPr="00581137" w:rsidRDefault="00662DA3" w:rsidP="00AC4264">
            <w:pPr>
              <w:pStyle w:val="rowtabella0"/>
              <w:jc w:val="center"/>
              <w:rPr>
                <w:color w:val="002060"/>
              </w:rPr>
            </w:pPr>
            <w:r w:rsidRPr="00581137">
              <w:rPr>
                <w:color w:val="002060"/>
              </w:rPr>
              <w:t>0</w:t>
            </w:r>
          </w:p>
        </w:tc>
      </w:tr>
      <w:tr w:rsidR="00662DA3" w:rsidRPr="00581137" w14:paraId="5F772FA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1DB21B" w14:textId="77777777" w:rsidR="00662DA3" w:rsidRPr="00581137" w:rsidRDefault="00662DA3" w:rsidP="00AC4264">
            <w:pPr>
              <w:pStyle w:val="rowtabella0"/>
              <w:rPr>
                <w:color w:val="002060"/>
              </w:rPr>
            </w:pPr>
            <w:r w:rsidRPr="0058113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686A9"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8B480"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4155"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42183"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66AF1"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17CE9" w14:textId="77777777" w:rsidR="00662DA3" w:rsidRPr="00581137" w:rsidRDefault="00662DA3" w:rsidP="00AC4264">
            <w:pPr>
              <w:pStyle w:val="rowtabella0"/>
              <w:jc w:val="center"/>
              <w:rPr>
                <w:color w:val="002060"/>
              </w:rPr>
            </w:pPr>
            <w:r w:rsidRPr="0058113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1DCED" w14:textId="77777777" w:rsidR="00662DA3" w:rsidRPr="00581137" w:rsidRDefault="00662DA3" w:rsidP="00AC4264">
            <w:pPr>
              <w:pStyle w:val="rowtabella0"/>
              <w:jc w:val="center"/>
              <w:rPr>
                <w:color w:val="002060"/>
              </w:rPr>
            </w:pPr>
            <w:r w:rsidRPr="0058113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52141" w14:textId="77777777" w:rsidR="00662DA3" w:rsidRPr="00581137" w:rsidRDefault="00662DA3" w:rsidP="00AC4264">
            <w:pPr>
              <w:pStyle w:val="rowtabella0"/>
              <w:jc w:val="center"/>
              <w:rPr>
                <w:color w:val="002060"/>
              </w:rPr>
            </w:pPr>
            <w:r w:rsidRPr="0058113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97416" w14:textId="77777777" w:rsidR="00662DA3" w:rsidRPr="00581137" w:rsidRDefault="00662DA3" w:rsidP="00AC4264">
            <w:pPr>
              <w:pStyle w:val="rowtabella0"/>
              <w:jc w:val="center"/>
              <w:rPr>
                <w:color w:val="002060"/>
              </w:rPr>
            </w:pPr>
            <w:r w:rsidRPr="00581137">
              <w:rPr>
                <w:color w:val="002060"/>
              </w:rPr>
              <w:t>0</w:t>
            </w:r>
          </w:p>
        </w:tc>
      </w:tr>
      <w:tr w:rsidR="00662DA3" w:rsidRPr="00581137" w14:paraId="4BA0E269"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D0F2F" w14:textId="77777777" w:rsidR="00662DA3" w:rsidRPr="00581137" w:rsidRDefault="00662DA3" w:rsidP="00AC4264">
            <w:pPr>
              <w:pStyle w:val="rowtabella0"/>
              <w:rPr>
                <w:color w:val="002060"/>
              </w:rPr>
            </w:pPr>
            <w:r w:rsidRPr="00581137">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C6A45"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5BDFF"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6ACD1"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084D9"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55824"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338B7"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3A3F0" w14:textId="77777777" w:rsidR="00662DA3" w:rsidRPr="00581137" w:rsidRDefault="00662DA3" w:rsidP="00AC4264">
            <w:pPr>
              <w:pStyle w:val="rowtabella0"/>
              <w:jc w:val="center"/>
              <w:rPr>
                <w:color w:val="002060"/>
              </w:rPr>
            </w:pPr>
            <w:r w:rsidRPr="0058113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517C3"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D6B0E" w14:textId="77777777" w:rsidR="00662DA3" w:rsidRPr="00581137" w:rsidRDefault="00662DA3" w:rsidP="00AC4264">
            <w:pPr>
              <w:pStyle w:val="rowtabella0"/>
              <w:jc w:val="center"/>
              <w:rPr>
                <w:color w:val="002060"/>
              </w:rPr>
            </w:pPr>
            <w:r w:rsidRPr="00581137">
              <w:rPr>
                <w:color w:val="002060"/>
              </w:rPr>
              <w:t>0</w:t>
            </w:r>
          </w:p>
        </w:tc>
      </w:tr>
      <w:tr w:rsidR="00662DA3" w:rsidRPr="00581137" w14:paraId="61E32647"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AA651" w14:textId="77777777" w:rsidR="00662DA3" w:rsidRPr="00581137" w:rsidRDefault="00662DA3" w:rsidP="00AC4264">
            <w:pPr>
              <w:pStyle w:val="rowtabella0"/>
              <w:rPr>
                <w:color w:val="002060"/>
                <w:lang w:val="en-US"/>
              </w:rPr>
            </w:pPr>
            <w:r w:rsidRPr="00581137">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B58E6"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E69E9"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20150"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22AA"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3D455"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5B565" w14:textId="77777777" w:rsidR="00662DA3" w:rsidRPr="00581137" w:rsidRDefault="00662DA3" w:rsidP="00AC4264">
            <w:pPr>
              <w:pStyle w:val="rowtabella0"/>
              <w:jc w:val="center"/>
              <w:rPr>
                <w:color w:val="002060"/>
              </w:rPr>
            </w:pPr>
            <w:r w:rsidRPr="0058113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CA87A"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8206B"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08961" w14:textId="77777777" w:rsidR="00662DA3" w:rsidRPr="00581137" w:rsidRDefault="00662DA3" w:rsidP="00AC4264">
            <w:pPr>
              <w:pStyle w:val="rowtabella0"/>
              <w:jc w:val="center"/>
              <w:rPr>
                <w:color w:val="002060"/>
              </w:rPr>
            </w:pPr>
            <w:r w:rsidRPr="00581137">
              <w:rPr>
                <w:color w:val="002060"/>
              </w:rPr>
              <w:t>0</w:t>
            </w:r>
          </w:p>
        </w:tc>
      </w:tr>
      <w:tr w:rsidR="00662DA3" w:rsidRPr="00581137" w14:paraId="6FEA3AA0"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05C0A" w14:textId="77777777" w:rsidR="00662DA3" w:rsidRPr="00581137" w:rsidRDefault="00662DA3" w:rsidP="00AC4264">
            <w:pPr>
              <w:pStyle w:val="rowtabella0"/>
              <w:rPr>
                <w:color w:val="002060"/>
              </w:rPr>
            </w:pPr>
            <w:r w:rsidRPr="00581137">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DB33"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11F1F"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3E22C"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879C4"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42E7F"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86CE5"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64DDB" w14:textId="77777777" w:rsidR="00662DA3" w:rsidRPr="00581137" w:rsidRDefault="00662DA3" w:rsidP="00AC4264">
            <w:pPr>
              <w:pStyle w:val="rowtabella0"/>
              <w:jc w:val="center"/>
              <w:rPr>
                <w:color w:val="002060"/>
              </w:rPr>
            </w:pPr>
            <w:r w:rsidRPr="0058113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59B08"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95EE5" w14:textId="77777777" w:rsidR="00662DA3" w:rsidRPr="00581137" w:rsidRDefault="00662DA3" w:rsidP="00AC4264">
            <w:pPr>
              <w:pStyle w:val="rowtabella0"/>
              <w:jc w:val="center"/>
              <w:rPr>
                <w:color w:val="002060"/>
              </w:rPr>
            </w:pPr>
            <w:r w:rsidRPr="00581137">
              <w:rPr>
                <w:color w:val="002060"/>
              </w:rPr>
              <w:t>0</w:t>
            </w:r>
          </w:p>
        </w:tc>
      </w:tr>
      <w:tr w:rsidR="00662DA3" w:rsidRPr="00581137" w14:paraId="1FEEB41F"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7F840" w14:textId="77777777" w:rsidR="00662DA3" w:rsidRPr="00581137" w:rsidRDefault="00662DA3" w:rsidP="00AC4264">
            <w:pPr>
              <w:pStyle w:val="rowtabella0"/>
              <w:rPr>
                <w:color w:val="002060"/>
                <w:lang w:val="en-US"/>
              </w:rPr>
            </w:pPr>
            <w:r w:rsidRPr="00581137">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B66ED"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843FF"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58CCA"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70497"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7DB37"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195F6" w14:textId="77777777" w:rsidR="00662DA3" w:rsidRPr="00581137" w:rsidRDefault="00662DA3" w:rsidP="00AC4264">
            <w:pPr>
              <w:pStyle w:val="rowtabella0"/>
              <w:jc w:val="center"/>
              <w:rPr>
                <w:color w:val="002060"/>
              </w:rPr>
            </w:pPr>
            <w:r w:rsidRPr="0058113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2D510" w14:textId="77777777" w:rsidR="00662DA3" w:rsidRPr="00581137" w:rsidRDefault="00662DA3" w:rsidP="00AC4264">
            <w:pPr>
              <w:pStyle w:val="rowtabella0"/>
              <w:jc w:val="center"/>
              <w:rPr>
                <w:color w:val="002060"/>
              </w:rPr>
            </w:pPr>
            <w:r w:rsidRPr="0058113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4805B"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D1014" w14:textId="77777777" w:rsidR="00662DA3" w:rsidRPr="00581137" w:rsidRDefault="00662DA3" w:rsidP="00AC4264">
            <w:pPr>
              <w:pStyle w:val="rowtabella0"/>
              <w:jc w:val="center"/>
              <w:rPr>
                <w:color w:val="002060"/>
              </w:rPr>
            </w:pPr>
            <w:r w:rsidRPr="00581137">
              <w:rPr>
                <w:color w:val="002060"/>
              </w:rPr>
              <w:t>0</w:t>
            </w:r>
          </w:p>
        </w:tc>
      </w:tr>
      <w:tr w:rsidR="00662DA3" w:rsidRPr="00581137" w14:paraId="12F7E6C4"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80CF79" w14:textId="77777777" w:rsidR="00662DA3" w:rsidRPr="00581137" w:rsidRDefault="00662DA3" w:rsidP="00AC4264">
            <w:pPr>
              <w:pStyle w:val="rowtabella0"/>
              <w:rPr>
                <w:color w:val="002060"/>
              </w:rPr>
            </w:pPr>
            <w:r w:rsidRPr="00581137">
              <w:rPr>
                <w:color w:val="002060"/>
              </w:rPr>
              <w:t>A.S.D. NUOVA JUVENTINA FFC</w:t>
            </w:r>
            <w:r>
              <w:rPr>
                <w:color w:val="002060"/>
              </w:rPr>
              <w:t xml:space="preserve"> </w:t>
            </w:r>
            <w:r w:rsidRPr="00581137">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41001"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6AEEE"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E5F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C240"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D296"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AD52"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CDAAF" w14:textId="77777777" w:rsidR="00662DA3" w:rsidRPr="00581137" w:rsidRDefault="00662DA3" w:rsidP="00AC4264">
            <w:pPr>
              <w:pStyle w:val="rowtabella0"/>
              <w:jc w:val="center"/>
              <w:rPr>
                <w:color w:val="002060"/>
              </w:rPr>
            </w:pPr>
            <w:r w:rsidRPr="0058113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E58BF"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F63E4" w14:textId="77777777" w:rsidR="00662DA3" w:rsidRPr="00581137" w:rsidRDefault="00662DA3" w:rsidP="00AC4264">
            <w:pPr>
              <w:pStyle w:val="rowtabella0"/>
              <w:jc w:val="center"/>
              <w:rPr>
                <w:color w:val="002060"/>
              </w:rPr>
            </w:pPr>
            <w:r w:rsidRPr="00581137">
              <w:rPr>
                <w:color w:val="002060"/>
              </w:rPr>
              <w:t>0</w:t>
            </w:r>
          </w:p>
        </w:tc>
      </w:tr>
      <w:tr w:rsidR="00662DA3" w:rsidRPr="00581137" w14:paraId="57181774"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5CA4E0" w14:textId="77777777" w:rsidR="00662DA3" w:rsidRPr="00581137" w:rsidRDefault="00662DA3" w:rsidP="00AC4264">
            <w:pPr>
              <w:pStyle w:val="rowtabella0"/>
              <w:rPr>
                <w:color w:val="002060"/>
              </w:rPr>
            </w:pPr>
            <w:r w:rsidRPr="00581137">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DFDA4"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8555E"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FDA5A"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89B6B"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F20ED"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F01C2"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34B44" w14:textId="77777777" w:rsidR="00662DA3" w:rsidRPr="00581137" w:rsidRDefault="00662DA3" w:rsidP="00AC4264">
            <w:pPr>
              <w:pStyle w:val="rowtabella0"/>
              <w:jc w:val="center"/>
              <w:rPr>
                <w:color w:val="002060"/>
              </w:rPr>
            </w:pPr>
            <w:r w:rsidRPr="0058113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B36BC" w14:textId="77777777" w:rsidR="00662DA3" w:rsidRPr="00581137" w:rsidRDefault="00662DA3" w:rsidP="00AC4264">
            <w:pPr>
              <w:pStyle w:val="rowtabella0"/>
              <w:jc w:val="center"/>
              <w:rPr>
                <w:color w:val="002060"/>
              </w:rPr>
            </w:pPr>
            <w:r w:rsidRPr="0058113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FABA2" w14:textId="77777777" w:rsidR="00662DA3" w:rsidRPr="00581137" w:rsidRDefault="00662DA3" w:rsidP="00AC4264">
            <w:pPr>
              <w:pStyle w:val="rowtabella0"/>
              <w:jc w:val="center"/>
              <w:rPr>
                <w:color w:val="002060"/>
              </w:rPr>
            </w:pPr>
            <w:r w:rsidRPr="00581137">
              <w:rPr>
                <w:color w:val="002060"/>
              </w:rPr>
              <w:t>0</w:t>
            </w:r>
          </w:p>
        </w:tc>
      </w:tr>
    </w:tbl>
    <w:p w14:paraId="5248A06C" w14:textId="77777777" w:rsidR="00662DA3" w:rsidRPr="00581137" w:rsidRDefault="00662DA3" w:rsidP="00662DA3">
      <w:pPr>
        <w:pStyle w:val="breakline"/>
        <w:rPr>
          <w:rFonts w:eastAsiaTheme="minorEastAsia"/>
          <w:color w:val="002060"/>
        </w:rPr>
      </w:pPr>
    </w:p>
    <w:p w14:paraId="473F2806" w14:textId="77777777" w:rsidR="00662DA3" w:rsidRPr="00581137" w:rsidRDefault="00662DA3" w:rsidP="00662DA3">
      <w:pPr>
        <w:pStyle w:val="breakline"/>
        <w:rPr>
          <w:color w:val="002060"/>
        </w:rPr>
      </w:pPr>
    </w:p>
    <w:p w14:paraId="5CEF5162" w14:textId="77777777" w:rsidR="00662DA3" w:rsidRPr="00581137" w:rsidRDefault="00662DA3" w:rsidP="00662DA3">
      <w:pPr>
        <w:pStyle w:val="sottotitolocampionato10"/>
        <w:rPr>
          <w:color w:val="002060"/>
        </w:rPr>
      </w:pPr>
      <w:r w:rsidRPr="00581137">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6DF882A3"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20952"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C7E22"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FB50B"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146E7"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9F8F1"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FF41E"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4F013"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AE630"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D9EBF"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FE107" w14:textId="77777777" w:rsidR="00662DA3" w:rsidRPr="00581137" w:rsidRDefault="00662DA3" w:rsidP="00AC4264">
            <w:pPr>
              <w:pStyle w:val="headertabella0"/>
              <w:rPr>
                <w:color w:val="002060"/>
              </w:rPr>
            </w:pPr>
            <w:r w:rsidRPr="00581137">
              <w:rPr>
                <w:color w:val="002060"/>
              </w:rPr>
              <w:t>PE</w:t>
            </w:r>
          </w:p>
        </w:tc>
      </w:tr>
      <w:tr w:rsidR="00662DA3" w:rsidRPr="00581137" w14:paraId="2A783925"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B890C9" w14:textId="77777777" w:rsidR="00662DA3" w:rsidRPr="00581137" w:rsidRDefault="00662DA3" w:rsidP="00AC4264">
            <w:pPr>
              <w:pStyle w:val="rowtabella0"/>
              <w:rPr>
                <w:color w:val="002060"/>
              </w:rPr>
            </w:pPr>
            <w:r w:rsidRPr="00581137">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76CAC"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F3D9"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7C537"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5B2B7"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5C0E4"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5BD53" w14:textId="77777777" w:rsidR="00662DA3" w:rsidRPr="00581137" w:rsidRDefault="00662DA3" w:rsidP="00AC4264">
            <w:pPr>
              <w:pStyle w:val="rowtabella0"/>
              <w:jc w:val="center"/>
              <w:rPr>
                <w:color w:val="002060"/>
              </w:rPr>
            </w:pPr>
            <w:r w:rsidRPr="0058113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CF278"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EACD9" w14:textId="77777777" w:rsidR="00662DA3" w:rsidRPr="00581137" w:rsidRDefault="00662DA3" w:rsidP="00AC4264">
            <w:pPr>
              <w:pStyle w:val="rowtabella0"/>
              <w:jc w:val="center"/>
              <w:rPr>
                <w:color w:val="002060"/>
              </w:rPr>
            </w:pPr>
            <w:r w:rsidRPr="0058113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9F713" w14:textId="77777777" w:rsidR="00662DA3" w:rsidRPr="00581137" w:rsidRDefault="00662DA3" w:rsidP="00AC4264">
            <w:pPr>
              <w:pStyle w:val="rowtabella0"/>
              <w:jc w:val="center"/>
              <w:rPr>
                <w:color w:val="002060"/>
              </w:rPr>
            </w:pPr>
            <w:r w:rsidRPr="00581137">
              <w:rPr>
                <w:color w:val="002060"/>
              </w:rPr>
              <w:t>0</w:t>
            </w:r>
          </w:p>
        </w:tc>
      </w:tr>
      <w:tr w:rsidR="00662DA3" w:rsidRPr="00581137" w14:paraId="6D544475"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34FE7B" w14:textId="77777777" w:rsidR="00662DA3" w:rsidRPr="00581137" w:rsidRDefault="00662DA3" w:rsidP="00AC4264">
            <w:pPr>
              <w:pStyle w:val="rowtabella0"/>
              <w:rPr>
                <w:color w:val="002060"/>
              </w:rPr>
            </w:pPr>
            <w:r w:rsidRPr="00581137">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39DCF"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E1F9"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EC3C7"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99D94"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F3360"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A00C" w14:textId="77777777" w:rsidR="00662DA3" w:rsidRPr="00581137" w:rsidRDefault="00662DA3" w:rsidP="00AC4264">
            <w:pPr>
              <w:pStyle w:val="rowtabella0"/>
              <w:jc w:val="center"/>
              <w:rPr>
                <w:color w:val="002060"/>
              </w:rPr>
            </w:pPr>
            <w:r w:rsidRPr="0058113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2D2B7"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A6E9A" w14:textId="77777777" w:rsidR="00662DA3" w:rsidRPr="00581137" w:rsidRDefault="00662DA3" w:rsidP="00AC4264">
            <w:pPr>
              <w:pStyle w:val="rowtabella0"/>
              <w:jc w:val="center"/>
              <w:rPr>
                <w:color w:val="002060"/>
              </w:rPr>
            </w:pPr>
            <w:r w:rsidRPr="0058113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1E5A9" w14:textId="77777777" w:rsidR="00662DA3" w:rsidRPr="00581137" w:rsidRDefault="00662DA3" w:rsidP="00AC4264">
            <w:pPr>
              <w:pStyle w:val="rowtabella0"/>
              <w:jc w:val="center"/>
              <w:rPr>
                <w:color w:val="002060"/>
              </w:rPr>
            </w:pPr>
            <w:r w:rsidRPr="00581137">
              <w:rPr>
                <w:color w:val="002060"/>
              </w:rPr>
              <w:t>0</w:t>
            </w:r>
          </w:p>
        </w:tc>
      </w:tr>
      <w:tr w:rsidR="00662DA3" w:rsidRPr="00581137" w14:paraId="313EE3F2"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D321F5" w14:textId="77777777" w:rsidR="00662DA3" w:rsidRPr="00581137" w:rsidRDefault="00662DA3" w:rsidP="00AC4264">
            <w:pPr>
              <w:pStyle w:val="rowtabella0"/>
              <w:rPr>
                <w:color w:val="002060"/>
              </w:rPr>
            </w:pPr>
            <w:r w:rsidRPr="0058113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A8B98"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A2D05"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DFABF"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95AD1"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DA6EB"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9588B"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697CD"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A5C02"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8659C" w14:textId="77777777" w:rsidR="00662DA3" w:rsidRPr="00581137" w:rsidRDefault="00662DA3" w:rsidP="00AC4264">
            <w:pPr>
              <w:pStyle w:val="rowtabella0"/>
              <w:jc w:val="center"/>
              <w:rPr>
                <w:color w:val="002060"/>
              </w:rPr>
            </w:pPr>
            <w:r w:rsidRPr="00581137">
              <w:rPr>
                <w:color w:val="002060"/>
              </w:rPr>
              <w:t>0</w:t>
            </w:r>
          </w:p>
        </w:tc>
      </w:tr>
      <w:tr w:rsidR="00662DA3" w:rsidRPr="00581137" w14:paraId="16428028"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BB7F53" w14:textId="77777777" w:rsidR="00662DA3" w:rsidRPr="00581137" w:rsidRDefault="00662DA3" w:rsidP="00AC4264">
            <w:pPr>
              <w:pStyle w:val="rowtabella0"/>
              <w:rPr>
                <w:color w:val="002060"/>
              </w:rPr>
            </w:pPr>
            <w:r w:rsidRPr="00581137">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066C6"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388AD"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F5162"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1CBBB"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1A871"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7C9D8" w14:textId="77777777" w:rsidR="00662DA3" w:rsidRPr="00581137" w:rsidRDefault="00662DA3" w:rsidP="00AC4264">
            <w:pPr>
              <w:pStyle w:val="rowtabella0"/>
              <w:jc w:val="center"/>
              <w:rPr>
                <w:color w:val="002060"/>
              </w:rPr>
            </w:pPr>
            <w:r w:rsidRPr="0058113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58A9"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1022B"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CFCFE" w14:textId="77777777" w:rsidR="00662DA3" w:rsidRPr="00581137" w:rsidRDefault="00662DA3" w:rsidP="00AC4264">
            <w:pPr>
              <w:pStyle w:val="rowtabella0"/>
              <w:jc w:val="center"/>
              <w:rPr>
                <w:color w:val="002060"/>
              </w:rPr>
            </w:pPr>
            <w:r w:rsidRPr="00581137">
              <w:rPr>
                <w:color w:val="002060"/>
              </w:rPr>
              <w:t>0</w:t>
            </w:r>
          </w:p>
        </w:tc>
      </w:tr>
      <w:tr w:rsidR="00662DA3" w:rsidRPr="00581137" w14:paraId="489C4D0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B36E1" w14:textId="77777777" w:rsidR="00662DA3" w:rsidRPr="00581137" w:rsidRDefault="00662DA3" w:rsidP="00AC4264">
            <w:pPr>
              <w:pStyle w:val="rowtabella0"/>
              <w:rPr>
                <w:color w:val="002060"/>
                <w:lang w:val="en-US"/>
              </w:rPr>
            </w:pPr>
            <w:r w:rsidRPr="00581137">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51FFE"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92D57"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D22D3"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D9F51"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5B5C6"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547B" w14:textId="77777777" w:rsidR="00662DA3" w:rsidRPr="00581137" w:rsidRDefault="00662DA3" w:rsidP="00AC4264">
            <w:pPr>
              <w:pStyle w:val="rowtabella0"/>
              <w:jc w:val="center"/>
              <w:rPr>
                <w:color w:val="002060"/>
              </w:rPr>
            </w:pPr>
            <w:r w:rsidRPr="0058113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CD92" w14:textId="77777777" w:rsidR="00662DA3" w:rsidRPr="00581137" w:rsidRDefault="00662DA3" w:rsidP="00AC4264">
            <w:pPr>
              <w:pStyle w:val="rowtabella0"/>
              <w:jc w:val="center"/>
              <w:rPr>
                <w:color w:val="002060"/>
              </w:rPr>
            </w:pPr>
            <w:r w:rsidRPr="0058113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F408A"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BDA8D" w14:textId="77777777" w:rsidR="00662DA3" w:rsidRPr="00581137" w:rsidRDefault="00662DA3" w:rsidP="00AC4264">
            <w:pPr>
              <w:pStyle w:val="rowtabella0"/>
              <w:jc w:val="center"/>
              <w:rPr>
                <w:color w:val="002060"/>
              </w:rPr>
            </w:pPr>
            <w:r w:rsidRPr="00581137">
              <w:rPr>
                <w:color w:val="002060"/>
              </w:rPr>
              <w:t>0</w:t>
            </w:r>
          </w:p>
        </w:tc>
      </w:tr>
      <w:tr w:rsidR="00662DA3" w:rsidRPr="00581137" w14:paraId="35AC2C1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44F943" w14:textId="77777777" w:rsidR="00662DA3" w:rsidRPr="00581137" w:rsidRDefault="00662DA3" w:rsidP="00AC4264">
            <w:pPr>
              <w:pStyle w:val="rowtabella0"/>
              <w:rPr>
                <w:color w:val="002060"/>
              </w:rPr>
            </w:pPr>
            <w:r w:rsidRPr="00581137">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B5DC1"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8637F"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DC352"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B05DE"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CF0D7"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01DC1" w14:textId="77777777" w:rsidR="00662DA3" w:rsidRPr="00581137" w:rsidRDefault="00662DA3" w:rsidP="00AC4264">
            <w:pPr>
              <w:pStyle w:val="rowtabella0"/>
              <w:jc w:val="center"/>
              <w:rPr>
                <w:color w:val="002060"/>
              </w:rPr>
            </w:pPr>
            <w:r w:rsidRPr="0058113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2510E" w14:textId="77777777" w:rsidR="00662DA3" w:rsidRPr="00581137" w:rsidRDefault="00662DA3" w:rsidP="00AC4264">
            <w:pPr>
              <w:pStyle w:val="rowtabella0"/>
              <w:jc w:val="center"/>
              <w:rPr>
                <w:color w:val="002060"/>
              </w:rPr>
            </w:pPr>
            <w:r w:rsidRPr="0058113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C34B0"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E4363" w14:textId="77777777" w:rsidR="00662DA3" w:rsidRPr="00581137" w:rsidRDefault="00662DA3" w:rsidP="00AC4264">
            <w:pPr>
              <w:pStyle w:val="rowtabella0"/>
              <w:jc w:val="center"/>
              <w:rPr>
                <w:color w:val="002060"/>
              </w:rPr>
            </w:pPr>
            <w:r w:rsidRPr="00581137">
              <w:rPr>
                <w:color w:val="002060"/>
              </w:rPr>
              <w:t>0</w:t>
            </w:r>
          </w:p>
        </w:tc>
      </w:tr>
      <w:tr w:rsidR="00662DA3" w:rsidRPr="00581137" w14:paraId="62E04221"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55E2E" w14:textId="77777777" w:rsidR="00662DA3" w:rsidRPr="00581137" w:rsidRDefault="00662DA3" w:rsidP="00AC4264">
            <w:pPr>
              <w:pStyle w:val="rowtabella0"/>
              <w:rPr>
                <w:color w:val="002060"/>
              </w:rPr>
            </w:pPr>
            <w:r w:rsidRPr="00581137">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AD80A"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EBC7D"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204D8"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887E"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12231"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9722A"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D9038"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2A1D1"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90DC" w14:textId="77777777" w:rsidR="00662DA3" w:rsidRPr="00581137" w:rsidRDefault="00662DA3" w:rsidP="00AC4264">
            <w:pPr>
              <w:pStyle w:val="rowtabella0"/>
              <w:jc w:val="center"/>
              <w:rPr>
                <w:color w:val="002060"/>
              </w:rPr>
            </w:pPr>
            <w:r w:rsidRPr="00581137">
              <w:rPr>
                <w:color w:val="002060"/>
              </w:rPr>
              <w:t>0</w:t>
            </w:r>
          </w:p>
        </w:tc>
      </w:tr>
      <w:tr w:rsidR="00662DA3" w:rsidRPr="00581137" w14:paraId="4BC03698"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55CFA4" w14:textId="77777777" w:rsidR="00662DA3" w:rsidRPr="00581137" w:rsidRDefault="00662DA3" w:rsidP="00AC4264">
            <w:pPr>
              <w:pStyle w:val="rowtabella0"/>
              <w:rPr>
                <w:color w:val="002060"/>
                <w:lang w:val="en-US"/>
              </w:rPr>
            </w:pPr>
            <w:r w:rsidRPr="00581137">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BB6C0"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E9400"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0C34E"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1521E"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80704"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1EE2E" w14:textId="77777777" w:rsidR="00662DA3" w:rsidRPr="00581137" w:rsidRDefault="00662DA3" w:rsidP="00AC4264">
            <w:pPr>
              <w:pStyle w:val="rowtabella0"/>
              <w:jc w:val="center"/>
              <w:rPr>
                <w:color w:val="002060"/>
              </w:rPr>
            </w:pPr>
            <w:r w:rsidRPr="0058113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B50B9" w14:textId="77777777" w:rsidR="00662DA3" w:rsidRPr="00581137" w:rsidRDefault="00662DA3" w:rsidP="00AC4264">
            <w:pPr>
              <w:pStyle w:val="rowtabella0"/>
              <w:jc w:val="center"/>
              <w:rPr>
                <w:color w:val="002060"/>
              </w:rPr>
            </w:pPr>
            <w:r w:rsidRPr="0058113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4A645" w14:textId="77777777" w:rsidR="00662DA3" w:rsidRPr="00581137" w:rsidRDefault="00662DA3" w:rsidP="00AC4264">
            <w:pPr>
              <w:pStyle w:val="rowtabella0"/>
              <w:jc w:val="center"/>
              <w:rPr>
                <w:color w:val="002060"/>
              </w:rPr>
            </w:pPr>
            <w:r w:rsidRPr="00581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B6F78" w14:textId="77777777" w:rsidR="00662DA3" w:rsidRPr="00581137" w:rsidRDefault="00662DA3" w:rsidP="00AC4264">
            <w:pPr>
              <w:pStyle w:val="rowtabella0"/>
              <w:jc w:val="center"/>
              <w:rPr>
                <w:color w:val="002060"/>
              </w:rPr>
            </w:pPr>
            <w:r w:rsidRPr="00581137">
              <w:rPr>
                <w:color w:val="002060"/>
              </w:rPr>
              <w:t>0</w:t>
            </w:r>
          </w:p>
        </w:tc>
      </w:tr>
      <w:tr w:rsidR="00662DA3" w:rsidRPr="00581137" w14:paraId="648BEE47"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B438E" w14:textId="77777777" w:rsidR="00662DA3" w:rsidRPr="00581137" w:rsidRDefault="00662DA3" w:rsidP="00AC4264">
            <w:pPr>
              <w:pStyle w:val="rowtabella0"/>
              <w:rPr>
                <w:color w:val="002060"/>
              </w:rPr>
            </w:pPr>
            <w:r w:rsidRPr="00581137">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B6C5C"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8F417"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8FB22"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72CF4"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4722A"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CBA2E" w14:textId="77777777" w:rsidR="00662DA3" w:rsidRPr="00581137" w:rsidRDefault="00662DA3" w:rsidP="00AC4264">
            <w:pPr>
              <w:pStyle w:val="rowtabella0"/>
              <w:jc w:val="center"/>
              <w:rPr>
                <w:color w:val="002060"/>
              </w:rPr>
            </w:pPr>
            <w:r w:rsidRPr="0058113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F5964" w14:textId="77777777" w:rsidR="00662DA3" w:rsidRPr="00581137" w:rsidRDefault="00662DA3" w:rsidP="00AC4264">
            <w:pPr>
              <w:pStyle w:val="rowtabella0"/>
              <w:jc w:val="center"/>
              <w:rPr>
                <w:color w:val="002060"/>
              </w:rPr>
            </w:pPr>
            <w:r w:rsidRPr="0058113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533A2"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AB3AF" w14:textId="77777777" w:rsidR="00662DA3" w:rsidRPr="00581137" w:rsidRDefault="00662DA3" w:rsidP="00AC4264">
            <w:pPr>
              <w:pStyle w:val="rowtabella0"/>
              <w:jc w:val="center"/>
              <w:rPr>
                <w:color w:val="002060"/>
              </w:rPr>
            </w:pPr>
            <w:r w:rsidRPr="00581137">
              <w:rPr>
                <w:color w:val="002060"/>
              </w:rPr>
              <w:t>0</w:t>
            </w:r>
          </w:p>
        </w:tc>
      </w:tr>
      <w:tr w:rsidR="00662DA3" w:rsidRPr="00581137" w14:paraId="1BF68AC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1125A" w14:textId="77777777" w:rsidR="00662DA3" w:rsidRPr="00581137" w:rsidRDefault="00662DA3" w:rsidP="00AC4264">
            <w:pPr>
              <w:pStyle w:val="rowtabella0"/>
              <w:rPr>
                <w:color w:val="002060"/>
              </w:rPr>
            </w:pPr>
            <w:r w:rsidRPr="00581137">
              <w:rPr>
                <w:color w:val="002060"/>
              </w:rPr>
              <w:t>POL. CSI STELLA A.S.D.</w:t>
            </w:r>
            <w:r>
              <w:rPr>
                <w:color w:val="002060"/>
              </w:rPr>
              <w:t xml:space="preserve"> </w:t>
            </w:r>
            <w:r w:rsidRPr="00581137">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9EA80"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6083D"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700E6"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513F"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BA19F"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43264" w14:textId="77777777" w:rsidR="00662DA3" w:rsidRPr="00581137" w:rsidRDefault="00662DA3" w:rsidP="00AC4264">
            <w:pPr>
              <w:pStyle w:val="rowtabella0"/>
              <w:jc w:val="center"/>
              <w:rPr>
                <w:color w:val="002060"/>
              </w:rPr>
            </w:pPr>
            <w:r w:rsidRPr="0058113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E1A2B" w14:textId="77777777" w:rsidR="00662DA3" w:rsidRPr="00581137" w:rsidRDefault="00662DA3" w:rsidP="00AC4264">
            <w:pPr>
              <w:pStyle w:val="rowtabella0"/>
              <w:jc w:val="center"/>
              <w:rPr>
                <w:color w:val="002060"/>
              </w:rPr>
            </w:pPr>
            <w:r w:rsidRPr="0058113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EB66C"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F5B2" w14:textId="77777777" w:rsidR="00662DA3" w:rsidRPr="00581137" w:rsidRDefault="00662DA3" w:rsidP="00AC4264">
            <w:pPr>
              <w:pStyle w:val="rowtabella0"/>
              <w:jc w:val="center"/>
              <w:rPr>
                <w:color w:val="002060"/>
              </w:rPr>
            </w:pPr>
            <w:r w:rsidRPr="00581137">
              <w:rPr>
                <w:color w:val="002060"/>
              </w:rPr>
              <w:t>0</w:t>
            </w:r>
          </w:p>
        </w:tc>
      </w:tr>
      <w:tr w:rsidR="00662DA3" w:rsidRPr="00581137" w14:paraId="6F2A17E4"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37B74F" w14:textId="77777777" w:rsidR="00662DA3" w:rsidRPr="00581137" w:rsidRDefault="00662DA3" w:rsidP="00AC4264">
            <w:pPr>
              <w:pStyle w:val="rowtabella0"/>
              <w:rPr>
                <w:color w:val="002060"/>
              </w:rPr>
            </w:pPr>
            <w:r w:rsidRPr="00581137">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02D8F"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BB50"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EC947"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C5AC6"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31753"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2AA3D"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9ACE4" w14:textId="77777777" w:rsidR="00662DA3" w:rsidRPr="00581137" w:rsidRDefault="00662DA3" w:rsidP="00AC4264">
            <w:pPr>
              <w:pStyle w:val="rowtabella0"/>
              <w:jc w:val="center"/>
              <w:rPr>
                <w:color w:val="002060"/>
              </w:rPr>
            </w:pPr>
            <w:r w:rsidRPr="0058113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A92A7"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8D2C2" w14:textId="77777777" w:rsidR="00662DA3" w:rsidRPr="00581137" w:rsidRDefault="00662DA3" w:rsidP="00AC4264">
            <w:pPr>
              <w:pStyle w:val="rowtabella0"/>
              <w:jc w:val="center"/>
              <w:rPr>
                <w:color w:val="002060"/>
              </w:rPr>
            </w:pPr>
            <w:r w:rsidRPr="00581137">
              <w:rPr>
                <w:color w:val="002060"/>
              </w:rPr>
              <w:t>0</w:t>
            </w:r>
          </w:p>
        </w:tc>
      </w:tr>
      <w:tr w:rsidR="00662DA3" w:rsidRPr="00581137" w14:paraId="58C6179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E3879B" w14:textId="77777777" w:rsidR="00662DA3" w:rsidRPr="00581137" w:rsidRDefault="00662DA3" w:rsidP="00AC4264">
            <w:pPr>
              <w:pStyle w:val="rowtabella0"/>
              <w:rPr>
                <w:color w:val="002060"/>
              </w:rPr>
            </w:pPr>
            <w:r w:rsidRPr="00581137">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60FDC"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B60DC"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FAE03"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39DFA"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06772"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D6259"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2B352" w14:textId="77777777" w:rsidR="00662DA3" w:rsidRPr="00581137" w:rsidRDefault="00662DA3" w:rsidP="00AC4264">
            <w:pPr>
              <w:pStyle w:val="rowtabella0"/>
              <w:jc w:val="center"/>
              <w:rPr>
                <w:color w:val="002060"/>
              </w:rPr>
            </w:pPr>
            <w:r w:rsidRPr="0058113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6131A"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79CC6" w14:textId="77777777" w:rsidR="00662DA3" w:rsidRPr="00581137" w:rsidRDefault="00662DA3" w:rsidP="00AC4264">
            <w:pPr>
              <w:pStyle w:val="rowtabella0"/>
              <w:jc w:val="center"/>
              <w:rPr>
                <w:color w:val="002060"/>
              </w:rPr>
            </w:pPr>
            <w:r w:rsidRPr="00581137">
              <w:rPr>
                <w:color w:val="002060"/>
              </w:rPr>
              <w:t>0</w:t>
            </w:r>
          </w:p>
        </w:tc>
      </w:tr>
      <w:tr w:rsidR="00662DA3" w:rsidRPr="00581137" w14:paraId="14A64E67"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84F160" w14:textId="77777777" w:rsidR="00662DA3" w:rsidRPr="00581137" w:rsidRDefault="00662DA3" w:rsidP="00AC4264">
            <w:pPr>
              <w:pStyle w:val="Corpodeltesto21"/>
              <w:jc w:val="left"/>
              <w:rPr>
                <w:rFonts w:ascii="Arial" w:hAnsi="Arial" w:cs="Arial"/>
                <w:bCs/>
                <w:color w:val="002060"/>
                <w:sz w:val="12"/>
                <w:szCs w:val="12"/>
              </w:rPr>
            </w:pPr>
            <w:r w:rsidRPr="00581137">
              <w:rPr>
                <w:rFonts w:ascii="Arial" w:hAnsi="Arial" w:cs="Arial"/>
                <w:color w:val="002060"/>
                <w:sz w:val="12"/>
                <w:szCs w:val="12"/>
              </w:rPr>
              <w:t>A.S.D. SPORTING GROTTAMMARE – seconda squadra Under 21 –</w:t>
            </w:r>
          </w:p>
          <w:p w14:paraId="012CB5B6" w14:textId="77777777" w:rsidR="00662DA3" w:rsidRPr="00581137" w:rsidRDefault="00662DA3" w:rsidP="00AC4264">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3C5AF"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397C0"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1898A"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3AC3"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93D8F"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B4E05"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030F" w14:textId="77777777" w:rsidR="00662DA3" w:rsidRPr="00581137" w:rsidRDefault="00662DA3" w:rsidP="00AC4264">
            <w:pPr>
              <w:pStyle w:val="rowtabella0"/>
              <w:jc w:val="center"/>
              <w:rPr>
                <w:color w:val="002060"/>
              </w:rPr>
            </w:pPr>
            <w:r w:rsidRPr="0058113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B5035" w14:textId="77777777" w:rsidR="00662DA3" w:rsidRPr="00581137" w:rsidRDefault="00662DA3" w:rsidP="00AC4264">
            <w:pPr>
              <w:pStyle w:val="rowtabella0"/>
              <w:jc w:val="center"/>
              <w:rPr>
                <w:color w:val="002060"/>
              </w:rPr>
            </w:pPr>
            <w:r w:rsidRPr="0058113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E177" w14:textId="77777777" w:rsidR="00662DA3" w:rsidRPr="00581137" w:rsidRDefault="00662DA3" w:rsidP="00AC4264">
            <w:pPr>
              <w:pStyle w:val="rowtabella0"/>
              <w:jc w:val="center"/>
              <w:rPr>
                <w:color w:val="002060"/>
              </w:rPr>
            </w:pPr>
            <w:r w:rsidRPr="00581137">
              <w:rPr>
                <w:color w:val="002060"/>
              </w:rPr>
              <w:t>0</w:t>
            </w:r>
          </w:p>
        </w:tc>
      </w:tr>
    </w:tbl>
    <w:p w14:paraId="4B1A736C" w14:textId="77777777" w:rsidR="00662DA3" w:rsidRDefault="00662DA3" w:rsidP="00662DA3">
      <w:pPr>
        <w:pStyle w:val="breakline"/>
        <w:rPr>
          <w:color w:val="002060"/>
        </w:rPr>
      </w:pPr>
    </w:p>
    <w:p w14:paraId="50CAE44E" w14:textId="77777777" w:rsidR="00662DA3" w:rsidRPr="00581137" w:rsidRDefault="00662DA3" w:rsidP="00662DA3">
      <w:pPr>
        <w:pStyle w:val="titoloprinc0"/>
        <w:rPr>
          <w:color w:val="002060"/>
        </w:rPr>
      </w:pPr>
      <w:r w:rsidRPr="00581137">
        <w:rPr>
          <w:color w:val="002060"/>
        </w:rPr>
        <w:t>PROGRAMMA GARE</w:t>
      </w:r>
    </w:p>
    <w:p w14:paraId="12A557A9" w14:textId="77777777" w:rsidR="00662DA3" w:rsidRDefault="00662DA3" w:rsidP="00662DA3">
      <w:pPr>
        <w:pStyle w:val="breakline"/>
        <w:rPr>
          <w:rFonts w:eastAsiaTheme="minorEastAsia"/>
          <w:color w:val="002060"/>
        </w:rPr>
      </w:pPr>
    </w:p>
    <w:p w14:paraId="7586844D" w14:textId="77777777" w:rsidR="00F3566E" w:rsidRPr="00DC1851" w:rsidRDefault="00F3566E" w:rsidP="00F3566E">
      <w:pPr>
        <w:pStyle w:val="sottotitolocampionato10"/>
        <w:rPr>
          <w:color w:val="002060"/>
        </w:rPr>
      </w:pPr>
      <w:r w:rsidRPr="00DC1851">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6"/>
        <w:gridCol w:w="385"/>
        <w:gridCol w:w="898"/>
        <w:gridCol w:w="1191"/>
        <w:gridCol w:w="1561"/>
        <w:gridCol w:w="1553"/>
      </w:tblGrid>
      <w:tr w:rsidR="00F3566E" w:rsidRPr="00DC1851" w14:paraId="22978EC9"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E62AD"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C657C"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E0955"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8E010"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8AC05"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BE600"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371F5"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03BADBE9"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4D7323" w14:textId="77777777" w:rsidR="00F3566E" w:rsidRPr="00DC1851" w:rsidRDefault="00F3566E" w:rsidP="00AC4264">
            <w:pPr>
              <w:pStyle w:val="rowtabella0"/>
              <w:rPr>
                <w:color w:val="002060"/>
              </w:rPr>
            </w:pPr>
            <w:r w:rsidRPr="00DC1851">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6CF71" w14:textId="77777777" w:rsidR="00F3566E" w:rsidRPr="00DC1851" w:rsidRDefault="00F3566E" w:rsidP="00AC4264">
            <w:pPr>
              <w:pStyle w:val="rowtabella0"/>
              <w:rPr>
                <w:color w:val="002060"/>
              </w:rPr>
            </w:pPr>
            <w:r w:rsidRPr="00DC1851">
              <w:rPr>
                <w:color w:val="002060"/>
              </w:rPr>
              <w:t>MONTECCHIO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911811" w14:textId="77777777" w:rsidR="00F3566E" w:rsidRPr="00DC1851" w:rsidRDefault="00F3566E" w:rsidP="00AC4264">
            <w:pPr>
              <w:pStyle w:val="rowtabella0"/>
              <w:jc w:val="center"/>
              <w:rPr>
                <w:color w:val="002060"/>
              </w:rPr>
            </w:pPr>
            <w:r w:rsidRPr="00DC18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4FAE0" w14:textId="77777777" w:rsidR="00F3566E" w:rsidRPr="00DC1851" w:rsidRDefault="00F3566E" w:rsidP="00AC4264">
            <w:pPr>
              <w:pStyle w:val="rowtabella0"/>
              <w:rPr>
                <w:color w:val="002060"/>
              </w:rPr>
            </w:pPr>
            <w:r w:rsidRPr="00DC1851">
              <w:rPr>
                <w:color w:val="002060"/>
              </w:rPr>
              <w:t>06/12/2024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92DC8" w14:textId="77777777" w:rsidR="00F3566E" w:rsidRPr="00DC1851" w:rsidRDefault="00F3566E" w:rsidP="00AC4264">
            <w:pPr>
              <w:pStyle w:val="rowtabella0"/>
              <w:rPr>
                <w:color w:val="002060"/>
              </w:rPr>
            </w:pPr>
            <w:r w:rsidRPr="00DC1851">
              <w:rPr>
                <w:color w:val="002060"/>
              </w:rPr>
              <w:t xml:space="preserve">5454 </w:t>
            </w:r>
            <w:proofErr w:type="gramStart"/>
            <w:r w:rsidRPr="00DC1851">
              <w:rPr>
                <w:color w:val="002060"/>
              </w:rPr>
              <w:t>C.COPERTO</w:t>
            </w:r>
            <w:proofErr w:type="gramEnd"/>
            <w:r w:rsidRPr="00DC1851">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E134B" w14:textId="77777777" w:rsidR="00F3566E" w:rsidRPr="00DC1851" w:rsidRDefault="00F3566E" w:rsidP="00AC4264">
            <w:pPr>
              <w:pStyle w:val="rowtabella0"/>
              <w:rPr>
                <w:color w:val="002060"/>
              </w:rPr>
            </w:pPr>
            <w:r w:rsidRPr="00DC1851">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70296" w14:textId="77777777" w:rsidR="00F3566E" w:rsidRPr="00DC1851" w:rsidRDefault="00F3566E" w:rsidP="00AC4264">
            <w:pPr>
              <w:pStyle w:val="rowtabella0"/>
              <w:rPr>
                <w:color w:val="002060"/>
              </w:rPr>
            </w:pPr>
            <w:r w:rsidRPr="00DC1851">
              <w:rPr>
                <w:color w:val="002060"/>
              </w:rPr>
              <w:t>VIA VILLA TOMBARI</w:t>
            </w:r>
          </w:p>
        </w:tc>
      </w:tr>
      <w:tr w:rsidR="00F3566E" w:rsidRPr="00DC1851" w14:paraId="4361CBD5"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931B97" w14:textId="77777777" w:rsidR="00F3566E" w:rsidRPr="00DC1851" w:rsidRDefault="00F3566E" w:rsidP="00AC4264">
            <w:pPr>
              <w:pStyle w:val="rowtabella0"/>
              <w:rPr>
                <w:color w:val="002060"/>
              </w:rPr>
            </w:pPr>
            <w:r w:rsidRPr="00DC1851">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962E32" w14:textId="77777777" w:rsidR="00F3566E" w:rsidRPr="00DC1851" w:rsidRDefault="00F3566E" w:rsidP="00AC4264">
            <w:pPr>
              <w:pStyle w:val="rowtabella0"/>
              <w:rPr>
                <w:color w:val="002060"/>
              </w:rPr>
            </w:pPr>
            <w:r w:rsidRPr="00DC1851">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7712CD"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1905C1"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FEC1AA" w14:textId="77777777" w:rsidR="00F3566E" w:rsidRPr="00DC1851" w:rsidRDefault="00F3566E" w:rsidP="00AC4264">
            <w:pPr>
              <w:pStyle w:val="rowtabella0"/>
              <w:rPr>
                <w:color w:val="002060"/>
              </w:rPr>
            </w:pPr>
            <w:r w:rsidRPr="00DC1851">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5856AD" w14:textId="77777777" w:rsidR="00F3566E" w:rsidRPr="00DC1851" w:rsidRDefault="00F3566E" w:rsidP="00AC4264">
            <w:pPr>
              <w:pStyle w:val="rowtabella0"/>
              <w:rPr>
                <w:color w:val="002060"/>
              </w:rPr>
            </w:pPr>
            <w:r w:rsidRPr="00DC1851">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01DC00" w14:textId="77777777" w:rsidR="00F3566E" w:rsidRPr="00DC1851" w:rsidRDefault="00F3566E" w:rsidP="00AC4264">
            <w:pPr>
              <w:pStyle w:val="rowtabella0"/>
              <w:rPr>
                <w:color w:val="002060"/>
              </w:rPr>
            </w:pPr>
            <w:r w:rsidRPr="00DC1851">
              <w:rPr>
                <w:color w:val="002060"/>
              </w:rPr>
              <w:t>VIA GIOVANNI XXIII</w:t>
            </w:r>
          </w:p>
        </w:tc>
      </w:tr>
      <w:tr w:rsidR="00F3566E" w:rsidRPr="00DC1851" w14:paraId="3B3C6877"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D5906F" w14:textId="77777777" w:rsidR="00F3566E" w:rsidRPr="00DC1851" w:rsidRDefault="00F3566E" w:rsidP="00AC4264">
            <w:pPr>
              <w:pStyle w:val="rowtabella0"/>
              <w:rPr>
                <w:color w:val="002060"/>
              </w:rPr>
            </w:pPr>
            <w:r w:rsidRPr="00DC1851">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12B4F0" w14:textId="77777777" w:rsidR="00F3566E" w:rsidRPr="00DC1851" w:rsidRDefault="00F3566E" w:rsidP="00AC4264">
            <w:pPr>
              <w:pStyle w:val="rowtabella0"/>
              <w:rPr>
                <w:color w:val="002060"/>
              </w:rPr>
            </w:pPr>
            <w:r w:rsidRPr="00DC1851">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B42106"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63A1BE" w14:textId="77777777" w:rsidR="00F3566E" w:rsidRPr="00DC1851" w:rsidRDefault="00F3566E" w:rsidP="00AC4264">
            <w:pPr>
              <w:pStyle w:val="rowtabella0"/>
              <w:rPr>
                <w:color w:val="002060"/>
              </w:rPr>
            </w:pPr>
            <w:r w:rsidRPr="00DC1851">
              <w:rPr>
                <w:color w:val="002060"/>
              </w:rPr>
              <w:t>06/12/2024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40E990" w14:textId="77777777" w:rsidR="00F3566E" w:rsidRPr="00DC1851" w:rsidRDefault="00F3566E" w:rsidP="00AC4264">
            <w:pPr>
              <w:pStyle w:val="rowtabella0"/>
              <w:rPr>
                <w:color w:val="002060"/>
              </w:rPr>
            </w:pPr>
            <w:r w:rsidRPr="00DC1851">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4D1699" w14:textId="77777777" w:rsidR="00F3566E" w:rsidRPr="00DC1851" w:rsidRDefault="00F3566E" w:rsidP="00AC4264">
            <w:pPr>
              <w:pStyle w:val="rowtabella0"/>
              <w:rPr>
                <w:color w:val="002060"/>
              </w:rPr>
            </w:pPr>
            <w:r w:rsidRPr="00DC1851">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68CAE4" w14:textId="77777777" w:rsidR="00F3566E" w:rsidRPr="00DC1851" w:rsidRDefault="00F3566E" w:rsidP="00AC4264">
            <w:pPr>
              <w:pStyle w:val="rowtabella0"/>
              <w:rPr>
                <w:color w:val="002060"/>
              </w:rPr>
            </w:pPr>
            <w:r w:rsidRPr="00DC1851">
              <w:rPr>
                <w:color w:val="002060"/>
              </w:rPr>
              <w:t>VIA CAMPO SPORTIVO</w:t>
            </w:r>
          </w:p>
        </w:tc>
      </w:tr>
      <w:tr w:rsidR="00F3566E" w:rsidRPr="00DC1851" w14:paraId="54D0291D"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807CB1" w14:textId="77777777" w:rsidR="00F3566E" w:rsidRPr="00DC1851" w:rsidRDefault="00F3566E" w:rsidP="00AC4264">
            <w:pPr>
              <w:pStyle w:val="rowtabella0"/>
              <w:rPr>
                <w:color w:val="002060"/>
              </w:rPr>
            </w:pPr>
            <w:r w:rsidRPr="00DC1851">
              <w:rPr>
                <w:color w:val="002060"/>
              </w:rPr>
              <w:t>SAN COSTANZO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3C5583" w14:textId="77777777" w:rsidR="00F3566E" w:rsidRPr="00DC1851" w:rsidRDefault="00F3566E" w:rsidP="00AC4264">
            <w:pPr>
              <w:pStyle w:val="rowtabella0"/>
              <w:rPr>
                <w:color w:val="002060"/>
              </w:rPr>
            </w:pPr>
            <w:r w:rsidRPr="00DC1851">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A959CF"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E71E29"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7CDB12" w14:textId="77777777" w:rsidR="00F3566E" w:rsidRPr="00DC1851" w:rsidRDefault="00F3566E" w:rsidP="00AC4264">
            <w:pPr>
              <w:pStyle w:val="rowtabella0"/>
              <w:rPr>
                <w:color w:val="002060"/>
              </w:rPr>
            </w:pPr>
            <w:r w:rsidRPr="00DC1851">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ED02A7" w14:textId="77777777" w:rsidR="00F3566E" w:rsidRPr="00DC1851" w:rsidRDefault="00F3566E" w:rsidP="00AC4264">
            <w:pPr>
              <w:pStyle w:val="rowtabella0"/>
              <w:rPr>
                <w:color w:val="002060"/>
              </w:rPr>
            </w:pPr>
            <w:r w:rsidRPr="00DC1851">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8B9497" w14:textId="77777777" w:rsidR="00F3566E" w:rsidRPr="00DC1851" w:rsidRDefault="00F3566E" w:rsidP="00AC4264">
            <w:pPr>
              <w:pStyle w:val="rowtabella0"/>
              <w:rPr>
                <w:color w:val="002060"/>
              </w:rPr>
            </w:pPr>
            <w:r w:rsidRPr="00DC1851">
              <w:rPr>
                <w:color w:val="002060"/>
              </w:rPr>
              <w:t>VIA RISORGIMENTO 16</w:t>
            </w:r>
          </w:p>
        </w:tc>
      </w:tr>
      <w:tr w:rsidR="00F3566E" w:rsidRPr="00DC1851" w14:paraId="6E942CCC"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C62995" w14:textId="77777777" w:rsidR="00F3566E" w:rsidRPr="00DC1851" w:rsidRDefault="00F3566E" w:rsidP="00AC4264">
            <w:pPr>
              <w:pStyle w:val="rowtabella0"/>
              <w:rPr>
                <w:color w:val="002060"/>
              </w:rPr>
            </w:pPr>
            <w:r w:rsidRPr="00DC1851">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36101F" w14:textId="77777777" w:rsidR="00F3566E" w:rsidRPr="00DC1851" w:rsidRDefault="00F3566E" w:rsidP="00AC4264">
            <w:pPr>
              <w:pStyle w:val="rowtabella0"/>
              <w:rPr>
                <w:color w:val="002060"/>
              </w:rPr>
            </w:pPr>
            <w:r w:rsidRPr="00DC1851">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154AAD"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DED1C0" w14:textId="77777777" w:rsidR="00F3566E" w:rsidRPr="00DC1851" w:rsidRDefault="00F3566E" w:rsidP="00AC4264">
            <w:pPr>
              <w:pStyle w:val="rowtabella0"/>
              <w:rPr>
                <w:color w:val="002060"/>
              </w:rPr>
            </w:pPr>
            <w:r w:rsidRPr="00DC1851">
              <w:rPr>
                <w:color w:val="002060"/>
              </w:rPr>
              <w:t>06/12/2024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2172D1" w14:textId="77777777" w:rsidR="00F3566E" w:rsidRPr="00DC1851" w:rsidRDefault="00F3566E" w:rsidP="00AC4264">
            <w:pPr>
              <w:pStyle w:val="rowtabella0"/>
              <w:rPr>
                <w:color w:val="002060"/>
              </w:rPr>
            </w:pPr>
            <w:r w:rsidRPr="00DC1851">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3E7B05" w14:textId="77777777" w:rsidR="00F3566E" w:rsidRPr="00DC1851" w:rsidRDefault="00F3566E" w:rsidP="00AC4264">
            <w:pPr>
              <w:pStyle w:val="rowtabella0"/>
              <w:rPr>
                <w:color w:val="002060"/>
              </w:rPr>
            </w:pPr>
            <w:r w:rsidRPr="00DC1851">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02200B" w14:textId="77777777" w:rsidR="00F3566E" w:rsidRPr="00DC1851" w:rsidRDefault="00F3566E" w:rsidP="00AC4264">
            <w:pPr>
              <w:pStyle w:val="rowtabella0"/>
              <w:rPr>
                <w:color w:val="002060"/>
              </w:rPr>
            </w:pPr>
            <w:r w:rsidRPr="00DC1851">
              <w:rPr>
                <w:color w:val="002060"/>
              </w:rPr>
              <w:t>VIA DEI PIOPPI 2</w:t>
            </w:r>
          </w:p>
        </w:tc>
      </w:tr>
      <w:tr w:rsidR="00F3566E" w:rsidRPr="00DC1851" w14:paraId="6154450F"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87700A" w14:textId="77777777" w:rsidR="00F3566E" w:rsidRPr="00DC1851" w:rsidRDefault="00F3566E" w:rsidP="00AC4264">
            <w:pPr>
              <w:pStyle w:val="rowtabella0"/>
              <w:rPr>
                <w:color w:val="002060"/>
              </w:rPr>
            </w:pPr>
            <w:r w:rsidRPr="00DC1851">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2190E" w14:textId="77777777" w:rsidR="00F3566E" w:rsidRPr="00DC1851" w:rsidRDefault="00F3566E" w:rsidP="00AC4264">
            <w:pPr>
              <w:pStyle w:val="rowtabella0"/>
              <w:rPr>
                <w:color w:val="002060"/>
                <w:lang w:val="en-US"/>
              </w:rPr>
            </w:pPr>
            <w:r w:rsidRPr="00DC1851">
              <w:rPr>
                <w:color w:val="002060"/>
                <w:lang w:val="en-US"/>
              </w:rPr>
              <w:t xml:space="preserve">SPECIAL ONE SPORTING </w:t>
            </w:r>
            <w:proofErr w:type="gramStart"/>
            <w:r w:rsidRPr="00DC1851">
              <w:rPr>
                <w:color w:val="002060"/>
                <w:lang w:val="en-US"/>
              </w:rP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81DBB"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95B22" w14:textId="77777777" w:rsidR="00F3566E" w:rsidRPr="00DC1851" w:rsidRDefault="00F3566E" w:rsidP="00AC4264">
            <w:pPr>
              <w:pStyle w:val="rowtabella0"/>
              <w:rPr>
                <w:color w:val="002060"/>
              </w:rPr>
            </w:pPr>
            <w:r w:rsidRPr="00DC1851">
              <w:rPr>
                <w:color w:val="002060"/>
              </w:rPr>
              <w:t>07/12/2024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A1D23" w14:textId="77777777" w:rsidR="00F3566E" w:rsidRPr="00DC1851" w:rsidRDefault="00F3566E" w:rsidP="00AC4264">
            <w:pPr>
              <w:pStyle w:val="rowtabella0"/>
              <w:rPr>
                <w:color w:val="002060"/>
              </w:rPr>
            </w:pPr>
            <w:r w:rsidRPr="00DC1851">
              <w:rPr>
                <w:color w:val="002060"/>
              </w:rPr>
              <w:t>5496 CAMPO C5 "BABBUCCE"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CB63D" w14:textId="77777777" w:rsidR="00F3566E" w:rsidRPr="00DC1851" w:rsidRDefault="00F3566E" w:rsidP="00AC4264">
            <w:pPr>
              <w:pStyle w:val="rowtabella0"/>
              <w:rPr>
                <w:color w:val="002060"/>
              </w:rPr>
            </w:pPr>
            <w:r w:rsidRPr="00DC1851">
              <w:rPr>
                <w:color w:val="002060"/>
              </w:rPr>
              <w:t>TAVULLIA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E7F2A3" w14:textId="77777777" w:rsidR="00F3566E" w:rsidRPr="00DC1851" w:rsidRDefault="00F3566E" w:rsidP="00AC4264">
            <w:pPr>
              <w:pStyle w:val="rowtabella0"/>
              <w:rPr>
                <w:color w:val="002060"/>
              </w:rPr>
            </w:pPr>
            <w:proofErr w:type="gramStart"/>
            <w:r w:rsidRPr="00DC1851">
              <w:rPr>
                <w:color w:val="002060"/>
              </w:rPr>
              <w:t>P.LE</w:t>
            </w:r>
            <w:proofErr w:type="gramEnd"/>
            <w:r w:rsidRPr="00DC1851">
              <w:rPr>
                <w:color w:val="002060"/>
              </w:rPr>
              <w:t xml:space="preserve"> DELLO SPORT SNC</w:t>
            </w:r>
          </w:p>
        </w:tc>
      </w:tr>
    </w:tbl>
    <w:p w14:paraId="78EA353A" w14:textId="77777777" w:rsidR="00F3566E" w:rsidRPr="00DC1851" w:rsidRDefault="00F3566E" w:rsidP="00F3566E">
      <w:pPr>
        <w:pStyle w:val="breakline"/>
        <w:rPr>
          <w:rFonts w:eastAsiaTheme="minorEastAsia"/>
          <w:color w:val="002060"/>
        </w:rPr>
      </w:pPr>
    </w:p>
    <w:p w14:paraId="4C08D7AC" w14:textId="77777777" w:rsidR="00F3566E" w:rsidRPr="00DC1851" w:rsidRDefault="00F3566E" w:rsidP="00F3566E">
      <w:pPr>
        <w:pStyle w:val="breakline"/>
        <w:rPr>
          <w:color w:val="002060"/>
        </w:rPr>
      </w:pPr>
    </w:p>
    <w:p w14:paraId="0A46C704" w14:textId="77777777" w:rsidR="00F3566E" w:rsidRPr="00DC1851" w:rsidRDefault="00F3566E" w:rsidP="00F3566E">
      <w:pPr>
        <w:pStyle w:val="breakline"/>
        <w:rPr>
          <w:color w:val="002060"/>
        </w:rPr>
      </w:pPr>
    </w:p>
    <w:p w14:paraId="584D9CA6" w14:textId="77777777" w:rsidR="00F3566E" w:rsidRPr="00DC1851" w:rsidRDefault="00F3566E" w:rsidP="00F3566E">
      <w:pPr>
        <w:pStyle w:val="sottotitolocampionato10"/>
        <w:rPr>
          <w:color w:val="002060"/>
        </w:rPr>
      </w:pPr>
      <w:r w:rsidRPr="00DC1851">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4"/>
        <w:gridCol w:w="385"/>
        <w:gridCol w:w="898"/>
        <w:gridCol w:w="1180"/>
        <w:gridCol w:w="1544"/>
        <w:gridCol w:w="1574"/>
      </w:tblGrid>
      <w:tr w:rsidR="00F3566E" w:rsidRPr="00DC1851" w14:paraId="11A2AE5F"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F6EFC"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19BDB"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4E005"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31A40"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2DB73"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98838"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BA416"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28B50451"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0825D7" w14:textId="77777777" w:rsidR="00F3566E" w:rsidRPr="00DC1851" w:rsidRDefault="00F3566E" w:rsidP="00AC4264">
            <w:pPr>
              <w:pStyle w:val="rowtabella0"/>
              <w:rPr>
                <w:color w:val="002060"/>
              </w:rPr>
            </w:pPr>
            <w:r w:rsidRPr="00DC1851">
              <w:rPr>
                <w:color w:val="002060"/>
              </w:rPr>
              <w:t>ATLETICO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06CD7" w14:textId="77777777" w:rsidR="00F3566E" w:rsidRPr="00DC1851" w:rsidRDefault="00F3566E" w:rsidP="00AC4264">
            <w:pPr>
              <w:pStyle w:val="rowtabella0"/>
              <w:rPr>
                <w:color w:val="002060"/>
              </w:rPr>
            </w:pPr>
            <w:r w:rsidRPr="00DC1851">
              <w:rPr>
                <w:color w:val="002060"/>
              </w:rPr>
              <w:t>SANTA MARIA NUOVA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C55BC" w14:textId="77777777" w:rsidR="00F3566E" w:rsidRPr="00DC1851" w:rsidRDefault="00F3566E" w:rsidP="00AC4264">
            <w:pPr>
              <w:pStyle w:val="rowtabella0"/>
              <w:jc w:val="center"/>
              <w:rPr>
                <w:color w:val="002060"/>
              </w:rPr>
            </w:pPr>
            <w:r w:rsidRPr="00DC18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20123" w14:textId="77777777" w:rsidR="00F3566E" w:rsidRPr="00DC1851" w:rsidRDefault="00F3566E" w:rsidP="00AC4264">
            <w:pPr>
              <w:pStyle w:val="rowtabella0"/>
              <w:rPr>
                <w:color w:val="002060"/>
              </w:rPr>
            </w:pPr>
            <w:r w:rsidRPr="00DC1851">
              <w:rPr>
                <w:color w:val="002060"/>
              </w:rPr>
              <w:t>06/12/2024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26E83" w14:textId="77777777" w:rsidR="00F3566E" w:rsidRPr="00DC1851" w:rsidRDefault="00F3566E" w:rsidP="00AC4264">
            <w:pPr>
              <w:pStyle w:val="rowtabella0"/>
              <w:rPr>
                <w:color w:val="002060"/>
              </w:rPr>
            </w:pPr>
            <w:r w:rsidRPr="00DC1851">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6666A" w14:textId="77777777" w:rsidR="00F3566E" w:rsidRPr="00DC1851" w:rsidRDefault="00F3566E" w:rsidP="00AC4264">
            <w:pPr>
              <w:pStyle w:val="rowtabella0"/>
              <w:rPr>
                <w:color w:val="002060"/>
              </w:rPr>
            </w:pPr>
            <w:r w:rsidRPr="00DC1851">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3CDA5" w14:textId="77777777" w:rsidR="00F3566E" w:rsidRPr="00DC1851" w:rsidRDefault="00F3566E" w:rsidP="00AC4264">
            <w:pPr>
              <w:pStyle w:val="rowtabella0"/>
              <w:rPr>
                <w:color w:val="002060"/>
              </w:rPr>
            </w:pPr>
            <w:r w:rsidRPr="00DC1851">
              <w:rPr>
                <w:color w:val="002060"/>
              </w:rPr>
              <w:t>VIA FALCONARA</w:t>
            </w:r>
          </w:p>
        </w:tc>
      </w:tr>
      <w:tr w:rsidR="00F3566E" w:rsidRPr="00DC1851" w14:paraId="33371F20"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7354F1" w14:textId="77777777" w:rsidR="00F3566E" w:rsidRPr="00DC1851" w:rsidRDefault="00F3566E" w:rsidP="00AC4264">
            <w:pPr>
              <w:pStyle w:val="rowtabella0"/>
              <w:rPr>
                <w:color w:val="002060"/>
              </w:rPr>
            </w:pPr>
            <w:r w:rsidRPr="00DC1851">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8E8043" w14:textId="77777777" w:rsidR="00F3566E" w:rsidRPr="00DC1851" w:rsidRDefault="00F3566E" w:rsidP="00AC4264">
            <w:pPr>
              <w:pStyle w:val="rowtabella0"/>
              <w:rPr>
                <w:color w:val="002060"/>
              </w:rPr>
            </w:pPr>
            <w:r w:rsidRPr="00DC1851">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DB5499"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492549" w14:textId="77777777" w:rsidR="00F3566E" w:rsidRPr="00DC1851" w:rsidRDefault="00F3566E" w:rsidP="00AC4264">
            <w:pPr>
              <w:pStyle w:val="rowtabella0"/>
              <w:rPr>
                <w:color w:val="002060"/>
              </w:rPr>
            </w:pPr>
            <w:r w:rsidRPr="00DC1851">
              <w:rPr>
                <w:color w:val="002060"/>
              </w:rPr>
              <w:t>06/12/2024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2821BD" w14:textId="77777777" w:rsidR="00F3566E" w:rsidRPr="00DC1851" w:rsidRDefault="00F3566E" w:rsidP="00AC4264">
            <w:pPr>
              <w:pStyle w:val="rowtabella0"/>
              <w:rPr>
                <w:color w:val="002060"/>
              </w:rPr>
            </w:pPr>
            <w:r w:rsidRPr="00DC1851">
              <w:rPr>
                <w:color w:val="002060"/>
              </w:rPr>
              <w:t>5136 PALASPORT "</w:t>
            </w:r>
            <w:proofErr w:type="gramStart"/>
            <w:r w:rsidRPr="00DC1851">
              <w:rPr>
                <w:color w:val="002060"/>
              </w:rPr>
              <w:t>A.PERGOLESI</w:t>
            </w:r>
            <w:proofErr w:type="gramEnd"/>
            <w:r w:rsidRPr="00DC185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A2F652" w14:textId="77777777" w:rsidR="00F3566E" w:rsidRPr="00DC1851" w:rsidRDefault="00F3566E" w:rsidP="00AC4264">
            <w:pPr>
              <w:pStyle w:val="rowtabella0"/>
              <w:rPr>
                <w:color w:val="002060"/>
              </w:rPr>
            </w:pPr>
            <w:r w:rsidRPr="00DC1851">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D09D80" w14:textId="77777777" w:rsidR="00F3566E" w:rsidRPr="00DC1851" w:rsidRDefault="00F3566E" w:rsidP="00AC4264">
            <w:pPr>
              <w:pStyle w:val="rowtabella0"/>
              <w:rPr>
                <w:color w:val="002060"/>
              </w:rPr>
            </w:pPr>
            <w:r w:rsidRPr="00DC1851">
              <w:rPr>
                <w:color w:val="002060"/>
              </w:rPr>
              <w:t>VIA CIRCONVALLAZIONE</w:t>
            </w:r>
          </w:p>
        </w:tc>
      </w:tr>
      <w:tr w:rsidR="00F3566E" w:rsidRPr="00DC1851" w14:paraId="2D523EF1"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B1F07B" w14:textId="77777777" w:rsidR="00F3566E" w:rsidRPr="00DC1851" w:rsidRDefault="00F3566E" w:rsidP="00AC4264">
            <w:pPr>
              <w:pStyle w:val="rowtabella0"/>
              <w:rPr>
                <w:color w:val="002060"/>
              </w:rPr>
            </w:pPr>
            <w:r w:rsidRPr="00DC1851">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638111" w14:textId="77777777" w:rsidR="00F3566E" w:rsidRPr="00DC1851" w:rsidRDefault="00F3566E" w:rsidP="00AC4264">
            <w:pPr>
              <w:pStyle w:val="rowtabella0"/>
              <w:rPr>
                <w:color w:val="002060"/>
              </w:rPr>
            </w:pPr>
            <w:r w:rsidRPr="00DC1851">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5B2F9C"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3E439E"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B4FD56" w14:textId="77777777" w:rsidR="00F3566E" w:rsidRPr="00DC1851" w:rsidRDefault="00F3566E" w:rsidP="00AC4264">
            <w:pPr>
              <w:pStyle w:val="rowtabella0"/>
              <w:rPr>
                <w:color w:val="002060"/>
              </w:rPr>
            </w:pPr>
            <w:r w:rsidRPr="00DC1851">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67862A" w14:textId="77777777" w:rsidR="00F3566E" w:rsidRPr="00DC1851" w:rsidRDefault="00F3566E" w:rsidP="00AC4264">
            <w:pPr>
              <w:pStyle w:val="rowtabella0"/>
              <w:rPr>
                <w:color w:val="002060"/>
              </w:rPr>
            </w:pPr>
            <w:r w:rsidRPr="00DC185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92BC65" w14:textId="77777777" w:rsidR="00F3566E" w:rsidRPr="00DC1851" w:rsidRDefault="00F3566E" w:rsidP="00AC4264">
            <w:pPr>
              <w:pStyle w:val="rowtabella0"/>
              <w:rPr>
                <w:color w:val="002060"/>
              </w:rPr>
            </w:pPr>
            <w:r w:rsidRPr="00DC1851">
              <w:rPr>
                <w:color w:val="002060"/>
              </w:rPr>
              <w:t>VIA DEI TESSITORI</w:t>
            </w:r>
          </w:p>
        </w:tc>
      </w:tr>
      <w:tr w:rsidR="00F3566E" w:rsidRPr="00DC1851" w14:paraId="5EFA2300"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456BA2" w14:textId="77777777" w:rsidR="00F3566E" w:rsidRPr="00DC1851" w:rsidRDefault="00F3566E" w:rsidP="00AC4264">
            <w:pPr>
              <w:pStyle w:val="rowtabella0"/>
              <w:rPr>
                <w:color w:val="002060"/>
              </w:rPr>
            </w:pPr>
            <w:r w:rsidRPr="00DC1851">
              <w:rPr>
                <w:color w:val="002060"/>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3EF5A6" w14:textId="77777777" w:rsidR="00F3566E" w:rsidRPr="00DC1851" w:rsidRDefault="00F3566E" w:rsidP="00AC4264">
            <w:pPr>
              <w:pStyle w:val="rowtabella0"/>
              <w:rPr>
                <w:color w:val="002060"/>
              </w:rPr>
            </w:pPr>
            <w:r w:rsidRPr="00DC1851">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62CC4E"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448E80"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1B86E3" w14:textId="77777777" w:rsidR="00F3566E" w:rsidRPr="00DC1851" w:rsidRDefault="00F3566E" w:rsidP="00AC4264">
            <w:pPr>
              <w:pStyle w:val="rowtabella0"/>
              <w:rPr>
                <w:color w:val="002060"/>
              </w:rPr>
            </w:pPr>
            <w:r w:rsidRPr="00DC1851">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1289C1" w14:textId="77777777" w:rsidR="00F3566E" w:rsidRPr="00DC1851" w:rsidRDefault="00F3566E" w:rsidP="00AC4264">
            <w:pPr>
              <w:pStyle w:val="rowtabella0"/>
              <w:rPr>
                <w:color w:val="002060"/>
              </w:rPr>
            </w:pPr>
            <w:r w:rsidRPr="00DC185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3BB0CA" w14:textId="77777777" w:rsidR="00F3566E" w:rsidRPr="00DC1851" w:rsidRDefault="00F3566E" w:rsidP="00AC4264">
            <w:pPr>
              <w:pStyle w:val="rowtabella0"/>
              <w:rPr>
                <w:color w:val="002060"/>
              </w:rPr>
            </w:pPr>
            <w:r w:rsidRPr="00DC1851">
              <w:rPr>
                <w:color w:val="002060"/>
              </w:rPr>
              <w:t>VIA ANTONIO ROSMINI 22/B</w:t>
            </w:r>
          </w:p>
        </w:tc>
      </w:tr>
      <w:tr w:rsidR="00F3566E" w:rsidRPr="00DC1851" w14:paraId="311D6096"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1DAD50" w14:textId="77777777" w:rsidR="00F3566E" w:rsidRPr="00DC1851" w:rsidRDefault="00F3566E" w:rsidP="00AC4264">
            <w:pPr>
              <w:pStyle w:val="rowtabella0"/>
              <w:rPr>
                <w:color w:val="002060"/>
              </w:rPr>
            </w:pPr>
            <w:r w:rsidRPr="00DC1851">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8EA8A2" w14:textId="77777777" w:rsidR="00F3566E" w:rsidRPr="00DC1851" w:rsidRDefault="00F3566E" w:rsidP="00AC4264">
            <w:pPr>
              <w:pStyle w:val="rowtabella0"/>
              <w:rPr>
                <w:color w:val="002060"/>
              </w:rPr>
            </w:pPr>
            <w:r w:rsidRPr="00DC1851">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E82F23"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6514D9" w14:textId="77777777" w:rsidR="00F3566E" w:rsidRPr="00DC1851" w:rsidRDefault="00F3566E" w:rsidP="00AC4264">
            <w:pPr>
              <w:pStyle w:val="rowtabella0"/>
              <w:rPr>
                <w:color w:val="002060"/>
              </w:rPr>
            </w:pPr>
            <w:r w:rsidRPr="00DC1851">
              <w:rPr>
                <w:color w:val="002060"/>
              </w:rPr>
              <w:t>07/12/2024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DDBF71" w14:textId="77777777" w:rsidR="00F3566E" w:rsidRPr="00DC1851" w:rsidRDefault="00F3566E" w:rsidP="00AC4264">
            <w:pPr>
              <w:pStyle w:val="rowtabella0"/>
              <w:rPr>
                <w:color w:val="002060"/>
              </w:rPr>
            </w:pPr>
            <w:r w:rsidRPr="00DC1851">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064092" w14:textId="77777777" w:rsidR="00F3566E" w:rsidRPr="00DC1851" w:rsidRDefault="00F3566E" w:rsidP="00AC4264">
            <w:pPr>
              <w:pStyle w:val="rowtabella0"/>
              <w:rPr>
                <w:color w:val="002060"/>
              </w:rPr>
            </w:pPr>
            <w:r w:rsidRPr="00DC1851">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E7F7E1" w14:textId="77777777" w:rsidR="00F3566E" w:rsidRPr="00DC1851" w:rsidRDefault="00F3566E" w:rsidP="00AC4264">
            <w:pPr>
              <w:pStyle w:val="rowtabella0"/>
              <w:rPr>
                <w:color w:val="002060"/>
              </w:rPr>
            </w:pPr>
            <w:r w:rsidRPr="00DC1851">
              <w:rPr>
                <w:color w:val="002060"/>
              </w:rPr>
              <w:t>VIA MONTESSORI LOC. ANGELI</w:t>
            </w:r>
          </w:p>
        </w:tc>
      </w:tr>
      <w:tr w:rsidR="00F3566E" w:rsidRPr="00DC1851" w14:paraId="7E6C7985"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0F18E8" w14:textId="77777777" w:rsidR="00F3566E" w:rsidRPr="00DC1851" w:rsidRDefault="00F3566E" w:rsidP="00AC4264">
            <w:pPr>
              <w:pStyle w:val="rowtabella0"/>
              <w:rPr>
                <w:color w:val="002060"/>
              </w:rPr>
            </w:pPr>
            <w:r w:rsidRPr="00DC1851">
              <w:rPr>
                <w:color w:val="002060"/>
              </w:rPr>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B61E3" w14:textId="77777777" w:rsidR="00F3566E" w:rsidRPr="00DC1851" w:rsidRDefault="00F3566E" w:rsidP="00AC4264">
            <w:pPr>
              <w:pStyle w:val="rowtabella0"/>
              <w:rPr>
                <w:color w:val="002060"/>
              </w:rPr>
            </w:pPr>
            <w:r w:rsidRPr="00DC1851">
              <w:rPr>
                <w:color w:val="002060"/>
              </w:rPr>
              <w:t>REAL CASEBRUCIATE W.FIRE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700A1"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FFF0D" w14:textId="77777777" w:rsidR="00F3566E" w:rsidRPr="00DC1851" w:rsidRDefault="00F3566E" w:rsidP="00AC4264">
            <w:pPr>
              <w:pStyle w:val="rowtabella0"/>
              <w:rPr>
                <w:color w:val="002060"/>
              </w:rPr>
            </w:pPr>
            <w:r w:rsidRPr="00DC1851">
              <w:rPr>
                <w:color w:val="002060"/>
              </w:rPr>
              <w:t>07/12/2024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F85209" w14:textId="77777777" w:rsidR="00F3566E" w:rsidRPr="00DC1851" w:rsidRDefault="00F3566E" w:rsidP="00AC4264">
            <w:pPr>
              <w:pStyle w:val="rowtabella0"/>
              <w:rPr>
                <w:color w:val="002060"/>
              </w:rPr>
            </w:pPr>
            <w:r w:rsidRPr="00DC1851">
              <w:rPr>
                <w:color w:val="002060"/>
              </w:rPr>
              <w:t>5139 PALESTRA POLO SCOLASTICO MICS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02BF0" w14:textId="77777777" w:rsidR="00F3566E" w:rsidRPr="00DC1851" w:rsidRDefault="00F3566E" w:rsidP="00AC4264">
            <w:pPr>
              <w:pStyle w:val="rowtabella0"/>
              <w:rPr>
                <w:color w:val="002060"/>
              </w:rPr>
            </w:pPr>
            <w:r w:rsidRPr="00DC1851">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527C04" w14:textId="77777777" w:rsidR="00F3566E" w:rsidRPr="00DC1851" w:rsidRDefault="00F3566E" w:rsidP="00AC4264">
            <w:pPr>
              <w:pStyle w:val="rowtabella0"/>
              <w:rPr>
                <w:color w:val="002060"/>
              </w:rPr>
            </w:pPr>
            <w:r w:rsidRPr="00DC1851">
              <w:rPr>
                <w:color w:val="002060"/>
              </w:rPr>
              <w:t>VIA VENEZIA 43</w:t>
            </w:r>
          </w:p>
        </w:tc>
      </w:tr>
    </w:tbl>
    <w:p w14:paraId="227EDBE1" w14:textId="77777777" w:rsidR="00F3566E" w:rsidRPr="00DC1851" w:rsidRDefault="00F3566E" w:rsidP="00F3566E">
      <w:pPr>
        <w:pStyle w:val="breakline"/>
        <w:rPr>
          <w:rFonts w:eastAsiaTheme="minorEastAsia"/>
          <w:color w:val="002060"/>
        </w:rPr>
      </w:pPr>
    </w:p>
    <w:p w14:paraId="77C60440" w14:textId="77777777" w:rsidR="00F3566E" w:rsidRPr="00DC1851" w:rsidRDefault="00F3566E" w:rsidP="00F3566E">
      <w:pPr>
        <w:pStyle w:val="breakline"/>
        <w:rPr>
          <w:color w:val="002060"/>
        </w:rPr>
      </w:pPr>
    </w:p>
    <w:p w14:paraId="029E1054" w14:textId="77777777" w:rsidR="00F3566E" w:rsidRPr="00DC1851" w:rsidRDefault="00F3566E" w:rsidP="00F3566E">
      <w:pPr>
        <w:pStyle w:val="breakline"/>
        <w:rPr>
          <w:color w:val="002060"/>
        </w:rPr>
      </w:pPr>
    </w:p>
    <w:p w14:paraId="04E50A69" w14:textId="77777777" w:rsidR="00F3566E" w:rsidRPr="00DC1851" w:rsidRDefault="00F3566E" w:rsidP="00F3566E">
      <w:pPr>
        <w:pStyle w:val="sottotitolocampionato10"/>
        <w:rPr>
          <w:color w:val="002060"/>
        </w:rPr>
      </w:pPr>
      <w:r w:rsidRPr="00DC1851">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6"/>
        <w:gridCol w:w="385"/>
        <w:gridCol w:w="898"/>
        <w:gridCol w:w="1192"/>
        <w:gridCol w:w="1546"/>
        <w:gridCol w:w="1562"/>
      </w:tblGrid>
      <w:tr w:rsidR="00F3566E" w:rsidRPr="00DC1851" w14:paraId="447FAE15"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D11D8" w14:textId="77777777" w:rsidR="00F3566E" w:rsidRPr="00DC1851" w:rsidRDefault="00F3566E" w:rsidP="00AC4264">
            <w:pPr>
              <w:pStyle w:val="headertabella0"/>
              <w:rPr>
                <w:color w:val="002060"/>
              </w:rPr>
            </w:pPr>
            <w:r w:rsidRPr="00DC1851">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2890C"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04DAE"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0C828"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B65FE"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4BBB5"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1E0F4"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0D7BAE68"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46335E" w14:textId="77777777" w:rsidR="00F3566E" w:rsidRPr="00DC1851" w:rsidRDefault="00F3566E" w:rsidP="00AC4264">
            <w:pPr>
              <w:pStyle w:val="rowtabella0"/>
              <w:rPr>
                <w:color w:val="002060"/>
              </w:rPr>
            </w:pPr>
            <w:r w:rsidRPr="00DC1851">
              <w:rPr>
                <w:color w:val="002060"/>
              </w:rPr>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D91E3" w14:textId="77777777" w:rsidR="00F3566E" w:rsidRPr="00DC1851" w:rsidRDefault="00F3566E" w:rsidP="00AC4264">
            <w:pPr>
              <w:pStyle w:val="rowtabella0"/>
              <w:rPr>
                <w:color w:val="002060"/>
              </w:rPr>
            </w:pPr>
            <w:r w:rsidRPr="00DC1851">
              <w:rPr>
                <w:color w:val="002060"/>
              </w:rPr>
              <w:t>AVM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28B27" w14:textId="77777777" w:rsidR="00F3566E" w:rsidRPr="00DC1851" w:rsidRDefault="00F3566E" w:rsidP="00AC4264">
            <w:pPr>
              <w:pStyle w:val="rowtabella0"/>
              <w:jc w:val="center"/>
              <w:rPr>
                <w:color w:val="002060"/>
              </w:rPr>
            </w:pPr>
            <w:r w:rsidRPr="00DC18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14144" w14:textId="77777777" w:rsidR="00F3566E" w:rsidRPr="00DC1851" w:rsidRDefault="00F3566E" w:rsidP="00AC4264">
            <w:pPr>
              <w:pStyle w:val="rowtabella0"/>
              <w:rPr>
                <w:color w:val="002060"/>
              </w:rPr>
            </w:pPr>
            <w:r w:rsidRPr="00DC1851">
              <w:rPr>
                <w:color w:val="002060"/>
              </w:rPr>
              <w:t>06/12/2024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1AF56" w14:textId="77777777" w:rsidR="00F3566E" w:rsidRPr="00DC1851" w:rsidRDefault="00F3566E" w:rsidP="00AC4264">
            <w:pPr>
              <w:pStyle w:val="rowtabella0"/>
              <w:rPr>
                <w:color w:val="002060"/>
              </w:rPr>
            </w:pPr>
            <w:r w:rsidRPr="00DC1851">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043B8" w14:textId="77777777" w:rsidR="00F3566E" w:rsidRPr="00DC1851" w:rsidRDefault="00F3566E" w:rsidP="00AC4264">
            <w:pPr>
              <w:pStyle w:val="rowtabella0"/>
              <w:rPr>
                <w:color w:val="002060"/>
              </w:rPr>
            </w:pPr>
            <w:r w:rsidRPr="00DC185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2BCA4" w14:textId="77777777" w:rsidR="00F3566E" w:rsidRPr="00DC1851" w:rsidRDefault="00F3566E" w:rsidP="00AC4264">
            <w:pPr>
              <w:pStyle w:val="rowtabella0"/>
              <w:rPr>
                <w:color w:val="002060"/>
              </w:rPr>
            </w:pPr>
            <w:r w:rsidRPr="00DC1851">
              <w:rPr>
                <w:color w:val="002060"/>
              </w:rPr>
              <w:t>LOCALITA' NONTESICURO</w:t>
            </w:r>
          </w:p>
        </w:tc>
      </w:tr>
      <w:tr w:rsidR="00F3566E" w:rsidRPr="00DC1851" w14:paraId="3B27B483"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DE828D" w14:textId="77777777" w:rsidR="00F3566E" w:rsidRPr="00DC1851" w:rsidRDefault="00F3566E" w:rsidP="00AC4264">
            <w:pPr>
              <w:pStyle w:val="rowtabella0"/>
              <w:rPr>
                <w:color w:val="002060"/>
              </w:rPr>
            </w:pPr>
            <w:r w:rsidRPr="00DC1851">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4352F5" w14:textId="77777777" w:rsidR="00F3566E" w:rsidRPr="00DC1851" w:rsidRDefault="00F3566E" w:rsidP="00AC4264">
            <w:pPr>
              <w:pStyle w:val="rowtabella0"/>
              <w:rPr>
                <w:color w:val="002060"/>
              </w:rPr>
            </w:pPr>
            <w:r w:rsidRPr="00DC1851">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D264E2"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7510D1"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12C5D1" w14:textId="77777777" w:rsidR="00F3566E" w:rsidRPr="00DC1851" w:rsidRDefault="00F3566E" w:rsidP="00AC4264">
            <w:pPr>
              <w:pStyle w:val="rowtabella0"/>
              <w:rPr>
                <w:color w:val="002060"/>
              </w:rPr>
            </w:pPr>
            <w:r w:rsidRPr="00DC1851">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3BBCFD" w14:textId="77777777" w:rsidR="00F3566E" w:rsidRPr="00DC1851" w:rsidRDefault="00F3566E" w:rsidP="00AC4264">
            <w:pPr>
              <w:pStyle w:val="rowtabella0"/>
              <w:rPr>
                <w:color w:val="002060"/>
              </w:rPr>
            </w:pPr>
            <w:r w:rsidRPr="00DC185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CE1C7C" w14:textId="77777777" w:rsidR="00F3566E" w:rsidRPr="00DC1851" w:rsidRDefault="00F3566E" w:rsidP="00AC4264">
            <w:pPr>
              <w:pStyle w:val="rowtabella0"/>
              <w:rPr>
                <w:color w:val="002060"/>
              </w:rPr>
            </w:pPr>
            <w:r w:rsidRPr="00DC1851">
              <w:rPr>
                <w:color w:val="002060"/>
              </w:rPr>
              <w:t xml:space="preserve">VIA CARPEGNA-VIA M.TE </w:t>
            </w:r>
            <w:proofErr w:type="gramStart"/>
            <w:r w:rsidRPr="00DC1851">
              <w:rPr>
                <w:color w:val="002060"/>
              </w:rPr>
              <w:t>S.VICINO</w:t>
            </w:r>
            <w:proofErr w:type="gramEnd"/>
          </w:p>
        </w:tc>
      </w:tr>
      <w:tr w:rsidR="00F3566E" w:rsidRPr="00DC1851" w14:paraId="370EF707"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44DBE7" w14:textId="77777777" w:rsidR="00F3566E" w:rsidRPr="00DC1851" w:rsidRDefault="00F3566E" w:rsidP="00AC4264">
            <w:pPr>
              <w:pStyle w:val="rowtabella0"/>
              <w:rPr>
                <w:color w:val="002060"/>
              </w:rPr>
            </w:pPr>
            <w:r w:rsidRPr="00DC1851">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B536B6" w14:textId="77777777" w:rsidR="00F3566E" w:rsidRPr="00DC1851" w:rsidRDefault="00F3566E" w:rsidP="00AC4264">
            <w:pPr>
              <w:pStyle w:val="rowtabella0"/>
              <w:rPr>
                <w:color w:val="002060"/>
              </w:rPr>
            </w:pPr>
            <w:r w:rsidRPr="00DC1851">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00BF75"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BDAF17" w14:textId="77777777" w:rsidR="00F3566E" w:rsidRPr="00DC1851" w:rsidRDefault="00F3566E" w:rsidP="00AC4264">
            <w:pPr>
              <w:pStyle w:val="rowtabella0"/>
              <w:rPr>
                <w:color w:val="002060"/>
              </w:rPr>
            </w:pPr>
            <w:r w:rsidRPr="00DC1851">
              <w:rPr>
                <w:color w:val="002060"/>
              </w:rPr>
              <w:t>06/12/2024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F2D90D" w14:textId="77777777" w:rsidR="00F3566E" w:rsidRPr="00DC1851" w:rsidRDefault="00F3566E" w:rsidP="00AC4264">
            <w:pPr>
              <w:pStyle w:val="rowtabella0"/>
              <w:rPr>
                <w:color w:val="002060"/>
              </w:rPr>
            </w:pPr>
            <w:r w:rsidRPr="00DC1851">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7D9D70" w14:textId="77777777" w:rsidR="00F3566E" w:rsidRPr="00DC1851" w:rsidRDefault="00F3566E" w:rsidP="00AC4264">
            <w:pPr>
              <w:pStyle w:val="rowtabella0"/>
              <w:rPr>
                <w:color w:val="002060"/>
              </w:rPr>
            </w:pPr>
            <w:r w:rsidRPr="00DC185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0DCA1A" w14:textId="77777777" w:rsidR="00F3566E" w:rsidRPr="00DC1851" w:rsidRDefault="00F3566E" w:rsidP="00AC4264">
            <w:pPr>
              <w:pStyle w:val="rowtabella0"/>
              <w:rPr>
                <w:color w:val="002060"/>
              </w:rPr>
            </w:pPr>
            <w:r w:rsidRPr="00DC1851">
              <w:rPr>
                <w:color w:val="002060"/>
              </w:rPr>
              <w:t>VIA MASSIMO D'AZEGLIO</w:t>
            </w:r>
          </w:p>
        </w:tc>
      </w:tr>
      <w:tr w:rsidR="00F3566E" w:rsidRPr="00DC1851" w14:paraId="0F5B055D"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278821" w14:textId="77777777" w:rsidR="00F3566E" w:rsidRPr="00DC1851" w:rsidRDefault="00F3566E" w:rsidP="00AC4264">
            <w:pPr>
              <w:pStyle w:val="rowtabella0"/>
              <w:rPr>
                <w:color w:val="002060"/>
              </w:rPr>
            </w:pPr>
            <w:r w:rsidRPr="00DC1851">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9E49DC" w14:textId="77777777" w:rsidR="00F3566E" w:rsidRPr="00DC1851" w:rsidRDefault="00F3566E" w:rsidP="00AC4264">
            <w:pPr>
              <w:pStyle w:val="rowtabella0"/>
              <w:rPr>
                <w:color w:val="002060"/>
              </w:rPr>
            </w:pPr>
            <w:r w:rsidRPr="00DC1851">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8437AA"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585E2F" w14:textId="77777777" w:rsidR="00F3566E" w:rsidRPr="00DC1851" w:rsidRDefault="00F3566E" w:rsidP="00AC4264">
            <w:pPr>
              <w:pStyle w:val="rowtabella0"/>
              <w:rPr>
                <w:color w:val="002060"/>
              </w:rPr>
            </w:pPr>
            <w:r w:rsidRPr="00DC1851">
              <w:rPr>
                <w:color w:val="002060"/>
              </w:rPr>
              <w:t>07/12/2024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21FA5B" w14:textId="77777777" w:rsidR="00F3566E" w:rsidRPr="00DC1851" w:rsidRDefault="00F3566E" w:rsidP="00AC4264">
            <w:pPr>
              <w:pStyle w:val="rowtabella0"/>
              <w:rPr>
                <w:color w:val="002060"/>
              </w:rPr>
            </w:pPr>
            <w:r w:rsidRPr="00DC1851">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8E4143" w14:textId="77777777" w:rsidR="00F3566E" w:rsidRPr="00DC1851" w:rsidRDefault="00F3566E" w:rsidP="00AC4264">
            <w:pPr>
              <w:pStyle w:val="rowtabella0"/>
              <w:rPr>
                <w:color w:val="002060"/>
              </w:rPr>
            </w:pPr>
            <w:r w:rsidRPr="00DC185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6A76C5" w14:textId="77777777" w:rsidR="00F3566E" w:rsidRPr="00DC1851" w:rsidRDefault="00F3566E" w:rsidP="00AC4264">
            <w:pPr>
              <w:pStyle w:val="rowtabella0"/>
              <w:rPr>
                <w:color w:val="002060"/>
              </w:rPr>
            </w:pPr>
            <w:r w:rsidRPr="00DC1851">
              <w:rPr>
                <w:color w:val="002060"/>
              </w:rPr>
              <w:t>LOCALITA' CANDIA</w:t>
            </w:r>
          </w:p>
        </w:tc>
      </w:tr>
      <w:tr w:rsidR="00F3566E" w:rsidRPr="00DC1851" w14:paraId="24365573"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E97131" w14:textId="77777777" w:rsidR="00F3566E" w:rsidRPr="00DC1851" w:rsidRDefault="00F3566E" w:rsidP="00AC4264">
            <w:pPr>
              <w:pStyle w:val="rowtabella0"/>
              <w:rPr>
                <w:color w:val="002060"/>
              </w:rPr>
            </w:pPr>
            <w:proofErr w:type="gramStart"/>
            <w:r w:rsidRPr="00DC1851">
              <w:rPr>
                <w:color w:val="002060"/>
              </w:rPr>
              <w:t>CITTA</w:t>
            </w:r>
            <w:proofErr w:type="gramEnd"/>
            <w:r w:rsidRPr="00DC1851">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A830D0" w14:textId="77777777" w:rsidR="00F3566E" w:rsidRPr="00DC1851" w:rsidRDefault="00F3566E" w:rsidP="00AC4264">
            <w:pPr>
              <w:pStyle w:val="rowtabella0"/>
              <w:rPr>
                <w:color w:val="002060"/>
              </w:rPr>
            </w:pPr>
            <w:r w:rsidRPr="00DC1851">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65931C"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C97EDA" w14:textId="77777777" w:rsidR="00F3566E" w:rsidRPr="00DC1851" w:rsidRDefault="00F3566E" w:rsidP="00AC4264">
            <w:pPr>
              <w:pStyle w:val="rowtabella0"/>
              <w:rPr>
                <w:color w:val="002060"/>
              </w:rPr>
            </w:pPr>
            <w:r w:rsidRPr="00DC1851">
              <w:rPr>
                <w:color w:val="002060"/>
              </w:rPr>
              <w:t>07/12/2024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143753" w14:textId="77777777" w:rsidR="00F3566E" w:rsidRPr="00DC1851" w:rsidRDefault="00F3566E" w:rsidP="00AC4264">
            <w:pPr>
              <w:pStyle w:val="rowtabella0"/>
              <w:rPr>
                <w:color w:val="002060"/>
              </w:rPr>
            </w:pPr>
            <w:r w:rsidRPr="00DC1851">
              <w:rPr>
                <w:color w:val="002060"/>
              </w:rPr>
              <w:t>5085 PALASPORT "LIUTI"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9B6BF5" w14:textId="77777777" w:rsidR="00F3566E" w:rsidRPr="00DC1851" w:rsidRDefault="00F3566E" w:rsidP="00AC4264">
            <w:pPr>
              <w:pStyle w:val="rowtabella0"/>
              <w:rPr>
                <w:color w:val="002060"/>
              </w:rPr>
            </w:pPr>
            <w:r w:rsidRPr="00DC185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8952B1" w14:textId="77777777" w:rsidR="00F3566E" w:rsidRPr="00DC1851" w:rsidRDefault="00F3566E" w:rsidP="00AC4264">
            <w:pPr>
              <w:pStyle w:val="rowtabella0"/>
              <w:rPr>
                <w:color w:val="002060"/>
              </w:rPr>
            </w:pPr>
            <w:r w:rsidRPr="00DC1851">
              <w:rPr>
                <w:color w:val="002060"/>
              </w:rPr>
              <w:t>VIA MONTALE CASTELFERRETTI</w:t>
            </w:r>
          </w:p>
        </w:tc>
      </w:tr>
      <w:tr w:rsidR="00F3566E" w:rsidRPr="00DC1851" w14:paraId="36FC2935"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78EE13" w14:textId="77777777" w:rsidR="00F3566E" w:rsidRPr="00DC1851" w:rsidRDefault="00F3566E" w:rsidP="00AC4264">
            <w:pPr>
              <w:pStyle w:val="rowtabella0"/>
              <w:rPr>
                <w:color w:val="002060"/>
              </w:rPr>
            </w:pPr>
            <w:r w:rsidRPr="00DC1851">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22BD0" w14:textId="77777777" w:rsidR="00F3566E" w:rsidRPr="00DC1851" w:rsidRDefault="00F3566E" w:rsidP="00AC4264">
            <w:pPr>
              <w:pStyle w:val="rowtabella0"/>
              <w:rPr>
                <w:color w:val="002060"/>
              </w:rPr>
            </w:pPr>
            <w:r w:rsidRPr="00DC1851">
              <w:rPr>
                <w:color w:val="002060"/>
              </w:rPr>
              <w:t>FUTSAL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7AD65"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3C592" w14:textId="77777777" w:rsidR="00F3566E" w:rsidRPr="00DC1851" w:rsidRDefault="00F3566E" w:rsidP="00AC4264">
            <w:pPr>
              <w:pStyle w:val="rowtabella0"/>
              <w:rPr>
                <w:color w:val="002060"/>
              </w:rPr>
            </w:pPr>
            <w:r w:rsidRPr="00DC1851">
              <w:rPr>
                <w:color w:val="002060"/>
              </w:rPr>
              <w:t>07/12/2024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F4F9F" w14:textId="77777777" w:rsidR="00F3566E" w:rsidRPr="00DC1851" w:rsidRDefault="00F3566E" w:rsidP="00AC4264">
            <w:pPr>
              <w:pStyle w:val="rowtabella0"/>
              <w:rPr>
                <w:color w:val="002060"/>
              </w:rPr>
            </w:pPr>
            <w:r w:rsidRPr="00DC1851">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4E81F1" w14:textId="77777777" w:rsidR="00F3566E" w:rsidRPr="00DC1851" w:rsidRDefault="00F3566E" w:rsidP="00AC4264">
            <w:pPr>
              <w:pStyle w:val="rowtabella0"/>
              <w:rPr>
                <w:color w:val="002060"/>
              </w:rPr>
            </w:pPr>
            <w:r w:rsidRPr="00DC1851">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BEC11" w14:textId="77777777" w:rsidR="00F3566E" w:rsidRPr="00DC1851" w:rsidRDefault="00F3566E" w:rsidP="00AC4264">
            <w:pPr>
              <w:pStyle w:val="rowtabella0"/>
              <w:rPr>
                <w:color w:val="002060"/>
              </w:rPr>
            </w:pPr>
            <w:r w:rsidRPr="00DC1851">
              <w:rPr>
                <w:color w:val="002060"/>
              </w:rPr>
              <w:t>VIA MASSIMO D'AZEGLIO</w:t>
            </w:r>
          </w:p>
        </w:tc>
      </w:tr>
    </w:tbl>
    <w:p w14:paraId="02C5B8B7" w14:textId="77777777" w:rsidR="00F3566E" w:rsidRPr="00DC1851" w:rsidRDefault="00F3566E" w:rsidP="00F3566E">
      <w:pPr>
        <w:pStyle w:val="breakline"/>
        <w:rPr>
          <w:rFonts w:eastAsiaTheme="minorEastAsia"/>
          <w:color w:val="002060"/>
        </w:rPr>
      </w:pPr>
    </w:p>
    <w:p w14:paraId="764BEB84" w14:textId="77777777" w:rsidR="00F3566E" w:rsidRPr="00DC1851" w:rsidRDefault="00F3566E" w:rsidP="00F3566E">
      <w:pPr>
        <w:pStyle w:val="breakline"/>
        <w:rPr>
          <w:color w:val="002060"/>
        </w:rPr>
      </w:pPr>
    </w:p>
    <w:p w14:paraId="59971925" w14:textId="77777777" w:rsidR="00F3566E" w:rsidRPr="00DC1851" w:rsidRDefault="00F3566E" w:rsidP="00F3566E">
      <w:pPr>
        <w:pStyle w:val="breakline"/>
        <w:rPr>
          <w:color w:val="002060"/>
        </w:rPr>
      </w:pPr>
    </w:p>
    <w:p w14:paraId="14AC8A51" w14:textId="77777777" w:rsidR="00F3566E" w:rsidRPr="00DC1851" w:rsidRDefault="00F3566E" w:rsidP="00F3566E">
      <w:pPr>
        <w:pStyle w:val="sottotitolocampionato10"/>
        <w:rPr>
          <w:color w:val="002060"/>
        </w:rPr>
      </w:pPr>
      <w:r w:rsidRPr="00DC1851">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9"/>
        <w:gridCol w:w="385"/>
        <w:gridCol w:w="898"/>
        <w:gridCol w:w="1190"/>
        <w:gridCol w:w="1545"/>
        <w:gridCol w:w="1545"/>
      </w:tblGrid>
      <w:tr w:rsidR="00F3566E" w:rsidRPr="00DC1851" w14:paraId="0E608472"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31227"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C3C02"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6EA65"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B2472"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1F7A4"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61A55"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CFADC"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471A1292"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C5B792" w14:textId="77777777" w:rsidR="00F3566E" w:rsidRPr="00DC1851" w:rsidRDefault="00F3566E" w:rsidP="00AC4264">
            <w:pPr>
              <w:pStyle w:val="rowtabella0"/>
              <w:rPr>
                <w:color w:val="002060"/>
              </w:rPr>
            </w:pPr>
            <w:r w:rsidRPr="00DC1851">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031AE" w14:textId="77777777" w:rsidR="00F3566E" w:rsidRPr="00DC1851" w:rsidRDefault="00F3566E" w:rsidP="00AC4264">
            <w:pPr>
              <w:pStyle w:val="rowtabella0"/>
              <w:rPr>
                <w:color w:val="002060"/>
              </w:rPr>
            </w:pPr>
            <w:r w:rsidRPr="00DC1851">
              <w:rPr>
                <w:color w:val="002060"/>
              </w:rPr>
              <w:t>FIUMINATA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ED1A7" w14:textId="77777777" w:rsidR="00F3566E" w:rsidRPr="00DC1851" w:rsidRDefault="00F3566E" w:rsidP="00AC4264">
            <w:pPr>
              <w:pStyle w:val="rowtabella0"/>
              <w:jc w:val="center"/>
              <w:rPr>
                <w:color w:val="002060"/>
              </w:rPr>
            </w:pPr>
            <w:r w:rsidRPr="00DC18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DCDA9" w14:textId="77777777" w:rsidR="00F3566E" w:rsidRPr="00DC1851" w:rsidRDefault="00F3566E" w:rsidP="00AC4264">
            <w:pPr>
              <w:pStyle w:val="rowtabella0"/>
              <w:rPr>
                <w:color w:val="002060"/>
              </w:rPr>
            </w:pPr>
            <w:r w:rsidRPr="00DC1851">
              <w:rPr>
                <w:color w:val="002060"/>
              </w:rPr>
              <w:t>06/12/2024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785A4" w14:textId="77777777" w:rsidR="00F3566E" w:rsidRPr="00DC1851" w:rsidRDefault="00F3566E" w:rsidP="00AC4264">
            <w:pPr>
              <w:pStyle w:val="rowtabella0"/>
              <w:rPr>
                <w:color w:val="002060"/>
              </w:rPr>
            </w:pPr>
            <w:r w:rsidRPr="00DC1851">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BEB5BA" w14:textId="77777777" w:rsidR="00F3566E" w:rsidRPr="00DC1851" w:rsidRDefault="00F3566E" w:rsidP="00AC4264">
            <w:pPr>
              <w:pStyle w:val="rowtabella0"/>
              <w:rPr>
                <w:color w:val="002060"/>
              </w:rPr>
            </w:pPr>
            <w:r w:rsidRPr="00DC1851">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E6F8B" w14:textId="77777777" w:rsidR="00F3566E" w:rsidRPr="00DC1851" w:rsidRDefault="00F3566E" w:rsidP="00AC4264">
            <w:pPr>
              <w:pStyle w:val="rowtabella0"/>
              <w:rPr>
                <w:color w:val="002060"/>
              </w:rPr>
            </w:pPr>
            <w:r w:rsidRPr="00DC1851">
              <w:rPr>
                <w:color w:val="002060"/>
              </w:rPr>
              <w:t>VIA VOLTURNO-PIEDIRIPA</w:t>
            </w:r>
          </w:p>
        </w:tc>
      </w:tr>
      <w:tr w:rsidR="00F3566E" w:rsidRPr="00DC1851" w14:paraId="5AE2A102"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47342B" w14:textId="77777777" w:rsidR="00F3566E" w:rsidRPr="00DC1851" w:rsidRDefault="00F3566E" w:rsidP="00AC4264">
            <w:pPr>
              <w:pStyle w:val="rowtabella0"/>
              <w:rPr>
                <w:color w:val="002060"/>
              </w:rPr>
            </w:pPr>
            <w:r w:rsidRPr="00DC1851">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A93A41" w14:textId="77777777" w:rsidR="00F3566E" w:rsidRPr="00DC1851" w:rsidRDefault="00F3566E" w:rsidP="00AC4264">
            <w:pPr>
              <w:pStyle w:val="rowtabella0"/>
              <w:rPr>
                <w:color w:val="002060"/>
              </w:rPr>
            </w:pPr>
            <w:r w:rsidRPr="00DC1851">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2C80EB"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5A7EC6" w14:textId="77777777" w:rsidR="00F3566E" w:rsidRPr="00DC1851" w:rsidRDefault="00F3566E" w:rsidP="00AC4264">
            <w:pPr>
              <w:pStyle w:val="rowtabella0"/>
              <w:rPr>
                <w:color w:val="002060"/>
              </w:rPr>
            </w:pPr>
            <w:r w:rsidRPr="00DC1851">
              <w:rPr>
                <w:color w:val="002060"/>
              </w:rPr>
              <w:t>06/12/2024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BE761B" w14:textId="77777777" w:rsidR="00F3566E" w:rsidRPr="00DC1851" w:rsidRDefault="00F3566E" w:rsidP="00AC4264">
            <w:pPr>
              <w:pStyle w:val="rowtabella0"/>
              <w:rPr>
                <w:color w:val="002060"/>
              </w:rPr>
            </w:pPr>
            <w:r w:rsidRPr="00DC1851">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C5AD2C" w14:textId="77777777" w:rsidR="00F3566E" w:rsidRPr="00DC1851" w:rsidRDefault="00F3566E" w:rsidP="00AC4264">
            <w:pPr>
              <w:pStyle w:val="rowtabella0"/>
              <w:rPr>
                <w:color w:val="002060"/>
              </w:rPr>
            </w:pPr>
            <w:r w:rsidRPr="00DC1851">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912FC7" w14:textId="77777777" w:rsidR="00F3566E" w:rsidRPr="00DC1851" w:rsidRDefault="00F3566E" w:rsidP="00AC4264">
            <w:pPr>
              <w:pStyle w:val="rowtabella0"/>
              <w:rPr>
                <w:color w:val="002060"/>
              </w:rPr>
            </w:pPr>
            <w:r w:rsidRPr="00DC1851">
              <w:rPr>
                <w:color w:val="002060"/>
              </w:rPr>
              <w:t>VIA DELLA REPUBBLICA</w:t>
            </w:r>
          </w:p>
        </w:tc>
      </w:tr>
      <w:tr w:rsidR="00F3566E" w:rsidRPr="00DC1851" w14:paraId="36DACE15"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47C103" w14:textId="77777777" w:rsidR="00F3566E" w:rsidRPr="00DC1851" w:rsidRDefault="00F3566E" w:rsidP="00AC4264">
            <w:pPr>
              <w:pStyle w:val="rowtabella0"/>
              <w:rPr>
                <w:color w:val="002060"/>
              </w:rPr>
            </w:pPr>
            <w:r w:rsidRPr="00DC1851">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C47086" w14:textId="77777777" w:rsidR="00F3566E" w:rsidRPr="00DC1851" w:rsidRDefault="00F3566E" w:rsidP="00AC4264">
            <w:pPr>
              <w:pStyle w:val="rowtabella0"/>
              <w:rPr>
                <w:color w:val="002060"/>
              </w:rPr>
            </w:pPr>
            <w:r w:rsidRPr="00DC1851">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1D95C1"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06D51E" w14:textId="77777777" w:rsidR="00F3566E" w:rsidRPr="00DC1851" w:rsidRDefault="00F3566E" w:rsidP="00AC4264">
            <w:pPr>
              <w:pStyle w:val="rowtabella0"/>
              <w:rPr>
                <w:color w:val="002060"/>
              </w:rPr>
            </w:pPr>
            <w:r w:rsidRPr="00DC1851">
              <w:rPr>
                <w:color w:val="002060"/>
              </w:rPr>
              <w:t>06/12/2024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2ACF17" w14:textId="77777777" w:rsidR="00F3566E" w:rsidRPr="00DC1851" w:rsidRDefault="00F3566E" w:rsidP="00AC4264">
            <w:pPr>
              <w:pStyle w:val="rowtabella0"/>
              <w:rPr>
                <w:color w:val="002060"/>
              </w:rPr>
            </w:pPr>
            <w:r w:rsidRPr="00DC1851">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579479" w14:textId="77777777" w:rsidR="00F3566E" w:rsidRPr="00DC1851" w:rsidRDefault="00F3566E" w:rsidP="00AC4264">
            <w:pPr>
              <w:pStyle w:val="rowtabella0"/>
              <w:rPr>
                <w:color w:val="002060"/>
              </w:rPr>
            </w:pPr>
            <w:r w:rsidRPr="00DC1851">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E7CE1B" w14:textId="77777777" w:rsidR="00F3566E" w:rsidRPr="00DC1851" w:rsidRDefault="00F3566E" w:rsidP="00AC4264">
            <w:pPr>
              <w:pStyle w:val="rowtabella0"/>
              <w:rPr>
                <w:color w:val="002060"/>
              </w:rPr>
            </w:pPr>
            <w:r w:rsidRPr="00DC1851">
              <w:rPr>
                <w:color w:val="002060"/>
              </w:rPr>
              <w:t>VIA VERDI</w:t>
            </w:r>
          </w:p>
        </w:tc>
      </w:tr>
      <w:tr w:rsidR="00F3566E" w:rsidRPr="00DC1851" w14:paraId="79DB9D4A"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20C13E" w14:textId="77777777" w:rsidR="00F3566E" w:rsidRPr="00DC1851" w:rsidRDefault="00F3566E" w:rsidP="00AC4264">
            <w:pPr>
              <w:pStyle w:val="rowtabella0"/>
              <w:rPr>
                <w:color w:val="002060"/>
              </w:rPr>
            </w:pPr>
            <w:r w:rsidRPr="00DC1851">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A21130" w14:textId="77777777" w:rsidR="00F3566E" w:rsidRPr="00DC1851" w:rsidRDefault="00F3566E" w:rsidP="00AC4264">
            <w:pPr>
              <w:pStyle w:val="rowtabella0"/>
              <w:rPr>
                <w:color w:val="002060"/>
              </w:rPr>
            </w:pPr>
            <w:r w:rsidRPr="00DC1851">
              <w:rPr>
                <w:color w:val="002060"/>
              </w:rPr>
              <w:t>EUROPE TT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7A119D"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02A734"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D53056" w14:textId="77777777" w:rsidR="00F3566E" w:rsidRPr="00DC1851" w:rsidRDefault="00F3566E" w:rsidP="00AC4264">
            <w:pPr>
              <w:pStyle w:val="rowtabella0"/>
              <w:rPr>
                <w:color w:val="002060"/>
              </w:rPr>
            </w:pPr>
            <w:r w:rsidRPr="00DC1851">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AC20CB" w14:textId="77777777" w:rsidR="00F3566E" w:rsidRPr="00DC1851" w:rsidRDefault="00F3566E" w:rsidP="00AC4264">
            <w:pPr>
              <w:pStyle w:val="rowtabella0"/>
              <w:rPr>
                <w:color w:val="002060"/>
              </w:rPr>
            </w:pPr>
            <w:r w:rsidRPr="00DC1851">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72E582" w14:textId="77777777" w:rsidR="00F3566E" w:rsidRPr="00DC1851" w:rsidRDefault="00F3566E" w:rsidP="00AC4264">
            <w:pPr>
              <w:pStyle w:val="rowtabella0"/>
              <w:rPr>
                <w:color w:val="002060"/>
              </w:rPr>
            </w:pPr>
            <w:r w:rsidRPr="00DC1851">
              <w:rPr>
                <w:color w:val="002060"/>
              </w:rPr>
              <w:t>VIA PAOLO BORSELLINO</w:t>
            </w:r>
          </w:p>
        </w:tc>
      </w:tr>
      <w:tr w:rsidR="00F3566E" w:rsidRPr="00DC1851" w14:paraId="0317C928"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2E23C1" w14:textId="77777777" w:rsidR="00F3566E" w:rsidRPr="00DC1851" w:rsidRDefault="00F3566E" w:rsidP="00AC4264">
            <w:pPr>
              <w:pStyle w:val="rowtabella0"/>
              <w:rPr>
                <w:color w:val="002060"/>
              </w:rPr>
            </w:pPr>
            <w:r w:rsidRPr="00DC1851">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1E9753" w14:textId="77777777" w:rsidR="00F3566E" w:rsidRPr="00DC1851" w:rsidRDefault="00F3566E" w:rsidP="00AC4264">
            <w:pPr>
              <w:pStyle w:val="rowtabella0"/>
              <w:rPr>
                <w:color w:val="002060"/>
              </w:rPr>
            </w:pPr>
            <w:r w:rsidRPr="00DC1851">
              <w:rPr>
                <w:color w:val="002060"/>
              </w:rPr>
              <w:t>PIEDIRIPA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A040DE"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E545E9"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B7DD80" w14:textId="77777777" w:rsidR="00F3566E" w:rsidRPr="00DC1851" w:rsidRDefault="00F3566E" w:rsidP="00AC4264">
            <w:pPr>
              <w:pStyle w:val="rowtabella0"/>
              <w:rPr>
                <w:color w:val="002060"/>
              </w:rPr>
            </w:pPr>
            <w:r w:rsidRPr="00DC1851">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B970E3" w14:textId="77777777" w:rsidR="00F3566E" w:rsidRPr="00DC1851" w:rsidRDefault="00F3566E" w:rsidP="00AC4264">
            <w:pPr>
              <w:pStyle w:val="rowtabella0"/>
              <w:rPr>
                <w:color w:val="002060"/>
              </w:rPr>
            </w:pPr>
            <w:r w:rsidRPr="00DC1851">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2C71D5" w14:textId="77777777" w:rsidR="00F3566E" w:rsidRPr="00DC1851" w:rsidRDefault="00F3566E" w:rsidP="00AC4264">
            <w:pPr>
              <w:pStyle w:val="rowtabella0"/>
              <w:rPr>
                <w:color w:val="002060"/>
              </w:rPr>
            </w:pPr>
            <w:r w:rsidRPr="00DC1851">
              <w:rPr>
                <w:color w:val="002060"/>
              </w:rPr>
              <w:t>VIA FAVETO</w:t>
            </w:r>
          </w:p>
        </w:tc>
      </w:tr>
      <w:tr w:rsidR="00F3566E" w:rsidRPr="00DC1851" w14:paraId="2596D863"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8CAFAA" w14:textId="77777777" w:rsidR="00F3566E" w:rsidRPr="00DC1851" w:rsidRDefault="00F3566E" w:rsidP="00AC4264">
            <w:pPr>
              <w:pStyle w:val="rowtabella0"/>
              <w:rPr>
                <w:color w:val="002060"/>
              </w:rPr>
            </w:pPr>
            <w:r w:rsidRPr="00DC1851">
              <w:rPr>
                <w:color w:val="002060"/>
              </w:rPr>
              <w:t xml:space="preserve">REAL FABRIANO </w:t>
            </w:r>
            <w:proofErr w:type="spellStart"/>
            <w:proofErr w:type="gramStart"/>
            <w:r w:rsidRPr="00DC1851">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BE614" w14:textId="77777777" w:rsidR="00F3566E" w:rsidRPr="00DC1851" w:rsidRDefault="00F3566E" w:rsidP="00AC4264">
            <w:pPr>
              <w:pStyle w:val="rowtabella0"/>
              <w:rPr>
                <w:color w:val="002060"/>
              </w:rPr>
            </w:pPr>
            <w:r w:rsidRPr="00DC1851">
              <w:rPr>
                <w:color w:val="002060"/>
              </w:rPr>
              <w:t>C.U.S. CAMERINO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64529"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82311" w14:textId="77777777" w:rsidR="00F3566E" w:rsidRPr="00DC1851" w:rsidRDefault="00F3566E" w:rsidP="00AC4264">
            <w:pPr>
              <w:pStyle w:val="rowtabella0"/>
              <w:rPr>
                <w:color w:val="002060"/>
              </w:rPr>
            </w:pPr>
            <w:r w:rsidRPr="00DC1851">
              <w:rPr>
                <w:color w:val="002060"/>
              </w:rPr>
              <w:t>07/12/2024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60F9A" w14:textId="77777777" w:rsidR="00F3566E" w:rsidRPr="00DC1851" w:rsidRDefault="00F3566E" w:rsidP="00AC4264">
            <w:pPr>
              <w:pStyle w:val="rowtabella0"/>
              <w:rPr>
                <w:color w:val="002060"/>
              </w:rPr>
            </w:pPr>
            <w:r w:rsidRPr="00DC1851">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16B46" w14:textId="77777777" w:rsidR="00F3566E" w:rsidRPr="00DC1851" w:rsidRDefault="00F3566E" w:rsidP="00AC4264">
            <w:pPr>
              <w:pStyle w:val="rowtabella0"/>
              <w:rPr>
                <w:color w:val="002060"/>
              </w:rPr>
            </w:pPr>
            <w:r w:rsidRPr="00DC1851">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D3E97" w14:textId="77777777" w:rsidR="00F3566E" w:rsidRPr="00DC1851" w:rsidRDefault="00F3566E" w:rsidP="00AC4264">
            <w:pPr>
              <w:pStyle w:val="rowtabella0"/>
              <w:rPr>
                <w:color w:val="002060"/>
              </w:rPr>
            </w:pPr>
            <w:r w:rsidRPr="00DC1851">
              <w:rPr>
                <w:color w:val="002060"/>
              </w:rPr>
              <w:t xml:space="preserve">VIA </w:t>
            </w:r>
            <w:proofErr w:type="gramStart"/>
            <w:r w:rsidRPr="00DC1851">
              <w:rPr>
                <w:color w:val="002060"/>
              </w:rPr>
              <w:t>B.BUOZZI</w:t>
            </w:r>
            <w:proofErr w:type="gramEnd"/>
          </w:p>
        </w:tc>
      </w:tr>
    </w:tbl>
    <w:p w14:paraId="26F803EB" w14:textId="77777777" w:rsidR="00F3566E" w:rsidRPr="00DC1851" w:rsidRDefault="00F3566E" w:rsidP="00F3566E">
      <w:pPr>
        <w:pStyle w:val="breakline"/>
        <w:rPr>
          <w:rFonts w:eastAsiaTheme="minorEastAsia"/>
          <w:color w:val="002060"/>
        </w:rPr>
      </w:pPr>
    </w:p>
    <w:p w14:paraId="13BB04F6" w14:textId="77777777" w:rsidR="00F3566E" w:rsidRPr="00DC1851" w:rsidRDefault="00F3566E" w:rsidP="00F3566E">
      <w:pPr>
        <w:pStyle w:val="breakline"/>
        <w:rPr>
          <w:color w:val="002060"/>
        </w:rPr>
      </w:pPr>
    </w:p>
    <w:p w14:paraId="08B9FE24" w14:textId="77777777" w:rsidR="00F3566E" w:rsidRPr="00DC1851" w:rsidRDefault="00F3566E" w:rsidP="00F3566E">
      <w:pPr>
        <w:pStyle w:val="breakline"/>
        <w:rPr>
          <w:color w:val="002060"/>
        </w:rPr>
      </w:pPr>
    </w:p>
    <w:p w14:paraId="62575FB7" w14:textId="77777777" w:rsidR="00F3566E" w:rsidRPr="00DC1851" w:rsidRDefault="00F3566E" w:rsidP="00F3566E">
      <w:pPr>
        <w:pStyle w:val="sottotitolocampionato10"/>
        <w:rPr>
          <w:color w:val="002060"/>
        </w:rPr>
      </w:pPr>
      <w:r w:rsidRPr="00DC1851">
        <w:rPr>
          <w:color w:val="002060"/>
        </w:rPr>
        <w:t>GIRONE E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1"/>
        <w:gridCol w:w="385"/>
        <w:gridCol w:w="898"/>
        <w:gridCol w:w="1198"/>
        <w:gridCol w:w="1544"/>
        <w:gridCol w:w="1545"/>
      </w:tblGrid>
      <w:tr w:rsidR="00F3566E" w:rsidRPr="00DC1851" w14:paraId="474D55AD"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FCD41"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209B6"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B4F75"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3E1CC"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9FB9F"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6B232"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EDAD1"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1E8F89EB"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DC9ED7" w14:textId="77777777" w:rsidR="00F3566E" w:rsidRPr="00DC1851" w:rsidRDefault="00F3566E" w:rsidP="00AC4264">
            <w:pPr>
              <w:pStyle w:val="rowtabella0"/>
              <w:rPr>
                <w:color w:val="002060"/>
              </w:rPr>
            </w:pPr>
            <w:r w:rsidRPr="00DC1851">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6ABDF" w14:textId="77777777" w:rsidR="00F3566E" w:rsidRPr="00DC1851" w:rsidRDefault="00F3566E" w:rsidP="00AC4264">
            <w:pPr>
              <w:pStyle w:val="rowtabella0"/>
              <w:rPr>
                <w:color w:val="002060"/>
              </w:rPr>
            </w:pPr>
            <w:r w:rsidRPr="00DC1851">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BC56F6" w14:textId="77777777" w:rsidR="00F3566E" w:rsidRPr="00DC1851" w:rsidRDefault="00F3566E" w:rsidP="00AC4264">
            <w:pPr>
              <w:pStyle w:val="rowtabella0"/>
              <w:jc w:val="center"/>
              <w:rPr>
                <w:color w:val="002060"/>
              </w:rPr>
            </w:pPr>
            <w:r w:rsidRPr="00DC18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10A1D" w14:textId="77777777" w:rsidR="00F3566E" w:rsidRPr="00DC1851" w:rsidRDefault="00F3566E" w:rsidP="00AC4264">
            <w:pPr>
              <w:pStyle w:val="rowtabella0"/>
              <w:rPr>
                <w:color w:val="002060"/>
              </w:rPr>
            </w:pPr>
            <w:r w:rsidRPr="00DC1851">
              <w:rPr>
                <w:color w:val="002060"/>
              </w:rPr>
              <w:t>06/12/2024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DBFD9" w14:textId="77777777" w:rsidR="00F3566E" w:rsidRPr="00DC1851" w:rsidRDefault="00F3566E" w:rsidP="00AC4264">
            <w:pPr>
              <w:pStyle w:val="rowtabella0"/>
              <w:rPr>
                <w:color w:val="002060"/>
              </w:rPr>
            </w:pPr>
            <w:r w:rsidRPr="00DC1851">
              <w:rPr>
                <w:color w:val="002060"/>
              </w:rPr>
              <w:t>5280 TENSOSTRUTTURA S.</w:t>
            </w:r>
            <w:proofErr w:type="gramStart"/>
            <w:r w:rsidRPr="00DC1851">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459BFB" w14:textId="77777777" w:rsidR="00F3566E" w:rsidRPr="00DC1851" w:rsidRDefault="00F3566E" w:rsidP="00AC4264">
            <w:pPr>
              <w:pStyle w:val="rowtabella0"/>
              <w:rPr>
                <w:color w:val="002060"/>
              </w:rPr>
            </w:pPr>
            <w:r w:rsidRPr="00DC1851">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DD635" w14:textId="77777777" w:rsidR="00F3566E" w:rsidRPr="00DC1851" w:rsidRDefault="00F3566E" w:rsidP="00AC4264">
            <w:pPr>
              <w:pStyle w:val="rowtabella0"/>
              <w:rPr>
                <w:color w:val="002060"/>
              </w:rPr>
            </w:pPr>
            <w:r w:rsidRPr="00DC1851">
              <w:rPr>
                <w:color w:val="002060"/>
              </w:rPr>
              <w:t>VIA LORENZO LOTTO</w:t>
            </w:r>
          </w:p>
        </w:tc>
      </w:tr>
      <w:tr w:rsidR="00F3566E" w:rsidRPr="00DC1851" w14:paraId="5F521C4B"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AACDF9" w14:textId="77777777" w:rsidR="00F3566E" w:rsidRPr="00DC1851" w:rsidRDefault="00F3566E" w:rsidP="00AC4264">
            <w:pPr>
              <w:pStyle w:val="rowtabella0"/>
              <w:rPr>
                <w:color w:val="002060"/>
              </w:rPr>
            </w:pPr>
            <w:r w:rsidRPr="00DC1851">
              <w:rPr>
                <w:color w:val="002060"/>
              </w:rPr>
              <w:t xml:space="preserve">CALCIO </w:t>
            </w:r>
            <w:proofErr w:type="gramStart"/>
            <w:r w:rsidRPr="00DC1851">
              <w:rPr>
                <w:color w:val="002060"/>
              </w:rPr>
              <w:t>S.ELPIDIO</w:t>
            </w:r>
            <w:proofErr w:type="gramEnd"/>
            <w:r w:rsidRPr="00DC1851">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AC7584" w14:textId="77777777" w:rsidR="00F3566E" w:rsidRPr="00DC1851" w:rsidRDefault="00F3566E" w:rsidP="00AC4264">
            <w:pPr>
              <w:pStyle w:val="rowtabella0"/>
              <w:rPr>
                <w:color w:val="002060"/>
              </w:rPr>
            </w:pPr>
            <w:r w:rsidRPr="00DC1851">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251B4C"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95245B" w14:textId="77777777" w:rsidR="00F3566E" w:rsidRPr="00DC1851" w:rsidRDefault="00F3566E" w:rsidP="00AC4264">
            <w:pPr>
              <w:pStyle w:val="rowtabella0"/>
              <w:rPr>
                <w:color w:val="002060"/>
              </w:rPr>
            </w:pPr>
            <w:r w:rsidRPr="00DC1851">
              <w:rPr>
                <w:color w:val="002060"/>
              </w:rPr>
              <w:t>06/12/2024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A06031" w14:textId="77777777" w:rsidR="00F3566E" w:rsidRPr="00DC1851" w:rsidRDefault="00F3566E" w:rsidP="00AC4264">
            <w:pPr>
              <w:pStyle w:val="rowtabella0"/>
              <w:rPr>
                <w:color w:val="002060"/>
              </w:rPr>
            </w:pPr>
            <w:r w:rsidRPr="00DC1851">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972D49" w14:textId="77777777" w:rsidR="00F3566E" w:rsidRPr="00DC1851" w:rsidRDefault="00F3566E" w:rsidP="00AC4264">
            <w:pPr>
              <w:pStyle w:val="rowtabella0"/>
              <w:rPr>
                <w:color w:val="002060"/>
              </w:rPr>
            </w:pPr>
            <w:r w:rsidRPr="00DC1851">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B14287" w14:textId="77777777" w:rsidR="00F3566E" w:rsidRPr="00DC1851" w:rsidRDefault="00F3566E" w:rsidP="00AC4264">
            <w:pPr>
              <w:pStyle w:val="rowtabella0"/>
              <w:rPr>
                <w:color w:val="002060"/>
              </w:rPr>
            </w:pPr>
            <w:r w:rsidRPr="00DC1851">
              <w:rPr>
                <w:color w:val="002060"/>
              </w:rPr>
              <w:t>VIA CARDUCCI</w:t>
            </w:r>
          </w:p>
        </w:tc>
      </w:tr>
      <w:tr w:rsidR="00F3566E" w:rsidRPr="00DC1851" w14:paraId="30BB7E5F"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144E9F" w14:textId="77777777" w:rsidR="00F3566E" w:rsidRPr="00DC1851" w:rsidRDefault="00F3566E" w:rsidP="00AC4264">
            <w:pPr>
              <w:pStyle w:val="rowtabella0"/>
              <w:rPr>
                <w:color w:val="002060"/>
              </w:rPr>
            </w:pPr>
            <w:r w:rsidRPr="00DC1851">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1920BF" w14:textId="77777777" w:rsidR="00F3566E" w:rsidRPr="00DC1851" w:rsidRDefault="00F3566E" w:rsidP="00AC4264">
            <w:pPr>
              <w:pStyle w:val="rowtabella0"/>
              <w:rPr>
                <w:color w:val="002060"/>
              </w:rPr>
            </w:pPr>
            <w:r w:rsidRPr="00DC1851">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0A2A4E"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05FA42"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5E7C7B" w14:textId="77777777" w:rsidR="00F3566E" w:rsidRPr="00DC1851" w:rsidRDefault="00F3566E" w:rsidP="00AC4264">
            <w:pPr>
              <w:pStyle w:val="rowtabella0"/>
              <w:rPr>
                <w:color w:val="002060"/>
              </w:rPr>
            </w:pPr>
            <w:r w:rsidRPr="00DC1851">
              <w:rPr>
                <w:color w:val="002060"/>
              </w:rPr>
              <w:t xml:space="preserve">5623 PALESTRA </w:t>
            </w:r>
            <w:proofErr w:type="gramStart"/>
            <w:r w:rsidRPr="00DC1851">
              <w:rPr>
                <w:color w:val="002060"/>
              </w:rPr>
              <w:t>SC.MEDIA</w:t>
            </w:r>
            <w:proofErr w:type="gramEnd"/>
            <w:r w:rsidRPr="00DC1851">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DA77F8" w14:textId="77777777" w:rsidR="00F3566E" w:rsidRPr="00DC1851" w:rsidRDefault="00F3566E" w:rsidP="00AC4264">
            <w:pPr>
              <w:pStyle w:val="rowtabella0"/>
              <w:rPr>
                <w:color w:val="002060"/>
              </w:rPr>
            </w:pPr>
            <w:r w:rsidRPr="00DC185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390D2F" w14:textId="77777777" w:rsidR="00F3566E" w:rsidRPr="00DC1851" w:rsidRDefault="00F3566E" w:rsidP="00AC4264">
            <w:pPr>
              <w:pStyle w:val="rowtabella0"/>
              <w:rPr>
                <w:color w:val="002060"/>
              </w:rPr>
            </w:pPr>
            <w:r w:rsidRPr="00DC1851">
              <w:rPr>
                <w:color w:val="002060"/>
              </w:rPr>
              <w:t>VIA PIRANDELLO</w:t>
            </w:r>
          </w:p>
        </w:tc>
      </w:tr>
      <w:tr w:rsidR="00F3566E" w:rsidRPr="00DC1851" w14:paraId="0CDA9BC8"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EBC221" w14:textId="77777777" w:rsidR="00F3566E" w:rsidRPr="00DC1851" w:rsidRDefault="00F3566E" w:rsidP="00AC4264">
            <w:pPr>
              <w:pStyle w:val="rowtabella0"/>
              <w:rPr>
                <w:color w:val="002060"/>
              </w:rPr>
            </w:pPr>
            <w:r w:rsidRPr="00DC1851">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8327A2" w14:textId="77777777" w:rsidR="00F3566E" w:rsidRPr="00DC1851" w:rsidRDefault="00F3566E" w:rsidP="00AC4264">
            <w:pPr>
              <w:pStyle w:val="rowtabella0"/>
              <w:rPr>
                <w:color w:val="002060"/>
              </w:rPr>
            </w:pPr>
            <w:r w:rsidRPr="00DC1851">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943BCF"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C73264"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E4F706" w14:textId="77777777" w:rsidR="00F3566E" w:rsidRPr="00DC1851" w:rsidRDefault="00F3566E" w:rsidP="00AC4264">
            <w:pPr>
              <w:pStyle w:val="rowtabella0"/>
              <w:rPr>
                <w:color w:val="002060"/>
              </w:rPr>
            </w:pPr>
            <w:r w:rsidRPr="00DC1851">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E59311" w14:textId="77777777" w:rsidR="00F3566E" w:rsidRPr="00DC1851" w:rsidRDefault="00F3566E" w:rsidP="00AC4264">
            <w:pPr>
              <w:pStyle w:val="rowtabella0"/>
              <w:rPr>
                <w:color w:val="002060"/>
              </w:rPr>
            </w:pPr>
            <w:r w:rsidRPr="00DC1851">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47F6FA" w14:textId="77777777" w:rsidR="00F3566E" w:rsidRPr="00DC1851" w:rsidRDefault="00F3566E" w:rsidP="00AC4264">
            <w:pPr>
              <w:pStyle w:val="rowtabella0"/>
              <w:rPr>
                <w:color w:val="002060"/>
              </w:rPr>
            </w:pPr>
            <w:r w:rsidRPr="00DC1851">
              <w:rPr>
                <w:color w:val="002060"/>
              </w:rPr>
              <w:t>VIA FRATELLANZA SNC</w:t>
            </w:r>
          </w:p>
        </w:tc>
      </w:tr>
      <w:tr w:rsidR="00F3566E" w:rsidRPr="00DC1851" w14:paraId="3B3FFFA8"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96FBA8" w14:textId="77777777" w:rsidR="00F3566E" w:rsidRPr="00DC1851" w:rsidRDefault="00F3566E" w:rsidP="00AC4264">
            <w:pPr>
              <w:pStyle w:val="rowtabella0"/>
              <w:rPr>
                <w:color w:val="002060"/>
              </w:rPr>
            </w:pPr>
            <w:r w:rsidRPr="00DC1851">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41381E" w14:textId="77777777" w:rsidR="00F3566E" w:rsidRPr="00DC1851" w:rsidRDefault="00F3566E" w:rsidP="00AC4264">
            <w:pPr>
              <w:pStyle w:val="rowtabella0"/>
              <w:rPr>
                <w:color w:val="002060"/>
              </w:rPr>
            </w:pPr>
            <w:r w:rsidRPr="00DC1851">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12B9CF"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6EE4B0" w14:textId="77777777" w:rsidR="00F3566E" w:rsidRPr="00DC1851" w:rsidRDefault="00F3566E" w:rsidP="00AC4264">
            <w:pPr>
              <w:pStyle w:val="rowtabella0"/>
              <w:rPr>
                <w:color w:val="002060"/>
              </w:rPr>
            </w:pPr>
            <w:r w:rsidRPr="00DC1851">
              <w:rPr>
                <w:color w:val="002060"/>
              </w:rPr>
              <w:t>06/12/2024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47E70A" w14:textId="77777777" w:rsidR="00F3566E" w:rsidRPr="00DC1851" w:rsidRDefault="00F3566E" w:rsidP="00AC4264">
            <w:pPr>
              <w:pStyle w:val="rowtabella0"/>
              <w:rPr>
                <w:color w:val="002060"/>
              </w:rPr>
            </w:pPr>
            <w:r w:rsidRPr="00DC1851">
              <w:rPr>
                <w:color w:val="002060"/>
              </w:rPr>
              <w:t>5280 TENSOSTRUTTURA S.</w:t>
            </w:r>
            <w:proofErr w:type="gramStart"/>
            <w:r w:rsidRPr="00DC1851">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773FD3" w14:textId="77777777" w:rsidR="00F3566E" w:rsidRPr="00DC1851" w:rsidRDefault="00F3566E" w:rsidP="00AC4264">
            <w:pPr>
              <w:pStyle w:val="rowtabella0"/>
              <w:rPr>
                <w:color w:val="002060"/>
              </w:rPr>
            </w:pPr>
            <w:r w:rsidRPr="00DC1851">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D86FA5" w14:textId="77777777" w:rsidR="00F3566E" w:rsidRPr="00DC1851" w:rsidRDefault="00F3566E" w:rsidP="00AC4264">
            <w:pPr>
              <w:pStyle w:val="rowtabella0"/>
              <w:rPr>
                <w:color w:val="002060"/>
              </w:rPr>
            </w:pPr>
            <w:r w:rsidRPr="00DC1851">
              <w:rPr>
                <w:color w:val="002060"/>
              </w:rPr>
              <w:t>VIA LORENZO LOTTO</w:t>
            </w:r>
          </w:p>
        </w:tc>
      </w:tr>
      <w:tr w:rsidR="00F3566E" w:rsidRPr="00DC1851" w14:paraId="27F5AD16"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3FAD65" w14:textId="77777777" w:rsidR="00F3566E" w:rsidRPr="00DC1851" w:rsidRDefault="00F3566E" w:rsidP="00AC4264">
            <w:pPr>
              <w:pStyle w:val="rowtabella0"/>
              <w:rPr>
                <w:color w:val="002060"/>
              </w:rPr>
            </w:pPr>
            <w:r w:rsidRPr="00DC1851">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BBB9B" w14:textId="77777777" w:rsidR="00F3566E" w:rsidRPr="00DC1851" w:rsidRDefault="00F3566E" w:rsidP="00AC4264">
            <w:pPr>
              <w:pStyle w:val="rowtabella0"/>
              <w:rPr>
                <w:color w:val="002060"/>
              </w:rPr>
            </w:pPr>
            <w:r w:rsidRPr="00DC1851">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900D3"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17E7C" w14:textId="77777777" w:rsidR="00F3566E" w:rsidRPr="00DC1851" w:rsidRDefault="00F3566E" w:rsidP="00AC4264">
            <w:pPr>
              <w:pStyle w:val="rowtabella0"/>
              <w:rPr>
                <w:color w:val="002060"/>
              </w:rPr>
            </w:pPr>
            <w:r w:rsidRPr="00DC1851">
              <w:rPr>
                <w:color w:val="002060"/>
              </w:rPr>
              <w:t>08/12/2024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E411A" w14:textId="77777777" w:rsidR="00F3566E" w:rsidRPr="00DC1851" w:rsidRDefault="00F3566E" w:rsidP="00AC4264">
            <w:pPr>
              <w:pStyle w:val="rowtabella0"/>
              <w:rPr>
                <w:color w:val="002060"/>
              </w:rPr>
            </w:pPr>
            <w:r w:rsidRPr="00DC1851">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4450E" w14:textId="77777777" w:rsidR="00F3566E" w:rsidRPr="00DC1851" w:rsidRDefault="00F3566E" w:rsidP="00AC4264">
            <w:pPr>
              <w:pStyle w:val="rowtabella0"/>
              <w:rPr>
                <w:color w:val="002060"/>
              </w:rPr>
            </w:pPr>
            <w:r w:rsidRPr="00DC1851">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A1649" w14:textId="77777777" w:rsidR="00F3566E" w:rsidRPr="00DC1851" w:rsidRDefault="00F3566E" w:rsidP="00AC4264">
            <w:pPr>
              <w:pStyle w:val="rowtabella0"/>
              <w:rPr>
                <w:color w:val="002060"/>
              </w:rPr>
            </w:pPr>
            <w:r w:rsidRPr="00DC1851">
              <w:rPr>
                <w:color w:val="002060"/>
              </w:rPr>
              <w:t>VIA PIEMONTE-PORTO POTENZA P.</w:t>
            </w:r>
          </w:p>
        </w:tc>
      </w:tr>
    </w:tbl>
    <w:p w14:paraId="16FDF22C" w14:textId="77777777" w:rsidR="00F3566E" w:rsidRPr="00DC1851" w:rsidRDefault="00F3566E" w:rsidP="00F3566E">
      <w:pPr>
        <w:pStyle w:val="breakline"/>
        <w:rPr>
          <w:rFonts w:eastAsiaTheme="minorEastAsia"/>
          <w:color w:val="002060"/>
        </w:rPr>
      </w:pPr>
    </w:p>
    <w:p w14:paraId="274038E9" w14:textId="77777777" w:rsidR="00F3566E" w:rsidRPr="00DC1851" w:rsidRDefault="00F3566E" w:rsidP="00F3566E">
      <w:pPr>
        <w:pStyle w:val="breakline"/>
        <w:rPr>
          <w:color w:val="002060"/>
        </w:rPr>
      </w:pPr>
    </w:p>
    <w:p w14:paraId="65D3FB97" w14:textId="77777777" w:rsidR="00F3566E" w:rsidRPr="00DC1851" w:rsidRDefault="00F3566E" w:rsidP="00F3566E">
      <w:pPr>
        <w:pStyle w:val="breakline"/>
        <w:rPr>
          <w:color w:val="002060"/>
        </w:rPr>
      </w:pPr>
    </w:p>
    <w:p w14:paraId="1067AB7F" w14:textId="77777777" w:rsidR="00F3566E" w:rsidRPr="00DC1851" w:rsidRDefault="00F3566E" w:rsidP="00F3566E">
      <w:pPr>
        <w:pStyle w:val="sottotitolocampionato10"/>
        <w:rPr>
          <w:color w:val="002060"/>
        </w:rPr>
      </w:pPr>
      <w:r w:rsidRPr="00DC1851">
        <w:rPr>
          <w:color w:val="002060"/>
        </w:rP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0"/>
        <w:gridCol w:w="385"/>
        <w:gridCol w:w="898"/>
        <w:gridCol w:w="1176"/>
        <w:gridCol w:w="1554"/>
        <w:gridCol w:w="1546"/>
      </w:tblGrid>
      <w:tr w:rsidR="00F3566E" w:rsidRPr="00DC1851" w14:paraId="54687B6C"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AE03B"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92102"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42105"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387BF"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B7670"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B8E8B"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81489"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392602BA"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53CC27" w14:textId="77777777" w:rsidR="00F3566E" w:rsidRPr="00DC1851" w:rsidRDefault="00F3566E" w:rsidP="00AC4264">
            <w:pPr>
              <w:pStyle w:val="rowtabella0"/>
              <w:rPr>
                <w:color w:val="002060"/>
              </w:rPr>
            </w:pPr>
            <w:r w:rsidRPr="00DC1851">
              <w:rPr>
                <w:color w:val="002060"/>
              </w:rPr>
              <w:t>FUTSAL COMUNANZA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BDFE9" w14:textId="77777777" w:rsidR="00F3566E" w:rsidRPr="00DC1851" w:rsidRDefault="00F3566E" w:rsidP="00AC4264">
            <w:pPr>
              <w:pStyle w:val="rowtabella0"/>
              <w:rPr>
                <w:color w:val="002060"/>
              </w:rPr>
            </w:pPr>
            <w:r w:rsidRPr="00DC1851">
              <w:rPr>
                <w:color w:val="002060"/>
              </w:rPr>
              <w:t>ACQUAVIVA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9F57D" w14:textId="77777777" w:rsidR="00F3566E" w:rsidRPr="00DC1851" w:rsidRDefault="00F3566E" w:rsidP="00AC4264">
            <w:pPr>
              <w:pStyle w:val="rowtabella0"/>
              <w:jc w:val="center"/>
              <w:rPr>
                <w:color w:val="002060"/>
              </w:rPr>
            </w:pPr>
            <w:r w:rsidRPr="00DC18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BA264" w14:textId="77777777" w:rsidR="00F3566E" w:rsidRPr="00DC1851" w:rsidRDefault="00F3566E" w:rsidP="00AC4264">
            <w:pPr>
              <w:pStyle w:val="rowtabella0"/>
              <w:rPr>
                <w:color w:val="002060"/>
              </w:rPr>
            </w:pPr>
            <w:r w:rsidRPr="00DC1851">
              <w:rPr>
                <w:color w:val="002060"/>
              </w:rPr>
              <w:t>06/12/2024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191F8" w14:textId="77777777" w:rsidR="00F3566E" w:rsidRPr="00DC1851" w:rsidRDefault="00F3566E" w:rsidP="00AC4264">
            <w:pPr>
              <w:pStyle w:val="rowtabella0"/>
              <w:rPr>
                <w:color w:val="002060"/>
              </w:rPr>
            </w:pPr>
            <w:r w:rsidRPr="00DC1851">
              <w:rPr>
                <w:color w:val="002060"/>
              </w:rPr>
              <w:t>5689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49C76A" w14:textId="77777777" w:rsidR="00F3566E" w:rsidRPr="00DC1851" w:rsidRDefault="00F3566E" w:rsidP="00AC4264">
            <w:pPr>
              <w:pStyle w:val="rowtabella0"/>
              <w:rPr>
                <w:color w:val="002060"/>
              </w:rPr>
            </w:pPr>
            <w:r w:rsidRPr="00DC1851">
              <w:rPr>
                <w:color w:val="002060"/>
              </w:rPr>
              <w:t>COMUNANZA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3EBB3" w14:textId="77777777" w:rsidR="00F3566E" w:rsidRPr="00DC1851" w:rsidRDefault="00F3566E" w:rsidP="00AC4264">
            <w:pPr>
              <w:pStyle w:val="rowtabella0"/>
              <w:rPr>
                <w:color w:val="002060"/>
              </w:rPr>
            </w:pPr>
            <w:r w:rsidRPr="00DC1851">
              <w:rPr>
                <w:color w:val="002060"/>
              </w:rPr>
              <w:t>VIA DELLA LIBERTA'</w:t>
            </w:r>
          </w:p>
        </w:tc>
      </w:tr>
      <w:tr w:rsidR="00F3566E" w:rsidRPr="00DC1851" w14:paraId="4B25769E"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43651A" w14:textId="77777777" w:rsidR="00F3566E" w:rsidRPr="00DC1851" w:rsidRDefault="00F3566E" w:rsidP="00AC4264">
            <w:pPr>
              <w:pStyle w:val="rowtabella0"/>
              <w:rPr>
                <w:color w:val="002060"/>
              </w:rPr>
            </w:pPr>
            <w:r w:rsidRPr="00DC1851">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8A4D84" w14:textId="77777777" w:rsidR="00F3566E" w:rsidRPr="00DC1851" w:rsidRDefault="00F3566E" w:rsidP="00AC4264">
            <w:pPr>
              <w:pStyle w:val="rowtabella0"/>
              <w:rPr>
                <w:color w:val="002060"/>
              </w:rPr>
            </w:pPr>
            <w:r w:rsidRPr="00DC1851">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CCAE33"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43C4DA" w14:textId="77777777" w:rsidR="00F3566E" w:rsidRPr="00DC1851" w:rsidRDefault="00F3566E" w:rsidP="00AC4264">
            <w:pPr>
              <w:pStyle w:val="rowtabella0"/>
              <w:rPr>
                <w:color w:val="002060"/>
              </w:rPr>
            </w:pPr>
            <w:r w:rsidRPr="00DC1851">
              <w:rPr>
                <w:color w:val="002060"/>
              </w:rPr>
              <w:t>06/12/2024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E3AF5F" w14:textId="77777777" w:rsidR="00F3566E" w:rsidRPr="00DC1851" w:rsidRDefault="00F3566E" w:rsidP="00AC4264">
            <w:pPr>
              <w:pStyle w:val="rowtabella0"/>
              <w:rPr>
                <w:color w:val="002060"/>
              </w:rPr>
            </w:pPr>
            <w:r w:rsidRPr="00DC1851">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CB909F" w14:textId="77777777" w:rsidR="00F3566E" w:rsidRPr="00DC1851" w:rsidRDefault="00F3566E" w:rsidP="00AC4264">
            <w:pPr>
              <w:pStyle w:val="rowtabella0"/>
              <w:rPr>
                <w:color w:val="002060"/>
              </w:rPr>
            </w:pPr>
            <w:r w:rsidRPr="00DC1851">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781E0B" w14:textId="77777777" w:rsidR="00F3566E" w:rsidRPr="00DC1851" w:rsidRDefault="00F3566E" w:rsidP="00AC4264">
            <w:pPr>
              <w:pStyle w:val="rowtabella0"/>
              <w:rPr>
                <w:color w:val="002060"/>
              </w:rPr>
            </w:pPr>
            <w:r w:rsidRPr="00DC1851">
              <w:rPr>
                <w:color w:val="002060"/>
              </w:rPr>
              <w:t>VIA CORRADI</w:t>
            </w:r>
          </w:p>
        </w:tc>
      </w:tr>
      <w:tr w:rsidR="00F3566E" w:rsidRPr="00DC1851" w14:paraId="2C3B1FA6"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447784" w14:textId="77777777" w:rsidR="00F3566E" w:rsidRPr="00DC1851" w:rsidRDefault="00F3566E" w:rsidP="00AC4264">
            <w:pPr>
              <w:pStyle w:val="rowtabella0"/>
              <w:rPr>
                <w:color w:val="002060"/>
              </w:rPr>
            </w:pPr>
            <w:r w:rsidRPr="00DC1851">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AA0747" w14:textId="77777777" w:rsidR="00F3566E" w:rsidRPr="00DC1851" w:rsidRDefault="00F3566E" w:rsidP="00AC4264">
            <w:pPr>
              <w:pStyle w:val="rowtabella0"/>
              <w:rPr>
                <w:color w:val="002060"/>
              </w:rPr>
            </w:pPr>
            <w:r w:rsidRPr="00DC1851">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E60017"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9E4F45"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53C688" w14:textId="77777777" w:rsidR="00F3566E" w:rsidRPr="00DC1851" w:rsidRDefault="00F3566E" w:rsidP="00AC4264">
            <w:pPr>
              <w:pStyle w:val="rowtabella0"/>
              <w:rPr>
                <w:color w:val="002060"/>
              </w:rPr>
            </w:pPr>
            <w:r w:rsidRPr="00DC1851">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F43FA6" w14:textId="77777777" w:rsidR="00F3566E" w:rsidRPr="00DC1851" w:rsidRDefault="00F3566E" w:rsidP="00AC4264">
            <w:pPr>
              <w:pStyle w:val="rowtabella0"/>
              <w:rPr>
                <w:color w:val="002060"/>
              </w:rPr>
            </w:pPr>
            <w:r w:rsidRPr="00DC1851">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3AA0E3" w14:textId="77777777" w:rsidR="00F3566E" w:rsidRPr="00DC1851" w:rsidRDefault="00F3566E" w:rsidP="00AC4264">
            <w:pPr>
              <w:pStyle w:val="rowtabella0"/>
              <w:rPr>
                <w:color w:val="002060"/>
              </w:rPr>
            </w:pPr>
            <w:r w:rsidRPr="00DC1851">
              <w:rPr>
                <w:color w:val="002060"/>
              </w:rPr>
              <w:t>VIA DELLO SPORT</w:t>
            </w:r>
          </w:p>
        </w:tc>
      </w:tr>
      <w:tr w:rsidR="00F3566E" w:rsidRPr="00DC1851" w14:paraId="3A4FF783"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39EE74" w14:textId="77777777" w:rsidR="00F3566E" w:rsidRPr="00DC1851" w:rsidRDefault="00F3566E" w:rsidP="00AC4264">
            <w:pPr>
              <w:pStyle w:val="rowtabella0"/>
              <w:rPr>
                <w:color w:val="002060"/>
              </w:rPr>
            </w:pPr>
            <w:r w:rsidRPr="00DC1851">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7DDF77" w14:textId="77777777" w:rsidR="00F3566E" w:rsidRPr="00DC1851" w:rsidRDefault="00F3566E" w:rsidP="00AC4264">
            <w:pPr>
              <w:pStyle w:val="rowtabella0"/>
              <w:rPr>
                <w:color w:val="002060"/>
              </w:rPr>
            </w:pPr>
            <w:r w:rsidRPr="00DC1851">
              <w:rPr>
                <w:color w:val="002060"/>
              </w:rPr>
              <w:t>ACCUMOLI GANG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F28D5B"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25AD95" w14:textId="77777777" w:rsidR="00F3566E" w:rsidRPr="00DC1851" w:rsidRDefault="00F3566E" w:rsidP="00AC4264">
            <w:pPr>
              <w:pStyle w:val="rowtabella0"/>
              <w:rPr>
                <w:color w:val="002060"/>
              </w:rPr>
            </w:pPr>
            <w:r w:rsidRPr="00DC1851">
              <w:rPr>
                <w:color w:val="002060"/>
              </w:rPr>
              <w:t>06/12/2024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80F895" w14:textId="77777777" w:rsidR="00F3566E" w:rsidRPr="00DC1851" w:rsidRDefault="00F3566E" w:rsidP="00AC4264">
            <w:pPr>
              <w:pStyle w:val="rowtabella0"/>
              <w:rPr>
                <w:color w:val="002060"/>
              </w:rPr>
            </w:pPr>
            <w:r w:rsidRPr="00DC1851">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CD4299" w14:textId="77777777" w:rsidR="00F3566E" w:rsidRPr="00DC1851" w:rsidRDefault="00F3566E" w:rsidP="00AC4264">
            <w:pPr>
              <w:pStyle w:val="rowtabella0"/>
              <w:rPr>
                <w:color w:val="002060"/>
              </w:rPr>
            </w:pPr>
            <w:r w:rsidRPr="00DC1851">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80B296" w14:textId="77777777" w:rsidR="00F3566E" w:rsidRPr="00DC1851" w:rsidRDefault="00F3566E" w:rsidP="00AC4264">
            <w:pPr>
              <w:pStyle w:val="rowtabella0"/>
              <w:rPr>
                <w:color w:val="002060"/>
              </w:rPr>
            </w:pPr>
            <w:r w:rsidRPr="00DC1851">
              <w:rPr>
                <w:color w:val="002060"/>
              </w:rPr>
              <w:t>VIA ADIGE, 35</w:t>
            </w:r>
          </w:p>
        </w:tc>
      </w:tr>
      <w:tr w:rsidR="00F3566E" w:rsidRPr="00DC1851" w14:paraId="14BF2A2C"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D74052" w14:textId="77777777" w:rsidR="00F3566E" w:rsidRPr="00DC1851" w:rsidRDefault="00F3566E" w:rsidP="00AC4264">
            <w:pPr>
              <w:pStyle w:val="rowtabella0"/>
              <w:rPr>
                <w:color w:val="002060"/>
              </w:rPr>
            </w:pPr>
            <w:r w:rsidRPr="00DC1851">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CB5A8F" w14:textId="77777777" w:rsidR="00F3566E" w:rsidRPr="00DC1851" w:rsidRDefault="00F3566E" w:rsidP="00AC4264">
            <w:pPr>
              <w:pStyle w:val="rowtabella0"/>
              <w:rPr>
                <w:color w:val="002060"/>
              </w:rPr>
            </w:pPr>
            <w:r w:rsidRPr="00DC1851">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5E18CE"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EA9683" w14:textId="77777777" w:rsidR="00F3566E" w:rsidRPr="00DC1851" w:rsidRDefault="00F3566E" w:rsidP="00AC4264">
            <w:pPr>
              <w:pStyle w:val="rowtabella0"/>
              <w:rPr>
                <w:color w:val="002060"/>
              </w:rPr>
            </w:pPr>
            <w:r w:rsidRPr="00DC1851">
              <w:rPr>
                <w:color w:val="002060"/>
              </w:rPr>
              <w:t>07/12/2024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9D0D36" w14:textId="77777777" w:rsidR="00F3566E" w:rsidRPr="00DC1851" w:rsidRDefault="00F3566E" w:rsidP="00AC4264">
            <w:pPr>
              <w:pStyle w:val="rowtabella0"/>
              <w:rPr>
                <w:color w:val="002060"/>
              </w:rPr>
            </w:pPr>
            <w:r w:rsidRPr="00DC1851">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10A090" w14:textId="77777777" w:rsidR="00F3566E" w:rsidRPr="00DC1851" w:rsidRDefault="00F3566E" w:rsidP="00AC4264">
            <w:pPr>
              <w:pStyle w:val="rowtabella0"/>
              <w:rPr>
                <w:color w:val="002060"/>
              </w:rPr>
            </w:pPr>
            <w:r w:rsidRPr="00DC1851">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ECAD3F" w14:textId="77777777" w:rsidR="00F3566E" w:rsidRPr="00DC1851" w:rsidRDefault="00F3566E" w:rsidP="00AC4264">
            <w:pPr>
              <w:pStyle w:val="rowtabella0"/>
              <w:rPr>
                <w:color w:val="002060"/>
              </w:rPr>
            </w:pPr>
            <w:r w:rsidRPr="00DC1851">
              <w:rPr>
                <w:color w:val="002060"/>
              </w:rPr>
              <w:t>CENTRO ABITATO</w:t>
            </w:r>
          </w:p>
        </w:tc>
      </w:tr>
      <w:tr w:rsidR="00F3566E" w:rsidRPr="00DC1851" w14:paraId="1A9A75D5"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C19D33" w14:textId="77777777" w:rsidR="00F3566E" w:rsidRPr="00DC1851" w:rsidRDefault="00F3566E" w:rsidP="00AC4264">
            <w:pPr>
              <w:pStyle w:val="rowtabella0"/>
              <w:rPr>
                <w:color w:val="002060"/>
              </w:rPr>
            </w:pPr>
            <w:r w:rsidRPr="00DC1851">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85E62" w14:textId="77777777" w:rsidR="00F3566E" w:rsidRPr="00DC1851" w:rsidRDefault="00F3566E" w:rsidP="00AC4264">
            <w:pPr>
              <w:pStyle w:val="rowtabella0"/>
              <w:rPr>
                <w:color w:val="002060"/>
              </w:rPr>
            </w:pPr>
            <w:r w:rsidRPr="00DC1851">
              <w:rPr>
                <w:color w:val="002060"/>
              </w:rPr>
              <w:t>CASELLE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099990"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4F97C" w14:textId="77777777" w:rsidR="00F3566E" w:rsidRPr="00DC1851" w:rsidRDefault="00F3566E" w:rsidP="00AC4264">
            <w:pPr>
              <w:pStyle w:val="rowtabella0"/>
              <w:rPr>
                <w:color w:val="002060"/>
              </w:rPr>
            </w:pPr>
            <w:r w:rsidRPr="00DC1851">
              <w:rPr>
                <w:color w:val="002060"/>
              </w:rPr>
              <w:t>07/12/2024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3F186" w14:textId="77777777" w:rsidR="00F3566E" w:rsidRPr="00DC1851" w:rsidRDefault="00F3566E" w:rsidP="00AC4264">
            <w:pPr>
              <w:pStyle w:val="rowtabella0"/>
              <w:rPr>
                <w:color w:val="002060"/>
              </w:rPr>
            </w:pPr>
            <w:r w:rsidRPr="00DC1851">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575AC" w14:textId="77777777" w:rsidR="00F3566E" w:rsidRPr="00DC1851" w:rsidRDefault="00F3566E" w:rsidP="00AC4264">
            <w:pPr>
              <w:pStyle w:val="rowtabella0"/>
              <w:rPr>
                <w:color w:val="002060"/>
              </w:rPr>
            </w:pPr>
            <w:r w:rsidRPr="00DC1851">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03913" w14:textId="77777777" w:rsidR="00F3566E" w:rsidRPr="00DC1851" w:rsidRDefault="00F3566E" w:rsidP="00AC4264">
            <w:pPr>
              <w:pStyle w:val="rowtabella0"/>
              <w:rPr>
                <w:color w:val="002060"/>
              </w:rPr>
            </w:pPr>
            <w:r w:rsidRPr="00DC1851">
              <w:rPr>
                <w:color w:val="002060"/>
              </w:rPr>
              <w:t>VIA PERTINI</w:t>
            </w:r>
          </w:p>
        </w:tc>
      </w:tr>
    </w:tbl>
    <w:p w14:paraId="32A71D62" w14:textId="77777777" w:rsidR="00F3566E" w:rsidRPr="00DC1851" w:rsidRDefault="00F3566E" w:rsidP="00F3566E">
      <w:pPr>
        <w:pStyle w:val="breakline"/>
        <w:rPr>
          <w:rFonts w:eastAsiaTheme="minorEastAsia"/>
          <w:color w:val="002060"/>
        </w:rPr>
      </w:pPr>
    </w:p>
    <w:p w14:paraId="501F0A7F" w14:textId="77777777" w:rsidR="00F3566E" w:rsidRPr="00DC1851" w:rsidRDefault="00F3566E" w:rsidP="00F3566E">
      <w:pPr>
        <w:pStyle w:val="breakline"/>
        <w:rPr>
          <w:color w:val="002060"/>
        </w:rPr>
      </w:pPr>
    </w:p>
    <w:p w14:paraId="51E2986E" w14:textId="77777777" w:rsidR="00F3566E" w:rsidRPr="00DC1851" w:rsidRDefault="00F3566E" w:rsidP="00F3566E">
      <w:pPr>
        <w:pStyle w:val="breakline"/>
        <w:rPr>
          <w:color w:val="002060"/>
        </w:rPr>
      </w:pPr>
    </w:p>
    <w:p w14:paraId="7CFE9C2F" w14:textId="77777777" w:rsidR="00F3566E" w:rsidRPr="00DC1851" w:rsidRDefault="00F3566E" w:rsidP="00F3566E">
      <w:pPr>
        <w:pStyle w:val="sottotitolocampionato10"/>
        <w:rPr>
          <w:color w:val="002060"/>
        </w:rPr>
      </w:pPr>
      <w:r w:rsidRPr="00DC1851">
        <w:rPr>
          <w:color w:val="002060"/>
        </w:rPr>
        <w:t>GIRONE F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F3566E" w:rsidRPr="00DC1851" w14:paraId="36B84389"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AAA50"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4A6D6"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14F8A"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514E8"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FF5D4"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68EED"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5C376"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5487797A" w14:textId="77777777" w:rsidTr="00AC4264">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03A50D" w14:textId="77777777" w:rsidR="00F3566E" w:rsidRPr="00DC1851" w:rsidRDefault="00F3566E" w:rsidP="00AC4264">
            <w:pPr>
              <w:pStyle w:val="rowtabella0"/>
              <w:rPr>
                <w:color w:val="002060"/>
              </w:rPr>
            </w:pPr>
            <w:r w:rsidRPr="00DC1851">
              <w:rPr>
                <w:color w:val="002060"/>
              </w:rPr>
              <w:t>ACQUAVIVA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DFCC19" w14:textId="77777777" w:rsidR="00F3566E" w:rsidRPr="00DC1851" w:rsidRDefault="00F3566E" w:rsidP="00AC4264">
            <w:pPr>
              <w:pStyle w:val="rowtabella0"/>
              <w:rPr>
                <w:color w:val="002060"/>
              </w:rPr>
            </w:pPr>
            <w:r w:rsidRPr="00DC1851">
              <w:rPr>
                <w:color w:val="002060"/>
              </w:rPr>
              <w:t>SPORTING GROTTAMMARE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A5B5E4" w14:textId="77777777" w:rsidR="00F3566E" w:rsidRPr="00DC1851" w:rsidRDefault="00F3566E" w:rsidP="00AC4264">
            <w:pPr>
              <w:pStyle w:val="rowtabella0"/>
              <w:jc w:val="center"/>
              <w:rPr>
                <w:color w:val="002060"/>
              </w:rPr>
            </w:pPr>
            <w:r w:rsidRPr="00DC185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3FF1BB" w14:textId="77777777" w:rsidR="00F3566E" w:rsidRPr="00DC1851" w:rsidRDefault="00F3566E" w:rsidP="00AC4264">
            <w:pPr>
              <w:pStyle w:val="rowtabella0"/>
              <w:rPr>
                <w:color w:val="002060"/>
              </w:rPr>
            </w:pPr>
            <w:r w:rsidRPr="00DC1851">
              <w:rPr>
                <w:color w:val="002060"/>
              </w:rPr>
              <w:t>11/12/2024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2936D4" w14:textId="77777777" w:rsidR="00F3566E" w:rsidRPr="00DC1851" w:rsidRDefault="00F3566E" w:rsidP="00AC4264">
            <w:pPr>
              <w:pStyle w:val="rowtabella0"/>
              <w:rPr>
                <w:color w:val="002060"/>
              </w:rPr>
            </w:pPr>
            <w:r w:rsidRPr="00DC1851">
              <w:rPr>
                <w:color w:val="002060"/>
              </w:rPr>
              <w:t>5611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2916B8" w14:textId="77777777" w:rsidR="00F3566E" w:rsidRPr="00DC1851" w:rsidRDefault="00F3566E" w:rsidP="00AC4264">
            <w:pPr>
              <w:pStyle w:val="rowtabella0"/>
              <w:rPr>
                <w:color w:val="002060"/>
              </w:rPr>
            </w:pPr>
            <w:r w:rsidRPr="00DC1851">
              <w:rPr>
                <w:color w:val="002060"/>
              </w:rPr>
              <w:t>ACQUAVIVA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59510F" w14:textId="77777777" w:rsidR="00F3566E" w:rsidRPr="00DC1851" w:rsidRDefault="00F3566E" w:rsidP="00AC4264">
            <w:pPr>
              <w:pStyle w:val="rowtabella0"/>
              <w:rPr>
                <w:color w:val="002060"/>
              </w:rPr>
            </w:pPr>
            <w:r w:rsidRPr="00DC1851">
              <w:rPr>
                <w:color w:val="002060"/>
              </w:rPr>
              <w:t>VIA COLLE CIMINO 9</w:t>
            </w:r>
          </w:p>
        </w:tc>
      </w:tr>
    </w:tbl>
    <w:p w14:paraId="15EB0E0B" w14:textId="77777777" w:rsidR="00F3566E" w:rsidRPr="00581137" w:rsidRDefault="00F3566E" w:rsidP="00662DA3">
      <w:pPr>
        <w:pStyle w:val="breakline"/>
        <w:rPr>
          <w:rFonts w:eastAsiaTheme="minorEastAsia"/>
          <w:color w:val="002060"/>
        </w:rPr>
      </w:pPr>
    </w:p>
    <w:p w14:paraId="6C20A145" w14:textId="77777777" w:rsidR="00662DA3" w:rsidRPr="00581137" w:rsidRDefault="00662DA3" w:rsidP="00662DA3">
      <w:pPr>
        <w:pStyle w:val="breakline"/>
        <w:rPr>
          <w:color w:val="002060"/>
        </w:rPr>
      </w:pPr>
    </w:p>
    <w:p w14:paraId="3AD7BAB8" w14:textId="77777777" w:rsidR="00662DA3" w:rsidRPr="00581137" w:rsidRDefault="00662DA3" w:rsidP="00662DA3">
      <w:pPr>
        <w:pStyle w:val="titolocampionato0"/>
        <w:shd w:val="clear" w:color="auto" w:fill="CCCCCC"/>
        <w:spacing w:before="80" w:after="40"/>
        <w:rPr>
          <w:color w:val="002060"/>
        </w:rPr>
      </w:pPr>
      <w:r w:rsidRPr="00581137">
        <w:rPr>
          <w:color w:val="002060"/>
        </w:rPr>
        <w:t>REGIONALE CALCIO A 5 FEMMINILE</w:t>
      </w:r>
    </w:p>
    <w:p w14:paraId="0122F8D8" w14:textId="77777777" w:rsidR="00662DA3" w:rsidRPr="00581137" w:rsidRDefault="00662DA3" w:rsidP="00662DA3">
      <w:pPr>
        <w:pStyle w:val="titoloprinc0"/>
        <w:rPr>
          <w:color w:val="002060"/>
        </w:rPr>
      </w:pPr>
      <w:r w:rsidRPr="00581137">
        <w:rPr>
          <w:color w:val="002060"/>
        </w:rPr>
        <w:t>VARIAZIONI AL PROGRAMMA GARE</w:t>
      </w:r>
    </w:p>
    <w:p w14:paraId="35B11B56" w14:textId="77777777" w:rsidR="00662DA3" w:rsidRPr="00581137" w:rsidRDefault="00662DA3" w:rsidP="00662DA3">
      <w:pPr>
        <w:pStyle w:val="breakline"/>
        <w:rPr>
          <w:color w:val="002060"/>
        </w:rPr>
      </w:pPr>
    </w:p>
    <w:p w14:paraId="667273CE" w14:textId="77777777" w:rsidR="00662DA3" w:rsidRPr="00581137" w:rsidRDefault="00662DA3" w:rsidP="00662DA3">
      <w:pPr>
        <w:pStyle w:val="breakline"/>
        <w:rPr>
          <w:color w:val="002060"/>
        </w:rPr>
      </w:pPr>
    </w:p>
    <w:p w14:paraId="74607A4F" w14:textId="77777777" w:rsidR="00662DA3" w:rsidRPr="00581137" w:rsidRDefault="00662DA3" w:rsidP="00662DA3">
      <w:pPr>
        <w:pStyle w:val="sottotitolocampionato10"/>
        <w:rPr>
          <w:color w:val="002060"/>
        </w:rPr>
      </w:pPr>
      <w:r w:rsidRPr="0058113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62DA3" w:rsidRPr="00581137" w14:paraId="2C15CE90" w14:textId="77777777" w:rsidTr="00C85A2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11A38" w14:textId="77777777" w:rsidR="00662DA3" w:rsidRPr="00581137" w:rsidRDefault="00662DA3" w:rsidP="00AC4264">
            <w:pPr>
              <w:pStyle w:val="headertabella0"/>
              <w:rPr>
                <w:color w:val="002060"/>
              </w:rPr>
            </w:pPr>
            <w:r w:rsidRPr="0058113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79C67" w14:textId="77777777" w:rsidR="00662DA3" w:rsidRPr="00581137" w:rsidRDefault="00662DA3" w:rsidP="00AC4264">
            <w:pPr>
              <w:pStyle w:val="headertabella0"/>
              <w:rPr>
                <w:color w:val="002060"/>
              </w:rPr>
            </w:pPr>
            <w:r w:rsidRPr="00581137">
              <w:rPr>
                <w:color w:val="002060"/>
              </w:rPr>
              <w:t xml:space="preserve">N° </w:t>
            </w:r>
            <w:proofErr w:type="spellStart"/>
            <w:r w:rsidRPr="00581137">
              <w:rPr>
                <w:color w:val="002060"/>
              </w:rPr>
              <w:t>Gior</w:t>
            </w:r>
            <w:proofErr w:type="spellEnd"/>
            <w:r w:rsidRPr="0058113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7EEE4" w14:textId="77777777" w:rsidR="00662DA3" w:rsidRPr="00581137" w:rsidRDefault="00662DA3" w:rsidP="00AC4264">
            <w:pPr>
              <w:pStyle w:val="headertabella0"/>
              <w:rPr>
                <w:color w:val="002060"/>
              </w:rPr>
            </w:pPr>
            <w:r w:rsidRPr="0058113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461A4" w14:textId="77777777" w:rsidR="00662DA3" w:rsidRPr="00581137" w:rsidRDefault="00662DA3" w:rsidP="00AC4264">
            <w:pPr>
              <w:pStyle w:val="headertabella0"/>
              <w:rPr>
                <w:color w:val="002060"/>
              </w:rPr>
            </w:pPr>
            <w:r w:rsidRPr="005811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2AEFD" w14:textId="77777777" w:rsidR="00662DA3" w:rsidRPr="00581137" w:rsidRDefault="00662DA3" w:rsidP="00AC4264">
            <w:pPr>
              <w:pStyle w:val="headertabella0"/>
              <w:rPr>
                <w:color w:val="002060"/>
              </w:rPr>
            </w:pPr>
            <w:r w:rsidRPr="00581137">
              <w:rPr>
                <w:color w:val="002060"/>
              </w:rPr>
              <w:t xml:space="preserve">Data </w:t>
            </w:r>
            <w:proofErr w:type="spellStart"/>
            <w:r w:rsidRPr="00581137">
              <w:rPr>
                <w:color w:val="002060"/>
              </w:rPr>
              <w:t>Orig</w:t>
            </w:r>
            <w:proofErr w:type="spellEnd"/>
            <w:r w:rsidRPr="005811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FF4A8" w14:textId="77777777" w:rsidR="00662DA3" w:rsidRPr="00581137" w:rsidRDefault="00662DA3" w:rsidP="00AC4264">
            <w:pPr>
              <w:pStyle w:val="headertabella0"/>
              <w:rPr>
                <w:color w:val="002060"/>
              </w:rPr>
            </w:pPr>
            <w:r w:rsidRPr="005811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99538" w14:textId="77777777" w:rsidR="00662DA3" w:rsidRPr="00581137" w:rsidRDefault="00662DA3" w:rsidP="00AC4264">
            <w:pPr>
              <w:pStyle w:val="headertabella0"/>
              <w:rPr>
                <w:color w:val="002060"/>
              </w:rPr>
            </w:pPr>
            <w:r w:rsidRPr="00581137">
              <w:rPr>
                <w:color w:val="002060"/>
              </w:rPr>
              <w:t xml:space="preserve">Ora </w:t>
            </w:r>
            <w:proofErr w:type="spellStart"/>
            <w:r w:rsidRPr="00581137">
              <w:rPr>
                <w:color w:val="002060"/>
              </w:rPr>
              <w:t>Orig</w:t>
            </w:r>
            <w:proofErr w:type="spellEnd"/>
            <w:r w:rsidRPr="0058113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E440F" w14:textId="77777777" w:rsidR="00662DA3" w:rsidRPr="00581137" w:rsidRDefault="00662DA3" w:rsidP="00AC4264">
            <w:pPr>
              <w:pStyle w:val="headertabella0"/>
              <w:rPr>
                <w:color w:val="002060"/>
              </w:rPr>
            </w:pPr>
            <w:r w:rsidRPr="00581137">
              <w:rPr>
                <w:color w:val="002060"/>
              </w:rPr>
              <w:t>Impianto</w:t>
            </w:r>
          </w:p>
        </w:tc>
      </w:tr>
      <w:tr w:rsidR="00662DA3" w:rsidRPr="00581137" w14:paraId="145458CD" w14:textId="77777777" w:rsidTr="00C85A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23F5B" w14:textId="77777777" w:rsidR="00662DA3" w:rsidRPr="00C85A25" w:rsidRDefault="00662DA3" w:rsidP="00AC4264">
            <w:pPr>
              <w:pStyle w:val="rowtabella0"/>
              <w:rPr>
                <w:color w:val="002060"/>
                <w:highlight w:val="yellow"/>
              </w:rPr>
            </w:pPr>
            <w:r w:rsidRPr="00C85A25">
              <w:rPr>
                <w:color w:val="002060"/>
                <w:highlight w:val="yellow"/>
              </w:rPr>
              <w:t>06/12/2024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5661D" w14:textId="77777777" w:rsidR="00662DA3" w:rsidRPr="00C85A25" w:rsidRDefault="00662DA3" w:rsidP="00AC4264">
            <w:pPr>
              <w:pStyle w:val="rowtabella0"/>
              <w:jc w:val="center"/>
              <w:rPr>
                <w:color w:val="002060"/>
                <w:highlight w:val="yellow"/>
              </w:rPr>
            </w:pPr>
            <w:r w:rsidRPr="00C85A25">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B617F" w14:textId="77777777" w:rsidR="00662DA3" w:rsidRPr="00C85A25" w:rsidRDefault="00662DA3" w:rsidP="00AC4264">
            <w:pPr>
              <w:pStyle w:val="rowtabella0"/>
              <w:rPr>
                <w:color w:val="002060"/>
                <w:highlight w:val="yellow"/>
              </w:rPr>
            </w:pPr>
            <w:proofErr w:type="gramStart"/>
            <w:r w:rsidRPr="00C85A25">
              <w:rPr>
                <w:color w:val="002060"/>
                <w:highlight w:val="yellow"/>
              </w:rPr>
              <w:t>U.MANDOLESI</w:t>
            </w:r>
            <w:proofErr w:type="gramEnd"/>
            <w:r w:rsidRPr="00C85A25">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7FB76" w14:textId="77777777" w:rsidR="00662DA3" w:rsidRPr="00C85A25" w:rsidRDefault="00662DA3" w:rsidP="00AC4264">
            <w:pPr>
              <w:pStyle w:val="rowtabella0"/>
              <w:rPr>
                <w:color w:val="002060"/>
                <w:highlight w:val="yellow"/>
              </w:rPr>
            </w:pPr>
            <w:r w:rsidRPr="00C85A25">
              <w:rPr>
                <w:color w:val="002060"/>
                <w:highlight w:val="yellow"/>
              </w:rPr>
              <w:t>WOMAN SANGIUSTESE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6ABCB" w14:textId="77777777" w:rsidR="00662DA3" w:rsidRPr="00581137" w:rsidRDefault="00662DA3" w:rsidP="00AC426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960FC" w14:textId="77777777" w:rsidR="00662DA3" w:rsidRPr="00581137" w:rsidRDefault="00662DA3" w:rsidP="00AC4264">
            <w:pPr>
              <w:pStyle w:val="rowtabella0"/>
              <w:jc w:val="center"/>
              <w:rPr>
                <w:color w:val="002060"/>
              </w:rPr>
            </w:pPr>
            <w:r w:rsidRPr="00C85A25">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AA65F" w14:textId="77777777" w:rsidR="00662DA3" w:rsidRPr="00581137" w:rsidRDefault="00662DA3" w:rsidP="00AC4264">
            <w:pPr>
              <w:pStyle w:val="rowtabella0"/>
              <w:jc w:val="center"/>
              <w:rPr>
                <w:color w:val="002060"/>
              </w:rPr>
            </w:pPr>
            <w:r w:rsidRPr="00581137">
              <w:rPr>
                <w:color w:val="002060"/>
              </w:rPr>
              <w:t>21:15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D69E6" w14:textId="77777777" w:rsidR="00662DA3" w:rsidRPr="00581137" w:rsidRDefault="00662DA3" w:rsidP="00AC4264">
            <w:pPr>
              <w:rPr>
                <w:color w:val="002060"/>
              </w:rPr>
            </w:pPr>
          </w:p>
        </w:tc>
      </w:tr>
      <w:tr w:rsidR="00662DA3" w:rsidRPr="00581137" w14:paraId="292A000E" w14:textId="77777777" w:rsidTr="00C85A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F6573" w14:textId="77777777" w:rsidR="00662DA3" w:rsidRPr="00C85A25" w:rsidRDefault="00662DA3" w:rsidP="00AC4264">
            <w:pPr>
              <w:pStyle w:val="rowtabella0"/>
              <w:rPr>
                <w:color w:val="002060"/>
                <w:highlight w:val="yellow"/>
              </w:rPr>
            </w:pPr>
            <w:r w:rsidRPr="00C85A25">
              <w:rPr>
                <w:color w:val="002060"/>
                <w:highlight w:val="yellow"/>
              </w:rPr>
              <w:t>07/12/2024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3B05D" w14:textId="77777777" w:rsidR="00662DA3" w:rsidRPr="00C85A25" w:rsidRDefault="00662DA3" w:rsidP="00AC4264">
            <w:pPr>
              <w:pStyle w:val="rowtabella0"/>
              <w:jc w:val="center"/>
              <w:rPr>
                <w:color w:val="002060"/>
                <w:highlight w:val="yellow"/>
              </w:rPr>
            </w:pPr>
            <w:r w:rsidRPr="00C85A25">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1B37B" w14:textId="77777777" w:rsidR="00662DA3" w:rsidRPr="00C85A25" w:rsidRDefault="00662DA3" w:rsidP="00AC4264">
            <w:pPr>
              <w:pStyle w:val="rowtabella0"/>
              <w:rPr>
                <w:color w:val="002060"/>
                <w:highlight w:val="yellow"/>
              </w:rPr>
            </w:pPr>
            <w:r w:rsidRPr="00C85A25">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6267" w14:textId="77777777" w:rsidR="00662DA3" w:rsidRPr="00C85A25" w:rsidRDefault="00662DA3" w:rsidP="00AC4264">
            <w:pPr>
              <w:pStyle w:val="rowtabella0"/>
              <w:rPr>
                <w:color w:val="002060"/>
                <w:highlight w:val="yellow"/>
              </w:rPr>
            </w:pPr>
            <w:r w:rsidRPr="00C85A25">
              <w:rPr>
                <w:color w:val="002060"/>
                <w:highlight w:val="yellow"/>
              </w:rPr>
              <w:t>CALCIO POTENZA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F8D7" w14:textId="0C1309E7" w:rsidR="00662DA3" w:rsidRPr="00581137" w:rsidRDefault="00662DA3" w:rsidP="00AC426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D077B" w14:textId="77777777" w:rsidR="00662DA3" w:rsidRPr="00581137" w:rsidRDefault="00662DA3" w:rsidP="00AC4264">
            <w:pPr>
              <w:pStyle w:val="rowtabella0"/>
              <w:jc w:val="center"/>
              <w:rPr>
                <w:color w:val="002060"/>
              </w:rPr>
            </w:pPr>
            <w:r w:rsidRPr="00C85A25">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4B614" w14:textId="77777777" w:rsidR="00662DA3" w:rsidRPr="00581137" w:rsidRDefault="00662DA3" w:rsidP="00AC4264">
            <w:pPr>
              <w:pStyle w:val="rowtabella0"/>
              <w:jc w:val="center"/>
              <w:rPr>
                <w:color w:val="002060"/>
              </w:rPr>
            </w:pPr>
            <w:r w:rsidRPr="00581137">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9E02E" w14:textId="77777777" w:rsidR="00662DA3" w:rsidRPr="00581137" w:rsidRDefault="00662DA3" w:rsidP="00AC4264">
            <w:pPr>
              <w:pStyle w:val="rowtabella0"/>
              <w:rPr>
                <w:color w:val="002060"/>
              </w:rPr>
            </w:pPr>
            <w:r w:rsidRPr="00C85A25">
              <w:rPr>
                <w:color w:val="002060"/>
                <w:highlight w:val="yellow"/>
              </w:rPr>
              <w:t>PALESTRA C5 "MONTICELLI" ASCOLI PICENO VIA DELL IRIS</w:t>
            </w:r>
          </w:p>
        </w:tc>
      </w:tr>
    </w:tbl>
    <w:p w14:paraId="74DEA62B" w14:textId="77777777" w:rsidR="00662DA3" w:rsidRPr="00581137" w:rsidRDefault="00662DA3" w:rsidP="00662DA3">
      <w:pPr>
        <w:pStyle w:val="breakline"/>
        <w:rPr>
          <w:rFonts w:eastAsiaTheme="minorEastAsia"/>
          <w:color w:val="002060"/>
        </w:rPr>
      </w:pPr>
    </w:p>
    <w:p w14:paraId="1C99C0F3" w14:textId="77777777" w:rsidR="00662DA3" w:rsidRPr="00581137" w:rsidRDefault="00662DA3" w:rsidP="00662DA3">
      <w:pPr>
        <w:pStyle w:val="breakline"/>
        <w:rPr>
          <w:color w:val="002060"/>
        </w:rPr>
      </w:pPr>
    </w:p>
    <w:p w14:paraId="518BF162" w14:textId="77777777" w:rsidR="00662DA3" w:rsidRPr="00581137" w:rsidRDefault="00662DA3" w:rsidP="00662DA3">
      <w:pPr>
        <w:pStyle w:val="titoloprinc0"/>
        <w:rPr>
          <w:color w:val="002060"/>
        </w:rPr>
      </w:pPr>
      <w:r w:rsidRPr="00581137">
        <w:rPr>
          <w:color w:val="002060"/>
        </w:rPr>
        <w:t>RISULTATI</w:t>
      </w:r>
    </w:p>
    <w:p w14:paraId="00B824E8" w14:textId="77777777" w:rsidR="00662DA3" w:rsidRPr="00581137" w:rsidRDefault="00662DA3" w:rsidP="00662DA3">
      <w:pPr>
        <w:pStyle w:val="breakline"/>
        <w:rPr>
          <w:color w:val="002060"/>
        </w:rPr>
      </w:pPr>
    </w:p>
    <w:p w14:paraId="336C85C4" w14:textId="77777777" w:rsidR="00662DA3" w:rsidRPr="00581137" w:rsidRDefault="00662DA3" w:rsidP="00662DA3">
      <w:pPr>
        <w:pStyle w:val="sottotitolocampionato10"/>
        <w:rPr>
          <w:color w:val="002060"/>
        </w:rPr>
      </w:pPr>
      <w:r w:rsidRPr="00581137">
        <w:rPr>
          <w:color w:val="002060"/>
        </w:rPr>
        <w:t>RISULTATI UFFICIALI GARE DEL 30/11/2024</w:t>
      </w:r>
    </w:p>
    <w:p w14:paraId="1733E39A" w14:textId="77777777" w:rsidR="00662DA3" w:rsidRPr="00662DA3" w:rsidRDefault="00662DA3" w:rsidP="00662DA3">
      <w:pPr>
        <w:pStyle w:val="sottotitolocampionato20"/>
        <w:spacing w:before="0" w:beforeAutospacing="0" w:after="0" w:afterAutospacing="0"/>
        <w:rPr>
          <w:rFonts w:ascii="Arial" w:hAnsi="Arial" w:cs="Arial"/>
          <w:color w:val="002060"/>
          <w:sz w:val="20"/>
          <w:szCs w:val="20"/>
        </w:rPr>
      </w:pPr>
      <w:r w:rsidRPr="00662DA3">
        <w:rPr>
          <w:rFonts w:ascii="Arial" w:hAnsi="Arial" w:cs="Arial"/>
          <w:color w:val="002060"/>
          <w:sz w:val="20"/>
          <w:szCs w:val="20"/>
        </w:rPr>
        <w:t>Si trascrivono qui di seguito i risultati ufficiali delle gare disputate</w:t>
      </w:r>
    </w:p>
    <w:p w14:paraId="72F97671" w14:textId="77777777" w:rsidR="00662DA3" w:rsidRPr="00581137" w:rsidRDefault="00662DA3" w:rsidP="00662D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62DA3" w:rsidRPr="00581137" w14:paraId="6817C7A8" w14:textId="77777777" w:rsidTr="00AC42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5E6416B6"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1B25A" w14:textId="77777777" w:rsidR="00662DA3" w:rsidRPr="00581137" w:rsidRDefault="00662DA3" w:rsidP="00AC4264">
                  <w:pPr>
                    <w:pStyle w:val="headertabella0"/>
                    <w:rPr>
                      <w:color w:val="002060"/>
                    </w:rPr>
                  </w:pPr>
                  <w:r w:rsidRPr="00581137">
                    <w:rPr>
                      <w:color w:val="002060"/>
                    </w:rPr>
                    <w:t>GIRONE A - 8 Giornata - A</w:t>
                  </w:r>
                </w:p>
              </w:tc>
            </w:tr>
            <w:tr w:rsidR="00662DA3" w:rsidRPr="00581137" w14:paraId="0CB06C39"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C83329" w14:textId="77777777" w:rsidR="00662DA3" w:rsidRPr="00581137" w:rsidRDefault="00662DA3" w:rsidP="00AC4264">
                  <w:pPr>
                    <w:pStyle w:val="rowtabella0"/>
                    <w:rPr>
                      <w:color w:val="002060"/>
                    </w:rPr>
                  </w:pPr>
                  <w:r w:rsidRPr="00581137">
                    <w:rPr>
                      <w:color w:val="002060"/>
                    </w:rPr>
                    <w:t>(1) CENTRO SPORTIVO SUASA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F8D13" w14:textId="77777777" w:rsidR="00662DA3" w:rsidRPr="00581137" w:rsidRDefault="00662DA3" w:rsidP="00AC4264">
                  <w:pPr>
                    <w:pStyle w:val="rowtabella0"/>
                    <w:rPr>
                      <w:color w:val="002060"/>
                    </w:rPr>
                  </w:pPr>
                  <w:r w:rsidRPr="00581137">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4024B" w14:textId="77777777" w:rsidR="00662DA3" w:rsidRPr="00581137" w:rsidRDefault="00662DA3" w:rsidP="00AC4264">
                  <w:pPr>
                    <w:pStyle w:val="rowtabella0"/>
                    <w:jc w:val="center"/>
                    <w:rPr>
                      <w:color w:val="002060"/>
                    </w:rPr>
                  </w:pPr>
                  <w:r w:rsidRPr="00581137">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C8E2C5" w14:textId="77777777" w:rsidR="00662DA3" w:rsidRPr="00581137" w:rsidRDefault="00662DA3" w:rsidP="00AC4264">
                  <w:pPr>
                    <w:pStyle w:val="rowtabella0"/>
                    <w:jc w:val="center"/>
                    <w:rPr>
                      <w:color w:val="002060"/>
                    </w:rPr>
                  </w:pPr>
                  <w:r w:rsidRPr="00581137">
                    <w:rPr>
                      <w:color w:val="002060"/>
                    </w:rPr>
                    <w:t> </w:t>
                  </w:r>
                </w:p>
              </w:tc>
            </w:tr>
            <w:tr w:rsidR="00662DA3" w:rsidRPr="00581137" w14:paraId="5C46BAC0"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347336" w14:textId="77777777" w:rsidR="00662DA3" w:rsidRPr="00581137" w:rsidRDefault="00662DA3" w:rsidP="00AC4264">
                  <w:pPr>
                    <w:pStyle w:val="rowtabella0"/>
                    <w:rPr>
                      <w:color w:val="002060"/>
                    </w:rPr>
                  </w:pPr>
                  <w:r w:rsidRPr="00581137">
                    <w:rPr>
                      <w:color w:val="002060"/>
                    </w:rPr>
                    <w:t>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34DAC6" w14:textId="77777777" w:rsidR="00662DA3" w:rsidRPr="00581137" w:rsidRDefault="00662DA3" w:rsidP="00AC4264">
                  <w:pPr>
                    <w:pStyle w:val="rowtabella0"/>
                    <w:rPr>
                      <w:color w:val="002060"/>
                    </w:rPr>
                  </w:pPr>
                  <w:r w:rsidRPr="00581137">
                    <w:rPr>
                      <w:color w:val="002060"/>
                    </w:rPr>
                    <w:t xml:space="preserve">- </w:t>
                  </w:r>
                  <w:proofErr w:type="gramStart"/>
                  <w:r w:rsidRPr="00581137">
                    <w:rPr>
                      <w:color w:val="002060"/>
                    </w:rPr>
                    <w:t>U.MANDOLESI</w:t>
                  </w:r>
                  <w:proofErr w:type="gramEnd"/>
                  <w:r w:rsidRPr="00581137">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B9B6F2" w14:textId="77777777" w:rsidR="00662DA3" w:rsidRPr="00581137" w:rsidRDefault="00662DA3" w:rsidP="00AC4264">
                  <w:pPr>
                    <w:pStyle w:val="rowtabella0"/>
                    <w:jc w:val="center"/>
                    <w:rPr>
                      <w:color w:val="002060"/>
                    </w:rPr>
                  </w:pPr>
                  <w:r w:rsidRPr="00581137">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AC33AA" w14:textId="77777777" w:rsidR="00662DA3" w:rsidRPr="00581137" w:rsidRDefault="00662DA3" w:rsidP="00AC4264">
                  <w:pPr>
                    <w:pStyle w:val="rowtabella0"/>
                    <w:jc w:val="center"/>
                    <w:rPr>
                      <w:color w:val="002060"/>
                    </w:rPr>
                  </w:pPr>
                  <w:r w:rsidRPr="00581137">
                    <w:rPr>
                      <w:color w:val="002060"/>
                    </w:rPr>
                    <w:t> </w:t>
                  </w:r>
                </w:p>
              </w:tc>
            </w:tr>
            <w:tr w:rsidR="00662DA3" w:rsidRPr="00581137" w14:paraId="0EB59D6A"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774838" w14:textId="77777777" w:rsidR="00662DA3" w:rsidRPr="00581137" w:rsidRDefault="00662DA3" w:rsidP="00AC4264">
                  <w:pPr>
                    <w:pStyle w:val="rowtabella0"/>
                    <w:rPr>
                      <w:color w:val="002060"/>
                    </w:rPr>
                  </w:pPr>
                  <w:r w:rsidRPr="00581137">
                    <w:rPr>
                      <w:color w:val="002060"/>
                    </w:rP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1A5879" w14:textId="77777777" w:rsidR="00662DA3" w:rsidRPr="00581137" w:rsidRDefault="00662DA3" w:rsidP="00AC4264">
                  <w:pPr>
                    <w:pStyle w:val="rowtabella0"/>
                    <w:rPr>
                      <w:color w:val="002060"/>
                    </w:rPr>
                  </w:pPr>
                  <w:r w:rsidRPr="00581137">
                    <w:rPr>
                      <w:color w:val="002060"/>
                    </w:rPr>
                    <w:t>- TRODICA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C0E269" w14:textId="77777777" w:rsidR="00662DA3" w:rsidRPr="00581137" w:rsidRDefault="00662DA3" w:rsidP="00AC4264">
                  <w:pPr>
                    <w:pStyle w:val="rowtabella0"/>
                    <w:jc w:val="center"/>
                    <w:rPr>
                      <w:color w:val="002060"/>
                    </w:rPr>
                  </w:pPr>
                  <w:r w:rsidRPr="00581137">
                    <w:rPr>
                      <w:color w:val="002060"/>
                    </w:rPr>
                    <w:t>2 - 21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BAC8C8" w14:textId="77777777" w:rsidR="00662DA3" w:rsidRPr="00581137" w:rsidRDefault="00662DA3" w:rsidP="00AC4264">
                  <w:pPr>
                    <w:pStyle w:val="rowtabella0"/>
                    <w:jc w:val="center"/>
                    <w:rPr>
                      <w:color w:val="002060"/>
                    </w:rPr>
                  </w:pPr>
                  <w:r w:rsidRPr="00581137">
                    <w:rPr>
                      <w:color w:val="002060"/>
                    </w:rPr>
                    <w:t> </w:t>
                  </w:r>
                </w:p>
              </w:tc>
            </w:tr>
            <w:tr w:rsidR="00662DA3" w:rsidRPr="00581137" w14:paraId="136F2239"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64AF9E" w14:textId="77777777" w:rsidR="00662DA3" w:rsidRPr="00581137" w:rsidRDefault="00662DA3" w:rsidP="00AC4264">
                  <w:pPr>
                    <w:pStyle w:val="rowtabella0"/>
                    <w:rPr>
                      <w:color w:val="002060"/>
                    </w:rPr>
                  </w:pPr>
                  <w:r w:rsidRPr="00581137">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B21E81" w14:textId="77777777" w:rsidR="00662DA3" w:rsidRPr="00581137" w:rsidRDefault="00662DA3" w:rsidP="00AC4264">
                  <w:pPr>
                    <w:pStyle w:val="rowtabella0"/>
                    <w:rPr>
                      <w:color w:val="002060"/>
                    </w:rPr>
                  </w:pPr>
                  <w:r w:rsidRPr="00581137">
                    <w:rPr>
                      <w:color w:val="002060"/>
                    </w:rPr>
                    <w:t>- POL. KAIROS 3 MONTI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494076" w14:textId="77777777" w:rsidR="00662DA3" w:rsidRPr="00581137" w:rsidRDefault="00662DA3" w:rsidP="00AC4264">
                  <w:pPr>
                    <w:pStyle w:val="rowtabella0"/>
                    <w:jc w:val="center"/>
                    <w:rPr>
                      <w:color w:val="002060"/>
                    </w:rPr>
                  </w:pPr>
                  <w:r w:rsidRPr="00581137">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3AC39D" w14:textId="77777777" w:rsidR="00662DA3" w:rsidRPr="00581137" w:rsidRDefault="00662DA3" w:rsidP="00AC4264">
                  <w:pPr>
                    <w:pStyle w:val="rowtabella0"/>
                    <w:jc w:val="center"/>
                    <w:rPr>
                      <w:color w:val="002060"/>
                    </w:rPr>
                  </w:pPr>
                  <w:r w:rsidRPr="00581137">
                    <w:rPr>
                      <w:color w:val="002060"/>
                    </w:rPr>
                    <w:t> </w:t>
                  </w:r>
                </w:p>
              </w:tc>
            </w:tr>
            <w:tr w:rsidR="00662DA3" w:rsidRPr="00581137" w14:paraId="2729A76C"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80A36C" w14:textId="77777777" w:rsidR="00662DA3" w:rsidRPr="00581137" w:rsidRDefault="00662DA3" w:rsidP="00AC4264">
                  <w:pPr>
                    <w:pStyle w:val="rowtabella0"/>
                    <w:rPr>
                      <w:color w:val="002060"/>
                    </w:rPr>
                  </w:pPr>
                  <w:r w:rsidRPr="00581137">
                    <w:rPr>
                      <w:color w:val="002060"/>
                    </w:rPr>
                    <w:t>WOMAN SANGIUSTESE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A4159" w14:textId="77777777" w:rsidR="00662DA3" w:rsidRPr="00581137" w:rsidRDefault="00662DA3" w:rsidP="00AC4264">
                  <w:pPr>
                    <w:pStyle w:val="rowtabella0"/>
                    <w:rPr>
                      <w:color w:val="002060"/>
                    </w:rPr>
                  </w:pPr>
                  <w:r w:rsidRPr="00581137">
                    <w:rPr>
                      <w:color w:val="002060"/>
                    </w:rPr>
                    <w:t>- VENERE POTENTIA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9C860" w14:textId="77777777" w:rsidR="00662DA3" w:rsidRPr="00581137" w:rsidRDefault="00662DA3" w:rsidP="00AC4264">
                  <w:pPr>
                    <w:pStyle w:val="rowtabella0"/>
                    <w:jc w:val="center"/>
                    <w:rPr>
                      <w:color w:val="002060"/>
                    </w:rPr>
                  </w:pPr>
                  <w:r w:rsidRPr="00581137">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8EAEF" w14:textId="77777777" w:rsidR="00662DA3" w:rsidRPr="00581137" w:rsidRDefault="00662DA3" w:rsidP="00AC4264">
                  <w:pPr>
                    <w:pStyle w:val="rowtabella0"/>
                    <w:jc w:val="center"/>
                    <w:rPr>
                      <w:color w:val="002060"/>
                    </w:rPr>
                  </w:pPr>
                  <w:r w:rsidRPr="00581137">
                    <w:rPr>
                      <w:color w:val="002060"/>
                    </w:rPr>
                    <w:t> </w:t>
                  </w:r>
                </w:p>
              </w:tc>
            </w:tr>
            <w:tr w:rsidR="00662DA3" w:rsidRPr="00581137" w14:paraId="579BAC01"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0408907D" w14:textId="77777777" w:rsidR="00662DA3" w:rsidRPr="00581137" w:rsidRDefault="00662DA3" w:rsidP="00AC4264">
                  <w:pPr>
                    <w:pStyle w:val="rowtabella0"/>
                    <w:rPr>
                      <w:color w:val="002060"/>
                    </w:rPr>
                  </w:pPr>
                  <w:r w:rsidRPr="00581137">
                    <w:rPr>
                      <w:color w:val="002060"/>
                    </w:rPr>
                    <w:t>(1) - disputata il 29/11/2024</w:t>
                  </w:r>
                </w:p>
              </w:tc>
            </w:tr>
          </w:tbl>
          <w:p w14:paraId="0A227CBB" w14:textId="77777777" w:rsidR="00662DA3" w:rsidRPr="00581137" w:rsidRDefault="00662DA3" w:rsidP="00AC4264">
            <w:pPr>
              <w:rPr>
                <w:color w:val="002060"/>
              </w:rPr>
            </w:pPr>
          </w:p>
        </w:tc>
      </w:tr>
    </w:tbl>
    <w:p w14:paraId="73535AEF" w14:textId="77777777" w:rsidR="00662DA3" w:rsidRPr="00581137" w:rsidRDefault="00662DA3" w:rsidP="00662DA3">
      <w:pPr>
        <w:pStyle w:val="breakline"/>
        <w:rPr>
          <w:rFonts w:eastAsiaTheme="minorEastAsia"/>
          <w:color w:val="002060"/>
        </w:rPr>
      </w:pPr>
    </w:p>
    <w:p w14:paraId="5FD47A09" w14:textId="77777777" w:rsidR="00662DA3" w:rsidRPr="00581137" w:rsidRDefault="00662DA3" w:rsidP="00662DA3">
      <w:pPr>
        <w:pStyle w:val="breakline"/>
        <w:rPr>
          <w:color w:val="002060"/>
        </w:rPr>
      </w:pPr>
    </w:p>
    <w:p w14:paraId="755A84CE" w14:textId="77777777" w:rsidR="00662DA3" w:rsidRPr="00581137" w:rsidRDefault="00662DA3" w:rsidP="00662DA3">
      <w:pPr>
        <w:pStyle w:val="titoloprinc0"/>
        <w:rPr>
          <w:color w:val="002060"/>
        </w:rPr>
      </w:pPr>
      <w:r w:rsidRPr="00581137">
        <w:rPr>
          <w:color w:val="002060"/>
        </w:rPr>
        <w:t>GIUDICE SPORTIVO</w:t>
      </w:r>
    </w:p>
    <w:p w14:paraId="2CA5D55D" w14:textId="77777777" w:rsidR="00662DA3" w:rsidRPr="00581137" w:rsidRDefault="00662DA3" w:rsidP="00662DA3">
      <w:pPr>
        <w:pStyle w:val="diffida"/>
        <w:rPr>
          <w:color w:val="002060"/>
        </w:rPr>
      </w:pPr>
      <w:r w:rsidRPr="00581137">
        <w:rPr>
          <w:color w:val="002060"/>
        </w:rPr>
        <w:t>Il Giudice Sportivo Avv. Agnese Lazzaretti, con l'assistenza del segretario Angelo Castellana, nella seduta del 04/12/2024, ha adottato le decisioni che di seguito integralmente si riportano:</w:t>
      </w:r>
    </w:p>
    <w:p w14:paraId="70F7144B" w14:textId="77777777" w:rsidR="00662DA3" w:rsidRPr="00581137" w:rsidRDefault="00662DA3" w:rsidP="00662DA3">
      <w:pPr>
        <w:pStyle w:val="titolo10"/>
        <w:rPr>
          <w:color w:val="002060"/>
        </w:rPr>
      </w:pPr>
      <w:r w:rsidRPr="00581137">
        <w:rPr>
          <w:color w:val="002060"/>
        </w:rPr>
        <w:t xml:space="preserve">GARE DEL 29/11/2024 </w:t>
      </w:r>
    </w:p>
    <w:p w14:paraId="51D27456" w14:textId="77777777" w:rsidR="00662DA3" w:rsidRPr="00581137" w:rsidRDefault="00662DA3" w:rsidP="00662DA3">
      <w:pPr>
        <w:pStyle w:val="titolo7a"/>
        <w:rPr>
          <w:color w:val="002060"/>
        </w:rPr>
      </w:pPr>
      <w:r w:rsidRPr="00581137">
        <w:rPr>
          <w:color w:val="002060"/>
        </w:rPr>
        <w:t xml:space="preserve">PROVVEDIMENTI DISCIPLINARI </w:t>
      </w:r>
    </w:p>
    <w:p w14:paraId="11C5E116" w14:textId="77777777" w:rsidR="00662DA3" w:rsidRPr="00581137" w:rsidRDefault="00662DA3" w:rsidP="00662DA3">
      <w:pPr>
        <w:pStyle w:val="titolo7b0"/>
        <w:rPr>
          <w:color w:val="002060"/>
        </w:rPr>
      </w:pPr>
      <w:r w:rsidRPr="00581137">
        <w:rPr>
          <w:color w:val="002060"/>
        </w:rPr>
        <w:t xml:space="preserve">In base alle risultanze degli atti ufficiali sono state deliberate le seguenti sanzioni disciplinari. </w:t>
      </w:r>
    </w:p>
    <w:p w14:paraId="6F58B44C" w14:textId="77777777" w:rsidR="00662DA3" w:rsidRPr="00581137" w:rsidRDefault="00662DA3" w:rsidP="00662DA3">
      <w:pPr>
        <w:pStyle w:val="titolo30"/>
        <w:rPr>
          <w:color w:val="002060"/>
        </w:rPr>
      </w:pPr>
      <w:r w:rsidRPr="00581137">
        <w:rPr>
          <w:color w:val="002060"/>
        </w:rPr>
        <w:t xml:space="preserve">CALCIATORI NON ESPULSI </w:t>
      </w:r>
    </w:p>
    <w:p w14:paraId="3909C75D" w14:textId="77777777" w:rsidR="00662DA3" w:rsidRPr="00581137" w:rsidRDefault="00662DA3" w:rsidP="00662DA3">
      <w:pPr>
        <w:pStyle w:val="titolo20"/>
        <w:rPr>
          <w:color w:val="002060"/>
        </w:rPr>
      </w:pPr>
      <w:r w:rsidRPr="0058113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251A4D8A" w14:textId="77777777" w:rsidTr="00AC4264">
        <w:tc>
          <w:tcPr>
            <w:tcW w:w="2200" w:type="dxa"/>
            <w:tcMar>
              <w:top w:w="20" w:type="dxa"/>
              <w:left w:w="20" w:type="dxa"/>
              <w:bottom w:w="20" w:type="dxa"/>
              <w:right w:w="20" w:type="dxa"/>
            </w:tcMar>
            <w:vAlign w:val="center"/>
            <w:hideMark/>
          </w:tcPr>
          <w:p w14:paraId="47320916" w14:textId="77777777" w:rsidR="00662DA3" w:rsidRPr="00581137" w:rsidRDefault="00662DA3" w:rsidP="00AC4264">
            <w:pPr>
              <w:pStyle w:val="movimento"/>
              <w:rPr>
                <w:color w:val="002060"/>
              </w:rPr>
            </w:pPr>
            <w:r w:rsidRPr="00581137">
              <w:rPr>
                <w:color w:val="002060"/>
              </w:rPr>
              <w:t>FATICA MARIA MADDALENA</w:t>
            </w:r>
          </w:p>
        </w:tc>
        <w:tc>
          <w:tcPr>
            <w:tcW w:w="2200" w:type="dxa"/>
            <w:tcMar>
              <w:top w:w="20" w:type="dxa"/>
              <w:left w:w="20" w:type="dxa"/>
              <w:bottom w:w="20" w:type="dxa"/>
              <w:right w:w="20" w:type="dxa"/>
            </w:tcMar>
            <w:vAlign w:val="center"/>
            <w:hideMark/>
          </w:tcPr>
          <w:p w14:paraId="659363B6" w14:textId="77777777" w:rsidR="00662DA3" w:rsidRPr="00581137" w:rsidRDefault="00662DA3" w:rsidP="00AC4264">
            <w:pPr>
              <w:pStyle w:val="movimento2"/>
              <w:rPr>
                <w:color w:val="002060"/>
              </w:rPr>
            </w:pPr>
            <w:r w:rsidRPr="00581137">
              <w:rPr>
                <w:color w:val="002060"/>
              </w:rPr>
              <w:t xml:space="preserve">(PIANDIROSE) </w:t>
            </w:r>
          </w:p>
        </w:tc>
        <w:tc>
          <w:tcPr>
            <w:tcW w:w="800" w:type="dxa"/>
            <w:tcMar>
              <w:top w:w="20" w:type="dxa"/>
              <w:left w:w="20" w:type="dxa"/>
              <w:bottom w:w="20" w:type="dxa"/>
              <w:right w:w="20" w:type="dxa"/>
            </w:tcMar>
            <w:vAlign w:val="center"/>
            <w:hideMark/>
          </w:tcPr>
          <w:p w14:paraId="62652B5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E3C637F"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DC1F67F" w14:textId="77777777" w:rsidR="00662DA3" w:rsidRPr="00581137" w:rsidRDefault="00662DA3" w:rsidP="00AC4264">
            <w:pPr>
              <w:pStyle w:val="movimento2"/>
              <w:rPr>
                <w:color w:val="002060"/>
              </w:rPr>
            </w:pPr>
            <w:r w:rsidRPr="00581137">
              <w:rPr>
                <w:color w:val="002060"/>
              </w:rPr>
              <w:t> </w:t>
            </w:r>
          </w:p>
        </w:tc>
      </w:tr>
    </w:tbl>
    <w:p w14:paraId="7D1D7415" w14:textId="77777777" w:rsidR="00662DA3" w:rsidRPr="00581137" w:rsidRDefault="00662DA3" w:rsidP="00662DA3">
      <w:pPr>
        <w:pStyle w:val="titolo20"/>
        <w:rPr>
          <w:rFonts w:eastAsiaTheme="minorEastAsia"/>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1B372633" w14:textId="77777777" w:rsidTr="00AC4264">
        <w:tc>
          <w:tcPr>
            <w:tcW w:w="2200" w:type="dxa"/>
            <w:tcMar>
              <w:top w:w="20" w:type="dxa"/>
              <w:left w:w="20" w:type="dxa"/>
              <w:bottom w:w="20" w:type="dxa"/>
              <w:right w:w="20" w:type="dxa"/>
            </w:tcMar>
            <w:vAlign w:val="center"/>
            <w:hideMark/>
          </w:tcPr>
          <w:p w14:paraId="6DFB385F" w14:textId="77777777" w:rsidR="00662DA3" w:rsidRPr="00581137" w:rsidRDefault="00662DA3" w:rsidP="00AC4264">
            <w:pPr>
              <w:pStyle w:val="movimento"/>
              <w:rPr>
                <w:color w:val="002060"/>
              </w:rPr>
            </w:pPr>
            <w:r w:rsidRPr="00581137">
              <w:rPr>
                <w:color w:val="002060"/>
              </w:rPr>
              <w:t>CANTARINI FEDERICA</w:t>
            </w:r>
          </w:p>
        </w:tc>
        <w:tc>
          <w:tcPr>
            <w:tcW w:w="2200" w:type="dxa"/>
            <w:tcMar>
              <w:top w:w="20" w:type="dxa"/>
              <w:left w:w="20" w:type="dxa"/>
              <w:bottom w:w="20" w:type="dxa"/>
              <w:right w:w="20" w:type="dxa"/>
            </w:tcMar>
            <w:vAlign w:val="center"/>
            <w:hideMark/>
          </w:tcPr>
          <w:p w14:paraId="59AE802F" w14:textId="77777777" w:rsidR="00662DA3" w:rsidRPr="00581137" w:rsidRDefault="00662DA3" w:rsidP="00AC4264">
            <w:pPr>
              <w:pStyle w:val="movimento2"/>
              <w:rPr>
                <w:color w:val="002060"/>
              </w:rPr>
            </w:pPr>
            <w:r w:rsidRPr="00581137">
              <w:rPr>
                <w:color w:val="002060"/>
              </w:rPr>
              <w:t xml:space="preserve">(CENTRO SPORTIVO SUASA) </w:t>
            </w:r>
          </w:p>
        </w:tc>
        <w:tc>
          <w:tcPr>
            <w:tcW w:w="800" w:type="dxa"/>
            <w:tcMar>
              <w:top w:w="20" w:type="dxa"/>
              <w:left w:w="20" w:type="dxa"/>
              <w:bottom w:w="20" w:type="dxa"/>
              <w:right w:w="20" w:type="dxa"/>
            </w:tcMar>
            <w:vAlign w:val="center"/>
            <w:hideMark/>
          </w:tcPr>
          <w:p w14:paraId="167865AA"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3E0F563" w14:textId="77777777" w:rsidR="00662DA3" w:rsidRPr="00581137" w:rsidRDefault="00662DA3" w:rsidP="00AC4264">
            <w:pPr>
              <w:pStyle w:val="movimento"/>
              <w:rPr>
                <w:color w:val="002060"/>
              </w:rPr>
            </w:pPr>
            <w:r w:rsidRPr="00581137">
              <w:rPr>
                <w:color w:val="002060"/>
              </w:rPr>
              <w:t>VERNELLI LARA</w:t>
            </w:r>
          </w:p>
        </w:tc>
        <w:tc>
          <w:tcPr>
            <w:tcW w:w="2200" w:type="dxa"/>
            <w:tcMar>
              <w:top w:w="20" w:type="dxa"/>
              <w:left w:w="20" w:type="dxa"/>
              <w:bottom w:w="20" w:type="dxa"/>
              <w:right w:w="20" w:type="dxa"/>
            </w:tcMar>
            <w:vAlign w:val="center"/>
            <w:hideMark/>
          </w:tcPr>
          <w:p w14:paraId="0832AD83" w14:textId="77777777" w:rsidR="00662DA3" w:rsidRPr="00581137" w:rsidRDefault="00662DA3" w:rsidP="00AC4264">
            <w:pPr>
              <w:pStyle w:val="movimento2"/>
              <w:rPr>
                <w:color w:val="002060"/>
              </w:rPr>
            </w:pPr>
            <w:r w:rsidRPr="00581137">
              <w:rPr>
                <w:color w:val="002060"/>
              </w:rPr>
              <w:t xml:space="preserve">(CENTRO SPORTIVO SUASA) </w:t>
            </w:r>
          </w:p>
        </w:tc>
      </w:tr>
    </w:tbl>
    <w:p w14:paraId="2DC1416E" w14:textId="77777777" w:rsidR="00662DA3" w:rsidRPr="00581137" w:rsidRDefault="00662DA3" w:rsidP="00662DA3">
      <w:pPr>
        <w:pStyle w:val="titolo10"/>
        <w:rPr>
          <w:rFonts w:eastAsiaTheme="minorEastAsia"/>
          <w:color w:val="002060"/>
        </w:rPr>
      </w:pPr>
      <w:r w:rsidRPr="00581137">
        <w:rPr>
          <w:color w:val="002060"/>
        </w:rPr>
        <w:t xml:space="preserve">GARE DEL 30/11/2024 </w:t>
      </w:r>
    </w:p>
    <w:p w14:paraId="69F7D6B3" w14:textId="77777777" w:rsidR="00662DA3" w:rsidRPr="00581137" w:rsidRDefault="00662DA3" w:rsidP="00662DA3">
      <w:pPr>
        <w:pStyle w:val="titolo7a"/>
        <w:rPr>
          <w:color w:val="002060"/>
        </w:rPr>
      </w:pPr>
      <w:r w:rsidRPr="00581137">
        <w:rPr>
          <w:color w:val="002060"/>
        </w:rPr>
        <w:t xml:space="preserve">PROVVEDIMENTI DISCIPLINARI </w:t>
      </w:r>
    </w:p>
    <w:p w14:paraId="63F484A4" w14:textId="77777777" w:rsidR="00662DA3" w:rsidRPr="00581137" w:rsidRDefault="00662DA3" w:rsidP="00662DA3">
      <w:pPr>
        <w:pStyle w:val="titolo7b0"/>
        <w:rPr>
          <w:color w:val="002060"/>
        </w:rPr>
      </w:pPr>
      <w:r w:rsidRPr="00581137">
        <w:rPr>
          <w:color w:val="002060"/>
        </w:rPr>
        <w:t xml:space="preserve">In base alle risultanze degli atti ufficiali sono state deliberate le seguenti sanzioni disciplinari. </w:t>
      </w:r>
    </w:p>
    <w:p w14:paraId="36916BD5" w14:textId="77777777" w:rsidR="00662DA3" w:rsidRPr="00581137" w:rsidRDefault="00662DA3" w:rsidP="00662DA3">
      <w:pPr>
        <w:pStyle w:val="titolo30"/>
        <w:rPr>
          <w:color w:val="002060"/>
        </w:rPr>
      </w:pPr>
      <w:r w:rsidRPr="00581137">
        <w:rPr>
          <w:color w:val="002060"/>
        </w:rPr>
        <w:lastRenderedPageBreak/>
        <w:t xml:space="preserve">CALCIATORI NON ESPULSI </w:t>
      </w:r>
    </w:p>
    <w:p w14:paraId="03E2A592" w14:textId="77777777" w:rsidR="00662DA3" w:rsidRPr="00581137" w:rsidRDefault="00662DA3" w:rsidP="00662DA3">
      <w:pPr>
        <w:pStyle w:val="titolo20"/>
        <w:rPr>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4AF0147F" w14:textId="77777777" w:rsidTr="00AC4264">
        <w:tc>
          <w:tcPr>
            <w:tcW w:w="2200" w:type="dxa"/>
            <w:tcMar>
              <w:top w:w="20" w:type="dxa"/>
              <w:left w:w="20" w:type="dxa"/>
              <w:bottom w:w="20" w:type="dxa"/>
              <w:right w:w="20" w:type="dxa"/>
            </w:tcMar>
            <w:vAlign w:val="center"/>
            <w:hideMark/>
          </w:tcPr>
          <w:p w14:paraId="28F687B1" w14:textId="77777777" w:rsidR="00662DA3" w:rsidRPr="00581137" w:rsidRDefault="00662DA3" w:rsidP="00AC4264">
            <w:pPr>
              <w:pStyle w:val="movimento"/>
              <w:rPr>
                <w:color w:val="002060"/>
              </w:rPr>
            </w:pPr>
            <w:r w:rsidRPr="00581137">
              <w:rPr>
                <w:color w:val="002060"/>
              </w:rPr>
              <w:t>OTTAVIANI ELISA</w:t>
            </w:r>
          </w:p>
        </w:tc>
        <w:tc>
          <w:tcPr>
            <w:tcW w:w="2200" w:type="dxa"/>
            <w:tcMar>
              <w:top w:w="20" w:type="dxa"/>
              <w:left w:w="20" w:type="dxa"/>
              <w:bottom w:w="20" w:type="dxa"/>
              <w:right w:w="20" w:type="dxa"/>
            </w:tcMar>
            <w:vAlign w:val="center"/>
            <w:hideMark/>
          </w:tcPr>
          <w:p w14:paraId="14C046E1" w14:textId="77777777" w:rsidR="00662DA3" w:rsidRPr="00581137" w:rsidRDefault="00662DA3" w:rsidP="00AC4264">
            <w:pPr>
              <w:pStyle w:val="movimento2"/>
              <w:rPr>
                <w:color w:val="002060"/>
              </w:rPr>
            </w:pPr>
            <w:r w:rsidRPr="00581137">
              <w:rPr>
                <w:color w:val="002060"/>
              </w:rPr>
              <w:t xml:space="preserve">(GRADARA CALCIO) </w:t>
            </w:r>
          </w:p>
        </w:tc>
        <w:tc>
          <w:tcPr>
            <w:tcW w:w="800" w:type="dxa"/>
            <w:tcMar>
              <w:top w:w="20" w:type="dxa"/>
              <w:left w:w="20" w:type="dxa"/>
              <w:bottom w:w="20" w:type="dxa"/>
              <w:right w:w="20" w:type="dxa"/>
            </w:tcMar>
            <w:vAlign w:val="center"/>
            <w:hideMark/>
          </w:tcPr>
          <w:p w14:paraId="2F6BD458"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6BE0D0F"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407D12A" w14:textId="77777777" w:rsidR="00662DA3" w:rsidRPr="00581137" w:rsidRDefault="00662DA3" w:rsidP="00AC4264">
            <w:pPr>
              <w:pStyle w:val="movimento2"/>
              <w:rPr>
                <w:color w:val="002060"/>
              </w:rPr>
            </w:pPr>
            <w:r w:rsidRPr="00581137">
              <w:rPr>
                <w:color w:val="002060"/>
              </w:rPr>
              <w:t> </w:t>
            </w:r>
          </w:p>
        </w:tc>
      </w:tr>
    </w:tbl>
    <w:p w14:paraId="774F169D" w14:textId="77777777" w:rsidR="00662DA3" w:rsidRDefault="00662DA3" w:rsidP="00662DA3">
      <w:pPr>
        <w:pStyle w:val="breakline"/>
        <w:rPr>
          <w:color w:val="002060"/>
        </w:rPr>
      </w:pPr>
    </w:p>
    <w:p w14:paraId="30237401" w14:textId="77777777" w:rsidR="00662DA3" w:rsidRPr="00BD581B" w:rsidRDefault="00662DA3" w:rsidP="00662DA3">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B2624A7" w14:textId="77777777" w:rsidR="00662DA3" w:rsidRPr="00BD581B" w:rsidRDefault="00662DA3" w:rsidP="00662DA3">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6158EFC9" w14:textId="77777777" w:rsidR="00662DA3" w:rsidRPr="00581137" w:rsidRDefault="00662DA3" w:rsidP="00662DA3">
      <w:pPr>
        <w:pStyle w:val="breakline"/>
        <w:rPr>
          <w:rFonts w:eastAsiaTheme="minorEastAsia"/>
          <w:color w:val="002060"/>
        </w:rPr>
      </w:pPr>
    </w:p>
    <w:p w14:paraId="2BF3D90C" w14:textId="77777777" w:rsidR="00662DA3" w:rsidRPr="00581137" w:rsidRDefault="00662DA3" w:rsidP="00662DA3">
      <w:pPr>
        <w:pStyle w:val="titoloprinc0"/>
        <w:rPr>
          <w:color w:val="002060"/>
        </w:rPr>
      </w:pPr>
      <w:r w:rsidRPr="00581137">
        <w:rPr>
          <w:color w:val="002060"/>
        </w:rPr>
        <w:t>CLASSIFICA</w:t>
      </w:r>
    </w:p>
    <w:p w14:paraId="44DA71D5" w14:textId="77777777" w:rsidR="00662DA3" w:rsidRPr="00581137" w:rsidRDefault="00662DA3" w:rsidP="00662DA3">
      <w:pPr>
        <w:pStyle w:val="breakline"/>
        <w:rPr>
          <w:color w:val="002060"/>
        </w:rPr>
      </w:pPr>
    </w:p>
    <w:p w14:paraId="0B4DD55E" w14:textId="77777777" w:rsidR="00662DA3" w:rsidRPr="00581137" w:rsidRDefault="00662DA3" w:rsidP="00662DA3">
      <w:pPr>
        <w:pStyle w:val="breakline"/>
        <w:rPr>
          <w:color w:val="002060"/>
        </w:rPr>
      </w:pPr>
    </w:p>
    <w:p w14:paraId="43FF3A96" w14:textId="77777777" w:rsidR="00662DA3" w:rsidRPr="00581137" w:rsidRDefault="00662DA3" w:rsidP="00662DA3">
      <w:pPr>
        <w:pStyle w:val="sottotitolocampionato10"/>
        <w:rPr>
          <w:color w:val="002060"/>
        </w:rPr>
      </w:pPr>
      <w:r w:rsidRPr="0058113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40DC07F6"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75240"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B3F36"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4CBEA"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FACEA"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99635"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412D9"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3CD07"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D2FE0"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29645"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B8C23" w14:textId="77777777" w:rsidR="00662DA3" w:rsidRPr="00581137" w:rsidRDefault="00662DA3" w:rsidP="00AC4264">
            <w:pPr>
              <w:pStyle w:val="headertabella0"/>
              <w:rPr>
                <w:color w:val="002060"/>
              </w:rPr>
            </w:pPr>
            <w:r w:rsidRPr="00581137">
              <w:rPr>
                <w:color w:val="002060"/>
              </w:rPr>
              <w:t>PE</w:t>
            </w:r>
          </w:p>
        </w:tc>
      </w:tr>
      <w:tr w:rsidR="00662DA3" w:rsidRPr="00581137" w14:paraId="653D9EEE"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2A3BC3" w14:textId="77777777" w:rsidR="00662DA3" w:rsidRPr="00581137" w:rsidRDefault="00662DA3" w:rsidP="00AC4264">
            <w:pPr>
              <w:pStyle w:val="rowtabella0"/>
              <w:rPr>
                <w:color w:val="002060"/>
              </w:rPr>
            </w:pPr>
            <w:r w:rsidRPr="00581137">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3880C"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716E5"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5FD45"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2351A"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C278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5FE81" w14:textId="77777777" w:rsidR="00662DA3" w:rsidRPr="00581137" w:rsidRDefault="00662DA3" w:rsidP="00AC4264">
            <w:pPr>
              <w:pStyle w:val="rowtabella0"/>
              <w:jc w:val="center"/>
              <w:rPr>
                <w:color w:val="002060"/>
              </w:rPr>
            </w:pPr>
            <w:r w:rsidRPr="0058113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49C6" w14:textId="77777777" w:rsidR="00662DA3" w:rsidRPr="00581137" w:rsidRDefault="00662DA3" w:rsidP="00AC4264">
            <w:pPr>
              <w:pStyle w:val="rowtabella0"/>
              <w:jc w:val="center"/>
              <w:rPr>
                <w:color w:val="002060"/>
              </w:rPr>
            </w:pPr>
            <w:r w:rsidRPr="0058113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7D92A" w14:textId="77777777" w:rsidR="00662DA3" w:rsidRPr="00581137" w:rsidRDefault="00662DA3" w:rsidP="00AC4264">
            <w:pPr>
              <w:pStyle w:val="rowtabella0"/>
              <w:jc w:val="center"/>
              <w:rPr>
                <w:color w:val="002060"/>
              </w:rPr>
            </w:pPr>
            <w:r w:rsidRPr="0058113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30EDB" w14:textId="77777777" w:rsidR="00662DA3" w:rsidRPr="00581137" w:rsidRDefault="00662DA3" w:rsidP="00AC4264">
            <w:pPr>
              <w:pStyle w:val="rowtabella0"/>
              <w:jc w:val="center"/>
              <w:rPr>
                <w:color w:val="002060"/>
              </w:rPr>
            </w:pPr>
            <w:r w:rsidRPr="00581137">
              <w:rPr>
                <w:color w:val="002060"/>
              </w:rPr>
              <w:t>0</w:t>
            </w:r>
          </w:p>
        </w:tc>
      </w:tr>
      <w:tr w:rsidR="00662DA3" w:rsidRPr="00581137" w14:paraId="1976DB3A"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6F338" w14:textId="77777777" w:rsidR="00662DA3" w:rsidRPr="00581137" w:rsidRDefault="00662DA3" w:rsidP="00AC4264">
            <w:pPr>
              <w:pStyle w:val="rowtabella0"/>
              <w:rPr>
                <w:color w:val="002060"/>
              </w:rPr>
            </w:pPr>
            <w:r w:rsidRPr="00581137">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D6E42"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B9552"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C3F3C"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2AF79"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28428"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4CC25" w14:textId="77777777" w:rsidR="00662DA3" w:rsidRPr="00581137" w:rsidRDefault="00662DA3" w:rsidP="00AC4264">
            <w:pPr>
              <w:pStyle w:val="rowtabella0"/>
              <w:jc w:val="center"/>
              <w:rPr>
                <w:color w:val="002060"/>
              </w:rPr>
            </w:pPr>
            <w:r w:rsidRPr="0058113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88A93" w14:textId="77777777" w:rsidR="00662DA3" w:rsidRPr="00581137" w:rsidRDefault="00662DA3" w:rsidP="00AC4264">
            <w:pPr>
              <w:pStyle w:val="rowtabella0"/>
              <w:jc w:val="center"/>
              <w:rPr>
                <w:color w:val="002060"/>
              </w:rPr>
            </w:pPr>
            <w:r w:rsidRPr="0058113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8E8CA"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780D9" w14:textId="77777777" w:rsidR="00662DA3" w:rsidRPr="00581137" w:rsidRDefault="00662DA3" w:rsidP="00AC4264">
            <w:pPr>
              <w:pStyle w:val="rowtabella0"/>
              <w:jc w:val="center"/>
              <w:rPr>
                <w:color w:val="002060"/>
              </w:rPr>
            </w:pPr>
            <w:r w:rsidRPr="00581137">
              <w:rPr>
                <w:color w:val="002060"/>
              </w:rPr>
              <w:t>0</w:t>
            </w:r>
          </w:p>
        </w:tc>
      </w:tr>
      <w:tr w:rsidR="00662DA3" w:rsidRPr="00581137" w14:paraId="5669CF6A"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C5041A" w14:textId="77777777" w:rsidR="00662DA3" w:rsidRPr="00581137" w:rsidRDefault="00662DA3" w:rsidP="00AC4264">
            <w:pPr>
              <w:pStyle w:val="rowtabella0"/>
              <w:rPr>
                <w:color w:val="002060"/>
              </w:rPr>
            </w:pPr>
            <w:r w:rsidRPr="00581137">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B56F3"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8BB5"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37A04"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CCE6F"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5023"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74A6D" w14:textId="77777777" w:rsidR="00662DA3" w:rsidRPr="00581137" w:rsidRDefault="00662DA3" w:rsidP="00AC4264">
            <w:pPr>
              <w:pStyle w:val="rowtabella0"/>
              <w:jc w:val="center"/>
              <w:rPr>
                <w:color w:val="002060"/>
              </w:rPr>
            </w:pPr>
            <w:r w:rsidRPr="0058113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EE6CD"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930F3" w14:textId="77777777" w:rsidR="00662DA3" w:rsidRPr="00581137" w:rsidRDefault="00662DA3" w:rsidP="00AC4264">
            <w:pPr>
              <w:pStyle w:val="rowtabella0"/>
              <w:jc w:val="center"/>
              <w:rPr>
                <w:color w:val="002060"/>
              </w:rPr>
            </w:pPr>
            <w:r w:rsidRPr="0058113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79207" w14:textId="77777777" w:rsidR="00662DA3" w:rsidRPr="00581137" w:rsidRDefault="00662DA3" w:rsidP="00AC4264">
            <w:pPr>
              <w:pStyle w:val="rowtabella0"/>
              <w:jc w:val="center"/>
              <w:rPr>
                <w:color w:val="002060"/>
              </w:rPr>
            </w:pPr>
            <w:r w:rsidRPr="00581137">
              <w:rPr>
                <w:color w:val="002060"/>
              </w:rPr>
              <w:t>0</w:t>
            </w:r>
          </w:p>
        </w:tc>
      </w:tr>
      <w:tr w:rsidR="00662DA3" w:rsidRPr="00581137" w14:paraId="58014395"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6EA2E" w14:textId="77777777" w:rsidR="00662DA3" w:rsidRPr="00581137" w:rsidRDefault="00662DA3" w:rsidP="00AC4264">
            <w:pPr>
              <w:pStyle w:val="rowtabella0"/>
              <w:rPr>
                <w:color w:val="002060"/>
              </w:rPr>
            </w:pPr>
            <w:r w:rsidRPr="0058113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2A3EE"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7A44C"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6D259"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078E5"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ADDDB"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DED5C" w14:textId="77777777" w:rsidR="00662DA3" w:rsidRPr="00581137" w:rsidRDefault="00662DA3" w:rsidP="00AC4264">
            <w:pPr>
              <w:pStyle w:val="rowtabella0"/>
              <w:jc w:val="center"/>
              <w:rPr>
                <w:color w:val="002060"/>
              </w:rPr>
            </w:pPr>
            <w:r w:rsidRPr="0058113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78AE2"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7DD3E"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F5589" w14:textId="77777777" w:rsidR="00662DA3" w:rsidRPr="00581137" w:rsidRDefault="00662DA3" w:rsidP="00AC4264">
            <w:pPr>
              <w:pStyle w:val="rowtabella0"/>
              <w:jc w:val="center"/>
              <w:rPr>
                <w:color w:val="002060"/>
              </w:rPr>
            </w:pPr>
            <w:r w:rsidRPr="00581137">
              <w:rPr>
                <w:color w:val="002060"/>
              </w:rPr>
              <w:t>0</w:t>
            </w:r>
          </w:p>
        </w:tc>
      </w:tr>
      <w:tr w:rsidR="00662DA3" w:rsidRPr="00581137" w14:paraId="6DBD65FB"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AA1AA" w14:textId="77777777" w:rsidR="00662DA3" w:rsidRPr="00581137" w:rsidRDefault="00662DA3" w:rsidP="00AC4264">
            <w:pPr>
              <w:pStyle w:val="rowtabella0"/>
              <w:rPr>
                <w:color w:val="002060"/>
              </w:rPr>
            </w:pPr>
            <w:r w:rsidRPr="00581137">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8DE3C"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77B8"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7921B"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CDB7E"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D47C4"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6FFA0" w14:textId="77777777" w:rsidR="00662DA3" w:rsidRPr="00581137" w:rsidRDefault="00662DA3" w:rsidP="00AC4264">
            <w:pPr>
              <w:pStyle w:val="rowtabella0"/>
              <w:jc w:val="center"/>
              <w:rPr>
                <w:color w:val="002060"/>
              </w:rPr>
            </w:pPr>
            <w:r w:rsidRPr="0058113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9534D"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D70F5"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36BDA" w14:textId="77777777" w:rsidR="00662DA3" w:rsidRPr="00581137" w:rsidRDefault="00662DA3" w:rsidP="00AC4264">
            <w:pPr>
              <w:pStyle w:val="rowtabella0"/>
              <w:jc w:val="center"/>
              <w:rPr>
                <w:color w:val="002060"/>
              </w:rPr>
            </w:pPr>
            <w:r w:rsidRPr="00581137">
              <w:rPr>
                <w:color w:val="002060"/>
              </w:rPr>
              <w:t>0</w:t>
            </w:r>
          </w:p>
        </w:tc>
      </w:tr>
      <w:tr w:rsidR="00662DA3" w:rsidRPr="00581137" w14:paraId="26C925E7"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E3B95" w14:textId="77777777" w:rsidR="00662DA3" w:rsidRPr="00581137" w:rsidRDefault="00662DA3" w:rsidP="00AC4264">
            <w:pPr>
              <w:pStyle w:val="rowtabella0"/>
              <w:rPr>
                <w:color w:val="002060"/>
              </w:rPr>
            </w:pPr>
            <w:r w:rsidRPr="00581137">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7E19"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25D0D"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78A3"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8F8E8"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1A123"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FB925" w14:textId="77777777" w:rsidR="00662DA3" w:rsidRPr="00581137" w:rsidRDefault="00662DA3" w:rsidP="00AC4264">
            <w:pPr>
              <w:pStyle w:val="rowtabella0"/>
              <w:jc w:val="center"/>
              <w:rPr>
                <w:color w:val="002060"/>
              </w:rPr>
            </w:pPr>
            <w:r w:rsidRPr="00581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E9CD5"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3496F"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E7AF" w14:textId="77777777" w:rsidR="00662DA3" w:rsidRPr="00581137" w:rsidRDefault="00662DA3" w:rsidP="00AC4264">
            <w:pPr>
              <w:pStyle w:val="rowtabella0"/>
              <w:jc w:val="center"/>
              <w:rPr>
                <w:color w:val="002060"/>
              </w:rPr>
            </w:pPr>
            <w:r w:rsidRPr="00581137">
              <w:rPr>
                <w:color w:val="002060"/>
              </w:rPr>
              <w:t>1</w:t>
            </w:r>
          </w:p>
        </w:tc>
      </w:tr>
      <w:tr w:rsidR="00662DA3" w:rsidRPr="00581137" w14:paraId="4354FCDF"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FD607" w14:textId="77777777" w:rsidR="00662DA3" w:rsidRPr="00581137" w:rsidRDefault="00662DA3" w:rsidP="00AC4264">
            <w:pPr>
              <w:pStyle w:val="rowtabella0"/>
              <w:rPr>
                <w:color w:val="002060"/>
              </w:rPr>
            </w:pPr>
            <w:r w:rsidRPr="00581137">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28C7C"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41E88"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404B3"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510D5"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91FF"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BC94" w14:textId="77777777" w:rsidR="00662DA3" w:rsidRPr="00581137" w:rsidRDefault="00662DA3" w:rsidP="00AC4264">
            <w:pPr>
              <w:pStyle w:val="rowtabella0"/>
              <w:jc w:val="center"/>
              <w:rPr>
                <w:color w:val="002060"/>
              </w:rPr>
            </w:pPr>
            <w:r w:rsidRPr="0058113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3448B"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6CFA"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67C8D" w14:textId="77777777" w:rsidR="00662DA3" w:rsidRPr="00581137" w:rsidRDefault="00662DA3" w:rsidP="00AC4264">
            <w:pPr>
              <w:pStyle w:val="rowtabella0"/>
              <w:jc w:val="center"/>
              <w:rPr>
                <w:color w:val="002060"/>
              </w:rPr>
            </w:pPr>
            <w:r w:rsidRPr="00581137">
              <w:rPr>
                <w:color w:val="002060"/>
              </w:rPr>
              <w:t>0</w:t>
            </w:r>
          </w:p>
        </w:tc>
      </w:tr>
      <w:tr w:rsidR="00662DA3" w:rsidRPr="00581137" w14:paraId="2D44D584"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5D413" w14:textId="77777777" w:rsidR="00662DA3" w:rsidRPr="00581137" w:rsidRDefault="00662DA3" w:rsidP="00AC4264">
            <w:pPr>
              <w:pStyle w:val="rowtabella0"/>
              <w:rPr>
                <w:color w:val="002060"/>
              </w:rPr>
            </w:pPr>
            <w:r w:rsidRPr="00581137">
              <w:rPr>
                <w:color w:val="002060"/>
              </w:rPr>
              <w:t xml:space="preserve">POL.D. </w:t>
            </w:r>
            <w:proofErr w:type="gramStart"/>
            <w:r w:rsidRPr="00581137">
              <w:rPr>
                <w:color w:val="002060"/>
              </w:rPr>
              <w:t>U.MANDOLESI</w:t>
            </w:r>
            <w:proofErr w:type="gramEnd"/>
            <w:r w:rsidRPr="00581137">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A74E"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04356"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41894"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FB38B"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7A3CD"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3D42D" w14:textId="77777777" w:rsidR="00662DA3" w:rsidRPr="00581137" w:rsidRDefault="00662DA3" w:rsidP="00AC4264">
            <w:pPr>
              <w:pStyle w:val="rowtabella0"/>
              <w:jc w:val="center"/>
              <w:rPr>
                <w:color w:val="002060"/>
              </w:rPr>
            </w:pPr>
            <w:r w:rsidRPr="0058113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FA0FB" w14:textId="77777777" w:rsidR="00662DA3" w:rsidRPr="00581137" w:rsidRDefault="00662DA3" w:rsidP="00AC4264">
            <w:pPr>
              <w:pStyle w:val="rowtabella0"/>
              <w:jc w:val="center"/>
              <w:rPr>
                <w:color w:val="002060"/>
              </w:rPr>
            </w:pPr>
            <w:r w:rsidRPr="0058113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FA6D6"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178F" w14:textId="77777777" w:rsidR="00662DA3" w:rsidRPr="00581137" w:rsidRDefault="00662DA3" w:rsidP="00AC4264">
            <w:pPr>
              <w:pStyle w:val="rowtabella0"/>
              <w:jc w:val="center"/>
              <w:rPr>
                <w:color w:val="002060"/>
              </w:rPr>
            </w:pPr>
            <w:r w:rsidRPr="00581137">
              <w:rPr>
                <w:color w:val="002060"/>
              </w:rPr>
              <w:t>0</w:t>
            </w:r>
          </w:p>
        </w:tc>
      </w:tr>
      <w:tr w:rsidR="00662DA3" w:rsidRPr="00581137" w14:paraId="1AB40457"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BFF980" w14:textId="77777777" w:rsidR="00662DA3" w:rsidRPr="00581137" w:rsidRDefault="00662DA3" w:rsidP="00AC4264">
            <w:pPr>
              <w:pStyle w:val="rowtabella0"/>
              <w:rPr>
                <w:color w:val="002060"/>
              </w:rPr>
            </w:pPr>
            <w:r w:rsidRPr="00581137">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8775"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52D2"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086B"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DF1AD"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368A"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22AEA"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54A98"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B7F29"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2ED8" w14:textId="77777777" w:rsidR="00662DA3" w:rsidRPr="00581137" w:rsidRDefault="00662DA3" w:rsidP="00AC4264">
            <w:pPr>
              <w:pStyle w:val="rowtabella0"/>
              <w:jc w:val="center"/>
              <w:rPr>
                <w:color w:val="002060"/>
              </w:rPr>
            </w:pPr>
            <w:r w:rsidRPr="00581137">
              <w:rPr>
                <w:color w:val="002060"/>
              </w:rPr>
              <w:t>0</w:t>
            </w:r>
          </w:p>
        </w:tc>
      </w:tr>
      <w:tr w:rsidR="00662DA3" w:rsidRPr="00581137" w14:paraId="4AAA150C"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17385A" w14:textId="77777777" w:rsidR="00662DA3" w:rsidRPr="00581137" w:rsidRDefault="00662DA3" w:rsidP="00AC4264">
            <w:pPr>
              <w:pStyle w:val="rowtabella0"/>
              <w:rPr>
                <w:color w:val="002060"/>
              </w:rPr>
            </w:pPr>
            <w:r w:rsidRPr="00581137">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997C2"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FB6C1"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2FCAE"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46EA2"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52B60"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DB248"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D34AB" w14:textId="77777777" w:rsidR="00662DA3" w:rsidRPr="00581137" w:rsidRDefault="00662DA3" w:rsidP="00AC4264">
            <w:pPr>
              <w:pStyle w:val="rowtabella0"/>
              <w:jc w:val="center"/>
              <w:rPr>
                <w:color w:val="002060"/>
              </w:rPr>
            </w:pPr>
            <w:r w:rsidRPr="0058113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A6D05" w14:textId="77777777" w:rsidR="00662DA3" w:rsidRPr="00581137" w:rsidRDefault="00662DA3" w:rsidP="00AC4264">
            <w:pPr>
              <w:pStyle w:val="rowtabella0"/>
              <w:jc w:val="center"/>
              <w:rPr>
                <w:color w:val="002060"/>
              </w:rPr>
            </w:pPr>
            <w:r w:rsidRPr="0058113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53E0C" w14:textId="77777777" w:rsidR="00662DA3" w:rsidRPr="00581137" w:rsidRDefault="00662DA3" w:rsidP="00AC4264">
            <w:pPr>
              <w:pStyle w:val="rowtabella0"/>
              <w:jc w:val="center"/>
              <w:rPr>
                <w:color w:val="002060"/>
              </w:rPr>
            </w:pPr>
            <w:r w:rsidRPr="00581137">
              <w:rPr>
                <w:color w:val="002060"/>
              </w:rPr>
              <w:t>0</w:t>
            </w:r>
          </w:p>
        </w:tc>
      </w:tr>
      <w:tr w:rsidR="00662DA3" w:rsidRPr="00581137" w14:paraId="09AD159D"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F63A28" w14:textId="77777777" w:rsidR="00662DA3" w:rsidRPr="00581137" w:rsidRDefault="00662DA3" w:rsidP="00AC4264">
            <w:pPr>
              <w:pStyle w:val="rowtabella0"/>
              <w:rPr>
                <w:color w:val="002060"/>
              </w:rPr>
            </w:pPr>
            <w:r w:rsidRPr="00581137">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217B3"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421F2"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F463"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A7201"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44364"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A218E"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61057" w14:textId="77777777" w:rsidR="00662DA3" w:rsidRPr="00581137" w:rsidRDefault="00662DA3" w:rsidP="00AC4264">
            <w:pPr>
              <w:pStyle w:val="rowtabella0"/>
              <w:jc w:val="center"/>
              <w:rPr>
                <w:color w:val="002060"/>
              </w:rPr>
            </w:pPr>
            <w:r w:rsidRPr="0058113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DA596" w14:textId="77777777" w:rsidR="00662DA3" w:rsidRPr="00581137" w:rsidRDefault="00662DA3" w:rsidP="00AC4264">
            <w:pPr>
              <w:pStyle w:val="rowtabella0"/>
              <w:jc w:val="center"/>
              <w:rPr>
                <w:color w:val="002060"/>
              </w:rPr>
            </w:pPr>
            <w:r w:rsidRPr="0058113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62602" w14:textId="77777777" w:rsidR="00662DA3" w:rsidRPr="00581137" w:rsidRDefault="00662DA3" w:rsidP="00AC4264">
            <w:pPr>
              <w:pStyle w:val="rowtabella0"/>
              <w:jc w:val="center"/>
              <w:rPr>
                <w:color w:val="002060"/>
              </w:rPr>
            </w:pPr>
            <w:r w:rsidRPr="00581137">
              <w:rPr>
                <w:color w:val="002060"/>
              </w:rPr>
              <w:t>0</w:t>
            </w:r>
          </w:p>
        </w:tc>
      </w:tr>
      <w:tr w:rsidR="00662DA3" w:rsidRPr="00581137" w14:paraId="013F7722"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22D750" w14:textId="77777777" w:rsidR="00662DA3" w:rsidRPr="00581137" w:rsidRDefault="00662DA3" w:rsidP="00AC4264">
            <w:pPr>
              <w:pStyle w:val="rowtabella0"/>
              <w:rPr>
                <w:color w:val="002060"/>
              </w:rPr>
            </w:pPr>
            <w:r w:rsidRPr="00581137">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B0981"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873DA"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151CD"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C1CFC"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0BE99"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CBF42"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23259" w14:textId="77777777" w:rsidR="00662DA3" w:rsidRPr="00581137" w:rsidRDefault="00662DA3" w:rsidP="00AC4264">
            <w:pPr>
              <w:pStyle w:val="rowtabella0"/>
              <w:jc w:val="center"/>
              <w:rPr>
                <w:color w:val="002060"/>
              </w:rPr>
            </w:pPr>
            <w:r w:rsidRPr="00581137">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26557" w14:textId="77777777" w:rsidR="00662DA3" w:rsidRPr="00581137" w:rsidRDefault="00662DA3" w:rsidP="00AC4264">
            <w:pPr>
              <w:pStyle w:val="rowtabella0"/>
              <w:jc w:val="center"/>
              <w:rPr>
                <w:color w:val="002060"/>
              </w:rPr>
            </w:pPr>
            <w:r w:rsidRPr="0058113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66862" w14:textId="77777777" w:rsidR="00662DA3" w:rsidRPr="00581137" w:rsidRDefault="00662DA3" w:rsidP="00AC4264">
            <w:pPr>
              <w:pStyle w:val="rowtabella0"/>
              <w:jc w:val="center"/>
              <w:rPr>
                <w:color w:val="002060"/>
              </w:rPr>
            </w:pPr>
            <w:r w:rsidRPr="00581137">
              <w:rPr>
                <w:color w:val="002060"/>
              </w:rPr>
              <w:t>0</w:t>
            </w:r>
          </w:p>
        </w:tc>
      </w:tr>
    </w:tbl>
    <w:p w14:paraId="7ACA0CAB" w14:textId="77777777" w:rsidR="00662DA3" w:rsidRPr="00581137" w:rsidRDefault="00662DA3" w:rsidP="00662DA3">
      <w:pPr>
        <w:pStyle w:val="breakline"/>
        <w:rPr>
          <w:rFonts w:eastAsiaTheme="minorEastAsia"/>
          <w:color w:val="002060"/>
        </w:rPr>
      </w:pPr>
    </w:p>
    <w:p w14:paraId="3454FA9A" w14:textId="77777777" w:rsidR="00662DA3" w:rsidRPr="00581137" w:rsidRDefault="00662DA3" w:rsidP="00662DA3">
      <w:pPr>
        <w:pStyle w:val="titoloprinc0"/>
        <w:rPr>
          <w:color w:val="002060"/>
        </w:rPr>
      </w:pPr>
      <w:r w:rsidRPr="00581137">
        <w:rPr>
          <w:color w:val="002060"/>
        </w:rPr>
        <w:t>PROGRAMMA GARE</w:t>
      </w:r>
    </w:p>
    <w:p w14:paraId="3B1EBC57" w14:textId="77777777" w:rsidR="00662DA3" w:rsidRDefault="00662DA3" w:rsidP="00662DA3">
      <w:pPr>
        <w:pStyle w:val="breakline"/>
        <w:rPr>
          <w:color w:val="002060"/>
        </w:rPr>
      </w:pPr>
    </w:p>
    <w:p w14:paraId="1D4CF18A" w14:textId="77777777" w:rsidR="00F3566E" w:rsidRPr="00DC1851" w:rsidRDefault="00F3566E" w:rsidP="00F3566E">
      <w:pPr>
        <w:pStyle w:val="sottotitolocampionato10"/>
        <w:rPr>
          <w:color w:val="002060"/>
        </w:rPr>
      </w:pPr>
      <w:r w:rsidRPr="00DC1851">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78"/>
        <w:gridCol w:w="1554"/>
        <w:gridCol w:w="1550"/>
      </w:tblGrid>
      <w:tr w:rsidR="00F3566E" w:rsidRPr="00DC1851" w14:paraId="74D11396"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AF02F"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D05A2"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DC111"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458E7"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38ACE"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0E875"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2D8B9"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6B5F2BEC"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E94E4B" w14:textId="77777777" w:rsidR="00F3566E" w:rsidRPr="00DC1851" w:rsidRDefault="00F3566E" w:rsidP="00AC4264">
            <w:pPr>
              <w:pStyle w:val="rowtabella0"/>
              <w:rPr>
                <w:color w:val="002060"/>
              </w:rPr>
            </w:pPr>
            <w:r w:rsidRPr="00DC1851">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D3CD4" w14:textId="77777777" w:rsidR="00F3566E" w:rsidRPr="00DC1851" w:rsidRDefault="00F3566E" w:rsidP="00AC4264">
            <w:pPr>
              <w:pStyle w:val="rowtabella0"/>
              <w:rPr>
                <w:color w:val="002060"/>
              </w:rPr>
            </w:pPr>
            <w:r w:rsidRPr="00DC1851">
              <w:rPr>
                <w:color w:val="002060"/>
              </w:rPr>
              <w:t>CENTRO SPORTIVO SUASA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389F4" w14:textId="77777777" w:rsidR="00F3566E" w:rsidRPr="00DC1851" w:rsidRDefault="00F3566E" w:rsidP="00AC4264">
            <w:pPr>
              <w:pStyle w:val="rowtabella0"/>
              <w:jc w:val="center"/>
              <w:rPr>
                <w:color w:val="002060"/>
              </w:rPr>
            </w:pPr>
            <w:r w:rsidRPr="00DC18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00F90" w14:textId="77777777" w:rsidR="00F3566E" w:rsidRPr="00DC1851" w:rsidRDefault="00F3566E" w:rsidP="00AC4264">
            <w:pPr>
              <w:pStyle w:val="rowtabella0"/>
              <w:rPr>
                <w:color w:val="002060"/>
              </w:rPr>
            </w:pPr>
            <w:r w:rsidRPr="00DC1851">
              <w:rPr>
                <w:color w:val="002060"/>
              </w:rPr>
              <w:t>06/12/2024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1CA73" w14:textId="77777777" w:rsidR="00F3566E" w:rsidRPr="00DC1851" w:rsidRDefault="00F3566E" w:rsidP="00AC4264">
            <w:pPr>
              <w:pStyle w:val="rowtabella0"/>
              <w:rPr>
                <w:color w:val="002060"/>
              </w:rPr>
            </w:pPr>
            <w:r w:rsidRPr="00DC1851">
              <w:rPr>
                <w:color w:val="002060"/>
              </w:rPr>
              <w:t>5203 IMPIANTO SPORTIVO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06E07" w14:textId="77777777" w:rsidR="00F3566E" w:rsidRPr="00DC1851" w:rsidRDefault="00F3566E" w:rsidP="00AC4264">
            <w:pPr>
              <w:pStyle w:val="rowtabella0"/>
              <w:rPr>
                <w:color w:val="002060"/>
              </w:rPr>
            </w:pPr>
            <w:r w:rsidRPr="00DC1851">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79CAA0" w14:textId="77777777" w:rsidR="00F3566E" w:rsidRPr="00DC1851" w:rsidRDefault="00F3566E" w:rsidP="00AC4264">
            <w:pPr>
              <w:pStyle w:val="rowtabella0"/>
              <w:rPr>
                <w:color w:val="002060"/>
              </w:rPr>
            </w:pPr>
            <w:r w:rsidRPr="00DC1851">
              <w:rPr>
                <w:color w:val="002060"/>
              </w:rPr>
              <w:t>LOC. "LE CALVIE"</w:t>
            </w:r>
          </w:p>
        </w:tc>
      </w:tr>
      <w:tr w:rsidR="00F3566E" w:rsidRPr="00DC1851" w14:paraId="39254C3A"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24E7BC" w14:textId="77777777" w:rsidR="00F3566E" w:rsidRPr="00DC1851" w:rsidRDefault="00F3566E" w:rsidP="00AC4264">
            <w:pPr>
              <w:pStyle w:val="rowtabella0"/>
              <w:rPr>
                <w:color w:val="002060"/>
              </w:rPr>
            </w:pPr>
            <w:r w:rsidRPr="00DC1851">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DAD975" w14:textId="77777777" w:rsidR="00F3566E" w:rsidRPr="00DC1851" w:rsidRDefault="00F3566E" w:rsidP="00AC4264">
            <w:pPr>
              <w:pStyle w:val="rowtabella0"/>
              <w:rPr>
                <w:color w:val="002060"/>
              </w:rPr>
            </w:pPr>
            <w:r w:rsidRPr="00DC1851">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D54641"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F502E9" w14:textId="77777777" w:rsidR="00F3566E" w:rsidRPr="00DC1851" w:rsidRDefault="00F3566E" w:rsidP="00AC4264">
            <w:pPr>
              <w:pStyle w:val="rowtabella0"/>
              <w:rPr>
                <w:color w:val="002060"/>
              </w:rPr>
            </w:pPr>
            <w:r w:rsidRPr="00DC1851">
              <w:rPr>
                <w:color w:val="002060"/>
              </w:rPr>
              <w:t>06/12/2024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7D4936" w14:textId="77777777" w:rsidR="00F3566E" w:rsidRPr="00DC1851" w:rsidRDefault="00F3566E" w:rsidP="00AC4264">
            <w:pPr>
              <w:pStyle w:val="rowtabella0"/>
              <w:rPr>
                <w:color w:val="002060"/>
              </w:rPr>
            </w:pPr>
            <w:r w:rsidRPr="00DC1851">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6E68AB" w14:textId="77777777" w:rsidR="00F3566E" w:rsidRPr="00DC1851" w:rsidRDefault="00F3566E" w:rsidP="00AC4264">
            <w:pPr>
              <w:pStyle w:val="rowtabella0"/>
              <w:rPr>
                <w:color w:val="002060"/>
              </w:rPr>
            </w:pPr>
            <w:r w:rsidRPr="00DC1851">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B266F9" w14:textId="77777777" w:rsidR="00F3566E" w:rsidRPr="00DC1851" w:rsidRDefault="00F3566E" w:rsidP="00AC4264">
            <w:pPr>
              <w:pStyle w:val="rowtabella0"/>
              <w:rPr>
                <w:color w:val="002060"/>
              </w:rPr>
            </w:pPr>
            <w:r w:rsidRPr="00DC1851">
              <w:rPr>
                <w:color w:val="002060"/>
              </w:rPr>
              <w:t>VIA ROMA, SNC</w:t>
            </w:r>
          </w:p>
        </w:tc>
      </w:tr>
      <w:tr w:rsidR="00F3566E" w:rsidRPr="00DC1851" w14:paraId="4E78CC89"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EA2AE1" w14:textId="77777777" w:rsidR="00F3566E" w:rsidRPr="00DC1851" w:rsidRDefault="00F3566E" w:rsidP="00AC4264">
            <w:pPr>
              <w:pStyle w:val="rowtabella0"/>
              <w:rPr>
                <w:color w:val="002060"/>
              </w:rPr>
            </w:pPr>
            <w:r w:rsidRPr="00DC1851">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7BE376" w14:textId="77777777" w:rsidR="00F3566E" w:rsidRPr="00DC1851" w:rsidRDefault="00F3566E" w:rsidP="00AC4264">
            <w:pPr>
              <w:pStyle w:val="rowtabella0"/>
              <w:rPr>
                <w:color w:val="002060"/>
              </w:rPr>
            </w:pPr>
            <w:r w:rsidRPr="00DC1851">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D20B05"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FDA0E5" w14:textId="77777777" w:rsidR="00F3566E" w:rsidRPr="00DC1851" w:rsidRDefault="00F3566E" w:rsidP="00AC4264">
            <w:pPr>
              <w:pStyle w:val="rowtabella0"/>
              <w:rPr>
                <w:color w:val="002060"/>
              </w:rPr>
            </w:pPr>
            <w:r w:rsidRPr="00DC1851">
              <w:rPr>
                <w:color w:val="002060"/>
              </w:rPr>
              <w:t>06/12/2024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12688D" w14:textId="77777777" w:rsidR="00F3566E" w:rsidRPr="00DC1851" w:rsidRDefault="00F3566E" w:rsidP="00AC4264">
            <w:pPr>
              <w:pStyle w:val="rowtabella0"/>
              <w:rPr>
                <w:color w:val="002060"/>
              </w:rPr>
            </w:pPr>
            <w:r w:rsidRPr="00DC1851">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41D0B3" w14:textId="77777777" w:rsidR="00F3566E" w:rsidRPr="00DC1851" w:rsidRDefault="00F3566E" w:rsidP="00AC4264">
            <w:pPr>
              <w:pStyle w:val="rowtabella0"/>
              <w:rPr>
                <w:color w:val="002060"/>
              </w:rPr>
            </w:pPr>
            <w:r w:rsidRPr="00DC1851">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F036F2" w14:textId="77777777" w:rsidR="00F3566E" w:rsidRPr="00DC1851" w:rsidRDefault="00F3566E" w:rsidP="00AC4264">
            <w:pPr>
              <w:pStyle w:val="rowtabella0"/>
              <w:rPr>
                <w:color w:val="002060"/>
              </w:rPr>
            </w:pPr>
            <w:r w:rsidRPr="00DC1851">
              <w:rPr>
                <w:color w:val="002060"/>
              </w:rPr>
              <w:t>VIA PIAVE 8</w:t>
            </w:r>
          </w:p>
        </w:tc>
      </w:tr>
      <w:tr w:rsidR="00F3566E" w:rsidRPr="00DC1851" w14:paraId="20383BE4"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4B8FD2" w14:textId="77777777" w:rsidR="00F3566E" w:rsidRPr="00DC1851" w:rsidRDefault="00F3566E" w:rsidP="00AC4264">
            <w:pPr>
              <w:pStyle w:val="rowtabella0"/>
              <w:rPr>
                <w:color w:val="002060"/>
              </w:rPr>
            </w:pPr>
            <w:proofErr w:type="gramStart"/>
            <w:r w:rsidRPr="00DC1851">
              <w:rPr>
                <w:color w:val="002060"/>
              </w:rPr>
              <w:t>U.MANDOLESI</w:t>
            </w:r>
            <w:proofErr w:type="gramEnd"/>
            <w:r w:rsidRPr="00DC1851">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D91BEA" w14:textId="77777777" w:rsidR="00F3566E" w:rsidRPr="00DC1851" w:rsidRDefault="00F3566E" w:rsidP="00AC4264">
            <w:pPr>
              <w:pStyle w:val="rowtabella0"/>
              <w:rPr>
                <w:color w:val="002060"/>
              </w:rPr>
            </w:pPr>
            <w:r w:rsidRPr="00DC1851">
              <w:rPr>
                <w:color w:val="002060"/>
              </w:rPr>
              <w:t>WOMAN SANGIUSTESE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10DBCA"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CCB0EC" w14:textId="77777777" w:rsidR="00F3566E" w:rsidRPr="00DC1851" w:rsidRDefault="00F3566E" w:rsidP="00AC4264">
            <w:pPr>
              <w:pStyle w:val="rowtabella0"/>
              <w:rPr>
                <w:color w:val="002060"/>
              </w:rPr>
            </w:pPr>
            <w:r w:rsidRPr="00DC1851">
              <w:rPr>
                <w:color w:val="002060"/>
              </w:rPr>
              <w:t>06/12/2024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AC0DBA" w14:textId="77777777" w:rsidR="00F3566E" w:rsidRPr="00DC1851" w:rsidRDefault="00F3566E" w:rsidP="00AC4264">
            <w:pPr>
              <w:pStyle w:val="rowtabella0"/>
              <w:rPr>
                <w:color w:val="002060"/>
              </w:rPr>
            </w:pPr>
            <w:r w:rsidRPr="00DC1851">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9750B1" w14:textId="77777777" w:rsidR="00F3566E" w:rsidRPr="00DC1851" w:rsidRDefault="00F3566E" w:rsidP="00AC4264">
            <w:pPr>
              <w:pStyle w:val="rowtabella0"/>
              <w:rPr>
                <w:color w:val="002060"/>
              </w:rPr>
            </w:pPr>
            <w:r w:rsidRPr="00DC185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FF8905" w14:textId="77777777" w:rsidR="00F3566E" w:rsidRPr="00DC1851" w:rsidRDefault="00F3566E" w:rsidP="00AC4264">
            <w:pPr>
              <w:pStyle w:val="rowtabella0"/>
              <w:rPr>
                <w:color w:val="002060"/>
              </w:rPr>
            </w:pPr>
            <w:r w:rsidRPr="00DC1851">
              <w:rPr>
                <w:color w:val="002060"/>
              </w:rPr>
              <w:t>VIA DELLE REGIONI, 8</w:t>
            </w:r>
          </w:p>
        </w:tc>
      </w:tr>
      <w:tr w:rsidR="00F3566E" w:rsidRPr="00DC1851" w14:paraId="7345F94E"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5E60B7" w14:textId="77777777" w:rsidR="00F3566E" w:rsidRPr="00DC1851" w:rsidRDefault="00F3566E" w:rsidP="00AC4264">
            <w:pPr>
              <w:pStyle w:val="rowtabella0"/>
              <w:rPr>
                <w:color w:val="002060"/>
              </w:rPr>
            </w:pPr>
            <w:r w:rsidRPr="00DC1851">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B11084" w14:textId="77777777" w:rsidR="00F3566E" w:rsidRPr="00DC1851" w:rsidRDefault="00F3566E" w:rsidP="00AC4264">
            <w:pPr>
              <w:pStyle w:val="rowtabella0"/>
              <w:rPr>
                <w:color w:val="002060"/>
              </w:rPr>
            </w:pPr>
            <w:r w:rsidRPr="00DC1851">
              <w:rPr>
                <w:color w:val="002060"/>
              </w:rPr>
              <w:t>CALCIO 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D36F18"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59CF13" w14:textId="77777777" w:rsidR="00F3566E" w:rsidRPr="00DC1851" w:rsidRDefault="00F3566E" w:rsidP="00AC4264">
            <w:pPr>
              <w:pStyle w:val="rowtabella0"/>
              <w:rPr>
                <w:color w:val="002060"/>
              </w:rPr>
            </w:pPr>
            <w:r w:rsidRPr="00DC1851">
              <w:rPr>
                <w:color w:val="002060"/>
              </w:rPr>
              <w:t>07/12/2024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69E032" w14:textId="77777777" w:rsidR="00F3566E" w:rsidRPr="00DC1851" w:rsidRDefault="00F3566E" w:rsidP="00AC4264">
            <w:pPr>
              <w:pStyle w:val="rowtabella0"/>
              <w:rPr>
                <w:color w:val="002060"/>
              </w:rPr>
            </w:pPr>
            <w:r w:rsidRPr="00DC1851">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AC545" w14:textId="77777777" w:rsidR="00F3566E" w:rsidRPr="00DC1851" w:rsidRDefault="00F3566E" w:rsidP="00AC4264">
            <w:pPr>
              <w:pStyle w:val="rowtabella0"/>
              <w:rPr>
                <w:color w:val="002060"/>
              </w:rPr>
            </w:pPr>
            <w:r w:rsidRPr="00DC185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FE9924" w14:textId="77777777" w:rsidR="00F3566E" w:rsidRPr="00DC1851" w:rsidRDefault="00F3566E" w:rsidP="00AC4264">
            <w:pPr>
              <w:pStyle w:val="rowtabella0"/>
              <w:rPr>
                <w:color w:val="002060"/>
              </w:rPr>
            </w:pPr>
            <w:r w:rsidRPr="00DC1851">
              <w:rPr>
                <w:color w:val="002060"/>
              </w:rPr>
              <w:t>VIA DELL IRIS</w:t>
            </w:r>
          </w:p>
        </w:tc>
      </w:tr>
      <w:tr w:rsidR="00F3566E" w:rsidRPr="00DC1851" w14:paraId="719F007C"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7A0F82" w14:textId="77777777" w:rsidR="00F3566E" w:rsidRPr="00DC1851" w:rsidRDefault="00F3566E" w:rsidP="00AC4264">
            <w:pPr>
              <w:pStyle w:val="rowtabella0"/>
              <w:rPr>
                <w:color w:val="002060"/>
              </w:rPr>
            </w:pPr>
            <w:r w:rsidRPr="00DC1851">
              <w:rPr>
                <w:color w:val="002060"/>
              </w:rPr>
              <w:t>TRODICA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1D6E8" w14:textId="77777777" w:rsidR="00F3566E" w:rsidRPr="00DC1851" w:rsidRDefault="00F3566E" w:rsidP="00AC4264">
            <w:pPr>
              <w:pStyle w:val="rowtabella0"/>
              <w:rPr>
                <w:color w:val="002060"/>
              </w:rPr>
            </w:pPr>
            <w:r w:rsidRPr="00DC1851">
              <w:rPr>
                <w:color w:val="002060"/>
              </w:rPr>
              <w:t>VENERE POTENTIA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E2C3E"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41593" w14:textId="77777777" w:rsidR="00F3566E" w:rsidRPr="00DC1851" w:rsidRDefault="00F3566E" w:rsidP="00AC4264">
            <w:pPr>
              <w:pStyle w:val="rowtabella0"/>
              <w:rPr>
                <w:color w:val="002060"/>
              </w:rPr>
            </w:pPr>
            <w:r w:rsidRPr="00DC1851">
              <w:rPr>
                <w:color w:val="002060"/>
              </w:rPr>
              <w:t>07/12/2024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C7415" w14:textId="77777777" w:rsidR="00F3566E" w:rsidRPr="00DC1851" w:rsidRDefault="00F3566E" w:rsidP="00AC4264">
            <w:pPr>
              <w:pStyle w:val="rowtabella0"/>
              <w:rPr>
                <w:color w:val="002060"/>
              </w:rPr>
            </w:pPr>
            <w:r w:rsidRPr="00DC1851">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E0EA3" w14:textId="77777777" w:rsidR="00F3566E" w:rsidRPr="00DC1851" w:rsidRDefault="00F3566E" w:rsidP="00AC4264">
            <w:pPr>
              <w:pStyle w:val="rowtabella0"/>
              <w:rPr>
                <w:color w:val="002060"/>
              </w:rPr>
            </w:pPr>
            <w:r w:rsidRPr="00DC1851">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846839" w14:textId="77777777" w:rsidR="00F3566E" w:rsidRPr="00DC1851" w:rsidRDefault="00F3566E" w:rsidP="00AC4264">
            <w:pPr>
              <w:pStyle w:val="rowtabella0"/>
              <w:rPr>
                <w:color w:val="002060"/>
              </w:rPr>
            </w:pPr>
            <w:r w:rsidRPr="00DC1851">
              <w:rPr>
                <w:color w:val="002060"/>
              </w:rPr>
              <w:t>VIA LIGURIA - BORGO PINTURA</w:t>
            </w:r>
          </w:p>
        </w:tc>
      </w:tr>
    </w:tbl>
    <w:p w14:paraId="6089B0B5" w14:textId="77777777" w:rsidR="00F3566E" w:rsidRDefault="00F3566E" w:rsidP="00662DA3">
      <w:pPr>
        <w:pStyle w:val="breakline"/>
        <w:rPr>
          <w:color w:val="002060"/>
        </w:rPr>
      </w:pPr>
    </w:p>
    <w:p w14:paraId="55805342" w14:textId="77777777" w:rsidR="00F3566E" w:rsidRPr="00581137" w:rsidRDefault="00F3566E" w:rsidP="00662DA3">
      <w:pPr>
        <w:pStyle w:val="breakline"/>
        <w:rPr>
          <w:color w:val="002060"/>
        </w:rPr>
      </w:pPr>
    </w:p>
    <w:p w14:paraId="252C19A4" w14:textId="77777777" w:rsidR="00662DA3" w:rsidRPr="00581137" w:rsidRDefault="00662DA3" w:rsidP="00662DA3">
      <w:pPr>
        <w:pStyle w:val="breakline"/>
        <w:rPr>
          <w:color w:val="002060"/>
        </w:rPr>
      </w:pPr>
    </w:p>
    <w:p w14:paraId="27E07FB9" w14:textId="77777777" w:rsidR="00662DA3" w:rsidRPr="00581137" w:rsidRDefault="00662DA3" w:rsidP="00662DA3">
      <w:pPr>
        <w:pStyle w:val="titolocampionato0"/>
        <w:shd w:val="clear" w:color="auto" w:fill="CCCCCC"/>
        <w:spacing w:before="80" w:after="40"/>
        <w:rPr>
          <w:color w:val="002060"/>
        </w:rPr>
      </w:pPr>
      <w:r w:rsidRPr="00581137">
        <w:rPr>
          <w:color w:val="002060"/>
        </w:rPr>
        <w:t>UNDER 19 CALCIO A 5 REGIONALE</w:t>
      </w:r>
    </w:p>
    <w:p w14:paraId="6A909932" w14:textId="77777777" w:rsidR="00662DA3" w:rsidRPr="00FD14DB" w:rsidRDefault="00662DA3" w:rsidP="00662DA3">
      <w:pPr>
        <w:pStyle w:val="titoloprinc0"/>
        <w:rPr>
          <w:color w:val="002060"/>
        </w:rPr>
      </w:pPr>
      <w:r w:rsidRPr="00FD14DB">
        <w:rPr>
          <w:color w:val="002060"/>
        </w:rPr>
        <w:t>ANAGRAFICA/INDIRIZZARIO/VARIAZIONI CALENDARIO</w:t>
      </w:r>
    </w:p>
    <w:p w14:paraId="48520DD2" w14:textId="77777777" w:rsidR="00662DA3" w:rsidRDefault="00662DA3" w:rsidP="00662DA3">
      <w:pPr>
        <w:pStyle w:val="titoloprinc0"/>
        <w:jc w:val="both"/>
        <w:rPr>
          <w:b w:val="0"/>
          <w:bCs w:val="0"/>
          <w:color w:val="002060"/>
          <w:sz w:val="22"/>
          <w:szCs w:val="22"/>
        </w:rPr>
      </w:pPr>
    </w:p>
    <w:p w14:paraId="0EE91865" w14:textId="77777777" w:rsidR="00662DA3" w:rsidRPr="00FD14DB" w:rsidRDefault="00662DA3" w:rsidP="00662DA3">
      <w:pPr>
        <w:pStyle w:val="titoloprinc0"/>
        <w:jc w:val="both"/>
        <w:rPr>
          <w:color w:val="002060"/>
          <w:sz w:val="22"/>
          <w:szCs w:val="22"/>
        </w:rPr>
      </w:pPr>
      <w:r w:rsidRPr="00FD14DB">
        <w:rPr>
          <w:color w:val="002060"/>
          <w:sz w:val="22"/>
          <w:szCs w:val="22"/>
        </w:rPr>
        <w:t>GIRONE “</w:t>
      </w:r>
      <w:r>
        <w:rPr>
          <w:color w:val="002060"/>
          <w:sz w:val="22"/>
          <w:szCs w:val="22"/>
        </w:rPr>
        <w:t>A</w:t>
      </w:r>
      <w:r w:rsidRPr="00FD14DB">
        <w:rPr>
          <w:color w:val="002060"/>
          <w:sz w:val="22"/>
          <w:szCs w:val="22"/>
        </w:rPr>
        <w:t>”</w:t>
      </w:r>
    </w:p>
    <w:p w14:paraId="1F598BC6" w14:textId="77777777" w:rsidR="00662DA3" w:rsidRPr="00FD14DB" w:rsidRDefault="00662DA3" w:rsidP="00662DA3">
      <w:pPr>
        <w:pStyle w:val="titoloprinc0"/>
        <w:jc w:val="both"/>
        <w:rPr>
          <w:b w:val="0"/>
          <w:bCs w:val="0"/>
          <w:color w:val="002060"/>
          <w:sz w:val="22"/>
          <w:szCs w:val="22"/>
        </w:rPr>
      </w:pPr>
    </w:p>
    <w:p w14:paraId="4953DD6E" w14:textId="77777777" w:rsidR="00662DA3" w:rsidRDefault="00662DA3" w:rsidP="00662DA3">
      <w:pPr>
        <w:pStyle w:val="titoloprinc0"/>
        <w:jc w:val="both"/>
        <w:rPr>
          <w:b w:val="0"/>
          <w:bCs w:val="0"/>
          <w:color w:val="002060"/>
          <w:sz w:val="22"/>
          <w:szCs w:val="22"/>
        </w:rPr>
      </w:pPr>
      <w:r w:rsidRPr="00785760">
        <w:rPr>
          <w:b w:val="0"/>
          <w:bCs w:val="0"/>
          <w:color w:val="002060"/>
          <w:sz w:val="22"/>
          <w:szCs w:val="22"/>
        </w:rPr>
        <w:t xml:space="preserve">La Società </w:t>
      </w:r>
      <w:r>
        <w:rPr>
          <w:color w:val="002060"/>
          <w:sz w:val="22"/>
          <w:szCs w:val="22"/>
        </w:rPr>
        <w:t>VERBENA C5 ANCONA</w:t>
      </w:r>
      <w:r w:rsidRPr="00785760">
        <w:rPr>
          <w:color w:val="002060"/>
          <w:sz w:val="22"/>
          <w:szCs w:val="22"/>
        </w:rPr>
        <w:t xml:space="preserve"> </w:t>
      </w:r>
      <w:r w:rsidRPr="00785760">
        <w:rPr>
          <w:b w:val="0"/>
          <w:bCs w:val="0"/>
          <w:color w:val="002060"/>
          <w:sz w:val="22"/>
          <w:szCs w:val="22"/>
        </w:rPr>
        <w:t xml:space="preserve">comunica che disputerà </w:t>
      </w:r>
      <w:r w:rsidRPr="00785760">
        <w:rPr>
          <w:b w:val="0"/>
          <w:bCs w:val="0"/>
          <w:color w:val="002060"/>
          <w:sz w:val="22"/>
          <w:szCs w:val="22"/>
          <w:u w:val="single"/>
        </w:rPr>
        <w:t>tutte le gare interne con decorrenza immediata</w:t>
      </w:r>
      <w:r w:rsidRPr="00785760">
        <w:rPr>
          <w:b w:val="0"/>
          <w:bCs w:val="0"/>
          <w:color w:val="002060"/>
          <w:sz w:val="22"/>
          <w:szCs w:val="22"/>
        </w:rPr>
        <w:t xml:space="preserve"> il </w:t>
      </w:r>
      <w:r>
        <w:rPr>
          <w:color w:val="002060"/>
          <w:sz w:val="22"/>
          <w:szCs w:val="22"/>
        </w:rPr>
        <w:t>SABATO</w:t>
      </w:r>
      <w:r w:rsidRPr="00785760">
        <w:rPr>
          <w:color w:val="002060"/>
          <w:sz w:val="22"/>
          <w:szCs w:val="22"/>
        </w:rPr>
        <w:t xml:space="preserve"> </w:t>
      </w:r>
      <w:r w:rsidRPr="00785760">
        <w:rPr>
          <w:b w:val="0"/>
          <w:bCs w:val="0"/>
          <w:color w:val="002060"/>
          <w:sz w:val="22"/>
          <w:szCs w:val="22"/>
        </w:rPr>
        <w:t xml:space="preserve">alle </w:t>
      </w:r>
      <w:r w:rsidRPr="00785760">
        <w:rPr>
          <w:color w:val="002060"/>
          <w:sz w:val="22"/>
          <w:szCs w:val="22"/>
        </w:rPr>
        <w:t xml:space="preserve">ore </w:t>
      </w:r>
      <w:r>
        <w:rPr>
          <w:color w:val="002060"/>
          <w:sz w:val="22"/>
          <w:szCs w:val="22"/>
        </w:rPr>
        <w:t>15:</w:t>
      </w:r>
      <w:r w:rsidRPr="00785760">
        <w:rPr>
          <w:color w:val="002060"/>
          <w:sz w:val="22"/>
          <w:szCs w:val="22"/>
        </w:rPr>
        <w:t>30</w:t>
      </w:r>
      <w:r>
        <w:rPr>
          <w:b w:val="0"/>
          <w:bCs w:val="0"/>
          <w:color w:val="002060"/>
          <w:sz w:val="22"/>
          <w:szCs w:val="22"/>
        </w:rPr>
        <w:t>.</w:t>
      </w:r>
      <w:r w:rsidRPr="00785760">
        <w:rPr>
          <w:b w:val="0"/>
          <w:bCs w:val="0"/>
          <w:color w:val="002060"/>
          <w:sz w:val="22"/>
          <w:szCs w:val="22"/>
        </w:rPr>
        <w:t xml:space="preserve"> </w:t>
      </w:r>
    </w:p>
    <w:p w14:paraId="3162AF23" w14:textId="77777777" w:rsidR="00662DA3" w:rsidRDefault="00662DA3" w:rsidP="00662DA3">
      <w:pPr>
        <w:pStyle w:val="titoloprinc0"/>
        <w:jc w:val="both"/>
        <w:rPr>
          <w:b w:val="0"/>
          <w:bCs w:val="0"/>
          <w:color w:val="002060"/>
          <w:sz w:val="22"/>
          <w:szCs w:val="22"/>
        </w:rPr>
      </w:pPr>
    </w:p>
    <w:p w14:paraId="16171770" w14:textId="77777777" w:rsidR="00662DA3" w:rsidRPr="00581137" w:rsidRDefault="00662DA3" w:rsidP="00662DA3">
      <w:pPr>
        <w:pStyle w:val="titoloprinc0"/>
        <w:rPr>
          <w:color w:val="002060"/>
        </w:rPr>
      </w:pPr>
      <w:r w:rsidRPr="00581137">
        <w:rPr>
          <w:color w:val="002060"/>
        </w:rPr>
        <w:t>RISULTATI</w:t>
      </w:r>
    </w:p>
    <w:p w14:paraId="0EEAD717" w14:textId="77777777" w:rsidR="00662DA3" w:rsidRPr="00581137" w:rsidRDefault="00662DA3" w:rsidP="00662DA3">
      <w:pPr>
        <w:pStyle w:val="breakline"/>
        <w:rPr>
          <w:color w:val="002060"/>
        </w:rPr>
      </w:pPr>
    </w:p>
    <w:p w14:paraId="624A580F" w14:textId="77777777" w:rsidR="00662DA3" w:rsidRPr="00581137" w:rsidRDefault="00662DA3" w:rsidP="00662DA3">
      <w:pPr>
        <w:pStyle w:val="sottotitolocampionato10"/>
        <w:rPr>
          <w:color w:val="002060"/>
        </w:rPr>
      </w:pPr>
      <w:r w:rsidRPr="00581137">
        <w:rPr>
          <w:color w:val="002060"/>
        </w:rPr>
        <w:t>RISULTATI UFFICIALI GARE DEL 30/11/2024</w:t>
      </w:r>
    </w:p>
    <w:p w14:paraId="12E5DBF4" w14:textId="77777777" w:rsidR="00662DA3" w:rsidRPr="00662DA3" w:rsidRDefault="00662DA3" w:rsidP="00662DA3">
      <w:pPr>
        <w:pStyle w:val="sottotitolocampionato20"/>
        <w:spacing w:before="0" w:beforeAutospacing="0" w:after="0" w:afterAutospacing="0"/>
        <w:rPr>
          <w:rFonts w:ascii="Arial" w:hAnsi="Arial" w:cs="Arial"/>
          <w:color w:val="002060"/>
          <w:sz w:val="20"/>
          <w:szCs w:val="20"/>
        </w:rPr>
      </w:pPr>
      <w:r w:rsidRPr="00662DA3">
        <w:rPr>
          <w:rFonts w:ascii="Arial" w:hAnsi="Arial" w:cs="Arial"/>
          <w:color w:val="002060"/>
          <w:sz w:val="20"/>
          <w:szCs w:val="20"/>
        </w:rPr>
        <w:t>Si trascrivono qui di seguito i risultati ufficiali delle gare disputate</w:t>
      </w:r>
    </w:p>
    <w:p w14:paraId="652DEF37" w14:textId="77777777" w:rsidR="00662DA3" w:rsidRPr="00581137" w:rsidRDefault="00662DA3" w:rsidP="00662D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62DA3" w:rsidRPr="00581137" w14:paraId="5BA72CA0" w14:textId="77777777" w:rsidTr="00AC42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42EDBBFB"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F069F" w14:textId="77777777" w:rsidR="00662DA3" w:rsidRPr="00581137" w:rsidRDefault="00662DA3" w:rsidP="00AC4264">
                  <w:pPr>
                    <w:pStyle w:val="headertabella0"/>
                    <w:rPr>
                      <w:color w:val="002060"/>
                    </w:rPr>
                  </w:pPr>
                  <w:r w:rsidRPr="00581137">
                    <w:rPr>
                      <w:color w:val="002060"/>
                    </w:rPr>
                    <w:lastRenderedPageBreak/>
                    <w:t>GIRONE A - 1 Giornata - R</w:t>
                  </w:r>
                </w:p>
              </w:tc>
            </w:tr>
            <w:tr w:rsidR="00662DA3" w:rsidRPr="00581137" w14:paraId="04EF1010"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516B32" w14:textId="77777777" w:rsidR="00662DA3" w:rsidRPr="00581137" w:rsidRDefault="00662DA3" w:rsidP="00AC4264">
                  <w:pPr>
                    <w:pStyle w:val="rowtabella0"/>
                    <w:rPr>
                      <w:color w:val="002060"/>
                    </w:rPr>
                  </w:pPr>
                  <w:r w:rsidRPr="00581137">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A1CEE" w14:textId="77777777" w:rsidR="00662DA3" w:rsidRPr="00581137" w:rsidRDefault="00662DA3" w:rsidP="00AC4264">
                  <w:pPr>
                    <w:pStyle w:val="rowtabella0"/>
                    <w:rPr>
                      <w:color w:val="002060"/>
                    </w:rPr>
                  </w:pPr>
                  <w:r w:rsidRPr="00581137">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4A00A" w14:textId="77777777" w:rsidR="00662DA3" w:rsidRPr="00581137" w:rsidRDefault="00662DA3" w:rsidP="00AC4264">
                  <w:pPr>
                    <w:pStyle w:val="rowtabella0"/>
                    <w:jc w:val="center"/>
                    <w:rPr>
                      <w:color w:val="002060"/>
                    </w:rPr>
                  </w:pPr>
                  <w:r w:rsidRPr="00581137">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C87B5" w14:textId="77777777" w:rsidR="00662DA3" w:rsidRPr="00581137" w:rsidRDefault="00662DA3" w:rsidP="00AC4264">
                  <w:pPr>
                    <w:pStyle w:val="rowtabella0"/>
                    <w:jc w:val="center"/>
                    <w:rPr>
                      <w:color w:val="002060"/>
                    </w:rPr>
                  </w:pPr>
                  <w:r w:rsidRPr="00581137">
                    <w:rPr>
                      <w:color w:val="002060"/>
                    </w:rPr>
                    <w:t> </w:t>
                  </w:r>
                </w:p>
              </w:tc>
            </w:tr>
            <w:tr w:rsidR="00662DA3" w:rsidRPr="00581137" w14:paraId="7273B247"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47D91A" w14:textId="77777777" w:rsidR="00662DA3" w:rsidRPr="00581137" w:rsidRDefault="00662DA3" w:rsidP="00AC4264">
                  <w:pPr>
                    <w:pStyle w:val="rowtabella0"/>
                    <w:rPr>
                      <w:color w:val="002060"/>
                    </w:rPr>
                  </w:pPr>
                  <w:r w:rsidRPr="00581137">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60A97C" w14:textId="77777777" w:rsidR="00662DA3" w:rsidRPr="00581137" w:rsidRDefault="00662DA3" w:rsidP="00AC4264">
                  <w:pPr>
                    <w:pStyle w:val="rowtabella0"/>
                    <w:rPr>
                      <w:color w:val="002060"/>
                    </w:rPr>
                  </w:pPr>
                  <w:r w:rsidRPr="00581137">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530198" w14:textId="77777777" w:rsidR="00662DA3" w:rsidRPr="00581137" w:rsidRDefault="00662DA3" w:rsidP="00AC4264">
                  <w:pPr>
                    <w:pStyle w:val="rowtabella0"/>
                    <w:jc w:val="center"/>
                    <w:rPr>
                      <w:color w:val="002060"/>
                    </w:rPr>
                  </w:pPr>
                  <w:r w:rsidRPr="00581137">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70EE52" w14:textId="77777777" w:rsidR="00662DA3" w:rsidRPr="00581137" w:rsidRDefault="00662DA3" w:rsidP="00AC4264">
                  <w:pPr>
                    <w:pStyle w:val="rowtabella0"/>
                    <w:jc w:val="center"/>
                    <w:rPr>
                      <w:color w:val="002060"/>
                    </w:rPr>
                  </w:pPr>
                  <w:r w:rsidRPr="00581137">
                    <w:rPr>
                      <w:color w:val="002060"/>
                    </w:rPr>
                    <w:t> </w:t>
                  </w:r>
                </w:p>
              </w:tc>
            </w:tr>
            <w:tr w:rsidR="00662DA3" w:rsidRPr="00581137" w14:paraId="1259B77B"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8B3C9C" w14:textId="77777777" w:rsidR="00662DA3" w:rsidRPr="00581137" w:rsidRDefault="00662DA3" w:rsidP="00AC4264">
                  <w:pPr>
                    <w:pStyle w:val="rowtabella0"/>
                    <w:rPr>
                      <w:color w:val="002060"/>
                    </w:rPr>
                  </w:pPr>
                  <w:r w:rsidRPr="00581137">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A11F64" w14:textId="77777777" w:rsidR="00662DA3" w:rsidRPr="00581137" w:rsidRDefault="00662DA3" w:rsidP="00AC4264">
                  <w:pPr>
                    <w:pStyle w:val="rowtabella0"/>
                    <w:rPr>
                      <w:color w:val="002060"/>
                    </w:rPr>
                  </w:pPr>
                  <w:r w:rsidRPr="00581137">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3DF653" w14:textId="77777777" w:rsidR="00662DA3" w:rsidRPr="00581137" w:rsidRDefault="00662DA3" w:rsidP="00AC4264">
                  <w:pPr>
                    <w:pStyle w:val="rowtabella0"/>
                    <w:jc w:val="center"/>
                    <w:rPr>
                      <w:color w:val="002060"/>
                    </w:rPr>
                  </w:pPr>
                  <w:r w:rsidRPr="00581137">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1FB46E" w14:textId="77777777" w:rsidR="00662DA3" w:rsidRPr="00581137" w:rsidRDefault="00662DA3" w:rsidP="00AC4264">
                  <w:pPr>
                    <w:pStyle w:val="rowtabella0"/>
                    <w:jc w:val="center"/>
                    <w:rPr>
                      <w:color w:val="002060"/>
                    </w:rPr>
                  </w:pPr>
                  <w:r w:rsidRPr="00581137">
                    <w:rPr>
                      <w:color w:val="002060"/>
                    </w:rPr>
                    <w:t> </w:t>
                  </w:r>
                </w:p>
              </w:tc>
            </w:tr>
            <w:tr w:rsidR="00662DA3" w:rsidRPr="00581137" w14:paraId="50D369B0"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E0A328" w14:textId="77777777" w:rsidR="00662DA3" w:rsidRPr="00581137" w:rsidRDefault="00662DA3" w:rsidP="00AC4264">
                  <w:pPr>
                    <w:pStyle w:val="rowtabella0"/>
                    <w:rPr>
                      <w:color w:val="002060"/>
                    </w:rPr>
                  </w:pPr>
                  <w:r w:rsidRPr="00581137">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DFF538" w14:textId="77777777" w:rsidR="00662DA3" w:rsidRPr="00581137" w:rsidRDefault="00662DA3" w:rsidP="00AC4264">
                  <w:pPr>
                    <w:pStyle w:val="rowtabella0"/>
                    <w:rPr>
                      <w:color w:val="002060"/>
                    </w:rPr>
                  </w:pPr>
                  <w:r w:rsidRPr="00581137">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CF4E52" w14:textId="77777777" w:rsidR="00662DA3" w:rsidRPr="00581137" w:rsidRDefault="00662DA3" w:rsidP="00AC4264">
                  <w:pPr>
                    <w:pStyle w:val="rowtabella0"/>
                    <w:jc w:val="center"/>
                    <w:rPr>
                      <w:color w:val="002060"/>
                    </w:rPr>
                  </w:pPr>
                  <w:r w:rsidRPr="00581137">
                    <w:rPr>
                      <w:color w:val="002060"/>
                    </w:rPr>
                    <w:t>11 - 6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FC659F" w14:textId="77777777" w:rsidR="00662DA3" w:rsidRPr="00581137" w:rsidRDefault="00662DA3" w:rsidP="00AC4264">
                  <w:pPr>
                    <w:pStyle w:val="rowtabella0"/>
                    <w:jc w:val="center"/>
                    <w:rPr>
                      <w:color w:val="002060"/>
                    </w:rPr>
                  </w:pPr>
                  <w:r w:rsidRPr="00581137">
                    <w:rPr>
                      <w:color w:val="002060"/>
                    </w:rPr>
                    <w:t> </w:t>
                  </w:r>
                </w:p>
              </w:tc>
            </w:tr>
            <w:tr w:rsidR="00662DA3" w:rsidRPr="00581137" w14:paraId="2C4E4FBB"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8A787A" w14:textId="77777777" w:rsidR="00662DA3" w:rsidRPr="00581137" w:rsidRDefault="00662DA3" w:rsidP="00AC4264">
                  <w:pPr>
                    <w:pStyle w:val="rowtabella0"/>
                    <w:rPr>
                      <w:color w:val="002060"/>
                    </w:rPr>
                  </w:pPr>
                  <w:r w:rsidRPr="00581137">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CBD9B" w14:textId="77777777" w:rsidR="00662DA3" w:rsidRPr="00581137" w:rsidRDefault="00662DA3" w:rsidP="00AC4264">
                  <w:pPr>
                    <w:pStyle w:val="rowtabella0"/>
                    <w:rPr>
                      <w:color w:val="002060"/>
                    </w:rPr>
                  </w:pPr>
                  <w:r w:rsidRPr="00581137">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42C29F" w14:textId="77777777" w:rsidR="00662DA3" w:rsidRPr="00581137" w:rsidRDefault="00662DA3" w:rsidP="00AC4264">
                  <w:pPr>
                    <w:pStyle w:val="rowtabella0"/>
                    <w:jc w:val="center"/>
                    <w:rPr>
                      <w:color w:val="002060"/>
                    </w:rPr>
                  </w:pPr>
                  <w:r w:rsidRPr="00581137">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31030A" w14:textId="77777777" w:rsidR="00662DA3" w:rsidRPr="00581137" w:rsidRDefault="00662DA3" w:rsidP="00AC4264">
                  <w:pPr>
                    <w:pStyle w:val="rowtabella0"/>
                    <w:jc w:val="center"/>
                    <w:rPr>
                      <w:color w:val="002060"/>
                    </w:rPr>
                  </w:pPr>
                  <w:r w:rsidRPr="00581137">
                    <w:rPr>
                      <w:color w:val="002060"/>
                    </w:rPr>
                    <w:t> </w:t>
                  </w:r>
                </w:p>
              </w:tc>
            </w:tr>
            <w:tr w:rsidR="00662DA3" w:rsidRPr="00581137" w14:paraId="11886EA9"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53557C25" w14:textId="77777777" w:rsidR="00662DA3" w:rsidRPr="00581137" w:rsidRDefault="00662DA3" w:rsidP="00AC4264">
                  <w:pPr>
                    <w:pStyle w:val="rowtabella0"/>
                    <w:rPr>
                      <w:color w:val="002060"/>
                    </w:rPr>
                  </w:pPr>
                  <w:r w:rsidRPr="00581137">
                    <w:rPr>
                      <w:color w:val="002060"/>
                    </w:rPr>
                    <w:t>(1) - disputata il 01/12/2024</w:t>
                  </w:r>
                </w:p>
              </w:tc>
            </w:tr>
          </w:tbl>
          <w:p w14:paraId="3A0A0D5B" w14:textId="77777777" w:rsidR="00662DA3" w:rsidRPr="00581137" w:rsidRDefault="00662DA3" w:rsidP="00AC426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1140BAEA"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F2C3C" w14:textId="77777777" w:rsidR="00662DA3" w:rsidRPr="00581137" w:rsidRDefault="00662DA3" w:rsidP="00AC4264">
                  <w:pPr>
                    <w:pStyle w:val="headertabella0"/>
                    <w:rPr>
                      <w:color w:val="002060"/>
                    </w:rPr>
                  </w:pPr>
                  <w:r w:rsidRPr="00581137">
                    <w:rPr>
                      <w:color w:val="002060"/>
                    </w:rPr>
                    <w:t>GIRONE B - 1 Giornata - R</w:t>
                  </w:r>
                </w:p>
              </w:tc>
            </w:tr>
            <w:tr w:rsidR="00662DA3" w:rsidRPr="00581137" w14:paraId="4809C1AC"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4F5090" w14:textId="77777777" w:rsidR="00662DA3" w:rsidRPr="00581137" w:rsidRDefault="00662DA3" w:rsidP="00AC4264">
                  <w:pPr>
                    <w:pStyle w:val="rowtabella0"/>
                    <w:rPr>
                      <w:color w:val="002060"/>
                    </w:rPr>
                  </w:pPr>
                  <w:r w:rsidRPr="00581137">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28EF0" w14:textId="77777777" w:rsidR="00662DA3" w:rsidRPr="00581137" w:rsidRDefault="00662DA3" w:rsidP="00AC4264">
                  <w:pPr>
                    <w:pStyle w:val="rowtabella0"/>
                    <w:rPr>
                      <w:color w:val="002060"/>
                    </w:rPr>
                  </w:pPr>
                  <w:r w:rsidRPr="00581137">
                    <w:rPr>
                      <w:color w:val="002060"/>
                    </w:rPr>
                    <w:t>- POL. SPORT COMMUNICATION</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252F3" w14:textId="77777777" w:rsidR="00662DA3" w:rsidRPr="00581137" w:rsidRDefault="00662DA3" w:rsidP="00AC4264">
                  <w:pPr>
                    <w:pStyle w:val="rowtabella0"/>
                    <w:jc w:val="center"/>
                    <w:rPr>
                      <w:color w:val="002060"/>
                    </w:rPr>
                  </w:pPr>
                  <w:r w:rsidRPr="00581137">
                    <w:rPr>
                      <w:color w:val="002060"/>
                    </w:rPr>
                    <w:t>10 - 2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4EBE0" w14:textId="77777777" w:rsidR="00662DA3" w:rsidRPr="00581137" w:rsidRDefault="00662DA3" w:rsidP="00AC4264">
                  <w:pPr>
                    <w:pStyle w:val="rowtabella0"/>
                    <w:jc w:val="center"/>
                    <w:rPr>
                      <w:color w:val="002060"/>
                    </w:rPr>
                  </w:pPr>
                  <w:r w:rsidRPr="00581137">
                    <w:rPr>
                      <w:color w:val="002060"/>
                    </w:rPr>
                    <w:t> </w:t>
                  </w:r>
                </w:p>
              </w:tc>
            </w:tr>
            <w:tr w:rsidR="00662DA3" w:rsidRPr="00581137" w14:paraId="69C4C296"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57C065" w14:textId="77777777" w:rsidR="00662DA3" w:rsidRPr="00581137" w:rsidRDefault="00662DA3" w:rsidP="00AC4264">
                  <w:pPr>
                    <w:pStyle w:val="rowtabella0"/>
                    <w:rPr>
                      <w:color w:val="002060"/>
                    </w:rPr>
                  </w:pPr>
                  <w:r w:rsidRPr="00581137">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7CC585" w14:textId="77777777" w:rsidR="00662DA3" w:rsidRPr="00581137" w:rsidRDefault="00662DA3" w:rsidP="00AC4264">
                  <w:pPr>
                    <w:pStyle w:val="rowtabella0"/>
                    <w:rPr>
                      <w:color w:val="002060"/>
                    </w:rPr>
                  </w:pPr>
                  <w:r w:rsidRPr="00581137">
                    <w:rPr>
                      <w:color w:val="002060"/>
                    </w:rPr>
                    <w:t xml:space="preserve">- </w:t>
                  </w:r>
                  <w:proofErr w:type="gramStart"/>
                  <w:r w:rsidRPr="00581137">
                    <w:rPr>
                      <w:color w:val="002060"/>
                    </w:rPr>
                    <w:t>U.MANDOLESI</w:t>
                  </w:r>
                  <w:proofErr w:type="gramEnd"/>
                  <w:r w:rsidRPr="00581137">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B26F90" w14:textId="77777777" w:rsidR="00662DA3" w:rsidRPr="00581137" w:rsidRDefault="00662DA3" w:rsidP="00AC4264">
                  <w:pPr>
                    <w:pStyle w:val="rowtabella0"/>
                    <w:jc w:val="center"/>
                    <w:rPr>
                      <w:color w:val="002060"/>
                    </w:rPr>
                  </w:pPr>
                  <w:r w:rsidRPr="00581137">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6E9E88" w14:textId="77777777" w:rsidR="00662DA3" w:rsidRPr="00581137" w:rsidRDefault="00662DA3" w:rsidP="00AC4264">
                  <w:pPr>
                    <w:pStyle w:val="rowtabella0"/>
                    <w:jc w:val="center"/>
                    <w:rPr>
                      <w:color w:val="002060"/>
                    </w:rPr>
                  </w:pPr>
                  <w:r w:rsidRPr="00581137">
                    <w:rPr>
                      <w:color w:val="002060"/>
                    </w:rPr>
                    <w:t> </w:t>
                  </w:r>
                </w:p>
              </w:tc>
            </w:tr>
            <w:tr w:rsidR="00662DA3" w:rsidRPr="00581137" w14:paraId="2063CDB2"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69E602" w14:textId="77777777" w:rsidR="00662DA3" w:rsidRPr="00581137" w:rsidRDefault="00662DA3" w:rsidP="00AC4264">
                  <w:pPr>
                    <w:pStyle w:val="rowtabella0"/>
                    <w:rPr>
                      <w:color w:val="002060"/>
                    </w:rPr>
                  </w:pPr>
                  <w:r w:rsidRPr="00581137">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A9BBAF" w14:textId="77777777" w:rsidR="00662DA3" w:rsidRPr="00581137" w:rsidRDefault="00662DA3" w:rsidP="00AC4264">
                  <w:pPr>
                    <w:pStyle w:val="rowtabella0"/>
                    <w:rPr>
                      <w:color w:val="002060"/>
                    </w:rPr>
                  </w:pPr>
                  <w:r w:rsidRPr="00581137">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920410" w14:textId="77777777" w:rsidR="00662DA3" w:rsidRPr="00581137" w:rsidRDefault="00662DA3" w:rsidP="00AC4264">
                  <w:pPr>
                    <w:pStyle w:val="rowtabella0"/>
                    <w:jc w:val="center"/>
                    <w:rPr>
                      <w:color w:val="002060"/>
                    </w:rPr>
                  </w:pPr>
                  <w:r w:rsidRPr="00581137">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B2AB56" w14:textId="77777777" w:rsidR="00662DA3" w:rsidRPr="00581137" w:rsidRDefault="00662DA3" w:rsidP="00AC4264">
                  <w:pPr>
                    <w:pStyle w:val="rowtabella0"/>
                    <w:jc w:val="center"/>
                    <w:rPr>
                      <w:color w:val="002060"/>
                    </w:rPr>
                  </w:pPr>
                  <w:r w:rsidRPr="00581137">
                    <w:rPr>
                      <w:color w:val="002060"/>
                    </w:rPr>
                    <w:t> </w:t>
                  </w:r>
                </w:p>
              </w:tc>
            </w:tr>
            <w:tr w:rsidR="00662DA3" w:rsidRPr="00581137" w14:paraId="4E01F269"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D6FC22" w14:textId="77777777" w:rsidR="00662DA3" w:rsidRPr="00581137" w:rsidRDefault="00662DA3" w:rsidP="00AC4264">
                  <w:pPr>
                    <w:pStyle w:val="rowtabella0"/>
                    <w:rPr>
                      <w:color w:val="002060"/>
                    </w:rPr>
                  </w:pPr>
                  <w:r w:rsidRPr="00581137">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936F5A" w14:textId="77777777" w:rsidR="00662DA3" w:rsidRPr="00581137" w:rsidRDefault="00662DA3" w:rsidP="00AC4264">
                  <w:pPr>
                    <w:pStyle w:val="rowtabella0"/>
                    <w:rPr>
                      <w:color w:val="002060"/>
                    </w:rPr>
                  </w:pPr>
                  <w:r w:rsidRPr="00581137">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23C914" w14:textId="77777777" w:rsidR="00662DA3" w:rsidRPr="00581137" w:rsidRDefault="00662DA3" w:rsidP="00AC4264">
                  <w:pPr>
                    <w:pStyle w:val="rowtabella0"/>
                    <w:jc w:val="center"/>
                    <w:rPr>
                      <w:color w:val="002060"/>
                    </w:rPr>
                  </w:pPr>
                  <w:r w:rsidRPr="00581137">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E5E7FF" w14:textId="77777777" w:rsidR="00662DA3" w:rsidRPr="00581137" w:rsidRDefault="00662DA3" w:rsidP="00AC4264">
                  <w:pPr>
                    <w:pStyle w:val="rowtabella0"/>
                    <w:jc w:val="center"/>
                    <w:rPr>
                      <w:color w:val="002060"/>
                    </w:rPr>
                  </w:pPr>
                  <w:r w:rsidRPr="00581137">
                    <w:rPr>
                      <w:color w:val="002060"/>
                    </w:rPr>
                    <w:t> </w:t>
                  </w:r>
                </w:p>
              </w:tc>
            </w:tr>
            <w:tr w:rsidR="00662DA3" w:rsidRPr="00581137" w14:paraId="38789D24"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BD78A4" w14:textId="77777777" w:rsidR="00662DA3" w:rsidRPr="00581137" w:rsidRDefault="00662DA3" w:rsidP="00AC4264">
                  <w:pPr>
                    <w:pStyle w:val="rowtabella0"/>
                    <w:rPr>
                      <w:color w:val="002060"/>
                    </w:rPr>
                  </w:pPr>
                  <w:r w:rsidRPr="00581137">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CA04E4" w14:textId="77777777" w:rsidR="00662DA3" w:rsidRPr="00581137" w:rsidRDefault="00662DA3" w:rsidP="00AC4264">
                  <w:pPr>
                    <w:pStyle w:val="rowtabella0"/>
                    <w:rPr>
                      <w:color w:val="002060"/>
                    </w:rPr>
                  </w:pPr>
                  <w:r w:rsidRPr="00581137">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A8C72" w14:textId="77777777" w:rsidR="00662DA3" w:rsidRPr="00581137" w:rsidRDefault="00662DA3" w:rsidP="00AC4264">
                  <w:pPr>
                    <w:pStyle w:val="rowtabella0"/>
                    <w:jc w:val="center"/>
                    <w:rPr>
                      <w:color w:val="002060"/>
                    </w:rPr>
                  </w:pPr>
                  <w:r w:rsidRPr="00581137">
                    <w:rPr>
                      <w:color w:val="002060"/>
                    </w:rPr>
                    <w:t>6 - 7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AE7BB" w14:textId="77777777" w:rsidR="00662DA3" w:rsidRPr="00581137" w:rsidRDefault="00662DA3" w:rsidP="00AC4264">
                  <w:pPr>
                    <w:pStyle w:val="rowtabella0"/>
                    <w:jc w:val="center"/>
                    <w:rPr>
                      <w:color w:val="002060"/>
                    </w:rPr>
                  </w:pPr>
                  <w:r w:rsidRPr="00581137">
                    <w:rPr>
                      <w:color w:val="002060"/>
                    </w:rPr>
                    <w:t> </w:t>
                  </w:r>
                </w:p>
              </w:tc>
            </w:tr>
            <w:tr w:rsidR="00662DA3" w:rsidRPr="00581137" w14:paraId="2C9808EC"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06314E5D" w14:textId="77777777" w:rsidR="00662DA3" w:rsidRPr="00581137" w:rsidRDefault="00662DA3" w:rsidP="00AC4264">
                  <w:pPr>
                    <w:pStyle w:val="rowtabella0"/>
                    <w:rPr>
                      <w:color w:val="002060"/>
                    </w:rPr>
                  </w:pPr>
                  <w:r w:rsidRPr="00581137">
                    <w:rPr>
                      <w:color w:val="002060"/>
                    </w:rPr>
                    <w:t>(1) - disputata il 01/12/2024</w:t>
                  </w:r>
                </w:p>
              </w:tc>
            </w:tr>
          </w:tbl>
          <w:p w14:paraId="5F9B15FB" w14:textId="77777777" w:rsidR="00662DA3" w:rsidRPr="00581137" w:rsidRDefault="00662DA3" w:rsidP="00AC4264">
            <w:pPr>
              <w:rPr>
                <w:color w:val="002060"/>
              </w:rPr>
            </w:pPr>
          </w:p>
        </w:tc>
      </w:tr>
    </w:tbl>
    <w:p w14:paraId="3767EC4A" w14:textId="77777777" w:rsidR="00662DA3" w:rsidRPr="00581137" w:rsidRDefault="00662DA3" w:rsidP="00662DA3">
      <w:pPr>
        <w:pStyle w:val="breakline"/>
        <w:rPr>
          <w:rFonts w:eastAsiaTheme="minorEastAsia"/>
          <w:color w:val="002060"/>
        </w:rPr>
      </w:pPr>
    </w:p>
    <w:p w14:paraId="28E09785" w14:textId="77777777" w:rsidR="00662DA3" w:rsidRPr="00581137" w:rsidRDefault="00662DA3" w:rsidP="00662DA3">
      <w:pPr>
        <w:pStyle w:val="breakline"/>
        <w:rPr>
          <w:color w:val="002060"/>
        </w:rPr>
      </w:pPr>
    </w:p>
    <w:p w14:paraId="4B218B7A" w14:textId="77777777" w:rsidR="00662DA3" w:rsidRPr="00581137" w:rsidRDefault="00662DA3" w:rsidP="00662DA3">
      <w:pPr>
        <w:pStyle w:val="titoloprinc0"/>
        <w:rPr>
          <w:color w:val="002060"/>
        </w:rPr>
      </w:pPr>
      <w:r w:rsidRPr="00581137">
        <w:rPr>
          <w:color w:val="002060"/>
        </w:rPr>
        <w:t>GIUDICE SPORTIVO</w:t>
      </w:r>
    </w:p>
    <w:p w14:paraId="60F0B012" w14:textId="77777777" w:rsidR="00662DA3" w:rsidRPr="00581137" w:rsidRDefault="00662DA3" w:rsidP="00662DA3">
      <w:pPr>
        <w:pStyle w:val="diffida"/>
        <w:rPr>
          <w:color w:val="002060"/>
        </w:rPr>
      </w:pPr>
      <w:r w:rsidRPr="00581137">
        <w:rPr>
          <w:color w:val="002060"/>
        </w:rPr>
        <w:t>Il Giudice Sportivo Avv. Agnese Lazzaretti, con l'assistenza del segretario Angelo Castellana, nella seduta del 04/12/2024, ha adottato le decisioni che di seguito integralmente si riportano:</w:t>
      </w:r>
    </w:p>
    <w:p w14:paraId="0C9F79D6" w14:textId="77777777" w:rsidR="00662DA3" w:rsidRPr="00581137" w:rsidRDefault="00662DA3" w:rsidP="00662DA3">
      <w:pPr>
        <w:pStyle w:val="titolo10"/>
        <w:rPr>
          <w:color w:val="002060"/>
        </w:rPr>
      </w:pPr>
      <w:r w:rsidRPr="00581137">
        <w:rPr>
          <w:color w:val="002060"/>
        </w:rPr>
        <w:t xml:space="preserve">GARE DEL 30/11/2024 </w:t>
      </w:r>
    </w:p>
    <w:p w14:paraId="5D11AB4E" w14:textId="77777777" w:rsidR="00662DA3" w:rsidRPr="00581137" w:rsidRDefault="00662DA3" w:rsidP="00662DA3">
      <w:pPr>
        <w:pStyle w:val="titolo7a"/>
        <w:rPr>
          <w:color w:val="002060"/>
        </w:rPr>
      </w:pPr>
      <w:r w:rsidRPr="00581137">
        <w:rPr>
          <w:color w:val="002060"/>
        </w:rPr>
        <w:t xml:space="preserve">PROVVEDIMENTI DISCIPLINARI </w:t>
      </w:r>
    </w:p>
    <w:p w14:paraId="09E5C1C1" w14:textId="77777777" w:rsidR="00662DA3" w:rsidRPr="00581137" w:rsidRDefault="00662DA3" w:rsidP="00662DA3">
      <w:pPr>
        <w:pStyle w:val="titolo7b0"/>
        <w:rPr>
          <w:color w:val="002060"/>
        </w:rPr>
      </w:pPr>
      <w:r w:rsidRPr="00581137">
        <w:rPr>
          <w:color w:val="002060"/>
        </w:rPr>
        <w:t xml:space="preserve">In base alle risultanze degli atti ufficiali sono state deliberate le seguenti sanzioni disciplinari. </w:t>
      </w:r>
    </w:p>
    <w:p w14:paraId="4E46CA9A" w14:textId="77777777" w:rsidR="00662DA3" w:rsidRPr="00581137" w:rsidRDefault="00662DA3" w:rsidP="00662DA3">
      <w:pPr>
        <w:pStyle w:val="titolo30"/>
        <w:rPr>
          <w:color w:val="002060"/>
        </w:rPr>
      </w:pPr>
      <w:r w:rsidRPr="00581137">
        <w:rPr>
          <w:color w:val="002060"/>
        </w:rPr>
        <w:t xml:space="preserve">CALCIATORI ESPULSI </w:t>
      </w:r>
    </w:p>
    <w:p w14:paraId="0CD74659" w14:textId="77777777" w:rsidR="00662DA3" w:rsidRPr="00581137" w:rsidRDefault="00662DA3" w:rsidP="00662DA3">
      <w:pPr>
        <w:pStyle w:val="titolo20"/>
        <w:rPr>
          <w:color w:val="002060"/>
        </w:rPr>
      </w:pPr>
      <w:r w:rsidRPr="0058113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68E38F69" w14:textId="77777777" w:rsidTr="00AC4264">
        <w:tc>
          <w:tcPr>
            <w:tcW w:w="2200" w:type="dxa"/>
            <w:tcMar>
              <w:top w:w="20" w:type="dxa"/>
              <w:left w:w="20" w:type="dxa"/>
              <w:bottom w:w="20" w:type="dxa"/>
              <w:right w:w="20" w:type="dxa"/>
            </w:tcMar>
            <w:vAlign w:val="center"/>
            <w:hideMark/>
          </w:tcPr>
          <w:p w14:paraId="39B273FD" w14:textId="77777777" w:rsidR="00662DA3" w:rsidRPr="00581137" w:rsidRDefault="00662DA3" w:rsidP="00AC4264">
            <w:pPr>
              <w:pStyle w:val="movimento"/>
              <w:rPr>
                <w:color w:val="002060"/>
              </w:rPr>
            </w:pPr>
            <w:r w:rsidRPr="00581137">
              <w:rPr>
                <w:color w:val="002060"/>
              </w:rPr>
              <w:t>CUSIMANO THOMAS</w:t>
            </w:r>
          </w:p>
        </w:tc>
        <w:tc>
          <w:tcPr>
            <w:tcW w:w="2200" w:type="dxa"/>
            <w:tcMar>
              <w:top w:w="20" w:type="dxa"/>
              <w:left w:w="20" w:type="dxa"/>
              <w:bottom w:w="20" w:type="dxa"/>
              <w:right w:w="20" w:type="dxa"/>
            </w:tcMar>
            <w:vAlign w:val="center"/>
            <w:hideMark/>
          </w:tcPr>
          <w:p w14:paraId="0E187878" w14:textId="77777777" w:rsidR="00662DA3" w:rsidRPr="00581137" w:rsidRDefault="00662DA3" w:rsidP="00AC4264">
            <w:pPr>
              <w:pStyle w:val="movimento2"/>
              <w:rPr>
                <w:color w:val="002060"/>
              </w:rPr>
            </w:pPr>
            <w:r w:rsidRPr="00581137">
              <w:rPr>
                <w:color w:val="002060"/>
              </w:rPr>
              <w:t xml:space="preserve">(CHIARAVALLE FUTSAL) </w:t>
            </w:r>
          </w:p>
        </w:tc>
        <w:tc>
          <w:tcPr>
            <w:tcW w:w="800" w:type="dxa"/>
            <w:tcMar>
              <w:top w:w="20" w:type="dxa"/>
              <w:left w:w="20" w:type="dxa"/>
              <w:bottom w:w="20" w:type="dxa"/>
              <w:right w:w="20" w:type="dxa"/>
            </w:tcMar>
            <w:vAlign w:val="center"/>
            <w:hideMark/>
          </w:tcPr>
          <w:p w14:paraId="5BD258FA"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FAC504E"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0917FE1" w14:textId="77777777" w:rsidR="00662DA3" w:rsidRPr="00581137" w:rsidRDefault="00662DA3" w:rsidP="00AC4264">
            <w:pPr>
              <w:pStyle w:val="movimento2"/>
              <w:rPr>
                <w:color w:val="002060"/>
              </w:rPr>
            </w:pPr>
            <w:r w:rsidRPr="00581137">
              <w:rPr>
                <w:color w:val="002060"/>
              </w:rPr>
              <w:t> </w:t>
            </w:r>
          </w:p>
        </w:tc>
      </w:tr>
    </w:tbl>
    <w:p w14:paraId="7D01A395" w14:textId="77777777" w:rsidR="00662DA3" w:rsidRPr="00581137" w:rsidRDefault="00662DA3" w:rsidP="00662DA3">
      <w:pPr>
        <w:pStyle w:val="titolo30"/>
        <w:rPr>
          <w:rFonts w:eastAsiaTheme="minorEastAsia"/>
          <w:color w:val="002060"/>
        </w:rPr>
      </w:pPr>
      <w:r w:rsidRPr="00581137">
        <w:rPr>
          <w:color w:val="002060"/>
        </w:rPr>
        <w:t xml:space="preserve">CALCIATORI NON ESPULSI </w:t>
      </w:r>
    </w:p>
    <w:p w14:paraId="42ED7AC6" w14:textId="77777777" w:rsidR="00662DA3" w:rsidRPr="00581137" w:rsidRDefault="00662DA3" w:rsidP="00662DA3">
      <w:pPr>
        <w:pStyle w:val="titolo20"/>
        <w:rPr>
          <w:color w:val="002060"/>
        </w:rPr>
      </w:pPr>
      <w:r w:rsidRPr="0058113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1479D16A" w14:textId="77777777" w:rsidTr="00AC4264">
        <w:tc>
          <w:tcPr>
            <w:tcW w:w="2200" w:type="dxa"/>
            <w:tcMar>
              <w:top w:w="20" w:type="dxa"/>
              <w:left w:w="20" w:type="dxa"/>
              <w:bottom w:w="20" w:type="dxa"/>
              <w:right w:w="20" w:type="dxa"/>
            </w:tcMar>
            <w:vAlign w:val="center"/>
            <w:hideMark/>
          </w:tcPr>
          <w:p w14:paraId="2B8BCA22" w14:textId="77777777" w:rsidR="00662DA3" w:rsidRPr="00581137" w:rsidRDefault="00662DA3" w:rsidP="00AC4264">
            <w:pPr>
              <w:pStyle w:val="movimento"/>
              <w:rPr>
                <w:color w:val="002060"/>
              </w:rPr>
            </w:pPr>
            <w:r w:rsidRPr="00581137">
              <w:rPr>
                <w:color w:val="002060"/>
              </w:rPr>
              <w:t>SABBATINI LUCA</w:t>
            </w:r>
          </w:p>
        </w:tc>
        <w:tc>
          <w:tcPr>
            <w:tcW w:w="2200" w:type="dxa"/>
            <w:tcMar>
              <w:top w:w="20" w:type="dxa"/>
              <w:left w:w="20" w:type="dxa"/>
              <w:bottom w:w="20" w:type="dxa"/>
              <w:right w:w="20" w:type="dxa"/>
            </w:tcMar>
            <w:vAlign w:val="center"/>
            <w:hideMark/>
          </w:tcPr>
          <w:p w14:paraId="2CD649C7" w14:textId="77777777" w:rsidR="00662DA3" w:rsidRPr="00581137" w:rsidRDefault="00662DA3" w:rsidP="00AC4264">
            <w:pPr>
              <w:pStyle w:val="movimento2"/>
              <w:rPr>
                <w:color w:val="002060"/>
              </w:rPr>
            </w:pPr>
            <w:r w:rsidRPr="00581137">
              <w:rPr>
                <w:color w:val="002060"/>
              </w:rPr>
              <w:t xml:space="preserve">(CHIARAVALLE FUTSAL) </w:t>
            </w:r>
          </w:p>
        </w:tc>
        <w:tc>
          <w:tcPr>
            <w:tcW w:w="800" w:type="dxa"/>
            <w:tcMar>
              <w:top w:w="20" w:type="dxa"/>
              <w:left w:w="20" w:type="dxa"/>
              <w:bottom w:w="20" w:type="dxa"/>
              <w:right w:w="20" w:type="dxa"/>
            </w:tcMar>
            <w:vAlign w:val="center"/>
            <w:hideMark/>
          </w:tcPr>
          <w:p w14:paraId="33D91F73"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B98558C"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E169C60" w14:textId="77777777" w:rsidR="00662DA3" w:rsidRPr="00581137" w:rsidRDefault="00662DA3" w:rsidP="00AC4264">
            <w:pPr>
              <w:pStyle w:val="movimento2"/>
              <w:rPr>
                <w:color w:val="002060"/>
              </w:rPr>
            </w:pPr>
            <w:r w:rsidRPr="00581137">
              <w:rPr>
                <w:color w:val="002060"/>
              </w:rPr>
              <w:t> </w:t>
            </w:r>
          </w:p>
        </w:tc>
      </w:tr>
    </w:tbl>
    <w:p w14:paraId="20638E60" w14:textId="77777777" w:rsidR="00662DA3" w:rsidRPr="00581137" w:rsidRDefault="00662DA3" w:rsidP="00662DA3">
      <w:pPr>
        <w:pStyle w:val="titolo20"/>
        <w:rPr>
          <w:rFonts w:eastAsiaTheme="minorEastAsia"/>
          <w:color w:val="002060"/>
        </w:rPr>
      </w:pPr>
      <w:r w:rsidRPr="0058113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21388A35" w14:textId="77777777" w:rsidTr="00AC4264">
        <w:tc>
          <w:tcPr>
            <w:tcW w:w="2200" w:type="dxa"/>
            <w:tcMar>
              <w:top w:w="20" w:type="dxa"/>
              <w:left w:w="20" w:type="dxa"/>
              <w:bottom w:w="20" w:type="dxa"/>
              <w:right w:w="20" w:type="dxa"/>
            </w:tcMar>
            <w:vAlign w:val="center"/>
            <w:hideMark/>
          </w:tcPr>
          <w:p w14:paraId="2659BB90" w14:textId="77777777" w:rsidR="00662DA3" w:rsidRPr="00581137" w:rsidRDefault="00662DA3" w:rsidP="00AC4264">
            <w:pPr>
              <w:pStyle w:val="movimento"/>
              <w:rPr>
                <w:color w:val="002060"/>
              </w:rPr>
            </w:pPr>
            <w:r w:rsidRPr="00581137">
              <w:rPr>
                <w:color w:val="002060"/>
              </w:rPr>
              <w:t>CAPRA EDOARDO</w:t>
            </w:r>
          </w:p>
        </w:tc>
        <w:tc>
          <w:tcPr>
            <w:tcW w:w="2200" w:type="dxa"/>
            <w:tcMar>
              <w:top w:w="20" w:type="dxa"/>
              <w:left w:w="20" w:type="dxa"/>
              <w:bottom w:w="20" w:type="dxa"/>
              <w:right w:w="20" w:type="dxa"/>
            </w:tcMar>
            <w:vAlign w:val="center"/>
            <w:hideMark/>
          </w:tcPr>
          <w:p w14:paraId="5B7D501D" w14:textId="77777777" w:rsidR="00662DA3" w:rsidRPr="00581137" w:rsidRDefault="00662DA3" w:rsidP="00AC4264">
            <w:pPr>
              <w:pStyle w:val="movimento2"/>
              <w:rPr>
                <w:color w:val="002060"/>
              </w:rPr>
            </w:pPr>
            <w:r w:rsidRPr="00581137">
              <w:rPr>
                <w:color w:val="002060"/>
              </w:rPr>
              <w:t xml:space="preserve">(POL.CAGLI SPORT ASSOCIATI) </w:t>
            </w:r>
          </w:p>
        </w:tc>
        <w:tc>
          <w:tcPr>
            <w:tcW w:w="800" w:type="dxa"/>
            <w:tcMar>
              <w:top w:w="20" w:type="dxa"/>
              <w:left w:w="20" w:type="dxa"/>
              <w:bottom w:w="20" w:type="dxa"/>
              <w:right w:w="20" w:type="dxa"/>
            </w:tcMar>
            <w:vAlign w:val="center"/>
            <w:hideMark/>
          </w:tcPr>
          <w:p w14:paraId="71774957"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845828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DAD0227" w14:textId="77777777" w:rsidR="00662DA3" w:rsidRPr="00581137" w:rsidRDefault="00662DA3" w:rsidP="00AC4264">
            <w:pPr>
              <w:pStyle w:val="movimento2"/>
              <w:rPr>
                <w:color w:val="002060"/>
              </w:rPr>
            </w:pPr>
            <w:r w:rsidRPr="00581137">
              <w:rPr>
                <w:color w:val="002060"/>
              </w:rPr>
              <w:t> </w:t>
            </w:r>
          </w:p>
        </w:tc>
      </w:tr>
    </w:tbl>
    <w:p w14:paraId="111AC649" w14:textId="77777777" w:rsidR="00662DA3" w:rsidRPr="00581137" w:rsidRDefault="00662DA3" w:rsidP="00662DA3">
      <w:pPr>
        <w:pStyle w:val="titolo20"/>
        <w:rPr>
          <w:rFonts w:eastAsiaTheme="minorEastAsia"/>
          <w:color w:val="002060"/>
        </w:rPr>
      </w:pPr>
      <w:r w:rsidRPr="0058113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7992DF94" w14:textId="77777777" w:rsidTr="00AC4264">
        <w:tc>
          <w:tcPr>
            <w:tcW w:w="2200" w:type="dxa"/>
            <w:tcMar>
              <w:top w:w="20" w:type="dxa"/>
              <w:left w:w="20" w:type="dxa"/>
              <w:bottom w:w="20" w:type="dxa"/>
              <w:right w:w="20" w:type="dxa"/>
            </w:tcMar>
            <w:vAlign w:val="center"/>
            <w:hideMark/>
          </w:tcPr>
          <w:p w14:paraId="4B358662" w14:textId="77777777" w:rsidR="00662DA3" w:rsidRPr="00581137" w:rsidRDefault="00662DA3" w:rsidP="00AC4264">
            <w:pPr>
              <w:pStyle w:val="movimento"/>
              <w:rPr>
                <w:color w:val="002060"/>
              </w:rPr>
            </w:pPr>
            <w:r w:rsidRPr="00581137">
              <w:rPr>
                <w:color w:val="002060"/>
              </w:rPr>
              <w:t>SANTI ANDREA</w:t>
            </w:r>
          </w:p>
        </w:tc>
        <w:tc>
          <w:tcPr>
            <w:tcW w:w="2200" w:type="dxa"/>
            <w:tcMar>
              <w:top w:w="20" w:type="dxa"/>
              <w:left w:w="20" w:type="dxa"/>
              <w:bottom w:w="20" w:type="dxa"/>
              <w:right w:w="20" w:type="dxa"/>
            </w:tcMar>
            <w:vAlign w:val="center"/>
            <w:hideMark/>
          </w:tcPr>
          <w:p w14:paraId="5F71295A" w14:textId="77777777" w:rsidR="00662DA3" w:rsidRPr="00581137" w:rsidRDefault="00662DA3" w:rsidP="00AC4264">
            <w:pPr>
              <w:pStyle w:val="movimento2"/>
              <w:rPr>
                <w:color w:val="002060"/>
              </w:rPr>
            </w:pPr>
            <w:r w:rsidRPr="00581137">
              <w:rPr>
                <w:color w:val="002060"/>
              </w:rPr>
              <w:t xml:space="preserve">(POL.CAGLI SPORT ASSOCIATI) </w:t>
            </w:r>
          </w:p>
        </w:tc>
        <w:tc>
          <w:tcPr>
            <w:tcW w:w="800" w:type="dxa"/>
            <w:tcMar>
              <w:top w:w="20" w:type="dxa"/>
              <w:left w:w="20" w:type="dxa"/>
              <w:bottom w:w="20" w:type="dxa"/>
              <w:right w:w="20" w:type="dxa"/>
            </w:tcMar>
            <w:vAlign w:val="center"/>
            <w:hideMark/>
          </w:tcPr>
          <w:p w14:paraId="134C540A"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240BE26" w14:textId="77777777" w:rsidR="00662DA3" w:rsidRPr="00581137" w:rsidRDefault="00662DA3" w:rsidP="00AC4264">
            <w:pPr>
              <w:pStyle w:val="movimento"/>
              <w:rPr>
                <w:color w:val="002060"/>
              </w:rPr>
            </w:pPr>
            <w:r w:rsidRPr="00581137">
              <w:rPr>
                <w:color w:val="002060"/>
              </w:rPr>
              <w:t>ELEUTERI ALESSANDRO</w:t>
            </w:r>
          </w:p>
        </w:tc>
        <w:tc>
          <w:tcPr>
            <w:tcW w:w="2200" w:type="dxa"/>
            <w:tcMar>
              <w:top w:w="20" w:type="dxa"/>
              <w:left w:w="20" w:type="dxa"/>
              <w:bottom w:w="20" w:type="dxa"/>
              <w:right w:w="20" w:type="dxa"/>
            </w:tcMar>
            <w:vAlign w:val="center"/>
            <w:hideMark/>
          </w:tcPr>
          <w:p w14:paraId="38CBB2B0" w14:textId="77777777" w:rsidR="00662DA3" w:rsidRPr="00581137" w:rsidRDefault="00662DA3" w:rsidP="00AC4264">
            <w:pPr>
              <w:pStyle w:val="movimento2"/>
              <w:rPr>
                <w:color w:val="002060"/>
              </w:rPr>
            </w:pPr>
            <w:r w:rsidRPr="00581137">
              <w:rPr>
                <w:color w:val="002060"/>
              </w:rPr>
              <w:t xml:space="preserve">(REAL FABRIANO) </w:t>
            </w:r>
          </w:p>
        </w:tc>
      </w:tr>
      <w:tr w:rsidR="00662DA3" w:rsidRPr="00581137" w14:paraId="6215EE07" w14:textId="77777777" w:rsidTr="00AC4264">
        <w:tc>
          <w:tcPr>
            <w:tcW w:w="2200" w:type="dxa"/>
            <w:tcMar>
              <w:top w:w="20" w:type="dxa"/>
              <w:left w:w="20" w:type="dxa"/>
              <w:bottom w:w="20" w:type="dxa"/>
              <w:right w:w="20" w:type="dxa"/>
            </w:tcMar>
            <w:vAlign w:val="center"/>
            <w:hideMark/>
          </w:tcPr>
          <w:p w14:paraId="12982236" w14:textId="77777777" w:rsidR="00662DA3" w:rsidRPr="00581137" w:rsidRDefault="00662DA3" w:rsidP="00AC4264">
            <w:pPr>
              <w:pStyle w:val="movimento"/>
              <w:rPr>
                <w:color w:val="002060"/>
              </w:rPr>
            </w:pPr>
            <w:r w:rsidRPr="00581137">
              <w:rPr>
                <w:color w:val="002060"/>
              </w:rPr>
              <w:t>BUGATTI MATTIA</w:t>
            </w:r>
          </w:p>
        </w:tc>
        <w:tc>
          <w:tcPr>
            <w:tcW w:w="2200" w:type="dxa"/>
            <w:tcMar>
              <w:top w:w="20" w:type="dxa"/>
              <w:left w:w="20" w:type="dxa"/>
              <w:bottom w:w="20" w:type="dxa"/>
              <w:right w:w="20" w:type="dxa"/>
            </w:tcMar>
            <w:vAlign w:val="center"/>
            <w:hideMark/>
          </w:tcPr>
          <w:p w14:paraId="7165253D" w14:textId="77777777" w:rsidR="00662DA3" w:rsidRPr="00581137" w:rsidRDefault="00662DA3" w:rsidP="00AC4264">
            <w:pPr>
              <w:pStyle w:val="movimento2"/>
              <w:rPr>
                <w:color w:val="002060"/>
              </w:rPr>
            </w:pPr>
            <w:r w:rsidRPr="00581137">
              <w:rPr>
                <w:color w:val="002060"/>
              </w:rPr>
              <w:t xml:space="preserve">(VERBENA C5 ANCONA) </w:t>
            </w:r>
          </w:p>
        </w:tc>
        <w:tc>
          <w:tcPr>
            <w:tcW w:w="800" w:type="dxa"/>
            <w:tcMar>
              <w:top w:w="20" w:type="dxa"/>
              <w:left w:w="20" w:type="dxa"/>
              <w:bottom w:w="20" w:type="dxa"/>
              <w:right w:w="20" w:type="dxa"/>
            </w:tcMar>
            <w:vAlign w:val="center"/>
            <w:hideMark/>
          </w:tcPr>
          <w:p w14:paraId="50529B22"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C163881"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B825579" w14:textId="77777777" w:rsidR="00662DA3" w:rsidRPr="00581137" w:rsidRDefault="00662DA3" w:rsidP="00AC4264">
            <w:pPr>
              <w:pStyle w:val="movimento2"/>
              <w:rPr>
                <w:color w:val="002060"/>
              </w:rPr>
            </w:pPr>
            <w:r w:rsidRPr="00581137">
              <w:rPr>
                <w:color w:val="002060"/>
              </w:rPr>
              <w:t> </w:t>
            </w:r>
          </w:p>
        </w:tc>
      </w:tr>
    </w:tbl>
    <w:p w14:paraId="7E597208" w14:textId="77777777" w:rsidR="00662DA3" w:rsidRPr="00581137" w:rsidRDefault="00662DA3" w:rsidP="00662DA3">
      <w:pPr>
        <w:pStyle w:val="titolo20"/>
        <w:rPr>
          <w:rFonts w:eastAsiaTheme="minorEastAsia"/>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2D9471D3" w14:textId="77777777" w:rsidTr="00AC4264">
        <w:tc>
          <w:tcPr>
            <w:tcW w:w="2200" w:type="dxa"/>
            <w:tcMar>
              <w:top w:w="20" w:type="dxa"/>
              <w:left w:w="20" w:type="dxa"/>
              <w:bottom w:w="20" w:type="dxa"/>
              <w:right w:w="20" w:type="dxa"/>
            </w:tcMar>
            <w:vAlign w:val="center"/>
            <w:hideMark/>
          </w:tcPr>
          <w:p w14:paraId="4878A7E6" w14:textId="77777777" w:rsidR="00662DA3" w:rsidRPr="00581137" w:rsidRDefault="00662DA3" w:rsidP="00AC4264">
            <w:pPr>
              <w:pStyle w:val="movimento"/>
              <w:rPr>
                <w:color w:val="002060"/>
              </w:rPr>
            </w:pPr>
            <w:r w:rsidRPr="00581137">
              <w:rPr>
                <w:color w:val="002060"/>
              </w:rPr>
              <w:t>BERNOTTI TOMMASO</w:t>
            </w:r>
          </w:p>
        </w:tc>
        <w:tc>
          <w:tcPr>
            <w:tcW w:w="2200" w:type="dxa"/>
            <w:tcMar>
              <w:top w:w="20" w:type="dxa"/>
              <w:left w:w="20" w:type="dxa"/>
              <w:bottom w:w="20" w:type="dxa"/>
              <w:right w:w="20" w:type="dxa"/>
            </w:tcMar>
            <w:vAlign w:val="center"/>
            <w:hideMark/>
          </w:tcPr>
          <w:p w14:paraId="57CDFA4B" w14:textId="77777777" w:rsidR="00662DA3" w:rsidRPr="00581137" w:rsidRDefault="00662DA3" w:rsidP="00AC4264">
            <w:pPr>
              <w:pStyle w:val="movimento2"/>
              <w:rPr>
                <w:color w:val="002060"/>
              </w:rPr>
            </w:pPr>
            <w:r w:rsidRPr="00581137">
              <w:rPr>
                <w:color w:val="002060"/>
              </w:rPr>
              <w:t xml:space="preserve">(CHIARAVALLE FUTSAL) </w:t>
            </w:r>
          </w:p>
        </w:tc>
        <w:tc>
          <w:tcPr>
            <w:tcW w:w="800" w:type="dxa"/>
            <w:tcMar>
              <w:top w:w="20" w:type="dxa"/>
              <w:left w:w="20" w:type="dxa"/>
              <w:bottom w:w="20" w:type="dxa"/>
              <w:right w:w="20" w:type="dxa"/>
            </w:tcMar>
            <w:vAlign w:val="center"/>
            <w:hideMark/>
          </w:tcPr>
          <w:p w14:paraId="140803F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28DB43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1484BE5" w14:textId="77777777" w:rsidR="00662DA3" w:rsidRPr="00581137" w:rsidRDefault="00662DA3" w:rsidP="00AC4264">
            <w:pPr>
              <w:pStyle w:val="movimento2"/>
              <w:rPr>
                <w:color w:val="002060"/>
              </w:rPr>
            </w:pPr>
            <w:r w:rsidRPr="00581137">
              <w:rPr>
                <w:color w:val="002060"/>
              </w:rPr>
              <w:t> </w:t>
            </w:r>
          </w:p>
        </w:tc>
      </w:tr>
    </w:tbl>
    <w:p w14:paraId="32DF7921" w14:textId="77777777" w:rsidR="00662DA3" w:rsidRPr="00581137" w:rsidRDefault="00662DA3" w:rsidP="00662DA3">
      <w:pPr>
        <w:pStyle w:val="titolo10"/>
        <w:rPr>
          <w:rFonts w:eastAsiaTheme="minorEastAsia"/>
          <w:color w:val="002060"/>
        </w:rPr>
      </w:pPr>
      <w:r w:rsidRPr="00581137">
        <w:rPr>
          <w:color w:val="002060"/>
        </w:rPr>
        <w:t xml:space="preserve">GARE DEL 1/12/2024 </w:t>
      </w:r>
    </w:p>
    <w:p w14:paraId="4236B9C9" w14:textId="77777777" w:rsidR="00662DA3" w:rsidRPr="00581137" w:rsidRDefault="00662DA3" w:rsidP="00662DA3">
      <w:pPr>
        <w:pStyle w:val="titolo7a"/>
        <w:rPr>
          <w:color w:val="002060"/>
        </w:rPr>
      </w:pPr>
      <w:r w:rsidRPr="00581137">
        <w:rPr>
          <w:color w:val="002060"/>
        </w:rPr>
        <w:t xml:space="preserve">PROVVEDIMENTI DISCIPLINARI </w:t>
      </w:r>
    </w:p>
    <w:p w14:paraId="488222D8" w14:textId="77777777" w:rsidR="00662DA3" w:rsidRPr="00581137" w:rsidRDefault="00662DA3" w:rsidP="00662DA3">
      <w:pPr>
        <w:pStyle w:val="titolo7b0"/>
        <w:rPr>
          <w:color w:val="002060"/>
        </w:rPr>
      </w:pPr>
      <w:r w:rsidRPr="00581137">
        <w:rPr>
          <w:color w:val="002060"/>
        </w:rPr>
        <w:t xml:space="preserve">In base alle risultanze degli atti ufficiali sono state deliberate le seguenti sanzioni disciplinari. </w:t>
      </w:r>
    </w:p>
    <w:p w14:paraId="437F959B" w14:textId="77777777" w:rsidR="00662DA3" w:rsidRPr="00581137" w:rsidRDefault="00662DA3" w:rsidP="00662DA3">
      <w:pPr>
        <w:pStyle w:val="titolo30"/>
        <w:rPr>
          <w:color w:val="002060"/>
        </w:rPr>
      </w:pPr>
      <w:r w:rsidRPr="00581137">
        <w:rPr>
          <w:color w:val="002060"/>
        </w:rPr>
        <w:t xml:space="preserve">CALCIATORI ESPULSI </w:t>
      </w:r>
    </w:p>
    <w:p w14:paraId="109B2CAF" w14:textId="77777777" w:rsidR="00662DA3" w:rsidRPr="00581137" w:rsidRDefault="00662DA3" w:rsidP="00662DA3">
      <w:pPr>
        <w:pStyle w:val="titolo20"/>
        <w:rPr>
          <w:color w:val="002060"/>
        </w:rPr>
      </w:pPr>
      <w:r w:rsidRPr="0058113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76BF4793" w14:textId="77777777" w:rsidTr="00AC4264">
        <w:tc>
          <w:tcPr>
            <w:tcW w:w="2200" w:type="dxa"/>
            <w:tcMar>
              <w:top w:w="20" w:type="dxa"/>
              <w:left w:w="20" w:type="dxa"/>
              <w:bottom w:w="20" w:type="dxa"/>
              <w:right w:w="20" w:type="dxa"/>
            </w:tcMar>
            <w:vAlign w:val="center"/>
            <w:hideMark/>
          </w:tcPr>
          <w:p w14:paraId="2C0DF318" w14:textId="77777777" w:rsidR="00662DA3" w:rsidRPr="00581137" w:rsidRDefault="00662DA3" w:rsidP="00AC4264">
            <w:pPr>
              <w:pStyle w:val="movimento"/>
              <w:rPr>
                <w:color w:val="002060"/>
              </w:rPr>
            </w:pPr>
            <w:r w:rsidRPr="00581137">
              <w:rPr>
                <w:color w:val="002060"/>
              </w:rPr>
              <w:t>SPARAPANI TOMMASO</w:t>
            </w:r>
          </w:p>
        </w:tc>
        <w:tc>
          <w:tcPr>
            <w:tcW w:w="2200" w:type="dxa"/>
            <w:tcMar>
              <w:top w:w="20" w:type="dxa"/>
              <w:left w:w="20" w:type="dxa"/>
              <w:bottom w:w="20" w:type="dxa"/>
              <w:right w:w="20" w:type="dxa"/>
            </w:tcMar>
            <w:vAlign w:val="center"/>
            <w:hideMark/>
          </w:tcPr>
          <w:p w14:paraId="2E339811" w14:textId="77777777" w:rsidR="00662DA3" w:rsidRPr="00581137" w:rsidRDefault="00662DA3" w:rsidP="00AC4264">
            <w:pPr>
              <w:pStyle w:val="movimento2"/>
              <w:rPr>
                <w:color w:val="002060"/>
              </w:rPr>
            </w:pPr>
            <w:r w:rsidRPr="00581137">
              <w:rPr>
                <w:color w:val="002060"/>
              </w:rPr>
              <w:t xml:space="preserve">(OSIMO FIVE) </w:t>
            </w:r>
          </w:p>
        </w:tc>
        <w:tc>
          <w:tcPr>
            <w:tcW w:w="800" w:type="dxa"/>
            <w:tcMar>
              <w:top w:w="20" w:type="dxa"/>
              <w:left w:w="20" w:type="dxa"/>
              <w:bottom w:w="20" w:type="dxa"/>
              <w:right w:w="20" w:type="dxa"/>
            </w:tcMar>
            <w:vAlign w:val="center"/>
            <w:hideMark/>
          </w:tcPr>
          <w:p w14:paraId="0C5D8E6F"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C2DEC05"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8C488C3" w14:textId="77777777" w:rsidR="00662DA3" w:rsidRPr="00581137" w:rsidRDefault="00662DA3" w:rsidP="00AC4264">
            <w:pPr>
              <w:pStyle w:val="movimento2"/>
              <w:rPr>
                <w:color w:val="002060"/>
              </w:rPr>
            </w:pPr>
            <w:r w:rsidRPr="00581137">
              <w:rPr>
                <w:color w:val="002060"/>
              </w:rPr>
              <w:t> </w:t>
            </w:r>
          </w:p>
        </w:tc>
      </w:tr>
    </w:tbl>
    <w:p w14:paraId="2329CF16" w14:textId="77777777" w:rsidR="00662DA3" w:rsidRPr="00581137" w:rsidRDefault="00662DA3" w:rsidP="00662DA3">
      <w:pPr>
        <w:pStyle w:val="titolo30"/>
        <w:rPr>
          <w:rFonts w:eastAsiaTheme="minorEastAsia"/>
          <w:color w:val="002060"/>
        </w:rPr>
      </w:pPr>
      <w:r w:rsidRPr="00581137">
        <w:rPr>
          <w:color w:val="002060"/>
        </w:rPr>
        <w:t xml:space="preserve">CALCIATORI NON ESPULSI </w:t>
      </w:r>
    </w:p>
    <w:p w14:paraId="15FA3C10" w14:textId="77777777" w:rsidR="00662DA3" w:rsidRPr="00581137" w:rsidRDefault="00662DA3" w:rsidP="00662DA3">
      <w:pPr>
        <w:pStyle w:val="titolo20"/>
        <w:rPr>
          <w:color w:val="002060"/>
        </w:rPr>
      </w:pPr>
      <w:r w:rsidRPr="0058113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7CFB89BB" w14:textId="77777777" w:rsidTr="00AC4264">
        <w:tc>
          <w:tcPr>
            <w:tcW w:w="2200" w:type="dxa"/>
            <w:tcMar>
              <w:top w:w="20" w:type="dxa"/>
              <w:left w:w="20" w:type="dxa"/>
              <w:bottom w:w="20" w:type="dxa"/>
              <w:right w:w="20" w:type="dxa"/>
            </w:tcMar>
            <w:vAlign w:val="center"/>
            <w:hideMark/>
          </w:tcPr>
          <w:p w14:paraId="3BDEE6B6" w14:textId="77777777" w:rsidR="00662DA3" w:rsidRPr="00581137" w:rsidRDefault="00662DA3" w:rsidP="00AC4264">
            <w:pPr>
              <w:pStyle w:val="movimento"/>
              <w:rPr>
                <w:color w:val="002060"/>
              </w:rPr>
            </w:pPr>
            <w:r w:rsidRPr="00581137">
              <w:rPr>
                <w:color w:val="002060"/>
              </w:rPr>
              <w:lastRenderedPageBreak/>
              <w:t>LIPPERA TOMMASO</w:t>
            </w:r>
          </w:p>
        </w:tc>
        <w:tc>
          <w:tcPr>
            <w:tcW w:w="2200" w:type="dxa"/>
            <w:tcMar>
              <w:top w:w="20" w:type="dxa"/>
              <w:left w:w="20" w:type="dxa"/>
              <w:bottom w:w="20" w:type="dxa"/>
              <w:right w:w="20" w:type="dxa"/>
            </w:tcMar>
            <w:vAlign w:val="center"/>
            <w:hideMark/>
          </w:tcPr>
          <w:p w14:paraId="7145B718" w14:textId="77777777" w:rsidR="00662DA3" w:rsidRPr="00581137" w:rsidRDefault="00662DA3" w:rsidP="00AC4264">
            <w:pPr>
              <w:pStyle w:val="movimento2"/>
              <w:rPr>
                <w:color w:val="002060"/>
              </w:rPr>
            </w:pPr>
            <w:r w:rsidRPr="00581137">
              <w:rPr>
                <w:color w:val="002060"/>
              </w:rPr>
              <w:t xml:space="preserve">(CERRETO D ESI C5 A.S.D.) </w:t>
            </w:r>
          </w:p>
        </w:tc>
        <w:tc>
          <w:tcPr>
            <w:tcW w:w="800" w:type="dxa"/>
            <w:tcMar>
              <w:top w:w="20" w:type="dxa"/>
              <w:left w:w="20" w:type="dxa"/>
              <w:bottom w:w="20" w:type="dxa"/>
              <w:right w:w="20" w:type="dxa"/>
            </w:tcMar>
            <w:vAlign w:val="center"/>
            <w:hideMark/>
          </w:tcPr>
          <w:p w14:paraId="1A8E11E7"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75179E6" w14:textId="77777777" w:rsidR="00662DA3" w:rsidRPr="00581137" w:rsidRDefault="00662DA3" w:rsidP="00AC4264">
            <w:pPr>
              <w:pStyle w:val="movimento"/>
              <w:rPr>
                <w:color w:val="002060"/>
              </w:rPr>
            </w:pPr>
            <w:r w:rsidRPr="00581137">
              <w:rPr>
                <w:color w:val="002060"/>
              </w:rPr>
              <w:t>D ANNUNZIO DANIELE</w:t>
            </w:r>
          </w:p>
        </w:tc>
        <w:tc>
          <w:tcPr>
            <w:tcW w:w="2200" w:type="dxa"/>
            <w:tcMar>
              <w:top w:w="20" w:type="dxa"/>
              <w:left w:w="20" w:type="dxa"/>
              <w:bottom w:w="20" w:type="dxa"/>
              <w:right w:w="20" w:type="dxa"/>
            </w:tcMar>
            <w:vAlign w:val="center"/>
            <w:hideMark/>
          </w:tcPr>
          <w:p w14:paraId="6BBE421F" w14:textId="77777777" w:rsidR="00662DA3" w:rsidRPr="00581137" w:rsidRDefault="00662DA3" w:rsidP="00AC4264">
            <w:pPr>
              <w:pStyle w:val="movimento2"/>
              <w:rPr>
                <w:color w:val="002060"/>
              </w:rPr>
            </w:pPr>
            <w:r w:rsidRPr="00581137">
              <w:rPr>
                <w:color w:val="002060"/>
              </w:rPr>
              <w:t xml:space="preserve">(FUTSAL VIRE GEOSISTEM ASD) </w:t>
            </w:r>
          </w:p>
        </w:tc>
      </w:tr>
      <w:tr w:rsidR="00662DA3" w:rsidRPr="00581137" w14:paraId="604EB859" w14:textId="77777777" w:rsidTr="00AC4264">
        <w:tc>
          <w:tcPr>
            <w:tcW w:w="2200" w:type="dxa"/>
            <w:tcMar>
              <w:top w:w="20" w:type="dxa"/>
              <w:left w:w="20" w:type="dxa"/>
              <w:bottom w:w="20" w:type="dxa"/>
              <w:right w:w="20" w:type="dxa"/>
            </w:tcMar>
            <w:vAlign w:val="center"/>
            <w:hideMark/>
          </w:tcPr>
          <w:p w14:paraId="58DFCF7B" w14:textId="77777777" w:rsidR="00662DA3" w:rsidRPr="00581137" w:rsidRDefault="00662DA3" w:rsidP="00AC4264">
            <w:pPr>
              <w:pStyle w:val="movimento"/>
              <w:rPr>
                <w:color w:val="002060"/>
              </w:rPr>
            </w:pPr>
            <w:r w:rsidRPr="00581137">
              <w:rPr>
                <w:color w:val="002060"/>
              </w:rPr>
              <w:t>EL KHANOUSSI AYMAN</w:t>
            </w:r>
          </w:p>
        </w:tc>
        <w:tc>
          <w:tcPr>
            <w:tcW w:w="2200" w:type="dxa"/>
            <w:tcMar>
              <w:top w:w="20" w:type="dxa"/>
              <w:left w:w="20" w:type="dxa"/>
              <w:bottom w:w="20" w:type="dxa"/>
              <w:right w:w="20" w:type="dxa"/>
            </w:tcMar>
            <w:vAlign w:val="center"/>
            <w:hideMark/>
          </w:tcPr>
          <w:p w14:paraId="1D2787F7" w14:textId="77777777" w:rsidR="00662DA3" w:rsidRPr="00581137" w:rsidRDefault="00662DA3" w:rsidP="00AC4264">
            <w:pPr>
              <w:pStyle w:val="movimento2"/>
              <w:rPr>
                <w:color w:val="002060"/>
              </w:rPr>
            </w:pPr>
            <w:r w:rsidRPr="00581137">
              <w:rPr>
                <w:color w:val="002060"/>
              </w:rPr>
              <w:t xml:space="preserve">(PIETRALACROCE 73) </w:t>
            </w:r>
          </w:p>
        </w:tc>
        <w:tc>
          <w:tcPr>
            <w:tcW w:w="800" w:type="dxa"/>
            <w:tcMar>
              <w:top w:w="20" w:type="dxa"/>
              <w:left w:w="20" w:type="dxa"/>
              <w:bottom w:w="20" w:type="dxa"/>
              <w:right w:w="20" w:type="dxa"/>
            </w:tcMar>
            <w:vAlign w:val="center"/>
            <w:hideMark/>
          </w:tcPr>
          <w:p w14:paraId="1097BFE3"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8A920F0" w14:textId="77777777" w:rsidR="00662DA3" w:rsidRPr="00581137" w:rsidRDefault="00662DA3" w:rsidP="00AC4264">
            <w:pPr>
              <w:pStyle w:val="movimento"/>
              <w:rPr>
                <w:color w:val="002060"/>
              </w:rPr>
            </w:pPr>
            <w:r w:rsidRPr="00581137">
              <w:rPr>
                <w:color w:val="002060"/>
              </w:rPr>
              <w:t>NINFADORO ANTONIO</w:t>
            </w:r>
          </w:p>
        </w:tc>
        <w:tc>
          <w:tcPr>
            <w:tcW w:w="2200" w:type="dxa"/>
            <w:tcMar>
              <w:top w:w="20" w:type="dxa"/>
              <w:left w:w="20" w:type="dxa"/>
              <w:bottom w:w="20" w:type="dxa"/>
              <w:right w:w="20" w:type="dxa"/>
            </w:tcMar>
            <w:vAlign w:val="center"/>
            <w:hideMark/>
          </w:tcPr>
          <w:p w14:paraId="7B6156E0" w14:textId="77777777" w:rsidR="00662DA3" w:rsidRPr="00581137" w:rsidRDefault="00662DA3" w:rsidP="00AC4264">
            <w:pPr>
              <w:pStyle w:val="movimento2"/>
              <w:rPr>
                <w:color w:val="002060"/>
              </w:rPr>
            </w:pPr>
            <w:r w:rsidRPr="00581137">
              <w:rPr>
                <w:color w:val="002060"/>
              </w:rPr>
              <w:t xml:space="preserve">(PIETRALACROCE 73) </w:t>
            </w:r>
          </w:p>
        </w:tc>
      </w:tr>
    </w:tbl>
    <w:p w14:paraId="47031A9A" w14:textId="77777777" w:rsidR="00662DA3" w:rsidRPr="00581137" w:rsidRDefault="00662DA3" w:rsidP="00662DA3">
      <w:pPr>
        <w:pStyle w:val="titolo20"/>
        <w:rPr>
          <w:rFonts w:eastAsiaTheme="minorEastAsia"/>
          <w:color w:val="002060"/>
        </w:rPr>
      </w:pPr>
      <w:r w:rsidRPr="0058113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268F3A8A" w14:textId="77777777" w:rsidTr="00AC4264">
        <w:tc>
          <w:tcPr>
            <w:tcW w:w="2200" w:type="dxa"/>
            <w:tcMar>
              <w:top w:w="20" w:type="dxa"/>
              <w:left w:w="20" w:type="dxa"/>
              <w:bottom w:w="20" w:type="dxa"/>
              <w:right w:w="20" w:type="dxa"/>
            </w:tcMar>
            <w:vAlign w:val="center"/>
            <w:hideMark/>
          </w:tcPr>
          <w:p w14:paraId="5D2071D7" w14:textId="77777777" w:rsidR="00662DA3" w:rsidRPr="00581137" w:rsidRDefault="00662DA3" w:rsidP="00AC4264">
            <w:pPr>
              <w:pStyle w:val="movimento"/>
              <w:rPr>
                <w:color w:val="002060"/>
              </w:rPr>
            </w:pPr>
            <w:r w:rsidRPr="00581137">
              <w:rPr>
                <w:color w:val="002060"/>
              </w:rPr>
              <w:t>MAGI FRANCESCO</w:t>
            </w:r>
          </w:p>
        </w:tc>
        <w:tc>
          <w:tcPr>
            <w:tcW w:w="2200" w:type="dxa"/>
            <w:tcMar>
              <w:top w:w="20" w:type="dxa"/>
              <w:left w:w="20" w:type="dxa"/>
              <w:bottom w:w="20" w:type="dxa"/>
              <w:right w:w="20" w:type="dxa"/>
            </w:tcMar>
            <w:vAlign w:val="center"/>
            <w:hideMark/>
          </w:tcPr>
          <w:p w14:paraId="40BC3486" w14:textId="77777777" w:rsidR="00662DA3" w:rsidRPr="00581137" w:rsidRDefault="00662DA3" w:rsidP="00AC4264">
            <w:pPr>
              <w:pStyle w:val="movimento2"/>
              <w:rPr>
                <w:color w:val="002060"/>
              </w:rPr>
            </w:pPr>
            <w:r w:rsidRPr="00581137">
              <w:rPr>
                <w:color w:val="002060"/>
              </w:rPr>
              <w:t xml:space="preserve">(ITALSERVICE C5) </w:t>
            </w:r>
          </w:p>
        </w:tc>
        <w:tc>
          <w:tcPr>
            <w:tcW w:w="800" w:type="dxa"/>
            <w:tcMar>
              <w:top w:w="20" w:type="dxa"/>
              <w:left w:w="20" w:type="dxa"/>
              <w:bottom w:w="20" w:type="dxa"/>
              <w:right w:w="20" w:type="dxa"/>
            </w:tcMar>
            <w:vAlign w:val="center"/>
            <w:hideMark/>
          </w:tcPr>
          <w:p w14:paraId="0F37D658"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C26A364" w14:textId="77777777" w:rsidR="00662DA3" w:rsidRPr="00581137" w:rsidRDefault="00662DA3" w:rsidP="00AC4264">
            <w:pPr>
              <w:pStyle w:val="movimento"/>
              <w:rPr>
                <w:color w:val="002060"/>
              </w:rPr>
            </w:pPr>
            <w:r w:rsidRPr="00581137">
              <w:rPr>
                <w:color w:val="002060"/>
              </w:rPr>
              <w:t>TAMANTI FRANCESCO</w:t>
            </w:r>
          </w:p>
        </w:tc>
        <w:tc>
          <w:tcPr>
            <w:tcW w:w="2200" w:type="dxa"/>
            <w:tcMar>
              <w:top w:w="20" w:type="dxa"/>
              <w:left w:w="20" w:type="dxa"/>
              <w:bottom w:w="20" w:type="dxa"/>
              <w:right w:w="20" w:type="dxa"/>
            </w:tcMar>
            <w:vAlign w:val="center"/>
            <w:hideMark/>
          </w:tcPr>
          <w:p w14:paraId="215720BA" w14:textId="77777777" w:rsidR="00662DA3" w:rsidRPr="00581137" w:rsidRDefault="00662DA3" w:rsidP="00AC4264">
            <w:pPr>
              <w:pStyle w:val="movimento2"/>
              <w:rPr>
                <w:color w:val="002060"/>
              </w:rPr>
            </w:pPr>
            <w:r w:rsidRPr="00581137">
              <w:rPr>
                <w:color w:val="002060"/>
              </w:rPr>
              <w:t xml:space="preserve">(ITALSERVICE C5) </w:t>
            </w:r>
          </w:p>
        </w:tc>
      </w:tr>
    </w:tbl>
    <w:p w14:paraId="5FC59819" w14:textId="77777777" w:rsidR="00662DA3" w:rsidRPr="00581137" w:rsidRDefault="00662DA3" w:rsidP="00662DA3">
      <w:pPr>
        <w:pStyle w:val="titolo20"/>
        <w:rPr>
          <w:rFonts w:eastAsiaTheme="minorEastAsia"/>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788F9DB3" w14:textId="77777777" w:rsidTr="00AC4264">
        <w:tc>
          <w:tcPr>
            <w:tcW w:w="2200" w:type="dxa"/>
            <w:tcMar>
              <w:top w:w="20" w:type="dxa"/>
              <w:left w:w="20" w:type="dxa"/>
              <w:bottom w:w="20" w:type="dxa"/>
              <w:right w:w="20" w:type="dxa"/>
            </w:tcMar>
            <w:vAlign w:val="center"/>
            <w:hideMark/>
          </w:tcPr>
          <w:p w14:paraId="3A68DA5D" w14:textId="77777777" w:rsidR="00662DA3" w:rsidRPr="00581137" w:rsidRDefault="00662DA3" w:rsidP="00AC4264">
            <w:pPr>
              <w:pStyle w:val="movimento"/>
              <w:rPr>
                <w:color w:val="002060"/>
              </w:rPr>
            </w:pPr>
            <w:r w:rsidRPr="00581137">
              <w:rPr>
                <w:color w:val="002060"/>
              </w:rPr>
              <w:t>GESUELLI TOMMASO</w:t>
            </w:r>
          </w:p>
        </w:tc>
        <w:tc>
          <w:tcPr>
            <w:tcW w:w="2200" w:type="dxa"/>
            <w:tcMar>
              <w:top w:w="20" w:type="dxa"/>
              <w:left w:w="20" w:type="dxa"/>
              <w:bottom w:w="20" w:type="dxa"/>
              <w:right w:w="20" w:type="dxa"/>
            </w:tcMar>
            <w:vAlign w:val="center"/>
            <w:hideMark/>
          </w:tcPr>
          <w:p w14:paraId="638DEF1C" w14:textId="77777777" w:rsidR="00662DA3" w:rsidRPr="00581137" w:rsidRDefault="00662DA3" w:rsidP="00AC4264">
            <w:pPr>
              <w:pStyle w:val="movimento2"/>
              <w:rPr>
                <w:color w:val="002060"/>
              </w:rPr>
            </w:pPr>
            <w:r w:rsidRPr="00581137">
              <w:rPr>
                <w:color w:val="002060"/>
              </w:rPr>
              <w:t xml:space="preserve">(CANTINE RIUNITE CSI) </w:t>
            </w:r>
          </w:p>
        </w:tc>
        <w:tc>
          <w:tcPr>
            <w:tcW w:w="800" w:type="dxa"/>
            <w:tcMar>
              <w:top w:w="20" w:type="dxa"/>
              <w:left w:w="20" w:type="dxa"/>
              <w:bottom w:w="20" w:type="dxa"/>
              <w:right w:w="20" w:type="dxa"/>
            </w:tcMar>
            <w:vAlign w:val="center"/>
            <w:hideMark/>
          </w:tcPr>
          <w:p w14:paraId="571AF065"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3F8529C2" w14:textId="77777777" w:rsidR="00662DA3" w:rsidRPr="00581137" w:rsidRDefault="00662DA3" w:rsidP="00AC4264">
            <w:pPr>
              <w:pStyle w:val="movimento"/>
              <w:rPr>
                <w:color w:val="002060"/>
              </w:rPr>
            </w:pPr>
            <w:r w:rsidRPr="00581137">
              <w:rPr>
                <w:color w:val="002060"/>
              </w:rPr>
              <w:t>PAVONI SAMUELE</w:t>
            </w:r>
          </w:p>
        </w:tc>
        <w:tc>
          <w:tcPr>
            <w:tcW w:w="2200" w:type="dxa"/>
            <w:tcMar>
              <w:top w:w="20" w:type="dxa"/>
              <w:left w:w="20" w:type="dxa"/>
              <w:bottom w:w="20" w:type="dxa"/>
              <w:right w:w="20" w:type="dxa"/>
            </w:tcMar>
            <w:vAlign w:val="center"/>
            <w:hideMark/>
          </w:tcPr>
          <w:p w14:paraId="729FD3DC" w14:textId="77777777" w:rsidR="00662DA3" w:rsidRPr="00581137" w:rsidRDefault="00662DA3" w:rsidP="00AC4264">
            <w:pPr>
              <w:pStyle w:val="movimento2"/>
              <w:rPr>
                <w:color w:val="002060"/>
              </w:rPr>
            </w:pPr>
            <w:r w:rsidRPr="00581137">
              <w:rPr>
                <w:color w:val="002060"/>
              </w:rPr>
              <w:t xml:space="preserve">(CSI GAUDIO) </w:t>
            </w:r>
          </w:p>
        </w:tc>
      </w:tr>
      <w:tr w:rsidR="00662DA3" w:rsidRPr="00581137" w14:paraId="32DA26CE" w14:textId="77777777" w:rsidTr="00AC4264">
        <w:tc>
          <w:tcPr>
            <w:tcW w:w="2200" w:type="dxa"/>
            <w:tcMar>
              <w:top w:w="20" w:type="dxa"/>
              <w:left w:w="20" w:type="dxa"/>
              <w:bottom w:w="20" w:type="dxa"/>
              <w:right w:w="20" w:type="dxa"/>
            </w:tcMar>
            <w:vAlign w:val="center"/>
            <w:hideMark/>
          </w:tcPr>
          <w:p w14:paraId="38A1C2C1" w14:textId="77777777" w:rsidR="00662DA3" w:rsidRPr="00581137" w:rsidRDefault="00662DA3" w:rsidP="00AC4264">
            <w:pPr>
              <w:pStyle w:val="movimento"/>
              <w:rPr>
                <w:color w:val="002060"/>
              </w:rPr>
            </w:pPr>
            <w:r w:rsidRPr="00581137">
              <w:rPr>
                <w:color w:val="002060"/>
              </w:rPr>
              <w:t>TRILLINI ALESSANDRO</w:t>
            </w:r>
          </w:p>
        </w:tc>
        <w:tc>
          <w:tcPr>
            <w:tcW w:w="2200" w:type="dxa"/>
            <w:tcMar>
              <w:top w:w="20" w:type="dxa"/>
              <w:left w:w="20" w:type="dxa"/>
              <w:bottom w:w="20" w:type="dxa"/>
              <w:right w:w="20" w:type="dxa"/>
            </w:tcMar>
            <w:vAlign w:val="center"/>
            <w:hideMark/>
          </w:tcPr>
          <w:p w14:paraId="30B94127" w14:textId="77777777" w:rsidR="00662DA3" w:rsidRPr="00581137" w:rsidRDefault="00662DA3" w:rsidP="00AC4264">
            <w:pPr>
              <w:pStyle w:val="movimento2"/>
              <w:rPr>
                <w:color w:val="002060"/>
              </w:rPr>
            </w:pPr>
            <w:r w:rsidRPr="00581137">
              <w:rPr>
                <w:color w:val="002060"/>
              </w:rPr>
              <w:t xml:space="preserve">(CSI GAUDIO) </w:t>
            </w:r>
          </w:p>
        </w:tc>
        <w:tc>
          <w:tcPr>
            <w:tcW w:w="800" w:type="dxa"/>
            <w:tcMar>
              <w:top w:w="20" w:type="dxa"/>
              <w:left w:w="20" w:type="dxa"/>
              <w:bottom w:w="20" w:type="dxa"/>
              <w:right w:w="20" w:type="dxa"/>
            </w:tcMar>
            <w:vAlign w:val="center"/>
            <w:hideMark/>
          </w:tcPr>
          <w:p w14:paraId="4E05433E"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3AF185B4"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EA31E9C" w14:textId="77777777" w:rsidR="00662DA3" w:rsidRPr="00581137" w:rsidRDefault="00662DA3" w:rsidP="00AC4264">
            <w:pPr>
              <w:pStyle w:val="movimento2"/>
              <w:rPr>
                <w:color w:val="002060"/>
              </w:rPr>
            </w:pPr>
            <w:r w:rsidRPr="00581137">
              <w:rPr>
                <w:color w:val="002060"/>
              </w:rPr>
              <w:t> </w:t>
            </w:r>
          </w:p>
        </w:tc>
      </w:tr>
    </w:tbl>
    <w:p w14:paraId="760F8865" w14:textId="77777777" w:rsidR="00662DA3" w:rsidRDefault="00662DA3" w:rsidP="00662DA3">
      <w:pPr>
        <w:pStyle w:val="breakline"/>
        <w:rPr>
          <w:color w:val="002060"/>
        </w:rPr>
      </w:pPr>
    </w:p>
    <w:p w14:paraId="4CF0898B" w14:textId="77777777" w:rsidR="00662DA3" w:rsidRPr="00BD581B" w:rsidRDefault="00662DA3" w:rsidP="00662DA3">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2D98744" w14:textId="77777777" w:rsidR="00662DA3" w:rsidRPr="00BD581B" w:rsidRDefault="00662DA3" w:rsidP="00662DA3">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E271984" w14:textId="77777777" w:rsidR="00662DA3" w:rsidRPr="00581137" w:rsidRDefault="00662DA3" w:rsidP="00662DA3">
      <w:pPr>
        <w:pStyle w:val="breakline"/>
        <w:rPr>
          <w:rFonts w:eastAsiaTheme="minorEastAsia"/>
          <w:color w:val="002060"/>
        </w:rPr>
      </w:pPr>
    </w:p>
    <w:p w14:paraId="2D0AA051" w14:textId="77777777" w:rsidR="00662DA3" w:rsidRPr="00581137" w:rsidRDefault="00662DA3" w:rsidP="00662DA3">
      <w:pPr>
        <w:pStyle w:val="titoloprinc0"/>
        <w:rPr>
          <w:color w:val="002060"/>
        </w:rPr>
      </w:pPr>
      <w:r w:rsidRPr="00581137">
        <w:rPr>
          <w:color w:val="002060"/>
        </w:rPr>
        <w:t>CLASSIFICA</w:t>
      </w:r>
    </w:p>
    <w:p w14:paraId="0BB50238" w14:textId="77777777" w:rsidR="00662DA3" w:rsidRPr="00581137" w:rsidRDefault="00662DA3" w:rsidP="00662DA3">
      <w:pPr>
        <w:pStyle w:val="breakline"/>
        <w:rPr>
          <w:color w:val="002060"/>
        </w:rPr>
      </w:pPr>
    </w:p>
    <w:p w14:paraId="3A22DA10" w14:textId="77777777" w:rsidR="00662DA3" w:rsidRPr="00581137" w:rsidRDefault="00662DA3" w:rsidP="00662DA3">
      <w:pPr>
        <w:pStyle w:val="breakline"/>
        <w:rPr>
          <w:color w:val="002060"/>
        </w:rPr>
      </w:pPr>
    </w:p>
    <w:p w14:paraId="661468BC" w14:textId="77777777" w:rsidR="00662DA3" w:rsidRPr="00581137" w:rsidRDefault="00662DA3" w:rsidP="00662DA3">
      <w:pPr>
        <w:pStyle w:val="sottotitolocampionato10"/>
        <w:rPr>
          <w:color w:val="002060"/>
        </w:rPr>
      </w:pPr>
      <w:r w:rsidRPr="0058113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62E3A8BB"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2D4BB"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7DB01"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9A3BC"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B2C20"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8B6BE"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77F2D"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6A742"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B5482"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5EEA5"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10D9A" w14:textId="77777777" w:rsidR="00662DA3" w:rsidRPr="00581137" w:rsidRDefault="00662DA3" w:rsidP="00AC4264">
            <w:pPr>
              <w:pStyle w:val="headertabella0"/>
              <w:rPr>
                <w:color w:val="002060"/>
              </w:rPr>
            </w:pPr>
            <w:r w:rsidRPr="00581137">
              <w:rPr>
                <w:color w:val="002060"/>
              </w:rPr>
              <w:t>PE</w:t>
            </w:r>
          </w:p>
        </w:tc>
      </w:tr>
      <w:tr w:rsidR="00662DA3" w:rsidRPr="00581137" w14:paraId="5FDF83ED"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CCFB54" w14:textId="77777777" w:rsidR="00662DA3" w:rsidRPr="00581137" w:rsidRDefault="00662DA3" w:rsidP="00AC4264">
            <w:pPr>
              <w:pStyle w:val="rowtabella0"/>
              <w:rPr>
                <w:color w:val="002060"/>
              </w:rPr>
            </w:pPr>
            <w:r w:rsidRPr="0058113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2A6DA" w14:textId="77777777" w:rsidR="00662DA3" w:rsidRPr="00581137" w:rsidRDefault="00662DA3" w:rsidP="00AC4264">
            <w:pPr>
              <w:pStyle w:val="rowtabella0"/>
              <w:jc w:val="center"/>
              <w:rPr>
                <w:color w:val="002060"/>
              </w:rPr>
            </w:pPr>
            <w:r w:rsidRPr="0058113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7AACC"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3764"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9C4A7"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A25E5"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C72E4" w14:textId="77777777" w:rsidR="00662DA3" w:rsidRPr="00581137" w:rsidRDefault="00662DA3" w:rsidP="00AC4264">
            <w:pPr>
              <w:pStyle w:val="rowtabella0"/>
              <w:jc w:val="center"/>
              <w:rPr>
                <w:color w:val="002060"/>
              </w:rPr>
            </w:pPr>
            <w:r w:rsidRPr="00581137">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9795" w14:textId="77777777" w:rsidR="00662DA3" w:rsidRPr="00581137" w:rsidRDefault="00662DA3" w:rsidP="00AC4264">
            <w:pPr>
              <w:pStyle w:val="rowtabella0"/>
              <w:jc w:val="center"/>
              <w:rPr>
                <w:color w:val="002060"/>
              </w:rPr>
            </w:pPr>
            <w:r w:rsidRPr="0058113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3E141" w14:textId="77777777" w:rsidR="00662DA3" w:rsidRPr="00581137" w:rsidRDefault="00662DA3" w:rsidP="00AC4264">
            <w:pPr>
              <w:pStyle w:val="rowtabella0"/>
              <w:jc w:val="center"/>
              <w:rPr>
                <w:color w:val="002060"/>
              </w:rPr>
            </w:pPr>
            <w:r w:rsidRPr="0058113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56850" w14:textId="77777777" w:rsidR="00662DA3" w:rsidRPr="00581137" w:rsidRDefault="00662DA3" w:rsidP="00AC4264">
            <w:pPr>
              <w:pStyle w:val="rowtabella0"/>
              <w:jc w:val="center"/>
              <w:rPr>
                <w:color w:val="002060"/>
              </w:rPr>
            </w:pPr>
            <w:r w:rsidRPr="00581137">
              <w:rPr>
                <w:color w:val="002060"/>
              </w:rPr>
              <w:t>0</w:t>
            </w:r>
          </w:p>
        </w:tc>
      </w:tr>
      <w:tr w:rsidR="00662DA3" w:rsidRPr="00581137" w14:paraId="68B32585"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50426" w14:textId="77777777" w:rsidR="00662DA3" w:rsidRPr="00581137" w:rsidRDefault="00662DA3" w:rsidP="00AC4264">
            <w:pPr>
              <w:pStyle w:val="rowtabella0"/>
              <w:rPr>
                <w:color w:val="002060"/>
              </w:rPr>
            </w:pPr>
            <w:r w:rsidRPr="0058113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CF29B"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051E"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51D74"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9E8B"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A0533"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6530A" w14:textId="77777777" w:rsidR="00662DA3" w:rsidRPr="00581137" w:rsidRDefault="00662DA3" w:rsidP="00AC4264">
            <w:pPr>
              <w:pStyle w:val="rowtabella0"/>
              <w:jc w:val="center"/>
              <w:rPr>
                <w:color w:val="002060"/>
              </w:rPr>
            </w:pPr>
            <w:r w:rsidRPr="0058113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C747B"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D8852" w14:textId="77777777" w:rsidR="00662DA3" w:rsidRPr="00581137" w:rsidRDefault="00662DA3" w:rsidP="00AC4264">
            <w:pPr>
              <w:pStyle w:val="rowtabella0"/>
              <w:jc w:val="center"/>
              <w:rPr>
                <w:color w:val="002060"/>
              </w:rPr>
            </w:pPr>
            <w:r w:rsidRPr="0058113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3925F" w14:textId="77777777" w:rsidR="00662DA3" w:rsidRPr="00581137" w:rsidRDefault="00662DA3" w:rsidP="00AC4264">
            <w:pPr>
              <w:pStyle w:val="rowtabella0"/>
              <w:jc w:val="center"/>
              <w:rPr>
                <w:color w:val="002060"/>
              </w:rPr>
            </w:pPr>
            <w:r w:rsidRPr="00581137">
              <w:rPr>
                <w:color w:val="002060"/>
              </w:rPr>
              <w:t>0</w:t>
            </w:r>
          </w:p>
        </w:tc>
      </w:tr>
      <w:tr w:rsidR="00662DA3" w:rsidRPr="00581137" w14:paraId="1D0BB941"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34572" w14:textId="77777777" w:rsidR="00662DA3" w:rsidRPr="00581137" w:rsidRDefault="00662DA3" w:rsidP="00AC4264">
            <w:pPr>
              <w:pStyle w:val="rowtabella0"/>
              <w:rPr>
                <w:color w:val="002060"/>
                <w:lang w:val="en-US"/>
              </w:rPr>
            </w:pPr>
            <w:r w:rsidRPr="00581137">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BEFFE"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2CB5A"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FFAA3"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F08DF"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41BB2"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367D" w14:textId="77777777" w:rsidR="00662DA3" w:rsidRPr="00581137" w:rsidRDefault="00662DA3" w:rsidP="00AC4264">
            <w:pPr>
              <w:pStyle w:val="rowtabella0"/>
              <w:jc w:val="center"/>
              <w:rPr>
                <w:color w:val="002060"/>
              </w:rPr>
            </w:pPr>
            <w:r w:rsidRPr="0058113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1FD14"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6AD6E"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7FB2C" w14:textId="77777777" w:rsidR="00662DA3" w:rsidRPr="00581137" w:rsidRDefault="00662DA3" w:rsidP="00AC4264">
            <w:pPr>
              <w:pStyle w:val="rowtabella0"/>
              <w:jc w:val="center"/>
              <w:rPr>
                <w:color w:val="002060"/>
              </w:rPr>
            </w:pPr>
            <w:r w:rsidRPr="00581137">
              <w:rPr>
                <w:color w:val="002060"/>
              </w:rPr>
              <w:t>0</w:t>
            </w:r>
          </w:p>
        </w:tc>
      </w:tr>
      <w:tr w:rsidR="00662DA3" w:rsidRPr="00581137" w14:paraId="231BF149"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CEA63D" w14:textId="77777777" w:rsidR="00662DA3" w:rsidRPr="00581137" w:rsidRDefault="00662DA3" w:rsidP="00AC4264">
            <w:pPr>
              <w:pStyle w:val="rowtabella0"/>
              <w:rPr>
                <w:color w:val="002060"/>
              </w:rPr>
            </w:pPr>
            <w:r w:rsidRPr="0058113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C51C5"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9C3B8"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61274"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ED736"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3221D"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070CE" w14:textId="77777777" w:rsidR="00662DA3" w:rsidRPr="00581137" w:rsidRDefault="00662DA3" w:rsidP="00AC4264">
            <w:pPr>
              <w:pStyle w:val="rowtabella0"/>
              <w:jc w:val="center"/>
              <w:rPr>
                <w:color w:val="002060"/>
              </w:rPr>
            </w:pPr>
            <w:r w:rsidRPr="0058113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44023"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D6C7D"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7AEDC" w14:textId="77777777" w:rsidR="00662DA3" w:rsidRPr="00581137" w:rsidRDefault="00662DA3" w:rsidP="00AC4264">
            <w:pPr>
              <w:pStyle w:val="rowtabella0"/>
              <w:jc w:val="center"/>
              <w:rPr>
                <w:color w:val="002060"/>
              </w:rPr>
            </w:pPr>
            <w:r w:rsidRPr="00581137">
              <w:rPr>
                <w:color w:val="002060"/>
              </w:rPr>
              <w:t>0</w:t>
            </w:r>
          </w:p>
        </w:tc>
      </w:tr>
      <w:tr w:rsidR="00662DA3" w:rsidRPr="00581137" w14:paraId="51920CB7"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43C50" w14:textId="77777777" w:rsidR="00662DA3" w:rsidRPr="00581137" w:rsidRDefault="00662DA3" w:rsidP="00AC4264">
            <w:pPr>
              <w:pStyle w:val="rowtabella0"/>
              <w:rPr>
                <w:color w:val="002060"/>
              </w:rPr>
            </w:pPr>
            <w:r w:rsidRPr="0058113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A84C7" w14:textId="77777777" w:rsidR="00662DA3" w:rsidRPr="00581137" w:rsidRDefault="00662DA3" w:rsidP="00AC4264">
            <w:pPr>
              <w:pStyle w:val="rowtabella0"/>
              <w:jc w:val="center"/>
              <w:rPr>
                <w:color w:val="002060"/>
              </w:rPr>
            </w:pPr>
            <w:r w:rsidRPr="00581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4BD95"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9CE20"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58906"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69E7E"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B3684"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51A0" w14:textId="77777777" w:rsidR="00662DA3" w:rsidRPr="00581137" w:rsidRDefault="00662DA3" w:rsidP="00AC4264">
            <w:pPr>
              <w:pStyle w:val="rowtabella0"/>
              <w:jc w:val="center"/>
              <w:rPr>
                <w:color w:val="002060"/>
              </w:rPr>
            </w:pPr>
            <w:r w:rsidRPr="0058113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41B7"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CD41D" w14:textId="77777777" w:rsidR="00662DA3" w:rsidRPr="00581137" w:rsidRDefault="00662DA3" w:rsidP="00AC4264">
            <w:pPr>
              <w:pStyle w:val="rowtabella0"/>
              <w:jc w:val="center"/>
              <w:rPr>
                <w:color w:val="002060"/>
              </w:rPr>
            </w:pPr>
            <w:r w:rsidRPr="00581137">
              <w:rPr>
                <w:color w:val="002060"/>
              </w:rPr>
              <w:t>0</w:t>
            </w:r>
          </w:p>
        </w:tc>
      </w:tr>
      <w:tr w:rsidR="00662DA3" w:rsidRPr="00581137" w14:paraId="7627F87D"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E9A73" w14:textId="77777777" w:rsidR="00662DA3" w:rsidRPr="00581137" w:rsidRDefault="00662DA3" w:rsidP="00AC4264">
            <w:pPr>
              <w:pStyle w:val="rowtabella0"/>
              <w:rPr>
                <w:color w:val="002060"/>
              </w:rPr>
            </w:pPr>
            <w:r w:rsidRPr="0058113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8230A"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51AD0"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271C9"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3E5CA"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351F2"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B8968" w14:textId="77777777" w:rsidR="00662DA3" w:rsidRPr="00581137" w:rsidRDefault="00662DA3" w:rsidP="00AC4264">
            <w:pPr>
              <w:pStyle w:val="rowtabella0"/>
              <w:jc w:val="center"/>
              <w:rPr>
                <w:color w:val="002060"/>
              </w:rPr>
            </w:pPr>
            <w:r w:rsidRPr="0058113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3221C" w14:textId="77777777" w:rsidR="00662DA3" w:rsidRPr="00581137" w:rsidRDefault="00662DA3" w:rsidP="00AC4264">
            <w:pPr>
              <w:pStyle w:val="rowtabella0"/>
              <w:jc w:val="center"/>
              <w:rPr>
                <w:color w:val="002060"/>
              </w:rPr>
            </w:pPr>
            <w:r w:rsidRPr="0058113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08960"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315CC" w14:textId="77777777" w:rsidR="00662DA3" w:rsidRPr="00581137" w:rsidRDefault="00662DA3" w:rsidP="00AC4264">
            <w:pPr>
              <w:pStyle w:val="rowtabella0"/>
              <w:jc w:val="center"/>
              <w:rPr>
                <w:color w:val="002060"/>
              </w:rPr>
            </w:pPr>
            <w:r w:rsidRPr="00581137">
              <w:rPr>
                <w:color w:val="002060"/>
              </w:rPr>
              <w:t>0</w:t>
            </w:r>
          </w:p>
        </w:tc>
      </w:tr>
      <w:tr w:rsidR="00662DA3" w:rsidRPr="00581137" w14:paraId="2294C254"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74DB41" w14:textId="77777777" w:rsidR="00662DA3" w:rsidRPr="00581137" w:rsidRDefault="00662DA3" w:rsidP="00AC4264">
            <w:pPr>
              <w:pStyle w:val="rowtabella0"/>
              <w:rPr>
                <w:color w:val="002060"/>
              </w:rPr>
            </w:pPr>
            <w:r w:rsidRPr="0058113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C3296"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DACEF"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0442F"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4A68C"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64337"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D8693" w14:textId="77777777" w:rsidR="00662DA3" w:rsidRPr="00581137" w:rsidRDefault="00662DA3" w:rsidP="00AC4264">
            <w:pPr>
              <w:pStyle w:val="rowtabella0"/>
              <w:jc w:val="center"/>
              <w:rPr>
                <w:color w:val="002060"/>
              </w:rPr>
            </w:pPr>
            <w:r w:rsidRPr="0058113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76F7" w14:textId="77777777" w:rsidR="00662DA3" w:rsidRPr="00581137" w:rsidRDefault="00662DA3" w:rsidP="00AC4264">
            <w:pPr>
              <w:pStyle w:val="rowtabella0"/>
              <w:jc w:val="center"/>
              <w:rPr>
                <w:color w:val="002060"/>
              </w:rPr>
            </w:pPr>
            <w:r w:rsidRPr="0058113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0B919"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D172" w14:textId="77777777" w:rsidR="00662DA3" w:rsidRPr="00581137" w:rsidRDefault="00662DA3" w:rsidP="00AC4264">
            <w:pPr>
              <w:pStyle w:val="rowtabella0"/>
              <w:jc w:val="center"/>
              <w:rPr>
                <w:color w:val="002060"/>
              </w:rPr>
            </w:pPr>
            <w:r w:rsidRPr="00581137">
              <w:rPr>
                <w:color w:val="002060"/>
              </w:rPr>
              <w:t>0</w:t>
            </w:r>
          </w:p>
        </w:tc>
      </w:tr>
      <w:tr w:rsidR="00662DA3" w:rsidRPr="00581137" w14:paraId="4063C420"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FE808" w14:textId="77777777" w:rsidR="00662DA3" w:rsidRPr="00581137" w:rsidRDefault="00662DA3" w:rsidP="00AC4264">
            <w:pPr>
              <w:pStyle w:val="rowtabella0"/>
              <w:rPr>
                <w:color w:val="002060"/>
              </w:rPr>
            </w:pPr>
            <w:r w:rsidRPr="0058113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55ABD"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6EAB6"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73118"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32BA1"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8505"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5003D" w14:textId="77777777" w:rsidR="00662DA3" w:rsidRPr="00581137" w:rsidRDefault="00662DA3" w:rsidP="00AC4264">
            <w:pPr>
              <w:pStyle w:val="rowtabella0"/>
              <w:jc w:val="center"/>
              <w:rPr>
                <w:color w:val="002060"/>
              </w:rPr>
            </w:pPr>
            <w:r w:rsidRPr="0058113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6DB75" w14:textId="77777777" w:rsidR="00662DA3" w:rsidRPr="00581137" w:rsidRDefault="00662DA3" w:rsidP="00AC4264">
            <w:pPr>
              <w:pStyle w:val="rowtabella0"/>
              <w:jc w:val="center"/>
              <w:rPr>
                <w:color w:val="002060"/>
              </w:rPr>
            </w:pPr>
            <w:r w:rsidRPr="0058113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DF34B"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B4B47" w14:textId="77777777" w:rsidR="00662DA3" w:rsidRPr="00581137" w:rsidRDefault="00662DA3" w:rsidP="00AC4264">
            <w:pPr>
              <w:pStyle w:val="rowtabella0"/>
              <w:jc w:val="center"/>
              <w:rPr>
                <w:color w:val="002060"/>
              </w:rPr>
            </w:pPr>
            <w:r w:rsidRPr="00581137">
              <w:rPr>
                <w:color w:val="002060"/>
              </w:rPr>
              <w:t>0</w:t>
            </w:r>
          </w:p>
        </w:tc>
      </w:tr>
      <w:tr w:rsidR="00662DA3" w:rsidRPr="00581137" w14:paraId="4C18DB1B"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7D797" w14:textId="77777777" w:rsidR="00662DA3" w:rsidRPr="00581137" w:rsidRDefault="00662DA3" w:rsidP="00AC4264">
            <w:pPr>
              <w:pStyle w:val="rowtabella0"/>
              <w:rPr>
                <w:color w:val="002060"/>
              </w:rPr>
            </w:pPr>
            <w:r w:rsidRPr="0058113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9F24"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3CF0A"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A9DDA"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BD17"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0EFCD"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C5A25"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B3301" w14:textId="77777777" w:rsidR="00662DA3" w:rsidRPr="00581137" w:rsidRDefault="00662DA3" w:rsidP="00AC4264">
            <w:pPr>
              <w:pStyle w:val="rowtabella0"/>
              <w:jc w:val="center"/>
              <w:rPr>
                <w:color w:val="002060"/>
              </w:rPr>
            </w:pPr>
            <w:r w:rsidRPr="0058113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086F9" w14:textId="77777777" w:rsidR="00662DA3" w:rsidRPr="00581137" w:rsidRDefault="00662DA3" w:rsidP="00AC4264">
            <w:pPr>
              <w:pStyle w:val="rowtabella0"/>
              <w:jc w:val="center"/>
              <w:rPr>
                <w:color w:val="002060"/>
              </w:rPr>
            </w:pPr>
            <w:r w:rsidRPr="0058113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707F3" w14:textId="77777777" w:rsidR="00662DA3" w:rsidRPr="00581137" w:rsidRDefault="00662DA3" w:rsidP="00AC4264">
            <w:pPr>
              <w:pStyle w:val="rowtabella0"/>
              <w:jc w:val="center"/>
              <w:rPr>
                <w:color w:val="002060"/>
              </w:rPr>
            </w:pPr>
            <w:r w:rsidRPr="00581137">
              <w:rPr>
                <w:color w:val="002060"/>
              </w:rPr>
              <w:t>0</w:t>
            </w:r>
          </w:p>
        </w:tc>
      </w:tr>
      <w:tr w:rsidR="00662DA3" w:rsidRPr="00581137" w14:paraId="2E41822C"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9A6EE0" w14:textId="77777777" w:rsidR="00662DA3" w:rsidRPr="00581137" w:rsidRDefault="00662DA3" w:rsidP="00AC4264">
            <w:pPr>
              <w:pStyle w:val="rowtabella0"/>
              <w:rPr>
                <w:color w:val="002060"/>
              </w:rPr>
            </w:pPr>
            <w:r w:rsidRPr="0058113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C7FEF"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4D7B4"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3F32D"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4D693"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874FC"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CA823" w14:textId="77777777" w:rsidR="00662DA3" w:rsidRPr="00581137" w:rsidRDefault="00662DA3" w:rsidP="00AC4264">
            <w:pPr>
              <w:pStyle w:val="rowtabella0"/>
              <w:jc w:val="center"/>
              <w:rPr>
                <w:color w:val="002060"/>
              </w:rPr>
            </w:pPr>
            <w:r w:rsidRPr="0058113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1038" w14:textId="77777777" w:rsidR="00662DA3" w:rsidRPr="00581137" w:rsidRDefault="00662DA3" w:rsidP="00AC4264">
            <w:pPr>
              <w:pStyle w:val="rowtabella0"/>
              <w:jc w:val="center"/>
              <w:rPr>
                <w:color w:val="002060"/>
              </w:rPr>
            </w:pPr>
            <w:r w:rsidRPr="00581137">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A1574" w14:textId="77777777" w:rsidR="00662DA3" w:rsidRPr="00581137" w:rsidRDefault="00662DA3" w:rsidP="00AC4264">
            <w:pPr>
              <w:pStyle w:val="rowtabella0"/>
              <w:jc w:val="center"/>
              <w:rPr>
                <w:color w:val="002060"/>
              </w:rPr>
            </w:pPr>
            <w:r w:rsidRPr="0058113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5C633" w14:textId="77777777" w:rsidR="00662DA3" w:rsidRPr="00581137" w:rsidRDefault="00662DA3" w:rsidP="00AC4264">
            <w:pPr>
              <w:pStyle w:val="rowtabella0"/>
              <w:jc w:val="center"/>
              <w:rPr>
                <w:color w:val="002060"/>
              </w:rPr>
            </w:pPr>
            <w:r w:rsidRPr="00581137">
              <w:rPr>
                <w:color w:val="002060"/>
              </w:rPr>
              <w:t>0</w:t>
            </w:r>
          </w:p>
        </w:tc>
      </w:tr>
    </w:tbl>
    <w:p w14:paraId="222B9E30" w14:textId="77777777" w:rsidR="00662DA3" w:rsidRPr="00581137" w:rsidRDefault="00662DA3" w:rsidP="00662DA3">
      <w:pPr>
        <w:pStyle w:val="breakline"/>
        <w:rPr>
          <w:rFonts w:eastAsiaTheme="minorEastAsia"/>
          <w:color w:val="002060"/>
        </w:rPr>
      </w:pPr>
    </w:p>
    <w:p w14:paraId="7E6066DC" w14:textId="77777777" w:rsidR="00662DA3" w:rsidRPr="00581137" w:rsidRDefault="00662DA3" w:rsidP="00662DA3">
      <w:pPr>
        <w:pStyle w:val="breakline"/>
        <w:rPr>
          <w:color w:val="002060"/>
        </w:rPr>
      </w:pPr>
    </w:p>
    <w:p w14:paraId="5356F471" w14:textId="77777777" w:rsidR="00662DA3" w:rsidRPr="00581137" w:rsidRDefault="00662DA3" w:rsidP="00662DA3">
      <w:pPr>
        <w:pStyle w:val="sottotitolocampionato10"/>
        <w:rPr>
          <w:color w:val="002060"/>
        </w:rPr>
      </w:pPr>
      <w:r w:rsidRPr="0058113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1D52781C"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C69E4"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73DAD"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5D443"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CF3F1"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74A13"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1BFD4"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8E456"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C7330"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BB7E8"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AECFD" w14:textId="77777777" w:rsidR="00662DA3" w:rsidRPr="00581137" w:rsidRDefault="00662DA3" w:rsidP="00AC4264">
            <w:pPr>
              <w:pStyle w:val="headertabella0"/>
              <w:rPr>
                <w:color w:val="002060"/>
              </w:rPr>
            </w:pPr>
            <w:r w:rsidRPr="00581137">
              <w:rPr>
                <w:color w:val="002060"/>
              </w:rPr>
              <w:t>PE</w:t>
            </w:r>
          </w:p>
        </w:tc>
      </w:tr>
      <w:tr w:rsidR="00662DA3" w:rsidRPr="00581137" w14:paraId="56283655"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D6879C" w14:textId="77777777" w:rsidR="00662DA3" w:rsidRPr="00581137" w:rsidRDefault="00662DA3" w:rsidP="00AC4264">
            <w:pPr>
              <w:pStyle w:val="rowtabella0"/>
              <w:rPr>
                <w:color w:val="002060"/>
                <w:lang w:val="en-US"/>
              </w:rPr>
            </w:pPr>
            <w:r w:rsidRPr="00581137">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D69C6" w14:textId="77777777" w:rsidR="00662DA3" w:rsidRPr="00581137" w:rsidRDefault="00662DA3" w:rsidP="00AC4264">
            <w:pPr>
              <w:pStyle w:val="rowtabella0"/>
              <w:jc w:val="center"/>
              <w:rPr>
                <w:color w:val="002060"/>
              </w:rPr>
            </w:pPr>
            <w:r w:rsidRPr="0058113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C5BE"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1EAAE"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4FB30"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54284"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5B93C" w14:textId="77777777" w:rsidR="00662DA3" w:rsidRPr="00581137" w:rsidRDefault="00662DA3" w:rsidP="00AC4264">
            <w:pPr>
              <w:pStyle w:val="rowtabella0"/>
              <w:jc w:val="center"/>
              <w:rPr>
                <w:color w:val="002060"/>
              </w:rPr>
            </w:pPr>
            <w:r w:rsidRPr="0058113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03998"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E4D5E"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DE1F" w14:textId="77777777" w:rsidR="00662DA3" w:rsidRPr="00581137" w:rsidRDefault="00662DA3" w:rsidP="00AC4264">
            <w:pPr>
              <w:pStyle w:val="rowtabella0"/>
              <w:jc w:val="center"/>
              <w:rPr>
                <w:color w:val="002060"/>
              </w:rPr>
            </w:pPr>
            <w:r w:rsidRPr="00581137">
              <w:rPr>
                <w:color w:val="002060"/>
              </w:rPr>
              <w:t>0</w:t>
            </w:r>
          </w:p>
        </w:tc>
      </w:tr>
      <w:tr w:rsidR="00662DA3" w:rsidRPr="00581137" w14:paraId="2A0F6617"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94A72" w14:textId="77777777" w:rsidR="00662DA3" w:rsidRPr="00581137" w:rsidRDefault="00662DA3" w:rsidP="00AC4264">
            <w:pPr>
              <w:pStyle w:val="rowtabella0"/>
              <w:rPr>
                <w:color w:val="002060"/>
              </w:rPr>
            </w:pPr>
            <w:r w:rsidRPr="00581137">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E302"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6BDA3"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5DDFF"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259EC"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0AE38"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85B01" w14:textId="77777777" w:rsidR="00662DA3" w:rsidRPr="00581137" w:rsidRDefault="00662DA3" w:rsidP="00AC4264">
            <w:pPr>
              <w:pStyle w:val="rowtabella0"/>
              <w:jc w:val="center"/>
              <w:rPr>
                <w:color w:val="002060"/>
              </w:rPr>
            </w:pPr>
            <w:r w:rsidRPr="0058113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2C33"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47D84" w14:textId="77777777" w:rsidR="00662DA3" w:rsidRPr="00581137" w:rsidRDefault="00662DA3" w:rsidP="00AC4264">
            <w:pPr>
              <w:pStyle w:val="rowtabella0"/>
              <w:jc w:val="center"/>
              <w:rPr>
                <w:color w:val="002060"/>
              </w:rPr>
            </w:pPr>
            <w:r w:rsidRPr="0058113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FF463" w14:textId="77777777" w:rsidR="00662DA3" w:rsidRPr="00581137" w:rsidRDefault="00662DA3" w:rsidP="00AC4264">
            <w:pPr>
              <w:pStyle w:val="rowtabella0"/>
              <w:jc w:val="center"/>
              <w:rPr>
                <w:color w:val="002060"/>
              </w:rPr>
            </w:pPr>
            <w:r w:rsidRPr="00581137">
              <w:rPr>
                <w:color w:val="002060"/>
              </w:rPr>
              <w:t>0</w:t>
            </w:r>
          </w:p>
        </w:tc>
      </w:tr>
      <w:tr w:rsidR="00662DA3" w:rsidRPr="00581137" w14:paraId="78FFCF40"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CC37F4" w14:textId="77777777" w:rsidR="00662DA3" w:rsidRPr="00581137" w:rsidRDefault="00662DA3" w:rsidP="00AC4264">
            <w:pPr>
              <w:pStyle w:val="rowtabella0"/>
              <w:rPr>
                <w:color w:val="002060"/>
              </w:rPr>
            </w:pPr>
            <w:r w:rsidRPr="0058113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B5CF0"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9401A"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CE1EA"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397E3"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6C88D"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8ACB9" w14:textId="77777777" w:rsidR="00662DA3" w:rsidRPr="00581137" w:rsidRDefault="00662DA3" w:rsidP="00AC4264">
            <w:pPr>
              <w:pStyle w:val="rowtabella0"/>
              <w:jc w:val="center"/>
              <w:rPr>
                <w:color w:val="002060"/>
              </w:rPr>
            </w:pPr>
            <w:r w:rsidRPr="0058113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73DCD" w14:textId="77777777" w:rsidR="00662DA3" w:rsidRPr="00581137" w:rsidRDefault="00662DA3" w:rsidP="00AC4264">
            <w:pPr>
              <w:pStyle w:val="rowtabella0"/>
              <w:jc w:val="center"/>
              <w:rPr>
                <w:color w:val="002060"/>
              </w:rPr>
            </w:pPr>
            <w:r w:rsidRPr="0058113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AC068"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434F1" w14:textId="77777777" w:rsidR="00662DA3" w:rsidRPr="00581137" w:rsidRDefault="00662DA3" w:rsidP="00AC4264">
            <w:pPr>
              <w:pStyle w:val="rowtabella0"/>
              <w:jc w:val="center"/>
              <w:rPr>
                <w:color w:val="002060"/>
              </w:rPr>
            </w:pPr>
            <w:r w:rsidRPr="00581137">
              <w:rPr>
                <w:color w:val="002060"/>
              </w:rPr>
              <w:t>0</w:t>
            </w:r>
          </w:p>
        </w:tc>
      </w:tr>
      <w:tr w:rsidR="00662DA3" w:rsidRPr="00581137" w14:paraId="21FA96C7"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BEB1F4" w14:textId="77777777" w:rsidR="00662DA3" w:rsidRPr="00581137" w:rsidRDefault="00662DA3" w:rsidP="00AC4264">
            <w:pPr>
              <w:pStyle w:val="rowtabella0"/>
              <w:rPr>
                <w:color w:val="002060"/>
              </w:rPr>
            </w:pPr>
            <w:r w:rsidRPr="0058113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DA01B"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3E3B6"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35D90"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929B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31BFE"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9B23" w14:textId="77777777" w:rsidR="00662DA3" w:rsidRPr="00581137" w:rsidRDefault="00662DA3" w:rsidP="00AC4264">
            <w:pPr>
              <w:pStyle w:val="rowtabella0"/>
              <w:jc w:val="center"/>
              <w:rPr>
                <w:color w:val="002060"/>
              </w:rPr>
            </w:pPr>
            <w:r w:rsidRPr="0058113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92F0"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AD961"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2300F" w14:textId="77777777" w:rsidR="00662DA3" w:rsidRPr="00581137" w:rsidRDefault="00662DA3" w:rsidP="00AC4264">
            <w:pPr>
              <w:pStyle w:val="rowtabella0"/>
              <w:jc w:val="center"/>
              <w:rPr>
                <w:color w:val="002060"/>
              </w:rPr>
            </w:pPr>
            <w:r w:rsidRPr="00581137">
              <w:rPr>
                <w:color w:val="002060"/>
              </w:rPr>
              <w:t>0</w:t>
            </w:r>
          </w:p>
        </w:tc>
      </w:tr>
      <w:tr w:rsidR="00662DA3" w:rsidRPr="00581137" w14:paraId="158ACD29"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771647" w14:textId="77777777" w:rsidR="00662DA3" w:rsidRPr="00581137" w:rsidRDefault="00662DA3" w:rsidP="00AC4264">
            <w:pPr>
              <w:pStyle w:val="rowtabella0"/>
              <w:rPr>
                <w:color w:val="002060"/>
              </w:rPr>
            </w:pPr>
            <w:r w:rsidRPr="0058113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E6E4B"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A1E8B"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29889"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71A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FAC46"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0DCA3" w14:textId="77777777" w:rsidR="00662DA3" w:rsidRPr="00581137" w:rsidRDefault="00662DA3" w:rsidP="00AC4264">
            <w:pPr>
              <w:pStyle w:val="rowtabella0"/>
              <w:jc w:val="center"/>
              <w:rPr>
                <w:color w:val="002060"/>
              </w:rPr>
            </w:pPr>
            <w:r w:rsidRPr="0058113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D1F94"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11363"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16D4C" w14:textId="77777777" w:rsidR="00662DA3" w:rsidRPr="00581137" w:rsidRDefault="00662DA3" w:rsidP="00AC4264">
            <w:pPr>
              <w:pStyle w:val="rowtabella0"/>
              <w:jc w:val="center"/>
              <w:rPr>
                <w:color w:val="002060"/>
              </w:rPr>
            </w:pPr>
            <w:r w:rsidRPr="00581137">
              <w:rPr>
                <w:color w:val="002060"/>
              </w:rPr>
              <w:t>0</w:t>
            </w:r>
          </w:p>
        </w:tc>
      </w:tr>
      <w:tr w:rsidR="00662DA3" w:rsidRPr="00581137" w14:paraId="2FB2C7B5"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ED5B7D" w14:textId="77777777" w:rsidR="00662DA3" w:rsidRPr="00581137" w:rsidRDefault="00662DA3" w:rsidP="00AC4264">
            <w:pPr>
              <w:pStyle w:val="rowtabella0"/>
              <w:rPr>
                <w:color w:val="002060"/>
              </w:rPr>
            </w:pPr>
            <w:r w:rsidRPr="0058113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B89BA"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6AB4"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D55D5"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28913"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5654"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97F60" w14:textId="77777777" w:rsidR="00662DA3" w:rsidRPr="00581137" w:rsidRDefault="00662DA3" w:rsidP="00AC4264">
            <w:pPr>
              <w:pStyle w:val="rowtabella0"/>
              <w:jc w:val="center"/>
              <w:rPr>
                <w:color w:val="002060"/>
              </w:rPr>
            </w:pPr>
            <w:r w:rsidRPr="0058113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85BD1" w14:textId="77777777" w:rsidR="00662DA3" w:rsidRPr="00581137" w:rsidRDefault="00662DA3" w:rsidP="00AC4264">
            <w:pPr>
              <w:pStyle w:val="rowtabella0"/>
              <w:jc w:val="center"/>
              <w:rPr>
                <w:color w:val="002060"/>
              </w:rPr>
            </w:pPr>
            <w:r w:rsidRPr="0058113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747E0"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D4C3F" w14:textId="77777777" w:rsidR="00662DA3" w:rsidRPr="00581137" w:rsidRDefault="00662DA3" w:rsidP="00AC4264">
            <w:pPr>
              <w:pStyle w:val="rowtabella0"/>
              <w:jc w:val="center"/>
              <w:rPr>
                <w:color w:val="002060"/>
              </w:rPr>
            </w:pPr>
            <w:r w:rsidRPr="00581137">
              <w:rPr>
                <w:color w:val="002060"/>
              </w:rPr>
              <w:t>0</w:t>
            </w:r>
          </w:p>
        </w:tc>
      </w:tr>
      <w:tr w:rsidR="00662DA3" w:rsidRPr="00581137" w14:paraId="38D08197"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A434C8" w14:textId="77777777" w:rsidR="00662DA3" w:rsidRPr="00581137" w:rsidRDefault="00662DA3" w:rsidP="00AC4264">
            <w:pPr>
              <w:pStyle w:val="rowtabella0"/>
              <w:rPr>
                <w:color w:val="002060"/>
              </w:rPr>
            </w:pPr>
            <w:r w:rsidRPr="0058113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9C82E"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1595E"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E17A7"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E5DD3"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240BE"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91BD" w14:textId="77777777" w:rsidR="00662DA3" w:rsidRPr="00581137" w:rsidRDefault="00662DA3" w:rsidP="00AC4264">
            <w:pPr>
              <w:pStyle w:val="rowtabella0"/>
              <w:jc w:val="center"/>
              <w:rPr>
                <w:color w:val="002060"/>
              </w:rPr>
            </w:pPr>
            <w:r w:rsidRPr="0058113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5DBE5" w14:textId="77777777" w:rsidR="00662DA3" w:rsidRPr="00581137" w:rsidRDefault="00662DA3" w:rsidP="00AC4264">
            <w:pPr>
              <w:pStyle w:val="rowtabella0"/>
              <w:jc w:val="center"/>
              <w:rPr>
                <w:color w:val="002060"/>
              </w:rPr>
            </w:pPr>
            <w:r w:rsidRPr="0058113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1D109"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D0EE1" w14:textId="77777777" w:rsidR="00662DA3" w:rsidRPr="00581137" w:rsidRDefault="00662DA3" w:rsidP="00AC4264">
            <w:pPr>
              <w:pStyle w:val="rowtabella0"/>
              <w:jc w:val="center"/>
              <w:rPr>
                <w:color w:val="002060"/>
              </w:rPr>
            </w:pPr>
            <w:r w:rsidRPr="00581137">
              <w:rPr>
                <w:color w:val="002060"/>
              </w:rPr>
              <w:t>0</w:t>
            </w:r>
          </w:p>
        </w:tc>
      </w:tr>
      <w:tr w:rsidR="00662DA3" w:rsidRPr="00581137" w14:paraId="02193ECC"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84C02" w14:textId="77777777" w:rsidR="00662DA3" w:rsidRPr="00581137" w:rsidRDefault="00662DA3" w:rsidP="00AC4264">
            <w:pPr>
              <w:pStyle w:val="rowtabella0"/>
              <w:rPr>
                <w:color w:val="002060"/>
              </w:rPr>
            </w:pPr>
            <w:r w:rsidRPr="00581137">
              <w:rPr>
                <w:color w:val="002060"/>
              </w:rPr>
              <w:t xml:space="preserve">POL.D. </w:t>
            </w:r>
            <w:proofErr w:type="gramStart"/>
            <w:r w:rsidRPr="00581137">
              <w:rPr>
                <w:color w:val="002060"/>
              </w:rPr>
              <w:t>U.MANDOLESI</w:t>
            </w:r>
            <w:proofErr w:type="gramEnd"/>
            <w:r w:rsidRPr="00581137">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8AD84"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54AAF"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F2271"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94774"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71776"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C0067" w14:textId="77777777" w:rsidR="00662DA3" w:rsidRPr="00581137" w:rsidRDefault="00662DA3" w:rsidP="00AC4264">
            <w:pPr>
              <w:pStyle w:val="rowtabella0"/>
              <w:jc w:val="center"/>
              <w:rPr>
                <w:color w:val="002060"/>
              </w:rPr>
            </w:pPr>
            <w:r w:rsidRPr="0058113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56E6" w14:textId="77777777" w:rsidR="00662DA3" w:rsidRPr="00581137" w:rsidRDefault="00662DA3" w:rsidP="00AC4264">
            <w:pPr>
              <w:pStyle w:val="rowtabella0"/>
              <w:jc w:val="center"/>
              <w:rPr>
                <w:color w:val="002060"/>
              </w:rPr>
            </w:pPr>
            <w:r w:rsidRPr="0058113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A631D" w14:textId="77777777" w:rsidR="00662DA3" w:rsidRPr="00581137" w:rsidRDefault="00662DA3" w:rsidP="00AC4264">
            <w:pPr>
              <w:pStyle w:val="rowtabella0"/>
              <w:jc w:val="center"/>
              <w:rPr>
                <w:color w:val="002060"/>
              </w:rPr>
            </w:pPr>
            <w:r w:rsidRPr="0058113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913CB" w14:textId="77777777" w:rsidR="00662DA3" w:rsidRPr="00581137" w:rsidRDefault="00662DA3" w:rsidP="00AC4264">
            <w:pPr>
              <w:pStyle w:val="rowtabella0"/>
              <w:jc w:val="center"/>
              <w:rPr>
                <w:color w:val="002060"/>
              </w:rPr>
            </w:pPr>
            <w:r w:rsidRPr="00581137">
              <w:rPr>
                <w:color w:val="002060"/>
              </w:rPr>
              <w:t>0</w:t>
            </w:r>
          </w:p>
        </w:tc>
      </w:tr>
      <w:tr w:rsidR="00662DA3" w:rsidRPr="00581137" w14:paraId="35BD4B37"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8AC8BE" w14:textId="77777777" w:rsidR="00662DA3" w:rsidRPr="00581137" w:rsidRDefault="00662DA3" w:rsidP="00AC4264">
            <w:pPr>
              <w:pStyle w:val="rowtabella0"/>
              <w:rPr>
                <w:color w:val="002060"/>
              </w:rPr>
            </w:pPr>
            <w:r w:rsidRPr="0058113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3D014"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282CD"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0F61F"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EE2A6"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B68C"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CF433" w14:textId="77777777" w:rsidR="00662DA3" w:rsidRPr="00581137" w:rsidRDefault="00662DA3" w:rsidP="00AC4264">
            <w:pPr>
              <w:pStyle w:val="rowtabella0"/>
              <w:jc w:val="center"/>
              <w:rPr>
                <w:color w:val="002060"/>
              </w:rPr>
            </w:pPr>
            <w:r w:rsidRPr="0058113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10C1D" w14:textId="77777777" w:rsidR="00662DA3" w:rsidRPr="00581137" w:rsidRDefault="00662DA3" w:rsidP="00AC4264">
            <w:pPr>
              <w:pStyle w:val="rowtabella0"/>
              <w:jc w:val="center"/>
              <w:rPr>
                <w:color w:val="002060"/>
              </w:rPr>
            </w:pPr>
            <w:r w:rsidRPr="0058113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A883C" w14:textId="77777777" w:rsidR="00662DA3" w:rsidRPr="00581137" w:rsidRDefault="00662DA3" w:rsidP="00AC4264">
            <w:pPr>
              <w:pStyle w:val="rowtabella0"/>
              <w:jc w:val="center"/>
              <w:rPr>
                <w:color w:val="002060"/>
              </w:rPr>
            </w:pPr>
            <w:r w:rsidRPr="0058113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1527" w14:textId="77777777" w:rsidR="00662DA3" w:rsidRPr="00581137" w:rsidRDefault="00662DA3" w:rsidP="00AC4264">
            <w:pPr>
              <w:pStyle w:val="rowtabella0"/>
              <w:jc w:val="center"/>
              <w:rPr>
                <w:color w:val="002060"/>
              </w:rPr>
            </w:pPr>
            <w:r w:rsidRPr="00581137">
              <w:rPr>
                <w:color w:val="002060"/>
              </w:rPr>
              <w:t>0</w:t>
            </w:r>
          </w:p>
        </w:tc>
      </w:tr>
      <w:tr w:rsidR="00662DA3" w:rsidRPr="00581137" w14:paraId="31D949E5"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FB52D9" w14:textId="77777777" w:rsidR="00662DA3" w:rsidRPr="00581137" w:rsidRDefault="00662DA3" w:rsidP="00AC4264">
            <w:pPr>
              <w:pStyle w:val="rowtabella0"/>
              <w:rPr>
                <w:color w:val="002060"/>
                <w:lang w:val="en-US"/>
              </w:rPr>
            </w:pPr>
            <w:r w:rsidRPr="00581137">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62ED0"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ED58C"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362F5"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817AA"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0933F"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DC475"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69DFD" w14:textId="77777777" w:rsidR="00662DA3" w:rsidRPr="00581137" w:rsidRDefault="00662DA3" w:rsidP="00AC4264">
            <w:pPr>
              <w:pStyle w:val="rowtabella0"/>
              <w:jc w:val="center"/>
              <w:rPr>
                <w:color w:val="002060"/>
              </w:rPr>
            </w:pPr>
            <w:r w:rsidRPr="0058113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7B287" w14:textId="77777777" w:rsidR="00662DA3" w:rsidRPr="00581137" w:rsidRDefault="00662DA3" w:rsidP="00AC4264">
            <w:pPr>
              <w:pStyle w:val="rowtabella0"/>
              <w:jc w:val="center"/>
              <w:rPr>
                <w:color w:val="002060"/>
              </w:rPr>
            </w:pPr>
            <w:r w:rsidRPr="0058113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8A0B0" w14:textId="77777777" w:rsidR="00662DA3" w:rsidRPr="00581137" w:rsidRDefault="00662DA3" w:rsidP="00AC4264">
            <w:pPr>
              <w:pStyle w:val="rowtabella0"/>
              <w:jc w:val="center"/>
              <w:rPr>
                <w:color w:val="002060"/>
              </w:rPr>
            </w:pPr>
            <w:r w:rsidRPr="00581137">
              <w:rPr>
                <w:color w:val="002060"/>
              </w:rPr>
              <w:t>0</w:t>
            </w:r>
          </w:p>
        </w:tc>
      </w:tr>
    </w:tbl>
    <w:p w14:paraId="77F49461" w14:textId="77777777" w:rsidR="00662DA3" w:rsidRPr="00581137" w:rsidRDefault="00662DA3" w:rsidP="00662DA3">
      <w:pPr>
        <w:pStyle w:val="breakline"/>
        <w:rPr>
          <w:rFonts w:eastAsiaTheme="minorEastAsia"/>
          <w:color w:val="002060"/>
        </w:rPr>
      </w:pPr>
    </w:p>
    <w:p w14:paraId="7CED444C" w14:textId="77777777" w:rsidR="00662DA3" w:rsidRPr="00581137" w:rsidRDefault="00662DA3" w:rsidP="00662DA3">
      <w:pPr>
        <w:pStyle w:val="titoloprinc0"/>
        <w:rPr>
          <w:color w:val="002060"/>
        </w:rPr>
      </w:pPr>
      <w:r w:rsidRPr="00581137">
        <w:rPr>
          <w:color w:val="002060"/>
        </w:rPr>
        <w:t>PROGRAMMA GARE</w:t>
      </w:r>
    </w:p>
    <w:p w14:paraId="35620994" w14:textId="77777777" w:rsidR="00662DA3" w:rsidRDefault="00662DA3" w:rsidP="00662DA3">
      <w:pPr>
        <w:pStyle w:val="breakline"/>
        <w:rPr>
          <w:color w:val="002060"/>
        </w:rPr>
      </w:pPr>
    </w:p>
    <w:p w14:paraId="7A79B51E" w14:textId="77777777" w:rsidR="00F3566E" w:rsidRPr="00DC1851" w:rsidRDefault="00F3566E" w:rsidP="00F3566E">
      <w:pPr>
        <w:pStyle w:val="sottotitolocampionato10"/>
        <w:rPr>
          <w:color w:val="002060"/>
        </w:rPr>
      </w:pPr>
      <w:r w:rsidRPr="00DC1851">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3"/>
        <w:gridCol w:w="385"/>
        <w:gridCol w:w="898"/>
        <w:gridCol w:w="1198"/>
        <w:gridCol w:w="1544"/>
        <w:gridCol w:w="1551"/>
      </w:tblGrid>
      <w:tr w:rsidR="00F3566E" w:rsidRPr="00DC1851" w14:paraId="2A9F6A90"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63D41"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8BC1C"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53B51"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14E4C"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5721A"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74DFF"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827E5"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2458E444"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C7DF25" w14:textId="77777777" w:rsidR="00F3566E" w:rsidRPr="00DC1851" w:rsidRDefault="00F3566E" w:rsidP="00AC4264">
            <w:pPr>
              <w:pStyle w:val="rowtabella0"/>
              <w:rPr>
                <w:color w:val="002060"/>
              </w:rPr>
            </w:pPr>
            <w:r w:rsidRPr="00DC1851">
              <w:rPr>
                <w:color w:val="002060"/>
              </w:rPr>
              <w:t>CHIARAVALLE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85732" w14:textId="77777777" w:rsidR="00F3566E" w:rsidRPr="00DC1851" w:rsidRDefault="00F3566E" w:rsidP="00AC4264">
            <w:pPr>
              <w:pStyle w:val="rowtabella0"/>
              <w:rPr>
                <w:color w:val="002060"/>
              </w:rPr>
            </w:pPr>
            <w:r w:rsidRPr="00DC1851">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C60150" w14:textId="77777777" w:rsidR="00F3566E" w:rsidRPr="00DC1851" w:rsidRDefault="00F3566E" w:rsidP="00AC4264">
            <w:pPr>
              <w:pStyle w:val="rowtabella0"/>
              <w:jc w:val="center"/>
              <w:rPr>
                <w:color w:val="002060"/>
              </w:rPr>
            </w:pPr>
            <w:r w:rsidRPr="00DC185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D4656" w14:textId="77777777" w:rsidR="00F3566E" w:rsidRPr="00DC1851" w:rsidRDefault="00F3566E" w:rsidP="00AC4264">
            <w:pPr>
              <w:pStyle w:val="rowtabella0"/>
              <w:rPr>
                <w:color w:val="002060"/>
              </w:rPr>
            </w:pPr>
            <w:r w:rsidRPr="00DC1851">
              <w:rPr>
                <w:color w:val="002060"/>
              </w:rPr>
              <w:t>07/12/2024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016DA" w14:textId="77777777" w:rsidR="00F3566E" w:rsidRPr="00DC1851" w:rsidRDefault="00F3566E" w:rsidP="00AC4264">
            <w:pPr>
              <w:pStyle w:val="rowtabella0"/>
              <w:rPr>
                <w:color w:val="002060"/>
              </w:rPr>
            </w:pPr>
            <w:r w:rsidRPr="00DC1851">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A97939" w14:textId="77777777" w:rsidR="00F3566E" w:rsidRPr="00DC1851" w:rsidRDefault="00F3566E" w:rsidP="00AC4264">
            <w:pPr>
              <w:pStyle w:val="rowtabella0"/>
              <w:rPr>
                <w:color w:val="002060"/>
              </w:rPr>
            </w:pPr>
            <w:r w:rsidRPr="00DC1851">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C32E3" w14:textId="77777777" w:rsidR="00F3566E" w:rsidRPr="00DC1851" w:rsidRDefault="00F3566E" w:rsidP="00AC4264">
            <w:pPr>
              <w:pStyle w:val="rowtabella0"/>
              <w:rPr>
                <w:color w:val="002060"/>
              </w:rPr>
            </w:pPr>
            <w:r w:rsidRPr="00DC1851">
              <w:rPr>
                <w:color w:val="002060"/>
              </w:rPr>
              <w:t>VIA FALCONARA</w:t>
            </w:r>
          </w:p>
        </w:tc>
      </w:tr>
      <w:tr w:rsidR="00F3566E" w:rsidRPr="00DC1851" w14:paraId="32B453F7"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39C838" w14:textId="77777777" w:rsidR="00F3566E" w:rsidRPr="00DC1851" w:rsidRDefault="00F3566E" w:rsidP="00AC4264">
            <w:pPr>
              <w:pStyle w:val="rowtabella0"/>
              <w:rPr>
                <w:color w:val="002060"/>
              </w:rPr>
            </w:pPr>
            <w:r w:rsidRPr="00DC1851">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C2B2B6" w14:textId="77777777" w:rsidR="00F3566E" w:rsidRPr="00DC1851" w:rsidRDefault="00F3566E" w:rsidP="00AC4264">
            <w:pPr>
              <w:pStyle w:val="rowtabella0"/>
              <w:rPr>
                <w:color w:val="002060"/>
              </w:rPr>
            </w:pPr>
            <w:r w:rsidRPr="00DC1851">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4EA398"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E6DB65" w14:textId="77777777" w:rsidR="00F3566E" w:rsidRPr="00DC1851" w:rsidRDefault="00F3566E" w:rsidP="00AC4264">
            <w:pPr>
              <w:pStyle w:val="rowtabella0"/>
              <w:rPr>
                <w:color w:val="002060"/>
              </w:rPr>
            </w:pPr>
            <w:r w:rsidRPr="00DC1851">
              <w:rPr>
                <w:color w:val="002060"/>
              </w:rPr>
              <w:t>07/12/2024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7B7367" w14:textId="77777777" w:rsidR="00F3566E" w:rsidRPr="00DC1851" w:rsidRDefault="00F3566E" w:rsidP="00AC4264">
            <w:pPr>
              <w:pStyle w:val="rowtabella0"/>
              <w:rPr>
                <w:color w:val="002060"/>
              </w:rPr>
            </w:pPr>
            <w:r w:rsidRPr="00DC1851">
              <w:rPr>
                <w:color w:val="002060"/>
              </w:rPr>
              <w:t xml:space="preserve">5442 TENSOSTRUTTURA </w:t>
            </w:r>
            <w:proofErr w:type="gramStart"/>
            <w:r w:rsidRPr="00DC1851">
              <w:rPr>
                <w:color w:val="002060"/>
              </w:rPr>
              <w:t>B.GO</w:t>
            </w:r>
            <w:proofErr w:type="gramEnd"/>
            <w:r w:rsidRPr="00DC1851">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071BB8" w14:textId="77777777" w:rsidR="00F3566E" w:rsidRPr="00DC1851" w:rsidRDefault="00F3566E" w:rsidP="00AC4264">
            <w:pPr>
              <w:pStyle w:val="rowtabella0"/>
              <w:rPr>
                <w:color w:val="002060"/>
              </w:rPr>
            </w:pPr>
            <w:r w:rsidRPr="00DC1851">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BF51DC" w14:textId="77777777" w:rsidR="00F3566E" w:rsidRPr="00DC1851" w:rsidRDefault="00F3566E" w:rsidP="00AC4264">
            <w:pPr>
              <w:pStyle w:val="rowtabella0"/>
              <w:rPr>
                <w:color w:val="002060"/>
              </w:rPr>
            </w:pPr>
            <w:r w:rsidRPr="00DC1851">
              <w:rPr>
                <w:color w:val="002060"/>
              </w:rPr>
              <w:t xml:space="preserve">STRADA DEL FOGLIA - </w:t>
            </w:r>
            <w:proofErr w:type="gramStart"/>
            <w:r w:rsidRPr="00DC1851">
              <w:rPr>
                <w:color w:val="002060"/>
              </w:rPr>
              <w:t>B.GO</w:t>
            </w:r>
            <w:proofErr w:type="gramEnd"/>
            <w:r w:rsidRPr="00DC1851">
              <w:rPr>
                <w:color w:val="002060"/>
              </w:rPr>
              <w:t xml:space="preserve"> S.MAR</w:t>
            </w:r>
          </w:p>
        </w:tc>
      </w:tr>
      <w:tr w:rsidR="00F3566E" w:rsidRPr="00DC1851" w14:paraId="43D7CDD9"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060BEA" w14:textId="77777777" w:rsidR="00F3566E" w:rsidRPr="00DC1851" w:rsidRDefault="00F3566E" w:rsidP="00AC4264">
            <w:pPr>
              <w:pStyle w:val="rowtabella0"/>
              <w:rPr>
                <w:color w:val="002060"/>
              </w:rPr>
            </w:pPr>
            <w:r w:rsidRPr="00DC1851">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03DA0A" w14:textId="77777777" w:rsidR="00F3566E" w:rsidRPr="00DC1851" w:rsidRDefault="00F3566E" w:rsidP="00AC4264">
            <w:pPr>
              <w:pStyle w:val="rowtabella0"/>
              <w:rPr>
                <w:color w:val="002060"/>
              </w:rPr>
            </w:pPr>
            <w:r w:rsidRPr="00DC1851">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D076CB"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6A1652" w14:textId="77777777" w:rsidR="00F3566E" w:rsidRPr="00DC1851" w:rsidRDefault="00F3566E" w:rsidP="00AC4264">
            <w:pPr>
              <w:pStyle w:val="rowtabella0"/>
              <w:rPr>
                <w:color w:val="002060"/>
              </w:rPr>
            </w:pPr>
            <w:r w:rsidRPr="00DC1851">
              <w:rPr>
                <w:color w:val="002060"/>
              </w:rPr>
              <w:t>07/12/2024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E73A0E" w14:textId="77777777" w:rsidR="00F3566E" w:rsidRPr="00DC1851" w:rsidRDefault="00F3566E" w:rsidP="00AC4264">
            <w:pPr>
              <w:pStyle w:val="rowtabella0"/>
              <w:rPr>
                <w:color w:val="002060"/>
              </w:rPr>
            </w:pPr>
            <w:r w:rsidRPr="00DC1851">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AB0501" w14:textId="77777777" w:rsidR="00F3566E" w:rsidRPr="00DC1851" w:rsidRDefault="00F3566E" w:rsidP="00AC4264">
            <w:pPr>
              <w:pStyle w:val="rowtabella0"/>
              <w:rPr>
                <w:color w:val="002060"/>
              </w:rPr>
            </w:pPr>
            <w:r w:rsidRPr="00DC185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EBA9A4" w14:textId="77777777" w:rsidR="00F3566E" w:rsidRPr="00DC1851" w:rsidRDefault="00F3566E" w:rsidP="00AC4264">
            <w:pPr>
              <w:pStyle w:val="rowtabella0"/>
              <w:rPr>
                <w:color w:val="002060"/>
              </w:rPr>
            </w:pPr>
            <w:r w:rsidRPr="00DC1851">
              <w:rPr>
                <w:color w:val="002060"/>
              </w:rPr>
              <w:t>VIA MONTEPELAGO</w:t>
            </w:r>
          </w:p>
        </w:tc>
      </w:tr>
      <w:tr w:rsidR="00F3566E" w:rsidRPr="00DC1851" w14:paraId="0060A00E"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00CC6E" w14:textId="77777777" w:rsidR="00F3566E" w:rsidRPr="00DC1851" w:rsidRDefault="00F3566E" w:rsidP="00AC4264">
            <w:pPr>
              <w:pStyle w:val="rowtabella0"/>
              <w:rPr>
                <w:color w:val="002060"/>
              </w:rPr>
            </w:pPr>
            <w:r w:rsidRPr="00DC1851">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AF868E" w14:textId="77777777" w:rsidR="00F3566E" w:rsidRPr="00DC1851" w:rsidRDefault="00F3566E" w:rsidP="00AC4264">
            <w:pPr>
              <w:pStyle w:val="rowtabella0"/>
              <w:rPr>
                <w:color w:val="002060"/>
              </w:rPr>
            </w:pPr>
            <w:r w:rsidRPr="00DC1851">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C9D352"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BCD38B" w14:textId="77777777" w:rsidR="00F3566E" w:rsidRPr="00DC1851" w:rsidRDefault="00F3566E" w:rsidP="00AC4264">
            <w:pPr>
              <w:pStyle w:val="rowtabella0"/>
              <w:rPr>
                <w:color w:val="002060"/>
              </w:rPr>
            </w:pPr>
            <w:r w:rsidRPr="00DC1851">
              <w:rPr>
                <w:color w:val="002060"/>
              </w:rPr>
              <w:t>07/12/2024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0C64C6" w14:textId="77777777" w:rsidR="00F3566E" w:rsidRPr="00DC1851" w:rsidRDefault="00F3566E" w:rsidP="00AC4264">
            <w:pPr>
              <w:pStyle w:val="rowtabella0"/>
              <w:rPr>
                <w:color w:val="002060"/>
              </w:rPr>
            </w:pPr>
            <w:r w:rsidRPr="00DC1851">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82BB45" w14:textId="77777777" w:rsidR="00F3566E" w:rsidRPr="00DC1851" w:rsidRDefault="00F3566E" w:rsidP="00AC4264">
            <w:pPr>
              <w:pStyle w:val="rowtabella0"/>
              <w:rPr>
                <w:color w:val="002060"/>
              </w:rPr>
            </w:pPr>
            <w:r w:rsidRPr="00DC185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5740DF" w14:textId="77777777" w:rsidR="00F3566E" w:rsidRPr="00DC1851" w:rsidRDefault="00F3566E" w:rsidP="00AC4264">
            <w:pPr>
              <w:pStyle w:val="rowtabella0"/>
              <w:rPr>
                <w:color w:val="002060"/>
              </w:rPr>
            </w:pPr>
            <w:r w:rsidRPr="00DC1851">
              <w:rPr>
                <w:color w:val="002060"/>
              </w:rPr>
              <w:t>VIA PETRARCA</w:t>
            </w:r>
          </w:p>
        </w:tc>
      </w:tr>
      <w:tr w:rsidR="00F3566E" w:rsidRPr="00DC1851" w14:paraId="789AF8C0"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E8E1ED" w14:textId="77777777" w:rsidR="00F3566E" w:rsidRPr="00DC1851" w:rsidRDefault="00F3566E" w:rsidP="00AC4264">
            <w:pPr>
              <w:pStyle w:val="rowtabella0"/>
              <w:rPr>
                <w:color w:val="002060"/>
              </w:rPr>
            </w:pPr>
            <w:r w:rsidRPr="00DC1851">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FF45A" w14:textId="77777777" w:rsidR="00F3566E" w:rsidRPr="00DC1851" w:rsidRDefault="00F3566E" w:rsidP="00AC4264">
            <w:pPr>
              <w:pStyle w:val="rowtabella0"/>
              <w:rPr>
                <w:color w:val="002060"/>
              </w:rPr>
            </w:pPr>
            <w:r w:rsidRPr="00DC1851">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BDEBD5"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D0CD8" w14:textId="77777777" w:rsidR="00F3566E" w:rsidRPr="00DC1851" w:rsidRDefault="00F3566E" w:rsidP="00AC4264">
            <w:pPr>
              <w:pStyle w:val="rowtabella0"/>
              <w:rPr>
                <w:color w:val="002060"/>
              </w:rPr>
            </w:pPr>
            <w:r w:rsidRPr="00DC1851">
              <w:rPr>
                <w:color w:val="002060"/>
              </w:rPr>
              <w:t>08/12/2024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2725F" w14:textId="77777777" w:rsidR="00F3566E" w:rsidRPr="00DC1851" w:rsidRDefault="00F3566E" w:rsidP="00AC4264">
            <w:pPr>
              <w:pStyle w:val="rowtabella0"/>
              <w:rPr>
                <w:color w:val="002060"/>
              </w:rPr>
            </w:pPr>
            <w:r w:rsidRPr="00DC1851">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A46F4" w14:textId="77777777" w:rsidR="00F3566E" w:rsidRPr="00DC1851" w:rsidRDefault="00F3566E" w:rsidP="00AC4264">
            <w:pPr>
              <w:pStyle w:val="rowtabella0"/>
              <w:rPr>
                <w:color w:val="002060"/>
              </w:rPr>
            </w:pPr>
            <w:r w:rsidRPr="00DC185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0F16F" w14:textId="77777777" w:rsidR="00F3566E" w:rsidRPr="00DC1851" w:rsidRDefault="00F3566E" w:rsidP="00AC4264">
            <w:pPr>
              <w:pStyle w:val="rowtabella0"/>
              <w:rPr>
                <w:color w:val="002060"/>
              </w:rPr>
            </w:pPr>
            <w:r w:rsidRPr="00DC1851">
              <w:rPr>
                <w:color w:val="002060"/>
              </w:rPr>
              <w:t>VIA MADRE TERESA DI CALCUTTA</w:t>
            </w:r>
          </w:p>
        </w:tc>
      </w:tr>
    </w:tbl>
    <w:p w14:paraId="6C45DE40" w14:textId="77777777" w:rsidR="00F3566E" w:rsidRPr="00DC1851" w:rsidRDefault="00F3566E" w:rsidP="00F3566E">
      <w:pPr>
        <w:pStyle w:val="breakline"/>
        <w:rPr>
          <w:rFonts w:eastAsiaTheme="minorEastAsia"/>
          <w:color w:val="002060"/>
        </w:rPr>
      </w:pPr>
    </w:p>
    <w:p w14:paraId="4F6C2ADF" w14:textId="77777777" w:rsidR="00F3566E" w:rsidRPr="00DC1851" w:rsidRDefault="00F3566E" w:rsidP="00F3566E">
      <w:pPr>
        <w:pStyle w:val="breakline"/>
        <w:rPr>
          <w:color w:val="002060"/>
        </w:rPr>
      </w:pPr>
    </w:p>
    <w:p w14:paraId="03B57CF7" w14:textId="77777777" w:rsidR="00F3566E" w:rsidRPr="00DC1851" w:rsidRDefault="00F3566E" w:rsidP="00F3566E">
      <w:pPr>
        <w:pStyle w:val="breakline"/>
        <w:rPr>
          <w:color w:val="002060"/>
        </w:rPr>
      </w:pPr>
    </w:p>
    <w:p w14:paraId="6487BBF0" w14:textId="77777777" w:rsidR="00F3566E" w:rsidRPr="00DC1851" w:rsidRDefault="00F3566E" w:rsidP="00F3566E">
      <w:pPr>
        <w:pStyle w:val="sottotitolocampionato10"/>
        <w:rPr>
          <w:color w:val="002060"/>
        </w:rPr>
      </w:pPr>
      <w:r w:rsidRPr="00DC1851">
        <w:rPr>
          <w:color w:val="002060"/>
        </w:rPr>
        <w:lastRenderedPageBreak/>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0"/>
        <w:gridCol w:w="385"/>
        <w:gridCol w:w="898"/>
        <w:gridCol w:w="1176"/>
        <w:gridCol w:w="1547"/>
        <w:gridCol w:w="1547"/>
      </w:tblGrid>
      <w:tr w:rsidR="00F3566E" w:rsidRPr="00DC1851" w14:paraId="415B2E5E"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1C678"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7D317"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A0FF7"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3652D"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D3F25"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C5970"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00637"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640E50AA"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0EA370" w14:textId="77777777" w:rsidR="00F3566E" w:rsidRPr="00DC1851" w:rsidRDefault="00F3566E" w:rsidP="00AC4264">
            <w:pPr>
              <w:pStyle w:val="rowtabella0"/>
              <w:rPr>
                <w:color w:val="002060"/>
              </w:rPr>
            </w:pPr>
            <w:r w:rsidRPr="00DC1851">
              <w:rPr>
                <w:color w:val="002060"/>
              </w:rPr>
              <w:t>FERMANA FUTSAL 2022</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0F0FA" w14:textId="77777777" w:rsidR="00F3566E" w:rsidRPr="00DC1851" w:rsidRDefault="00F3566E" w:rsidP="00AC4264">
            <w:pPr>
              <w:pStyle w:val="rowtabella0"/>
              <w:rPr>
                <w:color w:val="002060"/>
              </w:rPr>
            </w:pPr>
            <w:r w:rsidRPr="00DC1851">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9993C" w14:textId="77777777" w:rsidR="00F3566E" w:rsidRPr="00DC1851" w:rsidRDefault="00F3566E" w:rsidP="00AC4264">
            <w:pPr>
              <w:pStyle w:val="rowtabella0"/>
              <w:jc w:val="center"/>
              <w:rPr>
                <w:color w:val="002060"/>
              </w:rPr>
            </w:pPr>
            <w:r w:rsidRPr="00DC185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87AA5" w14:textId="77777777" w:rsidR="00F3566E" w:rsidRPr="00DC1851" w:rsidRDefault="00F3566E" w:rsidP="00AC4264">
            <w:pPr>
              <w:pStyle w:val="rowtabella0"/>
              <w:rPr>
                <w:color w:val="002060"/>
              </w:rPr>
            </w:pPr>
            <w:r w:rsidRPr="00DC1851">
              <w:rPr>
                <w:color w:val="002060"/>
              </w:rPr>
              <w:t>07/12/2024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602B4" w14:textId="77777777" w:rsidR="00F3566E" w:rsidRPr="00DC1851" w:rsidRDefault="00F3566E" w:rsidP="00AC4264">
            <w:pPr>
              <w:pStyle w:val="rowtabella0"/>
              <w:rPr>
                <w:color w:val="002060"/>
              </w:rPr>
            </w:pPr>
            <w:r w:rsidRPr="00DC1851">
              <w:rPr>
                <w:color w:val="002060"/>
              </w:rPr>
              <w:t>5712 PALESTRA "ITIS" MONTANI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32897B" w14:textId="77777777" w:rsidR="00F3566E" w:rsidRPr="00DC1851" w:rsidRDefault="00F3566E" w:rsidP="00AC4264">
            <w:pPr>
              <w:pStyle w:val="rowtabella0"/>
              <w:rPr>
                <w:color w:val="002060"/>
              </w:rPr>
            </w:pPr>
            <w:r w:rsidRPr="00DC1851">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12893" w14:textId="77777777" w:rsidR="00F3566E" w:rsidRPr="00DC1851" w:rsidRDefault="00F3566E" w:rsidP="00AC4264">
            <w:pPr>
              <w:pStyle w:val="rowtabella0"/>
              <w:rPr>
                <w:color w:val="002060"/>
              </w:rPr>
            </w:pPr>
            <w:r w:rsidRPr="00DC1851">
              <w:rPr>
                <w:color w:val="002060"/>
              </w:rPr>
              <w:t>VIA SALVO D'ACQUISTO</w:t>
            </w:r>
          </w:p>
        </w:tc>
      </w:tr>
      <w:tr w:rsidR="00F3566E" w:rsidRPr="00DC1851" w14:paraId="68BB26EE"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396B9E" w14:textId="77777777" w:rsidR="00F3566E" w:rsidRPr="00DC1851" w:rsidRDefault="00F3566E" w:rsidP="00AC4264">
            <w:pPr>
              <w:pStyle w:val="rowtabella0"/>
              <w:rPr>
                <w:color w:val="002060"/>
              </w:rPr>
            </w:pPr>
            <w:r w:rsidRPr="00DC1851">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E2486A" w14:textId="77777777" w:rsidR="00F3566E" w:rsidRPr="00DC1851" w:rsidRDefault="00F3566E" w:rsidP="00AC4264">
            <w:pPr>
              <w:pStyle w:val="rowtabella0"/>
              <w:rPr>
                <w:color w:val="002060"/>
              </w:rPr>
            </w:pPr>
            <w:r w:rsidRPr="00DC1851">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00F74D"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1C3B49" w14:textId="77777777" w:rsidR="00F3566E" w:rsidRPr="00DC1851" w:rsidRDefault="00F3566E" w:rsidP="00AC4264">
            <w:pPr>
              <w:pStyle w:val="rowtabella0"/>
              <w:rPr>
                <w:color w:val="002060"/>
              </w:rPr>
            </w:pPr>
            <w:r w:rsidRPr="00DC1851">
              <w:rPr>
                <w:color w:val="002060"/>
              </w:rPr>
              <w:t>07/12/2024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1B322B" w14:textId="77777777" w:rsidR="00F3566E" w:rsidRPr="00DC1851" w:rsidRDefault="00F3566E" w:rsidP="00AC4264">
            <w:pPr>
              <w:pStyle w:val="rowtabella0"/>
              <w:rPr>
                <w:color w:val="002060"/>
              </w:rPr>
            </w:pPr>
            <w:r w:rsidRPr="00DC1851">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605C83" w14:textId="77777777" w:rsidR="00F3566E" w:rsidRPr="00DC1851" w:rsidRDefault="00F3566E" w:rsidP="00AC4264">
            <w:pPr>
              <w:pStyle w:val="rowtabella0"/>
              <w:rPr>
                <w:color w:val="002060"/>
              </w:rPr>
            </w:pPr>
            <w:r w:rsidRPr="00DC185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C9CC9B" w14:textId="77777777" w:rsidR="00F3566E" w:rsidRPr="00DC1851" w:rsidRDefault="00F3566E" w:rsidP="00AC4264">
            <w:pPr>
              <w:pStyle w:val="rowtabella0"/>
              <w:rPr>
                <w:color w:val="002060"/>
              </w:rPr>
            </w:pPr>
            <w:r w:rsidRPr="00DC1851">
              <w:rPr>
                <w:color w:val="002060"/>
              </w:rPr>
              <w:t>VIA VESCOVARA, 7</w:t>
            </w:r>
          </w:p>
        </w:tc>
      </w:tr>
      <w:tr w:rsidR="00F3566E" w:rsidRPr="00DC1851" w14:paraId="4DADD3D4"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D16362" w14:textId="77777777" w:rsidR="00F3566E" w:rsidRPr="00DC1851" w:rsidRDefault="00F3566E" w:rsidP="00AC4264">
            <w:pPr>
              <w:pStyle w:val="rowtabella0"/>
              <w:rPr>
                <w:color w:val="002060"/>
              </w:rPr>
            </w:pPr>
            <w:r w:rsidRPr="00DC1851">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DE8828" w14:textId="77777777" w:rsidR="00F3566E" w:rsidRPr="00DC1851" w:rsidRDefault="00F3566E" w:rsidP="00AC4264">
            <w:pPr>
              <w:pStyle w:val="rowtabella0"/>
              <w:rPr>
                <w:color w:val="002060"/>
              </w:rPr>
            </w:pPr>
            <w:r w:rsidRPr="00DC1851">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1A5368"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FE6D68" w14:textId="77777777" w:rsidR="00F3566E" w:rsidRPr="00DC1851" w:rsidRDefault="00F3566E" w:rsidP="00AC4264">
            <w:pPr>
              <w:pStyle w:val="rowtabella0"/>
              <w:rPr>
                <w:color w:val="002060"/>
              </w:rPr>
            </w:pPr>
            <w:r w:rsidRPr="00DC1851">
              <w:rPr>
                <w:color w:val="002060"/>
              </w:rPr>
              <w:t>07/12/2024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B82A90" w14:textId="77777777" w:rsidR="00F3566E" w:rsidRPr="00DC1851" w:rsidRDefault="00F3566E" w:rsidP="00AC4264">
            <w:pPr>
              <w:pStyle w:val="rowtabella0"/>
              <w:rPr>
                <w:color w:val="002060"/>
              </w:rPr>
            </w:pPr>
            <w:r w:rsidRPr="00DC1851">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45BE51" w14:textId="77777777" w:rsidR="00F3566E" w:rsidRPr="00DC1851" w:rsidRDefault="00F3566E" w:rsidP="00AC4264">
            <w:pPr>
              <w:pStyle w:val="rowtabella0"/>
              <w:rPr>
                <w:color w:val="002060"/>
              </w:rPr>
            </w:pPr>
            <w:r w:rsidRPr="00DC1851">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A2E165" w14:textId="77777777" w:rsidR="00F3566E" w:rsidRPr="00DC1851" w:rsidRDefault="00F3566E" w:rsidP="00AC4264">
            <w:pPr>
              <w:pStyle w:val="rowtabella0"/>
              <w:rPr>
                <w:color w:val="002060"/>
              </w:rPr>
            </w:pPr>
            <w:r w:rsidRPr="00DC1851">
              <w:rPr>
                <w:color w:val="002060"/>
              </w:rPr>
              <w:t>VIA CARDUCCI</w:t>
            </w:r>
          </w:p>
        </w:tc>
      </w:tr>
      <w:tr w:rsidR="00F3566E" w:rsidRPr="00DC1851" w14:paraId="3C7E4612"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A45AB0" w14:textId="77777777" w:rsidR="00F3566E" w:rsidRPr="00DC1851" w:rsidRDefault="00F3566E" w:rsidP="00AC4264">
            <w:pPr>
              <w:pStyle w:val="rowtabella0"/>
              <w:rPr>
                <w:color w:val="002060"/>
              </w:rPr>
            </w:pPr>
            <w:r w:rsidRPr="00DC1851">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37D047" w14:textId="77777777" w:rsidR="00F3566E" w:rsidRPr="00DC1851" w:rsidRDefault="00F3566E" w:rsidP="00AC4264">
            <w:pPr>
              <w:pStyle w:val="rowtabella0"/>
              <w:rPr>
                <w:color w:val="002060"/>
              </w:rPr>
            </w:pPr>
            <w:r w:rsidRPr="00DC1851">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3E126D"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55C93F" w14:textId="77777777" w:rsidR="00F3566E" w:rsidRPr="00DC1851" w:rsidRDefault="00F3566E" w:rsidP="00AC4264">
            <w:pPr>
              <w:pStyle w:val="rowtabella0"/>
              <w:rPr>
                <w:color w:val="002060"/>
              </w:rPr>
            </w:pPr>
            <w:r w:rsidRPr="00DC1851">
              <w:rPr>
                <w:color w:val="002060"/>
              </w:rPr>
              <w:t>07/12/2024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165412" w14:textId="77777777" w:rsidR="00F3566E" w:rsidRPr="00DC1851" w:rsidRDefault="00F3566E" w:rsidP="00AC4264">
            <w:pPr>
              <w:pStyle w:val="rowtabella0"/>
              <w:rPr>
                <w:color w:val="002060"/>
              </w:rPr>
            </w:pPr>
            <w:r w:rsidRPr="00DC1851">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A41CBD" w14:textId="77777777" w:rsidR="00F3566E" w:rsidRPr="00DC1851" w:rsidRDefault="00F3566E" w:rsidP="00AC4264">
            <w:pPr>
              <w:pStyle w:val="rowtabella0"/>
              <w:rPr>
                <w:color w:val="002060"/>
              </w:rPr>
            </w:pPr>
            <w:r w:rsidRPr="00DC1851">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EF7592" w14:textId="77777777" w:rsidR="00F3566E" w:rsidRPr="00DC1851" w:rsidRDefault="00F3566E" w:rsidP="00AC4264">
            <w:pPr>
              <w:pStyle w:val="rowtabella0"/>
              <w:rPr>
                <w:color w:val="002060"/>
              </w:rPr>
            </w:pPr>
            <w:r w:rsidRPr="00DC1851">
              <w:rPr>
                <w:color w:val="002060"/>
              </w:rPr>
              <w:t>VIA LUDOVICO SCARFIOTTI</w:t>
            </w:r>
          </w:p>
        </w:tc>
      </w:tr>
      <w:tr w:rsidR="00F3566E" w:rsidRPr="00DC1851" w14:paraId="7D87596E"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52E6D2" w14:textId="77777777" w:rsidR="00F3566E" w:rsidRPr="00DC1851" w:rsidRDefault="00F3566E" w:rsidP="00AC4264">
            <w:pPr>
              <w:pStyle w:val="rowtabella0"/>
              <w:rPr>
                <w:color w:val="002060"/>
              </w:rPr>
            </w:pPr>
            <w:proofErr w:type="gramStart"/>
            <w:r w:rsidRPr="00DC1851">
              <w:rPr>
                <w:color w:val="002060"/>
              </w:rPr>
              <w:t>U.MANDOLESI</w:t>
            </w:r>
            <w:proofErr w:type="gramEnd"/>
            <w:r w:rsidRPr="00DC1851">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DEEAA" w14:textId="77777777" w:rsidR="00F3566E" w:rsidRPr="00DC1851" w:rsidRDefault="00F3566E" w:rsidP="00AC4264">
            <w:pPr>
              <w:pStyle w:val="rowtabella0"/>
              <w:rPr>
                <w:color w:val="002060"/>
              </w:rPr>
            </w:pPr>
            <w:r w:rsidRPr="00DC1851">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69CA92"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8D2292" w14:textId="77777777" w:rsidR="00F3566E" w:rsidRPr="00DC1851" w:rsidRDefault="00F3566E" w:rsidP="00AC4264">
            <w:pPr>
              <w:pStyle w:val="rowtabella0"/>
              <w:rPr>
                <w:color w:val="002060"/>
              </w:rPr>
            </w:pPr>
            <w:r w:rsidRPr="00DC1851">
              <w:rPr>
                <w:color w:val="002060"/>
              </w:rPr>
              <w:t>07/12/2024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742B94" w14:textId="77777777" w:rsidR="00F3566E" w:rsidRPr="00DC1851" w:rsidRDefault="00F3566E" w:rsidP="00AC4264">
            <w:pPr>
              <w:pStyle w:val="rowtabella0"/>
              <w:rPr>
                <w:color w:val="002060"/>
              </w:rPr>
            </w:pPr>
            <w:r w:rsidRPr="00DC1851">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B8C639" w14:textId="77777777" w:rsidR="00F3566E" w:rsidRPr="00DC1851" w:rsidRDefault="00F3566E" w:rsidP="00AC4264">
            <w:pPr>
              <w:pStyle w:val="rowtabella0"/>
              <w:rPr>
                <w:color w:val="002060"/>
              </w:rPr>
            </w:pPr>
            <w:r w:rsidRPr="00DC1851">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96368" w14:textId="77777777" w:rsidR="00F3566E" w:rsidRPr="00DC1851" w:rsidRDefault="00F3566E" w:rsidP="00AC4264">
            <w:pPr>
              <w:pStyle w:val="rowtabella0"/>
              <w:rPr>
                <w:color w:val="002060"/>
              </w:rPr>
            </w:pPr>
            <w:r w:rsidRPr="00DC1851">
              <w:rPr>
                <w:color w:val="002060"/>
              </w:rPr>
              <w:t>VIA DELLE REGIONI, 8</w:t>
            </w:r>
          </w:p>
        </w:tc>
      </w:tr>
    </w:tbl>
    <w:p w14:paraId="7C3AE540" w14:textId="77777777" w:rsidR="00F3566E" w:rsidRPr="00581137" w:rsidRDefault="00F3566E" w:rsidP="00662DA3">
      <w:pPr>
        <w:pStyle w:val="breakline"/>
        <w:rPr>
          <w:color w:val="002060"/>
        </w:rPr>
      </w:pPr>
    </w:p>
    <w:p w14:paraId="0D1630E2" w14:textId="77777777" w:rsidR="00662DA3" w:rsidRPr="00581137" w:rsidRDefault="00662DA3" w:rsidP="00662DA3">
      <w:pPr>
        <w:pStyle w:val="breakline"/>
        <w:rPr>
          <w:color w:val="002060"/>
        </w:rPr>
      </w:pPr>
    </w:p>
    <w:p w14:paraId="275E17D5" w14:textId="77777777" w:rsidR="00662DA3" w:rsidRPr="00581137" w:rsidRDefault="00662DA3" w:rsidP="00662DA3">
      <w:pPr>
        <w:pStyle w:val="titolocampionato0"/>
        <w:shd w:val="clear" w:color="auto" w:fill="CCCCCC"/>
        <w:spacing w:before="80" w:after="40"/>
        <w:rPr>
          <w:color w:val="002060"/>
        </w:rPr>
      </w:pPr>
      <w:r w:rsidRPr="00581137">
        <w:rPr>
          <w:color w:val="002060"/>
        </w:rPr>
        <w:t>UNDER 17 C5 REGIONALI MASCHILI</w:t>
      </w:r>
    </w:p>
    <w:p w14:paraId="5FC51607" w14:textId="77777777" w:rsidR="00662DA3" w:rsidRPr="00581137" w:rsidRDefault="00662DA3" w:rsidP="00662DA3">
      <w:pPr>
        <w:pStyle w:val="titoloprinc0"/>
        <w:rPr>
          <w:color w:val="002060"/>
        </w:rPr>
      </w:pPr>
      <w:r w:rsidRPr="00581137">
        <w:rPr>
          <w:color w:val="002060"/>
        </w:rPr>
        <w:t>VARIAZIONI AL PROGRAMMA GARE</w:t>
      </w:r>
    </w:p>
    <w:p w14:paraId="26EAE79B" w14:textId="77777777" w:rsidR="00662DA3" w:rsidRPr="00581137" w:rsidRDefault="00662DA3" w:rsidP="00662DA3">
      <w:pPr>
        <w:pStyle w:val="breakline"/>
        <w:rPr>
          <w:color w:val="002060"/>
        </w:rPr>
      </w:pPr>
    </w:p>
    <w:p w14:paraId="1CC3EFB7" w14:textId="77777777" w:rsidR="00662DA3" w:rsidRPr="00581137" w:rsidRDefault="00662DA3" w:rsidP="00662DA3">
      <w:pPr>
        <w:pStyle w:val="breakline"/>
        <w:rPr>
          <w:color w:val="002060"/>
        </w:rPr>
      </w:pPr>
    </w:p>
    <w:p w14:paraId="2A5298B6" w14:textId="77777777" w:rsidR="00662DA3" w:rsidRPr="00581137" w:rsidRDefault="00662DA3" w:rsidP="00662DA3">
      <w:pPr>
        <w:pStyle w:val="sottotitolocampionato10"/>
        <w:rPr>
          <w:color w:val="002060"/>
        </w:rPr>
      </w:pPr>
      <w:r w:rsidRPr="0058113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62DA3" w:rsidRPr="00581137" w14:paraId="0C2E4381" w14:textId="77777777" w:rsidTr="00C85A2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93C88" w14:textId="77777777" w:rsidR="00662DA3" w:rsidRPr="00581137" w:rsidRDefault="00662DA3" w:rsidP="00AC4264">
            <w:pPr>
              <w:pStyle w:val="headertabella0"/>
              <w:rPr>
                <w:color w:val="002060"/>
              </w:rPr>
            </w:pPr>
            <w:r w:rsidRPr="0058113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41303" w14:textId="77777777" w:rsidR="00662DA3" w:rsidRPr="00581137" w:rsidRDefault="00662DA3" w:rsidP="00AC4264">
            <w:pPr>
              <w:pStyle w:val="headertabella0"/>
              <w:rPr>
                <w:color w:val="002060"/>
              </w:rPr>
            </w:pPr>
            <w:r w:rsidRPr="00581137">
              <w:rPr>
                <w:color w:val="002060"/>
              </w:rPr>
              <w:t xml:space="preserve">N° </w:t>
            </w:r>
            <w:proofErr w:type="spellStart"/>
            <w:r w:rsidRPr="00581137">
              <w:rPr>
                <w:color w:val="002060"/>
              </w:rPr>
              <w:t>Gior</w:t>
            </w:r>
            <w:proofErr w:type="spellEnd"/>
            <w:r w:rsidRPr="0058113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A1941" w14:textId="77777777" w:rsidR="00662DA3" w:rsidRPr="00581137" w:rsidRDefault="00662DA3" w:rsidP="00AC4264">
            <w:pPr>
              <w:pStyle w:val="headertabella0"/>
              <w:rPr>
                <w:color w:val="002060"/>
              </w:rPr>
            </w:pPr>
            <w:r w:rsidRPr="0058113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7B12D" w14:textId="77777777" w:rsidR="00662DA3" w:rsidRPr="00581137" w:rsidRDefault="00662DA3" w:rsidP="00AC4264">
            <w:pPr>
              <w:pStyle w:val="headertabella0"/>
              <w:rPr>
                <w:color w:val="002060"/>
              </w:rPr>
            </w:pPr>
            <w:r w:rsidRPr="005811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4C7AB" w14:textId="77777777" w:rsidR="00662DA3" w:rsidRPr="00581137" w:rsidRDefault="00662DA3" w:rsidP="00AC4264">
            <w:pPr>
              <w:pStyle w:val="headertabella0"/>
              <w:rPr>
                <w:color w:val="002060"/>
              </w:rPr>
            </w:pPr>
            <w:r w:rsidRPr="00581137">
              <w:rPr>
                <w:color w:val="002060"/>
              </w:rPr>
              <w:t xml:space="preserve">Data </w:t>
            </w:r>
            <w:proofErr w:type="spellStart"/>
            <w:r w:rsidRPr="00581137">
              <w:rPr>
                <w:color w:val="002060"/>
              </w:rPr>
              <w:t>Orig</w:t>
            </w:r>
            <w:proofErr w:type="spellEnd"/>
            <w:r w:rsidRPr="005811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CA711" w14:textId="77777777" w:rsidR="00662DA3" w:rsidRPr="00581137" w:rsidRDefault="00662DA3" w:rsidP="00AC4264">
            <w:pPr>
              <w:pStyle w:val="headertabella0"/>
              <w:rPr>
                <w:color w:val="002060"/>
              </w:rPr>
            </w:pPr>
            <w:r w:rsidRPr="005811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1F6A4" w14:textId="77777777" w:rsidR="00662DA3" w:rsidRPr="00581137" w:rsidRDefault="00662DA3" w:rsidP="00AC4264">
            <w:pPr>
              <w:pStyle w:val="headertabella0"/>
              <w:rPr>
                <w:color w:val="002060"/>
              </w:rPr>
            </w:pPr>
            <w:r w:rsidRPr="00581137">
              <w:rPr>
                <w:color w:val="002060"/>
              </w:rPr>
              <w:t xml:space="preserve">Ora </w:t>
            </w:r>
            <w:proofErr w:type="spellStart"/>
            <w:r w:rsidRPr="00581137">
              <w:rPr>
                <w:color w:val="002060"/>
              </w:rPr>
              <w:t>Orig</w:t>
            </w:r>
            <w:proofErr w:type="spellEnd"/>
            <w:r w:rsidRPr="0058113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FC5A7" w14:textId="77777777" w:rsidR="00662DA3" w:rsidRPr="00581137" w:rsidRDefault="00662DA3" w:rsidP="00AC4264">
            <w:pPr>
              <w:pStyle w:val="headertabella0"/>
              <w:rPr>
                <w:color w:val="002060"/>
              </w:rPr>
            </w:pPr>
            <w:r w:rsidRPr="00581137">
              <w:rPr>
                <w:color w:val="002060"/>
              </w:rPr>
              <w:t>Impianto</w:t>
            </w:r>
          </w:p>
        </w:tc>
      </w:tr>
      <w:tr w:rsidR="00662DA3" w:rsidRPr="00581137" w14:paraId="3829D003" w14:textId="77777777" w:rsidTr="00C85A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D137" w14:textId="77777777" w:rsidR="00662DA3" w:rsidRPr="00C85A25" w:rsidRDefault="00662DA3" w:rsidP="00AC4264">
            <w:pPr>
              <w:pStyle w:val="rowtabella0"/>
              <w:rPr>
                <w:color w:val="002060"/>
                <w:highlight w:val="yellow"/>
              </w:rPr>
            </w:pPr>
            <w:r w:rsidRPr="00C85A25">
              <w:rPr>
                <w:color w:val="002060"/>
                <w:highlight w:val="yellow"/>
              </w:rPr>
              <w:t>07/12/2024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5EF04" w14:textId="77777777" w:rsidR="00662DA3" w:rsidRPr="00C85A25" w:rsidRDefault="00662DA3" w:rsidP="00AC4264">
            <w:pPr>
              <w:pStyle w:val="rowtabella0"/>
              <w:jc w:val="center"/>
              <w:rPr>
                <w:color w:val="002060"/>
                <w:highlight w:val="yellow"/>
              </w:rPr>
            </w:pPr>
            <w:r w:rsidRPr="00C85A25">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F4399" w14:textId="77777777" w:rsidR="00662DA3" w:rsidRPr="00C85A25" w:rsidRDefault="00662DA3" w:rsidP="00AC4264">
            <w:pPr>
              <w:pStyle w:val="rowtabella0"/>
              <w:rPr>
                <w:color w:val="002060"/>
                <w:highlight w:val="yellow"/>
              </w:rPr>
            </w:pPr>
            <w:r w:rsidRPr="00C85A25">
              <w:rPr>
                <w:color w:val="002060"/>
                <w:highlight w:val="yellow"/>
              </w:rPr>
              <w:t>U.S. FORTUNA FANO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0192" w14:textId="77777777" w:rsidR="00662DA3" w:rsidRPr="00C85A25" w:rsidRDefault="00662DA3" w:rsidP="00AC4264">
            <w:pPr>
              <w:pStyle w:val="rowtabella0"/>
              <w:rPr>
                <w:color w:val="002060"/>
                <w:highlight w:val="yellow"/>
              </w:rPr>
            </w:pPr>
            <w:r w:rsidRPr="00C85A25">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638B2" w14:textId="5471DAAF" w:rsidR="00662DA3" w:rsidRPr="00581137" w:rsidRDefault="00662DA3" w:rsidP="00AC426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9EBC4" w14:textId="77777777" w:rsidR="00662DA3" w:rsidRPr="00581137" w:rsidRDefault="00662DA3" w:rsidP="00AC4264">
            <w:pPr>
              <w:pStyle w:val="rowtabella0"/>
              <w:jc w:val="center"/>
              <w:rPr>
                <w:color w:val="002060"/>
              </w:rPr>
            </w:pPr>
            <w:r w:rsidRPr="00C85A2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695A5" w14:textId="77777777" w:rsidR="00662DA3" w:rsidRPr="00581137" w:rsidRDefault="00662DA3" w:rsidP="00AC4264">
            <w:pPr>
              <w:pStyle w:val="rowtabella0"/>
              <w:jc w:val="center"/>
              <w:rPr>
                <w:color w:val="002060"/>
              </w:rPr>
            </w:pPr>
            <w:r w:rsidRPr="00581137">
              <w:rPr>
                <w:color w:val="002060"/>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7B3CF" w14:textId="77777777" w:rsidR="00662DA3" w:rsidRPr="00581137" w:rsidRDefault="00662DA3" w:rsidP="00AC4264">
            <w:pPr>
              <w:rPr>
                <w:color w:val="002060"/>
              </w:rPr>
            </w:pPr>
          </w:p>
        </w:tc>
      </w:tr>
      <w:tr w:rsidR="00662DA3" w:rsidRPr="00581137" w14:paraId="05DA18FF" w14:textId="77777777" w:rsidTr="00C85A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D0569" w14:textId="77777777" w:rsidR="00662DA3" w:rsidRPr="00C85A25" w:rsidRDefault="00662DA3" w:rsidP="00AC4264">
            <w:pPr>
              <w:pStyle w:val="rowtabella0"/>
              <w:rPr>
                <w:color w:val="002060"/>
                <w:highlight w:val="yellow"/>
              </w:rPr>
            </w:pPr>
            <w:r w:rsidRPr="00C85A25">
              <w:rPr>
                <w:color w:val="002060"/>
                <w:highlight w:val="yellow"/>
              </w:rPr>
              <w:t>10/12/2024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50A8" w14:textId="77777777" w:rsidR="00662DA3" w:rsidRPr="00C85A25" w:rsidRDefault="00662DA3" w:rsidP="00AC4264">
            <w:pPr>
              <w:pStyle w:val="rowtabella0"/>
              <w:jc w:val="center"/>
              <w:rPr>
                <w:color w:val="002060"/>
                <w:highlight w:val="yellow"/>
              </w:rPr>
            </w:pPr>
            <w:r w:rsidRPr="00C85A25">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09C2" w14:textId="77777777" w:rsidR="00662DA3" w:rsidRPr="00C85A25" w:rsidRDefault="00662DA3" w:rsidP="00AC4264">
            <w:pPr>
              <w:pStyle w:val="rowtabella0"/>
              <w:rPr>
                <w:color w:val="002060"/>
                <w:highlight w:val="yellow"/>
              </w:rPr>
            </w:pPr>
            <w:r w:rsidRPr="00C85A25">
              <w:rPr>
                <w:color w:val="002060"/>
                <w:highlight w:val="yellow"/>
              </w:rPr>
              <w:t xml:space="preserve">AUDAX 1970 </w:t>
            </w:r>
            <w:proofErr w:type="gramStart"/>
            <w:r w:rsidRPr="00C85A25">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73150" w14:textId="77777777" w:rsidR="00662DA3" w:rsidRPr="00C85A25" w:rsidRDefault="00662DA3" w:rsidP="00AC4264">
            <w:pPr>
              <w:pStyle w:val="rowtabella0"/>
              <w:rPr>
                <w:color w:val="002060"/>
                <w:highlight w:val="yellow"/>
              </w:rPr>
            </w:pPr>
            <w:r w:rsidRPr="00C85A25">
              <w:rPr>
                <w:color w:val="002060"/>
                <w:highlight w:val="yellow"/>
              </w:rPr>
              <w:t>JUNIORJESINA LIBERTAS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C219" w14:textId="436D5565" w:rsidR="00662DA3" w:rsidRPr="00581137" w:rsidRDefault="00662DA3" w:rsidP="00AC4264">
            <w:pPr>
              <w:pStyle w:val="rowtabella0"/>
              <w:rPr>
                <w:color w:val="002060"/>
              </w:rPr>
            </w:pPr>
            <w:r w:rsidRPr="00581137">
              <w:rPr>
                <w:color w:val="002060"/>
              </w:rPr>
              <w:t>0</w:t>
            </w:r>
            <w:r w:rsidR="00C85A25">
              <w:rPr>
                <w:color w:val="002060"/>
              </w:rPr>
              <w:t>7</w:t>
            </w:r>
            <w:r w:rsidRPr="00581137">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21278" w14:textId="77777777" w:rsidR="00662DA3" w:rsidRPr="00581137" w:rsidRDefault="00662DA3" w:rsidP="00AC4264">
            <w:pPr>
              <w:pStyle w:val="rowtabella0"/>
              <w:jc w:val="center"/>
              <w:rPr>
                <w:color w:val="002060"/>
              </w:rPr>
            </w:pPr>
            <w:r w:rsidRPr="00C85A25">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B7A2F" w14:textId="77777777" w:rsidR="00662DA3" w:rsidRPr="00581137" w:rsidRDefault="00662DA3" w:rsidP="00AC4264">
            <w:pPr>
              <w:pStyle w:val="rowtabella0"/>
              <w:jc w:val="center"/>
              <w:rPr>
                <w:color w:val="002060"/>
              </w:rPr>
            </w:pPr>
            <w:r w:rsidRPr="00581137">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28D3" w14:textId="77777777" w:rsidR="00662DA3" w:rsidRPr="00581137" w:rsidRDefault="00662DA3" w:rsidP="00AC4264">
            <w:pPr>
              <w:pStyle w:val="rowtabella0"/>
              <w:rPr>
                <w:color w:val="002060"/>
              </w:rPr>
            </w:pPr>
            <w:r w:rsidRPr="00C85A25">
              <w:rPr>
                <w:color w:val="002060"/>
                <w:highlight w:val="yellow"/>
              </w:rPr>
              <w:t>CAMPO COPERTO N°3 SENIGALLIA VIA CELLINI</w:t>
            </w:r>
          </w:p>
        </w:tc>
      </w:tr>
    </w:tbl>
    <w:p w14:paraId="2E8B6CD7" w14:textId="77777777" w:rsidR="00662DA3" w:rsidRPr="00581137" w:rsidRDefault="00662DA3" w:rsidP="00662DA3">
      <w:pPr>
        <w:pStyle w:val="breakline"/>
        <w:rPr>
          <w:rFonts w:eastAsiaTheme="minorEastAsia"/>
          <w:color w:val="002060"/>
        </w:rPr>
      </w:pPr>
    </w:p>
    <w:p w14:paraId="35DB5178" w14:textId="77777777" w:rsidR="00662DA3" w:rsidRPr="00581137" w:rsidRDefault="00662DA3" w:rsidP="00662DA3">
      <w:pPr>
        <w:pStyle w:val="breakline"/>
        <w:rPr>
          <w:color w:val="002060"/>
        </w:rPr>
      </w:pPr>
    </w:p>
    <w:p w14:paraId="39D12882" w14:textId="77777777" w:rsidR="00662DA3" w:rsidRPr="00581137" w:rsidRDefault="00662DA3" w:rsidP="00662DA3">
      <w:pPr>
        <w:pStyle w:val="sottotitolocampionato10"/>
        <w:rPr>
          <w:color w:val="002060"/>
        </w:rPr>
      </w:pPr>
      <w:r w:rsidRPr="0058113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62DA3" w:rsidRPr="00581137" w14:paraId="209D77F5" w14:textId="77777777" w:rsidTr="00C85A2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BDABF" w14:textId="77777777" w:rsidR="00662DA3" w:rsidRPr="00581137" w:rsidRDefault="00662DA3" w:rsidP="00AC4264">
            <w:pPr>
              <w:pStyle w:val="headertabella0"/>
              <w:rPr>
                <w:color w:val="002060"/>
              </w:rPr>
            </w:pPr>
            <w:r w:rsidRPr="0058113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38ADB" w14:textId="77777777" w:rsidR="00662DA3" w:rsidRPr="00581137" w:rsidRDefault="00662DA3" w:rsidP="00AC4264">
            <w:pPr>
              <w:pStyle w:val="headertabella0"/>
              <w:rPr>
                <w:color w:val="002060"/>
              </w:rPr>
            </w:pPr>
            <w:r w:rsidRPr="00581137">
              <w:rPr>
                <w:color w:val="002060"/>
              </w:rPr>
              <w:t xml:space="preserve">N° </w:t>
            </w:r>
            <w:proofErr w:type="spellStart"/>
            <w:r w:rsidRPr="00581137">
              <w:rPr>
                <w:color w:val="002060"/>
              </w:rPr>
              <w:t>Gior</w:t>
            </w:r>
            <w:proofErr w:type="spellEnd"/>
            <w:r w:rsidRPr="0058113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2D99C" w14:textId="77777777" w:rsidR="00662DA3" w:rsidRPr="00581137" w:rsidRDefault="00662DA3" w:rsidP="00AC4264">
            <w:pPr>
              <w:pStyle w:val="headertabella0"/>
              <w:rPr>
                <w:color w:val="002060"/>
              </w:rPr>
            </w:pPr>
            <w:r w:rsidRPr="0058113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31EA5" w14:textId="77777777" w:rsidR="00662DA3" w:rsidRPr="00581137" w:rsidRDefault="00662DA3" w:rsidP="00AC4264">
            <w:pPr>
              <w:pStyle w:val="headertabella0"/>
              <w:rPr>
                <w:color w:val="002060"/>
              </w:rPr>
            </w:pPr>
            <w:r w:rsidRPr="005811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B8C37" w14:textId="77777777" w:rsidR="00662DA3" w:rsidRPr="00581137" w:rsidRDefault="00662DA3" w:rsidP="00AC4264">
            <w:pPr>
              <w:pStyle w:val="headertabella0"/>
              <w:rPr>
                <w:color w:val="002060"/>
              </w:rPr>
            </w:pPr>
            <w:r w:rsidRPr="00581137">
              <w:rPr>
                <w:color w:val="002060"/>
              </w:rPr>
              <w:t xml:space="preserve">Data </w:t>
            </w:r>
            <w:proofErr w:type="spellStart"/>
            <w:r w:rsidRPr="00581137">
              <w:rPr>
                <w:color w:val="002060"/>
              </w:rPr>
              <w:t>Orig</w:t>
            </w:r>
            <w:proofErr w:type="spellEnd"/>
            <w:r w:rsidRPr="005811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EDF96" w14:textId="77777777" w:rsidR="00662DA3" w:rsidRPr="00581137" w:rsidRDefault="00662DA3" w:rsidP="00AC4264">
            <w:pPr>
              <w:pStyle w:val="headertabella0"/>
              <w:rPr>
                <w:color w:val="002060"/>
              </w:rPr>
            </w:pPr>
            <w:r w:rsidRPr="005811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473E1" w14:textId="77777777" w:rsidR="00662DA3" w:rsidRPr="00581137" w:rsidRDefault="00662DA3" w:rsidP="00AC4264">
            <w:pPr>
              <w:pStyle w:val="headertabella0"/>
              <w:rPr>
                <w:color w:val="002060"/>
              </w:rPr>
            </w:pPr>
            <w:r w:rsidRPr="00581137">
              <w:rPr>
                <w:color w:val="002060"/>
              </w:rPr>
              <w:t xml:space="preserve">Ora </w:t>
            </w:r>
            <w:proofErr w:type="spellStart"/>
            <w:r w:rsidRPr="00581137">
              <w:rPr>
                <w:color w:val="002060"/>
              </w:rPr>
              <w:t>Orig</w:t>
            </w:r>
            <w:proofErr w:type="spellEnd"/>
            <w:r w:rsidRPr="0058113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E5847" w14:textId="77777777" w:rsidR="00662DA3" w:rsidRPr="00581137" w:rsidRDefault="00662DA3" w:rsidP="00AC4264">
            <w:pPr>
              <w:pStyle w:val="headertabella0"/>
              <w:rPr>
                <w:color w:val="002060"/>
              </w:rPr>
            </w:pPr>
            <w:r w:rsidRPr="00581137">
              <w:rPr>
                <w:color w:val="002060"/>
              </w:rPr>
              <w:t>Impianto</w:t>
            </w:r>
          </w:p>
        </w:tc>
      </w:tr>
      <w:tr w:rsidR="00662DA3" w:rsidRPr="00581137" w14:paraId="0A67D708" w14:textId="77777777" w:rsidTr="00C85A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1A88" w14:textId="77777777" w:rsidR="00662DA3" w:rsidRPr="00C85A25" w:rsidRDefault="00662DA3" w:rsidP="00AC4264">
            <w:pPr>
              <w:pStyle w:val="rowtabella0"/>
              <w:rPr>
                <w:color w:val="002060"/>
                <w:highlight w:val="yellow"/>
              </w:rPr>
            </w:pPr>
            <w:r w:rsidRPr="00C85A25">
              <w:rPr>
                <w:color w:val="002060"/>
                <w:highlight w:val="yellow"/>
              </w:rPr>
              <w:t>07/12/2024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BFAD" w14:textId="77777777" w:rsidR="00662DA3" w:rsidRPr="00C85A25" w:rsidRDefault="00662DA3" w:rsidP="00AC4264">
            <w:pPr>
              <w:pStyle w:val="rowtabella0"/>
              <w:jc w:val="center"/>
              <w:rPr>
                <w:color w:val="002060"/>
                <w:highlight w:val="yellow"/>
              </w:rPr>
            </w:pPr>
            <w:r w:rsidRPr="00C85A25">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83BBE" w14:textId="77777777" w:rsidR="00662DA3" w:rsidRPr="00C85A25" w:rsidRDefault="00662DA3" w:rsidP="00AC4264">
            <w:pPr>
              <w:pStyle w:val="rowtabella0"/>
              <w:rPr>
                <w:color w:val="002060"/>
                <w:highlight w:val="yellow"/>
              </w:rPr>
            </w:pPr>
            <w:r w:rsidRPr="00C85A25">
              <w:rPr>
                <w:color w:val="002060"/>
                <w:highlight w:val="yellow"/>
              </w:rPr>
              <w:t>GAGLIOLE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D772" w14:textId="77777777" w:rsidR="00662DA3" w:rsidRPr="00C85A25" w:rsidRDefault="00662DA3" w:rsidP="00AC4264">
            <w:pPr>
              <w:pStyle w:val="rowtabella0"/>
              <w:rPr>
                <w:color w:val="002060"/>
                <w:highlight w:val="yellow"/>
              </w:rPr>
            </w:pPr>
            <w:r w:rsidRPr="00C85A25">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DE7CA" w14:textId="45CD2CCF" w:rsidR="00662DA3" w:rsidRPr="00581137" w:rsidRDefault="00662DA3" w:rsidP="00AC4264">
            <w:pPr>
              <w:pStyle w:val="rowtabella0"/>
              <w:rPr>
                <w:color w:val="002060"/>
              </w:rPr>
            </w:pPr>
            <w:r w:rsidRPr="00581137">
              <w:rPr>
                <w:color w:val="002060"/>
              </w:rPr>
              <w:t>0</w:t>
            </w:r>
            <w:r w:rsidR="00C85A25">
              <w:rPr>
                <w:color w:val="002060"/>
              </w:rPr>
              <w:t>8</w:t>
            </w:r>
            <w:r w:rsidRPr="00581137">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1ECC7" w14:textId="77777777" w:rsidR="00662DA3" w:rsidRPr="00581137" w:rsidRDefault="00662DA3" w:rsidP="00AC4264">
            <w:pPr>
              <w:pStyle w:val="rowtabella0"/>
              <w:jc w:val="center"/>
              <w:rPr>
                <w:color w:val="002060"/>
              </w:rPr>
            </w:pPr>
            <w:r w:rsidRPr="00C85A25">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5135" w14:textId="77777777" w:rsidR="00662DA3" w:rsidRPr="00581137" w:rsidRDefault="00662DA3" w:rsidP="00AC4264">
            <w:pPr>
              <w:pStyle w:val="rowtabella0"/>
              <w:jc w:val="center"/>
              <w:rPr>
                <w:color w:val="002060"/>
              </w:rPr>
            </w:pPr>
            <w:r w:rsidRPr="00581137">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91999" w14:textId="77777777" w:rsidR="00662DA3" w:rsidRPr="00581137" w:rsidRDefault="00662DA3" w:rsidP="00AC4264">
            <w:pPr>
              <w:rPr>
                <w:color w:val="002060"/>
              </w:rPr>
            </w:pPr>
          </w:p>
        </w:tc>
      </w:tr>
      <w:tr w:rsidR="00662DA3" w:rsidRPr="00581137" w14:paraId="4994E267" w14:textId="77777777" w:rsidTr="00C85A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BEC93" w14:textId="77777777" w:rsidR="00662DA3" w:rsidRPr="00C85A25" w:rsidRDefault="00662DA3" w:rsidP="00AC4264">
            <w:pPr>
              <w:pStyle w:val="rowtabella0"/>
              <w:rPr>
                <w:color w:val="002060"/>
                <w:highlight w:val="yellow"/>
              </w:rPr>
            </w:pPr>
            <w:r w:rsidRPr="00C85A25">
              <w:rPr>
                <w:color w:val="002060"/>
                <w:highlight w:val="yellow"/>
              </w:rPr>
              <w:t>10/12/2024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F7E25" w14:textId="77777777" w:rsidR="00662DA3" w:rsidRPr="00C85A25" w:rsidRDefault="00662DA3" w:rsidP="00AC4264">
            <w:pPr>
              <w:pStyle w:val="rowtabella0"/>
              <w:jc w:val="center"/>
              <w:rPr>
                <w:color w:val="002060"/>
                <w:highlight w:val="yellow"/>
              </w:rPr>
            </w:pPr>
            <w:r w:rsidRPr="00C85A25">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73ADD" w14:textId="77777777" w:rsidR="00662DA3" w:rsidRPr="00C85A25" w:rsidRDefault="00662DA3" w:rsidP="00AC4264">
            <w:pPr>
              <w:pStyle w:val="rowtabella0"/>
              <w:rPr>
                <w:color w:val="002060"/>
                <w:highlight w:val="yellow"/>
              </w:rPr>
            </w:pPr>
            <w:r w:rsidRPr="00C85A25">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1FED" w14:textId="77777777" w:rsidR="00662DA3" w:rsidRPr="00C85A25" w:rsidRDefault="00662DA3" w:rsidP="00AC4264">
            <w:pPr>
              <w:pStyle w:val="rowtabella0"/>
              <w:rPr>
                <w:color w:val="002060"/>
                <w:highlight w:val="yellow"/>
              </w:rPr>
            </w:pPr>
            <w:r w:rsidRPr="00C85A25">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7B9A9" w14:textId="1A8BEAB6" w:rsidR="00662DA3" w:rsidRPr="00581137" w:rsidRDefault="00662DA3" w:rsidP="00AC4264">
            <w:pPr>
              <w:pStyle w:val="rowtabella0"/>
              <w:rPr>
                <w:color w:val="002060"/>
              </w:rPr>
            </w:pPr>
            <w:r w:rsidRPr="00581137">
              <w:rPr>
                <w:color w:val="002060"/>
              </w:rPr>
              <w:t>0</w:t>
            </w:r>
            <w:r w:rsidR="00C85A25">
              <w:rPr>
                <w:color w:val="002060"/>
              </w:rPr>
              <w:t>7</w:t>
            </w:r>
            <w:r w:rsidRPr="00581137">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A7E2F" w14:textId="77777777" w:rsidR="00662DA3" w:rsidRPr="00581137" w:rsidRDefault="00662DA3" w:rsidP="00AC4264">
            <w:pPr>
              <w:pStyle w:val="rowtabella0"/>
              <w:jc w:val="center"/>
              <w:rPr>
                <w:color w:val="002060"/>
              </w:rPr>
            </w:pPr>
            <w:r w:rsidRPr="00C85A25">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7993C" w14:textId="77777777" w:rsidR="00662DA3" w:rsidRPr="00581137" w:rsidRDefault="00662DA3" w:rsidP="00AC4264">
            <w:pPr>
              <w:pStyle w:val="rowtabella0"/>
              <w:jc w:val="center"/>
              <w:rPr>
                <w:color w:val="002060"/>
              </w:rPr>
            </w:pPr>
            <w:r w:rsidRPr="00581137">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E4333" w14:textId="77777777" w:rsidR="00662DA3" w:rsidRPr="00581137" w:rsidRDefault="00662DA3" w:rsidP="00AC4264">
            <w:pPr>
              <w:rPr>
                <w:color w:val="002060"/>
              </w:rPr>
            </w:pPr>
          </w:p>
        </w:tc>
      </w:tr>
    </w:tbl>
    <w:p w14:paraId="02C43F69" w14:textId="77777777" w:rsidR="00662DA3" w:rsidRPr="00581137" w:rsidRDefault="00662DA3" w:rsidP="00662DA3">
      <w:pPr>
        <w:pStyle w:val="breakline"/>
        <w:rPr>
          <w:rFonts w:eastAsiaTheme="minorEastAsia"/>
          <w:color w:val="002060"/>
        </w:rPr>
      </w:pPr>
    </w:p>
    <w:p w14:paraId="3DC15D1C" w14:textId="77777777" w:rsidR="00662DA3" w:rsidRPr="00581137" w:rsidRDefault="00662DA3" w:rsidP="00662DA3">
      <w:pPr>
        <w:pStyle w:val="breakline"/>
        <w:rPr>
          <w:color w:val="002060"/>
        </w:rPr>
      </w:pPr>
    </w:p>
    <w:p w14:paraId="3E1DDD55" w14:textId="77777777" w:rsidR="00662DA3" w:rsidRPr="00581137" w:rsidRDefault="00662DA3" w:rsidP="00662DA3">
      <w:pPr>
        <w:pStyle w:val="titoloprinc0"/>
        <w:rPr>
          <w:color w:val="002060"/>
        </w:rPr>
      </w:pPr>
      <w:r w:rsidRPr="00581137">
        <w:rPr>
          <w:color w:val="002060"/>
        </w:rPr>
        <w:t>RISULTATI</w:t>
      </w:r>
    </w:p>
    <w:p w14:paraId="1AC0CE69" w14:textId="77777777" w:rsidR="00662DA3" w:rsidRPr="00581137" w:rsidRDefault="00662DA3" w:rsidP="00662DA3">
      <w:pPr>
        <w:pStyle w:val="breakline"/>
        <w:rPr>
          <w:color w:val="002060"/>
        </w:rPr>
      </w:pPr>
    </w:p>
    <w:p w14:paraId="71BB6563" w14:textId="77777777" w:rsidR="00662DA3" w:rsidRPr="00581137" w:rsidRDefault="00662DA3" w:rsidP="00662DA3">
      <w:pPr>
        <w:pStyle w:val="sottotitolocampionato10"/>
        <w:rPr>
          <w:color w:val="002060"/>
        </w:rPr>
      </w:pPr>
      <w:r w:rsidRPr="00581137">
        <w:rPr>
          <w:color w:val="002060"/>
        </w:rPr>
        <w:t>RISULTATI UFFICIALI GARE DEL 30/11/2024</w:t>
      </w:r>
    </w:p>
    <w:p w14:paraId="2903D3EC" w14:textId="77777777" w:rsidR="00662DA3" w:rsidRPr="00662DA3" w:rsidRDefault="00662DA3" w:rsidP="00662DA3">
      <w:pPr>
        <w:pStyle w:val="sottotitolocampionato20"/>
        <w:spacing w:before="0" w:beforeAutospacing="0" w:after="0" w:afterAutospacing="0"/>
        <w:rPr>
          <w:rFonts w:ascii="Arial" w:hAnsi="Arial" w:cs="Arial"/>
          <w:color w:val="002060"/>
          <w:sz w:val="20"/>
          <w:szCs w:val="20"/>
        </w:rPr>
      </w:pPr>
      <w:r w:rsidRPr="00662DA3">
        <w:rPr>
          <w:rFonts w:ascii="Arial" w:hAnsi="Arial" w:cs="Arial"/>
          <w:color w:val="002060"/>
          <w:sz w:val="20"/>
          <w:szCs w:val="20"/>
        </w:rPr>
        <w:t>Si trascrivono qui di seguito i risultati ufficiali delle gare disputate</w:t>
      </w:r>
    </w:p>
    <w:p w14:paraId="1584FB5C" w14:textId="77777777" w:rsidR="00662DA3" w:rsidRPr="00581137" w:rsidRDefault="00662DA3" w:rsidP="00662D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62DA3" w:rsidRPr="00581137" w14:paraId="33B7E3F9" w14:textId="77777777" w:rsidTr="00AC42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38FFD2F6"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BA5AE" w14:textId="77777777" w:rsidR="00662DA3" w:rsidRPr="00581137" w:rsidRDefault="00662DA3" w:rsidP="00AC4264">
                  <w:pPr>
                    <w:pStyle w:val="headertabella0"/>
                    <w:rPr>
                      <w:color w:val="002060"/>
                    </w:rPr>
                  </w:pPr>
                  <w:r w:rsidRPr="00581137">
                    <w:rPr>
                      <w:color w:val="002060"/>
                    </w:rPr>
                    <w:t>GIRONE A - 10 Giornata - A</w:t>
                  </w:r>
                </w:p>
              </w:tc>
            </w:tr>
            <w:tr w:rsidR="00662DA3" w:rsidRPr="00581137" w14:paraId="680564E2"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4CFD89" w14:textId="77777777" w:rsidR="00662DA3" w:rsidRPr="00581137" w:rsidRDefault="00662DA3" w:rsidP="00AC4264">
                  <w:pPr>
                    <w:pStyle w:val="rowtabella0"/>
                    <w:rPr>
                      <w:color w:val="002060"/>
                    </w:rPr>
                  </w:pPr>
                  <w:r w:rsidRPr="00581137">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74644" w14:textId="77777777" w:rsidR="00662DA3" w:rsidRPr="00581137" w:rsidRDefault="00662DA3" w:rsidP="00AC4264">
                  <w:pPr>
                    <w:pStyle w:val="rowtabella0"/>
                    <w:rPr>
                      <w:color w:val="002060"/>
                    </w:rPr>
                  </w:pPr>
                  <w:r w:rsidRPr="00581137">
                    <w:rPr>
                      <w:color w:val="002060"/>
                    </w:rPr>
                    <w:t xml:space="preserve">- AUDAX 1970 </w:t>
                  </w:r>
                  <w:proofErr w:type="gramStart"/>
                  <w:r w:rsidRPr="00581137">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F5BD9" w14:textId="77777777" w:rsidR="00662DA3" w:rsidRPr="00581137" w:rsidRDefault="00662DA3" w:rsidP="00AC4264">
                  <w:pPr>
                    <w:pStyle w:val="rowtabella0"/>
                    <w:jc w:val="center"/>
                    <w:rPr>
                      <w:color w:val="002060"/>
                    </w:rPr>
                  </w:pPr>
                  <w:r w:rsidRPr="00581137">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34FB3" w14:textId="77777777" w:rsidR="00662DA3" w:rsidRPr="00581137" w:rsidRDefault="00662DA3" w:rsidP="00AC4264">
                  <w:pPr>
                    <w:pStyle w:val="rowtabella0"/>
                    <w:jc w:val="center"/>
                    <w:rPr>
                      <w:color w:val="002060"/>
                    </w:rPr>
                  </w:pPr>
                  <w:r w:rsidRPr="00581137">
                    <w:rPr>
                      <w:color w:val="002060"/>
                    </w:rPr>
                    <w:t> </w:t>
                  </w:r>
                </w:p>
              </w:tc>
            </w:tr>
            <w:tr w:rsidR="00662DA3" w:rsidRPr="00581137" w14:paraId="16644043"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FC30A8" w14:textId="77777777" w:rsidR="00662DA3" w:rsidRPr="00581137" w:rsidRDefault="00662DA3" w:rsidP="00AC4264">
                  <w:pPr>
                    <w:pStyle w:val="rowtabella0"/>
                    <w:rPr>
                      <w:color w:val="002060"/>
                    </w:rPr>
                  </w:pPr>
                  <w:r w:rsidRPr="00581137">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E36EDB" w14:textId="77777777" w:rsidR="00662DA3" w:rsidRPr="00581137" w:rsidRDefault="00662DA3" w:rsidP="00AC4264">
                  <w:pPr>
                    <w:pStyle w:val="rowtabella0"/>
                    <w:rPr>
                      <w:color w:val="002060"/>
                    </w:rPr>
                  </w:pPr>
                  <w:r w:rsidRPr="00581137">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208885" w14:textId="77777777" w:rsidR="00662DA3" w:rsidRPr="00581137" w:rsidRDefault="00662DA3" w:rsidP="00AC4264">
                  <w:pPr>
                    <w:pStyle w:val="rowtabella0"/>
                    <w:jc w:val="center"/>
                    <w:rPr>
                      <w:color w:val="002060"/>
                    </w:rPr>
                  </w:pPr>
                  <w:r w:rsidRPr="00581137">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2242AA" w14:textId="77777777" w:rsidR="00662DA3" w:rsidRPr="00581137" w:rsidRDefault="00662DA3" w:rsidP="00AC4264">
                  <w:pPr>
                    <w:pStyle w:val="rowtabella0"/>
                    <w:jc w:val="center"/>
                    <w:rPr>
                      <w:color w:val="002060"/>
                    </w:rPr>
                  </w:pPr>
                  <w:r w:rsidRPr="00581137">
                    <w:rPr>
                      <w:color w:val="002060"/>
                    </w:rPr>
                    <w:t> </w:t>
                  </w:r>
                </w:p>
              </w:tc>
            </w:tr>
            <w:tr w:rsidR="00662DA3" w:rsidRPr="00581137" w14:paraId="0117A262"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020F47" w14:textId="77777777" w:rsidR="00662DA3" w:rsidRPr="00581137" w:rsidRDefault="00662DA3" w:rsidP="00AC4264">
                  <w:pPr>
                    <w:pStyle w:val="rowtabella0"/>
                    <w:rPr>
                      <w:color w:val="002060"/>
                    </w:rPr>
                  </w:pPr>
                  <w:r w:rsidRPr="00581137">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10CE77" w14:textId="77777777" w:rsidR="00662DA3" w:rsidRPr="00581137" w:rsidRDefault="00662DA3" w:rsidP="00AC4264">
                  <w:pPr>
                    <w:pStyle w:val="rowtabella0"/>
                    <w:rPr>
                      <w:color w:val="002060"/>
                    </w:rPr>
                  </w:pPr>
                  <w:r w:rsidRPr="00581137">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CD837E" w14:textId="77777777" w:rsidR="00662DA3" w:rsidRPr="00581137" w:rsidRDefault="00662DA3" w:rsidP="00AC4264">
                  <w:pPr>
                    <w:pStyle w:val="rowtabella0"/>
                    <w:jc w:val="center"/>
                    <w:rPr>
                      <w:color w:val="002060"/>
                    </w:rPr>
                  </w:pPr>
                  <w:r w:rsidRPr="00581137">
                    <w:rPr>
                      <w:color w:val="002060"/>
                    </w:rPr>
                    <w:t>17 - 2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3A77EC" w14:textId="77777777" w:rsidR="00662DA3" w:rsidRPr="00581137" w:rsidRDefault="00662DA3" w:rsidP="00AC4264">
                  <w:pPr>
                    <w:pStyle w:val="rowtabella0"/>
                    <w:jc w:val="center"/>
                    <w:rPr>
                      <w:color w:val="002060"/>
                    </w:rPr>
                  </w:pPr>
                  <w:r w:rsidRPr="00581137">
                    <w:rPr>
                      <w:color w:val="002060"/>
                    </w:rPr>
                    <w:t> </w:t>
                  </w:r>
                </w:p>
              </w:tc>
            </w:tr>
            <w:tr w:rsidR="00662DA3" w:rsidRPr="00581137" w14:paraId="5C6096B1"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BD30A5" w14:textId="77777777" w:rsidR="00662DA3" w:rsidRPr="00581137" w:rsidRDefault="00662DA3" w:rsidP="00AC4264">
                  <w:pPr>
                    <w:pStyle w:val="rowtabella0"/>
                    <w:rPr>
                      <w:color w:val="002060"/>
                    </w:rPr>
                  </w:pPr>
                  <w:r w:rsidRPr="00581137">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FFCF68" w14:textId="77777777" w:rsidR="00662DA3" w:rsidRPr="00581137" w:rsidRDefault="00662DA3" w:rsidP="00AC4264">
                  <w:pPr>
                    <w:pStyle w:val="rowtabella0"/>
                    <w:rPr>
                      <w:color w:val="002060"/>
                    </w:rPr>
                  </w:pPr>
                  <w:r w:rsidRPr="00581137">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C4A73A" w14:textId="77777777" w:rsidR="00662DA3" w:rsidRPr="00581137" w:rsidRDefault="00662DA3" w:rsidP="00AC4264">
                  <w:pPr>
                    <w:pStyle w:val="rowtabella0"/>
                    <w:jc w:val="center"/>
                    <w:rPr>
                      <w:color w:val="002060"/>
                    </w:rPr>
                  </w:pPr>
                  <w:r w:rsidRPr="00581137">
                    <w:rPr>
                      <w:color w:val="002060"/>
                    </w:rPr>
                    <w:t>17 - 0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50307A" w14:textId="77777777" w:rsidR="00662DA3" w:rsidRPr="00581137" w:rsidRDefault="00662DA3" w:rsidP="00AC4264">
                  <w:pPr>
                    <w:pStyle w:val="rowtabella0"/>
                    <w:jc w:val="center"/>
                    <w:rPr>
                      <w:color w:val="002060"/>
                    </w:rPr>
                  </w:pPr>
                  <w:r w:rsidRPr="00581137">
                    <w:rPr>
                      <w:color w:val="002060"/>
                    </w:rPr>
                    <w:t> </w:t>
                  </w:r>
                </w:p>
              </w:tc>
            </w:tr>
            <w:tr w:rsidR="00662DA3" w:rsidRPr="00581137" w14:paraId="302BD8AC"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81E8C9" w14:textId="77777777" w:rsidR="00662DA3" w:rsidRPr="00581137" w:rsidRDefault="00662DA3" w:rsidP="00AC4264">
                  <w:pPr>
                    <w:pStyle w:val="rowtabella0"/>
                    <w:rPr>
                      <w:color w:val="002060"/>
                    </w:rPr>
                  </w:pPr>
                  <w:r w:rsidRPr="00581137">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CC0A64" w14:textId="77777777" w:rsidR="00662DA3" w:rsidRPr="00581137" w:rsidRDefault="00662DA3" w:rsidP="00AC4264">
                  <w:pPr>
                    <w:pStyle w:val="rowtabella0"/>
                    <w:rPr>
                      <w:color w:val="002060"/>
                    </w:rPr>
                  </w:pPr>
                  <w:r w:rsidRPr="00581137">
                    <w:rPr>
                      <w:color w:val="002060"/>
                    </w:rPr>
                    <w:t>- JESINA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B7479E" w14:textId="77777777" w:rsidR="00662DA3" w:rsidRPr="00581137" w:rsidRDefault="00662DA3" w:rsidP="00AC4264">
                  <w:pPr>
                    <w:pStyle w:val="rowtabella0"/>
                    <w:jc w:val="center"/>
                    <w:rPr>
                      <w:color w:val="002060"/>
                    </w:rPr>
                  </w:pPr>
                  <w:r w:rsidRPr="00581137">
                    <w:rPr>
                      <w:color w:val="002060"/>
                    </w:rPr>
                    <w:t>9 - 9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433A98" w14:textId="77777777" w:rsidR="00662DA3" w:rsidRPr="00581137" w:rsidRDefault="00662DA3" w:rsidP="00AC4264">
                  <w:pPr>
                    <w:pStyle w:val="rowtabella0"/>
                    <w:jc w:val="center"/>
                    <w:rPr>
                      <w:color w:val="002060"/>
                    </w:rPr>
                  </w:pPr>
                  <w:r w:rsidRPr="00581137">
                    <w:rPr>
                      <w:color w:val="002060"/>
                    </w:rPr>
                    <w:t> </w:t>
                  </w:r>
                </w:p>
              </w:tc>
            </w:tr>
            <w:tr w:rsidR="00662DA3" w:rsidRPr="00581137" w14:paraId="0908F0EE"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241734" w14:textId="77777777" w:rsidR="00662DA3" w:rsidRPr="00581137" w:rsidRDefault="00662DA3" w:rsidP="00AC4264">
                  <w:pPr>
                    <w:pStyle w:val="rowtabella0"/>
                    <w:rPr>
                      <w:color w:val="002060"/>
                    </w:rPr>
                  </w:pPr>
                  <w:r w:rsidRPr="00581137">
                    <w:rPr>
                      <w:color w:val="002060"/>
                    </w:rPr>
                    <w:t>(2) 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ADBC4" w14:textId="77777777" w:rsidR="00662DA3" w:rsidRPr="00581137" w:rsidRDefault="00662DA3" w:rsidP="00AC4264">
                  <w:pPr>
                    <w:pStyle w:val="rowtabella0"/>
                    <w:rPr>
                      <w:color w:val="002060"/>
                    </w:rPr>
                  </w:pPr>
                  <w:r w:rsidRPr="00581137">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EDB8AF" w14:textId="77777777" w:rsidR="00662DA3" w:rsidRPr="00581137" w:rsidRDefault="00662DA3" w:rsidP="00AC4264">
                  <w:pPr>
                    <w:pStyle w:val="rowtabella0"/>
                    <w:jc w:val="center"/>
                    <w:rPr>
                      <w:color w:val="002060"/>
                    </w:rPr>
                  </w:pPr>
                  <w:r w:rsidRPr="00581137">
                    <w:rPr>
                      <w:color w:val="002060"/>
                    </w:rPr>
                    <w:t>4 - 12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2DA2E" w14:textId="77777777" w:rsidR="00662DA3" w:rsidRPr="00581137" w:rsidRDefault="00662DA3" w:rsidP="00AC4264">
                  <w:pPr>
                    <w:pStyle w:val="rowtabella0"/>
                    <w:jc w:val="center"/>
                    <w:rPr>
                      <w:color w:val="002060"/>
                    </w:rPr>
                  </w:pPr>
                  <w:r w:rsidRPr="00581137">
                    <w:rPr>
                      <w:color w:val="002060"/>
                    </w:rPr>
                    <w:t> </w:t>
                  </w:r>
                </w:p>
              </w:tc>
            </w:tr>
            <w:tr w:rsidR="00662DA3" w:rsidRPr="00581137" w14:paraId="69049608"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370F8240" w14:textId="77777777" w:rsidR="00662DA3" w:rsidRPr="00581137" w:rsidRDefault="00662DA3" w:rsidP="00AC4264">
                  <w:pPr>
                    <w:pStyle w:val="rowtabella0"/>
                    <w:rPr>
                      <w:color w:val="002060"/>
                    </w:rPr>
                  </w:pPr>
                  <w:r w:rsidRPr="00581137">
                    <w:rPr>
                      <w:color w:val="002060"/>
                    </w:rPr>
                    <w:t>(1) - disputata il 01/12/2024</w:t>
                  </w:r>
                </w:p>
              </w:tc>
            </w:tr>
            <w:tr w:rsidR="00662DA3" w:rsidRPr="00581137" w14:paraId="4AADA1A8"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6FFCA75E" w14:textId="77777777" w:rsidR="00662DA3" w:rsidRPr="00581137" w:rsidRDefault="00662DA3" w:rsidP="00AC4264">
                  <w:pPr>
                    <w:pStyle w:val="rowtabella0"/>
                    <w:rPr>
                      <w:color w:val="002060"/>
                    </w:rPr>
                  </w:pPr>
                  <w:r w:rsidRPr="00581137">
                    <w:rPr>
                      <w:color w:val="002060"/>
                    </w:rPr>
                    <w:t>(2) - disputata il 02/12/2024</w:t>
                  </w:r>
                </w:p>
              </w:tc>
            </w:tr>
          </w:tbl>
          <w:p w14:paraId="021F8213" w14:textId="77777777" w:rsidR="00662DA3" w:rsidRPr="00581137" w:rsidRDefault="00662DA3" w:rsidP="00AC426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2CB5CC97"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DD6CA" w14:textId="77777777" w:rsidR="00662DA3" w:rsidRPr="00581137" w:rsidRDefault="00662DA3" w:rsidP="00AC4264">
                  <w:pPr>
                    <w:pStyle w:val="headertabella0"/>
                    <w:rPr>
                      <w:color w:val="002060"/>
                    </w:rPr>
                  </w:pPr>
                  <w:r w:rsidRPr="00581137">
                    <w:rPr>
                      <w:color w:val="002060"/>
                    </w:rPr>
                    <w:t>GIRONE B - 10 Giornata - A</w:t>
                  </w:r>
                </w:p>
              </w:tc>
            </w:tr>
            <w:tr w:rsidR="00662DA3" w:rsidRPr="00581137" w14:paraId="5021DFD3"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769917" w14:textId="77777777" w:rsidR="00662DA3" w:rsidRPr="00581137" w:rsidRDefault="00662DA3" w:rsidP="00AC4264">
                  <w:pPr>
                    <w:pStyle w:val="rowtabella0"/>
                    <w:rPr>
                      <w:color w:val="002060"/>
                    </w:rPr>
                  </w:pPr>
                  <w:r w:rsidRPr="00581137">
                    <w:rPr>
                      <w:color w:val="002060"/>
                    </w:rPr>
                    <w:t>A.V.I.S.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BF833" w14:textId="77777777" w:rsidR="00662DA3" w:rsidRPr="00581137" w:rsidRDefault="00662DA3" w:rsidP="00AC4264">
                  <w:pPr>
                    <w:pStyle w:val="rowtabella0"/>
                    <w:rPr>
                      <w:color w:val="002060"/>
                    </w:rPr>
                  </w:pPr>
                  <w:r w:rsidRPr="00581137">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D8522" w14:textId="77777777" w:rsidR="00662DA3" w:rsidRPr="00581137" w:rsidRDefault="00662DA3" w:rsidP="00AC4264">
                  <w:pPr>
                    <w:pStyle w:val="rowtabella0"/>
                    <w:jc w:val="center"/>
                    <w:rPr>
                      <w:color w:val="002060"/>
                    </w:rPr>
                  </w:pPr>
                  <w:r w:rsidRPr="00581137">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94391" w14:textId="77777777" w:rsidR="00662DA3" w:rsidRPr="00581137" w:rsidRDefault="00662DA3" w:rsidP="00AC4264">
                  <w:pPr>
                    <w:pStyle w:val="rowtabella0"/>
                    <w:jc w:val="center"/>
                    <w:rPr>
                      <w:color w:val="002060"/>
                    </w:rPr>
                  </w:pPr>
                  <w:r w:rsidRPr="00581137">
                    <w:rPr>
                      <w:color w:val="002060"/>
                    </w:rPr>
                    <w:t> </w:t>
                  </w:r>
                </w:p>
              </w:tc>
            </w:tr>
            <w:tr w:rsidR="00662DA3" w:rsidRPr="00581137" w14:paraId="6F1F28CD"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948CCD" w14:textId="77777777" w:rsidR="00662DA3" w:rsidRPr="00581137" w:rsidRDefault="00662DA3" w:rsidP="00AC4264">
                  <w:pPr>
                    <w:pStyle w:val="rowtabella0"/>
                    <w:rPr>
                      <w:color w:val="002060"/>
                    </w:rPr>
                  </w:pPr>
                  <w:r w:rsidRPr="00581137">
                    <w:rPr>
                      <w:color w:val="002060"/>
                    </w:rPr>
                    <w:t>(1) 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EA6492" w14:textId="77777777" w:rsidR="00662DA3" w:rsidRPr="00581137" w:rsidRDefault="00662DA3" w:rsidP="00AC4264">
                  <w:pPr>
                    <w:pStyle w:val="rowtabella0"/>
                    <w:rPr>
                      <w:color w:val="002060"/>
                    </w:rPr>
                  </w:pPr>
                  <w:r w:rsidRPr="00581137">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21158C" w14:textId="77777777" w:rsidR="00662DA3" w:rsidRPr="00581137" w:rsidRDefault="00662DA3" w:rsidP="00AC4264">
                  <w:pPr>
                    <w:pStyle w:val="rowtabella0"/>
                    <w:jc w:val="center"/>
                    <w:rPr>
                      <w:color w:val="002060"/>
                    </w:rPr>
                  </w:pPr>
                  <w:r w:rsidRPr="00581137">
                    <w:rPr>
                      <w:color w:val="002060"/>
                    </w:rPr>
                    <w:t>1 - 12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4473E7" w14:textId="77777777" w:rsidR="00662DA3" w:rsidRPr="00581137" w:rsidRDefault="00662DA3" w:rsidP="00AC4264">
                  <w:pPr>
                    <w:pStyle w:val="rowtabella0"/>
                    <w:jc w:val="center"/>
                    <w:rPr>
                      <w:color w:val="002060"/>
                    </w:rPr>
                  </w:pPr>
                  <w:r w:rsidRPr="00581137">
                    <w:rPr>
                      <w:color w:val="002060"/>
                    </w:rPr>
                    <w:t> </w:t>
                  </w:r>
                </w:p>
              </w:tc>
            </w:tr>
            <w:tr w:rsidR="00662DA3" w:rsidRPr="00581137" w14:paraId="3F7D434C"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6D300B" w14:textId="77777777" w:rsidR="00662DA3" w:rsidRPr="00581137" w:rsidRDefault="00662DA3" w:rsidP="00AC4264">
                  <w:pPr>
                    <w:pStyle w:val="rowtabella0"/>
                    <w:rPr>
                      <w:color w:val="002060"/>
                    </w:rPr>
                  </w:pPr>
                  <w:r w:rsidRPr="00581137">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D8DB4F" w14:textId="77777777" w:rsidR="00662DA3" w:rsidRPr="00581137" w:rsidRDefault="00662DA3" w:rsidP="00AC4264">
                  <w:pPr>
                    <w:pStyle w:val="rowtabella0"/>
                    <w:rPr>
                      <w:color w:val="002060"/>
                    </w:rPr>
                  </w:pPr>
                  <w:r w:rsidRPr="00581137">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6219D9" w14:textId="77777777" w:rsidR="00662DA3" w:rsidRPr="00581137" w:rsidRDefault="00662DA3" w:rsidP="00AC4264">
                  <w:pPr>
                    <w:pStyle w:val="rowtabella0"/>
                    <w:jc w:val="center"/>
                    <w:rPr>
                      <w:color w:val="002060"/>
                    </w:rPr>
                  </w:pPr>
                  <w:r w:rsidRPr="00581137">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8683DB" w14:textId="77777777" w:rsidR="00662DA3" w:rsidRPr="00581137" w:rsidRDefault="00662DA3" w:rsidP="00AC4264">
                  <w:pPr>
                    <w:pStyle w:val="rowtabella0"/>
                    <w:jc w:val="center"/>
                    <w:rPr>
                      <w:color w:val="002060"/>
                    </w:rPr>
                  </w:pPr>
                  <w:r w:rsidRPr="00581137">
                    <w:rPr>
                      <w:color w:val="002060"/>
                    </w:rPr>
                    <w:t> </w:t>
                  </w:r>
                </w:p>
              </w:tc>
            </w:tr>
            <w:tr w:rsidR="00662DA3" w:rsidRPr="00581137" w14:paraId="0D347851"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8B932D" w14:textId="77777777" w:rsidR="00662DA3" w:rsidRPr="00581137" w:rsidRDefault="00662DA3" w:rsidP="00AC4264">
                  <w:pPr>
                    <w:pStyle w:val="rowtabella0"/>
                    <w:rPr>
                      <w:color w:val="002060"/>
                    </w:rPr>
                  </w:pPr>
                  <w:r w:rsidRPr="00581137">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99F3A5" w14:textId="77777777" w:rsidR="00662DA3" w:rsidRPr="00581137" w:rsidRDefault="00662DA3" w:rsidP="00AC4264">
                  <w:pPr>
                    <w:pStyle w:val="rowtabella0"/>
                    <w:rPr>
                      <w:color w:val="002060"/>
                    </w:rPr>
                  </w:pPr>
                  <w:r w:rsidRPr="00581137">
                    <w:rPr>
                      <w:color w:val="002060"/>
                    </w:rPr>
                    <w:t>- GAGLIOLE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24FA07" w14:textId="77777777" w:rsidR="00662DA3" w:rsidRPr="00581137" w:rsidRDefault="00662DA3" w:rsidP="00AC4264">
                  <w:pPr>
                    <w:pStyle w:val="rowtabella0"/>
                    <w:jc w:val="center"/>
                    <w:rPr>
                      <w:color w:val="002060"/>
                    </w:rPr>
                  </w:pPr>
                  <w:r w:rsidRPr="00581137">
                    <w:rPr>
                      <w:color w:val="002060"/>
                    </w:rPr>
                    <w:t>16 - 3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98A666" w14:textId="77777777" w:rsidR="00662DA3" w:rsidRPr="00581137" w:rsidRDefault="00662DA3" w:rsidP="00AC4264">
                  <w:pPr>
                    <w:pStyle w:val="rowtabella0"/>
                    <w:jc w:val="center"/>
                    <w:rPr>
                      <w:color w:val="002060"/>
                    </w:rPr>
                  </w:pPr>
                  <w:r w:rsidRPr="00581137">
                    <w:rPr>
                      <w:color w:val="002060"/>
                    </w:rPr>
                    <w:t> </w:t>
                  </w:r>
                </w:p>
              </w:tc>
            </w:tr>
            <w:tr w:rsidR="00662DA3" w:rsidRPr="00581137" w14:paraId="7A0284BE"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F86610" w14:textId="77777777" w:rsidR="00662DA3" w:rsidRPr="00581137" w:rsidRDefault="00662DA3" w:rsidP="00AC4264">
                  <w:pPr>
                    <w:pStyle w:val="rowtabella0"/>
                    <w:rPr>
                      <w:color w:val="002060"/>
                    </w:rPr>
                  </w:pPr>
                  <w:r w:rsidRPr="00581137">
                    <w:rPr>
                      <w:color w:val="002060"/>
                    </w:rPr>
                    <w:t>(1) 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7034DA" w14:textId="77777777" w:rsidR="00662DA3" w:rsidRPr="00581137" w:rsidRDefault="00662DA3" w:rsidP="00AC4264">
                  <w:pPr>
                    <w:pStyle w:val="rowtabella0"/>
                    <w:rPr>
                      <w:color w:val="002060"/>
                    </w:rPr>
                  </w:pPr>
                  <w:r w:rsidRPr="00581137">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A85C26" w14:textId="77777777" w:rsidR="00662DA3" w:rsidRPr="00581137" w:rsidRDefault="00662DA3" w:rsidP="00AC4264">
                  <w:pPr>
                    <w:pStyle w:val="rowtabella0"/>
                    <w:jc w:val="center"/>
                    <w:rPr>
                      <w:color w:val="002060"/>
                    </w:rPr>
                  </w:pPr>
                  <w:r w:rsidRPr="00581137">
                    <w:rPr>
                      <w:color w:val="002060"/>
                    </w:rPr>
                    <w:t>10 - 5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E3E630" w14:textId="77777777" w:rsidR="00662DA3" w:rsidRPr="00581137" w:rsidRDefault="00662DA3" w:rsidP="00AC4264">
                  <w:pPr>
                    <w:pStyle w:val="rowtabella0"/>
                    <w:jc w:val="center"/>
                    <w:rPr>
                      <w:color w:val="002060"/>
                    </w:rPr>
                  </w:pPr>
                  <w:r w:rsidRPr="00581137">
                    <w:rPr>
                      <w:color w:val="002060"/>
                    </w:rPr>
                    <w:t> </w:t>
                  </w:r>
                </w:p>
              </w:tc>
            </w:tr>
            <w:tr w:rsidR="00662DA3" w:rsidRPr="00581137" w14:paraId="7222635E"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AB6DE6" w14:textId="77777777" w:rsidR="00662DA3" w:rsidRPr="00581137" w:rsidRDefault="00662DA3" w:rsidP="00AC4264">
                  <w:pPr>
                    <w:pStyle w:val="rowtabella0"/>
                    <w:rPr>
                      <w:color w:val="002060"/>
                    </w:rPr>
                  </w:pPr>
                  <w:r w:rsidRPr="00581137">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3FA94" w14:textId="77777777" w:rsidR="00662DA3" w:rsidRPr="00581137" w:rsidRDefault="00662DA3" w:rsidP="00AC4264">
                  <w:pPr>
                    <w:pStyle w:val="rowtabella0"/>
                    <w:rPr>
                      <w:color w:val="002060"/>
                    </w:rPr>
                  </w:pPr>
                  <w:r w:rsidRPr="00581137">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0DA6D" w14:textId="77777777" w:rsidR="00662DA3" w:rsidRPr="00581137" w:rsidRDefault="00662DA3" w:rsidP="00AC4264">
                  <w:pPr>
                    <w:pStyle w:val="rowtabella0"/>
                    <w:jc w:val="center"/>
                    <w:rPr>
                      <w:color w:val="002060"/>
                    </w:rPr>
                  </w:pPr>
                  <w:r w:rsidRPr="00581137">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87F8F" w14:textId="77777777" w:rsidR="00662DA3" w:rsidRPr="00581137" w:rsidRDefault="00662DA3" w:rsidP="00AC4264">
                  <w:pPr>
                    <w:pStyle w:val="rowtabella0"/>
                    <w:jc w:val="center"/>
                    <w:rPr>
                      <w:color w:val="002060"/>
                    </w:rPr>
                  </w:pPr>
                  <w:r w:rsidRPr="00581137">
                    <w:rPr>
                      <w:color w:val="002060"/>
                    </w:rPr>
                    <w:t> </w:t>
                  </w:r>
                </w:p>
              </w:tc>
            </w:tr>
            <w:tr w:rsidR="00662DA3" w:rsidRPr="00581137" w14:paraId="552C9460"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2C4B05DC" w14:textId="77777777" w:rsidR="00662DA3" w:rsidRPr="00581137" w:rsidRDefault="00662DA3" w:rsidP="00AC4264">
                  <w:pPr>
                    <w:pStyle w:val="rowtabella0"/>
                    <w:rPr>
                      <w:color w:val="002060"/>
                    </w:rPr>
                  </w:pPr>
                  <w:r w:rsidRPr="00581137">
                    <w:rPr>
                      <w:color w:val="002060"/>
                    </w:rPr>
                    <w:t>(1) - disputata il 01/12/2024</w:t>
                  </w:r>
                </w:p>
              </w:tc>
            </w:tr>
          </w:tbl>
          <w:p w14:paraId="2A44FD58" w14:textId="77777777" w:rsidR="00662DA3" w:rsidRPr="00581137" w:rsidRDefault="00662DA3" w:rsidP="00AC4264">
            <w:pPr>
              <w:rPr>
                <w:color w:val="002060"/>
              </w:rPr>
            </w:pPr>
          </w:p>
        </w:tc>
      </w:tr>
    </w:tbl>
    <w:p w14:paraId="30B19A7B" w14:textId="77777777" w:rsidR="00662DA3" w:rsidRPr="00581137" w:rsidRDefault="00662DA3" w:rsidP="00662DA3">
      <w:pPr>
        <w:pStyle w:val="breakline"/>
        <w:rPr>
          <w:rFonts w:eastAsiaTheme="minorEastAsia"/>
          <w:color w:val="002060"/>
        </w:rPr>
      </w:pPr>
    </w:p>
    <w:p w14:paraId="28801E0D" w14:textId="77777777" w:rsidR="00662DA3" w:rsidRPr="00581137" w:rsidRDefault="00662DA3" w:rsidP="00662DA3">
      <w:pPr>
        <w:pStyle w:val="breakline"/>
        <w:rPr>
          <w:color w:val="002060"/>
        </w:rPr>
      </w:pPr>
    </w:p>
    <w:p w14:paraId="560DA97F" w14:textId="77777777" w:rsidR="00662DA3" w:rsidRPr="00581137" w:rsidRDefault="00662DA3" w:rsidP="00662DA3">
      <w:pPr>
        <w:pStyle w:val="titoloprinc0"/>
        <w:rPr>
          <w:color w:val="002060"/>
        </w:rPr>
      </w:pPr>
      <w:r w:rsidRPr="00581137">
        <w:rPr>
          <w:color w:val="002060"/>
        </w:rPr>
        <w:t>GIUDICE SPORTIVO</w:t>
      </w:r>
    </w:p>
    <w:p w14:paraId="652C3FA1" w14:textId="77777777" w:rsidR="00662DA3" w:rsidRPr="00581137" w:rsidRDefault="00662DA3" w:rsidP="00662DA3">
      <w:pPr>
        <w:pStyle w:val="diffida"/>
        <w:rPr>
          <w:color w:val="002060"/>
        </w:rPr>
      </w:pPr>
      <w:r w:rsidRPr="00581137">
        <w:rPr>
          <w:color w:val="002060"/>
        </w:rPr>
        <w:t>Il Giudice Sportivo Avv. Agnese Lazzaretti, con l'assistenza del segretario Angelo Castellana, nella seduta del 04/12/2024, ha adottato le decisioni che di seguito integralmente si riportano:</w:t>
      </w:r>
    </w:p>
    <w:p w14:paraId="6D92032A" w14:textId="77777777" w:rsidR="00662DA3" w:rsidRPr="00581137" w:rsidRDefault="00662DA3" w:rsidP="00662DA3">
      <w:pPr>
        <w:pStyle w:val="titolo10"/>
        <w:rPr>
          <w:color w:val="002060"/>
        </w:rPr>
      </w:pPr>
      <w:r w:rsidRPr="00581137">
        <w:rPr>
          <w:color w:val="002060"/>
        </w:rPr>
        <w:t xml:space="preserve">GARE DEL 30/11/2024 </w:t>
      </w:r>
    </w:p>
    <w:p w14:paraId="15904FE1" w14:textId="77777777" w:rsidR="00662DA3" w:rsidRPr="00581137" w:rsidRDefault="00662DA3" w:rsidP="00662DA3">
      <w:pPr>
        <w:pStyle w:val="titolo7a"/>
        <w:rPr>
          <w:color w:val="002060"/>
        </w:rPr>
      </w:pPr>
      <w:r w:rsidRPr="00581137">
        <w:rPr>
          <w:color w:val="002060"/>
        </w:rPr>
        <w:t xml:space="preserve">PROVVEDIMENTI DISCIPLINARI </w:t>
      </w:r>
    </w:p>
    <w:p w14:paraId="5C553AAF" w14:textId="77777777" w:rsidR="00662DA3" w:rsidRPr="00581137" w:rsidRDefault="00662DA3" w:rsidP="00662DA3">
      <w:pPr>
        <w:pStyle w:val="titolo7b0"/>
        <w:rPr>
          <w:color w:val="002060"/>
        </w:rPr>
      </w:pPr>
      <w:r w:rsidRPr="00581137">
        <w:rPr>
          <w:color w:val="002060"/>
        </w:rPr>
        <w:t xml:space="preserve">In base alle risultanze degli atti ufficiali sono state deliberate le seguenti sanzioni disciplinari. </w:t>
      </w:r>
    </w:p>
    <w:p w14:paraId="4CB94482" w14:textId="77777777" w:rsidR="00662DA3" w:rsidRPr="00581137" w:rsidRDefault="00662DA3" w:rsidP="00662DA3">
      <w:pPr>
        <w:pStyle w:val="titolo30"/>
        <w:rPr>
          <w:color w:val="002060"/>
        </w:rPr>
      </w:pPr>
      <w:r w:rsidRPr="00581137">
        <w:rPr>
          <w:color w:val="002060"/>
        </w:rPr>
        <w:lastRenderedPageBreak/>
        <w:t xml:space="preserve">CALCIATORI ESPULSI </w:t>
      </w:r>
    </w:p>
    <w:p w14:paraId="7A860F82" w14:textId="77777777" w:rsidR="00662DA3" w:rsidRPr="00581137" w:rsidRDefault="00662DA3" w:rsidP="00662DA3">
      <w:pPr>
        <w:pStyle w:val="titolo20"/>
        <w:rPr>
          <w:color w:val="002060"/>
        </w:rPr>
      </w:pPr>
      <w:r w:rsidRPr="0058113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25154831" w14:textId="77777777" w:rsidTr="00AC4264">
        <w:tc>
          <w:tcPr>
            <w:tcW w:w="2200" w:type="dxa"/>
            <w:tcMar>
              <w:top w:w="20" w:type="dxa"/>
              <w:left w:w="20" w:type="dxa"/>
              <w:bottom w:w="20" w:type="dxa"/>
              <w:right w:w="20" w:type="dxa"/>
            </w:tcMar>
            <w:vAlign w:val="center"/>
            <w:hideMark/>
          </w:tcPr>
          <w:p w14:paraId="040DD7BB" w14:textId="77777777" w:rsidR="00662DA3" w:rsidRPr="00581137" w:rsidRDefault="00662DA3" w:rsidP="00AC4264">
            <w:pPr>
              <w:pStyle w:val="movimento"/>
              <w:rPr>
                <w:color w:val="002060"/>
              </w:rPr>
            </w:pPr>
            <w:r w:rsidRPr="00581137">
              <w:rPr>
                <w:color w:val="002060"/>
              </w:rPr>
              <w:t>MOGLIE TOMMASO</w:t>
            </w:r>
          </w:p>
        </w:tc>
        <w:tc>
          <w:tcPr>
            <w:tcW w:w="2200" w:type="dxa"/>
            <w:tcMar>
              <w:top w:w="20" w:type="dxa"/>
              <w:left w:w="20" w:type="dxa"/>
              <w:bottom w:w="20" w:type="dxa"/>
              <w:right w:w="20" w:type="dxa"/>
            </w:tcMar>
            <w:vAlign w:val="center"/>
            <w:hideMark/>
          </w:tcPr>
          <w:p w14:paraId="2219CAD2" w14:textId="77777777" w:rsidR="00662DA3" w:rsidRPr="00581137" w:rsidRDefault="00662DA3" w:rsidP="00AC4264">
            <w:pPr>
              <w:pStyle w:val="movimento2"/>
              <w:rPr>
                <w:color w:val="002060"/>
              </w:rPr>
            </w:pPr>
            <w:r w:rsidRPr="00581137">
              <w:rPr>
                <w:color w:val="002060"/>
              </w:rPr>
              <w:t xml:space="preserve">(RECANATI CALCIO A 5) </w:t>
            </w:r>
          </w:p>
        </w:tc>
        <w:tc>
          <w:tcPr>
            <w:tcW w:w="800" w:type="dxa"/>
            <w:tcMar>
              <w:top w:w="20" w:type="dxa"/>
              <w:left w:w="20" w:type="dxa"/>
              <w:bottom w:w="20" w:type="dxa"/>
              <w:right w:w="20" w:type="dxa"/>
            </w:tcMar>
            <w:vAlign w:val="center"/>
            <w:hideMark/>
          </w:tcPr>
          <w:p w14:paraId="5286A25F"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20FE650"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7034FB3" w14:textId="77777777" w:rsidR="00662DA3" w:rsidRPr="00581137" w:rsidRDefault="00662DA3" w:rsidP="00AC4264">
            <w:pPr>
              <w:pStyle w:val="movimento2"/>
              <w:rPr>
                <w:color w:val="002060"/>
              </w:rPr>
            </w:pPr>
            <w:r w:rsidRPr="00581137">
              <w:rPr>
                <w:color w:val="002060"/>
              </w:rPr>
              <w:t> </w:t>
            </w:r>
          </w:p>
        </w:tc>
      </w:tr>
    </w:tbl>
    <w:p w14:paraId="3C7F4230" w14:textId="77777777" w:rsidR="00662DA3" w:rsidRPr="00581137" w:rsidRDefault="00662DA3" w:rsidP="00662DA3">
      <w:pPr>
        <w:pStyle w:val="titolo30"/>
        <w:rPr>
          <w:rFonts w:eastAsiaTheme="minorEastAsia"/>
          <w:color w:val="002060"/>
        </w:rPr>
      </w:pPr>
      <w:r w:rsidRPr="00581137">
        <w:rPr>
          <w:color w:val="002060"/>
        </w:rPr>
        <w:t xml:space="preserve">CALCIATORI NON ESPULSI </w:t>
      </w:r>
    </w:p>
    <w:p w14:paraId="791B02BA" w14:textId="77777777" w:rsidR="00662DA3" w:rsidRPr="00581137" w:rsidRDefault="00662DA3" w:rsidP="00662DA3">
      <w:pPr>
        <w:pStyle w:val="titolo20"/>
        <w:rPr>
          <w:color w:val="002060"/>
        </w:rPr>
      </w:pPr>
      <w:r w:rsidRPr="0058113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6CE1B6ED" w14:textId="77777777" w:rsidTr="00AC4264">
        <w:tc>
          <w:tcPr>
            <w:tcW w:w="2200" w:type="dxa"/>
            <w:tcMar>
              <w:top w:w="20" w:type="dxa"/>
              <w:left w:w="20" w:type="dxa"/>
              <w:bottom w:w="20" w:type="dxa"/>
              <w:right w:w="20" w:type="dxa"/>
            </w:tcMar>
            <w:vAlign w:val="center"/>
            <w:hideMark/>
          </w:tcPr>
          <w:p w14:paraId="1C448ADD" w14:textId="77777777" w:rsidR="00662DA3" w:rsidRPr="00581137" w:rsidRDefault="00662DA3" w:rsidP="00AC4264">
            <w:pPr>
              <w:pStyle w:val="movimento"/>
              <w:rPr>
                <w:color w:val="002060"/>
              </w:rPr>
            </w:pPr>
            <w:r w:rsidRPr="00581137">
              <w:rPr>
                <w:color w:val="002060"/>
              </w:rPr>
              <w:t>LONGHINI MATTEO</w:t>
            </w:r>
          </w:p>
        </w:tc>
        <w:tc>
          <w:tcPr>
            <w:tcW w:w="2200" w:type="dxa"/>
            <w:tcMar>
              <w:top w:w="20" w:type="dxa"/>
              <w:left w:w="20" w:type="dxa"/>
              <w:bottom w:w="20" w:type="dxa"/>
              <w:right w:w="20" w:type="dxa"/>
            </w:tcMar>
            <w:vAlign w:val="center"/>
            <w:hideMark/>
          </w:tcPr>
          <w:p w14:paraId="0C900C57" w14:textId="77777777" w:rsidR="00662DA3" w:rsidRPr="00581137" w:rsidRDefault="00662DA3" w:rsidP="00AC4264">
            <w:pPr>
              <w:pStyle w:val="movimento2"/>
              <w:rPr>
                <w:color w:val="002060"/>
              </w:rPr>
            </w:pPr>
            <w:r w:rsidRPr="00581137">
              <w:rPr>
                <w:color w:val="002060"/>
              </w:rPr>
              <w:t xml:space="preserve">(U.S. FORTUNA FANO) </w:t>
            </w:r>
          </w:p>
        </w:tc>
        <w:tc>
          <w:tcPr>
            <w:tcW w:w="800" w:type="dxa"/>
            <w:tcMar>
              <w:top w:w="20" w:type="dxa"/>
              <w:left w:w="20" w:type="dxa"/>
              <w:bottom w:w="20" w:type="dxa"/>
              <w:right w:w="20" w:type="dxa"/>
            </w:tcMar>
            <w:vAlign w:val="center"/>
            <w:hideMark/>
          </w:tcPr>
          <w:p w14:paraId="0D362719"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186941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52ED18EA" w14:textId="77777777" w:rsidR="00662DA3" w:rsidRPr="00581137" w:rsidRDefault="00662DA3" w:rsidP="00AC4264">
            <w:pPr>
              <w:pStyle w:val="movimento2"/>
              <w:rPr>
                <w:color w:val="002060"/>
              </w:rPr>
            </w:pPr>
            <w:r w:rsidRPr="00581137">
              <w:rPr>
                <w:color w:val="002060"/>
              </w:rPr>
              <w:t> </w:t>
            </w:r>
          </w:p>
        </w:tc>
      </w:tr>
    </w:tbl>
    <w:p w14:paraId="2A338DD9" w14:textId="77777777" w:rsidR="00662DA3" w:rsidRPr="00581137" w:rsidRDefault="00662DA3" w:rsidP="00662DA3">
      <w:pPr>
        <w:pStyle w:val="titolo20"/>
        <w:rPr>
          <w:rFonts w:eastAsiaTheme="minorEastAsia"/>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2B9C87AD" w14:textId="77777777" w:rsidTr="00AC4264">
        <w:tc>
          <w:tcPr>
            <w:tcW w:w="2200" w:type="dxa"/>
            <w:tcMar>
              <w:top w:w="20" w:type="dxa"/>
              <w:left w:w="20" w:type="dxa"/>
              <w:bottom w:w="20" w:type="dxa"/>
              <w:right w:w="20" w:type="dxa"/>
            </w:tcMar>
            <w:vAlign w:val="center"/>
            <w:hideMark/>
          </w:tcPr>
          <w:p w14:paraId="16D578F4" w14:textId="77777777" w:rsidR="00662DA3" w:rsidRPr="00581137" w:rsidRDefault="00662DA3" w:rsidP="00AC4264">
            <w:pPr>
              <w:pStyle w:val="movimento"/>
              <w:rPr>
                <w:color w:val="002060"/>
              </w:rPr>
            </w:pPr>
            <w:r w:rsidRPr="00581137">
              <w:rPr>
                <w:color w:val="002060"/>
              </w:rPr>
              <w:t>CIRILLO LUCA</w:t>
            </w:r>
          </w:p>
        </w:tc>
        <w:tc>
          <w:tcPr>
            <w:tcW w:w="2200" w:type="dxa"/>
            <w:tcMar>
              <w:top w:w="20" w:type="dxa"/>
              <w:left w:w="20" w:type="dxa"/>
              <w:bottom w:w="20" w:type="dxa"/>
              <w:right w:w="20" w:type="dxa"/>
            </w:tcMar>
            <w:vAlign w:val="center"/>
            <w:hideMark/>
          </w:tcPr>
          <w:p w14:paraId="168DE82F" w14:textId="77777777" w:rsidR="00662DA3" w:rsidRPr="00581137" w:rsidRDefault="00662DA3" w:rsidP="00AC4264">
            <w:pPr>
              <w:pStyle w:val="movimento2"/>
              <w:rPr>
                <w:color w:val="002060"/>
              </w:rPr>
            </w:pPr>
            <w:r w:rsidRPr="00581137">
              <w:rPr>
                <w:color w:val="002060"/>
              </w:rPr>
              <w:t xml:space="preserve">(BULDOG T.N.T. LUCREZIA) </w:t>
            </w:r>
          </w:p>
        </w:tc>
        <w:tc>
          <w:tcPr>
            <w:tcW w:w="800" w:type="dxa"/>
            <w:tcMar>
              <w:top w:w="20" w:type="dxa"/>
              <w:left w:w="20" w:type="dxa"/>
              <w:bottom w:w="20" w:type="dxa"/>
              <w:right w:w="20" w:type="dxa"/>
            </w:tcMar>
            <w:vAlign w:val="center"/>
            <w:hideMark/>
          </w:tcPr>
          <w:p w14:paraId="5D1107BF"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1631ED3" w14:textId="77777777" w:rsidR="00662DA3" w:rsidRPr="00581137" w:rsidRDefault="00662DA3" w:rsidP="00AC4264">
            <w:pPr>
              <w:pStyle w:val="movimento"/>
              <w:rPr>
                <w:color w:val="002060"/>
              </w:rPr>
            </w:pPr>
            <w:r w:rsidRPr="00581137">
              <w:rPr>
                <w:color w:val="002060"/>
              </w:rPr>
              <w:t>SABBATINI MATTIA</w:t>
            </w:r>
          </w:p>
        </w:tc>
        <w:tc>
          <w:tcPr>
            <w:tcW w:w="2200" w:type="dxa"/>
            <w:tcMar>
              <w:top w:w="20" w:type="dxa"/>
              <w:left w:w="20" w:type="dxa"/>
              <w:bottom w:w="20" w:type="dxa"/>
              <w:right w:w="20" w:type="dxa"/>
            </w:tcMar>
            <w:vAlign w:val="center"/>
            <w:hideMark/>
          </w:tcPr>
          <w:p w14:paraId="02A268D6" w14:textId="77777777" w:rsidR="00662DA3" w:rsidRPr="00581137" w:rsidRDefault="00662DA3" w:rsidP="00AC4264">
            <w:pPr>
              <w:pStyle w:val="movimento2"/>
              <w:rPr>
                <w:color w:val="002060"/>
              </w:rPr>
            </w:pPr>
            <w:r w:rsidRPr="00581137">
              <w:rPr>
                <w:color w:val="002060"/>
              </w:rPr>
              <w:t xml:space="preserve">(BULDOG T.N.T. LUCREZIA) </w:t>
            </w:r>
          </w:p>
        </w:tc>
      </w:tr>
    </w:tbl>
    <w:p w14:paraId="2F0DB897" w14:textId="77777777" w:rsidR="00662DA3" w:rsidRPr="00581137" w:rsidRDefault="00662DA3" w:rsidP="00662DA3">
      <w:pPr>
        <w:pStyle w:val="titolo10"/>
        <w:rPr>
          <w:rFonts w:eastAsiaTheme="minorEastAsia"/>
          <w:color w:val="002060"/>
        </w:rPr>
      </w:pPr>
      <w:r w:rsidRPr="00581137">
        <w:rPr>
          <w:color w:val="002060"/>
        </w:rPr>
        <w:t xml:space="preserve">GARE DEL 1/12/2024 </w:t>
      </w:r>
    </w:p>
    <w:p w14:paraId="3C6F40F0" w14:textId="77777777" w:rsidR="00662DA3" w:rsidRPr="00581137" w:rsidRDefault="00662DA3" w:rsidP="00662DA3">
      <w:pPr>
        <w:pStyle w:val="titolo7a"/>
        <w:rPr>
          <w:color w:val="002060"/>
        </w:rPr>
      </w:pPr>
      <w:r w:rsidRPr="00581137">
        <w:rPr>
          <w:color w:val="002060"/>
        </w:rPr>
        <w:t xml:space="preserve">PROVVEDIMENTI DISCIPLINARI </w:t>
      </w:r>
    </w:p>
    <w:p w14:paraId="131B06FD" w14:textId="77777777" w:rsidR="00662DA3" w:rsidRPr="00581137" w:rsidRDefault="00662DA3" w:rsidP="00662DA3">
      <w:pPr>
        <w:pStyle w:val="titolo7b0"/>
        <w:rPr>
          <w:color w:val="002060"/>
        </w:rPr>
      </w:pPr>
      <w:r w:rsidRPr="00581137">
        <w:rPr>
          <w:color w:val="002060"/>
        </w:rPr>
        <w:t xml:space="preserve">In base alle risultanze degli atti ufficiali sono state deliberate le seguenti sanzioni disciplinari. </w:t>
      </w:r>
    </w:p>
    <w:p w14:paraId="0EE7DC8C" w14:textId="77777777" w:rsidR="00662DA3" w:rsidRPr="00581137" w:rsidRDefault="00662DA3" w:rsidP="00662DA3">
      <w:pPr>
        <w:pStyle w:val="titolo30"/>
        <w:rPr>
          <w:color w:val="002060"/>
        </w:rPr>
      </w:pPr>
      <w:r w:rsidRPr="00581137">
        <w:rPr>
          <w:color w:val="002060"/>
        </w:rPr>
        <w:t xml:space="preserve">CALCIATORI ESPULSI </w:t>
      </w:r>
    </w:p>
    <w:p w14:paraId="7004A905" w14:textId="77777777" w:rsidR="00662DA3" w:rsidRPr="00581137" w:rsidRDefault="00662DA3" w:rsidP="00662DA3">
      <w:pPr>
        <w:pStyle w:val="titolo20"/>
        <w:rPr>
          <w:color w:val="002060"/>
        </w:rPr>
      </w:pPr>
      <w:r w:rsidRPr="0058113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3DCFD303" w14:textId="77777777" w:rsidTr="00AC4264">
        <w:tc>
          <w:tcPr>
            <w:tcW w:w="2200" w:type="dxa"/>
            <w:tcMar>
              <w:top w:w="20" w:type="dxa"/>
              <w:left w:w="20" w:type="dxa"/>
              <w:bottom w:w="20" w:type="dxa"/>
              <w:right w:w="20" w:type="dxa"/>
            </w:tcMar>
            <w:vAlign w:val="center"/>
            <w:hideMark/>
          </w:tcPr>
          <w:p w14:paraId="7DD50D90" w14:textId="77777777" w:rsidR="00662DA3" w:rsidRPr="00581137" w:rsidRDefault="00662DA3" w:rsidP="00AC4264">
            <w:pPr>
              <w:pStyle w:val="movimento"/>
              <w:rPr>
                <w:color w:val="002060"/>
              </w:rPr>
            </w:pPr>
            <w:r w:rsidRPr="00581137">
              <w:rPr>
                <w:color w:val="002060"/>
              </w:rPr>
              <w:t>ZANNOTTI DANIELE</w:t>
            </w:r>
          </w:p>
        </w:tc>
        <w:tc>
          <w:tcPr>
            <w:tcW w:w="2200" w:type="dxa"/>
            <w:tcMar>
              <w:top w:w="20" w:type="dxa"/>
              <w:left w:w="20" w:type="dxa"/>
              <w:bottom w:w="20" w:type="dxa"/>
              <w:right w:w="20" w:type="dxa"/>
            </w:tcMar>
            <w:vAlign w:val="center"/>
            <w:hideMark/>
          </w:tcPr>
          <w:p w14:paraId="71764AF7" w14:textId="77777777" w:rsidR="00662DA3" w:rsidRPr="00581137" w:rsidRDefault="00662DA3" w:rsidP="00AC4264">
            <w:pPr>
              <w:pStyle w:val="movimento2"/>
              <w:rPr>
                <w:color w:val="002060"/>
              </w:rPr>
            </w:pPr>
            <w:r w:rsidRPr="00581137">
              <w:rPr>
                <w:color w:val="002060"/>
              </w:rPr>
              <w:t xml:space="preserve">(JESINA S.R.L.) </w:t>
            </w:r>
          </w:p>
        </w:tc>
        <w:tc>
          <w:tcPr>
            <w:tcW w:w="800" w:type="dxa"/>
            <w:tcMar>
              <w:top w:w="20" w:type="dxa"/>
              <w:left w:w="20" w:type="dxa"/>
              <w:bottom w:w="20" w:type="dxa"/>
              <w:right w:w="20" w:type="dxa"/>
            </w:tcMar>
            <w:vAlign w:val="center"/>
            <w:hideMark/>
          </w:tcPr>
          <w:p w14:paraId="6226D718"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716AD2E"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0BFE820D" w14:textId="77777777" w:rsidR="00662DA3" w:rsidRPr="00581137" w:rsidRDefault="00662DA3" w:rsidP="00AC4264">
            <w:pPr>
              <w:pStyle w:val="movimento2"/>
              <w:rPr>
                <w:color w:val="002060"/>
              </w:rPr>
            </w:pPr>
            <w:r w:rsidRPr="00581137">
              <w:rPr>
                <w:color w:val="002060"/>
              </w:rPr>
              <w:t> </w:t>
            </w:r>
          </w:p>
        </w:tc>
      </w:tr>
    </w:tbl>
    <w:p w14:paraId="68DEECF5" w14:textId="77777777" w:rsidR="00662DA3" w:rsidRPr="00581137" w:rsidRDefault="00662DA3" w:rsidP="00662DA3">
      <w:pPr>
        <w:pStyle w:val="titolo30"/>
        <w:rPr>
          <w:rFonts w:eastAsiaTheme="minorEastAsia"/>
          <w:color w:val="002060"/>
        </w:rPr>
      </w:pPr>
      <w:r w:rsidRPr="00581137">
        <w:rPr>
          <w:color w:val="002060"/>
        </w:rPr>
        <w:t xml:space="preserve">CALCIATORI NON ESPULSI </w:t>
      </w:r>
    </w:p>
    <w:p w14:paraId="4B356F29" w14:textId="77777777" w:rsidR="00662DA3" w:rsidRPr="00581137" w:rsidRDefault="00662DA3" w:rsidP="00662DA3">
      <w:pPr>
        <w:pStyle w:val="titolo20"/>
        <w:rPr>
          <w:color w:val="002060"/>
        </w:rPr>
      </w:pPr>
      <w:r w:rsidRPr="0058113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11CED015" w14:textId="77777777" w:rsidTr="00AC4264">
        <w:tc>
          <w:tcPr>
            <w:tcW w:w="2200" w:type="dxa"/>
            <w:tcMar>
              <w:top w:w="20" w:type="dxa"/>
              <w:left w:w="20" w:type="dxa"/>
              <w:bottom w:w="20" w:type="dxa"/>
              <w:right w:w="20" w:type="dxa"/>
            </w:tcMar>
            <w:vAlign w:val="center"/>
            <w:hideMark/>
          </w:tcPr>
          <w:p w14:paraId="5BF650E8" w14:textId="77777777" w:rsidR="00662DA3" w:rsidRPr="00581137" w:rsidRDefault="00662DA3" w:rsidP="00AC4264">
            <w:pPr>
              <w:pStyle w:val="movimento"/>
              <w:rPr>
                <w:color w:val="002060"/>
              </w:rPr>
            </w:pPr>
            <w:r w:rsidRPr="00581137">
              <w:rPr>
                <w:color w:val="002060"/>
              </w:rPr>
              <w:t>PROFICUO CRISTIAN</w:t>
            </w:r>
          </w:p>
        </w:tc>
        <w:tc>
          <w:tcPr>
            <w:tcW w:w="2200" w:type="dxa"/>
            <w:tcMar>
              <w:top w:w="20" w:type="dxa"/>
              <w:left w:w="20" w:type="dxa"/>
              <w:bottom w:w="20" w:type="dxa"/>
              <w:right w:w="20" w:type="dxa"/>
            </w:tcMar>
            <w:vAlign w:val="center"/>
            <w:hideMark/>
          </w:tcPr>
          <w:p w14:paraId="138ACC65" w14:textId="77777777" w:rsidR="00662DA3" w:rsidRPr="00581137" w:rsidRDefault="00662DA3" w:rsidP="00AC4264">
            <w:pPr>
              <w:pStyle w:val="movimento2"/>
              <w:rPr>
                <w:color w:val="002060"/>
              </w:rPr>
            </w:pPr>
            <w:r w:rsidRPr="00581137">
              <w:rPr>
                <w:color w:val="002060"/>
              </w:rPr>
              <w:t xml:space="preserve">(ACLI AUDAX MONTECOSARO C5) </w:t>
            </w:r>
          </w:p>
        </w:tc>
        <w:tc>
          <w:tcPr>
            <w:tcW w:w="800" w:type="dxa"/>
            <w:tcMar>
              <w:top w:w="20" w:type="dxa"/>
              <w:left w:w="20" w:type="dxa"/>
              <w:bottom w:w="20" w:type="dxa"/>
              <w:right w:w="20" w:type="dxa"/>
            </w:tcMar>
            <w:vAlign w:val="center"/>
            <w:hideMark/>
          </w:tcPr>
          <w:p w14:paraId="4ECFF8AF"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B84420B"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3BE66C20" w14:textId="77777777" w:rsidR="00662DA3" w:rsidRPr="00581137" w:rsidRDefault="00662DA3" w:rsidP="00AC4264">
            <w:pPr>
              <w:pStyle w:val="movimento2"/>
              <w:rPr>
                <w:color w:val="002060"/>
              </w:rPr>
            </w:pPr>
            <w:r w:rsidRPr="00581137">
              <w:rPr>
                <w:color w:val="002060"/>
              </w:rPr>
              <w:t> </w:t>
            </w:r>
          </w:p>
        </w:tc>
      </w:tr>
    </w:tbl>
    <w:p w14:paraId="461181E8" w14:textId="77777777" w:rsidR="00662DA3" w:rsidRPr="00581137" w:rsidRDefault="00662DA3" w:rsidP="00662DA3">
      <w:pPr>
        <w:pStyle w:val="titolo20"/>
        <w:rPr>
          <w:rFonts w:eastAsiaTheme="minorEastAsia"/>
          <w:color w:val="002060"/>
        </w:rPr>
      </w:pPr>
      <w:r w:rsidRPr="0058113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6BC7AF01" w14:textId="77777777" w:rsidTr="00AC4264">
        <w:tc>
          <w:tcPr>
            <w:tcW w:w="2200" w:type="dxa"/>
            <w:tcMar>
              <w:top w:w="20" w:type="dxa"/>
              <w:left w:w="20" w:type="dxa"/>
              <w:bottom w:w="20" w:type="dxa"/>
              <w:right w:w="20" w:type="dxa"/>
            </w:tcMar>
            <w:vAlign w:val="center"/>
            <w:hideMark/>
          </w:tcPr>
          <w:p w14:paraId="28B177AD" w14:textId="77777777" w:rsidR="00662DA3" w:rsidRPr="00581137" w:rsidRDefault="00662DA3" w:rsidP="00AC4264">
            <w:pPr>
              <w:pStyle w:val="movimento"/>
              <w:rPr>
                <w:color w:val="002060"/>
              </w:rPr>
            </w:pPr>
            <w:r w:rsidRPr="00581137">
              <w:rPr>
                <w:color w:val="002060"/>
              </w:rPr>
              <w:t>MANN YUVRAJ</w:t>
            </w:r>
          </w:p>
        </w:tc>
        <w:tc>
          <w:tcPr>
            <w:tcW w:w="2200" w:type="dxa"/>
            <w:tcMar>
              <w:top w:w="20" w:type="dxa"/>
              <w:left w:w="20" w:type="dxa"/>
              <w:bottom w:w="20" w:type="dxa"/>
              <w:right w:w="20" w:type="dxa"/>
            </w:tcMar>
            <w:vAlign w:val="center"/>
            <w:hideMark/>
          </w:tcPr>
          <w:p w14:paraId="3B48EBE2" w14:textId="77777777" w:rsidR="00662DA3" w:rsidRPr="00581137" w:rsidRDefault="00662DA3" w:rsidP="00AC4264">
            <w:pPr>
              <w:pStyle w:val="movimento2"/>
              <w:rPr>
                <w:color w:val="002060"/>
              </w:rPr>
            </w:pPr>
            <w:r w:rsidRPr="00581137">
              <w:rPr>
                <w:color w:val="002060"/>
              </w:rPr>
              <w:t xml:space="preserve">(ACLI AUDAX MONTECOSARO C5) </w:t>
            </w:r>
          </w:p>
        </w:tc>
        <w:tc>
          <w:tcPr>
            <w:tcW w:w="800" w:type="dxa"/>
            <w:tcMar>
              <w:top w:w="20" w:type="dxa"/>
              <w:left w:w="20" w:type="dxa"/>
              <w:bottom w:w="20" w:type="dxa"/>
              <w:right w:w="20" w:type="dxa"/>
            </w:tcMar>
            <w:vAlign w:val="center"/>
            <w:hideMark/>
          </w:tcPr>
          <w:p w14:paraId="778E143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0AB71E1"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C3C9908" w14:textId="77777777" w:rsidR="00662DA3" w:rsidRPr="00581137" w:rsidRDefault="00662DA3" w:rsidP="00AC4264">
            <w:pPr>
              <w:pStyle w:val="movimento2"/>
              <w:rPr>
                <w:color w:val="002060"/>
              </w:rPr>
            </w:pPr>
            <w:r w:rsidRPr="00581137">
              <w:rPr>
                <w:color w:val="002060"/>
              </w:rPr>
              <w:t> </w:t>
            </w:r>
          </w:p>
        </w:tc>
      </w:tr>
    </w:tbl>
    <w:p w14:paraId="6691B72A" w14:textId="77777777" w:rsidR="00662DA3" w:rsidRPr="00581137" w:rsidRDefault="00662DA3" w:rsidP="00662DA3">
      <w:pPr>
        <w:pStyle w:val="titolo10"/>
        <w:rPr>
          <w:rFonts w:eastAsiaTheme="minorEastAsia"/>
          <w:color w:val="002060"/>
        </w:rPr>
      </w:pPr>
      <w:r w:rsidRPr="00581137">
        <w:rPr>
          <w:color w:val="002060"/>
        </w:rPr>
        <w:t xml:space="preserve">GARE DEL 2/12/2024 </w:t>
      </w:r>
    </w:p>
    <w:p w14:paraId="7F2CC58F" w14:textId="77777777" w:rsidR="00662DA3" w:rsidRPr="00581137" w:rsidRDefault="00662DA3" w:rsidP="00662DA3">
      <w:pPr>
        <w:pStyle w:val="titolo7a"/>
        <w:rPr>
          <w:color w:val="002060"/>
        </w:rPr>
      </w:pPr>
      <w:r w:rsidRPr="00581137">
        <w:rPr>
          <w:color w:val="002060"/>
        </w:rPr>
        <w:t xml:space="preserve">PROVVEDIMENTI DISCIPLINARI </w:t>
      </w:r>
    </w:p>
    <w:p w14:paraId="73A3F017" w14:textId="77777777" w:rsidR="00662DA3" w:rsidRPr="00581137" w:rsidRDefault="00662DA3" w:rsidP="00662DA3">
      <w:pPr>
        <w:pStyle w:val="titolo7b0"/>
        <w:rPr>
          <w:color w:val="002060"/>
        </w:rPr>
      </w:pPr>
      <w:r w:rsidRPr="00581137">
        <w:rPr>
          <w:color w:val="002060"/>
        </w:rPr>
        <w:t xml:space="preserve">In base alle risultanze degli atti ufficiali sono state deliberate le seguenti sanzioni disciplinari. </w:t>
      </w:r>
    </w:p>
    <w:p w14:paraId="733E86D5" w14:textId="77777777" w:rsidR="00662DA3" w:rsidRPr="00581137" w:rsidRDefault="00662DA3" w:rsidP="00662DA3">
      <w:pPr>
        <w:pStyle w:val="titolo30"/>
        <w:rPr>
          <w:color w:val="002060"/>
        </w:rPr>
      </w:pPr>
      <w:r w:rsidRPr="00581137">
        <w:rPr>
          <w:color w:val="002060"/>
        </w:rPr>
        <w:t xml:space="preserve">CALCIATORI NON ESPULSI </w:t>
      </w:r>
    </w:p>
    <w:p w14:paraId="40C7898C" w14:textId="77777777" w:rsidR="00662DA3" w:rsidRPr="00581137" w:rsidRDefault="00662DA3" w:rsidP="00662DA3">
      <w:pPr>
        <w:pStyle w:val="titolo20"/>
        <w:rPr>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1790B9A7" w14:textId="77777777" w:rsidTr="00AC4264">
        <w:tc>
          <w:tcPr>
            <w:tcW w:w="2200" w:type="dxa"/>
            <w:tcMar>
              <w:top w:w="20" w:type="dxa"/>
              <w:left w:w="20" w:type="dxa"/>
              <w:bottom w:w="20" w:type="dxa"/>
              <w:right w:w="20" w:type="dxa"/>
            </w:tcMar>
            <w:vAlign w:val="center"/>
            <w:hideMark/>
          </w:tcPr>
          <w:p w14:paraId="41F4968D" w14:textId="77777777" w:rsidR="00662DA3" w:rsidRPr="00581137" w:rsidRDefault="00662DA3" w:rsidP="00AC4264">
            <w:pPr>
              <w:pStyle w:val="movimento"/>
              <w:rPr>
                <w:color w:val="002060"/>
              </w:rPr>
            </w:pPr>
            <w:r w:rsidRPr="00581137">
              <w:rPr>
                <w:color w:val="002060"/>
              </w:rPr>
              <w:t>RUSSO LEONARDO</w:t>
            </w:r>
          </w:p>
        </w:tc>
        <w:tc>
          <w:tcPr>
            <w:tcW w:w="2200" w:type="dxa"/>
            <w:tcMar>
              <w:top w:w="20" w:type="dxa"/>
              <w:left w:w="20" w:type="dxa"/>
              <w:bottom w:w="20" w:type="dxa"/>
              <w:right w:w="20" w:type="dxa"/>
            </w:tcMar>
            <w:vAlign w:val="center"/>
            <w:hideMark/>
          </w:tcPr>
          <w:p w14:paraId="5F407F21" w14:textId="77777777" w:rsidR="00662DA3" w:rsidRPr="00581137" w:rsidRDefault="00662DA3" w:rsidP="00AC4264">
            <w:pPr>
              <w:pStyle w:val="movimento2"/>
              <w:rPr>
                <w:color w:val="002060"/>
              </w:rPr>
            </w:pPr>
            <w:r w:rsidRPr="00581137">
              <w:rPr>
                <w:color w:val="002060"/>
              </w:rPr>
              <w:t xml:space="preserve">(OSIMO FIVE) </w:t>
            </w:r>
          </w:p>
        </w:tc>
        <w:tc>
          <w:tcPr>
            <w:tcW w:w="800" w:type="dxa"/>
            <w:tcMar>
              <w:top w:w="20" w:type="dxa"/>
              <w:left w:w="20" w:type="dxa"/>
              <w:bottom w:w="20" w:type="dxa"/>
              <w:right w:w="20" w:type="dxa"/>
            </w:tcMar>
            <w:vAlign w:val="center"/>
            <w:hideMark/>
          </w:tcPr>
          <w:p w14:paraId="485A0202"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00BEB95"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4597957" w14:textId="77777777" w:rsidR="00662DA3" w:rsidRPr="00581137" w:rsidRDefault="00662DA3" w:rsidP="00AC4264">
            <w:pPr>
              <w:pStyle w:val="movimento2"/>
              <w:rPr>
                <w:color w:val="002060"/>
              </w:rPr>
            </w:pPr>
            <w:r w:rsidRPr="00581137">
              <w:rPr>
                <w:color w:val="002060"/>
              </w:rPr>
              <w:t> </w:t>
            </w:r>
          </w:p>
        </w:tc>
      </w:tr>
    </w:tbl>
    <w:p w14:paraId="262EF43E" w14:textId="77777777" w:rsidR="00662DA3" w:rsidRDefault="00662DA3" w:rsidP="00662DA3">
      <w:pPr>
        <w:pStyle w:val="breakline"/>
        <w:rPr>
          <w:color w:val="002060"/>
        </w:rPr>
      </w:pPr>
    </w:p>
    <w:p w14:paraId="725CA751" w14:textId="77777777" w:rsidR="00662DA3" w:rsidRPr="00BD581B" w:rsidRDefault="00662DA3" w:rsidP="00662DA3">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78BC27D" w14:textId="77777777" w:rsidR="00662DA3" w:rsidRPr="00BD581B" w:rsidRDefault="00662DA3" w:rsidP="00662DA3">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7B11D2F" w14:textId="77777777" w:rsidR="00662DA3" w:rsidRPr="00581137" w:rsidRDefault="00662DA3" w:rsidP="00662DA3">
      <w:pPr>
        <w:pStyle w:val="breakline"/>
        <w:rPr>
          <w:rFonts w:eastAsiaTheme="minorEastAsia"/>
          <w:color w:val="002060"/>
        </w:rPr>
      </w:pPr>
    </w:p>
    <w:p w14:paraId="60B983DE" w14:textId="77777777" w:rsidR="00662DA3" w:rsidRPr="00581137" w:rsidRDefault="00662DA3" w:rsidP="00662DA3">
      <w:pPr>
        <w:pStyle w:val="titoloprinc0"/>
        <w:rPr>
          <w:color w:val="002060"/>
        </w:rPr>
      </w:pPr>
      <w:r w:rsidRPr="00581137">
        <w:rPr>
          <w:color w:val="002060"/>
        </w:rPr>
        <w:t>CLASSIFICA</w:t>
      </w:r>
    </w:p>
    <w:p w14:paraId="4804B5C9" w14:textId="77777777" w:rsidR="00662DA3" w:rsidRPr="00581137" w:rsidRDefault="00662DA3" w:rsidP="00662DA3">
      <w:pPr>
        <w:pStyle w:val="breakline"/>
        <w:rPr>
          <w:color w:val="002060"/>
        </w:rPr>
      </w:pPr>
    </w:p>
    <w:p w14:paraId="77BECD90" w14:textId="77777777" w:rsidR="00662DA3" w:rsidRPr="00581137" w:rsidRDefault="00662DA3" w:rsidP="00662DA3">
      <w:pPr>
        <w:pStyle w:val="breakline"/>
        <w:rPr>
          <w:color w:val="002060"/>
        </w:rPr>
      </w:pPr>
    </w:p>
    <w:p w14:paraId="6DE0FC94" w14:textId="77777777" w:rsidR="00662DA3" w:rsidRPr="00581137" w:rsidRDefault="00662DA3" w:rsidP="00662DA3">
      <w:pPr>
        <w:pStyle w:val="sottotitolocampionato10"/>
        <w:rPr>
          <w:color w:val="002060"/>
        </w:rPr>
      </w:pPr>
      <w:r w:rsidRPr="0058113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69C41501"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6AFED"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8022C"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81B31"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7EC09"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6E8D1"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E61B6"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7370B"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7761E"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B1D90"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9EDC9" w14:textId="77777777" w:rsidR="00662DA3" w:rsidRPr="00581137" w:rsidRDefault="00662DA3" w:rsidP="00AC4264">
            <w:pPr>
              <w:pStyle w:val="headertabella0"/>
              <w:rPr>
                <w:color w:val="002060"/>
              </w:rPr>
            </w:pPr>
            <w:r w:rsidRPr="00581137">
              <w:rPr>
                <w:color w:val="002060"/>
              </w:rPr>
              <w:t>PE</w:t>
            </w:r>
          </w:p>
        </w:tc>
      </w:tr>
      <w:tr w:rsidR="00662DA3" w:rsidRPr="00581137" w14:paraId="67CB4BC5"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66B12A" w14:textId="77777777" w:rsidR="00662DA3" w:rsidRPr="00581137" w:rsidRDefault="00662DA3" w:rsidP="00AC4264">
            <w:pPr>
              <w:pStyle w:val="rowtabella0"/>
              <w:rPr>
                <w:color w:val="002060"/>
              </w:rPr>
            </w:pPr>
            <w:r w:rsidRPr="0058113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75E04"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E9D6A"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9BCCE"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D07C0"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0D38"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AE73A" w14:textId="77777777" w:rsidR="00662DA3" w:rsidRPr="00581137" w:rsidRDefault="00662DA3" w:rsidP="00AC4264">
            <w:pPr>
              <w:pStyle w:val="rowtabella0"/>
              <w:jc w:val="center"/>
              <w:rPr>
                <w:color w:val="002060"/>
              </w:rPr>
            </w:pPr>
            <w:r w:rsidRPr="00581137">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5534B"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93911" w14:textId="77777777" w:rsidR="00662DA3" w:rsidRPr="00581137" w:rsidRDefault="00662DA3" w:rsidP="00AC4264">
            <w:pPr>
              <w:pStyle w:val="rowtabella0"/>
              <w:jc w:val="center"/>
              <w:rPr>
                <w:color w:val="002060"/>
              </w:rPr>
            </w:pPr>
            <w:r w:rsidRPr="00581137">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F2355" w14:textId="77777777" w:rsidR="00662DA3" w:rsidRPr="00581137" w:rsidRDefault="00662DA3" w:rsidP="00AC4264">
            <w:pPr>
              <w:pStyle w:val="rowtabella0"/>
              <w:jc w:val="center"/>
              <w:rPr>
                <w:color w:val="002060"/>
              </w:rPr>
            </w:pPr>
            <w:r w:rsidRPr="00581137">
              <w:rPr>
                <w:color w:val="002060"/>
              </w:rPr>
              <w:t>0</w:t>
            </w:r>
          </w:p>
        </w:tc>
      </w:tr>
      <w:tr w:rsidR="00662DA3" w:rsidRPr="00581137" w14:paraId="4DA7A3C4"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26A0E0" w14:textId="77777777" w:rsidR="00662DA3" w:rsidRPr="00581137" w:rsidRDefault="00662DA3" w:rsidP="00AC4264">
            <w:pPr>
              <w:pStyle w:val="rowtabella0"/>
              <w:rPr>
                <w:color w:val="002060"/>
              </w:rPr>
            </w:pPr>
            <w:r w:rsidRPr="0058113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6A92F"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55B00"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0CA31"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9A6AC"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BEB68"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29CDE" w14:textId="77777777" w:rsidR="00662DA3" w:rsidRPr="00581137" w:rsidRDefault="00662DA3" w:rsidP="00AC4264">
            <w:pPr>
              <w:pStyle w:val="rowtabella0"/>
              <w:jc w:val="center"/>
              <w:rPr>
                <w:color w:val="002060"/>
              </w:rPr>
            </w:pPr>
            <w:r w:rsidRPr="00581137">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D14E" w14:textId="77777777" w:rsidR="00662DA3" w:rsidRPr="00581137" w:rsidRDefault="00662DA3" w:rsidP="00AC4264">
            <w:pPr>
              <w:pStyle w:val="rowtabella0"/>
              <w:jc w:val="center"/>
              <w:rPr>
                <w:color w:val="002060"/>
              </w:rPr>
            </w:pPr>
            <w:r w:rsidRPr="00581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28EC8" w14:textId="77777777" w:rsidR="00662DA3" w:rsidRPr="00581137" w:rsidRDefault="00662DA3" w:rsidP="00AC4264">
            <w:pPr>
              <w:pStyle w:val="rowtabella0"/>
              <w:jc w:val="center"/>
              <w:rPr>
                <w:color w:val="002060"/>
              </w:rPr>
            </w:pPr>
            <w:r w:rsidRPr="0058113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4248" w14:textId="77777777" w:rsidR="00662DA3" w:rsidRPr="00581137" w:rsidRDefault="00662DA3" w:rsidP="00AC4264">
            <w:pPr>
              <w:pStyle w:val="rowtabella0"/>
              <w:jc w:val="center"/>
              <w:rPr>
                <w:color w:val="002060"/>
              </w:rPr>
            </w:pPr>
            <w:r w:rsidRPr="00581137">
              <w:rPr>
                <w:color w:val="002060"/>
              </w:rPr>
              <w:t>0</w:t>
            </w:r>
          </w:p>
        </w:tc>
      </w:tr>
      <w:tr w:rsidR="00662DA3" w:rsidRPr="00581137" w14:paraId="045B826A"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427E5B" w14:textId="77777777" w:rsidR="00662DA3" w:rsidRPr="00581137" w:rsidRDefault="00662DA3" w:rsidP="00AC4264">
            <w:pPr>
              <w:pStyle w:val="rowtabella0"/>
              <w:rPr>
                <w:color w:val="002060"/>
              </w:rPr>
            </w:pPr>
            <w:r w:rsidRPr="0058113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62EF8"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4A5A1"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2DA8C"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6E428"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AE52"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B46D1" w14:textId="77777777" w:rsidR="00662DA3" w:rsidRPr="00581137" w:rsidRDefault="00662DA3" w:rsidP="00AC4264">
            <w:pPr>
              <w:pStyle w:val="rowtabella0"/>
              <w:jc w:val="center"/>
              <w:rPr>
                <w:color w:val="002060"/>
              </w:rPr>
            </w:pPr>
            <w:r w:rsidRPr="00581137">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8C79F"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EF6CE" w14:textId="77777777" w:rsidR="00662DA3" w:rsidRPr="00581137" w:rsidRDefault="00662DA3" w:rsidP="00AC4264">
            <w:pPr>
              <w:pStyle w:val="rowtabella0"/>
              <w:jc w:val="center"/>
              <w:rPr>
                <w:color w:val="002060"/>
              </w:rPr>
            </w:pPr>
            <w:r w:rsidRPr="0058113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F00B9" w14:textId="77777777" w:rsidR="00662DA3" w:rsidRPr="00581137" w:rsidRDefault="00662DA3" w:rsidP="00AC4264">
            <w:pPr>
              <w:pStyle w:val="rowtabella0"/>
              <w:jc w:val="center"/>
              <w:rPr>
                <w:color w:val="002060"/>
              </w:rPr>
            </w:pPr>
            <w:r w:rsidRPr="00581137">
              <w:rPr>
                <w:color w:val="002060"/>
              </w:rPr>
              <w:t>0</w:t>
            </w:r>
          </w:p>
        </w:tc>
      </w:tr>
      <w:tr w:rsidR="00662DA3" w:rsidRPr="00581137" w14:paraId="31A433A7"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A6E1BE" w14:textId="77777777" w:rsidR="00662DA3" w:rsidRPr="00581137" w:rsidRDefault="00662DA3" w:rsidP="00AC4264">
            <w:pPr>
              <w:pStyle w:val="rowtabella0"/>
              <w:rPr>
                <w:color w:val="002060"/>
              </w:rPr>
            </w:pPr>
            <w:r w:rsidRPr="00581137">
              <w:rPr>
                <w:color w:val="002060"/>
              </w:rPr>
              <w:lastRenderedPageBreak/>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F0992"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EEDD2"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6B94"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9E1E2"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8221"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BFC76" w14:textId="77777777" w:rsidR="00662DA3" w:rsidRPr="00581137" w:rsidRDefault="00662DA3" w:rsidP="00AC4264">
            <w:pPr>
              <w:pStyle w:val="rowtabella0"/>
              <w:jc w:val="center"/>
              <w:rPr>
                <w:color w:val="002060"/>
              </w:rPr>
            </w:pPr>
            <w:r w:rsidRPr="0058113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17DA"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CEFFE" w14:textId="77777777" w:rsidR="00662DA3" w:rsidRPr="00581137" w:rsidRDefault="00662DA3" w:rsidP="00AC4264">
            <w:pPr>
              <w:pStyle w:val="rowtabella0"/>
              <w:jc w:val="center"/>
              <w:rPr>
                <w:color w:val="002060"/>
              </w:rPr>
            </w:pPr>
            <w:r w:rsidRPr="0058113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FCF64" w14:textId="77777777" w:rsidR="00662DA3" w:rsidRPr="00581137" w:rsidRDefault="00662DA3" w:rsidP="00AC4264">
            <w:pPr>
              <w:pStyle w:val="rowtabella0"/>
              <w:jc w:val="center"/>
              <w:rPr>
                <w:color w:val="002060"/>
              </w:rPr>
            </w:pPr>
            <w:r w:rsidRPr="00581137">
              <w:rPr>
                <w:color w:val="002060"/>
              </w:rPr>
              <w:t>0</w:t>
            </w:r>
          </w:p>
        </w:tc>
      </w:tr>
      <w:tr w:rsidR="00662DA3" w:rsidRPr="00581137" w14:paraId="4C3AD2A9"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E5EF8" w14:textId="77777777" w:rsidR="00662DA3" w:rsidRPr="00581137" w:rsidRDefault="00662DA3" w:rsidP="00AC4264">
            <w:pPr>
              <w:pStyle w:val="rowtabella0"/>
              <w:rPr>
                <w:color w:val="002060"/>
              </w:rPr>
            </w:pPr>
            <w:r w:rsidRPr="0058113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E06A4"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1A468"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1A07"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C35C4"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77505"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3255" w14:textId="77777777" w:rsidR="00662DA3" w:rsidRPr="00581137" w:rsidRDefault="00662DA3" w:rsidP="00AC4264">
            <w:pPr>
              <w:pStyle w:val="rowtabella0"/>
              <w:jc w:val="center"/>
              <w:rPr>
                <w:color w:val="002060"/>
              </w:rPr>
            </w:pPr>
            <w:r w:rsidRPr="0058113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4C7E9" w14:textId="77777777" w:rsidR="00662DA3" w:rsidRPr="00581137" w:rsidRDefault="00662DA3" w:rsidP="00AC4264">
            <w:pPr>
              <w:pStyle w:val="rowtabella0"/>
              <w:jc w:val="center"/>
              <w:rPr>
                <w:color w:val="002060"/>
              </w:rPr>
            </w:pPr>
            <w:r w:rsidRPr="0058113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6181A"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76AD8" w14:textId="77777777" w:rsidR="00662DA3" w:rsidRPr="00581137" w:rsidRDefault="00662DA3" w:rsidP="00AC4264">
            <w:pPr>
              <w:pStyle w:val="rowtabella0"/>
              <w:jc w:val="center"/>
              <w:rPr>
                <w:color w:val="002060"/>
              </w:rPr>
            </w:pPr>
            <w:r w:rsidRPr="00581137">
              <w:rPr>
                <w:color w:val="002060"/>
              </w:rPr>
              <w:t>0</w:t>
            </w:r>
          </w:p>
        </w:tc>
      </w:tr>
      <w:tr w:rsidR="00662DA3" w:rsidRPr="00581137" w14:paraId="1E5E29E2"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B07058" w14:textId="77777777" w:rsidR="00662DA3" w:rsidRPr="00581137" w:rsidRDefault="00662DA3" w:rsidP="00AC4264">
            <w:pPr>
              <w:pStyle w:val="rowtabella0"/>
              <w:rPr>
                <w:color w:val="002060"/>
              </w:rPr>
            </w:pPr>
            <w:r w:rsidRPr="00581137">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2965F"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F690B"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D9D1E"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64BC"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25C28"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65EE5" w14:textId="77777777" w:rsidR="00662DA3" w:rsidRPr="00581137" w:rsidRDefault="00662DA3" w:rsidP="00AC4264">
            <w:pPr>
              <w:pStyle w:val="rowtabella0"/>
              <w:jc w:val="center"/>
              <w:rPr>
                <w:color w:val="002060"/>
              </w:rPr>
            </w:pPr>
            <w:r w:rsidRPr="0058113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35467" w14:textId="77777777" w:rsidR="00662DA3" w:rsidRPr="00581137" w:rsidRDefault="00662DA3" w:rsidP="00AC4264">
            <w:pPr>
              <w:pStyle w:val="rowtabella0"/>
              <w:jc w:val="center"/>
              <w:rPr>
                <w:color w:val="002060"/>
              </w:rPr>
            </w:pPr>
            <w:r w:rsidRPr="0058113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9CBC3"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AB13C" w14:textId="77777777" w:rsidR="00662DA3" w:rsidRPr="00581137" w:rsidRDefault="00662DA3" w:rsidP="00AC4264">
            <w:pPr>
              <w:pStyle w:val="rowtabella0"/>
              <w:jc w:val="center"/>
              <w:rPr>
                <w:color w:val="002060"/>
              </w:rPr>
            </w:pPr>
            <w:r w:rsidRPr="00581137">
              <w:rPr>
                <w:color w:val="002060"/>
              </w:rPr>
              <w:t>0</w:t>
            </w:r>
          </w:p>
        </w:tc>
      </w:tr>
      <w:tr w:rsidR="00662DA3" w:rsidRPr="00581137" w14:paraId="4D6FC41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7989D6" w14:textId="77777777" w:rsidR="00662DA3" w:rsidRPr="00581137" w:rsidRDefault="00662DA3" w:rsidP="00AC4264">
            <w:pPr>
              <w:pStyle w:val="rowtabella0"/>
              <w:rPr>
                <w:color w:val="002060"/>
              </w:rPr>
            </w:pPr>
            <w:r w:rsidRPr="00581137">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99C33"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A38FA"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8B09A"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BDF5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496FA"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0C465" w14:textId="77777777" w:rsidR="00662DA3" w:rsidRPr="00581137" w:rsidRDefault="00662DA3" w:rsidP="00AC4264">
            <w:pPr>
              <w:pStyle w:val="rowtabella0"/>
              <w:jc w:val="center"/>
              <w:rPr>
                <w:color w:val="002060"/>
              </w:rPr>
            </w:pPr>
            <w:r w:rsidRPr="0058113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2CC9" w14:textId="77777777" w:rsidR="00662DA3" w:rsidRPr="00581137" w:rsidRDefault="00662DA3" w:rsidP="00AC4264">
            <w:pPr>
              <w:pStyle w:val="rowtabella0"/>
              <w:jc w:val="center"/>
              <w:rPr>
                <w:color w:val="002060"/>
              </w:rPr>
            </w:pPr>
            <w:r w:rsidRPr="0058113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1E98C"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96120" w14:textId="77777777" w:rsidR="00662DA3" w:rsidRPr="00581137" w:rsidRDefault="00662DA3" w:rsidP="00AC4264">
            <w:pPr>
              <w:pStyle w:val="rowtabella0"/>
              <w:jc w:val="center"/>
              <w:rPr>
                <w:color w:val="002060"/>
              </w:rPr>
            </w:pPr>
            <w:r w:rsidRPr="00581137">
              <w:rPr>
                <w:color w:val="002060"/>
              </w:rPr>
              <w:t>0</w:t>
            </w:r>
          </w:p>
        </w:tc>
      </w:tr>
      <w:tr w:rsidR="00662DA3" w:rsidRPr="00581137" w14:paraId="76850E0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C39547" w14:textId="77777777" w:rsidR="00662DA3" w:rsidRPr="00581137" w:rsidRDefault="00662DA3" w:rsidP="00AC4264">
            <w:pPr>
              <w:pStyle w:val="rowtabella0"/>
              <w:rPr>
                <w:color w:val="002060"/>
              </w:rPr>
            </w:pPr>
            <w:r w:rsidRPr="0058113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2B198"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BDCE"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55A69"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A2810"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FD74F"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3E850" w14:textId="77777777" w:rsidR="00662DA3" w:rsidRPr="00581137" w:rsidRDefault="00662DA3" w:rsidP="00AC4264">
            <w:pPr>
              <w:pStyle w:val="rowtabella0"/>
              <w:jc w:val="center"/>
              <w:rPr>
                <w:color w:val="002060"/>
              </w:rPr>
            </w:pPr>
            <w:r w:rsidRPr="0058113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40D25" w14:textId="77777777" w:rsidR="00662DA3" w:rsidRPr="00581137" w:rsidRDefault="00662DA3" w:rsidP="00AC4264">
            <w:pPr>
              <w:pStyle w:val="rowtabella0"/>
              <w:jc w:val="center"/>
              <w:rPr>
                <w:color w:val="002060"/>
              </w:rPr>
            </w:pPr>
            <w:r w:rsidRPr="0058113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9143D" w14:textId="77777777" w:rsidR="00662DA3" w:rsidRPr="00581137" w:rsidRDefault="00662DA3" w:rsidP="00AC4264">
            <w:pPr>
              <w:pStyle w:val="rowtabella0"/>
              <w:jc w:val="center"/>
              <w:rPr>
                <w:color w:val="002060"/>
              </w:rPr>
            </w:pPr>
            <w:r w:rsidRPr="0058113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A5328" w14:textId="77777777" w:rsidR="00662DA3" w:rsidRPr="00581137" w:rsidRDefault="00662DA3" w:rsidP="00AC4264">
            <w:pPr>
              <w:pStyle w:val="rowtabella0"/>
              <w:jc w:val="center"/>
              <w:rPr>
                <w:color w:val="002060"/>
              </w:rPr>
            </w:pPr>
            <w:r w:rsidRPr="00581137">
              <w:rPr>
                <w:color w:val="002060"/>
              </w:rPr>
              <w:t>0</w:t>
            </w:r>
          </w:p>
        </w:tc>
      </w:tr>
      <w:tr w:rsidR="00662DA3" w:rsidRPr="00581137" w14:paraId="21A98529"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917D5" w14:textId="77777777" w:rsidR="00662DA3" w:rsidRPr="00581137" w:rsidRDefault="00662DA3" w:rsidP="00AC4264">
            <w:pPr>
              <w:pStyle w:val="rowtabella0"/>
              <w:rPr>
                <w:color w:val="002060"/>
              </w:rPr>
            </w:pPr>
            <w:r w:rsidRPr="0058113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4408"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2D834"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CE894"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35D9D"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B46CB"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7D620"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E778C" w14:textId="77777777" w:rsidR="00662DA3" w:rsidRPr="00581137" w:rsidRDefault="00662DA3" w:rsidP="00AC4264">
            <w:pPr>
              <w:pStyle w:val="rowtabella0"/>
              <w:jc w:val="center"/>
              <w:rPr>
                <w:color w:val="002060"/>
              </w:rPr>
            </w:pPr>
            <w:r w:rsidRPr="0058113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CFB52"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23AE0" w14:textId="77777777" w:rsidR="00662DA3" w:rsidRPr="00581137" w:rsidRDefault="00662DA3" w:rsidP="00AC4264">
            <w:pPr>
              <w:pStyle w:val="rowtabella0"/>
              <w:jc w:val="center"/>
              <w:rPr>
                <w:color w:val="002060"/>
              </w:rPr>
            </w:pPr>
            <w:r w:rsidRPr="00581137">
              <w:rPr>
                <w:color w:val="002060"/>
              </w:rPr>
              <w:t>0</w:t>
            </w:r>
          </w:p>
        </w:tc>
      </w:tr>
      <w:tr w:rsidR="00662DA3" w:rsidRPr="00581137" w14:paraId="2ED1BD01"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62AF1" w14:textId="77777777" w:rsidR="00662DA3" w:rsidRPr="00581137" w:rsidRDefault="00662DA3" w:rsidP="00AC4264">
            <w:pPr>
              <w:pStyle w:val="rowtabella0"/>
              <w:rPr>
                <w:color w:val="002060"/>
              </w:rPr>
            </w:pPr>
            <w:r w:rsidRPr="0058113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5079"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DDB3F"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0B695"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962E5"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3D345"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CBD14"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E9F41" w14:textId="77777777" w:rsidR="00662DA3" w:rsidRPr="00581137" w:rsidRDefault="00662DA3" w:rsidP="00AC4264">
            <w:pPr>
              <w:pStyle w:val="rowtabella0"/>
              <w:jc w:val="center"/>
              <w:rPr>
                <w:color w:val="002060"/>
              </w:rPr>
            </w:pPr>
            <w:r w:rsidRPr="0058113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0452D" w14:textId="77777777" w:rsidR="00662DA3" w:rsidRPr="00581137" w:rsidRDefault="00662DA3" w:rsidP="00AC4264">
            <w:pPr>
              <w:pStyle w:val="rowtabella0"/>
              <w:jc w:val="center"/>
              <w:rPr>
                <w:color w:val="002060"/>
              </w:rPr>
            </w:pPr>
            <w:r w:rsidRPr="0058113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A8A8A" w14:textId="77777777" w:rsidR="00662DA3" w:rsidRPr="00581137" w:rsidRDefault="00662DA3" w:rsidP="00AC4264">
            <w:pPr>
              <w:pStyle w:val="rowtabella0"/>
              <w:jc w:val="center"/>
              <w:rPr>
                <w:color w:val="002060"/>
              </w:rPr>
            </w:pPr>
            <w:r w:rsidRPr="00581137">
              <w:rPr>
                <w:color w:val="002060"/>
              </w:rPr>
              <w:t>0</w:t>
            </w:r>
          </w:p>
        </w:tc>
      </w:tr>
      <w:tr w:rsidR="00662DA3" w:rsidRPr="00581137" w14:paraId="41BE7DED"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4CA648" w14:textId="77777777" w:rsidR="00662DA3" w:rsidRPr="00581137" w:rsidRDefault="00662DA3" w:rsidP="00AC4264">
            <w:pPr>
              <w:pStyle w:val="rowtabella0"/>
              <w:rPr>
                <w:color w:val="002060"/>
                <w:lang w:val="en-US"/>
              </w:rPr>
            </w:pPr>
            <w:r w:rsidRPr="00581137">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3E69A"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2A8F8"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8F1B5"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8EC3"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98CB"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4884D" w14:textId="77777777" w:rsidR="00662DA3" w:rsidRPr="00581137" w:rsidRDefault="00662DA3" w:rsidP="00AC4264">
            <w:pPr>
              <w:pStyle w:val="rowtabella0"/>
              <w:jc w:val="center"/>
              <w:rPr>
                <w:color w:val="002060"/>
              </w:rPr>
            </w:pPr>
            <w:r w:rsidRPr="0058113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DC2AC" w14:textId="77777777" w:rsidR="00662DA3" w:rsidRPr="00581137" w:rsidRDefault="00662DA3" w:rsidP="00AC4264">
            <w:pPr>
              <w:pStyle w:val="rowtabella0"/>
              <w:jc w:val="center"/>
              <w:rPr>
                <w:color w:val="002060"/>
              </w:rPr>
            </w:pPr>
            <w:r w:rsidRPr="0058113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20C03" w14:textId="77777777" w:rsidR="00662DA3" w:rsidRPr="00581137" w:rsidRDefault="00662DA3" w:rsidP="00AC4264">
            <w:pPr>
              <w:pStyle w:val="rowtabella0"/>
              <w:jc w:val="center"/>
              <w:rPr>
                <w:color w:val="002060"/>
              </w:rPr>
            </w:pPr>
            <w:r w:rsidRPr="0058113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3AC86" w14:textId="77777777" w:rsidR="00662DA3" w:rsidRPr="00581137" w:rsidRDefault="00662DA3" w:rsidP="00AC4264">
            <w:pPr>
              <w:pStyle w:val="rowtabella0"/>
              <w:jc w:val="center"/>
              <w:rPr>
                <w:color w:val="002060"/>
              </w:rPr>
            </w:pPr>
            <w:r w:rsidRPr="00581137">
              <w:rPr>
                <w:color w:val="002060"/>
              </w:rPr>
              <w:t>1</w:t>
            </w:r>
          </w:p>
        </w:tc>
      </w:tr>
      <w:tr w:rsidR="00662DA3" w:rsidRPr="00581137" w14:paraId="4156450B"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1C07E" w14:textId="77777777" w:rsidR="00662DA3" w:rsidRPr="00581137" w:rsidRDefault="00662DA3" w:rsidP="00AC4264">
            <w:pPr>
              <w:pStyle w:val="rowtabella0"/>
              <w:rPr>
                <w:color w:val="002060"/>
              </w:rPr>
            </w:pPr>
            <w:r w:rsidRPr="00581137">
              <w:rPr>
                <w:color w:val="002060"/>
              </w:rPr>
              <w:t xml:space="preserve">G.S. AUDAX 1970 </w:t>
            </w:r>
            <w:proofErr w:type="gramStart"/>
            <w:r w:rsidRPr="00581137">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281FC"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15CB7"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EACDA"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9EEE6"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EE73D"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9E867" w14:textId="77777777" w:rsidR="00662DA3" w:rsidRPr="00581137" w:rsidRDefault="00662DA3" w:rsidP="00AC4264">
            <w:pPr>
              <w:pStyle w:val="rowtabella0"/>
              <w:jc w:val="center"/>
              <w:rPr>
                <w:color w:val="002060"/>
              </w:rPr>
            </w:pPr>
            <w:r w:rsidRPr="00581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577B5" w14:textId="77777777" w:rsidR="00662DA3" w:rsidRPr="00581137" w:rsidRDefault="00662DA3" w:rsidP="00AC4264">
            <w:pPr>
              <w:pStyle w:val="rowtabella0"/>
              <w:jc w:val="center"/>
              <w:rPr>
                <w:color w:val="002060"/>
              </w:rPr>
            </w:pPr>
            <w:r w:rsidRPr="0058113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2EC1" w14:textId="77777777" w:rsidR="00662DA3" w:rsidRPr="00581137" w:rsidRDefault="00662DA3" w:rsidP="00AC4264">
            <w:pPr>
              <w:pStyle w:val="rowtabella0"/>
              <w:jc w:val="center"/>
              <w:rPr>
                <w:color w:val="002060"/>
              </w:rPr>
            </w:pPr>
            <w:r w:rsidRPr="0058113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5DFC" w14:textId="77777777" w:rsidR="00662DA3" w:rsidRPr="00581137" w:rsidRDefault="00662DA3" w:rsidP="00AC4264">
            <w:pPr>
              <w:pStyle w:val="rowtabella0"/>
              <w:jc w:val="center"/>
              <w:rPr>
                <w:color w:val="002060"/>
              </w:rPr>
            </w:pPr>
            <w:r w:rsidRPr="00581137">
              <w:rPr>
                <w:color w:val="002060"/>
              </w:rPr>
              <w:t>0</w:t>
            </w:r>
          </w:p>
        </w:tc>
      </w:tr>
      <w:tr w:rsidR="00662DA3" w:rsidRPr="00581137" w14:paraId="6087DB45"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A38F30" w14:textId="77777777" w:rsidR="00662DA3" w:rsidRPr="00581137" w:rsidRDefault="00662DA3" w:rsidP="00AC4264">
            <w:pPr>
              <w:pStyle w:val="rowtabella0"/>
              <w:rPr>
                <w:color w:val="002060"/>
                <w:lang w:val="en-US"/>
              </w:rPr>
            </w:pPr>
            <w:r w:rsidRPr="00581137">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8F643"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C294D"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95B51"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1254B"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07341"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2699D"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AA68C" w14:textId="77777777" w:rsidR="00662DA3" w:rsidRPr="00581137" w:rsidRDefault="00662DA3" w:rsidP="00AC4264">
            <w:pPr>
              <w:pStyle w:val="rowtabella0"/>
              <w:jc w:val="center"/>
              <w:rPr>
                <w:color w:val="002060"/>
              </w:rPr>
            </w:pPr>
            <w:r w:rsidRPr="00581137">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3FBBC" w14:textId="77777777" w:rsidR="00662DA3" w:rsidRPr="00581137" w:rsidRDefault="00662DA3" w:rsidP="00AC4264">
            <w:pPr>
              <w:pStyle w:val="rowtabella0"/>
              <w:jc w:val="center"/>
              <w:rPr>
                <w:color w:val="002060"/>
              </w:rPr>
            </w:pPr>
            <w:r w:rsidRPr="0058113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D41F3" w14:textId="77777777" w:rsidR="00662DA3" w:rsidRPr="00581137" w:rsidRDefault="00662DA3" w:rsidP="00AC4264">
            <w:pPr>
              <w:pStyle w:val="rowtabella0"/>
              <w:jc w:val="center"/>
              <w:rPr>
                <w:color w:val="002060"/>
              </w:rPr>
            </w:pPr>
            <w:r w:rsidRPr="00581137">
              <w:rPr>
                <w:color w:val="002060"/>
              </w:rPr>
              <w:t>0</w:t>
            </w:r>
          </w:p>
        </w:tc>
      </w:tr>
    </w:tbl>
    <w:p w14:paraId="56F3D7A8" w14:textId="77777777" w:rsidR="00662DA3" w:rsidRPr="00581137" w:rsidRDefault="00662DA3" w:rsidP="00662DA3">
      <w:pPr>
        <w:pStyle w:val="breakline"/>
        <w:rPr>
          <w:rFonts w:eastAsiaTheme="minorEastAsia"/>
          <w:color w:val="002060"/>
        </w:rPr>
      </w:pPr>
    </w:p>
    <w:p w14:paraId="63A52FF4" w14:textId="77777777" w:rsidR="00662DA3" w:rsidRPr="00581137" w:rsidRDefault="00662DA3" w:rsidP="00662DA3">
      <w:pPr>
        <w:pStyle w:val="breakline"/>
        <w:rPr>
          <w:color w:val="002060"/>
        </w:rPr>
      </w:pPr>
    </w:p>
    <w:p w14:paraId="532DA15F" w14:textId="77777777" w:rsidR="00662DA3" w:rsidRPr="00581137" w:rsidRDefault="00662DA3" w:rsidP="00662DA3">
      <w:pPr>
        <w:pStyle w:val="sottotitolocampionato10"/>
        <w:rPr>
          <w:color w:val="002060"/>
        </w:rPr>
      </w:pPr>
      <w:r w:rsidRPr="0058113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119F4E1A"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48B69"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50314"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3D820"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736DE"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0A410"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2C33E"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8FBAA"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B6FF1"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23975"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30D3A" w14:textId="77777777" w:rsidR="00662DA3" w:rsidRPr="00581137" w:rsidRDefault="00662DA3" w:rsidP="00AC4264">
            <w:pPr>
              <w:pStyle w:val="headertabella0"/>
              <w:rPr>
                <w:color w:val="002060"/>
              </w:rPr>
            </w:pPr>
            <w:r w:rsidRPr="00581137">
              <w:rPr>
                <w:color w:val="002060"/>
              </w:rPr>
              <w:t>PE</w:t>
            </w:r>
          </w:p>
        </w:tc>
      </w:tr>
      <w:tr w:rsidR="00662DA3" w:rsidRPr="00581137" w14:paraId="77823B61"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8401CE" w14:textId="77777777" w:rsidR="00662DA3" w:rsidRPr="00581137" w:rsidRDefault="00662DA3" w:rsidP="00AC4264">
            <w:pPr>
              <w:pStyle w:val="rowtabella0"/>
              <w:rPr>
                <w:color w:val="002060"/>
              </w:rPr>
            </w:pPr>
            <w:r w:rsidRPr="0058113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04D2"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9C9F"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C394E"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F525B"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751E9"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E4438" w14:textId="77777777" w:rsidR="00662DA3" w:rsidRPr="00581137" w:rsidRDefault="00662DA3" w:rsidP="00AC4264">
            <w:pPr>
              <w:pStyle w:val="rowtabella0"/>
              <w:jc w:val="center"/>
              <w:rPr>
                <w:color w:val="002060"/>
              </w:rPr>
            </w:pPr>
            <w:r w:rsidRPr="0058113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BD376" w14:textId="77777777" w:rsidR="00662DA3" w:rsidRPr="00581137" w:rsidRDefault="00662DA3" w:rsidP="00AC4264">
            <w:pPr>
              <w:pStyle w:val="rowtabella0"/>
              <w:jc w:val="center"/>
              <w:rPr>
                <w:color w:val="002060"/>
              </w:rPr>
            </w:pPr>
            <w:r w:rsidRPr="0058113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C3BC5" w14:textId="77777777" w:rsidR="00662DA3" w:rsidRPr="00581137" w:rsidRDefault="00662DA3" w:rsidP="00AC4264">
            <w:pPr>
              <w:pStyle w:val="rowtabella0"/>
              <w:jc w:val="center"/>
              <w:rPr>
                <w:color w:val="002060"/>
              </w:rPr>
            </w:pPr>
            <w:r w:rsidRPr="0058113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DCF9C" w14:textId="77777777" w:rsidR="00662DA3" w:rsidRPr="00581137" w:rsidRDefault="00662DA3" w:rsidP="00AC4264">
            <w:pPr>
              <w:pStyle w:val="rowtabella0"/>
              <w:jc w:val="center"/>
              <w:rPr>
                <w:color w:val="002060"/>
              </w:rPr>
            </w:pPr>
            <w:r w:rsidRPr="00581137">
              <w:rPr>
                <w:color w:val="002060"/>
              </w:rPr>
              <w:t>0</w:t>
            </w:r>
          </w:p>
        </w:tc>
      </w:tr>
      <w:tr w:rsidR="00662DA3" w:rsidRPr="00581137" w14:paraId="0EB8D1FF"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2D02C8" w14:textId="77777777" w:rsidR="00662DA3" w:rsidRPr="00581137" w:rsidRDefault="00662DA3" w:rsidP="00AC4264">
            <w:pPr>
              <w:pStyle w:val="rowtabella0"/>
              <w:rPr>
                <w:color w:val="002060"/>
              </w:rPr>
            </w:pPr>
            <w:r w:rsidRPr="0058113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86F4"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5FF61"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303AF"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10313"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FDA13"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E0A81" w14:textId="77777777" w:rsidR="00662DA3" w:rsidRPr="00581137" w:rsidRDefault="00662DA3" w:rsidP="00AC4264">
            <w:pPr>
              <w:pStyle w:val="rowtabella0"/>
              <w:jc w:val="center"/>
              <w:rPr>
                <w:color w:val="002060"/>
              </w:rPr>
            </w:pPr>
            <w:r w:rsidRPr="00581137">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5DD97"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C4D1" w14:textId="77777777" w:rsidR="00662DA3" w:rsidRPr="00581137" w:rsidRDefault="00662DA3" w:rsidP="00AC4264">
            <w:pPr>
              <w:pStyle w:val="rowtabella0"/>
              <w:jc w:val="center"/>
              <w:rPr>
                <w:color w:val="002060"/>
              </w:rPr>
            </w:pPr>
            <w:r w:rsidRPr="0058113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57365" w14:textId="77777777" w:rsidR="00662DA3" w:rsidRPr="00581137" w:rsidRDefault="00662DA3" w:rsidP="00AC4264">
            <w:pPr>
              <w:pStyle w:val="rowtabella0"/>
              <w:jc w:val="center"/>
              <w:rPr>
                <w:color w:val="002060"/>
              </w:rPr>
            </w:pPr>
            <w:r w:rsidRPr="00581137">
              <w:rPr>
                <w:color w:val="002060"/>
              </w:rPr>
              <w:t>0</w:t>
            </w:r>
          </w:p>
        </w:tc>
      </w:tr>
      <w:tr w:rsidR="00662DA3" w:rsidRPr="00581137" w14:paraId="009EEC3A"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CD11E" w14:textId="77777777" w:rsidR="00662DA3" w:rsidRPr="00581137" w:rsidRDefault="00662DA3" w:rsidP="00AC4264">
            <w:pPr>
              <w:pStyle w:val="rowtabella0"/>
              <w:rPr>
                <w:color w:val="002060"/>
              </w:rPr>
            </w:pPr>
            <w:r w:rsidRPr="0058113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F4F8D"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C463"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A0704"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C2ACD"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2C82C"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27B0" w14:textId="77777777" w:rsidR="00662DA3" w:rsidRPr="00581137" w:rsidRDefault="00662DA3" w:rsidP="00AC4264">
            <w:pPr>
              <w:pStyle w:val="rowtabella0"/>
              <w:jc w:val="center"/>
              <w:rPr>
                <w:color w:val="002060"/>
              </w:rPr>
            </w:pPr>
            <w:r w:rsidRPr="0058113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D4D66"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F2051" w14:textId="77777777" w:rsidR="00662DA3" w:rsidRPr="00581137" w:rsidRDefault="00662DA3" w:rsidP="00AC4264">
            <w:pPr>
              <w:pStyle w:val="rowtabella0"/>
              <w:jc w:val="center"/>
              <w:rPr>
                <w:color w:val="002060"/>
              </w:rPr>
            </w:pPr>
            <w:r w:rsidRPr="0058113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78A3B" w14:textId="77777777" w:rsidR="00662DA3" w:rsidRPr="00581137" w:rsidRDefault="00662DA3" w:rsidP="00AC4264">
            <w:pPr>
              <w:pStyle w:val="rowtabella0"/>
              <w:jc w:val="center"/>
              <w:rPr>
                <w:color w:val="002060"/>
              </w:rPr>
            </w:pPr>
            <w:r w:rsidRPr="00581137">
              <w:rPr>
                <w:color w:val="002060"/>
              </w:rPr>
              <w:t>0</w:t>
            </w:r>
          </w:p>
        </w:tc>
      </w:tr>
      <w:tr w:rsidR="00662DA3" w:rsidRPr="00581137" w14:paraId="31B051DB"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D92B09" w14:textId="77777777" w:rsidR="00662DA3" w:rsidRPr="00581137" w:rsidRDefault="00662DA3" w:rsidP="00AC4264">
            <w:pPr>
              <w:pStyle w:val="rowtabella0"/>
              <w:rPr>
                <w:color w:val="002060"/>
                <w:lang w:val="en-US"/>
              </w:rPr>
            </w:pPr>
            <w:r w:rsidRPr="00581137">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4DA6E"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6B08"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2C6CE"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1AFD0"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BCBD"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9A5D" w14:textId="77777777" w:rsidR="00662DA3" w:rsidRPr="00581137" w:rsidRDefault="00662DA3" w:rsidP="00AC4264">
            <w:pPr>
              <w:pStyle w:val="rowtabella0"/>
              <w:jc w:val="center"/>
              <w:rPr>
                <w:color w:val="002060"/>
              </w:rPr>
            </w:pPr>
            <w:r w:rsidRPr="0058113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1DDB7" w14:textId="77777777" w:rsidR="00662DA3" w:rsidRPr="00581137" w:rsidRDefault="00662DA3" w:rsidP="00AC4264">
            <w:pPr>
              <w:pStyle w:val="rowtabella0"/>
              <w:jc w:val="center"/>
              <w:rPr>
                <w:color w:val="002060"/>
              </w:rPr>
            </w:pPr>
            <w:r w:rsidRPr="0058113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39FF5" w14:textId="77777777" w:rsidR="00662DA3" w:rsidRPr="00581137" w:rsidRDefault="00662DA3" w:rsidP="00AC4264">
            <w:pPr>
              <w:pStyle w:val="rowtabella0"/>
              <w:jc w:val="center"/>
              <w:rPr>
                <w:color w:val="002060"/>
              </w:rPr>
            </w:pPr>
            <w:r w:rsidRPr="0058113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C31D4" w14:textId="77777777" w:rsidR="00662DA3" w:rsidRPr="00581137" w:rsidRDefault="00662DA3" w:rsidP="00AC4264">
            <w:pPr>
              <w:pStyle w:val="rowtabella0"/>
              <w:jc w:val="center"/>
              <w:rPr>
                <w:color w:val="002060"/>
              </w:rPr>
            </w:pPr>
            <w:r w:rsidRPr="00581137">
              <w:rPr>
                <w:color w:val="002060"/>
              </w:rPr>
              <w:t>0</w:t>
            </w:r>
          </w:p>
        </w:tc>
      </w:tr>
      <w:tr w:rsidR="00662DA3" w:rsidRPr="00581137" w14:paraId="6BAC6FA7"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10F1B" w14:textId="77777777" w:rsidR="00662DA3" w:rsidRPr="00581137" w:rsidRDefault="00662DA3" w:rsidP="00AC4264">
            <w:pPr>
              <w:pStyle w:val="rowtabella0"/>
              <w:rPr>
                <w:color w:val="002060"/>
                <w:lang w:val="en-US"/>
              </w:rPr>
            </w:pPr>
            <w:r w:rsidRPr="00581137">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D6E43"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BF4B4"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77A9A"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73E4A"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D5647"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3C0E1" w14:textId="77777777" w:rsidR="00662DA3" w:rsidRPr="00581137" w:rsidRDefault="00662DA3" w:rsidP="00AC4264">
            <w:pPr>
              <w:pStyle w:val="rowtabella0"/>
              <w:jc w:val="center"/>
              <w:rPr>
                <w:color w:val="002060"/>
              </w:rPr>
            </w:pPr>
            <w:r w:rsidRPr="0058113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B3E78"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86D6A" w14:textId="77777777" w:rsidR="00662DA3" w:rsidRPr="00581137" w:rsidRDefault="00662DA3" w:rsidP="00AC4264">
            <w:pPr>
              <w:pStyle w:val="rowtabella0"/>
              <w:jc w:val="center"/>
              <w:rPr>
                <w:color w:val="002060"/>
              </w:rPr>
            </w:pPr>
            <w:r w:rsidRPr="0058113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A6409" w14:textId="77777777" w:rsidR="00662DA3" w:rsidRPr="00581137" w:rsidRDefault="00662DA3" w:rsidP="00AC4264">
            <w:pPr>
              <w:pStyle w:val="rowtabella0"/>
              <w:jc w:val="center"/>
              <w:rPr>
                <w:color w:val="002060"/>
              </w:rPr>
            </w:pPr>
            <w:r w:rsidRPr="00581137">
              <w:rPr>
                <w:color w:val="002060"/>
              </w:rPr>
              <w:t>0</w:t>
            </w:r>
          </w:p>
        </w:tc>
      </w:tr>
      <w:tr w:rsidR="00662DA3" w:rsidRPr="00581137" w14:paraId="35B33876"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45752" w14:textId="77777777" w:rsidR="00662DA3" w:rsidRPr="00581137" w:rsidRDefault="00662DA3" w:rsidP="00AC4264">
            <w:pPr>
              <w:pStyle w:val="rowtabella0"/>
              <w:rPr>
                <w:color w:val="002060"/>
                <w:lang w:val="en-US"/>
              </w:rPr>
            </w:pPr>
            <w:r w:rsidRPr="00581137">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6D628"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28F8D"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9F7F3"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A1C6A"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E100"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4BCAD" w14:textId="77777777" w:rsidR="00662DA3" w:rsidRPr="00581137" w:rsidRDefault="00662DA3" w:rsidP="00AC4264">
            <w:pPr>
              <w:pStyle w:val="rowtabella0"/>
              <w:jc w:val="center"/>
              <w:rPr>
                <w:color w:val="002060"/>
              </w:rPr>
            </w:pPr>
            <w:r w:rsidRPr="0058113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72678" w14:textId="77777777" w:rsidR="00662DA3" w:rsidRPr="00581137" w:rsidRDefault="00662DA3" w:rsidP="00AC4264">
            <w:pPr>
              <w:pStyle w:val="rowtabella0"/>
              <w:jc w:val="center"/>
              <w:rPr>
                <w:color w:val="002060"/>
              </w:rPr>
            </w:pPr>
            <w:r w:rsidRPr="0058113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B998C" w14:textId="77777777" w:rsidR="00662DA3" w:rsidRPr="00581137" w:rsidRDefault="00662DA3" w:rsidP="00AC4264">
            <w:pPr>
              <w:pStyle w:val="rowtabella0"/>
              <w:jc w:val="center"/>
              <w:rPr>
                <w:color w:val="002060"/>
              </w:rPr>
            </w:pPr>
            <w:r w:rsidRPr="0058113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E3C11" w14:textId="77777777" w:rsidR="00662DA3" w:rsidRPr="00581137" w:rsidRDefault="00662DA3" w:rsidP="00AC4264">
            <w:pPr>
              <w:pStyle w:val="rowtabella0"/>
              <w:jc w:val="center"/>
              <w:rPr>
                <w:color w:val="002060"/>
              </w:rPr>
            </w:pPr>
            <w:r w:rsidRPr="00581137">
              <w:rPr>
                <w:color w:val="002060"/>
              </w:rPr>
              <w:t>0</w:t>
            </w:r>
          </w:p>
        </w:tc>
      </w:tr>
      <w:tr w:rsidR="00662DA3" w:rsidRPr="00581137" w14:paraId="67F10799"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89CA01" w14:textId="77777777" w:rsidR="00662DA3" w:rsidRPr="00581137" w:rsidRDefault="00662DA3" w:rsidP="00AC4264">
            <w:pPr>
              <w:pStyle w:val="rowtabella0"/>
              <w:rPr>
                <w:color w:val="002060"/>
              </w:rPr>
            </w:pPr>
            <w:r w:rsidRPr="0058113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7589D"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F471D"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19B2"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EACAA"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2B7EC"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69B1F" w14:textId="77777777" w:rsidR="00662DA3" w:rsidRPr="00581137" w:rsidRDefault="00662DA3" w:rsidP="00AC4264">
            <w:pPr>
              <w:pStyle w:val="rowtabella0"/>
              <w:jc w:val="center"/>
              <w:rPr>
                <w:color w:val="002060"/>
              </w:rPr>
            </w:pPr>
            <w:r w:rsidRPr="0058113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9E28B"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4EDCC"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39C53" w14:textId="77777777" w:rsidR="00662DA3" w:rsidRPr="00581137" w:rsidRDefault="00662DA3" w:rsidP="00AC4264">
            <w:pPr>
              <w:pStyle w:val="rowtabella0"/>
              <w:jc w:val="center"/>
              <w:rPr>
                <w:color w:val="002060"/>
              </w:rPr>
            </w:pPr>
            <w:r w:rsidRPr="00581137">
              <w:rPr>
                <w:color w:val="002060"/>
              </w:rPr>
              <w:t>0</w:t>
            </w:r>
          </w:p>
        </w:tc>
      </w:tr>
      <w:tr w:rsidR="00662DA3" w:rsidRPr="00581137" w14:paraId="5630C09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BD648E" w14:textId="77777777" w:rsidR="00662DA3" w:rsidRPr="00581137" w:rsidRDefault="00662DA3" w:rsidP="00AC4264">
            <w:pPr>
              <w:pStyle w:val="rowtabella0"/>
              <w:rPr>
                <w:color w:val="002060"/>
              </w:rPr>
            </w:pPr>
            <w:r w:rsidRPr="0058113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76B9D"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1936"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C08C8"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A42B"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BD259"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17A2C" w14:textId="77777777" w:rsidR="00662DA3" w:rsidRPr="00581137" w:rsidRDefault="00662DA3" w:rsidP="00AC4264">
            <w:pPr>
              <w:pStyle w:val="rowtabella0"/>
              <w:jc w:val="center"/>
              <w:rPr>
                <w:color w:val="002060"/>
              </w:rPr>
            </w:pPr>
            <w:r w:rsidRPr="0058113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BBA8" w14:textId="77777777" w:rsidR="00662DA3" w:rsidRPr="00581137" w:rsidRDefault="00662DA3" w:rsidP="00AC4264">
            <w:pPr>
              <w:pStyle w:val="rowtabella0"/>
              <w:jc w:val="center"/>
              <w:rPr>
                <w:color w:val="002060"/>
              </w:rPr>
            </w:pPr>
            <w:r w:rsidRPr="0058113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3F56D"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AFE75" w14:textId="77777777" w:rsidR="00662DA3" w:rsidRPr="00581137" w:rsidRDefault="00662DA3" w:rsidP="00AC4264">
            <w:pPr>
              <w:pStyle w:val="rowtabella0"/>
              <w:jc w:val="center"/>
              <w:rPr>
                <w:color w:val="002060"/>
              </w:rPr>
            </w:pPr>
            <w:r w:rsidRPr="00581137">
              <w:rPr>
                <w:color w:val="002060"/>
              </w:rPr>
              <w:t>0</w:t>
            </w:r>
          </w:p>
        </w:tc>
      </w:tr>
      <w:tr w:rsidR="00662DA3" w:rsidRPr="00581137" w14:paraId="2C181AD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5A5FBE" w14:textId="77777777" w:rsidR="00662DA3" w:rsidRPr="00581137" w:rsidRDefault="00662DA3" w:rsidP="00AC4264">
            <w:pPr>
              <w:pStyle w:val="rowtabella0"/>
              <w:rPr>
                <w:color w:val="002060"/>
              </w:rPr>
            </w:pPr>
            <w:r w:rsidRPr="0058113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B68B"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2C705"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9BA18"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51C29"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62AE1"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7FFB6" w14:textId="77777777" w:rsidR="00662DA3" w:rsidRPr="00581137" w:rsidRDefault="00662DA3" w:rsidP="00AC4264">
            <w:pPr>
              <w:pStyle w:val="rowtabella0"/>
              <w:jc w:val="center"/>
              <w:rPr>
                <w:color w:val="002060"/>
              </w:rPr>
            </w:pPr>
            <w:r w:rsidRPr="0058113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9BA44" w14:textId="77777777" w:rsidR="00662DA3" w:rsidRPr="00581137" w:rsidRDefault="00662DA3" w:rsidP="00AC4264">
            <w:pPr>
              <w:pStyle w:val="rowtabella0"/>
              <w:jc w:val="center"/>
              <w:rPr>
                <w:color w:val="002060"/>
              </w:rPr>
            </w:pPr>
            <w:r w:rsidRPr="0058113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91AE"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084EB" w14:textId="77777777" w:rsidR="00662DA3" w:rsidRPr="00581137" w:rsidRDefault="00662DA3" w:rsidP="00AC4264">
            <w:pPr>
              <w:pStyle w:val="rowtabella0"/>
              <w:jc w:val="center"/>
              <w:rPr>
                <w:color w:val="002060"/>
              </w:rPr>
            </w:pPr>
            <w:r w:rsidRPr="00581137">
              <w:rPr>
                <w:color w:val="002060"/>
              </w:rPr>
              <w:t>0</w:t>
            </w:r>
          </w:p>
        </w:tc>
      </w:tr>
      <w:tr w:rsidR="00662DA3" w:rsidRPr="00581137" w14:paraId="20B042D9"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CB74EA" w14:textId="77777777" w:rsidR="00662DA3" w:rsidRPr="00581137" w:rsidRDefault="00662DA3" w:rsidP="00AC4264">
            <w:pPr>
              <w:pStyle w:val="rowtabella0"/>
              <w:rPr>
                <w:color w:val="002060"/>
              </w:rPr>
            </w:pPr>
            <w:r w:rsidRPr="00581137">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10CAD"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01042"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C6B6D"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1F7F5"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25729"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67B9C"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106F5" w14:textId="77777777" w:rsidR="00662DA3" w:rsidRPr="00581137" w:rsidRDefault="00662DA3" w:rsidP="00AC4264">
            <w:pPr>
              <w:pStyle w:val="rowtabella0"/>
              <w:jc w:val="center"/>
              <w:rPr>
                <w:color w:val="002060"/>
              </w:rPr>
            </w:pPr>
            <w:r w:rsidRPr="0058113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4C570" w14:textId="77777777" w:rsidR="00662DA3" w:rsidRPr="00581137" w:rsidRDefault="00662DA3" w:rsidP="00AC4264">
            <w:pPr>
              <w:pStyle w:val="rowtabella0"/>
              <w:jc w:val="center"/>
              <w:rPr>
                <w:color w:val="002060"/>
              </w:rPr>
            </w:pPr>
            <w:r w:rsidRPr="0058113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72AC3" w14:textId="77777777" w:rsidR="00662DA3" w:rsidRPr="00581137" w:rsidRDefault="00662DA3" w:rsidP="00AC4264">
            <w:pPr>
              <w:pStyle w:val="rowtabella0"/>
              <w:jc w:val="center"/>
              <w:rPr>
                <w:color w:val="002060"/>
              </w:rPr>
            </w:pPr>
            <w:r w:rsidRPr="00581137">
              <w:rPr>
                <w:color w:val="002060"/>
              </w:rPr>
              <w:t>0</w:t>
            </w:r>
          </w:p>
        </w:tc>
      </w:tr>
      <w:tr w:rsidR="00662DA3" w:rsidRPr="00581137" w14:paraId="28F400F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147AA" w14:textId="77777777" w:rsidR="00662DA3" w:rsidRPr="00581137" w:rsidRDefault="00662DA3" w:rsidP="00AC4264">
            <w:pPr>
              <w:pStyle w:val="rowtabella0"/>
              <w:rPr>
                <w:color w:val="002060"/>
              </w:rPr>
            </w:pPr>
            <w:r w:rsidRPr="0058113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70D84"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42BE"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338EE"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EE5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4087A"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60DFB"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331F9" w14:textId="77777777" w:rsidR="00662DA3" w:rsidRPr="00581137" w:rsidRDefault="00662DA3" w:rsidP="00AC4264">
            <w:pPr>
              <w:pStyle w:val="rowtabella0"/>
              <w:jc w:val="center"/>
              <w:rPr>
                <w:color w:val="002060"/>
              </w:rPr>
            </w:pPr>
            <w:r w:rsidRPr="0058113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E47D" w14:textId="77777777" w:rsidR="00662DA3" w:rsidRPr="00581137" w:rsidRDefault="00662DA3" w:rsidP="00AC4264">
            <w:pPr>
              <w:pStyle w:val="rowtabella0"/>
              <w:jc w:val="center"/>
              <w:rPr>
                <w:color w:val="002060"/>
              </w:rPr>
            </w:pPr>
            <w:r w:rsidRPr="0058113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70BE" w14:textId="77777777" w:rsidR="00662DA3" w:rsidRPr="00581137" w:rsidRDefault="00662DA3" w:rsidP="00AC4264">
            <w:pPr>
              <w:pStyle w:val="rowtabella0"/>
              <w:jc w:val="center"/>
              <w:rPr>
                <w:color w:val="002060"/>
              </w:rPr>
            </w:pPr>
            <w:r w:rsidRPr="00581137">
              <w:rPr>
                <w:color w:val="002060"/>
              </w:rPr>
              <w:t>0</w:t>
            </w:r>
          </w:p>
        </w:tc>
      </w:tr>
      <w:tr w:rsidR="00662DA3" w:rsidRPr="00581137" w14:paraId="785AAF32"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D6CD31" w14:textId="77777777" w:rsidR="00662DA3" w:rsidRPr="00581137" w:rsidRDefault="00662DA3" w:rsidP="00AC4264">
            <w:pPr>
              <w:pStyle w:val="rowtabella0"/>
              <w:rPr>
                <w:color w:val="002060"/>
              </w:rPr>
            </w:pPr>
            <w:r w:rsidRPr="00581137">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A9E20"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11CD9"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C87E7"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5EF0"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51BF8"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B976"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D9877" w14:textId="77777777" w:rsidR="00662DA3" w:rsidRPr="00581137" w:rsidRDefault="00662DA3" w:rsidP="00AC4264">
            <w:pPr>
              <w:pStyle w:val="rowtabella0"/>
              <w:jc w:val="center"/>
              <w:rPr>
                <w:color w:val="002060"/>
              </w:rPr>
            </w:pPr>
            <w:r w:rsidRPr="00581137">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11B4" w14:textId="77777777" w:rsidR="00662DA3" w:rsidRPr="00581137" w:rsidRDefault="00662DA3" w:rsidP="00AC4264">
            <w:pPr>
              <w:pStyle w:val="rowtabella0"/>
              <w:jc w:val="center"/>
              <w:rPr>
                <w:color w:val="002060"/>
              </w:rPr>
            </w:pPr>
            <w:r w:rsidRPr="00581137">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6D79F" w14:textId="77777777" w:rsidR="00662DA3" w:rsidRPr="00581137" w:rsidRDefault="00662DA3" w:rsidP="00AC4264">
            <w:pPr>
              <w:pStyle w:val="rowtabella0"/>
              <w:jc w:val="center"/>
              <w:rPr>
                <w:color w:val="002060"/>
              </w:rPr>
            </w:pPr>
            <w:r w:rsidRPr="00581137">
              <w:rPr>
                <w:color w:val="002060"/>
              </w:rPr>
              <w:t>0</w:t>
            </w:r>
          </w:p>
        </w:tc>
      </w:tr>
      <w:tr w:rsidR="00662DA3" w:rsidRPr="00581137" w14:paraId="05E2D52A"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001975" w14:textId="77777777" w:rsidR="00662DA3" w:rsidRPr="00581137" w:rsidRDefault="00662DA3" w:rsidP="00AC4264">
            <w:pPr>
              <w:pStyle w:val="rowtabella0"/>
              <w:rPr>
                <w:color w:val="002060"/>
              </w:rPr>
            </w:pPr>
            <w:r w:rsidRPr="0058113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D86EF"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E21BE"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423A"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685F6"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DEE82"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3B748"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B3EFD" w14:textId="77777777" w:rsidR="00662DA3" w:rsidRPr="00581137" w:rsidRDefault="00662DA3" w:rsidP="00AC4264">
            <w:pPr>
              <w:pStyle w:val="rowtabella0"/>
              <w:jc w:val="center"/>
              <w:rPr>
                <w:color w:val="002060"/>
              </w:rPr>
            </w:pPr>
            <w:r w:rsidRPr="00581137">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C5715"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5C568" w14:textId="77777777" w:rsidR="00662DA3" w:rsidRPr="00581137" w:rsidRDefault="00662DA3" w:rsidP="00AC4264">
            <w:pPr>
              <w:pStyle w:val="rowtabella0"/>
              <w:jc w:val="center"/>
              <w:rPr>
                <w:color w:val="002060"/>
              </w:rPr>
            </w:pPr>
            <w:r w:rsidRPr="00581137">
              <w:rPr>
                <w:color w:val="002060"/>
              </w:rPr>
              <w:t>0</w:t>
            </w:r>
          </w:p>
        </w:tc>
      </w:tr>
    </w:tbl>
    <w:p w14:paraId="6A187071" w14:textId="77777777" w:rsidR="00662DA3" w:rsidRDefault="00662DA3" w:rsidP="00662DA3">
      <w:pPr>
        <w:pStyle w:val="breakline"/>
        <w:rPr>
          <w:color w:val="002060"/>
        </w:rPr>
      </w:pPr>
    </w:p>
    <w:p w14:paraId="469E8421" w14:textId="77777777" w:rsidR="00662DA3" w:rsidRPr="00581137" w:rsidRDefault="00662DA3" w:rsidP="00662DA3">
      <w:pPr>
        <w:pStyle w:val="titoloprinc0"/>
        <w:rPr>
          <w:color w:val="002060"/>
        </w:rPr>
      </w:pPr>
      <w:r w:rsidRPr="00581137">
        <w:rPr>
          <w:color w:val="002060"/>
        </w:rPr>
        <w:t>PROGRAMMA GARE</w:t>
      </w:r>
    </w:p>
    <w:p w14:paraId="4A3FC11A" w14:textId="77777777" w:rsidR="00662DA3" w:rsidRDefault="00662DA3" w:rsidP="00662DA3">
      <w:pPr>
        <w:pStyle w:val="breakline"/>
        <w:rPr>
          <w:rFonts w:eastAsiaTheme="minorEastAsia"/>
          <w:color w:val="002060"/>
        </w:rPr>
      </w:pPr>
    </w:p>
    <w:p w14:paraId="4D1BAA8C" w14:textId="77777777" w:rsidR="00F3566E" w:rsidRPr="00DC1851" w:rsidRDefault="00F3566E" w:rsidP="00F3566E">
      <w:pPr>
        <w:pStyle w:val="sottotitolocampionato10"/>
        <w:rPr>
          <w:color w:val="002060"/>
        </w:rPr>
      </w:pPr>
      <w:r w:rsidRPr="00DC1851">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83"/>
        <w:gridCol w:w="1550"/>
        <w:gridCol w:w="1550"/>
      </w:tblGrid>
      <w:tr w:rsidR="00F3566E" w:rsidRPr="00DC1851" w14:paraId="267BA853"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A9B58"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65AAE"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1ABA3"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271AC"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F84B6"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320EB"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2B94E"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6E232F63"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F53A76" w14:textId="77777777" w:rsidR="00F3566E" w:rsidRPr="00DC1851" w:rsidRDefault="00F3566E" w:rsidP="00AC4264">
            <w:pPr>
              <w:pStyle w:val="rowtabella0"/>
              <w:rPr>
                <w:color w:val="002060"/>
              </w:rPr>
            </w:pPr>
            <w:r w:rsidRPr="00DC1851">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0B78F" w14:textId="77777777" w:rsidR="00F3566E" w:rsidRPr="00DC1851" w:rsidRDefault="00F3566E" w:rsidP="00AC4264">
            <w:pPr>
              <w:pStyle w:val="rowtabella0"/>
              <w:rPr>
                <w:color w:val="002060"/>
              </w:rPr>
            </w:pPr>
            <w:r w:rsidRPr="00DC1851">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E91A4" w14:textId="77777777" w:rsidR="00F3566E" w:rsidRPr="00DC1851" w:rsidRDefault="00F3566E" w:rsidP="00AC4264">
            <w:pPr>
              <w:pStyle w:val="rowtabella0"/>
              <w:jc w:val="center"/>
              <w:rPr>
                <w:color w:val="002060"/>
              </w:rPr>
            </w:pPr>
            <w:r w:rsidRPr="00DC18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5E5E5" w14:textId="77777777" w:rsidR="00F3566E" w:rsidRPr="00DC1851" w:rsidRDefault="00F3566E" w:rsidP="00AC4264">
            <w:pPr>
              <w:pStyle w:val="rowtabella0"/>
              <w:rPr>
                <w:color w:val="002060"/>
              </w:rPr>
            </w:pPr>
            <w:r w:rsidRPr="00DC1851">
              <w:rPr>
                <w:color w:val="002060"/>
              </w:rPr>
              <w:t>07/12/2024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114732" w14:textId="77777777" w:rsidR="00F3566E" w:rsidRPr="00DC1851" w:rsidRDefault="00F3566E" w:rsidP="00AC4264">
            <w:pPr>
              <w:pStyle w:val="rowtabella0"/>
              <w:rPr>
                <w:color w:val="002060"/>
              </w:rPr>
            </w:pPr>
            <w:r w:rsidRPr="00DC1851">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55489" w14:textId="77777777" w:rsidR="00F3566E" w:rsidRPr="00DC1851" w:rsidRDefault="00F3566E" w:rsidP="00AC4264">
            <w:pPr>
              <w:pStyle w:val="rowtabella0"/>
              <w:rPr>
                <w:color w:val="002060"/>
              </w:rPr>
            </w:pPr>
            <w:r w:rsidRPr="00DC1851">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E8B98E" w14:textId="77777777" w:rsidR="00F3566E" w:rsidRPr="00DC1851" w:rsidRDefault="00F3566E" w:rsidP="00AC4264">
            <w:pPr>
              <w:pStyle w:val="rowtabella0"/>
              <w:rPr>
                <w:color w:val="002060"/>
              </w:rPr>
            </w:pPr>
            <w:r w:rsidRPr="00DC1851">
              <w:rPr>
                <w:color w:val="002060"/>
              </w:rPr>
              <w:t>STR.DEL BURELLO LOC.VAL NEVOLA</w:t>
            </w:r>
          </w:p>
        </w:tc>
      </w:tr>
      <w:tr w:rsidR="00F3566E" w:rsidRPr="00DC1851" w14:paraId="281A2A76"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DDC8A6" w14:textId="77777777" w:rsidR="00F3566E" w:rsidRPr="00DC1851" w:rsidRDefault="00F3566E" w:rsidP="00AC4264">
            <w:pPr>
              <w:pStyle w:val="rowtabella0"/>
              <w:rPr>
                <w:color w:val="002060"/>
              </w:rPr>
            </w:pPr>
            <w:r w:rsidRPr="00DC1851">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676080" w14:textId="77777777" w:rsidR="00F3566E" w:rsidRPr="00DC1851" w:rsidRDefault="00F3566E" w:rsidP="00AC4264">
            <w:pPr>
              <w:pStyle w:val="rowtabella0"/>
              <w:rPr>
                <w:color w:val="002060"/>
              </w:rPr>
            </w:pPr>
            <w:r w:rsidRPr="00DC1851">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EDB9F6"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03D354" w14:textId="77777777" w:rsidR="00F3566E" w:rsidRPr="00DC1851" w:rsidRDefault="00F3566E" w:rsidP="00AC4264">
            <w:pPr>
              <w:pStyle w:val="rowtabella0"/>
              <w:rPr>
                <w:color w:val="002060"/>
              </w:rPr>
            </w:pPr>
            <w:r w:rsidRPr="00DC1851">
              <w:rPr>
                <w:color w:val="002060"/>
              </w:rPr>
              <w:t>07/12/2024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CF29DC" w14:textId="77777777" w:rsidR="00F3566E" w:rsidRPr="00DC1851" w:rsidRDefault="00F3566E" w:rsidP="00AC4264">
            <w:pPr>
              <w:pStyle w:val="rowtabella0"/>
              <w:rPr>
                <w:color w:val="002060"/>
              </w:rPr>
            </w:pPr>
            <w:r w:rsidRPr="00DC1851">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85CFC9" w14:textId="77777777" w:rsidR="00F3566E" w:rsidRPr="00DC1851" w:rsidRDefault="00F3566E" w:rsidP="00AC4264">
            <w:pPr>
              <w:pStyle w:val="rowtabella0"/>
              <w:rPr>
                <w:color w:val="002060"/>
              </w:rPr>
            </w:pPr>
            <w:r w:rsidRPr="00DC185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813D50" w14:textId="77777777" w:rsidR="00F3566E" w:rsidRPr="00DC1851" w:rsidRDefault="00F3566E" w:rsidP="00AC4264">
            <w:pPr>
              <w:pStyle w:val="rowtabella0"/>
              <w:rPr>
                <w:color w:val="002060"/>
              </w:rPr>
            </w:pPr>
            <w:r w:rsidRPr="00DC1851">
              <w:rPr>
                <w:color w:val="002060"/>
              </w:rPr>
              <w:t>VIA DEI TESSITORI</w:t>
            </w:r>
          </w:p>
        </w:tc>
      </w:tr>
      <w:tr w:rsidR="00F3566E" w:rsidRPr="00DC1851" w14:paraId="5FCC26CA"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DBC936" w14:textId="77777777" w:rsidR="00F3566E" w:rsidRPr="00DC1851" w:rsidRDefault="00F3566E" w:rsidP="00AC4264">
            <w:pPr>
              <w:pStyle w:val="rowtabella0"/>
              <w:rPr>
                <w:color w:val="002060"/>
              </w:rPr>
            </w:pPr>
            <w:r w:rsidRPr="00DC1851">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C2D604" w14:textId="77777777" w:rsidR="00F3566E" w:rsidRPr="00DC1851" w:rsidRDefault="00F3566E" w:rsidP="00AC4264">
            <w:pPr>
              <w:pStyle w:val="rowtabella0"/>
              <w:rPr>
                <w:color w:val="002060"/>
              </w:rPr>
            </w:pPr>
            <w:r w:rsidRPr="00DC1851">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99102C"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0E5515" w14:textId="77777777" w:rsidR="00F3566E" w:rsidRPr="00DC1851" w:rsidRDefault="00F3566E" w:rsidP="00AC4264">
            <w:pPr>
              <w:pStyle w:val="rowtabella0"/>
              <w:rPr>
                <w:color w:val="002060"/>
              </w:rPr>
            </w:pPr>
            <w:r w:rsidRPr="00DC1851">
              <w:rPr>
                <w:color w:val="002060"/>
              </w:rPr>
              <w:t>07/12/2024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E2CC16" w14:textId="77777777" w:rsidR="00F3566E" w:rsidRPr="00DC1851" w:rsidRDefault="00F3566E" w:rsidP="00AC4264">
            <w:pPr>
              <w:pStyle w:val="rowtabella0"/>
              <w:rPr>
                <w:color w:val="002060"/>
              </w:rPr>
            </w:pPr>
            <w:r w:rsidRPr="00DC1851">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BC5072" w14:textId="77777777" w:rsidR="00F3566E" w:rsidRPr="00DC1851" w:rsidRDefault="00F3566E" w:rsidP="00AC4264">
            <w:pPr>
              <w:pStyle w:val="rowtabella0"/>
              <w:rPr>
                <w:color w:val="002060"/>
              </w:rPr>
            </w:pPr>
            <w:r w:rsidRPr="00DC185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66E0D6" w14:textId="77777777" w:rsidR="00F3566E" w:rsidRPr="00DC1851" w:rsidRDefault="00F3566E" w:rsidP="00AC4264">
            <w:pPr>
              <w:pStyle w:val="rowtabella0"/>
              <w:rPr>
                <w:color w:val="002060"/>
              </w:rPr>
            </w:pPr>
            <w:r w:rsidRPr="00DC1851">
              <w:rPr>
                <w:color w:val="002060"/>
              </w:rPr>
              <w:t xml:space="preserve">VIA </w:t>
            </w:r>
            <w:proofErr w:type="gramStart"/>
            <w:r w:rsidRPr="00DC1851">
              <w:rPr>
                <w:color w:val="002060"/>
              </w:rPr>
              <w:t>B.BUOZZI</w:t>
            </w:r>
            <w:proofErr w:type="gramEnd"/>
          </w:p>
        </w:tc>
      </w:tr>
      <w:tr w:rsidR="00F3566E" w:rsidRPr="00DC1851" w14:paraId="24EC4679"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F9044D" w14:textId="77777777" w:rsidR="00F3566E" w:rsidRPr="00DC1851" w:rsidRDefault="00F3566E" w:rsidP="00AC4264">
            <w:pPr>
              <w:pStyle w:val="rowtabella0"/>
              <w:rPr>
                <w:color w:val="002060"/>
              </w:rPr>
            </w:pPr>
            <w:r w:rsidRPr="00DC1851">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26CD8C" w14:textId="77777777" w:rsidR="00F3566E" w:rsidRPr="00DC1851" w:rsidRDefault="00F3566E" w:rsidP="00AC4264">
            <w:pPr>
              <w:pStyle w:val="rowtabella0"/>
              <w:rPr>
                <w:color w:val="002060"/>
              </w:rPr>
            </w:pPr>
            <w:r w:rsidRPr="00DC1851">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A849F4"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29E42B" w14:textId="77777777" w:rsidR="00F3566E" w:rsidRPr="00DC1851" w:rsidRDefault="00F3566E" w:rsidP="00AC4264">
            <w:pPr>
              <w:pStyle w:val="rowtabella0"/>
              <w:rPr>
                <w:color w:val="002060"/>
              </w:rPr>
            </w:pPr>
            <w:r w:rsidRPr="00DC1851">
              <w:rPr>
                <w:color w:val="002060"/>
              </w:rPr>
              <w:t>07/12/2024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2306E2" w14:textId="77777777" w:rsidR="00F3566E" w:rsidRPr="00DC1851" w:rsidRDefault="00F3566E" w:rsidP="00AC4264">
            <w:pPr>
              <w:pStyle w:val="rowtabella0"/>
              <w:rPr>
                <w:color w:val="002060"/>
              </w:rPr>
            </w:pPr>
            <w:r w:rsidRPr="00DC1851">
              <w:rPr>
                <w:color w:val="002060"/>
              </w:rPr>
              <w:t xml:space="preserve">5454 </w:t>
            </w:r>
            <w:proofErr w:type="gramStart"/>
            <w:r w:rsidRPr="00DC1851">
              <w:rPr>
                <w:color w:val="002060"/>
              </w:rPr>
              <w:t>C.COPERTO</w:t>
            </w:r>
            <w:proofErr w:type="gramEnd"/>
            <w:r w:rsidRPr="00DC1851">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CBEDF4" w14:textId="77777777" w:rsidR="00F3566E" w:rsidRPr="00DC1851" w:rsidRDefault="00F3566E" w:rsidP="00AC4264">
            <w:pPr>
              <w:pStyle w:val="rowtabella0"/>
              <w:rPr>
                <w:color w:val="002060"/>
              </w:rPr>
            </w:pPr>
            <w:r w:rsidRPr="00DC185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74B262" w14:textId="77777777" w:rsidR="00F3566E" w:rsidRPr="00DC1851" w:rsidRDefault="00F3566E" w:rsidP="00AC4264">
            <w:pPr>
              <w:pStyle w:val="rowtabella0"/>
              <w:rPr>
                <w:color w:val="002060"/>
              </w:rPr>
            </w:pPr>
            <w:r w:rsidRPr="00DC1851">
              <w:rPr>
                <w:color w:val="002060"/>
              </w:rPr>
              <w:t>VIA VILLA TOMBARI</w:t>
            </w:r>
          </w:p>
        </w:tc>
      </w:tr>
      <w:tr w:rsidR="00F3566E" w:rsidRPr="00DC1851" w14:paraId="7A83240F"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5866F4" w14:textId="77777777" w:rsidR="00F3566E" w:rsidRPr="00DC1851" w:rsidRDefault="00F3566E" w:rsidP="00AC4264">
            <w:pPr>
              <w:pStyle w:val="rowtabella0"/>
              <w:rPr>
                <w:color w:val="002060"/>
              </w:rPr>
            </w:pPr>
            <w:r w:rsidRPr="00DC1851">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724DB2" w14:textId="77777777" w:rsidR="00F3566E" w:rsidRPr="00DC1851" w:rsidRDefault="00F3566E" w:rsidP="00AC4264">
            <w:pPr>
              <w:pStyle w:val="rowtabella0"/>
              <w:rPr>
                <w:color w:val="002060"/>
              </w:rPr>
            </w:pPr>
            <w:r w:rsidRPr="00DC1851">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1B8232"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5EC4E2" w14:textId="77777777" w:rsidR="00F3566E" w:rsidRPr="00DC1851" w:rsidRDefault="00F3566E" w:rsidP="00AC4264">
            <w:pPr>
              <w:pStyle w:val="rowtabella0"/>
              <w:rPr>
                <w:color w:val="002060"/>
              </w:rPr>
            </w:pPr>
            <w:r w:rsidRPr="00DC1851">
              <w:rPr>
                <w:color w:val="002060"/>
              </w:rPr>
              <w:t>08/12/2024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B3CA3A" w14:textId="77777777" w:rsidR="00F3566E" w:rsidRPr="00DC1851" w:rsidRDefault="00F3566E" w:rsidP="00AC4264">
            <w:pPr>
              <w:pStyle w:val="rowtabella0"/>
              <w:rPr>
                <w:color w:val="002060"/>
              </w:rPr>
            </w:pPr>
            <w:r w:rsidRPr="00DC1851">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61C86B" w14:textId="77777777" w:rsidR="00F3566E" w:rsidRPr="00DC1851" w:rsidRDefault="00F3566E" w:rsidP="00AC4264">
            <w:pPr>
              <w:pStyle w:val="rowtabella0"/>
              <w:rPr>
                <w:color w:val="002060"/>
              </w:rPr>
            </w:pPr>
            <w:r w:rsidRPr="00DC185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52974D" w14:textId="77777777" w:rsidR="00F3566E" w:rsidRPr="00DC1851" w:rsidRDefault="00F3566E" w:rsidP="00AC4264">
            <w:pPr>
              <w:pStyle w:val="rowtabella0"/>
              <w:rPr>
                <w:color w:val="002060"/>
              </w:rPr>
            </w:pPr>
            <w:r w:rsidRPr="00DC1851">
              <w:rPr>
                <w:color w:val="002060"/>
              </w:rPr>
              <w:t>VIA MADRE TERESA DI CALCUTTA</w:t>
            </w:r>
          </w:p>
        </w:tc>
      </w:tr>
      <w:tr w:rsidR="00F3566E" w:rsidRPr="00DC1851" w14:paraId="3F6D0F91"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0B5168" w14:textId="77777777" w:rsidR="00F3566E" w:rsidRPr="00DC1851" w:rsidRDefault="00F3566E" w:rsidP="00AC4264">
            <w:pPr>
              <w:pStyle w:val="rowtabella0"/>
              <w:rPr>
                <w:color w:val="002060"/>
              </w:rPr>
            </w:pPr>
            <w:r w:rsidRPr="00DC1851">
              <w:rPr>
                <w:color w:val="002060"/>
              </w:rPr>
              <w:t xml:space="preserve">AUDAX 1970 </w:t>
            </w:r>
            <w:proofErr w:type="gramStart"/>
            <w:r w:rsidRPr="00DC1851">
              <w:rPr>
                <w:color w:val="002060"/>
              </w:rPr>
              <w:t>S.ANGELO</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EC34C" w14:textId="77777777" w:rsidR="00F3566E" w:rsidRPr="00DC1851" w:rsidRDefault="00F3566E" w:rsidP="00AC4264">
            <w:pPr>
              <w:pStyle w:val="rowtabella0"/>
              <w:rPr>
                <w:color w:val="002060"/>
              </w:rPr>
            </w:pPr>
            <w:r w:rsidRPr="00DC1851">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6FD26"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A59AB" w14:textId="77777777" w:rsidR="00F3566E" w:rsidRPr="00DC1851" w:rsidRDefault="00F3566E" w:rsidP="00AC4264">
            <w:pPr>
              <w:pStyle w:val="rowtabella0"/>
              <w:rPr>
                <w:color w:val="002060"/>
              </w:rPr>
            </w:pPr>
            <w:r w:rsidRPr="00DC1851">
              <w:rPr>
                <w:color w:val="002060"/>
              </w:rPr>
              <w:t>10/12/2024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EDE2C" w14:textId="77777777" w:rsidR="00F3566E" w:rsidRPr="00DC1851" w:rsidRDefault="00F3566E" w:rsidP="00AC4264">
            <w:pPr>
              <w:pStyle w:val="rowtabella0"/>
              <w:rPr>
                <w:color w:val="002060"/>
              </w:rPr>
            </w:pPr>
            <w:r w:rsidRPr="00DC1851">
              <w:rPr>
                <w:color w:val="002060"/>
              </w:rPr>
              <w:t>5109 CAMPO COPERTO N°3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E0ACA" w14:textId="77777777" w:rsidR="00F3566E" w:rsidRPr="00DC1851" w:rsidRDefault="00F3566E" w:rsidP="00AC4264">
            <w:pPr>
              <w:pStyle w:val="rowtabella0"/>
              <w:rPr>
                <w:color w:val="002060"/>
              </w:rPr>
            </w:pPr>
            <w:r w:rsidRPr="00DC1851">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0A1D4" w14:textId="77777777" w:rsidR="00F3566E" w:rsidRPr="00DC1851" w:rsidRDefault="00F3566E" w:rsidP="00AC4264">
            <w:pPr>
              <w:pStyle w:val="rowtabella0"/>
              <w:rPr>
                <w:color w:val="002060"/>
              </w:rPr>
            </w:pPr>
            <w:r w:rsidRPr="00DC1851">
              <w:rPr>
                <w:color w:val="002060"/>
              </w:rPr>
              <w:t>VIA CELLINI</w:t>
            </w:r>
          </w:p>
        </w:tc>
      </w:tr>
    </w:tbl>
    <w:p w14:paraId="55FB0770" w14:textId="77777777" w:rsidR="00F3566E" w:rsidRPr="00DC1851" w:rsidRDefault="00F3566E" w:rsidP="00F3566E">
      <w:pPr>
        <w:pStyle w:val="breakline"/>
        <w:rPr>
          <w:rFonts w:eastAsiaTheme="minorEastAsia"/>
          <w:color w:val="002060"/>
        </w:rPr>
      </w:pPr>
    </w:p>
    <w:p w14:paraId="1A5944C2" w14:textId="77777777" w:rsidR="00F3566E" w:rsidRPr="00DC1851" w:rsidRDefault="00F3566E" w:rsidP="00F3566E">
      <w:pPr>
        <w:pStyle w:val="breakline"/>
        <w:rPr>
          <w:color w:val="002060"/>
        </w:rPr>
      </w:pPr>
    </w:p>
    <w:p w14:paraId="6DAF7D9F" w14:textId="77777777" w:rsidR="00F3566E" w:rsidRPr="00DC1851" w:rsidRDefault="00F3566E" w:rsidP="00F3566E">
      <w:pPr>
        <w:pStyle w:val="breakline"/>
        <w:rPr>
          <w:color w:val="002060"/>
        </w:rPr>
      </w:pPr>
    </w:p>
    <w:p w14:paraId="007330FB" w14:textId="77777777" w:rsidR="00F3566E" w:rsidRPr="00DC1851" w:rsidRDefault="00F3566E" w:rsidP="00F3566E">
      <w:pPr>
        <w:pStyle w:val="sottotitolocampionato10"/>
        <w:rPr>
          <w:color w:val="002060"/>
        </w:rPr>
      </w:pPr>
      <w:r w:rsidRPr="00DC1851">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9"/>
        <w:gridCol w:w="385"/>
        <w:gridCol w:w="898"/>
        <w:gridCol w:w="1198"/>
        <w:gridCol w:w="1550"/>
        <w:gridCol w:w="1550"/>
      </w:tblGrid>
      <w:tr w:rsidR="00F3566E" w:rsidRPr="00DC1851" w14:paraId="62F18DB8"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AB62B"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B772D"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7B957"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DF6B9"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F1948"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9C596"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DCA96"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33C4A176"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D6B2A5" w14:textId="77777777" w:rsidR="00F3566E" w:rsidRPr="00DC1851" w:rsidRDefault="00F3566E" w:rsidP="00AC4264">
            <w:pPr>
              <w:pStyle w:val="rowtabella0"/>
              <w:rPr>
                <w:color w:val="002060"/>
              </w:rPr>
            </w:pPr>
            <w:r w:rsidRPr="00DC1851">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045E0" w14:textId="77777777" w:rsidR="00F3566E" w:rsidRPr="00DC1851" w:rsidRDefault="00F3566E" w:rsidP="00AC4264">
            <w:pPr>
              <w:pStyle w:val="rowtabella0"/>
              <w:rPr>
                <w:color w:val="002060"/>
              </w:rPr>
            </w:pPr>
            <w:r w:rsidRPr="00DC1851">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5655C" w14:textId="77777777" w:rsidR="00F3566E" w:rsidRPr="00DC1851" w:rsidRDefault="00F3566E" w:rsidP="00AC4264">
            <w:pPr>
              <w:pStyle w:val="rowtabella0"/>
              <w:jc w:val="center"/>
              <w:rPr>
                <w:color w:val="002060"/>
              </w:rPr>
            </w:pPr>
            <w:r w:rsidRPr="00DC18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E631A" w14:textId="77777777" w:rsidR="00F3566E" w:rsidRPr="00DC1851" w:rsidRDefault="00F3566E" w:rsidP="00AC4264">
            <w:pPr>
              <w:pStyle w:val="rowtabella0"/>
              <w:rPr>
                <w:color w:val="002060"/>
              </w:rPr>
            </w:pPr>
            <w:r w:rsidRPr="00DC1851">
              <w:rPr>
                <w:color w:val="002060"/>
              </w:rPr>
              <w:t>07/12/2024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4C8668" w14:textId="77777777" w:rsidR="00F3566E" w:rsidRPr="00DC1851" w:rsidRDefault="00F3566E" w:rsidP="00AC4264">
            <w:pPr>
              <w:pStyle w:val="rowtabella0"/>
              <w:rPr>
                <w:color w:val="002060"/>
              </w:rPr>
            </w:pPr>
            <w:r w:rsidRPr="00DC1851">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D12D5" w14:textId="77777777" w:rsidR="00F3566E" w:rsidRPr="00DC1851" w:rsidRDefault="00F3566E" w:rsidP="00AC4264">
            <w:pPr>
              <w:pStyle w:val="rowtabella0"/>
              <w:rPr>
                <w:color w:val="002060"/>
              </w:rPr>
            </w:pPr>
            <w:r w:rsidRPr="00DC1851">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58410E" w14:textId="77777777" w:rsidR="00F3566E" w:rsidRPr="00DC1851" w:rsidRDefault="00F3566E" w:rsidP="00AC4264">
            <w:pPr>
              <w:pStyle w:val="rowtabella0"/>
              <w:rPr>
                <w:color w:val="002060"/>
              </w:rPr>
            </w:pPr>
            <w:r w:rsidRPr="00DC1851">
              <w:rPr>
                <w:color w:val="002060"/>
              </w:rPr>
              <w:t>VIA DELLA REPUBBLICA</w:t>
            </w:r>
          </w:p>
        </w:tc>
      </w:tr>
      <w:tr w:rsidR="00F3566E" w:rsidRPr="00DC1851" w14:paraId="2277FA18"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72EA96" w14:textId="77777777" w:rsidR="00F3566E" w:rsidRPr="00DC1851" w:rsidRDefault="00F3566E" w:rsidP="00AC4264">
            <w:pPr>
              <w:pStyle w:val="rowtabella0"/>
              <w:rPr>
                <w:color w:val="002060"/>
              </w:rPr>
            </w:pPr>
            <w:r w:rsidRPr="00DC1851">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9E313D" w14:textId="77777777" w:rsidR="00F3566E" w:rsidRPr="00DC1851" w:rsidRDefault="00F3566E" w:rsidP="00AC4264">
            <w:pPr>
              <w:pStyle w:val="rowtabella0"/>
              <w:rPr>
                <w:color w:val="002060"/>
              </w:rPr>
            </w:pPr>
            <w:r w:rsidRPr="00DC1851">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D3EC92"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2756BC" w14:textId="77777777" w:rsidR="00F3566E" w:rsidRPr="00DC1851" w:rsidRDefault="00F3566E" w:rsidP="00AC4264">
            <w:pPr>
              <w:pStyle w:val="rowtabella0"/>
              <w:rPr>
                <w:color w:val="002060"/>
              </w:rPr>
            </w:pPr>
            <w:r w:rsidRPr="00DC1851">
              <w:rPr>
                <w:color w:val="002060"/>
              </w:rPr>
              <w:t>07/12/2024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373EE4" w14:textId="77777777" w:rsidR="00F3566E" w:rsidRPr="00DC1851" w:rsidRDefault="00F3566E" w:rsidP="00AC4264">
            <w:pPr>
              <w:pStyle w:val="rowtabella0"/>
              <w:rPr>
                <w:color w:val="002060"/>
              </w:rPr>
            </w:pPr>
            <w:r w:rsidRPr="00DC1851">
              <w:rPr>
                <w:color w:val="002060"/>
              </w:rPr>
              <w:t>5266 CAMPO SCOPERTO "</w:t>
            </w:r>
            <w:proofErr w:type="gramStart"/>
            <w:r w:rsidRPr="00DC1851">
              <w:rPr>
                <w:color w:val="002060"/>
              </w:rPr>
              <w:t>S.BORGONOVO</w:t>
            </w:r>
            <w:proofErr w:type="gramEnd"/>
            <w:r w:rsidRPr="00DC185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748D70" w14:textId="77777777" w:rsidR="00F3566E" w:rsidRPr="00DC1851" w:rsidRDefault="00F3566E" w:rsidP="00AC4264">
            <w:pPr>
              <w:pStyle w:val="rowtabella0"/>
              <w:rPr>
                <w:color w:val="002060"/>
              </w:rPr>
            </w:pPr>
            <w:r w:rsidRPr="00DC1851">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62EF02" w14:textId="77777777" w:rsidR="00F3566E" w:rsidRPr="00DC1851" w:rsidRDefault="00F3566E" w:rsidP="00AC4264">
            <w:pPr>
              <w:pStyle w:val="rowtabella0"/>
              <w:rPr>
                <w:color w:val="002060"/>
              </w:rPr>
            </w:pPr>
            <w:r w:rsidRPr="00DC1851">
              <w:rPr>
                <w:color w:val="002060"/>
              </w:rPr>
              <w:t>LOCALITA' MADONNA DELLA PIEVE</w:t>
            </w:r>
          </w:p>
        </w:tc>
      </w:tr>
      <w:tr w:rsidR="00F3566E" w:rsidRPr="00DC1851" w14:paraId="53045933"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C22071" w14:textId="77777777" w:rsidR="00F3566E" w:rsidRPr="00DC1851" w:rsidRDefault="00F3566E" w:rsidP="00AC4264">
            <w:pPr>
              <w:pStyle w:val="rowtabella0"/>
              <w:rPr>
                <w:color w:val="002060"/>
              </w:rPr>
            </w:pPr>
            <w:r w:rsidRPr="00DC1851">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6371F6" w14:textId="77777777" w:rsidR="00F3566E" w:rsidRPr="00DC1851" w:rsidRDefault="00F3566E" w:rsidP="00AC4264">
            <w:pPr>
              <w:pStyle w:val="rowtabella0"/>
              <w:rPr>
                <w:color w:val="002060"/>
              </w:rPr>
            </w:pPr>
            <w:r w:rsidRPr="00DC1851">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1794DA"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B648A9" w14:textId="77777777" w:rsidR="00F3566E" w:rsidRPr="00DC1851" w:rsidRDefault="00F3566E" w:rsidP="00AC4264">
            <w:pPr>
              <w:pStyle w:val="rowtabella0"/>
              <w:rPr>
                <w:color w:val="002060"/>
              </w:rPr>
            </w:pPr>
            <w:r w:rsidRPr="00DC1851">
              <w:rPr>
                <w:color w:val="002060"/>
              </w:rPr>
              <w:t>08/12/2024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0E5096" w14:textId="77777777" w:rsidR="00F3566E" w:rsidRPr="00DC1851" w:rsidRDefault="00F3566E" w:rsidP="00AC4264">
            <w:pPr>
              <w:pStyle w:val="rowtabella0"/>
              <w:rPr>
                <w:color w:val="002060"/>
              </w:rPr>
            </w:pPr>
            <w:r w:rsidRPr="00DC1851">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36787D" w14:textId="77777777" w:rsidR="00F3566E" w:rsidRPr="00DC1851" w:rsidRDefault="00F3566E" w:rsidP="00AC4264">
            <w:pPr>
              <w:pStyle w:val="rowtabella0"/>
              <w:rPr>
                <w:color w:val="002060"/>
              </w:rPr>
            </w:pPr>
            <w:r w:rsidRPr="00DC1851">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B91FC3" w14:textId="77777777" w:rsidR="00F3566E" w:rsidRPr="00DC1851" w:rsidRDefault="00F3566E" w:rsidP="00AC4264">
            <w:pPr>
              <w:pStyle w:val="rowtabella0"/>
              <w:rPr>
                <w:color w:val="002060"/>
              </w:rPr>
            </w:pPr>
            <w:r w:rsidRPr="00DC1851">
              <w:rPr>
                <w:color w:val="002060"/>
              </w:rPr>
              <w:t>VIA ROSSINI</w:t>
            </w:r>
          </w:p>
        </w:tc>
      </w:tr>
      <w:tr w:rsidR="00F3566E" w:rsidRPr="00DC1851" w14:paraId="209BA75B"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DEDFCD" w14:textId="77777777" w:rsidR="00F3566E" w:rsidRPr="00DC1851" w:rsidRDefault="00F3566E" w:rsidP="00AC4264">
            <w:pPr>
              <w:pStyle w:val="rowtabella0"/>
              <w:rPr>
                <w:color w:val="002060"/>
              </w:rPr>
            </w:pPr>
            <w:r w:rsidRPr="00DC1851">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3CB95A" w14:textId="77777777" w:rsidR="00F3566E" w:rsidRPr="00DC1851" w:rsidRDefault="00F3566E" w:rsidP="00AC4264">
            <w:pPr>
              <w:pStyle w:val="rowtabella0"/>
              <w:rPr>
                <w:color w:val="002060"/>
              </w:rPr>
            </w:pPr>
            <w:r w:rsidRPr="00DC1851">
              <w:rPr>
                <w:color w:val="002060"/>
              </w:rPr>
              <w:t>A.V.I.S.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9F9188"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9ECE19" w14:textId="77777777" w:rsidR="00F3566E" w:rsidRPr="00DC1851" w:rsidRDefault="00F3566E" w:rsidP="00AC4264">
            <w:pPr>
              <w:pStyle w:val="rowtabella0"/>
              <w:rPr>
                <w:color w:val="002060"/>
              </w:rPr>
            </w:pPr>
            <w:r w:rsidRPr="00DC1851">
              <w:rPr>
                <w:color w:val="002060"/>
              </w:rPr>
              <w:t>08/12/2024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5557B2" w14:textId="77777777" w:rsidR="00F3566E" w:rsidRPr="00DC1851" w:rsidRDefault="00F3566E" w:rsidP="00AC4264">
            <w:pPr>
              <w:pStyle w:val="rowtabella0"/>
              <w:rPr>
                <w:color w:val="002060"/>
              </w:rPr>
            </w:pPr>
            <w:r w:rsidRPr="00DC1851">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120D80" w14:textId="77777777" w:rsidR="00F3566E" w:rsidRPr="00DC1851" w:rsidRDefault="00F3566E" w:rsidP="00AC4264">
            <w:pPr>
              <w:pStyle w:val="rowtabella0"/>
              <w:rPr>
                <w:color w:val="002060"/>
              </w:rPr>
            </w:pPr>
            <w:r w:rsidRPr="00DC185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CA610" w14:textId="77777777" w:rsidR="00F3566E" w:rsidRPr="00DC1851" w:rsidRDefault="00F3566E" w:rsidP="00AC4264">
            <w:pPr>
              <w:pStyle w:val="rowtabella0"/>
              <w:rPr>
                <w:color w:val="002060"/>
              </w:rPr>
            </w:pPr>
            <w:r w:rsidRPr="00DC1851">
              <w:rPr>
                <w:color w:val="002060"/>
              </w:rPr>
              <w:t>VIA FRATELLI CERVI</w:t>
            </w:r>
          </w:p>
        </w:tc>
      </w:tr>
      <w:tr w:rsidR="00F3566E" w:rsidRPr="00DC1851" w14:paraId="55D7CEAD"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7004FC" w14:textId="77777777" w:rsidR="00F3566E" w:rsidRPr="00DC1851" w:rsidRDefault="00F3566E" w:rsidP="00AC4264">
            <w:pPr>
              <w:pStyle w:val="rowtabella0"/>
              <w:rPr>
                <w:color w:val="002060"/>
              </w:rPr>
            </w:pPr>
            <w:r w:rsidRPr="00DC1851">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7BF07D" w14:textId="77777777" w:rsidR="00F3566E" w:rsidRPr="00DC1851" w:rsidRDefault="00F3566E" w:rsidP="00AC4264">
            <w:pPr>
              <w:pStyle w:val="rowtabella0"/>
              <w:rPr>
                <w:color w:val="002060"/>
              </w:rPr>
            </w:pPr>
            <w:r w:rsidRPr="00DC1851">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C5ED68"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31B4AD" w14:textId="77777777" w:rsidR="00F3566E" w:rsidRPr="00DC1851" w:rsidRDefault="00F3566E" w:rsidP="00AC4264">
            <w:pPr>
              <w:pStyle w:val="rowtabella0"/>
              <w:rPr>
                <w:color w:val="002060"/>
              </w:rPr>
            </w:pPr>
            <w:r w:rsidRPr="00DC1851">
              <w:rPr>
                <w:color w:val="002060"/>
              </w:rPr>
              <w:t>08/12/2024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ED4176" w14:textId="77777777" w:rsidR="00F3566E" w:rsidRPr="00DC1851" w:rsidRDefault="00F3566E" w:rsidP="00AC4264">
            <w:pPr>
              <w:pStyle w:val="rowtabella0"/>
              <w:rPr>
                <w:color w:val="002060"/>
              </w:rPr>
            </w:pPr>
            <w:r w:rsidRPr="00DC1851">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F54C4B" w14:textId="77777777" w:rsidR="00F3566E" w:rsidRPr="00DC1851" w:rsidRDefault="00F3566E" w:rsidP="00AC4264">
            <w:pPr>
              <w:pStyle w:val="rowtabella0"/>
              <w:rPr>
                <w:color w:val="002060"/>
              </w:rPr>
            </w:pPr>
            <w:r w:rsidRPr="00DC1851">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7CBFD3" w14:textId="77777777" w:rsidR="00F3566E" w:rsidRPr="00DC1851" w:rsidRDefault="00F3566E" w:rsidP="00AC4264">
            <w:pPr>
              <w:pStyle w:val="rowtabella0"/>
              <w:rPr>
                <w:color w:val="002060"/>
              </w:rPr>
            </w:pPr>
            <w:r w:rsidRPr="00DC1851">
              <w:rPr>
                <w:color w:val="002060"/>
              </w:rPr>
              <w:t>FRAZ.PAGLIARE VIA VECCHI</w:t>
            </w:r>
          </w:p>
        </w:tc>
      </w:tr>
      <w:tr w:rsidR="00F3566E" w:rsidRPr="00DC1851" w14:paraId="56BE9F3D"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20B88F" w14:textId="77777777" w:rsidR="00F3566E" w:rsidRPr="00DC1851" w:rsidRDefault="00F3566E" w:rsidP="00AC4264">
            <w:pPr>
              <w:pStyle w:val="rowtabella0"/>
              <w:rPr>
                <w:color w:val="002060"/>
              </w:rPr>
            </w:pPr>
            <w:r w:rsidRPr="00DC1851">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52D80" w14:textId="77777777" w:rsidR="00F3566E" w:rsidRPr="00DC1851" w:rsidRDefault="00F3566E" w:rsidP="00AC4264">
            <w:pPr>
              <w:pStyle w:val="rowtabella0"/>
              <w:rPr>
                <w:color w:val="002060"/>
              </w:rPr>
            </w:pPr>
            <w:r w:rsidRPr="00DC1851">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F6263" w14:textId="77777777" w:rsidR="00F3566E" w:rsidRPr="00DC1851" w:rsidRDefault="00F3566E" w:rsidP="00AC4264">
            <w:pPr>
              <w:pStyle w:val="rowtabella0"/>
              <w:jc w:val="center"/>
              <w:rPr>
                <w:color w:val="002060"/>
              </w:rPr>
            </w:pPr>
            <w:r w:rsidRPr="00DC185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E5678" w14:textId="77777777" w:rsidR="00F3566E" w:rsidRPr="00DC1851" w:rsidRDefault="00F3566E" w:rsidP="00AC4264">
            <w:pPr>
              <w:pStyle w:val="rowtabella0"/>
              <w:rPr>
                <w:color w:val="002060"/>
              </w:rPr>
            </w:pPr>
            <w:r w:rsidRPr="00DC1851">
              <w:rPr>
                <w:color w:val="002060"/>
              </w:rPr>
              <w:t>10/12/2024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7FFA7" w14:textId="77777777" w:rsidR="00F3566E" w:rsidRPr="00DC1851" w:rsidRDefault="00F3566E" w:rsidP="00AC4264">
            <w:pPr>
              <w:pStyle w:val="rowtabella0"/>
              <w:rPr>
                <w:color w:val="002060"/>
              </w:rPr>
            </w:pPr>
            <w:r w:rsidRPr="00DC1851">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77D24" w14:textId="77777777" w:rsidR="00F3566E" w:rsidRPr="00DC1851" w:rsidRDefault="00F3566E" w:rsidP="00AC4264">
            <w:pPr>
              <w:pStyle w:val="rowtabella0"/>
              <w:rPr>
                <w:color w:val="002060"/>
              </w:rPr>
            </w:pPr>
            <w:r w:rsidRPr="00DC1851">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88EE4" w14:textId="77777777" w:rsidR="00F3566E" w:rsidRPr="00DC1851" w:rsidRDefault="00F3566E" w:rsidP="00AC4264">
            <w:pPr>
              <w:pStyle w:val="rowtabella0"/>
              <w:rPr>
                <w:color w:val="002060"/>
              </w:rPr>
            </w:pPr>
            <w:r w:rsidRPr="00DC1851">
              <w:rPr>
                <w:color w:val="002060"/>
              </w:rPr>
              <w:t>VIA ALESSANDRO MANZONI</w:t>
            </w:r>
          </w:p>
        </w:tc>
      </w:tr>
    </w:tbl>
    <w:p w14:paraId="4D72EDDA" w14:textId="77777777" w:rsidR="00F3566E" w:rsidRPr="00581137" w:rsidRDefault="00F3566E" w:rsidP="00662DA3">
      <w:pPr>
        <w:pStyle w:val="breakline"/>
        <w:rPr>
          <w:rFonts w:eastAsiaTheme="minorEastAsia"/>
          <w:color w:val="002060"/>
        </w:rPr>
      </w:pPr>
    </w:p>
    <w:p w14:paraId="0ADFD77E" w14:textId="77777777" w:rsidR="00662DA3" w:rsidRPr="00581137" w:rsidRDefault="00662DA3" w:rsidP="00662DA3">
      <w:pPr>
        <w:pStyle w:val="breakline"/>
        <w:rPr>
          <w:color w:val="002060"/>
        </w:rPr>
      </w:pPr>
    </w:p>
    <w:p w14:paraId="485AB678" w14:textId="77777777" w:rsidR="00662DA3" w:rsidRPr="00581137" w:rsidRDefault="00662DA3" w:rsidP="00662DA3">
      <w:pPr>
        <w:pStyle w:val="titolocampionato0"/>
        <w:shd w:val="clear" w:color="auto" w:fill="CCCCCC"/>
        <w:spacing w:before="80" w:after="40"/>
        <w:rPr>
          <w:color w:val="002060"/>
        </w:rPr>
      </w:pPr>
      <w:r w:rsidRPr="00581137">
        <w:rPr>
          <w:color w:val="002060"/>
        </w:rPr>
        <w:lastRenderedPageBreak/>
        <w:t>UNDER 15 C5 REGIONALI MASCHILI</w:t>
      </w:r>
    </w:p>
    <w:p w14:paraId="5B16EE30" w14:textId="77777777" w:rsidR="00662DA3" w:rsidRPr="00581137" w:rsidRDefault="00662DA3" w:rsidP="00662DA3">
      <w:pPr>
        <w:pStyle w:val="titoloprinc0"/>
        <w:rPr>
          <w:color w:val="002060"/>
        </w:rPr>
      </w:pPr>
      <w:r w:rsidRPr="00581137">
        <w:rPr>
          <w:color w:val="002060"/>
        </w:rPr>
        <w:t>VARIAZIONI AL PROGRAMMA GARE</w:t>
      </w:r>
    </w:p>
    <w:p w14:paraId="19BC840D" w14:textId="77777777" w:rsidR="00662DA3" w:rsidRPr="00581137" w:rsidRDefault="00662DA3" w:rsidP="00662DA3">
      <w:pPr>
        <w:pStyle w:val="breakline"/>
        <w:rPr>
          <w:color w:val="002060"/>
        </w:rPr>
      </w:pPr>
    </w:p>
    <w:p w14:paraId="7022ADAD" w14:textId="77777777" w:rsidR="00662DA3" w:rsidRPr="00581137" w:rsidRDefault="00662DA3" w:rsidP="00662DA3">
      <w:pPr>
        <w:pStyle w:val="breakline"/>
        <w:rPr>
          <w:color w:val="002060"/>
        </w:rPr>
      </w:pPr>
    </w:p>
    <w:p w14:paraId="7BDC5337" w14:textId="77777777" w:rsidR="00662DA3" w:rsidRPr="00581137" w:rsidRDefault="00662DA3" w:rsidP="00662DA3">
      <w:pPr>
        <w:pStyle w:val="sottotitolocampionato10"/>
        <w:rPr>
          <w:color w:val="002060"/>
        </w:rPr>
      </w:pPr>
      <w:r w:rsidRPr="0058113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62DA3" w:rsidRPr="00581137" w14:paraId="730BAE4F" w14:textId="77777777" w:rsidTr="00C85A2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167A8" w14:textId="77777777" w:rsidR="00662DA3" w:rsidRPr="00581137" w:rsidRDefault="00662DA3" w:rsidP="00AC4264">
            <w:pPr>
              <w:pStyle w:val="headertabella0"/>
              <w:rPr>
                <w:color w:val="002060"/>
              </w:rPr>
            </w:pPr>
            <w:r w:rsidRPr="0058113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2697A" w14:textId="77777777" w:rsidR="00662DA3" w:rsidRPr="00581137" w:rsidRDefault="00662DA3" w:rsidP="00AC4264">
            <w:pPr>
              <w:pStyle w:val="headertabella0"/>
              <w:rPr>
                <w:color w:val="002060"/>
              </w:rPr>
            </w:pPr>
            <w:r w:rsidRPr="00581137">
              <w:rPr>
                <w:color w:val="002060"/>
              </w:rPr>
              <w:t xml:space="preserve">N° </w:t>
            </w:r>
            <w:proofErr w:type="spellStart"/>
            <w:r w:rsidRPr="00581137">
              <w:rPr>
                <w:color w:val="002060"/>
              </w:rPr>
              <w:t>Gior</w:t>
            </w:r>
            <w:proofErr w:type="spellEnd"/>
            <w:r w:rsidRPr="0058113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5582B" w14:textId="77777777" w:rsidR="00662DA3" w:rsidRPr="00581137" w:rsidRDefault="00662DA3" w:rsidP="00AC4264">
            <w:pPr>
              <w:pStyle w:val="headertabella0"/>
              <w:rPr>
                <w:color w:val="002060"/>
              </w:rPr>
            </w:pPr>
            <w:r w:rsidRPr="0058113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44435" w14:textId="77777777" w:rsidR="00662DA3" w:rsidRPr="00581137" w:rsidRDefault="00662DA3" w:rsidP="00AC4264">
            <w:pPr>
              <w:pStyle w:val="headertabella0"/>
              <w:rPr>
                <w:color w:val="002060"/>
              </w:rPr>
            </w:pPr>
            <w:r w:rsidRPr="005811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9963F" w14:textId="77777777" w:rsidR="00662DA3" w:rsidRPr="00581137" w:rsidRDefault="00662DA3" w:rsidP="00AC4264">
            <w:pPr>
              <w:pStyle w:val="headertabella0"/>
              <w:rPr>
                <w:color w:val="002060"/>
              </w:rPr>
            </w:pPr>
            <w:r w:rsidRPr="00581137">
              <w:rPr>
                <w:color w:val="002060"/>
              </w:rPr>
              <w:t xml:space="preserve">Data </w:t>
            </w:r>
            <w:proofErr w:type="spellStart"/>
            <w:r w:rsidRPr="00581137">
              <w:rPr>
                <w:color w:val="002060"/>
              </w:rPr>
              <w:t>Orig</w:t>
            </w:r>
            <w:proofErr w:type="spellEnd"/>
            <w:r w:rsidRPr="005811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5C56E" w14:textId="77777777" w:rsidR="00662DA3" w:rsidRPr="00581137" w:rsidRDefault="00662DA3" w:rsidP="00AC4264">
            <w:pPr>
              <w:pStyle w:val="headertabella0"/>
              <w:rPr>
                <w:color w:val="002060"/>
              </w:rPr>
            </w:pPr>
            <w:r w:rsidRPr="005811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3DEEE" w14:textId="77777777" w:rsidR="00662DA3" w:rsidRPr="00581137" w:rsidRDefault="00662DA3" w:rsidP="00AC4264">
            <w:pPr>
              <w:pStyle w:val="headertabella0"/>
              <w:rPr>
                <w:color w:val="002060"/>
              </w:rPr>
            </w:pPr>
            <w:r w:rsidRPr="00581137">
              <w:rPr>
                <w:color w:val="002060"/>
              </w:rPr>
              <w:t xml:space="preserve">Ora </w:t>
            </w:r>
            <w:proofErr w:type="spellStart"/>
            <w:r w:rsidRPr="00581137">
              <w:rPr>
                <w:color w:val="002060"/>
              </w:rPr>
              <w:t>Orig</w:t>
            </w:r>
            <w:proofErr w:type="spellEnd"/>
            <w:r w:rsidRPr="0058113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C45BA" w14:textId="77777777" w:rsidR="00662DA3" w:rsidRPr="00581137" w:rsidRDefault="00662DA3" w:rsidP="00AC4264">
            <w:pPr>
              <w:pStyle w:val="headertabella0"/>
              <w:rPr>
                <w:color w:val="002060"/>
              </w:rPr>
            </w:pPr>
            <w:r w:rsidRPr="00581137">
              <w:rPr>
                <w:color w:val="002060"/>
              </w:rPr>
              <w:t>Impianto</w:t>
            </w:r>
          </w:p>
        </w:tc>
      </w:tr>
      <w:tr w:rsidR="00662DA3" w:rsidRPr="00581137" w14:paraId="71ABD8F6" w14:textId="77777777" w:rsidTr="00C85A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53DEC" w14:textId="77777777" w:rsidR="00662DA3" w:rsidRPr="00C85A25" w:rsidRDefault="00662DA3" w:rsidP="00AC4264">
            <w:pPr>
              <w:pStyle w:val="rowtabella0"/>
              <w:rPr>
                <w:color w:val="002060"/>
                <w:highlight w:val="yellow"/>
              </w:rPr>
            </w:pPr>
            <w:r w:rsidRPr="00C85A25">
              <w:rPr>
                <w:color w:val="002060"/>
                <w:highlight w:val="yellow"/>
              </w:rPr>
              <w:t>08/12/2024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54C7E" w14:textId="77777777" w:rsidR="00662DA3" w:rsidRPr="00C85A25" w:rsidRDefault="00662DA3" w:rsidP="00AC4264">
            <w:pPr>
              <w:pStyle w:val="rowtabella0"/>
              <w:jc w:val="center"/>
              <w:rPr>
                <w:color w:val="002060"/>
                <w:highlight w:val="yellow"/>
              </w:rPr>
            </w:pPr>
            <w:r w:rsidRPr="00C85A25">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45BBC" w14:textId="77777777" w:rsidR="00662DA3" w:rsidRPr="00C85A25" w:rsidRDefault="00662DA3" w:rsidP="00AC4264">
            <w:pPr>
              <w:pStyle w:val="rowtabella0"/>
              <w:rPr>
                <w:color w:val="002060"/>
                <w:highlight w:val="yellow"/>
                <w:lang w:val="en-US"/>
              </w:rPr>
            </w:pPr>
            <w:r w:rsidRPr="00C85A25">
              <w:rPr>
                <w:color w:val="002060"/>
                <w:highlight w:val="yellow"/>
                <w:lang w:val="en-US"/>
              </w:rPr>
              <w:t xml:space="preserve">ITALSERVICE C5 </w:t>
            </w:r>
            <w:proofErr w:type="gramStart"/>
            <w:r w:rsidRPr="00C85A25">
              <w:rPr>
                <w:color w:val="002060"/>
                <w:highlight w:val="yellow"/>
                <w:lang w:val="en-US"/>
              </w:rPr>
              <w:t>SQ.B</w:t>
            </w:r>
            <w:proofErr w:type="gramEnd"/>
            <w:r w:rsidRPr="00C85A25">
              <w:rPr>
                <w:color w:val="002060"/>
                <w:highlight w:val="yellow"/>
                <w:lang w:val="en-US"/>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00C99" w14:textId="77777777" w:rsidR="00662DA3" w:rsidRPr="00C85A25" w:rsidRDefault="00662DA3" w:rsidP="00AC4264">
            <w:pPr>
              <w:pStyle w:val="rowtabella0"/>
              <w:rPr>
                <w:color w:val="002060"/>
                <w:highlight w:val="yellow"/>
                <w:lang w:val="en-US"/>
              </w:rPr>
            </w:pPr>
            <w:r w:rsidRPr="00C85A25">
              <w:rPr>
                <w:color w:val="002060"/>
                <w:highlight w:val="yellow"/>
                <w:lang w:val="en-US"/>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00020" w14:textId="3DD4E97F" w:rsidR="00662DA3" w:rsidRPr="00581137" w:rsidRDefault="00662DA3" w:rsidP="00AC426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1D4D1" w14:textId="77777777" w:rsidR="00662DA3" w:rsidRPr="00581137" w:rsidRDefault="00662DA3" w:rsidP="00AC4264">
            <w:pPr>
              <w:pStyle w:val="rowtabella0"/>
              <w:jc w:val="center"/>
              <w:rPr>
                <w:color w:val="002060"/>
              </w:rPr>
            </w:pPr>
            <w:r w:rsidRPr="00C85A25">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E463E" w14:textId="77777777" w:rsidR="00662DA3" w:rsidRPr="00581137" w:rsidRDefault="00662DA3" w:rsidP="00AC4264">
            <w:pPr>
              <w:pStyle w:val="rowtabella0"/>
              <w:jc w:val="center"/>
              <w:rPr>
                <w:color w:val="002060"/>
              </w:rPr>
            </w:pPr>
            <w:r w:rsidRPr="00581137">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99D15" w14:textId="77777777" w:rsidR="00662DA3" w:rsidRPr="00581137" w:rsidRDefault="00662DA3" w:rsidP="00AC4264">
            <w:pPr>
              <w:rPr>
                <w:color w:val="002060"/>
              </w:rPr>
            </w:pPr>
          </w:p>
        </w:tc>
      </w:tr>
      <w:tr w:rsidR="00C85A25" w:rsidRPr="00581137" w14:paraId="2C267C1E" w14:textId="77777777" w:rsidTr="00C85A2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FB1F" w14:textId="77777777" w:rsidR="00C85A25" w:rsidRPr="00C85A25" w:rsidRDefault="00C85A25" w:rsidP="00C85A25">
            <w:pPr>
              <w:pStyle w:val="rowtabella0"/>
              <w:rPr>
                <w:color w:val="002060"/>
                <w:highlight w:val="yellow"/>
              </w:rPr>
            </w:pPr>
            <w:r w:rsidRPr="00C85A25">
              <w:rPr>
                <w:color w:val="002060"/>
                <w:highlight w:val="yellow"/>
              </w:rPr>
              <w:t>21/12/2024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D9573" w14:textId="77777777" w:rsidR="00C85A25" w:rsidRPr="00C85A25" w:rsidRDefault="00C85A25" w:rsidP="00C85A25">
            <w:pPr>
              <w:pStyle w:val="rowtabella0"/>
              <w:jc w:val="center"/>
              <w:rPr>
                <w:color w:val="002060"/>
                <w:highlight w:val="yellow"/>
              </w:rPr>
            </w:pPr>
            <w:r w:rsidRPr="00C85A25">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B37AC" w14:textId="7ADDAE71" w:rsidR="00C85A25" w:rsidRPr="00C85A25" w:rsidRDefault="00C85A25" w:rsidP="00C85A25">
            <w:pPr>
              <w:pStyle w:val="rowtabella0"/>
              <w:rPr>
                <w:color w:val="002060"/>
                <w:highlight w:val="yellow"/>
              </w:rPr>
            </w:pPr>
            <w:r w:rsidRPr="00C85A25">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7243" w14:textId="1E976868" w:rsidR="00C85A25" w:rsidRPr="00C85A25" w:rsidRDefault="00C85A25" w:rsidP="00C85A25">
            <w:pPr>
              <w:pStyle w:val="rowtabella0"/>
              <w:rPr>
                <w:color w:val="002060"/>
                <w:highlight w:val="yellow"/>
              </w:rPr>
            </w:pPr>
            <w:r w:rsidRPr="00C85A25">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57B3" w14:textId="0401B8BD" w:rsidR="00C85A25" w:rsidRPr="00581137" w:rsidRDefault="00C85A25" w:rsidP="00C85A25">
            <w:pPr>
              <w:pStyle w:val="rowtabella0"/>
              <w:rPr>
                <w:color w:val="002060"/>
              </w:rPr>
            </w:pPr>
            <w:r>
              <w:rPr>
                <w:color w:val="002060"/>
              </w:rPr>
              <w:t>22</w:t>
            </w:r>
            <w:r w:rsidRPr="00581137">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81BF5" w14:textId="60E9E739" w:rsidR="00C85A25" w:rsidRPr="00581137" w:rsidRDefault="00C85A25" w:rsidP="00C85A25">
            <w:pPr>
              <w:pStyle w:val="rowtabella0"/>
              <w:jc w:val="center"/>
              <w:rPr>
                <w:color w:val="002060"/>
              </w:rPr>
            </w:pPr>
            <w:r w:rsidRPr="00C85A2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56D1C" w14:textId="473DB8A3" w:rsidR="00C85A25" w:rsidRPr="00C85A25" w:rsidRDefault="00C85A25" w:rsidP="00C85A25">
            <w:pPr>
              <w:jc w:val="center"/>
              <w:rPr>
                <w:rFonts w:ascii="Arial" w:hAnsi="Arial" w:cs="Arial"/>
                <w:color w:val="002060"/>
                <w:sz w:val="12"/>
                <w:szCs w:val="12"/>
              </w:rPr>
            </w:pPr>
            <w:r w:rsidRPr="00C85A25">
              <w:rPr>
                <w:rFonts w:ascii="Arial" w:hAnsi="Arial" w:cs="Arial"/>
                <w:color w:val="002060"/>
                <w:sz w:val="12"/>
                <w:szCs w:val="12"/>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77C40" w14:textId="77777777" w:rsidR="00C85A25" w:rsidRPr="00581137" w:rsidRDefault="00C85A25" w:rsidP="00C85A25">
            <w:pPr>
              <w:rPr>
                <w:color w:val="002060"/>
              </w:rPr>
            </w:pPr>
          </w:p>
        </w:tc>
      </w:tr>
    </w:tbl>
    <w:p w14:paraId="5B744EB5" w14:textId="77777777" w:rsidR="00662DA3" w:rsidRPr="00581137" w:rsidRDefault="00662DA3" w:rsidP="00662DA3">
      <w:pPr>
        <w:pStyle w:val="breakline"/>
        <w:rPr>
          <w:rFonts w:eastAsiaTheme="minorEastAsia"/>
          <w:color w:val="002060"/>
        </w:rPr>
      </w:pPr>
    </w:p>
    <w:p w14:paraId="17FC5E5B" w14:textId="77777777" w:rsidR="00662DA3" w:rsidRPr="00581137" w:rsidRDefault="00662DA3" w:rsidP="00662DA3">
      <w:pPr>
        <w:pStyle w:val="breakline"/>
        <w:rPr>
          <w:color w:val="002060"/>
        </w:rPr>
      </w:pPr>
    </w:p>
    <w:p w14:paraId="47BC926A" w14:textId="77777777" w:rsidR="00662DA3" w:rsidRPr="00581137" w:rsidRDefault="00662DA3" w:rsidP="00662DA3">
      <w:pPr>
        <w:pStyle w:val="sottotitolocampionato10"/>
        <w:rPr>
          <w:color w:val="002060"/>
        </w:rPr>
      </w:pPr>
      <w:r w:rsidRPr="0058113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662DA3" w:rsidRPr="00581137" w14:paraId="4770B664" w14:textId="77777777" w:rsidTr="0092742F">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9BFAE" w14:textId="77777777" w:rsidR="00662DA3" w:rsidRPr="00581137" w:rsidRDefault="00662DA3" w:rsidP="00AC4264">
            <w:pPr>
              <w:pStyle w:val="headertabella0"/>
              <w:rPr>
                <w:color w:val="002060"/>
              </w:rPr>
            </w:pPr>
            <w:r w:rsidRPr="0058113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B4184" w14:textId="77777777" w:rsidR="00662DA3" w:rsidRPr="00581137" w:rsidRDefault="00662DA3" w:rsidP="00AC4264">
            <w:pPr>
              <w:pStyle w:val="headertabella0"/>
              <w:rPr>
                <w:color w:val="002060"/>
              </w:rPr>
            </w:pPr>
            <w:r w:rsidRPr="00581137">
              <w:rPr>
                <w:color w:val="002060"/>
              </w:rPr>
              <w:t xml:space="preserve">N° </w:t>
            </w:r>
            <w:proofErr w:type="spellStart"/>
            <w:r w:rsidRPr="00581137">
              <w:rPr>
                <w:color w:val="002060"/>
              </w:rPr>
              <w:t>Gior</w:t>
            </w:r>
            <w:proofErr w:type="spellEnd"/>
            <w:r w:rsidRPr="00581137">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D2D7C" w14:textId="77777777" w:rsidR="00662DA3" w:rsidRPr="00581137" w:rsidRDefault="00662DA3" w:rsidP="00AC4264">
            <w:pPr>
              <w:pStyle w:val="headertabella0"/>
              <w:rPr>
                <w:color w:val="002060"/>
              </w:rPr>
            </w:pPr>
            <w:r w:rsidRPr="0058113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6C14B" w14:textId="77777777" w:rsidR="00662DA3" w:rsidRPr="00581137" w:rsidRDefault="00662DA3" w:rsidP="00AC4264">
            <w:pPr>
              <w:pStyle w:val="headertabella0"/>
              <w:rPr>
                <w:color w:val="002060"/>
              </w:rPr>
            </w:pPr>
            <w:r w:rsidRPr="005811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22C85" w14:textId="77777777" w:rsidR="00662DA3" w:rsidRPr="00581137" w:rsidRDefault="00662DA3" w:rsidP="00AC4264">
            <w:pPr>
              <w:pStyle w:val="headertabella0"/>
              <w:rPr>
                <w:color w:val="002060"/>
              </w:rPr>
            </w:pPr>
            <w:r w:rsidRPr="00581137">
              <w:rPr>
                <w:color w:val="002060"/>
              </w:rPr>
              <w:t xml:space="preserve">Data </w:t>
            </w:r>
            <w:proofErr w:type="spellStart"/>
            <w:r w:rsidRPr="00581137">
              <w:rPr>
                <w:color w:val="002060"/>
              </w:rPr>
              <w:t>Orig</w:t>
            </w:r>
            <w:proofErr w:type="spellEnd"/>
            <w:r w:rsidRPr="005811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2AEBB" w14:textId="77777777" w:rsidR="00662DA3" w:rsidRPr="00581137" w:rsidRDefault="00662DA3" w:rsidP="00AC4264">
            <w:pPr>
              <w:pStyle w:val="headertabella0"/>
              <w:rPr>
                <w:color w:val="002060"/>
              </w:rPr>
            </w:pPr>
            <w:r w:rsidRPr="005811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5E931" w14:textId="77777777" w:rsidR="00662DA3" w:rsidRPr="00581137" w:rsidRDefault="00662DA3" w:rsidP="00AC4264">
            <w:pPr>
              <w:pStyle w:val="headertabella0"/>
              <w:rPr>
                <w:color w:val="002060"/>
              </w:rPr>
            </w:pPr>
            <w:r w:rsidRPr="00581137">
              <w:rPr>
                <w:color w:val="002060"/>
              </w:rPr>
              <w:t xml:space="preserve">Ora </w:t>
            </w:r>
            <w:proofErr w:type="spellStart"/>
            <w:r w:rsidRPr="00581137">
              <w:rPr>
                <w:color w:val="002060"/>
              </w:rPr>
              <w:t>Orig</w:t>
            </w:r>
            <w:proofErr w:type="spellEnd"/>
            <w:r w:rsidRPr="0058113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FCB8D" w14:textId="77777777" w:rsidR="00662DA3" w:rsidRPr="00581137" w:rsidRDefault="00662DA3" w:rsidP="00AC4264">
            <w:pPr>
              <w:pStyle w:val="headertabella0"/>
              <w:rPr>
                <w:color w:val="002060"/>
              </w:rPr>
            </w:pPr>
            <w:r w:rsidRPr="00581137">
              <w:rPr>
                <w:color w:val="002060"/>
              </w:rPr>
              <w:t>Impianto</w:t>
            </w:r>
          </w:p>
        </w:tc>
      </w:tr>
      <w:tr w:rsidR="00662DA3" w:rsidRPr="00581137" w14:paraId="3C408B32" w14:textId="77777777" w:rsidTr="0092742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EFD2" w14:textId="77777777" w:rsidR="00662DA3" w:rsidRPr="00C85A25" w:rsidRDefault="00662DA3" w:rsidP="00AC4264">
            <w:pPr>
              <w:pStyle w:val="rowtabella0"/>
              <w:rPr>
                <w:color w:val="002060"/>
                <w:highlight w:val="yellow"/>
              </w:rPr>
            </w:pPr>
            <w:r w:rsidRPr="00C85A25">
              <w:rPr>
                <w:color w:val="002060"/>
                <w:highlight w:val="yellow"/>
              </w:rPr>
              <w:t>07/12/2024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A2ECC" w14:textId="77777777" w:rsidR="00662DA3" w:rsidRPr="00C85A25" w:rsidRDefault="00662DA3" w:rsidP="00AC4264">
            <w:pPr>
              <w:pStyle w:val="rowtabella0"/>
              <w:jc w:val="center"/>
              <w:rPr>
                <w:color w:val="002060"/>
                <w:highlight w:val="yellow"/>
              </w:rPr>
            </w:pPr>
            <w:r w:rsidRPr="00C85A25">
              <w:rPr>
                <w:color w:val="002060"/>
                <w:highlight w:val="yellow"/>
              </w:rPr>
              <w:t>2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03FA" w14:textId="77777777" w:rsidR="00662DA3" w:rsidRPr="00C85A25" w:rsidRDefault="00662DA3" w:rsidP="00AC4264">
            <w:pPr>
              <w:pStyle w:val="rowtabella0"/>
              <w:rPr>
                <w:color w:val="002060"/>
                <w:highlight w:val="yellow"/>
              </w:rPr>
            </w:pPr>
            <w:r w:rsidRPr="00C85A25">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F6CAE" w14:textId="77777777" w:rsidR="00662DA3" w:rsidRPr="00C85A25" w:rsidRDefault="00662DA3" w:rsidP="00AC4264">
            <w:pPr>
              <w:pStyle w:val="rowtabella0"/>
              <w:rPr>
                <w:color w:val="002060"/>
                <w:highlight w:val="yellow"/>
              </w:rPr>
            </w:pPr>
            <w:r w:rsidRPr="00C85A25">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92766" w14:textId="5118D0DF" w:rsidR="00662DA3" w:rsidRPr="00581137" w:rsidRDefault="00662DA3" w:rsidP="00AC426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96C3E" w14:textId="77777777" w:rsidR="00662DA3" w:rsidRPr="00581137" w:rsidRDefault="00662DA3" w:rsidP="00AC4264">
            <w:pPr>
              <w:pStyle w:val="rowtabella0"/>
              <w:jc w:val="center"/>
              <w:rPr>
                <w:color w:val="002060"/>
              </w:rPr>
            </w:pPr>
            <w:r w:rsidRPr="00C85A25">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A477D" w14:textId="77777777" w:rsidR="00662DA3" w:rsidRPr="00581137" w:rsidRDefault="00662DA3" w:rsidP="00AC4264">
            <w:pPr>
              <w:pStyle w:val="rowtabella0"/>
              <w:jc w:val="center"/>
              <w:rPr>
                <w:color w:val="002060"/>
              </w:rPr>
            </w:pPr>
            <w:r w:rsidRPr="00581137">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54C64" w14:textId="77777777" w:rsidR="00662DA3" w:rsidRPr="00581137" w:rsidRDefault="00662DA3" w:rsidP="00AC4264">
            <w:pPr>
              <w:pStyle w:val="rowtabella0"/>
              <w:rPr>
                <w:color w:val="002060"/>
              </w:rPr>
            </w:pPr>
            <w:r w:rsidRPr="00C85A25">
              <w:rPr>
                <w:color w:val="002060"/>
                <w:highlight w:val="yellow"/>
              </w:rPr>
              <w:t>PALASPORT CASTELLEONE DI SUASA VIA ROSSINI</w:t>
            </w:r>
          </w:p>
        </w:tc>
      </w:tr>
      <w:tr w:rsidR="00662DA3" w:rsidRPr="00581137" w14:paraId="38A4C848" w14:textId="77777777" w:rsidTr="0092742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A51A7" w14:textId="77777777" w:rsidR="00662DA3" w:rsidRPr="0092742F" w:rsidRDefault="00662DA3" w:rsidP="00AC4264">
            <w:pPr>
              <w:pStyle w:val="rowtabella0"/>
              <w:rPr>
                <w:color w:val="002060"/>
                <w:highlight w:val="yellow"/>
              </w:rPr>
            </w:pPr>
            <w:r w:rsidRPr="0092742F">
              <w:rPr>
                <w:color w:val="002060"/>
                <w:highlight w:val="yellow"/>
              </w:rPr>
              <w:t>08/12/2024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B3C1F" w14:textId="77777777" w:rsidR="00662DA3" w:rsidRPr="0092742F" w:rsidRDefault="00662DA3" w:rsidP="00AC4264">
            <w:pPr>
              <w:pStyle w:val="rowtabella0"/>
              <w:jc w:val="center"/>
              <w:rPr>
                <w:color w:val="002060"/>
                <w:highlight w:val="yellow"/>
              </w:rPr>
            </w:pPr>
            <w:r w:rsidRPr="0092742F">
              <w:rPr>
                <w:color w:val="002060"/>
                <w:highlight w:val="yellow"/>
              </w:rPr>
              <w:t>2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63E6" w14:textId="77777777" w:rsidR="00662DA3" w:rsidRPr="0092742F" w:rsidRDefault="00662DA3" w:rsidP="00AC4264">
            <w:pPr>
              <w:pStyle w:val="rowtabella0"/>
              <w:rPr>
                <w:color w:val="002060"/>
                <w:highlight w:val="yellow"/>
              </w:rPr>
            </w:pPr>
            <w:r w:rsidRPr="0092742F">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6B4F" w14:textId="77777777" w:rsidR="00662DA3" w:rsidRPr="0092742F" w:rsidRDefault="00662DA3" w:rsidP="00AC4264">
            <w:pPr>
              <w:pStyle w:val="rowtabella0"/>
              <w:rPr>
                <w:color w:val="002060"/>
                <w:highlight w:val="yellow"/>
              </w:rPr>
            </w:pPr>
            <w:r w:rsidRPr="0092742F">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0A02C" w14:textId="25649859" w:rsidR="00662DA3" w:rsidRPr="00581137" w:rsidRDefault="00662DA3" w:rsidP="00AC4264">
            <w:pPr>
              <w:pStyle w:val="rowtabella0"/>
              <w:rPr>
                <w:color w:val="002060"/>
              </w:rPr>
            </w:pPr>
            <w:r w:rsidRPr="00581137">
              <w:rPr>
                <w:color w:val="002060"/>
              </w:rPr>
              <w:t>0</w:t>
            </w:r>
            <w:r w:rsidR="0092742F">
              <w:rPr>
                <w:color w:val="002060"/>
              </w:rPr>
              <w:t>7</w:t>
            </w:r>
            <w:r w:rsidRPr="00581137">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D9619" w14:textId="77777777" w:rsidR="00662DA3" w:rsidRPr="00581137" w:rsidRDefault="00662DA3" w:rsidP="00AC4264">
            <w:pPr>
              <w:pStyle w:val="rowtabella0"/>
              <w:jc w:val="center"/>
              <w:rPr>
                <w:color w:val="002060"/>
              </w:rPr>
            </w:pPr>
            <w:r w:rsidRPr="0092742F">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3F5F5" w14:textId="77777777" w:rsidR="00662DA3" w:rsidRPr="00581137" w:rsidRDefault="00662DA3" w:rsidP="00AC4264">
            <w:pPr>
              <w:pStyle w:val="rowtabella0"/>
              <w:jc w:val="center"/>
              <w:rPr>
                <w:color w:val="002060"/>
              </w:rPr>
            </w:pPr>
            <w:r w:rsidRPr="00581137">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F664E" w14:textId="77777777" w:rsidR="00662DA3" w:rsidRPr="00581137" w:rsidRDefault="00662DA3" w:rsidP="00AC4264">
            <w:pPr>
              <w:rPr>
                <w:color w:val="002060"/>
              </w:rPr>
            </w:pPr>
          </w:p>
        </w:tc>
      </w:tr>
      <w:tr w:rsidR="00662DA3" w:rsidRPr="00581137" w14:paraId="352FA06B" w14:textId="77777777" w:rsidTr="0092742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117F" w14:textId="77777777" w:rsidR="00662DA3" w:rsidRPr="0092742F" w:rsidRDefault="00662DA3" w:rsidP="00AC4264">
            <w:pPr>
              <w:pStyle w:val="rowtabella0"/>
              <w:rPr>
                <w:color w:val="002060"/>
                <w:highlight w:val="yellow"/>
              </w:rPr>
            </w:pPr>
            <w:r w:rsidRPr="0092742F">
              <w:rPr>
                <w:color w:val="002060"/>
                <w:highlight w:val="yellow"/>
              </w:rPr>
              <w:t>14/12/2024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2C0D" w14:textId="77777777" w:rsidR="00662DA3" w:rsidRPr="0092742F" w:rsidRDefault="00662DA3" w:rsidP="00AC4264">
            <w:pPr>
              <w:pStyle w:val="rowtabella0"/>
              <w:jc w:val="center"/>
              <w:rPr>
                <w:color w:val="002060"/>
                <w:highlight w:val="yellow"/>
              </w:rPr>
            </w:pPr>
            <w:r w:rsidRPr="0092742F">
              <w:rPr>
                <w:color w:val="002060"/>
                <w:highlight w:val="yellow"/>
              </w:rPr>
              <w:t>3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DAC64" w14:textId="77777777" w:rsidR="00662DA3" w:rsidRPr="0092742F" w:rsidRDefault="00662DA3" w:rsidP="00AC4264">
            <w:pPr>
              <w:pStyle w:val="rowtabella0"/>
              <w:rPr>
                <w:color w:val="002060"/>
                <w:highlight w:val="yellow"/>
              </w:rPr>
            </w:pPr>
            <w:r w:rsidRPr="0092742F">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3E9D" w14:textId="77777777" w:rsidR="00662DA3" w:rsidRPr="0092742F" w:rsidRDefault="00662DA3" w:rsidP="00AC4264">
            <w:pPr>
              <w:pStyle w:val="rowtabella0"/>
              <w:rPr>
                <w:color w:val="002060"/>
                <w:highlight w:val="yellow"/>
              </w:rPr>
            </w:pPr>
            <w:r w:rsidRPr="0092742F">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DCF0D" w14:textId="30F31391" w:rsidR="00662DA3" w:rsidRPr="00581137" w:rsidRDefault="00662DA3" w:rsidP="00AC4264">
            <w:pPr>
              <w:pStyle w:val="rowtabella0"/>
              <w:rPr>
                <w:color w:val="002060"/>
              </w:rPr>
            </w:pPr>
            <w:r w:rsidRPr="00581137">
              <w:rPr>
                <w:color w:val="002060"/>
              </w:rPr>
              <w:t>1</w:t>
            </w:r>
            <w:r w:rsidR="0092742F">
              <w:rPr>
                <w:color w:val="002060"/>
              </w:rPr>
              <w:t>5</w:t>
            </w:r>
            <w:r w:rsidRPr="00581137">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CDA2D" w14:textId="77777777" w:rsidR="00662DA3" w:rsidRPr="00581137" w:rsidRDefault="00662DA3" w:rsidP="00AC4264">
            <w:pPr>
              <w:pStyle w:val="rowtabella0"/>
              <w:jc w:val="center"/>
              <w:rPr>
                <w:color w:val="002060"/>
              </w:rPr>
            </w:pPr>
            <w:r w:rsidRPr="0092742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AA985" w14:textId="77777777" w:rsidR="00662DA3" w:rsidRPr="00581137" w:rsidRDefault="00662DA3" w:rsidP="00AC4264">
            <w:pPr>
              <w:pStyle w:val="rowtabella0"/>
              <w:jc w:val="center"/>
              <w:rPr>
                <w:color w:val="002060"/>
              </w:rPr>
            </w:pPr>
            <w:r w:rsidRPr="00581137">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628FF" w14:textId="77777777" w:rsidR="00662DA3" w:rsidRPr="00581137" w:rsidRDefault="00662DA3" w:rsidP="00AC4264">
            <w:pPr>
              <w:rPr>
                <w:color w:val="002060"/>
              </w:rPr>
            </w:pPr>
          </w:p>
        </w:tc>
      </w:tr>
    </w:tbl>
    <w:p w14:paraId="64259CCC" w14:textId="77777777" w:rsidR="00662DA3" w:rsidRPr="00581137" w:rsidRDefault="00662DA3" w:rsidP="00662DA3">
      <w:pPr>
        <w:pStyle w:val="breakline"/>
        <w:rPr>
          <w:rFonts w:eastAsiaTheme="minorEastAsia"/>
          <w:color w:val="002060"/>
        </w:rPr>
      </w:pPr>
    </w:p>
    <w:p w14:paraId="11FD2224" w14:textId="77777777" w:rsidR="00662DA3" w:rsidRPr="00581137" w:rsidRDefault="00662DA3" w:rsidP="00662DA3">
      <w:pPr>
        <w:pStyle w:val="breakline"/>
        <w:rPr>
          <w:color w:val="002060"/>
        </w:rPr>
      </w:pPr>
    </w:p>
    <w:p w14:paraId="3713855D" w14:textId="77777777" w:rsidR="00662DA3" w:rsidRPr="00581137" w:rsidRDefault="00662DA3" w:rsidP="00662DA3">
      <w:pPr>
        <w:pStyle w:val="sottotitolocampionato10"/>
        <w:rPr>
          <w:color w:val="002060"/>
        </w:rPr>
      </w:pPr>
      <w:r w:rsidRPr="0058113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62DA3" w:rsidRPr="00581137" w14:paraId="0E5F4BB2" w14:textId="77777777" w:rsidTr="0092742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002CD" w14:textId="77777777" w:rsidR="00662DA3" w:rsidRPr="00581137" w:rsidRDefault="00662DA3" w:rsidP="00AC4264">
            <w:pPr>
              <w:pStyle w:val="headertabella0"/>
              <w:rPr>
                <w:color w:val="002060"/>
              </w:rPr>
            </w:pPr>
            <w:r w:rsidRPr="0058113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826EC" w14:textId="77777777" w:rsidR="00662DA3" w:rsidRPr="00581137" w:rsidRDefault="00662DA3" w:rsidP="00AC4264">
            <w:pPr>
              <w:pStyle w:val="headertabella0"/>
              <w:rPr>
                <w:color w:val="002060"/>
              </w:rPr>
            </w:pPr>
            <w:r w:rsidRPr="00581137">
              <w:rPr>
                <w:color w:val="002060"/>
              </w:rPr>
              <w:t xml:space="preserve">N° </w:t>
            </w:r>
            <w:proofErr w:type="spellStart"/>
            <w:r w:rsidRPr="00581137">
              <w:rPr>
                <w:color w:val="002060"/>
              </w:rPr>
              <w:t>Gior</w:t>
            </w:r>
            <w:proofErr w:type="spellEnd"/>
            <w:r w:rsidRPr="0058113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A0B45" w14:textId="77777777" w:rsidR="00662DA3" w:rsidRPr="00581137" w:rsidRDefault="00662DA3" w:rsidP="00AC4264">
            <w:pPr>
              <w:pStyle w:val="headertabella0"/>
              <w:rPr>
                <w:color w:val="002060"/>
              </w:rPr>
            </w:pPr>
            <w:r w:rsidRPr="0058113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F373F" w14:textId="77777777" w:rsidR="00662DA3" w:rsidRPr="00581137" w:rsidRDefault="00662DA3" w:rsidP="00AC4264">
            <w:pPr>
              <w:pStyle w:val="headertabella0"/>
              <w:rPr>
                <w:color w:val="002060"/>
              </w:rPr>
            </w:pPr>
            <w:r w:rsidRPr="005811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75C48" w14:textId="77777777" w:rsidR="00662DA3" w:rsidRPr="00581137" w:rsidRDefault="00662DA3" w:rsidP="00AC4264">
            <w:pPr>
              <w:pStyle w:val="headertabella0"/>
              <w:rPr>
                <w:color w:val="002060"/>
              </w:rPr>
            </w:pPr>
            <w:r w:rsidRPr="00581137">
              <w:rPr>
                <w:color w:val="002060"/>
              </w:rPr>
              <w:t xml:space="preserve">Data </w:t>
            </w:r>
            <w:proofErr w:type="spellStart"/>
            <w:r w:rsidRPr="00581137">
              <w:rPr>
                <w:color w:val="002060"/>
              </w:rPr>
              <w:t>Orig</w:t>
            </w:r>
            <w:proofErr w:type="spellEnd"/>
            <w:r w:rsidRPr="005811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BFB50" w14:textId="77777777" w:rsidR="00662DA3" w:rsidRPr="00581137" w:rsidRDefault="00662DA3" w:rsidP="00AC4264">
            <w:pPr>
              <w:pStyle w:val="headertabella0"/>
              <w:rPr>
                <w:color w:val="002060"/>
              </w:rPr>
            </w:pPr>
            <w:r w:rsidRPr="005811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51F00" w14:textId="77777777" w:rsidR="00662DA3" w:rsidRPr="00581137" w:rsidRDefault="00662DA3" w:rsidP="00AC4264">
            <w:pPr>
              <w:pStyle w:val="headertabella0"/>
              <w:rPr>
                <w:color w:val="002060"/>
              </w:rPr>
            </w:pPr>
            <w:r w:rsidRPr="00581137">
              <w:rPr>
                <w:color w:val="002060"/>
              </w:rPr>
              <w:t xml:space="preserve">Ora </w:t>
            </w:r>
            <w:proofErr w:type="spellStart"/>
            <w:r w:rsidRPr="00581137">
              <w:rPr>
                <w:color w:val="002060"/>
              </w:rPr>
              <w:t>Orig</w:t>
            </w:r>
            <w:proofErr w:type="spellEnd"/>
            <w:r w:rsidRPr="0058113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33544" w14:textId="77777777" w:rsidR="00662DA3" w:rsidRPr="00581137" w:rsidRDefault="00662DA3" w:rsidP="00AC4264">
            <w:pPr>
              <w:pStyle w:val="headertabella0"/>
              <w:rPr>
                <w:color w:val="002060"/>
              </w:rPr>
            </w:pPr>
            <w:r w:rsidRPr="00581137">
              <w:rPr>
                <w:color w:val="002060"/>
              </w:rPr>
              <w:t>Impianto</w:t>
            </w:r>
          </w:p>
        </w:tc>
      </w:tr>
      <w:tr w:rsidR="00662DA3" w:rsidRPr="00581137" w14:paraId="67D268DA" w14:textId="77777777" w:rsidTr="0092742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7A4E8" w14:textId="77777777" w:rsidR="00662DA3" w:rsidRPr="0092742F" w:rsidRDefault="00662DA3" w:rsidP="00AC4264">
            <w:pPr>
              <w:pStyle w:val="rowtabella0"/>
              <w:rPr>
                <w:color w:val="002060"/>
                <w:highlight w:val="yellow"/>
              </w:rPr>
            </w:pPr>
            <w:r w:rsidRPr="0092742F">
              <w:rPr>
                <w:color w:val="002060"/>
                <w:highlight w:val="yellow"/>
              </w:rPr>
              <w:t>07/12/2024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E4FCA" w14:textId="77777777" w:rsidR="00662DA3" w:rsidRPr="0092742F" w:rsidRDefault="00662DA3" w:rsidP="00AC4264">
            <w:pPr>
              <w:pStyle w:val="rowtabella0"/>
              <w:jc w:val="center"/>
              <w:rPr>
                <w:color w:val="002060"/>
                <w:highlight w:val="yellow"/>
              </w:rPr>
            </w:pPr>
            <w:r w:rsidRPr="0092742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7EDCB" w14:textId="77777777" w:rsidR="00662DA3" w:rsidRPr="0092742F" w:rsidRDefault="00662DA3" w:rsidP="00AC4264">
            <w:pPr>
              <w:pStyle w:val="rowtabella0"/>
              <w:rPr>
                <w:color w:val="002060"/>
                <w:highlight w:val="yellow"/>
              </w:rPr>
            </w:pPr>
            <w:r w:rsidRPr="0092742F">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76C9" w14:textId="77777777" w:rsidR="00662DA3" w:rsidRPr="0092742F" w:rsidRDefault="00662DA3" w:rsidP="00AC4264">
            <w:pPr>
              <w:pStyle w:val="rowtabella0"/>
              <w:rPr>
                <w:color w:val="002060"/>
                <w:highlight w:val="yellow"/>
              </w:rPr>
            </w:pPr>
            <w:r w:rsidRPr="0092742F">
              <w:rPr>
                <w:color w:val="002060"/>
                <w:highlight w:val="yellow"/>
              </w:rPr>
              <w:t>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BE864" w14:textId="1F3559F0" w:rsidR="00662DA3" w:rsidRPr="00581137" w:rsidRDefault="00662DA3" w:rsidP="00AC426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F2967" w14:textId="77777777" w:rsidR="00662DA3" w:rsidRPr="00581137" w:rsidRDefault="00662DA3" w:rsidP="00AC4264">
            <w:pPr>
              <w:pStyle w:val="rowtabella0"/>
              <w:jc w:val="center"/>
              <w:rPr>
                <w:color w:val="002060"/>
              </w:rPr>
            </w:pPr>
            <w:r w:rsidRPr="0092742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455E6" w14:textId="77777777" w:rsidR="00662DA3" w:rsidRPr="00581137" w:rsidRDefault="00662DA3" w:rsidP="00AC426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0073C" w14:textId="77777777" w:rsidR="00662DA3" w:rsidRPr="00581137" w:rsidRDefault="00662DA3" w:rsidP="00AC4264">
            <w:pPr>
              <w:pStyle w:val="rowtabella0"/>
              <w:rPr>
                <w:color w:val="002060"/>
              </w:rPr>
            </w:pPr>
            <w:r w:rsidRPr="0092742F">
              <w:rPr>
                <w:color w:val="002060"/>
                <w:highlight w:val="yellow"/>
              </w:rPr>
              <w:t>PALLONE GEODETICO "CIOMMEI" TOLENTINO VIA WEBER - ZONA STICCHI</w:t>
            </w:r>
          </w:p>
        </w:tc>
      </w:tr>
    </w:tbl>
    <w:p w14:paraId="30010BDB" w14:textId="77777777" w:rsidR="00662DA3" w:rsidRPr="00581137" w:rsidRDefault="00662DA3" w:rsidP="00662DA3">
      <w:pPr>
        <w:pStyle w:val="breakline"/>
        <w:rPr>
          <w:rFonts w:eastAsiaTheme="minorEastAsia"/>
          <w:color w:val="002060"/>
        </w:rPr>
      </w:pPr>
    </w:p>
    <w:p w14:paraId="3330A0CF" w14:textId="77777777" w:rsidR="00662DA3" w:rsidRPr="00581137" w:rsidRDefault="00662DA3" w:rsidP="00662DA3">
      <w:pPr>
        <w:pStyle w:val="breakline"/>
        <w:rPr>
          <w:color w:val="002060"/>
        </w:rPr>
      </w:pPr>
    </w:p>
    <w:p w14:paraId="6B960448" w14:textId="77777777" w:rsidR="00662DA3" w:rsidRPr="00581137" w:rsidRDefault="00662DA3" w:rsidP="00662DA3">
      <w:pPr>
        <w:pStyle w:val="titoloprinc0"/>
        <w:rPr>
          <w:color w:val="002060"/>
        </w:rPr>
      </w:pPr>
      <w:r w:rsidRPr="00581137">
        <w:rPr>
          <w:color w:val="002060"/>
        </w:rPr>
        <w:t>RISULTATI</w:t>
      </w:r>
    </w:p>
    <w:p w14:paraId="752F2B40" w14:textId="77777777" w:rsidR="00662DA3" w:rsidRPr="00581137" w:rsidRDefault="00662DA3" w:rsidP="00662DA3">
      <w:pPr>
        <w:pStyle w:val="breakline"/>
        <w:rPr>
          <w:color w:val="002060"/>
        </w:rPr>
      </w:pPr>
    </w:p>
    <w:p w14:paraId="2D9B2213" w14:textId="77777777" w:rsidR="00662DA3" w:rsidRPr="00581137" w:rsidRDefault="00662DA3" w:rsidP="00662DA3">
      <w:pPr>
        <w:pStyle w:val="sottotitolocampionato10"/>
        <w:rPr>
          <w:color w:val="002060"/>
        </w:rPr>
      </w:pPr>
      <w:r w:rsidRPr="00581137">
        <w:rPr>
          <w:color w:val="002060"/>
        </w:rPr>
        <w:t>RISULTATI UFFICIALI GARE DEL 01/12/2024</w:t>
      </w:r>
    </w:p>
    <w:p w14:paraId="58D61C2D" w14:textId="77777777" w:rsidR="00662DA3" w:rsidRPr="00662DA3" w:rsidRDefault="00662DA3" w:rsidP="00662DA3">
      <w:pPr>
        <w:pStyle w:val="sottotitolocampionato20"/>
        <w:spacing w:before="0" w:beforeAutospacing="0" w:after="0" w:afterAutospacing="0"/>
        <w:rPr>
          <w:rFonts w:ascii="Arial" w:hAnsi="Arial" w:cs="Arial"/>
          <w:color w:val="002060"/>
          <w:sz w:val="20"/>
          <w:szCs w:val="20"/>
        </w:rPr>
      </w:pPr>
      <w:r w:rsidRPr="00662DA3">
        <w:rPr>
          <w:rFonts w:ascii="Arial" w:hAnsi="Arial" w:cs="Arial"/>
          <w:color w:val="002060"/>
          <w:sz w:val="20"/>
          <w:szCs w:val="20"/>
        </w:rPr>
        <w:t>Si trascrivono qui di seguito i risultati ufficiali delle gare disputate</w:t>
      </w:r>
    </w:p>
    <w:p w14:paraId="75A44F8F" w14:textId="77777777" w:rsidR="00662DA3" w:rsidRPr="00581137" w:rsidRDefault="00662DA3" w:rsidP="00662D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62DA3" w:rsidRPr="00581137" w14:paraId="58D0B566" w14:textId="77777777" w:rsidTr="00AC42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2FDBEB50"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D1E9B" w14:textId="77777777" w:rsidR="00662DA3" w:rsidRPr="00581137" w:rsidRDefault="00662DA3" w:rsidP="00AC4264">
                  <w:pPr>
                    <w:pStyle w:val="headertabella0"/>
                    <w:rPr>
                      <w:color w:val="002060"/>
                    </w:rPr>
                  </w:pPr>
                  <w:r w:rsidRPr="00581137">
                    <w:rPr>
                      <w:color w:val="002060"/>
                    </w:rPr>
                    <w:t>GIRONE A - 1 Giornata - R</w:t>
                  </w:r>
                </w:p>
              </w:tc>
            </w:tr>
            <w:tr w:rsidR="00662DA3" w:rsidRPr="00581137" w14:paraId="6472B2B5"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DF2F16" w14:textId="77777777" w:rsidR="00662DA3" w:rsidRPr="00581137" w:rsidRDefault="00662DA3" w:rsidP="00AC4264">
                  <w:pPr>
                    <w:pStyle w:val="rowtabella0"/>
                    <w:rPr>
                      <w:color w:val="002060"/>
                    </w:rPr>
                  </w:pPr>
                  <w:r w:rsidRPr="00581137">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E1C5B" w14:textId="77777777" w:rsidR="00662DA3" w:rsidRPr="00581137" w:rsidRDefault="00662DA3" w:rsidP="00AC4264">
                  <w:pPr>
                    <w:pStyle w:val="rowtabella0"/>
                    <w:rPr>
                      <w:color w:val="002060"/>
                    </w:rPr>
                  </w:pPr>
                  <w:r w:rsidRPr="00581137">
                    <w:rPr>
                      <w:color w:val="002060"/>
                    </w:rPr>
                    <w:t xml:space="preserve">- ITALSERVICE C5 </w:t>
                  </w:r>
                  <w:proofErr w:type="gramStart"/>
                  <w:r w:rsidRPr="00581137">
                    <w:rPr>
                      <w:color w:val="002060"/>
                    </w:rPr>
                    <w:t>SQ.B</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2C633" w14:textId="77777777" w:rsidR="00662DA3" w:rsidRPr="00581137" w:rsidRDefault="00662DA3" w:rsidP="00AC4264">
                  <w:pPr>
                    <w:pStyle w:val="rowtabella0"/>
                    <w:jc w:val="center"/>
                    <w:rPr>
                      <w:color w:val="002060"/>
                    </w:rPr>
                  </w:pPr>
                  <w:r w:rsidRPr="00581137">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A3EA8" w14:textId="77777777" w:rsidR="00662DA3" w:rsidRPr="00581137" w:rsidRDefault="00662DA3" w:rsidP="00AC4264">
                  <w:pPr>
                    <w:pStyle w:val="rowtabella0"/>
                    <w:jc w:val="center"/>
                    <w:rPr>
                      <w:color w:val="002060"/>
                    </w:rPr>
                  </w:pPr>
                  <w:r w:rsidRPr="00581137">
                    <w:rPr>
                      <w:color w:val="002060"/>
                    </w:rPr>
                    <w:t> </w:t>
                  </w:r>
                </w:p>
              </w:tc>
            </w:tr>
            <w:tr w:rsidR="00662DA3" w:rsidRPr="00581137" w14:paraId="2B281F35"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3EB760" w14:textId="77777777" w:rsidR="00662DA3" w:rsidRPr="00581137" w:rsidRDefault="00662DA3" w:rsidP="00AC4264">
                  <w:pPr>
                    <w:pStyle w:val="rowtabella0"/>
                    <w:rPr>
                      <w:color w:val="002060"/>
                    </w:rPr>
                  </w:pPr>
                  <w:r w:rsidRPr="00581137">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0DADC0" w14:textId="77777777" w:rsidR="00662DA3" w:rsidRPr="00581137" w:rsidRDefault="00662DA3" w:rsidP="00AC4264">
                  <w:pPr>
                    <w:pStyle w:val="rowtabella0"/>
                    <w:rPr>
                      <w:color w:val="002060"/>
                    </w:rPr>
                  </w:pPr>
                  <w:r w:rsidRPr="00581137">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CF6A5A" w14:textId="77777777" w:rsidR="00662DA3" w:rsidRPr="00581137" w:rsidRDefault="00662DA3" w:rsidP="00AC4264">
                  <w:pPr>
                    <w:pStyle w:val="rowtabella0"/>
                    <w:jc w:val="center"/>
                    <w:rPr>
                      <w:color w:val="002060"/>
                    </w:rPr>
                  </w:pPr>
                  <w:r w:rsidRPr="00581137">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2FE319" w14:textId="77777777" w:rsidR="00662DA3" w:rsidRPr="00581137" w:rsidRDefault="00662DA3" w:rsidP="00AC4264">
                  <w:pPr>
                    <w:pStyle w:val="rowtabella0"/>
                    <w:jc w:val="center"/>
                    <w:rPr>
                      <w:color w:val="002060"/>
                    </w:rPr>
                  </w:pPr>
                  <w:r w:rsidRPr="00581137">
                    <w:rPr>
                      <w:color w:val="002060"/>
                    </w:rPr>
                    <w:t> </w:t>
                  </w:r>
                </w:p>
              </w:tc>
            </w:tr>
            <w:tr w:rsidR="00662DA3" w:rsidRPr="00581137" w14:paraId="2D095368"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420806" w14:textId="77777777" w:rsidR="00662DA3" w:rsidRPr="00581137" w:rsidRDefault="00662DA3" w:rsidP="00AC4264">
                  <w:pPr>
                    <w:pStyle w:val="rowtabella0"/>
                    <w:rPr>
                      <w:color w:val="002060"/>
                    </w:rPr>
                  </w:pPr>
                  <w:r w:rsidRPr="00581137">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3AAADE" w14:textId="77777777" w:rsidR="00662DA3" w:rsidRPr="00581137" w:rsidRDefault="00662DA3" w:rsidP="00AC4264">
                  <w:pPr>
                    <w:pStyle w:val="rowtabella0"/>
                    <w:rPr>
                      <w:color w:val="002060"/>
                    </w:rPr>
                  </w:pPr>
                  <w:r w:rsidRPr="00581137">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B9D493" w14:textId="77777777" w:rsidR="00662DA3" w:rsidRPr="00581137" w:rsidRDefault="00662DA3" w:rsidP="00AC4264">
                  <w:pPr>
                    <w:pStyle w:val="rowtabella0"/>
                    <w:jc w:val="center"/>
                    <w:rPr>
                      <w:color w:val="002060"/>
                    </w:rPr>
                  </w:pPr>
                  <w:r w:rsidRPr="00581137">
                    <w:rPr>
                      <w:color w:val="002060"/>
                    </w:rPr>
                    <w:t>0 - 10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1CE1A5" w14:textId="77777777" w:rsidR="00662DA3" w:rsidRPr="00581137" w:rsidRDefault="00662DA3" w:rsidP="00AC4264">
                  <w:pPr>
                    <w:pStyle w:val="rowtabella0"/>
                    <w:jc w:val="center"/>
                    <w:rPr>
                      <w:color w:val="002060"/>
                    </w:rPr>
                  </w:pPr>
                  <w:r w:rsidRPr="00581137">
                    <w:rPr>
                      <w:color w:val="002060"/>
                    </w:rPr>
                    <w:t> </w:t>
                  </w:r>
                </w:p>
              </w:tc>
            </w:tr>
            <w:tr w:rsidR="00662DA3" w:rsidRPr="00581137" w14:paraId="7C39C3E2"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D175CD" w14:textId="77777777" w:rsidR="00662DA3" w:rsidRPr="00581137" w:rsidRDefault="00662DA3" w:rsidP="00AC4264">
                  <w:pPr>
                    <w:pStyle w:val="rowtabella0"/>
                    <w:rPr>
                      <w:color w:val="002060"/>
                    </w:rPr>
                  </w:pPr>
                  <w:r w:rsidRPr="00581137">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A11C14" w14:textId="77777777" w:rsidR="00662DA3" w:rsidRPr="00581137" w:rsidRDefault="00662DA3" w:rsidP="00AC4264">
                  <w:pPr>
                    <w:pStyle w:val="rowtabella0"/>
                    <w:rPr>
                      <w:color w:val="002060"/>
                    </w:rPr>
                  </w:pPr>
                  <w:r w:rsidRPr="00581137">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BF069A" w14:textId="77777777" w:rsidR="00662DA3" w:rsidRPr="00581137" w:rsidRDefault="00662DA3" w:rsidP="00AC4264">
                  <w:pPr>
                    <w:pStyle w:val="rowtabella0"/>
                    <w:jc w:val="center"/>
                    <w:rPr>
                      <w:color w:val="002060"/>
                    </w:rPr>
                  </w:pPr>
                  <w:r w:rsidRPr="00581137">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6D2BE5" w14:textId="77777777" w:rsidR="00662DA3" w:rsidRPr="00581137" w:rsidRDefault="00662DA3" w:rsidP="00AC4264">
                  <w:pPr>
                    <w:pStyle w:val="rowtabella0"/>
                    <w:jc w:val="center"/>
                    <w:rPr>
                      <w:color w:val="002060"/>
                    </w:rPr>
                  </w:pPr>
                  <w:r w:rsidRPr="00581137">
                    <w:rPr>
                      <w:color w:val="002060"/>
                    </w:rPr>
                    <w:t> </w:t>
                  </w:r>
                </w:p>
              </w:tc>
            </w:tr>
            <w:tr w:rsidR="00662DA3" w:rsidRPr="00581137" w14:paraId="77E87014"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1CB12F" w14:textId="77777777" w:rsidR="00662DA3" w:rsidRPr="00581137" w:rsidRDefault="00662DA3" w:rsidP="00AC4264">
                  <w:pPr>
                    <w:pStyle w:val="rowtabella0"/>
                    <w:rPr>
                      <w:color w:val="002060"/>
                    </w:rPr>
                  </w:pPr>
                  <w:r w:rsidRPr="00581137">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62A20" w14:textId="77777777" w:rsidR="00662DA3" w:rsidRPr="00581137" w:rsidRDefault="00662DA3" w:rsidP="00AC4264">
                  <w:pPr>
                    <w:pStyle w:val="rowtabella0"/>
                    <w:rPr>
                      <w:color w:val="002060"/>
                    </w:rPr>
                  </w:pPr>
                  <w:r w:rsidRPr="00581137">
                    <w:rPr>
                      <w:color w:val="002060"/>
                    </w:rPr>
                    <w:t>- SPORTFLY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ABD21" w14:textId="77777777" w:rsidR="00662DA3" w:rsidRPr="00581137" w:rsidRDefault="00662DA3" w:rsidP="00AC4264">
                  <w:pPr>
                    <w:pStyle w:val="rowtabella0"/>
                    <w:jc w:val="center"/>
                    <w:rPr>
                      <w:color w:val="002060"/>
                    </w:rPr>
                  </w:pPr>
                  <w:r w:rsidRPr="00581137">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67AF9" w14:textId="77777777" w:rsidR="00662DA3" w:rsidRPr="00581137" w:rsidRDefault="00662DA3" w:rsidP="00AC4264">
                  <w:pPr>
                    <w:pStyle w:val="rowtabella0"/>
                    <w:jc w:val="center"/>
                    <w:rPr>
                      <w:color w:val="002060"/>
                    </w:rPr>
                  </w:pPr>
                  <w:r w:rsidRPr="00581137">
                    <w:rPr>
                      <w:color w:val="002060"/>
                    </w:rPr>
                    <w:t> </w:t>
                  </w:r>
                </w:p>
              </w:tc>
            </w:tr>
          </w:tbl>
          <w:p w14:paraId="2B20B65D" w14:textId="77777777" w:rsidR="00662DA3" w:rsidRPr="00581137" w:rsidRDefault="00662DA3" w:rsidP="00AC426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37E2D7E8"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0D472" w14:textId="77777777" w:rsidR="00662DA3" w:rsidRPr="00581137" w:rsidRDefault="00662DA3" w:rsidP="00AC4264">
                  <w:pPr>
                    <w:pStyle w:val="headertabella0"/>
                    <w:rPr>
                      <w:color w:val="002060"/>
                    </w:rPr>
                  </w:pPr>
                  <w:r w:rsidRPr="00581137">
                    <w:rPr>
                      <w:color w:val="002060"/>
                    </w:rPr>
                    <w:t>GIRONE B - 1 Giornata - R</w:t>
                  </w:r>
                </w:p>
              </w:tc>
            </w:tr>
            <w:tr w:rsidR="00662DA3" w:rsidRPr="00581137" w14:paraId="627B7F54"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81A57E" w14:textId="77777777" w:rsidR="00662DA3" w:rsidRPr="00581137" w:rsidRDefault="00662DA3" w:rsidP="00AC4264">
                  <w:pPr>
                    <w:pStyle w:val="rowtabella0"/>
                    <w:rPr>
                      <w:color w:val="002060"/>
                    </w:rPr>
                  </w:pPr>
                  <w:r w:rsidRPr="00581137">
                    <w:rPr>
                      <w:color w:val="002060"/>
                    </w:rPr>
                    <w:t xml:space="preserve">(1) AUDAX 1970 </w:t>
                  </w:r>
                  <w:proofErr w:type="gramStart"/>
                  <w:r w:rsidRPr="00581137">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68DD1" w14:textId="77777777" w:rsidR="00662DA3" w:rsidRPr="00581137" w:rsidRDefault="00662DA3" w:rsidP="00AC4264">
                  <w:pPr>
                    <w:pStyle w:val="rowtabella0"/>
                    <w:rPr>
                      <w:color w:val="002060"/>
                    </w:rPr>
                  </w:pPr>
                  <w:r w:rsidRPr="00581137">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B69DD" w14:textId="77777777" w:rsidR="00662DA3" w:rsidRPr="00581137" w:rsidRDefault="00662DA3" w:rsidP="00AC4264">
                  <w:pPr>
                    <w:pStyle w:val="rowtabella0"/>
                    <w:jc w:val="center"/>
                    <w:rPr>
                      <w:color w:val="002060"/>
                    </w:rPr>
                  </w:pPr>
                  <w:r w:rsidRPr="00581137">
                    <w:rPr>
                      <w:color w:val="002060"/>
                    </w:rPr>
                    <w:t>2 - 9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C8FC15" w14:textId="77777777" w:rsidR="00662DA3" w:rsidRPr="00581137" w:rsidRDefault="00662DA3" w:rsidP="00AC4264">
                  <w:pPr>
                    <w:pStyle w:val="rowtabella0"/>
                    <w:jc w:val="center"/>
                    <w:rPr>
                      <w:color w:val="002060"/>
                    </w:rPr>
                  </w:pPr>
                  <w:r w:rsidRPr="00581137">
                    <w:rPr>
                      <w:color w:val="002060"/>
                    </w:rPr>
                    <w:t> </w:t>
                  </w:r>
                </w:p>
              </w:tc>
            </w:tr>
            <w:tr w:rsidR="00662DA3" w:rsidRPr="00581137" w14:paraId="3701DC41"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D0A138" w14:textId="77777777" w:rsidR="00662DA3" w:rsidRPr="00581137" w:rsidRDefault="00662DA3" w:rsidP="00AC4264">
                  <w:pPr>
                    <w:pStyle w:val="rowtabella0"/>
                    <w:rPr>
                      <w:color w:val="002060"/>
                    </w:rPr>
                  </w:pPr>
                  <w:r w:rsidRPr="00581137">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C5A3CD" w14:textId="77777777" w:rsidR="00662DA3" w:rsidRPr="00581137" w:rsidRDefault="00662DA3" w:rsidP="00AC4264">
                  <w:pPr>
                    <w:pStyle w:val="rowtabella0"/>
                    <w:rPr>
                      <w:color w:val="002060"/>
                    </w:rPr>
                  </w:pPr>
                  <w:r w:rsidRPr="00581137">
                    <w:rPr>
                      <w:color w:val="002060"/>
                    </w:rPr>
                    <w:t>- AMICI DEL CENTROSOCIOSQ.C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29F419" w14:textId="77777777" w:rsidR="00662DA3" w:rsidRPr="00581137" w:rsidRDefault="00662DA3" w:rsidP="00AC4264">
                  <w:pPr>
                    <w:pStyle w:val="rowtabella0"/>
                    <w:jc w:val="center"/>
                    <w:rPr>
                      <w:color w:val="002060"/>
                    </w:rPr>
                  </w:pPr>
                  <w:r w:rsidRPr="00581137">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8629E3" w14:textId="77777777" w:rsidR="00662DA3" w:rsidRPr="00581137" w:rsidRDefault="00662DA3" w:rsidP="00AC4264">
                  <w:pPr>
                    <w:pStyle w:val="rowtabella0"/>
                    <w:jc w:val="center"/>
                    <w:rPr>
                      <w:color w:val="002060"/>
                    </w:rPr>
                  </w:pPr>
                  <w:r w:rsidRPr="00581137">
                    <w:rPr>
                      <w:color w:val="002060"/>
                    </w:rPr>
                    <w:t> </w:t>
                  </w:r>
                </w:p>
              </w:tc>
            </w:tr>
            <w:tr w:rsidR="00662DA3" w:rsidRPr="00581137" w14:paraId="4F742B10"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6B8DF1" w14:textId="77777777" w:rsidR="00662DA3" w:rsidRPr="00581137" w:rsidRDefault="00662DA3" w:rsidP="00AC4264">
                  <w:pPr>
                    <w:pStyle w:val="rowtabella0"/>
                    <w:rPr>
                      <w:color w:val="002060"/>
                    </w:rPr>
                  </w:pPr>
                  <w:r w:rsidRPr="00581137">
                    <w:rPr>
                      <w:color w:val="002060"/>
                    </w:rPr>
                    <w:t xml:space="preserve">CALCIO A 5 CORINALDO </w:t>
                  </w:r>
                  <w:proofErr w:type="gramStart"/>
                  <w:r w:rsidRPr="00581137">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3138B6" w14:textId="77777777" w:rsidR="00662DA3" w:rsidRPr="00581137" w:rsidRDefault="00662DA3" w:rsidP="00AC4264">
                  <w:pPr>
                    <w:pStyle w:val="rowtabella0"/>
                    <w:rPr>
                      <w:color w:val="002060"/>
                    </w:rPr>
                  </w:pPr>
                  <w:r w:rsidRPr="00581137">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594FA5" w14:textId="77777777" w:rsidR="00662DA3" w:rsidRPr="00581137" w:rsidRDefault="00662DA3" w:rsidP="00AC4264">
                  <w:pPr>
                    <w:pStyle w:val="rowtabella0"/>
                    <w:jc w:val="center"/>
                    <w:rPr>
                      <w:color w:val="002060"/>
                    </w:rPr>
                  </w:pPr>
                  <w:r w:rsidRPr="00581137">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514941" w14:textId="77777777" w:rsidR="00662DA3" w:rsidRPr="00581137" w:rsidRDefault="00662DA3" w:rsidP="00AC4264">
                  <w:pPr>
                    <w:pStyle w:val="rowtabella0"/>
                    <w:jc w:val="center"/>
                    <w:rPr>
                      <w:color w:val="002060"/>
                    </w:rPr>
                  </w:pPr>
                  <w:r w:rsidRPr="00581137">
                    <w:rPr>
                      <w:color w:val="002060"/>
                    </w:rPr>
                    <w:t> </w:t>
                  </w:r>
                </w:p>
              </w:tc>
            </w:tr>
            <w:tr w:rsidR="00662DA3" w:rsidRPr="00581137" w14:paraId="217F5307"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A4E698" w14:textId="77777777" w:rsidR="00662DA3" w:rsidRPr="00581137" w:rsidRDefault="00662DA3" w:rsidP="00AC4264">
                  <w:pPr>
                    <w:pStyle w:val="rowtabella0"/>
                    <w:rPr>
                      <w:color w:val="002060"/>
                    </w:rPr>
                  </w:pPr>
                  <w:r w:rsidRPr="00581137">
                    <w:rPr>
                      <w:color w:val="002060"/>
                    </w:rPr>
                    <w:t>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2F30A1" w14:textId="77777777" w:rsidR="00662DA3" w:rsidRPr="00581137" w:rsidRDefault="00662DA3" w:rsidP="00AC4264">
                  <w:pPr>
                    <w:pStyle w:val="rowtabella0"/>
                    <w:rPr>
                      <w:color w:val="002060"/>
                    </w:rPr>
                  </w:pPr>
                  <w:r w:rsidRPr="00581137">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698169" w14:textId="77777777" w:rsidR="00662DA3" w:rsidRPr="00581137" w:rsidRDefault="00662DA3" w:rsidP="00AC4264">
                  <w:pPr>
                    <w:pStyle w:val="rowtabella0"/>
                    <w:jc w:val="center"/>
                    <w:rPr>
                      <w:color w:val="002060"/>
                    </w:rPr>
                  </w:pPr>
                  <w:r w:rsidRPr="00581137">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96426E" w14:textId="77777777" w:rsidR="00662DA3" w:rsidRPr="00581137" w:rsidRDefault="00662DA3" w:rsidP="00AC4264">
                  <w:pPr>
                    <w:pStyle w:val="rowtabella0"/>
                    <w:jc w:val="center"/>
                    <w:rPr>
                      <w:color w:val="002060"/>
                    </w:rPr>
                  </w:pPr>
                  <w:r w:rsidRPr="00581137">
                    <w:rPr>
                      <w:color w:val="002060"/>
                    </w:rPr>
                    <w:t> </w:t>
                  </w:r>
                </w:p>
              </w:tc>
            </w:tr>
            <w:tr w:rsidR="00662DA3" w:rsidRPr="00581137" w14:paraId="4AF8259D"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A0E5F9" w14:textId="77777777" w:rsidR="00662DA3" w:rsidRPr="00581137" w:rsidRDefault="00662DA3" w:rsidP="00AC4264">
                  <w:pPr>
                    <w:pStyle w:val="rowtabella0"/>
                    <w:rPr>
                      <w:color w:val="002060"/>
                    </w:rPr>
                  </w:pPr>
                  <w:r w:rsidRPr="00581137">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33E4D" w14:textId="77777777" w:rsidR="00662DA3" w:rsidRPr="00581137" w:rsidRDefault="00662DA3" w:rsidP="00AC4264">
                  <w:pPr>
                    <w:pStyle w:val="rowtabella0"/>
                    <w:rPr>
                      <w:color w:val="002060"/>
                    </w:rPr>
                  </w:pPr>
                  <w:r w:rsidRPr="00581137">
                    <w:rPr>
                      <w:color w:val="002060"/>
                    </w:rPr>
                    <w:t>- ITALSERVICE C5 SQ.C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9D655" w14:textId="77777777" w:rsidR="00662DA3" w:rsidRPr="00581137" w:rsidRDefault="00662DA3" w:rsidP="00AC4264">
                  <w:pPr>
                    <w:pStyle w:val="rowtabella0"/>
                    <w:jc w:val="center"/>
                    <w:rPr>
                      <w:color w:val="002060"/>
                    </w:rPr>
                  </w:pPr>
                  <w:r w:rsidRPr="00581137">
                    <w:rPr>
                      <w:color w:val="002060"/>
                    </w:rPr>
                    <w:t>10 - 3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043DB" w14:textId="77777777" w:rsidR="00662DA3" w:rsidRPr="00581137" w:rsidRDefault="00662DA3" w:rsidP="00AC4264">
                  <w:pPr>
                    <w:pStyle w:val="rowtabella0"/>
                    <w:jc w:val="center"/>
                    <w:rPr>
                      <w:color w:val="002060"/>
                    </w:rPr>
                  </w:pPr>
                  <w:r w:rsidRPr="00581137">
                    <w:rPr>
                      <w:color w:val="002060"/>
                    </w:rPr>
                    <w:t> </w:t>
                  </w:r>
                </w:p>
              </w:tc>
            </w:tr>
            <w:tr w:rsidR="00662DA3" w:rsidRPr="00581137" w14:paraId="09B42593"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2CC7D7F2" w14:textId="77777777" w:rsidR="00662DA3" w:rsidRPr="00581137" w:rsidRDefault="00662DA3" w:rsidP="00AC4264">
                  <w:pPr>
                    <w:pStyle w:val="rowtabella0"/>
                    <w:rPr>
                      <w:color w:val="002060"/>
                    </w:rPr>
                  </w:pPr>
                  <w:r w:rsidRPr="00581137">
                    <w:rPr>
                      <w:color w:val="002060"/>
                    </w:rPr>
                    <w:t>(1) - disputata il 30/11/2024</w:t>
                  </w:r>
                </w:p>
              </w:tc>
            </w:tr>
          </w:tbl>
          <w:p w14:paraId="5F1236E4" w14:textId="77777777" w:rsidR="00662DA3" w:rsidRPr="00581137" w:rsidRDefault="00662DA3" w:rsidP="00AC4264">
            <w:pPr>
              <w:rPr>
                <w:color w:val="002060"/>
              </w:rPr>
            </w:pPr>
          </w:p>
        </w:tc>
      </w:tr>
    </w:tbl>
    <w:p w14:paraId="59CBEB76" w14:textId="77777777" w:rsidR="00662DA3" w:rsidRPr="00581137" w:rsidRDefault="00662DA3" w:rsidP="00662DA3">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62DA3" w:rsidRPr="00581137" w14:paraId="4DCA54F9" w14:textId="77777777" w:rsidTr="00AC42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60CD53A1"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4ECCC" w14:textId="77777777" w:rsidR="00662DA3" w:rsidRPr="00581137" w:rsidRDefault="00662DA3" w:rsidP="00AC4264">
                  <w:pPr>
                    <w:pStyle w:val="headertabella0"/>
                    <w:rPr>
                      <w:color w:val="002060"/>
                    </w:rPr>
                  </w:pPr>
                  <w:r w:rsidRPr="00581137">
                    <w:rPr>
                      <w:color w:val="002060"/>
                    </w:rPr>
                    <w:t>GIRONE C - 1 Giornata - R</w:t>
                  </w:r>
                </w:p>
              </w:tc>
            </w:tr>
            <w:tr w:rsidR="00662DA3" w:rsidRPr="00581137" w14:paraId="5FAFA34B"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0E3B8D" w14:textId="77777777" w:rsidR="00662DA3" w:rsidRPr="00581137" w:rsidRDefault="00662DA3" w:rsidP="00AC4264">
                  <w:pPr>
                    <w:pStyle w:val="rowtabella0"/>
                    <w:rPr>
                      <w:color w:val="002060"/>
                    </w:rPr>
                  </w:pPr>
                  <w:r w:rsidRPr="00581137">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F77EC" w14:textId="77777777" w:rsidR="00662DA3" w:rsidRPr="00581137" w:rsidRDefault="00662DA3" w:rsidP="00AC4264">
                  <w:pPr>
                    <w:pStyle w:val="rowtabella0"/>
                    <w:rPr>
                      <w:color w:val="002060"/>
                    </w:rPr>
                  </w:pPr>
                  <w:r w:rsidRPr="00581137">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8818F" w14:textId="77777777" w:rsidR="00662DA3" w:rsidRPr="00581137" w:rsidRDefault="00662DA3" w:rsidP="00AC4264">
                  <w:pPr>
                    <w:pStyle w:val="rowtabella0"/>
                    <w:jc w:val="center"/>
                    <w:rPr>
                      <w:color w:val="002060"/>
                    </w:rPr>
                  </w:pPr>
                  <w:r w:rsidRPr="00581137">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0F294A" w14:textId="77777777" w:rsidR="00662DA3" w:rsidRPr="00581137" w:rsidRDefault="00662DA3" w:rsidP="00AC4264">
                  <w:pPr>
                    <w:pStyle w:val="rowtabella0"/>
                    <w:jc w:val="center"/>
                    <w:rPr>
                      <w:color w:val="002060"/>
                    </w:rPr>
                  </w:pPr>
                  <w:r w:rsidRPr="00581137">
                    <w:rPr>
                      <w:color w:val="002060"/>
                    </w:rPr>
                    <w:t> </w:t>
                  </w:r>
                </w:p>
              </w:tc>
            </w:tr>
            <w:tr w:rsidR="00662DA3" w:rsidRPr="00581137" w14:paraId="7C03A91B"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1862EA" w14:textId="77777777" w:rsidR="00662DA3" w:rsidRPr="00581137" w:rsidRDefault="00662DA3" w:rsidP="00AC4264">
                  <w:pPr>
                    <w:pStyle w:val="rowtabella0"/>
                    <w:rPr>
                      <w:color w:val="002060"/>
                    </w:rPr>
                  </w:pPr>
                  <w:r w:rsidRPr="00581137">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978FB5" w14:textId="77777777" w:rsidR="00662DA3" w:rsidRPr="00581137" w:rsidRDefault="00662DA3" w:rsidP="00AC4264">
                  <w:pPr>
                    <w:pStyle w:val="rowtabella0"/>
                    <w:rPr>
                      <w:color w:val="002060"/>
                    </w:rPr>
                  </w:pPr>
                  <w:r w:rsidRPr="00581137">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7117C1" w14:textId="77777777" w:rsidR="00662DA3" w:rsidRPr="00581137" w:rsidRDefault="00662DA3" w:rsidP="00AC4264">
                  <w:pPr>
                    <w:pStyle w:val="rowtabella0"/>
                    <w:jc w:val="center"/>
                    <w:rPr>
                      <w:color w:val="002060"/>
                    </w:rPr>
                  </w:pPr>
                  <w:r w:rsidRPr="00581137">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A90A78" w14:textId="77777777" w:rsidR="00662DA3" w:rsidRPr="00581137" w:rsidRDefault="00662DA3" w:rsidP="00AC4264">
                  <w:pPr>
                    <w:pStyle w:val="rowtabella0"/>
                    <w:jc w:val="center"/>
                    <w:rPr>
                      <w:color w:val="002060"/>
                    </w:rPr>
                  </w:pPr>
                  <w:r w:rsidRPr="00581137">
                    <w:rPr>
                      <w:color w:val="002060"/>
                    </w:rPr>
                    <w:t> </w:t>
                  </w:r>
                </w:p>
              </w:tc>
            </w:tr>
            <w:tr w:rsidR="00662DA3" w:rsidRPr="00581137" w14:paraId="18DCA1F1"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7B7941" w14:textId="77777777" w:rsidR="00662DA3" w:rsidRPr="00581137" w:rsidRDefault="00662DA3" w:rsidP="00AC4264">
                  <w:pPr>
                    <w:pStyle w:val="rowtabella0"/>
                    <w:rPr>
                      <w:color w:val="002060"/>
                    </w:rPr>
                  </w:pPr>
                  <w:r w:rsidRPr="00581137">
                    <w:rPr>
                      <w:color w:val="002060"/>
                    </w:rPr>
                    <w:t>(2)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E7839D" w14:textId="77777777" w:rsidR="00662DA3" w:rsidRPr="00581137" w:rsidRDefault="00662DA3" w:rsidP="00AC4264">
                  <w:pPr>
                    <w:pStyle w:val="rowtabella0"/>
                    <w:rPr>
                      <w:color w:val="002060"/>
                    </w:rPr>
                  </w:pPr>
                  <w:r w:rsidRPr="00581137">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B0DF13" w14:textId="77777777" w:rsidR="00662DA3" w:rsidRPr="00581137" w:rsidRDefault="00662DA3" w:rsidP="00AC4264">
                  <w:pPr>
                    <w:pStyle w:val="rowtabella0"/>
                    <w:jc w:val="center"/>
                    <w:rPr>
                      <w:color w:val="002060"/>
                    </w:rPr>
                  </w:pPr>
                  <w:r w:rsidRPr="00581137">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6AA8DA" w14:textId="77777777" w:rsidR="00662DA3" w:rsidRPr="00581137" w:rsidRDefault="00662DA3" w:rsidP="00AC4264">
                  <w:pPr>
                    <w:pStyle w:val="rowtabella0"/>
                    <w:jc w:val="center"/>
                    <w:rPr>
                      <w:color w:val="002060"/>
                    </w:rPr>
                  </w:pPr>
                  <w:r w:rsidRPr="00581137">
                    <w:rPr>
                      <w:color w:val="002060"/>
                    </w:rPr>
                    <w:t> </w:t>
                  </w:r>
                </w:p>
              </w:tc>
            </w:tr>
            <w:tr w:rsidR="00662DA3" w:rsidRPr="00581137" w14:paraId="65AE0D3B" w14:textId="77777777" w:rsidTr="00AC42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3D5FDC" w14:textId="77777777" w:rsidR="00662DA3" w:rsidRPr="00581137" w:rsidRDefault="00662DA3" w:rsidP="00AC4264">
                  <w:pPr>
                    <w:pStyle w:val="rowtabella0"/>
                    <w:rPr>
                      <w:color w:val="002060"/>
                    </w:rPr>
                  </w:pPr>
                  <w:r w:rsidRPr="00581137">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93556F" w14:textId="77777777" w:rsidR="00662DA3" w:rsidRPr="00581137" w:rsidRDefault="00662DA3" w:rsidP="00AC4264">
                  <w:pPr>
                    <w:pStyle w:val="rowtabella0"/>
                    <w:rPr>
                      <w:color w:val="002060"/>
                    </w:rPr>
                  </w:pPr>
                  <w:r w:rsidRPr="00581137">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416D59" w14:textId="77777777" w:rsidR="00662DA3" w:rsidRPr="00581137" w:rsidRDefault="00662DA3" w:rsidP="00AC4264">
                  <w:pPr>
                    <w:pStyle w:val="rowtabella0"/>
                    <w:jc w:val="center"/>
                    <w:rPr>
                      <w:color w:val="002060"/>
                    </w:rPr>
                  </w:pPr>
                  <w:r w:rsidRPr="0058113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0CC9FE" w14:textId="77777777" w:rsidR="00662DA3" w:rsidRPr="00581137" w:rsidRDefault="00662DA3" w:rsidP="00AC4264">
                  <w:pPr>
                    <w:pStyle w:val="rowtabella0"/>
                    <w:jc w:val="center"/>
                    <w:rPr>
                      <w:color w:val="002060"/>
                    </w:rPr>
                  </w:pPr>
                  <w:r w:rsidRPr="00581137">
                    <w:rPr>
                      <w:color w:val="002060"/>
                    </w:rPr>
                    <w:t> </w:t>
                  </w:r>
                </w:p>
              </w:tc>
            </w:tr>
            <w:tr w:rsidR="00662DA3" w:rsidRPr="00581137" w14:paraId="4E46AF3E"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3E8937" w14:textId="77777777" w:rsidR="00662DA3" w:rsidRPr="00581137" w:rsidRDefault="00662DA3" w:rsidP="00AC4264">
                  <w:pPr>
                    <w:pStyle w:val="rowtabella0"/>
                    <w:rPr>
                      <w:color w:val="002060"/>
                    </w:rPr>
                  </w:pPr>
                  <w:r w:rsidRPr="00581137">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2FBB1" w14:textId="77777777" w:rsidR="00662DA3" w:rsidRPr="00581137" w:rsidRDefault="00662DA3" w:rsidP="00AC4264">
                  <w:pPr>
                    <w:pStyle w:val="rowtabella0"/>
                    <w:rPr>
                      <w:color w:val="002060"/>
                    </w:rPr>
                  </w:pPr>
                  <w:r w:rsidRPr="00581137">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E80AE" w14:textId="77777777" w:rsidR="00662DA3" w:rsidRPr="00581137" w:rsidRDefault="00662DA3" w:rsidP="00AC4264">
                  <w:pPr>
                    <w:pStyle w:val="rowtabella0"/>
                    <w:jc w:val="center"/>
                    <w:rPr>
                      <w:color w:val="002060"/>
                    </w:rPr>
                  </w:pPr>
                  <w:r w:rsidRPr="00581137">
                    <w:rPr>
                      <w:color w:val="002060"/>
                    </w:rPr>
                    <w:t>1 - 13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B62B6" w14:textId="77777777" w:rsidR="00662DA3" w:rsidRPr="00581137" w:rsidRDefault="00662DA3" w:rsidP="00AC4264">
                  <w:pPr>
                    <w:pStyle w:val="rowtabella0"/>
                    <w:jc w:val="center"/>
                    <w:rPr>
                      <w:color w:val="002060"/>
                    </w:rPr>
                  </w:pPr>
                  <w:r w:rsidRPr="00581137">
                    <w:rPr>
                      <w:color w:val="002060"/>
                    </w:rPr>
                    <w:t> </w:t>
                  </w:r>
                </w:p>
              </w:tc>
            </w:tr>
            <w:tr w:rsidR="00662DA3" w:rsidRPr="00581137" w14:paraId="701C48DF"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08BDB02C" w14:textId="77777777" w:rsidR="00662DA3" w:rsidRPr="00581137" w:rsidRDefault="00662DA3" w:rsidP="00AC4264">
                  <w:pPr>
                    <w:pStyle w:val="rowtabella0"/>
                    <w:rPr>
                      <w:color w:val="002060"/>
                    </w:rPr>
                  </w:pPr>
                  <w:r w:rsidRPr="00581137">
                    <w:rPr>
                      <w:color w:val="002060"/>
                    </w:rPr>
                    <w:t>(1) - disputata il 30/11/2024</w:t>
                  </w:r>
                </w:p>
              </w:tc>
            </w:tr>
            <w:tr w:rsidR="00662DA3" w:rsidRPr="00581137" w14:paraId="7A2B6506" w14:textId="77777777" w:rsidTr="00AC4264">
              <w:tc>
                <w:tcPr>
                  <w:tcW w:w="4700" w:type="dxa"/>
                  <w:gridSpan w:val="4"/>
                  <w:tcBorders>
                    <w:top w:val="nil"/>
                    <w:left w:val="nil"/>
                    <w:bottom w:val="nil"/>
                    <w:right w:val="nil"/>
                  </w:tcBorders>
                  <w:tcMar>
                    <w:top w:w="20" w:type="dxa"/>
                    <w:left w:w="20" w:type="dxa"/>
                    <w:bottom w:w="20" w:type="dxa"/>
                    <w:right w:w="20" w:type="dxa"/>
                  </w:tcMar>
                  <w:vAlign w:val="center"/>
                  <w:hideMark/>
                </w:tcPr>
                <w:p w14:paraId="08247865" w14:textId="77777777" w:rsidR="00662DA3" w:rsidRPr="00581137" w:rsidRDefault="00662DA3" w:rsidP="00AC4264">
                  <w:pPr>
                    <w:pStyle w:val="rowtabella0"/>
                    <w:rPr>
                      <w:color w:val="002060"/>
                    </w:rPr>
                  </w:pPr>
                  <w:r w:rsidRPr="00581137">
                    <w:rPr>
                      <w:color w:val="002060"/>
                    </w:rPr>
                    <w:t>(2) - disputata il 03/12/2024</w:t>
                  </w:r>
                </w:p>
              </w:tc>
            </w:tr>
          </w:tbl>
          <w:p w14:paraId="6DCF8911" w14:textId="77777777" w:rsidR="00662DA3" w:rsidRPr="00581137" w:rsidRDefault="00662DA3" w:rsidP="00AC4264">
            <w:pPr>
              <w:rPr>
                <w:color w:val="002060"/>
              </w:rPr>
            </w:pPr>
          </w:p>
        </w:tc>
      </w:tr>
    </w:tbl>
    <w:p w14:paraId="662AC1C7" w14:textId="77777777" w:rsidR="00662DA3" w:rsidRPr="00581137" w:rsidRDefault="00662DA3" w:rsidP="00662DA3">
      <w:pPr>
        <w:pStyle w:val="breakline"/>
        <w:rPr>
          <w:rFonts w:eastAsiaTheme="minorEastAsia"/>
          <w:color w:val="002060"/>
        </w:rPr>
      </w:pPr>
    </w:p>
    <w:p w14:paraId="1158C9A9" w14:textId="77777777" w:rsidR="00662DA3" w:rsidRPr="00581137" w:rsidRDefault="00662DA3" w:rsidP="00662DA3">
      <w:pPr>
        <w:pStyle w:val="breakline"/>
        <w:rPr>
          <w:color w:val="002060"/>
        </w:rPr>
      </w:pPr>
    </w:p>
    <w:p w14:paraId="163D0E1F" w14:textId="77777777" w:rsidR="00662DA3" w:rsidRPr="00581137" w:rsidRDefault="00662DA3" w:rsidP="00662DA3">
      <w:pPr>
        <w:pStyle w:val="titoloprinc0"/>
        <w:rPr>
          <w:color w:val="002060"/>
        </w:rPr>
      </w:pPr>
      <w:r w:rsidRPr="00581137">
        <w:rPr>
          <w:color w:val="002060"/>
        </w:rPr>
        <w:t>GIUDICE SPORTIVO</w:t>
      </w:r>
    </w:p>
    <w:p w14:paraId="3F5377CE" w14:textId="77777777" w:rsidR="00662DA3" w:rsidRPr="00581137" w:rsidRDefault="00662DA3" w:rsidP="00662DA3">
      <w:pPr>
        <w:pStyle w:val="diffida"/>
        <w:rPr>
          <w:color w:val="002060"/>
        </w:rPr>
      </w:pPr>
      <w:r w:rsidRPr="00581137">
        <w:rPr>
          <w:color w:val="002060"/>
        </w:rPr>
        <w:t>Il Giudice Sportivo Avv. Agnese Lazzaretti, con l'assistenza del segretario Angelo Castellana, nella seduta del 04/12/2024, ha adottato le decisioni che di seguito integralmente si riportano:</w:t>
      </w:r>
    </w:p>
    <w:p w14:paraId="0027EAB0" w14:textId="77777777" w:rsidR="00662DA3" w:rsidRPr="00581137" w:rsidRDefault="00662DA3" w:rsidP="00662DA3">
      <w:pPr>
        <w:pStyle w:val="titolo10"/>
        <w:rPr>
          <w:color w:val="002060"/>
        </w:rPr>
      </w:pPr>
      <w:r w:rsidRPr="00581137">
        <w:rPr>
          <w:color w:val="002060"/>
        </w:rPr>
        <w:t xml:space="preserve">GARE DEL 30/11/2024 </w:t>
      </w:r>
    </w:p>
    <w:p w14:paraId="1663150B" w14:textId="77777777" w:rsidR="00662DA3" w:rsidRPr="00581137" w:rsidRDefault="00662DA3" w:rsidP="00662DA3">
      <w:pPr>
        <w:pStyle w:val="titolo7a"/>
        <w:rPr>
          <w:color w:val="002060"/>
        </w:rPr>
      </w:pPr>
      <w:r w:rsidRPr="00581137">
        <w:rPr>
          <w:color w:val="002060"/>
        </w:rPr>
        <w:t xml:space="preserve">PROVVEDIMENTI DISCIPLINARI </w:t>
      </w:r>
    </w:p>
    <w:p w14:paraId="722AF5D3" w14:textId="77777777" w:rsidR="00662DA3" w:rsidRPr="00581137" w:rsidRDefault="00662DA3" w:rsidP="00662DA3">
      <w:pPr>
        <w:pStyle w:val="titolo7b0"/>
        <w:rPr>
          <w:color w:val="002060"/>
        </w:rPr>
      </w:pPr>
      <w:r w:rsidRPr="00581137">
        <w:rPr>
          <w:color w:val="002060"/>
        </w:rPr>
        <w:t xml:space="preserve">In base alle risultanze degli atti ufficiali sono state deliberate le seguenti sanzioni disciplinari. </w:t>
      </w:r>
    </w:p>
    <w:p w14:paraId="75259C03" w14:textId="77777777" w:rsidR="00662DA3" w:rsidRPr="00581137" w:rsidRDefault="00662DA3" w:rsidP="00662DA3">
      <w:pPr>
        <w:pStyle w:val="titolo30"/>
        <w:rPr>
          <w:color w:val="002060"/>
        </w:rPr>
      </w:pPr>
      <w:r w:rsidRPr="00581137">
        <w:rPr>
          <w:color w:val="002060"/>
        </w:rPr>
        <w:lastRenderedPageBreak/>
        <w:t xml:space="preserve">CALCIATORI NON ESPULSI </w:t>
      </w:r>
    </w:p>
    <w:p w14:paraId="3EDF14CD" w14:textId="77777777" w:rsidR="00662DA3" w:rsidRPr="00581137" w:rsidRDefault="00662DA3" w:rsidP="00662DA3">
      <w:pPr>
        <w:pStyle w:val="titolo20"/>
        <w:rPr>
          <w:color w:val="002060"/>
        </w:rPr>
      </w:pPr>
      <w:r w:rsidRPr="0058113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06549DBF" w14:textId="77777777" w:rsidTr="00AC4264">
        <w:tc>
          <w:tcPr>
            <w:tcW w:w="2200" w:type="dxa"/>
            <w:tcMar>
              <w:top w:w="20" w:type="dxa"/>
              <w:left w:w="20" w:type="dxa"/>
              <w:bottom w:w="20" w:type="dxa"/>
              <w:right w:w="20" w:type="dxa"/>
            </w:tcMar>
            <w:vAlign w:val="center"/>
            <w:hideMark/>
          </w:tcPr>
          <w:p w14:paraId="0F2DE41A" w14:textId="77777777" w:rsidR="00662DA3" w:rsidRPr="00581137" w:rsidRDefault="00662DA3" w:rsidP="00AC4264">
            <w:pPr>
              <w:pStyle w:val="movimento"/>
              <w:rPr>
                <w:color w:val="002060"/>
              </w:rPr>
            </w:pPr>
            <w:r w:rsidRPr="00581137">
              <w:rPr>
                <w:color w:val="002060"/>
              </w:rPr>
              <w:t>ZAMPONI GIORGIO</w:t>
            </w:r>
          </w:p>
        </w:tc>
        <w:tc>
          <w:tcPr>
            <w:tcW w:w="2200" w:type="dxa"/>
            <w:tcMar>
              <w:top w:w="20" w:type="dxa"/>
              <w:left w:w="20" w:type="dxa"/>
              <w:bottom w:w="20" w:type="dxa"/>
              <w:right w:w="20" w:type="dxa"/>
            </w:tcMar>
            <w:vAlign w:val="center"/>
            <w:hideMark/>
          </w:tcPr>
          <w:p w14:paraId="6E9474F0" w14:textId="77777777" w:rsidR="00662DA3" w:rsidRPr="00581137" w:rsidRDefault="00662DA3" w:rsidP="00AC4264">
            <w:pPr>
              <w:pStyle w:val="movimento2"/>
              <w:rPr>
                <w:color w:val="002060"/>
              </w:rPr>
            </w:pPr>
            <w:r w:rsidRPr="00581137">
              <w:rPr>
                <w:color w:val="002060"/>
              </w:rPr>
              <w:t xml:space="preserve">(CANTINE RIUNITE CSI) </w:t>
            </w:r>
          </w:p>
        </w:tc>
        <w:tc>
          <w:tcPr>
            <w:tcW w:w="800" w:type="dxa"/>
            <w:tcMar>
              <w:top w:w="20" w:type="dxa"/>
              <w:left w:w="20" w:type="dxa"/>
              <w:bottom w:w="20" w:type="dxa"/>
              <w:right w:w="20" w:type="dxa"/>
            </w:tcMar>
            <w:vAlign w:val="center"/>
            <w:hideMark/>
          </w:tcPr>
          <w:p w14:paraId="5056FD91"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344A908C"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2B9821C7" w14:textId="77777777" w:rsidR="00662DA3" w:rsidRPr="00581137" w:rsidRDefault="00662DA3" w:rsidP="00AC4264">
            <w:pPr>
              <w:pStyle w:val="movimento2"/>
              <w:rPr>
                <w:color w:val="002060"/>
              </w:rPr>
            </w:pPr>
            <w:r w:rsidRPr="00581137">
              <w:rPr>
                <w:color w:val="002060"/>
              </w:rPr>
              <w:t> </w:t>
            </w:r>
          </w:p>
        </w:tc>
      </w:tr>
    </w:tbl>
    <w:p w14:paraId="773462AE" w14:textId="77777777" w:rsidR="00662DA3" w:rsidRPr="00581137" w:rsidRDefault="00662DA3" w:rsidP="00662DA3">
      <w:pPr>
        <w:pStyle w:val="titolo20"/>
        <w:rPr>
          <w:rFonts w:eastAsiaTheme="minorEastAsia"/>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7765B640" w14:textId="77777777" w:rsidTr="00AC4264">
        <w:tc>
          <w:tcPr>
            <w:tcW w:w="2200" w:type="dxa"/>
            <w:tcMar>
              <w:top w:w="20" w:type="dxa"/>
              <w:left w:w="20" w:type="dxa"/>
              <w:bottom w:w="20" w:type="dxa"/>
              <w:right w:w="20" w:type="dxa"/>
            </w:tcMar>
            <w:vAlign w:val="center"/>
            <w:hideMark/>
          </w:tcPr>
          <w:p w14:paraId="2FBA9331" w14:textId="77777777" w:rsidR="00662DA3" w:rsidRPr="00581137" w:rsidRDefault="00662DA3" w:rsidP="00AC4264">
            <w:pPr>
              <w:pStyle w:val="movimento"/>
              <w:rPr>
                <w:color w:val="002060"/>
              </w:rPr>
            </w:pPr>
            <w:r w:rsidRPr="00581137">
              <w:rPr>
                <w:color w:val="002060"/>
              </w:rPr>
              <w:t>TICCHIARELLI LUCA</w:t>
            </w:r>
          </w:p>
        </w:tc>
        <w:tc>
          <w:tcPr>
            <w:tcW w:w="2200" w:type="dxa"/>
            <w:tcMar>
              <w:top w:w="20" w:type="dxa"/>
              <w:left w:w="20" w:type="dxa"/>
              <w:bottom w:w="20" w:type="dxa"/>
              <w:right w:w="20" w:type="dxa"/>
            </w:tcMar>
            <w:vAlign w:val="center"/>
            <w:hideMark/>
          </w:tcPr>
          <w:p w14:paraId="23AD7A85" w14:textId="77777777" w:rsidR="00662DA3" w:rsidRPr="00581137" w:rsidRDefault="00662DA3" w:rsidP="00AC4264">
            <w:pPr>
              <w:pStyle w:val="movimento2"/>
              <w:rPr>
                <w:color w:val="002060"/>
              </w:rPr>
            </w:pPr>
            <w:r w:rsidRPr="00581137">
              <w:rPr>
                <w:color w:val="002060"/>
              </w:rPr>
              <w:t xml:space="preserve">(ASCOLI CALCIO A 5) </w:t>
            </w:r>
          </w:p>
        </w:tc>
        <w:tc>
          <w:tcPr>
            <w:tcW w:w="800" w:type="dxa"/>
            <w:tcMar>
              <w:top w:w="20" w:type="dxa"/>
              <w:left w:w="20" w:type="dxa"/>
              <w:bottom w:w="20" w:type="dxa"/>
              <w:right w:w="20" w:type="dxa"/>
            </w:tcMar>
            <w:vAlign w:val="center"/>
            <w:hideMark/>
          </w:tcPr>
          <w:p w14:paraId="5142113D"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6E9C3197"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927654A" w14:textId="77777777" w:rsidR="00662DA3" w:rsidRPr="00581137" w:rsidRDefault="00662DA3" w:rsidP="00AC4264">
            <w:pPr>
              <w:pStyle w:val="movimento2"/>
              <w:rPr>
                <w:color w:val="002060"/>
              </w:rPr>
            </w:pPr>
            <w:r w:rsidRPr="00581137">
              <w:rPr>
                <w:color w:val="002060"/>
              </w:rPr>
              <w:t> </w:t>
            </w:r>
          </w:p>
        </w:tc>
      </w:tr>
    </w:tbl>
    <w:p w14:paraId="140DA486" w14:textId="77777777" w:rsidR="00662DA3" w:rsidRPr="00581137" w:rsidRDefault="00662DA3" w:rsidP="00662DA3">
      <w:pPr>
        <w:pStyle w:val="titolo10"/>
        <w:rPr>
          <w:rFonts w:eastAsiaTheme="minorEastAsia"/>
          <w:color w:val="002060"/>
        </w:rPr>
      </w:pPr>
      <w:r w:rsidRPr="00581137">
        <w:rPr>
          <w:color w:val="002060"/>
        </w:rPr>
        <w:t xml:space="preserve">GARE DEL 1/12/2024 </w:t>
      </w:r>
    </w:p>
    <w:p w14:paraId="6A6D521D" w14:textId="77777777" w:rsidR="00662DA3" w:rsidRPr="00581137" w:rsidRDefault="00662DA3" w:rsidP="00662DA3">
      <w:pPr>
        <w:pStyle w:val="titolo7a"/>
        <w:rPr>
          <w:color w:val="002060"/>
        </w:rPr>
      </w:pPr>
      <w:r w:rsidRPr="00581137">
        <w:rPr>
          <w:color w:val="002060"/>
        </w:rPr>
        <w:t xml:space="preserve">PROVVEDIMENTI DISCIPLINARI </w:t>
      </w:r>
    </w:p>
    <w:p w14:paraId="7EF40D87" w14:textId="77777777" w:rsidR="00662DA3" w:rsidRPr="00581137" w:rsidRDefault="00662DA3" w:rsidP="00662DA3">
      <w:pPr>
        <w:pStyle w:val="titolo7b0"/>
        <w:rPr>
          <w:color w:val="002060"/>
        </w:rPr>
      </w:pPr>
      <w:r w:rsidRPr="00581137">
        <w:rPr>
          <w:color w:val="002060"/>
        </w:rPr>
        <w:t xml:space="preserve">In base alle risultanze degli atti ufficiali sono state deliberate le seguenti sanzioni disciplinari. </w:t>
      </w:r>
    </w:p>
    <w:p w14:paraId="73B802EE" w14:textId="77777777" w:rsidR="00662DA3" w:rsidRPr="00581137" w:rsidRDefault="00662DA3" w:rsidP="00662DA3">
      <w:pPr>
        <w:pStyle w:val="titolo30"/>
        <w:rPr>
          <w:color w:val="002060"/>
        </w:rPr>
      </w:pPr>
      <w:r w:rsidRPr="00581137">
        <w:rPr>
          <w:color w:val="002060"/>
        </w:rPr>
        <w:t xml:space="preserve">CALCIATORI NON ESPULSI </w:t>
      </w:r>
    </w:p>
    <w:p w14:paraId="75554D48" w14:textId="77777777" w:rsidR="00662DA3" w:rsidRPr="00581137" w:rsidRDefault="00662DA3" w:rsidP="00662DA3">
      <w:pPr>
        <w:pStyle w:val="titolo20"/>
        <w:rPr>
          <w:color w:val="002060"/>
        </w:rPr>
      </w:pPr>
      <w:r w:rsidRPr="005811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62DA3" w:rsidRPr="00581137" w14:paraId="1502E6EF" w14:textId="77777777" w:rsidTr="00AC4264">
        <w:tc>
          <w:tcPr>
            <w:tcW w:w="2200" w:type="dxa"/>
            <w:tcMar>
              <w:top w:w="20" w:type="dxa"/>
              <w:left w:w="20" w:type="dxa"/>
              <w:bottom w:w="20" w:type="dxa"/>
              <w:right w:w="20" w:type="dxa"/>
            </w:tcMar>
            <w:vAlign w:val="center"/>
            <w:hideMark/>
          </w:tcPr>
          <w:p w14:paraId="6482C7DA" w14:textId="77777777" w:rsidR="00662DA3" w:rsidRPr="00581137" w:rsidRDefault="00662DA3" w:rsidP="00AC4264">
            <w:pPr>
              <w:pStyle w:val="movimento"/>
              <w:rPr>
                <w:color w:val="002060"/>
              </w:rPr>
            </w:pPr>
            <w:r w:rsidRPr="00581137">
              <w:rPr>
                <w:color w:val="002060"/>
              </w:rPr>
              <w:t>GARA PIETRO</w:t>
            </w:r>
          </w:p>
        </w:tc>
        <w:tc>
          <w:tcPr>
            <w:tcW w:w="2200" w:type="dxa"/>
            <w:tcMar>
              <w:top w:w="20" w:type="dxa"/>
              <w:left w:w="20" w:type="dxa"/>
              <w:bottom w:w="20" w:type="dxa"/>
              <w:right w:w="20" w:type="dxa"/>
            </w:tcMar>
            <w:vAlign w:val="center"/>
            <w:hideMark/>
          </w:tcPr>
          <w:p w14:paraId="0839EA6A" w14:textId="77777777" w:rsidR="00662DA3" w:rsidRPr="00581137" w:rsidRDefault="00662DA3" w:rsidP="00AC4264">
            <w:pPr>
              <w:pStyle w:val="movimento2"/>
              <w:rPr>
                <w:color w:val="002060"/>
              </w:rPr>
            </w:pPr>
            <w:r w:rsidRPr="00581137">
              <w:rPr>
                <w:color w:val="002060"/>
              </w:rPr>
              <w:t xml:space="preserve">(AMICI DEL CENTROSOCIO SP.) </w:t>
            </w:r>
          </w:p>
        </w:tc>
        <w:tc>
          <w:tcPr>
            <w:tcW w:w="800" w:type="dxa"/>
            <w:tcMar>
              <w:top w:w="20" w:type="dxa"/>
              <w:left w:w="20" w:type="dxa"/>
              <w:bottom w:w="20" w:type="dxa"/>
              <w:right w:w="20" w:type="dxa"/>
            </w:tcMar>
            <w:vAlign w:val="center"/>
            <w:hideMark/>
          </w:tcPr>
          <w:p w14:paraId="30E28D6B"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7E582273" w14:textId="77777777" w:rsidR="00662DA3" w:rsidRPr="00581137" w:rsidRDefault="00662DA3" w:rsidP="00AC4264">
            <w:pPr>
              <w:pStyle w:val="movimento"/>
              <w:rPr>
                <w:color w:val="002060"/>
              </w:rPr>
            </w:pPr>
            <w:r w:rsidRPr="00581137">
              <w:rPr>
                <w:color w:val="002060"/>
              </w:rPr>
              <w:t>RICCIALDELLI NICOLA</w:t>
            </w:r>
          </w:p>
        </w:tc>
        <w:tc>
          <w:tcPr>
            <w:tcW w:w="2200" w:type="dxa"/>
            <w:tcMar>
              <w:top w:w="20" w:type="dxa"/>
              <w:left w:w="20" w:type="dxa"/>
              <w:bottom w:w="20" w:type="dxa"/>
              <w:right w:w="20" w:type="dxa"/>
            </w:tcMar>
            <w:vAlign w:val="center"/>
            <w:hideMark/>
          </w:tcPr>
          <w:p w14:paraId="162E9B27" w14:textId="77777777" w:rsidR="00662DA3" w:rsidRPr="00581137" w:rsidRDefault="00662DA3" w:rsidP="00AC4264">
            <w:pPr>
              <w:pStyle w:val="movimento2"/>
              <w:rPr>
                <w:color w:val="002060"/>
              </w:rPr>
            </w:pPr>
            <w:r w:rsidRPr="00581137">
              <w:rPr>
                <w:color w:val="002060"/>
              </w:rPr>
              <w:t xml:space="preserve">(AMICI DEL CENTROSOCIOSQ.B) </w:t>
            </w:r>
          </w:p>
        </w:tc>
      </w:tr>
      <w:tr w:rsidR="00662DA3" w:rsidRPr="00581137" w14:paraId="77C48BB0" w14:textId="77777777" w:rsidTr="00AC4264">
        <w:tc>
          <w:tcPr>
            <w:tcW w:w="2200" w:type="dxa"/>
            <w:tcMar>
              <w:top w:w="20" w:type="dxa"/>
              <w:left w:w="20" w:type="dxa"/>
              <w:bottom w:w="20" w:type="dxa"/>
              <w:right w:w="20" w:type="dxa"/>
            </w:tcMar>
            <w:vAlign w:val="center"/>
            <w:hideMark/>
          </w:tcPr>
          <w:p w14:paraId="2B622868" w14:textId="77777777" w:rsidR="00662DA3" w:rsidRPr="00581137" w:rsidRDefault="00662DA3" w:rsidP="00AC4264">
            <w:pPr>
              <w:pStyle w:val="movimento"/>
              <w:rPr>
                <w:color w:val="002060"/>
              </w:rPr>
            </w:pPr>
            <w:r w:rsidRPr="00581137">
              <w:rPr>
                <w:color w:val="002060"/>
              </w:rPr>
              <w:t>TATALO NICOLO</w:t>
            </w:r>
          </w:p>
        </w:tc>
        <w:tc>
          <w:tcPr>
            <w:tcW w:w="2200" w:type="dxa"/>
            <w:tcMar>
              <w:top w:w="20" w:type="dxa"/>
              <w:left w:w="20" w:type="dxa"/>
              <w:bottom w:w="20" w:type="dxa"/>
              <w:right w:w="20" w:type="dxa"/>
            </w:tcMar>
            <w:vAlign w:val="center"/>
            <w:hideMark/>
          </w:tcPr>
          <w:p w14:paraId="6FB4DF7E" w14:textId="77777777" w:rsidR="00662DA3" w:rsidRPr="00581137" w:rsidRDefault="00662DA3" w:rsidP="00AC4264">
            <w:pPr>
              <w:pStyle w:val="movimento2"/>
              <w:rPr>
                <w:color w:val="002060"/>
              </w:rPr>
            </w:pPr>
            <w:r w:rsidRPr="00581137">
              <w:rPr>
                <w:color w:val="002060"/>
              </w:rPr>
              <w:t xml:space="preserve">(AMICI DEL CENTROSOCIOSQ.B) </w:t>
            </w:r>
          </w:p>
        </w:tc>
        <w:tc>
          <w:tcPr>
            <w:tcW w:w="800" w:type="dxa"/>
            <w:tcMar>
              <w:top w:w="20" w:type="dxa"/>
              <w:left w:w="20" w:type="dxa"/>
              <w:bottom w:w="20" w:type="dxa"/>
              <w:right w:w="20" w:type="dxa"/>
            </w:tcMar>
            <w:vAlign w:val="center"/>
            <w:hideMark/>
          </w:tcPr>
          <w:p w14:paraId="08EECA15"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4BCB2AEB" w14:textId="77777777" w:rsidR="00662DA3" w:rsidRPr="00581137" w:rsidRDefault="00662DA3" w:rsidP="00AC4264">
            <w:pPr>
              <w:pStyle w:val="movimento"/>
              <w:rPr>
                <w:color w:val="002060"/>
              </w:rPr>
            </w:pPr>
            <w:r w:rsidRPr="00581137">
              <w:rPr>
                <w:color w:val="002060"/>
              </w:rPr>
              <w:t>BONCI FEDERICO</w:t>
            </w:r>
          </w:p>
        </w:tc>
        <w:tc>
          <w:tcPr>
            <w:tcW w:w="2200" w:type="dxa"/>
            <w:tcMar>
              <w:top w:w="20" w:type="dxa"/>
              <w:left w:w="20" w:type="dxa"/>
              <w:bottom w:w="20" w:type="dxa"/>
              <w:right w:w="20" w:type="dxa"/>
            </w:tcMar>
            <w:vAlign w:val="center"/>
            <w:hideMark/>
          </w:tcPr>
          <w:p w14:paraId="4C3A686A" w14:textId="77777777" w:rsidR="00662DA3" w:rsidRPr="00581137" w:rsidRDefault="00662DA3" w:rsidP="00AC4264">
            <w:pPr>
              <w:pStyle w:val="movimento2"/>
              <w:rPr>
                <w:color w:val="002060"/>
              </w:rPr>
            </w:pPr>
            <w:r w:rsidRPr="00581137">
              <w:rPr>
                <w:color w:val="002060"/>
              </w:rPr>
              <w:t xml:space="preserve">(FFJ CALCIO A 5) </w:t>
            </w:r>
          </w:p>
        </w:tc>
      </w:tr>
      <w:tr w:rsidR="00662DA3" w:rsidRPr="00581137" w14:paraId="55BAD413" w14:textId="77777777" w:rsidTr="00AC4264">
        <w:tc>
          <w:tcPr>
            <w:tcW w:w="2200" w:type="dxa"/>
            <w:tcMar>
              <w:top w:w="20" w:type="dxa"/>
              <w:left w:w="20" w:type="dxa"/>
              <w:bottom w:w="20" w:type="dxa"/>
              <w:right w:w="20" w:type="dxa"/>
            </w:tcMar>
            <w:vAlign w:val="center"/>
            <w:hideMark/>
          </w:tcPr>
          <w:p w14:paraId="4A2FCF54" w14:textId="77777777" w:rsidR="00662DA3" w:rsidRPr="00581137" w:rsidRDefault="00662DA3" w:rsidP="00AC4264">
            <w:pPr>
              <w:pStyle w:val="movimento"/>
              <w:rPr>
                <w:color w:val="002060"/>
              </w:rPr>
            </w:pPr>
            <w:r w:rsidRPr="00581137">
              <w:rPr>
                <w:color w:val="002060"/>
              </w:rPr>
              <w:t>PRAIA LUCA</w:t>
            </w:r>
          </w:p>
        </w:tc>
        <w:tc>
          <w:tcPr>
            <w:tcW w:w="2200" w:type="dxa"/>
            <w:tcMar>
              <w:top w:w="20" w:type="dxa"/>
              <w:left w:w="20" w:type="dxa"/>
              <w:bottom w:w="20" w:type="dxa"/>
              <w:right w:w="20" w:type="dxa"/>
            </w:tcMar>
            <w:vAlign w:val="center"/>
            <w:hideMark/>
          </w:tcPr>
          <w:p w14:paraId="2731B50A" w14:textId="77777777" w:rsidR="00662DA3" w:rsidRPr="00581137" w:rsidRDefault="00662DA3" w:rsidP="00AC4264">
            <w:pPr>
              <w:pStyle w:val="movimento2"/>
              <w:rPr>
                <w:color w:val="002060"/>
              </w:rPr>
            </w:pPr>
            <w:r w:rsidRPr="00581137">
              <w:rPr>
                <w:color w:val="002060"/>
              </w:rPr>
              <w:t xml:space="preserve">(ITALSERVICE C5 </w:t>
            </w:r>
            <w:proofErr w:type="gramStart"/>
            <w:r w:rsidRPr="00581137">
              <w:rPr>
                <w:color w:val="002060"/>
              </w:rPr>
              <w:t>SQ.B</w:t>
            </w:r>
            <w:proofErr w:type="gramEnd"/>
            <w:r w:rsidRPr="00581137">
              <w:rPr>
                <w:color w:val="002060"/>
              </w:rPr>
              <w:t xml:space="preserve">) </w:t>
            </w:r>
          </w:p>
        </w:tc>
        <w:tc>
          <w:tcPr>
            <w:tcW w:w="800" w:type="dxa"/>
            <w:tcMar>
              <w:top w:w="20" w:type="dxa"/>
              <w:left w:w="20" w:type="dxa"/>
              <w:bottom w:w="20" w:type="dxa"/>
              <w:right w:w="20" w:type="dxa"/>
            </w:tcMar>
            <w:vAlign w:val="center"/>
            <w:hideMark/>
          </w:tcPr>
          <w:p w14:paraId="38FB0D36" w14:textId="77777777" w:rsidR="00662DA3" w:rsidRPr="00581137" w:rsidRDefault="00662DA3" w:rsidP="00AC4264">
            <w:pPr>
              <w:pStyle w:val="movimento"/>
              <w:rPr>
                <w:color w:val="002060"/>
              </w:rPr>
            </w:pPr>
            <w:r w:rsidRPr="00581137">
              <w:rPr>
                <w:color w:val="002060"/>
              </w:rPr>
              <w:t> </w:t>
            </w:r>
          </w:p>
        </w:tc>
        <w:tc>
          <w:tcPr>
            <w:tcW w:w="2200" w:type="dxa"/>
            <w:tcMar>
              <w:top w:w="20" w:type="dxa"/>
              <w:left w:w="20" w:type="dxa"/>
              <w:bottom w:w="20" w:type="dxa"/>
              <w:right w:w="20" w:type="dxa"/>
            </w:tcMar>
            <w:vAlign w:val="center"/>
            <w:hideMark/>
          </w:tcPr>
          <w:p w14:paraId="12369C86" w14:textId="77777777" w:rsidR="00662DA3" w:rsidRPr="00581137" w:rsidRDefault="00662DA3" w:rsidP="00AC4264">
            <w:pPr>
              <w:pStyle w:val="movimento"/>
              <w:rPr>
                <w:color w:val="002060"/>
              </w:rPr>
            </w:pPr>
            <w:r w:rsidRPr="00581137">
              <w:rPr>
                <w:color w:val="002060"/>
              </w:rPr>
              <w:t>SPINOZZI SIMONE</w:t>
            </w:r>
          </w:p>
        </w:tc>
        <w:tc>
          <w:tcPr>
            <w:tcW w:w="2200" w:type="dxa"/>
            <w:tcMar>
              <w:top w:w="20" w:type="dxa"/>
              <w:left w:w="20" w:type="dxa"/>
              <w:bottom w:w="20" w:type="dxa"/>
              <w:right w:w="20" w:type="dxa"/>
            </w:tcMar>
            <w:vAlign w:val="center"/>
            <w:hideMark/>
          </w:tcPr>
          <w:p w14:paraId="541F743B" w14:textId="77777777" w:rsidR="00662DA3" w:rsidRPr="00581137" w:rsidRDefault="00662DA3" w:rsidP="00AC4264">
            <w:pPr>
              <w:pStyle w:val="movimento2"/>
              <w:rPr>
                <w:color w:val="002060"/>
              </w:rPr>
            </w:pPr>
            <w:r w:rsidRPr="00581137">
              <w:rPr>
                <w:color w:val="002060"/>
              </w:rPr>
              <w:t xml:space="preserve">(SPORTING GROTTAMMARE) </w:t>
            </w:r>
          </w:p>
        </w:tc>
      </w:tr>
    </w:tbl>
    <w:p w14:paraId="7B66B22B" w14:textId="77777777" w:rsidR="00662DA3" w:rsidRDefault="00662DA3" w:rsidP="00662DA3">
      <w:pPr>
        <w:pStyle w:val="breakline"/>
        <w:rPr>
          <w:color w:val="002060"/>
        </w:rPr>
      </w:pPr>
    </w:p>
    <w:p w14:paraId="2DCE1096" w14:textId="77777777" w:rsidR="00662DA3" w:rsidRPr="00BD581B" w:rsidRDefault="00662DA3" w:rsidP="00662DA3">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55F12CC" w14:textId="77777777" w:rsidR="00662DA3" w:rsidRPr="00BD581B" w:rsidRDefault="00662DA3" w:rsidP="00662DA3">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3B6100D0" w14:textId="77777777" w:rsidR="00662DA3" w:rsidRPr="00581137" w:rsidRDefault="00662DA3" w:rsidP="00662DA3">
      <w:pPr>
        <w:pStyle w:val="breakline"/>
        <w:rPr>
          <w:rFonts w:eastAsiaTheme="minorEastAsia"/>
          <w:color w:val="002060"/>
        </w:rPr>
      </w:pPr>
    </w:p>
    <w:p w14:paraId="13690A33" w14:textId="77777777" w:rsidR="00662DA3" w:rsidRPr="00581137" w:rsidRDefault="00662DA3" w:rsidP="00662DA3">
      <w:pPr>
        <w:pStyle w:val="titoloprinc0"/>
        <w:rPr>
          <w:color w:val="002060"/>
        </w:rPr>
      </w:pPr>
      <w:r w:rsidRPr="00581137">
        <w:rPr>
          <w:color w:val="002060"/>
        </w:rPr>
        <w:t>CLASSIFICA</w:t>
      </w:r>
    </w:p>
    <w:p w14:paraId="3FB909D0" w14:textId="77777777" w:rsidR="00662DA3" w:rsidRPr="00581137" w:rsidRDefault="00662DA3" w:rsidP="00662DA3">
      <w:pPr>
        <w:pStyle w:val="breakline"/>
        <w:rPr>
          <w:color w:val="002060"/>
        </w:rPr>
      </w:pPr>
    </w:p>
    <w:p w14:paraId="38BA4EC0" w14:textId="77777777" w:rsidR="00662DA3" w:rsidRPr="00581137" w:rsidRDefault="00662DA3" w:rsidP="00662DA3">
      <w:pPr>
        <w:pStyle w:val="breakline"/>
        <w:rPr>
          <w:color w:val="002060"/>
        </w:rPr>
      </w:pPr>
    </w:p>
    <w:p w14:paraId="5E6BDB96" w14:textId="77777777" w:rsidR="00662DA3" w:rsidRPr="00581137" w:rsidRDefault="00662DA3" w:rsidP="00662DA3">
      <w:pPr>
        <w:pStyle w:val="sottotitolocampionato10"/>
        <w:rPr>
          <w:color w:val="002060"/>
        </w:rPr>
      </w:pPr>
      <w:r w:rsidRPr="0058113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75A01E14"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40067"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0535F"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B4931"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3A2EF"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E8544"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B3E65"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5877A"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B248C"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5BE71"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7B5A4" w14:textId="77777777" w:rsidR="00662DA3" w:rsidRPr="00581137" w:rsidRDefault="00662DA3" w:rsidP="00AC4264">
            <w:pPr>
              <w:pStyle w:val="headertabella0"/>
              <w:rPr>
                <w:color w:val="002060"/>
              </w:rPr>
            </w:pPr>
            <w:r w:rsidRPr="00581137">
              <w:rPr>
                <w:color w:val="002060"/>
              </w:rPr>
              <w:t>PE</w:t>
            </w:r>
          </w:p>
        </w:tc>
      </w:tr>
      <w:tr w:rsidR="00662DA3" w:rsidRPr="00581137" w14:paraId="2A05C21C"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AEECBD" w14:textId="77777777" w:rsidR="00662DA3" w:rsidRPr="00581137" w:rsidRDefault="00662DA3" w:rsidP="00AC4264">
            <w:pPr>
              <w:pStyle w:val="rowtabella0"/>
              <w:rPr>
                <w:color w:val="002060"/>
              </w:rPr>
            </w:pPr>
            <w:r w:rsidRPr="0058113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CD1B9"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66F7D"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FDA9E"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28875"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DF06"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DCB69" w14:textId="77777777" w:rsidR="00662DA3" w:rsidRPr="00581137" w:rsidRDefault="00662DA3" w:rsidP="00AC4264">
            <w:pPr>
              <w:pStyle w:val="rowtabella0"/>
              <w:jc w:val="center"/>
              <w:rPr>
                <w:color w:val="002060"/>
              </w:rPr>
            </w:pPr>
            <w:r w:rsidRPr="00581137">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15A00"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6B08E" w14:textId="77777777" w:rsidR="00662DA3" w:rsidRPr="00581137" w:rsidRDefault="00662DA3" w:rsidP="00AC4264">
            <w:pPr>
              <w:pStyle w:val="rowtabella0"/>
              <w:jc w:val="center"/>
              <w:rPr>
                <w:color w:val="002060"/>
              </w:rPr>
            </w:pPr>
            <w:r w:rsidRPr="00581137">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00968" w14:textId="77777777" w:rsidR="00662DA3" w:rsidRPr="00581137" w:rsidRDefault="00662DA3" w:rsidP="00AC4264">
            <w:pPr>
              <w:pStyle w:val="rowtabella0"/>
              <w:jc w:val="center"/>
              <w:rPr>
                <w:color w:val="002060"/>
              </w:rPr>
            </w:pPr>
            <w:r w:rsidRPr="00581137">
              <w:rPr>
                <w:color w:val="002060"/>
              </w:rPr>
              <w:t>0</w:t>
            </w:r>
          </w:p>
        </w:tc>
      </w:tr>
      <w:tr w:rsidR="00662DA3" w:rsidRPr="00581137" w14:paraId="59001F72"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F47228" w14:textId="77777777" w:rsidR="00662DA3" w:rsidRPr="00581137" w:rsidRDefault="00662DA3" w:rsidP="00AC4264">
            <w:pPr>
              <w:pStyle w:val="rowtabella0"/>
              <w:rPr>
                <w:color w:val="002060"/>
              </w:rPr>
            </w:pPr>
            <w:r w:rsidRPr="0058113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C3508"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B5F34"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02BED"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FB5E"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4F792"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AA59D" w14:textId="77777777" w:rsidR="00662DA3" w:rsidRPr="00581137" w:rsidRDefault="00662DA3" w:rsidP="00AC4264">
            <w:pPr>
              <w:pStyle w:val="rowtabella0"/>
              <w:jc w:val="center"/>
              <w:rPr>
                <w:color w:val="002060"/>
              </w:rPr>
            </w:pPr>
            <w:r w:rsidRPr="0058113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0266A"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E9B0E" w14:textId="77777777" w:rsidR="00662DA3" w:rsidRPr="00581137" w:rsidRDefault="00662DA3" w:rsidP="00AC4264">
            <w:pPr>
              <w:pStyle w:val="rowtabella0"/>
              <w:jc w:val="center"/>
              <w:rPr>
                <w:color w:val="002060"/>
              </w:rPr>
            </w:pPr>
            <w:r w:rsidRPr="0058113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F4D2A" w14:textId="77777777" w:rsidR="00662DA3" w:rsidRPr="00581137" w:rsidRDefault="00662DA3" w:rsidP="00AC4264">
            <w:pPr>
              <w:pStyle w:val="rowtabella0"/>
              <w:jc w:val="center"/>
              <w:rPr>
                <w:color w:val="002060"/>
              </w:rPr>
            </w:pPr>
            <w:r w:rsidRPr="00581137">
              <w:rPr>
                <w:color w:val="002060"/>
              </w:rPr>
              <w:t>0</w:t>
            </w:r>
          </w:p>
        </w:tc>
      </w:tr>
      <w:tr w:rsidR="00662DA3" w:rsidRPr="00581137" w14:paraId="2B3C4279"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3346C" w14:textId="77777777" w:rsidR="00662DA3" w:rsidRPr="00581137" w:rsidRDefault="00662DA3" w:rsidP="00AC4264">
            <w:pPr>
              <w:pStyle w:val="rowtabella0"/>
              <w:rPr>
                <w:color w:val="002060"/>
                <w:lang w:val="en-US"/>
              </w:rPr>
            </w:pPr>
            <w:r w:rsidRPr="00581137">
              <w:rPr>
                <w:color w:val="002060"/>
                <w:lang w:val="en-US"/>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F1588" w14:textId="77777777" w:rsidR="00662DA3" w:rsidRPr="00581137" w:rsidRDefault="00662DA3" w:rsidP="00AC4264">
            <w:pPr>
              <w:pStyle w:val="rowtabella0"/>
              <w:jc w:val="center"/>
              <w:rPr>
                <w:color w:val="002060"/>
              </w:rPr>
            </w:pPr>
            <w:r w:rsidRPr="0058113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9FDD0"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AF4B1"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A2C3A"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F8590"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3ACA6" w14:textId="77777777" w:rsidR="00662DA3" w:rsidRPr="00581137" w:rsidRDefault="00662DA3" w:rsidP="00AC4264">
            <w:pPr>
              <w:pStyle w:val="rowtabella0"/>
              <w:jc w:val="center"/>
              <w:rPr>
                <w:color w:val="002060"/>
              </w:rPr>
            </w:pPr>
            <w:r w:rsidRPr="0058113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30CCA" w14:textId="77777777" w:rsidR="00662DA3" w:rsidRPr="00581137" w:rsidRDefault="00662DA3" w:rsidP="00AC4264">
            <w:pPr>
              <w:pStyle w:val="rowtabella0"/>
              <w:jc w:val="center"/>
              <w:rPr>
                <w:color w:val="002060"/>
              </w:rPr>
            </w:pPr>
            <w:r w:rsidRPr="0058113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E4280"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A0D47" w14:textId="77777777" w:rsidR="00662DA3" w:rsidRPr="00581137" w:rsidRDefault="00662DA3" w:rsidP="00AC4264">
            <w:pPr>
              <w:pStyle w:val="rowtabella0"/>
              <w:jc w:val="center"/>
              <w:rPr>
                <w:color w:val="002060"/>
              </w:rPr>
            </w:pPr>
            <w:r w:rsidRPr="00581137">
              <w:rPr>
                <w:color w:val="002060"/>
              </w:rPr>
              <w:t>0</w:t>
            </w:r>
          </w:p>
        </w:tc>
      </w:tr>
      <w:tr w:rsidR="00662DA3" w:rsidRPr="00581137" w14:paraId="4D364EE5"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EE217" w14:textId="77777777" w:rsidR="00662DA3" w:rsidRPr="00581137" w:rsidRDefault="00662DA3" w:rsidP="00AC4264">
            <w:pPr>
              <w:pStyle w:val="rowtabella0"/>
              <w:rPr>
                <w:color w:val="002060"/>
              </w:rPr>
            </w:pPr>
            <w:r w:rsidRPr="0058113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466CB" w14:textId="77777777" w:rsidR="00662DA3" w:rsidRPr="00581137" w:rsidRDefault="00662DA3" w:rsidP="00AC4264">
            <w:pPr>
              <w:pStyle w:val="rowtabella0"/>
              <w:jc w:val="center"/>
              <w:rPr>
                <w:color w:val="002060"/>
              </w:rPr>
            </w:pPr>
            <w:r w:rsidRPr="0058113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85CCD"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D0343"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CC34"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09678"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9608C" w14:textId="77777777" w:rsidR="00662DA3" w:rsidRPr="00581137" w:rsidRDefault="00662DA3" w:rsidP="00AC4264">
            <w:pPr>
              <w:pStyle w:val="rowtabella0"/>
              <w:jc w:val="center"/>
              <w:rPr>
                <w:color w:val="002060"/>
              </w:rPr>
            </w:pPr>
            <w:r w:rsidRPr="0058113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9A45E" w14:textId="77777777" w:rsidR="00662DA3" w:rsidRPr="00581137" w:rsidRDefault="00662DA3" w:rsidP="00AC4264">
            <w:pPr>
              <w:pStyle w:val="rowtabella0"/>
              <w:jc w:val="center"/>
              <w:rPr>
                <w:color w:val="002060"/>
              </w:rPr>
            </w:pPr>
            <w:r w:rsidRPr="0058113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364E5" w14:textId="77777777" w:rsidR="00662DA3" w:rsidRPr="00581137" w:rsidRDefault="00662DA3" w:rsidP="00AC4264">
            <w:pPr>
              <w:pStyle w:val="rowtabella0"/>
              <w:jc w:val="center"/>
              <w:rPr>
                <w:color w:val="002060"/>
              </w:rPr>
            </w:pPr>
            <w:r w:rsidRPr="0058113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26841" w14:textId="77777777" w:rsidR="00662DA3" w:rsidRPr="00581137" w:rsidRDefault="00662DA3" w:rsidP="00AC4264">
            <w:pPr>
              <w:pStyle w:val="rowtabella0"/>
              <w:jc w:val="center"/>
              <w:rPr>
                <w:color w:val="002060"/>
              </w:rPr>
            </w:pPr>
            <w:r w:rsidRPr="00581137">
              <w:rPr>
                <w:color w:val="002060"/>
              </w:rPr>
              <w:t>0</w:t>
            </w:r>
          </w:p>
        </w:tc>
      </w:tr>
      <w:tr w:rsidR="00662DA3" w:rsidRPr="00581137" w14:paraId="36D68800"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D7365" w14:textId="77777777" w:rsidR="00662DA3" w:rsidRPr="00581137" w:rsidRDefault="00662DA3" w:rsidP="00AC4264">
            <w:pPr>
              <w:pStyle w:val="rowtabella0"/>
              <w:rPr>
                <w:color w:val="002060"/>
              </w:rPr>
            </w:pPr>
            <w:r w:rsidRPr="0058113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0B91D"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A7C0F"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5FBDA"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BC113"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AB871"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285EA"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4B0F" w14:textId="77777777" w:rsidR="00662DA3" w:rsidRPr="00581137" w:rsidRDefault="00662DA3" w:rsidP="00AC4264">
            <w:pPr>
              <w:pStyle w:val="rowtabella0"/>
              <w:jc w:val="center"/>
              <w:rPr>
                <w:color w:val="002060"/>
              </w:rPr>
            </w:pPr>
            <w:r w:rsidRPr="0058113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44B40"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7B70E" w14:textId="77777777" w:rsidR="00662DA3" w:rsidRPr="00581137" w:rsidRDefault="00662DA3" w:rsidP="00AC4264">
            <w:pPr>
              <w:pStyle w:val="rowtabella0"/>
              <w:jc w:val="center"/>
              <w:rPr>
                <w:color w:val="002060"/>
              </w:rPr>
            </w:pPr>
            <w:r w:rsidRPr="00581137">
              <w:rPr>
                <w:color w:val="002060"/>
              </w:rPr>
              <w:t>0</w:t>
            </w:r>
          </w:p>
        </w:tc>
      </w:tr>
      <w:tr w:rsidR="00662DA3" w:rsidRPr="00581137" w14:paraId="780471E7"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C41C3" w14:textId="77777777" w:rsidR="00662DA3" w:rsidRPr="00581137" w:rsidRDefault="00662DA3" w:rsidP="00AC4264">
            <w:pPr>
              <w:pStyle w:val="rowtabella0"/>
              <w:rPr>
                <w:color w:val="002060"/>
                <w:lang w:val="en-US"/>
              </w:rPr>
            </w:pPr>
            <w:r w:rsidRPr="00581137">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3C6E8"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28FCB"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32C99"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B8DB"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A8A25"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26615" w14:textId="77777777" w:rsidR="00662DA3" w:rsidRPr="00581137" w:rsidRDefault="00662DA3" w:rsidP="00AC4264">
            <w:pPr>
              <w:pStyle w:val="rowtabella0"/>
              <w:jc w:val="center"/>
              <w:rPr>
                <w:color w:val="002060"/>
              </w:rPr>
            </w:pPr>
            <w:r w:rsidRPr="0058113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3401E" w14:textId="77777777" w:rsidR="00662DA3" w:rsidRPr="00581137" w:rsidRDefault="00662DA3" w:rsidP="00AC4264">
            <w:pPr>
              <w:pStyle w:val="rowtabella0"/>
              <w:jc w:val="center"/>
              <w:rPr>
                <w:color w:val="002060"/>
              </w:rPr>
            </w:pPr>
            <w:r w:rsidRPr="0058113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FAEEA" w14:textId="77777777" w:rsidR="00662DA3" w:rsidRPr="00581137" w:rsidRDefault="00662DA3" w:rsidP="00AC4264">
            <w:pPr>
              <w:pStyle w:val="rowtabella0"/>
              <w:jc w:val="center"/>
              <w:rPr>
                <w:color w:val="002060"/>
              </w:rPr>
            </w:pPr>
            <w:r w:rsidRPr="0058113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6360D" w14:textId="77777777" w:rsidR="00662DA3" w:rsidRPr="00581137" w:rsidRDefault="00662DA3" w:rsidP="00AC4264">
            <w:pPr>
              <w:pStyle w:val="rowtabella0"/>
              <w:jc w:val="center"/>
              <w:rPr>
                <w:color w:val="002060"/>
              </w:rPr>
            </w:pPr>
            <w:r w:rsidRPr="00581137">
              <w:rPr>
                <w:color w:val="002060"/>
              </w:rPr>
              <w:t>0</w:t>
            </w:r>
          </w:p>
        </w:tc>
      </w:tr>
      <w:tr w:rsidR="00662DA3" w:rsidRPr="00581137" w14:paraId="65672B47"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29B4F" w14:textId="77777777" w:rsidR="00662DA3" w:rsidRPr="00581137" w:rsidRDefault="00662DA3" w:rsidP="00AC4264">
            <w:pPr>
              <w:pStyle w:val="rowtabella0"/>
              <w:rPr>
                <w:color w:val="002060"/>
              </w:rPr>
            </w:pPr>
            <w:r w:rsidRPr="00581137">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D1138"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A8448"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1B06D"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9F939"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ADF51"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5F794"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79160" w14:textId="77777777" w:rsidR="00662DA3" w:rsidRPr="00581137" w:rsidRDefault="00662DA3" w:rsidP="00AC4264">
            <w:pPr>
              <w:pStyle w:val="rowtabella0"/>
              <w:jc w:val="center"/>
              <w:rPr>
                <w:color w:val="002060"/>
              </w:rPr>
            </w:pPr>
            <w:r w:rsidRPr="0058113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0FAF3" w14:textId="77777777" w:rsidR="00662DA3" w:rsidRPr="00581137" w:rsidRDefault="00662DA3" w:rsidP="00AC4264">
            <w:pPr>
              <w:pStyle w:val="rowtabella0"/>
              <w:jc w:val="center"/>
              <w:rPr>
                <w:color w:val="002060"/>
              </w:rPr>
            </w:pPr>
            <w:r w:rsidRPr="0058113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8057B" w14:textId="77777777" w:rsidR="00662DA3" w:rsidRPr="00581137" w:rsidRDefault="00662DA3" w:rsidP="00AC4264">
            <w:pPr>
              <w:pStyle w:val="rowtabella0"/>
              <w:jc w:val="center"/>
              <w:rPr>
                <w:color w:val="002060"/>
              </w:rPr>
            </w:pPr>
            <w:r w:rsidRPr="00581137">
              <w:rPr>
                <w:color w:val="002060"/>
              </w:rPr>
              <w:t>0</w:t>
            </w:r>
          </w:p>
        </w:tc>
      </w:tr>
      <w:tr w:rsidR="00662DA3" w:rsidRPr="00581137" w14:paraId="78F99DE8"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F43CB4" w14:textId="77777777" w:rsidR="00662DA3" w:rsidRPr="00581137" w:rsidRDefault="00662DA3" w:rsidP="00AC4264">
            <w:pPr>
              <w:pStyle w:val="rowtabella0"/>
              <w:rPr>
                <w:color w:val="002060"/>
              </w:rPr>
            </w:pPr>
            <w:r w:rsidRPr="0058113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98D2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9AB46"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C718D"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EEE2"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54AF0"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B62D" w14:textId="77777777" w:rsidR="00662DA3" w:rsidRPr="00581137" w:rsidRDefault="00662DA3" w:rsidP="00AC4264">
            <w:pPr>
              <w:pStyle w:val="rowtabella0"/>
              <w:jc w:val="center"/>
              <w:rPr>
                <w:color w:val="002060"/>
              </w:rPr>
            </w:pPr>
            <w:r w:rsidRPr="0058113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19FC8" w14:textId="77777777" w:rsidR="00662DA3" w:rsidRPr="00581137" w:rsidRDefault="00662DA3" w:rsidP="00AC4264">
            <w:pPr>
              <w:pStyle w:val="rowtabella0"/>
              <w:jc w:val="center"/>
              <w:rPr>
                <w:color w:val="002060"/>
              </w:rPr>
            </w:pPr>
            <w:r w:rsidRPr="00581137">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A7C7" w14:textId="77777777" w:rsidR="00662DA3" w:rsidRPr="00581137" w:rsidRDefault="00662DA3" w:rsidP="00AC4264">
            <w:pPr>
              <w:pStyle w:val="rowtabella0"/>
              <w:jc w:val="center"/>
              <w:rPr>
                <w:color w:val="002060"/>
              </w:rPr>
            </w:pPr>
            <w:r w:rsidRPr="0058113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05B42" w14:textId="77777777" w:rsidR="00662DA3" w:rsidRPr="00581137" w:rsidRDefault="00662DA3" w:rsidP="00AC4264">
            <w:pPr>
              <w:pStyle w:val="rowtabella0"/>
              <w:jc w:val="center"/>
              <w:rPr>
                <w:color w:val="002060"/>
              </w:rPr>
            </w:pPr>
            <w:r w:rsidRPr="00581137">
              <w:rPr>
                <w:color w:val="002060"/>
              </w:rPr>
              <w:t>0</w:t>
            </w:r>
          </w:p>
        </w:tc>
      </w:tr>
      <w:tr w:rsidR="00662DA3" w:rsidRPr="00581137" w14:paraId="028087F4"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2BD08F" w14:textId="77777777" w:rsidR="00662DA3" w:rsidRPr="00581137" w:rsidRDefault="00662DA3" w:rsidP="00AC4264">
            <w:pPr>
              <w:pStyle w:val="rowtabella0"/>
              <w:rPr>
                <w:color w:val="002060"/>
              </w:rPr>
            </w:pPr>
            <w:proofErr w:type="spellStart"/>
            <w:proofErr w:type="gramStart"/>
            <w:r w:rsidRPr="00581137">
              <w:rPr>
                <w:color w:val="002060"/>
              </w:rPr>
              <w:t>sq.B</w:t>
            </w:r>
            <w:proofErr w:type="spellEnd"/>
            <w:proofErr w:type="gramEnd"/>
            <w:r w:rsidRPr="00581137">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CBA6A"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64C0"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DF756"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7311"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F7F7"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D9FB0"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3FE6D"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46D1E"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B09B7" w14:textId="77777777" w:rsidR="00662DA3" w:rsidRPr="00581137" w:rsidRDefault="00662DA3" w:rsidP="00AC4264">
            <w:pPr>
              <w:pStyle w:val="rowtabella0"/>
              <w:jc w:val="center"/>
              <w:rPr>
                <w:color w:val="002060"/>
              </w:rPr>
            </w:pPr>
            <w:r w:rsidRPr="00581137">
              <w:rPr>
                <w:color w:val="002060"/>
              </w:rPr>
              <w:t>0</w:t>
            </w:r>
          </w:p>
        </w:tc>
      </w:tr>
      <w:tr w:rsidR="00662DA3" w:rsidRPr="00581137" w14:paraId="4D29F4DC"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EC4049" w14:textId="77777777" w:rsidR="00662DA3" w:rsidRPr="00581137" w:rsidRDefault="00662DA3" w:rsidP="00AC4264">
            <w:pPr>
              <w:pStyle w:val="rowtabella0"/>
              <w:rPr>
                <w:color w:val="002060"/>
                <w:lang w:val="en-US"/>
              </w:rPr>
            </w:pPr>
            <w:proofErr w:type="spellStart"/>
            <w:proofErr w:type="gramStart"/>
            <w:r w:rsidRPr="00581137">
              <w:rPr>
                <w:color w:val="002060"/>
                <w:lang w:val="en-US"/>
              </w:rPr>
              <w:t>sq.B</w:t>
            </w:r>
            <w:proofErr w:type="spellEnd"/>
            <w:proofErr w:type="gramEnd"/>
            <w:r w:rsidRPr="00581137">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ADD2D"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40214"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A755"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6191"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BAA8D"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AC9E0"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F6A5E"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089BD"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0FF96" w14:textId="77777777" w:rsidR="00662DA3" w:rsidRPr="00581137" w:rsidRDefault="00662DA3" w:rsidP="00AC4264">
            <w:pPr>
              <w:pStyle w:val="rowtabella0"/>
              <w:jc w:val="center"/>
              <w:rPr>
                <w:color w:val="002060"/>
              </w:rPr>
            </w:pPr>
            <w:r w:rsidRPr="00581137">
              <w:rPr>
                <w:color w:val="002060"/>
              </w:rPr>
              <w:t>0</w:t>
            </w:r>
          </w:p>
        </w:tc>
      </w:tr>
    </w:tbl>
    <w:p w14:paraId="5DA36DD1" w14:textId="77777777" w:rsidR="00662DA3" w:rsidRPr="00581137" w:rsidRDefault="00662DA3" w:rsidP="00662DA3">
      <w:pPr>
        <w:pStyle w:val="breakline"/>
        <w:rPr>
          <w:rFonts w:eastAsiaTheme="minorEastAsia"/>
          <w:color w:val="002060"/>
        </w:rPr>
      </w:pPr>
    </w:p>
    <w:p w14:paraId="61B8D938" w14:textId="77777777" w:rsidR="00662DA3" w:rsidRPr="00581137" w:rsidRDefault="00662DA3" w:rsidP="00662DA3">
      <w:pPr>
        <w:pStyle w:val="breakline"/>
        <w:rPr>
          <w:color w:val="002060"/>
        </w:rPr>
      </w:pPr>
    </w:p>
    <w:p w14:paraId="0B722193" w14:textId="77777777" w:rsidR="00662DA3" w:rsidRPr="00581137" w:rsidRDefault="00662DA3" w:rsidP="00662DA3">
      <w:pPr>
        <w:pStyle w:val="sottotitolocampionato10"/>
        <w:rPr>
          <w:color w:val="002060"/>
        </w:rPr>
      </w:pPr>
      <w:r w:rsidRPr="0058113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28906850"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EAAEB"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FBAC8"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D7A73"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F67EB"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2698F"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8357E"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8F27F"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BED2C"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66E34"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E83BA" w14:textId="77777777" w:rsidR="00662DA3" w:rsidRPr="00581137" w:rsidRDefault="00662DA3" w:rsidP="00AC4264">
            <w:pPr>
              <w:pStyle w:val="headertabella0"/>
              <w:rPr>
                <w:color w:val="002060"/>
              </w:rPr>
            </w:pPr>
            <w:r w:rsidRPr="00581137">
              <w:rPr>
                <w:color w:val="002060"/>
              </w:rPr>
              <w:t>PE</w:t>
            </w:r>
          </w:p>
        </w:tc>
      </w:tr>
      <w:tr w:rsidR="00662DA3" w:rsidRPr="00581137" w14:paraId="0461C1BD"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FE9490" w14:textId="77777777" w:rsidR="00662DA3" w:rsidRPr="00581137" w:rsidRDefault="00662DA3" w:rsidP="00AC4264">
            <w:pPr>
              <w:pStyle w:val="rowtabella0"/>
              <w:rPr>
                <w:color w:val="002060"/>
              </w:rPr>
            </w:pPr>
            <w:r w:rsidRPr="0058113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62770"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3C656"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C9222"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EE15D"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8A3C6"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FA77D" w14:textId="77777777" w:rsidR="00662DA3" w:rsidRPr="00581137" w:rsidRDefault="00662DA3" w:rsidP="00AC4264">
            <w:pPr>
              <w:pStyle w:val="rowtabella0"/>
              <w:jc w:val="center"/>
              <w:rPr>
                <w:color w:val="002060"/>
              </w:rPr>
            </w:pPr>
            <w:r w:rsidRPr="0058113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947F8"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ABB99" w14:textId="77777777" w:rsidR="00662DA3" w:rsidRPr="00581137" w:rsidRDefault="00662DA3" w:rsidP="00AC4264">
            <w:pPr>
              <w:pStyle w:val="rowtabella0"/>
              <w:jc w:val="center"/>
              <w:rPr>
                <w:color w:val="002060"/>
              </w:rPr>
            </w:pPr>
            <w:r w:rsidRPr="0058113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BD9DD" w14:textId="77777777" w:rsidR="00662DA3" w:rsidRPr="00581137" w:rsidRDefault="00662DA3" w:rsidP="00AC4264">
            <w:pPr>
              <w:pStyle w:val="rowtabella0"/>
              <w:jc w:val="center"/>
              <w:rPr>
                <w:color w:val="002060"/>
              </w:rPr>
            </w:pPr>
            <w:r w:rsidRPr="00581137">
              <w:rPr>
                <w:color w:val="002060"/>
              </w:rPr>
              <w:t>0</w:t>
            </w:r>
          </w:p>
        </w:tc>
      </w:tr>
      <w:tr w:rsidR="00662DA3" w:rsidRPr="00581137" w14:paraId="7ECE30C6"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5229F5" w14:textId="77777777" w:rsidR="00662DA3" w:rsidRPr="00581137" w:rsidRDefault="00662DA3" w:rsidP="00AC4264">
            <w:pPr>
              <w:pStyle w:val="rowtabella0"/>
              <w:rPr>
                <w:color w:val="002060"/>
              </w:rPr>
            </w:pPr>
            <w:r w:rsidRPr="0058113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05B9F"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79E67"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4C5BC"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2A1ED"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AD8C4"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A9E9B" w14:textId="77777777" w:rsidR="00662DA3" w:rsidRPr="00581137" w:rsidRDefault="00662DA3" w:rsidP="00AC4264">
            <w:pPr>
              <w:pStyle w:val="rowtabella0"/>
              <w:jc w:val="center"/>
              <w:rPr>
                <w:color w:val="002060"/>
              </w:rPr>
            </w:pPr>
            <w:r w:rsidRPr="0058113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A47B"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9EC68" w14:textId="77777777" w:rsidR="00662DA3" w:rsidRPr="00581137" w:rsidRDefault="00662DA3" w:rsidP="00AC4264">
            <w:pPr>
              <w:pStyle w:val="rowtabella0"/>
              <w:jc w:val="center"/>
              <w:rPr>
                <w:color w:val="002060"/>
              </w:rPr>
            </w:pPr>
            <w:r w:rsidRPr="0058113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F3703" w14:textId="77777777" w:rsidR="00662DA3" w:rsidRPr="00581137" w:rsidRDefault="00662DA3" w:rsidP="00AC4264">
            <w:pPr>
              <w:pStyle w:val="rowtabella0"/>
              <w:jc w:val="center"/>
              <w:rPr>
                <w:color w:val="002060"/>
              </w:rPr>
            </w:pPr>
            <w:r w:rsidRPr="00581137">
              <w:rPr>
                <w:color w:val="002060"/>
              </w:rPr>
              <w:t>0</w:t>
            </w:r>
          </w:p>
        </w:tc>
      </w:tr>
      <w:tr w:rsidR="00662DA3" w:rsidRPr="00581137" w14:paraId="1D1F2858"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20F18" w14:textId="77777777" w:rsidR="00662DA3" w:rsidRPr="00581137" w:rsidRDefault="00662DA3" w:rsidP="00AC4264">
            <w:pPr>
              <w:pStyle w:val="rowtabella0"/>
              <w:rPr>
                <w:color w:val="002060"/>
              </w:rPr>
            </w:pPr>
            <w:r w:rsidRPr="00581137">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9EC99"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6A476"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03EDF"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8E288"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73601"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F797D" w14:textId="77777777" w:rsidR="00662DA3" w:rsidRPr="00581137" w:rsidRDefault="00662DA3" w:rsidP="00AC4264">
            <w:pPr>
              <w:pStyle w:val="rowtabella0"/>
              <w:jc w:val="center"/>
              <w:rPr>
                <w:color w:val="002060"/>
              </w:rPr>
            </w:pPr>
            <w:r w:rsidRPr="0058113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481EF" w14:textId="77777777" w:rsidR="00662DA3" w:rsidRPr="00581137" w:rsidRDefault="00662DA3" w:rsidP="00AC4264">
            <w:pPr>
              <w:pStyle w:val="rowtabella0"/>
              <w:jc w:val="center"/>
              <w:rPr>
                <w:color w:val="002060"/>
              </w:rPr>
            </w:pPr>
            <w:r w:rsidRPr="0058113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97947" w14:textId="77777777" w:rsidR="00662DA3" w:rsidRPr="00581137" w:rsidRDefault="00662DA3" w:rsidP="00AC4264">
            <w:pPr>
              <w:pStyle w:val="rowtabella0"/>
              <w:jc w:val="center"/>
              <w:rPr>
                <w:color w:val="002060"/>
              </w:rPr>
            </w:pPr>
            <w:r w:rsidRPr="0058113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E6F43" w14:textId="77777777" w:rsidR="00662DA3" w:rsidRPr="00581137" w:rsidRDefault="00662DA3" w:rsidP="00AC4264">
            <w:pPr>
              <w:pStyle w:val="rowtabella0"/>
              <w:jc w:val="center"/>
              <w:rPr>
                <w:color w:val="002060"/>
              </w:rPr>
            </w:pPr>
            <w:r w:rsidRPr="00581137">
              <w:rPr>
                <w:color w:val="002060"/>
              </w:rPr>
              <w:t>0</w:t>
            </w:r>
          </w:p>
        </w:tc>
      </w:tr>
      <w:tr w:rsidR="00662DA3" w:rsidRPr="00581137" w14:paraId="5FF712D2"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B8AFD" w14:textId="77777777" w:rsidR="00662DA3" w:rsidRPr="00581137" w:rsidRDefault="00662DA3" w:rsidP="00AC4264">
            <w:pPr>
              <w:pStyle w:val="rowtabella0"/>
              <w:rPr>
                <w:color w:val="002060"/>
              </w:rPr>
            </w:pPr>
            <w:r w:rsidRPr="0058113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FEFA5"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93759"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D4A32"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4131D"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E2D29"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7277B" w14:textId="77777777" w:rsidR="00662DA3" w:rsidRPr="00581137" w:rsidRDefault="00662DA3" w:rsidP="00AC4264">
            <w:pPr>
              <w:pStyle w:val="rowtabella0"/>
              <w:jc w:val="center"/>
              <w:rPr>
                <w:color w:val="002060"/>
              </w:rPr>
            </w:pPr>
            <w:r w:rsidRPr="0058113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26C41" w14:textId="77777777" w:rsidR="00662DA3" w:rsidRPr="00581137" w:rsidRDefault="00662DA3" w:rsidP="00AC4264">
            <w:pPr>
              <w:pStyle w:val="rowtabella0"/>
              <w:jc w:val="center"/>
              <w:rPr>
                <w:color w:val="002060"/>
              </w:rPr>
            </w:pPr>
            <w:r w:rsidRPr="0058113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FE55D"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EDBE7" w14:textId="77777777" w:rsidR="00662DA3" w:rsidRPr="00581137" w:rsidRDefault="00662DA3" w:rsidP="00AC4264">
            <w:pPr>
              <w:pStyle w:val="rowtabella0"/>
              <w:jc w:val="center"/>
              <w:rPr>
                <w:color w:val="002060"/>
              </w:rPr>
            </w:pPr>
            <w:r w:rsidRPr="00581137">
              <w:rPr>
                <w:color w:val="002060"/>
              </w:rPr>
              <w:t>0</w:t>
            </w:r>
          </w:p>
        </w:tc>
      </w:tr>
      <w:tr w:rsidR="00662DA3" w:rsidRPr="00581137" w14:paraId="6B21E14E"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99DD54" w14:textId="77777777" w:rsidR="00662DA3" w:rsidRPr="00581137" w:rsidRDefault="00662DA3" w:rsidP="00AC4264">
            <w:pPr>
              <w:pStyle w:val="rowtabella0"/>
              <w:rPr>
                <w:color w:val="002060"/>
              </w:rPr>
            </w:pPr>
            <w:r w:rsidRPr="0058113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AD97"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C5E08"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0537C"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C28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72A22"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839D0"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EB229"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A151"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A72C6" w14:textId="77777777" w:rsidR="00662DA3" w:rsidRPr="00581137" w:rsidRDefault="00662DA3" w:rsidP="00AC4264">
            <w:pPr>
              <w:pStyle w:val="rowtabella0"/>
              <w:jc w:val="center"/>
              <w:rPr>
                <w:color w:val="002060"/>
              </w:rPr>
            </w:pPr>
            <w:r w:rsidRPr="00581137">
              <w:rPr>
                <w:color w:val="002060"/>
              </w:rPr>
              <w:t>0</w:t>
            </w:r>
          </w:p>
        </w:tc>
      </w:tr>
      <w:tr w:rsidR="00662DA3" w:rsidRPr="00581137" w14:paraId="306A0FBA"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D6334" w14:textId="77777777" w:rsidR="00662DA3" w:rsidRPr="00581137" w:rsidRDefault="00662DA3" w:rsidP="00AC4264">
            <w:pPr>
              <w:pStyle w:val="rowtabella0"/>
              <w:rPr>
                <w:color w:val="002060"/>
              </w:rPr>
            </w:pPr>
            <w:r w:rsidRPr="00581137">
              <w:rPr>
                <w:color w:val="002060"/>
              </w:rPr>
              <w:t xml:space="preserve">G.S. AUDAX 1970 </w:t>
            </w:r>
            <w:proofErr w:type="gramStart"/>
            <w:r w:rsidRPr="00581137">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36ABB"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3B2F"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5D35"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579A4"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87C0A"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B93C7" w14:textId="77777777" w:rsidR="00662DA3" w:rsidRPr="00581137" w:rsidRDefault="00662DA3" w:rsidP="00AC4264">
            <w:pPr>
              <w:pStyle w:val="rowtabella0"/>
              <w:jc w:val="center"/>
              <w:rPr>
                <w:color w:val="002060"/>
              </w:rPr>
            </w:pPr>
            <w:r w:rsidRPr="0058113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114C8" w14:textId="77777777" w:rsidR="00662DA3" w:rsidRPr="00581137" w:rsidRDefault="00662DA3" w:rsidP="00AC4264">
            <w:pPr>
              <w:pStyle w:val="rowtabella0"/>
              <w:jc w:val="center"/>
              <w:rPr>
                <w:color w:val="002060"/>
              </w:rPr>
            </w:pPr>
            <w:r w:rsidRPr="0058113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70E2E" w14:textId="77777777" w:rsidR="00662DA3" w:rsidRPr="00581137" w:rsidRDefault="00662DA3" w:rsidP="00AC4264">
            <w:pPr>
              <w:pStyle w:val="rowtabella0"/>
              <w:jc w:val="center"/>
              <w:rPr>
                <w:color w:val="002060"/>
              </w:rPr>
            </w:pPr>
            <w:r w:rsidRPr="0058113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7C62A" w14:textId="77777777" w:rsidR="00662DA3" w:rsidRPr="00581137" w:rsidRDefault="00662DA3" w:rsidP="00AC4264">
            <w:pPr>
              <w:pStyle w:val="rowtabella0"/>
              <w:jc w:val="center"/>
              <w:rPr>
                <w:color w:val="002060"/>
              </w:rPr>
            </w:pPr>
            <w:r w:rsidRPr="00581137">
              <w:rPr>
                <w:color w:val="002060"/>
              </w:rPr>
              <w:t>0</w:t>
            </w:r>
          </w:p>
        </w:tc>
      </w:tr>
      <w:tr w:rsidR="00662DA3" w:rsidRPr="00581137" w14:paraId="6FDE9897"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A1D92" w14:textId="77777777" w:rsidR="00662DA3" w:rsidRPr="00581137" w:rsidRDefault="00662DA3" w:rsidP="00AC4264">
            <w:pPr>
              <w:pStyle w:val="rowtabella0"/>
              <w:rPr>
                <w:color w:val="002060"/>
              </w:rPr>
            </w:pPr>
            <w:r w:rsidRPr="0058113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D636D"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C09F6"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71980"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A3C5C"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6ED0"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9EFC9"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0E423" w14:textId="77777777" w:rsidR="00662DA3" w:rsidRPr="00581137" w:rsidRDefault="00662DA3" w:rsidP="00AC4264">
            <w:pPr>
              <w:pStyle w:val="rowtabella0"/>
              <w:jc w:val="center"/>
              <w:rPr>
                <w:color w:val="002060"/>
              </w:rPr>
            </w:pPr>
            <w:r w:rsidRPr="0058113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DEB1" w14:textId="77777777" w:rsidR="00662DA3" w:rsidRPr="00581137" w:rsidRDefault="00662DA3" w:rsidP="00AC4264">
            <w:pPr>
              <w:pStyle w:val="rowtabella0"/>
              <w:jc w:val="center"/>
              <w:rPr>
                <w:color w:val="002060"/>
              </w:rPr>
            </w:pPr>
            <w:r w:rsidRPr="0058113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0D2F" w14:textId="77777777" w:rsidR="00662DA3" w:rsidRPr="00581137" w:rsidRDefault="00662DA3" w:rsidP="00AC4264">
            <w:pPr>
              <w:pStyle w:val="rowtabella0"/>
              <w:jc w:val="center"/>
              <w:rPr>
                <w:color w:val="002060"/>
              </w:rPr>
            </w:pPr>
            <w:r w:rsidRPr="00581137">
              <w:rPr>
                <w:color w:val="002060"/>
              </w:rPr>
              <w:t>0</w:t>
            </w:r>
          </w:p>
        </w:tc>
      </w:tr>
      <w:tr w:rsidR="00662DA3" w:rsidRPr="00581137" w14:paraId="319DE31F"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90D4DD" w14:textId="77777777" w:rsidR="00662DA3" w:rsidRPr="00581137" w:rsidRDefault="00662DA3" w:rsidP="00AC4264">
            <w:pPr>
              <w:pStyle w:val="rowtabella0"/>
              <w:rPr>
                <w:color w:val="002060"/>
              </w:rPr>
            </w:pPr>
            <w:proofErr w:type="spellStart"/>
            <w:r w:rsidRPr="00581137">
              <w:rPr>
                <w:color w:val="002060"/>
              </w:rPr>
              <w:t>sq.C</w:t>
            </w:r>
            <w:proofErr w:type="spellEnd"/>
            <w:r w:rsidRPr="00581137">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2ED70"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BC2A6"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0F6E"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7C07C"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2080"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BA4F8"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4891A"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C571B"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6642D" w14:textId="77777777" w:rsidR="00662DA3" w:rsidRPr="00581137" w:rsidRDefault="00662DA3" w:rsidP="00AC4264">
            <w:pPr>
              <w:pStyle w:val="rowtabella0"/>
              <w:jc w:val="center"/>
              <w:rPr>
                <w:color w:val="002060"/>
              </w:rPr>
            </w:pPr>
            <w:r w:rsidRPr="00581137">
              <w:rPr>
                <w:color w:val="002060"/>
              </w:rPr>
              <w:t>0</w:t>
            </w:r>
          </w:p>
        </w:tc>
      </w:tr>
      <w:tr w:rsidR="00662DA3" w:rsidRPr="00581137" w14:paraId="79B8D6E5"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1EEEC3" w14:textId="77777777" w:rsidR="00662DA3" w:rsidRPr="00581137" w:rsidRDefault="00662DA3" w:rsidP="00AC4264">
            <w:pPr>
              <w:pStyle w:val="rowtabella0"/>
              <w:rPr>
                <w:color w:val="002060"/>
              </w:rPr>
            </w:pPr>
            <w:proofErr w:type="spellStart"/>
            <w:proofErr w:type="gramStart"/>
            <w:r w:rsidRPr="00581137">
              <w:rPr>
                <w:color w:val="002060"/>
              </w:rPr>
              <w:t>sq.B</w:t>
            </w:r>
            <w:proofErr w:type="spellEnd"/>
            <w:proofErr w:type="gramEnd"/>
            <w:r w:rsidRPr="00581137">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A61CA"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67002"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3A63D"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D3DC3"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7463F"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EA1A5"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3113"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38297"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5A8C8" w14:textId="77777777" w:rsidR="00662DA3" w:rsidRPr="00581137" w:rsidRDefault="00662DA3" w:rsidP="00AC4264">
            <w:pPr>
              <w:pStyle w:val="rowtabella0"/>
              <w:jc w:val="center"/>
              <w:rPr>
                <w:color w:val="002060"/>
              </w:rPr>
            </w:pPr>
            <w:r w:rsidRPr="00581137">
              <w:rPr>
                <w:color w:val="002060"/>
              </w:rPr>
              <w:t>0</w:t>
            </w:r>
          </w:p>
        </w:tc>
      </w:tr>
      <w:tr w:rsidR="00662DA3" w:rsidRPr="00581137" w14:paraId="65257CD8"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191204" w14:textId="77777777" w:rsidR="00662DA3" w:rsidRPr="00581137" w:rsidRDefault="00662DA3" w:rsidP="00AC4264">
            <w:pPr>
              <w:pStyle w:val="rowtabella0"/>
              <w:rPr>
                <w:color w:val="002060"/>
                <w:lang w:val="en-US"/>
              </w:rPr>
            </w:pPr>
            <w:proofErr w:type="spellStart"/>
            <w:r w:rsidRPr="00581137">
              <w:rPr>
                <w:color w:val="002060"/>
                <w:lang w:val="en-US"/>
              </w:rPr>
              <w:t>sq.C</w:t>
            </w:r>
            <w:proofErr w:type="spellEnd"/>
            <w:r w:rsidRPr="00581137">
              <w:rPr>
                <w:color w:val="002060"/>
                <w:lang w:val="en-US"/>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02D7"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AAE5A"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F67AC"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8F511"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E873B"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6DE96"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61FDF"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17FC3"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F15D5" w14:textId="77777777" w:rsidR="00662DA3" w:rsidRPr="00581137" w:rsidRDefault="00662DA3" w:rsidP="00AC4264">
            <w:pPr>
              <w:pStyle w:val="rowtabella0"/>
              <w:jc w:val="center"/>
              <w:rPr>
                <w:color w:val="002060"/>
              </w:rPr>
            </w:pPr>
            <w:r w:rsidRPr="00581137">
              <w:rPr>
                <w:color w:val="002060"/>
              </w:rPr>
              <w:t>0</w:t>
            </w:r>
          </w:p>
        </w:tc>
      </w:tr>
    </w:tbl>
    <w:p w14:paraId="6A335D08" w14:textId="77777777" w:rsidR="00662DA3" w:rsidRPr="00581137" w:rsidRDefault="00662DA3" w:rsidP="00662DA3">
      <w:pPr>
        <w:pStyle w:val="breakline"/>
        <w:rPr>
          <w:rFonts w:eastAsiaTheme="minorEastAsia"/>
          <w:color w:val="002060"/>
        </w:rPr>
      </w:pPr>
    </w:p>
    <w:p w14:paraId="4F84F1B1" w14:textId="77777777" w:rsidR="00662DA3" w:rsidRPr="00581137" w:rsidRDefault="00662DA3" w:rsidP="00662DA3">
      <w:pPr>
        <w:pStyle w:val="breakline"/>
        <w:rPr>
          <w:color w:val="002060"/>
        </w:rPr>
      </w:pPr>
    </w:p>
    <w:p w14:paraId="3A3901D2" w14:textId="77777777" w:rsidR="00662DA3" w:rsidRPr="00581137" w:rsidRDefault="00662DA3" w:rsidP="00662DA3">
      <w:pPr>
        <w:pStyle w:val="sottotitolocampionato10"/>
        <w:rPr>
          <w:color w:val="002060"/>
        </w:rPr>
      </w:pPr>
      <w:r w:rsidRPr="0058113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62DA3" w:rsidRPr="00581137" w14:paraId="7506087C" w14:textId="77777777" w:rsidTr="00AC4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7AC0F" w14:textId="77777777" w:rsidR="00662DA3" w:rsidRPr="00581137" w:rsidRDefault="00662DA3" w:rsidP="00AC4264">
            <w:pPr>
              <w:pStyle w:val="headertabella0"/>
              <w:rPr>
                <w:color w:val="002060"/>
              </w:rPr>
            </w:pPr>
            <w:r w:rsidRPr="0058113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07BF7" w14:textId="77777777" w:rsidR="00662DA3" w:rsidRPr="00581137" w:rsidRDefault="00662DA3" w:rsidP="00AC4264">
            <w:pPr>
              <w:pStyle w:val="headertabella0"/>
              <w:rPr>
                <w:color w:val="002060"/>
              </w:rPr>
            </w:pPr>
            <w:r w:rsidRPr="0058113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07545" w14:textId="77777777" w:rsidR="00662DA3" w:rsidRPr="00581137" w:rsidRDefault="00662DA3" w:rsidP="00AC4264">
            <w:pPr>
              <w:pStyle w:val="headertabella0"/>
              <w:rPr>
                <w:color w:val="002060"/>
              </w:rPr>
            </w:pPr>
            <w:r w:rsidRPr="0058113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F96EE" w14:textId="77777777" w:rsidR="00662DA3" w:rsidRPr="00581137" w:rsidRDefault="00662DA3" w:rsidP="00AC4264">
            <w:pPr>
              <w:pStyle w:val="headertabella0"/>
              <w:rPr>
                <w:color w:val="002060"/>
              </w:rPr>
            </w:pPr>
            <w:r w:rsidRPr="0058113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E1182" w14:textId="77777777" w:rsidR="00662DA3" w:rsidRPr="00581137" w:rsidRDefault="00662DA3" w:rsidP="00AC4264">
            <w:pPr>
              <w:pStyle w:val="headertabella0"/>
              <w:rPr>
                <w:color w:val="002060"/>
              </w:rPr>
            </w:pPr>
            <w:r w:rsidRPr="0058113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29B64" w14:textId="77777777" w:rsidR="00662DA3" w:rsidRPr="00581137" w:rsidRDefault="00662DA3" w:rsidP="00AC4264">
            <w:pPr>
              <w:pStyle w:val="headertabella0"/>
              <w:rPr>
                <w:color w:val="002060"/>
              </w:rPr>
            </w:pPr>
            <w:r w:rsidRPr="0058113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02C35" w14:textId="77777777" w:rsidR="00662DA3" w:rsidRPr="00581137" w:rsidRDefault="00662DA3" w:rsidP="00AC4264">
            <w:pPr>
              <w:pStyle w:val="headertabella0"/>
              <w:rPr>
                <w:color w:val="002060"/>
              </w:rPr>
            </w:pPr>
            <w:r w:rsidRPr="0058113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CE823" w14:textId="77777777" w:rsidR="00662DA3" w:rsidRPr="00581137" w:rsidRDefault="00662DA3" w:rsidP="00AC4264">
            <w:pPr>
              <w:pStyle w:val="headertabella0"/>
              <w:rPr>
                <w:color w:val="002060"/>
              </w:rPr>
            </w:pPr>
            <w:r w:rsidRPr="0058113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25C5C" w14:textId="77777777" w:rsidR="00662DA3" w:rsidRPr="00581137" w:rsidRDefault="00662DA3" w:rsidP="00AC4264">
            <w:pPr>
              <w:pStyle w:val="headertabella0"/>
              <w:rPr>
                <w:color w:val="002060"/>
              </w:rPr>
            </w:pPr>
            <w:r w:rsidRPr="0058113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E0081" w14:textId="77777777" w:rsidR="00662DA3" w:rsidRPr="00581137" w:rsidRDefault="00662DA3" w:rsidP="00AC4264">
            <w:pPr>
              <w:pStyle w:val="headertabella0"/>
              <w:rPr>
                <w:color w:val="002060"/>
              </w:rPr>
            </w:pPr>
            <w:r w:rsidRPr="00581137">
              <w:rPr>
                <w:color w:val="002060"/>
              </w:rPr>
              <w:t>PE</w:t>
            </w:r>
          </w:p>
        </w:tc>
      </w:tr>
      <w:tr w:rsidR="00662DA3" w:rsidRPr="00581137" w14:paraId="2046420E" w14:textId="77777777" w:rsidTr="00AC4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808306" w14:textId="77777777" w:rsidR="00662DA3" w:rsidRPr="00581137" w:rsidRDefault="00662DA3" w:rsidP="00AC4264">
            <w:pPr>
              <w:pStyle w:val="rowtabella0"/>
              <w:rPr>
                <w:color w:val="002060"/>
              </w:rPr>
            </w:pPr>
            <w:r w:rsidRPr="0058113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F27F6"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FDB4"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DCD78" w14:textId="77777777" w:rsidR="00662DA3" w:rsidRPr="00581137" w:rsidRDefault="00662DA3" w:rsidP="00AC4264">
            <w:pPr>
              <w:pStyle w:val="rowtabella0"/>
              <w:jc w:val="center"/>
              <w:rPr>
                <w:color w:val="002060"/>
              </w:rPr>
            </w:pPr>
            <w:r w:rsidRPr="0058113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0175C"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D090E"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12665" w14:textId="77777777" w:rsidR="00662DA3" w:rsidRPr="00581137" w:rsidRDefault="00662DA3" w:rsidP="00AC4264">
            <w:pPr>
              <w:pStyle w:val="rowtabella0"/>
              <w:jc w:val="center"/>
              <w:rPr>
                <w:color w:val="002060"/>
              </w:rPr>
            </w:pPr>
            <w:r w:rsidRPr="00581137">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AF08" w14:textId="77777777" w:rsidR="00662DA3" w:rsidRPr="00581137" w:rsidRDefault="00662DA3" w:rsidP="00AC4264">
            <w:pPr>
              <w:pStyle w:val="rowtabella0"/>
              <w:jc w:val="center"/>
              <w:rPr>
                <w:color w:val="002060"/>
              </w:rPr>
            </w:pPr>
            <w:r w:rsidRPr="0058113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9A48A" w14:textId="77777777" w:rsidR="00662DA3" w:rsidRPr="00581137" w:rsidRDefault="00662DA3" w:rsidP="00AC4264">
            <w:pPr>
              <w:pStyle w:val="rowtabella0"/>
              <w:jc w:val="center"/>
              <w:rPr>
                <w:color w:val="002060"/>
              </w:rPr>
            </w:pPr>
            <w:r w:rsidRPr="0058113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A373E" w14:textId="77777777" w:rsidR="00662DA3" w:rsidRPr="00581137" w:rsidRDefault="00662DA3" w:rsidP="00AC4264">
            <w:pPr>
              <w:pStyle w:val="rowtabella0"/>
              <w:jc w:val="center"/>
              <w:rPr>
                <w:color w:val="002060"/>
              </w:rPr>
            </w:pPr>
            <w:r w:rsidRPr="00581137">
              <w:rPr>
                <w:color w:val="002060"/>
              </w:rPr>
              <w:t>0</w:t>
            </w:r>
          </w:p>
        </w:tc>
      </w:tr>
      <w:tr w:rsidR="00662DA3" w:rsidRPr="00581137" w14:paraId="040BF17D"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0E894" w14:textId="77777777" w:rsidR="00662DA3" w:rsidRPr="00581137" w:rsidRDefault="00662DA3" w:rsidP="00AC4264">
            <w:pPr>
              <w:pStyle w:val="rowtabella0"/>
              <w:rPr>
                <w:color w:val="002060"/>
              </w:rPr>
            </w:pPr>
            <w:r w:rsidRPr="0058113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75946"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88E4C"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7D877"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84BC9"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02FEA"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B124D" w14:textId="77777777" w:rsidR="00662DA3" w:rsidRPr="00581137" w:rsidRDefault="00662DA3" w:rsidP="00AC4264">
            <w:pPr>
              <w:pStyle w:val="rowtabella0"/>
              <w:jc w:val="center"/>
              <w:rPr>
                <w:color w:val="002060"/>
              </w:rPr>
            </w:pPr>
            <w:r w:rsidRPr="0058113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9FC34"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CFD7C" w14:textId="77777777" w:rsidR="00662DA3" w:rsidRPr="00581137" w:rsidRDefault="00662DA3" w:rsidP="00AC4264">
            <w:pPr>
              <w:pStyle w:val="rowtabella0"/>
              <w:jc w:val="center"/>
              <w:rPr>
                <w:color w:val="002060"/>
              </w:rPr>
            </w:pPr>
            <w:r w:rsidRPr="0058113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52011" w14:textId="77777777" w:rsidR="00662DA3" w:rsidRPr="00581137" w:rsidRDefault="00662DA3" w:rsidP="00AC4264">
            <w:pPr>
              <w:pStyle w:val="rowtabella0"/>
              <w:jc w:val="center"/>
              <w:rPr>
                <w:color w:val="002060"/>
              </w:rPr>
            </w:pPr>
            <w:r w:rsidRPr="00581137">
              <w:rPr>
                <w:color w:val="002060"/>
              </w:rPr>
              <w:t>0</w:t>
            </w:r>
          </w:p>
        </w:tc>
      </w:tr>
      <w:tr w:rsidR="00662DA3" w:rsidRPr="00581137" w14:paraId="1600F528"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BFC8F" w14:textId="77777777" w:rsidR="00662DA3" w:rsidRPr="00581137" w:rsidRDefault="00662DA3" w:rsidP="00AC4264">
            <w:pPr>
              <w:pStyle w:val="rowtabella0"/>
              <w:rPr>
                <w:color w:val="002060"/>
              </w:rPr>
            </w:pPr>
            <w:r w:rsidRPr="00581137">
              <w:rPr>
                <w:color w:val="002060"/>
              </w:rPr>
              <w:lastRenderedPageBreak/>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4E3F8" w14:textId="77777777" w:rsidR="00662DA3" w:rsidRPr="00581137" w:rsidRDefault="00662DA3" w:rsidP="00AC4264">
            <w:pPr>
              <w:pStyle w:val="rowtabella0"/>
              <w:jc w:val="center"/>
              <w:rPr>
                <w:color w:val="002060"/>
              </w:rPr>
            </w:pPr>
            <w:r w:rsidRPr="0058113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AA21E"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50DC"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CDA6C"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4142F"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73CB2" w14:textId="77777777" w:rsidR="00662DA3" w:rsidRPr="00581137" w:rsidRDefault="00662DA3" w:rsidP="00AC4264">
            <w:pPr>
              <w:pStyle w:val="rowtabella0"/>
              <w:jc w:val="center"/>
              <w:rPr>
                <w:color w:val="002060"/>
              </w:rPr>
            </w:pPr>
            <w:r w:rsidRPr="0058113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0488A" w14:textId="77777777" w:rsidR="00662DA3" w:rsidRPr="00581137" w:rsidRDefault="00662DA3" w:rsidP="00AC4264">
            <w:pPr>
              <w:pStyle w:val="rowtabella0"/>
              <w:jc w:val="center"/>
              <w:rPr>
                <w:color w:val="002060"/>
              </w:rPr>
            </w:pPr>
            <w:r w:rsidRPr="0058113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BA1BD"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88DB4" w14:textId="77777777" w:rsidR="00662DA3" w:rsidRPr="00581137" w:rsidRDefault="00662DA3" w:rsidP="00AC4264">
            <w:pPr>
              <w:pStyle w:val="rowtabella0"/>
              <w:jc w:val="center"/>
              <w:rPr>
                <w:color w:val="002060"/>
              </w:rPr>
            </w:pPr>
            <w:r w:rsidRPr="00581137">
              <w:rPr>
                <w:color w:val="002060"/>
              </w:rPr>
              <w:t>0</w:t>
            </w:r>
          </w:p>
        </w:tc>
      </w:tr>
      <w:tr w:rsidR="00662DA3" w:rsidRPr="00581137" w14:paraId="779A8383"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C9ACF0" w14:textId="77777777" w:rsidR="00662DA3" w:rsidRPr="00581137" w:rsidRDefault="00662DA3" w:rsidP="00AC4264">
            <w:pPr>
              <w:pStyle w:val="rowtabella0"/>
              <w:rPr>
                <w:color w:val="002060"/>
              </w:rPr>
            </w:pPr>
            <w:r w:rsidRPr="0058113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C4FDF"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1124C"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EA37"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11C85"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FDA4D"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6C0D2" w14:textId="77777777" w:rsidR="00662DA3" w:rsidRPr="00581137" w:rsidRDefault="00662DA3" w:rsidP="00AC4264">
            <w:pPr>
              <w:pStyle w:val="rowtabella0"/>
              <w:jc w:val="center"/>
              <w:rPr>
                <w:color w:val="002060"/>
              </w:rPr>
            </w:pPr>
            <w:r w:rsidRPr="0058113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01414" w14:textId="77777777" w:rsidR="00662DA3" w:rsidRPr="00581137" w:rsidRDefault="00662DA3" w:rsidP="00AC4264">
            <w:pPr>
              <w:pStyle w:val="rowtabella0"/>
              <w:jc w:val="center"/>
              <w:rPr>
                <w:color w:val="002060"/>
              </w:rPr>
            </w:pPr>
            <w:r w:rsidRPr="0058113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F0A4C"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E6F1" w14:textId="77777777" w:rsidR="00662DA3" w:rsidRPr="00581137" w:rsidRDefault="00662DA3" w:rsidP="00AC4264">
            <w:pPr>
              <w:pStyle w:val="rowtabella0"/>
              <w:jc w:val="center"/>
              <w:rPr>
                <w:color w:val="002060"/>
              </w:rPr>
            </w:pPr>
            <w:r w:rsidRPr="00581137">
              <w:rPr>
                <w:color w:val="002060"/>
              </w:rPr>
              <w:t>0</w:t>
            </w:r>
          </w:p>
        </w:tc>
      </w:tr>
      <w:tr w:rsidR="00662DA3" w:rsidRPr="00581137" w14:paraId="2984E26C"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4423B" w14:textId="77777777" w:rsidR="00662DA3" w:rsidRPr="00581137" w:rsidRDefault="00662DA3" w:rsidP="00AC4264">
            <w:pPr>
              <w:pStyle w:val="rowtabella0"/>
              <w:rPr>
                <w:color w:val="002060"/>
              </w:rPr>
            </w:pPr>
            <w:r w:rsidRPr="0058113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DC534"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3016E"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B2DF"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D1403"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5B2CB" w14:textId="77777777" w:rsidR="00662DA3" w:rsidRPr="00581137" w:rsidRDefault="00662DA3" w:rsidP="00AC4264">
            <w:pPr>
              <w:pStyle w:val="rowtabella0"/>
              <w:jc w:val="center"/>
              <w:rPr>
                <w:color w:val="002060"/>
              </w:rPr>
            </w:pPr>
            <w:r w:rsidRPr="0058113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911C2" w14:textId="77777777" w:rsidR="00662DA3" w:rsidRPr="00581137" w:rsidRDefault="00662DA3" w:rsidP="00AC4264">
            <w:pPr>
              <w:pStyle w:val="rowtabella0"/>
              <w:jc w:val="center"/>
              <w:rPr>
                <w:color w:val="002060"/>
              </w:rPr>
            </w:pPr>
            <w:r w:rsidRPr="0058113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AE431" w14:textId="77777777" w:rsidR="00662DA3" w:rsidRPr="00581137" w:rsidRDefault="00662DA3" w:rsidP="00AC4264">
            <w:pPr>
              <w:pStyle w:val="rowtabella0"/>
              <w:jc w:val="center"/>
              <w:rPr>
                <w:color w:val="002060"/>
              </w:rPr>
            </w:pPr>
            <w:r w:rsidRPr="0058113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105CB" w14:textId="77777777" w:rsidR="00662DA3" w:rsidRPr="00581137" w:rsidRDefault="00662DA3" w:rsidP="00AC4264">
            <w:pPr>
              <w:pStyle w:val="rowtabella0"/>
              <w:jc w:val="center"/>
              <w:rPr>
                <w:color w:val="002060"/>
              </w:rPr>
            </w:pPr>
            <w:r w:rsidRPr="0058113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7F5FD" w14:textId="77777777" w:rsidR="00662DA3" w:rsidRPr="00581137" w:rsidRDefault="00662DA3" w:rsidP="00AC4264">
            <w:pPr>
              <w:pStyle w:val="rowtabella0"/>
              <w:jc w:val="center"/>
              <w:rPr>
                <w:color w:val="002060"/>
              </w:rPr>
            </w:pPr>
            <w:r w:rsidRPr="00581137">
              <w:rPr>
                <w:color w:val="002060"/>
              </w:rPr>
              <w:t>0</w:t>
            </w:r>
          </w:p>
        </w:tc>
      </w:tr>
      <w:tr w:rsidR="00662DA3" w:rsidRPr="00581137" w14:paraId="707CB6A1"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F1835" w14:textId="77777777" w:rsidR="00662DA3" w:rsidRPr="00581137" w:rsidRDefault="00662DA3" w:rsidP="00AC4264">
            <w:pPr>
              <w:pStyle w:val="rowtabella0"/>
              <w:rPr>
                <w:color w:val="002060"/>
              </w:rPr>
            </w:pPr>
            <w:r w:rsidRPr="0058113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9454" w14:textId="77777777" w:rsidR="00662DA3" w:rsidRPr="00581137" w:rsidRDefault="00662DA3" w:rsidP="00AC4264">
            <w:pPr>
              <w:pStyle w:val="rowtabella0"/>
              <w:jc w:val="center"/>
              <w:rPr>
                <w:color w:val="002060"/>
              </w:rPr>
            </w:pPr>
            <w:r w:rsidRPr="0058113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723A6"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F5592"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299B5"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F7C29"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B0EB4"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FF91D" w14:textId="77777777" w:rsidR="00662DA3" w:rsidRPr="00581137" w:rsidRDefault="00662DA3" w:rsidP="00AC4264">
            <w:pPr>
              <w:pStyle w:val="rowtabella0"/>
              <w:jc w:val="center"/>
              <w:rPr>
                <w:color w:val="002060"/>
              </w:rPr>
            </w:pPr>
            <w:r w:rsidRPr="0058113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4B2C4" w14:textId="77777777" w:rsidR="00662DA3" w:rsidRPr="00581137" w:rsidRDefault="00662DA3" w:rsidP="00AC4264">
            <w:pPr>
              <w:pStyle w:val="rowtabella0"/>
              <w:jc w:val="center"/>
              <w:rPr>
                <w:color w:val="002060"/>
              </w:rPr>
            </w:pPr>
            <w:r w:rsidRPr="0058113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ACBE4" w14:textId="77777777" w:rsidR="00662DA3" w:rsidRPr="00581137" w:rsidRDefault="00662DA3" w:rsidP="00AC4264">
            <w:pPr>
              <w:pStyle w:val="rowtabella0"/>
              <w:jc w:val="center"/>
              <w:rPr>
                <w:color w:val="002060"/>
              </w:rPr>
            </w:pPr>
            <w:r w:rsidRPr="00581137">
              <w:rPr>
                <w:color w:val="002060"/>
              </w:rPr>
              <w:t>0</w:t>
            </w:r>
          </w:p>
        </w:tc>
      </w:tr>
      <w:tr w:rsidR="00662DA3" w:rsidRPr="00581137" w14:paraId="28DE7F91"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771F4B" w14:textId="77777777" w:rsidR="00662DA3" w:rsidRPr="00581137" w:rsidRDefault="00662DA3" w:rsidP="00AC4264">
            <w:pPr>
              <w:pStyle w:val="rowtabella0"/>
              <w:rPr>
                <w:color w:val="002060"/>
              </w:rPr>
            </w:pPr>
            <w:r w:rsidRPr="0058113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8742A"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D22BD"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A57F7"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D9E7C"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5C959" w14:textId="77777777" w:rsidR="00662DA3" w:rsidRPr="00581137" w:rsidRDefault="00662DA3" w:rsidP="00AC4264">
            <w:pPr>
              <w:pStyle w:val="rowtabella0"/>
              <w:jc w:val="center"/>
              <w:rPr>
                <w:color w:val="002060"/>
              </w:rPr>
            </w:pPr>
            <w:r w:rsidRPr="0058113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A2E0D" w14:textId="77777777" w:rsidR="00662DA3" w:rsidRPr="00581137" w:rsidRDefault="00662DA3" w:rsidP="00AC4264">
            <w:pPr>
              <w:pStyle w:val="rowtabella0"/>
              <w:jc w:val="center"/>
              <w:rPr>
                <w:color w:val="002060"/>
              </w:rPr>
            </w:pPr>
            <w:r w:rsidRPr="0058113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596F1" w14:textId="77777777" w:rsidR="00662DA3" w:rsidRPr="00581137" w:rsidRDefault="00662DA3" w:rsidP="00AC4264">
            <w:pPr>
              <w:pStyle w:val="rowtabella0"/>
              <w:jc w:val="center"/>
              <w:rPr>
                <w:color w:val="002060"/>
              </w:rPr>
            </w:pPr>
            <w:r w:rsidRPr="0058113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C7CD0" w14:textId="77777777" w:rsidR="00662DA3" w:rsidRPr="00581137" w:rsidRDefault="00662DA3" w:rsidP="00AC4264">
            <w:pPr>
              <w:pStyle w:val="rowtabella0"/>
              <w:jc w:val="center"/>
              <w:rPr>
                <w:color w:val="002060"/>
              </w:rPr>
            </w:pPr>
            <w:r w:rsidRPr="0058113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CE233" w14:textId="77777777" w:rsidR="00662DA3" w:rsidRPr="00581137" w:rsidRDefault="00662DA3" w:rsidP="00AC4264">
            <w:pPr>
              <w:pStyle w:val="rowtabella0"/>
              <w:jc w:val="center"/>
              <w:rPr>
                <w:color w:val="002060"/>
              </w:rPr>
            </w:pPr>
            <w:r w:rsidRPr="00581137">
              <w:rPr>
                <w:color w:val="002060"/>
              </w:rPr>
              <w:t>0</w:t>
            </w:r>
          </w:p>
        </w:tc>
      </w:tr>
      <w:tr w:rsidR="00662DA3" w:rsidRPr="00581137" w14:paraId="599D5F1F"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0AAA0" w14:textId="77777777" w:rsidR="00662DA3" w:rsidRPr="00581137" w:rsidRDefault="00662DA3" w:rsidP="00AC4264">
            <w:pPr>
              <w:pStyle w:val="rowtabella0"/>
              <w:rPr>
                <w:color w:val="002060"/>
              </w:rPr>
            </w:pPr>
            <w:r w:rsidRPr="0058113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EAADF"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DF252"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0E4E"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89FE" w14:textId="77777777" w:rsidR="00662DA3" w:rsidRPr="00581137" w:rsidRDefault="00662DA3" w:rsidP="00AC4264">
            <w:pPr>
              <w:pStyle w:val="rowtabella0"/>
              <w:jc w:val="center"/>
              <w:rPr>
                <w:color w:val="002060"/>
              </w:rPr>
            </w:pPr>
            <w:r w:rsidRPr="0058113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DD64C" w14:textId="77777777" w:rsidR="00662DA3" w:rsidRPr="00581137" w:rsidRDefault="00662DA3" w:rsidP="00AC4264">
            <w:pPr>
              <w:pStyle w:val="rowtabella0"/>
              <w:jc w:val="center"/>
              <w:rPr>
                <w:color w:val="002060"/>
              </w:rPr>
            </w:pPr>
            <w:r w:rsidRPr="0058113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1993" w14:textId="77777777" w:rsidR="00662DA3" w:rsidRPr="00581137" w:rsidRDefault="00662DA3" w:rsidP="00AC4264">
            <w:pPr>
              <w:pStyle w:val="rowtabella0"/>
              <w:jc w:val="center"/>
              <w:rPr>
                <w:color w:val="002060"/>
              </w:rPr>
            </w:pPr>
            <w:r w:rsidRPr="0058113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8C889" w14:textId="77777777" w:rsidR="00662DA3" w:rsidRPr="00581137" w:rsidRDefault="00662DA3" w:rsidP="00AC4264">
            <w:pPr>
              <w:pStyle w:val="rowtabella0"/>
              <w:jc w:val="center"/>
              <w:rPr>
                <w:color w:val="002060"/>
              </w:rPr>
            </w:pPr>
            <w:r w:rsidRPr="0058113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20916" w14:textId="77777777" w:rsidR="00662DA3" w:rsidRPr="00581137" w:rsidRDefault="00662DA3" w:rsidP="00AC4264">
            <w:pPr>
              <w:pStyle w:val="rowtabella0"/>
              <w:jc w:val="center"/>
              <w:rPr>
                <w:color w:val="002060"/>
              </w:rPr>
            </w:pPr>
            <w:r w:rsidRPr="0058113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5840" w14:textId="77777777" w:rsidR="00662DA3" w:rsidRPr="00581137" w:rsidRDefault="00662DA3" w:rsidP="00AC4264">
            <w:pPr>
              <w:pStyle w:val="rowtabella0"/>
              <w:jc w:val="center"/>
              <w:rPr>
                <w:color w:val="002060"/>
              </w:rPr>
            </w:pPr>
            <w:r w:rsidRPr="00581137">
              <w:rPr>
                <w:color w:val="002060"/>
              </w:rPr>
              <w:t>0</w:t>
            </w:r>
          </w:p>
        </w:tc>
      </w:tr>
      <w:tr w:rsidR="00662DA3" w:rsidRPr="00581137" w14:paraId="13677668" w14:textId="77777777" w:rsidTr="00AC4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571A3B" w14:textId="77777777" w:rsidR="00662DA3" w:rsidRPr="00581137" w:rsidRDefault="00662DA3" w:rsidP="00AC4264">
            <w:pPr>
              <w:pStyle w:val="rowtabella0"/>
              <w:rPr>
                <w:color w:val="002060"/>
              </w:rPr>
            </w:pPr>
            <w:r w:rsidRPr="00581137">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60779" w14:textId="77777777" w:rsidR="00662DA3" w:rsidRPr="00581137" w:rsidRDefault="00662DA3" w:rsidP="00AC4264">
            <w:pPr>
              <w:pStyle w:val="rowtabella0"/>
              <w:jc w:val="center"/>
              <w:rPr>
                <w:color w:val="002060"/>
              </w:rPr>
            </w:pPr>
            <w:r w:rsidRPr="0058113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99616"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F777A" w14:textId="77777777" w:rsidR="00662DA3" w:rsidRPr="00581137" w:rsidRDefault="00662DA3" w:rsidP="00AC4264">
            <w:pPr>
              <w:pStyle w:val="rowtabella0"/>
              <w:jc w:val="center"/>
              <w:rPr>
                <w:color w:val="002060"/>
              </w:rPr>
            </w:pPr>
            <w:r w:rsidRPr="0058113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7409D"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690D7" w14:textId="77777777" w:rsidR="00662DA3" w:rsidRPr="00581137" w:rsidRDefault="00662DA3" w:rsidP="00AC4264">
            <w:pPr>
              <w:pStyle w:val="rowtabella0"/>
              <w:jc w:val="center"/>
              <w:rPr>
                <w:color w:val="002060"/>
              </w:rPr>
            </w:pPr>
            <w:r w:rsidRPr="0058113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F5EBA"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1B826" w14:textId="77777777" w:rsidR="00662DA3" w:rsidRPr="00581137" w:rsidRDefault="00662DA3" w:rsidP="00AC4264">
            <w:pPr>
              <w:pStyle w:val="rowtabella0"/>
              <w:jc w:val="center"/>
              <w:rPr>
                <w:color w:val="002060"/>
              </w:rPr>
            </w:pPr>
            <w:r w:rsidRPr="0058113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25496" w14:textId="77777777" w:rsidR="00662DA3" w:rsidRPr="00581137" w:rsidRDefault="00662DA3" w:rsidP="00AC4264">
            <w:pPr>
              <w:pStyle w:val="rowtabella0"/>
              <w:jc w:val="center"/>
              <w:rPr>
                <w:color w:val="002060"/>
              </w:rPr>
            </w:pPr>
            <w:r w:rsidRPr="0058113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3BC9B" w14:textId="77777777" w:rsidR="00662DA3" w:rsidRPr="00581137" w:rsidRDefault="00662DA3" w:rsidP="00AC4264">
            <w:pPr>
              <w:pStyle w:val="rowtabella0"/>
              <w:jc w:val="center"/>
              <w:rPr>
                <w:color w:val="002060"/>
              </w:rPr>
            </w:pPr>
            <w:r w:rsidRPr="00581137">
              <w:rPr>
                <w:color w:val="002060"/>
              </w:rPr>
              <w:t>1</w:t>
            </w:r>
          </w:p>
        </w:tc>
      </w:tr>
      <w:tr w:rsidR="00662DA3" w:rsidRPr="00581137" w14:paraId="1E328559" w14:textId="77777777" w:rsidTr="00AC4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363400" w14:textId="77777777" w:rsidR="00662DA3" w:rsidRPr="00581137" w:rsidRDefault="00662DA3" w:rsidP="00AC4264">
            <w:pPr>
              <w:pStyle w:val="rowtabella0"/>
              <w:rPr>
                <w:color w:val="002060"/>
              </w:rPr>
            </w:pPr>
            <w:r w:rsidRPr="0058113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58AAA"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56B1C"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AE95C"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7669C" w14:textId="77777777" w:rsidR="00662DA3" w:rsidRPr="00581137" w:rsidRDefault="00662DA3" w:rsidP="00AC4264">
            <w:pPr>
              <w:pStyle w:val="rowtabella0"/>
              <w:jc w:val="center"/>
              <w:rPr>
                <w:color w:val="002060"/>
              </w:rPr>
            </w:pPr>
            <w:r w:rsidRPr="0058113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82FA2" w14:textId="77777777" w:rsidR="00662DA3" w:rsidRPr="00581137" w:rsidRDefault="00662DA3" w:rsidP="00AC4264">
            <w:pPr>
              <w:pStyle w:val="rowtabella0"/>
              <w:jc w:val="center"/>
              <w:rPr>
                <w:color w:val="002060"/>
              </w:rPr>
            </w:pPr>
            <w:r w:rsidRPr="0058113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4633" w14:textId="77777777" w:rsidR="00662DA3" w:rsidRPr="00581137" w:rsidRDefault="00662DA3" w:rsidP="00AC4264">
            <w:pPr>
              <w:pStyle w:val="rowtabella0"/>
              <w:jc w:val="center"/>
              <w:rPr>
                <w:color w:val="002060"/>
              </w:rPr>
            </w:pPr>
            <w:r w:rsidRPr="0058113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9DF07" w14:textId="77777777" w:rsidR="00662DA3" w:rsidRPr="00581137" w:rsidRDefault="00662DA3" w:rsidP="00AC4264">
            <w:pPr>
              <w:pStyle w:val="rowtabella0"/>
              <w:jc w:val="center"/>
              <w:rPr>
                <w:color w:val="002060"/>
              </w:rPr>
            </w:pPr>
            <w:r w:rsidRPr="00581137">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DFAD7" w14:textId="77777777" w:rsidR="00662DA3" w:rsidRPr="00581137" w:rsidRDefault="00662DA3" w:rsidP="00AC4264">
            <w:pPr>
              <w:pStyle w:val="rowtabella0"/>
              <w:jc w:val="center"/>
              <w:rPr>
                <w:color w:val="002060"/>
              </w:rPr>
            </w:pPr>
            <w:r w:rsidRPr="0058113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CE824" w14:textId="77777777" w:rsidR="00662DA3" w:rsidRPr="00581137" w:rsidRDefault="00662DA3" w:rsidP="00AC4264">
            <w:pPr>
              <w:pStyle w:val="rowtabella0"/>
              <w:jc w:val="center"/>
              <w:rPr>
                <w:color w:val="002060"/>
              </w:rPr>
            </w:pPr>
            <w:r w:rsidRPr="00581137">
              <w:rPr>
                <w:color w:val="002060"/>
              </w:rPr>
              <w:t>0</w:t>
            </w:r>
          </w:p>
        </w:tc>
      </w:tr>
    </w:tbl>
    <w:p w14:paraId="133259C3" w14:textId="77777777" w:rsidR="00662DA3" w:rsidRPr="00581137" w:rsidRDefault="00662DA3" w:rsidP="00662DA3">
      <w:pPr>
        <w:pStyle w:val="breakline"/>
        <w:rPr>
          <w:rFonts w:eastAsiaTheme="minorEastAsia"/>
          <w:color w:val="002060"/>
        </w:rPr>
      </w:pPr>
    </w:p>
    <w:p w14:paraId="0DAA4AAF" w14:textId="77777777" w:rsidR="00662DA3" w:rsidRPr="00581137" w:rsidRDefault="00662DA3" w:rsidP="00662DA3">
      <w:pPr>
        <w:pStyle w:val="titoloprinc0"/>
        <w:rPr>
          <w:color w:val="002060"/>
        </w:rPr>
      </w:pPr>
      <w:r w:rsidRPr="00581137">
        <w:rPr>
          <w:color w:val="002060"/>
        </w:rPr>
        <w:t>PROGRAMMA GARE</w:t>
      </w:r>
    </w:p>
    <w:p w14:paraId="58FFE1EE" w14:textId="77777777" w:rsidR="00662DA3" w:rsidRDefault="00662DA3" w:rsidP="00662DA3">
      <w:pPr>
        <w:pStyle w:val="breakline"/>
        <w:rPr>
          <w:color w:val="002060"/>
        </w:rPr>
      </w:pPr>
    </w:p>
    <w:p w14:paraId="0E626764" w14:textId="77777777" w:rsidR="00F3566E" w:rsidRPr="00DC1851" w:rsidRDefault="00F3566E" w:rsidP="00F3566E">
      <w:pPr>
        <w:pStyle w:val="sottotitolocampionato10"/>
        <w:rPr>
          <w:color w:val="002060"/>
        </w:rPr>
      </w:pPr>
      <w:r w:rsidRPr="00DC1851">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9"/>
        <w:gridCol w:w="385"/>
        <w:gridCol w:w="898"/>
        <w:gridCol w:w="1198"/>
        <w:gridCol w:w="1542"/>
        <w:gridCol w:w="1542"/>
      </w:tblGrid>
      <w:tr w:rsidR="00F3566E" w:rsidRPr="00DC1851" w14:paraId="5B9F973C"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53148"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07BB5"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6C5D2"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FAE75"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47593"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F75A6"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134B4"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05A67CDC"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79BB55" w14:textId="77777777" w:rsidR="00F3566E" w:rsidRPr="00DC1851" w:rsidRDefault="00F3566E" w:rsidP="00AC4264">
            <w:pPr>
              <w:pStyle w:val="rowtabella0"/>
              <w:rPr>
                <w:color w:val="002060"/>
              </w:rPr>
            </w:pPr>
            <w:r w:rsidRPr="00DC1851">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459E3" w14:textId="77777777" w:rsidR="00F3566E" w:rsidRPr="00DC1851" w:rsidRDefault="00F3566E" w:rsidP="00AC4264">
            <w:pPr>
              <w:pStyle w:val="rowtabella0"/>
              <w:rPr>
                <w:color w:val="002060"/>
              </w:rPr>
            </w:pPr>
            <w:r w:rsidRPr="00DC1851">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9212C" w14:textId="77777777" w:rsidR="00F3566E" w:rsidRPr="00DC1851" w:rsidRDefault="00F3566E" w:rsidP="00AC4264">
            <w:pPr>
              <w:pStyle w:val="rowtabella0"/>
              <w:jc w:val="center"/>
              <w:rPr>
                <w:color w:val="002060"/>
              </w:rPr>
            </w:pPr>
            <w:r w:rsidRPr="00DC185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A684E" w14:textId="77777777" w:rsidR="00F3566E" w:rsidRPr="00DC1851" w:rsidRDefault="00F3566E" w:rsidP="00AC4264">
            <w:pPr>
              <w:pStyle w:val="rowtabella0"/>
              <w:rPr>
                <w:color w:val="002060"/>
              </w:rPr>
            </w:pPr>
            <w:r w:rsidRPr="00DC1851">
              <w:rPr>
                <w:color w:val="002060"/>
              </w:rPr>
              <w:t>07/12/2024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05193" w14:textId="77777777" w:rsidR="00F3566E" w:rsidRPr="00DC1851" w:rsidRDefault="00F3566E" w:rsidP="00AC4264">
            <w:pPr>
              <w:pStyle w:val="rowtabella0"/>
              <w:rPr>
                <w:color w:val="002060"/>
              </w:rPr>
            </w:pPr>
            <w:r w:rsidRPr="00DC1851">
              <w:rPr>
                <w:color w:val="002060"/>
              </w:rPr>
              <w:t xml:space="preserve">5429 PAL.COM. </w:t>
            </w:r>
            <w:proofErr w:type="gramStart"/>
            <w:r w:rsidRPr="00DC1851">
              <w:rPr>
                <w:color w:val="002060"/>
              </w:rPr>
              <w:t>S.MICHELE</w:t>
            </w:r>
            <w:proofErr w:type="gramEnd"/>
            <w:r w:rsidRPr="00DC1851">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65B0E" w14:textId="77777777" w:rsidR="00F3566E" w:rsidRPr="00DC1851" w:rsidRDefault="00F3566E" w:rsidP="00AC4264">
            <w:pPr>
              <w:pStyle w:val="rowtabella0"/>
              <w:rPr>
                <w:color w:val="002060"/>
              </w:rPr>
            </w:pPr>
            <w:r w:rsidRPr="00DC1851">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EFFC16" w14:textId="77777777" w:rsidR="00F3566E" w:rsidRPr="00DC1851" w:rsidRDefault="00F3566E" w:rsidP="00AC4264">
            <w:pPr>
              <w:pStyle w:val="rowtabella0"/>
              <w:rPr>
                <w:color w:val="002060"/>
              </w:rPr>
            </w:pPr>
            <w:r w:rsidRPr="00DC1851">
              <w:rPr>
                <w:color w:val="002060"/>
              </w:rPr>
              <w:t>VIA LORETO</w:t>
            </w:r>
          </w:p>
        </w:tc>
      </w:tr>
      <w:tr w:rsidR="00F3566E" w:rsidRPr="00DC1851" w14:paraId="776AB050"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10C57C" w14:textId="77777777" w:rsidR="00F3566E" w:rsidRPr="00DC1851" w:rsidRDefault="00F3566E" w:rsidP="00AC4264">
            <w:pPr>
              <w:pStyle w:val="rowtabella0"/>
              <w:rPr>
                <w:color w:val="002060"/>
              </w:rPr>
            </w:pPr>
            <w:r w:rsidRPr="00DC1851">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74FD6A" w14:textId="77777777" w:rsidR="00F3566E" w:rsidRPr="00DC1851" w:rsidRDefault="00F3566E" w:rsidP="00AC4264">
            <w:pPr>
              <w:pStyle w:val="rowtabella0"/>
              <w:rPr>
                <w:color w:val="002060"/>
              </w:rPr>
            </w:pPr>
            <w:r w:rsidRPr="00DC1851">
              <w:rPr>
                <w:color w:val="002060"/>
              </w:rPr>
              <w:t>AMICI DEL CENTROSOCIOSQ.B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2A9D68"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E566B7" w14:textId="77777777" w:rsidR="00F3566E" w:rsidRPr="00DC1851" w:rsidRDefault="00F3566E" w:rsidP="00AC4264">
            <w:pPr>
              <w:pStyle w:val="rowtabella0"/>
              <w:rPr>
                <w:color w:val="002060"/>
              </w:rPr>
            </w:pPr>
            <w:r w:rsidRPr="00DC1851">
              <w:rPr>
                <w:color w:val="002060"/>
              </w:rPr>
              <w:t>07/12/2024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A23C59" w14:textId="77777777" w:rsidR="00F3566E" w:rsidRPr="00DC1851" w:rsidRDefault="00F3566E" w:rsidP="00AC4264">
            <w:pPr>
              <w:pStyle w:val="rowtabella0"/>
              <w:rPr>
                <w:color w:val="002060"/>
              </w:rPr>
            </w:pPr>
            <w:r w:rsidRPr="00DC1851">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F1C8D8" w14:textId="77777777" w:rsidR="00F3566E" w:rsidRPr="00DC1851" w:rsidRDefault="00F3566E" w:rsidP="00AC4264">
            <w:pPr>
              <w:pStyle w:val="rowtabella0"/>
              <w:rPr>
                <w:color w:val="002060"/>
              </w:rPr>
            </w:pPr>
            <w:r w:rsidRPr="00DC1851">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B2EE3E" w14:textId="77777777" w:rsidR="00F3566E" w:rsidRPr="00DC1851" w:rsidRDefault="00F3566E" w:rsidP="00AC4264">
            <w:pPr>
              <w:pStyle w:val="rowtabella0"/>
              <w:rPr>
                <w:color w:val="002060"/>
              </w:rPr>
            </w:pPr>
            <w:r w:rsidRPr="00DC1851">
              <w:rPr>
                <w:color w:val="002060"/>
              </w:rPr>
              <w:t>VIA BRAMANTE</w:t>
            </w:r>
          </w:p>
        </w:tc>
      </w:tr>
      <w:tr w:rsidR="00F3566E" w:rsidRPr="00DC1851" w14:paraId="451113D5"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FAED90" w14:textId="77777777" w:rsidR="00F3566E" w:rsidRPr="00DC1851" w:rsidRDefault="00F3566E" w:rsidP="00AC4264">
            <w:pPr>
              <w:pStyle w:val="rowtabella0"/>
              <w:rPr>
                <w:color w:val="002060"/>
              </w:rPr>
            </w:pPr>
            <w:r w:rsidRPr="00DC1851">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789AEE" w14:textId="77777777" w:rsidR="00F3566E" w:rsidRPr="00DC1851" w:rsidRDefault="00F3566E" w:rsidP="00AC4264">
            <w:pPr>
              <w:pStyle w:val="rowtabella0"/>
              <w:rPr>
                <w:color w:val="002060"/>
              </w:rPr>
            </w:pPr>
            <w:r w:rsidRPr="00DC1851">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DC92B2"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F4A8A1" w14:textId="77777777" w:rsidR="00F3566E" w:rsidRPr="00DC1851" w:rsidRDefault="00F3566E" w:rsidP="00AC4264">
            <w:pPr>
              <w:pStyle w:val="rowtabella0"/>
              <w:rPr>
                <w:color w:val="002060"/>
              </w:rPr>
            </w:pPr>
            <w:r w:rsidRPr="00DC1851">
              <w:rPr>
                <w:color w:val="002060"/>
              </w:rPr>
              <w:t>07/12/2024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F60CE5" w14:textId="77777777" w:rsidR="00F3566E" w:rsidRPr="00DC1851" w:rsidRDefault="00F3566E" w:rsidP="00AC4264">
            <w:pPr>
              <w:pStyle w:val="rowtabella0"/>
              <w:rPr>
                <w:color w:val="002060"/>
              </w:rPr>
            </w:pPr>
            <w:r w:rsidRPr="00DC1851">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596FF4" w14:textId="77777777" w:rsidR="00F3566E" w:rsidRPr="00DC1851" w:rsidRDefault="00F3566E" w:rsidP="00AC4264">
            <w:pPr>
              <w:pStyle w:val="rowtabella0"/>
              <w:rPr>
                <w:color w:val="002060"/>
              </w:rPr>
            </w:pPr>
            <w:r w:rsidRPr="00DC1851">
              <w:rPr>
                <w:color w:val="002060"/>
              </w:rPr>
              <w:t>COLLI AL MEUAURO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28B769" w14:textId="77777777" w:rsidR="00F3566E" w:rsidRPr="00DC1851" w:rsidRDefault="00F3566E" w:rsidP="00AC4264">
            <w:pPr>
              <w:pStyle w:val="rowtabella0"/>
              <w:rPr>
                <w:color w:val="002060"/>
              </w:rPr>
            </w:pPr>
            <w:r w:rsidRPr="00DC1851">
              <w:rPr>
                <w:color w:val="002060"/>
              </w:rPr>
              <w:t>VIA DEI LECCI-TAVERNELLE</w:t>
            </w:r>
          </w:p>
        </w:tc>
      </w:tr>
      <w:tr w:rsidR="00F3566E" w:rsidRPr="00DC1851" w14:paraId="4D812F3A"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32A04E" w14:textId="77777777" w:rsidR="00F3566E" w:rsidRPr="00DC1851" w:rsidRDefault="00F3566E" w:rsidP="00AC4264">
            <w:pPr>
              <w:pStyle w:val="rowtabella0"/>
              <w:rPr>
                <w:color w:val="002060"/>
              </w:rPr>
            </w:pPr>
            <w:r w:rsidRPr="00DC1851">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3CA695" w14:textId="77777777" w:rsidR="00F3566E" w:rsidRPr="00DC1851" w:rsidRDefault="00F3566E" w:rsidP="00AC4264">
            <w:pPr>
              <w:pStyle w:val="rowtabella0"/>
              <w:rPr>
                <w:color w:val="002060"/>
              </w:rPr>
            </w:pPr>
            <w:r w:rsidRPr="00DC1851">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CF583A"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788875" w14:textId="77777777" w:rsidR="00F3566E" w:rsidRPr="00DC1851" w:rsidRDefault="00F3566E" w:rsidP="00AC4264">
            <w:pPr>
              <w:pStyle w:val="rowtabella0"/>
              <w:rPr>
                <w:color w:val="002060"/>
              </w:rPr>
            </w:pPr>
            <w:r w:rsidRPr="00DC1851">
              <w:rPr>
                <w:color w:val="002060"/>
              </w:rPr>
              <w:t>07/12/2024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17ACC0" w14:textId="77777777" w:rsidR="00F3566E" w:rsidRPr="00DC1851" w:rsidRDefault="00F3566E" w:rsidP="00AC4264">
            <w:pPr>
              <w:pStyle w:val="rowtabella0"/>
              <w:rPr>
                <w:color w:val="002060"/>
              </w:rPr>
            </w:pPr>
            <w:r w:rsidRPr="00DC1851">
              <w:rPr>
                <w:color w:val="002060"/>
              </w:rPr>
              <w:t xml:space="preserve">5453 </w:t>
            </w:r>
            <w:proofErr w:type="gramStart"/>
            <w:r w:rsidRPr="00DC1851">
              <w:rPr>
                <w:color w:val="002060"/>
              </w:rPr>
              <w:t>C.SCOP.CIRCOLO</w:t>
            </w:r>
            <w:proofErr w:type="gramEnd"/>
            <w:r w:rsidRPr="00DC1851">
              <w:rPr>
                <w:color w:val="002060"/>
              </w:rPr>
              <w:t xml:space="preserve"> 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4AF6BA" w14:textId="77777777" w:rsidR="00F3566E" w:rsidRPr="00DC1851" w:rsidRDefault="00F3566E" w:rsidP="00AC4264">
            <w:pPr>
              <w:pStyle w:val="rowtabella0"/>
              <w:rPr>
                <w:color w:val="002060"/>
              </w:rPr>
            </w:pPr>
            <w:r w:rsidRPr="00DC185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E80128" w14:textId="77777777" w:rsidR="00F3566E" w:rsidRPr="00DC1851" w:rsidRDefault="00F3566E" w:rsidP="00AC4264">
            <w:pPr>
              <w:pStyle w:val="rowtabella0"/>
              <w:rPr>
                <w:color w:val="002060"/>
              </w:rPr>
            </w:pPr>
            <w:r w:rsidRPr="00DC1851">
              <w:rPr>
                <w:color w:val="002060"/>
              </w:rPr>
              <w:t>VILLA TOMBARI</w:t>
            </w:r>
          </w:p>
        </w:tc>
      </w:tr>
      <w:tr w:rsidR="00F3566E" w:rsidRPr="00DC1851" w14:paraId="41A1FC06"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FD99C9" w14:textId="77777777" w:rsidR="00F3566E" w:rsidRPr="00DC1851" w:rsidRDefault="00F3566E" w:rsidP="00AC4264">
            <w:pPr>
              <w:pStyle w:val="rowtabella0"/>
              <w:rPr>
                <w:color w:val="002060"/>
              </w:rPr>
            </w:pPr>
            <w:r w:rsidRPr="00DC1851">
              <w:rPr>
                <w:color w:val="002060"/>
              </w:rPr>
              <w:t xml:space="preserve">ITALSERVICE C5 </w:t>
            </w:r>
            <w:proofErr w:type="gramStart"/>
            <w:r w:rsidRPr="00DC1851">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01AC6D" w14:textId="77777777" w:rsidR="00F3566E" w:rsidRPr="00DC1851" w:rsidRDefault="00F3566E" w:rsidP="00AC4264">
            <w:pPr>
              <w:pStyle w:val="rowtabella0"/>
              <w:rPr>
                <w:color w:val="002060"/>
              </w:rPr>
            </w:pPr>
            <w:r w:rsidRPr="00DC1851">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0CDE8"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7FDF3" w14:textId="77777777" w:rsidR="00F3566E" w:rsidRPr="00DC1851" w:rsidRDefault="00F3566E" w:rsidP="00AC4264">
            <w:pPr>
              <w:pStyle w:val="rowtabella0"/>
              <w:rPr>
                <w:color w:val="002060"/>
              </w:rPr>
            </w:pPr>
            <w:r w:rsidRPr="00DC1851">
              <w:rPr>
                <w:color w:val="002060"/>
              </w:rPr>
              <w:t>08/12/2024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5FD64" w14:textId="77777777" w:rsidR="00F3566E" w:rsidRPr="00DC1851" w:rsidRDefault="00F3566E" w:rsidP="00AC4264">
            <w:pPr>
              <w:pStyle w:val="rowtabella0"/>
              <w:rPr>
                <w:color w:val="002060"/>
              </w:rPr>
            </w:pPr>
            <w:r w:rsidRPr="00DC1851">
              <w:rPr>
                <w:color w:val="002060"/>
              </w:rPr>
              <w:t xml:space="preserve">5442 TENSOSTRUTTURA </w:t>
            </w:r>
            <w:proofErr w:type="gramStart"/>
            <w:r w:rsidRPr="00DC1851">
              <w:rPr>
                <w:color w:val="002060"/>
              </w:rPr>
              <w:t>B.GO</w:t>
            </w:r>
            <w:proofErr w:type="gramEnd"/>
            <w:r w:rsidRPr="00DC1851">
              <w:rPr>
                <w:color w:val="002060"/>
              </w:rPr>
              <w:t xml:space="preserve">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69BF4" w14:textId="77777777" w:rsidR="00F3566E" w:rsidRPr="00DC1851" w:rsidRDefault="00F3566E" w:rsidP="00AC4264">
            <w:pPr>
              <w:pStyle w:val="rowtabella0"/>
              <w:rPr>
                <w:color w:val="002060"/>
              </w:rPr>
            </w:pPr>
            <w:r w:rsidRPr="00DC1851">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9A313" w14:textId="77777777" w:rsidR="00F3566E" w:rsidRPr="00DC1851" w:rsidRDefault="00F3566E" w:rsidP="00AC4264">
            <w:pPr>
              <w:pStyle w:val="rowtabella0"/>
              <w:rPr>
                <w:color w:val="002060"/>
              </w:rPr>
            </w:pPr>
            <w:r w:rsidRPr="00DC1851">
              <w:rPr>
                <w:color w:val="002060"/>
              </w:rPr>
              <w:t xml:space="preserve">STRADA DEL FOGLIA - </w:t>
            </w:r>
            <w:proofErr w:type="gramStart"/>
            <w:r w:rsidRPr="00DC1851">
              <w:rPr>
                <w:color w:val="002060"/>
              </w:rPr>
              <w:t>B.GO</w:t>
            </w:r>
            <w:proofErr w:type="gramEnd"/>
            <w:r w:rsidRPr="00DC1851">
              <w:rPr>
                <w:color w:val="002060"/>
              </w:rPr>
              <w:t xml:space="preserve"> S.MAR</w:t>
            </w:r>
          </w:p>
        </w:tc>
      </w:tr>
    </w:tbl>
    <w:p w14:paraId="7E4E5036" w14:textId="77777777" w:rsidR="00F3566E" w:rsidRPr="00DC1851" w:rsidRDefault="00F3566E" w:rsidP="00F3566E">
      <w:pPr>
        <w:pStyle w:val="breakline"/>
        <w:rPr>
          <w:rFonts w:eastAsiaTheme="minorEastAsia"/>
          <w:color w:val="002060"/>
        </w:rPr>
      </w:pPr>
    </w:p>
    <w:p w14:paraId="1D682640" w14:textId="77777777" w:rsidR="00F3566E" w:rsidRPr="00DC1851" w:rsidRDefault="00F3566E" w:rsidP="00F3566E">
      <w:pPr>
        <w:pStyle w:val="breakline"/>
        <w:rPr>
          <w:color w:val="002060"/>
        </w:rPr>
      </w:pPr>
    </w:p>
    <w:p w14:paraId="3F9017AD" w14:textId="77777777" w:rsidR="00F3566E" w:rsidRPr="00DC1851" w:rsidRDefault="00F3566E" w:rsidP="00F3566E">
      <w:pPr>
        <w:pStyle w:val="breakline"/>
        <w:rPr>
          <w:color w:val="002060"/>
        </w:rPr>
      </w:pPr>
    </w:p>
    <w:p w14:paraId="15E92B0E" w14:textId="77777777" w:rsidR="00F3566E" w:rsidRPr="00DC1851" w:rsidRDefault="00F3566E" w:rsidP="00F3566E">
      <w:pPr>
        <w:pStyle w:val="sottotitolocampionato10"/>
        <w:rPr>
          <w:color w:val="002060"/>
        </w:rPr>
      </w:pPr>
      <w:r w:rsidRPr="00DC1851">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06"/>
        <w:gridCol w:w="385"/>
        <w:gridCol w:w="898"/>
        <w:gridCol w:w="1183"/>
        <w:gridCol w:w="1548"/>
        <w:gridCol w:w="1545"/>
      </w:tblGrid>
      <w:tr w:rsidR="00F3566E" w:rsidRPr="00DC1851" w14:paraId="55A1A8D7"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57E72"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0A466"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F8D63"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FC883"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C103F"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825BE"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CB03B"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50C0EB1A"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D71F0A" w14:textId="77777777" w:rsidR="00F3566E" w:rsidRPr="00DC1851" w:rsidRDefault="00F3566E" w:rsidP="00AC4264">
            <w:pPr>
              <w:pStyle w:val="rowtabella0"/>
              <w:rPr>
                <w:color w:val="002060"/>
              </w:rPr>
            </w:pPr>
            <w:r w:rsidRPr="00DC1851">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EA1CB" w14:textId="77777777" w:rsidR="00F3566E" w:rsidRPr="00DC1851" w:rsidRDefault="00F3566E" w:rsidP="00AC4264">
            <w:pPr>
              <w:pStyle w:val="rowtabella0"/>
              <w:rPr>
                <w:color w:val="002060"/>
              </w:rPr>
            </w:pPr>
            <w:r w:rsidRPr="00DC1851">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1B672" w14:textId="77777777" w:rsidR="00F3566E" w:rsidRPr="00DC1851" w:rsidRDefault="00F3566E" w:rsidP="00AC4264">
            <w:pPr>
              <w:pStyle w:val="rowtabella0"/>
              <w:jc w:val="center"/>
              <w:rPr>
                <w:color w:val="002060"/>
              </w:rPr>
            </w:pPr>
            <w:r w:rsidRPr="00DC185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11B1E" w14:textId="77777777" w:rsidR="00F3566E" w:rsidRPr="00DC1851" w:rsidRDefault="00F3566E" w:rsidP="00AC4264">
            <w:pPr>
              <w:pStyle w:val="rowtabella0"/>
              <w:rPr>
                <w:color w:val="002060"/>
              </w:rPr>
            </w:pPr>
            <w:r w:rsidRPr="00DC1851">
              <w:rPr>
                <w:color w:val="002060"/>
              </w:rPr>
              <w:t>07/12/2024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A105C" w14:textId="77777777" w:rsidR="00F3566E" w:rsidRPr="00DC1851" w:rsidRDefault="00F3566E" w:rsidP="00AC4264">
            <w:pPr>
              <w:pStyle w:val="rowtabella0"/>
              <w:rPr>
                <w:color w:val="002060"/>
              </w:rPr>
            </w:pPr>
            <w:r w:rsidRPr="00DC1851">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277AE" w14:textId="77777777" w:rsidR="00F3566E" w:rsidRPr="00DC1851" w:rsidRDefault="00F3566E" w:rsidP="00AC4264">
            <w:pPr>
              <w:pStyle w:val="rowtabella0"/>
              <w:rPr>
                <w:color w:val="002060"/>
              </w:rPr>
            </w:pPr>
            <w:r w:rsidRPr="00DC1851">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63B62" w14:textId="77777777" w:rsidR="00F3566E" w:rsidRPr="00DC1851" w:rsidRDefault="00F3566E" w:rsidP="00AC4264">
            <w:pPr>
              <w:pStyle w:val="rowtabella0"/>
              <w:rPr>
                <w:color w:val="002060"/>
              </w:rPr>
            </w:pPr>
            <w:r w:rsidRPr="00DC1851">
              <w:rPr>
                <w:color w:val="002060"/>
              </w:rPr>
              <w:t>VIA ROSSINI</w:t>
            </w:r>
          </w:p>
        </w:tc>
      </w:tr>
      <w:tr w:rsidR="00F3566E" w:rsidRPr="00DC1851" w14:paraId="184A4D93"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082FBF" w14:textId="77777777" w:rsidR="00F3566E" w:rsidRPr="00DC1851" w:rsidRDefault="00F3566E" w:rsidP="00AC4264">
            <w:pPr>
              <w:pStyle w:val="rowtabella0"/>
              <w:rPr>
                <w:color w:val="002060"/>
              </w:rPr>
            </w:pPr>
            <w:r w:rsidRPr="00DC1851">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1C6A10" w14:textId="77777777" w:rsidR="00F3566E" w:rsidRPr="00DC1851" w:rsidRDefault="00F3566E" w:rsidP="00AC4264">
            <w:pPr>
              <w:pStyle w:val="rowtabella0"/>
              <w:rPr>
                <w:color w:val="002060"/>
              </w:rPr>
            </w:pPr>
            <w:r w:rsidRPr="00DC1851">
              <w:rPr>
                <w:color w:val="002060"/>
              </w:rPr>
              <w:t xml:space="preserve">AUDAX 1970 </w:t>
            </w:r>
            <w:proofErr w:type="gramStart"/>
            <w:r w:rsidRPr="00DC1851">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1D99B6"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9EDA45" w14:textId="77777777" w:rsidR="00F3566E" w:rsidRPr="00DC1851" w:rsidRDefault="00F3566E" w:rsidP="00AC4264">
            <w:pPr>
              <w:pStyle w:val="rowtabella0"/>
              <w:rPr>
                <w:color w:val="002060"/>
              </w:rPr>
            </w:pPr>
            <w:r w:rsidRPr="00DC1851">
              <w:rPr>
                <w:color w:val="002060"/>
              </w:rPr>
              <w:t>08/12/2024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286C5A" w14:textId="77777777" w:rsidR="00F3566E" w:rsidRPr="00DC1851" w:rsidRDefault="00F3566E" w:rsidP="00AC4264">
            <w:pPr>
              <w:pStyle w:val="rowtabella0"/>
              <w:rPr>
                <w:color w:val="002060"/>
              </w:rPr>
            </w:pPr>
            <w:r w:rsidRPr="00DC1851">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D15FBB" w14:textId="77777777" w:rsidR="00F3566E" w:rsidRPr="00DC1851" w:rsidRDefault="00F3566E" w:rsidP="00AC4264">
            <w:pPr>
              <w:pStyle w:val="rowtabella0"/>
              <w:rPr>
                <w:color w:val="002060"/>
              </w:rPr>
            </w:pPr>
            <w:r w:rsidRPr="00DC185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527B21" w14:textId="77777777" w:rsidR="00F3566E" w:rsidRPr="00DC1851" w:rsidRDefault="00F3566E" w:rsidP="00AC4264">
            <w:pPr>
              <w:pStyle w:val="rowtabella0"/>
              <w:rPr>
                <w:color w:val="002060"/>
              </w:rPr>
            </w:pPr>
            <w:r w:rsidRPr="00DC1851">
              <w:rPr>
                <w:color w:val="002060"/>
              </w:rPr>
              <w:t>VIA MADRE TERESA DI CALCUTTA</w:t>
            </w:r>
          </w:p>
        </w:tc>
      </w:tr>
      <w:tr w:rsidR="00F3566E" w:rsidRPr="00DC1851" w14:paraId="4014B003"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8EB6CC" w14:textId="77777777" w:rsidR="00F3566E" w:rsidRPr="00DC1851" w:rsidRDefault="00F3566E" w:rsidP="00AC4264">
            <w:pPr>
              <w:pStyle w:val="rowtabella0"/>
              <w:rPr>
                <w:color w:val="002060"/>
              </w:rPr>
            </w:pPr>
            <w:r w:rsidRPr="00DC1851">
              <w:rPr>
                <w:color w:val="002060"/>
              </w:rPr>
              <w:t>AMICI DEL CENTROSOCIOSQ.C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07AB5D" w14:textId="77777777" w:rsidR="00F3566E" w:rsidRPr="00DC1851" w:rsidRDefault="00F3566E" w:rsidP="00AC4264">
            <w:pPr>
              <w:pStyle w:val="rowtabella0"/>
              <w:rPr>
                <w:color w:val="002060"/>
              </w:rPr>
            </w:pPr>
            <w:r w:rsidRPr="00DC1851">
              <w:rPr>
                <w:color w:val="002060"/>
              </w:rPr>
              <w:t xml:space="preserve">CALCIO A 5 CORINALDO </w:t>
            </w:r>
            <w:proofErr w:type="gramStart"/>
            <w:r w:rsidRPr="00DC1851">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460758"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949ED9" w14:textId="77777777" w:rsidR="00F3566E" w:rsidRPr="00DC1851" w:rsidRDefault="00F3566E" w:rsidP="00AC4264">
            <w:pPr>
              <w:pStyle w:val="rowtabella0"/>
              <w:rPr>
                <w:color w:val="002060"/>
              </w:rPr>
            </w:pPr>
            <w:r w:rsidRPr="00DC1851">
              <w:rPr>
                <w:color w:val="002060"/>
              </w:rPr>
              <w:t>08/12/2024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9EC98A" w14:textId="77777777" w:rsidR="00F3566E" w:rsidRPr="00DC1851" w:rsidRDefault="00F3566E" w:rsidP="00AC4264">
            <w:pPr>
              <w:pStyle w:val="rowtabella0"/>
              <w:rPr>
                <w:color w:val="002060"/>
              </w:rPr>
            </w:pPr>
            <w:r w:rsidRPr="00DC1851">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A6A3C0" w14:textId="77777777" w:rsidR="00F3566E" w:rsidRPr="00DC1851" w:rsidRDefault="00F3566E" w:rsidP="00AC4264">
            <w:pPr>
              <w:pStyle w:val="rowtabella0"/>
              <w:rPr>
                <w:color w:val="002060"/>
              </w:rPr>
            </w:pPr>
            <w:r w:rsidRPr="00DC1851">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E4D6E4" w14:textId="77777777" w:rsidR="00F3566E" w:rsidRPr="00DC1851" w:rsidRDefault="00F3566E" w:rsidP="00AC4264">
            <w:pPr>
              <w:pStyle w:val="rowtabella0"/>
              <w:rPr>
                <w:color w:val="002060"/>
              </w:rPr>
            </w:pPr>
            <w:r w:rsidRPr="00DC1851">
              <w:rPr>
                <w:color w:val="002060"/>
              </w:rPr>
              <w:t>VIA AMATO</w:t>
            </w:r>
          </w:p>
        </w:tc>
      </w:tr>
      <w:tr w:rsidR="00F3566E" w:rsidRPr="00DC1851" w14:paraId="6F70F661"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B12BFE" w14:textId="77777777" w:rsidR="00F3566E" w:rsidRPr="00DC1851" w:rsidRDefault="00F3566E" w:rsidP="00AC4264">
            <w:pPr>
              <w:pStyle w:val="rowtabella0"/>
              <w:rPr>
                <w:color w:val="002060"/>
              </w:rPr>
            </w:pPr>
            <w:r w:rsidRPr="00DC1851">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F1A55C" w14:textId="77777777" w:rsidR="00F3566E" w:rsidRPr="00DC1851" w:rsidRDefault="00F3566E" w:rsidP="00AC4264">
            <w:pPr>
              <w:pStyle w:val="rowtabella0"/>
              <w:rPr>
                <w:color w:val="002060"/>
              </w:rPr>
            </w:pPr>
            <w:r w:rsidRPr="00DC1851">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619E74"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088E6D" w14:textId="77777777" w:rsidR="00F3566E" w:rsidRPr="00DC1851" w:rsidRDefault="00F3566E" w:rsidP="00AC4264">
            <w:pPr>
              <w:pStyle w:val="rowtabella0"/>
              <w:rPr>
                <w:color w:val="002060"/>
              </w:rPr>
            </w:pPr>
            <w:r w:rsidRPr="00DC1851">
              <w:rPr>
                <w:color w:val="002060"/>
              </w:rPr>
              <w:t>08/12/2024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4CAD9C" w14:textId="77777777" w:rsidR="00F3566E" w:rsidRPr="00DC1851" w:rsidRDefault="00F3566E" w:rsidP="00AC4264">
            <w:pPr>
              <w:pStyle w:val="rowtabella0"/>
              <w:rPr>
                <w:color w:val="002060"/>
              </w:rPr>
            </w:pPr>
            <w:r w:rsidRPr="00DC1851">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AD147B" w14:textId="77777777" w:rsidR="00F3566E" w:rsidRPr="00DC1851" w:rsidRDefault="00F3566E" w:rsidP="00AC4264">
            <w:pPr>
              <w:pStyle w:val="rowtabella0"/>
              <w:rPr>
                <w:color w:val="002060"/>
              </w:rPr>
            </w:pPr>
            <w:r w:rsidRPr="00DC1851">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F7B895" w14:textId="77777777" w:rsidR="00F3566E" w:rsidRPr="00DC1851" w:rsidRDefault="00F3566E" w:rsidP="00AC4264">
            <w:pPr>
              <w:pStyle w:val="rowtabella0"/>
              <w:rPr>
                <w:color w:val="002060"/>
              </w:rPr>
            </w:pPr>
            <w:r w:rsidRPr="00DC1851">
              <w:rPr>
                <w:color w:val="002060"/>
              </w:rPr>
              <w:t>VIA VERDI</w:t>
            </w:r>
          </w:p>
        </w:tc>
      </w:tr>
      <w:tr w:rsidR="00F3566E" w:rsidRPr="00DC1851" w14:paraId="30E60F72"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A8E7AA" w14:textId="77777777" w:rsidR="00F3566E" w:rsidRPr="00DC1851" w:rsidRDefault="00F3566E" w:rsidP="00AC4264">
            <w:pPr>
              <w:pStyle w:val="rowtabella0"/>
              <w:rPr>
                <w:color w:val="002060"/>
              </w:rPr>
            </w:pPr>
            <w:r w:rsidRPr="00DC1851">
              <w:rPr>
                <w:color w:val="002060"/>
              </w:rPr>
              <w:t xml:space="preserve">ITALSERVICE C5 </w:t>
            </w:r>
            <w:proofErr w:type="spellStart"/>
            <w:r w:rsidRPr="00DC1851">
              <w:rPr>
                <w:color w:val="002060"/>
              </w:rPr>
              <w:t>sq.C</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C4B55" w14:textId="77777777" w:rsidR="00F3566E" w:rsidRPr="00DC1851" w:rsidRDefault="00F3566E" w:rsidP="00AC4264">
            <w:pPr>
              <w:pStyle w:val="rowtabella0"/>
              <w:rPr>
                <w:color w:val="002060"/>
              </w:rPr>
            </w:pPr>
            <w:r w:rsidRPr="00DC1851">
              <w:rPr>
                <w:color w:val="002060"/>
              </w:rPr>
              <w:t>FABRIANO CERRETO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2EF45"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1F96B" w14:textId="77777777" w:rsidR="00F3566E" w:rsidRPr="00DC1851" w:rsidRDefault="00F3566E" w:rsidP="00AC4264">
            <w:pPr>
              <w:pStyle w:val="rowtabella0"/>
              <w:rPr>
                <w:color w:val="002060"/>
              </w:rPr>
            </w:pPr>
            <w:r w:rsidRPr="00DC1851">
              <w:rPr>
                <w:color w:val="002060"/>
              </w:rPr>
              <w:t>08/12/2024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A3F0F" w14:textId="77777777" w:rsidR="00F3566E" w:rsidRPr="00DC1851" w:rsidRDefault="00F3566E" w:rsidP="00AC4264">
            <w:pPr>
              <w:pStyle w:val="rowtabella0"/>
              <w:rPr>
                <w:color w:val="002060"/>
              </w:rPr>
            </w:pPr>
            <w:r w:rsidRPr="00DC1851">
              <w:rPr>
                <w:color w:val="002060"/>
              </w:rPr>
              <w:t xml:space="preserve">5454 </w:t>
            </w:r>
            <w:proofErr w:type="gramStart"/>
            <w:r w:rsidRPr="00DC1851">
              <w:rPr>
                <w:color w:val="002060"/>
              </w:rPr>
              <w:t>C.COPERTO</w:t>
            </w:r>
            <w:proofErr w:type="gramEnd"/>
            <w:r w:rsidRPr="00DC1851">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1FD57" w14:textId="77777777" w:rsidR="00F3566E" w:rsidRPr="00DC1851" w:rsidRDefault="00F3566E" w:rsidP="00AC4264">
            <w:pPr>
              <w:pStyle w:val="rowtabella0"/>
              <w:rPr>
                <w:color w:val="002060"/>
              </w:rPr>
            </w:pPr>
            <w:r w:rsidRPr="00DC1851">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0B2BF" w14:textId="77777777" w:rsidR="00F3566E" w:rsidRPr="00DC1851" w:rsidRDefault="00F3566E" w:rsidP="00AC4264">
            <w:pPr>
              <w:pStyle w:val="rowtabella0"/>
              <w:rPr>
                <w:color w:val="002060"/>
              </w:rPr>
            </w:pPr>
            <w:r w:rsidRPr="00DC1851">
              <w:rPr>
                <w:color w:val="002060"/>
              </w:rPr>
              <w:t>VIA VILLA TOMBARI</w:t>
            </w:r>
          </w:p>
        </w:tc>
      </w:tr>
    </w:tbl>
    <w:p w14:paraId="04EB5BE3" w14:textId="77777777" w:rsidR="00F3566E" w:rsidRPr="00DC1851" w:rsidRDefault="00F3566E" w:rsidP="00F3566E">
      <w:pPr>
        <w:pStyle w:val="breakline"/>
        <w:rPr>
          <w:rFonts w:eastAsiaTheme="minorEastAsia"/>
          <w:color w:val="002060"/>
        </w:rPr>
      </w:pPr>
    </w:p>
    <w:p w14:paraId="5430D447" w14:textId="77777777" w:rsidR="00F3566E" w:rsidRPr="00DC1851" w:rsidRDefault="00F3566E" w:rsidP="00F3566E">
      <w:pPr>
        <w:pStyle w:val="breakline"/>
        <w:rPr>
          <w:color w:val="002060"/>
        </w:rPr>
      </w:pPr>
    </w:p>
    <w:p w14:paraId="704C8633" w14:textId="77777777" w:rsidR="00F3566E" w:rsidRPr="00DC1851" w:rsidRDefault="00F3566E" w:rsidP="00F3566E">
      <w:pPr>
        <w:pStyle w:val="breakline"/>
        <w:rPr>
          <w:color w:val="002060"/>
        </w:rPr>
      </w:pPr>
    </w:p>
    <w:p w14:paraId="42C54DA2" w14:textId="77777777" w:rsidR="00F3566E" w:rsidRPr="00DC1851" w:rsidRDefault="00F3566E" w:rsidP="00F3566E">
      <w:pPr>
        <w:pStyle w:val="sottotitolocampionato10"/>
        <w:rPr>
          <w:color w:val="002060"/>
        </w:rPr>
      </w:pPr>
      <w:r w:rsidRPr="00DC1851">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F3566E" w:rsidRPr="00DC1851" w14:paraId="245736B4"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02A7A"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A5002"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C0D5B"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9317B"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BF1DC"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A44EA"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27D22"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3682B897"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DA5774" w14:textId="77777777" w:rsidR="00F3566E" w:rsidRPr="00DC1851" w:rsidRDefault="00F3566E" w:rsidP="00AC4264">
            <w:pPr>
              <w:pStyle w:val="rowtabella0"/>
              <w:rPr>
                <w:color w:val="002060"/>
              </w:rPr>
            </w:pPr>
            <w:r w:rsidRPr="00DC1851">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9E299" w14:textId="77777777" w:rsidR="00F3566E" w:rsidRPr="00DC1851" w:rsidRDefault="00F3566E" w:rsidP="00AC4264">
            <w:pPr>
              <w:pStyle w:val="rowtabella0"/>
              <w:rPr>
                <w:color w:val="002060"/>
              </w:rPr>
            </w:pPr>
            <w:r w:rsidRPr="00DC1851">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6B8CF" w14:textId="77777777" w:rsidR="00F3566E" w:rsidRPr="00DC1851" w:rsidRDefault="00F3566E" w:rsidP="00AC4264">
            <w:pPr>
              <w:pStyle w:val="rowtabella0"/>
              <w:jc w:val="center"/>
              <w:rPr>
                <w:color w:val="002060"/>
              </w:rPr>
            </w:pPr>
            <w:r w:rsidRPr="00DC185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CC400" w14:textId="77777777" w:rsidR="00F3566E" w:rsidRPr="00DC1851" w:rsidRDefault="00F3566E" w:rsidP="00AC4264">
            <w:pPr>
              <w:pStyle w:val="rowtabella0"/>
              <w:rPr>
                <w:color w:val="002060"/>
              </w:rPr>
            </w:pPr>
            <w:r w:rsidRPr="00DC1851">
              <w:rPr>
                <w:color w:val="002060"/>
              </w:rPr>
              <w:t>05/12/2024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815EE" w14:textId="77777777" w:rsidR="00F3566E" w:rsidRPr="00DC1851" w:rsidRDefault="00F3566E" w:rsidP="00AC4264">
            <w:pPr>
              <w:pStyle w:val="rowtabella0"/>
              <w:rPr>
                <w:color w:val="002060"/>
              </w:rPr>
            </w:pPr>
            <w:r w:rsidRPr="00DC1851">
              <w:rPr>
                <w:color w:val="002060"/>
              </w:rPr>
              <w:t>5749 CAMPO C5 "SPORTING VILLAGE"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E34E2" w14:textId="77777777" w:rsidR="00F3566E" w:rsidRPr="00DC1851" w:rsidRDefault="00F3566E" w:rsidP="00AC4264">
            <w:pPr>
              <w:pStyle w:val="rowtabella0"/>
              <w:rPr>
                <w:color w:val="002060"/>
              </w:rPr>
            </w:pPr>
            <w:r w:rsidRPr="00DC1851">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FB1BE" w14:textId="77777777" w:rsidR="00F3566E" w:rsidRPr="00DC1851" w:rsidRDefault="00F3566E" w:rsidP="00AC4264">
            <w:pPr>
              <w:pStyle w:val="rowtabella0"/>
              <w:rPr>
                <w:color w:val="002060"/>
              </w:rPr>
            </w:pPr>
            <w:r w:rsidRPr="00DC1851">
              <w:rPr>
                <w:color w:val="002060"/>
              </w:rPr>
              <w:t>VIA PERTINI</w:t>
            </w:r>
          </w:p>
        </w:tc>
      </w:tr>
      <w:tr w:rsidR="00F3566E" w:rsidRPr="00DC1851" w14:paraId="76B8AC9E"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F0485B" w14:textId="77777777" w:rsidR="00F3566E" w:rsidRPr="00DC1851" w:rsidRDefault="00F3566E" w:rsidP="00AC4264">
            <w:pPr>
              <w:pStyle w:val="rowtabella0"/>
              <w:rPr>
                <w:color w:val="002060"/>
              </w:rPr>
            </w:pPr>
            <w:r w:rsidRPr="00DC1851">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149A2F" w14:textId="77777777" w:rsidR="00F3566E" w:rsidRPr="00DC1851" w:rsidRDefault="00F3566E" w:rsidP="00AC4264">
            <w:pPr>
              <w:pStyle w:val="rowtabella0"/>
              <w:rPr>
                <w:color w:val="002060"/>
              </w:rPr>
            </w:pPr>
            <w:r w:rsidRPr="00DC1851">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6BCFB8"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0CAD18" w14:textId="77777777" w:rsidR="00F3566E" w:rsidRPr="00DC1851" w:rsidRDefault="00F3566E" w:rsidP="00AC4264">
            <w:pPr>
              <w:pStyle w:val="rowtabella0"/>
              <w:rPr>
                <w:color w:val="002060"/>
              </w:rPr>
            </w:pPr>
            <w:r w:rsidRPr="00DC1851">
              <w:rPr>
                <w:color w:val="002060"/>
              </w:rPr>
              <w:t>07/12/2024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595718" w14:textId="77777777" w:rsidR="00F3566E" w:rsidRPr="00DC1851" w:rsidRDefault="00F3566E" w:rsidP="00AC4264">
            <w:pPr>
              <w:pStyle w:val="rowtabella0"/>
              <w:rPr>
                <w:color w:val="002060"/>
              </w:rPr>
            </w:pPr>
            <w:r w:rsidRPr="00DC1851">
              <w:rPr>
                <w:color w:val="002060"/>
              </w:rPr>
              <w:t>5255 PALLONE GEODETICO "CIOMMEI"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F2AB5" w14:textId="77777777" w:rsidR="00F3566E" w:rsidRPr="00DC1851" w:rsidRDefault="00F3566E" w:rsidP="00AC4264">
            <w:pPr>
              <w:pStyle w:val="rowtabella0"/>
              <w:rPr>
                <w:color w:val="002060"/>
              </w:rPr>
            </w:pPr>
            <w:r w:rsidRPr="00DC1851">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C62650" w14:textId="77777777" w:rsidR="00F3566E" w:rsidRPr="00DC1851" w:rsidRDefault="00F3566E" w:rsidP="00AC4264">
            <w:pPr>
              <w:pStyle w:val="rowtabella0"/>
              <w:rPr>
                <w:color w:val="002060"/>
              </w:rPr>
            </w:pPr>
            <w:r w:rsidRPr="00DC1851">
              <w:rPr>
                <w:color w:val="002060"/>
              </w:rPr>
              <w:t>VIA WEBER - ZONA STICCHI</w:t>
            </w:r>
          </w:p>
        </w:tc>
      </w:tr>
      <w:tr w:rsidR="00F3566E" w:rsidRPr="00DC1851" w14:paraId="7C5DE73B"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C31645" w14:textId="77777777" w:rsidR="00F3566E" w:rsidRPr="00DC1851" w:rsidRDefault="00F3566E" w:rsidP="00AC4264">
            <w:pPr>
              <w:pStyle w:val="rowtabella0"/>
              <w:rPr>
                <w:color w:val="002060"/>
              </w:rPr>
            </w:pPr>
            <w:r w:rsidRPr="00DC1851">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3A2C0F" w14:textId="77777777" w:rsidR="00F3566E" w:rsidRPr="00DC1851" w:rsidRDefault="00F3566E" w:rsidP="00AC4264">
            <w:pPr>
              <w:pStyle w:val="rowtabella0"/>
              <w:rPr>
                <w:color w:val="002060"/>
              </w:rPr>
            </w:pPr>
            <w:r w:rsidRPr="00DC1851">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B910DD"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C8F130" w14:textId="77777777" w:rsidR="00F3566E" w:rsidRPr="00DC1851" w:rsidRDefault="00F3566E" w:rsidP="00AC4264">
            <w:pPr>
              <w:pStyle w:val="rowtabella0"/>
              <w:rPr>
                <w:color w:val="002060"/>
              </w:rPr>
            </w:pPr>
            <w:r w:rsidRPr="00DC1851">
              <w:rPr>
                <w:color w:val="002060"/>
              </w:rPr>
              <w:t>07/12/2024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D97E80" w14:textId="77777777" w:rsidR="00F3566E" w:rsidRPr="00DC1851" w:rsidRDefault="00F3566E" w:rsidP="00AC4264">
            <w:pPr>
              <w:pStyle w:val="rowtabella0"/>
              <w:rPr>
                <w:color w:val="002060"/>
              </w:rPr>
            </w:pPr>
            <w:r w:rsidRPr="00DC1851">
              <w:rPr>
                <w:color w:val="002060"/>
              </w:rPr>
              <w:t xml:space="preserve">5623 PALESTRA </w:t>
            </w:r>
            <w:proofErr w:type="gramStart"/>
            <w:r w:rsidRPr="00DC1851">
              <w:rPr>
                <w:color w:val="002060"/>
              </w:rPr>
              <w:t>SC.MEDIA</w:t>
            </w:r>
            <w:proofErr w:type="gramEnd"/>
            <w:r w:rsidRPr="00DC1851">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D6D9F5" w14:textId="77777777" w:rsidR="00F3566E" w:rsidRPr="00DC1851" w:rsidRDefault="00F3566E" w:rsidP="00AC4264">
            <w:pPr>
              <w:pStyle w:val="rowtabella0"/>
              <w:rPr>
                <w:color w:val="002060"/>
              </w:rPr>
            </w:pPr>
            <w:r w:rsidRPr="00DC185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743D3B" w14:textId="77777777" w:rsidR="00F3566E" w:rsidRPr="00DC1851" w:rsidRDefault="00F3566E" w:rsidP="00AC4264">
            <w:pPr>
              <w:pStyle w:val="rowtabella0"/>
              <w:rPr>
                <w:color w:val="002060"/>
              </w:rPr>
            </w:pPr>
            <w:r w:rsidRPr="00DC1851">
              <w:rPr>
                <w:color w:val="002060"/>
              </w:rPr>
              <w:t>VIA PIRANDELLO</w:t>
            </w:r>
          </w:p>
        </w:tc>
      </w:tr>
      <w:tr w:rsidR="00F3566E" w:rsidRPr="00DC1851" w14:paraId="0B836EFA"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7CCABB" w14:textId="77777777" w:rsidR="00F3566E" w:rsidRPr="00DC1851" w:rsidRDefault="00F3566E" w:rsidP="00AC4264">
            <w:pPr>
              <w:pStyle w:val="rowtabella0"/>
              <w:rPr>
                <w:color w:val="002060"/>
              </w:rPr>
            </w:pPr>
            <w:r w:rsidRPr="00DC1851">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7A2B00" w14:textId="77777777" w:rsidR="00F3566E" w:rsidRPr="00DC1851" w:rsidRDefault="00F3566E" w:rsidP="00AC4264">
            <w:pPr>
              <w:pStyle w:val="rowtabella0"/>
              <w:rPr>
                <w:color w:val="002060"/>
              </w:rPr>
            </w:pPr>
            <w:r w:rsidRPr="00DC1851">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D041EC"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7DA093" w14:textId="77777777" w:rsidR="00F3566E" w:rsidRPr="00DC1851" w:rsidRDefault="00F3566E" w:rsidP="00AC4264">
            <w:pPr>
              <w:pStyle w:val="rowtabella0"/>
              <w:rPr>
                <w:color w:val="002060"/>
              </w:rPr>
            </w:pPr>
            <w:r w:rsidRPr="00DC1851">
              <w:rPr>
                <w:color w:val="002060"/>
              </w:rPr>
              <w:t>08/12/2024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85F6D3" w14:textId="77777777" w:rsidR="00F3566E" w:rsidRPr="00DC1851" w:rsidRDefault="00F3566E" w:rsidP="00AC4264">
            <w:pPr>
              <w:pStyle w:val="rowtabella0"/>
              <w:rPr>
                <w:color w:val="002060"/>
              </w:rPr>
            </w:pPr>
            <w:r w:rsidRPr="00DC1851">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5AF6A2" w14:textId="77777777" w:rsidR="00F3566E" w:rsidRPr="00DC1851" w:rsidRDefault="00F3566E" w:rsidP="00AC4264">
            <w:pPr>
              <w:pStyle w:val="rowtabella0"/>
              <w:rPr>
                <w:color w:val="002060"/>
              </w:rPr>
            </w:pPr>
            <w:r w:rsidRPr="00DC185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B499F6" w14:textId="77777777" w:rsidR="00F3566E" w:rsidRPr="00DC1851" w:rsidRDefault="00F3566E" w:rsidP="00AC4264">
            <w:pPr>
              <w:pStyle w:val="rowtabella0"/>
              <w:rPr>
                <w:color w:val="002060"/>
              </w:rPr>
            </w:pPr>
            <w:r w:rsidRPr="00DC1851">
              <w:rPr>
                <w:color w:val="002060"/>
              </w:rPr>
              <w:t>VIA FRATELLI CERVI</w:t>
            </w:r>
          </w:p>
        </w:tc>
      </w:tr>
      <w:tr w:rsidR="00F3566E" w:rsidRPr="00DC1851" w14:paraId="05BACBD3"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4522EB" w14:textId="77777777" w:rsidR="00F3566E" w:rsidRPr="00DC1851" w:rsidRDefault="00F3566E" w:rsidP="00AC4264">
            <w:pPr>
              <w:pStyle w:val="rowtabella0"/>
              <w:rPr>
                <w:color w:val="002060"/>
              </w:rPr>
            </w:pPr>
            <w:r w:rsidRPr="00DC1851">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970C2" w14:textId="77777777" w:rsidR="00F3566E" w:rsidRPr="00DC1851" w:rsidRDefault="00F3566E" w:rsidP="00AC4264">
            <w:pPr>
              <w:pStyle w:val="rowtabella0"/>
              <w:rPr>
                <w:color w:val="002060"/>
              </w:rPr>
            </w:pPr>
            <w:r w:rsidRPr="00DC1851">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77EB7"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5342E" w14:textId="77777777" w:rsidR="00F3566E" w:rsidRPr="00DC1851" w:rsidRDefault="00F3566E" w:rsidP="00AC4264">
            <w:pPr>
              <w:pStyle w:val="rowtabella0"/>
              <w:rPr>
                <w:color w:val="002060"/>
              </w:rPr>
            </w:pPr>
            <w:r w:rsidRPr="00DC1851">
              <w:rPr>
                <w:color w:val="002060"/>
              </w:rPr>
              <w:t>08/12/2024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FB2A8" w14:textId="77777777" w:rsidR="00F3566E" w:rsidRPr="00DC1851" w:rsidRDefault="00F3566E" w:rsidP="00AC4264">
            <w:pPr>
              <w:pStyle w:val="rowtabella0"/>
              <w:rPr>
                <w:color w:val="002060"/>
              </w:rPr>
            </w:pPr>
            <w:r w:rsidRPr="00DC1851">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5D116" w14:textId="77777777" w:rsidR="00F3566E" w:rsidRPr="00DC1851" w:rsidRDefault="00F3566E" w:rsidP="00AC4264">
            <w:pPr>
              <w:pStyle w:val="rowtabella0"/>
              <w:rPr>
                <w:color w:val="002060"/>
              </w:rPr>
            </w:pPr>
            <w:r w:rsidRPr="00DC1851">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33525" w14:textId="77777777" w:rsidR="00F3566E" w:rsidRPr="00DC1851" w:rsidRDefault="00F3566E" w:rsidP="00AC4264">
            <w:pPr>
              <w:pStyle w:val="rowtabella0"/>
              <w:rPr>
                <w:color w:val="002060"/>
              </w:rPr>
            </w:pPr>
            <w:r w:rsidRPr="00DC1851">
              <w:rPr>
                <w:color w:val="002060"/>
              </w:rPr>
              <w:t>VIA SAN SERGIO FZ. GROTTACCIA</w:t>
            </w:r>
          </w:p>
        </w:tc>
      </w:tr>
    </w:tbl>
    <w:p w14:paraId="362040CA" w14:textId="77777777" w:rsidR="00F3566E" w:rsidRDefault="00F3566E" w:rsidP="00662DA3">
      <w:pPr>
        <w:pStyle w:val="breakline"/>
        <w:rPr>
          <w:color w:val="002060"/>
        </w:rPr>
      </w:pPr>
    </w:p>
    <w:p w14:paraId="5D6657E9" w14:textId="77777777" w:rsidR="00F3566E" w:rsidRDefault="00F3566E" w:rsidP="00662DA3">
      <w:pPr>
        <w:pStyle w:val="breakline"/>
        <w:rPr>
          <w:color w:val="002060"/>
        </w:rPr>
      </w:pPr>
    </w:p>
    <w:p w14:paraId="4162F9ED" w14:textId="77777777" w:rsidR="00F3566E" w:rsidRPr="00DC1851" w:rsidRDefault="00F3566E" w:rsidP="00F3566E">
      <w:pPr>
        <w:pStyle w:val="titolocampionato0"/>
        <w:shd w:val="clear" w:color="auto" w:fill="CCCCCC"/>
        <w:spacing w:before="80" w:after="40"/>
        <w:rPr>
          <w:color w:val="002060"/>
        </w:rPr>
      </w:pPr>
      <w:r w:rsidRPr="00DC1851">
        <w:rPr>
          <w:color w:val="002060"/>
        </w:rPr>
        <w:t>COPPA MARCHE CALCIO 5 serie D</w:t>
      </w:r>
    </w:p>
    <w:p w14:paraId="6C9023C4" w14:textId="77777777" w:rsidR="00431622" w:rsidRPr="00581137" w:rsidRDefault="00431622" w:rsidP="00431622">
      <w:pPr>
        <w:pStyle w:val="titoloprinc0"/>
        <w:rPr>
          <w:color w:val="002060"/>
        </w:rPr>
      </w:pPr>
      <w:r w:rsidRPr="00581137">
        <w:rPr>
          <w:color w:val="002060"/>
        </w:rPr>
        <w:t>VARIAZIONI AL PROGRAMMA GARE</w:t>
      </w:r>
    </w:p>
    <w:p w14:paraId="70B9180D" w14:textId="77777777" w:rsidR="00431622" w:rsidRPr="00581137" w:rsidRDefault="00431622" w:rsidP="00431622">
      <w:pPr>
        <w:pStyle w:val="breakline"/>
        <w:rPr>
          <w:color w:val="002060"/>
        </w:rPr>
      </w:pPr>
    </w:p>
    <w:p w14:paraId="07DCA2B0" w14:textId="77777777" w:rsidR="00431622" w:rsidRPr="00581137" w:rsidRDefault="00431622" w:rsidP="00431622">
      <w:pPr>
        <w:pStyle w:val="breakline"/>
        <w:rPr>
          <w:color w:val="002060"/>
        </w:rPr>
      </w:pPr>
    </w:p>
    <w:p w14:paraId="3659E612" w14:textId="47B98ADB" w:rsidR="00431622" w:rsidRPr="00581137" w:rsidRDefault="00431622" w:rsidP="00431622">
      <w:pPr>
        <w:pStyle w:val="sottotitolocampionato10"/>
        <w:rPr>
          <w:color w:val="002060"/>
        </w:rPr>
      </w:pPr>
      <w:r w:rsidRPr="00581137">
        <w:rPr>
          <w:color w:val="002060"/>
        </w:rPr>
        <w:t xml:space="preserve">GIRONE </w:t>
      </w:r>
      <w:r>
        <w:rPr>
          <w:color w:val="002060"/>
        </w:rPr>
        <w:t>Q</w:t>
      </w:r>
      <w:r w:rsidRPr="00581137">
        <w:rPr>
          <w:color w:val="002060"/>
        </w:rPr>
        <w:t>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31622" w:rsidRPr="00581137" w14:paraId="3FE7EAD9" w14:textId="77777777" w:rsidTr="00431622">
        <w:trPr>
          <w:trHeight w:val="391"/>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C19DB" w14:textId="77777777" w:rsidR="00431622" w:rsidRPr="00581137" w:rsidRDefault="00431622" w:rsidP="00AC4264">
            <w:pPr>
              <w:pStyle w:val="headertabella0"/>
              <w:rPr>
                <w:color w:val="002060"/>
              </w:rPr>
            </w:pPr>
            <w:r w:rsidRPr="0058113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8ADD0" w14:textId="77777777" w:rsidR="00431622" w:rsidRPr="00581137" w:rsidRDefault="00431622" w:rsidP="00AC4264">
            <w:pPr>
              <w:pStyle w:val="headertabella0"/>
              <w:rPr>
                <w:color w:val="002060"/>
              </w:rPr>
            </w:pPr>
            <w:r w:rsidRPr="00581137">
              <w:rPr>
                <w:color w:val="002060"/>
              </w:rPr>
              <w:t xml:space="preserve">N° </w:t>
            </w:r>
            <w:proofErr w:type="spellStart"/>
            <w:r w:rsidRPr="00581137">
              <w:rPr>
                <w:color w:val="002060"/>
              </w:rPr>
              <w:t>Gior</w:t>
            </w:r>
            <w:proofErr w:type="spellEnd"/>
            <w:r w:rsidRPr="0058113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0FACE" w14:textId="77777777" w:rsidR="00431622" w:rsidRPr="00581137" w:rsidRDefault="00431622" w:rsidP="00AC4264">
            <w:pPr>
              <w:pStyle w:val="headertabella0"/>
              <w:rPr>
                <w:color w:val="002060"/>
              </w:rPr>
            </w:pPr>
            <w:r w:rsidRPr="0058113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25613" w14:textId="77777777" w:rsidR="00431622" w:rsidRPr="00581137" w:rsidRDefault="00431622" w:rsidP="00AC4264">
            <w:pPr>
              <w:pStyle w:val="headertabella0"/>
              <w:rPr>
                <w:color w:val="002060"/>
              </w:rPr>
            </w:pPr>
            <w:r w:rsidRPr="005811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CFB4E" w14:textId="77777777" w:rsidR="00431622" w:rsidRPr="00581137" w:rsidRDefault="00431622" w:rsidP="00AC4264">
            <w:pPr>
              <w:pStyle w:val="headertabella0"/>
              <w:rPr>
                <w:color w:val="002060"/>
              </w:rPr>
            </w:pPr>
            <w:r w:rsidRPr="00581137">
              <w:rPr>
                <w:color w:val="002060"/>
              </w:rPr>
              <w:t xml:space="preserve">Data </w:t>
            </w:r>
            <w:proofErr w:type="spellStart"/>
            <w:r w:rsidRPr="00581137">
              <w:rPr>
                <w:color w:val="002060"/>
              </w:rPr>
              <w:t>Orig</w:t>
            </w:r>
            <w:proofErr w:type="spellEnd"/>
            <w:r w:rsidRPr="005811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1C876" w14:textId="77777777" w:rsidR="00431622" w:rsidRPr="00581137" w:rsidRDefault="00431622" w:rsidP="00AC4264">
            <w:pPr>
              <w:pStyle w:val="headertabella0"/>
              <w:rPr>
                <w:color w:val="002060"/>
              </w:rPr>
            </w:pPr>
            <w:r w:rsidRPr="005811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42AA4" w14:textId="77777777" w:rsidR="00431622" w:rsidRPr="00581137" w:rsidRDefault="00431622" w:rsidP="00AC4264">
            <w:pPr>
              <w:pStyle w:val="headertabella0"/>
              <w:rPr>
                <w:color w:val="002060"/>
              </w:rPr>
            </w:pPr>
            <w:r w:rsidRPr="00581137">
              <w:rPr>
                <w:color w:val="002060"/>
              </w:rPr>
              <w:t xml:space="preserve">Ora </w:t>
            </w:r>
            <w:proofErr w:type="spellStart"/>
            <w:r w:rsidRPr="00581137">
              <w:rPr>
                <w:color w:val="002060"/>
              </w:rPr>
              <w:t>Orig</w:t>
            </w:r>
            <w:proofErr w:type="spellEnd"/>
            <w:r w:rsidRPr="0058113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48BE8" w14:textId="77777777" w:rsidR="00431622" w:rsidRPr="00581137" w:rsidRDefault="00431622" w:rsidP="00AC4264">
            <w:pPr>
              <w:pStyle w:val="headertabella0"/>
              <w:rPr>
                <w:color w:val="002060"/>
              </w:rPr>
            </w:pPr>
            <w:r w:rsidRPr="00581137">
              <w:rPr>
                <w:color w:val="002060"/>
              </w:rPr>
              <w:t>Impianto</w:t>
            </w:r>
          </w:p>
        </w:tc>
      </w:tr>
      <w:tr w:rsidR="00431622" w:rsidRPr="00581137" w14:paraId="640DEF8B" w14:textId="77777777" w:rsidTr="00AC426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94DB5" w14:textId="05006415" w:rsidR="00431622" w:rsidRPr="0092742F" w:rsidRDefault="00431622" w:rsidP="00AC4264">
            <w:pPr>
              <w:pStyle w:val="rowtabella0"/>
              <w:rPr>
                <w:color w:val="002060"/>
                <w:highlight w:val="yellow"/>
              </w:rPr>
            </w:pPr>
            <w:r w:rsidRPr="0092742F">
              <w:rPr>
                <w:color w:val="002060"/>
                <w:highlight w:val="yellow"/>
              </w:rPr>
              <w:t>1</w:t>
            </w:r>
            <w:r>
              <w:rPr>
                <w:color w:val="002060"/>
                <w:highlight w:val="yellow"/>
              </w:rPr>
              <w:t>6</w:t>
            </w:r>
            <w:r w:rsidRPr="0092742F">
              <w:rPr>
                <w:color w:val="002060"/>
                <w:highlight w:val="yellow"/>
              </w:rPr>
              <w:t>/12/2024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6DCDD" w14:textId="77777777" w:rsidR="00431622" w:rsidRPr="0092742F" w:rsidRDefault="00431622" w:rsidP="00AC4264">
            <w:pPr>
              <w:pStyle w:val="rowtabella0"/>
              <w:jc w:val="center"/>
              <w:rPr>
                <w:color w:val="002060"/>
                <w:highlight w:val="yellow"/>
              </w:rPr>
            </w:pPr>
            <w:r w:rsidRPr="0092742F">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3E865" w14:textId="1B08D9D4" w:rsidR="00431622" w:rsidRPr="0092742F" w:rsidRDefault="00431622" w:rsidP="00AC4264">
            <w:pPr>
              <w:pStyle w:val="rowtabella0"/>
              <w:rPr>
                <w:color w:val="002060"/>
                <w:highlight w:val="yellow"/>
              </w:rPr>
            </w:pPr>
            <w:r>
              <w:rPr>
                <w:color w:val="002060"/>
                <w:highlight w:val="yellow"/>
              </w:rPr>
              <w:t>CDC 2018</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49EC" w14:textId="3029A199" w:rsidR="00431622" w:rsidRPr="0092742F" w:rsidRDefault="00431622" w:rsidP="00AC4264">
            <w:pPr>
              <w:pStyle w:val="rowtabella0"/>
              <w:rPr>
                <w:color w:val="002060"/>
                <w:highlight w:val="yellow"/>
              </w:rPr>
            </w:pPr>
            <w:r>
              <w:rPr>
                <w:color w:val="002060"/>
                <w:highlight w:val="yellow"/>
              </w:rPr>
              <w:t>DURANTINA SANTA CECILIA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BDDD8" w14:textId="48292C85" w:rsidR="00431622" w:rsidRPr="0092742F" w:rsidRDefault="00431622" w:rsidP="00AC4264">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A6BA7" w14:textId="55688CAC" w:rsidR="00431622" w:rsidRPr="00581137" w:rsidRDefault="00431622" w:rsidP="00AC4264">
            <w:pPr>
              <w:pStyle w:val="rowtabella0"/>
              <w:jc w:val="center"/>
              <w:rPr>
                <w:color w:val="002060"/>
              </w:rPr>
            </w:pPr>
            <w:r w:rsidRPr="0043162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0CABF" w14:textId="34950E8D" w:rsidR="00431622" w:rsidRPr="00581137" w:rsidRDefault="00431622" w:rsidP="00AC4264">
            <w:pPr>
              <w:pStyle w:val="rowtabella0"/>
              <w:jc w:val="center"/>
              <w:rPr>
                <w:color w:val="002060"/>
              </w:rPr>
            </w:pPr>
            <w:r>
              <w:rPr>
                <w:color w:val="002060"/>
              </w:rPr>
              <w:t>2</w:t>
            </w:r>
            <w:r>
              <w:rPr>
                <w:color w:val="002060"/>
              </w:rPr>
              <w:t>1</w:t>
            </w:r>
            <w:r>
              <w:rPr>
                <w:color w:val="002060"/>
              </w:rPr>
              <w:t>:00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EDC81" w14:textId="26E9767B" w:rsidR="00431622" w:rsidRPr="0092742F" w:rsidRDefault="00431622" w:rsidP="00AC4264">
            <w:pPr>
              <w:rPr>
                <w:rFonts w:ascii="Arial" w:hAnsi="Arial" w:cs="Arial"/>
                <w:color w:val="002060"/>
                <w:sz w:val="12"/>
                <w:szCs w:val="12"/>
              </w:rPr>
            </w:pPr>
          </w:p>
        </w:tc>
      </w:tr>
    </w:tbl>
    <w:p w14:paraId="207C272F" w14:textId="77777777" w:rsidR="00431622" w:rsidRPr="00431622" w:rsidRDefault="00431622" w:rsidP="00F3566E">
      <w:pPr>
        <w:pStyle w:val="titoloprinc0"/>
        <w:rPr>
          <w:color w:val="002060"/>
          <w:sz w:val="22"/>
          <w:szCs w:val="22"/>
        </w:rPr>
      </w:pPr>
    </w:p>
    <w:p w14:paraId="1424D86D" w14:textId="05AB878F" w:rsidR="00F3566E" w:rsidRPr="00581137" w:rsidRDefault="00F3566E" w:rsidP="00F3566E">
      <w:pPr>
        <w:pStyle w:val="titoloprinc0"/>
        <w:rPr>
          <w:color w:val="002060"/>
        </w:rPr>
      </w:pPr>
      <w:r w:rsidRPr="00581137">
        <w:rPr>
          <w:color w:val="002060"/>
        </w:rPr>
        <w:t>PROGRAMMA GARE</w:t>
      </w:r>
    </w:p>
    <w:p w14:paraId="648F9561" w14:textId="77777777" w:rsidR="00F3566E" w:rsidRPr="00DC1851" w:rsidRDefault="00F3566E" w:rsidP="00F3566E">
      <w:pPr>
        <w:pStyle w:val="breakline"/>
        <w:rPr>
          <w:color w:val="002060"/>
        </w:rPr>
      </w:pPr>
    </w:p>
    <w:p w14:paraId="0D1AD56A" w14:textId="77777777" w:rsidR="00F3566E" w:rsidRPr="00DC1851" w:rsidRDefault="00F3566E" w:rsidP="00F3566E">
      <w:pPr>
        <w:pStyle w:val="breakline"/>
        <w:rPr>
          <w:color w:val="002060"/>
        </w:rPr>
      </w:pPr>
    </w:p>
    <w:p w14:paraId="5979EE97" w14:textId="77777777" w:rsidR="00F3566E" w:rsidRPr="00DC1851" w:rsidRDefault="00F3566E" w:rsidP="00F3566E">
      <w:pPr>
        <w:pStyle w:val="breakline"/>
        <w:rPr>
          <w:color w:val="002060"/>
        </w:rPr>
      </w:pPr>
    </w:p>
    <w:p w14:paraId="35C301B4" w14:textId="77777777" w:rsidR="00F3566E" w:rsidRPr="00DC1851" w:rsidRDefault="00F3566E" w:rsidP="00F3566E">
      <w:pPr>
        <w:pStyle w:val="sottotitolocampionato10"/>
        <w:rPr>
          <w:color w:val="002060"/>
        </w:rPr>
      </w:pPr>
      <w:r w:rsidRPr="00DC1851">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85"/>
        <w:gridCol w:w="1551"/>
        <w:gridCol w:w="1552"/>
      </w:tblGrid>
      <w:tr w:rsidR="00F3566E" w:rsidRPr="00DC1851" w14:paraId="7D42825D"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530FB"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4D7D0"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81D1B"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166C7"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0D58E"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D8CC4"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E0F6C"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04077E60" w14:textId="77777777" w:rsidTr="00AC4264">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902BB5" w14:textId="77777777" w:rsidR="00F3566E" w:rsidRPr="00DC1851" w:rsidRDefault="00F3566E" w:rsidP="00AC4264">
            <w:pPr>
              <w:pStyle w:val="rowtabella0"/>
              <w:rPr>
                <w:color w:val="002060"/>
              </w:rPr>
            </w:pPr>
            <w:r w:rsidRPr="00DC1851">
              <w:rPr>
                <w:color w:val="002060"/>
              </w:rPr>
              <w:t>G.S.A. LE DUE PALME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E9BD9B" w14:textId="77777777" w:rsidR="00F3566E" w:rsidRPr="00DC1851" w:rsidRDefault="00F3566E" w:rsidP="00AC4264">
            <w:pPr>
              <w:pStyle w:val="rowtabella0"/>
              <w:rPr>
                <w:color w:val="002060"/>
              </w:rPr>
            </w:pPr>
            <w:r w:rsidRPr="00DC1851">
              <w:rPr>
                <w:color w:val="002060"/>
              </w:rPr>
              <w:t xml:space="preserve">CALCIO </w:t>
            </w:r>
            <w:proofErr w:type="gramStart"/>
            <w:r w:rsidRPr="00DC1851">
              <w:rPr>
                <w:color w:val="002060"/>
              </w:rPr>
              <w:t>S.ELPIDIO</w:t>
            </w:r>
            <w:proofErr w:type="gramEnd"/>
            <w:r w:rsidRPr="00DC1851">
              <w:rPr>
                <w:color w:val="002060"/>
              </w:rPr>
              <w:t xml:space="preserve"> A 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1BD113" w14:textId="77777777" w:rsidR="00F3566E" w:rsidRPr="00DC1851" w:rsidRDefault="00F3566E" w:rsidP="00AC4264">
            <w:pPr>
              <w:pStyle w:val="rowtabella0"/>
              <w:jc w:val="center"/>
              <w:rPr>
                <w:color w:val="002060"/>
              </w:rPr>
            </w:pPr>
            <w:r w:rsidRPr="00DC185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30CA14" w14:textId="77777777" w:rsidR="00F3566E" w:rsidRPr="00DC1851" w:rsidRDefault="00F3566E" w:rsidP="00AC4264">
            <w:pPr>
              <w:pStyle w:val="rowtabella0"/>
              <w:rPr>
                <w:color w:val="002060"/>
              </w:rPr>
            </w:pPr>
            <w:r w:rsidRPr="00DC1851">
              <w:rPr>
                <w:color w:val="002060"/>
              </w:rPr>
              <w:t>09/12/2024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C5249F" w14:textId="77777777" w:rsidR="00F3566E" w:rsidRPr="00DC1851" w:rsidRDefault="00F3566E" w:rsidP="00AC4264">
            <w:pPr>
              <w:pStyle w:val="rowtabella0"/>
              <w:rPr>
                <w:color w:val="002060"/>
              </w:rPr>
            </w:pPr>
            <w:r w:rsidRPr="00DC1851">
              <w:rPr>
                <w:color w:val="002060"/>
              </w:rPr>
              <w:t>5750 PAL.COMUNALE MARINA PALMENSE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1AF347" w14:textId="77777777" w:rsidR="00F3566E" w:rsidRPr="00DC1851" w:rsidRDefault="00F3566E" w:rsidP="00AC4264">
            <w:pPr>
              <w:pStyle w:val="rowtabella0"/>
              <w:rPr>
                <w:color w:val="002060"/>
              </w:rPr>
            </w:pPr>
            <w:r w:rsidRPr="00DC1851">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F3CCDF" w14:textId="77777777" w:rsidR="00F3566E" w:rsidRPr="00DC1851" w:rsidRDefault="00F3566E" w:rsidP="00AC4264">
            <w:pPr>
              <w:pStyle w:val="rowtabella0"/>
              <w:rPr>
                <w:color w:val="002060"/>
              </w:rPr>
            </w:pPr>
            <w:r w:rsidRPr="00DC1851">
              <w:rPr>
                <w:color w:val="002060"/>
              </w:rPr>
              <w:t>VIA FRATELLANZA SNC</w:t>
            </w:r>
          </w:p>
        </w:tc>
      </w:tr>
    </w:tbl>
    <w:p w14:paraId="60B9579D" w14:textId="77777777" w:rsidR="00F3566E" w:rsidRPr="00581137" w:rsidRDefault="00F3566E" w:rsidP="00662DA3">
      <w:pPr>
        <w:pStyle w:val="breakline"/>
        <w:rPr>
          <w:color w:val="002060"/>
        </w:rPr>
      </w:pPr>
    </w:p>
    <w:p w14:paraId="6B8B56CD" w14:textId="77777777" w:rsidR="00662DA3" w:rsidRPr="00581137" w:rsidRDefault="00662DA3" w:rsidP="00662DA3">
      <w:pPr>
        <w:pStyle w:val="breakline"/>
        <w:rPr>
          <w:rFonts w:eastAsiaTheme="minorEastAsia"/>
          <w:color w:val="002060"/>
        </w:rPr>
      </w:pPr>
    </w:p>
    <w:p w14:paraId="5B8DF387" w14:textId="77777777" w:rsidR="00662DA3" w:rsidRPr="00581137" w:rsidRDefault="00662DA3" w:rsidP="00662DA3">
      <w:pPr>
        <w:pStyle w:val="breakline"/>
        <w:rPr>
          <w:color w:val="002060"/>
        </w:rPr>
      </w:pPr>
    </w:p>
    <w:p w14:paraId="6FC46206" w14:textId="77777777" w:rsidR="00662DA3" w:rsidRPr="00581137" w:rsidRDefault="00662DA3" w:rsidP="00662DA3">
      <w:pPr>
        <w:pStyle w:val="titolocampionato0"/>
        <w:shd w:val="clear" w:color="auto" w:fill="CCCCCC"/>
        <w:spacing w:before="80" w:after="40"/>
        <w:rPr>
          <w:color w:val="002060"/>
        </w:rPr>
      </w:pPr>
      <w:r w:rsidRPr="00581137">
        <w:rPr>
          <w:color w:val="002060"/>
        </w:rPr>
        <w:t>COPPA MARCHE UNDER 19 CALCIO 5</w:t>
      </w:r>
    </w:p>
    <w:p w14:paraId="5BF1742B" w14:textId="77777777" w:rsidR="00662DA3" w:rsidRPr="00581137" w:rsidRDefault="00662DA3" w:rsidP="00662DA3">
      <w:pPr>
        <w:pStyle w:val="titoloprinc0"/>
        <w:rPr>
          <w:color w:val="002060"/>
        </w:rPr>
      </w:pPr>
      <w:r w:rsidRPr="00581137">
        <w:rPr>
          <w:color w:val="002060"/>
        </w:rPr>
        <w:t>VARIAZIONI AL PROGRAMMA GARE</w:t>
      </w:r>
    </w:p>
    <w:p w14:paraId="5902765A" w14:textId="77777777" w:rsidR="00662DA3" w:rsidRPr="00581137" w:rsidRDefault="00662DA3" w:rsidP="00662DA3">
      <w:pPr>
        <w:pStyle w:val="breakline"/>
        <w:rPr>
          <w:color w:val="002060"/>
        </w:rPr>
      </w:pPr>
    </w:p>
    <w:p w14:paraId="4E8347A4" w14:textId="77777777" w:rsidR="00662DA3" w:rsidRPr="00581137" w:rsidRDefault="00662DA3" w:rsidP="00662DA3">
      <w:pPr>
        <w:pStyle w:val="breakline"/>
        <w:rPr>
          <w:color w:val="002060"/>
        </w:rPr>
      </w:pPr>
    </w:p>
    <w:p w14:paraId="4B6BD8A4" w14:textId="77777777" w:rsidR="00662DA3" w:rsidRPr="00581137" w:rsidRDefault="00662DA3" w:rsidP="00662DA3">
      <w:pPr>
        <w:pStyle w:val="sottotitolocampionato10"/>
        <w:rPr>
          <w:color w:val="002060"/>
        </w:rPr>
      </w:pPr>
      <w:r w:rsidRPr="00581137">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2742F" w:rsidRPr="00581137" w14:paraId="5EA7988F" w14:textId="77777777" w:rsidTr="00AC426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2D8FC" w14:textId="77777777" w:rsidR="00662DA3" w:rsidRPr="00581137" w:rsidRDefault="00662DA3" w:rsidP="00AC4264">
            <w:pPr>
              <w:pStyle w:val="headertabella0"/>
              <w:rPr>
                <w:color w:val="002060"/>
              </w:rPr>
            </w:pPr>
            <w:r w:rsidRPr="0058113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AE104" w14:textId="77777777" w:rsidR="00662DA3" w:rsidRPr="00581137" w:rsidRDefault="00662DA3" w:rsidP="00AC4264">
            <w:pPr>
              <w:pStyle w:val="headertabella0"/>
              <w:rPr>
                <w:color w:val="002060"/>
              </w:rPr>
            </w:pPr>
            <w:r w:rsidRPr="00581137">
              <w:rPr>
                <w:color w:val="002060"/>
              </w:rPr>
              <w:t xml:space="preserve">N° </w:t>
            </w:r>
            <w:proofErr w:type="spellStart"/>
            <w:r w:rsidRPr="00581137">
              <w:rPr>
                <w:color w:val="002060"/>
              </w:rPr>
              <w:t>Gior</w:t>
            </w:r>
            <w:proofErr w:type="spellEnd"/>
            <w:r w:rsidRPr="0058113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70309" w14:textId="77777777" w:rsidR="00662DA3" w:rsidRPr="00581137" w:rsidRDefault="00662DA3" w:rsidP="00AC4264">
            <w:pPr>
              <w:pStyle w:val="headertabella0"/>
              <w:rPr>
                <w:color w:val="002060"/>
              </w:rPr>
            </w:pPr>
            <w:r w:rsidRPr="0058113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C4D09" w14:textId="77777777" w:rsidR="00662DA3" w:rsidRPr="00581137" w:rsidRDefault="00662DA3" w:rsidP="00AC4264">
            <w:pPr>
              <w:pStyle w:val="headertabella0"/>
              <w:rPr>
                <w:color w:val="002060"/>
              </w:rPr>
            </w:pPr>
            <w:r w:rsidRPr="005811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417CD" w14:textId="77777777" w:rsidR="00662DA3" w:rsidRPr="00581137" w:rsidRDefault="00662DA3" w:rsidP="00AC4264">
            <w:pPr>
              <w:pStyle w:val="headertabella0"/>
              <w:rPr>
                <w:color w:val="002060"/>
              </w:rPr>
            </w:pPr>
            <w:r w:rsidRPr="00581137">
              <w:rPr>
                <w:color w:val="002060"/>
              </w:rPr>
              <w:t xml:space="preserve">Data </w:t>
            </w:r>
            <w:proofErr w:type="spellStart"/>
            <w:r w:rsidRPr="00581137">
              <w:rPr>
                <w:color w:val="002060"/>
              </w:rPr>
              <w:t>Orig</w:t>
            </w:r>
            <w:proofErr w:type="spellEnd"/>
            <w:r w:rsidRPr="005811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202E4" w14:textId="77777777" w:rsidR="00662DA3" w:rsidRPr="00581137" w:rsidRDefault="00662DA3" w:rsidP="00AC4264">
            <w:pPr>
              <w:pStyle w:val="headertabella0"/>
              <w:rPr>
                <w:color w:val="002060"/>
              </w:rPr>
            </w:pPr>
            <w:r w:rsidRPr="005811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5C27D" w14:textId="77777777" w:rsidR="00662DA3" w:rsidRPr="00581137" w:rsidRDefault="00662DA3" w:rsidP="00AC4264">
            <w:pPr>
              <w:pStyle w:val="headertabella0"/>
              <w:rPr>
                <w:color w:val="002060"/>
              </w:rPr>
            </w:pPr>
            <w:r w:rsidRPr="00581137">
              <w:rPr>
                <w:color w:val="002060"/>
              </w:rPr>
              <w:t xml:space="preserve">Ora </w:t>
            </w:r>
            <w:proofErr w:type="spellStart"/>
            <w:r w:rsidRPr="00581137">
              <w:rPr>
                <w:color w:val="002060"/>
              </w:rPr>
              <w:t>Orig</w:t>
            </w:r>
            <w:proofErr w:type="spellEnd"/>
            <w:r w:rsidRPr="0058113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31132" w14:textId="77777777" w:rsidR="00662DA3" w:rsidRPr="00581137" w:rsidRDefault="00662DA3" w:rsidP="00AC4264">
            <w:pPr>
              <w:pStyle w:val="headertabella0"/>
              <w:rPr>
                <w:color w:val="002060"/>
              </w:rPr>
            </w:pPr>
            <w:r w:rsidRPr="00581137">
              <w:rPr>
                <w:color w:val="002060"/>
              </w:rPr>
              <w:t>Impianto</w:t>
            </w:r>
          </w:p>
        </w:tc>
      </w:tr>
      <w:tr w:rsidR="0092742F" w:rsidRPr="00581137" w14:paraId="7DF0E649" w14:textId="77777777" w:rsidTr="00AC426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48748" w14:textId="77777777" w:rsidR="00662DA3" w:rsidRPr="0092742F" w:rsidRDefault="00662DA3" w:rsidP="00AC4264">
            <w:pPr>
              <w:pStyle w:val="rowtabella0"/>
              <w:rPr>
                <w:color w:val="002060"/>
                <w:highlight w:val="yellow"/>
              </w:rPr>
            </w:pPr>
            <w:r w:rsidRPr="0092742F">
              <w:rPr>
                <w:color w:val="002060"/>
                <w:highlight w:val="yellow"/>
              </w:rPr>
              <w:t>19/12/2024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AD20" w14:textId="77777777" w:rsidR="00662DA3" w:rsidRPr="0092742F" w:rsidRDefault="00662DA3" w:rsidP="00AC4264">
            <w:pPr>
              <w:pStyle w:val="rowtabella0"/>
              <w:jc w:val="center"/>
              <w:rPr>
                <w:color w:val="002060"/>
                <w:highlight w:val="yellow"/>
              </w:rPr>
            </w:pPr>
            <w:r w:rsidRPr="0092742F">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C618B" w14:textId="77777777" w:rsidR="00662DA3" w:rsidRPr="0092742F" w:rsidRDefault="00662DA3" w:rsidP="00AC4264">
            <w:pPr>
              <w:pStyle w:val="rowtabella0"/>
              <w:rPr>
                <w:color w:val="002060"/>
                <w:highlight w:val="yellow"/>
              </w:rPr>
            </w:pPr>
            <w:r w:rsidRPr="0092742F">
              <w:rPr>
                <w:color w:val="002060"/>
                <w:highlight w:val="yellow"/>
              </w:rPr>
              <w:t xml:space="preserve">AUDAX 1970 </w:t>
            </w:r>
            <w:proofErr w:type="gramStart"/>
            <w:r w:rsidRPr="0092742F">
              <w:rPr>
                <w:color w:val="002060"/>
                <w:highlight w:val="yellow"/>
              </w:rPr>
              <w:t>S.ANGELO</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6DED3" w14:textId="77777777" w:rsidR="00662DA3" w:rsidRPr="0092742F" w:rsidRDefault="00662DA3" w:rsidP="00AC4264">
            <w:pPr>
              <w:pStyle w:val="rowtabella0"/>
              <w:rPr>
                <w:color w:val="002060"/>
                <w:highlight w:val="yellow"/>
              </w:rPr>
            </w:pPr>
            <w:r w:rsidRPr="0092742F">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F2083" w14:textId="66CDB699" w:rsidR="00662DA3" w:rsidRPr="0092742F" w:rsidRDefault="0092742F" w:rsidP="00AC4264">
            <w:pPr>
              <w:rPr>
                <w:rFonts w:ascii="Arial" w:hAnsi="Arial" w:cs="Arial"/>
                <w:color w:val="002060"/>
                <w:sz w:val="12"/>
                <w:szCs w:val="12"/>
              </w:rPr>
            </w:pPr>
            <w:r w:rsidRPr="0092742F">
              <w:rPr>
                <w:rFonts w:ascii="Arial" w:hAnsi="Arial" w:cs="Arial"/>
                <w:color w:val="002060"/>
                <w:sz w:val="12"/>
                <w:szCs w:val="12"/>
              </w:rPr>
              <w:t>17/12/2024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F35F3" w14:textId="77777777" w:rsidR="00662DA3" w:rsidRPr="00581137" w:rsidRDefault="00662DA3" w:rsidP="00AC4264">
            <w:pPr>
              <w:pStyle w:val="rowtabella0"/>
              <w:jc w:val="center"/>
              <w:rPr>
                <w:color w:val="002060"/>
              </w:rPr>
            </w:pPr>
            <w:r w:rsidRPr="0092742F">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5AEED" w14:textId="6FD4DD05" w:rsidR="00662DA3" w:rsidRPr="00581137" w:rsidRDefault="0092742F" w:rsidP="00AC4264">
            <w:pPr>
              <w:pStyle w:val="rowtabella0"/>
              <w:jc w:val="center"/>
              <w:rPr>
                <w:color w:val="002060"/>
              </w:rPr>
            </w:pPr>
            <w:r>
              <w:rPr>
                <w:color w:val="002060"/>
              </w:rPr>
              <w:t>20:00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4997A" w14:textId="1F77472A" w:rsidR="00662DA3" w:rsidRPr="0092742F" w:rsidRDefault="0092742F" w:rsidP="00AC4264">
            <w:pPr>
              <w:rPr>
                <w:rFonts w:ascii="Arial" w:hAnsi="Arial" w:cs="Arial"/>
                <w:color w:val="002060"/>
                <w:sz w:val="12"/>
                <w:szCs w:val="12"/>
              </w:rPr>
            </w:pPr>
            <w:r w:rsidRPr="0092742F">
              <w:rPr>
                <w:rFonts w:ascii="Arial" w:hAnsi="Arial" w:cs="Arial"/>
                <w:color w:val="002060"/>
                <w:sz w:val="12"/>
                <w:szCs w:val="12"/>
                <w:highlight w:val="yellow"/>
              </w:rPr>
              <w:t>PALAZZETTO DELLO SPORT SENIGALLIA VIA CAPANNA SNC</w:t>
            </w:r>
          </w:p>
        </w:tc>
      </w:tr>
    </w:tbl>
    <w:p w14:paraId="1DBF8039" w14:textId="77777777" w:rsidR="00662DA3" w:rsidRDefault="00662DA3" w:rsidP="00662DA3">
      <w:pPr>
        <w:pStyle w:val="breakline"/>
        <w:rPr>
          <w:rFonts w:eastAsiaTheme="minorEastAsia"/>
          <w:color w:val="002060"/>
        </w:rPr>
      </w:pPr>
    </w:p>
    <w:p w14:paraId="1A5F7E86" w14:textId="77777777" w:rsidR="00F3566E" w:rsidRDefault="00F3566E" w:rsidP="00662DA3">
      <w:pPr>
        <w:pStyle w:val="breakline"/>
        <w:rPr>
          <w:rFonts w:eastAsiaTheme="minorEastAsia"/>
          <w:color w:val="002060"/>
        </w:rPr>
      </w:pPr>
    </w:p>
    <w:p w14:paraId="7212415D" w14:textId="77777777" w:rsidR="00F3566E" w:rsidRPr="00DC1851" w:rsidRDefault="00F3566E" w:rsidP="00F3566E">
      <w:pPr>
        <w:pStyle w:val="titolocampionato0"/>
        <w:shd w:val="clear" w:color="auto" w:fill="CCCCCC"/>
        <w:spacing w:before="80" w:after="40"/>
        <w:rPr>
          <w:color w:val="002060"/>
        </w:rPr>
      </w:pPr>
      <w:r w:rsidRPr="00DC1851">
        <w:rPr>
          <w:color w:val="002060"/>
        </w:rPr>
        <w:t>COPPA MARCHE UNDER17 CALCIO A5</w:t>
      </w:r>
    </w:p>
    <w:p w14:paraId="644200A4" w14:textId="77777777" w:rsidR="00F3566E" w:rsidRPr="00581137" w:rsidRDefault="00F3566E" w:rsidP="00F3566E">
      <w:pPr>
        <w:pStyle w:val="titoloprinc0"/>
        <w:rPr>
          <w:color w:val="002060"/>
        </w:rPr>
      </w:pPr>
      <w:r w:rsidRPr="00581137">
        <w:rPr>
          <w:color w:val="002060"/>
        </w:rPr>
        <w:t>PROGRAMMA GARE</w:t>
      </w:r>
    </w:p>
    <w:p w14:paraId="79410043" w14:textId="77777777" w:rsidR="00F3566E" w:rsidRPr="00DC1851" w:rsidRDefault="00F3566E" w:rsidP="00F3566E">
      <w:pPr>
        <w:pStyle w:val="breakline"/>
        <w:rPr>
          <w:color w:val="002060"/>
        </w:rPr>
      </w:pPr>
    </w:p>
    <w:p w14:paraId="4DB406B8" w14:textId="77777777" w:rsidR="00F3566E" w:rsidRPr="00DC1851" w:rsidRDefault="00F3566E" w:rsidP="00F3566E">
      <w:pPr>
        <w:pStyle w:val="sottotitolocampionato10"/>
        <w:rPr>
          <w:color w:val="002060"/>
        </w:rPr>
      </w:pPr>
      <w:r w:rsidRPr="00DC1851">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83"/>
        <w:gridCol w:w="1550"/>
        <w:gridCol w:w="1550"/>
      </w:tblGrid>
      <w:tr w:rsidR="00F3566E" w:rsidRPr="00DC1851" w14:paraId="59FBE627"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2AEC4" w14:textId="77777777" w:rsidR="00F3566E" w:rsidRPr="00DC1851" w:rsidRDefault="00F3566E"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75A96"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B0DFA"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3EF5C"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27777"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DB7F1"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67CBA"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69AB8059"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B9464D" w14:textId="77777777" w:rsidR="00F3566E" w:rsidRPr="00DC1851" w:rsidRDefault="00F3566E" w:rsidP="00AC4264">
            <w:pPr>
              <w:pStyle w:val="rowtabella0"/>
              <w:rPr>
                <w:color w:val="002060"/>
              </w:rPr>
            </w:pPr>
            <w:r w:rsidRPr="00DC1851">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AD388" w14:textId="77777777" w:rsidR="00F3566E" w:rsidRPr="00DC1851" w:rsidRDefault="00F3566E" w:rsidP="00AC4264">
            <w:pPr>
              <w:pStyle w:val="rowtabella0"/>
              <w:rPr>
                <w:color w:val="002060"/>
              </w:rPr>
            </w:pPr>
            <w:r w:rsidRPr="00DC1851">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20743" w14:textId="77777777" w:rsidR="00F3566E" w:rsidRPr="00DC1851" w:rsidRDefault="00F3566E" w:rsidP="00AC4264">
            <w:pPr>
              <w:pStyle w:val="rowtabella0"/>
              <w:jc w:val="center"/>
              <w:rPr>
                <w:color w:val="002060"/>
              </w:rPr>
            </w:pPr>
            <w:r w:rsidRPr="00DC185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7D5CBE" w14:textId="77777777" w:rsidR="00F3566E" w:rsidRPr="00DC1851" w:rsidRDefault="00F3566E" w:rsidP="00AC4264">
            <w:pPr>
              <w:pStyle w:val="rowtabella0"/>
              <w:rPr>
                <w:color w:val="002060"/>
              </w:rPr>
            </w:pPr>
            <w:r w:rsidRPr="00DC1851">
              <w:rPr>
                <w:color w:val="002060"/>
              </w:rPr>
              <w:t>11/12/2024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BE932" w14:textId="77777777" w:rsidR="00F3566E" w:rsidRPr="00DC1851" w:rsidRDefault="00F3566E" w:rsidP="00AC4264">
            <w:pPr>
              <w:pStyle w:val="rowtabella0"/>
              <w:rPr>
                <w:color w:val="002060"/>
              </w:rPr>
            </w:pPr>
            <w:r w:rsidRPr="00DC1851">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E0CE3" w14:textId="77777777" w:rsidR="00F3566E" w:rsidRPr="00DC1851" w:rsidRDefault="00F3566E" w:rsidP="00AC4264">
            <w:pPr>
              <w:pStyle w:val="rowtabella0"/>
              <w:rPr>
                <w:color w:val="002060"/>
              </w:rPr>
            </w:pPr>
            <w:r w:rsidRPr="00DC185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145B2" w14:textId="77777777" w:rsidR="00F3566E" w:rsidRPr="00DC1851" w:rsidRDefault="00F3566E" w:rsidP="00AC4264">
            <w:pPr>
              <w:pStyle w:val="rowtabella0"/>
              <w:rPr>
                <w:color w:val="002060"/>
              </w:rPr>
            </w:pPr>
            <w:r w:rsidRPr="00DC1851">
              <w:rPr>
                <w:color w:val="002060"/>
              </w:rPr>
              <w:t>VIA MADRE TERESA DI CALCUTTA</w:t>
            </w:r>
          </w:p>
        </w:tc>
      </w:tr>
      <w:tr w:rsidR="00F3566E" w:rsidRPr="00DC1851" w14:paraId="14225C65"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67C97E" w14:textId="77777777" w:rsidR="00F3566E" w:rsidRPr="00DC1851" w:rsidRDefault="00F3566E" w:rsidP="00AC4264">
            <w:pPr>
              <w:pStyle w:val="rowtabella0"/>
              <w:rPr>
                <w:color w:val="002060"/>
              </w:rPr>
            </w:pPr>
            <w:r w:rsidRPr="00DC1851">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9EDF1" w14:textId="77777777" w:rsidR="00F3566E" w:rsidRPr="00DC1851" w:rsidRDefault="00F3566E" w:rsidP="00AC4264">
            <w:pPr>
              <w:pStyle w:val="rowtabella0"/>
              <w:rPr>
                <w:color w:val="002060"/>
              </w:rPr>
            </w:pPr>
            <w:r w:rsidRPr="00DC1851">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A2A77"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BF112" w14:textId="77777777" w:rsidR="00F3566E" w:rsidRPr="00DC1851" w:rsidRDefault="00F3566E" w:rsidP="00AC4264">
            <w:pPr>
              <w:pStyle w:val="rowtabella0"/>
              <w:rPr>
                <w:color w:val="002060"/>
              </w:rPr>
            </w:pPr>
            <w:r w:rsidRPr="00DC1851">
              <w:rPr>
                <w:color w:val="002060"/>
              </w:rPr>
              <w:t>11/12/2024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C1137" w14:textId="77777777" w:rsidR="00F3566E" w:rsidRPr="00DC1851" w:rsidRDefault="00F3566E" w:rsidP="00AC4264">
            <w:pPr>
              <w:pStyle w:val="rowtabella0"/>
              <w:rPr>
                <w:color w:val="002060"/>
              </w:rPr>
            </w:pPr>
            <w:r w:rsidRPr="00DC1851">
              <w:rPr>
                <w:color w:val="002060"/>
              </w:rPr>
              <w:t>5255 PALLONE GEODETICO "CIOMMEI"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D1E02" w14:textId="77777777" w:rsidR="00F3566E" w:rsidRPr="00DC1851" w:rsidRDefault="00F3566E" w:rsidP="00AC4264">
            <w:pPr>
              <w:pStyle w:val="rowtabella0"/>
              <w:rPr>
                <w:color w:val="002060"/>
              </w:rPr>
            </w:pPr>
            <w:r w:rsidRPr="00DC1851">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500F4" w14:textId="77777777" w:rsidR="00F3566E" w:rsidRPr="00DC1851" w:rsidRDefault="00F3566E" w:rsidP="00AC4264">
            <w:pPr>
              <w:pStyle w:val="rowtabella0"/>
              <w:rPr>
                <w:color w:val="002060"/>
              </w:rPr>
            </w:pPr>
            <w:r w:rsidRPr="00DC1851">
              <w:rPr>
                <w:color w:val="002060"/>
              </w:rPr>
              <w:t>VIA WEBER - ZONA STICCHI</w:t>
            </w:r>
          </w:p>
        </w:tc>
      </w:tr>
    </w:tbl>
    <w:p w14:paraId="0C9CAFD5" w14:textId="77777777" w:rsidR="00F3566E" w:rsidRDefault="00F3566E" w:rsidP="00662DA3">
      <w:pPr>
        <w:pStyle w:val="breakline"/>
        <w:rPr>
          <w:rFonts w:eastAsiaTheme="minorEastAsia"/>
          <w:color w:val="002060"/>
        </w:rPr>
      </w:pPr>
    </w:p>
    <w:p w14:paraId="7930E278" w14:textId="77777777" w:rsidR="00F3566E" w:rsidRDefault="00F3566E" w:rsidP="00662DA3">
      <w:pPr>
        <w:pStyle w:val="breakline"/>
        <w:rPr>
          <w:rFonts w:eastAsiaTheme="minorEastAsia"/>
          <w:color w:val="002060"/>
        </w:rPr>
      </w:pPr>
    </w:p>
    <w:p w14:paraId="542214C0" w14:textId="77777777" w:rsidR="00F3566E" w:rsidRPr="00DC1851" w:rsidRDefault="00F3566E" w:rsidP="00F3566E">
      <w:pPr>
        <w:pStyle w:val="titolocampionato0"/>
        <w:shd w:val="clear" w:color="auto" w:fill="CCCCCC"/>
        <w:spacing w:before="80" w:after="40"/>
        <w:rPr>
          <w:color w:val="002060"/>
        </w:rPr>
      </w:pPr>
      <w:r w:rsidRPr="00DC1851">
        <w:rPr>
          <w:color w:val="002060"/>
        </w:rPr>
        <w:t>COPPA MARCHE UNDER15 CALCIO A5</w:t>
      </w:r>
    </w:p>
    <w:p w14:paraId="765246F2" w14:textId="77777777" w:rsidR="00431622" w:rsidRPr="00581137" w:rsidRDefault="00431622" w:rsidP="00431622">
      <w:pPr>
        <w:pStyle w:val="titoloprinc0"/>
        <w:rPr>
          <w:color w:val="002060"/>
        </w:rPr>
      </w:pPr>
      <w:r w:rsidRPr="00581137">
        <w:rPr>
          <w:color w:val="002060"/>
        </w:rPr>
        <w:t>VARIAZIONI AL PROGRAMMA GARE</w:t>
      </w:r>
    </w:p>
    <w:p w14:paraId="4D78B078" w14:textId="77777777" w:rsidR="00431622" w:rsidRPr="00581137" w:rsidRDefault="00431622" w:rsidP="00431622">
      <w:pPr>
        <w:pStyle w:val="breakline"/>
        <w:rPr>
          <w:color w:val="002060"/>
        </w:rPr>
      </w:pPr>
    </w:p>
    <w:p w14:paraId="2A16BD7E" w14:textId="77777777" w:rsidR="00431622" w:rsidRPr="00581137" w:rsidRDefault="00431622" w:rsidP="00431622">
      <w:pPr>
        <w:pStyle w:val="breakline"/>
        <w:rPr>
          <w:color w:val="002060"/>
        </w:rPr>
      </w:pPr>
    </w:p>
    <w:p w14:paraId="457052B4" w14:textId="77777777" w:rsidR="00431622" w:rsidRPr="00581137" w:rsidRDefault="00431622" w:rsidP="00431622">
      <w:pPr>
        <w:pStyle w:val="sottotitolocampionato10"/>
        <w:rPr>
          <w:color w:val="002060"/>
        </w:rPr>
      </w:pPr>
      <w:r w:rsidRPr="00581137">
        <w:rPr>
          <w:color w:val="002060"/>
        </w:rPr>
        <w:t xml:space="preserve">GIRONE </w:t>
      </w:r>
      <w:r>
        <w:rPr>
          <w:color w:val="002060"/>
        </w:rPr>
        <w:t>Q</w:t>
      </w:r>
      <w:r w:rsidRPr="00581137">
        <w:rPr>
          <w:color w:val="002060"/>
        </w:rPr>
        <w:t>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31622" w:rsidRPr="00581137" w14:paraId="3CB2BDC0" w14:textId="77777777" w:rsidTr="00AC4264">
        <w:trPr>
          <w:trHeight w:val="391"/>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1AB9F" w14:textId="77777777" w:rsidR="00431622" w:rsidRPr="00581137" w:rsidRDefault="00431622" w:rsidP="00AC4264">
            <w:pPr>
              <w:pStyle w:val="headertabella0"/>
              <w:rPr>
                <w:color w:val="002060"/>
              </w:rPr>
            </w:pPr>
            <w:r w:rsidRPr="0058113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19947" w14:textId="77777777" w:rsidR="00431622" w:rsidRPr="00581137" w:rsidRDefault="00431622" w:rsidP="00AC4264">
            <w:pPr>
              <w:pStyle w:val="headertabella0"/>
              <w:rPr>
                <w:color w:val="002060"/>
              </w:rPr>
            </w:pPr>
            <w:r w:rsidRPr="00581137">
              <w:rPr>
                <w:color w:val="002060"/>
              </w:rPr>
              <w:t xml:space="preserve">N° </w:t>
            </w:r>
            <w:proofErr w:type="spellStart"/>
            <w:r w:rsidRPr="00581137">
              <w:rPr>
                <w:color w:val="002060"/>
              </w:rPr>
              <w:t>Gior</w:t>
            </w:r>
            <w:proofErr w:type="spellEnd"/>
            <w:r w:rsidRPr="0058113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1FA35" w14:textId="77777777" w:rsidR="00431622" w:rsidRPr="00581137" w:rsidRDefault="00431622" w:rsidP="00AC4264">
            <w:pPr>
              <w:pStyle w:val="headertabella0"/>
              <w:rPr>
                <w:color w:val="002060"/>
              </w:rPr>
            </w:pPr>
            <w:r w:rsidRPr="0058113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8982F" w14:textId="77777777" w:rsidR="00431622" w:rsidRPr="00581137" w:rsidRDefault="00431622" w:rsidP="00AC4264">
            <w:pPr>
              <w:pStyle w:val="headertabella0"/>
              <w:rPr>
                <w:color w:val="002060"/>
              </w:rPr>
            </w:pPr>
            <w:r w:rsidRPr="005811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32BDC" w14:textId="77777777" w:rsidR="00431622" w:rsidRPr="00581137" w:rsidRDefault="00431622" w:rsidP="00AC4264">
            <w:pPr>
              <w:pStyle w:val="headertabella0"/>
              <w:rPr>
                <w:color w:val="002060"/>
              </w:rPr>
            </w:pPr>
            <w:r w:rsidRPr="00581137">
              <w:rPr>
                <w:color w:val="002060"/>
              </w:rPr>
              <w:t xml:space="preserve">Data </w:t>
            </w:r>
            <w:proofErr w:type="spellStart"/>
            <w:r w:rsidRPr="00581137">
              <w:rPr>
                <w:color w:val="002060"/>
              </w:rPr>
              <w:t>Orig</w:t>
            </w:r>
            <w:proofErr w:type="spellEnd"/>
            <w:r w:rsidRPr="005811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684D7" w14:textId="77777777" w:rsidR="00431622" w:rsidRPr="00581137" w:rsidRDefault="00431622" w:rsidP="00AC4264">
            <w:pPr>
              <w:pStyle w:val="headertabella0"/>
              <w:rPr>
                <w:color w:val="002060"/>
              </w:rPr>
            </w:pPr>
            <w:r w:rsidRPr="005811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317DA" w14:textId="77777777" w:rsidR="00431622" w:rsidRPr="00581137" w:rsidRDefault="00431622" w:rsidP="00AC4264">
            <w:pPr>
              <w:pStyle w:val="headertabella0"/>
              <w:rPr>
                <w:color w:val="002060"/>
              </w:rPr>
            </w:pPr>
            <w:r w:rsidRPr="00581137">
              <w:rPr>
                <w:color w:val="002060"/>
              </w:rPr>
              <w:t xml:space="preserve">Ora </w:t>
            </w:r>
            <w:proofErr w:type="spellStart"/>
            <w:r w:rsidRPr="00581137">
              <w:rPr>
                <w:color w:val="002060"/>
              </w:rPr>
              <w:t>Orig</w:t>
            </w:r>
            <w:proofErr w:type="spellEnd"/>
            <w:r w:rsidRPr="0058113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6E7AD" w14:textId="77777777" w:rsidR="00431622" w:rsidRPr="00581137" w:rsidRDefault="00431622" w:rsidP="00AC4264">
            <w:pPr>
              <w:pStyle w:val="headertabella0"/>
              <w:rPr>
                <w:color w:val="002060"/>
              </w:rPr>
            </w:pPr>
            <w:r w:rsidRPr="00581137">
              <w:rPr>
                <w:color w:val="002060"/>
              </w:rPr>
              <w:t>Impianto</w:t>
            </w:r>
          </w:p>
        </w:tc>
      </w:tr>
      <w:tr w:rsidR="00431622" w:rsidRPr="00581137" w14:paraId="0EAB3028" w14:textId="77777777" w:rsidTr="00AC426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649CA" w14:textId="12EC1BC8" w:rsidR="00431622" w:rsidRPr="0092742F" w:rsidRDefault="00431622" w:rsidP="00AC4264">
            <w:pPr>
              <w:pStyle w:val="rowtabella0"/>
              <w:rPr>
                <w:color w:val="002060"/>
                <w:highlight w:val="yellow"/>
              </w:rPr>
            </w:pPr>
            <w:r w:rsidRPr="0092742F">
              <w:rPr>
                <w:color w:val="002060"/>
                <w:highlight w:val="yellow"/>
              </w:rPr>
              <w:t>1</w:t>
            </w:r>
            <w:r>
              <w:rPr>
                <w:color w:val="002060"/>
                <w:highlight w:val="yellow"/>
              </w:rPr>
              <w:t>0</w:t>
            </w:r>
            <w:r w:rsidRPr="0092742F">
              <w:rPr>
                <w:color w:val="002060"/>
                <w:highlight w:val="yellow"/>
              </w:rPr>
              <w:t>/12/2024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9875" w14:textId="77777777" w:rsidR="00431622" w:rsidRPr="0092742F" w:rsidRDefault="00431622" w:rsidP="00AC4264">
            <w:pPr>
              <w:pStyle w:val="rowtabella0"/>
              <w:jc w:val="center"/>
              <w:rPr>
                <w:color w:val="002060"/>
                <w:highlight w:val="yellow"/>
              </w:rPr>
            </w:pPr>
            <w:r w:rsidRPr="0092742F">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AA4AE" w14:textId="7E57D4E7" w:rsidR="00431622" w:rsidRPr="0092742F" w:rsidRDefault="00431622" w:rsidP="00AC4264">
            <w:pPr>
              <w:pStyle w:val="rowtabella0"/>
              <w:rPr>
                <w:color w:val="002060"/>
                <w:highlight w:val="yellow"/>
              </w:rPr>
            </w:pPr>
            <w:r>
              <w:rPr>
                <w:color w:val="002060"/>
                <w:highlight w:val="yellow"/>
              </w:rPr>
              <w:t>C.U.S.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CA1CB" w14:textId="0287C5E5" w:rsidR="00431622" w:rsidRPr="0092742F" w:rsidRDefault="00431622" w:rsidP="00AC4264">
            <w:pPr>
              <w:pStyle w:val="rowtabella0"/>
              <w:rPr>
                <w:color w:val="002060"/>
                <w:highlight w:val="yellow"/>
              </w:rPr>
            </w:pPr>
            <w:r>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7C8E1" w14:textId="662CC722" w:rsidR="00431622" w:rsidRPr="0092742F" w:rsidRDefault="00431622" w:rsidP="00AC4264">
            <w:pPr>
              <w:rPr>
                <w:rFonts w:ascii="Arial" w:hAnsi="Arial" w:cs="Arial"/>
                <w:color w:val="002060"/>
                <w:sz w:val="12"/>
                <w:szCs w:val="12"/>
              </w:rPr>
            </w:pPr>
            <w:r>
              <w:rPr>
                <w:rFonts w:ascii="Arial" w:hAnsi="Arial" w:cs="Arial"/>
                <w:color w:val="002060"/>
                <w:sz w:val="12"/>
                <w:szCs w:val="12"/>
              </w:rPr>
              <w:t>09/12/2024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23B4D" w14:textId="5BE5EEFB" w:rsidR="00431622" w:rsidRPr="00581137" w:rsidRDefault="00431622" w:rsidP="00AC4264">
            <w:pPr>
              <w:pStyle w:val="rowtabella0"/>
              <w:jc w:val="center"/>
              <w:rPr>
                <w:color w:val="002060"/>
              </w:rPr>
            </w:pPr>
            <w:r w:rsidRPr="00431622">
              <w:rPr>
                <w:color w:val="002060"/>
                <w:highlight w:val="yellow"/>
              </w:rPr>
              <w:t>2</w:t>
            </w:r>
            <w:r>
              <w:rPr>
                <w:color w:val="002060"/>
                <w:highlight w:val="yellow"/>
              </w:rPr>
              <w:t>0</w:t>
            </w:r>
            <w:r w:rsidRPr="00431622">
              <w:rPr>
                <w:color w:val="002060"/>
                <w:highlight w:val="yellow"/>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D177" w14:textId="315E8E5A" w:rsidR="00431622" w:rsidRPr="00581137" w:rsidRDefault="00431622" w:rsidP="00AC4264">
            <w:pPr>
              <w:pStyle w:val="rowtabella0"/>
              <w:jc w:val="center"/>
              <w:rPr>
                <w:color w:val="002060"/>
              </w:rPr>
            </w:pPr>
            <w:r>
              <w:rPr>
                <w:color w:val="002060"/>
              </w:rPr>
              <w:t>15</w:t>
            </w:r>
            <w:r>
              <w:rPr>
                <w:color w:val="002060"/>
              </w:rPr>
              <w:t>:</w:t>
            </w:r>
            <w:r>
              <w:rPr>
                <w:color w:val="002060"/>
              </w:rPr>
              <w:t>3</w:t>
            </w:r>
            <w:r>
              <w:rPr>
                <w:color w:val="002060"/>
              </w:rPr>
              <w:t>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58990" w14:textId="77777777" w:rsidR="00431622" w:rsidRPr="0092742F" w:rsidRDefault="00431622" w:rsidP="00AC4264">
            <w:pPr>
              <w:rPr>
                <w:rFonts w:ascii="Arial" w:hAnsi="Arial" w:cs="Arial"/>
                <w:color w:val="002060"/>
                <w:sz w:val="12"/>
                <w:szCs w:val="12"/>
              </w:rPr>
            </w:pPr>
          </w:p>
        </w:tc>
      </w:tr>
    </w:tbl>
    <w:p w14:paraId="711BF5DE" w14:textId="77777777" w:rsidR="00431622" w:rsidRPr="00431622" w:rsidRDefault="00431622" w:rsidP="00F3566E">
      <w:pPr>
        <w:pStyle w:val="titoloprinc0"/>
        <w:rPr>
          <w:color w:val="002060"/>
          <w:sz w:val="22"/>
          <w:szCs w:val="22"/>
        </w:rPr>
      </w:pPr>
    </w:p>
    <w:p w14:paraId="3A82EBAF" w14:textId="58633603" w:rsidR="00F3566E" w:rsidRPr="00DC1851" w:rsidRDefault="00F3566E" w:rsidP="00F3566E">
      <w:pPr>
        <w:pStyle w:val="titoloprinc0"/>
        <w:rPr>
          <w:color w:val="002060"/>
        </w:rPr>
      </w:pPr>
      <w:r w:rsidRPr="00DC1851">
        <w:rPr>
          <w:color w:val="002060"/>
        </w:rPr>
        <w:t>PROGRAMMA GARE</w:t>
      </w:r>
    </w:p>
    <w:p w14:paraId="4B985B8F" w14:textId="77777777" w:rsidR="00F3566E" w:rsidRPr="00DC1851" w:rsidRDefault="00F3566E" w:rsidP="00F3566E">
      <w:pPr>
        <w:pStyle w:val="breakline"/>
        <w:rPr>
          <w:color w:val="002060"/>
        </w:rPr>
      </w:pPr>
    </w:p>
    <w:p w14:paraId="2EFD65A0" w14:textId="77777777" w:rsidR="00F3566E" w:rsidRPr="00DC1851" w:rsidRDefault="00F3566E" w:rsidP="00F3566E">
      <w:pPr>
        <w:pStyle w:val="breakline"/>
        <w:rPr>
          <w:color w:val="002060"/>
        </w:rPr>
      </w:pPr>
    </w:p>
    <w:p w14:paraId="4A307B73" w14:textId="77777777" w:rsidR="00F3566E" w:rsidRPr="00DC1851" w:rsidRDefault="00F3566E" w:rsidP="00F3566E">
      <w:pPr>
        <w:pStyle w:val="sottotitolocampionato10"/>
        <w:rPr>
          <w:color w:val="002060"/>
        </w:rPr>
      </w:pPr>
      <w:r w:rsidRPr="00DC1851">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8"/>
        <w:gridCol w:w="1178"/>
        <w:gridCol w:w="1550"/>
        <w:gridCol w:w="1550"/>
      </w:tblGrid>
      <w:tr w:rsidR="00F3566E" w:rsidRPr="00DC1851" w14:paraId="1387CB71"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CB9D4" w14:textId="77777777" w:rsidR="00F3566E" w:rsidRPr="00DC1851" w:rsidRDefault="00F3566E" w:rsidP="00AC4264">
            <w:pPr>
              <w:pStyle w:val="headertabella0"/>
              <w:rPr>
                <w:color w:val="002060"/>
              </w:rPr>
            </w:pPr>
            <w:r w:rsidRPr="00DC1851">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1C5B2" w14:textId="77777777" w:rsidR="00F3566E" w:rsidRPr="00DC1851" w:rsidRDefault="00F3566E"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A02AC" w14:textId="77777777" w:rsidR="00F3566E" w:rsidRPr="00DC1851" w:rsidRDefault="00F3566E"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5657D" w14:textId="77777777" w:rsidR="00F3566E" w:rsidRPr="00DC1851" w:rsidRDefault="00F3566E"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3408E" w14:textId="77777777" w:rsidR="00F3566E" w:rsidRPr="00DC1851" w:rsidRDefault="00F3566E"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060C0" w14:textId="77777777" w:rsidR="00F3566E" w:rsidRPr="00DC1851" w:rsidRDefault="00F3566E"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C856F" w14:textId="77777777" w:rsidR="00F3566E" w:rsidRPr="00DC1851" w:rsidRDefault="00F3566E" w:rsidP="00AC4264">
            <w:pPr>
              <w:pStyle w:val="headertabella0"/>
              <w:rPr>
                <w:color w:val="002060"/>
              </w:rPr>
            </w:pPr>
            <w:r w:rsidRPr="00DC1851">
              <w:rPr>
                <w:color w:val="002060"/>
              </w:rPr>
              <w:t>Indirizzo Impianto</w:t>
            </w:r>
          </w:p>
        </w:tc>
      </w:tr>
      <w:tr w:rsidR="00F3566E" w:rsidRPr="00DC1851" w14:paraId="04CF967E"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9478E7" w14:textId="77777777" w:rsidR="00F3566E" w:rsidRPr="00DC1851" w:rsidRDefault="00F3566E" w:rsidP="00AC4264">
            <w:pPr>
              <w:pStyle w:val="rowtabella0"/>
              <w:rPr>
                <w:color w:val="002060"/>
              </w:rPr>
            </w:pPr>
            <w:r w:rsidRPr="00DC1851">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EF215D" w14:textId="77777777" w:rsidR="00F3566E" w:rsidRPr="00DC1851" w:rsidRDefault="00F3566E" w:rsidP="00AC4264">
            <w:pPr>
              <w:pStyle w:val="rowtabella0"/>
              <w:rPr>
                <w:color w:val="002060"/>
              </w:rPr>
            </w:pPr>
            <w:r w:rsidRPr="00DC1851">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DFD8C2" w14:textId="77777777" w:rsidR="00F3566E" w:rsidRPr="00DC1851" w:rsidRDefault="00F3566E" w:rsidP="00AC4264">
            <w:pPr>
              <w:pStyle w:val="rowtabella0"/>
              <w:jc w:val="center"/>
              <w:rPr>
                <w:color w:val="002060"/>
              </w:rPr>
            </w:pPr>
            <w:r w:rsidRPr="00DC185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B5A80" w14:textId="77777777" w:rsidR="00F3566E" w:rsidRPr="00DC1851" w:rsidRDefault="00F3566E" w:rsidP="00AC4264">
            <w:pPr>
              <w:pStyle w:val="rowtabella0"/>
              <w:rPr>
                <w:color w:val="002060"/>
              </w:rPr>
            </w:pPr>
            <w:r w:rsidRPr="00DC1851">
              <w:rPr>
                <w:color w:val="002060"/>
              </w:rPr>
              <w:t>05/12/2024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1BBA0A" w14:textId="77777777" w:rsidR="00F3566E" w:rsidRPr="00DC1851" w:rsidRDefault="00F3566E" w:rsidP="00AC4264">
            <w:pPr>
              <w:pStyle w:val="rowtabella0"/>
              <w:rPr>
                <w:color w:val="002060"/>
              </w:rPr>
            </w:pPr>
            <w:r w:rsidRPr="00DC1851">
              <w:rPr>
                <w:color w:val="002060"/>
              </w:rPr>
              <w:t xml:space="preserve">5429 PAL.COM. </w:t>
            </w:r>
            <w:proofErr w:type="gramStart"/>
            <w:r w:rsidRPr="00DC1851">
              <w:rPr>
                <w:color w:val="002060"/>
              </w:rPr>
              <w:t>S.MICHELE</w:t>
            </w:r>
            <w:proofErr w:type="gramEnd"/>
            <w:r w:rsidRPr="00DC1851">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CEDCB" w14:textId="77777777" w:rsidR="00F3566E" w:rsidRPr="00DC1851" w:rsidRDefault="00F3566E" w:rsidP="00AC4264">
            <w:pPr>
              <w:pStyle w:val="rowtabella0"/>
              <w:rPr>
                <w:color w:val="002060"/>
              </w:rPr>
            </w:pPr>
            <w:r w:rsidRPr="00DC1851">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B6E9E" w14:textId="77777777" w:rsidR="00F3566E" w:rsidRPr="00DC1851" w:rsidRDefault="00F3566E" w:rsidP="00AC4264">
            <w:pPr>
              <w:pStyle w:val="rowtabella0"/>
              <w:rPr>
                <w:color w:val="002060"/>
              </w:rPr>
            </w:pPr>
            <w:r w:rsidRPr="00DC1851">
              <w:rPr>
                <w:color w:val="002060"/>
              </w:rPr>
              <w:t>VIA LORETO</w:t>
            </w:r>
          </w:p>
        </w:tc>
      </w:tr>
      <w:tr w:rsidR="00F3566E" w:rsidRPr="00DC1851" w14:paraId="05B381BC" w14:textId="77777777" w:rsidTr="00AC426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CD1340" w14:textId="77777777" w:rsidR="00F3566E" w:rsidRPr="00DC1851" w:rsidRDefault="00F3566E" w:rsidP="00AC4264">
            <w:pPr>
              <w:pStyle w:val="rowtabella0"/>
              <w:rPr>
                <w:color w:val="002060"/>
              </w:rPr>
            </w:pPr>
            <w:r w:rsidRPr="00DC1851">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684FED" w14:textId="77777777" w:rsidR="00F3566E" w:rsidRPr="00DC1851" w:rsidRDefault="00F3566E" w:rsidP="00AC4264">
            <w:pPr>
              <w:pStyle w:val="rowtabella0"/>
              <w:rPr>
                <w:color w:val="002060"/>
              </w:rPr>
            </w:pPr>
            <w:r w:rsidRPr="00DC1851">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CEEA1F"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F89BDA" w14:textId="77777777" w:rsidR="00F3566E" w:rsidRPr="00DC1851" w:rsidRDefault="00F3566E" w:rsidP="00AC4264">
            <w:pPr>
              <w:pStyle w:val="rowtabella0"/>
              <w:rPr>
                <w:color w:val="002060"/>
              </w:rPr>
            </w:pPr>
            <w:r w:rsidRPr="00DC1851">
              <w:rPr>
                <w:color w:val="002060"/>
              </w:rPr>
              <w:t>10/12/2024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7FC5F3" w14:textId="77777777" w:rsidR="00F3566E" w:rsidRPr="00DC1851" w:rsidRDefault="00F3566E" w:rsidP="00AC4264">
            <w:pPr>
              <w:pStyle w:val="rowtabella0"/>
              <w:rPr>
                <w:color w:val="002060"/>
              </w:rPr>
            </w:pPr>
            <w:r w:rsidRPr="00DC1851">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D9C741" w14:textId="77777777" w:rsidR="00F3566E" w:rsidRPr="00DC1851" w:rsidRDefault="00F3566E" w:rsidP="00AC4264">
            <w:pPr>
              <w:pStyle w:val="rowtabella0"/>
              <w:rPr>
                <w:color w:val="002060"/>
              </w:rPr>
            </w:pPr>
            <w:r w:rsidRPr="00DC185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BDE97E" w14:textId="77777777" w:rsidR="00F3566E" w:rsidRPr="00DC1851" w:rsidRDefault="00F3566E" w:rsidP="00AC4264">
            <w:pPr>
              <w:pStyle w:val="rowtabella0"/>
              <w:rPr>
                <w:color w:val="002060"/>
              </w:rPr>
            </w:pPr>
            <w:r w:rsidRPr="00DC1851">
              <w:rPr>
                <w:color w:val="002060"/>
              </w:rPr>
              <w:t>VIA GROTTE DI POSATORA 19/A</w:t>
            </w:r>
          </w:p>
        </w:tc>
      </w:tr>
      <w:tr w:rsidR="00F3566E" w:rsidRPr="00DC1851" w14:paraId="55D80727"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84BF9E" w14:textId="77777777" w:rsidR="00F3566E" w:rsidRPr="00DC1851" w:rsidRDefault="00F3566E" w:rsidP="00AC4264">
            <w:pPr>
              <w:pStyle w:val="rowtabella0"/>
              <w:rPr>
                <w:color w:val="002060"/>
              </w:rPr>
            </w:pPr>
            <w:r w:rsidRPr="00DC1851">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804B0" w14:textId="77777777" w:rsidR="00F3566E" w:rsidRPr="00DC1851" w:rsidRDefault="00F3566E" w:rsidP="00AC4264">
            <w:pPr>
              <w:pStyle w:val="rowtabella0"/>
              <w:rPr>
                <w:color w:val="002060"/>
              </w:rPr>
            </w:pPr>
            <w:r w:rsidRPr="00DC1851">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8AA2E" w14:textId="77777777" w:rsidR="00F3566E" w:rsidRPr="00DC1851" w:rsidRDefault="00F3566E" w:rsidP="00AC4264">
            <w:pPr>
              <w:pStyle w:val="rowtabella0"/>
              <w:jc w:val="center"/>
              <w:rPr>
                <w:color w:val="002060"/>
              </w:rPr>
            </w:pPr>
            <w:r w:rsidRPr="00DC185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5832D" w14:textId="77777777" w:rsidR="00F3566E" w:rsidRPr="00DC1851" w:rsidRDefault="00F3566E" w:rsidP="00AC4264">
            <w:pPr>
              <w:pStyle w:val="rowtabella0"/>
              <w:rPr>
                <w:color w:val="002060"/>
              </w:rPr>
            </w:pPr>
            <w:r w:rsidRPr="00DC1851">
              <w:rPr>
                <w:color w:val="002060"/>
              </w:rPr>
              <w:t>10/12/2024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60E5E" w14:textId="77777777" w:rsidR="00F3566E" w:rsidRPr="00DC1851" w:rsidRDefault="00F3566E" w:rsidP="00AC4264">
            <w:pPr>
              <w:pStyle w:val="rowtabella0"/>
              <w:rPr>
                <w:color w:val="002060"/>
              </w:rPr>
            </w:pPr>
            <w:r w:rsidRPr="00DC1851">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20EC2" w14:textId="77777777" w:rsidR="00F3566E" w:rsidRPr="00DC1851" w:rsidRDefault="00F3566E" w:rsidP="00AC4264">
            <w:pPr>
              <w:pStyle w:val="rowtabella0"/>
              <w:rPr>
                <w:color w:val="002060"/>
              </w:rPr>
            </w:pPr>
            <w:r w:rsidRPr="00DC1851">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CF461" w14:textId="77777777" w:rsidR="00F3566E" w:rsidRPr="00DC1851" w:rsidRDefault="00F3566E" w:rsidP="00AC4264">
            <w:pPr>
              <w:pStyle w:val="rowtabella0"/>
              <w:rPr>
                <w:color w:val="002060"/>
              </w:rPr>
            </w:pPr>
            <w:r w:rsidRPr="00DC1851">
              <w:rPr>
                <w:color w:val="002060"/>
              </w:rPr>
              <w:t>STR.DEL BURELLO LOC.VAL NEVOLA</w:t>
            </w:r>
          </w:p>
        </w:tc>
      </w:tr>
    </w:tbl>
    <w:p w14:paraId="7258CFA0" w14:textId="77777777" w:rsidR="00F3566E" w:rsidRPr="00581137" w:rsidRDefault="00F3566E" w:rsidP="00662DA3">
      <w:pPr>
        <w:pStyle w:val="breakline"/>
        <w:rPr>
          <w:rFonts w:eastAsiaTheme="minorEastAsia"/>
          <w:color w:val="002060"/>
        </w:rPr>
      </w:pPr>
    </w:p>
    <w:p w14:paraId="56A6CE5E" w14:textId="77777777" w:rsidR="00662DA3" w:rsidRPr="00581137" w:rsidRDefault="00662DA3" w:rsidP="00662DA3">
      <w:pPr>
        <w:pStyle w:val="breakline"/>
        <w:rPr>
          <w:color w:val="002060"/>
        </w:rPr>
      </w:pPr>
    </w:p>
    <w:p w14:paraId="5847C6CF" w14:textId="77777777" w:rsidR="00662DA3" w:rsidRPr="00581137" w:rsidRDefault="00662DA3" w:rsidP="00662DA3">
      <w:pPr>
        <w:pStyle w:val="titolocampionato0"/>
        <w:shd w:val="clear" w:color="auto" w:fill="CCCCCC"/>
        <w:spacing w:before="80" w:after="40"/>
        <w:rPr>
          <w:color w:val="002060"/>
        </w:rPr>
      </w:pPr>
      <w:r w:rsidRPr="00581137">
        <w:rPr>
          <w:color w:val="002060"/>
        </w:rPr>
        <w:t>COPPA MARCHE C5 GIOV.SIMI FEMM</w:t>
      </w:r>
    </w:p>
    <w:p w14:paraId="54A2EB29" w14:textId="77777777" w:rsidR="00662DA3" w:rsidRPr="00581137" w:rsidRDefault="00662DA3" w:rsidP="00662DA3">
      <w:pPr>
        <w:pStyle w:val="titoloprinc0"/>
        <w:rPr>
          <w:color w:val="002060"/>
        </w:rPr>
      </w:pPr>
      <w:r w:rsidRPr="00581137">
        <w:rPr>
          <w:color w:val="002060"/>
        </w:rPr>
        <w:t>RISULTATI</w:t>
      </w:r>
    </w:p>
    <w:p w14:paraId="09245652" w14:textId="77777777" w:rsidR="00662DA3" w:rsidRPr="00581137" w:rsidRDefault="00662DA3" w:rsidP="00662DA3">
      <w:pPr>
        <w:pStyle w:val="breakline"/>
        <w:rPr>
          <w:color w:val="002060"/>
        </w:rPr>
      </w:pPr>
    </w:p>
    <w:p w14:paraId="521033C5" w14:textId="77777777" w:rsidR="00662DA3" w:rsidRPr="00581137" w:rsidRDefault="00662DA3" w:rsidP="00662DA3">
      <w:pPr>
        <w:pStyle w:val="sottotitolocampionato10"/>
        <w:rPr>
          <w:color w:val="002060"/>
        </w:rPr>
      </w:pPr>
      <w:r w:rsidRPr="00581137">
        <w:rPr>
          <w:color w:val="002060"/>
        </w:rPr>
        <w:t>RISULTATI UFFICIALI GARE DEL 29/11/2024</w:t>
      </w:r>
    </w:p>
    <w:p w14:paraId="529EFE4F" w14:textId="77777777" w:rsidR="00662DA3" w:rsidRPr="00662DA3" w:rsidRDefault="00662DA3" w:rsidP="00662DA3">
      <w:pPr>
        <w:pStyle w:val="sottotitolocampionato20"/>
        <w:spacing w:before="0" w:beforeAutospacing="0" w:after="0" w:afterAutospacing="0"/>
        <w:rPr>
          <w:rFonts w:ascii="Arial" w:hAnsi="Arial" w:cs="Arial"/>
          <w:color w:val="002060"/>
          <w:sz w:val="20"/>
          <w:szCs w:val="20"/>
        </w:rPr>
      </w:pPr>
      <w:r w:rsidRPr="00662DA3">
        <w:rPr>
          <w:rFonts w:ascii="Arial" w:hAnsi="Arial" w:cs="Arial"/>
          <w:color w:val="002060"/>
          <w:sz w:val="20"/>
          <w:szCs w:val="20"/>
        </w:rPr>
        <w:t>Si trascrivono qui di seguito i risultati ufficiali delle gare disputate</w:t>
      </w:r>
    </w:p>
    <w:p w14:paraId="388EEC33" w14:textId="77777777" w:rsidR="00662DA3" w:rsidRPr="00581137" w:rsidRDefault="00662DA3" w:rsidP="00662D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62DA3" w:rsidRPr="00581137" w14:paraId="0D795F88" w14:textId="77777777" w:rsidTr="00AC42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62DA3" w:rsidRPr="00581137" w14:paraId="7B18EC50" w14:textId="77777777" w:rsidTr="00AC4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82FA6" w14:textId="77777777" w:rsidR="00662DA3" w:rsidRPr="00581137" w:rsidRDefault="00662DA3" w:rsidP="00AC4264">
                  <w:pPr>
                    <w:pStyle w:val="headertabella0"/>
                    <w:rPr>
                      <w:color w:val="002060"/>
                    </w:rPr>
                  </w:pPr>
                  <w:r w:rsidRPr="00581137">
                    <w:rPr>
                      <w:color w:val="002060"/>
                    </w:rPr>
                    <w:t>GIRONE SF - 1 Giornata - A</w:t>
                  </w:r>
                </w:p>
              </w:tc>
            </w:tr>
            <w:tr w:rsidR="00662DA3" w:rsidRPr="00581137" w14:paraId="044BC558" w14:textId="77777777" w:rsidTr="00AC42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2EA051" w14:textId="77777777" w:rsidR="00662DA3" w:rsidRPr="00581137" w:rsidRDefault="00662DA3" w:rsidP="00AC4264">
                  <w:pPr>
                    <w:pStyle w:val="rowtabella0"/>
                    <w:rPr>
                      <w:color w:val="002060"/>
                    </w:rPr>
                  </w:pPr>
                  <w:r w:rsidRPr="00581137">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90271" w14:textId="77777777" w:rsidR="00662DA3" w:rsidRPr="00581137" w:rsidRDefault="00662DA3" w:rsidP="00AC4264">
                  <w:pPr>
                    <w:pStyle w:val="rowtabella0"/>
                    <w:rPr>
                      <w:color w:val="002060"/>
                    </w:rPr>
                  </w:pPr>
                  <w:r w:rsidRPr="00581137">
                    <w:rPr>
                      <w:color w:val="002060"/>
                    </w:rP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F79AC" w14:textId="77777777" w:rsidR="00662DA3" w:rsidRPr="00581137" w:rsidRDefault="00662DA3" w:rsidP="00AC4264">
                  <w:pPr>
                    <w:pStyle w:val="rowtabella0"/>
                    <w:jc w:val="center"/>
                    <w:rPr>
                      <w:color w:val="002060"/>
                    </w:rPr>
                  </w:pPr>
                  <w:r w:rsidRPr="00581137">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9BA669" w14:textId="77777777" w:rsidR="00662DA3" w:rsidRPr="00581137" w:rsidRDefault="00662DA3" w:rsidP="00AC4264">
                  <w:pPr>
                    <w:pStyle w:val="rowtabella0"/>
                    <w:jc w:val="center"/>
                    <w:rPr>
                      <w:color w:val="002060"/>
                    </w:rPr>
                  </w:pPr>
                  <w:r w:rsidRPr="00581137">
                    <w:rPr>
                      <w:color w:val="002060"/>
                    </w:rPr>
                    <w:t> </w:t>
                  </w:r>
                </w:p>
              </w:tc>
            </w:tr>
            <w:tr w:rsidR="00662DA3" w:rsidRPr="00581137" w14:paraId="58F23091" w14:textId="77777777" w:rsidTr="00AC42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DE611C" w14:textId="77777777" w:rsidR="00662DA3" w:rsidRPr="00581137" w:rsidRDefault="00662DA3" w:rsidP="00AC4264">
                  <w:pPr>
                    <w:pStyle w:val="rowtabella0"/>
                    <w:rPr>
                      <w:color w:val="002060"/>
                    </w:rPr>
                  </w:pPr>
                  <w:r w:rsidRPr="00581137">
                    <w:rPr>
                      <w:color w:val="002060"/>
                    </w:rPr>
                    <w:t>MONTELUPONESE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06C74" w14:textId="77777777" w:rsidR="00662DA3" w:rsidRPr="00581137" w:rsidRDefault="00662DA3" w:rsidP="00AC4264">
                  <w:pPr>
                    <w:pStyle w:val="rowtabella0"/>
                    <w:rPr>
                      <w:color w:val="002060"/>
                    </w:rPr>
                  </w:pPr>
                  <w:r w:rsidRPr="00581137">
                    <w:rPr>
                      <w:color w:val="002060"/>
                    </w:rPr>
                    <w:t xml:space="preserve">- </w:t>
                  </w:r>
                  <w:proofErr w:type="gramStart"/>
                  <w:r w:rsidRPr="00581137">
                    <w:rPr>
                      <w:color w:val="002060"/>
                    </w:rPr>
                    <w:t>CITTA</w:t>
                  </w:r>
                  <w:proofErr w:type="gramEnd"/>
                  <w:r w:rsidRPr="00581137">
                    <w:rPr>
                      <w:color w:val="002060"/>
                    </w:rPr>
                    <w:t xml:space="preserve">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8D6C98" w14:textId="77777777" w:rsidR="00662DA3" w:rsidRPr="00581137" w:rsidRDefault="00662DA3" w:rsidP="00AC4264">
                  <w:pPr>
                    <w:pStyle w:val="rowtabella0"/>
                    <w:jc w:val="center"/>
                    <w:rPr>
                      <w:color w:val="002060"/>
                    </w:rPr>
                  </w:pPr>
                  <w:r w:rsidRPr="00581137">
                    <w:rPr>
                      <w:color w:val="002060"/>
                    </w:rPr>
                    <w:t>0 - 7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8BBD84" w14:textId="77777777" w:rsidR="00662DA3" w:rsidRPr="00581137" w:rsidRDefault="00662DA3" w:rsidP="00AC4264">
                  <w:pPr>
                    <w:pStyle w:val="rowtabella0"/>
                    <w:jc w:val="center"/>
                    <w:rPr>
                      <w:color w:val="002060"/>
                    </w:rPr>
                  </w:pPr>
                  <w:r w:rsidRPr="00581137">
                    <w:rPr>
                      <w:color w:val="002060"/>
                    </w:rPr>
                    <w:t> </w:t>
                  </w:r>
                </w:p>
              </w:tc>
            </w:tr>
          </w:tbl>
          <w:p w14:paraId="5E3E0CAE" w14:textId="77777777" w:rsidR="00662DA3" w:rsidRPr="00581137" w:rsidRDefault="00662DA3" w:rsidP="00AC4264">
            <w:pPr>
              <w:rPr>
                <w:color w:val="002060"/>
              </w:rPr>
            </w:pPr>
          </w:p>
        </w:tc>
      </w:tr>
    </w:tbl>
    <w:p w14:paraId="0452A29A" w14:textId="77777777" w:rsidR="00662DA3" w:rsidRDefault="00662DA3" w:rsidP="00662DA3">
      <w:pPr>
        <w:rPr>
          <w:color w:val="002060"/>
        </w:rPr>
      </w:pPr>
    </w:p>
    <w:p w14:paraId="71349847" w14:textId="77777777" w:rsidR="00662DA3" w:rsidRPr="00581137" w:rsidRDefault="00662DA3" w:rsidP="00662DA3">
      <w:pPr>
        <w:pStyle w:val="titoloprinc0"/>
        <w:rPr>
          <w:color w:val="002060"/>
        </w:rPr>
      </w:pPr>
      <w:r w:rsidRPr="00581137">
        <w:rPr>
          <w:color w:val="002060"/>
        </w:rPr>
        <w:t>PROGRAMMA GARE</w:t>
      </w:r>
    </w:p>
    <w:p w14:paraId="09C2CDB0" w14:textId="77777777" w:rsidR="00662DA3" w:rsidRDefault="00662DA3" w:rsidP="00662DA3">
      <w:pPr>
        <w:rPr>
          <w:color w:val="002060"/>
        </w:rPr>
      </w:pPr>
    </w:p>
    <w:p w14:paraId="4A9ACFF3" w14:textId="77777777" w:rsidR="00431622" w:rsidRPr="00DC1851" w:rsidRDefault="00431622" w:rsidP="00431622">
      <w:pPr>
        <w:pStyle w:val="sottotitolocampionato10"/>
        <w:rPr>
          <w:color w:val="002060"/>
        </w:rPr>
      </w:pPr>
      <w:r w:rsidRPr="00DC1851">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30"/>
        <w:gridCol w:w="385"/>
        <w:gridCol w:w="898"/>
        <w:gridCol w:w="1177"/>
        <w:gridCol w:w="1548"/>
        <w:gridCol w:w="1548"/>
      </w:tblGrid>
      <w:tr w:rsidR="00431622" w:rsidRPr="00DC1851" w14:paraId="4C2746EC" w14:textId="77777777" w:rsidTr="00AC4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88BB9" w14:textId="77777777" w:rsidR="00431622" w:rsidRPr="00DC1851" w:rsidRDefault="00431622" w:rsidP="00AC4264">
            <w:pPr>
              <w:pStyle w:val="headertabella0"/>
              <w:rPr>
                <w:color w:val="002060"/>
              </w:rPr>
            </w:pPr>
            <w:r w:rsidRPr="00DC185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50802" w14:textId="77777777" w:rsidR="00431622" w:rsidRPr="00DC1851" w:rsidRDefault="00431622" w:rsidP="00AC4264">
            <w:pPr>
              <w:pStyle w:val="headertabella0"/>
              <w:rPr>
                <w:color w:val="002060"/>
              </w:rPr>
            </w:pPr>
            <w:r w:rsidRPr="00DC185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0F95C" w14:textId="77777777" w:rsidR="00431622" w:rsidRPr="00DC1851" w:rsidRDefault="00431622" w:rsidP="00AC4264">
            <w:pPr>
              <w:pStyle w:val="headertabella0"/>
              <w:rPr>
                <w:color w:val="002060"/>
              </w:rPr>
            </w:pPr>
            <w:r w:rsidRPr="00DC185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B26F3" w14:textId="77777777" w:rsidR="00431622" w:rsidRPr="00DC1851" w:rsidRDefault="00431622" w:rsidP="00AC4264">
            <w:pPr>
              <w:pStyle w:val="headertabella0"/>
              <w:rPr>
                <w:color w:val="002060"/>
              </w:rPr>
            </w:pPr>
            <w:r w:rsidRPr="00DC185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1FABE" w14:textId="77777777" w:rsidR="00431622" w:rsidRPr="00DC1851" w:rsidRDefault="00431622" w:rsidP="00AC4264">
            <w:pPr>
              <w:pStyle w:val="headertabella0"/>
              <w:rPr>
                <w:color w:val="002060"/>
              </w:rPr>
            </w:pPr>
            <w:r w:rsidRPr="00DC185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D02ED" w14:textId="77777777" w:rsidR="00431622" w:rsidRPr="00DC1851" w:rsidRDefault="00431622" w:rsidP="00AC4264">
            <w:pPr>
              <w:pStyle w:val="headertabella0"/>
              <w:rPr>
                <w:color w:val="002060"/>
              </w:rPr>
            </w:pPr>
            <w:proofErr w:type="spellStart"/>
            <w:r w:rsidRPr="00DC1851">
              <w:rPr>
                <w:color w:val="002060"/>
              </w:rPr>
              <w:t>Localita'</w:t>
            </w:r>
            <w:proofErr w:type="spellEnd"/>
            <w:r w:rsidRPr="00DC185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5DE8B" w14:textId="77777777" w:rsidR="00431622" w:rsidRPr="00DC1851" w:rsidRDefault="00431622" w:rsidP="00AC4264">
            <w:pPr>
              <w:pStyle w:val="headertabella0"/>
              <w:rPr>
                <w:color w:val="002060"/>
              </w:rPr>
            </w:pPr>
            <w:r w:rsidRPr="00DC1851">
              <w:rPr>
                <w:color w:val="002060"/>
              </w:rPr>
              <w:t>Indirizzo Impianto</w:t>
            </w:r>
          </w:p>
        </w:tc>
      </w:tr>
      <w:tr w:rsidR="00431622" w:rsidRPr="00DC1851" w14:paraId="34E0B0B3" w14:textId="77777777" w:rsidTr="00AC426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D8B011" w14:textId="77777777" w:rsidR="00431622" w:rsidRPr="00DC1851" w:rsidRDefault="00431622" w:rsidP="00AC4264">
            <w:pPr>
              <w:pStyle w:val="rowtabella0"/>
              <w:rPr>
                <w:color w:val="002060"/>
              </w:rPr>
            </w:pPr>
            <w:r w:rsidRPr="00DC1851">
              <w:rPr>
                <w:color w:val="002060"/>
              </w:rPr>
              <w:t>POLISPORTIVA BOCA S.E.M.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737F8" w14:textId="77777777" w:rsidR="00431622" w:rsidRPr="00DC1851" w:rsidRDefault="00431622" w:rsidP="00AC4264">
            <w:pPr>
              <w:pStyle w:val="rowtabella0"/>
              <w:rPr>
                <w:color w:val="002060"/>
              </w:rPr>
            </w:pPr>
            <w:r w:rsidRPr="00DC1851">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AFCFC" w14:textId="77777777" w:rsidR="00431622" w:rsidRPr="00DC1851" w:rsidRDefault="00431622" w:rsidP="00AC4264">
            <w:pPr>
              <w:pStyle w:val="rowtabella0"/>
              <w:jc w:val="center"/>
              <w:rPr>
                <w:color w:val="002060"/>
              </w:rPr>
            </w:pPr>
            <w:r w:rsidRPr="00DC185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82BDC" w14:textId="77777777" w:rsidR="00431622" w:rsidRPr="00DC1851" w:rsidRDefault="00431622" w:rsidP="00AC4264">
            <w:pPr>
              <w:pStyle w:val="rowtabella0"/>
              <w:rPr>
                <w:color w:val="002060"/>
              </w:rPr>
            </w:pPr>
            <w:r w:rsidRPr="00DC1851">
              <w:rPr>
                <w:color w:val="002060"/>
              </w:rPr>
              <w:t>07/12/2024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7685E" w14:textId="77777777" w:rsidR="00431622" w:rsidRPr="00DC1851" w:rsidRDefault="00431622" w:rsidP="00AC4264">
            <w:pPr>
              <w:pStyle w:val="rowtabella0"/>
              <w:rPr>
                <w:color w:val="002060"/>
              </w:rPr>
            </w:pPr>
            <w:r w:rsidRPr="00DC1851">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BC8FF" w14:textId="77777777" w:rsidR="00431622" w:rsidRPr="00DC1851" w:rsidRDefault="00431622" w:rsidP="00AC4264">
            <w:pPr>
              <w:pStyle w:val="rowtabella0"/>
              <w:rPr>
                <w:color w:val="002060"/>
              </w:rPr>
            </w:pPr>
            <w:r w:rsidRPr="00DC1851">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3AB93A" w14:textId="77777777" w:rsidR="00431622" w:rsidRPr="00DC1851" w:rsidRDefault="00431622" w:rsidP="00AC4264">
            <w:pPr>
              <w:pStyle w:val="rowtabella0"/>
              <w:rPr>
                <w:color w:val="002060"/>
              </w:rPr>
            </w:pPr>
            <w:r w:rsidRPr="00DC1851">
              <w:rPr>
                <w:color w:val="002060"/>
              </w:rPr>
              <w:t>VIA CARDUCCI</w:t>
            </w:r>
          </w:p>
        </w:tc>
      </w:tr>
      <w:tr w:rsidR="00431622" w:rsidRPr="00DC1851" w14:paraId="6EA6D4FF" w14:textId="77777777" w:rsidTr="00AC426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E79992" w14:textId="77777777" w:rsidR="00431622" w:rsidRPr="00DC1851" w:rsidRDefault="00431622" w:rsidP="00AC4264">
            <w:pPr>
              <w:pStyle w:val="rowtabella0"/>
              <w:rPr>
                <w:color w:val="002060"/>
              </w:rPr>
            </w:pPr>
            <w:proofErr w:type="gramStart"/>
            <w:r w:rsidRPr="00DC1851">
              <w:rPr>
                <w:color w:val="002060"/>
              </w:rPr>
              <w:t>CITTA</w:t>
            </w:r>
            <w:proofErr w:type="gramEnd"/>
            <w:r w:rsidRPr="00DC1851">
              <w:rPr>
                <w:color w:val="002060"/>
              </w:rPr>
              <w:t xml:space="preserve"> DI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B4804" w14:textId="77777777" w:rsidR="00431622" w:rsidRPr="00DC1851" w:rsidRDefault="00431622" w:rsidP="00AC4264">
            <w:pPr>
              <w:pStyle w:val="rowtabella0"/>
              <w:rPr>
                <w:color w:val="002060"/>
              </w:rPr>
            </w:pPr>
            <w:r w:rsidRPr="00DC1851">
              <w:rPr>
                <w:color w:val="002060"/>
              </w:rPr>
              <w:t>MONTELUPONESE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669FD" w14:textId="77777777" w:rsidR="00431622" w:rsidRPr="00DC1851" w:rsidRDefault="00431622" w:rsidP="00AC4264">
            <w:pPr>
              <w:pStyle w:val="rowtabella0"/>
              <w:jc w:val="center"/>
              <w:rPr>
                <w:color w:val="002060"/>
              </w:rPr>
            </w:pPr>
            <w:r w:rsidRPr="00DC185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1CF304" w14:textId="77777777" w:rsidR="00431622" w:rsidRPr="00DC1851" w:rsidRDefault="00431622" w:rsidP="00AC4264">
            <w:pPr>
              <w:pStyle w:val="rowtabella0"/>
              <w:rPr>
                <w:color w:val="002060"/>
              </w:rPr>
            </w:pPr>
            <w:r w:rsidRPr="00DC1851">
              <w:rPr>
                <w:color w:val="002060"/>
              </w:rPr>
              <w:t>08/12/2024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3ADB5" w14:textId="77777777" w:rsidR="00431622" w:rsidRPr="00DC1851" w:rsidRDefault="00431622" w:rsidP="00AC4264">
            <w:pPr>
              <w:pStyle w:val="rowtabella0"/>
              <w:rPr>
                <w:color w:val="002060"/>
              </w:rPr>
            </w:pPr>
            <w:r w:rsidRPr="00DC1851">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4BB6A5" w14:textId="77777777" w:rsidR="00431622" w:rsidRPr="00DC1851" w:rsidRDefault="00431622" w:rsidP="00AC4264">
            <w:pPr>
              <w:pStyle w:val="rowtabella0"/>
              <w:rPr>
                <w:color w:val="002060"/>
              </w:rPr>
            </w:pPr>
            <w:r w:rsidRPr="00DC1851">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AB321" w14:textId="77777777" w:rsidR="00431622" w:rsidRPr="00DC1851" w:rsidRDefault="00431622" w:rsidP="00AC4264">
            <w:pPr>
              <w:pStyle w:val="rowtabella0"/>
              <w:rPr>
                <w:color w:val="002060"/>
              </w:rPr>
            </w:pPr>
            <w:r w:rsidRPr="00DC1851">
              <w:rPr>
                <w:color w:val="002060"/>
              </w:rPr>
              <w:t>VIA DELLO STADIO</w:t>
            </w:r>
          </w:p>
        </w:tc>
      </w:tr>
    </w:tbl>
    <w:p w14:paraId="31D81B44" w14:textId="77777777" w:rsidR="00431622" w:rsidRPr="00581137" w:rsidRDefault="00431622" w:rsidP="00662DA3">
      <w:pPr>
        <w:rPr>
          <w:color w:val="002060"/>
        </w:rPr>
      </w:pPr>
    </w:p>
    <w:p w14:paraId="14700458" w14:textId="77777777" w:rsidR="00212B79" w:rsidRDefault="00212B79" w:rsidP="00630727">
      <w:pPr>
        <w:pStyle w:val="Corpodeltesto21"/>
        <w:jc w:val="center"/>
        <w:rPr>
          <w:rFonts w:ascii="Arial" w:hAnsi="Arial" w:cs="Arial"/>
          <w:bCs/>
          <w:color w:val="002060"/>
          <w:sz w:val="22"/>
          <w:szCs w:val="22"/>
        </w:rPr>
      </w:pPr>
    </w:p>
    <w:p w14:paraId="1E2E0EFD" w14:textId="77777777" w:rsidR="00387208" w:rsidRPr="002777F2" w:rsidRDefault="00387208" w:rsidP="00387208">
      <w:pPr>
        <w:pStyle w:val="titolocampionato0"/>
        <w:shd w:val="clear" w:color="auto" w:fill="CCCCCC"/>
        <w:spacing w:before="80" w:after="40"/>
        <w:rPr>
          <w:color w:val="002060"/>
        </w:rPr>
      </w:pPr>
      <w:r w:rsidRPr="002777F2">
        <w:rPr>
          <w:color w:val="002060"/>
        </w:rPr>
        <w:t>CALCIO A 5 ESORDIENTI FEM.AUT.</w:t>
      </w:r>
    </w:p>
    <w:p w14:paraId="0BFFD427" w14:textId="739FE0F5" w:rsidR="00387208" w:rsidRPr="0038215C" w:rsidRDefault="00387208" w:rsidP="00387208">
      <w:pPr>
        <w:pStyle w:val="TITOLOPRINC"/>
        <w:spacing w:before="0" w:beforeAutospacing="0" w:after="0" w:afterAutospacing="0"/>
        <w:rPr>
          <w:color w:val="002060"/>
        </w:rPr>
      </w:pPr>
      <w:r w:rsidRPr="0038215C">
        <w:rPr>
          <w:color w:val="002060"/>
        </w:rPr>
        <w:t>ORGANICO</w:t>
      </w:r>
      <w:r w:rsidR="0099276E">
        <w:rPr>
          <w:color w:val="002060"/>
        </w:rPr>
        <w:t>, CALENDARIO, REGOLAMENTO</w:t>
      </w:r>
    </w:p>
    <w:p w14:paraId="707A9470" w14:textId="77777777" w:rsidR="00387208" w:rsidRPr="0038215C" w:rsidRDefault="00387208" w:rsidP="00387208">
      <w:pPr>
        <w:pStyle w:val="LndNormale1"/>
        <w:jc w:val="left"/>
        <w:rPr>
          <w:b/>
          <w:color w:val="002060"/>
          <w:sz w:val="24"/>
          <w:szCs w:val="24"/>
          <w:u w:val="single"/>
        </w:rPr>
      </w:pPr>
    </w:p>
    <w:p w14:paraId="299D7657" w14:textId="514AD01D" w:rsidR="00387208" w:rsidRPr="0038215C" w:rsidRDefault="00387208" w:rsidP="00387208">
      <w:pPr>
        <w:pStyle w:val="LndNormale1"/>
        <w:jc w:val="left"/>
        <w:rPr>
          <w:b/>
          <w:color w:val="002060"/>
          <w:sz w:val="24"/>
          <w:szCs w:val="24"/>
          <w:u w:val="single"/>
        </w:rPr>
      </w:pPr>
      <w:r>
        <w:rPr>
          <w:b/>
          <w:color w:val="002060"/>
          <w:sz w:val="24"/>
          <w:szCs w:val="24"/>
          <w:u w:val="single"/>
        </w:rPr>
        <w:t>TORNEO ESORDIENTI FEMMINILE</w:t>
      </w:r>
      <w:r w:rsidRPr="0038215C">
        <w:rPr>
          <w:b/>
          <w:color w:val="002060"/>
          <w:sz w:val="24"/>
          <w:szCs w:val="24"/>
          <w:u w:val="single"/>
        </w:rPr>
        <w:t xml:space="preserve"> </w:t>
      </w:r>
      <w:r>
        <w:rPr>
          <w:b/>
          <w:color w:val="002060"/>
          <w:sz w:val="24"/>
          <w:szCs w:val="24"/>
          <w:u w:val="single"/>
        </w:rPr>
        <w:t>CALCIO A CINQUE</w:t>
      </w:r>
      <w:r w:rsidR="0099276E">
        <w:rPr>
          <w:b/>
          <w:color w:val="002060"/>
          <w:sz w:val="24"/>
          <w:szCs w:val="24"/>
          <w:u w:val="single"/>
        </w:rPr>
        <w:t xml:space="preserve"> FASE AUTUNNALE</w:t>
      </w:r>
    </w:p>
    <w:p w14:paraId="18D19F94" w14:textId="77777777" w:rsidR="00387208" w:rsidRPr="0038215C" w:rsidRDefault="00387208" w:rsidP="00387208">
      <w:pPr>
        <w:pStyle w:val="Corpodeltesto21"/>
        <w:rPr>
          <w:rFonts w:ascii="Arial" w:hAnsi="Arial" w:cs="Arial"/>
          <w:color w:val="002060"/>
          <w:sz w:val="22"/>
        </w:rPr>
      </w:pPr>
    </w:p>
    <w:p w14:paraId="3CE3BE8B" w14:textId="77777777" w:rsidR="00387208" w:rsidRPr="00DE535C" w:rsidRDefault="00387208" w:rsidP="00387208">
      <w:pPr>
        <w:pStyle w:val="Corpodeltesto21"/>
        <w:rPr>
          <w:rFonts w:ascii="Arial" w:hAnsi="Arial" w:cs="Arial"/>
          <w:b/>
          <w:color w:val="002060"/>
          <w:sz w:val="22"/>
          <w:lang w:val="en-US"/>
        </w:rPr>
      </w:pPr>
      <w:r w:rsidRPr="00DE535C">
        <w:rPr>
          <w:rFonts w:ascii="Arial" w:hAnsi="Arial" w:cs="Arial"/>
          <w:b/>
          <w:color w:val="002060"/>
          <w:sz w:val="22"/>
          <w:lang w:val="en-US"/>
        </w:rPr>
        <w:t xml:space="preserve">GIRONE "A" </w:t>
      </w:r>
    </w:p>
    <w:p w14:paraId="1B5BE117" w14:textId="796050E4" w:rsidR="001C59EC" w:rsidRPr="001C59EC" w:rsidRDefault="001C59EC" w:rsidP="001C59EC">
      <w:pPr>
        <w:pStyle w:val="LndNormale1"/>
        <w:rPr>
          <w:color w:val="002060"/>
          <w:lang w:val="es-ES"/>
        </w:rPr>
      </w:pPr>
      <w:r w:rsidRPr="001C59EC">
        <w:rPr>
          <w:color w:val="002060"/>
          <w:lang w:val="es-ES"/>
        </w:rPr>
        <w:t xml:space="preserve">934175 </w:t>
      </w:r>
      <w:r>
        <w:rPr>
          <w:color w:val="002060"/>
          <w:lang w:val="es-ES"/>
        </w:rPr>
        <w:tab/>
      </w:r>
      <w:r w:rsidRPr="001C59EC">
        <w:rPr>
          <w:color w:val="002060"/>
          <w:lang w:val="es-ES"/>
        </w:rPr>
        <w:t>A.P.D. ANCONA WOMEN RESPECT 2001</w:t>
      </w:r>
    </w:p>
    <w:p w14:paraId="2ED6F903" w14:textId="7F0C32A3" w:rsidR="001C59EC" w:rsidRPr="001C59EC" w:rsidRDefault="001C59EC" w:rsidP="001C59EC">
      <w:pPr>
        <w:pStyle w:val="LndNormale1"/>
        <w:rPr>
          <w:color w:val="002060"/>
        </w:rPr>
      </w:pPr>
      <w:r w:rsidRPr="001C59EC">
        <w:rPr>
          <w:color w:val="002060"/>
        </w:rPr>
        <w:t xml:space="preserve">943430 </w:t>
      </w:r>
      <w:r>
        <w:rPr>
          <w:color w:val="002060"/>
        </w:rPr>
        <w:tab/>
      </w:r>
      <w:r w:rsidRPr="001C59EC">
        <w:rPr>
          <w:color w:val="002060"/>
        </w:rPr>
        <w:t xml:space="preserve">A.S.D. GIOVANE OFFAGNA S.B.A.   </w:t>
      </w:r>
    </w:p>
    <w:p w14:paraId="081BB0C6" w14:textId="11FF8224" w:rsidR="001C59EC" w:rsidRPr="001C59EC" w:rsidRDefault="001C59EC" w:rsidP="001C59EC">
      <w:pPr>
        <w:pStyle w:val="LndNormale1"/>
        <w:rPr>
          <w:color w:val="002060"/>
        </w:rPr>
      </w:pPr>
      <w:r w:rsidRPr="001C59EC">
        <w:rPr>
          <w:color w:val="002060"/>
        </w:rPr>
        <w:t xml:space="preserve">955651 </w:t>
      </w:r>
      <w:r>
        <w:rPr>
          <w:color w:val="002060"/>
        </w:rPr>
        <w:tab/>
      </w:r>
      <w:r w:rsidRPr="001C59EC">
        <w:rPr>
          <w:color w:val="002060"/>
        </w:rPr>
        <w:t xml:space="preserve">A.S.D. POLISPORTIVA BOCA S.E.M. </w:t>
      </w:r>
    </w:p>
    <w:p w14:paraId="7041B193" w14:textId="77777777" w:rsidR="006A5A96" w:rsidRDefault="001C59EC" w:rsidP="001C59EC">
      <w:pPr>
        <w:pStyle w:val="LndNormale1"/>
        <w:rPr>
          <w:color w:val="002060"/>
        </w:rPr>
      </w:pPr>
      <w:r w:rsidRPr="001C59EC">
        <w:rPr>
          <w:color w:val="002060"/>
        </w:rPr>
        <w:t xml:space="preserve">922701 </w:t>
      </w:r>
      <w:r>
        <w:rPr>
          <w:color w:val="002060"/>
        </w:rPr>
        <w:tab/>
      </w:r>
      <w:r w:rsidRPr="001C59EC">
        <w:rPr>
          <w:color w:val="002060"/>
        </w:rPr>
        <w:t xml:space="preserve">A.S.D. U.S. FORTUNA FANO   </w:t>
      </w:r>
    </w:p>
    <w:p w14:paraId="63DA1358" w14:textId="06E091B0" w:rsidR="00387208" w:rsidRPr="00B05739" w:rsidRDefault="001C59EC" w:rsidP="001C59EC">
      <w:pPr>
        <w:pStyle w:val="LndNormale1"/>
      </w:pPr>
      <w:r w:rsidRPr="001C59EC">
        <w:rPr>
          <w:color w:val="002060"/>
        </w:rPr>
        <w:t xml:space="preserve">     </w:t>
      </w:r>
    </w:p>
    <w:p w14:paraId="40250962" w14:textId="77777777" w:rsidR="00387208" w:rsidRPr="0099276E" w:rsidRDefault="00387208" w:rsidP="00387208">
      <w:pPr>
        <w:pStyle w:val="LndNormale1"/>
        <w:rPr>
          <w:b/>
          <w:color w:val="002060"/>
          <w:sz w:val="28"/>
          <w:szCs w:val="28"/>
        </w:rPr>
      </w:pPr>
      <w:r w:rsidRPr="0099276E">
        <w:rPr>
          <w:b/>
          <w:color w:val="002060"/>
          <w:sz w:val="28"/>
          <w:szCs w:val="28"/>
        </w:rPr>
        <w:t>CALENDARIO</w:t>
      </w:r>
    </w:p>
    <w:p w14:paraId="4A0AADE8" w14:textId="77777777" w:rsidR="0099276E" w:rsidRDefault="0099276E" w:rsidP="00387208">
      <w:pPr>
        <w:pStyle w:val="LndNormale1"/>
        <w:rPr>
          <w:b/>
          <w:color w:val="002060"/>
        </w:rPr>
      </w:pPr>
    </w:p>
    <w:p w14:paraId="67E5DC73" w14:textId="5785FB68" w:rsidR="00387208" w:rsidRPr="00B05739" w:rsidRDefault="00387208" w:rsidP="00387208">
      <w:pPr>
        <w:pStyle w:val="LndNormale1"/>
        <w:rPr>
          <w:b/>
          <w:color w:val="002060"/>
        </w:rPr>
      </w:pPr>
      <w:r w:rsidRPr="0099276E">
        <w:rPr>
          <w:b/>
          <w:color w:val="002060"/>
        </w:rPr>
        <w:t>Si allega al presente Comunicato Ufficiale i</w:t>
      </w:r>
      <w:r w:rsidR="000B623D" w:rsidRPr="0099276E">
        <w:rPr>
          <w:b/>
          <w:color w:val="002060"/>
        </w:rPr>
        <w:t>l</w:t>
      </w:r>
      <w:r w:rsidRPr="0099276E">
        <w:rPr>
          <w:b/>
          <w:color w:val="002060"/>
        </w:rPr>
        <w:t xml:space="preserve"> calendari</w:t>
      </w:r>
      <w:r w:rsidR="000B623D" w:rsidRPr="0099276E">
        <w:rPr>
          <w:b/>
          <w:color w:val="002060"/>
        </w:rPr>
        <w:t>o</w:t>
      </w:r>
      <w:r w:rsidRPr="0099276E">
        <w:rPr>
          <w:b/>
          <w:color w:val="002060"/>
        </w:rPr>
        <w:t xml:space="preserve"> del </w:t>
      </w:r>
      <w:r w:rsidR="0099276E" w:rsidRPr="0099276E">
        <w:rPr>
          <w:b/>
          <w:color w:val="002060"/>
        </w:rPr>
        <w:t xml:space="preserve">Torneo Esordienti Femminile Calcio a Cinque </w:t>
      </w:r>
      <w:r w:rsidRPr="0099276E">
        <w:rPr>
          <w:b/>
          <w:color w:val="002060"/>
        </w:rPr>
        <w:t xml:space="preserve"> giron</w:t>
      </w:r>
      <w:r w:rsidR="0099276E" w:rsidRPr="0099276E">
        <w:rPr>
          <w:b/>
          <w:color w:val="002060"/>
        </w:rPr>
        <w:t>e</w:t>
      </w:r>
      <w:r w:rsidRPr="0099276E">
        <w:rPr>
          <w:b/>
          <w:color w:val="002060"/>
        </w:rPr>
        <w:t xml:space="preserve"> "A" correda</w:t>
      </w:r>
      <w:r w:rsidR="0099276E" w:rsidRPr="0099276E">
        <w:rPr>
          <w:b/>
          <w:color w:val="002060"/>
        </w:rPr>
        <w:t>to</w:t>
      </w:r>
      <w:r w:rsidRPr="0099276E">
        <w:rPr>
          <w:b/>
          <w:color w:val="002060"/>
        </w:rPr>
        <w:t xml:space="preserve"> da relativ</w:t>
      </w:r>
      <w:r w:rsidR="0099276E" w:rsidRPr="0099276E">
        <w:rPr>
          <w:b/>
          <w:color w:val="002060"/>
        </w:rPr>
        <w:t>o</w:t>
      </w:r>
      <w:r w:rsidRPr="0099276E">
        <w:rPr>
          <w:b/>
          <w:color w:val="002060"/>
        </w:rPr>
        <w:t xml:space="preserve"> indirizzario ed anagrafica.</w:t>
      </w:r>
    </w:p>
    <w:p w14:paraId="78471E89" w14:textId="77777777" w:rsidR="00387208" w:rsidRPr="00B05739" w:rsidRDefault="00387208" w:rsidP="00387208">
      <w:pPr>
        <w:pStyle w:val="LndNormale1"/>
        <w:rPr>
          <w:color w:val="002060"/>
        </w:rPr>
      </w:pPr>
    </w:p>
    <w:p w14:paraId="586462C5" w14:textId="77777777" w:rsidR="00387208" w:rsidRDefault="00387208" w:rsidP="00630727">
      <w:pPr>
        <w:pStyle w:val="Corpodeltesto21"/>
        <w:jc w:val="center"/>
        <w:rPr>
          <w:rFonts w:ascii="Arial" w:hAnsi="Arial" w:cs="Arial"/>
          <w:bCs/>
          <w:color w:val="002060"/>
          <w:sz w:val="22"/>
          <w:szCs w:val="22"/>
        </w:rPr>
      </w:pPr>
    </w:p>
    <w:p w14:paraId="2C6DE595" w14:textId="1946284D" w:rsidR="00212B79" w:rsidRPr="007942E1" w:rsidRDefault="00212B79" w:rsidP="00212B79">
      <w:pPr>
        <w:rPr>
          <w:rFonts w:ascii="Arial" w:hAnsi="Arial" w:cs="Arial"/>
          <w:b/>
          <w:bCs/>
          <w:color w:val="002060"/>
          <w:sz w:val="28"/>
          <w:szCs w:val="28"/>
        </w:rPr>
      </w:pPr>
      <w:bookmarkStart w:id="11" w:name="_Hlk184133196"/>
      <w:r w:rsidRPr="007942E1">
        <w:rPr>
          <w:rFonts w:ascii="Arial" w:hAnsi="Arial" w:cs="Arial"/>
          <w:b/>
          <w:bCs/>
          <w:color w:val="002060"/>
          <w:sz w:val="28"/>
          <w:szCs w:val="28"/>
        </w:rPr>
        <w:t>REGOLAMENTO</w:t>
      </w:r>
    </w:p>
    <w:p w14:paraId="0F0D45DF" w14:textId="77777777" w:rsidR="00212B79" w:rsidRPr="007942E1" w:rsidRDefault="00212B79" w:rsidP="00212B79">
      <w:pPr>
        <w:rPr>
          <w:rFonts w:ascii="Arial" w:hAnsi="Arial" w:cs="Arial"/>
          <w:color w:val="002060"/>
          <w:sz w:val="22"/>
          <w:szCs w:val="22"/>
        </w:rPr>
      </w:pPr>
    </w:p>
    <w:p w14:paraId="0B3E2D18" w14:textId="77777777" w:rsidR="00212B79" w:rsidRPr="007942E1" w:rsidRDefault="00212B79" w:rsidP="00212B79">
      <w:pPr>
        <w:rPr>
          <w:rFonts w:ascii="Arial" w:hAnsi="Arial" w:cs="Arial"/>
          <w:color w:val="002060"/>
          <w:sz w:val="22"/>
          <w:szCs w:val="22"/>
        </w:rPr>
      </w:pPr>
      <w:r w:rsidRPr="007942E1">
        <w:rPr>
          <w:rFonts w:ascii="Arial" w:hAnsi="Arial" w:cs="Arial"/>
          <w:color w:val="002060"/>
          <w:sz w:val="22"/>
          <w:szCs w:val="22"/>
        </w:rPr>
        <w:t>Torneo promozionale riservato alle giocatrici nate negli anni 2011/12/13/14</w:t>
      </w:r>
    </w:p>
    <w:p w14:paraId="6B54A438" w14:textId="77777777" w:rsidR="00212B79" w:rsidRPr="007942E1" w:rsidRDefault="00212B79" w:rsidP="00212B79">
      <w:pPr>
        <w:rPr>
          <w:rFonts w:ascii="Arial" w:hAnsi="Arial" w:cs="Arial"/>
          <w:color w:val="002060"/>
          <w:sz w:val="22"/>
          <w:szCs w:val="22"/>
        </w:rPr>
      </w:pPr>
      <w:r w:rsidRPr="007942E1">
        <w:rPr>
          <w:rFonts w:ascii="Arial" w:hAnsi="Arial" w:cs="Arial"/>
          <w:color w:val="002060"/>
          <w:sz w:val="22"/>
          <w:szCs w:val="22"/>
        </w:rPr>
        <w:lastRenderedPageBreak/>
        <w:t>Le partite si svolgono al chiuso o all’aperto con misure del terreno di gioco 26/40 m. x 16/20 m.; porte 3x2 m. con area regolamentare di calcio a 5 e pallone a rimbalzo controllato n. 3 o 4.</w:t>
      </w:r>
    </w:p>
    <w:p w14:paraId="292CE285" w14:textId="77777777" w:rsidR="00212B79" w:rsidRPr="007942E1" w:rsidRDefault="00212B79" w:rsidP="00212B79">
      <w:pPr>
        <w:rPr>
          <w:rFonts w:ascii="Arial" w:hAnsi="Arial" w:cs="Arial"/>
          <w:color w:val="002060"/>
          <w:sz w:val="22"/>
          <w:szCs w:val="22"/>
        </w:rPr>
      </w:pPr>
      <w:r w:rsidRPr="007942E1">
        <w:rPr>
          <w:rFonts w:ascii="Arial" w:hAnsi="Arial" w:cs="Arial"/>
          <w:color w:val="002060"/>
          <w:sz w:val="22"/>
          <w:szCs w:val="22"/>
        </w:rPr>
        <w:t xml:space="preserve">Si gioca 3 tempi da 20’ ciascuno non effettivi con obbligo di sostituzione di tutte le giocatrici al </w:t>
      </w:r>
      <w:proofErr w:type="gramStart"/>
      <w:r w:rsidRPr="007942E1">
        <w:rPr>
          <w:rFonts w:ascii="Arial" w:hAnsi="Arial" w:cs="Arial"/>
          <w:color w:val="002060"/>
          <w:sz w:val="22"/>
          <w:szCs w:val="22"/>
        </w:rPr>
        <w:t>10°</w:t>
      </w:r>
      <w:proofErr w:type="gramEnd"/>
      <w:r w:rsidRPr="007942E1">
        <w:rPr>
          <w:rFonts w:ascii="Arial" w:hAnsi="Arial" w:cs="Arial"/>
          <w:color w:val="002060"/>
          <w:sz w:val="22"/>
          <w:szCs w:val="22"/>
        </w:rPr>
        <w:t xml:space="preserve"> minuto nei primi 2 tempi (3° tempo cambi liberi); nel caso in cui non ci siano in lista 10 giocatrici è obbligatorio l’ingresso in campo di tutte le riserve al 10° minuto dei primi 2 tempi.</w:t>
      </w:r>
    </w:p>
    <w:p w14:paraId="39FACAA1" w14:textId="77777777" w:rsidR="00212B79" w:rsidRPr="007942E1" w:rsidRDefault="00212B79" w:rsidP="00212B79">
      <w:pPr>
        <w:rPr>
          <w:rFonts w:ascii="Arial" w:hAnsi="Arial" w:cs="Arial"/>
          <w:color w:val="002060"/>
          <w:sz w:val="22"/>
          <w:szCs w:val="22"/>
        </w:rPr>
      </w:pPr>
      <w:r w:rsidRPr="007942E1">
        <w:rPr>
          <w:rFonts w:ascii="Arial" w:hAnsi="Arial" w:cs="Arial"/>
          <w:color w:val="002060"/>
          <w:sz w:val="22"/>
          <w:szCs w:val="22"/>
        </w:rPr>
        <w:t>Il portiere rinvia dal fondo con le mani, non può lanciare la palla direttamente oltre la metà campo e la squadra difendente non si può posizionare all’atto del rinvio da fondo negli ultimi 10 m. di campo (oltre il dischetto del tiro libero).</w:t>
      </w:r>
    </w:p>
    <w:p w14:paraId="653C52CF" w14:textId="77777777" w:rsidR="00212B79" w:rsidRPr="007942E1" w:rsidRDefault="00212B79" w:rsidP="00212B79">
      <w:pPr>
        <w:rPr>
          <w:rFonts w:ascii="Arial" w:hAnsi="Arial" w:cs="Arial"/>
          <w:color w:val="002060"/>
          <w:sz w:val="22"/>
          <w:szCs w:val="22"/>
        </w:rPr>
      </w:pPr>
      <w:r w:rsidRPr="007942E1">
        <w:rPr>
          <w:rFonts w:ascii="Arial" w:hAnsi="Arial" w:cs="Arial"/>
          <w:color w:val="002060"/>
          <w:sz w:val="22"/>
          <w:szCs w:val="22"/>
        </w:rPr>
        <w:t>Il portiere può ricevere più volte un retropassaggio dal proprio compagno nell’arco della stessa azione all’interno della propria metà campo, ma deve giocare la palla con i piedi senza alcun limite di tempo e può essere pressato dagli avversari.</w:t>
      </w:r>
    </w:p>
    <w:p w14:paraId="5641C49C" w14:textId="77777777" w:rsidR="00212B79" w:rsidRPr="007942E1" w:rsidRDefault="00212B79" w:rsidP="00212B79">
      <w:pPr>
        <w:rPr>
          <w:rFonts w:ascii="Arial" w:hAnsi="Arial" w:cs="Arial"/>
          <w:color w:val="002060"/>
          <w:sz w:val="22"/>
          <w:szCs w:val="22"/>
        </w:rPr>
      </w:pPr>
      <w:proofErr w:type="gramStart"/>
      <w:r w:rsidRPr="007942E1">
        <w:rPr>
          <w:rFonts w:ascii="Arial" w:hAnsi="Arial" w:cs="Arial"/>
          <w:color w:val="002060"/>
          <w:sz w:val="22"/>
          <w:szCs w:val="22"/>
        </w:rPr>
        <w:t>E’</w:t>
      </w:r>
      <w:proofErr w:type="gramEnd"/>
      <w:r w:rsidRPr="007942E1">
        <w:rPr>
          <w:rFonts w:ascii="Arial" w:hAnsi="Arial" w:cs="Arial"/>
          <w:color w:val="002060"/>
          <w:sz w:val="22"/>
          <w:szCs w:val="22"/>
        </w:rPr>
        <w:t xml:space="preserve"> concessa la possibilità di richiedere 1 time out di 1’ per squadra per tempo.</w:t>
      </w:r>
    </w:p>
    <w:p w14:paraId="342086B7" w14:textId="77777777" w:rsidR="00212B79" w:rsidRPr="007942E1" w:rsidRDefault="00212B79" w:rsidP="00212B79">
      <w:pPr>
        <w:rPr>
          <w:rFonts w:ascii="Arial" w:hAnsi="Arial" w:cs="Arial"/>
          <w:color w:val="002060"/>
          <w:sz w:val="22"/>
          <w:szCs w:val="22"/>
        </w:rPr>
      </w:pPr>
      <w:r w:rsidRPr="007942E1">
        <w:rPr>
          <w:rFonts w:ascii="Arial" w:hAnsi="Arial" w:cs="Arial"/>
          <w:color w:val="002060"/>
          <w:sz w:val="22"/>
          <w:szCs w:val="22"/>
        </w:rPr>
        <w:t>Il risultato finale della “GARA” è dato dalla somma dei risultati dei 3 tempi: ogni tempo costituisce una “mini gara” dove la vittoria vale 1 punto e il pareggio vale 1 punto per squadra.</w:t>
      </w:r>
    </w:p>
    <w:p w14:paraId="5EDCDF7D" w14:textId="77777777" w:rsidR="00212B79" w:rsidRPr="007942E1" w:rsidRDefault="00212B79" w:rsidP="00212B79">
      <w:pPr>
        <w:rPr>
          <w:rFonts w:ascii="Arial" w:hAnsi="Arial" w:cs="Arial"/>
          <w:color w:val="002060"/>
          <w:sz w:val="22"/>
          <w:szCs w:val="22"/>
        </w:rPr>
      </w:pPr>
    </w:p>
    <w:p w14:paraId="5A76A36A" w14:textId="77777777" w:rsidR="00212B79" w:rsidRDefault="00212B79" w:rsidP="00212B79">
      <w:pPr>
        <w:rPr>
          <w:rFonts w:ascii="Arial" w:hAnsi="Arial" w:cs="Arial"/>
          <w:color w:val="002060"/>
          <w:sz w:val="22"/>
          <w:szCs w:val="22"/>
        </w:rPr>
      </w:pPr>
      <w:r w:rsidRPr="007942E1">
        <w:rPr>
          <w:rFonts w:ascii="Arial" w:hAnsi="Arial" w:cs="Arial"/>
          <w:color w:val="002060"/>
          <w:sz w:val="22"/>
          <w:szCs w:val="22"/>
        </w:rPr>
        <w:t xml:space="preserve">Per quanto non previsto dal presente Regolamento, si fa riferimento al Regolamento del Giuoco del Calcio a 5, al Comunicato Ufficiale n°1 del Settore Giovanile e Scolastico del 10/07/2024 e a sue successive Circolari esplicative inerenti </w:t>
      </w:r>
      <w:proofErr w:type="gramStart"/>
      <w:r w:rsidRPr="007942E1">
        <w:rPr>
          <w:rFonts w:ascii="Arial" w:hAnsi="Arial" w:cs="Arial"/>
          <w:color w:val="002060"/>
          <w:sz w:val="22"/>
          <w:szCs w:val="22"/>
        </w:rPr>
        <w:t>le</w:t>
      </w:r>
      <w:proofErr w:type="gramEnd"/>
      <w:r w:rsidRPr="007942E1">
        <w:rPr>
          <w:rFonts w:ascii="Arial" w:hAnsi="Arial" w:cs="Arial"/>
          <w:color w:val="002060"/>
          <w:sz w:val="22"/>
          <w:szCs w:val="22"/>
        </w:rPr>
        <w:t xml:space="preserve"> modalità di svolgimento delle gare nelle categorie dell’attività di base.</w:t>
      </w:r>
    </w:p>
    <w:p w14:paraId="2303DC69" w14:textId="77777777" w:rsidR="0099276E" w:rsidRPr="007942E1" w:rsidRDefault="0099276E" w:rsidP="00212B79">
      <w:pPr>
        <w:rPr>
          <w:rFonts w:ascii="Arial" w:hAnsi="Arial" w:cs="Arial"/>
          <w:color w:val="002060"/>
          <w:sz w:val="22"/>
          <w:szCs w:val="22"/>
        </w:rPr>
      </w:pPr>
    </w:p>
    <w:bookmarkEnd w:id="11"/>
    <w:p w14:paraId="38659766" w14:textId="77777777" w:rsidR="00212B79" w:rsidRPr="00F20605" w:rsidRDefault="00212B79" w:rsidP="00630727">
      <w:pPr>
        <w:pStyle w:val="Corpodeltesto21"/>
        <w:jc w:val="center"/>
        <w:rPr>
          <w:rFonts w:ascii="Arial" w:hAnsi="Arial" w:cs="Arial"/>
          <w:bCs/>
          <w:color w:val="002060"/>
          <w:sz w:val="22"/>
          <w:szCs w:val="22"/>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4530C09F"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2650FA">
        <w:rPr>
          <w:rFonts w:ascii="Arial" w:hAnsi="Arial" w:cs="Arial"/>
          <w:b/>
          <w:bCs/>
          <w:color w:val="002060"/>
        </w:rPr>
        <w:t>16</w:t>
      </w:r>
      <w:r w:rsidR="00830736">
        <w:rPr>
          <w:rFonts w:ascii="Arial" w:hAnsi="Arial" w:cs="Arial"/>
          <w:b/>
          <w:bCs/>
          <w:color w:val="002060"/>
        </w:rPr>
        <w:t xml:space="preserve"> dicembre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lastRenderedPageBreak/>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3D0C8C3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650FA">
        <w:rPr>
          <w:b/>
          <w:color w:val="002060"/>
          <w:u w:val="single"/>
        </w:rPr>
        <w:t>04</w:t>
      </w:r>
      <w:r w:rsidR="003D6BA1">
        <w:rPr>
          <w:b/>
          <w:color w:val="002060"/>
          <w:u w:val="single"/>
        </w:rPr>
        <w:t>/</w:t>
      </w:r>
      <w:r w:rsidR="003050E4">
        <w:rPr>
          <w:b/>
          <w:color w:val="002060"/>
          <w:u w:val="single"/>
        </w:rPr>
        <w:t>1</w:t>
      </w:r>
      <w:r w:rsidR="002650FA">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8DEE4" w14:textId="77777777" w:rsidR="00704430" w:rsidRDefault="00704430">
      <w:r>
        <w:separator/>
      </w:r>
    </w:p>
  </w:endnote>
  <w:endnote w:type="continuationSeparator" w:id="0">
    <w:p w14:paraId="45280F78" w14:textId="77777777" w:rsidR="00704430" w:rsidRDefault="00704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5930B6D8"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55D6D">
      <w:rPr>
        <w:rStyle w:val="Numeropagina"/>
        <w:rFonts w:ascii="Arial" w:hAnsi="Arial" w:cs="Arial"/>
        <w:color w:val="002060"/>
      </w:rPr>
      <w:t>5</w:t>
    </w:r>
    <w:r w:rsidR="002650FA">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136A48" w14:textId="77777777" w:rsidR="00704430" w:rsidRDefault="00704430">
      <w:r>
        <w:separator/>
      </w:r>
    </w:p>
  </w:footnote>
  <w:footnote w:type="continuationSeparator" w:id="0">
    <w:p w14:paraId="66ACD9A3" w14:textId="77777777" w:rsidR="00704430" w:rsidRDefault="00704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0" w15:restartNumberingAfterBreak="0">
    <w:nsid w:val="337E309F"/>
    <w:multiLevelType w:val="hybridMultilevel"/>
    <w:tmpl w:val="EC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22"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5"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7"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8"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9"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34"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8"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39"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40"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1"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72AD354B"/>
    <w:multiLevelType w:val="hybridMultilevel"/>
    <w:tmpl w:val="549E9FB6"/>
    <w:lvl w:ilvl="0" w:tplc="8E5AA6B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56"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0"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5"/>
  </w:num>
  <w:num w:numId="2" w16cid:durableId="1429622785">
    <w:abstractNumId w:val="59"/>
  </w:num>
  <w:num w:numId="3" w16cid:durableId="57946484">
    <w:abstractNumId w:val="11"/>
  </w:num>
  <w:num w:numId="4" w16cid:durableId="564266614">
    <w:abstractNumId w:val="52"/>
  </w:num>
  <w:num w:numId="5" w16cid:durableId="1249315646">
    <w:abstractNumId w:val="45"/>
  </w:num>
  <w:num w:numId="6" w16cid:durableId="934754267">
    <w:abstractNumId w:val="13"/>
  </w:num>
  <w:num w:numId="7" w16cid:durableId="957495043">
    <w:abstractNumId w:val="47"/>
  </w:num>
  <w:num w:numId="8" w16cid:durableId="119301274">
    <w:abstractNumId w:val="31"/>
  </w:num>
  <w:num w:numId="9" w16cid:durableId="745029327">
    <w:abstractNumId w:val="46"/>
  </w:num>
  <w:num w:numId="10" w16cid:durableId="1339044210">
    <w:abstractNumId w:val="44"/>
  </w:num>
  <w:num w:numId="11" w16cid:durableId="171771817">
    <w:abstractNumId w:val="7"/>
  </w:num>
  <w:num w:numId="12" w16cid:durableId="1732926487">
    <w:abstractNumId w:val="2"/>
  </w:num>
  <w:num w:numId="13" w16cid:durableId="915169373">
    <w:abstractNumId w:val="12"/>
  </w:num>
  <w:num w:numId="14" w16cid:durableId="1296596829">
    <w:abstractNumId w:val="56"/>
  </w:num>
  <w:num w:numId="15" w16cid:durableId="1765223722">
    <w:abstractNumId w:val="58"/>
  </w:num>
  <w:num w:numId="16" w16cid:durableId="1617785738">
    <w:abstractNumId w:val="36"/>
  </w:num>
  <w:num w:numId="17" w16cid:durableId="1197428540">
    <w:abstractNumId w:val="35"/>
  </w:num>
  <w:num w:numId="18" w16cid:durableId="815953687">
    <w:abstractNumId w:val="6"/>
  </w:num>
  <w:num w:numId="19" w16cid:durableId="797530386">
    <w:abstractNumId w:val="49"/>
  </w:num>
  <w:num w:numId="20" w16cid:durableId="1651130942">
    <w:abstractNumId w:val="32"/>
  </w:num>
  <w:num w:numId="21" w16cid:durableId="1125348853">
    <w:abstractNumId w:val="19"/>
  </w:num>
  <w:num w:numId="22" w16cid:durableId="1052272926">
    <w:abstractNumId w:val="42"/>
  </w:num>
  <w:num w:numId="23" w16cid:durableId="1674992774">
    <w:abstractNumId w:val="8"/>
  </w:num>
  <w:num w:numId="24" w16cid:durableId="497775291">
    <w:abstractNumId w:val="3"/>
  </w:num>
  <w:num w:numId="25" w16cid:durableId="372845332">
    <w:abstractNumId w:val="37"/>
  </w:num>
  <w:num w:numId="26" w16cid:durableId="156044630">
    <w:abstractNumId w:val="39"/>
  </w:num>
  <w:num w:numId="27" w16cid:durableId="1617522025">
    <w:abstractNumId w:val="4"/>
  </w:num>
  <w:num w:numId="28" w16cid:durableId="568853433">
    <w:abstractNumId w:val="51"/>
  </w:num>
  <w:num w:numId="29" w16cid:durableId="1295060317">
    <w:abstractNumId w:val="43"/>
  </w:num>
  <w:num w:numId="30" w16cid:durableId="913512189">
    <w:abstractNumId w:val="16"/>
  </w:num>
  <w:num w:numId="31" w16cid:durableId="594871711">
    <w:abstractNumId w:val="15"/>
  </w:num>
  <w:num w:numId="32" w16cid:durableId="1460103116">
    <w:abstractNumId w:val="14"/>
  </w:num>
  <w:num w:numId="33" w16cid:durableId="1353799016">
    <w:abstractNumId w:val="57"/>
  </w:num>
  <w:num w:numId="34" w16cid:durableId="317685637">
    <w:abstractNumId w:val="54"/>
  </w:num>
  <w:num w:numId="35" w16cid:durableId="790368833">
    <w:abstractNumId w:val="22"/>
  </w:num>
  <w:num w:numId="36" w16cid:durableId="36589981">
    <w:abstractNumId w:val="29"/>
  </w:num>
  <w:num w:numId="37" w16cid:durableId="2015456579">
    <w:abstractNumId w:val="9"/>
  </w:num>
  <w:num w:numId="38" w16cid:durableId="2009869095">
    <w:abstractNumId w:val="25"/>
  </w:num>
  <w:num w:numId="39" w16cid:durableId="1418357517">
    <w:abstractNumId w:val="17"/>
  </w:num>
  <w:num w:numId="40" w16cid:durableId="473330605">
    <w:abstractNumId w:val="30"/>
  </w:num>
  <w:num w:numId="41" w16cid:durableId="1696810908">
    <w:abstractNumId w:val="34"/>
  </w:num>
  <w:num w:numId="42" w16cid:durableId="209272168">
    <w:abstractNumId w:val="60"/>
  </w:num>
  <w:num w:numId="43" w16cid:durableId="2037921123">
    <w:abstractNumId w:val="40"/>
  </w:num>
  <w:num w:numId="44" w16cid:durableId="295646404">
    <w:abstractNumId w:val="23"/>
  </w:num>
  <w:num w:numId="45" w16cid:durableId="713849579">
    <w:abstractNumId w:val="41"/>
  </w:num>
  <w:num w:numId="46" w16cid:durableId="1134493780">
    <w:abstractNumId w:val="10"/>
  </w:num>
  <w:num w:numId="47" w16cid:durableId="314719927">
    <w:abstractNumId w:val="27"/>
  </w:num>
  <w:num w:numId="48" w16cid:durableId="1023825443">
    <w:abstractNumId w:val="28"/>
  </w:num>
  <w:num w:numId="49" w16cid:durableId="248193500">
    <w:abstractNumId w:val="50"/>
  </w:num>
  <w:num w:numId="50" w16cid:durableId="592782417">
    <w:abstractNumId w:val="26"/>
  </w:num>
  <w:num w:numId="51" w16cid:durableId="383405751">
    <w:abstractNumId w:val="18"/>
  </w:num>
  <w:num w:numId="52"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3310854">
    <w:abstractNumId w:val="48"/>
  </w:num>
  <w:num w:numId="54" w16cid:durableId="1722903553">
    <w:abstractNumId w:val="55"/>
  </w:num>
  <w:num w:numId="55" w16cid:durableId="1842819011">
    <w:abstractNumId w:val="24"/>
  </w:num>
  <w:num w:numId="56" w16cid:durableId="1710841696">
    <w:abstractNumId w:val="33"/>
  </w:num>
  <w:num w:numId="57" w16cid:durableId="2125147242">
    <w:abstractNumId w:val="21"/>
  </w:num>
  <w:num w:numId="58" w16cid:durableId="1511602150">
    <w:abstractNumId w:val="0"/>
  </w:num>
  <w:num w:numId="59" w16cid:durableId="865828243">
    <w:abstractNumId w:val="38"/>
  </w:num>
  <w:num w:numId="60" w16cid:durableId="602420111">
    <w:abstractNumId w:val="53"/>
  </w:num>
  <w:num w:numId="61" w16cid:durableId="1146816721">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A3C"/>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2DBF"/>
    <w:rsid w:val="00063671"/>
    <w:rsid w:val="000638BA"/>
    <w:rsid w:val="00063AC3"/>
    <w:rsid w:val="00064E7E"/>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23D"/>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C77"/>
    <w:rsid w:val="00130DB1"/>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A33"/>
    <w:rsid w:val="001D3A7C"/>
    <w:rsid w:val="001D4035"/>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9D6"/>
    <w:rsid w:val="00212B79"/>
    <w:rsid w:val="00213864"/>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019"/>
    <w:rsid w:val="002622E0"/>
    <w:rsid w:val="002626AF"/>
    <w:rsid w:val="0026318E"/>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96A"/>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604"/>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4EC"/>
    <w:rsid w:val="004E2C24"/>
    <w:rsid w:val="004E3622"/>
    <w:rsid w:val="004E4F48"/>
    <w:rsid w:val="004E71CA"/>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57DE"/>
    <w:rsid w:val="00526208"/>
    <w:rsid w:val="0052638A"/>
    <w:rsid w:val="0053055E"/>
    <w:rsid w:val="0053069C"/>
    <w:rsid w:val="0053298C"/>
    <w:rsid w:val="00532C2D"/>
    <w:rsid w:val="00533790"/>
    <w:rsid w:val="00535245"/>
    <w:rsid w:val="00535BBD"/>
    <w:rsid w:val="00536217"/>
    <w:rsid w:val="00537911"/>
    <w:rsid w:val="00540408"/>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511"/>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3269"/>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430"/>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150"/>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6E"/>
    <w:rsid w:val="00992779"/>
    <w:rsid w:val="00993DDD"/>
    <w:rsid w:val="00994541"/>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314"/>
    <w:rsid w:val="00C05464"/>
    <w:rsid w:val="00C059D5"/>
    <w:rsid w:val="00C05B68"/>
    <w:rsid w:val="00C05C17"/>
    <w:rsid w:val="00C069D5"/>
    <w:rsid w:val="00C06E35"/>
    <w:rsid w:val="00C06E4E"/>
    <w:rsid w:val="00C0798F"/>
    <w:rsid w:val="00C07A57"/>
    <w:rsid w:val="00C100FB"/>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18A6"/>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0605"/>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86</TotalTime>
  <Pages>34</Pages>
  <Words>11429</Words>
  <Characters>65146</Characters>
  <Application>Microsoft Office Word</Application>
  <DocSecurity>0</DocSecurity>
  <Lines>542</Lines>
  <Paragraphs>152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76423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26</cp:revision>
  <cp:lastPrinted>2024-11-29T16:30:00Z</cp:lastPrinted>
  <dcterms:created xsi:type="dcterms:W3CDTF">2024-12-03T10:28:00Z</dcterms:created>
  <dcterms:modified xsi:type="dcterms:W3CDTF">2024-12-04T16:45:00Z</dcterms:modified>
</cp:coreProperties>
</file>