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40A71A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w:t>
            </w:r>
            <w:r w:rsidR="00023C5B">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D4B2C">
              <w:rPr>
                <w:rFonts w:ascii="Arial" w:hAnsi="Arial" w:cs="Arial"/>
                <w:color w:val="002060"/>
                <w:sz w:val="40"/>
                <w:szCs w:val="40"/>
              </w:rPr>
              <w:t>1</w:t>
            </w:r>
            <w:r w:rsidR="00023C5B">
              <w:rPr>
                <w:rFonts w:ascii="Arial" w:hAnsi="Arial" w:cs="Arial"/>
                <w:color w:val="002060"/>
                <w:sz w:val="40"/>
                <w:szCs w:val="40"/>
              </w:rPr>
              <w:t>3</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5F25F13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00F72">
          <w:rPr>
            <w:noProof/>
            <w:webHidden/>
          </w:rPr>
          <w:t>2</w:t>
        </w:r>
        <w:r w:rsidR="00AC19D9" w:rsidRPr="00DE1EF7">
          <w:rPr>
            <w:noProof/>
            <w:webHidden/>
          </w:rPr>
          <w:fldChar w:fldCharType="end"/>
        </w:r>
      </w:hyperlink>
    </w:p>
    <w:p w14:paraId="112EDB38" w14:textId="0099C77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00F72">
          <w:rPr>
            <w:noProof/>
            <w:webHidden/>
          </w:rPr>
          <w:t>2</w:t>
        </w:r>
        <w:r w:rsidRPr="00DE1EF7">
          <w:rPr>
            <w:noProof/>
            <w:webHidden/>
          </w:rPr>
          <w:fldChar w:fldCharType="end"/>
        </w:r>
      </w:hyperlink>
    </w:p>
    <w:p w14:paraId="4D9CAD43" w14:textId="521DE24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00F72">
          <w:rPr>
            <w:noProof/>
            <w:webHidden/>
          </w:rPr>
          <w:t>2</w:t>
        </w:r>
        <w:r w:rsidRPr="00DE1EF7">
          <w:rPr>
            <w:noProof/>
            <w:webHidden/>
          </w:rPr>
          <w:fldChar w:fldCharType="end"/>
        </w:r>
      </w:hyperlink>
    </w:p>
    <w:p w14:paraId="0EAFCCD8" w14:textId="3374569D"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00F72">
          <w:rPr>
            <w:noProof/>
            <w:webHidden/>
          </w:rPr>
          <w:t>2</w:t>
        </w:r>
        <w:r w:rsidRPr="00DE1EF7">
          <w:rPr>
            <w:noProof/>
            <w:webHidden/>
          </w:rPr>
          <w:fldChar w:fldCharType="end"/>
        </w:r>
      </w:hyperlink>
    </w:p>
    <w:p w14:paraId="0952245B" w14:textId="4EBA88BB"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00F72">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Default="00405628" w:rsidP="00F336CC">
      <w:pPr>
        <w:rPr>
          <w:rFonts w:ascii="Arial" w:hAnsi="Arial" w:cs="Arial"/>
          <w:color w:val="002060"/>
          <w:sz w:val="22"/>
          <w:szCs w:val="22"/>
        </w:rPr>
      </w:pPr>
    </w:p>
    <w:p w14:paraId="76222B00" w14:textId="77777777" w:rsidR="00902B84" w:rsidRPr="00A82C01" w:rsidRDefault="00902B84" w:rsidP="00902B84">
      <w:pPr>
        <w:pStyle w:val="LndNormale1"/>
        <w:rPr>
          <w:b/>
          <w:color w:val="002060"/>
          <w:sz w:val="28"/>
          <w:szCs w:val="28"/>
        </w:rPr>
      </w:pPr>
      <w:r w:rsidRPr="00A82C01">
        <w:rPr>
          <w:b/>
          <w:color w:val="002060"/>
          <w:sz w:val="28"/>
          <w:szCs w:val="28"/>
        </w:rPr>
        <w:t>CU n. 324 del 07.02.2025 LND</w:t>
      </w:r>
    </w:p>
    <w:p w14:paraId="1DED1221" w14:textId="77777777" w:rsidR="00A82C01" w:rsidRDefault="00A82C01" w:rsidP="00902B84">
      <w:pPr>
        <w:pStyle w:val="LndNormale1"/>
        <w:rPr>
          <w:color w:val="002060"/>
        </w:rPr>
      </w:pPr>
    </w:p>
    <w:p w14:paraId="17D898C3" w14:textId="0AA959F7" w:rsidR="00902B84" w:rsidRPr="00A82C01" w:rsidRDefault="00902B84" w:rsidP="00902B84">
      <w:pPr>
        <w:pStyle w:val="LndNormale1"/>
        <w:rPr>
          <w:rFonts w:cs="Arial"/>
          <w:color w:val="002060"/>
        </w:rPr>
      </w:pPr>
      <w:r w:rsidRPr="00A82C01">
        <w:rPr>
          <w:color w:val="002060"/>
        </w:rPr>
        <w:t>Si trasmette, in allegato, il C.U.n. 175/A della F.I.G.C. inerente il Regolamento della Lega Nazionale Dilettanti ex art. 49, comma 1 lett. C) delle N.O.I.F.</w:t>
      </w:r>
    </w:p>
    <w:p w14:paraId="6B692AC2" w14:textId="77777777" w:rsidR="00902B84" w:rsidRDefault="00902B84" w:rsidP="00902B84">
      <w:pPr>
        <w:pStyle w:val="Nessunaspaziatura"/>
        <w:rPr>
          <w:rFonts w:ascii="Arial" w:hAnsi="Arial" w:cs="Arial"/>
          <w:color w:val="002060"/>
          <w:lang w:val="x-none"/>
        </w:rPr>
      </w:pPr>
    </w:p>
    <w:p w14:paraId="033BF0DB" w14:textId="77777777" w:rsidR="00A82C01" w:rsidRPr="00A82C01" w:rsidRDefault="00A82C01" w:rsidP="00902B84">
      <w:pPr>
        <w:pStyle w:val="Nessunaspaziatura"/>
        <w:rPr>
          <w:rFonts w:ascii="Arial" w:hAnsi="Arial" w:cs="Arial"/>
          <w:color w:val="002060"/>
          <w:lang w:val="x-none"/>
        </w:rPr>
      </w:pPr>
    </w:p>
    <w:p w14:paraId="3C9A3DFA" w14:textId="77777777" w:rsidR="00902B84" w:rsidRPr="00A82C01" w:rsidRDefault="00902B84" w:rsidP="00902B84">
      <w:pPr>
        <w:pStyle w:val="LndNormale1"/>
        <w:rPr>
          <w:b/>
          <w:color w:val="002060"/>
          <w:sz w:val="28"/>
          <w:szCs w:val="28"/>
        </w:rPr>
      </w:pPr>
      <w:r w:rsidRPr="00A82C01">
        <w:rPr>
          <w:b/>
          <w:color w:val="002060"/>
          <w:sz w:val="28"/>
          <w:szCs w:val="28"/>
        </w:rPr>
        <w:t>CIRCOLARE N. 45 DEL 11.02.2025</w:t>
      </w:r>
    </w:p>
    <w:p w14:paraId="13870F20" w14:textId="77777777" w:rsidR="00A82C01" w:rsidRDefault="00A82C01" w:rsidP="00902B84">
      <w:pPr>
        <w:pStyle w:val="LndNormale1"/>
        <w:rPr>
          <w:color w:val="002060"/>
        </w:rPr>
      </w:pPr>
    </w:p>
    <w:p w14:paraId="04487013" w14:textId="2D93A0A8" w:rsidR="00902B84" w:rsidRPr="00A82C01" w:rsidRDefault="00902B84" w:rsidP="00902B84">
      <w:pPr>
        <w:pStyle w:val="LndNormale1"/>
        <w:rPr>
          <w:color w:val="002060"/>
        </w:rPr>
      </w:pPr>
      <w:r w:rsidRPr="00A82C01">
        <w:rPr>
          <w:color w:val="002060"/>
        </w:rPr>
        <w:t>Si trasmette, per opportuna conoscenza, la Circolare in epigrafe. avente per oggetto:</w:t>
      </w:r>
    </w:p>
    <w:p w14:paraId="6A002A9E" w14:textId="77777777" w:rsidR="00902B84" w:rsidRPr="00A82C01" w:rsidRDefault="00902B84" w:rsidP="00902B84">
      <w:pPr>
        <w:pStyle w:val="Nessunaspaziatura"/>
        <w:jc w:val="both"/>
        <w:rPr>
          <w:b/>
          <w:i/>
          <w:color w:val="002060"/>
        </w:rPr>
      </w:pPr>
      <w:r w:rsidRPr="00A82C01">
        <w:rPr>
          <w:rFonts w:ascii="Arial" w:hAnsi="Arial" w:cs="Arial"/>
          <w:b/>
          <w:i/>
          <w:color w:val="002060"/>
        </w:rPr>
        <w:t>“Sospensione della Federazione calcio del Congo (FEDECOFOOT) e della federazione calcio del Pakistan (PFF) ai sensi dell’art. 13 dello Statuto FIFA</w:t>
      </w:r>
      <w:r w:rsidRPr="00A82C01">
        <w:rPr>
          <w:b/>
          <w:i/>
          <w:color w:val="002060"/>
        </w:rPr>
        <w:t>”</w:t>
      </w:r>
    </w:p>
    <w:p w14:paraId="2F2694AB" w14:textId="77777777" w:rsidR="00902B84" w:rsidRDefault="00902B84" w:rsidP="00F336CC">
      <w:pPr>
        <w:rPr>
          <w:rFonts w:ascii="Arial" w:hAnsi="Arial" w:cs="Arial"/>
          <w:color w:val="002060"/>
          <w:sz w:val="22"/>
          <w:szCs w:val="22"/>
        </w:rPr>
      </w:pPr>
    </w:p>
    <w:p w14:paraId="38CB39DA" w14:textId="77777777" w:rsidR="00642B2D" w:rsidRDefault="00642B2D" w:rsidP="00F336CC">
      <w:pPr>
        <w:rPr>
          <w:rFonts w:ascii="Arial" w:hAnsi="Arial" w:cs="Arial"/>
          <w:color w:val="002060"/>
          <w:sz w:val="22"/>
          <w:szCs w:val="22"/>
        </w:rPr>
      </w:pPr>
    </w:p>
    <w:p w14:paraId="0414F4F6" w14:textId="77777777" w:rsidR="00642B2D" w:rsidRPr="000E7845" w:rsidRDefault="00642B2D" w:rsidP="00642B2D">
      <w:pPr>
        <w:pStyle w:val="LndNormale1"/>
        <w:rPr>
          <w:b/>
          <w:color w:val="002060"/>
          <w:sz w:val="28"/>
          <w:szCs w:val="28"/>
        </w:rPr>
      </w:pPr>
      <w:bookmarkStart w:id="3" w:name="_Hlk190260563"/>
      <w:r w:rsidRPr="000E7845">
        <w:rPr>
          <w:b/>
          <w:color w:val="002060"/>
          <w:sz w:val="28"/>
          <w:szCs w:val="28"/>
        </w:rPr>
        <w:t>CIRCOLARE N. 46 DEL 12.02.2025</w:t>
      </w:r>
    </w:p>
    <w:p w14:paraId="3DA122B9" w14:textId="77777777" w:rsidR="000E7845" w:rsidRPr="000E7845" w:rsidRDefault="000E7845" w:rsidP="00642B2D">
      <w:pPr>
        <w:pStyle w:val="LndNormale1"/>
        <w:rPr>
          <w:color w:val="002060"/>
        </w:rPr>
      </w:pPr>
    </w:p>
    <w:p w14:paraId="33064494" w14:textId="2A955315" w:rsidR="00642B2D" w:rsidRPr="000E7845" w:rsidRDefault="00642B2D" w:rsidP="00642B2D">
      <w:pPr>
        <w:pStyle w:val="LndNormale1"/>
        <w:rPr>
          <w:color w:val="002060"/>
        </w:rPr>
      </w:pPr>
      <w:r w:rsidRPr="000E7845">
        <w:rPr>
          <w:color w:val="002060"/>
        </w:rPr>
        <w:t>Si trasmette, per opportuna conoscenza, la Circolare N. 6-2025 elaborata dal Centro Studi Tributari della L.N.D.  avente per oggetto:</w:t>
      </w:r>
    </w:p>
    <w:p w14:paraId="1281B8FC" w14:textId="77777777" w:rsidR="00642B2D" w:rsidRPr="000E7845" w:rsidRDefault="00642B2D" w:rsidP="00642B2D">
      <w:pPr>
        <w:pStyle w:val="Nessunaspaziatura"/>
        <w:jc w:val="both"/>
        <w:rPr>
          <w:b/>
          <w:i/>
          <w:color w:val="002060"/>
        </w:rPr>
      </w:pPr>
      <w:r w:rsidRPr="000E7845">
        <w:rPr>
          <w:rFonts w:ascii="Arial" w:hAnsi="Arial" w:cs="Arial"/>
          <w:b/>
          <w:i/>
          <w:color w:val="002060"/>
        </w:rPr>
        <w:t xml:space="preserve">“Testo aggiornato al 31 dicembre 2024 delle disposizioni recate dal </w:t>
      </w:r>
      <w:proofErr w:type="spellStart"/>
      <w:r w:rsidRPr="000E7845">
        <w:rPr>
          <w:rFonts w:ascii="Arial" w:hAnsi="Arial" w:cs="Arial"/>
          <w:b/>
          <w:i/>
          <w:color w:val="002060"/>
        </w:rPr>
        <w:t>D.Lgs.</w:t>
      </w:r>
      <w:proofErr w:type="spellEnd"/>
      <w:r w:rsidRPr="000E7845">
        <w:rPr>
          <w:rFonts w:ascii="Arial" w:hAnsi="Arial" w:cs="Arial"/>
          <w:b/>
          <w:i/>
          <w:color w:val="002060"/>
        </w:rPr>
        <w:t xml:space="preserve"> n. 36/2021 in materia di lavoro sportivo – Artt. da 25 a 28</w:t>
      </w:r>
    </w:p>
    <w:bookmarkEnd w:id="3"/>
    <w:p w14:paraId="64CC1380" w14:textId="77777777" w:rsidR="00642B2D" w:rsidRPr="000E7845" w:rsidRDefault="00642B2D" w:rsidP="00F336CC">
      <w:pPr>
        <w:rPr>
          <w:rFonts w:ascii="Arial" w:hAnsi="Arial" w:cs="Arial"/>
          <w:color w:val="002060"/>
          <w:sz w:val="22"/>
          <w:szCs w:val="22"/>
        </w:rPr>
      </w:pPr>
    </w:p>
    <w:p w14:paraId="44470DEC" w14:textId="77777777" w:rsidR="00A82C01" w:rsidRPr="00A82C01" w:rsidRDefault="00A82C01"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3ECF4E1E" w14:textId="77777777" w:rsidR="00274BC9" w:rsidRPr="00D14B70" w:rsidRDefault="00274BC9"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lastRenderedPageBreak/>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08C0BC5" w14:textId="77777777" w:rsidR="00FF1E15" w:rsidRPr="00902B84" w:rsidRDefault="00FF1E15" w:rsidP="0047674B">
      <w:pPr>
        <w:pStyle w:val="LndNormale1"/>
        <w:rPr>
          <w:color w:val="002060"/>
        </w:rPr>
      </w:pPr>
    </w:p>
    <w:p w14:paraId="6676C452" w14:textId="77777777" w:rsidR="00902B84" w:rsidRPr="00902B84" w:rsidRDefault="00902B84" w:rsidP="0047674B">
      <w:pPr>
        <w:pStyle w:val="LndNormale1"/>
        <w:rPr>
          <w:color w:val="002060"/>
        </w:rPr>
      </w:pPr>
    </w:p>
    <w:p w14:paraId="277265F1" w14:textId="77777777" w:rsidR="00902B84" w:rsidRPr="00902B84" w:rsidRDefault="00902B84" w:rsidP="00902B84">
      <w:pPr>
        <w:pStyle w:val="LndNormale1"/>
        <w:rPr>
          <w:b/>
          <w:color w:val="002060"/>
          <w:sz w:val="28"/>
          <w:szCs w:val="28"/>
        </w:rPr>
      </w:pPr>
      <w:r w:rsidRPr="00902B84">
        <w:rPr>
          <w:b/>
          <w:color w:val="002060"/>
          <w:sz w:val="28"/>
          <w:szCs w:val="28"/>
        </w:rPr>
        <w:t>SOCIETA’ INATTIVE</w:t>
      </w:r>
    </w:p>
    <w:p w14:paraId="6ABD99ED" w14:textId="77777777" w:rsidR="00902B84" w:rsidRPr="00902B84" w:rsidRDefault="00902B84" w:rsidP="00902B84">
      <w:pPr>
        <w:pStyle w:val="LndNormale1"/>
        <w:rPr>
          <w:b/>
          <w:color w:val="002060"/>
          <w:u w:val="single"/>
        </w:rPr>
      </w:pPr>
    </w:p>
    <w:p w14:paraId="06C70EF7" w14:textId="77777777" w:rsidR="00902B84" w:rsidRPr="00902B84" w:rsidRDefault="00902B84" w:rsidP="00902B84">
      <w:pPr>
        <w:pStyle w:val="LndNormale1"/>
        <w:rPr>
          <w:color w:val="002060"/>
        </w:rPr>
      </w:pPr>
      <w:r w:rsidRPr="00902B84">
        <w:rPr>
          <w:color w:val="002060"/>
        </w:rPr>
        <w:t>Le sottonotate società, non avendo effettato iscrizione a nessun campionato/torneo nel corso della corrente stagione sportiva, vengono dichiarate inattive a partire dalla stagione sportiva 2024/2025:</w:t>
      </w:r>
    </w:p>
    <w:p w14:paraId="1D95C27E" w14:textId="77777777" w:rsidR="00902B84" w:rsidRPr="00902B84" w:rsidRDefault="00902B84" w:rsidP="00902B84">
      <w:pPr>
        <w:pStyle w:val="LndNormale1"/>
        <w:rPr>
          <w:b/>
          <w:color w:val="002060"/>
          <w:u w:val="single"/>
        </w:rPr>
      </w:pPr>
    </w:p>
    <w:p w14:paraId="15532E6C" w14:textId="77777777" w:rsidR="00902B84" w:rsidRPr="00902B84" w:rsidRDefault="00902B84" w:rsidP="00902B84">
      <w:pPr>
        <w:pStyle w:val="LndNormale1"/>
        <w:rPr>
          <w:b/>
          <w:color w:val="002060"/>
        </w:rPr>
      </w:pPr>
      <w:r w:rsidRPr="00902B84">
        <w:rPr>
          <w:b/>
          <w:color w:val="002060"/>
        </w:rPr>
        <w:t>Matr. 910.979</w:t>
      </w:r>
      <w:r w:rsidRPr="00902B84">
        <w:rPr>
          <w:b/>
          <w:color w:val="002060"/>
        </w:rPr>
        <w:tab/>
      </w:r>
      <w:r w:rsidRPr="00902B84">
        <w:rPr>
          <w:b/>
          <w:color w:val="002060"/>
        </w:rPr>
        <w:tab/>
        <w:t xml:space="preserve">A.S.D. ACCADEMIA GRANATA L.E.  </w:t>
      </w:r>
      <w:r w:rsidRPr="00902B84">
        <w:rPr>
          <w:b/>
          <w:color w:val="002060"/>
        </w:rPr>
        <w:tab/>
        <w:t>Fano (PU)</w:t>
      </w:r>
    </w:p>
    <w:p w14:paraId="3328A620" w14:textId="77777777" w:rsidR="00902B84" w:rsidRPr="00902B84" w:rsidRDefault="00902B84" w:rsidP="00902B84">
      <w:pPr>
        <w:pStyle w:val="LndNormale1"/>
        <w:rPr>
          <w:b/>
          <w:color w:val="002060"/>
        </w:rPr>
      </w:pPr>
      <w:r w:rsidRPr="00902B84">
        <w:rPr>
          <w:b/>
          <w:color w:val="002060"/>
        </w:rPr>
        <w:t>Matr. 930.863</w:t>
      </w:r>
      <w:r w:rsidRPr="00902B84">
        <w:rPr>
          <w:b/>
          <w:color w:val="002060"/>
        </w:rPr>
        <w:tab/>
      </w:r>
      <w:r w:rsidRPr="00902B84">
        <w:rPr>
          <w:b/>
          <w:color w:val="002060"/>
        </w:rPr>
        <w:tab/>
        <w:t xml:space="preserve">A.S.D. AMICI 84  </w:t>
      </w:r>
      <w:r w:rsidRPr="00902B84">
        <w:rPr>
          <w:b/>
          <w:color w:val="002060"/>
        </w:rPr>
        <w:tab/>
      </w:r>
      <w:r w:rsidRPr="00902B84">
        <w:rPr>
          <w:b/>
          <w:color w:val="002060"/>
        </w:rPr>
        <w:tab/>
      </w:r>
      <w:r w:rsidRPr="00902B84">
        <w:rPr>
          <w:b/>
          <w:color w:val="002060"/>
        </w:rPr>
        <w:tab/>
      </w:r>
      <w:r w:rsidRPr="00902B84">
        <w:rPr>
          <w:b/>
          <w:color w:val="002060"/>
        </w:rPr>
        <w:tab/>
        <w:t>Folignano (AP)</w:t>
      </w:r>
    </w:p>
    <w:p w14:paraId="3979D8A4" w14:textId="3D12738F" w:rsidR="00902B84" w:rsidRPr="00902B84" w:rsidRDefault="00902B84" w:rsidP="00902B84">
      <w:pPr>
        <w:pStyle w:val="LndNormale1"/>
        <w:rPr>
          <w:b/>
          <w:color w:val="002060"/>
        </w:rPr>
      </w:pPr>
      <w:r w:rsidRPr="00902B84">
        <w:rPr>
          <w:b/>
          <w:color w:val="002060"/>
        </w:rPr>
        <w:t>Matr. 947.659</w:t>
      </w:r>
      <w:r w:rsidRPr="00902B84">
        <w:rPr>
          <w:b/>
          <w:color w:val="002060"/>
        </w:rPr>
        <w:tab/>
      </w:r>
      <w:r w:rsidRPr="00902B84">
        <w:rPr>
          <w:b/>
          <w:color w:val="002060"/>
        </w:rPr>
        <w:tab/>
        <w:t xml:space="preserve">U.S.   </w:t>
      </w:r>
      <w:r>
        <w:rPr>
          <w:b/>
          <w:color w:val="002060"/>
        </w:rPr>
        <w:tab/>
      </w:r>
      <w:r w:rsidRPr="00902B84">
        <w:rPr>
          <w:b/>
          <w:color w:val="002060"/>
        </w:rPr>
        <w:t>ANCONITANA A.S.D.</w:t>
      </w:r>
      <w:r w:rsidRPr="00902B84">
        <w:rPr>
          <w:b/>
          <w:color w:val="002060"/>
        </w:rPr>
        <w:tab/>
      </w:r>
      <w:r w:rsidRPr="00902B84">
        <w:rPr>
          <w:b/>
          <w:color w:val="002060"/>
        </w:rPr>
        <w:tab/>
        <w:t xml:space="preserve">Ancona </w:t>
      </w:r>
    </w:p>
    <w:p w14:paraId="1278DC34" w14:textId="77777777" w:rsidR="00902B84" w:rsidRPr="00902B84" w:rsidRDefault="00902B84" w:rsidP="00902B84">
      <w:pPr>
        <w:pStyle w:val="LndNormale1"/>
        <w:rPr>
          <w:b/>
          <w:color w:val="002060"/>
        </w:rPr>
      </w:pPr>
      <w:r w:rsidRPr="00902B84">
        <w:rPr>
          <w:b/>
          <w:color w:val="002060"/>
        </w:rPr>
        <w:t>Matr. 951.551</w:t>
      </w:r>
      <w:r w:rsidRPr="00902B84">
        <w:rPr>
          <w:b/>
          <w:color w:val="002060"/>
        </w:rPr>
        <w:tab/>
      </w:r>
      <w:r w:rsidRPr="00902B84">
        <w:rPr>
          <w:b/>
          <w:color w:val="002060"/>
        </w:rPr>
        <w:tab/>
        <w:t>A.P.D. BOCA CIVITANOVA A.</w:t>
      </w:r>
      <w:r w:rsidRPr="00902B84">
        <w:rPr>
          <w:b/>
          <w:color w:val="002060"/>
        </w:rPr>
        <w:tab/>
      </w:r>
      <w:r w:rsidRPr="00902B84">
        <w:rPr>
          <w:b/>
          <w:color w:val="002060"/>
        </w:rPr>
        <w:tab/>
        <w:t>Civitanova Marche (MC)</w:t>
      </w:r>
    </w:p>
    <w:p w14:paraId="41A47B73" w14:textId="77777777" w:rsidR="00902B84" w:rsidRPr="00902B84" w:rsidRDefault="00902B84" w:rsidP="00902B84">
      <w:pPr>
        <w:pStyle w:val="LndNormale1"/>
        <w:rPr>
          <w:b/>
          <w:color w:val="002060"/>
        </w:rPr>
      </w:pPr>
      <w:r w:rsidRPr="00902B84">
        <w:rPr>
          <w:b/>
          <w:color w:val="002060"/>
        </w:rPr>
        <w:t>Matr. 700.597</w:t>
      </w:r>
      <w:r w:rsidRPr="00902B84">
        <w:rPr>
          <w:b/>
          <w:color w:val="002060"/>
        </w:rPr>
        <w:tab/>
      </w:r>
      <w:r w:rsidRPr="00902B84">
        <w:rPr>
          <w:b/>
          <w:color w:val="002060"/>
        </w:rPr>
        <w:tab/>
        <w:t>A.S.D. BOCASTRUM UNITED</w:t>
      </w:r>
      <w:r w:rsidRPr="00902B84">
        <w:rPr>
          <w:b/>
          <w:color w:val="002060"/>
        </w:rPr>
        <w:tab/>
      </w:r>
      <w:r w:rsidRPr="00902B84">
        <w:rPr>
          <w:b/>
          <w:color w:val="002060"/>
        </w:rPr>
        <w:tab/>
        <w:t>Castorano (AP)</w:t>
      </w:r>
    </w:p>
    <w:p w14:paraId="5E20CC55" w14:textId="77777777" w:rsidR="00902B84" w:rsidRPr="00902B84" w:rsidRDefault="00902B84" w:rsidP="00902B84">
      <w:pPr>
        <w:pStyle w:val="LndNormale1"/>
        <w:rPr>
          <w:b/>
          <w:color w:val="002060"/>
        </w:rPr>
      </w:pPr>
      <w:r w:rsidRPr="00902B84">
        <w:rPr>
          <w:b/>
          <w:color w:val="002060"/>
        </w:rPr>
        <w:t>Matr. 951.529</w:t>
      </w:r>
      <w:r w:rsidRPr="00902B84">
        <w:rPr>
          <w:b/>
          <w:color w:val="002060"/>
        </w:rPr>
        <w:tab/>
      </w:r>
      <w:r w:rsidRPr="00902B84">
        <w:rPr>
          <w:b/>
          <w:color w:val="002060"/>
        </w:rPr>
        <w:tab/>
        <w:t>A.S.D. FUTSAL MONTEMARCIANO C5</w:t>
      </w:r>
      <w:r w:rsidRPr="00902B84">
        <w:rPr>
          <w:b/>
          <w:color w:val="002060"/>
        </w:rPr>
        <w:tab/>
        <w:t>Montemarciano (AN)</w:t>
      </w:r>
    </w:p>
    <w:p w14:paraId="2B4BC5C0" w14:textId="77777777" w:rsidR="00902B84" w:rsidRPr="00902B84" w:rsidRDefault="00902B84" w:rsidP="00902B84">
      <w:pPr>
        <w:pStyle w:val="LndNormale1"/>
        <w:rPr>
          <w:b/>
          <w:color w:val="002060"/>
        </w:rPr>
      </w:pPr>
      <w:r w:rsidRPr="00902B84">
        <w:rPr>
          <w:b/>
          <w:color w:val="002060"/>
        </w:rPr>
        <w:t>Matr. 918.924</w:t>
      </w:r>
      <w:r w:rsidRPr="00902B84">
        <w:rPr>
          <w:b/>
          <w:color w:val="002060"/>
        </w:rPr>
        <w:tab/>
      </w:r>
      <w:r w:rsidRPr="00902B84">
        <w:rPr>
          <w:b/>
          <w:color w:val="002060"/>
        </w:rPr>
        <w:tab/>
        <w:t>A.S.D. REAL CASTELFIDARDO</w:t>
      </w:r>
      <w:r w:rsidRPr="00902B84">
        <w:rPr>
          <w:b/>
          <w:color w:val="002060"/>
        </w:rPr>
        <w:tab/>
      </w:r>
      <w:r w:rsidRPr="00902B84">
        <w:rPr>
          <w:b/>
          <w:color w:val="002060"/>
        </w:rPr>
        <w:tab/>
        <w:t>Castelfidardo (AN)</w:t>
      </w:r>
    </w:p>
    <w:p w14:paraId="14EE2DAB" w14:textId="6DD5C5CE" w:rsidR="00902B84" w:rsidRPr="00902B84" w:rsidRDefault="00902B84" w:rsidP="00902B84">
      <w:pPr>
        <w:pStyle w:val="LndNormale1"/>
        <w:rPr>
          <w:b/>
          <w:color w:val="002060"/>
        </w:rPr>
      </w:pPr>
      <w:r w:rsidRPr="00902B84">
        <w:rPr>
          <w:b/>
          <w:color w:val="002060"/>
        </w:rPr>
        <w:t>Natr. 938.336</w:t>
      </w:r>
      <w:r w:rsidRPr="00902B84">
        <w:rPr>
          <w:b/>
          <w:color w:val="002060"/>
        </w:rPr>
        <w:tab/>
      </w:r>
      <w:r w:rsidRPr="00902B84">
        <w:rPr>
          <w:b/>
          <w:color w:val="002060"/>
        </w:rPr>
        <w:tab/>
        <w:t xml:space="preserve">S.S.   </w:t>
      </w:r>
      <w:r>
        <w:rPr>
          <w:b/>
          <w:color w:val="002060"/>
        </w:rPr>
        <w:tab/>
      </w:r>
      <w:r w:rsidRPr="00902B84">
        <w:rPr>
          <w:b/>
          <w:color w:val="002060"/>
        </w:rPr>
        <w:t>SAMBENEDETTESE S.R.L.</w:t>
      </w:r>
      <w:r w:rsidRPr="00902B84">
        <w:rPr>
          <w:b/>
          <w:color w:val="002060"/>
        </w:rPr>
        <w:tab/>
      </w:r>
      <w:r w:rsidRPr="00902B84">
        <w:rPr>
          <w:b/>
          <w:color w:val="002060"/>
        </w:rPr>
        <w:tab/>
        <w:t>San Benedetto del Tronto</w:t>
      </w:r>
    </w:p>
    <w:p w14:paraId="105AC793" w14:textId="77777777" w:rsidR="00902B84" w:rsidRPr="00902B84" w:rsidRDefault="00902B84" w:rsidP="00902B84">
      <w:pPr>
        <w:pStyle w:val="LndNormale1"/>
        <w:rPr>
          <w:color w:val="002060"/>
        </w:rPr>
      </w:pPr>
    </w:p>
    <w:p w14:paraId="05A70CB3" w14:textId="77777777" w:rsidR="00902B84" w:rsidRPr="00902B84" w:rsidRDefault="00902B84" w:rsidP="00902B84">
      <w:pPr>
        <w:pStyle w:val="LndNormale1"/>
        <w:rPr>
          <w:color w:val="002060"/>
        </w:rPr>
      </w:pPr>
      <w:r w:rsidRPr="00902B84">
        <w:rPr>
          <w:color w:val="002060"/>
        </w:rPr>
        <w:t>Visto l’art.16 commi 1) e 2) N.O.I.F. si propone alla Presidenza Federale per la radiazione dai ruoli.</w:t>
      </w:r>
    </w:p>
    <w:p w14:paraId="749EEEA3" w14:textId="77777777" w:rsidR="00902B84" w:rsidRPr="00902B84" w:rsidRDefault="00902B84" w:rsidP="00902B84">
      <w:pPr>
        <w:pStyle w:val="LndNormale1"/>
        <w:rPr>
          <w:color w:val="002060"/>
        </w:rPr>
      </w:pPr>
      <w:r w:rsidRPr="00902B84">
        <w:rPr>
          <w:color w:val="002060"/>
        </w:rPr>
        <w:t>Ai sensi dell’art. 110 p.1) delle N.O.I.F. i calciatori tesserati per la suddetta Società sono svincolati d’autorità dalla data del presente comunicato ufficiale.</w:t>
      </w:r>
    </w:p>
    <w:p w14:paraId="1035EB96" w14:textId="77777777" w:rsidR="00902B84" w:rsidRPr="00902B84" w:rsidRDefault="00902B84" w:rsidP="00902B84">
      <w:pPr>
        <w:rPr>
          <w:rFonts w:ascii="Arial" w:hAnsi="Arial" w:cs="Arial"/>
          <w:b/>
          <w:color w:val="002060"/>
          <w:sz w:val="24"/>
          <w:szCs w:val="22"/>
          <w:lang w:val="x-none"/>
        </w:rPr>
      </w:pPr>
    </w:p>
    <w:p w14:paraId="7F9BA371" w14:textId="77777777" w:rsidR="00902B84" w:rsidRPr="00902B84" w:rsidRDefault="00902B84" w:rsidP="00902B84">
      <w:pPr>
        <w:rPr>
          <w:rFonts w:ascii="Arial" w:hAnsi="Arial" w:cs="Arial"/>
          <w:b/>
          <w:color w:val="002060"/>
          <w:sz w:val="24"/>
          <w:szCs w:val="22"/>
          <w:lang w:val="x-none"/>
        </w:rPr>
      </w:pPr>
    </w:p>
    <w:p w14:paraId="10DA30F9" w14:textId="77777777" w:rsidR="00902B84" w:rsidRPr="00902B84" w:rsidRDefault="00902B84" w:rsidP="00902B84">
      <w:pPr>
        <w:pStyle w:val="LndNormale1"/>
        <w:rPr>
          <w:b/>
          <w:color w:val="002060"/>
          <w:sz w:val="28"/>
          <w:szCs w:val="28"/>
        </w:rPr>
      </w:pPr>
      <w:r w:rsidRPr="00902B84">
        <w:rPr>
          <w:b/>
          <w:color w:val="002060"/>
          <w:sz w:val="28"/>
          <w:szCs w:val="28"/>
        </w:rPr>
        <w:t>SVINCOLI EX ART. 117 BIS NOIF</w:t>
      </w:r>
    </w:p>
    <w:p w14:paraId="1D956AF2" w14:textId="77777777" w:rsidR="00902B84" w:rsidRPr="00902B84" w:rsidRDefault="00902B84" w:rsidP="00902B84">
      <w:pPr>
        <w:pStyle w:val="LndNormale1"/>
        <w:rPr>
          <w:color w:val="002060"/>
        </w:rPr>
      </w:pPr>
    </w:p>
    <w:p w14:paraId="08347905" w14:textId="5BBD7F40" w:rsidR="00902B84" w:rsidRPr="00902B84" w:rsidRDefault="00902B84" w:rsidP="00902B84">
      <w:pPr>
        <w:pStyle w:val="LndNormale1"/>
        <w:rPr>
          <w:b/>
          <w:color w:val="002060"/>
        </w:rPr>
      </w:pPr>
      <w:r w:rsidRPr="00902B84">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w:t>
      </w:r>
      <w:r>
        <w:rPr>
          <w:color w:val="002060"/>
        </w:rPr>
        <w:t>l</w:t>
      </w:r>
      <w:r w:rsidRPr="00902B84">
        <w:rPr>
          <w:color w:val="002060"/>
        </w:rPr>
        <w:t xml:space="preserve"> seguente calciatore a decorrere dal </w:t>
      </w:r>
      <w:r w:rsidRPr="00902B84">
        <w:rPr>
          <w:b/>
          <w:color w:val="002060"/>
        </w:rPr>
        <w:t>07.02.2025:</w:t>
      </w:r>
    </w:p>
    <w:tbl>
      <w:tblPr>
        <w:tblStyle w:val="Grigliatabella"/>
        <w:tblW w:w="0" w:type="auto"/>
        <w:tblLook w:val="04A0" w:firstRow="1" w:lastRow="0" w:firstColumn="1" w:lastColumn="0" w:noHBand="0" w:noVBand="1"/>
      </w:tblPr>
      <w:tblGrid>
        <w:gridCol w:w="1264"/>
        <w:gridCol w:w="2717"/>
        <w:gridCol w:w="1272"/>
        <w:gridCol w:w="1182"/>
        <w:gridCol w:w="3477"/>
      </w:tblGrid>
      <w:tr w:rsidR="00902B84" w:rsidRPr="00902B84" w14:paraId="7520623C" w14:textId="77777777" w:rsidTr="00C36E48">
        <w:tc>
          <w:tcPr>
            <w:tcW w:w="1264" w:type="dxa"/>
            <w:tcBorders>
              <w:top w:val="single" w:sz="4" w:space="0" w:color="auto"/>
              <w:left w:val="single" w:sz="4" w:space="0" w:color="auto"/>
              <w:bottom w:val="single" w:sz="4" w:space="0" w:color="auto"/>
              <w:right w:val="single" w:sz="4" w:space="0" w:color="auto"/>
            </w:tcBorders>
            <w:hideMark/>
          </w:tcPr>
          <w:p w14:paraId="601363A5" w14:textId="77777777" w:rsidR="00902B84" w:rsidRPr="00902B84" w:rsidRDefault="00902B84" w:rsidP="00C36E48">
            <w:pPr>
              <w:pStyle w:val="LndNormale1"/>
              <w:jc w:val="center"/>
              <w:textAlignment w:val="baseline"/>
              <w:rPr>
                <w:b/>
                <w:color w:val="002060"/>
              </w:rPr>
            </w:pPr>
            <w:r w:rsidRPr="00902B84">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2E29EEF" w14:textId="77777777" w:rsidR="00902B84" w:rsidRPr="00902B84" w:rsidRDefault="00902B84" w:rsidP="00C36E48">
            <w:pPr>
              <w:pStyle w:val="LndNormale1"/>
              <w:jc w:val="center"/>
              <w:textAlignment w:val="baseline"/>
              <w:rPr>
                <w:b/>
                <w:color w:val="002060"/>
              </w:rPr>
            </w:pPr>
            <w:r w:rsidRPr="00902B84">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AF8298B" w14:textId="77777777" w:rsidR="00902B84" w:rsidRPr="00902B84" w:rsidRDefault="00902B84" w:rsidP="00C36E48">
            <w:pPr>
              <w:pStyle w:val="LndNormale1"/>
              <w:jc w:val="center"/>
              <w:textAlignment w:val="baseline"/>
              <w:rPr>
                <w:b/>
                <w:color w:val="002060"/>
              </w:rPr>
            </w:pPr>
            <w:r w:rsidRPr="00902B84">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D5E707F" w14:textId="77777777" w:rsidR="00902B84" w:rsidRPr="00902B84" w:rsidRDefault="00902B84" w:rsidP="00C36E48">
            <w:pPr>
              <w:pStyle w:val="LndNormale1"/>
              <w:jc w:val="center"/>
              <w:textAlignment w:val="baseline"/>
              <w:rPr>
                <w:b/>
                <w:color w:val="002060"/>
              </w:rPr>
            </w:pPr>
            <w:r w:rsidRPr="00902B84">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7B0E780C" w14:textId="77777777" w:rsidR="00902B84" w:rsidRPr="00902B84" w:rsidRDefault="00902B84" w:rsidP="00C36E48">
            <w:pPr>
              <w:pStyle w:val="LndNormale1"/>
              <w:jc w:val="center"/>
              <w:textAlignment w:val="baseline"/>
              <w:rPr>
                <w:b/>
                <w:color w:val="002060"/>
              </w:rPr>
            </w:pPr>
            <w:r w:rsidRPr="00902B84">
              <w:rPr>
                <w:b/>
                <w:color w:val="002060"/>
              </w:rPr>
              <w:t>Società</w:t>
            </w:r>
          </w:p>
        </w:tc>
      </w:tr>
      <w:tr w:rsidR="00902B84" w:rsidRPr="00902B84" w14:paraId="0EEBBD18" w14:textId="77777777" w:rsidTr="00C36E48">
        <w:tc>
          <w:tcPr>
            <w:tcW w:w="1264" w:type="dxa"/>
            <w:tcBorders>
              <w:top w:val="single" w:sz="4" w:space="0" w:color="auto"/>
              <w:left w:val="single" w:sz="4" w:space="0" w:color="auto"/>
              <w:bottom w:val="single" w:sz="4" w:space="0" w:color="auto"/>
              <w:right w:val="single" w:sz="4" w:space="0" w:color="auto"/>
            </w:tcBorders>
          </w:tcPr>
          <w:p w14:paraId="76659DFE" w14:textId="77777777" w:rsidR="00902B84" w:rsidRPr="00902B84" w:rsidRDefault="00902B84" w:rsidP="00C36E48">
            <w:pPr>
              <w:pStyle w:val="LndNormale1"/>
              <w:jc w:val="left"/>
              <w:textAlignment w:val="baseline"/>
              <w:rPr>
                <w:color w:val="002060"/>
                <w:sz w:val="20"/>
              </w:rPr>
            </w:pPr>
            <w:r w:rsidRPr="00902B84">
              <w:rPr>
                <w:color w:val="002060"/>
                <w:sz w:val="20"/>
              </w:rPr>
              <w:t>6614784</w:t>
            </w:r>
          </w:p>
        </w:tc>
        <w:tc>
          <w:tcPr>
            <w:tcW w:w="2717" w:type="dxa"/>
            <w:tcBorders>
              <w:top w:val="single" w:sz="4" w:space="0" w:color="auto"/>
              <w:left w:val="single" w:sz="4" w:space="0" w:color="auto"/>
              <w:bottom w:val="single" w:sz="4" w:space="0" w:color="auto"/>
              <w:right w:val="single" w:sz="4" w:space="0" w:color="auto"/>
            </w:tcBorders>
          </w:tcPr>
          <w:p w14:paraId="336AFF67" w14:textId="77777777" w:rsidR="00902B84" w:rsidRPr="00902B84" w:rsidRDefault="00902B84" w:rsidP="00C36E48">
            <w:pPr>
              <w:pStyle w:val="LndNormale1"/>
              <w:jc w:val="left"/>
              <w:textAlignment w:val="baseline"/>
              <w:rPr>
                <w:color w:val="002060"/>
                <w:sz w:val="20"/>
              </w:rPr>
            </w:pPr>
            <w:r w:rsidRPr="00902B84">
              <w:rPr>
                <w:color w:val="002060"/>
                <w:sz w:val="20"/>
              </w:rPr>
              <w:t>PIERGALLINI GIANMARC</w:t>
            </w:r>
          </w:p>
        </w:tc>
        <w:tc>
          <w:tcPr>
            <w:tcW w:w="1272" w:type="dxa"/>
            <w:tcBorders>
              <w:top w:val="single" w:sz="4" w:space="0" w:color="auto"/>
              <w:left w:val="single" w:sz="4" w:space="0" w:color="auto"/>
              <w:bottom w:val="single" w:sz="4" w:space="0" w:color="auto"/>
              <w:right w:val="single" w:sz="4" w:space="0" w:color="auto"/>
            </w:tcBorders>
          </w:tcPr>
          <w:p w14:paraId="2AD4DC13" w14:textId="77777777" w:rsidR="00902B84" w:rsidRPr="00902B84" w:rsidRDefault="00902B84" w:rsidP="00C36E48">
            <w:pPr>
              <w:pStyle w:val="LndNormale1"/>
              <w:jc w:val="left"/>
              <w:textAlignment w:val="baseline"/>
              <w:rPr>
                <w:color w:val="002060"/>
                <w:sz w:val="20"/>
              </w:rPr>
            </w:pPr>
            <w:r w:rsidRPr="00902B84">
              <w:rPr>
                <w:color w:val="002060"/>
                <w:sz w:val="20"/>
              </w:rPr>
              <w:t>06.06.2002</w:t>
            </w:r>
          </w:p>
        </w:tc>
        <w:tc>
          <w:tcPr>
            <w:tcW w:w="1182" w:type="dxa"/>
            <w:tcBorders>
              <w:top w:val="single" w:sz="4" w:space="0" w:color="auto"/>
              <w:left w:val="single" w:sz="4" w:space="0" w:color="auto"/>
              <w:bottom w:val="single" w:sz="4" w:space="0" w:color="auto"/>
              <w:right w:val="single" w:sz="4" w:space="0" w:color="auto"/>
            </w:tcBorders>
          </w:tcPr>
          <w:p w14:paraId="430B8D95" w14:textId="77777777" w:rsidR="00902B84" w:rsidRPr="00902B84" w:rsidRDefault="00902B84" w:rsidP="00C36E48">
            <w:pPr>
              <w:pStyle w:val="LndNormale1"/>
              <w:jc w:val="left"/>
              <w:textAlignment w:val="baseline"/>
              <w:rPr>
                <w:color w:val="002060"/>
                <w:sz w:val="20"/>
              </w:rPr>
            </w:pPr>
            <w:r w:rsidRPr="00902B84">
              <w:rPr>
                <w:color w:val="002060"/>
                <w:sz w:val="20"/>
              </w:rPr>
              <w:t>72908</w:t>
            </w:r>
          </w:p>
        </w:tc>
        <w:tc>
          <w:tcPr>
            <w:tcW w:w="3477" w:type="dxa"/>
            <w:tcBorders>
              <w:top w:val="single" w:sz="4" w:space="0" w:color="auto"/>
              <w:left w:val="single" w:sz="4" w:space="0" w:color="auto"/>
              <w:bottom w:val="single" w:sz="4" w:space="0" w:color="auto"/>
              <w:right w:val="single" w:sz="4" w:space="0" w:color="auto"/>
            </w:tcBorders>
          </w:tcPr>
          <w:p w14:paraId="2D436E50" w14:textId="77777777" w:rsidR="00902B84" w:rsidRPr="00902B84" w:rsidRDefault="00902B84" w:rsidP="00C36E48">
            <w:pPr>
              <w:pStyle w:val="LndNormale1"/>
              <w:jc w:val="left"/>
              <w:textAlignment w:val="baseline"/>
              <w:rPr>
                <w:color w:val="002060"/>
                <w:sz w:val="20"/>
              </w:rPr>
            </w:pPr>
            <w:r w:rsidRPr="00902B84">
              <w:rPr>
                <w:color w:val="002060"/>
                <w:sz w:val="20"/>
              </w:rPr>
              <w:t>POL. CAMPOFILONE</w:t>
            </w:r>
          </w:p>
        </w:tc>
      </w:tr>
    </w:tbl>
    <w:p w14:paraId="04C206E2" w14:textId="77777777" w:rsidR="00902B84" w:rsidRPr="00902B84" w:rsidRDefault="00902B84" w:rsidP="00902B84">
      <w:pPr>
        <w:pStyle w:val="LndNormale1"/>
        <w:rPr>
          <w:color w:val="002060"/>
          <w:szCs w:val="22"/>
        </w:rPr>
      </w:pPr>
    </w:p>
    <w:p w14:paraId="228EB251" w14:textId="788B90E0" w:rsidR="00902B84" w:rsidRPr="00902B84" w:rsidRDefault="00902B84" w:rsidP="00902B84">
      <w:pPr>
        <w:pStyle w:val="LndNormale1"/>
        <w:rPr>
          <w:b/>
          <w:color w:val="002060"/>
        </w:rPr>
      </w:pPr>
      <w:r w:rsidRPr="00902B84">
        <w:rPr>
          <w:color w:val="002060"/>
        </w:rPr>
        <w:t>lavoro sportivo o di apprendistato con calciatori/calciatrici non professionisti/e, “Giovani Dilettanti”, “giovani di Serie” e dei calciatori/calciatrici di calcio a 5, vista la documentazione trasmessa al Comitato Regionale Marche, si dichiara svincolato i</w:t>
      </w:r>
      <w:r>
        <w:rPr>
          <w:color w:val="002060"/>
        </w:rPr>
        <w:t>l</w:t>
      </w:r>
      <w:r w:rsidRPr="00902B84">
        <w:rPr>
          <w:color w:val="002060"/>
        </w:rPr>
        <w:t xml:space="preserve"> seguente calciatore a decorrere dal </w:t>
      </w:r>
      <w:r w:rsidRPr="00902B84">
        <w:rPr>
          <w:b/>
          <w:color w:val="002060"/>
        </w:rPr>
        <w:t>10.02.2025:</w:t>
      </w:r>
    </w:p>
    <w:tbl>
      <w:tblPr>
        <w:tblStyle w:val="Grigliatabella"/>
        <w:tblW w:w="0" w:type="auto"/>
        <w:tblLook w:val="04A0" w:firstRow="1" w:lastRow="0" w:firstColumn="1" w:lastColumn="0" w:noHBand="0" w:noVBand="1"/>
      </w:tblPr>
      <w:tblGrid>
        <w:gridCol w:w="1264"/>
        <w:gridCol w:w="2717"/>
        <w:gridCol w:w="1272"/>
        <w:gridCol w:w="1182"/>
        <w:gridCol w:w="3477"/>
      </w:tblGrid>
      <w:tr w:rsidR="00902B84" w:rsidRPr="00902B84" w14:paraId="543D8C40" w14:textId="77777777" w:rsidTr="00C36E48">
        <w:tc>
          <w:tcPr>
            <w:tcW w:w="1264" w:type="dxa"/>
            <w:tcBorders>
              <w:top w:val="single" w:sz="4" w:space="0" w:color="auto"/>
              <w:left w:val="single" w:sz="4" w:space="0" w:color="auto"/>
              <w:bottom w:val="single" w:sz="4" w:space="0" w:color="auto"/>
              <w:right w:val="single" w:sz="4" w:space="0" w:color="auto"/>
            </w:tcBorders>
            <w:hideMark/>
          </w:tcPr>
          <w:p w14:paraId="575B9954" w14:textId="77777777" w:rsidR="00902B84" w:rsidRPr="00902B84" w:rsidRDefault="00902B84" w:rsidP="00C36E48">
            <w:pPr>
              <w:pStyle w:val="LndNormale1"/>
              <w:jc w:val="center"/>
              <w:textAlignment w:val="baseline"/>
              <w:rPr>
                <w:b/>
                <w:color w:val="002060"/>
              </w:rPr>
            </w:pPr>
            <w:r w:rsidRPr="00902B84">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7016056D" w14:textId="77777777" w:rsidR="00902B84" w:rsidRPr="00902B84" w:rsidRDefault="00902B84" w:rsidP="00C36E48">
            <w:pPr>
              <w:pStyle w:val="LndNormale1"/>
              <w:jc w:val="center"/>
              <w:textAlignment w:val="baseline"/>
              <w:rPr>
                <w:b/>
                <w:color w:val="002060"/>
              </w:rPr>
            </w:pPr>
            <w:r w:rsidRPr="00902B84">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17DB259B" w14:textId="77777777" w:rsidR="00902B84" w:rsidRPr="00902B84" w:rsidRDefault="00902B84" w:rsidP="00C36E48">
            <w:pPr>
              <w:pStyle w:val="LndNormale1"/>
              <w:jc w:val="center"/>
              <w:textAlignment w:val="baseline"/>
              <w:rPr>
                <w:b/>
                <w:color w:val="002060"/>
              </w:rPr>
            </w:pPr>
            <w:r w:rsidRPr="00902B84">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D3E5A4A" w14:textId="77777777" w:rsidR="00902B84" w:rsidRPr="00902B84" w:rsidRDefault="00902B84" w:rsidP="00C36E48">
            <w:pPr>
              <w:pStyle w:val="LndNormale1"/>
              <w:jc w:val="center"/>
              <w:textAlignment w:val="baseline"/>
              <w:rPr>
                <w:b/>
                <w:color w:val="002060"/>
              </w:rPr>
            </w:pPr>
            <w:r w:rsidRPr="00902B84">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6C1A9E73" w14:textId="77777777" w:rsidR="00902B84" w:rsidRPr="00902B84" w:rsidRDefault="00902B84" w:rsidP="00C36E48">
            <w:pPr>
              <w:pStyle w:val="LndNormale1"/>
              <w:jc w:val="center"/>
              <w:textAlignment w:val="baseline"/>
              <w:rPr>
                <w:b/>
                <w:color w:val="002060"/>
              </w:rPr>
            </w:pPr>
            <w:r w:rsidRPr="00902B84">
              <w:rPr>
                <w:b/>
                <w:color w:val="002060"/>
              </w:rPr>
              <w:t>Società</w:t>
            </w:r>
          </w:p>
        </w:tc>
      </w:tr>
      <w:tr w:rsidR="00902B84" w:rsidRPr="00902B84" w14:paraId="7FBF5FF1" w14:textId="77777777" w:rsidTr="00C36E48">
        <w:tc>
          <w:tcPr>
            <w:tcW w:w="1264" w:type="dxa"/>
          </w:tcPr>
          <w:p w14:paraId="583A516F" w14:textId="77777777" w:rsidR="00902B84" w:rsidRPr="00902B84" w:rsidRDefault="00902B84" w:rsidP="00C36E48">
            <w:pPr>
              <w:pStyle w:val="LndNormale1"/>
              <w:textAlignment w:val="baseline"/>
              <w:rPr>
                <w:color w:val="002060"/>
                <w:sz w:val="20"/>
              </w:rPr>
            </w:pPr>
            <w:r w:rsidRPr="00902B84">
              <w:rPr>
                <w:color w:val="002060"/>
                <w:sz w:val="20"/>
              </w:rPr>
              <w:t>4366383</w:t>
            </w:r>
          </w:p>
        </w:tc>
        <w:tc>
          <w:tcPr>
            <w:tcW w:w="2717" w:type="dxa"/>
          </w:tcPr>
          <w:p w14:paraId="5052F587" w14:textId="77777777" w:rsidR="00902B84" w:rsidRPr="00902B84" w:rsidRDefault="00902B84" w:rsidP="00C36E48">
            <w:pPr>
              <w:pStyle w:val="LndNormale1"/>
              <w:textAlignment w:val="baseline"/>
              <w:rPr>
                <w:color w:val="002060"/>
                <w:sz w:val="20"/>
              </w:rPr>
            </w:pPr>
            <w:r w:rsidRPr="00902B84">
              <w:rPr>
                <w:color w:val="002060"/>
                <w:sz w:val="20"/>
              </w:rPr>
              <w:t>MAZZOLI DANIELE</w:t>
            </w:r>
          </w:p>
        </w:tc>
        <w:tc>
          <w:tcPr>
            <w:tcW w:w="1272" w:type="dxa"/>
          </w:tcPr>
          <w:p w14:paraId="19A20C98" w14:textId="77777777" w:rsidR="00902B84" w:rsidRPr="00902B84" w:rsidRDefault="00902B84" w:rsidP="00C36E48">
            <w:pPr>
              <w:pStyle w:val="LndNormale1"/>
              <w:textAlignment w:val="baseline"/>
              <w:rPr>
                <w:color w:val="002060"/>
                <w:sz w:val="20"/>
              </w:rPr>
            </w:pPr>
            <w:r w:rsidRPr="00902B84">
              <w:rPr>
                <w:color w:val="002060"/>
                <w:sz w:val="20"/>
              </w:rPr>
              <w:t>14.04.1995</w:t>
            </w:r>
          </w:p>
        </w:tc>
        <w:tc>
          <w:tcPr>
            <w:tcW w:w="1182" w:type="dxa"/>
          </w:tcPr>
          <w:p w14:paraId="78C9E0CF" w14:textId="77777777" w:rsidR="00902B84" w:rsidRPr="00902B84" w:rsidRDefault="00902B84" w:rsidP="00C36E48">
            <w:pPr>
              <w:pStyle w:val="LndNormale1"/>
              <w:textAlignment w:val="baseline"/>
              <w:rPr>
                <w:color w:val="002060"/>
                <w:sz w:val="20"/>
              </w:rPr>
            </w:pPr>
            <w:r w:rsidRPr="00902B84">
              <w:rPr>
                <w:color w:val="002060"/>
                <w:sz w:val="20"/>
              </w:rPr>
              <w:t>69884</w:t>
            </w:r>
          </w:p>
        </w:tc>
        <w:tc>
          <w:tcPr>
            <w:tcW w:w="3477" w:type="dxa"/>
          </w:tcPr>
          <w:p w14:paraId="73C24AE0" w14:textId="77777777" w:rsidR="00902B84" w:rsidRPr="00902B84" w:rsidRDefault="00902B84" w:rsidP="00C36E48">
            <w:pPr>
              <w:pStyle w:val="LndNormale1"/>
              <w:textAlignment w:val="baseline"/>
              <w:rPr>
                <w:color w:val="002060"/>
                <w:sz w:val="20"/>
              </w:rPr>
            </w:pPr>
            <w:r w:rsidRPr="00902B84">
              <w:rPr>
                <w:color w:val="002060"/>
                <w:sz w:val="20"/>
              </w:rPr>
              <w:t>A.S.D. CASTELBELLINO CALCIO</w:t>
            </w:r>
          </w:p>
        </w:tc>
      </w:tr>
    </w:tbl>
    <w:p w14:paraId="6BD0A865" w14:textId="77777777" w:rsidR="00902B84" w:rsidRDefault="00902B84" w:rsidP="00902B84">
      <w:pPr>
        <w:rPr>
          <w:rFonts w:ascii="Arial" w:hAnsi="Arial" w:cs="Arial"/>
          <w:b/>
          <w:color w:val="002060"/>
          <w:sz w:val="24"/>
          <w:szCs w:val="22"/>
        </w:rPr>
      </w:pPr>
    </w:p>
    <w:p w14:paraId="343EB635" w14:textId="7D7630D6" w:rsidR="00642B2D" w:rsidRPr="00642B2D" w:rsidRDefault="00642B2D" w:rsidP="00642B2D">
      <w:pPr>
        <w:pStyle w:val="LndNormale1"/>
        <w:rPr>
          <w:b/>
          <w:color w:val="002060"/>
        </w:rPr>
      </w:pPr>
      <w:r w:rsidRPr="00642B2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42B2D">
        <w:rPr>
          <w:b/>
          <w:color w:val="002060"/>
        </w:rPr>
        <w:t>12.02.2025:</w:t>
      </w:r>
    </w:p>
    <w:tbl>
      <w:tblPr>
        <w:tblStyle w:val="Grigliatabella"/>
        <w:tblW w:w="0" w:type="auto"/>
        <w:tblLook w:val="04A0" w:firstRow="1" w:lastRow="0" w:firstColumn="1" w:lastColumn="0" w:noHBand="0" w:noVBand="1"/>
      </w:tblPr>
      <w:tblGrid>
        <w:gridCol w:w="1264"/>
        <w:gridCol w:w="2717"/>
        <w:gridCol w:w="1272"/>
        <w:gridCol w:w="1182"/>
        <w:gridCol w:w="3477"/>
      </w:tblGrid>
      <w:tr w:rsidR="00642B2D" w:rsidRPr="00642B2D" w14:paraId="7FD9BD3A" w14:textId="77777777" w:rsidTr="00F46AF4">
        <w:tc>
          <w:tcPr>
            <w:tcW w:w="1264" w:type="dxa"/>
            <w:tcBorders>
              <w:top w:val="single" w:sz="4" w:space="0" w:color="auto"/>
              <w:left w:val="single" w:sz="4" w:space="0" w:color="auto"/>
              <w:bottom w:val="single" w:sz="4" w:space="0" w:color="auto"/>
              <w:right w:val="single" w:sz="4" w:space="0" w:color="auto"/>
            </w:tcBorders>
            <w:hideMark/>
          </w:tcPr>
          <w:p w14:paraId="64E0EB7D" w14:textId="77777777" w:rsidR="00642B2D" w:rsidRPr="00642B2D" w:rsidRDefault="00642B2D" w:rsidP="00F46AF4">
            <w:pPr>
              <w:pStyle w:val="LndNormale1"/>
              <w:jc w:val="center"/>
              <w:textAlignment w:val="baseline"/>
              <w:rPr>
                <w:b/>
                <w:color w:val="002060"/>
              </w:rPr>
            </w:pPr>
            <w:r w:rsidRPr="00642B2D">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3B70B41" w14:textId="77777777" w:rsidR="00642B2D" w:rsidRPr="00642B2D" w:rsidRDefault="00642B2D" w:rsidP="00F46AF4">
            <w:pPr>
              <w:pStyle w:val="LndNormale1"/>
              <w:jc w:val="center"/>
              <w:textAlignment w:val="baseline"/>
              <w:rPr>
                <w:b/>
                <w:color w:val="002060"/>
              </w:rPr>
            </w:pPr>
            <w:r w:rsidRPr="00642B2D">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0378538" w14:textId="77777777" w:rsidR="00642B2D" w:rsidRPr="00642B2D" w:rsidRDefault="00642B2D" w:rsidP="00F46AF4">
            <w:pPr>
              <w:pStyle w:val="LndNormale1"/>
              <w:jc w:val="center"/>
              <w:textAlignment w:val="baseline"/>
              <w:rPr>
                <w:b/>
                <w:color w:val="002060"/>
              </w:rPr>
            </w:pPr>
            <w:r w:rsidRPr="00642B2D">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CFE8F8F" w14:textId="77777777" w:rsidR="00642B2D" w:rsidRPr="00642B2D" w:rsidRDefault="00642B2D" w:rsidP="00F46AF4">
            <w:pPr>
              <w:pStyle w:val="LndNormale1"/>
              <w:jc w:val="center"/>
              <w:textAlignment w:val="baseline"/>
              <w:rPr>
                <w:b/>
                <w:color w:val="002060"/>
              </w:rPr>
            </w:pPr>
            <w:r w:rsidRPr="00642B2D">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3CD62F1A" w14:textId="77777777" w:rsidR="00642B2D" w:rsidRPr="00642B2D" w:rsidRDefault="00642B2D" w:rsidP="00F46AF4">
            <w:pPr>
              <w:pStyle w:val="LndNormale1"/>
              <w:jc w:val="center"/>
              <w:textAlignment w:val="baseline"/>
              <w:rPr>
                <w:b/>
                <w:color w:val="002060"/>
              </w:rPr>
            </w:pPr>
            <w:r w:rsidRPr="00642B2D">
              <w:rPr>
                <w:b/>
                <w:color w:val="002060"/>
              </w:rPr>
              <w:t>Società</w:t>
            </w:r>
          </w:p>
        </w:tc>
      </w:tr>
      <w:tr w:rsidR="00642B2D" w:rsidRPr="00642B2D" w14:paraId="7BBACD56" w14:textId="77777777" w:rsidTr="00F46AF4">
        <w:tc>
          <w:tcPr>
            <w:tcW w:w="1264" w:type="dxa"/>
            <w:tcBorders>
              <w:top w:val="single" w:sz="4" w:space="0" w:color="auto"/>
              <w:left w:val="single" w:sz="4" w:space="0" w:color="auto"/>
              <w:bottom w:val="single" w:sz="4" w:space="0" w:color="auto"/>
              <w:right w:val="single" w:sz="4" w:space="0" w:color="auto"/>
            </w:tcBorders>
          </w:tcPr>
          <w:p w14:paraId="5F3D5088" w14:textId="77777777" w:rsidR="00642B2D" w:rsidRPr="00642B2D" w:rsidRDefault="00642B2D" w:rsidP="00F46AF4">
            <w:pPr>
              <w:pStyle w:val="LndNormale1"/>
              <w:jc w:val="left"/>
              <w:textAlignment w:val="baseline"/>
              <w:rPr>
                <w:color w:val="002060"/>
                <w:sz w:val="20"/>
              </w:rPr>
            </w:pPr>
            <w:r w:rsidRPr="00642B2D">
              <w:rPr>
                <w:color w:val="002060"/>
                <w:sz w:val="20"/>
              </w:rPr>
              <w:t>5729120</w:t>
            </w:r>
          </w:p>
        </w:tc>
        <w:tc>
          <w:tcPr>
            <w:tcW w:w="2717" w:type="dxa"/>
            <w:tcBorders>
              <w:top w:val="single" w:sz="4" w:space="0" w:color="auto"/>
              <w:left w:val="single" w:sz="4" w:space="0" w:color="auto"/>
              <w:bottom w:val="single" w:sz="4" w:space="0" w:color="auto"/>
              <w:right w:val="single" w:sz="4" w:space="0" w:color="auto"/>
            </w:tcBorders>
          </w:tcPr>
          <w:p w14:paraId="4E4751FD" w14:textId="77777777" w:rsidR="00642B2D" w:rsidRPr="00642B2D" w:rsidRDefault="00642B2D" w:rsidP="00F46AF4">
            <w:pPr>
              <w:pStyle w:val="LndNormale1"/>
              <w:jc w:val="left"/>
              <w:textAlignment w:val="baseline"/>
              <w:rPr>
                <w:color w:val="002060"/>
                <w:sz w:val="20"/>
              </w:rPr>
            </w:pPr>
            <w:r w:rsidRPr="00642B2D">
              <w:rPr>
                <w:color w:val="002060"/>
                <w:sz w:val="20"/>
              </w:rPr>
              <w:t>NATALINI FABIO</w:t>
            </w:r>
          </w:p>
        </w:tc>
        <w:tc>
          <w:tcPr>
            <w:tcW w:w="1272" w:type="dxa"/>
            <w:tcBorders>
              <w:top w:val="single" w:sz="4" w:space="0" w:color="auto"/>
              <w:left w:val="single" w:sz="4" w:space="0" w:color="auto"/>
              <w:bottom w:val="single" w:sz="4" w:space="0" w:color="auto"/>
              <w:right w:val="single" w:sz="4" w:space="0" w:color="auto"/>
            </w:tcBorders>
          </w:tcPr>
          <w:p w14:paraId="212135EC" w14:textId="77777777" w:rsidR="00642B2D" w:rsidRPr="00642B2D" w:rsidRDefault="00642B2D" w:rsidP="00F46AF4">
            <w:pPr>
              <w:pStyle w:val="LndNormale1"/>
              <w:jc w:val="left"/>
              <w:textAlignment w:val="baseline"/>
              <w:rPr>
                <w:color w:val="002060"/>
                <w:sz w:val="20"/>
              </w:rPr>
            </w:pPr>
            <w:r w:rsidRPr="00642B2D">
              <w:rPr>
                <w:color w:val="002060"/>
                <w:sz w:val="20"/>
              </w:rPr>
              <w:t>13.03.2003</w:t>
            </w:r>
          </w:p>
        </w:tc>
        <w:tc>
          <w:tcPr>
            <w:tcW w:w="1182" w:type="dxa"/>
            <w:tcBorders>
              <w:top w:val="single" w:sz="4" w:space="0" w:color="auto"/>
              <w:left w:val="single" w:sz="4" w:space="0" w:color="auto"/>
              <w:bottom w:val="single" w:sz="4" w:space="0" w:color="auto"/>
              <w:right w:val="single" w:sz="4" w:space="0" w:color="auto"/>
            </w:tcBorders>
          </w:tcPr>
          <w:p w14:paraId="121E5E80" w14:textId="77777777" w:rsidR="00642B2D" w:rsidRPr="00642B2D" w:rsidRDefault="00642B2D" w:rsidP="00F46AF4">
            <w:pPr>
              <w:pStyle w:val="LndNormale1"/>
              <w:jc w:val="left"/>
              <w:textAlignment w:val="baseline"/>
              <w:rPr>
                <w:color w:val="002060"/>
                <w:sz w:val="20"/>
              </w:rPr>
            </w:pPr>
            <w:r w:rsidRPr="00642B2D">
              <w:rPr>
                <w:color w:val="002060"/>
                <w:sz w:val="20"/>
              </w:rPr>
              <w:t>24220</w:t>
            </w:r>
          </w:p>
        </w:tc>
        <w:tc>
          <w:tcPr>
            <w:tcW w:w="3477" w:type="dxa"/>
            <w:tcBorders>
              <w:top w:val="single" w:sz="4" w:space="0" w:color="auto"/>
              <w:left w:val="single" w:sz="4" w:space="0" w:color="auto"/>
              <w:bottom w:val="single" w:sz="4" w:space="0" w:color="auto"/>
              <w:right w:val="single" w:sz="4" w:space="0" w:color="auto"/>
            </w:tcBorders>
          </w:tcPr>
          <w:p w14:paraId="321C1E15" w14:textId="77777777" w:rsidR="00642B2D" w:rsidRPr="00642B2D" w:rsidRDefault="00642B2D" w:rsidP="00F46AF4">
            <w:pPr>
              <w:pStyle w:val="LndNormale1"/>
              <w:jc w:val="left"/>
              <w:textAlignment w:val="baseline"/>
              <w:rPr>
                <w:color w:val="002060"/>
                <w:sz w:val="20"/>
              </w:rPr>
            </w:pPr>
            <w:r w:rsidRPr="00642B2D">
              <w:rPr>
                <w:color w:val="002060"/>
                <w:sz w:val="20"/>
              </w:rPr>
              <w:t>S.S.D. J.R.V.S. ASCOLI</w:t>
            </w:r>
          </w:p>
        </w:tc>
      </w:tr>
    </w:tbl>
    <w:p w14:paraId="486467E9" w14:textId="77777777" w:rsidR="00642B2D" w:rsidRPr="00642B2D" w:rsidRDefault="00642B2D" w:rsidP="00642B2D">
      <w:pPr>
        <w:pStyle w:val="LndNormale1"/>
        <w:rPr>
          <w:color w:val="002060"/>
          <w:szCs w:val="22"/>
        </w:rPr>
      </w:pPr>
    </w:p>
    <w:p w14:paraId="4EF31F4C" w14:textId="77777777" w:rsidR="00642B2D" w:rsidRDefault="00642B2D" w:rsidP="00642B2D">
      <w:pPr>
        <w:pStyle w:val="LndNormale1"/>
      </w:pPr>
    </w:p>
    <w:p w14:paraId="600495A7" w14:textId="77777777" w:rsidR="00642B2D" w:rsidRDefault="00642B2D" w:rsidP="00642B2D">
      <w:pPr>
        <w:pStyle w:val="LndNormale1"/>
      </w:pPr>
    </w:p>
    <w:p w14:paraId="28615234" w14:textId="77777777" w:rsidR="00902B84" w:rsidRPr="00902B84" w:rsidRDefault="00902B84" w:rsidP="00902B84">
      <w:pPr>
        <w:pStyle w:val="LndNormale1"/>
        <w:rPr>
          <w:b/>
          <w:color w:val="002060"/>
          <w:sz w:val="28"/>
          <w:szCs w:val="28"/>
        </w:rPr>
      </w:pPr>
      <w:r w:rsidRPr="00902B84">
        <w:rPr>
          <w:b/>
          <w:color w:val="002060"/>
          <w:sz w:val="28"/>
          <w:szCs w:val="28"/>
        </w:rPr>
        <w:t>ANNULLAMENTO TESSERAMENTI ANNUALI</w:t>
      </w:r>
    </w:p>
    <w:p w14:paraId="389B65D0" w14:textId="77777777" w:rsidR="00902B84" w:rsidRPr="00902B84" w:rsidRDefault="00902B84" w:rsidP="00902B84">
      <w:pPr>
        <w:pStyle w:val="LndNormale1"/>
        <w:rPr>
          <w:color w:val="002060"/>
        </w:rPr>
      </w:pPr>
    </w:p>
    <w:p w14:paraId="3C9DBCFF" w14:textId="77777777" w:rsidR="00902B84" w:rsidRPr="00902B84" w:rsidRDefault="00902B84" w:rsidP="00902B84">
      <w:pPr>
        <w:pStyle w:val="LndNormale1"/>
        <w:rPr>
          <w:color w:val="002060"/>
        </w:rPr>
      </w:pPr>
      <w:r w:rsidRPr="00902B84">
        <w:rPr>
          <w:color w:val="002060"/>
        </w:rPr>
        <w:t>Vista la richiesta di annullamento presentata ai sensi dell’art. 109 delle NOIF dagli esercenti attività genitoriale con comunicazione inviata anche alla Società di appartenenza, accertato quanto previsto dalla suddetta norma, si procede all’annullamento del seguente tesseramento annuale:</w:t>
      </w:r>
    </w:p>
    <w:p w14:paraId="0A6853B6" w14:textId="77777777" w:rsidR="00902B84" w:rsidRPr="00902B84" w:rsidRDefault="00902B84" w:rsidP="00902B84">
      <w:pPr>
        <w:pStyle w:val="LndNormale1"/>
        <w:rPr>
          <w:b/>
          <w:color w:val="002060"/>
        </w:rPr>
      </w:pPr>
      <w:r w:rsidRPr="00902B84">
        <w:rPr>
          <w:b/>
          <w:color w:val="002060"/>
        </w:rPr>
        <w:t>LEONORI LIAM</w:t>
      </w:r>
      <w:r w:rsidRPr="00902B84">
        <w:rPr>
          <w:b/>
          <w:color w:val="002060"/>
        </w:rPr>
        <w:tab/>
        <w:t>nato 14.08.2009</w:t>
      </w:r>
      <w:r w:rsidRPr="00902B84">
        <w:rPr>
          <w:b/>
          <w:color w:val="002060"/>
        </w:rPr>
        <w:tab/>
        <w:t>700.208 A.S.D. C.U.S. MACERATA CALCIO A5</w:t>
      </w:r>
    </w:p>
    <w:p w14:paraId="38EE9B65" w14:textId="77777777" w:rsidR="00642B2D" w:rsidRPr="00642B2D" w:rsidRDefault="00642B2D" w:rsidP="00642B2D">
      <w:pPr>
        <w:pStyle w:val="LndNormale1"/>
        <w:rPr>
          <w:b/>
          <w:color w:val="002060"/>
        </w:rPr>
      </w:pPr>
      <w:r w:rsidRPr="00642B2D">
        <w:rPr>
          <w:b/>
          <w:color w:val="002060"/>
        </w:rPr>
        <w:t>TROTTA MICHELE</w:t>
      </w:r>
      <w:r w:rsidRPr="00642B2D">
        <w:rPr>
          <w:b/>
          <w:color w:val="002060"/>
        </w:rPr>
        <w:tab/>
        <w:t>nato 16.09.2014</w:t>
      </w:r>
      <w:r w:rsidRPr="00642B2D">
        <w:rPr>
          <w:b/>
          <w:color w:val="002060"/>
        </w:rPr>
        <w:tab/>
        <w:t>949.212 A.S.D. CENTOBUCHI 1972 MP</w:t>
      </w:r>
    </w:p>
    <w:p w14:paraId="0E387879" w14:textId="77777777" w:rsidR="00902B84" w:rsidRDefault="00902B84" w:rsidP="0047674B">
      <w:pPr>
        <w:pStyle w:val="LndNormale1"/>
        <w:rPr>
          <w:color w:val="002060"/>
        </w:rPr>
      </w:pPr>
    </w:p>
    <w:p w14:paraId="32F646D3" w14:textId="77777777" w:rsidR="008221FB" w:rsidRPr="00FF1E15" w:rsidRDefault="008221FB" w:rsidP="008221F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0751E812" w14:textId="77777777" w:rsidR="007347D6" w:rsidRDefault="007347D6" w:rsidP="007347D6">
      <w:pPr>
        <w:pStyle w:val="breakline"/>
        <w:rPr>
          <w:color w:val="002060"/>
        </w:rPr>
      </w:pPr>
      <w:bookmarkStart w:id="12" w:name="_Hlk190073672"/>
    </w:p>
    <w:p w14:paraId="3B29CF9E" w14:textId="77777777" w:rsidR="005B7207" w:rsidRPr="00837426" w:rsidRDefault="005B7207" w:rsidP="005B7207">
      <w:pPr>
        <w:pStyle w:val="titolocampionato0"/>
        <w:shd w:val="clear" w:color="auto" w:fill="CCCCCC"/>
        <w:spacing w:before="80" w:after="40"/>
        <w:rPr>
          <w:color w:val="002060"/>
        </w:rPr>
      </w:pPr>
      <w:r w:rsidRPr="00837426">
        <w:rPr>
          <w:color w:val="002060"/>
        </w:rPr>
        <w:t>CALCIO A CINQUE SERIE C1</w:t>
      </w:r>
    </w:p>
    <w:p w14:paraId="2BD27D18" w14:textId="77777777" w:rsidR="00AF5362" w:rsidRPr="00AF5362" w:rsidRDefault="00AF5362" w:rsidP="00AF5362">
      <w:pPr>
        <w:pStyle w:val="titoloprinc0"/>
        <w:rPr>
          <w:color w:val="002060"/>
        </w:rPr>
      </w:pPr>
      <w:r w:rsidRPr="00AF5362">
        <w:rPr>
          <w:color w:val="002060"/>
        </w:rPr>
        <w:t>VARIAZIONI AL PROGRAMMA GARE</w:t>
      </w:r>
    </w:p>
    <w:p w14:paraId="4515D171" w14:textId="77777777" w:rsidR="00AF5362" w:rsidRPr="00AF5362" w:rsidRDefault="00AF5362" w:rsidP="00AF5362">
      <w:pPr>
        <w:pStyle w:val="breakline"/>
        <w:rPr>
          <w:color w:val="002060"/>
        </w:rPr>
      </w:pPr>
    </w:p>
    <w:p w14:paraId="7110C014" w14:textId="77777777" w:rsidR="00AF5362" w:rsidRPr="00AF5362" w:rsidRDefault="00AF5362" w:rsidP="00AF5362">
      <w:pPr>
        <w:pStyle w:val="breakline"/>
        <w:rPr>
          <w:color w:val="002060"/>
        </w:rPr>
      </w:pPr>
    </w:p>
    <w:p w14:paraId="3C19F406" w14:textId="77777777" w:rsidR="00AF5362" w:rsidRPr="00AF5362" w:rsidRDefault="00AF5362" w:rsidP="00AF5362">
      <w:pPr>
        <w:pStyle w:val="sottotitolocampionato10"/>
        <w:rPr>
          <w:color w:val="002060"/>
        </w:rPr>
      </w:pPr>
      <w:r w:rsidRPr="00AF536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F5362" w:rsidRPr="00AF5362" w14:paraId="5DCF7DD2" w14:textId="77777777" w:rsidTr="00F46AF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3546F" w14:textId="77777777" w:rsidR="00AF5362" w:rsidRPr="00AF5362" w:rsidRDefault="00AF5362" w:rsidP="00F46AF4">
            <w:pPr>
              <w:pStyle w:val="headertabella0"/>
              <w:rPr>
                <w:color w:val="002060"/>
              </w:rPr>
            </w:pPr>
            <w:r w:rsidRPr="00AF536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0063" w14:textId="77777777" w:rsidR="00AF5362" w:rsidRPr="00AF5362" w:rsidRDefault="00AF5362" w:rsidP="00F46AF4">
            <w:pPr>
              <w:pStyle w:val="headertabella0"/>
              <w:rPr>
                <w:color w:val="002060"/>
              </w:rPr>
            </w:pPr>
            <w:r w:rsidRPr="00AF5362">
              <w:rPr>
                <w:color w:val="002060"/>
              </w:rPr>
              <w:t xml:space="preserve">N° </w:t>
            </w:r>
            <w:proofErr w:type="spellStart"/>
            <w:r w:rsidRPr="00AF5362">
              <w:rPr>
                <w:color w:val="002060"/>
              </w:rPr>
              <w:t>Gior</w:t>
            </w:r>
            <w:proofErr w:type="spellEnd"/>
            <w:r w:rsidRPr="00AF536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ABC8C" w14:textId="77777777" w:rsidR="00AF5362" w:rsidRPr="00AF5362" w:rsidRDefault="00AF5362" w:rsidP="00F46AF4">
            <w:pPr>
              <w:pStyle w:val="headertabella0"/>
              <w:rPr>
                <w:color w:val="002060"/>
              </w:rPr>
            </w:pPr>
            <w:r w:rsidRPr="00AF536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FED85" w14:textId="77777777" w:rsidR="00AF5362" w:rsidRPr="00AF5362" w:rsidRDefault="00AF5362" w:rsidP="00F46AF4">
            <w:pPr>
              <w:pStyle w:val="headertabella0"/>
              <w:rPr>
                <w:color w:val="002060"/>
              </w:rPr>
            </w:pPr>
            <w:r w:rsidRPr="00AF536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7FD07" w14:textId="77777777" w:rsidR="00AF5362" w:rsidRPr="00AF5362" w:rsidRDefault="00AF5362" w:rsidP="00F46AF4">
            <w:pPr>
              <w:pStyle w:val="headertabella0"/>
              <w:rPr>
                <w:color w:val="002060"/>
              </w:rPr>
            </w:pPr>
            <w:r w:rsidRPr="00AF5362">
              <w:rPr>
                <w:color w:val="002060"/>
              </w:rPr>
              <w:t xml:space="preserve">Data </w:t>
            </w:r>
            <w:proofErr w:type="spellStart"/>
            <w:r w:rsidRPr="00AF5362">
              <w:rPr>
                <w:color w:val="002060"/>
              </w:rPr>
              <w:t>Orig</w:t>
            </w:r>
            <w:proofErr w:type="spellEnd"/>
            <w:r w:rsidRPr="00AF536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2DD2C" w14:textId="77777777" w:rsidR="00AF5362" w:rsidRPr="00AF5362" w:rsidRDefault="00AF5362" w:rsidP="00F46AF4">
            <w:pPr>
              <w:pStyle w:val="headertabella0"/>
              <w:rPr>
                <w:color w:val="002060"/>
              </w:rPr>
            </w:pPr>
            <w:r w:rsidRPr="00AF536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B9C7B" w14:textId="77777777" w:rsidR="00AF5362" w:rsidRPr="00AF5362" w:rsidRDefault="00AF5362" w:rsidP="00F46AF4">
            <w:pPr>
              <w:pStyle w:val="headertabella0"/>
              <w:rPr>
                <w:color w:val="002060"/>
              </w:rPr>
            </w:pPr>
            <w:r w:rsidRPr="00AF5362">
              <w:rPr>
                <w:color w:val="002060"/>
              </w:rPr>
              <w:t xml:space="preserve">Ora </w:t>
            </w:r>
            <w:proofErr w:type="spellStart"/>
            <w:r w:rsidRPr="00AF5362">
              <w:rPr>
                <w:color w:val="002060"/>
              </w:rPr>
              <w:t>Orig</w:t>
            </w:r>
            <w:proofErr w:type="spellEnd"/>
            <w:r w:rsidRPr="00AF536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ED6B4" w14:textId="77777777" w:rsidR="00AF5362" w:rsidRPr="00AF5362" w:rsidRDefault="00AF5362" w:rsidP="00F46AF4">
            <w:pPr>
              <w:pStyle w:val="headertabella0"/>
              <w:rPr>
                <w:color w:val="002060"/>
              </w:rPr>
            </w:pPr>
            <w:r w:rsidRPr="00AF5362">
              <w:rPr>
                <w:color w:val="002060"/>
              </w:rPr>
              <w:t>Impianto</w:t>
            </w:r>
          </w:p>
        </w:tc>
      </w:tr>
      <w:tr w:rsidR="00AF5362" w:rsidRPr="00AF5362" w14:paraId="401F4739" w14:textId="77777777" w:rsidTr="00F46AF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D799" w14:textId="77777777" w:rsidR="00AF5362" w:rsidRPr="00AF5362" w:rsidRDefault="00AF5362" w:rsidP="00F46AF4">
            <w:pPr>
              <w:pStyle w:val="rowtabella0"/>
              <w:rPr>
                <w:color w:val="002060"/>
                <w:highlight w:val="yellow"/>
              </w:rPr>
            </w:pPr>
            <w:r w:rsidRPr="00AF5362">
              <w:rPr>
                <w:color w:val="002060"/>
                <w:highlight w:val="yellow"/>
              </w:rPr>
              <w:t>18/02/2025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E0185" w14:textId="77777777" w:rsidR="00AF5362" w:rsidRPr="00AF5362" w:rsidRDefault="00AF5362" w:rsidP="00F46AF4">
            <w:pPr>
              <w:pStyle w:val="rowtabella0"/>
              <w:jc w:val="center"/>
              <w:rPr>
                <w:color w:val="002060"/>
                <w:highlight w:val="yellow"/>
              </w:rPr>
            </w:pPr>
            <w:r w:rsidRPr="00AF5362">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D053C" w14:textId="77777777" w:rsidR="00AF5362" w:rsidRPr="00AF5362" w:rsidRDefault="00AF5362" w:rsidP="00F46AF4">
            <w:pPr>
              <w:pStyle w:val="rowtabella0"/>
              <w:rPr>
                <w:color w:val="002060"/>
                <w:highlight w:val="yellow"/>
              </w:rPr>
            </w:pPr>
            <w:r w:rsidRPr="00AF5362">
              <w:rPr>
                <w:color w:val="002060"/>
                <w:highlight w:val="yellow"/>
              </w:rPr>
              <w:t>ATLETICO CHIARAVALLE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B84C" w14:textId="77777777" w:rsidR="00AF5362" w:rsidRPr="00AF5362" w:rsidRDefault="00AF5362" w:rsidP="00F46AF4">
            <w:pPr>
              <w:pStyle w:val="rowtabella0"/>
              <w:rPr>
                <w:color w:val="002060"/>
                <w:highlight w:val="yellow"/>
              </w:rPr>
            </w:pPr>
            <w:r w:rsidRPr="00AF5362">
              <w:rPr>
                <w:color w:val="002060"/>
                <w:highlight w:val="yellow"/>
              </w:rPr>
              <w:t>REAL CASEBRUCIATE W.FIRE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0BDC" w14:textId="77777777" w:rsidR="00AF5362" w:rsidRPr="00AF5362" w:rsidRDefault="00AF5362" w:rsidP="00F46AF4">
            <w:pPr>
              <w:pStyle w:val="rowtabella0"/>
              <w:rPr>
                <w:color w:val="002060"/>
              </w:rPr>
            </w:pPr>
            <w:r w:rsidRPr="00AF5362">
              <w:rPr>
                <w:color w:val="002060"/>
              </w:rPr>
              <w:t>14/02/2025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BF00" w14:textId="77777777" w:rsidR="00AF5362" w:rsidRPr="00AF5362" w:rsidRDefault="00AF5362" w:rsidP="00F46AF4">
            <w:pPr>
              <w:pStyle w:val="rowtabella0"/>
              <w:jc w:val="center"/>
              <w:rPr>
                <w:color w:val="002060"/>
              </w:rPr>
            </w:pPr>
            <w:r w:rsidRPr="00AF536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592A" w14:textId="77777777" w:rsidR="00AF5362" w:rsidRPr="00AF5362" w:rsidRDefault="00AF5362" w:rsidP="00F46AF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64F8" w14:textId="77777777" w:rsidR="00AF5362" w:rsidRPr="00AF5362" w:rsidRDefault="00AF5362" w:rsidP="00F46AF4">
            <w:pPr>
              <w:rPr>
                <w:color w:val="002060"/>
              </w:rPr>
            </w:pPr>
          </w:p>
        </w:tc>
      </w:tr>
    </w:tbl>
    <w:p w14:paraId="0AFC3A57" w14:textId="77777777" w:rsidR="00AF5362" w:rsidRPr="00AF5362" w:rsidRDefault="00AF5362" w:rsidP="00AF5362">
      <w:pPr>
        <w:pStyle w:val="breakline"/>
        <w:rPr>
          <w:rFonts w:eastAsiaTheme="minorEastAsia"/>
          <w:color w:val="002060"/>
        </w:rPr>
      </w:pPr>
    </w:p>
    <w:p w14:paraId="0956CCE9" w14:textId="77777777" w:rsidR="00AF5362" w:rsidRPr="00AF5362" w:rsidRDefault="00AF5362" w:rsidP="00AF5362">
      <w:pPr>
        <w:pStyle w:val="breakline"/>
        <w:rPr>
          <w:color w:val="002060"/>
        </w:rPr>
      </w:pPr>
    </w:p>
    <w:p w14:paraId="61FFCE0D" w14:textId="77777777" w:rsidR="00AF5362" w:rsidRPr="00AF5362" w:rsidRDefault="00AF5362" w:rsidP="00AF5362">
      <w:pPr>
        <w:pStyle w:val="sottotitolocampionato10"/>
        <w:rPr>
          <w:color w:val="002060"/>
        </w:rPr>
      </w:pPr>
      <w:r w:rsidRPr="00AF536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F5362" w:rsidRPr="00AF5362" w14:paraId="0CBC7E2A" w14:textId="77777777" w:rsidTr="00F46AF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0A689" w14:textId="77777777" w:rsidR="00AF5362" w:rsidRPr="00AF5362" w:rsidRDefault="00AF5362" w:rsidP="00F46AF4">
            <w:pPr>
              <w:pStyle w:val="headertabella0"/>
              <w:rPr>
                <w:color w:val="002060"/>
              </w:rPr>
            </w:pPr>
            <w:r w:rsidRPr="00AF536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19922" w14:textId="77777777" w:rsidR="00AF5362" w:rsidRPr="00AF5362" w:rsidRDefault="00AF5362" w:rsidP="00F46AF4">
            <w:pPr>
              <w:pStyle w:val="headertabella0"/>
              <w:rPr>
                <w:color w:val="002060"/>
              </w:rPr>
            </w:pPr>
            <w:r w:rsidRPr="00AF5362">
              <w:rPr>
                <w:color w:val="002060"/>
              </w:rPr>
              <w:t xml:space="preserve">N° </w:t>
            </w:r>
            <w:proofErr w:type="spellStart"/>
            <w:r w:rsidRPr="00AF5362">
              <w:rPr>
                <w:color w:val="002060"/>
              </w:rPr>
              <w:t>Gior</w:t>
            </w:r>
            <w:proofErr w:type="spellEnd"/>
            <w:r w:rsidRPr="00AF536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C6C24" w14:textId="77777777" w:rsidR="00AF5362" w:rsidRPr="00AF5362" w:rsidRDefault="00AF5362" w:rsidP="00F46AF4">
            <w:pPr>
              <w:pStyle w:val="headertabella0"/>
              <w:rPr>
                <w:color w:val="002060"/>
              </w:rPr>
            </w:pPr>
            <w:r w:rsidRPr="00AF536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D8329" w14:textId="77777777" w:rsidR="00AF5362" w:rsidRPr="00AF5362" w:rsidRDefault="00AF5362" w:rsidP="00F46AF4">
            <w:pPr>
              <w:pStyle w:val="headertabella0"/>
              <w:rPr>
                <w:color w:val="002060"/>
              </w:rPr>
            </w:pPr>
            <w:r w:rsidRPr="00AF536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D8CD0" w14:textId="77777777" w:rsidR="00AF5362" w:rsidRPr="00AF5362" w:rsidRDefault="00AF5362" w:rsidP="00F46AF4">
            <w:pPr>
              <w:pStyle w:val="headertabella0"/>
              <w:rPr>
                <w:color w:val="002060"/>
              </w:rPr>
            </w:pPr>
            <w:r w:rsidRPr="00AF5362">
              <w:rPr>
                <w:color w:val="002060"/>
              </w:rPr>
              <w:t xml:space="preserve">Data </w:t>
            </w:r>
            <w:proofErr w:type="spellStart"/>
            <w:r w:rsidRPr="00AF5362">
              <w:rPr>
                <w:color w:val="002060"/>
              </w:rPr>
              <w:t>Orig</w:t>
            </w:r>
            <w:proofErr w:type="spellEnd"/>
            <w:r w:rsidRPr="00AF536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00E5C" w14:textId="77777777" w:rsidR="00AF5362" w:rsidRPr="00AF5362" w:rsidRDefault="00AF5362" w:rsidP="00F46AF4">
            <w:pPr>
              <w:pStyle w:val="headertabella0"/>
              <w:rPr>
                <w:color w:val="002060"/>
              </w:rPr>
            </w:pPr>
            <w:r w:rsidRPr="00AF536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3B092" w14:textId="77777777" w:rsidR="00AF5362" w:rsidRPr="00AF5362" w:rsidRDefault="00AF5362" w:rsidP="00F46AF4">
            <w:pPr>
              <w:pStyle w:val="headertabella0"/>
              <w:rPr>
                <w:color w:val="002060"/>
              </w:rPr>
            </w:pPr>
            <w:r w:rsidRPr="00AF5362">
              <w:rPr>
                <w:color w:val="002060"/>
              </w:rPr>
              <w:t xml:space="preserve">Ora </w:t>
            </w:r>
            <w:proofErr w:type="spellStart"/>
            <w:r w:rsidRPr="00AF5362">
              <w:rPr>
                <w:color w:val="002060"/>
              </w:rPr>
              <w:t>Orig</w:t>
            </w:r>
            <w:proofErr w:type="spellEnd"/>
            <w:r w:rsidRPr="00AF536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9A004" w14:textId="77777777" w:rsidR="00AF5362" w:rsidRPr="00AF5362" w:rsidRDefault="00AF5362" w:rsidP="00F46AF4">
            <w:pPr>
              <w:pStyle w:val="headertabella0"/>
              <w:rPr>
                <w:color w:val="002060"/>
              </w:rPr>
            </w:pPr>
            <w:r w:rsidRPr="00AF5362">
              <w:rPr>
                <w:color w:val="002060"/>
              </w:rPr>
              <w:t>Impianto</w:t>
            </w:r>
          </w:p>
        </w:tc>
      </w:tr>
      <w:tr w:rsidR="00AF5362" w:rsidRPr="00AF5362" w14:paraId="5D008A3B" w14:textId="77777777" w:rsidTr="00F46AF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DA64" w14:textId="77777777" w:rsidR="00AF5362" w:rsidRPr="00AF5362" w:rsidRDefault="00AF5362" w:rsidP="00F46AF4">
            <w:pPr>
              <w:pStyle w:val="rowtabella0"/>
              <w:rPr>
                <w:color w:val="002060"/>
                <w:highlight w:val="yellow"/>
              </w:rPr>
            </w:pPr>
            <w:r w:rsidRPr="00AF5362">
              <w:rPr>
                <w:color w:val="002060"/>
                <w:highlight w:val="yellow"/>
              </w:rPr>
              <w:t>19/02/2025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EC97" w14:textId="77777777" w:rsidR="00AF5362" w:rsidRPr="00AF5362" w:rsidRDefault="00AF5362" w:rsidP="00F46AF4">
            <w:pPr>
              <w:pStyle w:val="rowtabella0"/>
              <w:jc w:val="center"/>
              <w:rPr>
                <w:color w:val="002060"/>
                <w:highlight w:val="yellow"/>
              </w:rPr>
            </w:pPr>
            <w:r w:rsidRPr="00AF5362">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F5AE3" w14:textId="77777777" w:rsidR="00AF5362" w:rsidRPr="00AF5362" w:rsidRDefault="00AF5362" w:rsidP="00F46AF4">
            <w:pPr>
              <w:pStyle w:val="rowtabella0"/>
              <w:rPr>
                <w:color w:val="002060"/>
                <w:highlight w:val="yellow"/>
              </w:rPr>
            </w:pPr>
            <w:r w:rsidRPr="00AF5362">
              <w:rPr>
                <w:color w:val="002060"/>
                <w:highlight w:val="yellow"/>
              </w:rPr>
              <w:t>GROTTACCIA 2005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7DDF" w14:textId="77777777" w:rsidR="00AF5362" w:rsidRPr="00AF5362" w:rsidRDefault="00AF5362" w:rsidP="00F46AF4">
            <w:pPr>
              <w:pStyle w:val="rowtabella0"/>
              <w:rPr>
                <w:color w:val="002060"/>
                <w:highlight w:val="yellow"/>
              </w:rPr>
            </w:pPr>
            <w:r w:rsidRPr="00AF5362">
              <w:rPr>
                <w:color w:val="002060"/>
                <w:highlight w:val="yellow"/>
              </w:rPr>
              <w:t>C.U.S. CAMERINO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B1D3" w14:textId="2BC3F7A5" w:rsidR="00AF5362" w:rsidRPr="00AF5362" w:rsidRDefault="00AF5362" w:rsidP="00F46AF4">
            <w:pPr>
              <w:pStyle w:val="rowtabella0"/>
              <w:rPr>
                <w:color w:val="002060"/>
              </w:rPr>
            </w:pPr>
            <w:r w:rsidRPr="00AF5362">
              <w:rPr>
                <w:color w:val="002060"/>
              </w:rPr>
              <w:t>1</w:t>
            </w:r>
            <w:r>
              <w:rPr>
                <w:color w:val="002060"/>
              </w:rPr>
              <w:t>5</w:t>
            </w:r>
            <w:r w:rsidRPr="00AF5362">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5AF03" w14:textId="77777777" w:rsidR="00AF5362" w:rsidRPr="00AF5362" w:rsidRDefault="00AF5362" w:rsidP="00F46AF4">
            <w:pPr>
              <w:pStyle w:val="rowtabella0"/>
              <w:jc w:val="center"/>
              <w:rPr>
                <w:color w:val="002060"/>
                <w:highlight w:val="yellow"/>
              </w:rPr>
            </w:pPr>
            <w:r w:rsidRPr="00AF536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EB3F" w14:textId="32C484CE" w:rsidR="00AF5362" w:rsidRPr="00AF5362" w:rsidRDefault="00AF5362" w:rsidP="00F46AF4">
            <w:pPr>
              <w:pStyle w:val="rowtabella0"/>
              <w:jc w:val="center"/>
              <w:rPr>
                <w:color w:val="002060"/>
              </w:rPr>
            </w:pPr>
            <w:r>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8B9C" w14:textId="77777777" w:rsidR="00AF5362" w:rsidRPr="00AF5362" w:rsidRDefault="00AF5362" w:rsidP="00F46AF4">
            <w:pPr>
              <w:rPr>
                <w:color w:val="002060"/>
              </w:rPr>
            </w:pPr>
          </w:p>
        </w:tc>
      </w:tr>
    </w:tbl>
    <w:p w14:paraId="78C3D9DD" w14:textId="77777777" w:rsidR="00AF5362" w:rsidRPr="00AF5362" w:rsidRDefault="00AF5362" w:rsidP="00AF5362">
      <w:pPr>
        <w:pStyle w:val="breakline"/>
        <w:rPr>
          <w:rFonts w:eastAsiaTheme="minorEastAsia"/>
          <w:color w:val="002060"/>
        </w:rPr>
      </w:pPr>
    </w:p>
    <w:p w14:paraId="1F7CA327" w14:textId="77777777" w:rsidR="00AF5362" w:rsidRPr="00AF5362" w:rsidRDefault="00AF5362" w:rsidP="00AF5362">
      <w:pPr>
        <w:pStyle w:val="breakline"/>
        <w:rPr>
          <w:rFonts w:eastAsiaTheme="minorEastAsia"/>
          <w:color w:val="002060"/>
        </w:rPr>
      </w:pPr>
    </w:p>
    <w:p w14:paraId="4E0EB6A4" w14:textId="77777777" w:rsidR="005B7207" w:rsidRPr="00837426" w:rsidRDefault="005B7207" w:rsidP="005B7207">
      <w:pPr>
        <w:pStyle w:val="titoloprinc0"/>
        <w:rPr>
          <w:color w:val="002060"/>
        </w:rPr>
      </w:pPr>
      <w:r w:rsidRPr="00837426">
        <w:rPr>
          <w:color w:val="002060"/>
        </w:rPr>
        <w:t>GIUDICE SPORTIVO</w:t>
      </w:r>
    </w:p>
    <w:p w14:paraId="25818E0B" w14:textId="77777777" w:rsidR="005B7207" w:rsidRPr="00837426" w:rsidRDefault="005B7207" w:rsidP="005B7207">
      <w:pPr>
        <w:pStyle w:val="diffida"/>
        <w:rPr>
          <w:color w:val="002060"/>
        </w:rPr>
      </w:pPr>
      <w:r w:rsidRPr="00837426">
        <w:rPr>
          <w:color w:val="002060"/>
        </w:rPr>
        <w:t>Il Giudice Sportivo Avv. Agnese Lazzaretti, con l'assistenza del Segretario Angelo Castellana, nella seduta del 13/02/2025, ha adottato le decisioni che di seguito integralmente si riportano:</w:t>
      </w:r>
    </w:p>
    <w:p w14:paraId="7632F503" w14:textId="77777777" w:rsidR="005B7207" w:rsidRPr="00837426" w:rsidRDefault="005B7207" w:rsidP="005B7207">
      <w:pPr>
        <w:pStyle w:val="titolo10"/>
        <w:rPr>
          <w:color w:val="002060"/>
        </w:rPr>
      </w:pPr>
      <w:r w:rsidRPr="00837426">
        <w:rPr>
          <w:color w:val="002060"/>
        </w:rPr>
        <w:t xml:space="preserve">GARE DEL 7/ 2/2025 </w:t>
      </w:r>
    </w:p>
    <w:p w14:paraId="1BEE7D10" w14:textId="77777777" w:rsidR="005B7207" w:rsidRPr="00837426" w:rsidRDefault="005B7207" w:rsidP="005B7207">
      <w:pPr>
        <w:pStyle w:val="titolo7a"/>
        <w:rPr>
          <w:color w:val="002060"/>
        </w:rPr>
      </w:pPr>
      <w:r w:rsidRPr="00837426">
        <w:rPr>
          <w:color w:val="002060"/>
        </w:rPr>
        <w:t xml:space="preserve">PROVVEDIMENTI DISCIPLINARI </w:t>
      </w:r>
    </w:p>
    <w:p w14:paraId="274083CA" w14:textId="77777777" w:rsidR="005B7207" w:rsidRPr="00837426" w:rsidRDefault="005B7207" w:rsidP="005B7207">
      <w:pPr>
        <w:pStyle w:val="titolo7b0"/>
        <w:rPr>
          <w:color w:val="002060"/>
        </w:rPr>
      </w:pPr>
      <w:r w:rsidRPr="00837426">
        <w:rPr>
          <w:color w:val="002060"/>
        </w:rPr>
        <w:t xml:space="preserve">In base alle risultanze degli atti ufficiali sono state deliberate le seguenti sanzioni disciplinari. </w:t>
      </w:r>
    </w:p>
    <w:p w14:paraId="710C9FF7" w14:textId="77777777" w:rsidR="005B7207" w:rsidRPr="00837426" w:rsidRDefault="005B7207" w:rsidP="005B7207">
      <w:pPr>
        <w:pStyle w:val="titolo30"/>
        <w:rPr>
          <w:color w:val="002060"/>
        </w:rPr>
      </w:pPr>
      <w:r w:rsidRPr="00837426">
        <w:rPr>
          <w:color w:val="002060"/>
        </w:rPr>
        <w:t xml:space="preserve">CALCIATORI NON ESPULSI </w:t>
      </w:r>
    </w:p>
    <w:p w14:paraId="0C61C0CB" w14:textId="77777777" w:rsidR="005B7207" w:rsidRPr="00837426" w:rsidRDefault="005B7207" w:rsidP="005B7207">
      <w:pPr>
        <w:pStyle w:val="titolo20"/>
        <w:rPr>
          <w:color w:val="002060"/>
        </w:rPr>
      </w:pPr>
      <w:r w:rsidRPr="0083742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7207" w:rsidRPr="00837426" w14:paraId="005FA61F" w14:textId="77777777" w:rsidTr="00C36E48">
        <w:tc>
          <w:tcPr>
            <w:tcW w:w="2200" w:type="dxa"/>
            <w:tcMar>
              <w:top w:w="20" w:type="dxa"/>
              <w:left w:w="20" w:type="dxa"/>
              <w:bottom w:w="20" w:type="dxa"/>
              <w:right w:w="20" w:type="dxa"/>
            </w:tcMar>
            <w:vAlign w:val="center"/>
            <w:hideMark/>
          </w:tcPr>
          <w:p w14:paraId="1D2DDB2E" w14:textId="77777777" w:rsidR="005B7207" w:rsidRPr="00837426" w:rsidRDefault="005B7207" w:rsidP="00C36E48">
            <w:pPr>
              <w:pStyle w:val="movimento"/>
              <w:rPr>
                <w:color w:val="002060"/>
              </w:rPr>
            </w:pPr>
            <w:r w:rsidRPr="00837426">
              <w:rPr>
                <w:color w:val="002060"/>
              </w:rPr>
              <w:t>LATINI MATTIA</w:t>
            </w:r>
          </w:p>
        </w:tc>
        <w:tc>
          <w:tcPr>
            <w:tcW w:w="2200" w:type="dxa"/>
            <w:tcMar>
              <w:top w:w="20" w:type="dxa"/>
              <w:left w:w="20" w:type="dxa"/>
              <w:bottom w:w="20" w:type="dxa"/>
              <w:right w:w="20" w:type="dxa"/>
            </w:tcMar>
            <w:vAlign w:val="center"/>
            <w:hideMark/>
          </w:tcPr>
          <w:p w14:paraId="033E265E" w14:textId="77777777" w:rsidR="005B7207" w:rsidRPr="00837426" w:rsidRDefault="005B7207" w:rsidP="00C36E48">
            <w:pPr>
              <w:pStyle w:val="movimento2"/>
              <w:rPr>
                <w:color w:val="002060"/>
              </w:rPr>
            </w:pPr>
            <w:r w:rsidRPr="00837426">
              <w:rPr>
                <w:color w:val="002060"/>
              </w:rPr>
              <w:t xml:space="preserve">(TRE TORRI A.S.D.) </w:t>
            </w:r>
          </w:p>
        </w:tc>
        <w:tc>
          <w:tcPr>
            <w:tcW w:w="800" w:type="dxa"/>
            <w:tcMar>
              <w:top w:w="20" w:type="dxa"/>
              <w:left w:w="20" w:type="dxa"/>
              <w:bottom w:w="20" w:type="dxa"/>
              <w:right w:w="20" w:type="dxa"/>
            </w:tcMar>
            <w:vAlign w:val="center"/>
            <w:hideMark/>
          </w:tcPr>
          <w:p w14:paraId="02528F89" w14:textId="77777777" w:rsidR="005B7207" w:rsidRPr="00837426" w:rsidRDefault="005B7207" w:rsidP="00C36E48">
            <w:pPr>
              <w:pStyle w:val="movimento"/>
              <w:rPr>
                <w:color w:val="002060"/>
              </w:rPr>
            </w:pPr>
            <w:r w:rsidRPr="00837426">
              <w:rPr>
                <w:color w:val="002060"/>
              </w:rPr>
              <w:t> </w:t>
            </w:r>
          </w:p>
        </w:tc>
        <w:tc>
          <w:tcPr>
            <w:tcW w:w="2200" w:type="dxa"/>
            <w:tcMar>
              <w:top w:w="20" w:type="dxa"/>
              <w:left w:w="20" w:type="dxa"/>
              <w:bottom w:w="20" w:type="dxa"/>
              <w:right w:w="20" w:type="dxa"/>
            </w:tcMar>
            <w:vAlign w:val="center"/>
            <w:hideMark/>
          </w:tcPr>
          <w:p w14:paraId="345934C4" w14:textId="77777777" w:rsidR="005B7207" w:rsidRPr="00837426" w:rsidRDefault="005B7207" w:rsidP="00C36E48">
            <w:pPr>
              <w:pStyle w:val="movimento"/>
              <w:rPr>
                <w:color w:val="002060"/>
              </w:rPr>
            </w:pPr>
            <w:r w:rsidRPr="00837426">
              <w:rPr>
                <w:color w:val="002060"/>
              </w:rPr>
              <w:t> </w:t>
            </w:r>
          </w:p>
        </w:tc>
        <w:tc>
          <w:tcPr>
            <w:tcW w:w="2200" w:type="dxa"/>
            <w:tcMar>
              <w:top w:w="20" w:type="dxa"/>
              <w:left w:w="20" w:type="dxa"/>
              <w:bottom w:w="20" w:type="dxa"/>
              <w:right w:w="20" w:type="dxa"/>
            </w:tcMar>
            <w:vAlign w:val="center"/>
            <w:hideMark/>
          </w:tcPr>
          <w:p w14:paraId="5D4A244E" w14:textId="77777777" w:rsidR="005B7207" w:rsidRPr="00837426" w:rsidRDefault="005B7207" w:rsidP="00C36E48">
            <w:pPr>
              <w:pStyle w:val="movimento2"/>
              <w:rPr>
                <w:color w:val="002060"/>
              </w:rPr>
            </w:pPr>
            <w:r w:rsidRPr="00837426">
              <w:rPr>
                <w:color w:val="002060"/>
              </w:rPr>
              <w:t> </w:t>
            </w:r>
          </w:p>
        </w:tc>
      </w:tr>
    </w:tbl>
    <w:p w14:paraId="25C96B65" w14:textId="77777777" w:rsidR="005B7207" w:rsidRDefault="005B7207" w:rsidP="007347D6">
      <w:pPr>
        <w:pStyle w:val="breakline"/>
        <w:rPr>
          <w:color w:val="002060"/>
        </w:rPr>
      </w:pPr>
    </w:p>
    <w:p w14:paraId="47F67EEE" w14:textId="77777777" w:rsidR="005B7207" w:rsidRPr="008B074C" w:rsidRDefault="005B7207" w:rsidP="005B7207">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5670546A" w14:textId="77777777" w:rsidR="005B7207" w:rsidRPr="008B074C" w:rsidRDefault="005B7207" w:rsidP="005B7207">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41507DCA" w14:textId="77777777" w:rsidR="005B7207" w:rsidRDefault="005B7207" w:rsidP="007347D6">
      <w:pPr>
        <w:pStyle w:val="breakline"/>
        <w:rPr>
          <w:color w:val="002060"/>
        </w:rPr>
      </w:pPr>
    </w:p>
    <w:p w14:paraId="1CA557CE" w14:textId="77777777" w:rsidR="005B7207" w:rsidRDefault="005B7207" w:rsidP="007347D6">
      <w:pPr>
        <w:pStyle w:val="breakline"/>
        <w:rPr>
          <w:color w:val="002060"/>
        </w:rPr>
      </w:pPr>
    </w:p>
    <w:p w14:paraId="68E44531" w14:textId="77777777" w:rsidR="00ED155B" w:rsidRPr="00ED155B" w:rsidRDefault="00ED155B" w:rsidP="00ED155B">
      <w:pPr>
        <w:pStyle w:val="titolocampionato0"/>
        <w:shd w:val="clear" w:color="auto" w:fill="CCCCCC"/>
        <w:spacing w:before="80" w:after="40"/>
        <w:rPr>
          <w:color w:val="002060"/>
        </w:rPr>
      </w:pPr>
      <w:r w:rsidRPr="00ED155B">
        <w:rPr>
          <w:color w:val="002060"/>
        </w:rPr>
        <w:t>CALCIO A CINQUE SERIE D</w:t>
      </w:r>
    </w:p>
    <w:p w14:paraId="183F66E8" w14:textId="77777777" w:rsidR="00ED155B" w:rsidRPr="00ED155B" w:rsidRDefault="00ED155B" w:rsidP="00ED155B">
      <w:pPr>
        <w:pStyle w:val="titoloprinc0"/>
        <w:rPr>
          <w:color w:val="002060"/>
        </w:rPr>
      </w:pPr>
      <w:r w:rsidRPr="00ED155B">
        <w:rPr>
          <w:color w:val="002060"/>
        </w:rPr>
        <w:t>GIUDICE SPORTIVO</w:t>
      </w:r>
    </w:p>
    <w:p w14:paraId="535BA0A8" w14:textId="77777777" w:rsidR="00ED155B" w:rsidRPr="00ED155B" w:rsidRDefault="00ED155B" w:rsidP="00ED155B">
      <w:pPr>
        <w:pStyle w:val="diffida"/>
        <w:rPr>
          <w:color w:val="002060"/>
        </w:rPr>
      </w:pPr>
      <w:r w:rsidRPr="00ED155B">
        <w:rPr>
          <w:color w:val="002060"/>
        </w:rPr>
        <w:lastRenderedPageBreak/>
        <w:t>Il Giudice Sportivo Avv. Agnese Lazzaretti, con l'assistenza del Segretario Angelo Castellana, nella seduta del 13/02/2025, ha adottato le decisioni che di seguito integralmente si riportano:</w:t>
      </w:r>
    </w:p>
    <w:p w14:paraId="7D2F26B8" w14:textId="77777777" w:rsidR="00ED155B" w:rsidRPr="00ED155B" w:rsidRDefault="00ED155B" w:rsidP="00ED155B">
      <w:pPr>
        <w:pStyle w:val="titolo10"/>
        <w:rPr>
          <w:color w:val="002060"/>
        </w:rPr>
      </w:pPr>
      <w:r w:rsidRPr="00ED155B">
        <w:rPr>
          <w:color w:val="002060"/>
        </w:rPr>
        <w:t xml:space="preserve">GARE DEL 7/ 2/2025 </w:t>
      </w:r>
    </w:p>
    <w:p w14:paraId="14ED4AF2" w14:textId="77777777" w:rsidR="00ED155B" w:rsidRPr="00ED155B" w:rsidRDefault="00ED155B" w:rsidP="00ED155B">
      <w:pPr>
        <w:pStyle w:val="titolo7a"/>
        <w:rPr>
          <w:color w:val="002060"/>
        </w:rPr>
      </w:pPr>
      <w:r w:rsidRPr="00ED155B">
        <w:rPr>
          <w:color w:val="002060"/>
        </w:rPr>
        <w:t xml:space="preserve">PROVVEDIMENTI DISCIPLINARI </w:t>
      </w:r>
    </w:p>
    <w:p w14:paraId="6E60E12E" w14:textId="77777777" w:rsidR="00ED155B" w:rsidRPr="00ED155B" w:rsidRDefault="00ED155B" w:rsidP="00ED155B">
      <w:pPr>
        <w:pStyle w:val="titolo7b0"/>
        <w:rPr>
          <w:color w:val="002060"/>
        </w:rPr>
      </w:pPr>
      <w:r w:rsidRPr="00ED155B">
        <w:rPr>
          <w:color w:val="002060"/>
        </w:rPr>
        <w:t xml:space="preserve">In base alle risultanze degli atti ufficiali sono state deliberate le seguenti sanzioni disciplinari. </w:t>
      </w:r>
    </w:p>
    <w:p w14:paraId="15AB958E" w14:textId="77777777" w:rsidR="00ED155B" w:rsidRPr="00ED155B" w:rsidRDefault="00ED155B" w:rsidP="00ED155B">
      <w:pPr>
        <w:pStyle w:val="titolo30"/>
        <w:rPr>
          <w:color w:val="002060"/>
        </w:rPr>
      </w:pPr>
      <w:r w:rsidRPr="00ED155B">
        <w:rPr>
          <w:color w:val="002060"/>
        </w:rPr>
        <w:t xml:space="preserve">CALCIATORI ESPULSI </w:t>
      </w:r>
    </w:p>
    <w:p w14:paraId="7295152A" w14:textId="77777777" w:rsidR="00ED155B" w:rsidRPr="00ED155B" w:rsidRDefault="00ED155B" w:rsidP="00ED155B">
      <w:pPr>
        <w:pStyle w:val="titolo20"/>
        <w:rPr>
          <w:color w:val="002060"/>
        </w:rPr>
      </w:pPr>
      <w:r w:rsidRPr="00ED155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155B" w:rsidRPr="00ED155B" w14:paraId="2B04328D" w14:textId="77777777" w:rsidTr="00C36E48">
        <w:tc>
          <w:tcPr>
            <w:tcW w:w="2200" w:type="dxa"/>
            <w:tcMar>
              <w:top w:w="20" w:type="dxa"/>
              <w:left w:w="20" w:type="dxa"/>
              <w:bottom w:w="20" w:type="dxa"/>
              <w:right w:w="20" w:type="dxa"/>
            </w:tcMar>
            <w:vAlign w:val="center"/>
            <w:hideMark/>
          </w:tcPr>
          <w:p w14:paraId="5C59EF62" w14:textId="77777777" w:rsidR="00ED155B" w:rsidRPr="00ED155B" w:rsidRDefault="00ED155B" w:rsidP="00C36E48">
            <w:pPr>
              <w:pStyle w:val="movimento"/>
              <w:rPr>
                <w:color w:val="002060"/>
              </w:rPr>
            </w:pPr>
            <w:r w:rsidRPr="00ED155B">
              <w:rPr>
                <w:color w:val="002060"/>
              </w:rPr>
              <w:t>GAMBINI NICOLO</w:t>
            </w:r>
          </w:p>
        </w:tc>
        <w:tc>
          <w:tcPr>
            <w:tcW w:w="2200" w:type="dxa"/>
            <w:tcMar>
              <w:top w:w="20" w:type="dxa"/>
              <w:left w:w="20" w:type="dxa"/>
              <w:bottom w:w="20" w:type="dxa"/>
              <w:right w:w="20" w:type="dxa"/>
            </w:tcMar>
            <w:vAlign w:val="center"/>
            <w:hideMark/>
          </w:tcPr>
          <w:p w14:paraId="014157A6" w14:textId="77777777" w:rsidR="00ED155B" w:rsidRPr="00ED155B" w:rsidRDefault="00ED155B" w:rsidP="00C36E48">
            <w:pPr>
              <w:pStyle w:val="movimento2"/>
              <w:rPr>
                <w:color w:val="002060"/>
              </w:rPr>
            </w:pPr>
            <w:r w:rsidRPr="00ED155B">
              <w:rPr>
                <w:color w:val="002060"/>
              </w:rPr>
              <w:t xml:space="preserve">(VAL TENNA UNITED) </w:t>
            </w:r>
          </w:p>
        </w:tc>
        <w:tc>
          <w:tcPr>
            <w:tcW w:w="800" w:type="dxa"/>
            <w:tcMar>
              <w:top w:w="20" w:type="dxa"/>
              <w:left w:w="20" w:type="dxa"/>
              <w:bottom w:w="20" w:type="dxa"/>
              <w:right w:w="20" w:type="dxa"/>
            </w:tcMar>
            <w:vAlign w:val="center"/>
            <w:hideMark/>
          </w:tcPr>
          <w:p w14:paraId="42CC3500" w14:textId="77777777" w:rsidR="00ED155B" w:rsidRPr="00ED155B" w:rsidRDefault="00ED155B" w:rsidP="00C36E48">
            <w:pPr>
              <w:pStyle w:val="movimento"/>
              <w:rPr>
                <w:color w:val="002060"/>
              </w:rPr>
            </w:pPr>
            <w:r w:rsidRPr="00ED155B">
              <w:rPr>
                <w:color w:val="002060"/>
              </w:rPr>
              <w:t> </w:t>
            </w:r>
          </w:p>
        </w:tc>
        <w:tc>
          <w:tcPr>
            <w:tcW w:w="2200" w:type="dxa"/>
            <w:tcMar>
              <w:top w:w="20" w:type="dxa"/>
              <w:left w:w="20" w:type="dxa"/>
              <w:bottom w:w="20" w:type="dxa"/>
              <w:right w:w="20" w:type="dxa"/>
            </w:tcMar>
            <w:vAlign w:val="center"/>
            <w:hideMark/>
          </w:tcPr>
          <w:p w14:paraId="2F1A1599" w14:textId="77777777" w:rsidR="00ED155B" w:rsidRPr="00ED155B" w:rsidRDefault="00ED155B" w:rsidP="00C36E48">
            <w:pPr>
              <w:pStyle w:val="movimento"/>
              <w:rPr>
                <w:color w:val="002060"/>
              </w:rPr>
            </w:pPr>
            <w:r w:rsidRPr="00ED155B">
              <w:rPr>
                <w:color w:val="002060"/>
              </w:rPr>
              <w:t> </w:t>
            </w:r>
          </w:p>
        </w:tc>
        <w:tc>
          <w:tcPr>
            <w:tcW w:w="2200" w:type="dxa"/>
            <w:tcMar>
              <w:top w:w="20" w:type="dxa"/>
              <w:left w:w="20" w:type="dxa"/>
              <w:bottom w:w="20" w:type="dxa"/>
              <w:right w:w="20" w:type="dxa"/>
            </w:tcMar>
            <w:vAlign w:val="center"/>
            <w:hideMark/>
          </w:tcPr>
          <w:p w14:paraId="16BB504C" w14:textId="77777777" w:rsidR="00ED155B" w:rsidRPr="00ED155B" w:rsidRDefault="00ED155B" w:rsidP="00C36E48">
            <w:pPr>
              <w:pStyle w:val="movimento2"/>
              <w:rPr>
                <w:color w:val="002060"/>
              </w:rPr>
            </w:pPr>
            <w:r w:rsidRPr="00ED155B">
              <w:rPr>
                <w:color w:val="002060"/>
              </w:rPr>
              <w:t> </w:t>
            </w:r>
          </w:p>
        </w:tc>
      </w:tr>
    </w:tbl>
    <w:p w14:paraId="5B1414E0" w14:textId="77777777" w:rsidR="00ED155B" w:rsidRPr="00ED155B" w:rsidRDefault="00ED155B" w:rsidP="00ED155B">
      <w:pPr>
        <w:pStyle w:val="titolo30"/>
        <w:rPr>
          <w:rFonts w:eastAsiaTheme="minorEastAsia"/>
          <w:color w:val="002060"/>
        </w:rPr>
      </w:pPr>
      <w:r w:rsidRPr="00ED155B">
        <w:rPr>
          <w:color w:val="002060"/>
        </w:rPr>
        <w:t xml:space="preserve">CALCIATORI NON ESPULSI </w:t>
      </w:r>
    </w:p>
    <w:p w14:paraId="2C71C46C" w14:textId="77777777" w:rsidR="00ED155B" w:rsidRPr="00ED155B" w:rsidRDefault="00ED155B" w:rsidP="00ED155B">
      <w:pPr>
        <w:pStyle w:val="titolo20"/>
        <w:rPr>
          <w:color w:val="002060"/>
        </w:rPr>
      </w:pPr>
      <w:r w:rsidRPr="00ED155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155B" w:rsidRPr="00ED155B" w14:paraId="4CCD4054" w14:textId="77777777" w:rsidTr="00C36E48">
        <w:tc>
          <w:tcPr>
            <w:tcW w:w="2200" w:type="dxa"/>
            <w:tcMar>
              <w:top w:w="20" w:type="dxa"/>
              <w:left w:w="20" w:type="dxa"/>
              <w:bottom w:w="20" w:type="dxa"/>
              <w:right w:w="20" w:type="dxa"/>
            </w:tcMar>
            <w:vAlign w:val="center"/>
            <w:hideMark/>
          </w:tcPr>
          <w:p w14:paraId="23891E0E" w14:textId="77777777" w:rsidR="00ED155B" w:rsidRPr="00ED155B" w:rsidRDefault="00ED155B" w:rsidP="00C36E48">
            <w:pPr>
              <w:pStyle w:val="movimento"/>
              <w:rPr>
                <w:color w:val="002060"/>
              </w:rPr>
            </w:pPr>
            <w:r w:rsidRPr="00ED155B">
              <w:rPr>
                <w:color w:val="002060"/>
              </w:rPr>
              <w:t>CIMINARI CLAUDIO</w:t>
            </w:r>
          </w:p>
        </w:tc>
        <w:tc>
          <w:tcPr>
            <w:tcW w:w="2200" w:type="dxa"/>
            <w:tcMar>
              <w:top w:w="20" w:type="dxa"/>
              <w:left w:w="20" w:type="dxa"/>
              <w:bottom w:w="20" w:type="dxa"/>
              <w:right w:w="20" w:type="dxa"/>
            </w:tcMar>
            <w:vAlign w:val="center"/>
            <w:hideMark/>
          </w:tcPr>
          <w:p w14:paraId="5E52C91D" w14:textId="77777777" w:rsidR="00ED155B" w:rsidRPr="00ED155B" w:rsidRDefault="00ED155B" w:rsidP="00C36E48">
            <w:pPr>
              <w:pStyle w:val="movimento2"/>
              <w:rPr>
                <w:color w:val="002060"/>
              </w:rPr>
            </w:pPr>
            <w:r w:rsidRPr="00ED155B">
              <w:rPr>
                <w:color w:val="002060"/>
              </w:rPr>
              <w:t xml:space="preserve">(ACLI AUDAX MONTECOSARO C5) </w:t>
            </w:r>
          </w:p>
        </w:tc>
        <w:tc>
          <w:tcPr>
            <w:tcW w:w="800" w:type="dxa"/>
            <w:tcMar>
              <w:top w:w="20" w:type="dxa"/>
              <w:left w:w="20" w:type="dxa"/>
              <w:bottom w:w="20" w:type="dxa"/>
              <w:right w:w="20" w:type="dxa"/>
            </w:tcMar>
            <w:vAlign w:val="center"/>
            <w:hideMark/>
          </w:tcPr>
          <w:p w14:paraId="28FA490F" w14:textId="77777777" w:rsidR="00ED155B" w:rsidRPr="00ED155B" w:rsidRDefault="00ED155B" w:rsidP="00C36E48">
            <w:pPr>
              <w:pStyle w:val="movimento"/>
              <w:rPr>
                <w:color w:val="002060"/>
              </w:rPr>
            </w:pPr>
            <w:r w:rsidRPr="00ED155B">
              <w:rPr>
                <w:color w:val="002060"/>
              </w:rPr>
              <w:t> </w:t>
            </w:r>
          </w:p>
        </w:tc>
        <w:tc>
          <w:tcPr>
            <w:tcW w:w="2200" w:type="dxa"/>
            <w:tcMar>
              <w:top w:w="20" w:type="dxa"/>
              <w:left w:w="20" w:type="dxa"/>
              <w:bottom w:w="20" w:type="dxa"/>
              <w:right w:w="20" w:type="dxa"/>
            </w:tcMar>
            <w:vAlign w:val="center"/>
            <w:hideMark/>
          </w:tcPr>
          <w:p w14:paraId="24D19107" w14:textId="77777777" w:rsidR="00ED155B" w:rsidRPr="00ED155B" w:rsidRDefault="00ED155B" w:rsidP="00C36E48">
            <w:pPr>
              <w:pStyle w:val="movimento"/>
              <w:rPr>
                <w:color w:val="002060"/>
              </w:rPr>
            </w:pPr>
            <w:r w:rsidRPr="00ED155B">
              <w:rPr>
                <w:color w:val="002060"/>
              </w:rPr>
              <w:t> </w:t>
            </w:r>
          </w:p>
        </w:tc>
        <w:tc>
          <w:tcPr>
            <w:tcW w:w="2200" w:type="dxa"/>
            <w:tcMar>
              <w:top w:w="20" w:type="dxa"/>
              <w:left w:w="20" w:type="dxa"/>
              <w:bottom w:w="20" w:type="dxa"/>
              <w:right w:w="20" w:type="dxa"/>
            </w:tcMar>
            <w:vAlign w:val="center"/>
            <w:hideMark/>
          </w:tcPr>
          <w:p w14:paraId="16B58573" w14:textId="77777777" w:rsidR="00ED155B" w:rsidRPr="00ED155B" w:rsidRDefault="00ED155B" w:rsidP="00C36E48">
            <w:pPr>
              <w:pStyle w:val="movimento2"/>
              <w:rPr>
                <w:color w:val="002060"/>
              </w:rPr>
            </w:pPr>
            <w:r w:rsidRPr="00ED155B">
              <w:rPr>
                <w:color w:val="002060"/>
              </w:rPr>
              <w:t> </w:t>
            </w:r>
          </w:p>
        </w:tc>
      </w:tr>
    </w:tbl>
    <w:p w14:paraId="731788B4" w14:textId="77777777" w:rsidR="00ED155B" w:rsidRPr="00CB3FBE" w:rsidRDefault="00ED155B" w:rsidP="007347D6">
      <w:pPr>
        <w:pStyle w:val="breakline"/>
        <w:rPr>
          <w:color w:val="002060"/>
        </w:rPr>
      </w:pPr>
    </w:p>
    <w:p w14:paraId="5F7C7AE2" w14:textId="77777777" w:rsidR="007347D6" w:rsidRDefault="007347D6" w:rsidP="007347D6">
      <w:pPr>
        <w:pStyle w:val="breakline"/>
        <w:rPr>
          <w:color w:val="002060"/>
        </w:rPr>
      </w:pPr>
    </w:p>
    <w:p w14:paraId="4583175A" w14:textId="77777777" w:rsidR="007347D6" w:rsidRPr="008B074C" w:rsidRDefault="007347D6" w:rsidP="007347D6">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5123BD13" w14:textId="77777777" w:rsidR="007347D6" w:rsidRPr="008B074C" w:rsidRDefault="007347D6" w:rsidP="007347D6">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63195286" w14:textId="77777777" w:rsidR="007347D6" w:rsidRPr="00CB3FBE" w:rsidRDefault="007347D6" w:rsidP="007347D6">
      <w:pPr>
        <w:pStyle w:val="breakline"/>
        <w:rPr>
          <w:rFonts w:eastAsiaTheme="minorEastAsia"/>
          <w:color w:val="002060"/>
        </w:rPr>
      </w:pPr>
    </w:p>
    <w:p w14:paraId="40EF7B5B" w14:textId="77777777" w:rsidR="0022614C" w:rsidRDefault="0022614C" w:rsidP="00001571">
      <w:pPr>
        <w:pStyle w:val="titoloprinc0"/>
        <w:jc w:val="both"/>
        <w:rPr>
          <w:b w:val="0"/>
          <w:bCs w:val="0"/>
          <w:color w:val="002060"/>
          <w:sz w:val="22"/>
          <w:szCs w:val="22"/>
        </w:rPr>
      </w:pPr>
    </w:p>
    <w:p w14:paraId="6355B3DF" w14:textId="77777777" w:rsidR="005B7207" w:rsidRPr="00837426" w:rsidRDefault="005B7207" w:rsidP="005B7207">
      <w:pPr>
        <w:pStyle w:val="titolocampionato0"/>
        <w:shd w:val="clear" w:color="auto" w:fill="CCCCCC"/>
        <w:spacing w:before="80" w:after="40"/>
        <w:rPr>
          <w:color w:val="002060"/>
        </w:rPr>
      </w:pPr>
      <w:r w:rsidRPr="00837426">
        <w:rPr>
          <w:color w:val="002060"/>
        </w:rPr>
        <w:t>UNDER 19 CALCIO A 5 REGIONALE</w:t>
      </w:r>
    </w:p>
    <w:p w14:paraId="69E25AAF" w14:textId="77777777" w:rsidR="005B7207" w:rsidRPr="00837426" w:rsidRDefault="005B7207" w:rsidP="005B7207">
      <w:pPr>
        <w:pStyle w:val="titoloprinc0"/>
        <w:rPr>
          <w:color w:val="002060"/>
        </w:rPr>
      </w:pPr>
      <w:r w:rsidRPr="00837426">
        <w:rPr>
          <w:color w:val="002060"/>
        </w:rPr>
        <w:t>RISULTATI</w:t>
      </w:r>
    </w:p>
    <w:p w14:paraId="2BBDE243" w14:textId="77777777" w:rsidR="005B7207" w:rsidRPr="00837426" w:rsidRDefault="005B7207" w:rsidP="005B7207">
      <w:pPr>
        <w:pStyle w:val="breakline"/>
        <w:rPr>
          <w:color w:val="002060"/>
        </w:rPr>
      </w:pPr>
    </w:p>
    <w:p w14:paraId="2E9DF364" w14:textId="77777777" w:rsidR="005B7207" w:rsidRPr="00837426" w:rsidRDefault="005B7207" w:rsidP="005B7207">
      <w:pPr>
        <w:pStyle w:val="sottotitolocampionato10"/>
        <w:rPr>
          <w:color w:val="002060"/>
        </w:rPr>
      </w:pPr>
      <w:r w:rsidRPr="00837426">
        <w:rPr>
          <w:color w:val="002060"/>
        </w:rPr>
        <w:t>RISULTATI UFFICIALI GARE DEL 12/02/2025</w:t>
      </w:r>
    </w:p>
    <w:p w14:paraId="7C8F0F01" w14:textId="77777777" w:rsidR="005B7207" w:rsidRPr="005B7207" w:rsidRDefault="005B7207" w:rsidP="005B7207">
      <w:pPr>
        <w:pStyle w:val="sottotitolocampionato20"/>
        <w:spacing w:before="0" w:beforeAutospacing="0" w:after="0" w:afterAutospacing="0"/>
        <w:rPr>
          <w:rFonts w:ascii="Arial" w:hAnsi="Arial" w:cs="Arial"/>
          <w:color w:val="002060"/>
          <w:sz w:val="20"/>
          <w:szCs w:val="20"/>
        </w:rPr>
      </w:pPr>
      <w:r w:rsidRPr="005B7207">
        <w:rPr>
          <w:rFonts w:ascii="Arial" w:hAnsi="Arial" w:cs="Arial"/>
          <w:color w:val="002060"/>
          <w:sz w:val="20"/>
          <w:szCs w:val="20"/>
        </w:rPr>
        <w:t>Si trascrivono qui di seguito i risultati ufficiali delle gare disputate</w:t>
      </w:r>
    </w:p>
    <w:p w14:paraId="173F84BD" w14:textId="77777777" w:rsidR="005B7207" w:rsidRPr="00837426" w:rsidRDefault="005B7207" w:rsidP="005B720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B7207" w:rsidRPr="00837426" w14:paraId="0202421D" w14:textId="77777777" w:rsidTr="00C36E4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7207" w:rsidRPr="00837426" w14:paraId="32DF0EFD" w14:textId="77777777" w:rsidTr="00C36E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4055F" w14:textId="77777777" w:rsidR="005B7207" w:rsidRPr="00837426" w:rsidRDefault="005B7207" w:rsidP="00C36E48">
                  <w:pPr>
                    <w:pStyle w:val="headertabella0"/>
                    <w:rPr>
                      <w:color w:val="002060"/>
                    </w:rPr>
                  </w:pPr>
                  <w:r w:rsidRPr="00837426">
                    <w:rPr>
                      <w:color w:val="002060"/>
                    </w:rPr>
                    <w:t>GIRONE B - 9 Giornata - R</w:t>
                  </w:r>
                </w:p>
              </w:tc>
            </w:tr>
            <w:tr w:rsidR="005B7207" w:rsidRPr="00837426" w14:paraId="5C1A7CD5" w14:textId="77777777" w:rsidTr="00C36E4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4ED4F4" w14:textId="77777777" w:rsidR="005B7207" w:rsidRPr="00837426" w:rsidRDefault="005B7207" w:rsidP="00C36E48">
                  <w:pPr>
                    <w:pStyle w:val="rowtabella0"/>
                    <w:rPr>
                      <w:color w:val="002060"/>
                    </w:rPr>
                  </w:pPr>
                  <w:r w:rsidRPr="00837426">
                    <w:rPr>
                      <w:color w:val="002060"/>
                    </w:rPr>
                    <w:t>POL. SPORT COMMUNICATION</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4C74B4" w14:textId="77777777" w:rsidR="005B7207" w:rsidRPr="00837426" w:rsidRDefault="005B7207" w:rsidP="00C36E48">
                  <w:pPr>
                    <w:pStyle w:val="rowtabella0"/>
                    <w:rPr>
                      <w:color w:val="002060"/>
                    </w:rPr>
                  </w:pPr>
                  <w:r w:rsidRPr="00837426">
                    <w:rPr>
                      <w:color w:val="002060"/>
                    </w:rPr>
                    <w:t xml:space="preserve">- </w:t>
                  </w:r>
                  <w:proofErr w:type="gramStart"/>
                  <w:r w:rsidRPr="00837426">
                    <w:rPr>
                      <w:color w:val="002060"/>
                    </w:rPr>
                    <w:t>U.MANDOLESI</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5CB9F" w14:textId="77777777" w:rsidR="005B7207" w:rsidRPr="00837426" w:rsidRDefault="005B7207" w:rsidP="00C36E48">
                  <w:pPr>
                    <w:pStyle w:val="rowtabella0"/>
                    <w:jc w:val="center"/>
                    <w:rPr>
                      <w:color w:val="002060"/>
                    </w:rPr>
                  </w:pPr>
                  <w:r w:rsidRPr="00837426">
                    <w:rPr>
                      <w:color w:val="002060"/>
                    </w:rPr>
                    <w:t>6 - 5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016F60" w14:textId="77777777" w:rsidR="005B7207" w:rsidRPr="00837426" w:rsidRDefault="005B7207" w:rsidP="00C36E48">
                  <w:pPr>
                    <w:pStyle w:val="rowtabella0"/>
                    <w:jc w:val="center"/>
                    <w:rPr>
                      <w:color w:val="002060"/>
                    </w:rPr>
                  </w:pPr>
                  <w:r w:rsidRPr="00837426">
                    <w:rPr>
                      <w:color w:val="002060"/>
                    </w:rPr>
                    <w:t> </w:t>
                  </w:r>
                </w:p>
              </w:tc>
            </w:tr>
          </w:tbl>
          <w:p w14:paraId="7F33D1BD" w14:textId="77777777" w:rsidR="005B7207" w:rsidRPr="00837426" w:rsidRDefault="005B7207" w:rsidP="00C36E48">
            <w:pPr>
              <w:rPr>
                <w:color w:val="002060"/>
              </w:rPr>
            </w:pPr>
          </w:p>
        </w:tc>
      </w:tr>
    </w:tbl>
    <w:p w14:paraId="2BAF0F27" w14:textId="77777777" w:rsidR="005B7207" w:rsidRPr="00837426" w:rsidRDefault="005B7207" w:rsidP="005B7207">
      <w:pPr>
        <w:pStyle w:val="breakline"/>
        <w:rPr>
          <w:rFonts w:eastAsiaTheme="minorEastAsia"/>
          <w:color w:val="002060"/>
        </w:rPr>
      </w:pPr>
    </w:p>
    <w:p w14:paraId="75E522FC" w14:textId="77777777" w:rsidR="005B7207" w:rsidRPr="00837426" w:rsidRDefault="005B7207" w:rsidP="005B7207">
      <w:pPr>
        <w:pStyle w:val="breakline"/>
        <w:rPr>
          <w:color w:val="002060"/>
        </w:rPr>
      </w:pPr>
    </w:p>
    <w:p w14:paraId="727C09E4" w14:textId="77777777" w:rsidR="005B7207" w:rsidRPr="00837426" w:rsidRDefault="005B7207" w:rsidP="005B7207">
      <w:pPr>
        <w:pStyle w:val="titoloprinc0"/>
        <w:rPr>
          <w:color w:val="002060"/>
        </w:rPr>
      </w:pPr>
      <w:r w:rsidRPr="00837426">
        <w:rPr>
          <w:color w:val="002060"/>
        </w:rPr>
        <w:t>GIUDICE SPORTIVO</w:t>
      </w:r>
    </w:p>
    <w:p w14:paraId="1B9462D8" w14:textId="77777777" w:rsidR="005B7207" w:rsidRPr="00837426" w:rsidRDefault="005B7207" w:rsidP="005B7207">
      <w:pPr>
        <w:pStyle w:val="diffida"/>
        <w:rPr>
          <w:color w:val="002060"/>
        </w:rPr>
      </w:pPr>
      <w:r w:rsidRPr="00837426">
        <w:rPr>
          <w:color w:val="002060"/>
        </w:rPr>
        <w:t>Il Giudice Sportivo Avv. Agnese Lazzaretti, con l'assistenza del Segretario Angelo Castellana, nella seduta del 13/02/2025, ha adottato le decisioni che di seguito integralmente si riportano:</w:t>
      </w:r>
    </w:p>
    <w:p w14:paraId="26A0CB6B" w14:textId="77777777" w:rsidR="005B7207" w:rsidRPr="00837426" w:rsidRDefault="005B7207" w:rsidP="005B7207">
      <w:pPr>
        <w:pStyle w:val="titolo10"/>
        <w:rPr>
          <w:color w:val="002060"/>
        </w:rPr>
      </w:pPr>
      <w:r w:rsidRPr="00837426">
        <w:rPr>
          <w:color w:val="002060"/>
        </w:rPr>
        <w:t xml:space="preserve">GARE DEL 12/ 2/2025 </w:t>
      </w:r>
    </w:p>
    <w:p w14:paraId="01A87E46" w14:textId="77777777" w:rsidR="005B7207" w:rsidRPr="00837426" w:rsidRDefault="005B7207" w:rsidP="005B7207">
      <w:pPr>
        <w:pStyle w:val="titolo7a"/>
        <w:rPr>
          <w:color w:val="002060"/>
        </w:rPr>
      </w:pPr>
      <w:r w:rsidRPr="00837426">
        <w:rPr>
          <w:color w:val="002060"/>
        </w:rPr>
        <w:t xml:space="preserve">PROVVEDIMENTI DISCIPLINARI </w:t>
      </w:r>
    </w:p>
    <w:p w14:paraId="3800F1F6" w14:textId="77777777" w:rsidR="005B7207" w:rsidRPr="00837426" w:rsidRDefault="005B7207" w:rsidP="005B7207">
      <w:pPr>
        <w:pStyle w:val="titolo7b0"/>
        <w:rPr>
          <w:color w:val="002060"/>
        </w:rPr>
      </w:pPr>
      <w:r w:rsidRPr="00837426">
        <w:rPr>
          <w:color w:val="002060"/>
        </w:rPr>
        <w:t xml:space="preserve">In base alle risultanze degli atti ufficiali sono state deliberate le seguenti sanzioni disciplinari. </w:t>
      </w:r>
    </w:p>
    <w:p w14:paraId="174F3C7E" w14:textId="77777777" w:rsidR="005B7207" w:rsidRPr="00837426" w:rsidRDefault="005B7207" w:rsidP="005B7207">
      <w:pPr>
        <w:pStyle w:val="titolo30"/>
        <w:rPr>
          <w:color w:val="002060"/>
        </w:rPr>
      </w:pPr>
      <w:r w:rsidRPr="00837426">
        <w:rPr>
          <w:color w:val="002060"/>
        </w:rPr>
        <w:t xml:space="preserve">DIRIGENTI </w:t>
      </w:r>
    </w:p>
    <w:p w14:paraId="55D06FB6" w14:textId="77777777" w:rsidR="005B7207" w:rsidRPr="00837426" w:rsidRDefault="005B7207" w:rsidP="005B7207">
      <w:pPr>
        <w:pStyle w:val="titolo20"/>
        <w:rPr>
          <w:color w:val="002060"/>
        </w:rPr>
      </w:pPr>
      <w:r w:rsidRPr="0083742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7207" w:rsidRPr="00837426" w14:paraId="2F264D83" w14:textId="77777777" w:rsidTr="00C36E48">
        <w:tc>
          <w:tcPr>
            <w:tcW w:w="2200" w:type="dxa"/>
            <w:tcMar>
              <w:top w:w="20" w:type="dxa"/>
              <w:left w:w="20" w:type="dxa"/>
              <w:bottom w:w="20" w:type="dxa"/>
              <w:right w:w="20" w:type="dxa"/>
            </w:tcMar>
            <w:vAlign w:val="center"/>
            <w:hideMark/>
          </w:tcPr>
          <w:p w14:paraId="385A6CF6" w14:textId="77777777" w:rsidR="005B7207" w:rsidRPr="00837426" w:rsidRDefault="005B7207" w:rsidP="00C36E48">
            <w:pPr>
              <w:pStyle w:val="movimento"/>
              <w:rPr>
                <w:color w:val="002060"/>
              </w:rPr>
            </w:pPr>
            <w:r w:rsidRPr="00837426">
              <w:rPr>
                <w:color w:val="002060"/>
              </w:rPr>
              <w:t>SILENZI ANDREA</w:t>
            </w:r>
          </w:p>
        </w:tc>
        <w:tc>
          <w:tcPr>
            <w:tcW w:w="2200" w:type="dxa"/>
            <w:tcMar>
              <w:top w:w="20" w:type="dxa"/>
              <w:left w:w="20" w:type="dxa"/>
              <w:bottom w:w="20" w:type="dxa"/>
              <w:right w:w="20" w:type="dxa"/>
            </w:tcMar>
            <w:vAlign w:val="center"/>
            <w:hideMark/>
          </w:tcPr>
          <w:p w14:paraId="0012FD07" w14:textId="77777777" w:rsidR="005B7207" w:rsidRPr="00837426" w:rsidRDefault="005B7207" w:rsidP="00C36E48">
            <w:pPr>
              <w:pStyle w:val="movimento2"/>
              <w:rPr>
                <w:color w:val="002060"/>
              </w:rPr>
            </w:pPr>
            <w:r w:rsidRPr="00837426">
              <w:rPr>
                <w:color w:val="002060"/>
              </w:rPr>
              <w:t xml:space="preserve">(POL. SPORT COMMUNICATION) </w:t>
            </w:r>
          </w:p>
        </w:tc>
        <w:tc>
          <w:tcPr>
            <w:tcW w:w="800" w:type="dxa"/>
            <w:tcMar>
              <w:top w:w="20" w:type="dxa"/>
              <w:left w:w="20" w:type="dxa"/>
              <w:bottom w:w="20" w:type="dxa"/>
              <w:right w:w="20" w:type="dxa"/>
            </w:tcMar>
            <w:vAlign w:val="center"/>
            <w:hideMark/>
          </w:tcPr>
          <w:p w14:paraId="738198FB" w14:textId="77777777" w:rsidR="005B7207" w:rsidRPr="00837426" w:rsidRDefault="005B7207" w:rsidP="00C36E48">
            <w:pPr>
              <w:pStyle w:val="movimento"/>
              <w:rPr>
                <w:color w:val="002060"/>
              </w:rPr>
            </w:pPr>
            <w:r w:rsidRPr="00837426">
              <w:rPr>
                <w:color w:val="002060"/>
              </w:rPr>
              <w:t> </w:t>
            </w:r>
          </w:p>
        </w:tc>
        <w:tc>
          <w:tcPr>
            <w:tcW w:w="2200" w:type="dxa"/>
            <w:tcMar>
              <w:top w:w="20" w:type="dxa"/>
              <w:left w:w="20" w:type="dxa"/>
              <w:bottom w:w="20" w:type="dxa"/>
              <w:right w:w="20" w:type="dxa"/>
            </w:tcMar>
            <w:vAlign w:val="center"/>
            <w:hideMark/>
          </w:tcPr>
          <w:p w14:paraId="4DD6D22A" w14:textId="77777777" w:rsidR="005B7207" w:rsidRPr="00837426" w:rsidRDefault="005B7207" w:rsidP="00C36E48">
            <w:pPr>
              <w:pStyle w:val="movimento"/>
              <w:rPr>
                <w:color w:val="002060"/>
              </w:rPr>
            </w:pPr>
            <w:r w:rsidRPr="00837426">
              <w:rPr>
                <w:color w:val="002060"/>
              </w:rPr>
              <w:t> </w:t>
            </w:r>
          </w:p>
        </w:tc>
        <w:tc>
          <w:tcPr>
            <w:tcW w:w="2200" w:type="dxa"/>
            <w:tcMar>
              <w:top w:w="20" w:type="dxa"/>
              <w:left w:w="20" w:type="dxa"/>
              <w:bottom w:w="20" w:type="dxa"/>
              <w:right w:w="20" w:type="dxa"/>
            </w:tcMar>
            <w:vAlign w:val="center"/>
            <w:hideMark/>
          </w:tcPr>
          <w:p w14:paraId="45497BFC" w14:textId="77777777" w:rsidR="005B7207" w:rsidRPr="00837426" w:rsidRDefault="005B7207" w:rsidP="00C36E48">
            <w:pPr>
              <w:pStyle w:val="movimento2"/>
              <w:rPr>
                <w:color w:val="002060"/>
              </w:rPr>
            </w:pPr>
            <w:r w:rsidRPr="00837426">
              <w:rPr>
                <w:color w:val="002060"/>
              </w:rPr>
              <w:t> </w:t>
            </w:r>
          </w:p>
        </w:tc>
      </w:tr>
    </w:tbl>
    <w:p w14:paraId="6B7861B2" w14:textId="77777777" w:rsidR="005B7207" w:rsidRPr="00837426" w:rsidRDefault="005B7207" w:rsidP="005B7207">
      <w:pPr>
        <w:pStyle w:val="titolo30"/>
        <w:rPr>
          <w:rFonts w:eastAsiaTheme="minorEastAsia"/>
          <w:color w:val="002060"/>
        </w:rPr>
      </w:pPr>
      <w:r w:rsidRPr="00837426">
        <w:rPr>
          <w:color w:val="002060"/>
        </w:rPr>
        <w:t xml:space="preserve">CALCIATORI NON ESPULSI </w:t>
      </w:r>
    </w:p>
    <w:p w14:paraId="0448D1F8" w14:textId="77777777" w:rsidR="005B7207" w:rsidRPr="00837426" w:rsidRDefault="005B7207" w:rsidP="005B7207">
      <w:pPr>
        <w:pStyle w:val="titolo20"/>
        <w:rPr>
          <w:color w:val="002060"/>
        </w:rPr>
      </w:pPr>
      <w:r w:rsidRPr="0083742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7207" w:rsidRPr="00837426" w14:paraId="5352B7D2" w14:textId="77777777" w:rsidTr="00C36E48">
        <w:tc>
          <w:tcPr>
            <w:tcW w:w="2200" w:type="dxa"/>
            <w:tcMar>
              <w:top w:w="20" w:type="dxa"/>
              <w:left w:w="20" w:type="dxa"/>
              <w:bottom w:w="20" w:type="dxa"/>
              <w:right w:w="20" w:type="dxa"/>
            </w:tcMar>
            <w:vAlign w:val="center"/>
            <w:hideMark/>
          </w:tcPr>
          <w:p w14:paraId="78ABC492" w14:textId="77777777" w:rsidR="005B7207" w:rsidRPr="00837426" w:rsidRDefault="005B7207" w:rsidP="00C36E48">
            <w:pPr>
              <w:pStyle w:val="movimento"/>
              <w:rPr>
                <w:color w:val="002060"/>
              </w:rPr>
            </w:pPr>
            <w:r w:rsidRPr="00837426">
              <w:rPr>
                <w:color w:val="002060"/>
              </w:rPr>
              <w:t>CARNEVALE CHRISTIAN</w:t>
            </w:r>
          </w:p>
        </w:tc>
        <w:tc>
          <w:tcPr>
            <w:tcW w:w="2200" w:type="dxa"/>
            <w:tcMar>
              <w:top w:w="20" w:type="dxa"/>
              <w:left w:w="20" w:type="dxa"/>
              <w:bottom w:w="20" w:type="dxa"/>
              <w:right w:w="20" w:type="dxa"/>
            </w:tcMar>
            <w:vAlign w:val="center"/>
            <w:hideMark/>
          </w:tcPr>
          <w:p w14:paraId="70A11F0E" w14:textId="77777777" w:rsidR="005B7207" w:rsidRPr="00837426" w:rsidRDefault="005B7207" w:rsidP="00C36E48">
            <w:pPr>
              <w:pStyle w:val="movimento2"/>
              <w:rPr>
                <w:color w:val="002060"/>
              </w:rPr>
            </w:pPr>
            <w:r w:rsidRPr="00837426">
              <w:rPr>
                <w:color w:val="002060"/>
              </w:rPr>
              <w:t>(</w:t>
            </w:r>
            <w:proofErr w:type="gramStart"/>
            <w:r w:rsidRPr="00837426">
              <w:rPr>
                <w:color w:val="002060"/>
              </w:rPr>
              <w:t>U.MANDOLESI</w:t>
            </w:r>
            <w:proofErr w:type="gramEnd"/>
            <w:r w:rsidRPr="00837426">
              <w:rPr>
                <w:color w:val="002060"/>
              </w:rPr>
              <w:t xml:space="preserve">) </w:t>
            </w:r>
          </w:p>
        </w:tc>
        <w:tc>
          <w:tcPr>
            <w:tcW w:w="800" w:type="dxa"/>
            <w:tcMar>
              <w:top w:w="20" w:type="dxa"/>
              <w:left w:w="20" w:type="dxa"/>
              <w:bottom w:w="20" w:type="dxa"/>
              <w:right w:w="20" w:type="dxa"/>
            </w:tcMar>
            <w:vAlign w:val="center"/>
            <w:hideMark/>
          </w:tcPr>
          <w:p w14:paraId="70314C67" w14:textId="77777777" w:rsidR="005B7207" w:rsidRPr="00837426" w:rsidRDefault="005B7207" w:rsidP="00C36E48">
            <w:pPr>
              <w:pStyle w:val="movimento"/>
              <w:rPr>
                <w:color w:val="002060"/>
              </w:rPr>
            </w:pPr>
            <w:r w:rsidRPr="00837426">
              <w:rPr>
                <w:color w:val="002060"/>
              </w:rPr>
              <w:t> </w:t>
            </w:r>
          </w:p>
        </w:tc>
        <w:tc>
          <w:tcPr>
            <w:tcW w:w="2200" w:type="dxa"/>
            <w:tcMar>
              <w:top w:w="20" w:type="dxa"/>
              <w:left w:w="20" w:type="dxa"/>
              <w:bottom w:w="20" w:type="dxa"/>
              <w:right w:w="20" w:type="dxa"/>
            </w:tcMar>
            <w:vAlign w:val="center"/>
            <w:hideMark/>
          </w:tcPr>
          <w:p w14:paraId="2E4CF00C" w14:textId="77777777" w:rsidR="005B7207" w:rsidRPr="00837426" w:rsidRDefault="005B7207" w:rsidP="00C36E48">
            <w:pPr>
              <w:pStyle w:val="movimento"/>
              <w:rPr>
                <w:color w:val="002060"/>
              </w:rPr>
            </w:pPr>
            <w:r w:rsidRPr="00837426">
              <w:rPr>
                <w:color w:val="002060"/>
              </w:rPr>
              <w:t> </w:t>
            </w:r>
          </w:p>
        </w:tc>
        <w:tc>
          <w:tcPr>
            <w:tcW w:w="2200" w:type="dxa"/>
            <w:tcMar>
              <w:top w:w="20" w:type="dxa"/>
              <w:left w:w="20" w:type="dxa"/>
              <w:bottom w:w="20" w:type="dxa"/>
              <w:right w:w="20" w:type="dxa"/>
            </w:tcMar>
            <w:vAlign w:val="center"/>
            <w:hideMark/>
          </w:tcPr>
          <w:p w14:paraId="58A1D419" w14:textId="77777777" w:rsidR="005B7207" w:rsidRPr="00837426" w:rsidRDefault="005B7207" w:rsidP="00C36E48">
            <w:pPr>
              <w:pStyle w:val="movimento2"/>
              <w:rPr>
                <w:color w:val="002060"/>
              </w:rPr>
            </w:pPr>
            <w:r w:rsidRPr="00837426">
              <w:rPr>
                <w:color w:val="002060"/>
              </w:rPr>
              <w:t> </w:t>
            </w:r>
          </w:p>
        </w:tc>
      </w:tr>
    </w:tbl>
    <w:p w14:paraId="2762CCFB" w14:textId="77777777" w:rsidR="005B7207" w:rsidRPr="00837426" w:rsidRDefault="005B7207" w:rsidP="005B7207">
      <w:pPr>
        <w:pStyle w:val="titolo20"/>
        <w:rPr>
          <w:rFonts w:eastAsiaTheme="minorEastAsia"/>
          <w:color w:val="002060"/>
        </w:rPr>
      </w:pPr>
      <w:r w:rsidRPr="00837426">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7207" w:rsidRPr="00837426" w14:paraId="331F6029" w14:textId="77777777" w:rsidTr="00C36E48">
        <w:tc>
          <w:tcPr>
            <w:tcW w:w="2200" w:type="dxa"/>
            <w:tcMar>
              <w:top w:w="20" w:type="dxa"/>
              <w:left w:w="20" w:type="dxa"/>
              <w:bottom w:w="20" w:type="dxa"/>
              <w:right w:w="20" w:type="dxa"/>
            </w:tcMar>
            <w:vAlign w:val="center"/>
            <w:hideMark/>
          </w:tcPr>
          <w:p w14:paraId="145E7CEC" w14:textId="77777777" w:rsidR="005B7207" w:rsidRPr="00837426" w:rsidRDefault="005B7207" w:rsidP="00C36E48">
            <w:pPr>
              <w:pStyle w:val="movimento"/>
              <w:rPr>
                <w:color w:val="002060"/>
              </w:rPr>
            </w:pPr>
            <w:r w:rsidRPr="00837426">
              <w:rPr>
                <w:color w:val="002060"/>
              </w:rPr>
              <w:t>CAPOZUCCA ELIA</w:t>
            </w:r>
          </w:p>
        </w:tc>
        <w:tc>
          <w:tcPr>
            <w:tcW w:w="2200" w:type="dxa"/>
            <w:tcMar>
              <w:top w:w="20" w:type="dxa"/>
              <w:left w:w="20" w:type="dxa"/>
              <w:bottom w:w="20" w:type="dxa"/>
              <w:right w:w="20" w:type="dxa"/>
            </w:tcMar>
            <w:vAlign w:val="center"/>
            <w:hideMark/>
          </w:tcPr>
          <w:p w14:paraId="07EB2502" w14:textId="77777777" w:rsidR="005B7207" w:rsidRPr="00837426" w:rsidRDefault="005B7207" w:rsidP="00C36E48">
            <w:pPr>
              <w:pStyle w:val="movimento2"/>
              <w:rPr>
                <w:color w:val="002060"/>
              </w:rPr>
            </w:pPr>
            <w:r w:rsidRPr="00837426">
              <w:rPr>
                <w:color w:val="002060"/>
              </w:rPr>
              <w:t xml:space="preserve">(POL. SPORT COMMUNICATION) </w:t>
            </w:r>
          </w:p>
        </w:tc>
        <w:tc>
          <w:tcPr>
            <w:tcW w:w="800" w:type="dxa"/>
            <w:tcMar>
              <w:top w:w="20" w:type="dxa"/>
              <w:left w:w="20" w:type="dxa"/>
              <w:bottom w:w="20" w:type="dxa"/>
              <w:right w:w="20" w:type="dxa"/>
            </w:tcMar>
            <w:vAlign w:val="center"/>
            <w:hideMark/>
          </w:tcPr>
          <w:p w14:paraId="62F764D6" w14:textId="77777777" w:rsidR="005B7207" w:rsidRPr="00837426" w:rsidRDefault="005B7207" w:rsidP="00C36E48">
            <w:pPr>
              <w:pStyle w:val="movimento"/>
              <w:rPr>
                <w:color w:val="002060"/>
              </w:rPr>
            </w:pPr>
            <w:r w:rsidRPr="00837426">
              <w:rPr>
                <w:color w:val="002060"/>
              </w:rPr>
              <w:t> </w:t>
            </w:r>
          </w:p>
        </w:tc>
        <w:tc>
          <w:tcPr>
            <w:tcW w:w="2200" w:type="dxa"/>
            <w:tcMar>
              <w:top w:w="20" w:type="dxa"/>
              <w:left w:w="20" w:type="dxa"/>
              <w:bottom w:w="20" w:type="dxa"/>
              <w:right w:w="20" w:type="dxa"/>
            </w:tcMar>
            <w:vAlign w:val="center"/>
            <w:hideMark/>
          </w:tcPr>
          <w:p w14:paraId="47E45EE7" w14:textId="77777777" w:rsidR="005B7207" w:rsidRPr="00837426" w:rsidRDefault="005B7207" w:rsidP="00C36E48">
            <w:pPr>
              <w:pStyle w:val="movimento"/>
              <w:rPr>
                <w:color w:val="002060"/>
              </w:rPr>
            </w:pPr>
            <w:r w:rsidRPr="00837426">
              <w:rPr>
                <w:color w:val="002060"/>
              </w:rPr>
              <w:t> </w:t>
            </w:r>
          </w:p>
        </w:tc>
        <w:tc>
          <w:tcPr>
            <w:tcW w:w="2200" w:type="dxa"/>
            <w:tcMar>
              <w:top w:w="20" w:type="dxa"/>
              <w:left w:w="20" w:type="dxa"/>
              <w:bottom w:w="20" w:type="dxa"/>
              <w:right w:w="20" w:type="dxa"/>
            </w:tcMar>
            <w:vAlign w:val="center"/>
            <w:hideMark/>
          </w:tcPr>
          <w:p w14:paraId="1F1992BF" w14:textId="77777777" w:rsidR="005B7207" w:rsidRPr="00837426" w:rsidRDefault="005B7207" w:rsidP="00C36E48">
            <w:pPr>
              <w:pStyle w:val="movimento2"/>
              <w:rPr>
                <w:color w:val="002060"/>
              </w:rPr>
            </w:pPr>
            <w:r w:rsidRPr="00837426">
              <w:rPr>
                <w:color w:val="002060"/>
              </w:rPr>
              <w:t> </w:t>
            </w:r>
          </w:p>
        </w:tc>
      </w:tr>
    </w:tbl>
    <w:p w14:paraId="55B8D644" w14:textId="77777777" w:rsidR="005B7207" w:rsidRPr="00837426" w:rsidRDefault="005B7207" w:rsidP="005B7207">
      <w:pPr>
        <w:pStyle w:val="titolo20"/>
        <w:rPr>
          <w:rFonts w:eastAsiaTheme="minorEastAsia"/>
          <w:color w:val="002060"/>
        </w:rPr>
      </w:pPr>
      <w:r w:rsidRPr="0083742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7207" w:rsidRPr="00837426" w14:paraId="735CB726" w14:textId="77777777" w:rsidTr="00C36E48">
        <w:tc>
          <w:tcPr>
            <w:tcW w:w="2200" w:type="dxa"/>
            <w:tcMar>
              <w:top w:w="20" w:type="dxa"/>
              <w:left w:w="20" w:type="dxa"/>
              <w:bottom w:w="20" w:type="dxa"/>
              <w:right w:w="20" w:type="dxa"/>
            </w:tcMar>
            <w:vAlign w:val="center"/>
            <w:hideMark/>
          </w:tcPr>
          <w:p w14:paraId="2F00D295" w14:textId="77777777" w:rsidR="005B7207" w:rsidRPr="00837426" w:rsidRDefault="005B7207" w:rsidP="00C36E48">
            <w:pPr>
              <w:pStyle w:val="movimento"/>
              <w:rPr>
                <w:color w:val="002060"/>
              </w:rPr>
            </w:pPr>
            <w:r w:rsidRPr="00837426">
              <w:rPr>
                <w:color w:val="002060"/>
              </w:rPr>
              <w:t>SIANI MICHAEL</w:t>
            </w:r>
          </w:p>
        </w:tc>
        <w:tc>
          <w:tcPr>
            <w:tcW w:w="2200" w:type="dxa"/>
            <w:tcMar>
              <w:top w:w="20" w:type="dxa"/>
              <w:left w:w="20" w:type="dxa"/>
              <w:bottom w:w="20" w:type="dxa"/>
              <w:right w:w="20" w:type="dxa"/>
            </w:tcMar>
            <w:vAlign w:val="center"/>
            <w:hideMark/>
          </w:tcPr>
          <w:p w14:paraId="4D9B7CD6" w14:textId="77777777" w:rsidR="005B7207" w:rsidRPr="00837426" w:rsidRDefault="005B7207" w:rsidP="00C36E48">
            <w:pPr>
              <w:pStyle w:val="movimento2"/>
              <w:rPr>
                <w:color w:val="002060"/>
              </w:rPr>
            </w:pPr>
            <w:r w:rsidRPr="00837426">
              <w:rPr>
                <w:color w:val="002060"/>
              </w:rPr>
              <w:t xml:space="preserve">(POL. SPORT COMMUNICATION) </w:t>
            </w:r>
          </w:p>
        </w:tc>
        <w:tc>
          <w:tcPr>
            <w:tcW w:w="800" w:type="dxa"/>
            <w:tcMar>
              <w:top w:w="20" w:type="dxa"/>
              <w:left w:w="20" w:type="dxa"/>
              <w:bottom w:w="20" w:type="dxa"/>
              <w:right w:w="20" w:type="dxa"/>
            </w:tcMar>
            <w:vAlign w:val="center"/>
            <w:hideMark/>
          </w:tcPr>
          <w:p w14:paraId="61110E5C" w14:textId="77777777" w:rsidR="005B7207" w:rsidRPr="00837426" w:rsidRDefault="005B7207" w:rsidP="00C36E48">
            <w:pPr>
              <w:pStyle w:val="movimento"/>
              <w:rPr>
                <w:color w:val="002060"/>
              </w:rPr>
            </w:pPr>
            <w:r w:rsidRPr="00837426">
              <w:rPr>
                <w:color w:val="002060"/>
              </w:rPr>
              <w:t> </w:t>
            </w:r>
          </w:p>
        </w:tc>
        <w:tc>
          <w:tcPr>
            <w:tcW w:w="2200" w:type="dxa"/>
            <w:tcMar>
              <w:top w:w="20" w:type="dxa"/>
              <w:left w:w="20" w:type="dxa"/>
              <w:bottom w:w="20" w:type="dxa"/>
              <w:right w:w="20" w:type="dxa"/>
            </w:tcMar>
            <w:vAlign w:val="center"/>
            <w:hideMark/>
          </w:tcPr>
          <w:p w14:paraId="6660B97C" w14:textId="77777777" w:rsidR="005B7207" w:rsidRPr="00837426" w:rsidRDefault="005B7207" w:rsidP="00C36E48">
            <w:pPr>
              <w:pStyle w:val="movimento"/>
              <w:rPr>
                <w:color w:val="002060"/>
              </w:rPr>
            </w:pPr>
            <w:r w:rsidRPr="00837426">
              <w:rPr>
                <w:color w:val="002060"/>
              </w:rPr>
              <w:t>LENOCI MICHAEL</w:t>
            </w:r>
          </w:p>
        </w:tc>
        <w:tc>
          <w:tcPr>
            <w:tcW w:w="2200" w:type="dxa"/>
            <w:tcMar>
              <w:top w:w="20" w:type="dxa"/>
              <w:left w:w="20" w:type="dxa"/>
              <w:bottom w:w="20" w:type="dxa"/>
              <w:right w:w="20" w:type="dxa"/>
            </w:tcMar>
            <w:vAlign w:val="center"/>
            <w:hideMark/>
          </w:tcPr>
          <w:p w14:paraId="27B8B0A0" w14:textId="77777777" w:rsidR="005B7207" w:rsidRPr="00837426" w:rsidRDefault="005B7207" w:rsidP="00C36E48">
            <w:pPr>
              <w:pStyle w:val="movimento2"/>
              <w:rPr>
                <w:color w:val="002060"/>
              </w:rPr>
            </w:pPr>
            <w:r w:rsidRPr="00837426">
              <w:rPr>
                <w:color w:val="002060"/>
              </w:rPr>
              <w:t>(</w:t>
            </w:r>
            <w:proofErr w:type="gramStart"/>
            <w:r w:rsidRPr="00837426">
              <w:rPr>
                <w:color w:val="002060"/>
              </w:rPr>
              <w:t>U.MANDOLESI</w:t>
            </w:r>
            <w:proofErr w:type="gramEnd"/>
            <w:r w:rsidRPr="00837426">
              <w:rPr>
                <w:color w:val="002060"/>
              </w:rPr>
              <w:t xml:space="preserve">) </w:t>
            </w:r>
          </w:p>
        </w:tc>
      </w:tr>
    </w:tbl>
    <w:p w14:paraId="4AF991A8" w14:textId="77777777" w:rsidR="005B7207" w:rsidRDefault="005B7207" w:rsidP="00001571">
      <w:pPr>
        <w:pStyle w:val="titoloprinc0"/>
        <w:jc w:val="both"/>
        <w:rPr>
          <w:b w:val="0"/>
          <w:bCs w:val="0"/>
          <w:color w:val="002060"/>
          <w:sz w:val="22"/>
          <w:szCs w:val="22"/>
        </w:rPr>
      </w:pPr>
    </w:p>
    <w:p w14:paraId="1BC2345B" w14:textId="77777777" w:rsidR="005B7207" w:rsidRPr="008B074C" w:rsidRDefault="005B7207" w:rsidP="005B7207">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045F4D92" w14:textId="77777777" w:rsidR="005B7207" w:rsidRPr="008B074C" w:rsidRDefault="005B7207" w:rsidP="005B7207">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7C24684C" w14:textId="77777777" w:rsidR="005B7207" w:rsidRDefault="005B7207" w:rsidP="00001571">
      <w:pPr>
        <w:pStyle w:val="titoloprinc0"/>
        <w:jc w:val="both"/>
        <w:rPr>
          <w:b w:val="0"/>
          <w:bCs w:val="0"/>
          <w:color w:val="002060"/>
          <w:sz w:val="22"/>
          <w:szCs w:val="22"/>
        </w:rPr>
      </w:pPr>
    </w:p>
    <w:p w14:paraId="3E43D062" w14:textId="22F14164" w:rsidR="00C0480D" w:rsidRPr="00E762DC" w:rsidRDefault="00C0480D" w:rsidP="00C0480D">
      <w:pPr>
        <w:pStyle w:val="TITOLOPRINC"/>
        <w:spacing w:before="0" w:beforeAutospacing="0" w:after="0" w:afterAutospacing="0"/>
        <w:rPr>
          <w:color w:val="002060"/>
        </w:rPr>
      </w:pPr>
      <w:r>
        <w:rPr>
          <w:color w:val="002060"/>
        </w:rPr>
        <w:t>CLASSIFICHE</w:t>
      </w:r>
      <w:r w:rsidR="005B7207">
        <w:rPr>
          <w:color w:val="002060"/>
        </w:rPr>
        <w:t xml:space="preserve"> FINALI</w:t>
      </w:r>
      <w:r>
        <w:rPr>
          <w:color w:val="002060"/>
        </w:rPr>
        <w:t xml:space="preserve"> PRIMA FASE</w:t>
      </w:r>
    </w:p>
    <w:p w14:paraId="4A9E02BD" w14:textId="77777777" w:rsidR="00C0480D" w:rsidRDefault="00C0480D" w:rsidP="00C0480D">
      <w:pPr>
        <w:pStyle w:val="LndNormale1"/>
        <w:jc w:val="left"/>
        <w:rPr>
          <w:b/>
          <w:color w:val="002060"/>
          <w:sz w:val="24"/>
          <w:szCs w:val="24"/>
          <w:u w:val="single"/>
        </w:rPr>
      </w:pPr>
    </w:p>
    <w:p w14:paraId="2ADBDCE9" w14:textId="77777777" w:rsidR="00C0480D" w:rsidRDefault="00C0480D" w:rsidP="00C0480D">
      <w:pPr>
        <w:pStyle w:val="breakline"/>
        <w:rPr>
          <w:rFonts w:eastAsiaTheme="minorEastAsia"/>
          <w:color w:val="002060"/>
        </w:rPr>
      </w:pPr>
    </w:p>
    <w:p w14:paraId="4FB69EBA" w14:textId="77777777" w:rsidR="00C0480D" w:rsidRPr="00482147" w:rsidRDefault="00C0480D" w:rsidP="00C0480D">
      <w:pPr>
        <w:pStyle w:val="sottotitolocampionato10"/>
        <w:rPr>
          <w:color w:val="002060"/>
        </w:rPr>
      </w:pPr>
      <w:r w:rsidRPr="0048214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480D" w:rsidRPr="00482147" w14:paraId="07B1AE72" w14:textId="77777777" w:rsidTr="00C36E4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4155F" w14:textId="77777777" w:rsidR="00C0480D" w:rsidRPr="00482147" w:rsidRDefault="00C0480D" w:rsidP="00C36E48">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4A225" w14:textId="77777777" w:rsidR="00C0480D" w:rsidRPr="00482147" w:rsidRDefault="00C0480D" w:rsidP="00C36E48">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D4DF7" w14:textId="77777777" w:rsidR="00C0480D" w:rsidRPr="00482147" w:rsidRDefault="00C0480D" w:rsidP="00C36E48">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4E57C" w14:textId="77777777" w:rsidR="00C0480D" w:rsidRPr="00482147" w:rsidRDefault="00C0480D" w:rsidP="00C36E48">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476FA" w14:textId="77777777" w:rsidR="00C0480D" w:rsidRPr="00482147" w:rsidRDefault="00C0480D" w:rsidP="00C36E48">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51FBF" w14:textId="77777777" w:rsidR="00C0480D" w:rsidRPr="00482147" w:rsidRDefault="00C0480D" w:rsidP="00C36E48">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FE270" w14:textId="77777777" w:rsidR="00C0480D" w:rsidRPr="00482147" w:rsidRDefault="00C0480D" w:rsidP="00C36E48">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ECCDD" w14:textId="77777777" w:rsidR="00C0480D" w:rsidRPr="00482147" w:rsidRDefault="00C0480D" w:rsidP="00C36E48">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5FC85" w14:textId="77777777" w:rsidR="00C0480D" w:rsidRPr="00482147" w:rsidRDefault="00C0480D" w:rsidP="00C36E48">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56A08" w14:textId="77777777" w:rsidR="00C0480D" w:rsidRPr="00482147" w:rsidRDefault="00C0480D" w:rsidP="00C36E48">
            <w:pPr>
              <w:pStyle w:val="headertabella0"/>
              <w:rPr>
                <w:color w:val="002060"/>
              </w:rPr>
            </w:pPr>
            <w:r w:rsidRPr="00482147">
              <w:rPr>
                <w:color w:val="002060"/>
              </w:rPr>
              <w:t>PE</w:t>
            </w:r>
          </w:p>
        </w:tc>
      </w:tr>
      <w:tr w:rsidR="00C0480D" w:rsidRPr="00482147" w14:paraId="46201211" w14:textId="77777777" w:rsidTr="00C36E4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7DF05B" w14:textId="77777777" w:rsidR="00C0480D" w:rsidRPr="00482147" w:rsidRDefault="00C0480D" w:rsidP="00C36E48">
            <w:pPr>
              <w:pStyle w:val="rowtabella0"/>
              <w:rPr>
                <w:color w:val="002060"/>
              </w:rPr>
            </w:pPr>
            <w:r w:rsidRPr="0048214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9B96" w14:textId="77777777" w:rsidR="00C0480D" w:rsidRPr="00482147" w:rsidRDefault="00C0480D" w:rsidP="00C36E48">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C31A"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C8EB7" w14:textId="77777777" w:rsidR="00C0480D" w:rsidRPr="00482147" w:rsidRDefault="00C0480D" w:rsidP="00C36E48">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ED42" w14:textId="77777777" w:rsidR="00C0480D" w:rsidRPr="00482147" w:rsidRDefault="00C0480D" w:rsidP="00C36E48">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AA4E" w14:textId="77777777" w:rsidR="00C0480D" w:rsidRPr="00482147" w:rsidRDefault="00C0480D" w:rsidP="00C36E48">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6E6B" w14:textId="77777777" w:rsidR="00C0480D" w:rsidRPr="00482147" w:rsidRDefault="00C0480D" w:rsidP="00C36E48">
            <w:pPr>
              <w:pStyle w:val="rowtabella0"/>
              <w:jc w:val="center"/>
              <w:rPr>
                <w:color w:val="002060"/>
              </w:rPr>
            </w:pPr>
            <w:r w:rsidRPr="00482147">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3D0EC" w14:textId="77777777" w:rsidR="00C0480D" w:rsidRPr="00482147" w:rsidRDefault="00C0480D" w:rsidP="00C36E48">
            <w:pPr>
              <w:pStyle w:val="rowtabella0"/>
              <w:jc w:val="center"/>
              <w:rPr>
                <w:color w:val="002060"/>
              </w:rPr>
            </w:pPr>
            <w:r w:rsidRPr="0048214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9D3D" w14:textId="77777777" w:rsidR="00C0480D" w:rsidRPr="00482147" w:rsidRDefault="00C0480D" w:rsidP="00C36E48">
            <w:pPr>
              <w:pStyle w:val="rowtabella0"/>
              <w:jc w:val="center"/>
              <w:rPr>
                <w:color w:val="002060"/>
              </w:rPr>
            </w:pPr>
            <w:r w:rsidRPr="0048214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70D25" w14:textId="77777777" w:rsidR="00C0480D" w:rsidRPr="00482147" w:rsidRDefault="00C0480D" w:rsidP="00C36E48">
            <w:pPr>
              <w:pStyle w:val="rowtabella0"/>
              <w:jc w:val="center"/>
              <w:rPr>
                <w:color w:val="002060"/>
              </w:rPr>
            </w:pPr>
            <w:r w:rsidRPr="00482147">
              <w:rPr>
                <w:color w:val="002060"/>
              </w:rPr>
              <w:t>0</w:t>
            </w:r>
          </w:p>
        </w:tc>
      </w:tr>
      <w:tr w:rsidR="00C0480D" w:rsidRPr="00482147" w14:paraId="1F76850B"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1F6E8" w14:textId="77777777" w:rsidR="00C0480D" w:rsidRPr="00482147" w:rsidRDefault="00C0480D" w:rsidP="00C36E48">
            <w:pPr>
              <w:pStyle w:val="rowtabella0"/>
              <w:rPr>
                <w:color w:val="002060"/>
              </w:rPr>
            </w:pPr>
            <w:r w:rsidRPr="0048214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0F3A" w14:textId="77777777" w:rsidR="00C0480D" w:rsidRPr="00482147" w:rsidRDefault="00C0480D" w:rsidP="00C36E48">
            <w:pPr>
              <w:pStyle w:val="rowtabella0"/>
              <w:jc w:val="center"/>
              <w:rPr>
                <w:color w:val="002060"/>
              </w:rPr>
            </w:pPr>
            <w:r w:rsidRPr="0048214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01F6"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2DE55" w14:textId="77777777" w:rsidR="00C0480D" w:rsidRPr="00482147" w:rsidRDefault="00C0480D" w:rsidP="00C36E48">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843EA" w14:textId="77777777" w:rsidR="00C0480D" w:rsidRPr="00482147" w:rsidRDefault="00C0480D" w:rsidP="00C36E48">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22419" w14:textId="77777777" w:rsidR="00C0480D" w:rsidRPr="00482147" w:rsidRDefault="00C0480D" w:rsidP="00C36E48">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C6D8" w14:textId="77777777" w:rsidR="00C0480D" w:rsidRPr="00482147" w:rsidRDefault="00C0480D" w:rsidP="00C36E48">
            <w:pPr>
              <w:pStyle w:val="rowtabella0"/>
              <w:jc w:val="center"/>
              <w:rPr>
                <w:color w:val="002060"/>
              </w:rPr>
            </w:pPr>
            <w:r w:rsidRPr="00482147">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3EA8" w14:textId="77777777" w:rsidR="00C0480D" w:rsidRPr="00482147" w:rsidRDefault="00C0480D" w:rsidP="00C36E48">
            <w:pPr>
              <w:pStyle w:val="rowtabella0"/>
              <w:jc w:val="center"/>
              <w:rPr>
                <w:color w:val="002060"/>
              </w:rPr>
            </w:pPr>
            <w:r w:rsidRPr="0048214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AC57" w14:textId="77777777" w:rsidR="00C0480D" w:rsidRPr="00482147" w:rsidRDefault="00C0480D" w:rsidP="00C36E48">
            <w:pPr>
              <w:pStyle w:val="rowtabella0"/>
              <w:jc w:val="center"/>
              <w:rPr>
                <w:color w:val="002060"/>
              </w:rPr>
            </w:pPr>
            <w:r w:rsidRPr="0048214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625F" w14:textId="77777777" w:rsidR="00C0480D" w:rsidRPr="00482147" w:rsidRDefault="00C0480D" w:rsidP="00C36E48">
            <w:pPr>
              <w:pStyle w:val="rowtabella0"/>
              <w:jc w:val="center"/>
              <w:rPr>
                <w:color w:val="002060"/>
              </w:rPr>
            </w:pPr>
            <w:r w:rsidRPr="00482147">
              <w:rPr>
                <w:color w:val="002060"/>
              </w:rPr>
              <w:t>0</w:t>
            </w:r>
          </w:p>
        </w:tc>
      </w:tr>
      <w:tr w:rsidR="00C0480D" w:rsidRPr="00482147" w14:paraId="3E05450E"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AC91F" w14:textId="77777777" w:rsidR="00C0480D" w:rsidRPr="00482147" w:rsidRDefault="00C0480D" w:rsidP="00C36E48">
            <w:pPr>
              <w:pStyle w:val="rowtabella0"/>
              <w:rPr>
                <w:color w:val="002060"/>
                <w:lang w:val="es-ES"/>
              </w:rPr>
            </w:pPr>
            <w:r w:rsidRPr="0048214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60BD" w14:textId="77777777" w:rsidR="00C0480D" w:rsidRPr="00482147" w:rsidRDefault="00C0480D" w:rsidP="00C36E48">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E829"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3AE5"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4066" w14:textId="77777777" w:rsidR="00C0480D" w:rsidRPr="00482147" w:rsidRDefault="00C0480D" w:rsidP="00C36E48">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87C3" w14:textId="77777777" w:rsidR="00C0480D" w:rsidRPr="00482147" w:rsidRDefault="00C0480D" w:rsidP="00C36E48">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FD3D" w14:textId="77777777" w:rsidR="00C0480D" w:rsidRPr="00482147" w:rsidRDefault="00C0480D" w:rsidP="00C36E48">
            <w:pPr>
              <w:pStyle w:val="rowtabella0"/>
              <w:jc w:val="center"/>
              <w:rPr>
                <w:color w:val="002060"/>
              </w:rPr>
            </w:pPr>
            <w:r w:rsidRPr="0048214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C5E2" w14:textId="77777777" w:rsidR="00C0480D" w:rsidRPr="00482147" w:rsidRDefault="00C0480D" w:rsidP="00C36E48">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35D5" w14:textId="77777777" w:rsidR="00C0480D" w:rsidRPr="00482147" w:rsidRDefault="00C0480D" w:rsidP="00C36E48">
            <w:pPr>
              <w:pStyle w:val="rowtabella0"/>
              <w:jc w:val="center"/>
              <w:rPr>
                <w:color w:val="002060"/>
              </w:rPr>
            </w:pPr>
            <w:r w:rsidRPr="004821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1833" w14:textId="77777777" w:rsidR="00C0480D" w:rsidRPr="00482147" w:rsidRDefault="00C0480D" w:rsidP="00C36E48">
            <w:pPr>
              <w:pStyle w:val="rowtabella0"/>
              <w:jc w:val="center"/>
              <w:rPr>
                <w:color w:val="002060"/>
              </w:rPr>
            </w:pPr>
            <w:r w:rsidRPr="00482147">
              <w:rPr>
                <w:color w:val="002060"/>
              </w:rPr>
              <w:t>0</w:t>
            </w:r>
          </w:p>
        </w:tc>
      </w:tr>
      <w:tr w:rsidR="00C0480D" w:rsidRPr="00482147" w14:paraId="38CB2FB9"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6EC8C" w14:textId="77777777" w:rsidR="00C0480D" w:rsidRPr="00482147" w:rsidRDefault="00C0480D" w:rsidP="00C36E48">
            <w:pPr>
              <w:pStyle w:val="rowtabella0"/>
              <w:rPr>
                <w:color w:val="002060"/>
              </w:rPr>
            </w:pPr>
            <w:r w:rsidRPr="0048214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951F" w14:textId="77777777" w:rsidR="00C0480D" w:rsidRPr="00482147" w:rsidRDefault="00C0480D" w:rsidP="00C36E48">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8D38"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77B5"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36D7" w14:textId="77777777" w:rsidR="00C0480D" w:rsidRPr="00482147" w:rsidRDefault="00C0480D" w:rsidP="00C36E48">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B903" w14:textId="77777777" w:rsidR="00C0480D" w:rsidRPr="00482147" w:rsidRDefault="00C0480D" w:rsidP="00C36E48">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78F0" w14:textId="77777777" w:rsidR="00C0480D" w:rsidRPr="00482147" w:rsidRDefault="00C0480D" w:rsidP="00C36E48">
            <w:pPr>
              <w:pStyle w:val="rowtabella0"/>
              <w:jc w:val="center"/>
              <w:rPr>
                <w:color w:val="002060"/>
              </w:rPr>
            </w:pPr>
            <w:r w:rsidRPr="0048214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68A7" w14:textId="77777777" w:rsidR="00C0480D" w:rsidRPr="00482147" w:rsidRDefault="00C0480D" w:rsidP="00C36E48">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A3DD" w14:textId="77777777" w:rsidR="00C0480D" w:rsidRPr="00482147" w:rsidRDefault="00C0480D" w:rsidP="00C36E48">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1CEA" w14:textId="77777777" w:rsidR="00C0480D" w:rsidRPr="00482147" w:rsidRDefault="00C0480D" w:rsidP="00C36E48">
            <w:pPr>
              <w:pStyle w:val="rowtabella0"/>
              <w:jc w:val="center"/>
              <w:rPr>
                <w:color w:val="002060"/>
              </w:rPr>
            </w:pPr>
            <w:r w:rsidRPr="00482147">
              <w:rPr>
                <w:color w:val="002060"/>
              </w:rPr>
              <w:t>0</w:t>
            </w:r>
          </w:p>
        </w:tc>
      </w:tr>
      <w:tr w:rsidR="00C0480D" w:rsidRPr="00482147" w14:paraId="54865D5D"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2A9A4" w14:textId="77777777" w:rsidR="00C0480D" w:rsidRPr="00482147" w:rsidRDefault="00C0480D" w:rsidP="00C36E48">
            <w:pPr>
              <w:pStyle w:val="rowtabella0"/>
              <w:rPr>
                <w:color w:val="002060"/>
              </w:rPr>
            </w:pPr>
            <w:r w:rsidRPr="0048214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E5D3" w14:textId="77777777" w:rsidR="00C0480D" w:rsidRPr="00482147" w:rsidRDefault="00C0480D" w:rsidP="00C36E48">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A30C"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E391"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1435" w14:textId="77777777" w:rsidR="00C0480D" w:rsidRPr="00482147" w:rsidRDefault="00C0480D" w:rsidP="00C36E48">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509B2" w14:textId="77777777" w:rsidR="00C0480D" w:rsidRPr="00482147" w:rsidRDefault="00C0480D" w:rsidP="00C36E48">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E6B4" w14:textId="77777777" w:rsidR="00C0480D" w:rsidRPr="00482147" w:rsidRDefault="00C0480D" w:rsidP="00C36E48">
            <w:pPr>
              <w:pStyle w:val="rowtabella0"/>
              <w:jc w:val="center"/>
              <w:rPr>
                <w:color w:val="002060"/>
              </w:rPr>
            </w:pPr>
            <w:r w:rsidRPr="0048214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56BE" w14:textId="77777777" w:rsidR="00C0480D" w:rsidRPr="00482147" w:rsidRDefault="00C0480D" w:rsidP="00C36E48">
            <w:pPr>
              <w:pStyle w:val="rowtabella0"/>
              <w:jc w:val="center"/>
              <w:rPr>
                <w:color w:val="002060"/>
              </w:rPr>
            </w:pPr>
            <w:r w:rsidRPr="0048214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7837"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88A80" w14:textId="77777777" w:rsidR="00C0480D" w:rsidRPr="00482147" w:rsidRDefault="00C0480D" w:rsidP="00C36E48">
            <w:pPr>
              <w:pStyle w:val="rowtabella0"/>
              <w:jc w:val="center"/>
              <w:rPr>
                <w:color w:val="002060"/>
              </w:rPr>
            </w:pPr>
            <w:r w:rsidRPr="00482147">
              <w:rPr>
                <w:color w:val="002060"/>
              </w:rPr>
              <w:t>0</w:t>
            </w:r>
          </w:p>
        </w:tc>
      </w:tr>
      <w:tr w:rsidR="00C0480D" w:rsidRPr="00482147" w14:paraId="6D438822"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8A535" w14:textId="77777777" w:rsidR="00C0480D" w:rsidRPr="00482147" w:rsidRDefault="00C0480D" w:rsidP="00C36E48">
            <w:pPr>
              <w:pStyle w:val="rowtabella0"/>
              <w:rPr>
                <w:color w:val="002060"/>
              </w:rPr>
            </w:pPr>
            <w:r w:rsidRPr="0048214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B5B9" w14:textId="77777777" w:rsidR="00C0480D" w:rsidRPr="00482147" w:rsidRDefault="00C0480D" w:rsidP="00C36E48">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6163"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2CB02" w14:textId="77777777" w:rsidR="00C0480D" w:rsidRPr="00482147" w:rsidRDefault="00C0480D" w:rsidP="00C36E48">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06D6" w14:textId="77777777" w:rsidR="00C0480D" w:rsidRPr="00482147" w:rsidRDefault="00C0480D" w:rsidP="00C36E48">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03EE" w14:textId="77777777" w:rsidR="00C0480D" w:rsidRPr="00482147" w:rsidRDefault="00C0480D" w:rsidP="00C36E48">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5802C" w14:textId="77777777" w:rsidR="00C0480D" w:rsidRPr="00482147" w:rsidRDefault="00C0480D" w:rsidP="00C36E48">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1976" w14:textId="77777777" w:rsidR="00C0480D" w:rsidRPr="00482147" w:rsidRDefault="00C0480D" w:rsidP="00C36E48">
            <w:pPr>
              <w:pStyle w:val="rowtabella0"/>
              <w:jc w:val="center"/>
              <w:rPr>
                <w:color w:val="002060"/>
              </w:rPr>
            </w:pPr>
            <w:r w:rsidRPr="0048214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498E8" w14:textId="77777777" w:rsidR="00C0480D" w:rsidRPr="00482147" w:rsidRDefault="00C0480D" w:rsidP="00C36E48">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B02B3" w14:textId="77777777" w:rsidR="00C0480D" w:rsidRPr="00482147" w:rsidRDefault="00C0480D" w:rsidP="00C36E48">
            <w:pPr>
              <w:pStyle w:val="rowtabella0"/>
              <w:jc w:val="center"/>
              <w:rPr>
                <w:color w:val="002060"/>
              </w:rPr>
            </w:pPr>
            <w:r w:rsidRPr="00482147">
              <w:rPr>
                <w:color w:val="002060"/>
              </w:rPr>
              <w:t>0</w:t>
            </w:r>
          </w:p>
        </w:tc>
      </w:tr>
      <w:tr w:rsidR="00C0480D" w:rsidRPr="00482147" w14:paraId="1BE1E6BD"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A6AF9" w14:textId="77777777" w:rsidR="00C0480D" w:rsidRPr="00482147" w:rsidRDefault="00C0480D" w:rsidP="00C36E48">
            <w:pPr>
              <w:pStyle w:val="rowtabella0"/>
              <w:rPr>
                <w:color w:val="002060"/>
              </w:rPr>
            </w:pPr>
            <w:r w:rsidRPr="0048214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6BE94" w14:textId="77777777" w:rsidR="00C0480D" w:rsidRPr="00482147" w:rsidRDefault="00C0480D" w:rsidP="00C36E48">
            <w:pPr>
              <w:pStyle w:val="rowtabella0"/>
              <w:jc w:val="center"/>
              <w:rPr>
                <w:color w:val="002060"/>
              </w:rPr>
            </w:pPr>
            <w:r w:rsidRPr="004821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11B9"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DDDD" w14:textId="77777777" w:rsidR="00C0480D" w:rsidRPr="00482147" w:rsidRDefault="00C0480D" w:rsidP="00C36E48">
            <w:pPr>
              <w:pStyle w:val="rowtabella0"/>
              <w:jc w:val="center"/>
              <w:rPr>
                <w:color w:val="002060"/>
              </w:rPr>
            </w:pPr>
            <w:r w:rsidRPr="004821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6AA2" w14:textId="77777777" w:rsidR="00C0480D" w:rsidRPr="00482147" w:rsidRDefault="00C0480D" w:rsidP="00C36E48">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B2BA" w14:textId="77777777" w:rsidR="00C0480D" w:rsidRPr="00482147" w:rsidRDefault="00C0480D" w:rsidP="00C36E48">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A564B" w14:textId="77777777" w:rsidR="00C0480D" w:rsidRPr="00482147" w:rsidRDefault="00C0480D" w:rsidP="00C36E48">
            <w:pPr>
              <w:pStyle w:val="rowtabella0"/>
              <w:jc w:val="center"/>
              <w:rPr>
                <w:color w:val="002060"/>
              </w:rPr>
            </w:pPr>
            <w:r w:rsidRPr="0048214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7B73" w14:textId="77777777" w:rsidR="00C0480D" w:rsidRPr="00482147" w:rsidRDefault="00C0480D" w:rsidP="00C36E48">
            <w:pPr>
              <w:pStyle w:val="rowtabella0"/>
              <w:jc w:val="center"/>
              <w:rPr>
                <w:color w:val="002060"/>
              </w:rPr>
            </w:pPr>
            <w:r w:rsidRPr="00482147">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BC87"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E4109" w14:textId="77777777" w:rsidR="00C0480D" w:rsidRPr="00482147" w:rsidRDefault="00C0480D" w:rsidP="00C36E48">
            <w:pPr>
              <w:pStyle w:val="rowtabella0"/>
              <w:jc w:val="center"/>
              <w:rPr>
                <w:color w:val="002060"/>
              </w:rPr>
            </w:pPr>
            <w:r w:rsidRPr="00482147">
              <w:rPr>
                <w:color w:val="002060"/>
              </w:rPr>
              <w:t>0</w:t>
            </w:r>
          </w:p>
        </w:tc>
      </w:tr>
      <w:tr w:rsidR="00C0480D" w:rsidRPr="00482147" w14:paraId="2B60718D"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DACDD" w14:textId="77777777" w:rsidR="00C0480D" w:rsidRPr="00482147" w:rsidRDefault="00C0480D" w:rsidP="00C36E48">
            <w:pPr>
              <w:pStyle w:val="rowtabella0"/>
              <w:rPr>
                <w:color w:val="002060"/>
              </w:rPr>
            </w:pPr>
            <w:r w:rsidRPr="0048214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69B5" w14:textId="77777777" w:rsidR="00C0480D" w:rsidRPr="00482147" w:rsidRDefault="00C0480D" w:rsidP="00C36E48">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3345"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DB32" w14:textId="77777777" w:rsidR="00C0480D" w:rsidRPr="00482147" w:rsidRDefault="00C0480D" w:rsidP="00C36E48">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F432" w14:textId="77777777" w:rsidR="00C0480D" w:rsidRPr="00482147" w:rsidRDefault="00C0480D" w:rsidP="00C36E48">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CC46"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E766B" w14:textId="77777777" w:rsidR="00C0480D" w:rsidRPr="00482147" w:rsidRDefault="00C0480D" w:rsidP="00C36E48">
            <w:pPr>
              <w:pStyle w:val="rowtabella0"/>
              <w:jc w:val="center"/>
              <w:rPr>
                <w:color w:val="002060"/>
              </w:rPr>
            </w:pPr>
            <w:r w:rsidRPr="004821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B5C5" w14:textId="77777777" w:rsidR="00C0480D" w:rsidRPr="00482147" w:rsidRDefault="00C0480D" w:rsidP="00C36E48">
            <w:pPr>
              <w:pStyle w:val="rowtabella0"/>
              <w:jc w:val="center"/>
              <w:rPr>
                <w:color w:val="002060"/>
              </w:rPr>
            </w:pPr>
            <w:r w:rsidRPr="0048214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2AAC" w14:textId="77777777" w:rsidR="00C0480D" w:rsidRPr="00482147" w:rsidRDefault="00C0480D" w:rsidP="00C36E48">
            <w:pPr>
              <w:pStyle w:val="rowtabella0"/>
              <w:jc w:val="center"/>
              <w:rPr>
                <w:color w:val="002060"/>
              </w:rPr>
            </w:pPr>
            <w:r w:rsidRPr="004821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D5BD" w14:textId="77777777" w:rsidR="00C0480D" w:rsidRPr="00482147" w:rsidRDefault="00C0480D" w:rsidP="00C36E48">
            <w:pPr>
              <w:pStyle w:val="rowtabella0"/>
              <w:jc w:val="center"/>
              <w:rPr>
                <w:color w:val="002060"/>
              </w:rPr>
            </w:pPr>
            <w:r w:rsidRPr="00482147">
              <w:rPr>
                <w:color w:val="002060"/>
              </w:rPr>
              <w:t>0</w:t>
            </w:r>
          </w:p>
        </w:tc>
      </w:tr>
      <w:tr w:rsidR="00C0480D" w:rsidRPr="00482147" w14:paraId="706C8BD1"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10969" w14:textId="77777777" w:rsidR="00C0480D" w:rsidRPr="00482147" w:rsidRDefault="00C0480D" w:rsidP="00C36E48">
            <w:pPr>
              <w:pStyle w:val="rowtabella0"/>
              <w:rPr>
                <w:color w:val="002060"/>
              </w:rPr>
            </w:pPr>
            <w:r w:rsidRPr="0048214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DD29" w14:textId="77777777" w:rsidR="00C0480D" w:rsidRPr="00482147" w:rsidRDefault="00C0480D" w:rsidP="00C36E48">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2377"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C8790" w14:textId="77777777" w:rsidR="00C0480D" w:rsidRPr="00482147" w:rsidRDefault="00C0480D" w:rsidP="00C36E48">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788E" w14:textId="77777777" w:rsidR="00C0480D" w:rsidRPr="00482147" w:rsidRDefault="00C0480D" w:rsidP="00C36E48">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9FE1" w14:textId="77777777" w:rsidR="00C0480D" w:rsidRPr="00482147" w:rsidRDefault="00C0480D" w:rsidP="00C36E48">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285E" w14:textId="77777777" w:rsidR="00C0480D" w:rsidRPr="00482147" w:rsidRDefault="00C0480D" w:rsidP="00C36E48">
            <w:pPr>
              <w:pStyle w:val="rowtabella0"/>
              <w:jc w:val="center"/>
              <w:rPr>
                <w:color w:val="002060"/>
              </w:rPr>
            </w:pPr>
            <w:r w:rsidRPr="0048214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8FBD" w14:textId="77777777" w:rsidR="00C0480D" w:rsidRPr="00482147" w:rsidRDefault="00C0480D" w:rsidP="00C36E48">
            <w:pPr>
              <w:pStyle w:val="rowtabella0"/>
              <w:jc w:val="center"/>
              <w:rPr>
                <w:color w:val="002060"/>
              </w:rPr>
            </w:pPr>
            <w:r w:rsidRPr="00482147">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2D96" w14:textId="77777777" w:rsidR="00C0480D" w:rsidRPr="00482147" w:rsidRDefault="00C0480D" w:rsidP="00C36E48">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AADC" w14:textId="77777777" w:rsidR="00C0480D" w:rsidRPr="00482147" w:rsidRDefault="00C0480D" w:rsidP="00C36E48">
            <w:pPr>
              <w:pStyle w:val="rowtabella0"/>
              <w:jc w:val="center"/>
              <w:rPr>
                <w:color w:val="002060"/>
              </w:rPr>
            </w:pPr>
            <w:r w:rsidRPr="00482147">
              <w:rPr>
                <w:color w:val="002060"/>
              </w:rPr>
              <w:t>0</w:t>
            </w:r>
          </w:p>
        </w:tc>
      </w:tr>
      <w:tr w:rsidR="00C0480D" w:rsidRPr="00482147" w14:paraId="443A4EF7" w14:textId="77777777" w:rsidTr="00C36E4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CBF39" w14:textId="77777777" w:rsidR="00C0480D" w:rsidRPr="00482147" w:rsidRDefault="00C0480D" w:rsidP="00C36E48">
            <w:pPr>
              <w:pStyle w:val="rowtabella0"/>
              <w:rPr>
                <w:color w:val="002060"/>
              </w:rPr>
            </w:pPr>
            <w:r w:rsidRPr="0048214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AF92" w14:textId="77777777" w:rsidR="00C0480D" w:rsidRPr="00482147" w:rsidRDefault="00C0480D" w:rsidP="00C36E48">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C40EA"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38C8" w14:textId="77777777" w:rsidR="00C0480D" w:rsidRPr="00482147" w:rsidRDefault="00C0480D" w:rsidP="00C36E48">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4087" w14:textId="77777777" w:rsidR="00C0480D" w:rsidRPr="00482147" w:rsidRDefault="00C0480D" w:rsidP="00C36E48">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635DD" w14:textId="77777777" w:rsidR="00C0480D" w:rsidRPr="00482147" w:rsidRDefault="00C0480D" w:rsidP="00C36E48">
            <w:pPr>
              <w:pStyle w:val="rowtabella0"/>
              <w:jc w:val="center"/>
              <w:rPr>
                <w:color w:val="002060"/>
              </w:rPr>
            </w:pPr>
            <w:r w:rsidRPr="004821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D2951" w14:textId="77777777" w:rsidR="00C0480D" w:rsidRPr="00482147" w:rsidRDefault="00C0480D" w:rsidP="00C36E48">
            <w:pPr>
              <w:pStyle w:val="rowtabella0"/>
              <w:jc w:val="center"/>
              <w:rPr>
                <w:color w:val="002060"/>
              </w:rPr>
            </w:pPr>
            <w:r w:rsidRPr="004821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CD96" w14:textId="77777777" w:rsidR="00C0480D" w:rsidRPr="00482147" w:rsidRDefault="00C0480D" w:rsidP="00C36E48">
            <w:pPr>
              <w:pStyle w:val="rowtabella0"/>
              <w:jc w:val="center"/>
              <w:rPr>
                <w:color w:val="002060"/>
              </w:rPr>
            </w:pPr>
            <w:r w:rsidRPr="00482147">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C011" w14:textId="77777777" w:rsidR="00C0480D" w:rsidRPr="00482147" w:rsidRDefault="00C0480D" w:rsidP="00C36E48">
            <w:pPr>
              <w:pStyle w:val="rowtabella0"/>
              <w:jc w:val="center"/>
              <w:rPr>
                <w:color w:val="002060"/>
              </w:rPr>
            </w:pPr>
            <w:r w:rsidRPr="0048214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3E71" w14:textId="77777777" w:rsidR="00C0480D" w:rsidRPr="00482147" w:rsidRDefault="00C0480D" w:rsidP="00C36E48">
            <w:pPr>
              <w:pStyle w:val="rowtabella0"/>
              <w:jc w:val="center"/>
              <w:rPr>
                <w:color w:val="002060"/>
              </w:rPr>
            </w:pPr>
            <w:r w:rsidRPr="00482147">
              <w:rPr>
                <w:color w:val="002060"/>
              </w:rPr>
              <w:t>0</w:t>
            </w:r>
          </w:p>
        </w:tc>
      </w:tr>
    </w:tbl>
    <w:p w14:paraId="0BF43260" w14:textId="77777777" w:rsidR="00C0480D" w:rsidRPr="00482147" w:rsidRDefault="00C0480D" w:rsidP="00C0480D">
      <w:pPr>
        <w:pStyle w:val="breakline"/>
        <w:rPr>
          <w:rFonts w:eastAsiaTheme="minorEastAsia"/>
          <w:color w:val="002060"/>
        </w:rPr>
      </w:pPr>
    </w:p>
    <w:p w14:paraId="323D3BC8" w14:textId="77777777" w:rsidR="00C0480D" w:rsidRPr="00482147" w:rsidRDefault="00C0480D" w:rsidP="00C0480D">
      <w:pPr>
        <w:pStyle w:val="breakline"/>
        <w:rPr>
          <w:color w:val="002060"/>
        </w:rPr>
      </w:pPr>
    </w:p>
    <w:p w14:paraId="722B3641" w14:textId="77777777" w:rsidR="00C0480D" w:rsidRPr="00482147" w:rsidRDefault="00C0480D" w:rsidP="00C0480D">
      <w:pPr>
        <w:pStyle w:val="sottotitolocampionato10"/>
        <w:rPr>
          <w:color w:val="002060"/>
        </w:rPr>
      </w:pPr>
      <w:r w:rsidRPr="004821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480D" w:rsidRPr="00482147" w14:paraId="545787EA" w14:textId="77777777" w:rsidTr="00C36E4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D4A34" w14:textId="77777777" w:rsidR="00C0480D" w:rsidRPr="00482147" w:rsidRDefault="00C0480D" w:rsidP="00C36E48">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4B0FE" w14:textId="77777777" w:rsidR="00C0480D" w:rsidRPr="00482147" w:rsidRDefault="00C0480D" w:rsidP="00C36E48">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6BCBD" w14:textId="77777777" w:rsidR="00C0480D" w:rsidRPr="00482147" w:rsidRDefault="00C0480D" w:rsidP="00C36E48">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38EE7" w14:textId="77777777" w:rsidR="00C0480D" w:rsidRPr="00482147" w:rsidRDefault="00C0480D" w:rsidP="00C36E48">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E1182" w14:textId="77777777" w:rsidR="00C0480D" w:rsidRPr="00482147" w:rsidRDefault="00C0480D" w:rsidP="00C36E48">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256AF" w14:textId="77777777" w:rsidR="00C0480D" w:rsidRPr="00482147" w:rsidRDefault="00C0480D" w:rsidP="00C36E48">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442BA" w14:textId="77777777" w:rsidR="00C0480D" w:rsidRPr="00482147" w:rsidRDefault="00C0480D" w:rsidP="00C36E48">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0BA87" w14:textId="77777777" w:rsidR="00C0480D" w:rsidRPr="00482147" w:rsidRDefault="00C0480D" w:rsidP="00C36E48">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0A888" w14:textId="77777777" w:rsidR="00C0480D" w:rsidRPr="00482147" w:rsidRDefault="00C0480D" w:rsidP="00C36E48">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E3AEE" w14:textId="77777777" w:rsidR="00C0480D" w:rsidRPr="00482147" w:rsidRDefault="00C0480D" w:rsidP="00C36E48">
            <w:pPr>
              <w:pStyle w:val="headertabella0"/>
              <w:rPr>
                <w:color w:val="002060"/>
              </w:rPr>
            </w:pPr>
            <w:r w:rsidRPr="00482147">
              <w:rPr>
                <w:color w:val="002060"/>
              </w:rPr>
              <w:t>PE</w:t>
            </w:r>
          </w:p>
        </w:tc>
      </w:tr>
      <w:tr w:rsidR="00C0480D" w:rsidRPr="00482147" w14:paraId="3B5836B8" w14:textId="77777777" w:rsidTr="00C36E4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05F27A" w14:textId="77777777" w:rsidR="00C0480D" w:rsidRPr="00482147" w:rsidRDefault="00C0480D" w:rsidP="00C36E48">
            <w:pPr>
              <w:pStyle w:val="rowtabella0"/>
              <w:rPr>
                <w:color w:val="002060"/>
              </w:rPr>
            </w:pPr>
            <w:r w:rsidRPr="0048214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FD53" w14:textId="77777777" w:rsidR="00C0480D" w:rsidRPr="00482147" w:rsidRDefault="00C0480D" w:rsidP="00C36E48">
            <w:pPr>
              <w:pStyle w:val="rowtabella0"/>
              <w:jc w:val="center"/>
              <w:rPr>
                <w:color w:val="002060"/>
              </w:rPr>
            </w:pPr>
            <w:r w:rsidRPr="0048214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2C2C"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77B6" w14:textId="77777777" w:rsidR="00C0480D" w:rsidRPr="00482147" w:rsidRDefault="00C0480D" w:rsidP="00C36E48">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7854" w14:textId="77777777" w:rsidR="00C0480D" w:rsidRPr="00482147" w:rsidRDefault="00C0480D" w:rsidP="00C36E48">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07FB" w14:textId="77777777" w:rsidR="00C0480D" w:rsidRPr="00482147" w:rsidRDefault="00C0480D" w:rsidP="00C36E48">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5FD60" w14:textId="77777777" w:rsidR="00C0480D" w:rsidRPr="00482147" w:rsidRDefault="00C0480D" w:rsidP="00C36E48">
            <w:pPr>
              <w:pStyle w:val="rowtabella0"/>
              <w:jc w:val="center"/>
              <w:rPr>
                <w:color w:val="002060"/>
              </w:rPr>
            </w:pPr>
            <w:r w:rsidRPr="00482147">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39DF" w14:textId="77777777" w:rsidR="00C0480D" w:rsidRPr="00482147" w:rsidRDefault="00C0480D" w:rsidP="00C36E48">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EC5D" w14:textId="77777777" w:rsidR="00C0480D" w:rsidRPr="00482147" w:rsidRDefault="00C0480D" w:rsidP="00C36E48">
            <w:pPr>
              <w:pStyle w:val="rowtabella0"/>
              <w:jc w:val="center"/>
              <w:rPr>
                <w:color w:val="002060"/>
              </w:rPr>
            </w:pPr>
            <w:r w:rsidRPr="0048214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8925" w14:textId="77777777" w:rsidR="00C0480D" w:rsidRPr="00482147" w:rsidRDefault="00C0480D" w:rsidP="00C36E48">
            <w:pPr>
              <w:pStyle w:val="rowtabella0"/>
              <w:jc w:val="center"/>
              <w:rPr>
                <w:color w:val="002060"/>
              </w:rPr>
            </w:pPr>
            <w:r w:rsidRPr="00482147">
              <w:rPr>
                <w:color w:val="002060"/>
              </w:rPr>
              <w:t>0</w:t>
            </w:r>
          </w:p>
        </w:tc>
      </w:tr>
      <w:tr w:rsidR="00C0480D" w:rsidRPr="00482147" w14:paraId="7F935C44"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tcPr>
          <w:p w14:paraId="4238085C" w14:textId="77777777" w:rsidR="00C0480D" w:rsidRPr="00482147" w:rsidRDefault="00C0480D" w:rsidP="00C36E48">
            <w:pPr>
              <w:pStyle w:val="rowtabella0"/>
              <w:rPr>
                <w:color w:val="002060"/>
              </w:rPr>
            </w:pPr>
            <w:r w:rsidRPr="0048214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59140" w14:textId="77777777" w:rsidR="00C0480D" w:rsidRPr="00482147" w:rsidRDefault="00C0480D" w:rsidP="00C36E48">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250AB"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D72E3"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D1BE0" w14:textId="77777777" w:rsidR="00C0480D" w:rsidRPr="00482147" w:rsidRDefault="00C0480D" w:rsidP="00C36E48">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316B3" w14:textId="77777777" w:rsidR="00C0480D" w:rsidRPr="00482147" w:rsidRDefault="00C0480D" w:rsidP="00C36E48">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A9EF4" w14:textId="77777777" w:rsidR="00C0480D" w:rsidRPr="00482147" w:rsidRDefault="00C0480D" w:rsidP="00C36E48">
            <w:pPr>
              <w:pStyle w:val="rowtabella0"/>
              <w:jc w:val="center"/>
              <w:rPr>
                <w:color w:val="002060"/>
              </w:rPr>
            </w:pPr>
            <w:r w:rsidRPr="0048214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0CCE2" w14:textId="77777777" w:rsidR="00C0480D" w:rsidRPr="00482147" w:rsidRDefault="00C0480D" w:rsidP="00C36E48">
            <w:pPr>
              <w:pStyle w:val="rowtabella0"/>
              <w:jc w:val="center"/>
              <w:rPr>
                <w:color w:val="002060"/>
              </w:rPr>
            </w:pPr>
            <w:r w:rsidRPr="0048214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0D690" w14:textId="77777777" w:rsidR="00C0480D" w:rsidRPr="00482147" w:rsidRDefault="00C0480D" w:rsidP="00C36E48">
            <w:pPr>
              <w:pStyle w:val="rowtabella0"/>
              <w:jc w:val="center"/>
              <w:rPr>
                <w:color w:val="002060"/>
              </w:rPr>
            </w:pPr>
            <w:r w:rsidRPr="0048214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431B2" w14:textId="77777777" w:rsidR="00C0480D" w:rsidRPr="00482147" w:rsidRDefault="00C0480D" w:rsidP="00C36E48">
            <w:pPr>
              <w:pStyle w:val="rowtabella0"/>
              <w:jc w:val="center"/>
              <w:rPr>
                <w:color w:val="002060"/>
              </w:rPr>
            </w:pPr>
            <w:r w:rsidRPr="00482147">
              <w:rPr>
                <w:color w:val="002060"/>
              </w:rPr>
              <w:t>0</w:t>
            </w:r>
          </w:p>
        </w:tc>
      </w:tr>
      <w:tr w:rsidR="00C0480D" w:rsidRPr="00482147" w14:paraId="4AB0F870"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tcPr>
          <w:p w14:paraId="53479E67" w14:textId="77777777" w:rsidR="00C0480D" w:rsidRPr="00482147" w:rsidRDefault="00C0480D" w:rsidP="00C36E48">
            <w:pPr>
              <w:pStyle w:val="rowtabella0"/>
              <w:rPr>
                <w:color w:val="002060"/>
              </w:rPr>
            </w:pPr>
            <w:r w:rsidRPr="0048214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4BF70" w14:textId="77777777" w:rsidR="00C0480D" w:rsidRPr="00482147" w:rsidRDefault="00C0480D" w:rsidP="00C36E48">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12CB7"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D3A3A"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FA36E" w14:textId="77777777" w:rsidR="00C0480D" w:rsidRPr="00482147" w:rsidRDefault="00C0480D" w:rsidP="00C36E48">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D7D11" w14:textId="77777777" w:rsidR="00C0480D" w:rsidRPr="00482147" w:rsidRDefault="00C0480D" w:rsidP="00C36E48">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3C14D" w14:textId="77777777" w:rsidR="00C0480D" w:rsidRPr="00482147" w:rsidRDefault="00C0480D" w:rsidP="00C36E48">
            <w:pPr>
              <w:pStyle w:val="rowtabella0"/>
              <w:jc w:val="center"/>
              <w:rPr>
                <w:color w:val="002060"/>
              </w:rPr>
            </w:pPr>
            <w:r w:rsidRPr="0048214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B95CB" w14:textId="77777777" w:rsidR="00C0480D" w:rsidRPr="00482147" w:rsidRDefault="00C0480D" w:rsidP="00C36E48">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E5906" w14:textId="77777777" w:rsidR="00C0480D" w:rsidRPr="00482147" w:rsidRDefault="00C0480D" w:rsidP="00C36E48">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A1192" w14:textId="77777777" w:rsidR="00C0480D" w:rsidRPr="00482147" w:rsidRDefault="00C0480D" w:rsidP="00C36E48">
            <w:pPr>
              <w:pStyle w:val="rowtabella0"/>
              <w:jc w:val="center"/>
              <w:rPr>
                <w:color w:val="002060"/>
              </w:rPr>
            </w:pPr>
            <w:r w:rsidRPr="00482147">
              <w:rPr>
                <w:color w:val="002060"/>
              </w:rPr>
              <w:t>0</w:t>
            </w:r>
          </w:p>
        </w:tc>
      </w:tr>
      <w:tr w:rsidR="00C0480D" w:rsidRPr="00482147" w14:paraId="6D48E361"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7B7D5" w14:textId="77777777" w:rsidR="00C0480D" w:rsidRPr="00642B2D" w:rsidRDefault="00C0480D" w:rsidP="00C36E48">
            <w:pPr>
              <w:pStyle w:val="rowtabella0"/>
              <w:rPr>
                <w:color w:val="002060"/>
                <w:lang w:val="en-US"/>
              </w:rPr>
            </w:pPr>
            <w:r w:rsidRPr="00642B2D">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4235F" w14:textId="77777777" w:rsidR="00C0480D" w:rsidRPr="00482147" w:rsidRDefault="00C0480D" w:rsidP="00C36E48">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C7D0"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27F2"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416ED" w14:textId="77777777" w:rsidR="00C0480D" w:rsidRPr="00482147" w:rsidRDefault="00C0480D" w:rsidP="00C36E48">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5BC9" w14:textId="77777777" w:rsidR="00C0480D" w:rsidRPr="00482147" w:rsidRDefault="00C0480D" w:rsidP="00C36E48">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181E" w14:textId="77777777" w:rsidR="00C0480D" w:rsidRPr="00482147" w:rsidRDefault="00C0480D" w:rsidP="00C36E48">
            <w:pPr>
              <w:pStyle w:val="rowtabella0"/>
              <w:jc w:val="center"/>
              <w:rPr>
                <w:color w:val="002060"/>
              </w:rPr>
            </w:pPr>
            <w:r w:rsidRPr="0048214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1889" w14:textId="77777777" w:rsidR="00C0480D" w:rsidRPr="00482147" w:rsidRDefault="00C0480D" w:rsidP="00C36E48">
            <w:pPr>
              <w:pStyle w:val="rowtabella0"/>
              <w:jc w:val="center"/>
              <w:rPr>
                <w:color w:val="002060"/>
              </w:rPr>
            </w:pPr>
            <w:r w:rsidRPr="004821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9E6E1" w14:textId="77777777" w:rsidR="00C0480D" w:rsidRPr="00482147" w:rsidRDefault="00C0480D" w:rsidP="00C36E48">
            <w:pPr>
              <w:pStyle w:val="rowtabella0"/>
              <w:jc w:val="center"/>
              <w:rPr>
                <w:color w:val="002060"/>
              </w:rPr>
            </w:pPr>
            <w:r w:rsidRPr="0048214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B3EE6" w14:textId="77777777" w:rsidR="00C0480D" w:rsidRPr="00482147" w:rsidRDefault="00C0480D" w:rsidP="00C36E48">
            <w:pPr>
              <w:pStyle w:val="rowtabella0"/>
              <w:jc w:val="center"/>
              <w:rPr>
                <w:color w:val="002060"/>
              </w:rPr>
            </w:pPr>
            <w:r w:rsidRPr="00482147">
              <w:rPr>
                <w:color w:val="002060"/>
              </w:rPr>
              <w:t>0</w:t>
            </w:r>
          </w:p>
        </w:tc>
      </w:tr>
      <w:tr w:rsidR="00C0480D" w:rsidRPr="00482147" w14:paraId="79F48FA9"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7FAAC" w14:textId="77777777" w:rsidR="00C0480D" w:rsidRPr="00482147" w:rsidRDefault="00C0480D" w:rsidP="00C36E48">
            <w:pPr>
              <w:pStyle w:val="rowtabella0"/>
              <w:rPr>
                <w:color w:val="002060"/>
              </w:rPr>
            </w:pPr>
            <w:r w:rsidRPr="0048214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86AD6" w14:textId="77777777" w:rsidR="00C0480D" w:rsidRPr="00482147" w:rsidRDefault="00C0480D" w:rsidP="00C36E48">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38C2"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39FA"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FAF1" w14:textId="77777777" w:rsidR="00C0480D" w:rsidRPr="00482147" w:rsidRDefault="00C0480D" w:rsidP="00C36E48">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E88F" w14:textId="77777777" w:rsidR="00C0480D" w:rsidRPr="00482147" w:rsidRDefault="00C0480D" w:rsidP="00C36E48">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9D34" w14:textId="77777777" w:rsidR="00C0480D" w:rsidRPr="00482147" w:rsidRDefault="00C0480D" w:rsidP="00C36E48">
            <w:pPr>
              <w:pStyle w:val="rowtabella0"/>
              <w:jc w:val="center"/>
              <w:rPr>
                <w:color w:val="002060"/>
              </w:rPr>
            </w:pPr>
            <w:r w:rsidRPr="00482147">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92E7" w14:textId="77777777" w:rsidR="00C0480D" w:rsidRPr="00482147" w:rsidRDefault="00C0480D" w:rsidP="00C36E48">
            <w:pPr>
              <w:pStyle w:val="rowtabella0"/>
              <w:jc w:val="center"/>
              <w:rPr>
                <w:color w:val="002060"/>
              </w:rPr>
            </w:pPr>
            <w:r w:rsidRPr="0048214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9EE8" w14:textId="77777777" w:rsidR="00C0480D" w:rsidRPr="00482147" w:rsidRDefault="00C0480D" w:rsidP="00C36E48">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EED8" w14:textId="77777777" w:rsidR="00C0480D" w:rsidRPr="00482147" w:rsidRDefault="00C0480D" w:rsidP="00C36E48">
            <w:pPr>
              <w:pStyle w:val="rowtabella0"/>
              <w:jc w:val="center"/>
              <w:rPr>
                <w:color w:val="002060"/>
              </w:rPr>
            </w:pPr>
            <w:r w:rsidRPr="00482147">
              <w:rPr>
                <w:color w:val="002060"/>
              </w:rPr>
              <w:t>0</w:t>
            </w:r>
          </w:p>
        </w:tc>
      </w:tr>
      <w:tr w:rsidR="00C0480D" w:rsidRPr="00482147" w14:paraId="6BC453A2"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83344" w14:textId="77777777" w:rsidR="00C0480D" w:rsidRPr="00482147" w:rsidRDefault="00C0480D" w:rsidP="00C36E48">
            <w:pPr>
              <w:pStyle w:val="rowtabella0"/>
              <w:rPr>
                <w:color w:val="002060"/>
              </w:rPr>
            </w:pPr>
            <w:r w:rsidRPr="0048214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8EB2" w14:textId="77777777" w:rsidR="00C0480D" w:rsidRPr="00482147" w:rsidRDefault="00C0480D" w:rsidP="00C36E48">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1814"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BA2A" w14:textId="77777777" w:rsidR="00C0480D" w:rsidRPr="00482147" w:rsidRDefault="00C0480D" w:rsidP="00C36E48">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C3AF" w14:textId="77777777" w:rsidR="00C0480D" w:rsidRPr="00482147" w:rsidRDefault="00C0480D" w:rsidP="00C36E48">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F607" w14:textId="77777777" w:rsidR="00C0480D" w:rsidRPr="00482147" w:rsidRDefault="00C0480D" w:rsidP="00C36E48">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E4222" w14:textId="77777777" w:rsidR="00C0480D" w:rsidRPr="00482147" w:rsidRDefault="00C0480D" w:rsidP="00C36E48">
            <w:pPr>
              <w:pStyle w:val="rowtabella0"/>
              <w:jc w:val="center"/>
              <w:rPr>
                <w:color w:val="002060"/>
              </w:rPr>
            </w:pPr>
            <w:r w:rsidRPr="0048214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F927" w14:textId="77777777" w:rsidR="00C0480D" w:rsidRPr="00482147" w:rsidRDefault="00C0480D" w:rsidP="00C36E48">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2F19" w14:textId="77777777" w:rsidR="00C0480D" w:rsidRPr="00482147" w:rsidRDefault="00C0480D" w:rsidP="00C36E48">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BB6E" w14:textId="77777777" w:rsidR="00C0480D" w:rsidRPr="00482147" w:rsidRDefault="00C0480D" w:rsidP="00C36E48">
            <w:pPr>
              <w:pStyle w:val="rowtabella0"/>
              <w:jc w:val="center"/>
              <w:rPr>
                <w:color w:val="002060"/>
              </w:rPr>
            </w:pPr>
            <w:r w:rsidRPr="00482147">
              <w:rPr>
                <w:color w:val="002060"/>
              </w:rPr>
              <w:t>0</w:t>
            </w:r>
          </w:p>
        </w:tc>
      </w:tr>
      <w:tr w:rsidR="00C0480D" w:rsidRPr="00482147" w14:paraId="5E7B7075"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96489" w14:textId="77777777" w:rsidR="00C0480D" w:rsidRPr="00482147" w:rsidRDefault="00C0480D" w:rsidP="00C36E48">
            <w:pPr>
              <w:pStyle w:val="rowtabella0"/>
              <w:rPr>
                <w:color w:val="002060"/>
              </w:rPr>
            </w:pPr>
            <w:r w:rsidRPr="00482147">
              <w:rPr>
                <w:color w:val="002060"/>
              </w:rPr>
              <w:t xml:space="preserve">A.S.D. </w:t>
            </w:r>
            <w:proofErr w:type="gramStart"/>
            <w:r w:rsidRPr="0048214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D12E" w14:textId="77777777" w:rsidR="00C0480D" w:rsidRPr="00482147" w:rsidRDefault="00C0480D" w:rsidP="00C36E48">
            <w:pPr>
              <w:pStyle w:val="rowtabella0"/>
              <w:jc w:val="center"/>
              <w:rPr>
                <w:color w:val="002060"/>
              </w:rPr>
            </w:pPr>
            <w:r w:rsidRPr="004821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C3C1" w14:textId="77777777" w:rsidR="00C0480D" w:rsidRPr="00482147" w:rsidRDefault="00C0480D" w:rsidP="00C36E48">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58845" w14:textId="77777777" w:rsidR="00C0480D" w:rsidRPr="00482147" w:rsidRDefault="00C0480D" w:rsidP="00C36E48">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B202" w14:textId="77777777" w:rsidR="00C0480D" w:rsidRPr="00482147" w:rsidRDefault="00C0480D" w:rsidP="00C36E48">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C2C7" w14:textId="77777777" w:rsidR="00C0480D" w:rsidRPr="00482147" w:rsidRDefault="00C0480D" w:rsidP="00C36E48">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3426" w14:textId="77777777" w:rsidR="00C0480D" w:rsidRPr="00482147" w:rsidRDefault="00C0480D" w:rsidP="00C36E48">
            <w:pPr>
              <w:pStyle w:val="rowtabella0"/>
              <w:jc w:val="center"/>
              <w:rPr>
                <w:color w:val="002060"/>
              </w:rPr>
            </w:pPr>
            <w:r>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3FD7" w14:textId="77777777" w:rsidR="00C0480D" w:rsidRPr="00482147" w:rsidRDefault="00C0480D" w:rsidP="00C36E48">
            <w:pPr>
              <w:pStyle w:val="rowtabella0"/>
              <w:jc w:val="center"/>
              <w:rPr>
                <w:color w:val="002060"/>
              </w:rPr>
            </w:pPr>
            <w:r>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F11F" w14:textId="77777777" w:rsidR="00C0480D" w:rsidRPr="00482147" w:rsidRDefault="00C0480D" w:rsidP="00C36E48">
            <w:pPr>
              <w:pStyle w:val="rowtabella0"/>
              <w:jc w:val="center"/>
              <w:rPr>
                <w:color w:val="002060"/>
              </w:rPr>
            </w:pPr>
            <w:r>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202F" w14:textId="77777777" w:rsidR="00C0480D" w:rsidRPr="00482147" w:rsidRDefault="00C0480D" w:rsidP="00C36E48">
            <w:pPr>
              <w:pStyle w:val="rowtabella0"/>
              <w:jc w:val="center"/>
              <w:rPr>
                <w:color w:val="002060"/>
              </w:rPr>
            </w:pPr>
            <w:r w:rsidRPr="00482147">
              <w:rPr>
                <w:color w:val="002060"/>
              </w:rPr>
              <w:t>0</w:t>
            </w:r>
          </w:p>
        </w:tc>
      </w:tr>
      <w:tr w:rsidR="00C0480D" w:rsidRPr="00482147" w14:paraId="384FCF8F"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619FC" w14:textId="77777777" w:rsidR="00C0480D" w:rsidRPr="00482147" w:rsidRDefault="00C0480D" w:rsidP="00C36E48">
            <w:pPr>
              <w:pStyle w:val="rowtabella0"/>
              <w:rPr>
                <w:color w:val="002060"/>
              </w:rPr>
            </w:pPr>
            <w:r w:rsidRPr="0048214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BE73"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A1CD1"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4C00" w14:textId="77777777" w:rsidR="00C0480D" w:rsidRPr="00482147" w:rsidRDefault="00C0480D" w:rsidP="00C36E48">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0802F" w14:textId="77777777" w:rsidR="00C0480D" w:rsidRPr="00482147" w:rsidRDefault="00C0480D" w:rsidP="00C36E48">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38EF" w14:textId="77777777" w:rsidR="00C0480D" w:rsidRPr="00482147" w:rsidRDefault="00C0480D" w:rsidP="00C36E48">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E299" w14:textId="77777777" w:rsidR="00C0480D" w:rsidRPr="00482147" w:rsidRDefault="00C0480D" w:rsidP="00C36E48">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BCC9" w14:textId="77777777" w:rsidR="00C0480D" w:rsidRPr="00482147" w:rsidRDefault="00C0480D" w:rsidP="00C36E48">
            <w:pPr>
              <w:pStyle w:val="rowtabella0"/>
              <w:jc w:val="center"/>
              <w:rPr>
                <w:color w:val="002060"/>
              </w:rPr>
            </w:pPr>
            <w:r w:rsidRPr="0048214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1D25" w14:textId="77777777" w:rsidR="00C0480D" w:rsidRPr="00482147" w:rsidRDefault="00C0480D" w:rsidP="00C36E48">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0223" w14:textId="77777777" w:rsidR="00C0480D" w:rsidRPr="00482147" w:rsidRDefault="00C0480D" w:rsidP="00C36E48">
            <w:pPr>
              <w:pStyle w:val="rowtabella0"/>
              <w:jc w:val="center"/>
              <w:rPr>
                <w:color w:val="002060"/>
              </w:rPr>
            </w:pPr>
            <w:r w:rsidRPr="00482147">
              <w:rPr>
                <w:color w:val="002060"/>
              </w:rPr>
              <w:t>0</w:t>
            </w:r>
          </w:p>
        </w:tc>
      </w:tr>
      <w:tr w:rsidR="00C0480D" w:rsidRPr="00482147" w14:paraId="12EFA614" w14:textId="77777777" w:rsidTr="00C36E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A686E" w14:textId="77777777" w:rsidR="00C0480D" w:rsidRPr="00482147" w:rsidRDefault="00C0480D" w:rsidP="00C36E48">
            <w:pPr>
              <w:pStyle w:val="rowtabella0"/>
              <w:rPr>
                <w:color w:val="002060"/>
              </w:rPr>
            </w:pPr>
            <w:r w:rsidRPr="004821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28BE" w14:textId="77777777" w:rsidR="00C0480D" w:rsidRPr="00482147" w:rsidRDefault="00C0480D" w:rsidP="00C36E48">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C042" w14:textId="77777777" w:rsidR="00C0480D" w:rsidRPr="00482147" w:rsidRDefault="00C0480D" w:rsidP="00C36E48">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AFDF" w14:textId="77777777" w:rsidR="00C0480D" w:rsidRPr="00482147" w:rsidRDefault="00C0480D" w:rsidP="00C36E48">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B648" w14:textId="77777777" w:rsidR="00C0480D" w:rsidRPr="00482147" w:rsidRDefault="00C0480D" w:rsidP="00C36E48">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D1CE" w14:textId="77777777" w:rsidR="00C0480D" w:rsidRPr="00482147" w:rsidRDefault="00C0480D" w:rsidP="00C36E48">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AA2B" w14:textId="77777777" w:rsidR="00C0480D" w:rsidRPr="00482147" w:rsidRDefault="00C0480D" w:rsidP="00C36E48">
            <w:pPr>
              <w:pStyle w:val="rowtabella0"/>
              <w:jc w:val="center"/>
              <w:rPr>
                <w:color w:val="002060"/>
              </w:rPr>
            </w:pPr>
            <w:r w:rsidRPr="0048214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227C2" w14:textId="77777777" w:rsidR="00C0480D" w:rsidRPr="00482147" w:rsidRDefault="00C0480D" w:rsidP="00C36E48">
            <w:pPr>
              <w:pStyle w:val="rowtabella0"/>
              <w:jc w:val="center"/>
              <w:rPr>
                <w:color w:val="002060"/>
              </w:rPr>
            </w:pPr>
            <w:r w:rsidRPr="0048214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2C25" w14:textId="77777777" w:rsidR="00C0480D" w:rsidRPr="00482147" w:rsidRDefault="00C0480D" w:rsidP="00C36E48">
            <w:pPr>
              <w:pStyle w:val="rowtabella0"/>
              <w:jc w:val="center"/>
              <w:rPr>
                <w:color w:val="002060"/>
              </w:rPr>
            </w:pPr>
            <w:r w:rsidRPr="0048214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6C24" w14:textId="77777777" w:rsidR="00C0480D" w:rsidRPr="00482147" w:rsidRDefault="00C0480D" w:rsidP="00C36E48">
            <w:pPr>
              <w:pStyle w:val="rowtabella0"/>
              <w:jc w:val="center"/>
              <w:rPr>
                <w:color w:val="002060"/>
              </w:rPr>
            </w:pPr>
            <w:r w:rsidRPr="00482147">
              <w:rPr>
                <w:color w:val="002060"/>
              </w:rPr>
              <w:t>0</w:t>
            </w:r>
          </w:p>
        </w:tc>
      </w:tr>
      <w:tr w:rsidR="00C0480D" w:rsidRPr="00482147" w14:paraId="03CD1526" w14:textId="77777777" w:rsidTr="00C36E4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C310A1" w14:textId="77777777" w:rsidR="00C0480D" w:rsidRPr="00642B2D" w:rsidRDefault="00C0480D" w:rsidP="00C36E48">
            <w:pPr>
              <w:pStyle w:val="rowtabella0"/>
              <w:rPr>
                <w:color w:val="002060"/>
                <w:lang w:val="en-US"/>
              </w:rPr>
            </w:pPr>
            <w:r w:rsidRPr="00642B2D">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AF47" w14:textId="77777777" w:rsidR="00C0480D" w:rsidRPr="00482147" w:rsidRDefault="00C0480D" w:rsidP="00C36E48">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18DF" w14:textId="77777777" w:rsidR="00C0480D" w:rsidRPr="00482147" w:rsidRDefault="00C0480D" w:rsidP="00C36E48">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D1A60" w14:textId="77777777" w:rsidR="00C0480D" w:rsidRPr="00482147" w:rsidRDefault="00C0480D" w:rsidP="00C36E4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95FC" w14:textId="77777777" w:rsidR="00C0480D" w:rsidRPr="00482147" w:rsidRDefault="00C0480D" w:rsidP="00C36E48">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BDED4" w14:textId="77777777" w:rsidR="00C0480D" w:rsidRPr="00482147" w:rsidRDefault="00C0480D" w:rsidP="00C36E48">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55A4" w14:textId="77777777" w:rsidR="00C0480D" w:rsidRPr="00482147" w:rsidRDefault="00C0480D" w:rsidP="00C36E48">
            <w:pPr>
              <w:pStyle w:val="rowtabella0"/>
              <w:jc w:val="center"/>
              <w:rPr>
                <w:color w:val="002060"/>
              </w:rPr>
            </w:pPr>
            <w:r>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3A43" w14:textId="77777777" w:rsidR="00C0480D" w:rsidRPr="00482147" w:rsidRDefault="00C0480D" w:rsidP="00C36E48">
            <w:pPr>
              <w:pStyle w:val="rowtabella0"/>
              <w:jc w:val="center"/>
              <w:rPr>
                <w:color w:val="002060"/>
              </w:rPr>
            </w:pPr>
            <w:r>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1F354" w14:textId="77777777" w:rsidR="00C0480D" w:rsidRPr="00482147" w:rsidRDefault="00C0480D" w:rsidP="00C36E48">
            <w:pPr>
              <w:pStyle w:val="rowtabella0"/>
              <w:jc w:val="center"/>
              <w:rPr>
                <w:color w:val="002060"/>
              </w:rPr>
            </w:pPr>
            <w:r w:rsidRPr="00482147">
              <w:rPr>
                <w:color w:val="002060"/>
              </w:rPr>
              <w:t>-8</w:t>
            </w: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D94D" w14:textId="77777777" w:rsidR="00C0480D" w:rsidRPr="00482147" w:rsidRDefault="00C0480D" w:rsidP="00C36E48">
            <w:pPr>
              <w:pStyle w:val="rowtabella0"/>
              <w:jc w:val="center"/>
              <w:rPr>
                <w:color w:val="002060"/>
              </w:rPr>
            </w:pPr>
            <w:r w:rsidRPr="00482147">
              <w:rPr>
                <w:color w:val="002060"/>
              </w:rPr>
              <w:t>0</w:t>
            </w:r>
          </w:p>
        </w:tc>
      </w:tr>
    </w:tbl>
    <w:p w14:paraId="6DB112CA" w14:textId="77777777" w:rsidR="00C0480D" w:rsidRPr="00482147" w:rsidRDefault="00C0480D" w:rsidP="00C0480D">
      <w:pPr>
        <w:pStyle w:val="breakline"/>
        <w:rPr>
          <w:rFonts w:eastAsiaTheme="minorEastAsia"/>
          <w:color w:val="002060"/>
        </w:rPr>
      </w:pPr>
    </w:p>
    <w:p w14:paraId="3D2AD43B" w14:textId="77777777" w:rsidR="00C0480D" w:rsidRDefault="00C0480D" w:rsidP="00C0480D">
      <w:pPr>
        <w:pStyle w:val="breakline"/>
        <w:rPr>
          <w:color w:val="002060"/>
        </w:rPr>
      </w:pPr>
    </w:p>
    <w:p w14:paraId="2F1CB739" w14:textId="77777777" w:rsidR="00C0480D" w:rsidRPr="00F11733" w:rsidRDefault="00C0480D" w:rsidP="00C0480D">
      <w:pPr>
        <w:pStyle w:val="sottotitolocampionato10"/>
        <w:rPr>
          <w:i/>
          <w:iCs/>
          <w:color w:val="002060"/>
        </w:rPr>
      </w:pPr>
      <w:r w:rsidRPr="00F11733">
        <w:rPr>
          <w:i/>
          <w:iCs/>
          <w:color w:val="002060"/>
        </w:rPr>
        <w:t>STRALCIO CLASSIFICA AVULSA</w:t>
      </w:r>
    </w:p>
    <w:p w14:paraId="7BADCCBC" w14:textId="77777777" w:rsidR="00C0480D" w:rsidRDefault="00C0480D" w:rsidP="00C0480D">
      <w:pPr>
        <w:pStyle w:val="breakline"/>
        <w:rPr>
          <w:rFonts w:eastAsiaTheme="minorEastAsia"/>
          <w:color w:val="002060"/>
        </w:rPr>
      </w:pPr>
    </w:p>
    <w:p w14:paraId="55944FFE" w14:textId="77777777" w:rsidR="00C0480D" w:rsidRPr="00F11733" w:rsidRDefault="00C0480D" w:rsidP="00C0480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35CD9B51" w14:textId="77777777" w:rsidR="00C0480D" w:rsidRPr="00F11733" w:rsidRDefault="00C0480D" w:rsidP="00C0480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                                     I    CLASSIFICA   GENERALE               I    C L A S </w:t>
      </w:r>
      <w:proofErr w:type="spellStart"/>
      <w:r w:rsidRPr="00F11733">
        <w:rPr>
          <w:rFonts w:ascii="Courier New" w:eastAsiaTheme="minorEastAsia" w:hAnsi="Courier New" w:cs="Courier New"/>
          <w:color w:val="002060"/>
        </w:rPr>
        <w:t>S</w:t>
      </w:r>
      <w:proofErr w:type="spellEnd"/>
      <w:r w:rsidRPr="00F11733">
        <w:rPr>
          <w:rFonts w:ascii="Courier New" w:eastAsiaTheme="minorEastAsia" w:hAnsi="Courier New" w:cs="Courier New"/>
          <w:color w:val="002060"/>
        </w:rPr>
        <w:t xml:space="preserve"> I F I C A    </w:t>
      </w:r>
      <w:proofErr w:type="spellStart"/>
      <w:r w:rsidRPr="00F11733">
        <w:rPr>
          <w:rFonts w:ascii="Courier New" w:eastAsiaTheme="minorEastAsia" w:hAnsi="Courier New" w:cs="Courier New"/>
          <w:color w:val="002060"/>
        </w:rPr>
        <w:t>A</w:t>
      </w:r>
      <w:proofErr w:type="spellEnd"/>
      <w:r w:rsidRPr="00F11733">
        <w:rPr>
          <w:rFonts w:ascii="Courier New" w:eastAsiaTheme="minorEastAsia" w:hAnsi="Courier New" w:cs="Courier New"/>
          <w:color w:val="002060"/>
        </w:rPr>
        <w:t xml:space="preserve"> V U L S A             I</w:t>
      </w:r>
    </w:p>
    <w:p w14:paraId="2BCC3650" w14:textId="77777777" w:rsidR="00C0480D" w:rsidRPr="00F11733" w:rsidRDefault="00C0480D" w:rsidP="00C0480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544C6444" w14:textId="77777777" w:rsidR="00C0480D" w:rsidRPr="00F11733" w:rsidRDefault="00C0480D" w:rsidP="00C0480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Societa'</w:t>
      </w:r>
      <w:proofErr w:type="spellEnd"/>
      <w:r w:rsidRPr="00F11733">
        <w:rPr>
          <w:rFonts w:ascii="Courier New" w:eastAsiaTheme="minorEastAsia" w:hAnsi="Courier New" w:cs="Courier New"/>
          <w:color w:val="002060"/>
        </w:rPr>
        <w:t xml:space="preserve">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GC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DIF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w:t>
      </w:r>
      <w:proofErr w:type="gramStart"/>
      <w:r w:rsidRPr="00F11733">
        <w:rPr>
          <w:rFonts w:ascii="Courier New" w:eastAsiaTheme="minorEastAsia" w:hAnsi="Courier New" w:cs="Courier New"/>
          <w:color w:val="002060"/>
        </w:rPr>
        <w:t xml:space="preserve">DIF!   </w:t>
      </w:r>
      <w:proofErr w:type="gramEnd"/>
      <w:r w:rsidRPr="00F11733">
        <w:rPr>
          <w:rFonts w:ascii="Courier New" w:eastAsiaTheme="minorEastAsia" w:hAnsi="Courier New" w:cs="Courier New"/>
          <w:color w:val="002060"/>
        </w:rPr>
        <w:t xml:space="preserve">       !</w:t>
      </w:r>
    </w:p>
    <w:p w14:paraId="11AF704E" w14:textId="77777777" w:rsidR="00C0480D" w:rsidRPr="00F11733" w:rsidRDefault="00C0480D" w:rsidP="00C0480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12740D85" w14:textId="77777777" w:rsidR="00C0480D" w:rsidRPr="00F11733" w:rsidRDefault="00C0480D" w:rsidP="00C0480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09376F1A" w14:textId="77777777" w:rsidR="00C0480D" w:rsidRPr="00C07EE6" w:rsidRDefault="00C0480D" w:rsidP="00C0480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2EADEC5F" w14:textId="77777777" w:rsidR="00C0480D" w:rsidRPr="00C07EE6" w:rsidRDefault="00C0480D" w:rsidP="00C0480D">
      <w:pPr>
        <w:pStyle w:val="breakline"/>
        <w:rPr>
          <w:rFonts w:ascii="Courier New" w:hAnsi="Courier New" w:cs="Courier New"/>
          <w:color w:val="002060"/>
        </w:rPr>
      </w:pPr>
      <w:r w:rsidRPr="00C07EE6">
        <w:rPr>
          <w:rFonts w:ascii="Courier New" w:hAnsi="Courier New" w:cs="Courier New"/>
          <w:color w:val="002060"/>
        </w:rPr>
        <w:t xml:space="preserve">!  </w:t>
      </w:r>
      <w:proofErr w:type="gramStart"/>
      <w:r w:rsidRPr="00C07EE6">
        <w:rPr>
          <w:rFonts w:ascii="Courier New" w:hAnsi="Courier New" w:cs="Courier New"/>
          <w:color w:val="002060"/>
        </w:rPr>
        <w:t>2  A</w:t>
      </w:r>
      <w:proofErr w:type="gramEnd"/>
      <w:r w:rsidRPr="00C07EE6">
        <w:rPr>
          <w:rFonts w:ascii="Courier New" w:hAnsi="Courier New" w:cs="Courier New"/>
          <w:color w:val="002060"/>
        </w:rPr>
        <w:t xml:space="preserve">.S.D.MONTELUPONE CALCIO A 5    I 35 ! </w:t>
      </w:r>
      <w:proofErr w:type="gramStart"/>
      <w:r w:rsidRPr="00C07EE6">
        <w:rPr>
          <w:rFonts w:ascii="Courier New" w:hAnsi="Courier New" w:cs="Courier New"/>
          <w:color w:val="002060"/>
        </w:rPr>
        <w:t>18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97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61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36  I</w:t>
      </w:r>
      <w:proofErr w:type="gramEnd"/>
      <w:r w:rsidRPr="00C07EE6">
        <w:rPr>
          <w:rFonts w:ascii="Courier New" w:hAnsi="Courier New" w:cs="Courier New"/>
          <w:color w:val="002060"/>
        </w:rPr>
        <w:t xml:space="preserve">  8 !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I</w:t>
      </w:r>
    </w:p>
    <w:p w14:paraId="6151CDA1" w14:textId="77777777" w:rsidR="00C0480D" w:rsidRPr="00C07EE6" w:rsidRDefault="00C0480D" w:rsidP="00C0480D">
      <w:pPr>
        <w:pStyle w:val="breakline"/>
        <w:rPr>
          <w:rFonts w:ascii="Courier New" w:hAnsi="Courier New" w:cs="Courier New"/>
          <w:color w:val="002060"/>
        </w:rPr>
      </w:pPr>
      <w:r w:rsidRPr="00C07EE6">
        <w:rPr>
          <w:rFonts w:ascii="Courier New" w:hAnsi="Courier New" w:cs="Courier New"/>
          <w:color w:val="002060"/>
        </w:rPr>
        <w:t xml:space="preserve">I                                     </w:t>
      </w:r>
      <w:proofErr w:type="spellStart"/>
      <w:r w:rsidRPr="00C07EE6">
        <w:rPr>
          <w:rFonts w:ascii="Courier New" w:hAnsi="Courier New" w:cs="Courier New"/>
          <w:color w:val="002060"/>
        </w:rPr>
        <w:t>I</w:t>
      </w:r>
      <w:proofErr w:type="spellEnd"/>
      <w:r w:rsidRPr="00C07EE6">
        <w:rPr>
          <w:rFonts w:ascii="Courier New" w:hAnsi="Courier New" w:cs="Courier New"/>
          <w:color w:val="002060"/>
        </w:rPr>
        <w:t xml:space="preserve">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I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          I</w:t>
      </w:r>
    </w:p>
    <w:p w14:paraId="1A4A8084" w14:textId="77777777" w:rsidR="00C0480D" w:rsidRPr="00C07EE6" w:rsidRDefault="00C0480D" w:rsidP="00C0480D">
      <w:pPr>
        <w:pStyle w:val="breakline"/>
        <w:rPr>
          <w:rFonts w:ascii="Courier New" w:hAnsi="Courier New" w:cs="Courier New"/>
          <w:color w:val="002060"/>
        </w:rPr>
      </w:pPr>
      <w:r w:rsidRPr="00C07EE6">
        <w:rPr>
          <w:rFonts w:ascii="Courier New" w:hAnsi="Courier New" w:cs="Courier New"/>
          <w:color w:val="002060"/>
        </w:rPr>
        <w:t xml:space="preserve">!  </w:t>
      </w:r>
      <w:proofErr w:type="gramStart"/>
      <w:r w:rsidRPr="00C07EE6">
        <w:rPr>
          <w:rFonts w:ascii="Courier New" w:hAnsi="Courier New" w:cs="Courier New"/>
          <w:color w:val="002060"/>
        </w:rPr>
        <w:t>3  A</w:t>
      </w:r>
      <w:proofErr w:type="gramEnd"/>
      <w:r w:rsidRPr="00C07EE6">
        <w:rPr>
          <w:rFonts w:ascii="Courier New" w:hAnsi="Courier New" w:cs="Courier New"/>
          <w:color w:val="002060"/>
        </w:rPr>
        <w:t xml:space="preserve">.S.D.FERMANA FUTSAL 2022       I 35 ! </w:t>
      </w:r>
      <w:proofErr w:type="gramStart"/>
      <w:r w:rsidRPr="00C07EE6">
        <w:rPr>
          <w:rFonts w:ascii="Courier New" w:hAnsi="Courier New" w:cs="Courier New"/>
          <w:color w:val="002060"/>
        </w:rPr>
        <w:t>18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80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42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38  I</w:t>
      </w:r>
      <w:proofErr w:type="gramEnd"/>
      <w:r w:rsidRPr="00C07EE6">
        <w:rPr>
          <w:rFonts w:ascii="Courier New" w:hAnsi="Courier New" w:cs="Courier New"/>
          <w:color w:val="002060"/>
        </w:rPr>
        <w:t xml:space="preserve">  4 !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1- !          I</w:t>
      </w:r>
    </w:p>
    <w:p w14:paraId="3731186D" w14:textId="77777777" w:rsidR="00C0480D" w:rsidRPr="00C07EE6" w:rsidRDefault="00C0480D" w:rsidP="00C0480D">
      <w:pPr>
        <w:pStyle w:val="breakline"/>
        <w:rPr>
          <w:rFonts w:ascii="Courier New" w:hAnsi="Courier New" w:cs="Courier New"/>
          <w:color w:val="002060"/>
        </w:rPr>
      </w:pPr>
      <w:r w:rsidRPr="00C07EE6">
        <w:rPr>
          <w:rFonts w:ascii="Courier New" w:hAnsi="Courier New" w:cs="Courier New"/>
          <w:color w:val="002060"/>
        </w:rPr>
        <w:t xml:space="preserve">I                                     </w:t>
      </w:r>
      <w:proofErr w:type="spellStart"/>
      <w:r w:rsidRPr="00C07EE6">
        <w:rPr>
          <w:rFonts w:ascii="Courier New" w:hAnsi="Courier New" w:cs="Courier New"/>
          <w:color w:val="002060"/>
        </w:rPr>
        <w:t>I</w:t>
      </w:r>
      <w:proofErr w:type="spellEnd"/>
      <w:r w:rsidRPr="00C07EE6">
        <w:rPr>
          <w:rFonts w:ascii="Courier New" w:hAnsi="Courier New" w:cs="Courier New"/>
          <w:color w:val="002060"/>
        </w:rPr>
        <w:t xml:space="preserve">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I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          I</w:t>
      </w:r>
    </w:p>
    <w:p w14:paraId="7182EA95" w14:textId="77777777" w:rsidR="00C0480D" w:rsidRPr="00C07EE6" w:rsidRDefault="00C0480D" w:rsidP="00C0480D">
      <w:pPr>
        <w:pStyle w:val="breakline"/>
        <w:rPr>
          <w:rFonts w:ascii="Courier New" w:hAnsi="Courier New" w:cs="Courier New"/>
          <w:color w:val="002060"/>
        </w:rPr>
      </w:pPr>
      <w:r w:rsidRPr="00C07EE6">
        <w:rPr>
          <w:rFonts w:ascii="Courier New" w:hAnsi="Courier New" w:cs="Courier New"/>
          <w:color w:val="002060"/>
        </w:rPr>
        <w:t xml:space="preserve">!  </w:t>
      </w:r>
      <w:proofErr w:type="gramStart"/>
      <w:r w:rsidRPr="00C07EE6">
        <w:rPr>
          <w:rFonts w:ascii="Courier New" w:hAnsi="Courier New" w:cs="Courier New"/>
          <w:color w:val="002060"/>
        </w:rPr>
        <w:t>4  A</w:t>
      </w:r>
      <w:proofErr w:type="gramEnd"/>
      <w:r w:rsidRPr="00C07EE6">
        <w:rPr>
          <w:rFonts w:ascii="Courier New" w:hAnsi="Courier New" w:cs="Courier New"/>
          <w:color w:val="002060"/>
        </w:rPr>
        <w:t xml:space="preserve">.S.D.FUTSAL VIRE GEOSISTEM ASD I 35 ! </w:t>
      </w:r>
      <w:proofErr w:type="gramStart"/>
      <w:r w:rsidRPr="00C07EE6">
        <w:rPr>
          <w:rFonts w:ascii="Courier New" w:hAnsi="Courier New" w:cs="Courier New"/>
          <w:color w:val="002060"/>
        </w:rPr>
        <w:t>18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80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59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21  I</w:t>
      </w:r>
      <w:proofErr w:type="gramEnd"/>
      <w:r w:rsidRPr="00C07EE6">
        <w:rPr>
          <w:rFonts w:ascii="Courier New" w:hAnsi="Courier New" w:cs="Courier New"/>
          <w:color w:val="002060"/>
        </w:rPr>
        <w:t xml:space="preserve">  4 !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15 !</w:t>
      </w:r>
      <w:proofErr w:type="gramEnd"/>
      <w:r w:rsidRPr="00C07EE6">
        <w:rPr>
          <w:rFonts w:ascii="Courier New" w:hAnsi="Courier New" w:cs="Courier New"/>
          <w:color w:val="002060"/>
        </w:rPr>
        <w:t xml:space="preserve">  3- !          I</w:t>
      </w:r>
    </w:p>
    <w:p w14:paraId="466E3FED" w14:textId="77777777" w:rsidR="00C0480D" w:rsidRPr="00F11733" w:rsidRDefault="00C0480D" w:rsidP="00C0480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0E975339" w14:textId="77777777" w:rsidR="00C0480D" w:rsidRDefault="00C0480D" w:rsidP="00C0480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33B16DC9" w14:textId="77777777" w:rsidR="00C0480D" w:rsidRDefault="00C0480D" w:rsidP="00001571">
      <w:pPr>
        <w:pStyle w:val="titoloprinc0"/>
        <w:jc w:val="both"/>
        <w:rPr>
          <w:b w:val="0"/>
          <w:bCs w:val="0"/>
          <w:color w:val="002060"/>
          <w:sz w:val="22"/>
          <w:szCs w:val="22"/>
        </w:rPr>
      </w:pPr>
    </w:p>
    <w:p w14:paraId="06855BE1" w14:textId="77777777" w:rsidR="00ED155B" w:rsidRPr="00ED155B" w:rsidRDefault="00ED155B" w:rsidP="00ED155B">
      <w:pPr>
        <w:pStyle w:val="titolocampionato0"/>
        <w:shd w:val="clear" w:color="auto" w:fill="CCCCCC"/>
        <w:spacing w:before="80" w:after="40"/>
        <w:rPr>
          <w:color w:val="002060"/>
        </w:rPr>
      </w:pPr>
      <w:r w:rsidRPr="00ED155B">
        <w:rPr>
          <w:color w:val="002060"/>
        </w:rPr>
        <w:t>UNDER 15 C5 REGIONALI MASCHILI</w:t>
      </w:r>
    </w:p>
    <w:p w14:paraId="45227FFC" w14:textId="77777777" w:rsidR="00ED155B" w:rsidRPr="00ED155B" w:rsidRDefault="00ED155B" w:rsidP="00ED155B">
      <w:pPr>
        <w:pStyle w:val="titoloprinc0"/>
        <w:rPr>
          <w:color w:val="002060"/>
        </w:rPr>
      </w:pPr>
      <w:r w:rsidRPr="00ED155B">
        <w:rPr>
          <w:color w:val="002060"/>
        </w:rPr>
        <w:t>VARIAZIONI AL PROGRAMMA GARE</w:t>
      </w:r>
    </w:p>
    <w:p w14:paraId="5794B7B1" w14:textId="77777777" w:rsidR="00ED155B" w:rsidRPr="00ED155B" w:rsidRDefault="00ED155B" w:rsidP="00ED155B">
      <w:pPr>
        <w:pStyle w:val="breakline"/>
        <w:rPr>
          <w:color w:val="002060"/>
        </w:rPr>
      </w:pPr>
    </w:p>
    <w:p w14:paraId="7F57F6A3" w14:textId="77777777" w:rsidR="00ED155B" w:rsidRPr="00ED155B" w:rsidRDefault="00ED155B" w:rsidP="00ED155B">
      <w:pPr>
        <w:pStyle w:val="breakline"/>
        <w:rPr>
          <w:color w:val="002060"/>
        </w:rPr>
      </w:pPr>
    </w:p>
    <w:p w14:paraId="3597BD59" w14:textId="77777777" w:rsidR="00ED155B" w:rsidRPr="00ED155B" w:rsidRDefault="00ED155B" w:rsidP="00ED155B">
      <w:pPr>
        <w:pStyle w:val="sottotitolocampionato10"/>
        <w:rPr>
          <w:color w:val="002060"/>
        </w:rPr>
      </w:pPr>
      <w:r w:rsidRPr="00ED155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D155B" w:rsidRPr="00ED155B" w14:paraId="5D75093F" w14:textId="77777777" w:rsidTr="00C36E4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7CA0A" w14:textId="77777777" w:rsidR="00ED155B" w:rsidRPr="00ED155B" w:rsidRDefault="00ED155B" w:rsidP="00C36E48">
            <w:pPr>
              <w:pStyle w:val="headertabella0"/>
              <w:rPr>
                <w:color w:val="002060"/>
              </w:rPr>
            </w:pPr>
            <w:r w:rsidRPr="00ED155B">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E98C7" w14:textId="77777777" w:rsidR="00ED155B" w:rsidRPr="00ED155B" w:rsidRDefault="00ED155B" w:rsidP="00C36E48">
            <w:pPr>
              <w:pStyle w:val="headertabella0"/>
              <w:rPr>
                <w:color w:val="002060"/>
              </w:rPr>
            </w:pPr>
            <w:r w:rsidRPr="00ED155B">
              <w:rPr>
                <w:color w:val="002060"/>
              </w:rPr>
              <w:t xml:space="preserve">N° </w:t>
            </w:r>
            <w:proofErr w:type="spellStart"/>
            <w:r w:rsidRPr="00ED155B">
              <w:rPr>
                <w:color w:val="002060"/>
              </w:rPr>
              <w:t>Gior</w:t>
            </w:r>
            <w:proofErr w:type="spellEnd"/>
            <w:r w:rsidRPr="00ED155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7FE82" w14:textId="77777777" w:rsidR="00ED155B" w:rsidRPr="00ED155B" w:rsidRDefault="00ED155B" w:rsidP="00C36E48">
            <w:pPr>
              <w:pStyle w:val="headertabella0"/>
              <w:rPr>
                <w:color w:val="002060"/>
              </w:rPr>
            </w:pPr>
            <w:r w:rsidRPr="00ED155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B9093" w14:textId="77777777" w:rsidR="00ED155B" w:rsidRPr="00ED155B" w:rsidRDefault="00ED155B" w:rsidP="00C36E48">
            <w:pPr>
              <w:pStyle w:val="headertabella0"/>
              <w:rPr>
                <w:color w:val="002060"/>
              </w:rPr>
            </w:pPr>
            <w:r w:rsidRPr="00ED155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63EF4" w14:textId="77777777" w:rsidR="00ED155B" w:rsidRPr="00ED155B" w:rsidRDefault="00ED155B" w:rsidP="00C36E48">
            <w:pPr>
              <w:pStyle w:val="headertabella0"/>
              <w:rPr>
                <w:color w:val="002060"/>
              </w:rPr>
            </w:pPr>
            <w:r w:rsidRPr="00ED155B">
              <w:rPr>
                <w:color w:val="002060"/>
              </w:rPr>
              <w:t xml:space="preserve">Data </w:t>
            </w:r>
            <w:proofErr w:type="spellStart"/>
            <w:r w:rsidRPr="00ED155B">
              <w:rPr>
                <w:color w:val="002060"/>
              </w:rPr>
              <w:t>Orig</w:t>
            </w:r>
            <w:proofErr w:type="spellEnd"/>
            <w:r w:rsidRPr="00ED155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9F1AE" w14:textId="77777777" w:rsidR="00ED155B" w:rsidRPr="00ED155B" w:rsidRDefault="00ED155B" w:rsidP="00C36E48">
            <w:pPr>
              <w:pStyle w:val="headertabella0"/>
              <w:rPr>
                <w:color w:val="002060"/>
              </w:rPr>
            </w:pPr>
            <w:r w:rsidRPr="00ED155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96E49" w14:textId="77777777" w:rsidR="00ED155B" w:rsidRPr="00ED155B" w:rsidRDefault="00ED155B" w:rsidP="00C36E48">
            <w:pPr>
              <w:pStyle w:val="headertabella0"/>
              <w:rPr>
                <w:color w:val="002060"/>
              </w:rPr>
            </w:pPr>
            <w:r w:rsidRPr="00ED155B">
              <w:rPr>
                <w:color w:val="002060"/>
              </w:rPr>
              <w:t xml:space="preserve">Ora </w:t>
            </w:r>
            <w:proofErr w:type="spellStart"/>
            <w:r w:rsidRPr="00ED155B">
              <w:rPr>
                <w:color w:val="002060"/>
              </w:rPr>
              <w:t>Orig</w:t>
            </w:r>
            <w:proofErr w:type="spellEnd"/>
            <w:r w:rsidRPr="00ED155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8CAB2" w14:textId="77777777" w:rsidR="00ED155B" w:rsidRPr="00ED155B" w:rsidRDefault="00ED155B" w:rsidP="00C36E48">
            <w:pPr>
              <w:pStyle w:val="headertabella0"/>
              <w:rPr>
                <w:color w:val="002060"/>
              </w:rPr>
            </w:pPr>
            <w:r w:rsidRPr="00ED155B">
              <w:rPr>
                <w:color w:val="002060"/>
              </w:rPr>
              <w:t>Impianto</w:t>
            </w:r>
          </w:p>
        </w:tc>
      </w:tr>
      <w:tr w:rsidR="00ED155B" w:rsidRPr="00ED155B" w14:paraId="7DE90B3A" w14:textId="77777777" w:rsidTr="00C36E4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09604" w14:textId="77777777" w:rsidR="00ED155B" w:rsidRPr="00ED155B" w:rsidRDefault="00ED155B" w:rsidP="00C36E48">
            <w:pPr>
              <w:pStyle w:val="rowtabella0"/>
              <w:rPr>
                <w:color w:val="002060"/>
                <w:highlight w:val="yellow"/>
              </w:rPr>
            </w:pPr>
            <w:r w:rsidRPr="00ED155B">
              <w:rPr>
                <w:color w:val="002060"/>
                <w:highlight w:val="yellow"/>
              </w:rPr>
              <w:t>16/02/2025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1961" w14:textId="77777777" w:rsidR="00ED155B" w:rsidRPr="00ED155B" w:rsidRDefault="00ED155B" w:rsidP="00C36E48">
            <w:pPr>
              <w:pStyle w:val="rowtabella0"/>
              <w:jc w:val="center"/>
              <w:rPr>
                <w:color w:val="002060"/>
                <w:highlight w:val="yellow"/>
              </w:rPr>
            </w:pPr>
            <w:r w:rsidRPr="00ED155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76E1" w14:textId="77777777" w:rsidR="00ED155B" w:rsidRPr="00ED155B" w:rsidRDefault="00ED155B" w:rsidP="00C36E48">
            <w:pPr>
              <w:pStyle w:val="rowtabella0"/>
              <w:rPr>
                <w:color w:val="002060"/>
                <w:highlight w:val="yellow"/>
              </w:rPr>
            </w:pPr>
            <w:r w:rsidRPr="00ED155B">
              <w:rPr>
                <w:color w:val="002060"/>
                <w:highlight w:val="yellow"/>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6B02" w14:textId="77777777" w:rsidR="00ED155B" w:rsidRPr="00ED155B" w:rsidRDefault="00ED155B" w:rsidP="00C36E48">
            <w:pPr>
              <w:pStyle w:val="rowtabella0"/>
              <w:rPr>
                <w:color w:val="002060"/>
                <w:highlight w:val="yellow"/>
              </w:rPr>
            </w:pPr>
            <w:r w:rsidRPr="00ED155B">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FA53" w14:textId="3EDBBD26" w:rsidR="00ED155B" w:rsidRPr="00ED155B" w:rsidRDefault="00ED155B" w:rsidP="00C36E4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30C0" w14:textId="77777777" w:rsidR="00ED155B" w:rsidRPr="00ED155B" w:rsidRDefault="00ED155B" w:rsidP="00C36E48">
            <w:pPr>
              <w:pStyle w:val="rowtabella0"/>
              <w:jc w:val="center"/>
              <w:rPr>
                <w:color w:val="002060"/>
              </w:rPr>
            </w:pPr>
            <w:r w:rsidRPr="00ED155B">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AED20" w14:textId="6B5B04A2" w:rsidR="00ED155B" w:rsidRPr="00ED155B" w:rsidRDefault="00ED155B" w:rsidP="00ED155B">
            <w:pPr>
              <w:jc w:val="center"/>
              <w:rPr>
                <w:rFonts w:ascii="Arial" w:hAnsi="Arial" w:cs="Arial"/>
                <w:color w:val="002060"/>
                <w:sz w:val="12"/>
                <w:szCs w:val="12"/>
              </w:rPr>
            </w:pPr>
            <w:r w:rsidRPr="00ED155B">
              <w:rPr>
                <w:rFonts w:ascii="Arial" w:hAnsi="Arial" w:cs="Arial"/>
                <w:color w:val="002060"/>
                <w:sz w:val="12"/>
                <w:szCs w:val="12"/>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A104" w14:textId="77777777" w:rsidR="00ED155B" w:rsidRPr="00ED155B" w:rsidRDefault="00ED155B" w:rsidP="00ED155B">
            <w:pPr>
              <w:jc w:val="center"/>
              <w:rPr>
                <w:rFonts w:ascii="Arial" w:hAnsi="Arial" w:cs="Arial"/>
                <w:color w:val="002060"/>
                <w:sz w:val="12"/>
                <w:szCs w:val="12"/>
              </w:rPr>
            </w:pPr>
          </w:p>
        </w:tc>
      </w:tr>
    </w:tbl>
    <w:p w14:paraId="749A7528" w14:textId="77777777" w:rsidR="00ED155B" w:rsidRDefault="00ED155B" w:rsidP="00001571">
      <w:pPr>
        <w:pStyle w:val="titoloprinc0"/>
        <w:jc w:val="both"/>
        <w:rPr>
          <w:b w:val="0"/>
          <w:bCs w:val="0"/>
          <w:color w:val="002060"/>
          <w:sz w:val="22"/>
          <w:szCs w:val="22"/>
        </w:rPr>
      </w:pPr>
    </w:p>
    <w:p w14:paraId="05F8FD37" w14:textId="77777777" w:rsidR="005B7207" w:rsidRDefault="005B7207" w:rsidP="00001571">
      <w:pPr>
        <w:pStyle w:val="titoloprinc0"/>
        <w:jc w:val="both"/>
        <w:rPr>
          <w:b w:val="0"/>
          <w:bCs w:val="0"/>
          <w:color w:val="002060"/>
          <w:sz w:val="22"/>
          <w:szCs w:val="22"/>
        </w:rPr>
      </w:pPr>
    </w:p>
    <w:p w14:paraId="77C834F5" w14:textId="77777777" w:rsidR="005B7207" w:rsidRPr="00DE1EF7" w:rsidRDefault="005B7207" w:rsidP="005B7207">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56A48600" w14:textId="77777777" w:rsidR="005B7207" w:rsidRDefault="005B7207" w:rsidP="005B7207">
      <w:pPr>
        <w:pStyle w:val="LndNormale1"/>
        <w:rPr>
          <w:rFonts w:cs="Arial"/>
          <w:color w:val="002060"/>
        </w:rPr>
      </w:pPr>
    </w:p>
    <w:p w14:paraId="00B59687" w14:textId="4AC39C92" w:rsidR="005B7207" w:rsidRPr="000C0C07" w:rsidRDefault="005B7207" w:rsidP="005B7207">
      <w:pPr>
        <w:pStyle w:val="LndNormale1"/>
        <w:rPr>
          <w:b/>
          <w:color w:val="002060"/>
          <w:sz w:val="28"/>
          <w:szCs w:val="28"/>
        </w:rPr>
      </w:pPr>
      <w:r w:rsidRPr="000C0C07">
        <w:rPr>
          <w:b/>
          <w:color w:val="002060"/>
          <w:sz w:val="28"/>
          <w:szCs w:val="28"/>
        </w:rPr>
        <w:t>CAMPIONATO REGIONALE CALCIO A CINQUE SERIE C</w:t>
      </w:r>
      <w:r>
        <w:rPr>
          <w:b/>
          <w:color w:val="002060"/>
          <w:sz w:val="28"/>
          <w:szCs w:val="28"/>
        </w:rPr>
        <w:t>1</w:t>
      </w:r>
      <w:r w:rsidRPr="000C0C07">
        <w:rPr>
          <w:b/>
          <w:color w:val="002060"/>
          <w:sz w:val="28"/>
          <w:szCs w:val="28"/>
        </w:rPr>
        <w:t>, GIRONE “</w:t>
      </w:r>
      <w:r>
        <w:rPr>
          <w:b/>
          <w:color w:val="002060"/>
          <w:sz w:val="28"/>
          <w:szCs w:val="28"/>
        </w:rPr>
        <w:t>A</w:t>
      </w:r>
      <w:r w:rsidRPr="000C0C07">
        <w:rPr>
          <w:b/>
          <w:color w:val="002060"/>
          <w:sz w:val="28"/>
          <w:szCs w:val="28"/>
        </w:rPr>
        <w:t>”</w:t>
      </w:r>
    </w:p>
    <w:p w14:paraId="515C7B6E" w14:textId="77777777" w:rsidR="005B7207" w:rsidRPr="000C0C07" w:rsidRDefault="005B7207" w:rsidP="005B7207">
      <w:pPr>
        <w:pStyle w:val="LndNormale1"/>
        <w:rPr>
          <w:rFonts w:cs="Arial"/>
          <w:color w:val="002060"/>
          <w:szCs w:val="22"/>
        </w:rPr>
      </w:pPr>
    </w:p>
    <w:p w14:paraId="63F80240" w14:textId="7225B73C" w:rsidR="005B7207" w:rsidRPr="00FC6D72" w:rsidRDefault="005B7207" w:rsidP="005B7207">
      <w:pPr>
        <w:pStyle w:val="breakline"/>
        <w:jc w:val="both"/>
        <w:rPr>
          <w:rFonts w:ascii="Arial" w:hAnsi="Arial" w:cs="Arial"/>
          <w:b/>
          <w:bCs/>
          <w:color w:val="002060"/>
          <w:sz w:val="22"/>
          <w:szCs w:val="22"/>
        </w:rPr>
      </w:pPr>
      <w:r w:rsidRPr="000C0C07">
        <w:rPr>
          <w:rFonts w:ascii="Arial" w:hAnsi="Arial" w:cs="Arial"/>
          <w:color w:val="002060"/>
          <w:sz w:val="22"/>
          <w:szCs w:val="22"/>
        </w:rPr>
        <w:t xml:space="preserve">A seguito della segnalazione della società interessata, nel Comunicato Ufficiale n° </w:t>
      </w:r>
      <w:r>
        <w:rPr>
          <w:rFonts w:ascii="Arial" w:hAnsi="Arial" w:cs="Arial"/>
          <w:color w:val="002060"/>
          <w:sz w:val="22"/>
          <w:szCs w:val="22"/>
        </w:rPr>
        <w:t>81</w:t>
      </w:r>
      <w:r w:rsidRPr="000C0C07">
        <w:rPr>
          <w:rFonts w:ascii="Arial" w:hAnsi="Arial" w:cs="Arial"/>
          <w:color w:val="002060"/>
          <w:sz w:val="22"/>
          <w:szCs w:val="22"/>
        </w:rPr>
        <w:t xml:space="preserve"> del </w:t>
      </w:r>
      <w:r>
        <w:rPr>
          <w:rFonts w:ascii="Arial" w:hAnsi="Arial" w:cs="Arial"/>
          <w:color w:val="002060"/>
          <w:sz w:val="22"/>
          <w:szCs w:val="22"/>
        </w:rPr>
        <w:t>12</w:t>
      </w:r>
      <w:r w:rsidRPr="000C0C07">
        <w:rPr>
          <w:rFonts w:ascii="Arial" w:hAnsi="Arial" w:cs="Arial"/>
          <w:color w:val="002060"/>
          <w:sz w:val="22"/>
          <w:szCs w:val="22"/>
        </w:rPr>
        <w:t>/</w:t>
      </w:r>
      <w:r>
        <w:rPr>
          <w:rFonts w:ascii="Arial" w:hAnsi="Arial" w:cs="Arial"/>
          <w:color w:val="002060"/>
          <w:sz w:val="22"/>
          <w:szCs w:val="22"/>
        </w:rPr>
        <w:t>02</w:t>
      </w:r>
      <w:r w:rsidRPr="000C0C07">
        <w:rPr>
          <w:rFonts w:ascii="Arial" w:hAnsi="Arial" w:cs="Arial"/>
          <w:color w:val="002060"/>
          <w:sz w:val="22"/>
          <w:szCs w:val="22"/>
        </w:rPr>
        <w:t>/202</w:t>
      </w:r>
      <w:r>
        <w:rPr>
          <w:rFonts w:ascii="Arial" w:hAnsi="Arial" w:cs="Arial"/>
          <w:color w:val="002060"/>
          <w:sz w:val="22"/>
          <w:szCs w:val="22"/>
        </w:rPr>
        <w:t>5</w:t>
      </w:r>
      <w:r w:rsidRPr="000C0C07">
        <w:rPr>
          <w:rFonts w:ascii="Arial" w:hAnsi="Arial" w:cs="Arial"/>
          <w:color w:val="002060"/>
          <w:sz w:val="22"/>
          <w:szCs w:val="22"/>
        </w:rPr>
        <w:t xml:space="preserve"> è stato erroneamente sanzionato con l’ammonizione (V</w:t>
      </w:r>
      <w:r>
        <w:rPr>
          <w:rFonts w:ascii="Arial" w:hAnsi="Arial" w:cs="Arial"/>
          <w:color w:val="002060"/>
          <w:sz w:val="22"/>
          <w:szCs w:val="22"/>
        </w:rPr>
        <w:t>I</w:t>
      </w:r>
      <w:r w:rsidRPr="000C0C07">
        <w:rPr>
          <w:rFonts w:ascii="Arial" w:hAnsi="Arial" w:cs="Arial"/>
          <w:color w:val="002060"/>
          <w:sz w:val="22"/>
          <w:szCs w:val="22"/>
        </w:rPr>
        <w:t xml:space="preserve">I </w:t>
      </w:r>
      <w:proofErr w:type="spellStart"/>
      <w:r w:rsidRPr="000C0C07">
        <w:rPr>
          <w:rFonts w:ascii="Arial" w:hAnsi="Arial" w:cs="Arial"/>
          <w:color w:val="002060"/>
          <w:sz w:val="22"/>
          <w:szCs w:val="22"/>
        </w:rPr>
        <w:t>infr</w:t>
      </w:r>
      <w:proofErr w:type="spellEnd"/>
      <w:r w:rsidRPr="000C0C07">
        <w:rPr>
          <w:rFonts w:ascii="Arial" w:hAnsi="Arial" w:cs="Arial"/>
          <w:color w:val="002060"/>
          <w:sz w:val="22"/>
          <w:szCs w:val="22"/>
        </w:rPr>
        <w:t xml:space="preserve">) il calciatore della Società </w:t>
      </w:r>
      <w:r>
        <w:rPr>
          <w:rFonts w:ascii="Arial" w:hAnsi="Arial" w:cs="Arial"/>
          <w:b/>
          <w:bCs/>
          <w:color w:val="002060"/>
          <w:sz w:val="22"/>
          <w:szCs w:val="22"/>
        </w:rPr>
        <w:t>TRE TORRI A.S.D.</w:t>
      </w:r>
      <w:r w:rsidRPr="000C0C07">
        <w:rPr>
          <w:rFonts w:ascii="Arial" w:hAnsi="Arial" w:cs="Arial"/>
          <w:b/>
          <w:bCs/>
          <w:color w:val="002060"/>
          <w:sz w:val="22"/>
          <w:szCs w:val="22"/>
        </w:rPr>
        <w:t xml:space="preserve"> </w:t>
      </w:r>
      <w:r w:rsidRPr="000C0C07">
        <w:rPr>
          <w:rFonts w:ascii="Arial" w:hAnsi="Arial" w:cs="Arial"/>
          <w:color w:val="002060"/>
          <w:sz w:val="22"/>
          <w:szCs w:val="22"/>
        </w:rPr>
        <w:t xml:space="preserve">Sig. </w:t>
      </w:r>
      <w:r>
        <w:rPr>
          <w:rFonts w:ascii="Arial" w:hAnsi="Arial" w:cs="Arial"/>
          <w:b/>
          <w:bCs/>
          <w:color w:val="002060"/>
          <w:sz w:val="22"/>
          <w:szCs w:val="22"/>
        </w:rPr>
        <w:t>LATINI DIEGO</w:t>
      </w:r>
      <w:r w:rsidRPr="000C0C07">
        <w:rPr>
          <w:rFonts w:ascii="Arial" w:hAnsi="Arial" w:cs="Arial"/>
          <w:color w:val="002060"/>
          <w:sz w:val="22"/>
          <w:szCs w:val="22"/>
        </w:rPr>
        <w:t xml:space="preserve">, </w:t>
      </w:r>
      <w:r w:rsidRPr="000C0C07">
        <w:rPr>
          <w:rFonts w:ascii="Arial" w:hAnsi="Arial" w:cs="Arial"/>
          <w:b/>
          <w:bCs/>
          <w:color w:val="002060"/>
          <w:sz w:val="22"/>
          <w:szCs w:val="22"/>
        </w:rPr>
        <w:t>provvedimento disciplinare che deve ritenersi revocato con effetto immediato</w:t>
      </w:r>
      <w:r w:rsidRPr="000C0C07">
        <w:rPr>
          <w:rFonts w:ascii="Arial" w:hAnsi="Arial" w:cs="Arial"/>
          <w:color w:val="002060"/>
          <w:sz w:val="22"/>
          <w:szCs w:val="22"/>
        </w:rPr>
        <w:t xml:space="preserve">; al contempo viene sanzionato con l’ammonizione (I </w:t>
      </w:r>
      <w:proofErr w:type="spellStart"/>
      <w:r w:rsidRPr="000C0C07">
        <w:rPr>
          <w:rFonts w:ascii="Arial" w:hAnsi="Arial" w:cs="Arial"/>
          <w:color w:val="002060"/>
          <w:sz w:val="22"/>
          <w:szCs w:val="22"/>
        </w:rPr>
        <w:t>infr</w:t>
      </w:r>
      <w:proofErr w:type="spellEnd"/>
      <w:r w:rsidRPr="000C0C07">
        <w:rPr>
          <w:rFonts w:ascii="Arial" w:hAnsi="Arial" w:cs="Arial"/>
          <w:color w:val="002060"/>
          <w:sz w:val="22"/>
          <w:szCs w:val="22"/>
        </w:rPr>
        <w:t xml:space="preserve">) il calciatore della Società </w:t>
      </w:r>
      <w:r>
        <w:rPr>
          <w:rFonts w:ascii="Arial" w:hAnsi="Arial" w:cs="Arial"/>
          <w:b/>
          <w:bCs/>
          <w:color w:val="002060"/>
          <w:sz w:val="22"/>
          <w:szCs w:val="22"/>
        </w:rPr>
        <w:t>TRE TORRI A.S.D.</w:t>
      </w:r>
      <w:r w:rsidRPr="000C0C07">
        <w:rPr>
          <w:rFonts w:ascii="Arial" w:hAnsi="Arial" w:cs="Arial"/>
          <w:color w:val="002060"/>
          <w:sz w:val="22"/>
          <w:szCs w:val="22"/>
        </w:rPr>
        <w:t xml:space="preserve"> Sig. </w:t>
      </w:r>
      <w:r>
        <w:rPr>
          <w:rFonts w:ascii="Arial" w:hAnsi="Arial" w:cs="Arial"/>
          <w:b/>
          <w:bCs/>
          <w:color w:val="002060"/>
          <w:sz w:val="22"/>
          <w:szCs w:val="22"/>
        </w:rPr>
        <w:t>LATINI MATTIA</w:t>
      </w:r>
      <w:r w:rsidRPr="000C0C07">
        <w:rPr>
          <w:rFonts w:ascii="Arial" w:hAnsi="Arial" w:cs="Arial"/>
          <w:color w:val="002060"/>
          <w:sz w:val="22"/>
          <w:szCs w:val="22"/>
        </w:rPr>
        <w:t xml:space="preserve"> come da relativo paragrafo del presente Comunicato Ufficiale.</w:t>
      </w:r>
    </w:p>
    <w:p w14:paraId="55A1A348" w14:textId="77777777" w:rsidR="005B7207" w:rsidRDefault="005B7207" w:rsidP="00001571">
      <w:pPr>
        <w:pStyle w:val="titoloprinc0"/>
        <w:jc w:val="both"/>
        <w:rPr>
          <w:b w:val="0"/>
          <w:bCs w:val="0"/>
          <w:color w:val="002060"/>
          <w:sz w:val="22"/>
          <w:szCs w:val="22"/>
        </w:rPr>
      </w:pPr>
    </w:p>
    <w:p w14:paraId="326BE394" w14:textId="77777777" w:rsidR="002431AF" w:rsidRDefault="002431AF" w:rsidP="00001571">
      <w:pPr>
        <w:pStyle w:val="titoloprinc0"/>
        <w:jc w:val="both"/>
        <w:rPr>
          <w:b w:val="0"/>
          <w:bCs w:val="0"/>
          <w:color w:val="002060"/>
          <w:sz w:val="22"/>
          <w:szCs w:val="22"/>
        </w:rPr>
      </w:pPr>
    </w:p>
    <w:p w14:paraId="2C9E1269" w14:textId="3A3AEA64" w:rsidR="005B7207" w:rsidRPr="000C0C07" w:rsidRDefault="005B7207" w:rsidP="005B7207">
      <w:pPr>
        <w:pStyle w:val="LndNormale1"/>
        <w:rPr>
          <w:b/>
          <w:color w:val="002060"/>
          <w:sz w:val="28"/>
          <w:szCs w:val="28"/>
        </w:rPr>
      </w:pPr>
      <w:r w:rsidRPr="000C0C07">
        <w:rPr>
          <w:b/>
          <w:color w:val="002060"/>
          <w:sz w:val="28"/>
          <w:szCs w:val="28"/>
        </w:rPr>
        <w:t xml:space="preserve">CAMPIONATO CALCIO A CINQUE SERIE </w:t>
      </w:r>
      <w:r>
        <w:rPr>
          <w:b/>
          <w:color w:val="002060"/>
          <w:sz w:val="28"/>
          <w:szCs w:val="28"/>
        </w:rPr>
        <w:t>D</w:t>
      </w:r>
      <w:r w:rsidRPr="000C0C07">
        <w:rPr>
          <w:b/>
          <w:color w:val="002060"/>
          <w:sz w:val="28"/>
          <w:szCs w:val="28"/>
        </w:rPr>
        <w:t>, GIRONE “</w:t>
      </w:r>
      <w:r>
        <w:rPr>
          <w:b/>
          <w:color w:val="002060"/>
          <w:sz w:val="28"/>
          <w:szCs w:val="28"/>
        </w:rPr>
        <w:t>E</w:t>
      </w:r>
      <w:r w:rsidRPr="000C0C07">
        <w:rPr>
          <w:b/>
          <w:color w:val="002060"/>
          <w:sz w:val="28"/>
          <w:szCs w:val="28"/>
        </w:rPr>
        <w:t>”</w:t>
      </w:r>
    </w:p>
    <w:p w14:paraId="47350336" w14:textId="77777777" w:rsidR="005B7207" w:rsidRPr="000C0C07" w:rsidRDefault="005B7207" w:rsidP="005B7207">
      <w:pPr>
        <w:pStyle w:val="LndNormale1"/>
        <w:rPr>
          <w:rFonts w:cs="Arial"/>
          <w:color w:val="002060"/>
          <w:szCs w:val="22"/>
        </w:rPr>
      </w:pPr>
    </w:p>
    <w:p w14:paraId="57C909E1" w14:textId="08FB7C88" w:rsidR="005B7207" w:rsidRPr="00FC6D72" w:rsidRDefault="005B7207" w:rsidP="005B7207">
      <w:pPr>
        <w:pStyle w:val="breakline"/>
        <w:jc w:val="both"/>
        <w:rPr>
          <w:rFonts w:ascii="Arial" w:hAnsi="Arial" w:cs="Arial"/>
          <w:b/>
          <w:bCs/>
          <w:color w:val="002060"/>
          <w:sz w:val="22"/>
          <w:szCs w:val="22"/>
        </w:rPr>
      </w:pPr>
      <w:r w:rsidRPr="000C0C07">
        <w:rPr>
          <w:rFonts w:ascii="Arial" w:hAnsi="Arial" w:cs="Arial"/>
          <w:color w:val="002060"/>
          <w:sz w:val="22"/>
          <w:szCs w:val="22"/>
        </w:rPr>
        <w:t xml:space="preserve">A seguito </w:t>
      </w:r>
      <w:r>
        <w:rPr>
          <w:rFonts w:ascii="Arial" w:hAnsi="Arial" w:cs="Arial"/>
          <w:color w:val="002060"/>
          <w:sz w:val="22"/>
          <w:szCs w:val="22"/>
        </w:rPr>
        <w:t>di un ricontrollo degli atti in nostro possesso e della rettifica arbitrale pervenuta in data odierna</w:t>
      </w:r>
      <w:r w:rsidRPr="000C0C07">
        <w:rPr>
          <w:rFonts w:ascii="Arial" w:hAnsi="Arial" w:cs="Arial"/>
          <w:color w:val="002060"/>
          <w:sz w:val="22"/>
          <w:szCs w:val="22"/>
        </w:rPr>
        <w:t xml:space="preserve">, nel Comunicato Ufficiale n° </w:t>
      </w:r>
      <w:r>
        <w:rPr>
          <w:rFonts w:ascii="Arial" w:hAnsi="Arial" w:cs="Arial"/>
          <w:color w:val="002060"/>
          <w:sz w:val="22"/>
          <w:szCs w:val="22"/>
        </w:rPr>
        <w:t>81</w:t>
      </w:r>
      <w:r w:rsidRPr="000C0C07">
        <w:rPr>
          <w:rFonts w:ascii="Arial" w:hAnsi="Arial" w:cs="Arial"/>
          <w:color w:val="002060"/>
          <w:sz w:val="22"/>
          <w:szCs w:val="22"/>
        </w:rPr>
        <w:t xml:space="preserve"> del </w:t>
      </w:r>
      <w:r>
        <w:rPr>
          <w:rFonts w:ascii="Arial" w:hAnsi="Arial" w:cs="Arial"/>
          <w:color w:val="002060"/>
          <w:sz w:val="22"/>
          <w:szCs w:val="22"/>
        </w:rPr>
        <w:t>12</w:t>
      </w:r>
      <w:r w:rsidRPr="000C0C07">
        <w:rPr>
          <w:rFonts w:ascii="Arial" w:hAnsi="Arial" w:cs="Arial"/>
          <w:color w:val="002060"/>
          <w:sz w:val="22"/>
          <w:szCs w:val="22"/>
        </w:rPr>
        <w:t>/</w:t>
      </w:r>
      <w:r>
        <w:rPr>
          <w:rFonts w:ascii="Arial" w:hAnsi="Arial" w:cs="Arial"/>
          <w:color w:val="002060"/>
          <w:sz w:val="22"/>
          <w:szCs w:val="22"/>
        </w:rPr>
        <w:t>02</w:t>
      </w:r>
      <w:r w:rsidRPr="000C0C07">
        <w:rPr>
          <w:rFonts w:ascii="Arial" w:hAnsi="Arial" w:cs="Arial"/>
          <w:color w:val="002060"/>
          <w:sz w:val="22"/>
          <w:szCs w:val="22"/>
        </w:rPr>
        <w:t>/202</w:t>
      </w:r>
      <w:r>
        <w:rPr>
          <w:rFonts w:ascii="Arial" w:hAnsi="Arial" w:cs="Arial"/>
          <w:color w:val="002060"/>
          <w:sz w:val="22"/>
          <w:szCs w:val="22"/>
        </w:rPr>
        <w:t>5</w:t>
      </w:r>
      <w:r w:rsidRPr="000C0C07">
        <w:rPr>
          <w:rFonts w:ascii="Arial" w:hAnsi="Arial" w:cs="Arial"/>
          <w:color w:val="002060"/>
          <w:sz w:val="22"/>
          <w:szCs w:val="22"/>
        </w:rPr>
        <w:t xml:space="preserve"> </w:t>
      </w:r>
      <w:r>
        <w:rPr>
          <w:rFonts w:ascii="Arial" w:hAnsi="Arial" w:cs="Arial"/>
          <w:color w:val="002060"/>
          <w:sz w:val="22"/>
          <w:szCs w:val="22"/>
        </w:rPr>
        <w:t>non sono stati inseriti i provvedimenti disciplinari relativi alla gara VAL TENNA UNITED – ACLI AUDAX MONTECOSARO C5 del 07/02/2025</w:t>
      </w:r>
      <w:r w:rsidRPr="000C0C07">
        <w:rPr>
          <w:rFonts w:ascii="Arial" w:hAnsi="Arial" w:cs="Arial"/>
          <w:color w:val="002060"/>
          <w:sz w:val="22"/>
          <w:szCs w:val="22"/>
        </w:rPr>
        <w:t xml:space="preserve"> come da relativo paragrafo del presente Comunicato Ufficiale.</w:t>
      </w:r>
    </w:p>
    <w:p w14:paraId="5A4841C7" w14:textId="77777777" w:rsidR="005B7207" w:rsidRPr="00ED155B" w:rsidRDefault="005B7207" w:rsidP="00001571">
      <w:pPr>
        <w:pStyle w:val="titoloprinc0"/>
        <w:jc w:val="both"/>
        <w:rPr>
          <w:b w:val="0"/>
          <w:bCs w:val="0"/>
          <w:color w:val="002060"/>
          <w:sz w:val="22"/>
          <w:szCs w:val="22"/>
        </w:rPr>
      </w:pPr>
    </w:p>
    <w:bookmarkEnd w:id="12"/>
    <w:p w14:paraId="24340162" w14:textId="77777777" w:rsidR="00D755E1" w:rsidRPr="00ED155B" w:rsidRDefault="00D755E1"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2017BB75"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A3A6B">
        <w:rPr>
          <w:rFonts w:ascii="Arial" w:hAnsi="Arial" w:cs="Arial"/>
          <w:b/>
          <w:bCs/>
          <w:color w:val="002060"/>
        </w:rPr>
        <w:t>24</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lastRenderedPageBreak/>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7054B37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A3A6B">
        <w:rPr>
          <w:b/>
          <w:color w:val="002060"/>
          <w:u w:val="single"/>
        </w:rPr>
        <w:t>1</w:t>
      </w:r>
      <w:r w:rsidR="00023C5B">
        <w:rPr>
          <w:b/>
          <w:color w:val="002060"/>
          <w:u w:val="single"/>
        </w:rPr>
        <w:t>3</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08FBF" w14:textId="77777777" w:rsidR="005A46A2" w:rsidRDefault="005A46A2">
      <w:r>
        <w:separator/>
      </w:r>
    </w:p>
  </w:endnote>
  <w:endnote w:type="continuationSeparator" w:id="0">
    <w:p w14:paraId="7085CF5A" w14:textId="77777777" w:rsidR="005A46A2" w:rsidRDefault="005A4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B377C7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w:t>
    </w:r>
    <w:r w:rsidR="00023C5B">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B3780" w14:textId="77777777" w:rsidR="005A46A2" w:rsidRDefault="005A46A2">
      <w:r>
        <w:separator/>
      </w:r>
    </w:p>
  </w:footnote>
  <w:footnote w:type="continuationSeparator" w:id="0">
    <w:p w14:paraId="15B657F4" w14:textId="77777777" w:rsidR="005A46A2" w:rsidRDefault="005A4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59F3"/>
    <w:rsid w:val="002962E0"/>
    <w:rsid w:val="002964ED"/>
    <w:rsid w:val="0029656A"/>
    <w:rsid w:val="002966BE"/>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4E83"/>
    <w:rsid w:val="003A584D"/>
    <w:rsid w:val="003A5E44"/>
    <w:rsid w:val="003A6911"/>
    <w:rsid w:val="003A6D84"/>
    <w:rsid w:val="003A6E6A"/>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B84"/>
    <w:rsid w:val="009030F4"/>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1141"/>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80D"/>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B7207"/>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9</Pages>
  <Words>2653</Words>
  <Characters>15127</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17745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2025-02-13T22:10:00Z</cp:lastPrinted>
  <dcterms:created xsi:type="dcterms:W3CDTF">2025-02-13T22:10:00Z</dcterms:created>
  <dcterms:modified xsi:type="dcterms:W3CDTF">2025-02-13T22:11:00Z</dcterms:modified>
</cp:coreProperties>
</file>