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75CBF3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3209E">
              <w:rPr>
                <w:rFonts w:ascii="Arial" w:hAnsi="Arial" w:cs="Arial"/>
                <w:color w:val="002060"/>
                <w:sz w:val="40"/>
                <w:szCs w:val="40"/>
              </w:rPr>
              <w:t>9</w:t>
            </w:r>
            <w:r w:rsidR="003A664A">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AC74EF">
              <w:rPr>
                <w:rFonts w:ascii="Arial" w:hAnsi="Arial" w:cs="Arial"/>
                <w:color w:val="002060"/>
                <w:sz w:val="40"/>
                <w:szCs w:val="40"/>
              </w:rPr>
              <w:t>1</w:t>
            </w:r>
            <w:r w:rsidR="003A664A">
              <w:rPr>
                <w:rFonts w:ascii="Arial" w:hAnsi="Arial" w:cs="Arial"/>
                <w:color w:val="002060"/>
                <w:sz w:val="40"/>
                <w:szCs w:val="40"/>
              </w:rPr>
              <w:t>9</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6F8015AC"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02F81">
          <w:rPr>
            <w:noProof/>
            <w:webHidden/>
          </w:rPr>
          <w:t>2</w:t>
        </w:r>
        <w:r w:rsidR="00AC19D9" w:rsidRPr="00DE1EF7">
          <w:rPr>
            <w:noProof/>
            <w:webHidden/>
          </w:rPr>
          <w:fldChar w:fldCharType="end"/>
        </w:r>
      </w:hyperlink>
    </w:p>
    <w:p w14:paraId="112EDB38" w14:textId="13A58AD4"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02F81">
          <w:rPr>
            <w:noProof/>
            <w:webHidden/>
          </w:rPr>
          <w:t>2</w:t>
        </w:r>
        <w:r w:rsidRPr="00DE1EF7">
          <w:rPr>
            <w:noProof/>
            <w:webHidden/>
          </w:rPr>
          <w:fldChar w:fldCharType="end"/>
        </w:r>
      </w:hyperlink>
    </w:p>
    <w:p w14:paraId="4D9CAD43" w14:textId="2DDBA67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02F81">
          <w:rPr>
            <w:noProof/>
            <w:webHidden/>
          </w:rPr>
          <w:t>2</w:t>
        </w:r>
        <w:r w:rsidRPr="00DE1EF7">
          <w:rPr>
            <w:noProof/>
            <w:webHidden/>
          </w:rPr>
          <w:fldChar w:fldCharType="end"/>
        </w:r>
      </w:hyperlink>
    </w:p>
    <w:p w14:paraId="0EAFCCD8" w14:textId="1E512E71"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02F81">
          <w:rPr>
            <w:noProof/>
            <w:webHidden/>
          </w:rPr>
          <w:t>2</w:t>
        </w:r>
        <w:r w:rsidRPr="00DE1EF7">
          <w:rPr>
            <w:noProof/>
            <w:webHidden/>
          </w:rPr>
          <w:fldChar w:fldCharType="end"/>
        </w:r>
      </w:hyperlink>
    </w:p>
    <w:p w14:paraId="0952245B" w14:textId="6BC06C6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02F81">
          <w:rPr>
            <w:noProof/>
            <w:webHidden/>
          </w:rPr>
          <w:t>3</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78C841" w14:textId="77777777" w:rsidR="00CA17E9" w:rsidRPr="00CA17E9" w:rsidRDefault="00CA17E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Default="00B04D81" w:rsidP="002846DD">
      <w:pPr>
        <w:pStyle w:val="LndNormale1"/>
        <w:rPr>
          <w:color w:val="002060"/>
        </w:rPr>
      </w:pPr>
    </w:p>
    <w:p w14:paraId="07F24831" w14:textId="77777777" w:rsidR="00A60702" w:rsidRPr="00A60702" w:rsidRDefault="00A60702" w:rsidP="00A60702">
      <w:pPr>
        <w:pStyle w:val="LndNormale1"/>
        <w:jc w:val="center"/>
        <w:rPr>
          <w:color w:val="002060"/>
          <w:sz w:val="28"/>
          <w:szCs w:val="28"/>
        </w:rPr>
      </w:pPr>
      <w:r w:rsidRPr="00A60702">
        <w:rPr>
          <w:b/>
          <w:bCs/>
          <w:color w:val="002060"/>
          <w:sz w:val="28"/>
          <w:szCs w:val="28"/>
        </w:rPr>
        <w:t>FINALI COPPE ITALIA MASCHILI</w:t>
      </w:r>
    </w:p>
    <w:p w14:paraId="43F9CF9A" w14:textId="77777777" w:rsidR="00A60702" w:rsidRDefault="00A60702" w:rsidP="00A60702">
      <w:pPr>
        <w:pStyle w:val="LndNormale1"/>
        <w:jc w:val="left"/>
        <w:rPr>
          <w:b/>
          <w:bCs/>
          <w:color w:val="002060"/>
        </w:rPr>
      </w:pPr>
    </w:p>
    <w:p w14:paraId="6657DDB4" w14:textId="1CA665F7" w:rsidR="00A60702" w:rsidRPr="00A60702" w:rsidRDefault="00A60702" w:rsidP="00A60702">
      <w:pPr>
        <w:pStyle w:val="LndNormale1"/>
        <w:jc w:val="left"/>
        <w:rPr>
          <w:color w:val="002060"/>
        </w:rPr>
      </w:pPr>
      <w:r w:rsidRPr="00A60702">
        <w:rPr>
          <w:b/>
          <w:bCs/>
          <w:color w:val="002060"/>
        </w:rPr>
        <w:t>MERCOLEDÌ 19 MARZO – PALATRICCOLI – JESI</w:t>
      </w:r>
      <w:r w:rsidRPr="00A60702">
        <w:rPr>
          <w:color w:val="002060"/>
        </w:rPr>
        <w:br/>
        <w:t xml:space="preserve">ore 18 – Q1 Serie A: ECOCITY GENZANO-SANDRO ABATE </w:t>
      </w:r>
      <w:r w:rsidRPr="00A60702">
        <w:rPr>
          <w:color w:val="002060"/>
        </w:rPr>
        <w:br/>
        <w:t xml:space="preserve">ore 20.30 – Q2 Serie A: META CATANIA-ROMA 1927 </w:t>
      </w:r>
    </w:p>
    <w:p w14:paraId="068908B9" w14:textId="77777777" w:rsidR="00A60702" w:rsidRDefault="00A60702" w:rsidP="00A60702">
      <w:pPr>
        <w:pStyle w:val="LndNormale1"/>
        <w:jc w:val="left"/>
        <w:rPr>
          <w:b/>
          <w:bCs/>
          <w:color w:val="002060"/>
        </w:rPr>
      </w:pPr>
    </w:p>
    <w:p w14:paraId="53E11F73" w14:textId="110E5936" w:rsidR="00A60702" w:rsidRPr="00A60702" w:rsidRDefault="00A60702" w:rsidP="00A60702">
      <w:pPr>
        <w:pStyle w:val="LndNormale1"/>
        <w:jc w:val="left"/>
        <w:rPr>
          <w:color w:val="002060"/>
        </w:rPr>
      </w:pPr>
      <w:r w:rsidRPr="00A60702">
        <w:rPr>
          <w:b/>
          <w:bCs/>
          <w:color w:val="002060"/>
        </w:rPr>
        <w:t>GIOVEDÌ 20 MARZO – PALATRICCOLI – JESI</w:t>
      </w:r>
      <w:r w:rsidRPr="00A60702">
        <w:rPr>
          <w:color w:val="002060"/>
        </w:rPr>
        <w:br/>
        <w:t xml:space="preserve">ore 16.30 – Q3 Serie A: DON PEPPE NAPOLI FUTSAL-FORTITUDO POMEZIA </w:t>
      </w:r>
      <w:r w:rsidRPr="00A60702">
        <w:rPr>
          <w:color w:val="002060"/>
        </w:rPr>
        <w:br/>
        <w:t xml:space="preserve">ore 19 – Q4 Serie A: FELDI EBOLI-L84 TORINO </w:t>
      </w:r>
    </w:p>
    <w:p w14:paraId="3C6C1A1C" w14:textId="77777777" w:rsidR="00A60702" w:rsidRDefault="00A60702" w:rsidP="00A60702">
      <w:pPr>
        <w:pStyle w:val="LndNormale1"/>
        <w:jc w:val="left"/>
        <w:rPr>
          <w:b/>
          <w:bCs/>
          <w:color w:val="002060"/>
        </w:rPr>
      </w:pPr>
    </w:p>
    <w:p w14:paraId="7E806F8A" w14:textId="6C489869" w:rsidR="00A60702" w:rsidRPr="00A60702" w:rsidRDefault="00A60702" w:rsidP="00A60702">
      <w:pPr>
        <w:pStyle w:val="LndNormale1"/>
        <w:jc w:val="left"/>
        <w:rPr>
          <w:color w:val="002060"/>
        </w:rPr>
      </w:pPr>
      <w:r w:rsidRPr="00A60702">
        <w:rPr>
          <w:b/>
          <w:bCs/>
          <w:color w:val="002060"/>
        </w:rPr>
        <w:t>VENERDÌ 21 MARZO</w:t>
      </w:r>
      <w:r w:rsidRPr="00A60702">
        <w:rPr>
          <w:color w:val="002060"/>
        </w:rPr>
        <w:br/>
      </w:r>
      <w:r w:rsidRPr="00A60702">
        <w:rPr>
          <w:b/>
          <w:bCs/>
          <w:color w:val="002060"/>
        </w:rPr>
        <w:t>PALATRICCOLI – JESI</w:t>
      </w:r>
      <w:r w:rsidRPr="00A60702">
        <w:rPr>
          <w:color w:val="002060"/>
        </w:rPr>
        <w:br/>
        <w:t xml:space="preserve">ore 18 – S1 Serie A2 Élite: OLYMPIA ROVERETO-BULLDOG CAPURSO </w:t>
      </w:r>
      <w:r w:rsidRPr="00A60702">
        <w:rPr>
          <w:color w:val="002060"/>
        </w:rPr>
        <w:br/>
        <w:t>ore 20.30 – S2 Serie A2 Élite: MESTREFENICE-ACADEMY PESCARA</w:t>
      </w:r>
    </w:p>
    <w:p w14:paraId="57BDB38E" w14:textId="77777777" w:rsidR="00A60702" w:rsidRDefault="00A60702" w:rsidP="00A60702">
      <w:pPr>
        <w:pStyle w:val="LndNormale1"/>
        <w:jc w:val="left"/>
        <w:rPr>
          <w:color w:val="002060"/>
        </w:rPr>
      </w:pPr>
      <w:r w:rsidRPr="00A60702">
        <w:rPr>
          <w:b/>
          <w:bCs/>
          <w:color w:val="002060"/>
        </w:rPr>
        <w:t>PALABADIALI – FALCONARA</w:t>
      </w:r>
      <w:r w:rsidRPr="00A60702">
        <w:rPr>
          <w:color w:val="002060"/>
        </w:rPr>
        <w:br/>
        <w:t xml:space="preserve">ore 11 – Q1 Serie B: FUTSAL VILLORBA-MERNAP FAENZA </w:t>
      </w:r>
      <w:r w:rsidRPr="00A60702">
        <w:rPr>
          <w:color w:val="002060"/>
        </w:rPr>
        <w:br/>
        <w:t xml:space="preserve">ore 14 – Q2 Serie B: CURES-DIAZ </w:t>
      </w:r>
    </w:p>
    <w:p w14:paraId="20440F80" w14:textId="04BE3811" w:rsidR="00A60702" w:rsidRPr="00A60702" w:rsidRDefault="00A60702" w:rsidP="00A60702">
      <w:pPr>
        <w:pStyle w:val="LndNormale1"/>
        <w:jc w:val="left"/>
        <w:rPr>
          <w:color w:val="002060"/>
        </w:rPr>
      </w:pPr>
      <w:r w:rsidRPr="00A60702">
        <w:rPr>
          <w:color w:val="002060"/>
        </w:rPr>
        <w:t xml:space="preserve">ore 17 – Q3 Serie B: VIRTUS LIBERA ISOLA D’ISCHIA-VARESE </w:t>
      </w:r>
      <w:r w:rsidRPr="00A60702">
        <w:rPr>
          <w:color w:val="002060"/>
        </w:rPr>
        <w:br/>
        <w:t xml:space="preserve">ore 20 – Q4 Serie B: X MARTIRI-MARSALA FUTSAL </w:t>
      </w:r>
    </w:p>
    <w:p w14:paraId="1E2A49FD" w14:textId="77777777" w:rsidR="00A60702" w:rsidRDefault="00A60702" w:rsidP="00A60702">
      <w:pPr>
        <w:pStyle w:val="LndNormale1"/>
        <w:jc w:val="left"/>
        <w:rPr>
          <w:b/>
          <w:bCs/>
          <w:color w:val="002060"/>
        </w:rPr>
      </w:pPr>
    </w:p>
    <w:p w14:paraId="6E135978" w14:textId="101DF599" w:rsidR="00A60702" w:rsidRPr="00A60702" w:rsidRDefault="00A60702" w:rsidP="00A60702">
      <w:pPr>
        <w:pStyle w:val="LndNormale1"/>
        <w:jc w:val="left"/>
        <w:rPr>
          <w:color w:val="002060"/>
        </w:rPr>
      </w:pPr>
      <w:r w:rsidRPr="00A60702">
        <w:rPr>
          <w:b/>
          <w:bCs/>
          <w:color w:val="002060"/>
        </w:rPr>
        <w:t>SABATO 22 MARZO</w:t>
      </w:r>
      <w:r w:rsidRPr="00A60702">
        <w:rPr>
          <w:color w:val="002060"/>
        </w:rPr>
        <w:br/>
      </w:r>
      <w:r w:rsidRPr="00A60702">
        <w:rPr>
          <w:b/>
          <w:bCs/>
          <w:color w:val="002060"/>
        </w:rPr>
        <w:t>PALATRICCOLI – JESI</w:t>
      </w:r>
      <w:r w:rsidRPr="00A60702">
        <w:rPr>
          <w:color w:val="002060"/>
        </w:rPr>
        <w:br/>
        <w:t xml:space="preserve">ore 14 – Finale Serie A2 Élite: VINCENTE S1-VINCENTE S2 </w:t>
      </w:r>
      <w:r w:rsidRPr="00A60702">
        <w:rPr>
          <w:color w:val="002060"/>
        </w:rPr>
        <w:br/>
        <w:t xml:space="preserve">ore 18.30 – S1 Serie A: VINCENTE Q1-VINCENTE Q2 </w:t>
      </w:r>
      <w:r w:rsidRPr="00A60702">
        <w:rPr>
          <w:color w:val="002060"/>
        </w:rPr>
        <w:br/>
        <w:t>ore 21 – S2 Serie A: VINCENTE Q3-VINCENTE Q4</w:t>
      </w:r>
    </w:p>
    <w:p w14:paraId="775C44BB" w14:textId="5EBF5887" w:rsidR="00A60702" w:rsidRPr="00A60702" w:rsidRDefault="00A60702" w:rsidP="00A60702">
      <w:pPr>
        <w:pStyle w:val="LndNormale1"/>
        <w:jc w:val="left"/>
        <w:rPr>
          <w:color w:val="002060"/>
        </w:rPr>
      </w:pPr>
      <w:r w:rsidRPr="00A60702">
        <w:rPr>
          <w:b/>
          <w:bCs/>
          <w:color w:val="002060"/>
        </w:rPr>
        <w:t>PALABADIALI – FALCONARA</w:t>
      </w:r>
      <w:r w:rsidRPr="00A60702">
        <w:rPr>
          <w:color w:val="002060"/>
        </w:rPr>
        <w:br/>
        <w:t xml:space="preserve">ore 11 – S1 Serie B: VINCENTE Q1-VINCENTE Q2 </w:t>
      </w:r>
      <w:r w:rsidRPr="00A60702">
        <w:rPr>
          <w:color w:val="002060"/>
        </w:rPr>
        <w:br/>
        <w:t>ore 14 – S2 Serie B: VINCENTE Q3-VINCENTE Q4 </w:t>
      </w:r>
    </w:p>
    <w:p w14:paraId="29C5A8C1" w14:textId="47657992" w:rsidR="00A60702" w:rsidRPr="00A60702" w:rsidRDefault="00A60702" w:rsidP="00A60702">
      <w:pPr>
        <w:pStyle w:val="LndNormale1"/>
        <w:jc w:val="left"/>
        <w:rPr>
          <w:color w:val="002060"/>
        </w:rPr>
      </w:pPr>
      <w:r w:rsidRPr="00A60702">
        <w:rPr>
          <w:b/>
          <w:bCs/>
          <w:color w:val="002060"/>
        </w:rPr>
        <w:t>PALASAVELLI – PORTO SAN GIORGIO</w:t>
      </w:r>
      <w:r w:rsidRPr="00A60702">
        <w:rPr>
          <w:color w:val="002060"/>
        </w:rPr>
        <w:br/>
        <w:t xml:space="preserve">ore 17 – S1 Serie A2: BITONTO FUTSAL CLUB-ITALPOL </w:t>
      </w:r>
      <w:r w:rsidRPr="00A60702">
        <w:rPr>
          <w:color w:val="002060"/>
        </w:rPr>
        <w:br/>
        <w:t xml:space="preserve">ore 20 – S2 Serie A2: OR REGGIO EMILIA-REAL FABRICA </w:t>
      </w:r>
    </w:p>
    <w:p w14:paraId="5FDEEAE0" w14:textId="77777777" w:rsidR="00A60702" w:rsidRDefault="00A60702" w:rsidP="00A60702">
      <w:pPr>
        <w:pStyle w:val="LndNormale1"/>
        <w:jc w:val="left"/>
        <w:rPr>
          <w:b/>
          <w:bCs/>
          <w:color w:val="002060"/>
        </w:rPr>
      </w:pPr>
    </w:p>
    <w:p w14:paraId="1EE7C078" w14:textId="4FB93293" w:rsidR="00A60702" w:rsidRPr="00A60702" w:rsidRDefault="00A60702" w:rsidP="00A60702">
      <w:pPr>
        <w:pStyle w:val="LndNormale1"/>
        <w:jc w:val="left"/>
        <w:rPr>
          <w:color w:val="002060"/>
        </w:rPr>
      </w:pPr>
      <w:r w:rsidRPr="00A60702">
        <w:rPr>
          <w:b/>
          <w:bCs/>
          <w:color w:val="002060"/>
        </w:rPr>
        <w:t>DOMENICA 23 MARZO – PALATRICCOLI – JESI</w:t>
      </w:r>
      <w:r w:rsidRPr="00A60702">
        <w:rPr>
          <w:b/>
          <w:bCs/>
          <w:color w:val="002060"/>
        </w:rPr>
        <w:br/>
      </w:r>
      <w:r w:rsidRPr="00A60702">
        <w:rPr>
          <w:color w:val="002060"/>
        </w:rPr>
        <w:t xml:space="preserve">ore 11 – Finale Serie B: VINCENTE S1-VINCENTE S2 </w:t>
      </w:r>
      <w:r w:rsidRPr="00A60702">
        <w:rPr>
          <w:color w:val="002060"/>
        </w:rPr>
        <w:br/>
        <w:t xml:space="preserve">ore 14 – Finale Serie A2: VINCENTE S1-VINCENTE S2 </w:t>
      </w:r>
      <w:r w:rsidRPr="00A60702">
        <w:rPr>
          <w:color w:val="002060"/>
        </w:rPr>
        <w:br/>
        <w:t xml:space="preserve">ore 18.30 – Finale Serie A: VINCENTE S1-VINCENTE S2 </w:t>
      </w:r>
    </w:p>
    <w:p w14:paraId="3B5F1021" w14:textId="77777777" w:rsidR="00A60702" w:rsidRDefault="00A60702" w:rsidP="002846DD">
      <w:pPr>
        <w:pStyle w:val="LndNormale1"/>
        <w:rPr>
          <w:color w:val="002060"/>
        </w:rPr>
      </w:pPr>
    </w:p>
    <w:p w14:paraId="4E146338" w14:textId="77777777" w:rsidR="00A60702" w:rsidRPr="00D14B70" w:rsidRDefault="00A6070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7E4307BD" w14:textId="77777777" w:rsidR="008C07EC" w:rsidRDefault="008C07EC"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lastRenderedPageBreak/>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43461C23" w14:textId="77777777" w:rsidR="007301BE" w:rsidRDefault="007301BE" w:rsidP="0047674B">
      <w:pPr>
        <w:pStyle w:val="LndNormale1"/>
        <w:rPr>
          <w:color w:val="002060"/>
        </w:rPr>
      </w:pPr>
    </w:p>
    <w:p w14:paraId="433939E0" w14:textId="77777777" w:rsidR="009C7DB6" w:rsidRDefault="009C7DB6" w:rsidP="0047674B">
      <w:pPr>
        <w:pStyle w:val="LndNormale1"/>
        <w:rPr>
          <w:color w:val="002060"/>
        </w:rPr>
      </w:pPr>
    </w:p>
    <w:p w14:paraId="38F57791" w14:textId="207AFAA0" w:rsidR="009C7DB6" w:rsidRPr="009C7DB6" w:rsidRDefault="0065401A" w:rsidP="009C7DB6">
      <w:pPr>
        <w:pStyle w:val="LndNormale1"/>
        <w:rPr>
          <w:b/>
          <w:color w:val="002060"/>
          <w:sz w:val="28"/>
          <w:szCs w:val="28"/>
        </w:rPr>
      </w:pPr>
      <w:bookmarkStart w:id="6" w:name="_Hlk113435821"/>
      <w:bookmarkStart w:id="7" w:name="_Hlk156378699"/>
      <w:r>
        <w:rPr>
          <w:b/>
          <w:bCs/>
          <w:color w:val="002060"/>
          <w:sz w:val="28"/>
          <w:szCs w:val="28"/>
        </w:rPr>
        <w:t>COPPE</w:t>
      </w:r>
      <w:r w:rsidR="009C7DB6" w:rsidRPr="009C7DB6">
        <w:rPr>
          <w:b/>
          <w:bCs/>
          <w:color w:val="002060"/>
          <w:sz w:val="28"/>
          <w:szCs w:val="28"/>
        </w:rPr>
        <w:t xml:space="preserve"> PRIMAVERILI UNDER 1</w:t>
      </w:r>
      <w:r w:rsidR="00C61469">
        <w:rPr>
          <w:b/>
          <w:bCs/>
          <w:color w:val="002060"/>
          <w:sz w:val="28"/>
          <w:szCs w:val="28"/>
        </w:rPr>
        <w:t xml:space="preserve">8, UNDER 16, </w:t>
      </w:r>
      <w:r w:rsidR="009C7DB6" w:rsidRPr="009C7DB6">
        <w:rPr>
          <w:b/>
          <w:bCs/>
          <w:color w:val="002060"/>
          <w:sz w:val="28"/>
          <w:szCs w:val="28"/>
        </w:rPr>
        <w:t>UNDER 1</w:t>
      </w:r>
      <w:r w:rsidR="00C61469">
        <w:rPr>
          <w:b/>
          <w:bCs/>
          <w:color w:val="002060"/>
          <w:sz w:val="28"/>
          <w:szCs w:val="28"/>
        </w:rPr>
        <w:t>4</w:t>
      </w:r>
    </w:p>
    <w:p w14:paraId="3BF8C3FA" w14:textId="77777777" w:rsidR="009C7DB6" w:rsidRPr="009C7DB6" w:rsidRDefault="009C7DB6" w:rsidP="009C7DB6">
      <w:pPr>
        <w:pStyle w:val="LndNormale1"/>
        <w:rPr>
          <w:color w:val="002060"/>
        </w:rPr>
      </w:pPr>
    </w:p>
    <w:p w14:paraId="5183208A" w14:textId="65B8C45B" w:rsidR="009C7DB6" w:rsidRPr="009C7DB6" w:rsidRDefault="009C7DB6" w:rsidP="009C7DB6">
      <w:pPr>
        <w:pStyle w:val="LndNormale1"/>
        <w:rPr>
          <w:color w:val="002060"/>
        </w:rPr>
      </w:pPr>
      <w:r w:rsidRPr="009C7DB6">
        <w:rPr>
          <w:color w:val="002060"/>
        </w:rPr>
        <w:t xml:space="preserve">Si comunica che </w:t>
      </w:r>
      <w:r w:rsidR="00DE16AA">
        <w:rPr>
          <w:b/>
          <w:bCs/>
          <w:color w:val="002060"/>
        </w:rPr>
        <w:t>dal giorno 7 marzo 2025</w:t>
      </w:r>
      <w:r w:rsidRPr="009C7DB6">
        <w:rPr>
          <w:b/>
          <w:color w:val="002060"/>
        </w:rPr>
        <w:t xml:space="preserve"> </w:t>
      </w:r>
      <w:r w:rsidRPr="009C7DB6">
        <w:rPr>
          <w:color w:val="002060"/>
        </w:rPr>
        <w:t xml:space="preserve">le domande di iscrizione ai tornei in epigrafe, </w:t>
      </w:r>
      <w:r w:rsidRPr="009C7DB6">
        <w:rPr>
          <w:color w:val="002060"/>
          <w:u w:val="single"/>
        </w:rPr>
        <w:t xml:space="preserve">DA EFFETTUARSI ESCLUSIVAMENTE CON MODALITÀ ON LINE </w:t>
      </w:r>
      <w:r w:rsidRPr="009C7DB6">
        <w:rPr>
          <w:color w:val="002060"/>
        </w:rPr>
        <w:t>attraverso l’</w:t>
      </w:r>
      <w:r w:rsidRPr="009C7DB6">
        <w:rPr>
          <w:b/>
          <w:i/>
          <w:color w:val="002060"/>
        </w:rPr>
        <w:t>”Area Società”</w:t>
      </w:r>
      <w:r w:rsidRPr="009C7DB6">
        <w:rPr>
          <w:color w:val="002060"/>
        </w:rPr>
        <w:t xml:space="preserve"> presente nel sito ufficiale della LND (</w:t>
      </w:r>
      <w:hyperlink r:id="rId13" w:history="1">
        <w:r w:rsidRPr="009C7DB6">
          <w:rPr>
            <w:rStyle w:val="Collegamentoipertestuale"/>
          </w:rPr>
          <w:t>www.lnd.it</w:t>
        </w:r>
      </w:hyperlink>
      <w:r w:rsidRPr="009C7DB6">
        <w:rPr>
          <w:color w:val="002060"/>
        </w:rPr>
        <w:t xml:space="preserve">), dovranno essere trasmesse online a mezzo </w:t>
      </w:r>
      <w:r w:rsidRPr="009C7DB6">
        <w:rPr>
          <w:b/>
          <w:color w:val="002060"/>
          <w:u w:val="single"/>
        </w:rPr>
        <w:t>firma elettronica</w:t>
      </w:r>
      <w:r w:rsidRPr="009C7DB6">
        <w:rPr>
          <w:color w:val="002060"/>
        </w:rPr>
        <w:t>, entro e non oltre il giorno:</w:t>
      </w:r>
    </w:p>
    <w:p w14:paraId="2E843C5B" w14:textId="77777777" w:rsidR="009C7DB6" w:rsidRPr="009C7DB6" w:rsidRDefault="009C7DB6" w:rsidP="009C7DB6">
      <w:pPr>
        <w:pStyle w:val="LndNormale1"/>
        <w:rPr>
          <w:color w:val="002060"/>
        </w:rPr>
      </w:pPr>
    </w:p>
    <w:p w14:paraId="220C29F4" w14:textId="346221DC" w:rsidR="009C7DB6" w:rsidRPr="009C7DB6" w:rsidRDefault="00DE16AA" w:rsidP="00DE16AA">
      <w:pPr>
        <w:pStyle w:val="LndNormale1"/>
        <w:jc w:val="center"/>
        <w:rPr>
          <w:b/>
          <w:color w:val="002060"/>
        </w:rPr>
      </w:pPr>
      <w:r>
        <w:rPr>
          <w:b/>
          <w:color w:val="002060"/>
        </w:rPr>
        <w:t>GIOVEDI’ 2</w:t>
      </w:r>
      <w:r w:rsidR="005F6EA1">
        <w:rPr>
          <w:b/>
          <w:color w:val="002060"/>
        </w:rPr>
        <w:t>0</w:t>
      </w:r>
      <w:r w:rsidR="009C7DB6" w:rsidRPr="009C7DB6">
        <w:rPr>
          <w:b/>
          <w:color w:val="002060"/>
        </w:rPr>
        <w:t xml:space="preserve"> MARZO 202</w:t>
      </w:r>
      <w:r>
        <w:rPr>
          <w:b/>
          <w:color w:val="002060"/>
        </w:rPr>
        <w:t>5</w:t>
      </w:r>
      <w:r w:rsidR="009C7DB6" w:rsidRPr="009C7DB6">
        <w:rPr>
          <w:b/>
          <w:color w:val="002060"/>
        </w:rPr>
        <w:t>, ORE 19:00</w:t>
      </w:r>
    </w:p>
    <w:p w14:paraId="47B246A3" w14:textId="77777777" w:rsidR="009C7DB6" w:rsidRPr="009C7DB6" w:rsidRDefault="009C7DB6" w:rsidP="009C7DB6">
      <w:pPr>
        <w:pStyle w:val="LndNormale1"/>
        <w:rPr>
          <w:color w:val="002060"/>
        </w:rPr>
      </w:pPr>
    </w:p>
    <w:p w14:paraId="1D4CC29E" w14:textId="348EF6D8" w:rsidR="009C7DB6" w:rsidRPr="004F41FC" w:rsidRDefault="004F41FC" w:rsidP="009C7DB6">
      <w:pPr>
        <w:pStyle w:val="LndNormale1"/>
        <w:rPr>
          <w:b/>
          <w:bCs/>
          <w:color w:val="002060"/>
        </w:rPr>
      </w:pPr>
      <w:r w:rsidRPr="004F41FC">
        <w:rPr>
          <w:b/>
          <w:bCs/>
          <w:color w:val="002060"/>
        </w:rPr>
        <w:t>IL</w:t>
      </w:r>
      <w:r w:rsidR="00470194" w:rsidRPr="004F41FC">
        <w:rPr>
          <w:b/>
          <w:bCs/>
          <w:color w:val="002060"/>
        </w:rPr>
        <w:tab/>
        <w:t>COPPA PRIMAVERA C5 UNDER 1</w:t>
      </w:r>
      <w:r w:rsidR="00C61469" w:rsidRPr="004F41FC">
        <w:rPr>
          <w:b/>
          <w:bCs/>
          <w:color w:val="002060"/>
        </w:rPr>
        <w:t>8</w:t>
      </w:r>
    </w:p>
    <w:p w14:paraId="24D2F45A" w14:textId="1F1C34BB" w:rsidR="009C7DB6" w:rsidRPr="004F41FC" w:rsidRDefault="004F41FC" w:rsidP="009C7DB6">
      <w:pPr>
        <w:pStyle w:val="LndNormale1"/>
        <w:rPr>
          <w:b/>
          <w:bCs/>
          <w:color w:val="002060"/>
        </w:rPr>
      </w:pPr>
      <w:r w:rsidRPr="004F41FC">
        <w:rPr>
          <w:b/>
          <w:bCs/>
          <w:color w:val="002060"/>
        </w:rPr>
        <w:t>IM</w:t>
      </w:r>
      <w:r w:rsidR="009C7DB6" w:rsidRPr="004F41FC">
        <w:rPr>
          <w:b/>
          <w:bCs/>
          <w:color w:val="002060"/>
        </w:rPr>
        <w:tab/>
      </w:r>
      <w:r w:rsidR="00470194" w:rsidRPr="004F41FC">
        <w:rPr>
          <w:b/>
          <w:bCs/>
          <w:color w:val="002060"/>
        </w:rPr>
        <w:t>COPPA PRIMAVERA C</w:t>
      </w:r>
      <w:r w:rsidR="00C61469" w:rsidRPr="004F41FC">
        <w:rPr>
          <w:b/>
          <w:bCs/>
          <w:color w:val="002060"/>
        </w:rPr>
        <w:t>5</w:t>
      </w:r>
      <w:r w:rsidR="00470194" w:rsidRPr="004F41FC">
        <w:rPr>
          <w:b/>
          <w:bCs/>
          <w:color w:val="002060"/>
        </w:rPr>
        <w:t xml:space="preserve"> UNDER 1</w:t>
      </w:r>
      <w:r w:rsidR="00C61469" w:rsidRPr="004F41FC">
        <w:rPr>
          <w:b/>
          <w:bCs/>
          <w:color w:val="002060"/>
        </w:rPr>
        <w:t>6</w:t>
      </w:r>
    </w:p>
    <w:p w14:paraId="66C5B43C" w14:textId="6FC77A56" w:rsidR="00C61469" w:rsidRPr="009C7DB6" w:rsidRDefault="004F41FC" w:rsidP="00C61469">
      <w:pPr>
        <w:pStyle w:val="LndNormale1"/>
        <w:rPr>
          <w:b/>
          <w:bCs/>
          <w:color w:val="002060"/>
        </w:rPr>
      </w:pPr>
      <w:r w:rsidRPr="004F41FC">
        <w:rPr>
          <w:b/>
          <w:bCs/>
          <w:color w:val="002060"/>
        </w:rPr>
        <w:t>IQ</w:t>
      </w:r>
      <w:r w:rsidR="00C61469" w:rsidRPr="004F41FC">
        <w:rPr>
          <w:b/>
          <w:bCs/>
          <w:color w:val="002060"/>
        </w:rPr>
        <w:tab/>
        <w:t>COPPA PRIMAVERA C5 UNDER 14</w:t>
      </w:r>
    </w:p>
    <w:p w14:paraId="114506EB" w14:textId="77777777" w:rsidR="009C7DB6" w:rsidRPr="009C7DB6" w:rsidRDefault="009C7DB6" w:rsidP="009C7DB6">
      <w:pPr>
        <w:pStyle w:val="LndNormale1"/>
        <w:rPr>
          <w:color w:val="002060"/>
        </w:rPr>
      </w:pPr>
    </w:p>
    <w:p w14:paraId="20272909" w14:textId="77777777" w:rsidR="009C7DB6" w:rsidRPr="009C7DB6" w:rsidRDefault="009C7DB6" w:rsidP="009C7DB6">
      <w:pPr>
        <w:pStyle w:val="LndNormale1"/>
        <w:rPr>
          <w:b/>
          <w:color w:val="002060"/>
        </w:rPr>
      </w:pPr>
      <w:r w:rsidRPr="009C7DB6">
        <w:rPr>
          <w:b/>
          <w:color w:val="002060"/>
        </w:rPr>
        <w:t>MODALITA’ OPERATIVE DI ISCRIZIONE</w:t>
      </w:r>
    </w:p>
    <w:p w14:paraId="195DF292" w14:textId="77777777" w:rsidR="009C7DB6" w:rsidRPr="009C7DB6" w:rsidRDefault="009C7DB6" w:rsidP="009C7DB6">
      <w:pPr>
        <w:pStyle w:val="LndNormale1"/>
        <w:rPr>
          <w:color w:val="002060"/>
        </w:rPr>
      </w:pPr>
      <w:r w:rsidRPr="009C7DB6">
        <w:rPr>
          <w:color w:val="002060"/>
        </w:rPr>
        <w:lastRenderedPageBreak/>
        <w:t xml:space="preserve">La </w:t>
      </w:r>
      <w:r w:rsidRPr="009C7DB6">
        <w:rPr>
          <w:b/>
          <w:color w:val="002060"/>
        </w:rPr>
        <w:t>modulistica</w:t>
      </w:r>
      <w:r w:rsidRPr="009C7DB6">
        <w:rPr>
          <w:color w:val="002060"/>
        </w:rPr>
        <w:t xml:space="preserve"> debitamente compilata on-line, deve essere </w:t>
      </w:r>
      <w:r w:rsidRPr="009C7DB6">
        <w:rPr>
          <w:b/>
          <w:color w:val="002060"/>
        </w:rPr>
        <w:t>obbligatoriamente trasmessa</w:t>
      </w:r>
      <w:r w:rsidRPr="009C7DB6">
        <w:rPr>
          <w:color w:val="002060"/>
        </w:rPr>
        <w:t xml:space="preserve"> (timbrata e firmata dal Presidente della Società) </w:t>
      </w:r>
      <w:r w:rsidRPr="009C7DB6">
        <w:rPr>
          <w:b/>
          <w:color w:val="002060"/>
          <w:u w:val="single"/>
        </w:rPr>
        <w:t>a mezzo firma elettronica.</w:t>
      </w:r>
    </w:p>
    <w:bookmarkEnd w:id="6"/>
    <w:p w14:paraId="442F9CA3" w14:textId="77777777" w:rsidR="009C7DB6" w:rsidRPr="009C7DB6" w:rsidRDefault="009C7DB6" w:rsidP="009C7DB6">
      <w:pPr>
        <w:pStyle w:val="LndNormale1"/>
        <w:rPr>
          <w:b/>
          <w:color w:val="002060"/>
          <w:u w:val="single"/>
        </w:rPr>
      </w:pPr>
    </w:p>
    <w:p w14:paraId="7198EBA2" w14:textId="77777777" w:rsidR="009C7DB6" w:rsidRPr="00FE6B2C" w:rsidRDefault="009C7DB6" w:rsidP="009C7DB6">
      <w:pPr>
        <w:pStyle w:val="LndNormale1"/>
        <w:rPr>
          <w:b/>
          <w:color w:val="002060"/>
          <w:sz w:val="24"/>
          <w:szCs w:val="24"/>
        </w:rPr>
      </w:pPr>
      <w:r w:rsidRPr="00FE6B2C">
        <w:rPr>
          <w:b/>
          <w:color w:val="002060"/>
          <w:sz w:val="24"/>
          <w:szCs w:val="24"/>
        </w:rPr>
        <w:t>INIZIO TORNEI</w:t>
      </w:r>
    </w:p>
    <w:p w14:paraId="12949E90" w14:textId="4DBCE525" w:rsidR="009C7DB6" w:rsidRPr="009C7DB6" w:rsidRDefault="0065401A" w:rsidP="009C7DB6">
      <w:pPr>
        <w:pStyle w:val="LndNormale1"/>
        <w:rPr>
          <w:b/>
          <w:bCs/>
          <w:color w:val="002060"/>
          <w:u w:val="single"/>
        </w:rPr>
      </w:pPr>
      <w:r>
        <w:rPr>
          <w:color w:val="002060"/>
        </w:rPr>
        <w:t>Le Coppe</w:t>
      </w:r>
      <w:r w:rsidR="009C7DB6" w:rsidRPr="009C7DB6">
        <w:rPr>
          <w:color w:val="002060"/>
        </w:rPr>
        <w:t xml:space="preserve"> Primaverili Under 1</w:t>
      </w:r>
      <w:r w:rsidR="00C61469">
        <w:rPr>
          <w:color w:val="002060"/>
        </w:rPr>
        <w:t>8, Under 16</w:t>
      </w:r>
      <w:r w:rsidR="009C7DB6" w:rsidRPr="009C7DB6">
        <w:rPr>
          <w:color w:val="002060"/>
        </w:rPr>
        <w:t xml:space="preserve"> e Under 1</w:t>
      </w:r>
      <w:r w:rsidR="00C61469">
        <w:rPr>
          <w:color w:val="002060"/>
        </w:rPr>
        <w:t>4</w:t>
      </w:r>
      <w:r w:rsidR="009C7DB6" w:rsidRPr="009C7DB6">
        <w:rPr>
          <w:color w:val="002060"/>
        </w:rPr>
        <w:t xml:space="preserve"> Calcio a Cinque avranno inizio </w:t>
      </w:r>
      <w:r w:rsidR="009C7DB6" w:rsidRPr="009C7DB6">
        <w:rPr>
          <w:b/>
          <w:bCs/>
          <w:color w:val="002060"/>
        </w:rPr>
        <w:t xml:space="preserve">SABATO </w:t>
      </w:r>
      <w:r w:rsidR="00DE16AA">
        <w:rPr>
          <w:b/>
          <w:bCs/>
          <w:color w:val="002060"/>
        </w:rPr>
        <w:t>29 MARZO</w:t>
      </w:r>
      <w:r w:rsidR="009C7DB6" w:rsidRPr="009C7DB6">
        <w:rPr>
          <w:b/>
          <w:bCs/>
          <w:color w:val="002060"/>
        </w:rPr>
        <w:t xml:space="preserve"> 202</w:t>
      </w:r>
      <w:r w:rsidR="00DE16AA">
        <w:rPr>
          <w:b/>
          <w:bCs/>
          <w:color w:val="002060"/>
        </w:rPr>
        <w:t>5</w:t>
      </w:r>
      <w:r w:rsidR="009C7DB6" w:rsidRPr="009C7DB6">
        <w:rPr>
          <w:b/>
          <w:bCs/>
          <w:color w:val="002060"/>
        </w:rPr>
        <w:t>.</w:t>
      </w:r>
      <w:bookmarkEnd w:id="7"/>
    </w:p>
    <w:p w14:paraId="69C5F2F5" w14:textId="77777777" w:rsidR="009C7DB6" w:rsidRDefault="009C7DB6" w:rsidP="0047674B">
      <w:pPr>
        <w:pStyle w:val="LndNormale1"/>
        <w:rPr>
          <w:color w:val="002060"/>
        </w:rPr>
      </w:pPr>
    </w:p>
    <w:p w14:paraId="3E2AA43E" w14:textId="77777777" w:rsidR="00FE6B2C" w:rsidRPr="00E40179" w:rsidRDefault="00FE6B2C" w:rsidP="00FE6B2C">
      <w:pPr>
        <w:pStyle w:val="LndNormale1"/>
        <w:rPr>
          <w:b/>
          <w:color w:val="002060"/>
          <w:sz w:val="24"/>
          <w:szCs w:val="24"/>
        </w:rPr>
      </w:pPr>
      <w:r w:rsidRPr="00E40179">
        <w:rPr>
          <w:b/>
          <w:color w:val="002060"/>
          <w:sz w:val="24"/>
          <w:szCs w:val="24"/>
        </w:rPr>
        <w:t>LIMITE DI PARTECIPAZIONE DEI CALCIATORI</w:t>
      </w:r>
    </w:p>
    <w:p w14:paraId="2BC99643" w14:textId="77777777" w:rsidR="00FE6B2C" w:rsidRDefault="00FE6B2C" w:rsidP="00FE6B2C">
      <w:pPr>
        <w:pStyle w:val="LndNormale1"/>
        <w:rPr>
          <w:color w:val="002060"/>
        </w:rPr>
      </w:pPr>
    </w:p>
    <w:p w14:paraId="6EEAD457" w14:textId="77A0B7DC" w:rsidR="00FE6B2C" w:rsidRPr="00FE6B2C" w:rsidRDefault="00FE6B2C" w:rsidP="00FE6B2C">
      <w:pPr>
        <w:pStyle w:val="LndNormale1"/>
        <w:rPr>
          <w:b/>
          <w:bCs/>
          <w:color w:val="002060"/>
        </w:rPr>
      </w:pPr>
      <w:r w:rsidRPr="00FE6B2C">
        <w:rPr>
          <w:b/>
          <w:bCs/>
          <w:color w:val="002060"/>
        </w:rPr>
        <w:t>COPPA PRIMAVERA C5 UNDER 1</w:t>
      </w:r>
      <w:r>
        <w:rPr>
          <w:b/>
          <w:bCs/>
          <w:color w:val="002060"/>
        </w:rPr>
        <w:t>8</w:t>
      </w:r>
    </w:p>
    <w:p w14:paraId="41E10AA9" w14:textId="669941B7"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 xml:space="preserve">ai calciatori nati </w:t>
      </w:r>
      <w:r w:rsidR="007510ED">
        <w:rPr>
          <w:b/>
          <w:color w:val="002060"/>
        </w:rPr>
        <w:t>nel</w:t>
      </w:r>
      <w:r w:rsidRPr="00E40179">
        <w:rPr>
          <w:b/>
          <w:color w:val="002060"/>
        </w:rPr>
        <w:t xml:space="preserve"> </w:t>
      </w:r>
      <w:r w:rsidR="007510ED">
        <w:rPr>
          <w:b/>
          <w:color w:val="002060"/>
        </w:rPr>
        <w:t>2007, nel 2008, nel 2009 e nel 2010</w:t>
      </w:r>
      <w:r w:rsidRPr="00E40179">
        <w:rPr>
          <w:b/>
          <w:color w:val="002060"/>
        </w:rPr>
        <w:t xml:space="preserve"> che comunque abbiano compiuto i 1</w:t>
      </w:r>
      <w:r w:rsidR="007510ED">
        <w:rPr>
          <w:b/>
          <w:color w:val="002060"/>
        </w:rPr>
        <w:t>5</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w:t>
      </w:r>
      <w:r w:rsidR="007510ED">
        <w:rPr>
          <w:bCs/>
          <w:color w:val="002060"/>
        </w:rPr>
        <w:t>01</w:t>
      </w:r>
      <w:r>
        <w:rPr>
          <w:bCs/>
          <w:color w:val="002060"/>
        </w:rPr>
        <w:t xml:space="preserve">/07/2024 </w:t>
      </w:r>
      <w:r w:rsidR="007510ED">
        <w:rPr>
          <w:bCs/>
          <w:color w:val="002060"/>
        </w:rPr>
        <w:t>Lega Nazionale Dilettanti</w:t>
      </w:r>
      <w:r w:rsidRPr="00E40179">
        <w:rPr>
          <w:color w:val="002060"/>
        </w:rPr>
        <w:t>.</w:t>
      </w:r>
    </w:p>
    <w:p w14:paraId="73E33811" w14:textId="77777777" w:rsidR="00FE6B2C" w:rsidRDefault="00FE6B2C" w:rsidP="00FE6B2C">
      <w:pPr>
        <w:pStyle w:val="LndNormale1"/>
        <w:rPr>
          <w:color w:val="002060"/>
        </w:rPr>
      </w:pPr>
    </w:p>
    <w:p w14:paraId="4B91DBC1" w14:textId="7B50C3DB" w:rsidR="00FE6B2C" w:rsidRPr="00FE6B2C" w:rsidRDefault="00FE6B2C" w:rsidP="00FE6B2C">
      <w:pPr>
        <w:pStyle w:val="LndNormale1"/>
        <w:rPr>
          <w:b/>
          <w:bCs/>
          <w:color w:val="002060"/>
        </w:rPr>
      </w:pPr>
      <w:r w:rsidRPr="00FE6B2C">
        <w:rPr>
          <w:b/>
          <w:bCs/>
          <w:color w:val="002060"/>
        </w:rPr>
        <w:t>COPPA PRIMAVERA C5 UNDER 1</w:t>
      </w:r>
      <w:r>
        <w:rPr>
          <w:b/>
          <w:bCs/>
          <w:color w:val="002060"/>
        </w:rPr>
        <w:t>6</w:t>
      </w:r>
    </w:p>
    <w:p w14:paraId="35A8581A" w14:textId="6E5C7C9F"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w:t>
      </w:r>
      <w:r>
        <w:rPr>
          <w:b/>
          <w:color w:val="002060"/>
        </w:rPr>
        <w:t>009, nel 2010</w:t>
      </w:r>
      <w:r w:rsidRPr="00E40179">
        <w:rPr>
          <w:b/>
          <w:color w:val="002060"/>
        </w:rPr>
        <w:t xml:space="preserve"> e nel 201</w:t>
      </w:r>
      <w:r>
        <w:rPr>
          <w:b/>
          <w:color w:val="002060"/>
        </w:rPr>
        <w:t>1</w:t>
      </w:r>
      <w:r w:rsidRPr="00E40179">
        <w:rPr>
          <w:b/>
          <w:color w:val="002060"/>
        </w:rPr>
        <w:t xml:space="preserve"> che comunque abbiano compiuto i 1</w:t>
      </w:r>
      <w:r>
        <w:rPr>
          <w:b/>
          <w:color w:val="002060"/>
        </w:rPr>
        <w:t>4</w:t>
      </w:r>
      <w:r w:rsidRPr="00E40179">
        <w:rPr>
          <w:b/>
          <w:color w:val="002060"/>
        </w:rPr>
        <w:t xml:space="preserve"> anni di età</w:t>
      </w:r>
      <w:r>
        <w:rPr>
          <w:b/>
          <w:color w:val="002060"/>
        </w:rPr>
        <w:t xml:space="preserve"> </w:t>
      </w:r>
      <w:r w:rsidRPr="00FE6B2C">
        <w:rPr>
          <w:bCs/>
          <w:color w:val="002060"/>
          <w:u w:val="single"/>
        </w:rPr>
        <w:t>nel rispetto di quanto disposto dal Comunicato Ufficiale n° 01</w:t>
      </w:r>
      <w:r>
        <w:rPr>
          <w:bCs/>
          <w:color w:val="002060"/>
        </w:rPr>
        <w:t xml:space="preserve"> del 10/07/2024 F.I.G.C. Settore Giovanile e Scolastico</w:t>
      </w:r>
      <w:r w:rsidRPr="00E40179">
        <w:rPr>
          <w:color w:val="002060"/>
        </w:rPr>
        <w:t>.</w:t>
      </w:r>
    </w:p>
    <w:p w14:paraId="0C58F3E9" w14:textId="77777777" w:rsidR="00FE6B2C" w:rsidRDefault="00FE6B2C" w:rsidP="00FE6B2C">
      <w:pPr>
        <w:pStyle w:val="LndNormale1"/>
        <w:rPr>
          <w:color w:val="002060"/>
        </w:rPr>
      </w:pPr>
    </w:p>
    <w:p w14:paraId="2FAC217C" w14:textId="77777777" w:rsidR="00FE6B2C" w:rsidRPr="00FE6B2C" w:rsidRDefault="00FE6B2C" w:rsidP="00FE6B2C">
      <w:pPr>
        <w:pStyle w:val="LndNormale1"/>
        <w:rPr>
          <w:b/>
          <w:bCs/>
          <w:color w:val="002060"/>
        </w:rPr>
      </w:pPr>
      <w:r w:rsidRPr="00FE6B2C">
        <w:rPr>
          <w:b/>
          <w:bCs/>
          <w:color w:val="002060"/>
        </w:rPr>
        <w:t>COPPA PRIMAVERA C5 UNDER 14</w:t>
      </w:r>
    </w:p>
    <w:p w14:paraId="04EBB7B1" w14:textId="65168202" w:rsidR="00FE6B2C" w:rsidRPr="00E40179" w:rsidRDefault="00FE6B2C" w:rsidP="00FE6B2C">
      <w:pPr>
        <w:pStyle w:val="LndNormale1"/>
        <w:rPr>
          <w:color w:val="002060"/>
        </w:rPr>
      </w:pPr>
      <w:r>
        <w:rPr>
          <w:color w:val="002060"/>
        </w:rPr>
        <w:t xml:space="preserve">La competizione </w:t>
      </w:r>
      <w:r w:rsidRPr="00E40179">
        <w:rPr>
          <w:color w:val="002060"/>
        </w:rPr>
        <w:t>è riservat</w:t>
      </w:r>
      <w:r>
        <w:rPr>
          <w:color w:val="002060"/>
        </w:rPr>
        <w:t>a</w:t>
      </w:r>
      <w:r w:rsidRPr="00E40179">
        <w:rPr>
          <w:color w:val="002060"/>
        </w:rPr>
        <w:t xml:space="preserve"> </w:t>
      </w:r>
      <w:r w:rsidRPr="00E40179">
        <w:rPr>
          <w:b/>
          <w:color w:val="002060"/>
        </w:rPr>
        <w:t>ai calciatori nati nel 201</w:t>
      </w:r>
      <w:r>
        <w:rPr>
          <w:b/>
          <w:color w:val="002060"/>
        </w:rPr>
        <w:t>1</w:t>
      </w:r>
      <w:r w:rsidRPr="00E40179">
        <w:rPr>
          <w:b/>
          <w:color w:val="002060"/>
        </w:rPr>
        <w:t xml:space="preserve"> e nel 201</w:t>
      </w:r>
      <w:r>
        <w:rPr>
          <w:b/>
          <w:color w:val="002060"/>
        </w:rPr>
        <w:t>2</w:t>
      </w:r>
      <w:r w:rsidRPr="00E40179">
        <w:rPr>
          <w:b/>
          <w:color w:val="002060"/>
        </w:rPr>
        <w:t xml:space="preserve"> che comunque abbiano compiuto i 12 anni di età</w:t>
      </w:r>
      <w:r>
        <w:rPr>
          <w:b/>
          <w:color w:val="002060"/>
        </w:rPr>
        <w:t xml:space="preserve"> </w:t>
      </w:r>
      <w:r w:rsidRPr="00FE6B2C">
        <w:rPr>
          <w:bCs/>
          <w:color w:val="002060"/>
          <w:u w:val="single"/>
        </w:rPr>
        <w:t>nel rispetto di quanto disposto dal Comunicato Ufficiale n° 01</w:t>
      </w:r>
      <w:r>
        <w:rPr>
          <w:bCs/>
          <w:color w:val="002060"/>
        </w:rPr>
        <w:t xml:space="preserve"> del 10/07/2024 F.I.G.C. Settore Giovanile e Scolastico</w:t>
      </w:r>
      <w:r w:rsidRPr="00E40179">
        <w:rPr>
          <w:color w:val="002060"/>
        </w:rPr>
        <w:t>.</w:t>
      </w:r>
    </w:p>
    <w:p w14:paraId="5C0FA987" w14:textId="77777777" w:rsidR="00743F49" w:rsidRDefault="00743F49" w:rsidP="0047674B">
      <w:pPr>
        <w:pStyle w:val="LndNormale1"/>
        <w:rPr>
          <w:color w:val="002060"/>
        </w:rPr>
      </w:pPr>
    </w:p>
    <w:p w14:paraId="1B5F9C9E" w14:textId="77777777" w:rsidR="008C07EC" w:rsidRPr="00FB507B" w:rsidRDefault="008C07EC" w:rsidP="008C07EC">
      <w:pPr>
        <w:pStyle w:val="LndNormale1"/>
        <w:rPr>
          <w:color w:val="002060"/>
        </w:rPr>
      </w:pPr>
    </w:p>
    <w:p w14:paraId="54DB7EC3" w14:textId="4960E5FE" w:rsidR="00775244" w:rsidRPr="00B03784" w:rsidRDefault="00775244" w:rsidP="00775244">
      <w:pPr>
        <w:pStyle w:val="LndNormale1"/>
        <w:rPr>
          <w:rFonts w:cs="Arial"/>
          <w:b/>
          <w:color w:val="002060"/>
          <w:sz w:val="28"/>
          <w:szCs w:val="28"/>
        </w:rPr>
      </w:pPr>
      <w:bookmarkStart w:id="8" w:name="_Toc186723952"/>
      <w:bookmarkStart w:id="9" w:name="_Hlk187329270"/>
      <w:bookmarkStart w:id="10" w:name="_Hlk187329235"/>
      <w:r w:rsidRPr="00B03784">
        <w:rPr>
          <w:rFonts w:cs="Arial"/>
          <w:b/>
          <w:color w:val="002060"/>
          <w:sz w:val="28"/>
          <w:szCs w:val="28"/>
        </w:rPr>
        <w:t xml:space="preserve">CORSO ALLENATORE </w:t>
      </w:r>
      <w:r>
        <w:rPr>
          <w:rFonts w:cs="Arial"/>
          <w:b/>
          <w:color w:val="002060"/>
          <w:sz w:val="28"/>
          <w:szCs w:val="28"/>
        </w:rPr>
        <w:t>CALCIO A CINQUE UEFA FUTSAL B</w:t>
      </w:r>
    </w:p>
    <w:p w14:paraId="039ADC48" w14:textId="77777777" w:rsidR="00775244" w:rsidRPr="00C3326E" w:rsidRDefault="00775244" w:rsidP="00775244">
      <w:pPr>
        <w:pStyle w:val="LndNormale1"/>
        <w:rPr>
          <w:rFonts w:cs="Arial"/>
          <w:b/>
          <w:color w:val="002060"/>
          <w:szCs w:val="22"/>
          <w:u w:val="single"/>
        </w:rPr>
      </w:pPr>
    </w:p>
    <w:p w14:paraId="670156AC" w14:textId="3D339578" w:rsidR="00775244" w:rsidRPr="00B03784" w:rsidRDefault="00775244" w:rsidP="00775244">
      <w:pPr>
        <w:pStyle w:val="LndNormale1"/>
        <w:rPr>
          <w:rFonts w:cs="Arial"/>
          <w:b/>
          <w:color w:val="002060"/>
          <w:sz w:val="24"/>
          <w:szCs w:val="24"/>
          <w:u w:val="single"/>
        </w:rPr>
      </w:pPr>
      <w:r w:rsidRPr="00B03784">
        <w:rPr>
          <w:rFonts w:cs="Arial"/>
          <w:b/>
          <w:color w:val="002060"/>
          <w:sz w:val="24"/>
          <w:szCs w:val="24"/>
          <w:u w:val="single"/>
        </w:rPr>
        <w:t xml:space="preserve">CU N. </w:t>
      </w:r>
      <w:r>
        <w:rPr>
          <w:rFonts w:cs="Arial"/>
          <w:b/>
          <w:color w:val="002060"/>
          <w:sz w:val="24"/>
          <w:szCs w:val="24"/>
          <w:u w:val="single"/>
        </w:rPr>
        <w:t xml:space="preserve">374 </w:t>
      </w:r>
      <w:r w:rsidRPr="00B03784">
        <w:rPr>
          <w:rFonts w:cs="Arial"/>
          <w:b/>
          <w:color w:val="002060"/>
          <w:sz w:val="24"/>
          <w:szCs w:val="24"/>
          <w:u w:val="single"/>
        </w:rPr>
        <w:t xml:space="preserve">DEL </w:t>
      </w:r>
      <w:r>
        <w:rPr>
          <w:rFonts w:cs="Arial"/>
          <w:b/>
          <w:color w:val="002060"/>
          <w:sz w:val="24"/>
          <w:szCs w:val="24"/>
          <w:u w:val="single"/>
        </w:rPr>
        <w:t>14</w:t>
      </w:r>
      <w:r w:rsidRPr="00B03784">
        <w:rPr>
          <w:rFonts w:cs="Arial"/>
          <w:b/>
          <w:color w:val="002060"/>
          <w:sz w:val="24"/>
          <w:szCs w:val="24"/>
          <w:u w:val="single"/>
        </w:rPr>
        <w:t>/03/202</w:t>
      </w:r>
      <w:r>
        <w:rPr>
          <w:rFonts w:cs="Arial"/>
          <w:b/>
          <w:color w:val="002060"/>
          <w:sz w:val="24"/>
          <w:szCs w:val="24"/>
          <w:u w:val="single"/>
        </w:rPr>
        <w:t>5</w:t>
      </w:r>
      <w:r w:rsidRPr="00B03784">
        <w:rPr>
          <w:rFonts w:cs="Arial"/>
          <w:b/>
          <w:color w:val="002060"/>
          <w:sz w:val="24"/>
          <w:szCs w:val="24"/>
          <w:u w:val="single"/>
        </w:rPr>
        <w:t xml:space="preserve"> DEL SETTORE TECNICO F.I.G.C.</w:t>
      </w:r>
    </w:p>
    <w:p w14:paraId="3966FE3E" w14:textId="08F92553" w:rsidR="00775244" w:rsidRPr="00C3326E" w:rsidRDefault="00775244" w:rsidP="00775244">
      <w:pPr>
        <w:pStyle w:val="LndNormale1"/>
        <w:rPr>
          <w:rFonts w:cs="Arial"/>
          <w:b/>
          <w:color w:val="002060"/>
          <w:szCs w:val="22"/>
        </w:rPr>
      </w:pPr>
      <w:r w:rsidRPr="00C3326E">
        <w:rPr>
          <w:rFonts w:cs="Arial"/>
          <w:b/>
          <w:color w:val="002060"/>
          <w:szCs w:val="22"/>
        </w:rPr>
        <w:t xml:space="preserve">Bando di ammissione al Corso per l’abilitazione ad allenatore </w:t>
      </w:r>
      <w:r>
        <w:rPr>
          <w:rFonts w:cs="Arial"/>
          <w:b/>
          <w:color w:val="002060"/>
          <w:szCs w:val="22"/>
        </w:rPr>
        <w:t xml:space="preserve">UEFA Futsal B </w:t>
      </w:r>
      <w:r w:rsidRPr="00C3326E">
        <w:rPr>
          <w:rFonts w:cs="Arial"/>
          <w:b/>
          <w:color w:val="002060"/>
          <w:szCs w:val="22"/>
        </w:rPr>
        <w:t xml:space="preserve">che avrà luogo ad Ancona </w:t>
      </w:r>
      <w:r>
        <w:rPr>
          <w:rFonts w:cs="Arial"/>
          <w:b/>
          <w:color w:val="002060"/>
          <w:szCs w:val="22"/>
        </w:rPr>
        <w:t>dal 05/05/2025 al 28/06/2025.</w:t>
      </w:r>
    </w:p>
    <w:p w14:paraId="3F3470BB" w14:textId="77777777" w:rsidR="00775244" w:rsidRPr="00C3326E" w:rsidRDefault="00775244" w:rsidP="00775244">
      <w:pPr>
        <w:pStyle w:val="LndNormale1"/>
        <w:rPr>
          <w:rFonts w:cs="Arial"/>
          <w:b/>
          <w:color w:val="002060"/>
          <w:szCs w:val="22"/>
        </w:rPr>
      </w:pPr>
    </w:p>
    <w:p w14:paraId="59D59877" w14:textId="268F5744" w:rsidR="00775244" w:rsidRPr="00C3326E" w:rsidRDefault="00775244" w:rsidP="00775244">
      <w:pPr>
        <w:pStyle w:val="LndNormale1"/>
        <w:rPr>
          <w:rFonts w:cs="Arial"/>
          <w:color w:val="002060"/>
          <w:szCs w:val="22"/>
        </w:rPr>
      </w:pPr>
      <w:r w:rsidRPr="00C3326E">
        <w:rPr>
          <w:rFonts w:cs="Arial"/>
          <w:color w:val="002060"/>
          <w:szCs w:val="22"/>
        </w:rPr>
        <w:t xml:space="preserve">Si allega il bando di ammissione al Corso per Allenatore </w:t>
      </w:r>
      <w:r>
        <w:rPr>
          <w:rFonts w:cs="Arial"/>
          <w:color w:val="002060"/>
          <w:szCs w:val="22"/>
        </w:rPr>
        <w:t>UEFA Futsal B</w:t>
      </w:r>
      <w:r w:rsidRPr="00C3326E">
        <w:rPr>
          <w:rFonts w:cs="Arial"/>
          <w:color w:val="002060"/>
          <w:szCs w:val="22"/>
        </w:rPr>
        <w:t xml:space="preserve"> </w:t>
      </w:r>
      <w:r>
        <w:rPr>
          <w:rFonts w:cs="Arial"/>
          <w:color w:val="002060"/>
          <w:szCs w:val="22"/>
        </w:rPr>
        <w:t xml:space="preserve">in epigrafe.  </w:t>
      </w:r>
    </w:p>
    <w:p w14:paraId="44DDBC5E" w14:textId="77777777" w:rsidR="00775244" w:rsidRDefault="00775244" w:rsidP="008C07EC">
      <w:pPr>
        <w:pStyle w:val="LndNormale1"/>
        <w:rPr>
          <w:color w:val="002060"/>
        </w:rPr>
      </w:pPr>
    </w:p>
    <w:p w14:paraId="05B07D88" w14:textId="77777777" w:rsidR="00DA16EA" w:rsidRDefault="00DA16EA" w:rsidP="008C07EC">
      <w:pPr>
        <w:pStyle w:val="LndNormale1"/>
        <w:rPr>
          <w:color w:val="002060"/>
        </w:rPr>
      </w:pPr>
    </w:p>
    <w:p w14:paraId="2D1F7035" w14:textId="6AE81EB8" w:rsidR="00DA16EA" w:rsidRPr="00B03784" w:rsidRDefault="00DA16EA" w:rsidP="00DA16EA">
      <w:pPr>
        <w:pStyle w:val="LndNormale1"/>
        <w:rPr>
          <w:rFonts w:cs="Arial"/>
          <w:b/>
          <w:color w:val="002060"/>
          <w:sz w:val="28"/>
          <w:szCs w:val="28"/>
        </w:rPr>
      </w:pPr>
      <w:r>
        <w:rPr>
          <w:rFonts w:cs="Arial"/>
          <w:b/>
          <w:color w:val="002060"/>
          <w:sz w:val="28"/>
          <w:szCs w:val="28"/>
        </w:rPr>
        <w:t>TORNEO UNDER 13 FUTSAL ELITE S.S. 2024/2025</w:t>
      </w:r>
    </w:p>
    <w:p w14:paraId="25C90DB4" w14:textId="77777777" w:rsidR="00DA16EA" w:rsidRDefault="00DA16EA" w:rsidP="008C07EC">
      <w:pPr>
        <w:pStyle w:val="LndNormale1"/>
        <w:rPr>
          <w:color w:val="002060"/>
        </w:rPr>
      </w:pPr>
    </w:p>
    <w:p w14:paraId="657E2548" w14:textId="77777777" w:rsidR="00DA16EA" w:rsidRDefault="00DA16EA" w:rsidP="00DA16EA">
      <w:pPr>
        <w:jc w:val="left"/>
        <w:rPr>
          <w:rFonts w:ascii="Arial" w:hAnsi="Arial" w:cs="Arial"/>
          <w:color w:val="002060"/>
          <w:sz w:val="22"/>
          <w:szCs w:val="22"/>
        </w:rPr>
      </w:pPr>
      <w:r w:rsidRPr="00DA16EA">
        <w:rPr>
          <w:rFonts w:ascii="Arial" w:hAnsi="Arial" w:cs="Arial"/>
          <w:color w:val="002060"/>
          <w:sz w:val="22"/>
          <w:szCs w:val="22"/>
        </w:rPr>
        <w:t>Si comunica, alla conclusione della fase interprovinciale, la società vincitrice che ha acquisito il diritto alla partecipazione alla fase interregionale: </w:t>
      </w:r>
    </w:p>
    <w:p w14:paraId="7C6AB52D" w14:textId="77777777" w:rsidR="00DA16EA" w:rsidRPr="00DA16EA" w:rsidRDefault="00DA16EA" w:rsidP="00DA16EA">
      <w:pPr>
        <w:jc w:val="left"/>
        <w:rPr>
          <w:rFonts w:ascii="Arial" w:hAnsi="Arial" w:cs="Arial"/>
          <w:color w:val="002060"/>
          <w:sz w:val="22"/>
          <w:szCs w:val="22"/>
        </w:rPr>
      </w:pPr>
    </w:p>
    <w:p w14:paraId="69E4E386" w14:textId="671681CB" w:rsidR="00DA16EA" w:rsidRPr="00DA16EA" w:rsidRDefault="00DA16EA" w:rsidP="00DA16EA">
      <w:pPr>
        <w:jc w:val="center"/>
        <w:rPr>
          <w:rFonts w:ascii="Arial" w:hAnsi="Arial" w:cs="Arial"/>
          <w:b/>
          <w:bCs/>
          <w:color w:val="002060"/>
          <w:sz w:val="22"/>
          <w:szCs w:val="22"/>
        </w:rPr>
      </w:pPr>
      <w:r w:rsidRPr="00DA16EA">
        <w:rPr>
          <w:rFonts w:ascii="Arial" w:hAnsi="Arial" w:cs="Arial"/>
          <w:b/>
          <w:bCs/>
          <w:color w:val="002060"/>
          <w:sz w:val="22"/>
          <w:szCs w:val="22"/>
        </w:rPr>
        <w:t>A.S.D. BULDOG T.N.T. LUCREZIA</w:t>
      </w:r>
    </w:p>
    <w:p w14:paraId="6883D11A" w14:textId="77777777" w:rsidR="00DA16EA" w:rsidRDefault="00DA16EA" w:rsidP="008C07EC">
      <w:pPr>
        <w:pStyle w:val="LndNormale1"/>
        <w:rPr>
          <w:color w:val="002060"/>
        </w:rPr>
      </w:pPr>
    </w:p>
    <w:p w14:paraId="73DEF4B5" w14:textId="77777777" w:rsidR="00981F05" w:rsidRPr="00981F05" w:rsidRDefault="00981F05" w:rsidP="008C07EC">
      <w:pPr>
        <w:pStyle w:val="LndNormale1"/>
        <w:rPr>
          <w:color w:val="002060"/>
        </w:rPr>
      </w:pPr>
    </w:p>
    <w:p w14:paraId="46AC953F" w14:textId="77777777" w:rsidR="00981F05" w:rsidRPr="00981F05" w:rsidRDefault="00981F05" w:rsidP="00981F05">
      <w:pPr>
        <w:pStyle w:val="LndNormale1"/>
        <w:rPr>
          <w:b/>
          <w:color w:val="002060"/>
          <w:sz w:val="28"/>
          <w:szCs w:val="28"/>
        </w:rPr>
      </w:pPr>
      <w:r w:rsidRPr="00981F05">
        <w:rPr>
          <w:b/>
          <w:color w:val="002060"/>
          <w:sz w:val="28"/>
          <w:szCs w:val="28"/>
        </w:rPr>
        <w:t>SVINCOLI EX ART. 117 BIS NOIF</w:t>
      </w:r>
    </w:p>
    <w:p w14:paraId="65E674A0" w14:textId="77777777" w:rsidR="00981F05" w:rsidRPr="00981F05" w:rsidRDefault="00981F05" w:rsidP="00981F05">
      <w:pPr>
        <w:pStyle w:val="LndNormale1"/>
        <w:rPr>
          <w:color w:val="002060"/>
        </w:rPr>
      </w:pPr>
    </w:p>
    <w:p w14:paraId="551516E9" w14:textId="77777777" w:rsidR="00981F05" w:rsidRPr="00981F05" w:rsidRDefault="00981F05" w:rsidP="00981F05">
      <w:pPr>
        <w:pStyle w:val="LndNormale1"/>
        <w:rPr>
          <w:b/>
          <w:color w:val="002060"/>
        </w:rPr>
      </w:pPr>
      <w:r w:rsidRPr="00981F05">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81F05">
        <w:rPr>
          <w:b/>
          <w:color w:val="002060"/>
        </w:rPr>
        <w:t>14.03.2025:</w:t>
      </w:r>
    </w:p>
    <w:tbl>
      <w:tblPr>
        <w:tblStyle w:val="Grigliatabella"/>
        <w:tblW w:w="0" w:type="auto"/>
        <w:tblLook w:val="04A0" w:firstRow="1" w:lastRow="0" w:firstColumn="1" w:lastColumn="0" w:noHBand="0" w:noVBand="1"/>
      </w:tblPr>
      <w:tblGrid>
        <w:gridCol w:w="1265"/>
        <w:gridCol w:w="2756"/>
        <w:gridCol w:w="1273"/>
        <w:gridCol w:w="1182"/>
        <w:gridCol w:w="3436"/>
      </w:tblGrid>
      <w:tr w:rsidR="00981F05" w:rsidRPr="00981F05" w14:paraId="3C24EF28" w14:textId="77777777" w:rsidTr="00981F05">
        <w:tc>
          <w:tcPr>
            <w:tcW w:w="1265" w:type="dxa"/>
            <w:tcBorders>
              <w:top w:val="single" w:sz="4" w:space="0" w:color="auto"/>
              <w:left w:val="single" w:sz="4" w:space="0" w:color="auto"/>
              <w:bottom w:val="single" w:sz="4" w:space="0" w:color="auto"/>
              <w:right w:val="single" w:sz="4" w:space="0" w:color="auto"/>
            </w:tcBorders>
            <w:hideMark/>
          </w:tcPr>
          <w:p w14:paraId="251CBAFE" w14:textId="77777777" w:rsidR="00981F05" w:rsidRPr="00981F05" w:rsidRDefault="00981F05" w:rsidP="005A65DC">
            <w:pPr>
              <w:pStyle w:val="LndNormale1"/>
              <w:jc w:val="center"/>
              <w:textAlignment w:val="baseline"/>
              <w:rPr>
                <w:b/>
                <w:color w:val="002060"/>
              </w:rPr>
            </w:pPr>
            <w:r w:rsidRPr="00981F05">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A3E6DA6" w14:textId="77777777" w:rsidR="00981F05" w:rsidRPr="00981F05" w:rsidRDefault="00981F05" w:rsidP="005A65DC">
            <w:pPr>
              <w:pStyle w:val="LndNormale1"/>
              <w:jc w:val="center"/>
              <w:textAlignment w:val="baseline"/>
              <w:rPr>
                <w:b/>
                <w:color w:val="002060"/>
              </w:rPr>
            </w:pPr>
            <w:r w:rsidRPr="00981F05">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8016F2B" w14:textId="77777777" w:rsidR="00981F05" w:rsidRPr="00981F05" w:rsidRDefault="00981F05" w:rsidP="005A65DC">
            <w:pPr>
              <w:pStyle w:val="LndNormale1"/>
              <w:jc w:val="center"/>
              <w:textAlignment w:val="baseline"/>
              <w:rPr>
                <w:b/>
                <w:color w:val="002060"/>
              </w:rPr>
            </w:pPr>
            <w:r w:rsidRPr="00981F05">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A1293BE" w14:textId="77777777" w:rsidR="00981F05" w:rsidRPr="00981F05" w:rsidRDefault="00981F05" w:rsidP="005A65DC">
            <w:pPr>
              <w:pStyle w:val="LndNormale1"/>
              <w:jc w:val="center"/>
              <w:textAlignment w:val="baseline"/>
              <w:rPr>
                <w:b/>
                <w:color w:val="002060"/>
              </w:rPr>
            </w:pPr>
            <w:r w:rsidRPr="00981F05">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5BAD909" w14:textId="77777777" w:rsidR="00981F05" w:rsidRPr="00981F05" w:rsidRDefault="00981F05" w:rsidP="005A65DC">
            <w:pPr>
              <w:pStyle w:val="LndNormale1"/>
              <w:jc w:val="center"/>
              <w:textAlignment w:val="baseline"/>
              <w:rPr>
                <w:b/>
                <w:color w:val="002060"/>
              </w:rPr>
            </w:pPr>
            <w:r w:rsidRPr="00981F05">
              <w:rPr>
                <w:b/>
                <w:color w:val="002060"/>
              </w:rPr>
              <w:t>Società</w:t>
            </w:r>
          </w:p>
        </w:tc>
      </w:tr>
    </w:tbl>
    <w:tbl>
      <w:tblPr>
        <w:tblW w:w="0" w:type="auto"/>
        <w:tblLook w:val="04A0" w:firstRow="1" w:lastRow="0" w:firstColumn="1" w:lastColumn="0" w:noHBand="0" w:noVBand="1"/>
      </w:tblPr>
      <w:tblGrid>
        <w:gridCol w:w="1264"/>
        <w:gridCol w:w="2717"/>
        <w:gridCol w:w="1272"/>
        <w:gridCol w:w="1182"/>
        <w:gridCol w:w="3477"/>
      </w:tblGrid>
      <w:tr w:rsidR="00981F05" w:rsidRPr="00981F05" w14:paraId="0E959F8D" w14:textId="77777777" w:rsidTr="005A65DC">
        <w:tc>
          <w:tcPr>
            <w:tcW w:w="1264" w:type="dxa"/>
            <w:tcBorders>
              <w:top w:val="single" w:sz="4" w:space="0" w:color="auto"/>
              <w:left w:val="single" w:sz="4" w:space="0" w:color="auto"/>
              <w:bottom w:val="single" w:sz="4" w:space="0" w:color="auto"/>
              <w:right w:val="single" w:sz="4" w:space="0" w:color="auto"/>
            </w:tcBorders>
          </w:tcPr>
          <w:p w14:paraId="6FF7B6E8" w14:textId="77777777" w:rsidR="00981F05" w:rsidRPr="00981F05" w:rsidRDefault="00981F05" w:rsidP="005A65DC">
            <w:pPr>
              <w:pStyle w:val="LndNormale1"/>
              <w:jc w:val="left"/>
              <w:textAlignment w:val="baseline"/>
              <w:rPr>
                <w:color w:val="002060"/>
                <w:sz w:val="20"/>
              </w:rPr>
            </w:pPr>
            <w:r w:rsidRPr="00981F05">
              <w:rPr>
                <w:color w:val="002060"/>
                <w:sz w:val="20"/>
              </w:rPr>
              <w:t>5520135</w:t>
            </w:r>
          </w:p>
        </w:tc>
        <w:tc>
          <w:tcPr>
            <w:tcW w:w="2717" w:type="dxa"/>
            <w:tcBorders>
              <w:top w:val="single" w:sz="4" w:space="0" w:color="auto"/>
              <w:left w:val="single" w:sz="4" w:space="0" w:color="auto"/>
              <w:bottom w:val="single" w:sz="4" w:space="0" w:color="auto"/>
              <w:right w:val="single" w:sz="4" w:space="0" w:color="auto"/>
            </w:tcBorders>
          </w:tcPr>
          <w:p w14:paraId="0D30D945" w14:textId="77777777" w:rsidR="00981F05" w:rsidRPr="00981F05" w:rsidRDefault="00981F05" w:rsidP="005A65DC">
            <w:pPr>
              <w:pStyle w:val="LndNormale1"/>
              <w:jc w:val="left"/>
              <w:textAlignment w:val="baseline"/>
              <w:rPr>
                <w:color w:val="002060"/>
                <w:sz w:val="20"/>
              </w:rPr>
            </w:pPr>
            <w:r w:rsidRPr="00981F05">
              <w:rPr>
                <w:color w:val="002060"/>
                <w:sz w:val="20"/>
              </w:rPr>
              <w:t>ANCONETANI GIOVANNI</w:t>
            </w:r>
          </w:p>
        </w:tc>
        <w:tc>
          <w:tcPr>
            <w:tcW w:w="1272" w:type="dxa"/>
            <w:tcBorders>
              <w:top w:val="single" w:sz="4" w:space="0" w:color="auto"/>
              <w:left w:val="single" w:sz="4" w:space="0" w:color="auto"/>
              <w:bottom w:val="single" w:sz="4" w:space="0" w:color="auto"/>
              <w:right w:val="single" w:sz="4" w:space="0" w:color="auto"/>
            </w:tcBorders>
          </w:tcPr>
          <w:p w14:paraId="260BF0A1" w14:textId="77777777" w:rsidR="00981F05" w:rsidRPr="00981F05" w:rsidRDefault="00981F05" w:rsidP="005A65DC">
            <w:pPr>
              <w:pStyle w:val="LndNormale1"/>
              <w:jc w:val="center"/>
              <w:textAlignment w:val="baseline"/>
              <w:rPr>
                <w:color w:val="002060"/>
                <w:sz w:val="20"/>
              </w:rPr>
            </w:pPr>
            <w:r w:rsidRPr="00981F05">
              <w:rPr>
                <w:color w:val="002060"/>
                <w:sz w:val="20"/>
              </w:rPr>
              <w:t>08.09.2001</w:t>
            </w:r>
          </w:p>
        </w:tc>
        <w:tc>
          <w:tcPr>
            <w:tcW w:w="1182" w:type="dxa"/>
            <w:tcBorders>
              <w:top w:val="single" w:sz="4" w:space="0" w:color="auto"/>
              <w:left w:val="single" w:sz="4" w:space="0" w:color="auto"/>
              <w:bottom w:val="single" w:sz="4" w:space="0" w:color="auto"/>
              <w:right w:val="single" w:sz="4" w:space="0" w:color="auto"/>
            </w:tcBorders>
          </w:tcPr>
          <w:p w14:paraId="331B0BAF" w14:textId="77777777" w:rsidR="00981F05" w:rsidRPr="00981F05" w:rsidRDefault="00981F05" w:rsidP="005A65DC">
            <w:pPr>
              <w:pStyle w:val="LndNormale1"/>
              <w:textAlignment w:val="baseline"/>
              <w:rPr>
                <w:color w:val="002060"/>
                <w:sz w:val="20"/>
              </w:rPr>
            </w:pPr>
            <w:r w:rsidRPr="00981F05">
              <w:rPr>
                <w:color w:val="002060"/>
                <w:sz w:val="20"/>
              </w:rPr>
              <w:t>700005</w:t>
            </w:r>
          </w:p>
        </w:tc>
        <w:tc>
          <w:tcPr>
            <w:tcW w:w="3477" w:type="dxa"/>
            <w:tcBorders>
              <w:top w:val="single" w:sz="4" w:space="0" w:color="auto"/>
              <w:left w:val="single" w:sz="4" w:space="0" w:color="auto"/>
              <w:bottom w:val="single" w:sz="4" w:space="0" w:color="auto"/>
              <w:right w:val="single" w:sz="4" w:space="0" w:color="auto"/>
            </w:tcBorders>
          </w:tcPr>
          <w:p w14:paraId="2F9BFF15" w14:textId="77777777" w:rsidR="00981F05" w:rsidRPr="00981F05" w:rsidRDefault="00981F05" w:rsidP="005A65DC">
            <w:pPr>
              <w:pStyle w:val="LndNormale1"/>
              <w:jc w:val="left"/>
              <w:textAlignment w:val="baseline"/>
              <w:rPr>
                <w:color w:val="002060"/>
                <w:sz w:val="20"/>
                <w:lang w:val="en-US"/>
              </w:rPr>
            </w:pPr>
            <w:r w:rsidRPr="00981F05">
              <w:rPr>
                <w:color w:val="002060"/>
                <w:sz w:val="20"/>
                <w:lang w:val="en-US"/>
              </w:rPr>
              <w:t>S.S.D. STAFFOLO</w:t>
            </w:r>
          </w:p>
        </w:tc>
      </w:tr>
    </w:tbl>
    <w:p w14:paraId="1D168C50" w14:textId="77777777" w:rsidR="00981F05" w:rsidRPr="00981F05" w:rsidRDefault="00981F05" w:rsidP="00981F05">
      <w:pPr>
        <w:rPr>
          <w:rFonts w:ascii="Arial" w:hAnsi="Arial" w:cs="Arial"/>
          <w:color w:val="002060"/>
          <w:sz w:val="22"/>
          <w:szCs w:val="22"/>
        </w:rPr>
      </w:pPr>
    </w:p>
    <w:p w14:paraId="0511935C" w14:textId="77777777" w:rsidR="00981F05" w:rsidRPr="00981F05" w:rsidRDefault="00981F05" w:rsidP="00981F05">
      <w:pPr>
        <w:pStyle w:val="LndNormale1"/>
        <w:rPr>
          <w:b/>
          <w:color w:val="002060"/>
        </w:rPr>
      </w:pPr>
      <w:r w:rsidRPr="00981F05">
        <w:rPr>
          <w:color w:val="002060"/>
        </w:rPr>
        <w:lastRenderedPageBreak/>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981F05">
        <w:rPr>
          <w:b/>
          <w:color w:val="002060"/>
        </w:rPr>
        <w:t>18.03.2025:</w:t>
      </w:r>
    </w:p>
    <w:tbl>
      <w:tblPr>
        <w:tblStyle w:val="Grigliatabella"/>
        <w:tblW w:w="0" w:type="auto"/>
        <w:tblLook w:val="04A0" w:firstRow="1" w:lastRow="0" w:firstColumn="1" w:lastColumn="0" w:noHBand="0" w:noVBand="1"/>
      </w:tblPr>
      <w:tblGrid>
        <w:gridCol w:w="1265"/>
        <w:gridCol w:w="2756"/>
        <w:gridCol w:w="1273"/>
        <w:gridCol w:w="1182"/>
        <w:gridCol w:w="3436"/>
      </w:tblGrid>
      <w:tr w:rsidR="00981F05" w:rsidRPr="00981F05" w14:paraId="28CC2FDB" w14:textId="77777777" w:rsidTr="005A65DC">
        <w:tc>
          <w:tcPr>
            <w:tcW w:w="1265" w:type="dxa"/>
            <w:tcBorders>
              <w:top w:val="single" w:sz="4" w:space="0" w:color="auto"/>
              <w:left w:val="single" w:sz="4" w:space="0" w:color="auto"/>
              <w:bottom w:val="single" w:sz="4" w:space="0" w:color="auto"/>
              <w:right w:val="single" w:sz="4" w:space="0" w:color="auto"/>
            </w:tcBorders>
            <w:hideMark/>
          </w:tcPr>
          <w:p w14:paraId="0E4EF00A" w14:textId="77777777" w:rsidR="00981F05" w:rsidRPr="00981F05" w:rsidRDefault="00981F05" w:rsidP="005A65DC">
            <w:pPr>
              <w:pStyle w:val="LndNormale1"/>
              <w:jc w:val="center"/>
              <w:textAlignment w:val="baseline"/>
              <w:rPr>
                <w:b/>
                <w:color w:val="002060"/>
              </w:rPr>
            </w:pPr>
            <w:r w:rsidRPr="00981F05">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55B6B48" w14:textId="77777777" w:rsidR="00981F05" w:rsidRPr="00981F05" w:rsidRDefault="00981F05" w:rsidP="005A65DC">
            <w:pPr>
              <w:pStyle w:val="LndNormale1"/>
              <w:jc w:val="center"/>
              <w:textAlignment w:val="baseline"/>
              <w:rPr>
                <w:b/>
                <w:color w:val="002060"/>
              </w:rPr>
            </w:pPr>
            <w:r w:rsidRPr="00981F05">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F2F4CC0" w14:textId="77777777" w:rsidR="00981F05" w:rsidRPr="00981F05" w:rsidRDefault="00981F05" w:rsidP="005A65DC">
            <w:pPr>
              <w:pStyle w:val="LndNormale1"/>
              <w:jc w:val="center"/>
              <w:textAlignment w:val="baseline"/>
              <w:rPr>
                <w:b/>
                <w:color w:val="002060"/>
              </w:rPr>
            </w:pPr>
            <w:r w:rsidRPr="00981F05">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4A01FF0" w14:textId="77777777" w:rsidR="00981F05" w:rsidRPr="00981F05" w:rsidRDefault="00981F05" w:rsidP="005A65DC">
            <w:pPr>
              <w:pStyle w:val="LndNormale1"/>
              <w:jc w:val="center"/>
              <w:textAlignment w:val="baseline"/>
              <w:rPr>
                <w:b/>
                <w:color w:val="002060"/>
              </w:rPr>
            </w:pPr>
            <w:r w:rsidRPr="00981F05">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DF63140" w14:textId="77777777" w:rsidR="00981F05" w:rsidRPr="00981F05" w:rsidRDefault="00981F05" w:rsidP="005A65DC">
            <w:pPr>
              <w:pStyle w:val="LndNormale1"/>
              <w:jc w:val="center"/>
              <w:textAlignment w:val="baseline"/>
              <w:rPr>
                <w:b/>
                <w:color w:val="002060"/>
              </w:rPr>
            </w:pPr>
            <w:r w:rsidRPr="00981F05">
              <w:rPr>
                <w:b/>
                <w:color w:val="002060"/>
              </w:rPr>
              <w:t>Società</w:t>
            </w:r>
          </w:p>
        </w:tc>
      </w:tr>
    </w:tbl>
    <w:tbl>
      <w:tblPr>
        <w:tblW w:w="0" w:type="auto"/>
        <w:tblLook w:val="04A0" w:firstRow="1" w:lastRow="0" w:firstColumn="1" w:lastColumn="0" w:noHBand="0" w:noVBand="1"/>
      </w:tblPr>
      <w:tblGrid>
        <w:gridCol w:w="1264"/>
        <w:gridCol w:w="2717"/>
        <w:gridCol w:w="1272"/>
        <w:gridCol w:w="1182"/>
        <w:gridCol w:w="3477"/>
      </w:tblGrid>
      <w:tr w:rsidR="00981F05" w:rsidRPr="00981F05" w14:paraId="56C436A5" w14:textId="77777777" w:rsidTr="005A65DC">
        <w:tc>
          <w:tcPr>
            <w:tcW w:w="1264" w:type="dxa"/>
            <w:tcBorders>
              <w:top w:val="single" w:sz="4" w:space="0" w:color="auto"/>
              <w:left w:val="single" w:sz="4" w:space="0" w:color="auto"/>
              <w:bottom w:val="single" w:sz="4" w:space="0" w:color="auto"/>
              <w:right w:val="single" w:sz="4" w:space="0" w:color="auto"/>
            </w:tcBorders>
          </w:tcPr>
          <w:p w14:paraId="3C54A29A" w14:textId="77777777" w:rsidR="00981F05" w:rsidRPr="00981F05" w:rsidRDefault="00981F05" w:rsidP="005A65DC">
            <w:pPr>
              <w:pStyle w:val="LndNormale1"/>
              <w:jc w:val="left"/>
              <w:textAlignment w:val="baseline"/>
              <w:rPr>
                <w:color w:val="002060"/>
                <w:sz w:val="20"/>
              </w:rPr>
            </w:pPr>
            <w:r w:rsidRPr="00981F05">
              <w:rPr>
                <w:color w:val="002060"/>
                <w:sz w:val="20"/>
              </w:rPr>
              <w:t>2431006</w:t>
            </w:r>
          </w:p>
        </w:tc>
        <w:tc>
          <w:tcPr>
            <w:tcW w:w="2717" w:type="dxa"/>
            <w:tcBorders>
              <w:top w:val="single" w:sz="4" w:space="0" w:color="auto"/>
              <w:left w:val="single" w:sz="4" w:space="0" w:color="auto"/>
              <w:bottom w:val="single" w:sz="4" w:space="0" w:color="auto"/>
              <w:right w:val="single" w:sz="4" w:space="0" w:color="auto"/>
            </w:tcBorders>
          </w:tcPr>
          <w:p w14:paraId="15EEB0B6" w14:textId="77777777" w:rsidR="00981F05" w:rsidRPr="00981F05" w:rsidRDefault="00981F05" w:rsidP="005A65DC">
            <w:pPr>
              <w:pStyle w:val="LndNormale1"/>
              <w:jc w:val="left"/>
              <w:textAlignment w:val="baseline"/>
              <w:rPr>
                <w:color w:val="002060"/>
                <w:sz w:val="20"/>
              </w:rPr>
            </w:pPr>
            <w:r w:rsidRPr="00981F05">
              <w:rPr>
                <w:color w:val="002060"/>
                <w:sz w:val="20"/>
              </w:rPr>
              <w:t>DHAOUADI ABDELMALEK</w:t>
            </w:r>
          </w:p>
        </w:tc>
        <w:tc>
          <w:tcPr>
            <w:tcW w:w="1272" w:type="dxa"/>
            <w:tcBorders>
              <w:top w:val="single" w:sz="4" w:space="0" w:color="auto"/>
              <w:left w:val="single" w:sz="4" w:space="0" w:color="auto"/>
              <w:bottom w:val="single" w:sz="4" w:space="0" w:color="auto"/>
              <w:right w:val="single" w:sz="4" w:space="0" w:color="auto"/>
            </w:tcBorders>
          </w:tcPr>
          <w:p w14:paraId="00FDE387" w14:textId="77777777" w:rsidR="00981F05" w:rsidRPr="00981F05" w:rsidRDefault="00981F05" w:rsidP="005A65DC">
            <w:pPr>
              <w:pStyle w:val="LndNormale1"/>
              <w:jc w:val="center"/>
              <w:textAlignment w:val="baseline"/>
              <w:rPr>
                <w:color w:val="002060"/>
                <w:sz w:val="20"/>
              </w:rPr>
            </w:pPr>
            <w:r w:rsidRPr="00981F05">
              <w:rPr>
                <w:color w:val="002060"/>
                <w:sz w:val="20"/>
              </w:rPr>
              <w:t>31.10.2002</w:t>
            </w:r>
          </w:p>
        </w:tc>
        <w:tc>
          <w:tcPr>
            <w:tcW w:w="1182" w:type="dxa"/>
            <w:tcBorders>
              <w:top w:val="single" w:sz="4" w:space="0" w:color="auto"/>
              <w:left w:val="single" w:sz="4" w:space="0" w:color="auto"/>
              <w:bottom w:val="single" w:sz="4" w:space="0" w:color="auto"/>
              <w:right w:val="single" w:sz="4" w:space="0" w:color="auto"/>
            </w:tcBorders>
          </w:tcPr>
          <w:p w14:paraId="270E685E" w14:textId="77777777" w:rsidR="00981F05" w:rsidRPr="00981F05" w:rsidRDefault="00981F05" w:rsidP="005A65DC">
            <w:pPr>
              <w:pStyle w:val="LndNormale1"/>
              <w:textAlignment w:val="baseline"/>
              <w:rPr>
                <w:color w:val="002060"/>
                <w:sz w:val="20"/>
              </w:rPr>
            </w:pPr>
            <w:r w:rsidRPr="00981F05">
              <w:rPr>
                <w:color w:val="002060"/>
                <w:sz w:val="20"/>
              </w:rPr>
              <w:t>61711</w:t>
            </w:r>
          </w:p>
        </w:tc>
        <w:tc>
          <w:tcPr>
            <w:tcW w:w="3477" w:type="dxa"/>
            <w:tcBorders>
              <w:top w:val="single" w:sz="4" w:space="0" w:color="auto"/>
              <w:left w:val="single" w:sz="4" w:space="0" w:color="auto"/>
              <w:bottom w:val="single" w:sz="4" w:space="0" w:color="auto"/>
              <w:right w:val="single" w:sz="4" w:space="0" w:color="auto"/>
            </w:tcBorders>
          </w:tcPr>
          <w:p w14:paraId="6EC6AC13" w14:textId="77777777" w:rsidR="00981F05" w:rsidRPr="00981F05" w:rsidRDefault="00981F05" w:rsidP="005A65DC">
            <w:pPr>
              <w:pStyle w:val="LndNormale1"/>
              <w:jc w:val="left"/>
              <w:textAlignment w:val="baseline"/>
              <w:rPr>
                <w:color w:val="002060"/>
                <w:sz w:val="20"/>
              </w:rPr>
            </w:pPr>
            <w:r w:rsidRPr="00981F05">
              <w:rPr>
                <w:color w:val="002060"/>
                <w:sz w:val="20"/>
              </w:rPr>
              <w:t>A.S.D. C.S.I. RECANATI</w:t>
            </w:r>
          </w:p>
        </w:tc>
      </w:tr>
      <w:tr w:rsidR="00981F05" w:rsidRPr="00981F05" w14:paraId="508607A4" w14:textId="77777777" w:rsidTr="005A65DC">
        <w:tc>
          <w:tcPr>
            <w:tcW w:w="1264" w:type="dxa"/>
            <w:tcBorders>
              <w:top w:val="single" w:sz="4" w:space="0" w:color="auto"/>
              <w:left w:val="single" w:sz="4" w:space="0" w:color="auto"/>
              <w:bottom w:val="single" w:sz="4" w:space="0" w:color="auto"/>
              <w:right w:val="single" w:sz="4" w:space="0" w:color="auto"/>
            </w:tcBorders>
          </w:tcPr>
          <w:p w14:paraId="40714304" w14:textId="77777777" w:rsidR="00981F05" w:rsidRPr="00981F05" w:rsidRDefault="00981F05" w:rsidP="005A65DC">
            <w:pPr>
              <w:pStyle w:val="LndNormale1"/>
              <w:jc w:val="left"/>
              <w:textAlignment w:val="baseline"/>
              <w:rPr>
                <w:color w:val="002060"/>
                <w:sz w:val="20"/>
              </w:rPr>
            </w:pPr>
            <w:r w:rsidRPr="00981F05">
              <w:rPr>
                <w:color w:val="002060"/>
                <w:sz w:val="20"/>
              </w:rPr>
              <w:t>4621809</w:t>
            </w:r>
          </w:p>
        </w:tc>
        <w:tc>
          <w:tcPr>
            <w:tcW w:w="2717" w:type="dxa"/>
            <w:tcBorders>
              <w:top w:val="single" w:sz="4" w:space="0" w:color="auto"/>
              <w:left w:val="single" w:sz="4" w:space="0" w:color="auto"/>
              <w:bottom w:val="single" w:sz="4" w:space="0" w:color="auto"/>
              <w:right w:val="single" w:sz="4" w:space="0" w:color="auto"/>
            </w:tcBorders>
          </w:tcPr>
          <w:p w14:paraId="5424B995" w14:textId="77777777" w:rsidR="00981F05" w:rsidRPr="00981F05" w:rsidRDefault="00981F05" w:rsidP="005A65DC">
            <w:pPr>
              <w:pStyle w:val="LndNormale1"/>
              <w:jc w:val="left"/>
              <w:textAlignment w:val="baseline"/>
              <w:rPr>
                <w:color w:val="002060"/>
                <w:sz w:val="20"/>
              </w:rPr>
            </w:pPr>
            <w:r w:rsidRPr="00981F05">
              <w:rPr>
                <w:color w:val="002060"/>
                <w:sz w:val="20"/>
              </w:rPr>
              <w:t>LUPI SIMONE</w:t>
            </w:r>
          </w:p>
        </w:tc>
        <w:tc>
          <w:tcPr>
            <w:tcW w:w="1272" w:type="dxa"/>
            <w:tcBorders>
              <w:top w:val="single" w:sz="4" w:space="0" w:color="auto"/>
              <w:left w:val="single" w:sz="4" w:space="0" w:color="auto"/>
              <w:bottom w:val="single" w:sz="4" w:space="0" w:color="auto"/>
              <w:right w:val="single" w:sz="4" w:space="0" w:color="auto"/>
            </w:tcBorders>
          </w:tcPr>
          <w:p w14:paraId="1FF06DC3" w14:textId="77777777" w:rsidR="00981F05" w:rsidRPr="00981F05" w:rsidRDefault="00981F05" w:rsidP="005A65DC">
            <w:pPr>
              <w:pStyle w:val="LndNormale1"/>
              <w:jc w:val="center"/>
              <w:textAlignment w:val="baseline"/>
              <w:rPr>
                <w:color w:val="002060"/>
                <w:sz w:val="20"/>
              </w:rPr>
            </w:pPr>
            <w:r w:rsidRPr="00981F05">
              <w:rPr>
                <w:color w:val="002060"/>
                <w:sz w:val="20"/>
              </w:rPr>
              <w:t>23.06.1987</w:t>
            </w:r>
          </w:p>
        </w:tc>
        <w:tc>
          <w:tcPr>
            <w:tcW w:w="1182" w:type="dxa"/>
            <w:tcBorders>
              <w:top w:val="single" w:sz="4" w:space="0" w:color="auto"/>
              <w:left w:val="single" w:sz="4" w:space="0" w:color="auto"/>
              <w:bottom w:val="single" w:sz="4" w:space="0" w:color="auto"/>
              <w:right w:val="single" w:sz="4" w:space="0" w:color="auto"/>
            </w:tcBorders>
          </w:tcPr>
          <w:p w14:paraId="65AF8324" w14:textId="77777777" w:rsidR="00981F05" w:rsidRPr="00981F05" w:rsidRDefault="00981F05" w:rsidP="005A65DC">
            <w:pPr>
              <w:pStyle w:val="LndNormale1"/>
              <w:textAlignment w:val="baseline"/>
              <w:rPr>
                <w:color w:val="002060"/>
                <w:sz w:val="20"/>
              </w:rPr>
            </w:pPr>
            <w:r w:rsidRPr="00981F05">
              <w:rPr>
                <w:color w:val="002060"/>
                <w:sz w:val="20"/>
              </w:rPr>
              <w:t>947593</w:t>
            </w:r>
          </w:p>
        </w:tc>
        <w:tc>
          <w:tcPr>
            <w:tcW w:w="3477" w:type="dxa"/>
            <w:tcBorders>
              <w:top w:val="single" w:sz="4" w:space="0" w:color="auto"/>
              <w:left w:val="single" w:sz="4" w:space="0" w:color="auto"/>
              <w:bottom w:val="single" w:sz="4" w:space="0" w:color="auto"/>
              <w:right w:val="single" w:sz="4" w:space="0" w:color="auto"/>
            </w:tcBorders>
          </w:tcPr>
          <w:p w14:paraId="1946E9DA" w14:textId="77777777" w:rsidR="00981F05" w:rsidRPr="00981F05" w:rsidRDefault="00981F05" w:rsidP="005A65DC">
            <w:pPr>
              <w:pStyle w:val="LndNormale1"/>
              <w:jc w:val="left"/>
              <w:textAlignment w:val="baseline"/>
              <w:rPr>
                <w:color w:val="002060"/>
                <w:sz w:val="20"/>
              </w:rPr>
            </w:pPr>
            <w:r w:rsidRPr="00981F05">
              <w:rPr>
                <w:color w:val="002060"/>
                <w:sz w:val="20"/>
              </w:rPr>
              <w:t>A.S.D. POLISPORTIVA FORCESE</w:t>
            </w:r>
          </w:p>
        </w:tc>
      </w:tr>
    </w:tbl>
    <w:p w14:paraId="40E0084D" w14:textId="77777777" w:rsidR="00981F05" w:rsidRPr="00981F05" w:rsidRDefault="00981F05" w:rsidP="00981F05">
      <w:pPr>
        <w:rPr>
          <w:rFonts w:ascii="Arial" w:hAnsi="Arial" w:cs="Arial"/>
          <w:color w:val="002060"/>
          <w:sz w:val="22"/>
          <w:szCs w:val="22"/>
        </w:rPr>
      </w:pPr>
    </w:p>
    <w:p w14:paraId="6DAB5720" w14:textId="77777777" w:rsidR="00981F05" w:rsidRPr="00981F05" w:rsidRDefault="00981F05" w:rsidP="00981F05">
      <w:pPr>
        <w:rPr>
          <w:rFonts w:ascii="Arial" w:hAnsi="Arial" w:cs="Arial"/>
          <w:color w:val="002060"/>
          <w:sz w:val="22"/>
          <w:szCs w:val="22"/>
        </w:rPr>
      </w:pPr>
    </w:p>
    <w:p w14:paraId="613A48B4" w14:textId="77777777" w:rsidR="00981F05" w:rsidRPr="00981F05" w:rsidRDefault="00981F05" w:rsidP="00981F05">
      <w:pPr>
        <w:pStyle w:val="LndNormale1"/>
        <w:rPr>
          <w:b/>
          <w:color w:val="002060"/>
          <w:sz w:val="28"/>
          <w:szCs w:val="28"/>
        </w:rPr>
      </w:pPr>
      <w:r w:rsidRPr="00981F05">
        <w:rPr>
          <w:b/>
          <w:color w:val="002060"/>
          <w:sz w:val="28"/>
          <w:szCs w:val="28"/>
        </w:rPr>
        <w:t>ANNULLAMENTO TESSERAMENTI ANNUALI</w:t>
      </w:r>
    </w:p>
    <w:p w14:paraId="140418C1" w14:textId="77777777" w:rsidR="00981F05" w:rsidRPr="00981F05" w:rsidRDefault="00981F05" w:rsidP="00981F05">
      <w:pPr>
        <w:pStyle w:val="LndNormale1"/>
        <w:rPr>
          <w:color w:val="002060"/>
        </w:rPr>
      </w:pPr>
    </w:p>
    <w:p w14:paraId="7C366526" w14:textId="77777777" w:rsidR="00981F05" w:rsidRPr="00981F05" w:rsidRDefault="00981F05" w:rsidP="00981F05">
      <w:pPr>
        <w:pStyle w:val="LndNormale1"/>
        <w:rPr>
          <w:color w:val="002060"/>
        </w:rPr>
      </w:pPr>
      <w:r w:rsidRPr="00981F05">
        <w:rPr>
          <w:color w:val="002060"/>
        </w:rPr>
        <w:t>Vista la richiesta di annullamento presentata ai sensi dell’art. 109 delle NOIF dagli esercenti attività genitoriale con comunicazione inviata anche alla Società di appartenenza, accertato quanto previsto dalla suddetta norma, si procede all’annullamento del seguente tesseramento annuale:</w:t>
      </w:r>
    </w:p>
    <w:p w14:paraId="4DD3561E" w14:textId="77777777" w:rsidR="00981F05" w:rsidRPr="00981F05" w:rsidRDefault="00981F05" w:rsidP="00981F05">
      <w:pPr>
        <w:pStyle w:val="LndNormale1"/>
        <w:rPr>
          <w:b/>
          <w:color w:val="002060"/>
        </w:rPr>
      </w:pPr>
      <w:r w:rsidRPr="00981F05">
        <w:rPr>
          <w:b/>
          <w:color w:val="002060"/>
        </w:rPr>
        <w:t>GENNARI OLIVER</w:t>
      </w:r>
      <w:r w:rsidRPr="00981F05">
        <w:rPr>
          <w:b/>
          <w:color w:val="002060"/>
        </w:rPr>
        <w:tab/>
        <w:t>nato 28.11.2011</w:t>
      </w:r>
      <w:r w:rsidRPr="00981F05">
        <w:rPr>
          <w:b/>
          <w:color w:val="002060"/>
        </w:rPr>
        <w:tab/>
        <w:t>61.487 VIS PESARO DAL 1898 SRL</w:t>
      </w:r>
    </w:p>
    <w:p w14:paraId="3F9BABB8" w14:textId="77777777" w:rsidR="00981F05" w:rsidRPr="00981F05" w:rsidRDefault="00981F05" w:rsidP="00981F05">
      <w:pPr>
        <w:pStyle w:val="LndNormale1"/>
        <w:rPr>
          <w:b/>
          <w:color w:val="002060"/>
        </w:rPr>
      </w:pPr>
      <w:r w:rsidRPr="00981F05">
        <w:rPr>
          <w:b/>
          <w:color w:val="002060"/>
        </w:rPr>
        <w:t>PAPI FLAVIO</w:t>
      </w:r>
      <w:r w:rsidRPr="00981F05">
        <w:rPr>
          <w:b/>
          <w:color w:val="002060"/>
        </w:rPr>
        <w:tab/>
      </w:r>
      <w:r w:rsidRPr="00981F05">
        <w:rPr>
          <w:b/>
          <w:color w:val="002060"/>
        </w:rPr>
        <w:tab/>
        <w:t>nato 16.04.2016</w:t>
      </w:r>
      <w:r w:rsidRPr="00981F05">
        <w:rPr>
          <w:b/>
          <w:color w:val="002060"/>
        </w:rPr>
        <w:tab/>
        <w:t>937.908 U.S.  TOLENTINO 1919 SSDARL</w:t>
      </w:r>
    </w:p>
    <w:p w14:paraId="52177E1F" w14:textId="77777777" w:rsidR="00981F05" w:rsidRPr="00981F05" w:rsidRDefault="00981F05" w:rsidP="00981F05">
      <w:pPr>
        <w:rPr>
          <w:rFonts w:ascii="Arial" w:hAnsi="Arial" w:cs="Arial"/>
          <w:color w:val="002060"/>
          <w:sz w:val="22"/>
          <w:szCs w:val="22"/>
        </w:rPr>
      </w:pPr>
    </w:p>
    <w:p w14:paraId="6A4E41A7" w14:textId="77777777" w:rsidR="00981F05" w:rsidRPr="00981F05" w:rsidRDefault="00981F05" w:rsidP="00981F05">
      <w:pPr>
        <w:rPr>
          <w:rFonts w:ascii="Arial" w:hAnsi="Arial" w:cs="Arial"/>
          <w:color w:val="002060"/>
          <w:sz w:val="22"/>
          <w:szCs w:val="22"/>
        </w:rPr>
      </w:pPr>
    </w:p>
    <w:p w14:paraId="57398E11" w14:textId="77777777" w:rsidR="00981F05" w:rsidRPr="00981F05" w:rsidRDefault="00981F05" w:rsidP="00981F05">
      <w:pPr>
        <w:pStyle w:val="LndNormale1"/>
        <w:rPr>
          <w:color w:val="002060"/>
          <w:sz w:val="28"/>
          <w:szCs w:val="28"/>
        </w:rPr>
      </w:pPr>
      <w:r w:rsidRPr="00981F05">
        <w:rPr>
          <w:b/>
          <w:color w:val="002060"/>
          <w:sz w:val="28"/>
          <w:szCs w:val="28"/>
        </w:rPr>
        <w:t>AUTORIZZAZIONE EX ART. 34/3 N.O.I.F.</w:t>
      </w:r>
    </w:p>
    <w:p w14:paraId="560BF951" w14:textId="77777777" w:rsidR="00981F05" w:rsidRPr="00981F05" w:rsidRDefault="00981F05" w:rsidP="00981F05">
      <w:pPr>
        <w:pStyle w:val="LndNormale1"/>
        <w:rPr>
          <w:color w:val="002060"/>
        </w:rPr>
      </w:pPr>
    </w:p>
    <w:p w14:paraId="24687BC8" w14:textId="77777777" w:rsidR="00981F05" w:rsidRPr="00981F05" w:rsidRDefault="00981F05" w:rsidP="00981F05">
      <w:pPr>
        <w:pStyle w:val="LndNormale1"/>
        <w:rPr>
          <w:color w:val="002060"/>
        </w:rPr>
      </w:pPr>
      <w:r w:rsidRPr="00981F05">
        <w:rPr>
          <w:color w:val="002060"/>
        </w:rPr>
        <w:t>Viista la certificazione presentata in conformità all’art. 34/3 delle N.O.I.F. si concede l’autorizzazione, prevista al compimento del 14° anno di età per le calciatrici e al 15° anno di età per i calciatori, alI seguentI calciatori/calciatrici:</w:t>
      </w:r>
    </w:p>
    <w:p w14:paraId="57617BF3" w14:textId="77777777" w:rsidR="00981F05" w:rsidRPr="00981F05" w:rsidRDefault="00981F05" w:rsidP="00981F05">
      <w:pPr>
        <w:pStyle w:val="LndNormale1"/>
        <w:rPr>
          <w:b/>
          <w:color w:val="002060"/>
        </w:rPr>
      </w:pPr>
      <w:r w:rsidRPr="00981F05">
        <w:rPr>
          <w:b/>
          <w:color w:val="002060"/>
        </w:rPr>
        <w:t>BARZETTI MATTEO</w:t>
      </w:r>
      <w:r w:rsidRPr="00981F05">
        <w:rPr>
          <w:b/>
          <w:color w:val="002060"/>
        </w:rPr>
        <w:tab/>
      </w:r>
      <w:r w:rsidRPr="00981F05">
        <w:rPr>
          <w:b/>
          <w:color w:val="002060"/>
        </w:rPr>
        <w:tab/>
        <w:t>nato 02.10.2009</w:t>
      </w:r>
      <w:r w:rsidRPr="00981F05">
        <w:rPr>
          <w:b/>
          <w:color w:val="002060"/>
        </w:rPr>
        <w:tab/>
        <w:t>700.235 A.S.D. CALCIO A 5 CORINALDO</w:t>
      </w:r>
    </w:p>
    <w:p w14:paraId="51DD0061" w14:textId="77777777" w:rsidR="00981F05" w:rsidRPr="00981F05" w:rsidRDefault="00981F05" w:rsidP="00981F05">
      <w:pPr>
        <w:pStyle w:val="LndNormale1"/>
        <w:rPr>
          <w:b/>
          <w:color w:val="002060"/>
        </w:rPr>
      </w:pPr>
      <w:r w:rsidRPr="00981F05">
        <w:rPr>
          <w:b/>
          <w:color w:val="002060"/>
        </w:rPr>
        <w:t>COPPARI FRANCESCO</w:t>
      </w:r>
      <w:r w:rsidRPr="00981F05">
        <w:rPr>
          <w:b/>
          <w:color w:val="002060"/>
        </w:rPr>
        <w:tab/>
        <w:t>nato 01.03.2010</w:t>
      </w:r>
      <w:r w:rsidRPr="00981F05">
        <w:rPr>
          <w:b/>
          <w:color w:val="002060"/>
        </w:rPr>
        <w:tab/>
        <w:t>700.235 A.S.D. CALCIO A 5 CORINALDO</w:t>
      </w:r>
    </w:p>
    <w:p w14:paraId="79EA959F" w14:textId="77777777" w:rsidR="00981F05" w:rsidRPr="00775244" w:rsidRDefault="00981F05" w:rsidP="008C07EC">
      <w:pPr>
        <w:pStyle w:val="LndNormale1"/>
        <w:rPr>
          <w:color w:val="002060"/>
        </w:rPr>
      </w:pPr>
    </w:p>
    <w:bookmarkEnd w:id="8"/>
    <w:bookmarkEnd w:id="9"/>
    <w:bookmarkEnd w:id="10"/>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11" w:name="_Toc396581753"/>
      <w:bookmarkStart w:id="12" w:name="_Toc18678742"/>
      <w:bookmarkStart w:id="13" w:name="_Toc18678743"/>
      <w:bookmarkStart w:id="14" w:name="OLE_LINK12"/>
      <w:bookmarkStart w:id="15" w:name="OLE_LINK13"/>
      <w:r w:rsidRPr="00DE1EF7">
        <w:rPr>
          <w:color w:val="FFFFFF" w:themeColor="background1"/>
        </w:rPr>
        <w:t>NOTIZIE SU ATTIVITA’ AGONISTICA</w:t>
      </w:r>
      <w:bookmarkEnd w:id="11"/>
      <w:bookmarkEnd w:id="12"/>
      <w:bookmarkEnd w:id="13"/>
      <w:bookmarkEnd w:id="14"/>
      <w:bookmarkEnd w:id="15"/>
    </w:p>
    <w:p w14:paraId="0E880A18" w14:textId="77777777" w:rsidR="00D75A04" w:rsidRDefault="00D75A04" w:rsidP="00D75A04">
      <w:pPr>
        <w:pStyle w:val="breakline"/>
        <w:rPr>
          <w:color w:val="002060"/>
        </w:rPr>
      </w:pPr>
    </w:p>
    <w:p w14:paraId="05354E4D" w14:textId="77777777" w:rsidR="00001A18" w:rsidRPr="00CC0113" w:rsidRDefault="00001A18" w:rsidP="00001A18">
      <w:pPr>
        <w:pStyle w:val="titolocampionato0"/>
        <w:shd w:val="clear" w:color="auto" w:fill="CCCCCC"/>
        <w:spacing w:before="80" w:after="40"/>
        <w:rPr>
          <w:color w:val="002060"/>
        </w:rPr>
      </w:pPr>
      <w:r w:rsidRPr="00CC0113">
        <w:rPr>
          <w:color w:val="002060"/>
        </w:rPr>
        <w:t>CALCIO A CINQUE SERIE C1</w:t>
      </w:r>
    </w:p>
    <w:p w14:paraId="69099E89" w14:textId="77777777" w:rsidR="00001A18" w:rsidRPr="001E2445" w:rsidRDefault="00001A18" w:rsidP="00001A18">
      <w:pPr>
        <w:pStyle w:val="LndNormale1"/>
        <w:jc w:val="center"/>
        <w:rPr>
          <w:rFonts w:cs="Arial"/>
          <w:b/>
          <w:color w:val="002060"/>
          <w:sz w:val="36"/>
          <w:szCs w:val="36"/>
        </w:rPr>
      </w:pPr>
      <w:r w:rsidRPr="001E2445">
        <w:rPr>
          <w:rFonts w:cs="Arial"/>
          <w:b/>
          <w:color w:val="002060"/>
          <w:sz w:val="36"/>
          <w:szCs w:val="36"/>
        </w:rPr>
        <w:t>CONTEMPORANEITA’ ULTIME DUE GIORNATE</w:t>
      </w:r>
    </w:p>
    <w:p w14:paraId="3113E14F" w14:textId="77777777" w:rsidR="00001A18" w:rsidRPr="001E2445" w:rsidRDefault="00001A18" w:rsidP="00001A18">
      <w:pPr>
        <w:pStyle w:val="Corpodeltesto21"/>
        <w:jc w:val="center"/>
        <w:rPr>
          <w:rFonts w:ascii="Arial" w:hAnsi="Arial" w:cs="Arial"/>
          <w:b/>
          <w:color w:val="002060"/>
          <w:sz w:val="22"/>
          <w:szCs w:val="22"/>
        </w:rPr>
      </w:pPr>
    </w:p>
    <w:p w14:paraId="62B770FC" w14:textId="77777777" w:rsidR="00001A18" w:rsidRDefault="00001A18" w:rsidP="00001A18">
      <w:pPr>
        <w:pStyle w:val="LndNormale1"/>
        <w:rPr>
          <w:color w:val="002060"/>
        </w:rPr>
      </w:pPr>
      <w:r>
        <w:rPr>
          <w:color w:val="002060"/>
        </w:rPr>
        <w:t>Si fa presente che, come riportato nel Comunicato Ufficiale n° 05 del 02/08/2025, l</w:t>
      </w:r>
      <w:r w:rsidRPr="0014473F">
        <w:rPr>
          <w:color w:val="002060"/>
        </w:rPr>
        <w:t xml:space="preserve">e ultime due giornate di campionato dovranno essere disputate il Venerdì alle ore 21:45; non saranno concessi in nessun caso anticipi e posticipi tranne l’anticipo di gare ininfluenti ai fini della classifica. </w:t>
      </w:r>
    </w:p>
    <w:p w14:paraId="327652DB" w14:textId="77777777" w:rsidR="00001A18" w:rsidRDefault="00001A18" w:rsidP="00001A18">
      <w:pPr>
        <w:pStyle w:val="LndNormale1"/>
        <w:rPr>
          <w:color w:val="002060"/>
        </w:rPr>
      </w:pPr>
    </w:p>
    <w:p w14:paraId="00557733" w14:textId="77777777" w:rsidR="00001A18" w:rsidRPr="00CC0113" w:rsidRDefault="00001A18" w:rsidP="00001A18">
      <w:pPr>
        <w:pStyle w:val="titoloprinc0"/>
        <w:rPr>
          <w:color w:val="002060"/>
        </w:rPr>
      </w:pPr>
      <w:r w:rsidRPr="00CC0113">
        <w:rPr>
          <w:color w:val="002060"/>
        </w:rPr>
        <w:t>RISULTATI</w:t>
      </w:r>
    </w:p>
    <w:p w14:paraId="69CA989F" w14:textId="77777777" w:rsidR="00001A18" w:rsidRPr="00CC0113" w:rsidRDefault="00001A18" w:rsidP="00001A18">
      <w:pPr>
        <w:pStyle w:val="breakline"/>
        <w:rPr>
          <w:color w:val="002060"/>
        </w:rPr>
      </w:pPr>
    </w:p>
    <w:p w14:paraId="1C4DF557" w14:textId="77777777" w:rsidR="00001A18" w:rsidRPr="00CC0113" w:rsidRDefault="00001A18" w:rsidP="00001A18">
      <w:pPr>
        <w:pStyle w:val="sottotitolocampionato10"/>
        <w:rPr>
          <w:color w:val="002060"/>
        </w:rPr>
      </w:pPr>
      <w:r w:rsidRPr="00CC0113">
        <w:rPr>
          <w:color w:val="002060"/>
        </w:rPr>
        <w:t>RISULTATI UFFICIALI GARE DEL 14/03/2025</w:t>
      </w:r>
    </w:p>
    <w:p w14:paraId="75C9C9D8" w14:textId="77777777" w:rsidR="00001A18" w:rsidRPr="00807466" w:rsidRDefault="00001A18" w:rsidP="00807466">
      <w:pPr>
        <w:pStyle w:val="sottotitolocampionato20"/>
        <w:spacing w:before="0" w:beforeAutospacing="0" w:after="0" w:afterAutospacing="0"/>
        <w:rPr>
          <w:rFonts w:ascii="Arial" w:hAnsi="Arial" w:cs="Arial"/>
          <w:color w:val="002060"/>
          <w:sz w:val="20"/>
          <w:szCs w:val="20"/>
        </w:rPr>
      </w:pPr>
      <w:r w:rsidRPr="00807466">
        <w:rPr>
          <w:rFonts w:ascii="Arial" w:hAnsi="Arial" w:cs="Arial"/>
          <w:color w:val="002060"/>
          <w:sz w:val="20"/>
          <w:szCs w:val="20"/>
        </w:rPr>
        <w:t>Si trascrivono qui di seguito i risultati ufficiali delle gare disputate</w:t>
      </w:r>
    </w:p>
    <w:p w14:paraId="595148FF" w14:textId="77777777" w:rsidR="00001A18" w:rsidRPr="00CC0113" w:rsidRDefault="00001A18" w:rsidP="00001A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1A18" w:rsidRPr="00CC0113" w14:paraId="710D9232"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6CBD69B7"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A3D46" w14:textId="77777777" w:rsidR="00001A18" w:rsidRPr="00CC0113" w:rsidRDefault="00001A18" w:rsidP="00C73F94">
                  <w:pPr>
                    <w:pStyle w:val="headertabella0"/>
                    <w:rPr>
                      <w:color w:val="002060"/>
                    </w:rPr>
                  </w:pPr>
                  <w:r w:rsidRPr="00CC0113">
                    <w:rPr>
                      <w:color w:val="002060"/>
                    </w:rPr>
                    <w:t>GIRONE A - 10 Giornata - R</w:t>
                  </w:r>
                </w:p>
              </w:tc>
            </w:tr>
            <w:tr w:rsidR="00001A18" w:rsidRPr="00CC0113" w14:paraId="49F41D40"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8D6FAB" w14:textId="77777777" w:rsidR="00001A18" w:rsidRPr="00CC0113" w:rsidRDefault="00001A18" w:rsidP="00C73F94">
                  <w:pPr>
                    <w:pStyle w:val="rowtabella0"/>
                    <w:rPr>
                      <w:color w:val="002060"/>
                    </w:rPr>
                  </w:pPr>
                  <w:r w:rsidRPr="00CC0113">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1B30A" w14:textId="77777777" w:rsidR="00001A18" w:rsidRPr="00CC0113" w:rsidRDefault="00001A18" w:rsidP="00C73F94">
                  <w:pPr>
                    <w:pStyle w:val="rowtabella0"/>
                    <w:rPr>
                      <w:color w:val="002060"/>
                    </w:rPr>
                  </w:pPr>
                  <w:r w:rsidRPr="00CC0113">
                    <w:rPr>
                      <w:color w:val="002060"/>
                    </w:rPr>
                    <w:t>- SAMBENEDETTESE C5 SSDARL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E37CA" w14:textId="77777777" w:rsidR="00001A18" w:rsidRPr="00CC0113" w:rsidRDefault="00001A18" w:rsidP="00C73F94">
                  <w:pPr>
                    <w:pStyle w:val="rowtabella0"/>
                    <w:jc w:val="center"/>
                    <w:rPr>
                      <w:color w:val="002060"/>
                    </w:rPr>
                  </w:pPr>
                  <w:r w:rsidRPr="00CC0113">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EF9DA" w14:textId="77777777" w:rsidR="00001A18" w:rsidRPr="00CC0113" w:rsidRDefault="00001A18" w:rsidP="00C73F94">
                  <w:pPr>
                    <w:pStyle w:val="rowtabella0"/>
                    <w:jc w:val="center"/>
                    <w:rPr>
                      <w:color w:val="002060"/>
                    </w:rPr>
                  </w:pPr>
                  <w:r w:rsidRPr="00CC0113">
                    <w:rPr>
                      <w:color w:val="002060"/>
                    </w:rPr>
                    <w:t> </w:t>
                  </w:r>
                </w:p>
              </w:tc>
            </w:tr>
            <w:tr w:rsidR="00001A18" w:rsidRPr="00CC0113" w14:paraId="2D56B8BC"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13003C" w14:textId="77777777" w:rsidR="00001A18" w:rsidRPr="00CC0113" w:rsidRDefault="00001A18" w:rsidP="00C73F94">
                  <w:pPr>
                    <w:pStyle w:val="rowtabella0"/>
                    <w:rPr>
                      <w:color w:val="002060"/>
                    </w:rPr>
                  </w:pPr>
                  <w:r w:rsidRPr="00CC0113">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FCCB6C" w14:textId="77777777" w:rsidR="00001A18" w:rsidRPr="00CC0113" w:rsidRDefault="00001A18" w:rsidP="00C73F94">
                  <w:pPr>
                    <w:pStyle w:val="rowtabella0"/>
                    <w:rPr>
                      <w:color w:val="002060"/>
                    </w:rPr>
                  </w:pPr>
                  <w:r w:rsidRPr="00CC011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14CEF7" w14:textId="77777777" w:rsidR="00001A18" w:rsidRPr="00CC0113" w:rsidRDefault="00001A18" w:rsidP="00C73F94">
                  <w:pPr>
                    <w:pStyle w:val="rowtabella0"/>
                    <w:jc w:val="center"/>
                    <w:rPr>
                      <w:color w:val="002060"/>
                    </w:rPr>
                  </w:pPr>
                  <w:r w:rsidRPr="00CC011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54C6AC" w14:textId="77777777" w:rsidR="00001A18" w:rsidRPr="00CC0113" w:rsidRDefault="00001A18" w:rsidP="00C73F94">
                  <w:pPr>
                    <w:pStyle w:val="rowtabella0"/>
                    <w:jc w:val="center"/>
                    <w:rPr>
                      <w:color w:val="002060"/>
                    </w:rPr>
                  </w:pPr>
                  <w:r w:rsidRPr="00CC0113">
                    <w:rPr>
                      <w:color w:val="002060"/>
                    </w:rPr>
                    <w:t> </w:t>
                  </w:r>
                </w:p>
              </w:tc>
            </w:tr>
            <w:tr w:rsidR="00001A18" w:rsidRPr="00CC0113" w14:paraId="4F285021"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F9CEB3" w14:textId="77777777" w:rsidR="00001A18" w:rsidRPr="00CC0113" w:rsidRDefault="00001A18" w:rsidP="00C73F94">
                  <w:pPr>
                    <w:pStyle w:val="rowtabella0"/>
                    <w:rPr>
                      <w:color w:val="002060"/>
                    </w:rPr>
                  </w:pPr>
                  <w:r w:rsidRPr="00CC0113">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7B9106" w14:textId="77777777" w:rsidR="00001A18" w:rsidRPr="00CC0113" w:rsidRDefault="00001A18" w:rsidP="00C73F94">
                  <w:pPr>
                    <w:pStyle w:val="rowtabella0"/>
                    <w:rPr>
                      <w:color w:val="002060"/>
                    </w:rPr>
                  </w:pPr>
                  <w:r w:rsidRPr="00CC0113">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7797E1" w14:textId="77777777" w:rsidR="00001A18" w:rsidRPr="00CC0113" w:rsidRDefault="00001A18" w:rsidP="00C73F94">
                  <w:pPr>
                    <w:pStyle w:val="rowtabella0"/>
                    <w:jc w:val="center"/>
                    <w:rPr>
                      <w:color w:val="002060"/>
                    </w:rPr>
                  </w:pPr>
                  <w:r w:rsidRPr="00CC011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0A6096" w14:textId="77777777" w:rsidR="00001A18" w:rsidRPr="00CC0113" w:rsidRDefault="00001A18" w:rsidP="00C73F94">
                  <w:pPr>
                    <w:pStyle w:val="rowtabella0"/>
                    <w:jc w:val="center"/>
                    <w:rPr>
                      <w:color w:val="002060"/>
                    </w:rPr>
                  </w:pPr>
                  <w:r w:rsidRPr="00CC0113">
                    <w:rPr>
                      <w:color w:val="002060"/>
                    </w:rPr>
                    <w:t> </w:t>
                  </w:r>
                </w:p>
              </w:tc>
            </w:tr>
            <w:tr w:rsidR="00001A18" w:rsidRPr="00CC0113" w14:paraId="3EFBC9FC"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96E292" w14:textId="77777777" w:rsidR="00001A18" w:rsidRPr="00CC0113" w:rsidRDefault="00001A18" w:rsidP="00C73F94">
                  <w:pPr>
                    <w:pStyle w:val="rowtabella0"/>
                    <w:rPr>
                      <w:color w:val="002060"/>
                    </w:rPr>
                  </w:pPr>
                  <w:r w:rsidRPr="00CC0113">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7EDA0D" w14:textId="77777777" w:rsidR="00001A18" w:rsidRPr="00CC0113" w:rsidRDefault="00001A18" w:rsidP="00C73F94">
                  <w:pPr>
                    <w:pStyle w:val="rowtabella0"/>
                    <w:rPr>
                      <w:color w:val="002060"/>
                    </w:rPr>
                  </w:pPr>
                  <w:r w:rsidRPr="00CC0113">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7FE47D" w14:textId="77777777" w:rsidR="00001A18" w:rsidRPr="00CC0113" w:rsidRDefault="00001A18" w:rsidP="00C73F94">
                  <w:pPr>
                    <w:pStyle w:val="rowtabella0"/>
                    <w:jc w:val="center"/>
                    <w:rPr>
                      <w:color w:val="002060"/>
                    </w:rPr>
                  </w:pPr>
                  <w:r w:rsidRPr="00CC0113">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6D58FE" w14:textId="77777777" w:rsidR="00001A18" w:rsidRPr="00CC0113" w:rsidRDefault="00001A18" w:rsidP="00C73F94">
                  <w:pPr>
                    <w:pStyle w:val="rowtabella0"/>
                    <w:jc w:val="center"/>
                    <w:rPr>
                      <w:color w:val="002060"/>
                    </w:rPr>
                  </w:pPr>
                  <w:r w:rsidRPr="00CC0113">
                    <w:rPr>
                      <w:color w:val="002060"/>
                    </w:rPr>
                    <w:t> </w:t>
                  </w:r>
                </w:p>
              </w:tc>
            </w:tr>
            <w:tr w:rsidR="00001A18" w:rsidRPr="00CC0113" w14:paraId="22AF6E0E"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80ADD9" w14:textId="77777777" w:rsidR="00001A18" w:rsidRPr="00CC0113" w:rsidRDefault="00001A18" w:rsidP="00C73F94">
                  <w:pPr>
                    <w:pStyle w:val="rowtabella0"/>
                    <w:rPr>
                      <w:color w:val="002060"/>
                    </w:rPr>
                  </w:pPr>
                  <w:r w:rsidRPr="00CC0113">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9A4DD9" w14:textId="77777777" w:rsidR="00001A18" w:rsidRPr="00CC0113" w:rsidRDefault="00001A18" w:rsidP="00C73F94">
                  <w:pPr>
                    <w:pStyle w:val="rowtabella0"/>
                    <w:rPr>
                      <w:color w:val="002060"/>
                    </w:rPr>
                  </w:pPr>
                  <w:r w:rsidRPr="00CC0113">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A96CE0" w14:textId="77777777" w:rsidR="00001A18" w:rsidRPr="00CC0113" w:rsidRDefault="00001A18" w:rsidP="00C73F94">
                  <w:pPr>
                    <w:pStyle w:val="rowtabella0"/>
                    <w:jc w:val="center"/>
                    <w:rPr>
                      <w:color w:val="002060"/>
                    </w:rPr>
                  </w:pPr>
                  <w:r w:rsidRPr="00CC0113">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C2AE8F" w14:textId="77777777" w:rsidR="00001A18" w:rsidRPr="00CC0113" w:rsidRDefault="00001A18" w:rsidP="00C73F94">
                  <w:pPr>
                    <w:pStyle w:val="rowtabella0"/>
                    <w:jc w:val="center"/>
                    <w:rPr>
                      <w:color w:val="002060"/>
                    </w:rPr>
                  </w:pPr>
                  <w:r w:rsidRPr="00CC0113">
                    <w:rPr>
                      <w:color w:val="002060"/>
                    </w:rPr>
                    <w:t> </w:t>
                  </w:r>
                </w:p>
              </w:tc>
            </w:tr>
            <w:tr w:rsidR="00001A18" w:rsidRPr="00CC0113" w14:paraId="3F9CDEA9"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1DDB37" w14:textId="77777777" w:rsidR="00001A18" w:rsidRPr="00CC0113" w:rsidRDefault="00001A18" w:rsidP="00C73F94">
                  <w:pPr>
                    <w:pStyle w:val="rowtabella0"/>
                    <w:rPr>
                      <w:color w:val="002060"/>
                    </w:rPr>
                  </w:pPr>
                  <w:r w:rsidRPr="00CC0113">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6F956F" w14:textId="77777777" w:rsidR="00001A18" w:rsidRPr="00CC0113" w:rsidRDefault="00001A18" w:rsidP="00C73F94">
                  <w:pPr>
                    <w:pStyle w:val="rowtabella0"/>
                    <w:rPr>
                      <w:color w:val="002060"/>
                    </w:rPr>
                  </w:pPr>
                  <w:r w:rsidRPr="00CC0113">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C4B5F8" w14:textId="77777777" w:rsidR="00001A18" w:rsidRPr="00CC0113" w:rsidRDefault="00001A18" w:rsidP="00C73F94">
                  <w:pPr>
                    <w:pStyle w:val="rowtabella0"/>
                    <w:jc w:val="center"/>
                    <w:rPr>
                      <w:color w:val="002060"/>
                    </w:rPr>
                  </w:pPr>
                  <w:r w:rsidRPr="00CC0113">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859B20" w14:textId="77777777" w:rsidR="00001A18" w:rsidRPr="00CC0113" w:rsidRDefault="00001A18" w:rsidP="00C73F94">
                  <w:pPr>
                    <w:pStyle w:val="rowtabella0"/>
                    <w:jc w:val="center"/>
                    <w:rPr>
                      <w:color w:val="002060"/>
                    </w:rPr>
                  </w:pPr>
                  <w:r w:rsidRPr="00CC0113">
                    <w:rPr>
                      <w:color w:val="002060"/>
                    </w:rPr>
                    <w:t> </w:t>
                  </w:r>
                </w:p>
              </w:tc>
            </w:tr>
            <w:tr w:rsidR="00001A18" w:rsidRPr="00CC0113" w14:paraId="1AE17DD5"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16D08A" w14:textId="77777777" w:rsidR="00001A18" w:rsidRPr="00CC0113" w:rsidRDefault="00001A18" w:rsidP="00C73F94">
                  <w:pPr>
                    <w:pStyle w:val="rowtabella0"/>
                    <w:rPr>
                      <w:color w:val="002060"/>
                    </w:rPr>
                  </w:pPr>
                  <w:r w:rsidRPr="00CC0113">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AFB21" w14:textId="77777777" w:rsidR="00001A18" w:rsidRPr="00CC0113" w:rsidRDefault="00001A18" w:rsidP="00C73F94">
                  <w:pPr>
                    <w:pStyle w:val="rowtabella0"/>
                    <w:rPr>
                      <w:color w:val="002060"/>
                    </w:rPr>
                  </w:pPr>
                  <w:r w:rsidRPr="00CC0113">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0CEED" w14:textId="77777777" w:rsidR="00001A18" w:rsidRPr="00CC0113" w:rsidRDefault="00001A18" w:rsidP="00C73F94">
                  <w:pPr>
                    <w:pStyle w:val="rowtabella0"/>
                    <w:jc w:val="center"/>
                    <w:rPr>
                      <w:color w:val="002060"/>
                    </w:rPr>
                  </w:pPr>
                  <w:r w:rsidRPr="00CC0113">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F0221" w14:textId="77777777" w:rsidR="00001A18" w:rsidRPr="00CC0113" w:rsidRDefault="00001A18" w:rsidP="00C73F94">
                  <w:pPr>
                    <w:pStyle w:val="rowtabella0"/>
                    <w:jc w:val="center"/>
                    <w:rPr>
                      <w:color w:val="002060"/>
                    </w:rPr>
                  </w:pPr>
                  <w:r w:rsidRPr="00CC0113">
                    <w:rPr>
                      <w:color w:val="002060"/>
                    </w:rPr>
                    <w:t> </w:t>
                  </w:r>
                </w:p>
              </w:tc>
            </w:tr>
            <w:tr w:rsidR="00001A18" w:rsidRPr="00CC0113" w14:paraId="72043477"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57A50D83" w14:textId="77777777" w:rsidR="00001A18" w:rsidRPr="00CC0113" w:rsidRDefault="00001A18" w:rsidP="00C73F94">
                  <w:pPr>
                    <w:pStyle w:val="rowtabella0"/>
                    <w:rPr>
                      <w:color w:val="002060"/>
                    </w:rPr>
                  </w:pPr>
                  <w:r w:rsidRPr="00CC0113">
                    <w:rPr>
                      <w:color w:val="002060"/>
                    </w:rPr>
                    <w:t>(1) - disputata il 15/03/2025</w:t>
                  </w:r>
                </w:p>
              </w:tc>
            </w:tr>
          </w:tbl>
          <w:p w14:paraId="265DA19C" w14:textId="77777777" w:rsidR="00001A18" w:rsidRPr="00CC0113" w:rsidRDefault="00001A18" w:rsidP="00C73F94">
            <w:pPr>
              <w:rPr>
                <w:color w:val="002060"/>
              </w:rPr>
            </w:pPr>
          </w:p>
        </w:tc>
      </w:tr>
    </w:tbl>
    <w:p w14:paraId="30AE6EAB" w14:textId="77777777" w:rsidR="00001A18" w:rsidRPr="00CC0113" w:rsidRDefault="00001A18" w:rsidP="00001A18">
      <w:pPr>
        <w:pStyle w:val="breakline"/>
        <w:rPr>
          <w:rFonts w:eastAsiaTheme="minorEastAsia"/>
          <w:color w:val="002060"/>
        </w:rPr>
      </w:pPr>
    </w:p>
    <w:p w14:paraId="2ED85C2E" w14:textId="77777777" w:rsidR="00001A18" w:rsidRPr="00CC0113" w:rsidRDefault="00001A18" w:rsidP="00001A18">
      <w:pPr>
        <w:pStyle w:val="breakline"/>
        <w:rPr>
          <w:color w:val="002060"/>
        </w:rPr>
      </w:pPr>
    </w:p>
    <w:p w14:paraId="3D55242E" w14:textId="77777777" w:rsidR="00001A18" w:rsidRPr="00CC0113" w:rsidRDefault="00001A18" w:rsidP="00001A18">
      <w:pPr>
        <w:pStyle w:val="titoloprinc0"/>
        <w:rPr>
          <w:color w:val="002060"/>
        </w:rPr>
      </w:pPr>
      <w:r w:rsidRPr="00CC0113">
        <w:rPr>
          <w:color w:val="002060"/>
        </w:rPr>
        <w:lastRenderedPageBreak/>
        <w:t>GIUDICE SPORTIVO</w:t>
      </w:r>
    </w:p>
    <w:p w14:paraId="0659DFE4" w14:textId="77777777" w:rsidR="00001A18" w:rsidRPr="00CC0113" w:rsidRDefault="00001A18" w:rsidP="00001A18">
      <w:pPr>
        <w:pStyle w:val="diffida"/>
        <w:rPr>
          <w:color w:val="002060"/>
        </w:rPr>
      </w:pPr>
      <w:r w:rsidRPr="00CC0113">
        <w:rPr>
          <w:color w:val="002060"/>
        </w:rPr>
        <w:t>Il Giudice Sportivo Avv. Agnese Lazzaretti, con l'assistenza del Segretario Angelo Castellana, nella seduta del 19/03/2025, ha adottato le decisioni che di seguito integralmente si riportano:</w:t>
      </w:r>
    </w:p>
    <w:p w14:paraId="40EEE5E0" w14:textId="77777777" w:rsidR="00001A18" w:rsidRPr="00CC0113" w:rsidRDefault="00001A18" w:rsidP="00001A18">
      <w:pPr>
        <w:pStyle w:val="titolo10"/>
        <w:rPr>
          <w:color w:val="002060"/>
        </w:rPr>
      </w:pPr>
      <w:r w:rsidRPr="00CC0113">
        <w:rPr>
          <w:color w:val="002060"/>
        </w:rPr>
        <w:t xml:space="preserve">GARE DEL 14/ 3/2025 </w:t>
      </w:r>
    </w:p>
    <w:p w14:paraId="27F5971F" w14:textId="77777777" w:rsidR="00001A18" w:rsidRPr="00CC0113" w:rsidRDefault="00001A18" w:rsidP="00001A18">
      <w:pPr>
        <w:pStyle w:val="titolo7a"/>
        <w:rPr>
          <w:color w:val="002060"/>
        </w:rPr>
      </w:pPr>
      <w:r w:rsidRPr="00CC0113">
        <w:rPr>
          <w:color w:val="002060"/>
        </w:rPr>
        <w:t xml:space="preserve">PROVVEDIMENTI DISCIPLINARI </w:t>
      </w:r>
    </w:p>
    <w:p w14:paraId="13B34473"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5F55AE7E" w14:textId="77777777" w:rsidR="00001A18" w:rsidRPr="00CC0113" w:rsidRDefault="00001A18" w:rsidP="00001A18">
      <w:pPr>
        <w:pStyle w:val="titolo30"/>
        <w:rPr>
          <w:color w:val="002060"/>
        </w:rPr>
      </w:pPr>
      <w:r w:rsidRPr="00CC0113">
        <w:rPr>
          <w:color w:val="002060"/>
        </w:rPr>
        <w:t xml:space="preserve">ALLENATORI </w:t>
      </w:r>
    </w:p>
    <w:p w14:paraId="7513F2E2" w14:textId="77777777" w:rsidR="00001A18" w:rsidRPr="00CC0113" w:rsidRDefault="00001A18" w:rsidP="00001A18">
      <w:pPr>
        <w:pStyle w:val="titolo20"/>
        <w:rPr>
          <w:color w:val="002060"/>
        </w:rPr>
      </w:pPr>
      <w:r w:rsidRPr="00CC011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24AAAA72" w14:textId="77777777" w:rsidTr="00C73F94">
        <w:tc>
          <w:tcPr>
            <w:tcW w:w="2200" w:type="dxa"/>
            <w:tcMar>
              <w:top w:w="20" w:type="dxa"/>
              <w:left w:w="20" w:type="dxa"/>
              <w:bottom w:w="20" w:type="dxa"/>
              <w:right w:w="20" w:type="dxa"/>
            </w:tcMar>
            <w:vAlign w:val="center"/>
            <w:hideMark/>
          </w:tcPr>
          <w:p w14:paraId="1959C383" w14:textId="77777777" w:rsidR="00001A18" w:rsidRPr="00CC0113" w:rsidRDefault="00001A18" w:rsidP="00C73F94">
            <w:pPr>
              <w:pStyle w:val="movimento"/>
              <w:rPr>
                <w:color w:val="002060"/>
              </w:rPr>
            </w:pPr>
            <w:r w:rsidRPr="00CC0113">
              <w:rPr>
                <w:color w:val="002060"/>
              </w:rPr>
              <w:t>BARGONI ENZO</w:t>
            </w:r>
          </w:p>
        </w:tc>
        <w:tc>
          <w:tcPr>
            <w:tcW w:w="2200" w:type="dxa"/>
            <w:tcMar>
              <w:top w:w="20" w:type="dxa"/>
              <w:left w:w="20" w:type="dxa"/>
              <w:bottom w:w="20" w:type="dxa"/>
              <w:right w:w="20" w:type="dxa"/>
            </w:tcMar>
            <w:vAlign w:val="center"/>
            <w:hideMark/>
          </w:tcPr>
          <w:p w14:paraId="23AE325D" w14:textId="77777777" w:rsidR="00001A18" w:rsidRPr="00CC0113" w:rsidRDefault="00001A18" w:rsidP="00C73F94">
            <w:pPr>
              <w:pStyle w:val="movimento2"/>
              <w:rPr>
                <w:color w:val="002060"/>
              </w:rPr>
            </w:pPr>
            <w:r w:rsidRPr="00CC0113">
              <w:rPr>
                <w:color w:val="002060"/>
              </w:rPr>
              <w:t xml:space="preserve">(MONTELUPONE CALCIO A 5) </w:t>
            </w:r>
          </w:p>
        </w:tc>
        <w:tc>
          <w:tcPr>
            <w:tcW w:w="800" w:type="dxa"/>
            <w:tcMar>
              <w:top w:w="20" w:type="dxa"/>
              <w:left w:w="20" w:type="dxa"/>
              <w:bottom w:w="20" w:type="dxa"/>
              <w:right w:w="20" w:type="dxa"/>
            </w:tcMar>
            <w:vAlign w:val="center"/>
            <w:hideMark/>
          </w:tcPr>
          <w:p w14:paraId="6CCECEF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4E7720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E0EB10A" w14:textId="77777777" w:rsidR="00001A18" w:rsidRPr="00CC0113" w:rsidRDefault="00001A18" w:rsidP="00C73F94">
            <w:pPr>
              <w:pStyle w:val="movimento2"/>
              <w:rPr>
                <w:color w:val="002060"/>
              </w:rPr>
            </w:pPr>
            <w:r w:rsidRPr="00CC0113">
              <w:rPr>
                <w:color w:val="002060"/>
              </w:rPr>
              <w:t> </w:t>
            </w:r>
          </w:p>
        </w:tc>
      </w:tr>
    </w:tbl>
    <w:p w14:paraId="42599AC6"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D3B6BBE" w14:textId="77777777" w:rsidTr="00C73F94">
        <w:tc>
          <w:tcPr>
            <w:tcW w:w="2200" w:type="dxa"/>
            <w:tcMar>
              <w:top w:w="20" w:type="dxa"/>
              <w:left w:w="20" w:type="dxa"/>
              <w:bottom w:w="20" w:type="dxa"/>
              <w:right w:w="20" w:type="dxa"/>
            </w:tcMar>
            <w:vAlign w:val="center"/>
            <w:hideMark/>
          </w:tcPr>
          <w:p w14:paraId="02938316" w14:textId="77777777" w:rsidR="00001A18" w:rsidRPr="00CC0113" w:rsidRDefault="00001A18" w:rsidP="00C73F94">
            <w:pPr>
              <w:pStyle w:val="movimento"/>
              <w:rPr>
                <w:color w:val="002060"/>
              </w:rPr>
            </w:pPr>
            <w:r w:rsidRPr="00CC0113">
              <w:rPr>
                <w:color w:val="002060"/>
              </w:rPr>
              <w:t>BETTELLI MARCO</w:t>
            </w:r>
          </w:p>
        </w:tc>
        <w:tc>
          <w:tcPr>
            <w:tcW w:w="2200" w:type="dxa"/>
            <w:tcMar>
              <w:top w:w="20" w:type="dxa"/>
              <w:left w:w="20" w:type="dxa"/>
              <w:bottom w:w="20" w:type="dxa"/>
              <w:right w:w="20" w:type="dxa"/>
            </w:tcMar>
            <w:vAlign w:val="center"/>
            <w:hideMark/>
          </w:tcPr>
          <w:p w14:paraId="70189EB5" w14:textId="77777777" w:rsidR="00001A18" w:rsidRPr="00CC0113" w:rsidRDefault="00001A18" w:rsidP="00C73F94">
            <w:pPr>
              <w:pStyle w:val="movimento2"/>
              <w:rPr>
                <w:color w:val="002060"/>
              </w:rPr>
            </w:pPr>
            <w:r w:rsidRPr="00CC0113">
              <w:rPr>
                <w:color w:val="002060"/>
              </w:rPr>
              <w:t xml:space="preserve">(POL.CAGLI SPORT ASSOCIATI) </w:t>
            </w:r>
          </w:p>
        </w:tc>
        <w:tc>
          <w:tcPr>
            <w:tcW w:w="800" w:type="dxa"/>
            <w:tcMar>
              <w:top w:w="20" w:type="dxa"/>
              <w:left w:w="20" w:type="dxa"/>
              <w:bottom w:w="20" w:type="dxa"/>
              <w:right w:w="20" w:type="dxa"/>
            </w:tcMar>
            <w:vAlign w:val="center"/>
            <w:hideMark/>
          </w:tcPr>
          <w:p w14:paraId="7B8D7D0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E02DFFD"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F57FAC0" w14:textId="77777777" w:rsidR="00001A18" w:rsidRPr="00CC0113" w:rsidRDefault="00001A18" w:rsidP="00C73F94">
            <w:pPr>
              <w:pStyle w:val="movimento2"/>
              <w:rPr>
                <w:color w:val="002060"/>
              </w:rPr>
            </w:pPr>
            <w:r w:rsidRPr="00CC0113">
              <w:rPr>
                <w:color w:val="002060"/>
              </w:rPr>
              <w:t> </w:t>
            </w:r>
          </w:p>
        </w:tc>
      </w:tr>
    </w:tbl>
    <w:p w14:paraId="6BA1499D" w14:textId="77777777" w:rsidR="00001A18" w:rsidRPr="00CC0113" w:rsidRDefault="00001A18" w:rsidP="00001A18">
      <w:pPr>
        <w:pStyle w:val="titolo30"/>
        <w:rPr>
          <w:rFonts w:eastAsiaTheme="minorEastAsia"/>
          <w:color w:val="002060"/>
        </w:rPr>
      </w:pPr>
      <w:r w:rsidRPr="00CC0113">
        <w:rPr>
          <w:color w:val="002060"/>
        </w:rPr>
        <w:t xml:space="preserve">CALCIATORI NON ESPULSI </w:t>
      </w:r>
    </w:p>
    <w:p w14:paraId="2591F3F6" w14:textId="77777777" w:rsidR="00001A18" w:rsidRPr="00CC0113" w:rsidRDefault="00001A18" w:rsidP="00001A18">
      <w:pPr>
        <w:pStyle w:val="titolo20"/>
        <w:rPr>
          <w:color w:val="002060"/>
        </w:rPr>
      </w:pPr>
      <w:r w:rsidRPr="00CC0113">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ADBDB10" w14:textId="77777777" w:rsidTr="00C73F94">
        <w:tc>
          <w:tcPr>
            <w:tcW w:w="2200" w:type="dxa"/>
            <w:tcMar>
              <w:top w:w="20" w:type="dxa"/>
              <w:left w:w="20" w:type="dxa"/>
              <w:bottom w:w="20" w:type="dxa"/>
              <w:right w:w="20" w:type="dxa"/>
            </w:tcMar>
            <w:vAlign w:val="center"/>
            <w:hideMark/>
          </w:tcPr>
          <w:p w14:paraId="6B48FBCE" w14:textId="77777777" w:rsidR="00001A18" w:rsidRPr="00CC0113" w:rsidRDefault="00001A18" w:rsidP="00C73F94">
            <w:pPr>
              <w:pStyle w:val="movimento"/>
              <w:rPr>
                <w:color w:val="002060"/>
              </w:rPr>
            </w:pPr>
            <w:r w:rsidRPr="00CC0113">
              <w:rPr>
                <w:color w:val="002060"/>
              </w:rPr>
              <w:t>SESTILI NICCOLO</w:t>
            </w:r>
          </w:p>
        </w:tc>
        <w:tc>
          <w:tcPr>
            <w:tcW w:w="2200" w:type="dxa"/>
            <w:tcMar>
              <w:top w:w="20" w:type="dxa"/>
              <w:left w:w="20" w:type="dxa"/>
              <w:bottom w:w="20" w:type="dxa"/>
              <w:right w:w="20" w:type="dxa"/>
            </w:tcMar>
            <w:vAlign w:val="center"/>
            <w:hideMark/>
          </w:tcPr>
          <w:p w14:paraId="69F10D10" w14:textId="77777777" w:rsidR="00001A18" w:rsidRPr="00CC0113" w:rsidRDefault="00001A18" w:rsidP="00C73F94">
            <w:pPr>
              <w:pStyle w:val="movimento2"/>
              <w:rPr>
                <w:color w:val="002060"/>
              </w:rPr>
            </w:pPr>
            <w:r w:rsidRPr="00CC0113">
              <w:rPr>
                <w:color w:val="002060"/>
              </w:rPr>
              <w:t xml:space="preserve">(SAMBENEDETTESE C5 SSDARL) </w:t>
            </w:r>
          </w:p>
        </w:tc>
        <w:tc>
          <w:tcPr>
            <w:tcW w:w="800" w:type="dxa"/>
            <w:tcMar>
              <w:top w:w="20" w:type="dxa"/>
              <w:left w:w="20" w:type="dxa"/>
              <w:bottom w:w="20" w:type="dxa"/>
              <w:right w:w="20" w:type="dxa"/>
            </w:tcMar>
            <w:vAlign w:val="center"/>
            <w:hideMark/>
          </w:tcPr>
          <w:p w14:paraId="5F8F08F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D589426"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A383F2A" w14:textId="77777777" w:rsidR="00001A18" w:rsidRPr="00CC0113" w:rsidRDefault="00001A18" w:rsidP="00C73F94">
            <w:pPr>
              <w:pStyle w:val="movimento2"/>
              <w:rPr>
                <w:color w:val="002060"/>
              </w:rPr>
            </w:pPr>
            <w:r w:rsidRPr="00CC0113">
              <w:rPr>
                <w:color w:val="002060"/>
              </w:rPr>
              <w:t> </w:t>
            </w:r>
          </w:p>
        </w:tc>
      </w:tr>
    </w:tbl>
    <w:p w14:paraId="5F6FE67A" w14:textId="77777777" w:rsidR="00001A18" w:rsidRPr="00CC0113" w:rsidRDefault="00001A18" w:rsidP="00001A18">
      <w:pPr>
        <w:pStyle w:val="titolo20"/>
        <w:rPr>
          <w:rFonts w:eastAsiaTheme="minorEastAsia"/>
          <w:color w:val="002060"/>
        </w:rPr>
      </w:pPr>
      <w:r w:rsidRPr="00CC011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295DA93" w14:textId="77777777" w:rsidTr="00C73F94">
        <w:tc>
          <w:tcPr>
            <w:tcW w:w="2200" w:type="dxa"/>
            <w:tcMar>
              <w:top w:w="20" w:type="dxa"/>
              <w:left w:w="20" w:type="dxa"/>
              <w:bottom w:w="20" w:type="dxa"/>
              <w:right w:w="20" w:type="dxa"/>
            </w:tcMar>
            <w:vAlign w:val="center"/>
            <w:hideMark/>
          </w:tcPr>
          <w:p w14:paraId="62E9C54A" w14:textId="77777777" w:rsidR="00001A18" w:rsidRPr="00CC0113" w:rsidRDefault="00001A18" w:rsidP="00C73F94">
            <w:pPr>
              <w:pStyle w:val="movimento"/>
              <w:rPr>
                <w:color w:val="002060"/>
              </w:rPr>
            </w:pPr>
            <w:r w:rsidRPr="00CC0113">
              <w:rPr>
                <w:color w:val="002060"/>
              </w:rPr>
              <w:t>MENSA GIACOMO</w:t>
            </w:r>
          </w:p>
        </w:tc>
        <w:tc>
          <w:tcPr>
            <w:tcW w:w="2200" w:type="dxa"/>
            <w:tcMar>
              <w:top w:w="20" w:type="dxa"/>
              <w:left w:w="20" w:type="dxa"/>
              <w:bottom w:w="20" w:type="dxa"/>
              <w:right w:w="20" w:type="dxa"/>
            </w:tcMar>
            <w:vAlign w:val="center"/>
            <w:hideMark/>
          </w:tcPr>
          <w:p w14:paraId="3D428219" w14:textId="77777777" w:rsidR="00001A18" w:rsidRPr="00CC0113" w:rsidRDefault="00001A18" w:rsidP="00C73F94">
            <w:pPr>
              <w:pStyle w:val="movimento2"/>
              <w:rPr>
                <w:color w:val="002060"/>
              </w:rPr>
            </w:pPr>
            <w:r w:rsidRPr="00CC0113">
              <w:rPr>
                <w:color w:val="002060"/>
              </w:rPr>
              <w:t xml:space="preserve">(POL.CAGLI SPORT ASSOCIATI) </w:t>
            </w:r>
          </w:p>
        </w:tc>
        <w:tc>
          <w:tcPr>
            <w:tcW w:w="800" w:type="dxa"/>
            <w:tcMar>
              <w:top w:w="20" w:type="dxa"/>
              <w:left w:w="20" w:type="dxa"/>
              <w:bottom w:w="20" w:type="dxa"/>
              <w:right w:w="20" w:type="dxa"/>
            </w:tcMar>
            <w:vAlign w:val="center"/>
            <w:hideMark/>
          </w:tcPr>
          <w:p w14:paraId="3B85C73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6390D9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5CADD3B" w14:textId="77777777" w:rsidR="00001A18" w:rsidRPr="00CC0113" w:rsidRDefault="00001A18" w:rsidP="00C73F94">
            <w:pPr>
              <w:pStyle w:val="movimento2"/>
              <w:rPr>
                <w:color w:val="002060"/>
              </w:rPr>
            </w:pPr>
            <w:r w:rsidRPr="00CC0113">
              <w:rPr>
                <w:color w:val="002060"/>
              </w:rPr>
              <w:t> </w:t>
            </w:r>
          </w:p>
        </w:tc>
      </w:tr>
    </w:tbl>
    <w:p w14:paraId="79EF37CE" w14:textId="77777777" w:rsidR="00001A18" w:rsidRPr="00CC0113" w:rsidRDefault="00001A18" w:rsidP="00001A18">
      <w:pPr>
        <w:pStyle w:val="titolo20"/>
        <w:rPr>
          <w:rFonts w:eastAsiaTheme="minorEastAsia"/>
          <w:color w:val="002060"/>
        </w:rPr>
      </w:pPr>
      <w:r w:rsidRPr="00CC0113">
        <w:rPr>
          <w:color w:val="002060"/>
        </w:rPr>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299C8ED3" w14:textId="77777777" w:rsidTr="00C73F94">
        <w:tc>
          <w:tcPr>
            <w:tcW w:w="2200" w:type="dxa"/>
            <w:tcMar>
              <w:top w:w="20" w:type="dxa"/>
              <w:left w:w="20" w:type="dxa"/>
              <w:bottom w:w="20" w:type="dxa"/>
              <w:right w:w="20" w:type="dxa"/>
            </w:tcMar>
            <w:vAlign w:val="center"/>
            <w:hideMark/>
          </w:tcPr>
          <w:p w14:paraId="693CC428" w14:textId="77777777" w:rsidR="00001A18" w:rsidRPr="00CC0113" w:rsidRDefault="00001A18" w:rsidP="00C73F94">
            <w:pPr>
              <w:pStyle w:val="movimento"/>
              <w:rPr>
                <w:color w:val="002060"/>
              </w:rPr>
            </w:pPr>
            <w:r w:rsidRPr="00CC0113">
              <w:rPr>
                <w:color w:val="002060"/>
              </w:rPr>
              <w:t>DISARNO EMILIANO</w:t>
            </w:r>
          </w:p>
        </w:tc>
        <w:tc>
          <w:tcPr>
            <w:tcW w:w="2200" w:type="dxa"/>
            <w:tcMar>
              <w:top w:w="20" w:type="dxa"/>
              <w:left w:w="20" w:type="dxa"/>
              <w:bottom w:w="20" w:type="dxa"/>
              <w:right w:w="20" w:type="dxa"/>
            </w:tcMar>
            <w:vAlign w:val="center"/>
            <w:hideMark/>
          </w:tcPr>
          <w:p w14:paraId="5B3E2924" w14:textId="77777777" w:rsidR="00001A18" w:rsidRPr="00CC0113" w:rsidRDefault="00001A18" w:rsidP="00C73F94">
            <w:pPr>
              <w:pStyle w:val="movimento2"/>
              <w:rPr>
                <w:color w:val="002060"/>
              </w:rPr>
            </w:pPr>
            <w:r w:rsidRPr="00CC0113">
              <w:rPr>
                <w:color w:val="002060"/>
              </w:rPr>
              <w:t xml:space="preserve">(U.S. FORTUNA FANO) </w:t>
            </w:r>
          </w:p>
        </w:tc>
        <w:tc>
          <w:tcPr>
            <w:tcW w:w="800" w:type="dxa"/>
            <w:tcMar>
              <w:top w:w="20" w:type="dxa"/>
              <w:left w:w="20" w:type="dxa"/>
              <w:bottom w:w="20" w:type="dxa"/>
              <w:right w:w="20" w:type="dxa"/>
            </w:tcMar>
            <w:vAlign w:val="center"/>
            <w:hideMark/>
          </w:tcPr>
          <w:p w14:paraId="7ABD388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82E3C7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0D2FF65" w14:textId="77777777" w:rsidR="00001A18" w:rsidRPr="00CC0113" w:rsidRDefault="00001A18" w:rsidP="00C73F94">
            <w:pPr>
              <w:pStyle w:val="movimento2"/>
              <w:rPr>
                <w:color w:val="002060"/>
              </w:rPr>
            </w:pPr>
            <w:r w:rsidRPr="00CC0113">
              <w:rPr>
                <w:color w:val="002060"/>
              </w:rPr>
              <w:t> </w:t>
            </w:r>
          </w:p>
        </w:tc>
      </w:tr>
    </w:tbl>
    <w:p w14:paraId="761FF2EA" w14:textId="77777777" w:rsidR="00001A18" w:rsidRPr="00CC0113" w:rsidRDefault="00001A18" w:rsidP="00001A18">
      <w:pPr>
        <w:pStyle w:val="titolo20"/>
        <w:rPr>
          <w:rFonts w:eastAsiaTheme="minorEastAsia"/>
          <w:color w:val="002060"/>
        </w:rPr>
      </w:pPr>
      <w:r w:rsidRPr="00CC011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41465EC" w14:textId="77777777" w:rsidTr="00C73F94">
        <w:tc>
          <w:tcPr>
            <w:tcW w:w="2200" w:type="dxa"/>
            <w:tcMar>
              <w:top w:w="20" w:type="dxa"/>
              <w:left w:w="20" w:type="dxa"/>
              <w:bottom w:w="20" w:type="dxa"/>
              <w:right w:w="20" w:type="dxa"/>
            </w:tcMar>
            <w:vAlign w:val="center"/>
            <w:hideMark/>
          </w:tcPr>
          <w:p w14:paraId="42B6F90A" w14:textId="77777777" w:rsidR="00001A18" w:rsidRPr="00CC0113" w:rsidRDefault="00001A18" w:rsidP="00C73F94">
            <w:pPr>
              <w:pStyle w:val="movimento"/>
              <w:rPr>
                <w:color w:val="002060"/>
              </w:rPr>
            </w:pPr>
            <w:r w:rsidRPr="00CC0113">
              <w:rPr>
                <w:color w:val="002060"/>
              </w:rPr>
              <w:t>LOMBARDI MICHELE</w:t>
            </w:r>
          </w:p>
        </w:tc>
        <w:tc>
          <w:tcPr>
            <w:tcW w:w="2200" w:type="dxa"/>
            <w:tcMar>
              <w:top w:w="20" w:type="dxa"/>
              <w:left w:w="20" w:type="dxa"/>
              <w:bottom w:w="20" w:type="dxa"/>
              <w:right w:w="20" w:type="dxa"/>
            </w:tcMar>
            <w:vAlign w:val="center"/>
            <w:hideMark/>
          </w:tcPr>
          <w:p w14:paraId="007CBC0B" w14:textId="77777777" w:rsidR="00001A18" w:rsidRPr="00CC0113" w:rsidRDefault="00001A18" w:rsidP="00C73F94">
            <w:pPr>
              <w:pStyle w:val="movimento2"/>
              <w:rPr>
                <w:color w:val="002060"/>
              </w:rPr>
            </w:pPr>
            <w:r w:rsidRPr="00CC0113">
              <w:rPr>
                <w:color w:val="002060"/>
              </w:rPr>
              <w:t xml:space="preserve">(PIETRALACROCE 73) </w:t>
            </w:r>
          </w:p>
        </w:tc>
        <w:tc>
          <w:tcPr>
            <w:tcW w:w="800" w:type="dxa"/>
            <w:tcMar>
              <w:top w:w="20" w:type="dxa"/>
              <w:left w:w="20" w:type="dxa"/>
              <w:bottom w:w="20" w:type="dxa"/>
              <w:right w:w="20" w:type="dxa"/>
            </w:tcMar>
            <w:vAlign w:val="center"/>
            <w:hideMark/>
          </w:tcPr>
          <w:p w14:paraId="4C46A97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DDF3DC6" w14:textId="77777777" w:rsidR="00001A18" w:rsidRPr="00CC0113" w:rsidRDefault="00001A18" w:rsidP="00C73F94">
            <w:pPr>
              <w:pStyle w:val="movimento"/>
              <w:rPr>
                <w:color w:val="002060"/>
              </w:rPr>
            </w:pPr>
            <w:r w:rsidRPr="00CC0113">
              <w:rPr>
                <w:color w:val="002060"/>
              </w:rPr>
              <w:t>LATINI DIEGO</w:t>
            </w:r>
          </w:p>
        </w:tc>
        <w:tc>
          <w:tcPr>
            <w:tcW w:w="2200" w:type="dxa"/>
            <w:tcMar>
              <w:top w:w="20" w:type="dxa"/>
              <w:left w:w="20" w:type="dxa"/>
              <w:bottom w:w="20" w:type="dxa"/>
              <w:right w:w="20" w:type="dxa"/>
            </w:tcMar>
            <w:vAlign w:val="center"/>
            <w:hideMark/>
          </w:tcPr>
          <w:p w14:paraId="0851C58D" w14:textId="77777777" w:rsidR="00001A18" w:rsidRPr="00CC0113" w:rsidRDefault="00001A18" w:rsidP="00C73F94">
            <w:pPr>
              <w:pStyle w:val="movimento2"/>
              <w:rPr>
                <w:color w:val="002060"/>
              </w:rPr>
            </w:pPr>
            <w:r w:rsidRPr="00CC0113">
              <w:rPr>
                <w:color w:val="002060"/>
              </w:rPr>
              <w:t xml:space="preserve">(TRE TORRI A.S.D.) </w:t>
            </w:r>
          </w:p>
        </w:tc>
      </w:tr>
    </w:tbl>
    <w:p w14:paraId="5D96F54F" w14:textId="77777777" w:rsidR="00001A18" w:rsidRPr="00CC0113" w:rsidRDefault="00001A18" w:rsidP="00001A18">
      <w:pPr>
        <w:pStyle w:val="titolo20"/>
        <w:rPr>
          <w:rFonts w:eastAsiaTheme="minorEastAsia"/>
          <w:color w:val="002060"/>
        </w:rPr>
      </w:pPr>
      <w:r w:rsidRPr="00CC011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5F1EC54A" w14:textId="77777777" w:rsidTr="00C73F94">
        <w:tc>
          <w:tcPr>
            <w:tcW w:w="2200" w:type="dxa"/>
            <w:tcMar>
              <w:top w:w="20" w:type="dxa"/>
              <w:left w:w="20" w:type="dxa"/>
              <w:bottom w:w="20" w:type="dxa"/>
              <w:right w:w="20" w:type="dxa"/>
            </w:tcMar>
            <w:vAlign w:val="center"/>
            <w:hideMark/>
          </w:tcPr>
          <w:p w14:paraId="034DCB18" w14:textId="77777777" w:rsidR="00001A18" w:rsidRPr="00CC0113" w:rsidRDefault="00001A18" w:rsidP="00C73F94">
            <w:pPr>
              <w:pStyle w:val="movimento"/>
              <w:rPr>
                <w:color w:val="002060"/>
              </w:rPr>
            </w:pPr>
            <w:r w:rsidRPr="00CC0113">
              <w:rPr>
                <w:color w:val="002060"/>
              </w:rPr>
              <w:t>ORLANDI MICHELE</w:t>
            </w:r>
          </w:p>
        </w:tc>
        <w:tc>
          <w:tcPr>
            <w:tcW w:w="2200" w:type="dxa"/>
            <w:tcMar>
              <w:top w:w="20" w:type="dxa"/>
              <w:left w:w="20" w:type="dxa"/>
              <w:bottom w:w="20" w:type="dxa"/>
              <w:right w:w="20" w:type="dxa"/>
            </w:tcMar>
            <w:vAlign w:val="center"/>
            <w:hideMark/>
          </w:tcPr>
          <w:p w14:paraId="5A7500B4" w14:textId="77777777" w:rsidR="00001A18" w:rsidRPr="00CC0113" w:rsidRDefault="00001A18" w:rsidP="00C73F94">
            <w:pPr>
              <w:pStyle w:val="movimento2"/>
              <w:rPr>
                <w:color w:val="002060"/>
              </w:rPr>
            </w:pPr>
            <w:r w:rsidRPr="00CC0113">
              <w:rPr>
                <w:color w:val="002060"/>
              </w:rPr>
              <w:t xml:space="preserve">(POL.CAGLI SPORT ASSOCIATI) </w:t>
            </w:r>
          </w:p>
        </w:tc>
        <w:tc>
          <w:tcPr>
            <w:tcW w:w="800" w:type="dxa"/>
            <w:tcMar>
              <w:top w:w="20" w:type="dxa"/>
              <w:left w:w="20" w:type="dxa"/>
              <w:bottom w:w="20" w:type="dxa"/>
              <w:right w:w="20" w:type="dxa"/>
            </w:tcMar>
            <w:vAlign w:val="center"/>
            <w:hideMark/>
          </w:tcPr>
          <w:p w14:paraId="55A8E0F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ACA6F7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3221F7C" w14:textId="77777777" w:rsidR="00001A18" w:rsidRPr="00CC0113" w:rsidRDefault="00001A18" w:rsidP="00C73F94">
            <w:pPr>
              <w:pStyle w:val="movimento2"/>
              <w:rPr>
                <w:color w:val="002060"/>
              </w:rPr>
            </w:pPr>
            <w:r w:rsidRPr="00CC0113">
              <w:rPr>
                <w:color w:val="002060"/>
              </w:rPr>
              <w:t> </w:t>
            </w:r>
          </w:p>
        </w:tc>
      </w:tr>
    </w:tbl>
    <w:p w14:paraId="3A83A1A4" w14:textId="77777777" w:rsidR="00001A18" w:rsidRPr="00CC0113" w:rsidRDefault="00001A18" w:rsidP="00001A18">
      <w:pPr>
        <w:pStyle w:val="titolo20"/>
        <w:rPr>
          <w:rFonts w:eastAsiaTheme="minorEastAsia"/>
          <w:color w:val="002060"/>
        </w:rPr>
      </w:pPr>
      <w:r w:rsidRPr="00CC011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5DB5C51C" w14:textId="77777777" w:rsidTr="00C73F94">
        <w:tc>
          <w:tcPr>
            <w:tcW w:w="2200" w:type="dxa"/>
            <w:tcMar>
              <w:top w:w="20" w:type="dxa"/>
              <w:left w:w="20" w:type="dxa"/>
              <w:bottom w:w="20" w:type="dxa"/>
              <w:right w:w="20" w:type="dxa"/>
            </w:tcMar>
            <w:vAlign w:val="center"/>
            <w:hideMark/>
          </w:tcPr>
          <w:p w14:paraId="66DCF0C9" w14:textId="77777777" w:rsidR="00001A18" w:rsidRPr="00CC0113" w:rsidRDefault="00001A18" w:rsidP="00C73F94">
            <w:pPr>
              <w:pStyle w:val="movimento"/>
              <w:rPr>
                <w:color w:val="002060"/>
              </w:rPr>
            </w:pPr>
            <w:r w:rsidRPr="00CC0113">
              <w:rPr>
                <w:color w:val="002060"/>
              </w:rPr>
              <w:t>BENIGNI FEDERICO</w:t>
            </w:r>
          </w:p>
        </w:tc>
        <w:tc>
          <w:tcPr>
            <w:tcW w:w="2200" w:type="dxa"/>
            <w:tcMar>
              <w:top w:w="20" w:type="dxa"/>
              <w:left w:w="20" w:type="dxa"/>
              <w:bottom w:w="20" w:type="dxa"/>
              <w:right w:w="20" w:type="dxa"/>
            </w:tcMar>
            <w:vAlign w:val="center"/>
            <w:hideMark/>
          </w:tcPr>
          <w:p w14:paraId="450E318D" w14:textId="77777777" w:rsidR="00001A18" w:rsidRPr="00CC0113" w:rsidRDefault="00001A18" w:rsidP="00C73F94">
            <w:pPr>
              <w:pStyle w:val="movimento2"/>
              <w:rPr>
                <w:color w:val="002060"/>
              </w:rPr>
            </w:pPr>
            <w:r w:rsidRPr="00CC0113">
              <w:rPr>
                <w:color w:val="002060"/>
              </w:rPr>
              <w:t xml:space="preserve">(FERMANA FUTSAL 2022) </w:t>
            </w:r>
          </w:p>
        </w:tc>
        <w:tc>
          <w:tcPr>
            <w:tcW w:w="800" w:type="dxa"/>
            <w:tcMar>
              <w:top w:w="20" w:type="dxa"/>
              <w:left w:w="20" w:type="dxa"/>
              <w:bottom w:w="20" w:type="dxa"/>
              <w:right w:w="20" w:type="dxa"/>
            </w:tcMar>
            <w:vAlign w:val="center"/>
            <w:hideMark/>
          </w:tcPr>
          <w:p w14:paraId="4C8FC29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22908ED" w14:textId="77777777" w:rsidR="00001A18" w:rsidRPr="00CC0113" w:rsidRDefault="00001A18" w:rsidP="00C73F94">
            <w:pPr>
              <w:pStyle w:val="movimento"/>
              <w:rPr>
                <w:color w:val="002060"/>
              </w:rPr>
            </w:pPr>
            <w:r w:rsidRPr="00CC0113">
              <w:rPr>
                <w:color w:val="002060"/>
              </w:rPr>
              <w:t>LIGNITE STEFANO</w:t>
            </w:r>
          </w:p>
        </w:tc>
        <w:tc>
          <w:tcPr>
            <w:tcW w:w="2200" w:type="dxa"/>
            <w:tcMar>
              <w:top w:w="20" w:type="dxa"/>
              <w:left w:w="20" w:type="dxa"/>
              <w:bottom w:w="20" w:type="dxa"/>
              <w:right w:w="20" w:type="dxa"/>
            </w:tcMar>
            <w:vAlign w:val="center"/>
            <w:hideMark/>
          </w:tcPr>
          <w:p w14:paraId="3B483F6B" w14:textId="77777777" w:rsidR="00001A18" w:rsidRPr="00CC0113" w:rsidRDefault="00001A18" w:rsidP="00C73F94">
            <w:pPr>
              <w:pStyle w:val="movimento2"/>
              <w:rPr>
                <w:color w:val="002060"/>
              </w:rPr>
            </w:pPr>
            <w:r w:rsidRPr="00CC0113">
              <w:rPr>
                <w:color w:val="002060"/>
              </w:rPr>
              <w:t xml:space="preserve">(FUTSAL MONTURANO) </w:t>
            </w:r>
          </w:p>
        </w:tc>
      </w:tr>
    </w:tbl>
    <w:p w14:paraId="2157A9D3" w14:textId="77777777" w:rsidR="00001A18" w:rsidRPr="00CC0113" w:rsidRDefault="00001A18" w:rsidP="00001A18">
      <w:pPr>
        <w:pStyle w:val="titolo20"/>
        <w:rPr>
          <w:rFonts w:eastAsiaTheme="minorEastAsia"/>
          <w:color w:val="002060"/>
        </w:rPr>
      </w:pPr>
      <w:r w:rsidRPr="00CC011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A5F2806" w14:textId="77777777" w:rsidTr="00C73F94">
        <w:tc>
          <w:tcPr>
            <w:tcW w:w="2200" w:type="dxa"/>
            <w:tcMar>
              <w:top w:w="20" w:type="dxa"/>
              <w:left w:w="20" w:type="dxa"/>
              <w:bottom w:w="20" w:type="dxa"/>
              <w:right w:w="20" w:type="dxa"/>
            </w:tcMar>
            <w:vAlign w:val="center"/>
            <w:hideMark/>
          </w:tcPr>
          <w:p w14:paraId="3B1AD7A6" w14:textId="77777777" w:rsidR="00001A18" w:rsidRPr="00CC0113" w:rsidRDefault="00001A18" w:rsidP="00C73F94">
            <w:pPr>
              <w:pStyle w:val="movimento"/>
              <w:rPr>
                <w:color w:val="002060"/>
              </w:rPr>
            </w:pPr>
            <w:r w:rsidRPr="00CC0113">
              <w:rPr>
                <w:color w:val="002060"/>
              </w:rPr>
              <w:t>DUVA STIVEN</w:t>
            </w:r>
          </w:p>
        </w:tc>
        <w:tc>
          <w:tcPr>
            <w:tcW w:w="2200" w:type="dxa"/>
            <w:tcMar>
              <w:top w:w="20" w:type="dxa"/>
              <w:left w:w="20" w:type="dxa"/>
              <w:bottom w:w="20" w:type="dxa"/>
              <w:right w:w="20" w:type="dxa"/>
            </w:tcMar>
            <w:vAlign w:val="center"/>
            <w:hideMark/>
          </w:tcPr>
          <w:p w14:paraId="0FCFC689" w14:textId="77777777" w:rsidR="00001A18" w:rsidRPr="00CC0113" w:rsidRDefault="00001A18" w:rsidP="00C73F94">
            <w:pPr>
              <w:pStyle w:val="movimento2"/>
              <w:rPr>
                <w:color w:val="002060"/>
              </w:rPr>
            </w:pPr>
            <w:r w:rsidRPr="00CC0113">
              <w:rPr>
                <w:color w:val="002060"/>
              </w:rPr>
              <w:t xml:space="preserve">(U.S. FORTUNA FANO) </w:t>
            </w:r>
          </w:p>
        </w:tc>
        <w:tc>
          <w:tcPr>
            <w:tcW w:w="800" w:type="dxa"/>
            <w:tcMar>
              <w:top w:w="20" w:type="dxa"/>
              <w:left w:w="20" w:type="dxa"/>
              <w:bottom w:w="20" w:type="dxa"/>
              <w:right w:w="20" w:type="dxa"/>
            </w:tcMar>
            <w:vAlign w:val="center"/>
            <w:hideMark/>
          </w:tcPr>
          <w:p w14:paraId="3100375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0578F3E"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A1F35C8" w14:textId="77777777" w:rsidR="00001A18" w:rsidRPr="00CC0113" w:rsidRDefault="00001A18" w:rsidP="00C73F94">
            <w:pPr>
              <w:pStyle w:val="movimento2"/>
              <w:rPr>
                <w:color w:val="002060"/>
              </w:rPr>
            </w:pPr>
            <w:r w:rsidRPr="00CC0113">
              <w:rPr>
                <w:color w:val="002060"/>
              </w:rPr>
              <w:t> </w:t>
            </w:r>
          </w:p>
        </w:tc>
      </w:tr>
    </w:tbl>
    <w:p w14:paraId="3F8F5D60" w14:textId="77777777" w:rsidR="00001A18" w:rsidRPr="00CC0113" w:rsidRDefault="00001A18" w:rsidP="00001A18">
      <w:pPr>
        <w:pStyle w:val="titolo20"/>
        <w:rPr>
          <w:rFonts w:eastAsiaTheme="minorEastAsia"/>
          <w:color w:val="002060"/>
        </w:rPr>
      </w:pPr>
      <w:r w:rsidRPr="00CC011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38080CC1" w14:textId="77777777" w:rsidTr="00C73F94">
        <w:tc>
          <w:tcPr>
            <w:tcW w:w="2200" w:type="dxa"/>
            <w:tcMar>
              <w:top w:w="20" w:type="dxa"/>
              <w:left w:w="20" w:type="dxa"/>
              <w:bottom w:w="20" w:type="dxa"/>
              <w:right w:w="20" w:type="dxa"/>
            </w:tcMar>
            <w:vAlign w:val="center"/>
            <w:hideMark/>
          </w:tcPr>
          <w:p w14:paraId="79FDF4A1" w14:textId="77777777" w:rsidR="00001A18" w:rsidRPr="00CC0113" w:rsidRDefault="00001A18" w:rsidP="00C73F94">
            <w:pPr>
              <w:pStyle w:val="movimento"/>
              <w:rPr>
                <w:color w:val="002060"/>
              </w:rPr>
            </w:pPr>
            <w:r w:rsidRPr="00CC0113">
              <w:rPr>
                <w:color w:val="002060"/>
              </w:rPr>
              <w:t>DANCHIVSKYY PAVLO</w:t>
            </w:r>
          </w:p>
        </w:tc>
        <w:tc>
          <w:tcPr>
            <w:tcW w:w="2200" w:type="dxa"/>
            <w:tcMar>
              <w:top w:w="20" w:type="dxa"/>
              <w:left w:w="20" w:type="dxa"/>
              <w:bottom w:w="20" w:type="dxa"/>
              <w:right w:w="20" w:type="dxa"/>
            </w:tcMar>
            <w:vAlign w:val="center"/>
            <w:hideMark/>
          </w:tcPr>
          <w:p w14:paraId="1E9EACA4" w14:textId="77777777" w:rsidR="00001A18" w:rsidRPr="00CC0113" w:rsidRDefault="00001A18" w:rsidP="00C73F94">
            <w:pPr>
              <w:pStyle w:val="movimento2"/>
              <w:rPr>
                <w:color w:val="002060"/>
              </w:rPr>
            </w:pPr>
            <w:r w:rsidRPr="00CC0113">
              <w:rPr>
                <w:color w:val="002060"/>
              </w:rPr>
              <w:t xml:space="preserve">(BAYER CAPPUCCINI) </w:t>
            </w:r>
          </w:p>
        </w:tc>
        <w:tc>
          <w:tcPr>
            <w:tcW w:w="800" w:type="dxa"/>
            <w:tcMar>
              <w:top w:w="20" w:type="dxa"/>
              <w:left w:w="20" w:type="dxa"/>
              <w:bottom w:w="20" w:type="dxa"/>
              <w:right w:w="20" w:type="dxa"/>
            </w:tcMar>
            <w:vAlign w:val="center"/>
            <w:hideMark/>
          </w:tcPr>
          <w:p w14:paraId="4851D57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677E1F3" w14:textId="77777777" w:rsidR="00001A18" w:rsidRPr="00CC0113" w:rsidRDefault="00001A18" w:rsidP="00C73F94">
            <w:pPr>
              <w:pStyle w:val="movimento"/>
              <w:rPr>
                <w:color w:val="002060"/>
              </w:rPr>
            </w:pPr>
            <w:r w:rsidRPr="00CC0113">
              <w:rPr>
                <w:color w:val="002060"/>
              </w:rPr>
              <w:t>MORELLI NICLI</w:t>
            </w:r>
          </w:p>
        </w:tc>
        <w:tc>
          <w:tcPr>
            <w:tcW w:w="2200" w:type="dxa"/>
            <w:tcMar>
              <w:top w:w="20" w:type="dxa"/>
              <w:left w:w="20" w:type="dxa"/>
              <w:bottom w:w="20" w:type="dxa"/>
              <w:right w:w="20" w:type="dxa"/>
            </w:tcMar>
            <w:vAlign w:val="center"/>
            <w:hideMark/>
          </w:tcPr>
          <w:p w14:paraId="4023C9F8" w14:textId="77777777" w:rsidR="00001A18" w:rsidRPr="00CC0113" w:rsidRDefault="00001A18" w:rsidP="00C73F94">
            <w:pPr>
              <w:pStyle w:val="movimento2"/>
              <w:rPr>
                <w:color w:val="002060"/>
              </w:rPr>
            </w:pPr>
            <w:r w:rsidRPr="00CC0113">
              <w:rPr>
                <w:color w:val="002060"/>
              </w:rPr>
              <w:t xml:space="preserve">(FUTSAL MONTURANO) </w:t>
            </w:r>
          </w:p>
        </w:tc>
      </w:tr>
      <w:tr w:rsidR="00001A18" w:rsidRPr="00CC0113" w14:paraId="492B5F76" w14:textId="77777777" w:rsidTr="00C73F94">
        <w:tc>
          <w:tcPr>
            <w:tcW w:w="2200" w:type="dxa"/>
            <w:tcMar>
              <w:top w:w="20" w:type="dxa"/>
              <w:left w:w="20" w:type="dxa"/>
              <w:bottom w:w="20" w:type="dxa"/>
              <w:right w:w="20" w:type="dxa"/>
            </w:tcMar>
            <w:vAlign w:val="center"/>
            <w:hideMark/>
          </w:tcPr>
          <w:p w14:paraId="27DE23E7" w14:textId="77777777" w:rsidR="00001A18" w:rsidRPr="00CC0113" w:rsidRDefault="00001A18" w:rsidP="00C73F94">
            <w:pPr>
              <w:pStyle w:val="movimento"/>
              <w:rPr>
                <w:color w:val="002060"/>
              </w:rPr>
            </w:pPr>
            <w:r w:rsidRPr="00CC0113">
              <w:rPr>
                <w:color w:val="002060"/>
              </w:rPr>
              <w:t>SAVORETTI MATTEO</w:t>
            </w:r>
          </w:p>
        </w:tc>
        <w:tc>
          <w:tcPr>
            <w:tcW w:w="2200" w:type="dxa"/>
            <w:tcMar>
              <w:top w:w="20" w:type="dxa"/>
              <w:left w:w="20" w:type="dxa"/>
              <w:bottom w:w="20" w:type="dxa"/>
              <w:right w:w="20" w:type="dxa"/>
            </w:tcMar>
            <w:vAlign w:val="center"/>
            <w:hideMark/>
          </w:tcPr>
          <w:p w14:paraId="10141BF4" w14:textId="77777777" w:rsidR="00001A18" w:rsidRPr="00CC0113" w:rsidRDefault="00001A18" w:rsidP="00C73F94">
            <w:pPr>
              <w:pStyle w:val="movimento2"/>
              <w:rPr>
                <w:color w:val="002060"/>
              </w:rPr>
            </w:pPr>
            <w:r w:rsidRPr="00CC0113">
              <w:rPr>
                <w:color w:val="002060"/>
              </w:rPr>
              <w:t xml:space="preserve">(MONTELUPONE CALCIO A 5) </w:t>
            </w:r>
          </w:p>
        </w:tc>
        <w:tc>
          <w:tcPr>
            <w:tcW w:w="800" w:type="dxa"/>
            <w:tcMar>
              <w:top w:w="20" w:type="dxa"/>
              <w:left w:w="20" w:type="dxa"/>
              <w:bottom w:w="20" w:type="dxa"/>
              <w:right w:w="20" w:type="dxa"/>
            </w:tcMar>
            <w:vAlign w:val="center"/>
            <w:hideMark/>
          </w:tcPr>
          <w:p w14:paraId="6E811A9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9E6AAA3" w14:textId="77777777" w:rsidR="00001A18" w:rsidRPr="00CC0113" w:rsidRDefault="00001A18" w:rsidP="00C73F94">
            <w:pPr>
              <w:pStyle w:val="movimento"/>
              <w:rPr>
                <w:color w:val="002060"/>
              </w:rPr>
            </w:pPr>
            <w:r w:rsidRPr="00CC0113">
              <w:rPr>
                <w:color w:val="002060"/>
              </w:rPr>
              <w:t>VINGIANI LORENZO</w:t>
            </w:r>
          </w:p>
        </w:tc>
        <w:tc>
          <w:tcPr>
            <w:tcW w:w="2200" w:type="dxa"/>
            <w:tcMar>
              <w:top w:w="20" w:type="dxa"/>
              <w:left w:w="20" w:type="dxa"/>
              <w:bottom w:w="20" w:type="dxa"/>
              <w:right w:w="20" w:type="dxa"/>
            </w:tcMar>
            <w:vAlign w:val="center"/>
            <w:hideMark/>
          </w:tcPr>
          <w:p w14:paraId="512D127E" w14:textId="77777777" w:rsidR="00001A18" w:rsidRPr="00CC0113" w:rsidRDefault="00001A18" w:rsidP="00C73F94">
            <w:pPr>
              <w:pStyle w:val="movimento2"/>
              <w:rPr>
                <w:color w:val="002060"/>
              </w:rPr>
            </w:pPr>
            <w:r w:rsidRPr="00CC0113">
              <w:rPr>
                <w:color w:val="002060"/>
              </w:rPr>
              <w:t xml:space="preserve">(MONTELUPONE CALCIO A 5) </w:t>
            </w:r>
          </w:p>
        </w:tc>
      </w:tr>
      <w:tr w:rsidR="00001A18" w:rsidRPr="00CC0113" w14:paraId="1F2459F1" w14:textId="77777777" w:rsidTr="00C73F94">
        <w:tc>
          <w:tcPr>
            <w:tcW w:w="2200" w:type="dxa"/>
            <w:tcMar>
              <w:top w:w="20" w:type="dxa"/>
              <w:left w:w="20" w:type="dxa"/>
              <w:bottom w:w="20" w:type="dxa"/>
              <w:right w:w="20" w:type="dxa"/>
            </w:tcMar>
            <w:vAlign w:val="center"/>
            <w:hideMark/>
          </w:tcPr>
          <w:p w14:paraId="1FFA1D18" w14:textId="77777777" w:rsidR="00001A18" w:rsidRPr="00CC0113" w:rsidRDefault="00001A18" w:rsidP="00C73F94">
            <w:pPr>
              <w:pStyle w:val="movimento"/>
              <w:rPr>
                <w:color w:val="002060"/>
              </w:rPr>
            </w:pPr>
            <w:r w:rsidRPr="00CC0113">
              <w:rPr>
                <w:color w:val="002060"/>
              </w:rPr>
              <w:t>VIOLINI MICHELE</w:t>
            </w:r>
          </w:p>
        </w:tc>
        <w:tc>
          <w:tcPr>
            <w:tcW w:w="2200" w:type="dxa"/>
            <w:tcMar>
              <w:top w:w="20" w:type="dxa"/>
              <w:left w:w="20" w:type="dxa"/>
              <w:bottom w:w="20" w:type="dxa"/>
              <w:right w:w="20" w:type="dxa"/>
            </w:tcMar>
            <w:vAlign w:val="center"/>
            <w:hideMark/>
          </w:tcPr>
          <w:p w14:paraId="593AD26C" w14:textId="77777777" w:rsidR="00001A18" w:rsidRPr="00CC0113" w:rsidRDefault="00001A18" w:rsidP="00C73F94">
            <w:pPr>
              <w:pStyle w:val="movimento2"/>
              <w:rPr>
                <w:color w:val="002060"/>
              </w:rPr>
            </w:pPr>
            <w:r w:rsidRPr="00CC0113">
              <w:rPr>
                <w:color w:val="002060"/>
              </w:rPr>
              <w:t xml:space="preserve">(MONTELUPONE CALCIO A 5) </w:t>
            </w:r>
          </w:p>
        </w:tc>
        <w:tc>
          <w:tcPr>
            <w:tcW w:w="800" w:type="dxa"/>
            <w:tcMar>
              <w:top w:w="20" w:type="dxa"/>
              <w:left w:w="20" w:type="dxa"/>
              <w:bottom w:w="20" w:type="dxa"/>
              <w:right w:w="20" w:type="dxa"/>
            </w:tcMar>
            <w:vAlign w:val="center"/>
            <w:hideMark/>
          </w:tcPr>
          <w:p w14:paraId="40A7559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E8C8D2D"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110DE14" w14:textId="77777777" w:rsidR="00001A18" w:rsidRPr="00CC0113" w:rsidRDefault="00001A18" w:rsidP="00C73F94">
            <w:pPr>
              <w:pStyle w:val="movimento2"/>
              <w:rPr>
                <w:color w:val="002060"/>
              </w:rPr>
            </w:pPr>
            <w:r w:rsidRPr="00CC0113">
              <w:rPr>
                <w:color w:val="002060"/>
              </w:rPr>
              <w:t> </w:t>
            </w:r>
          </w:p>
        </w:tc>
      </w:tr>
    </w:tbl>
    <w:p w14:paraId="509B40A0"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D48E5D7" w14:textId="77777777" w:rsidTr="00C73F94">
        <w:tc>
          <w:tcPr>
            <w:tcW w:w="2200" w:type="dxa"/>
            <w:tcMar>
              <w:top w:w="20" w:type="dxa"/>
              <w:left w:w="20" w:type="dxa"/>
              <w:bottom w:w="20" w:type="dxa"/>
              <w:right w:w="20" w:type="dxa"/>
            </w:tcMar>
            <w:vAlign w:val="center"/>
            <w:hideMark/>
          </w:tcPr>
          <w:p w14:paraId="6F0B1E4D" w14:textId="77777777" w:rsidR="00001A18" w:rsidRPr="00CC0113" w:rsidRDefault="00001A18" w:rsidP="00C73F94">
            <w:pPr>
              <w:pStyle w:val="movimento"/>
              <w:rPr>
                <w:color w:val="002060"/>
              </w:rPr>
            </w:pPr>
            <w:r w:rsidRPr="00CC0113">
              <w:rPr>
                <w:color w:val="002060"/>
              </w:rPr>
              <w:t>DOUMI YOUNESSE</w:t>
            </w:r>
          </w:p>
        </w:tc>
        <w:tc>
          <w:tcPr>
            <w:tcW w:w="2200" w:type="dxa"/>
            <w:tcMar>
              <w:top w:w="20" w:type="dxa"/>
              <w:left w:w="20" w:type="dxa"/>
              <w:bottom w:w="20" w:type="dxa"/>
              <w:right w:w="20" w:type="dxa"/>
            </w:tcMar>
            <w:vAlign w:val="center"/>
            <w:hideMark/>
          </w:tcPr>
          <w:p w14:paraId="18966A8F" w14:textId="77777777" w:rsidR="00001A18" w:rsidRPr="00CC0113" w:rsidRDefault="00001A18" w:rsidP="00C73F94">
            <w:pPr>
              <w:pStyle w:val="movimento2"/>
              <w:rPr>
                <w:color w:val="002060"/>
              </w:rPr>
            </w:pPr>
            <w:r w:rsidRPr="00CC0113">
              <w:rPr>
                <w:color w:val="002060"/>
              </w:rPr>
              <w:t xml:space="preserve">(MONTELUPONE CALCIO A 5) </w:t>
            </w:r>
          </w:p>
        </w:tc>
        <w:tc>
          <w:tcPr>
            <w:tcW w:w="800" w:type="dxa"/>
            <w:tcMar>
              <w:top w:w="20" w:type="dxa"/>
              <w:left w:w="20" w:type="dxa"/>
              <w:bottom w:w="20" w:type="dxa"/>
              <w:right w:w="20" w:type="dxa"/>
            </w:tcMar>
            <w:vAlign w:val="center"/>
            <w:hideMark/>
          </w:tcPr>
          <w:p w14:paraId="5D82A9B8"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8B5D367" w14:textId="77777777" w:rsidR="00001A18" w:rsidRPr="00CC0113" w:rsidRDefault="00001A18" w:rsidP="00C73F94">
            <w:pPr>
              <w:pStyle w:val="movimento"/>
              <w:rPr>
                <w:color w:val="002060"/>
              </w:rPr>
            </w:pPr>
            <w:r w:rsidRPr="00CC0113">
              <w:rPr>
                <w:color w:val="002060"/>
              </w:rPr>
              <w:t>PIERGENTILI ALESSANDRO</w:t>
            </w:r>
          </w:p>
        </w:tc>
        <w:tc>
          <w:tcPr>
            <w:tcW w:w="2200" w:type="dxa"/>
            <w:tcMar>
              <w:top w:w="20" w:type="dxa"/>
              <w:left w:w="20" w:type="dxa"/>
              <w:bottom w:w="20" w:type="dxa"/>
              <w:right w:w="20" w:type="dxa"/>
            </w:tcMar>
            <w:vAlign w:val="center"/>
            <w:hideMark/>
          </w:tcPr>
          <w:p w14:paraId="727C1545" w14:textId="77777777" w:rsidR="00001A18" w:rsidRPr="00CC0113" w:rsidRDefault="00001A18" w:rsidP="00C73F94">
            <w:pPr>
              <w:pStyle w:val="movimento2"/>
              <w:rPr>
                <w:color w:val="002060"/>
              </w:rPr>
            </w:pPr>
            <w:r w:rsidRPr="00CC0113">
              <w:rPr>
                <w:color w:val="002060"/>
              </w:rPr>
              <w:t xml:space="preserve">(TRE TORRI A.S.D.) </w:t>
            </w:r>
          </w:p>
        </w:tc>
      </w:tr>
    </w:tbl>
    <w:p w14:paraId="10A620A1" w14:textId="77777777" w:rsidR="00001A18" w:rsidRPr="00CC0113" w:rsidRDefault="00001A18" w:rsidP="00001A18">
      <w:pPr>
        <w:pStyle w:val="titolo10"/>
        <w:rPr>
          <w:rFonts w:eastAsiaTheme="minorEastAsia"/>
          <w:color w:val="002060"/>
        </w:rPr>
      </w:pPr>
      <w:r w:rsidRPr="00CC0113">
        <w:rPr>
          <w:color w:val="002060"/>
        </w:rPr>
        <w:lastRenderedPageBreak/>
        <w:t xml:space="preserve">GARE DEL 15/ 3/2025 </w:t>
      </w:r>
    </w:p>
    <w:p w14:paraId="503E8AD1" w14:textId="77777777" w:rsidR="00001A18" w:rsidRPr="00CC0113" w:rsidRDefault="00001A18" w:rsidP="00001A18">
      <w:pPr>
        <w:pStyle w:val="titolo7a"/>
        <w:rPr>
          <w:color w:val="002060"/>
        </w:rPr>
      </w:pPr>
      <w:r w:rsidRPr="00CC0113">
        <w:rPr>
          <w:color w:val="002060"/>
        </w:rPr>
        <w:t xml:space="preserve">PROVVEDIMENTI DISCIPLINARI </w:t>
      </w:r>
    </w:p>
    <w:p w14:paraId="0A6054F6"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2CA81D76" w14:textId="77777777" w:rsidR="00001A18" w:rsidRPr="00CC0113" w:rsidRDefault="00001A18" w:rsidP="00001A18">
      <w:pPr>
        <w:pStyle w:val="titolo30"/>
        <w:rPr>
          <w:color w:val="002060"/>
        </w:rPr>
      </w:pPr>
      <w:r w:rsidRPr="00CC0113">
        <w:rPr>
          <w:color w:val="002060"/>
        </w:rPr>
        <w:t xml:space="preserve">CALCIATORI NON ESPULSI </w:t>
      </w:r>
    </w:p>
    <w:p w14:paraId="487F0545" w14:textId="77777777" w:rsidR="00001A18" w:rsidRPr="00CC0113" w:rsidRDefault="00001A18" w:rsidP="00001A18">
      <w:pPr>
        <w:pStyle w:val="titolo20"/>
        <w:rPr>
          <w:color w:val="002060"/>
        </w:rPr>
      </w:pPr>
      <w:r w:rsidRPr="00CC011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E361928" w14:textId="77777777" w:rsidTr="00C73F94">
        <w:tc>
          <w:tcPr>
            <w:tcW w:w="2200" w:type="dxa"/>
            <w:tcMar>
              <w:top w:w="20" w:type="dxa"/>
              <w:left w:w="20" w:type="dxa"/>
              <w:bottom w:w="20" w:type="dxa"/>
              <w:right w:w="20" w:type="dxa"/>
            </w:tcMar>
            <w:vAlign w:val="center"/>
            <w:hideMark/>
          </w:tcPr>
          <w:p w14:paraId="4BF9F3E5" w14:textId="77777777" w:rsidR="00001A18" w:rsidRPr="00CC0113" w:rsidRDefault="00001A18" w:rsidP="00C73F94">
            <w:pPr>
              <w:pStyle w:val="movimento"/>
              <w:rPr>
                <w:color w:val="002060"/>
              </w:rPr>
            </w:pPr>
            <w:r w:rsidRPr="00CC0113">
              <w:rPr>
                <w:color w:val="002060"/>
              </w:rPr>
              <w:t>STAZI GIANMARCO</w:t>
            </w:r>
          </w:p>
        </w:tc>
        <w:tc>
          <w:tcPr>
            <w:tcW w:w="2200" w:type="dxa"/>
            <w:tcMar>
              <w:top w:w="20" w:type="dxa"/>
              <w:left w:w="20" w:type="dxa"/>
              <w:bottom w:w="20" w:type="dxa"/>
              <w:right w:w="20" w:type="dxa"/>
            </w:tcMar>
            <w:vAlign w:val="center"/>
            <w:hideMark/>
          </w:tcPr>
          <w:p w14:paraId="4F0E6B23" w14:textId="77777777" w:rsidR="00001A18" w:rsidRPr="00CC0113" w:rsidRDefault="00001A18" w:rsidP="00C73F94">
            <w:pPr>
              <w:pStyle w:val="movimento2"/>
              <w:rPr>
                <w:color w:val="002060"/>
              </w:rPr>
            </w:pPr>
            <w:r w:rsidRPr="00CC0113">
              <w:rPr>
                <w:color w:val="002060"/>
              </w:rPr>
              <w:t xml:space="preserve">(CERRETO D ESI C5 A.S.D.) </w:t>
            </w:r>
          </w:p>
        </w:tc>
        <w:tc>
          <w:tcPr>
            <w:tcW w:w="800" w:type="dxa"/>
            <w:tcMar>
              <w:top w:w="20" w:type="dxa"/>
              <w:left w:w="20" w:type="dxa"/>
              <w:bottom w:w="20" w:type="dxa"/>
              <w:right w:w="20" w:type="dxa"/>
            </w:tcMar>
            <w:vAlign w:val="center"/>
            <w:hideMark/>
          </w:tcPr>
          <w:p w14:paraId="7730FA7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D05EF37" w14:textId="77777777" w:rsidR="00001A18" w:rsidRPr="00CC0113" w:rsidRDefault="00001A18" w:rsidP="00C73F94">
            <w:pPr>
              <w:pStyle w:val="movimento"/>
              <w:rPr>
                <w:color w:val="002060"/>
              </w:rPr>
            </w:pPr>
            <w:r w:rsidRPr="00CC0113">
              <w:rPr>
                <w:color w:val="002060"/>
              </w:rPr>
              <w:t>DI PLACIDO LORENZO</w:t>
            </w:r>
          </w:p>
        </w:tc>
        <w:tc>
          <w:tcPr>
            <w:tcW w:w="2200" w:type="dxa"/>
            <w:tcMar>
              <w:top w:w="20" w:type="dxa"/>
              <w:left w:w="20" w:type="dxa"/>
              <w:bottom w:w="20" w:type="dxa"/>
              <w:right w:w="20" w:type="dxa"/>
            </w:tcMar>
            <w:vAlign w:val="center"/>
            <w:hideMark/>
          </w:tcPr>
          <w:p w14:paraId="57B6E32D" w14:textId="77777777" w:rsidR="00001A18" w:rsidRPr="00CC0113" w:rsidRDefault="00001A18" w:rsidP="00C73F94">
            <w:pPr>
              <w:pStyle w:val="movimento2"/>
              <w:rPr>
                <w:color w:val="002060"/>
              </w:rPr>
            </w:pPr>
            <w:r w:rsidRPr="00CC0113">
              <w:rPr>
                <w:color w:val="002060"/>
              </w:rPr>
              <w:t xml:space="preserve">(CHIARAVALLE FUTSAL) </w:t>
            </w:r>
          </w:p>
        </w:tc>
      </w:tr>
      <w:tr w:rsidR="00001A18" w:rsidRPr="00CC0113" w14:paraId="2129588E" w14:textId="77777777" w:rsidTr="00C73F94">
        <w:tc>
          <w:tcPr>
            <w:tcW w:w="2200" w:type="dxa"/>
            <w:tcMar>
              <w:top w:w="20" w:type="dxa"/>
              <w:left w:w="20" w:type="dxa"/>
              <w:bottom w:w="20" w:type="dxa"/>
              <w:right w:w="20" w:type="dxa"/>
            </w:tcMar>
            <w:vAlign w:val="center"/>
            <w:hideMark/>
          </w:tcPr>
          <w:p w14:paraId="1C6FC4E9" w14:textId="77777777" w:rsidR="00001A18" w:rsidRPr="00CC0113" w:rsidRDefault="00001A18" w:rsidP="00C73F94">
            <w:pPr>
              <w:pStyle w:val="movimento"/>
              <w:rPr>
                <w:color w:val="002060"/>
              </w:rPr>
            </w:pPr>
            <w:r w:rsidRPr="00CC0113">
              <w:rPr>
                <w:color w:val="002060"/>
              </w:rPr>
              <w:t>MAGGIORI ALESSIO</w:t>
            </w:r>
          </w:p>
        </w:tc>
        <w:tc>
          <w:tcPr>
            <w:tcW w:w="2200" w:type="dxa"/>
            <w:tcMar>
              <w:top w:w="20" w:type="dxa"/>
              <w:left w:w="20" w:type="dxa"/>
              <w:bottom w:w="20" w:type="dxa"/>
              <w:right w:w="20" w:type="dxa"/>
            </w:tcMar>
            <w:vAlign w:val="center"/>
            <w:hideMark/>
          </w:tcPr>
          <w:p w14:paraId="06E1ED06" w14:textId="77777777" w:rsidR="00001A18" w:rsidRPr="00CC0113" w:rsidRDefault="00001A18" w:rsidP="00C73F94">
            <w:pPr>
              <w:pStyle w:val="movimento2"/>
              <w:rPr>
                <w:color w:val="002060"/>
              </w:rPr>
            </w:pPr>
            <w:r w:rsidRPr="00CC0113">
              <w:rPr>
                <w:color w:val="002060"/>
              </w:rPr>
              <w:t xml:space="preserve">(CHIARAVALLE FUTSAL) </w:t>
            </w:r>
          </w:p>
        </w:tc>
        <w:tc>
          <w:tcPr>
            <w:tcW w:w="800" w:type="dxa"/>
            <w:tcMar>
              <w:top w:w="20" w:type="dxa"/>
              <w:left w:w="20" w:type="dxa"/>
              <w:bottom w:w="20" w:type="dxa"/>
              <w:right w:w="20" w:type="dxa"/>
            </w:tcMar>
            <w:vAlign w:val="center"/>
            <w:hideMark/>
          </w:tcPr>
          <w:p w14:paraId="244EB28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A22E8F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8500700" w14:textId="77777777" w:rsidR="00001A18" w:rsidRPr="00CC0113" w:rsidRDefault="00001A18" w:rsidP="00C73F94">
            <w:pPr>
              <w:pStyle w:val="movimento2"/>
              <w:rPr>
                <w:color w:val="002060"/>
              </w:rPr>
            </w:pPr>
            <w:r w:rsidRPr="00CC0113">
              <w:rPr>
                <w:color w:val="002060"/>
              </w:rPr>
              <w:t> </w:t>
            </w:r>
          </w:p>
        </w:tc>
      </w:tr>
    </w:tbl>
    <w:p w14:paraId="4A36F2FD" w14:textId="77777777" w:rsidR="00001A18" w:rsidRDefault="00001A18" w:rsidP="00001A18">
      <w:pPr>
        <w:pStyle w:val="breakline"/>
        <w:rPr>
          <w:color w:val="002060"/>
        </w:rPr>
      </w:pPr>
    </w:p>
    <w:p w14:paraId="39149E9D" w14:textId="77777777" w:rsidR="00001A18" w:rsidRPr="00775244" w:rsidRDefault="00001A18" w:rsidP="00001A1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6715CA8B" w14:textId="77777777" w:rsidR="00001A18" w:rsidRPr="00775244" w:rsidRDefault="00001A18" w:rsidP="00001A1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A082AB6" w14:textId="77777777" w:rsidR="00001A18" w:rsidRPr="00CC0113" w:rsidRDefault="00001A18" w:rsidP="00001A18">
      <w:pPr>
        <w:pStyle w:val="breakline"/>
        <w:rPr>
          <w:rFonts w:eastAsiaTheme="minorEastAsia"/>
          <w:color w:val="002060"/>
        </w:rPr>
      </w:pPr>
    </w:p>
    <w:p w14:paraId="365B5764" w14:textId="77777777" w:rsidR="00001A18" w:rsidRPr="00CC0113" w:rsidRDefault="00001A18" w:rsidP="00001A18">
      <w:pPr>
        <w:pStyle w:val="titoloprinc0"/>
        <w:rPr>
          <w:color w:val="002060"/>
        </w:rPr>
      </w:pPr>
      <w:r w:rsidRPr="00CC0113">
        <w:rPr>
          <w:color w:val="002060"/>
        </w:rPr>
        <w:t>CLASSIFICA</w:t>
      </w:r>
    </w:p>
    <w:p w14:paraId="693477E9" w14:textId="77777777" w:rsidR="00001A18" w:rsidRPr="00CC0113" w:rsidRDefault="00001A18" w:rsidP="00001A18">
      <w:pPr>
        <w:pStyle w:val="breakline"/>
        <w:rPr>
          <w:color w:val="002060"/>
        </w:rPr>
      </w:pPr>
    </w:p>
    <w:p w14:paraId="1CE904A8" w14:textId="77777777" w:rsidR="00001A18" w:rsidRPr="00CC0113" w:rsidRDefault="00001A18" w:rsidP="00001A18">
      <w:pPr>
        <w:pStyle w:val="breakline"/>
        <w:rPr>
          <w:color w:val="002060"/>
        </w:rPr>
      </w:pPr>
    </w:p>
    <w:p w14:paraId="326460CC" w14:textId="77777777" w:rsidR="00001A18" w:rsidRPr="00CC0113" w:rsidRDefault="00001A18" w:rsidP="00001A18">
      <w:pPr>
        <w:pStyle w:val="sottotitolocampionato10"/>
        <w:rPr>
          <w:color w:val="002060"/>
        </w:rPr>
      </w:pPr>
      <w:r w:rsidRPr="00CC011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014DB3A4"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23BB0"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8B704"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1D365"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79358"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C8604"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E0245"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A0176"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6D108"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DC61F"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65F29" w14:textId="77777777" w:rsidR="00001A18" w:rsidRPr="00CC0113" w:rsidRDefault="00001A18" w:rsidP="00C73F94">
            <w:pPr>
              <w:pStyle w:val="headertabella0"/>
              <w:rPr>
                <w:color w:val="002060"/>
              </w:rPr>
            </w:pPr>
            <w:r w:rsidRPr="00CC0113">
              <w:rPr>
                <w:color w:val="002060"/>
              </w:rPr>
              <w:t>PE</w:t>
            </w:r>
          </w:p>
        </w:tc>
      </w:tr>
      <w:tr w:rsidR="00001A18" w:rsidRPr="00CC0113" w14:paraId="2AB72156"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F144EA" w14:textId="77777777" w:rsidR="00001A18" w:rsidRPr="00CC0113" w:rsidRDefault="00001A18" w:rsidP="00C73F94">
            <w:pPr>
              <w:pStyle w:val="rowtabella0"/>
              <w:rPr>
                <w:color w:val="002060"/>
              </w:rPr>
            </w:pPr>
            <w:r w:rsidRPr="00CC011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9089" w14:textId="77777777" w:rsidR="00001A18" w:rsidRPr="00CC0113" w:rsidRDefault="00001A18" w:rsidP="00C73F94">
            <w:pPr>
              <w:pStyle w:val="rowtabella0"/>
              <w:jc w:val="center"/>
              <w:rPr>
                <w:color w:val="002060"/>
              </w:rPr>
            </w:pPr>
            <w:r w:rsidRPr="00CC011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EC0B5"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3B53F"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1564"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A7F8E"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6FCF" w14:textId="77777777" w:rsidR="00001A18" w:rsidRPr="00CC0113" w:rsidRDefault="00001A18" w:rsidP="00C73F94">
            <w:pPr>
              <w:pStyle w:val="rowtabella0"/>
              <w:jc w:val="center"/>
              <w:rPr>
                <w:color w:val="002060"/>
              </w:rPr>
            </w:pPr>
            <w:r w:rsidRPr="00CC0113">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3065" w14:textId="77777777" w:rsidR="00001A18" w:rsidRPr="00CC0113" w:rsidRDefault="00001A18" w:rsidP="00C73F94">
            <w:pPr>
              <w:pStyle w:val="rowtabella0"/>
              <w:jc w:val="center"/>
              <w:rPr>
                <w:color w:val="002060"/>
              </w:rPr>
            </w:pPr>
            <w:r w:rsidRPr="00CC011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3E27" w14:textId="77777777" w:rsidR="00001A18" w:rsidRPr="00CC0113" w:rsidRDefault="00001A18" w:rsidP="00C73F94">
            <w:pPr>
              <w:pStyle w:val="rowtabella0"/>
              <w:jc w:val="center"/>
              <w:rPr>
                <w:color w:val="002060"/>
              </w:rPr>
            </w:pPr>
            <w:r w:rsidRPr="00CC011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1F22" w14:textId="77777777" w:rsidR="00001A18" w:rsidRPr="00CC0113" w:rsidRDefault="00001A18" w:rsidP="00C73F94">
            <w:pPr>
              <w:pStyle w:val="rowtabella0"/>
              <w:jc w:val="center"/>
              <w:rPr>
                <w:color w:val="002060"/>
              </w:rPr>
            </w:pPr>
            <w:r w:rsidRPr="00CC0113">
              <w:rPr>
                <w:color w:val="002060"/>
              </w:rPr>
              <w:t>2</w:t>
            </w:r>
          </w:p>
        </w:tc>
      </w:tr>
      <w:tr w:rsidR="00001A18" w:rsidRPr="00CC0113" w14:paraId="3597F98F"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6ACBE" w14:textId="77777777" w:rsidR="00001A18" w:rsidRPr="00CC0113" w:rsidRDefault="00001A18" w:rsidP="00C73F94">
            <w:pPr>
              <w:pStyle w:val="rowtabella0"/>
              <w:rPr>
                <w:color w:val="002060"/>
              </w:rPr>
            </w:pPr>
            <w:r w:rsidRPr="00CC0113">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DE053" w14:textId="77777777" w:rsidR="00001A18" w:rsidRPr="00CC0113" w:rsidRDefault="00001A18" w:rsidP="00C73F94">
            <w:pPr>
              <w:pStyle w:val="rowtabella0"/>
              <w:jc w:val="center"/>
              <w:rPr>
                <w:color w:val="002060"/>
              </w:rPr>
            </w:pPr>
            <w:r w:rsidRPr="00CC011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87D4"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81EB"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AED2A"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92119"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A8CE" w14:textId="77777777" w:rsidR="00001A18" w:rsidRPr="00CC0113" w:rsidRDefault="00001A18" w:rsidP="00C73F94">
            <w:pPr>
              <w:pStyle w:val="rowtabella0"/>
              <w:jc w:val="center"/>
              <w:rPr>
                <w:color w:val="002060"/>
              </w:rPr>
            </w:pPr>
            <w:r w:rsidRPr="00CC0113">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3AFE5" w14:textId="77777777" w:rsidR="00001A18" w:rsidRPr="00CC0113" w:rsidRDefault="00001A18" w:rsidP="00C73F94">
            <w:pPr>
              <w:pStyle w:val="rowtabella0"/>
              <w:jc w:val="center"/>
              <w:rPr>
                <w:color w:val="002060"/>
              </w:rPr>
            </w:pPr>
            <w:r w:rsidRPr="00CC011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9B7D" w14:textId="77777777" w:rsidR="00001A18" w:rsidRPr="00CC0113" w:rsidRDefault="00001A18" w:rsidP="00C73F94">
            <w:pPr>
              <w:pStyle w:val="rowtabella0"/>
              <w:jc w:val="center"/>
              <w:rPr>
                <w:color w:val="002060"/>
              </w:rPr>
            </w:pPr>
            <w:r w:rsidRPr="00CC011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E633" w14:textId="77777777" w:rsidR="00001A18" w:rsidRPr="00CC0113" w:rsidRDefault="00001A18" w:rsidP="00C73F94">
            <w:pPr>
              <w:pStyle w:val="rowtabella0"/>
              <w:jc w:val="center"/>
              <w:rPr>
                <w:color w:val="002060"/>
              </w:rPr>
            </w:pPr>
            <w:r w:rsidRPr="00CC0113">
              <w:rPr>
                <w:color w:val="002060"/>
              </w:rPr>
              <w:t>0</w:t>
            </w:r>
          </w:p>
        </w:tc>
      </w:tr>
      <w:tr w:rsidR="00001A18" w:rsidRPr="00CC0113" w14:paraId="06B83C4E"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DC449" w14:textId="77777777" w:rsidR="00001A18" w:rsidRPr="00CC0113" w:rsidRDefault="00001A18" w:rsidP="00C73F94">
            <w:pPr>
              <w:pStyle w:val="rowtabella0"/>
              <w:rPr>
                <w:color w:val="002060"/>
              </w:rPr>
            </w:pPr>
            <w:r w:rsidRPr="00CC011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FD620" w14:textId="77777777" w:rsidR="00001A18" w:rsidRPr="00CC0113" w:rsidRDefault="00001A18" w:rsidP="00C73F94">
            <w:pPr>
              <w:pStyle w:val="rowtabella0"/>
              <w:jc w:val="center"/>
              <w:rPr>
                <w:color w:val="002060"/>
              </w:rPr>
            </w:pPr>
            <w:r w:rsidRPr="00CC011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468C"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0FD3"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D682"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36A9"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A76B" w14:textId="77777777" w:rsidR="00001A18" w:rsidRPr="00CC0113" w:rsidRDefault="00001A18" w:rsidP="00C73F94">
            <w:pPr>
              <w:pStyle w:val="rowtabella0"/>
              <w:jc w:val="center"/>
              <w:rPr>
                <w:color w:val="002060"/>
              </w:rPr>
            </w:pPr>
            <w:r w:rsidRPr="00CC0113">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28C4A" w14:textId="77777777" w:rsidR="00001A18" w:rsidRPr="00CC0113" w:rsidRDefault="00001A18" w:rsidP="00C73F94">
            <w:pPr>
              <w:pStyle w:val="rowtabella0"/>
              <w:jc w:val="center"/>
              <w:rPr>
                <w:color w:val="002060"/>
              </w:rPr>
            </w:pPr>
            <w:r w:rsidRPr="00CC011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CB33F" w14:textId="77777777" w:rsidR="00001A18" w:rsidRPr="00CC0113" w:rsidRDefault="00001A18" w:rsidP="00C73F94">
            <w:pPr>
              <w:pStyle w:val="rowtabella0"/>
              <w:jc w:val="center"/>
              <w:rPr>
                <w:color w:val="002060"/>
              </w:rPr>
            </w:pPr>
            <w:r w:rsidRPr="00CC011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52DA" w14:textId="77777777" w:rsidR="00001A18" w:rsidRPr="00CC0113" w:rsidRDefault="00001A18" w:rsidP="00C73F94">
            <w:pPr>
              <w:pStyle w:val="rowtabella0"/>
              <w:jc w:val="center"/>
              <w:rPr>
                <w:color w:val="002060"/>
              </w:rPr>
            </w:pPr>
            <w:r w:rsidRPr="00CC0113">
              <w:rPr>
                <w:color w:val="002060"/>
              </w:rPr>
              <w:t>0</w:t>
            </w:r>
          </w:p>
        </w:tc>
      </w:tr>
      <w:tr w:rsidR="00001A18" w:rsidRPr="00CC0113" w14:paraId="6936BB1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E3E45" w14:textId="77777777" w:rsidR="00001A18" w:rsidRPr="00CC0113" w:rsidRDefault="00001A18" w:rsidP="00C73F94">
            <w:pPr>
              <w:pStyle w:val="rowtabella0"/>
              <w:rPr>
                <w:color w:val="002060"/>
              </w:rPr>
            </w:pPr>
            <w:r w:rsidRPr="00CC011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D747" w14:textId="77777777" w:rsidR="00001A18" w:rsidRPr="00CC0113" w:rsidRDefault="00001A18" w:rsidP="00C73F94">
            <w:pPr>
              <w:pStyle w:val="rowtabella0"/>
              <w:jc w:val="center"/>
              <w:rPr>
                <w:color w:val="002060"/>
              </w:rPr>
            </w:pPr>
            <w:r w:rsidRPr="00CC011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A7C15"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721CD"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865BA"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6983"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915E" w14:textId="77777777" w:rsidR="00001A18" w:rsidRPr="00CC0113" w:rsidRDefault="00001A18" w:rsidP="00C73F94">
            <w:pPr>
              <w:pStyle w:val="rowtabella0"/>
              <w:jc w:val="center"/>
              <w:rPr>
                <w:color w:val="002060"/>
              </w:rPr>
            </w:pPr>
            <w:r w:rsidRPr="00CC011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CA7A0" w14:textId="77777777" w:rsidR="00001A18" w:rsidRPr="00CC0113" w:rsidRDefault="00001A18" w:rsidP="00C73F94">
            <w:pPr>
              <w:pStyle w:val="rowtabella0"/>
              <w:jc w:val="center"/>
              <w:rPr>
                <w:color w:val="002060"/>
              </w:rPr>
            </w:pPr>
            <w:r w:rsidRPr="00CC011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954C"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34F1" w14:textId="77777777" w:rsidR="00001A18" w:rsidRPr="00CC0113" w:rsidRDefault="00001A18" w:rsidP="00C73F94">
            <w:pPr>
              <w:pStyle w:val="rowtabella0"/>
              <w:jc w:val="center"/>
              <w:rPr>
                <w:color w:val="002060"/>
              </w:rPr>
            </w:pPr>
            <w:r w:rsidRPr="00CC0113">
              <w:rPr>
                <w:color w:val="002060"/>
              </w:rPr>
              <w:t>0</w:t>
            </w:r>
          </w:p>
        </w:tc>
      </w:tr>
      <w:tr w:rsidR="00001A18" w:rsidRPr="00CC0113" w14:paraId="2E8AB9F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474BD" w14:textId="77777777" w:rsidR="00001A18" w:rsidRPr="00CC0113" w:rsidRDefault="00001A18" w:rsidP="00C73F94">
            <w:pPr>
              <w:pStyle w:val="rowtabella0"/>
              <w:rPr>
                <w:color w:val="002060"/>
              </w:rPr>
            </w:pPr>
            <w:r w:rsidRPr="00CC011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F5B83" w14:textId="77777777" w:rsidR="00001A18" w:rsidRPr="00CC0113" w:rsidRDefault="00001A18" w:rsidP="00C73F94">
            <w:pPr>
              <w:pStyle w:val="rowtabella0"/>
              <w:jc w:val="center"/>
              <w:rPr>
                <w:color w:val="002060"/>
              </w:rPr>
            </w:pPr>
            <w:r w:rsidRPr="00CC011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9D29"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80F60"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BBC7"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A9C54"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36F4" w14:textId="77777777" w:rsidR="00001A18" w:rsidRPr="00CC0113" w:rsidRDefault="00001A18" w:rsidP="00C73F94">
            <w:pPr>
              <w:pStyle w:val="rowtabella0"/>
              <w:jc w:val="center"/>
              <w:rPr>
                <w:color w:val="002060"/>
              </w:rPr>
            </w:pPr>
            <w:r w:rsidRPr="00CC011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512D2" w14:textId="77777777" w:rsidR="00001A18" w:rsidRPr="00CC0113" w:rsidRDefault="00001A18" w:rsidP="00C73F94">
            <w:pPr>
              <w:pStyle w:val="rowtabella0"/>
              <w:jc w:val="center"/>
              <w:rPr>
                <w:color w:val="002060"/>
              </w:rPr>
            </w:pPr>
            <w:r w:rsidRPr="00CC011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D682"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195C" w14:textId="77777777" w:rsidR="00001A18" w:rsidRPr="00CC0113" w:rsidRDefault="00001A18" w:rsidP="00C73F94">
            <w:pPr>
              <w:pStyle w:val="rowtabella0"/>
              <w:jc w:val="center"/>
              <w:rPr>
                <w:color w:val="002060"/>
              </w:rPr>
            </w:pPr>
            <w:r w:rsidRPr="00CC0113">
              <w:rPr>
                <w:color w:val="002060"/>
              </w:rPr>
              <w:t>0</w:t>
            </w:r>
          </w:p>
        </w:tc>
      </w:tr>
      <w:tr w:rsidR="00001A18" w:rsidRPr="00CC0113" w14:paraId="10B8FC52"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0DD10A" w14:textId="77777777" w:rsidR="00001A18" w:rsidRPr="00CC0113" w:rsidRDefault="00001A18" w:rsidP="00C73F94">
            <w:pPr>
              <w:pStyle w:val="rowtabella0"/>
              <w:rPr>
                <w:color w:val="002060"/>
              </w:rPr>
            </w:pPr>
            <w:r w:rsidRPr="00CC0113">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33F6" w14:textId="77777777" w:rsidR="00001A18" w:rsidRPr="00CC0113" w:rsidRDefault="00001A18" w:rsidP="00C73F94">
            <w:pPr>
              <w:pStyle w:val="rowtabella0"/>
              <w:jc w:val="center"/>
              <w:rPr>
                <w:color w:val="002060"/>
              </w:rPr>
            </w:pPr>
            <w:r w:rsidRPr="00CC011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B6192"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B0BF5"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6A1D4"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B042E"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1B1A" w14:textId="77777777" w:rsidR="00001A18" w:rsidRPr="00CC0113" w:rsidRDefault="00001A18" w:rsidP="00C73F94">
            <w:pPr>
              <w:pStyle w:val="rowtabella0"/>
              <w:jc w:val="center"/>
              <w:rPr>
                <w:color w:val="002060"/>
              </w:rPr>
            </w:pPr>
            <w:r w:rsidRPr="00CC011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6560" w14:textId="77777777" w:rsidR="00001A18" w:rsidRPr="00CC0113" w:rsidRDefault="00001A18" w:rsidP="00C73F94">
            <w:pPr>
              <w:pStyle w:val="rowtabella0"/>
              <w:jc w:val="center"/>
              <w:rPr>
                <w:color w:val="002060"/>
              </w:rPr>
            </w:pPr>
            <w:r w:rsidRPr="00CC011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DECD"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50E3" w14:textId="77777777" w:rsidR="00001A18" w:rsidRPr="00CC0113" w:rsidRDefault="00001A18" w:rsidP="00C73F94">
            <w:pPr>
              <w:pStyle w:val="rowtabella0"/>
              <w:jc w:val="center"/>
              <w:rPr>
                <w:color w:val="002060"/>
              </w:rPr>
            </w:pPr>
            <w:r w:rsidRPr="00CC0113">
              <w:rPr>
                <w:color w:val="002060"/>
              </w:rPr>
              <w:t>0</w:t>
            </w:r>
          </w:p>
        </w:tc>
      </w:tr>
      <w:tr w:rsidR="00001A18" w:rsidRPr="00CC0113" w14:paraId="3461A52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47FD3" w14:textId="77777777" w:rsidR="00001A18" w:rsidRPr="00CC0113" w:rsidRDefault="00001A18" w:rsidP="00C73F94">
            <w:pPr>
              <w:pStyle w:val="rowtabella0"/>
              <w:rPr>
                <w:color w:val="002060"/>
              </w:rPr>
            </w:pPr>
            <w:r w:rsidRPr="00CC011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897AB" w14:textId="77777777" w:rsidR="00001A18" w:rsidRPr="00CC0113" w:rsidRDefault="00001A18" w:rsidP="00C73F94">
            <w:pPr>
              <w:pStyle w:val="rowtabella0"/>
              <w:jc w:val="center"/>
              <w:rPr>
                <w:color w:val="002060"/>
              </w:rPr>
            </w:pPr>
            <w:r w:rsidRPr="00CC011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F690B"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D9061"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BAB8"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00ABE"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1C6D" w14:textId="77777777" w:rsidR="00001A18" w:rsidRPr="00CC0113" w:rsidRDefault="00001A18" w:rsidP="00C73F94">
            <w:pPr>
              <w:pStyle w:val="rowtabella0"/>
              <w:jc w:val="center"/>
              <w:rPr>
                <w:color w:val="002060"/>
              </w:rPr>
            </w:pPr>
            <w:r w:rsidRPr="00CC011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44FC0" w14:textId="77777777" w:rsidR="00001A18" w:rsidRPr="00CC0113" w:rsidRDefault="00001A18" w:rsidP="00C73F94">
            <w:pPr>
              <w:pStyle w:val="rowtabella0"/>
              <w:jc w:val="center"/>
              <w:rPr>
                <w:color w:val="002060"/>
              </w:rPr>
            </w:pPr>
            <w:r w:rsidRPr="00CC011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3D89"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980DF" w14:textId="77777777" w:rsidR="00001A18" w:rsidRPr="00CC0113" w:rsidRDefault="00001A18" w:rsidP="00C73F94">
            <w:pPr>
              <w:pStyle w:val="rowtabella0"/>
              <w:jc w:val="center"/>
              <w:rPr>
                <w:color w:val="002060"/>
              </w:rPr>
            </w:pPr>
            <w:r w:rsidRPr="00CC0113">
              <w:rPr>
                <w:color w:val="002060"/>
              </w:rPr>
              <w:t>0</w:t>
            </w:r>
          </w:p>
        </w:tc>
      </w:tr>
      <w:tr w:rsidR="00001A18" w:rsidRPr="00CC0113" w14:paraId="0066978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9C793" w14:textId="77777777" w:rsidR="00001A18" w:rsidRPr="00CC0113" w:rsidRDefault="00001A18" w:rsidP="00C73F94">
            <w:pPr>
              <w:pStyle w:val="rowtabella0"/>
              <w:rPr>
                <w:color w:val="002060"/>
              </w:rPr>
            </w:pPr>
            <w:r w:rsidRPr="00CC011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164A" w14:textId="77777777" w:rsidR="00001A18" w:rsidRPr="00CC0113" w:rsidRDefault="00001A18" w:rsidP="00C73F94">
            <w:pPr>
              <w:pStyle w:val="rowtabella0"/>
              <w:jc w:val="center"/>
              <w:rPr>
                <w:color w:val="002060"/>
              </w:rPr>
            </w:pPr>
            <w:r w:rsidRPr="00CC011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DE17"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5DD97"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2BD67"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E033"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DDED1" w14:textId="77777777" w:rsidR="00001A18" w:rsidRPr="00CC0113" w:rsidRDefault="00001A18" w:rsidP="00C73F94">
            <w:pPr>
              <w:pStyle w:val="rowtabella0"/>
              <w:jc w:val="center"/>
              <w:rPr>
                <w:color w:val="002060"/>
              </w:rPr>
            </w:pPr>
            <w:r w:rsidRPr="00CC011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CD0B" w14:textId="77777777" w:rsidR="00001A18" w:rsidRPr="00CC0113" w:rsidRDefault="00001A18" w:rsidP="00C73F94">
            <w:pPr>
              <w:pStyle w:val="rowtabella0"/>
              <w:jc w:val="center"/>
              <w:rPr>
                <w:color w:val="002060"/>
              </w:rPr>
            </w:pPr>
            <w:r w:rsidRPr="00CC011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C0606"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E4BB" w14:textId="77777777" w:rsidR="00001A18" w:rsidRPr="00CC0113" w:rsidRDefault="00001A18" w:rsidP="00C73F94">
            <w:pPr>
              <w:pStyle w:val="rowtabella0"/>
              <w:jc w:val="center"/>
              <w:rPr>
                <w:color w:val="002060"/>
              </w:rPr>
            </w:pPr>
            <w:r w:rsidRPr="00CC0113">
              <w:rPr>
                <w:color w:val="002060"/>
              </w:rPr>
              <w:t>0</w:t>
            </w:r>
          </w:p>
        </w:tc>
      </w:tr>
      <w:tr w:rsidR="00001A18" w:rsidRPr="00CC0113" w14:paraId="71E1BC72"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FD55B" w14:textId="77777777" w:rsidR="00001A18" w:rsidRPr="00CC0113" w:rsidRDefault="00001A18" w:rsidP="00C73F94">
            <w:pPr>
              <w:pStyle w:val="rowtabella0"/>
              <w:rPr>
                <w:color w:val="002060"/>
              </w:rPr>
            </w:pPr>
            <w:r w:rsidRPr="00CC011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F08F" w14:textId="77777777" w:rsidR="00001A18" w:rsidRPr="00CC0113" w:rsidRDefault="00001A18" w:rsidP="00C73F94">
            <w:pPr>
              <w:pStyle w:val="rowtabella0"/>
              <w:jc w:val="center"/>
              <w:rPr>
                <w:color w:val="002060"/>
              </w:rPr>
            </w:pPr>
            <w:r w:rsidRPr="00CC011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16069"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7A67"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AE97"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A35C"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C55C" w14:textId="77777777" w:rsidR="00001A18" w:rsidRPr="00CC0113" w:rsidRDefault="00001A18" w:rsidP="00C73F94">
            <w:pPr>
              <w:pStyle w:val="rowtabella0"/>
              <w:jc w:val="center"/>
              <w:rPr>
                <w:color w:val="002060"/>
              </w:rPr>
            </w:pPr>
            <w:r w:rsidRPr="00CC011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1218" w14:textId="77777777" w:rsidR="00001A18" w:rsidRPr="00CC0113" w:rsidRDefault="00001A18" w:rsidP="00C73F94">
            <w:pPr>
              <w:pStyle w:val="rowtabella0"/>
              <w:jc w:val="center"/>
              <w:rPr>
                <w:color w:val="002060"/>
              </w:rPr>
            </w:pPr>
            <w:r w:rsidRPr="00CC011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FAFD"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6E56" w14:textId="77777777" w:rsidR="00001A18" w:rsidRPr="00CC0113" w:rsidRDefault="00001A18" w:rsidP="00C73F94">
            <w:pPr>
              <w:pStyle w:val="rowtabella0"/>
              <w:jc w:val="center"/>
              <w:rPr>
                <w:color w:val="002060"/>
              </w:rPr>
            </w:pPr>
            <w:r w:rsidRPr="00CC0113">
              <w:rPr>
                <w:color w:val="002060"/>
              </w:rPr>
              <w:t>0</w:t>
            </w:r>
          </w:p>
        </w:tc>
      </w:tr>
      <w:tr w:rsidR="00001A18" w:rsidRPr="00CC0113" w14:paraId="3853CEA3"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076522" w14:textId="77777777" w:rsidR="00001A18" w:rsidRPr="00CC0113" w:rsidRDefault="00001A18" w:rsidP="00C73F94">
            <w:pPr>
              <w:pStyle w:val="rowtabella0"/>
              <w:rPr>
                <w:color w:val="002060"/>
              </w:rPr>
            </w:pPr>
            <w:r w:rsidRPr="00CC011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FD5FE" w14:textId="77777777" w:rsidR="00001A18" w:rsidRPr="00CC0113" w:rsidRDefault="00001A18" w:rsidP="00C73F94">
            <w:pPr>
              <w:pStyle w:val="rowtabella0"/>
              <w:jc w:val="center"/>
              <w:rPr>
                <w:color w:val="002060"/>
              </w:rPr>
            </w:pPr>
            <w:r w:rsidRPr="00CC011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148DD"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2D15"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86EC"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F528"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EF2E" w14:textId="77777777" w:rsidR="00001A18" w:rsidRPr="00CC0113" w:rsidRDefault="00001A18" w:rsidP="00C73F94">
            <w:pPr>
              <w:pStyle w:val="rowtabella0"/>
              <w:jc w:val="center"/>
              <w:rPr>
                <w:color w:val="002060"/>
              </w:rPr>
            </w:pPr>
            <w:r w:rsidRPr="00CC011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5D8C" w14:textId="77777777" w:rsidR="00001A18" w:rsidRPr="00CC0113" w:rsidRDefault="00001A18" w:rsidP="00C73F94">
            <w:pPr>
              <w:pStyle w:val="rowtabella0"/>
              <w:jc w:val="center"/>
              <w:rPr>
                <w:color w:val="002060"/>
              </w:rPr>
            </w:pPr>
            <w:r w:rsidRPr="00CC011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B9A6"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3DD77" w14:textId="77777777" w:rsidR="00001A18" w:rsidRPr="00CC0113" w:rsidRDefault="00001A18" w:rsidP="00C73F94">
            <w:pPr>
              <w:pStyle w:val="rowtabella0"/>
              <w:jc w:val="center"/>
              <w:rPr>
                <w:color w:val="002060"/>
              </w:rPr>
            </w:pPr>
            <w:r w:rsidRPr="00CC0113">
              <w:rPr>
                <w:color w:val="002060"/>
              </w:rPr>
              <w:t>0</w:t>
            </w:r>
          </w:p>
        </w:tc>
      </w:tr>
      <w:tr w:rsidR="00001A18" w:rsidRPr="00CC0113" w14:paraId="3B24827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B03BB" w14:textId="77777777" w:rsidR="00001A18" w:rsidRPr="00CC0113" w:rsidRDefault="00001A18" w:rsidP="00C73F94">
            <w:pPr>
              <w:pStyle w:val="rowtabella0"/>
              <w:rPr>
                <w:color w:val="002060"/>
              </w:rPr>
            </w:pPr>
            <w:r w:rsidRPr="00CC011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DF78"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BE3D3"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EF57"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C6B3"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C905"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8B8BC" w14:textId="77777777" w:rsidR="00001A18" w:rsidRPr="00CC0113" w:rsidRDefault="00001A18" w:rsidP="00C73F94">
            <w:pPr>
              <w:pStyle w:val="rowtabella0"/>
              <w:jc w:val="center"/>
              <w:rPr>
                <w:color w:val="002060"/>
              </w:rPr>
            </w:pPr>
            <w:r w:rsidRPr="00CC011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B7C5" w14:textId="77777777" w:rsidR="00001A18" w:rsidRPr="00CC0113" w:rsidRDefault="00001A18" w:rsidP="00C73F94">
            <w:pPr>
              <w:pStyle w:val="rowtabella0"/>
              <w:jc w:val="center"/>
              <w:rPr>
                <w:color w:val="002060"/>
              </w:rPr>
            </w:pPr>
            <w:r w:rsidRPr="00CC011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F89B"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0556" w14:textId="77777777" w:rsidR="00001A18" w:rsidRPr="00CC0113" w:rsidRDefault="00001A18" w:rsidP="00C73F94">
            <w:pPr>
              <w:pStyle w:val="rowtabella0"/>
              <w:jc w:val="center"/>
              <w:rPr>
                <w:color w:val="002060"/>
              </w:rPr>
            </w:pPr>
            <w:r w:rsidRPr="00CC0113">
              <w:rPr>
                <w:color w:val="002060"/>
              </w:rPr>
              <w:t>0</w:t>
            </w:r>
          </w:p>
        </w:tc>
      </w:tr>
      <w:tr w:rsidR="00001A18" w:rsidRPr="00CC0113" w14:paraId="6BACFE9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E015A" w14:textId="77777777" w:rsidR="00001A18" w:rsidRPr="00CC0113" w:rsidRDefault="00001A18" w:rsidP="00C73F94">
            <w:pPr>
              <w:pStyle w:val="rowtabella0"/>
              <w:rPr>
                <w:color w:val="002060"/>
              </w:rPr>
            </w:pPr>
            <w:r w:rsidRPr="00CC011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7F4F"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EDA96"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471A6"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E040"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F9CC9"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ECB4B" w14:textId="77777777" w:rsidR="00001A18" w:rsidRPr="00CC0113" w:rsidRDefault="00001A18" w:rsidP="00C73F94">
            <w:pPr>
              <w:pStyle w:val="rowtabella0"/>
              <w:jc w:val="center"/>
              <w:rPr>
                <w:color w:val="002060"/>
              </w:rPr>
            </w:pPr>
            <w:r w:rsidRPr="00CC011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FB41" w14:textId="77777777" w:rsidR="00001A18" w:rsidRPr="00CC0113" w:rsidRDefault="00001A18" w:rsidP="00C73F94">
            <w:pPr>
              <w:pStyle w:val="rowtabella0"/>
              <w:jc w:val="center"/>
              <w:rPr>
                <w:color w:val="002060"/>
              </w:rPr>
            </w:pPr>
            <w:r w:rsidRPr="00CC011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9B85" w14:textId="77777777" w:rsidR="00001A18" w:rsidRPr="00CC0113" w:rsidRDefault="00001A18" w:rsidP="00C73F94">
            <w:pPr>
              <w:pStyle w:val="rowtabella0"/>
              <w:jc w:val="center"/>
              <w:rPr>
                <w:color w:val="002060"/>
              </w:rPr>
            </w:pPr>
            <w:r w:rsidRPr="00CC011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30BEB" w14:textId="77777777" w:rsidR="00001A18" w:rsidRPr="00CC0113" w:rsidRDefault="00001A18" w:rsidP="00C73F94">
            <w:pPr>
              <w:pStyle w:val="rowtabella0"/>
              <w:jc w:val="center"/>
              <w:rPr>
                <w:color w:val="002060"/>
              </w:rPr>
            </w:pPr>
            <w:r w:rsidRPr="00CC0113">
              <w:rPr>
                <w:color w:val="002060"/>
              </w:rPr>
              <w:t>0</w:t>
            </w:r>
          </w:p>
        </w:tc>
      </w:tr>
      <w:tr w:rsidR="00001A18" w:rsidRPr="00CC0113" w14:paraId="1754705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037AE" w14:textId="77777777" w:rsidR="00001A18" w:rsidRPr="00CC0113" w:rsidRDefault="00001A18" w:rsidP="00C73F94">
            <w:pPr>
              <w:pStyle w:val="rowtabella0"/>
              <w:rPr>
                <w:color w:val="002060"/>
              </w:rPr>
            </w:pPr>
            <w:r w:rsidRPr="00CC011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4F10B"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FFCE1"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FAF6"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C8430"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0798"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82A1C" w14:textId="77777777" w:rsidR="00001A18" w:rsidRPr="00CC0113" w:rsidRDefault="00001A18" w:rsidP="00C73F94">
            <w:pPr>
              <w:pStyle w:val="rowtabella0"/>
              <w:jc w:val="center"/>
              <w:rPr>
                <w:color w:val="002060"/>
              </w:rPr>
            </w:pPr>
            <w:r w:rsidRPr="00CC011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4507C" w14:textId="77777777" w:rsidR="00001A18" w:rsidRPr="00CC0113" w:rsidRDefault="00001A18" w:rsidP="00C73F94">
            <w:pPr>
              <w:pStyle w:val="rowtabella0"/>
              <w:jc w:val="center"/>
              <w:rPr>
                <w:color w:val="002060"/>
              </w:rPr>
            </w:pPr>
            <w:r w:rsidRPr="00CC0113">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767F"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EAAA0" w14:textId="77777777" w:rsidR="00001A18" w:rsidRPr="00CC0113" w:rsidRDefault="00001A18" w:rsidP="00C73F94">
            <w:pPr>
              <w:pStyle w:val="rowtabella0"/>
              <w:jc w:val="center"/>
              <w:rPr>
                <w:color w:val="002060"/>
              </w:rPr>
            </w:pPr>
            <w:r w:rsidRPr="00CC0113">
              <w:rPr>
                <w:color w:val="002060"/>
              </w:rPr>
              <w:t>0</w:t>
            </w:r>
          </w:p>
        </w:tc>
      </w:tr>
      <w:tr w:rsidR="00001A18" w:rsidRPr="00CC0113" w14:paraId="71B96FC7"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66F754" w14:textId="77777777" w:rsidR="00001A18" w:rsidRPr="00CC0113" w:rsidRDefault="00001A18" w:rsidP="00C73F94">
            <w:pPr>
              <w:pStyle w:val="rowtabella0"/>
              <w:rPr>
                <w:color w:val="002060"/>
              </w:rPr>
            </w:pPr>
            <w:r w:rsidRPr="00CC011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01B3"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DBA3"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2CB1E"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FBA4"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8FD5"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9C45" w14:textId="77777777" w:rsidR="00001A18" w:rsidRPr="00CC0113" w:rsidRDefault="00001A18" w:rsidP="00C73F94">
            <w:pPr>
              <w:pStyle w:val="rowtabella0"/>
              <w:jc w:val="center"/>
              <w:rPr>
                <w:color w:val="002060"/>
              </w:rPr>
            </w:pPr>
            <w:r w:rsidRPr="00CC011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DE41" w14:textId="77777777" w:rsidR="00001A18" w:rsidRPr="00CC0113" w:rsidRDefault="00001A18" w:rsidP="00C73F94">
            <w:pPr>
              <w:pStyle w:val="rowtabella0"/>
              <w:jc w:val="center"/>
              <w:rPr>
                <w:color w:val="002060"/>
              </w:rPr>
            </w:pPr>
            <w:r w:rsidRPr="00CC011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03FA0" w14:textId="77777777" w:rsidR="00001A18" w:rsidRPr="00CC0113" w:rsidRDefault="00001A18" w:rsidP="00C73F94">
            <w:pPr>
              <w:pStyle w:val="rowtabella0"/>
              <w:jc w:val="center"/>
              <w:rPr>
                <w:color w:val="002060"/>
              </w:rPr>
            </w:pPr>
            <w:r w:rsidRPr="00CC011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5B90F" w14:textId="77777777" w:rsidR="00001A18" w:rsidRPr="00CC0113" w:rsidRDefault="00001A18" w:rsidP="00C73F94">
            <w:pPr>
              <w:pStyle w:val="rowtabella0"/>
              <w:jc w:val="center"/>
              <w:rPr>
                <w:color w:val="002060"/>
              </w:rPr>
            </w:pPr>
            <w:r w:rsidRPr="00CC0113">
              <w:rPr>
                <w:color w:val="002060"/>
              </w:rPr>
              <w:t>0</w:t>
            </w:r>
          </w:p>
        </w:tc>
      </w:tr>
    </w:tbl>
    <w:p w14:paraId="720224BE" w14:textId="77777777" w:rsidR="00001A18" w:rsidRPr="00CC0113" w:rsidRDefault="00001A18" w:rsidP="00001A18">
      <w:pPr>
        <w:pStyle w:val="breakline"/>
        <w:rPr>
          <w:rFonts w:eastAsiaTheme="minorEastAsia"/>
          <w:color w:val="002060"/>
        </w:rPr>
      </w:pPr>
    </w:p>
    <w:p w14:paraId="57488C2D" w14:textId="77777777" w:rsidR="00001A18" w:rsidRPr="00CC0113" w:rsidRDefault="00001A18" w:rsidP="00001A18">
      <w:pPr>
        <w:pStyle w:val="titoloprinc0"/>
        <w:rPr>
          <w:color w:val="002060"/>
        </w:rPr>
      </w:pPr>
      <w:r w:rsidRPr="00CC0113">
        <w:rPr>
          <w:color w:val="002060"/>
        </w:rPr>
        <w:t>PROGRAMMA GARE</w:t>
      </w:r>
    </w:p>
    <w:p w14:paraId="15367DA1" w14:textId="77777777" w:rsidR="00001A18" w:rsidRPr="00CC0113" w:rsidRDefault="00001A18" w:rsidP="00001A18">
      <w:pPr>
        <w:pStyle w:val="breakline"/>
        <w:rPr>
          <w:color w:val="002060"/>
        </w:rPr>
      </w:pPr>
    </w:p>
    <w:p w14:paraId="667E56D0" w14:textId="77777777" w:rsidR="00001A18" w:rsidRPr="00CC0113" w:rsidRDefault="00001A18" w:rsidP="00001A18">
      <w:pPr>
        <w:pStyle w:val="sottotitolocampionato10"/>
        <w:rPr>
          <w:color w:val="002060"/>
        </w:rPr>
      </w:pPr>
      <w:r w:rsidRPr="00CC0113">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98"/>
        <w:gridCol w:w="1546"/>
        <w:gridCol w:w="1539"/>
      </w:tblGrid>
      <w:tr w:rsidR="00001A18" w:rsidRPr="00CC0113" w14:paraId="5D910B62"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554CA"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27A15"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27A61"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DB3BA"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4D444"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00B8C"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7C157"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4448F787"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6E9448" w14:textId="77777777" w:rsidR="00001A18" w:rsidRPr="00CC0113" w:rsidRDefault="00001A18" w:rsidP="00C73F94">
            <w:pPr>
              <w:pStyle w:val="rowtabella0"/>
              <w:rPr>
                <w:color w:val="002060"/>
              </w:rPr>
            </w:pPr>
            <w:r w:rsidRPr="00CC0113">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B544A" w14:textId="77777777" w:rsidR="00001A18" w:rsidRPr="00CC0113" w:rsidRDefault="00001A18" w:rsidP="00C73F94">
            <w:pPr>
              <w:pStyle w:val="rowtabella0"/>
              <w:rPr>
                <w:color w:val="002060"/>
              </w:rPr>
            </w:pPr>
            <w:r w:rsidRPr="00CC0113">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D7551"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2AADD9" w14:textId="77777777" w:rsidR="00001A18" w:rsidRPr="00CC0113" w:rsidRDefault="00001A18" w:rsidP="00C73F94">
            <w:pPr>
              <w:pStyle w:val="rowtabella0"/>
              <w:rPr>
                <w:color w:val="002060"/>
              </w:rPr>
            </w:pPr>
            <w:r w:rsidRPr="00CC0113">
              <w:rPr>
                <w:color w:val="002060"/>
              </w:rPr>
              <w:t>28/03/2025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5C1642" w14:textId="77777777" w:rsidR="00001A18" w:rsidRPr="00CC0113" w:rsidRDefault="00001A18" w:rsidP="00C73F94">
            <w:pPr>
              <w:pStyle w:val="rowtabella0"/>
              <w:rPr>
                <w:color w:val="002060"/>
              </w:rPr>
            </w:pPr>
            <w:r w:rsidRPr="00CC0113">
              <w:rPr>
                <w:color w:val="002060"/>
              </w:rPr>
              <w:t xml:space="preserve">5286 PALESTRA </w:t>
            </w:r>
            <w:proofErr w:type="gramStart"/>
            <w:r w:rsidRPr="00CC0113">
              <w:rPr>
                <w:color w:val="002060"/>
              </w:rPr>
              <w:t>C.SPORTIVO</w:t>
            </w:r>
            <w:proofErr w:type="gramEnd"/>
            <w:r w:rsidRPr="00CC0113">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E8CD6" w14:textId="77777777" w:rsidR="00001A18" w:rsidRPr="00CC0113" w:rsidRDefault="00001A18" w:rsidP="00C73F94">
            <w:pPr>
              <w:pStyle w:val="rowtabella0"/>
              <w:rPr>
                <w:color w:val="002060"/>
              </w:rPr>
            </w:pPr>
            <w:r w:rsidRPr="00CC011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DC3B0" w14:textId="77777777" w:rsidR="00001A18" w:rsidRPr="00CC0113" w:rsidRDefault="00001A18" w:rsidP="00C73F94">
            <w:pPr>
              <w:pStyle w:val="rowtabella0"/>
              <w:rPr>
                <w:color w:val="002060"/>
              </w:rPr>
            </w:pPr>
            <w:r w:rsidRPr="00CC0113">
              <w:rPr>
                <w:color w:val="002060"/>
              </w:rPr>
              <w:t>VIA ALFIERI SNC</w:t>
            </w:r>
          </w:p>
        </w:tc>
      </w:tr>
      <w:tr w:rsidR="00001A18" w:rsidRPr="00CC0113" w14:paraId="620AB7C8"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4CBF8C" w14:textId="77777777" w:rsidR="00001A18" w:rsidRPr="00CC0113" w:rsidRDefault="00001A18" w:rsidP="00C73F94">
            <w:pPr>
              <w:pStyle w:val="rowtabella0"/>
              <w:rPr>
                <w:color w:val="002060"/>
              </w:rPr>
            </w:pPr>
            <w:r w:rsidRPr="00CC011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5D3EF8" w14:textId="77777777" w:rsidR="00001A18" w:rsidRPr="00CC0113" w:rsidRDefault="00001A18" w:rsidP="00C73F94">
            <w:pPr>
              <w:pStyle w:val="rowtabella0"/>
              <w:rPr>
                <w:color w:val="002060"/>
              </w:rPr>
            </w:pPr>
            <w:r w:rsidRPr="00CC0113">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457328"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5F8ED0"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F68DC3" w14:textId="77777777" w:rsidR="00001A18" w:rsidRPr="00CC0113" w:rsidRDefault="00001A18" w:rsidP="00C73F94">
            <w:pPr>
              <w:pStyle w:val="rowtabella0"/>
              <w:rPr>
                <w:color w:val="002060"/>
              </w:rPr>
            </w:pPr>
            <w:r w:rsidRPr="00CC0113">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A967A0" w14:textId="77777777" w:rsidR="00001A18" w:rsidRPr="00CC0113" w:rsidRDefault="00001A18" w:rsidP="00C73F94">
            <w:pPr>
              <w:pStyle w:val="rowtabella0"/>
              <w:rPr>
                <w:color w:val="002060"/>
              </w:rPr>
            </w:pPr>
            <w:r w:rsidRPr="00CC011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F953A4" w14:textId="77777777" w:rsidR="00001A18" w:rsidRPr="00CC0113" w:rsidRDefault="00001A18" w:rsidP="00C73F94">
            <w:pPr>
              <w:pStyle w:val="rowtabella0"/>
              <w:rPr>
                <w:color w:val="002060"/>
              </w:rPr>
            </w:pPr>
            <w:r w:rsidRPr="00CC0113">
              <w:rPr>
                <w:color w:val="002060"/>
              </w:rPr>
              <w:t>VIA ALESSANDRO MANZONI</w:t>
            </w:r>
          </w:p>
        </w:tc>
      </w:tr>
      <w:tr w:rsidR="00001A18" w:rsidRPr="00CC0113" w14:paraId="36C00B0D"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396193" w14:textId="77777777" w:rsidR="00001A18" w:rsidRPr="00CC0113" w:rsidRDefault="00001A18" w:rsidP="00C73F94">
            <w:pPr>
              <w:pStyle w:val="rowtabella0"/>
              <w:rPr>
                <w:color w:val="002060"/>
              </w:rPr>
            </w:pPr>
            <w:r w:rsidRPr="00CC0113">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613026" w14:textId="77777777" w:rsidR="00001A18" w:rsidRPr="00CC0113" w:rsidRDefault="00001A18" w:rsidP="00C73F94">
            <w:pPr>
              <w:pStyle w:val="rowtabella0"/>
              <w:rPr>
                <w:color w:val="002060"/>
              </w:rPr>
            </w:pPr>
            <w:r w:rsidRPr="00CC0113">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810349"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67ED6B" w14:textId="77777777" w:rsidR="00001A18" w:rsidRPr="00CC0113" w:rsidRDefault="00001A18" w:rsidP="00C73F94">
            <w:pPr>
              <w:pStyle w:val="rowtabella0"/>
              <w:rPr>
                <w:color w:val="002060"/>
              </w:rPr>
            </w:pPr>
            <w:r w:rsidRPr="00CC0113">
              <w:rPr>
                <w:color w:val="002060"/>
              </w:rPr>
              <w:t>28/03/2025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0C2345" w14:textId="77777777" w:rsidR="00001A18" w:rsidRPr="00CC0113" w:rsidRDefault="00001A18" w:rsidP="00C73F94">
            <w:pPr>
              <w:pStyle w:val="rowtabella0"/>
              <w:rPr>
                <w:color w:val="002060"/>
              </w:rPr>
            </w:pPr>
            <w:r w:rsidRPr="00CC0113">
              <w:rPr>
                <w:color w:val="002060"/>
              </w:rPr>
              <w:t xml:space="preserve">5429 PAL.COM. </w:t>
            </w:r>
            <w:proofErr w:type="gramStart"/>
            <w:r w:rsidRPr="00CC0113">
              <w:rPr>
                <w:color w:val="002060"/>
              </w:rPr>
              <w:t>S.MICHELE</w:t>
            </w:r>
            <w:proofErr w:type="gramEnd"/>
            <w:r w:rsidRPr="00CC0113">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B20294" w14:textId="77777777" w:rsidR="00001A18" w:rsidRPr="00CC0113" w:rsidRDefault="00001A18" w:rsidP="00C73F94">
            <w:pPr>
              <w:pStyle w:val="rowtabella0"/>
              <w:rPr>
                <w:color w:val="002060"/>
              </w:rPr>
            </w:pPr>
            <w:r w:rsidRPr="00CC0113">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19D2FC" w14:textId="77777777" w:rsidR="00001A18" w:rsidRPr="00CC0113" w:rsidRDefault="00001A18" w:rsidP="00C73F94">
            <w:pPr>
              <w:pStyle w:val="rowtabella0"/>
              <w:rPr>
                <w:color w:val="002060"/>
              </w:rPr>
            </w:pPr>
            <w:r w:rsidRPr="00CC0113">
              <w:rPr>
                <w:color w:val="002060"/>
              </w:rPr>
              <w:t>VIA LORETO</w:t>
            </w:r>
          </w:p>
        </w:tc>
      </w:tr>
      <w:tr w:rsidR="00001A18" w:rsidRPr="00CC0113" w14:paraId="3E347BB2"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74D515" w14:textId="77777777" w:rsidR="00001A18" w:rsidRPr="00CC0113" w:rsidRDefault="00001A18" w:rsidP="00C73F94">
            <w:pPr>
              <w:pStyle w:val="rowtabella0"/>
              <w:rPr>
                <w:color w:val="002060"/>
              </w:rPr>
            </w:pPr>
            <w:r w:rsidRPr="00CC0113">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1F3490" w14:textId="77777777" w:rsidR="00001A18" w:rsidRPr="00CC0113" w:rsidRDefault="00001A18" w:rsidP="00C73F94">
            <w:pPr>
              <w:pStyle w:val="rowtabella0"/>
              <w:rPr>
                <w:color w:val="002060"/>
              </w:rPr>
            </w:pPr>
            <w:r w:rsidRPr="00CC0113">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30390D"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098AAA"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198350" w14:textId="77777777" w:rsidR="00001A18" w:rsidRPr="00CC0113" w:rsidRDefault="00001A18" w:rsidP="00C73F94">
            <w:pPr>
              <w:pStyle w:val="rowtabella0"/>
              <w:rPr>
                <w:color w:val="002060"/>
              </w:rPr>
            </w:pPr>
            <w:r w:rsidRPr="00CC011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F4897" w14:textId="77777777" w:rsidR="00001A18" w:rsidRPr="00CC0113" w:rsidRDefault="00001A18" w:rsidP="00C73F94">
            <w:pPr>
              <w:pStyle w:val="rowtabella0"/>
              <w:rPr>
                <w:color w:val="002060"/>
              </w:rPr>
            </w:pPr>
            <w:r w:rsidRPr="00CC011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208900" w14:textId="77777777" w:rsidR="00001A18" w:rsidRPr="00CC0113" w:rsidRDefault="00001A18" w:rsidP="00C73F94">
            <w:pPr>
              <w:pStyle w:val="rowtabella0"/>
              <w:rPr>
                <w:color w:val="002060"/>
              </w:rPr>
            </w:pPr>
            <w:r w:rsidRPr="00CC0113">
              <w:rPr>
                <w:color w:val="002060"/>
              </w:rPr>
              <w:t>VIA DELLO SPORT</w:t>
            </w:r>
          </w:p>
        </w:tc>
      </w:tr>
      <w:tr w:rsidR="00001A18" w:rsidRPr="00CC0113" w14:paraId="7963BD8F"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7A1E6C" w14:textId="77777777" w:rsidR="00001A18" w:rsidRPr="00CC0113" w:rsidRDefault="00001A18" w:rsidP="00C73F94">
            <w:pPr>
              <w:pStyle w:val="rowtabella0"/>
              <w:rPr>
                <w:color w:val="002060"/>
              </w:rPr>
            </w:pPr>
            <w:r w:rsidRPr="00CC0113">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EE0F5E" w14:textId="77777777" w:rsidR="00001A18" w:rsidRPr="00CC0113" w:rsidRDefault="00001A18" w:rsidP="00C73F94">
            <w:pPr>
              <w:pStyle w:val="rowtabella0"/>
              <w:rPr>
                <w:color w:val="002060"/>
              </w:rPr>
            </w:pPr>
            <w:r w:rsidRPr="00CC011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D065D6"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DF90AA"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BDC65E" w14:textId="77777777" w:rsidR="00001A18" w:rsidRPr="00CC0113" w:rsidRDefault="00001A18" w:rsidP="00C73F94">
            <w:pPr>
              <w:pStyle w:val="rowtabella0"/>
              <w:rPr>
                <w:color w:val="002060"/>
              </w:rPr>
            </w:pPr>
            <w:r w:rsidRPr="00CC0113">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6FBA53" w14:textId="77777777" w:rsidR="00001A18" w:rsidRPr="00CC0113" w:rsidRDefault="00001A18" w:rsidP="00C73F94">
            <w:pPr>
              <w:pStyle w:val="rowtabella0"/>
              <w:rPr>
                <w:color w:val="002060"/>
              </w:rPr>
            </w:pPr>
            <w:r w:rsidRPr="00CC0113">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BC224" w14:textId="77777777" w:rsidR="00001A18" w:rsidRPr="00CC0113" w:rsidRDefault="00001A18" w:rsidP="00C73F94">
            <w:pPr>
              <w:pStyle w:val="rowtabella0"/>
              <w:rPr>
                <w:color w:val="002060"/>
              </w:rPr>
            </w:pPr>
            <w:r w:rsidRPr="00CC0113">
              <w:rPr>
                <w:color w:val="002060"/>
              </w:rPr>
              <w:t>VIA LUDOVICO SCARFIOTTI</w:t>
            </w:r>
          </w:p>
        </w:tc>
      </w:tr>
      <w:tr w:rsidR="00001A18" w:rsidRPr="00CC0113" w14:paraId="2FCC8CF8"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6C1907" w14:textId="77777777" w:rsidR="00001A18" w:rsidRPr="00CC0113" w:rsidRDefault="00001A18" w:rsidP="00C73F94">
            <w:pPr>
              <w:pStyle w:val="rowtabella0"/>
              <w:rPr>
                <w:color w:val="002060"/>
              </w:rPr>
            </w:pPr>
            <w:r w:rsidRPr="00CC0113">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08E19C" w14:textId="77777777" w:rsidR="00001A18" w:rsidRPr="00CC0113" w:rsidRDefault="00001A18" w:rsidP="00C73F94">
            <w:pPr>
              <w:pStyle w:val="rowtabella0"/>
              <w:rPr>
                <w:color w:val="002060"/>
              </w:rPr>
            </w:pPr>
            <w:r w:rsidRPr="00CC0113">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C3DCC3"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F9136E"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6B0B0C" w14:textId="77777777" w:rsidR="00001A18" w:rsidRPr="00CC0113" w:rsidRDefault="00001A18" w:rsidP="00C73F94">
            <w:pPr>
              <w:pStyle w:val="rowtabella0"/>
              <w:rPr>
                <w:color w:val="002060"/>
              </w:rPr>
            </w:pPr>
            <w:r w:rsidRPr="00CC0113">
              <w:rPr>
                <w:color w:val="002060"/>
              </w:rPr>
              <w:t xml:space="preserve">5454 </w:t>
            </w:r>
            <w:proofErr w:type="gramStart"/>
            <w:r w:rsidRPr="00CC0113">
              <w:rPr>
                <w:color w:val="002060"/>
              </w:rPr>
              <w:t>C.COPERTO</w:t>
            </w:r>
            <w:proofErr w:type="gramEnd"/>
            <w:r w:rsidRPr="00CC011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93AC04" w14:textId="77777777" w:rsidR="00001A18" w:rsidRPr="00CC0113" w:rsidRDefault="00001A18" w:rsidP="00C73F94">
            <w:pPr>
              <w:pStyle w:val="rowtabella0"/>
              <w:rPr>
                <w:color w:val="002060"/>
              </w:rPr>
            </w:pPr>
            <w:r w:rsidRPr="00CC011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AFB6E" w14:textId="77777777" w:rsidR="00001A18" w:rsidRPr="00CC0113" w:rsidRDefault="00001A18" w:rsidP="00C73F94">
            <w:pPr>
              <w:pStyle w:val="rowtabella0"/>
              <w:rPr>
                <w:color w:val="002060"/>
              </w:rPr>
            </w:pPr>
            <w:r w:rsidRPr="00CC0113">
              <w:rPr>
                <w:color w:val="002060"/>
              </w:rPr>
              <w:t>VIA VILLA TOMBARI</w:t>
            </w:r>
          </w:p>
        </w:tc>
      </w:tr>
      <w:tr w:rsidR="00001A18" w:rsidRPr="00CC0113" w14:paraId="59D36313"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48D00C" w14:textId="77777777" w:rsidR="00001A18" w:rsidRPr="00CC0113" w:rsidRDefault="00001A18" w:rsidP="00C73F94">
            <w:pPr>
              <w:pStyle w:val="rowtabella0"/>
              <w:rPr>
                <w:color w:val="002060"/>
              </w:rPr>
            </w:pPr>
            <w:r w:rsidRPr="00CC0113">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240E9" w14:textId="77777777" w:rsidR="00001A18" w:rsidRPr="00CC0113" w:rsidRDefault="00001A18" w:rsidP="00C73F94">
            <w:pPr>
              <w:pStyle w:val="rowtabella0"/>
              <w:rPr>
                <w:color w:val="002060"/>
              </w:rPr>
            </w:pPr>
            <w:r w:rsidRPr="00CC0113">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121B6"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6E847" w14:textId="77777777" w:rsidR="00001A18" w:rsidRPr="00CC0113" w:rsidRDefault="00001A18" w:rsidP="00C73F94">
            <w:pPr>
              <w:pStyle w:val="rowtabella0"/>
              <w:rPr>
                <w:color w:val="002060"/>
              </w:rPr>
            </w:pPr>
            <w:r w:rsidRPr="00CC0113">
              <w:rPr>
                <w:color w:val="002060"/>
              </w:rPr>
              <w:t>29/03/2025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9EF97" w14:textId="77777777" w:rsidR="00001A18" w:rsidRPr="00CC0113" w:rsidRDefault="00001A18" w:rsidP="00C73F94">
            <w:pPr>
              <w:pStyle w:val="rowtabella0"/>
              <w:rPr>
                <w:color w:val="002060"/>
              </w:rPr>
            </w:pPr>
            <w:r w:rsidRPr="00CC0113">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9612D" w14:textId="77777777" w:rsidR="00001A18" w:rsidRPr="00CC0113" w:rsidRDefault="00001A18" w:rsidP="00C73F94">
            <w:pPr>
              <w:pStyle w:val="rowtabella0"/>
              <w:rPr>
                <w:color w:val="002060"/>
              </w:rPr>
            </w:pPr>
            <w:r w:rsidRPr="00CC0113">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1D5CA" w14:textId="77777777" w:rsidR="00001A18" w:rsidRPr="00CC0113" w:rsidRDefault="00001A18" w:rsidP="00C73F94">
            <w:pPr>
              <w:pStyle w:val="rowtabella0"/>
              <w:rPr>
                <w:color w:val="002060"/>
              </w:rPr>
            </w:pPr>
            <w:r w:rsidRPr="00CC0113">
              <w:rPr>
                <w:color w:val="002060"/>
              </w:rPr>
              <w:t>VIA VERDI</w:t>
            </w:r>
          </w:p>
        </w:tc>
      </w:tr>
    </w:tbl>
    <w:p w14:paraId="1D8CAEB0" w14:textId="77777777" w:rsidR="00001A18" w:rsidRPr="00CC0113" w:rsidRDefault="00001A18" w:rsidP="00001A18">
      <w:pPr>
        <w:pStyle w:val="breakline"/>
        <w:rPr>
          <w:color w:val="002060"/>
        </w:rPr>
      </w:pPr>
    </w:p>
    <w:p w14:paraId="39166729" w14:textId="77777777" w:rsidR="00001A18" w:rsidRPr="00CC0113" w:rsidRDefault="00001A18" w:rsidP="00001A18">
      <w:pPr>
        <w:pStyle w:val="breakline"/>
        <w:rPr>
          <w:color w:val="002060"/>
        </w:rPr>
      </w:pPr>
    </w:p>
    <w:p w14:paraId="2B8065D7" w14:textId="77777777" w:rsidR="00001A18" w:rsidRPr="00CC0113" w:rsidRDefault="00001A18" w:rsidP="00001A18">
      <w:pPr>
        <w:pStyle w:val="titolocampionato0"/>
        <w:shd w:val="clear" w:color="auto" w:fill="CCCCCC"/>
        <w:spacing w:before="80" w:after="40"/>
        <w:rPr>
          <w:color w:val="002060"/>
        </w:rPr>
      </w:pPr>
      <w:r w:rsidRPr="00CC0113">
        <w:rPr>
          <w:color w:val="002060"/>
        </w:rPr>
        <w:t>CALCIO A CINQUE SERIE C2</w:t>
      </w:r>
    </w:p>
    <w:p w14:paraId="77CFA9B1" w14:textId="77777777" w:rsidR="00001A18" w:rsidRPr="001E2445" w:rsidRDefault="00001A18" w:rsidP="00001A18">
      <w:pPr>
        <w:pStyle w:val="LndNormale1"/>
        <w:jc w:val="center"/>
        <w:rPr>
          <w:rFonts w:cs="Arial"/>
          <w:b/>
          <w:color w:val="002060"/>
          <w:sz w:val="36"/>
          <w:szCs w:val="36"/>
        </w:rPr>
      </w:pPr>
      <w:r w:rsidRPr="001E2445">
        <w:rPr>
          <w:rFonts w:cs="Arial"/>
          <w:b/>
          <w:color w:val="002060"/>
          <w:sz w:val="36"/>
          <w:szCs w:val="36"/>
        </w:rPr>
        <w:t>CONTEMPORANEITA’ ULTIME DUE GIORNATE</w:t>
      </w:r>
    </w:p>
    <w:p w14:paraId="74ADDB2A" w14:textId="77777777" w:rsidR="00001A18" w:rsidRPr="001E2445" w:rsidRDefault="00001A18" w:rsidP="00001A18">
      <w:pPr>
        <w:pStyle w:val="Corpodeltesto21"/>
        <w:jc w:val="center"/>
        <w:rPr>
          <w:rFonts w:ascii="Arial" w:hAnsi="Arial" w:cs="Arial"/>
          <w:b/>
          <w:color w:val="002060"/>
          <w:sz w:val="22"/>
          <w:szCs w:val="22"/>
        </w:rPr>
      </w:pPr>
    </w:p>
    <w:p w14:paraId="4CBDE1CD" w14:textId="77777777" w:rsidR="00001A18" w:rsidRDefault="00001A18" w:rsidP="00001A18">
      <w:pPr>
        <w:pStyle w:val="LndNormale1"/>
        <w:rPr>
          <w:color w:val="002060"/>
        </w:rPr>
      </w:pPr>
      <w:r>
        <w:rPr>
          <w:color w:val="002060"/>
        </w:rPr>
        <w:lastRenderedPageBreak/>
        <w:t>Si fa presente che, come riportato nel Comunicato Ufficiale n° 05 del 02/08/2025, l</w:t>
      </w:r>
      <w:r w:rsidRPr="0014473F">
        <w:rPr>
          <w:color w:val="002060"/>
        </w:rPr>
        <w:t xml:space="preserve">e ultime due giornate di campionato dovranno essere disputate il Venerdì alle ore 21:45; non saranno concessi in nessun caso anticipi e posticipi tranne l’anticipo di gare ininfluenti ai fini della classifica. </w:t>
      </w:r>
    </w:p>
    <w:p w14:paraId="2B8C65F1" w14:textId="77777777" w:rsidR="00001A18" w:rsidRDefault="00001A18" w:rsidP="00001A18">
      <w:pPr>
        <w:pStyle w:val="LndNormale1"/>
        <w:rPr>
          <w:color w:val="002060"/>
        </w:rPr>
      </w:pPr>
    </w:p>
    <w:p w14:paraId="442F9AAE" w14:textId="77777777" w:rsidR="00001A18" w:rsidRPr="00CC0113" w:rsidRDefault="00001A18" w:rsidP="00001A18">
      <w:pPr>
        <w:pStyle w:val="titoloprinc0"/>
        <w:rPr>
          <w:color w:val="002060"/>
        </w:rPr>
      </w:pPr>
      <w:r w:rsidRPr="00CC0113">
        <w:rPr>
          <w:color w:val="002060"/>
        </w:rPr>
        <w:t>RISULTATI</w:t>
      </w:r>
    </w:p>
    <w:p w14:paraId="714DCDAA" w14:textId="77777777" w:rsidR="00001A18" w:rsidRPr="00CC0113" w:rsidRDefault="00001A18" w:rsidP="00001A18">
      <w:pPr>
        <w:pStyle w:val="breakline"/>
        <w:rPr>
          <w:color w:val="002060"/>
        </w:rPr>
      </w:pPr>
    </w:p>
    <w:p w14:paraId="50D7E566" w14:textId="77777777" w:rsidR="00001A18" w:rsidRPr="00CC0113" w:rsidRDefault="00001A18" w:rsidP="00001A18">
      <w:pPr>
        <w:pStyle w:val="sottotitolocampionato10"/>
        <w:rPr>
          <w:color w:val="002060"/>
        </w:rPr>
      </w:pPr>
      <w:r w:rsidRPr="00CC0113">
        <w:rPr>
          <w:color w:val="002060"/>
        </w:rPr>
        <w:t>RISULTATI UFFICIALI GARE DEL 14/03/2025</w:t>
      </w:r>
    </w:p>
    <w:p w14:paraId="0AB2552A" w14:textId="77777777" w:rsidR="00807466" w:rsidRPr="00807466" w:rsidRDefault="00807466" w:rsidP="00807466">
      <w:pPr>
        <w:pStyle w:val="sottotitolocampionato20"/>
        <w:spacing w:before="0" w:beforeAutospacing="0" w:after="0" w:afterAutospacing="0"/>
        <w:rPr>
          <w:rFonts w:ascii="Arial" w:hAnsi="Arial" w:cs="Arial"/>
          <w:color w:val="002060"/>
          <w:sz w:val="20"/>
          <w:szCs w:val="20"/>
        </w:rPr>
      </w:pPr>
      <w:r w:rsidRPr="00807466">
        <w:rPr>
          <w:rFonts w:ascii="Arial" w:hAnsi="Arial" w:cs="Arial"/>
          <w:color w:val="002060"/>
          <w:sz w:val="20"/>
          <w:szCs w:val="20"/>
        </w:rPr>
        <w:t>Si trascrivono qui di seguito i risultati ufficiali delle gare disputate</w:t>
      </w:r>
    </w:p>
    <w:p w14:paraId="59830FD0" w14:textId="77777777" w:rsidR="00001A18" w:rsidRPr="00CC0113" w:rsidRDefault="00001A18" w:rsidP="00001A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01A18" w:rsidRPr="00CC0113" w14:paraId="218F00FC"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3D6A5DBF"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275B5" w14:textId="77777777" w:rsidR="00001A18" w:rsidRPr="00CC0113" w:rsidRDefault="00001A18" w:rsidP="00C73F94">
                  <w:pPr>
                    <w:pStyle w:val="headertabella0"/>
                    <w:rPr>
                      <w:color w:val="002060"/>
                    </w:rPr>
                  </w:pPr>
                  <w:r w:rsidRPr="00CC0113">
                    <w:rPr>
                      <w:color w:val="002060"/>
                    </w:rPr>
                    <w:t>GIRONE A - 10 Giornata - R</w:t>
                  </w:r>
                </w:p>
              </w:tc>
            </w:tr>
            <w:tr w:rsidR="00001A18" w:rsidRPr="00CC0113" w14:paraId="747C74BE"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9B3CAF" w14:textId="77777777" w:rsidR="00001A18" w:rsidRPr="00CC0113" w:rsidRDefault="00001A18" w:rsidP="00C73F94">
                  <w:pPr>
                    <w:pStyle w:val="rowtabella0"/>
                    <w:rPr>
                      <w:color w:val="002060"/>
                    </w:rPr>
                  </w:pPr>
                  <w:r w:rsidRPr="00CC011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3C650" w14:textId="77777777" w:rsidR="00001A18" w:rsidRPr="00CC0113" w:rsidRDefault="00001A18" w:rsidP="00C73F94">
                  <w:pPr>
                    <w:pStyle w:val="rowtabella0"/>
                    <w:rPr>
                      <w:color w:val="002060"/>
                    </w:rPr>
                  </w:pPr>
                  <w:r w:rsidRPr="00CC0113">
                    <w:rPr>
                      <w:color w:val="002060"/>
                    </w:rPr>
                    <w:t>- LUCREZIA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BC280" w14:textId="77777777" w:rsidR="00001A18" w:rsidRPr="00CC0113" w:rsidRDefault="00001A18" w:rsidP="00C73F94">
                  <w:pPr>
                    <w:pStyle w:val="rowtabella0"/>
                    <w:jc w:val="center"/>
                    <w:rPr>
                      <w:color w:val="002060"/>
                    </w:rPr>
                  </w:pPr>
                  <w:r w:rsidRPr="00CC0113">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1A7BB" w14:textId="77777777" w:rsidR="00001A18" w:rsidRPr="00CC0113" w:rsidRDefault="00001A18" w:rsidP="00C73F94">
                  <w:pPr>
                    <w:pStyle w:val="rowtabella0"/>
                    <w:jc w:val="center"/>
                    <w:rPr>
                      <w:color w:val="002060"/>
                    </w:rPr>
                  </w:pPr>
                  <w:r w:rsidRPr="00CC0113">
                    <w:rPr>
                      <w:color w:val="002060"/>
                    </w:rPr>
                    <w:t> </w:t>
                  </w:r>
                </w:p>
              </w:tc>
            </w:tr>
            <w:tr w:rsidR="00001A18" w:rsidRPr="00CC0113" w14:paraId="0EECE954"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9785A0" w14:textId="77777777" w:rsidR="00001A18" w:rsidRPr="00CC0113" w:rsidRDefault="00001A18" w:rsidP="00C73F94">
                  <w:pPr>
                    <w:pStyle w:val="rowtabella0"/>
                    <w:rPr>
                      <w:color w:val="002060"/>
                    </w:rPr>
                  </w:pPr>
                  <w:r w:rsidRPr="00CC0113">
                    <w:rPr>
                      <w:color w:val="002060"/>
                    </w:rPr>
                    <w:t>ACQUALAGNA CALCIO C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EE2B69" w14:textId="77777777" w:rsidR="00001A18" w:rsidRPr="00CC0113" w:rsidRDefault="00001A18" w:rsidP="00C73F94">
                  <w:pPr>
                    <w:pStyle w:val="rowtabella0"/>
                    <w:rPr>
                      <w:color w:val="002060"/>
                    </w:rPr>
                  </w:pPr>
                  <w:r w:rsidRPr="00CC0113">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041E48" w14:textId="77777777" w:rsidR="00001A18" w:rsidRPr="00CC0113" w:rsidRDefault="00001A18" w:rsidP="00C73F94">
                  <w:pPr>
                    <w:pStyle w:val="rowtabella0"/>
                    <w:jc w:val="center"/>
                    <w:rPr>
                      <w:color w:val="002060"/>
                    </w:rPr>
                  </w:pPr>
                  <w:r w:rsidRPr="00CC011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0A8068" w14:textId="77777777" w:rsidR="00001A18" w:rsidRPr="00CC0113" w:rsidRDefault="00001A18" w:rsidP="00C73F94">
                  <w:pPr>
                    <w:pStyle w:val="rowtabella0"/>
                    <w:jc w:val="center"/>
                    <w:rPr>
                      <w:color w:val="002060"/>
                    </w:rPr>
                  </w:pPr>
                  <w:r w:rsidRPr="00CC0113">
                    <w:rPr>
                      <w:color w:val="002060"/>
                    </w:rPr>
                    <w:t> </w:t>
                  </w:r>
                </w:p>
              </w:tc>
            </w:tr>
            <w:tr w:rsidR="00001A18" w:rsidRPr="00CC0113" w14:paraId="2A329B11"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C0034C" w14:textId="77777777" w:rsidR="00001A18" w:rsidRPr="00CC0113" w:rsidRDefault="00001A18" w:rsidP="00C73F94">
                  <w:pPr>
                    <w:pStyle w:val="rowtabella0"/>
                    <w:rPr>
                      <w:color w:val="002060"/>
                    </w:rPr>
                  </w:pPr>
                  <w:r w:rsidRPr="00CC0113">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4B54E6" w14:textId="77777777" w:rsidR="00001A18" w:rsidRPr="00CC0113" w:rsidRDefault="00001A18" w:rsidP="00C73F94">
                  <w:pPr>
                    <w:pStyle w:val="rowtabella0"/>
                    <w:rPr>
                      <w:color w:val="002060"/>
                    </w:rPr>
                  </w:pPr>
                  <w:r w:rsidRPr="00CC0113">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04D0AD" w14:textId="77777777" w:rsidR="00001A18" w:rsidRPr="00CC0113" w:rsidRDefault="00001A18" w:rsidP="00C73F94">
                  <w:pPr>
                    <w:pStyle w:val="rowtabella0"/>
                    <w:jc w:val="center"/>
                    <w:rPr>
                      <w:color w:val="002060"/>
                    </w:rPr>
                  </w:pPr>
                  <w:r w:rsidRPr="00CC011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C63D83" w14:textId="77777777" w:rsidR="00001A18" w:rsidRPr="00CC0113" w:rsidRDefault="00001A18" w:rsidP="00C73F94">
                  <w:pPr>
                    <w:pStyle w:val="rowtabella0"/>
                    <w:jc w:val="center"/>
                    <w:rPr>
                      <w:color w:val="002060"/>
                    </w:rPr>
                  </w:pPr>
                  <w:r w:rsidRPr="00CC0113">
                    <w:rPr>
                      <w:color w:val="002060"/>
                    </w:rPr>
                    <w:t> </w:t>
                  </w:r>
                </w:p>
              </w:tc>
            </w:tr>
            <w:tr w:rsidR="00001A18" w:rsidRPr="00CC0113" w14:paraId="75D44B88"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7391CC" w14:textId="77777777" w:rsidR="00001A18" w:rsidRPr="00CC0113" w:rsidRDefault="00001A18" w:rsidP="00C73F94">
                  <w:pPr>
                    <w:pStyle w:val="rowtabella0"/>
                    <w:rPr>
                      <w:color w:val="002060"/>
                    </w:rPr>
                  </w:pPr>
                  <w:proofErr w:type="gramStart"/>
                  <w:r w:rsidRPr="00CC0113">
                    <w:rPr>
                      <w:color w:val="002060"/>
                    </w:rPr>
                    <w:t>CITTA</w:t>
                  </w:r>
                  <w:proofErr w:type="gramEnd"/>
                  <w:r w:rsidRPr="00CC0113">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AD28E8" w14:textId="77777777" w:rsidR="00001A18" w:rsidRPr="00CC0113" w:rsidRDefault="00001A18" w:rsidP="00C73F94">
                  <w:pPr>
                    <w:pStyle w:val="rowtabella0"/>
                    <w:rPr>
                      <w:color w:val="002060"/>
                    </w:rPr>
                  </w:pPr>
                  <w:r w:rsidRPr="00CC0113">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073867" w14:textId="77777777" w:rsidR="00001A18" w:rsidRPr="00CC0113" w:rsidRDefault="00001A18" w:rsidP="00C73F94">
                  <w:pPr>
                    <w:pStyle w:val="rowtabella0"/>
                    <w:jc w:val="center"/>
                    <w:rPr>
                      <w:color w:val="002060"/>
                    </w:rPr>
                  </w:pPr>
                  <w:r w:rsidRPr="00CC011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0BA561" w14:textId="77777777" w:rsidR="00001A18" w:rsidRPr="00CC0113" w:rsidRDefault="00001A18" w:rsidP="00C73F94">
                  <w:pPr>
                    <w:pStyle w:val="rowtabella0"/>
                    <w:jc w:val="center"/>
                    <w:rPr>
                      <w:color w:val="002060"/>
                    </w:rPr>
                  </w:pPr>
                  <w:r w:rsidRPr="00CC0113">
                    <w:rPr>
                      <w:color w:val="002060"/>
                    </w:rPr>
                    <w:t> </w:t>
                  </w:r>
                </w:p>
              </w:tc>
            </w:tr>
            <w:tr w:rsidR="00001A18" w:rsidRPr="00CC0113" w14:paraId="4B011A14"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62A3AE" w14:textId="77777777" w:rsidR="00001A18" w:rsidRPr="00CC0113" w:rsidRDefault="00001A18" w:rsidP="00C73F94">
                  <w:pPr>
                    <w:pStyle w:val="rowtabella0"/>
                    <w:rPr>
                      <w:color w:val="002060"/>
                    </w:rPr>
                  </w:pPr>
                  <w:r w:rsidRPr="00CC0113">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E2D0B" w14:textId="77777777" w:rsidR="00001A18" w:rsidRPr="00CC0113" w:rsidRDefault="00001A18" w:rsidP="00C73F94">
                  <w:pPr>
                    <w:pStyle w:val="rowtabella0"/>
                    <w:rPr>
                      <w:color w:val="002060"/>
                    </w:rPr>
                  </w:pPr>
                  <w:r w:rsidRPr="00CC0113">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2C8F3" w14:textId="77777777" w:rsidR="00001A18" w:rsidRPr="00CC0113" w:rsidRDefault="00001A18" w:rsidP="00C73F94">
                  <w:pPr>
                    <w:pStyle w:val="rowtabella0"/>
                    <w:jc w:val="center"/>
                    <w:rPr>
                      <w:color w:val="002060"/>
                    </w:rPr>
                  </w:pPr>
                  <w:r w:rsidRPr="00CC0113">
                    <w:rPr>
                      <w:color w:val="002060"/>
                    </w:rPr>
                    <w:t>6 - 6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3F6D5" w14:textId="77777777" w:rsidR="00001A18" w:rsidRPr="00CC0113" w:rsidRDefault="00001A18" w:rsidP="00C73F94">
                  <w:pPr>
                    <w:pStyle w:val="rowtabella0"/>
                    <w:jc w:val="center"/>
                    <w:rPr>
                      <w:color w:val="002060"/>
                    </w:rPr>
                  </w:pPr>
                  <w:r w:rsidRPr="00CC0113">
                    <w:rPr>
                      <w:color w:val="002060"/>
                    </w:rPr>
                    <w:t> </w:t>
                  </w:r>
                </w:p>
              </w:tc>
            </w:tr>
          </w:tbl>
          <w:p w14:paraId="04523CCC" w14:textId="77777777" w:rsidR="00001A18" w:rsidRPr="00CC0113" w:rsidRDefault="00001A18" w:rsidP="00C73F9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458072F5"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3152E" w14:textId="77777777" w:rsidR="00001A18" w:rsidRPr="00CC0113" w:rsidRDefault="00001A18" w:rsidP="00C73F94">
                  <w:pPr>
                    <w:pStyle w:val="headertabella0"/>
                    <w:rPr>
                      <w:color w:val="002060"/>
                    </w:rPr>
                  </w:pPr>
                  <w:r w:rsidRPr="00CC0113">
                    <w:rPr>
                      <w:color w:val="002060"/>
                    </w:rPr>
                    <w:t>GIRONE B - 10 Giornata - R</w:t>
                  </w:r>
                </w:p>
              </w:tc>
            </w:tr>
            <w:tr w:rsidR="00001A18" w:rsidRPr="00CC0113" w14:paraId="79ABA74E"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C6F466" w14:textId="77777777" w:rsidR="00001A18" w:rsidRPr="00CC0113" w:rsidRDefault="00001A18" w:rsidP="00C73F94">
                  <w:pPr>
                    <w:pStyle w:val="rowtabella0"/>
                    <w:rPr>
                      <w:color w:val="002060"/>
                    </w:rPr>
                  </w:pPr>
                  <w:r w:rsidRPr="00CC0113">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ACD43" w14:textId="77777777" w:rsidR="00001A18" w:rsidRPr="00CC0113" w:rsidRDefault="00001A18" w:rsidP="00C73F94">
                  <w:pPr>
                    <w:pStyle w:val="rowtabella0"/>
                    <w:rPr>
                      <w:color w:val="002060"/>
                    </w:rPr>
                  </w:pPr>
                  <w:r w:rsidRPr="00CC0113">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165DF" w14:textId="77777777" w:rsidR="00001A18" w:rsidRPr="00CC0113" w:rsidRDefault="00001A18" w:rsidP="00C73F94">
                  <w:pPr>
                    <w:pStyle w:val="rowtabella0"/>
                    <w:jc w:val="center"/>
                    <w:rPr>
                      <w:color w:val="002060"/>
                    </w:rPr>
                  </w:pPr>
                  <w:r w:rsidRPr="00CC0113">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DF062" w14:textId="77777777" w:rsidR="00001A18" w:rsidRPr="00CC0113" w:rsidRDefault="00001A18" w:rsidP="00C73F94">
                  <w:pPr>
                    <w:pStyle w:val="rowtabella0"/>
                    <w:jc w:val="center"/>
                    <w:rPr>
                      <w:color w:val="002060"/>
                    </w:rPr>
                  </w:pPr>
                  <w:r w:rsidRPr="00CC0113">
                    <w:rPr>
                      <w:color w:val="002060"/>
                    </w:rPr>
                    <w:t> </w:t>
                  </w:r>
                </w:p>
              </w:tc>
            </w:tr>
            <w:tr w:rsidR="00001A18" w:rsidRPr="00CC0113" w14:paraId="68A85F42"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3E5505" w14:textId="77777777" w:rsidR="00001A18" w:rsidRPr="00CC0113" w:rsidRDefault="00001A18" w:rsidP="00C73F94">
                  <w:pPr>
                    <w:pStyle w:val="rowtabella0"/>
                    <w:rPr>
                      <w:color w:val="002060"/>
                    </w:rPr>
                  </w:pPr>
                  <w:r w:rsidRPr="00CC0113">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507A0E" w14:textId="77777777" w:rsidR="00001A18" w:rsidRPr="00CC0113" w:rsidRDefault="00001A18" w:rsidP="00C73F94">
                  <w:pPr>
                    <w:pStyle w:val="rowtabella0"/>
                    <w:rPr>
                      <w:color w:val="002060"/>
                    </w:rPr>
                  </w:pPr>
                  <w:r w:rsidRPr="00CC0113">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6751BC" w14:textId="77777777" w:rsidR="00001A18" w:rsidRPr="00CC0113" w:rsidRDefault="00001A18" w:rsidP="00C73F94">
                  <w:pPr>
                    <w:pStyle w:val="rowtabella0"/>
                    <w:jc w:val="center"/>
                    <w:rPr>
                      <w:color w:val="002060"/>
                    </w:rPr>
                  </w:pPr>
                  <w:r w:rsidRPr="00CC0113">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B793A8" w14:textId="77777777" w:rsidR="00001A18" w:rsidRPr="00CC0113" w:rsidRDefault="00001A18" w:rsidP="00C73F94">
                  <w:pPr>
                    <w:pStyle w:val="rowtabella0"/>
                    <w:jc w:val="center"/>
                    <w:rPr>
                      <w:color w:val="002060"/>
                    </w:rPr>
                  </w:pPr>
                  <w:r w:rsidRPr="00CC0113">
                    <w:rPr>
                      <w:color w:val="002060"/>
                    </w:rPr>
                    <w:t> </w:t>
                  </w:r>
                </w:p>
              </w:tc>
            </w:tr>
            <w:tr w:rsidR="00001A18" w:rsidRPr="00CC0113" w14:paraId="18A679B3"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5B4EE8" w14:textId="77777777" w:rsidR="00001A18" w:rsidRPr="00CC0113" w:rsidRDefault="00001A18" w:rsidP="00C73F94">
                  <w:pPr>
                    <w:pStyle w:val="rowtabella0"/>
                    <w:rPr>
                      <w:color w:val="002060"/>
                    </w:rPr>
                  </w:pPr>
                  <w:r w:rsidRPr="00CC0113">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EECB49" w14:textId="77777777" w:rsidR="00001A18" w:rsidRPr="00CC0113" w:rsidRDefault="00001A18" w:rsidP="00C73F94">
                  <w:pPr>
                    <w:pStyle w:val="rowtabella0"/>
                    <w:rPr>
                      <w:color w:val="002060"/>
                    </w:rPr>
                  </w:pPr>
                  <w:r w:rsidRPr="00CC0113">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F9816A" w14:textId="77777777" w:rsidR="00001A18" w:rsidRPr="00CC0113" w:rsidRDefault="00001A18" w:rsidP="00C73F94">
                  <w:pPr>
                    <w:pStyle w:val="rowtabella0"/>
                    <w:jc w:val="center"/>
                    <w:rPr>
                      <w:color w:val="002060"/>
                    </w:rPr>
                  </w:pPr>
                  <w:r w:rsidRPr="00CC011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E6ADCD" w14:textId="77777777" w:rsidR="00001A18" w:rsidRPr="00CC0113" w:rsidRDefault="00001A18" w:rsidP="00C73F94">
                  <w:pPr>
                    <w:pStyle w:val="rowtabella0"/>
                    <w:jc w:val="center"/>
                    <w:rPr>
                      <w:color w:val="002060"/>
                    </w:rPr>
                  </w:pPr>
                  <w:r w:rsidRPr="00CC0113">
                    <w:rPr>
                      <w:color w:val="002060"/>
                    </w:rPr>
                    <w:t> </w:t>
                  </w:r>
                </w:p>
              </w:tc>
            </w:tr>
            <w:tr w:rsidR="00001A18" w:rsidRPr="00CC0113" w14:paraId="734E3C1A"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9794E7" w14:textId="77777777" w:rsidR="00001A18" w:rsidRPr="00CC0113" w:rsidRDefault="00001A18" w:rsidP="00C73F94">
                  <w:pPr>
                    <w:pStyle w:val="rowtabella0"/>
                    <w:rPr>
                      <w:color w:val="002060"/>
                    </w:rPr>
                  </w:pPr>
                  <w:r w:rsidRPr="00CC0113">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3849B1" w14:textId="77777777" w:rsidR="00001A18" w:rsidRPr="00CC0113" w:rsidRDefault="00001A18" w:rsidP="00C73F94">
                  <w:pPr>
                    <w:pStyle w:val="rowtabella0"/>
                    <w:rPr>
                      <w:color w:val="002060"/>
                    </w:rPr>
                  </w:pPr>
                  <w:r w:rsidRPr="00CC0113">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6FFB19" w14:textId="77777777" w:rsidR="00001A18" w:rsidRPr="00CC0113" w:rsidRDefault="00001A18" w:rsidP="00C73F94">
                  <w:pPr>
                    <w:pStyle w:val="rowtabella0"/>
                    <w:jc w:val="center"/>
                    <w:rPr>
                      <w:color w:val="002060"/>
                    </w:rPr>
                  </w:pPr>
                  <w:r w:rsidRPr="00CC011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00A1DC" w14:textId="77777777" w:rsidR="00001A18" w:rsidRPr="00CC0113" w:rsidRDefault="00001A18" w:rsidP="00C73F94">
                  <w:pPr>
                    <w:pStyle w:val="rowtabella0"/>
                    <w:jc w:val="center"/>
                    <w:rPr>
                      <w:color w:val="002060"/>
                    </w:rPr>
                  </w:pPr>
                  <w:r w:rsidRPr="00CC0113">
                    <w:rPr>
                      <w:color w:val="002060"/>
                    </w:rPr>
                    <w:t> </w:t>
                  </w:r>
                </w:p>
              </w:tc>
            </w:tr>
            <w:tr w:rsidR="00001A18" w:rsidRPr="00CC0113" w14:paraId="34E5C5A8"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64AC2E" w14:textId="77777777" w:rsidR="00001A18" w:rsidRPr="00CC0113" w:rsidRDefault="00001A18" w:rsidP="00C73F94">
                  <w:pPr>
                    <w:pStyle w:val="rowtabella0"/>
                    <w:rPr>
                      <w:color w:val="002060"/>
                    </w:rPr>
                  </w:pPr>
                  <w:r w:rsidRPr="00CC0113">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2E286C" w14:textId="77777777" w:rsidR="00001A18" w:rsidRPr="00CC0113" w:rsidRDefault="00001A18" w:rsidP="00C73F94">
                  <w:pPr>
                    <w:pStyle w:val="rowtabella0"/>
                    <w:rPr>
                      <w:color w:val="002060"/>
                    </w:rPr>
                  </w:pPr>
                  <w:r w:rsidRPr="00CC0113">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D16432" w14:textId="77777777" w:rsidR="00001A18" w:rsidRPr="00CC0113" w:rsidRDefault="00001A18" w:rsidP="00C73F94">
                  <w:pPr>
                    <w:pStyle w:val="rowtabella0"/>
                    <w:jc w:val="center"/>
                    <w:rPr>
                      <w:color w:val="002060"/>
                    </w:rPr>
                  </w:pPr>
                  <w:r w:rsidRPr="00CC0113">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FD850B" w14:textId="77777777" w:rsidR="00001A18" w:rsidRPr="00CC0113" w:rsidRDefault="00001A18" w:rsidP="00C73F94">
                  <w:pPr>
                    <w:pStyle w:val="rowtabella0"/>
                    <w:jc w:val="center"/>
                    <w:rPr>
                      <w:color w:val="002060"/>
                    </w:rPr>
                  </w:pPr>
                  <w:r w:rsidRPr="00CC0113">
                    <w:rPr>
                      <w:color w:val="002060"/>
                    </w:rPr>
                    <w:t> </w:t>
                  </w:r>
                </w:p>
              </w:tc>
            </w:tr>
            <w:tr w:rsidR="00001A18" w:rsidRPr="00CC0113" w14:paraId="03041DA3"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C9CBD" w14:textId="77777777" w:rsidR="00001A18" w:rsidRPr="00CC0113" w:rsidRDefault="00001A18" w:rsidP="00C73F94">
                  <w:pPr>
                    <w:pStyle w:val="rowtabella0"/>
                    <w:rPr>
                      <w:color w:val="002060"/>
                    </w:rPr>
                  </w:pPr>
                  <w:r w:rsidRPr="00CC0113">
                    <w:rPr>
                      <w:color w:val="002060"/>
                    </w:rPr>
                    <w:t>POLISPORTIVA UROBORO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5EF47" w14:textId="77777777" w:rsidR="00001A18" w:rsidRPr="00CC0113" w:rsidRDefault="00001A18" w:rsidP="00C73F94">
                  <w:pPr>
                    <w:pStyle w:val="rowtabella0"/>
                    <w:rPr>
                      <w:color w:val="002060"/>
                    </w:rPr>
                  </w:pPr>
                  <w:r w:rsidRPr="00CC0113">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950EF" w14:textId="77777777" w:rsidR="00001A18" w:rsidRPr="00CC0113" w:rsidRDefault="00001A18" w:rsidP="00C73F94">
                  <w:pPr>
                    <w:pStyle w:val="rowtabella0"/>
                    <w:jc w:val="center"/>
                    <w:rPr>
                      <w:color w:val="002060"/>
                    </w:rPr>
                  </w:pPr>
                  <w:r w:rsidRPr="00CC0113">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2A801" w14:textId="77777777" w:rsidR="00001A18" w:rsidRPr="00CC0113" w:rsidRDefault="00001A18" w:rsidP="00C73F94">
                  <w:pPr>
                    <w:pStyle w:val="rowtabella0"/>
                    <w:jc w:val="center"/>
                    <w:rPr>
                      <w:color w:val="002060"/>
                    </w:rPr>
                  </w:pPr>
                  <w:r w:rsidRPr="00CC0113">
                    <w:rPr>
                      <w:color w:val="002060"/>
                    </w:rPr>
                    <w:t> </w:t>
                  </w:r>
                </w:p>
              </w:tc>
            </w:tr>
            <w:tr w:rsidR="00001A18" w:rsidRPr="00CC0113" w14:paraId="0383AE70"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4FF19F93" w14:textId="77777777" w:rsidR="00001A18" w:rsidRPr="00CC0113" w:rsidRDefault="00001A18" w:rsidP="00C73F94">
                  <w:pPr>
                    <w:pStyle w:val="rowtabella0"/>
                    <w:rPr>
                      <w:color w:val="002060"/>
                    </w:rPr>
                  </w:pPr>
                  <w:r w:rsidRPr="00CC0113">
                    <w:rPr>
                      <w:color w:val="002060"/>
                    </w:rPr>
                    <w:t>(1) - disputata il 15/03/2025</w:t>
                  </w:r>
                </w:p>
              </w:tc>
            </w:tr>
          </w:tbl>
          <w:p w14:paraId="6DC7B59C" w14:textId="77777777" w:rsidR="00001A18" w:rsidRPr="00CC0113" w:rsidRDefault="00001A18" w:rsidP="00C73F94">
            <w:pPr>
              <w:rPr>
                <w:color w:val="002060"/>
              </w:rPr>
            </w:pPr>
          </w:p>
        </w:tc>
      </w:tr>
    </w:tbl>
    <w:p w14:paraId="062578D3" w14:textId="77777777" w:rsidR="00001A18" w:rsidRPr="00CC0113" w:rsidRDefault="00001A18" w:rsidP="00001A1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1A18" w:rsidRPr="00CC0113" w14:paraId="343D9D56"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14325BF7"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8EFBF" w14:textId="77777777" w:rsidR="00001A18" w:rsidRPr="00CC0113" w:rsidRDefault="00001A18" w:rsidP="00C73F94">
                  <w:pPr>
                    <w:pStyle w:val="headertabella0"/>
                    <w:rPr>
                      <w:color w:val="002060"/>
                    </w:rPr>
                  </w:pPr>
                  <w:r w:rsidRPr="00CC0113">
                    <w:rPr>
                      <w:color w:val="002060"/>
                    </w:rPr>
                    <w:t>GIRONE C - 10 Giornata - R</w:t>
                  </w:r>
                </w:p>
              </w:tc>
            </w:tr>
            <w:tr w:rsidR="00001A18" w:rsidRPr="00CC0113" w14:paraId="5B7C6AF1"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FEC395" w14:textId="77777777" w:rsidR="00001A18" w:rsidRPr="00CC0113" w:rsidRDefault="00001A18" w:rsidP="00C73F94">
                  <w:pPr>
                    <w:pStyle w:val="rowtabella0"/>
                    <w:rPr>
                      <w:color w:val="002060"/>
                    </w:rPr>
                  </w:pPr>
                  <w:r w:rsidRPr="00CC0113">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21574" w14:textId="77777777" w:rsidR="00001A18" w:rsidRPr="00CC0113" w:rsidRDefault="00001A18" w:rsidP="00C73F94">
                  <w:pPr>
                    <w:pStyle w:val="rowtabella0"/>
                    <w:rPr>
                      <w:color w:val="002060"/>
                    </w:rPr>
                  </w:pPr>
                  <w:r w:rsidRPr="00CC0113">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DD364" w14:textId="77777777" w:rsidR="00001A18" w:rsidRPr="00CC0113" w:rsidRDefault="00001A18" w:rsidP="00C73F94">
                  <w:pPr>
                    <w:pStyle w:val="rowtabella0"/>
                    <w:jc w:val="center"/>
                    <w:rPr>
                      <w:color w:val="002060"/>
                    </w:rPr>
                  </w:pPr>
                  <w:r w:rsidRPr="00CC0113">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36B68" w14:textId="77777777" w:rsidR="00001A18" w:rsidRPr="00CC0113" w:rsidRDefault="00001A18" w:rsidP="00C73F94">
                  <w:pPr>
                    <w:pStyle w:val="rowtabella0"/>
                    <w:jc w:val="center"/>
                    <w:rPr>
                      <w:color w:val="002060"/>
                    </w:rPr>
                  </w:pPr>
                  <w:r w:rsidRPr="00CC0113">
                    <w:rPr>
                      <w:color w:val="002060"/>
                    </w:rPr>
                    <w:t> </w:t>
                  </w:r>
                </w:p>
              </w:tc>
            </w:tr>
            <w:tr w:rsidR="00001A18" w:rsidRPr="00CC0113" w14:paraId="0F3E4CD7"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1F8A8C" w14:textId="77777777" w:rsidR="00001A18" w:rsidRPr="00CC0113" w:rsidRDefault="00001A18" w:rsidP="00C73F94">
                  <w:pPr>
                    <w:pStyle w:val="rowtabella0"/>
                    <w:rPr>
                      <w:color w:val="002060"/>
                    </w:rPr>
                  </w:pPr>
                  <w:r w:rsidRPr="00CC0113">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130563" w14:textId="77777777" w:rsidR="00001A18" w:rsidRPr="00CC0113" w:rsidRDefault="00001A18" w:rsidP="00C73F94">
                  <w:pPr>
                    <w:pStyle w:val="rowtabella0"/>
                    <w:rPr>
                      <w:color w:val="002060"/>
                    </w:rPr>
                  </w:pPr>
                  <w:r w:rsidRPr="00CC0113">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C2695A" w14:textId="77777777" w:rsidR="00001A18" w:rsidRPr="00CC0113" w:rsidRDefault="00001A18" w:rsidP="00C73F94">
                  <w:pPr>
                    <w:pStyle w:val="rowtabella0"/>
                    <w:jc w:val="center"/>
                    <w:rPr>
                      <w:color w:val="002060"/>
                    </w:rPr>
                  </w:pPr>
                  <w:r w:rsidRPr="00CC011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5078FD" w14:textId="77777777" w:rsidR="00001A18" w:rsidRPr="00CC0113" w:rsidRDefault="00001A18" w:rsidP="00C73F94">
                  <w:pPr>
                    <w:pStyle w:val="rowtabella0"/>
                    <w:jc w:val="center"/>
                    <w:rPr>
                      <w:color w:val="002060"/>
                    </w:rPr>
                  </w:pPr>
                  <w:r w:rsidRPr="00CC0113">
                    <w:rPr>
                      <w:color w:val="002060"/>
                    </w:rPr>
                    <w:t> </w:t>
                  </w:r>
                </w:p>
              </w:tc>
            </w:tr>
            <w:tr w:rsidR="00001A18" w:rsidRPr="00CC0113" w14:paraId="1A79E360"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16A028" w14:textId="77777777" w:rsidR="00001A18" w:rsidRPr="00CC0113" w:rsidRDefault="00001A18" w:rsidP="00C73F94">
                  <w:pPr>
                    <w:pStyle w:val="rowtabella0"/>
                    <w:rPr>
                      <w:color w:val="002060"/>
                    </w:rPr>
                  </w:pPr>
                  <w:r w:rsidRPr="00CC0113">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0B0662" w14:textId="77777777" w:rsidR="00001A18" w:rsidRPr="00CC0113" w:rsidRDefault="00001A18" w:rsidP="00C73F94">
                  <w:pPr>
                    <w:pStyle w:val="rowtabella0"/>
                    <w:rPr>
                      <w:color w:val="002060"/>
                    </w:rPr>
                  </w:pPr>
                  <w:r w:rsidRPr="00CC0113">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00ADFF" w14:textId="77777777" w:rsidR="00001A18" w:rsidRPr="00CC0113" w:rsidRDefault="00001A18" w:rsidP="00C73F94">
                  <w:pPr>
                    <w:pStyle w:val="rowtabella0"/>
                    <w:jc w:val="center"/>
                    <w:rPr>
                      <w:color w:val="002060"/>
                    </w:rPr>
                  </w:pPr>
                  <w:r w:rsidRPr="00CC011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200C04" w14:textId="77777777" w:rsidR="00001A18" w:rsidRPr="00CC0113" w:rsidRDefault="00001A18" w:rsidP="00C73F94">
                  <w:pPr>
                    <w:pStyle w:val="rowtabella0"/>
                    <w:jc w:val="center"/>
                    <w:rPr>
                      <w:color w:val="002060"/>
                    </w:rPr>
                  </w:pPr>
                  <w:r w:rsidRPr="00CC0113">
                    <w:rPr>
                      <w:color w:val="002060"/>
                    </w:rPr>
                    <w:t> </w:t>
                  </w:r>
                </w:p>
              </w:tc>
            </w:tr>
            <w:tr w:rsidR="00001A18" w:rsidRPr="00CC0113" w14:paraId="0F63FC5E"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149F42" w14:textId="77777777" w:rsidR="00001A18" w:rsidRPr="00CC0113" w:rsidRDefault="00001A18" w:rsidP="00C73F94">
                  <w:pPr>
                    <w:pStyle w:val="rowtabella0"/>
                    <w:rPr>
                      <w:color w:val="002060"/>
                    </w:rPr>
                  </w:pPr>
                  <w:r w:rsidRPr="00CC0113">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2E8876" w14:textId="77777777" w:rsidR="00001A18" w:rsidRPr="00CC0113" w:rsidRDefault="00001A18" w:rsidP="00C73F94">
                  <w:pPr>
                    <w:pStyle w:val="rowtabella0"/>
                    <w:rPr>
                      <w:color w:val="002060"/>
                    </w:rPr>
                  </w:pPr>
                  <w:r w:rsidRPr="00CC0113">
                    <w:rPr>
                      <w:color w:val="002060"/>
                    </w:rPr>
                    <w:t xml:space="preserve">- </w:t>
                  </w:r>
                  <w:proofErr w:type="gramStart"/>
                  <w:r w:rsidRPr="00CC0113">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35D668" w14:textId="77777777" w:rsidR="00001A18" w:rsidRPr="00CC0113" w:rsidRDefault="00001A18" w:rsidP="00C73F94">
                  <w:pPr>
                    <w:pStyle w:val="rowtabella0"/>
                    <w:jc w:val="center"/>
                    <w:rPr>
                      <w:color w:val="002060"/>
                    </w:rPr>
                  </w:pPr>
                  <w:r w:rsidRPr="00CC011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6F2ED2" w14:textId="77777777" w:rsidR="00001A18" w:rsidRPr="00CC0113" w:rsidRDefault="00001A18" w:rsidP="00C73F94">
                  <w:pPr>
                    <w:pStyle w:val="rowtabella0"/>
                    <w:jc w:val="center"/>
                    <w:rPr>
                      <w:color w:val="002060"/>
                    </w:rPr>
                  </w:pPr>
                  <w:r w:rsidRPr="00CC0113">
                    <w:rPr>
                      <w:color w:val="002060"/>
                    </w:rPr>
                    <w:t> </w:t>
                  </w:r>
                </w:p>
              </w:tc>
            </w:tr>
            <w:tr w:rsidR="00001A18" w:rsidRPr="00CC0113" w14:paraId="13A6AF40"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D55FF8" w14:textId="77777777" w:rsidR="00001A18" w:rsidRPr="00CC0113" w:rsidRDefault="00001A18" w:rsidP="00C73F94">
                  <w:pPr>
                    <w:pStyle w:val="rowtabella0"/>
                    <w:rPr>
                      <w:color w:val="002060"/>
                    </w:rPr>
                  </w:pPr>
                  <w:r w:rsidRPr="00CC0113">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CF5AF3" w14:textId="77777777" w:rsidR="00001A18" w:rsidRPr="00CC0113" w:rsidRDefault="00001A18" w:rsidP="00C73F94">
                  <w:pPr>
                    <w:pStyle w:val="rowtabella0"/>
                    <w:rPr>
                      <w:color w:val="002060"/>
                    </w:rPr>
                  </w:pPr>
                  <w:r w:rsidRPr="00CC0113">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E0FC6A" w14:textId="77777777" w:rsidR="00001A18" w:rsidRPr="00CC0113" w:rsidRDefault="00001A18" w:rsidP="00C73F94">
                  <w:pPr>
                    <w:pStyle w:val="rowtabella0"/>
                    <w:jc w:val="center"/>
                    <w:rPr>
                      <w:color w:val="002060"/>
                    </w:rPr>
                  </w:pPr>
                  <w:r w:rsidRPr="00CC011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4023B6" w14:textId="77777777" w:rsidR="00001A18" w:rsidRPr="00CC0113" w:rsidRDefault="00001A18" w:rsidP="00C73F94">
                  <w:pPr>
                    <w:pStyle w:val="rowtabella0"/>
                    <w:jc w:val="center"/>
                    <w:rPr>
                      <w:color w:val="002060"/>
                    </w:rPr>
                  </w:pPr>
                  <w:r w:rsidRPr="00CC0113">
                    <w:rPr>
                      <w:color w:val="002060"/>
                    </w:rPr>
                    <w:t> </w:t>
                  </w:r>
                </w:p>
              </w:tc>
            </w:tr>
            <w:tr w:rsidR="00001A18" w:rsidRPr="00CC0113" w14:paraId="2BD0DDD9"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9DE235" w14:textId="77777777" w:rsidR="00001A18" w:rsidRPr="00CC0113" w:rsidRDefault="00001A18" w:rsidP="00C73F94">
                  <w:pPr>
                    <w:pStyle w:val="rowtabella0"/>
                    <w:rPr>
                      <w:color w:val="002060"/>
                    </w:rPr>
                  </w:pPr>
                  <w:r w:rsidRPr="00CC0113">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C1682" w14:textId="77777777" w:rsidR="00001A18" w:rsidRPr="00CC0113" w:rsidRDefault="00001A18" w:rsidP="00C73F94">
                  <w:pPr>
                    <w:pStyle w:val="rowtabella0"/>
                    <w:rPr>
                      <w:color w:val="002060"/>
                    </w:rPr>
                  </w:pPr>
                  <w:r w:rsidRPr="00CC0113">
                    <w:rPr>
                      <w:color w:val="002060"/>
                    </w:rPr>
                    <w:t>- FUTSAL CAMPIGLIONE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85611" w14:textId="77777777" w:rsidR="00001A18" w:rsidRPr="00CC0113" w:rsidRDefault="00001A18" w:rsidP="00C73F94">
                  <w:pPr>
                    <w:pStyle w:val="rowtabella0"/>
                    <w:jc w:val="center"/>
                    <w:rPr>
                      <w:color w:val="002060"/>
                    </w:rPr>
                  </w:pPr>
                  <w:r w:rsidRPr="00CC0113">
                    <w:rPr>
                      <w:color w:val="002060"/>
                    </w:rPr>
                    <w:t>5 - 6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A7FAD" w14:textId="77777777" w:rsidR="00001A18" w:rsidRPr="00CC0113" w:rsidRDefault="00001A18" w:rsidP="00C73F94">
                  <w:pPr>
                    <w:pStyle w:val="rowtabella0"/>
                    <w:jc w:val="center"/>
                    <w:rPr>
                      <w:color w:val="002060"/>
                    </w:rPr>
                  </w:pPr>
                  <w:r w:rsidRPr="00CC0113">
                    <w:rPr>
                      <w:color w:val="002060"/>
                    </w:rPr>
                    <w:t> </w:t>
                  </w:r>
                </w:p>
              </w:tc>
            </w:tr>
          </w:tbl>
          <w:p w14:paraId="06DBAB0C" w14:textId="77777777" w:rsidR="00001A18" w:rsidRPr="00CC0113" w:rsidRDefault="00001A18" w:rsidP="00C73F94">
            <w:pPr>
              <w:rPr>
                <w:color w:val="002060"/>
              </w:rPr>
            </w:pPr>
          </w:p>
        </w:tc>
      </w:tr>
    </w:tbl>
    <w:p w14:paraId="3AC9CC00" w14:textId="77777777" w:rsidR="00001A18" w:rsidRPr="00CC0113" w:rsidRDefault="00001A18" w:rsidP="00001A18">
      <w:pPr>
        <w:pStyle w:val="breakline"/>
        <w:rPr>
          <w:rFonts w:eastAsiaTheme="minorEastAsia"/>
          <w:color w:val="002060"/>
        </w:rPr>
      </w:pPr>
    </w:p>
    <w:p w14:paraId="6AA3FB15" w14:textId="77777777" w:rsidR="00001A18" w:rsidRPr="00CC0113" w:rsidRDefault="00001A18" w:rsidP="00001A18">
      <w:pPr>
        <w:pStyle w:val="breakline"/>
        <w:rPr>
          <w:color w:val="002060"/>
        </w:rPr>
      </w:pPr>
    </w:p>
    <w:p w14:paraId="2FE441BA" w14:textId="77777777" w:rsidR="00001A18" w:rsidRPr="00CC0113" w:rsidRDefault="00001A18" w:rsidP="00001A18">
      <w:pPr>
        <w:pStyle w:val="titoloprinc0"/>
        <w:rPr>
          <w:color w:val="002060"/>
        </w:rPr>
      </w:pPr>
      <w:r w:rsidRPr="00CC0113">
        <w:rPr>
          <w:color w:val="002060"/>
        </w:rPr>
        <w:t>GIUDICE SPORTIVO</w:t>
      </w:r>
    </w:p>
    <w:p w14:paraId="62BA4207" w14:textId="77777777" w:rsidR="00001A18" w:rsidRPr="00CC0113" w:rsidRDefault="00001A18" w:rsidP="00001A18">
      <w:pPr>
        <w:pStyle w:val="diffida"/>
        <w:rPr>
          <w:color w:val="002060"/>
        </w:rPr>
      </w:pPr>
      <w:r w:rsidRPr="00CC0113">
        <w:rPr>
          <w:color w:val="002060"/>
        </w:rPr>
        <w:t>Il Giudice Sportivo Avv. Agnese Lazzaretti, con l'assistenza del Segretario Angelo Castellana, nella seduta del 19/03/2025, ha adottato le decisioni che di seguito integralmente si riportano:</w:t>
      </w:r>
    </w:p>
    <w:p w14:paraId="1E83EEFF" w14:textId="77777777" w:rsidR="00001A18" w:rsidRPr="00CC0113" w:rsidRDefault="00001A18" w:rsidP="00001A18">
      <w:pPr>
        <w:pStyle w:val="titolo10"/>
        <w:rPr>
          <w:color w:val="002060"/>
        </w:rPr>
      </w:pPr>
      <w:r w:rsidRPr="00CC0113">
        <w:rPr>
          <w:color w:val="002060"/>
        </w:rPr>
        <w:t xml:space="preserve">GARE DEL 14/ 3/2025 </w:t>
      </w:r>
    </w:p>
    <w:p w14:paraId="4674680E" w14:textId="77777777" w:rsidR="00001A18" w:rsidRPr="00CC0113" w:rsidRDefault="00001A18" w:rsidP="00001A18">
      <w:pPr>
        <w:pStyle w:val="titolo7a"/>
        <w:rPr>
          <w:color w:val="002060"/>
        </w:rPr>
      </w:pPr>
      <w:r w:rsidRPr="00CC0113">
        <w:rPr>
          <w:color w:val="002060"/>
        </w:rPr>
        <w:t xml:space="preserve">PROVVEDIMENTI DISCIPLINARI </w:t>
      </w:r>
    </w:p>
    <w:p w14:paraId="7AC8BC7F"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01F4450F" w14:textId="77777777" w:rsidR="00001A18" w:rsidRPr="00CC0113" w:rsidRDefault="00001A18" w:rsidP="00001A18">
      <w:pPr>
        <w:pStyle w:val="titolo30"/>
        <w:rPr>
          <w:color w:val="002060"/>
        </w:rPr>
      </w:pPr>
      <w:r w:rsidRPr="00CC0113">
        <w:rPr>
          <w:color w:val="002060"/>
        </w:rPr>
        <w:t xml:space="preserve">ALLENATORI </w:t>
      </w:r>
    </w:p>
    <w:p w14:paraId="1309F9BD" w14:textId="77777777" w:rsidR="00001A18" w:rsidRPr="00CC0113" w:rsidRDefault="00001A18" w:rsidP="00001A18">
      <w:pPr>
        <w:pStyle w:val="titolo20"/>
        <w:rPr>
          <w:color w:val="002060"/>
        </w:rPr>
      </w:pPr>
      <w:r w:rsidRPr="00CC0113">
        <w:rPr>
          <w:color w:val="002060"/>
        </w:rPr>
        <w:t xml:space="preserve">SQUALIFICA FINO AL 26/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033A9E2" w14:textId="77777777" w:rsidTr="00C73F94">
        <w:tc>
          <w:tcPr>
            <w:tcW w:w="2200" w:type="dxa"/>
            <w:tcMar>
              <w:top w:w="20" w:type="dxa"/>
              <w:left w:w="20" w:type="dxa"/>
              <w:bottom w:w="20" w:type="dxa"/>
              <w:right w:w="20" w:type="dxa"/>
            </w:tcMar>
            <w:vAlign w:val="center"/>
            <w:hideMark/>
          </w:tcPr>
          <w:p w14:paraId="00BE7E5D" w14:textId="77777777" w:rsidR="00001A18" w:rsidRPr="00CC0113" w:rsidRDefault="00001A18" w:rsidP="00C73F94">
            <w:pPr>
              <w:pStyle w:val="movimento"/>
              <w:rPr>
                <w:color w:val="002060"/>
              </w:rPr>
            </w:pPr>
            <w:r w:rsidRPr="00CC0113">
              <w:rPr>
                <w:color w:val="002060"/>
              </w:rPr>
              <w:t>CROCI ANGELO</w:t>
            </w:r>
          </w:p>
        </w:tc>
        <w:tc>
          <w:tcPr>
            <w:tcW w:w="2200" w:type="dxa"/>
            <w:tcMar>
              <w:top w:w="20" w:type="dxa"/>
              <w:left w:w="20" w:type="dxa"/>
              <w:bottom w:w="20" w:type="dxa"/>
              <w:right w:w="20" w:type="dxa"/>
            </w:tcMar>
            <w:vAlign w:val="center"/>
            <w:hideMark/>
          </w:tcPr>
          <w:p w14:paraId="270270D5" w14:textId="77777777" w:rsidR="00001A18" w:rsidRPr="00CC0113" w:rsidRDefault="00001A18" w:rsidP="00C73F94">
            <w:pPr>
              <w:pStyle w:val="movimento2"/>
              <w:rPr>
                <w:color w:val="002060"/>
              </w:rPr>
            </w:pPr>
            <w:r w:rsidRPr="00CC0113">
              <w:rPr>
                <w:color w:val="002060"/>
              </w:rPr>
              <w:t xml:space="preserve">(CSI STELLA A.S.D.) </w:t>
            </w:r>
          </w:p>
        </w:tc>
        <w:tc>
          <w:tcPr>
            <w:tcW w:w="800" w:type="dxa"/>
            <w:tcMar>
              <w:top w:w="20" w:type="dxa"/>
              <w:left w:w="20" w:type="dxa"/>
              <w:bottom w:w="20" w:type="dxa"/>
              <w:right w:w="20" w:type="dxa"/>
            </w:tcMar>
            <w:vAlign w:val="center"/>
            <w:hideMark/>
          </w:tcPr>
          <w:p w14:paraId="23AF53F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8347BF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083828A" w14:textId="77777777" w:rsidR="00001A18" w:rsidRPr="00CC0113" w:rsidRDefault="00001A18" w:rsidP="00C73F94">
            <w:pPr>
              <w:pStyle w:val="movimento2"/>
              <w:rPr>
                <w:color w:val="002060"/>
              </w:rPr>
            </w:pPr>
            <w:r w:rsidRPr="00CC0113">
              <w:rPr>
                <w:color w:val="002060"/>
              </w:rPr>
              <w:t> </w:t>
            </w:r>
          </w:p>
        </w:tc>
      </w:tr>
    </w:tbl>
    <w:p w14:paraId="190918B6" w14:textId="77777777" w:rsidR="00001A18" w:rsidRPr="00CC0113" w:rsidRDefault="00001A18" w:rsidP="00001A18">
      <w:pPr>
        <w:pStyle w:val="diffida"/>
        <w:spacing w:before="80" w:beforeAutospacing="0" w:after="40" w:afterAutospacing="0"/>
        <w:rPr>
          <w:rFonts w:eastAsiaTheme="minorEastAsia"/>
          <w:color w:val="002060"/>
        </w:rPr>
      </w:pPr>
      <w:r w:rsidRPr="00CC0113">
        <w:rPr>
          <w:color w:val="002060"/>
        </w:rPr>
        <w:t xml:space="preserve">Per proteste nei confronti dell'arbitro. Allontanato. </w:t>
      </w:r>
    </w:p>
    <w:p w14:paraId="0D05B292" w14:textId="77777777" w:rsidR="00001A18" w:rsidRPr="00CC0113" w:rsidRDefault="00001A18" w:rsidP="00001A18">
      <w:pPr>
        <w:pStyle w:val="titolo20"/>
        <w:rPr>
          <w:color w:val="002060"/>
        </w:rPr>
      </w:pPr>
      <w:r w:rsidRPr="00CC011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35B2A219" w14:textId="77777777" w:rsidTr="00C73F94">
        <w:tc>
          <w:tcPr>
            <w:tcW w:w="2200" w:type="dxa"/>
            <w:tcMar>
              <w:top w:w="20" w:type="dxa"/>
              <w:left w:w="20" w:type="dxa"/>
              <w:bottom w:w="20" w:type="dxa"/>
              <w:right w:w="20" w:type="dxa"/>
            </w:tcMar>
            <w:vAlign w:val="center"/>
            <w:hideMark/>
          </w:tcPr>
          <w:p w14:paraId="2EA04436" w14:textId="77777777" w:rsidR="00001A18" w:rsidRPr="00CC0113" w:rsidRDefault="00001A18" w:rsidP="00C73F94">
            <w:pPr>
              <w:pStyle w:val="movimento"/>
              <w:rPr>
                <w:color w:val="002060"/>
              </w:rPr>
            </w:pPr>
            <w:r w:rsidRPr="00CC0113">
              <w:rPr>
                <w:color w:val="002060"/>
              </w:rPr>
              <w:t>FERRARESI EMANUELE</w:t>
            </w:r>
          </w:p>
        </w:tc>
        <w:tc>
          <w:tcPr>
            <w:tcW w:w="2200" w:type="dxa"/>
            <w:tcMar>
              <w:top w:w="20" w:type="dxa"/>
              <w:left w:w="20" w:type="dxa"/>
              <w:bottom w:w="20" w:type="dxa"/>
              <w:right w:w="20" w:type="dxa"/>
            </w:tcMar>
            <w:vAlign w:val="center"/>
            <w:hideMark/>
          </w:tcPr>
          <w:p w14:paraId="556595CC" w14:textId="77777777" w:rsidR="00001A18" w:rsidRPr="00CC0113" w:rsidRDefault="00001A18" w:rsidP="00C73F94">
            <w:pPr>
              <w:pStyle w:val="movimento2"/>
              <w:rPr>
                <w:color w:val="002060"/>
              </w:rPr>
            </w:pPr>
            <w:r w:rsidRPr="00CC0113">
              <w:rPr>
                <w:color w:val="002060"/>
              </w:rPr>
              <w:t xml:space="preserve">(ACLI MANTOVANI CALCIO A 5) </w:t>
            </w:r>
          </w:p>
        </w:tc>
        <w:tc>
          <w:tcPr>
            <w:tcW w:w="800" w:type="dxa"/>
            <w:tcMar>
              <w:top w:w="20" w:type="dxa"/>
              <w:left w:w="20" w:type="dxa"/>
              <w:bottom w:w="20" w:type="dxa"/>
              <w:right w:w="20" w:type="dxa"/>
            </w:tcMar>
            <w:vAlign w:val="center"/>
            <w:hideMark/>
          </w:tcPr>
          <w:p w14:paraId="3530863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199639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48E6483" w14:textId="77777777" w:rsidR="00001A18" w:rsidRPr="00CC0113" w:rsidRDefault="00001A18" w:rsidP="00C73F94">
            <w:pPr>
              <w:pStyle w:val="movimento2"/>
              <w:rPr>
                <w:color w:val="002060"/>
              </w:rPr>
            </w:pPr>
            <w:r w:rsidRPr="00CC0113">
              <w:rPr>
                <w:color w:val="002060"/>
              </w:rPr>
              <w:t> </w:t>
            </w:r>
          </w:p>
        </w:tc>
      </w:tr>
    </w:tbl>
    <w:p w14:paraId="21016EE1"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09278F3" w14:textId="77777777" w:rsidTr="00C73F94">
        <w:tc>
          <w:tcPr>
            <w:tcW w:w="2200" w:type="dxa"/>
            <w:tcMar>
              <w:top w:w="20" w:type="dxa"/>
              <w:left w:w="20" w:type="dxa"/>
              <w:bottom w:w="20" w:type="dxa"/>
              <w:right w:w="20" w:type="dxa"/>
            </w:tcMar>
            <w:vAlign w:val="center"/>
            <w:hideMark/>
          </w:tcPr>
          <w:p w14:paraId="4F076064" w14:textId="77777777" w:rsidR="00001A18" w:rsidRPr="00CC0113" w:rsidRDefault="00001A18" w:rsidP="00C73F94">
            <w:pPr>
              <w:pStyle w:val="movimento"/>
              <w:rPr>
                <w:color w:val="002060"/>
              </w:rPr>
            </w:pPr>
            <w:r w:rsidRPr="00CC0113">
              <w:rPr>
                <w:color w:val="002060"/>
              </w:rPr>
              <w:t>ALLEVI DAVIDE</w:t>
            </w:r>
          </w:p>
        </w:tc>
        <w:tc>
          <w:tcPr>
            <w:tcW w:w="2200" w:type="dxa"/>
            <w:tcMar>
              <w:top w:w="20" w:type="dxa"/>
              <w:left w:w="20" w:type="dxa"/>
              <w:bottom w:w="20" w:type="dxa"/>
              <w:right w:w="20" w:type="dxa"/>
            </w:tcMar>
            <w:vAlign w:val="center"/>
            <w:hideMark/>
          </w:tcPr>
          <w:p w14:paraId="6909AE13" w14:textId="77777777" w:rsidR="00001A18" w:rsidRPr="00CC0113" w:rsidRDefault="00001A18" w:rsidP="00C73F94">
            <w:pPr>
              <w:pStyle w:val="movimento2"/>
              <w:rPr>
                <w:color w:val="002060"/>
              </w:rPr>
            </w:pPr>
            <w:r w:rsidRPr="00CC0113">
              <w:rPr>
                <w:color w:val="002060"/>
              </w:rPr>
              <w:t xml:space="preserve">(CSI STELLA A.S.D.) </w:t>
            </w:r>
          </w:p>
        </w:tc>
        <w:tc>
          <w:tcPr>
            <w:tcW w:w="800" w:type="dxa"/>
            <w:tcMar>
              <w:top w:w="20" w:type="dxa"/>
              <w:left w:w="20" w:type="dxa"/>
              <w:bottom w:w="20" w:type="dxa"/>
              <w:right w:w="20" w:type="dxa"/>
            </w:tcMar>
            <w:vAlign w:val="center"/>
            <w:hideMark/>
          </w:tcPr>
          <w:p w14:paraId="3367EF4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552A77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EEE8C8B" w14:textId="77777777" w:rsidR="00001A18" w:rsidRPr="00CC0113" w:rsidRDefault="00001A18" w:rsidP="00C73F94">
            <w:pPr>
              <w:pStyle w:val="movimento2"/>
              <w:rPr>
                <w:color w:val="002060"/>
              </w:rPr>
            </w:pPr>
            <w:r w:rsidRPr="00CC0113">
              <w:rPr>
                <w:color w:val="002060"/>
              </w:rPr>
              <w:t> </w:t>
            </w:r>
          </w:p>
        </w:tc>
      </w:tr>
    </w:tbl>
    <w:p w14:paraId="6E36F4EA" w14:textId="77777777" w:rsidR="00001A18" w:rsidRPr="00CC0113" w:rsidRDefault="00001A18" w:rsidP="00001A18">
      <w:pPr>
        <w:pStyle w:val="titolo30"/>
        <w:rPr>
          <w:rFonts w:eastAsiaTheme="minorEastAsia"/>
          <w:color w:val="002060"/>
        </w:rPr>
      </w:pPr>
      <w:r w:rsidRPr="00CC0113">
        <w:rPr>
          <w:color w:val="002060"/>
        </w:rPr>
        <w:t xml:space="preserve">CALCIATORI ESPULSI </w:t>
      </w:r>
    </w:p>
    <w:p w14:paraId="4D5EB1C3" w14:textId="77777777" w:rsidR="00001A18" w:rsidRPr="00CC0113" w:rsidRDefault="00001A18" w:rsidP="00001A18">
      <w:pPr>
        <w:pStyle w:val="titolo20"/>
        <w:rPr>
          <w:color w:val="002060"/>
        </w:rPr>
      </w:pPr>
      <w:r w:rsidRPr="00CC011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34EC035" w14:textId="77777777" w:rsidTr="00C73F94">
        <w:tc>
          <w:tcPr>
            <w:tcW w:w="2200" w:type="dxa"/>
            <w:tcMar>
              <w:top w:w="20" w:type="dxa"/>
              <w:left w:w="20" w:type="dxa"/>
              <w:bottom w:w="20" w:type="dxa"/>
              <w:right w:w="20" w:type="dxa"/>
            </w:tcMar>
            <w:vAlign w:val="center"/>
            <w:hideMark/>
          </w:tcPr>
          <w:p w14:paraId="44D67050" w14:textId="77777777" w:rsidR="00001A18" w:rsidRPr="00CC0113" w:rsidRDefault="00001A18" w:rsidP="00C73F94">
            <w:pPr>
              <w:pStyle w:val="movimento"/>
              <w:rPr>
                <w:color w:val="002060"/>
              </w:rPr>
            </w:pPr>
            <w:r w:rsidRPr="00CC0113">
              <w:rPr>
                <w:color w:val="002060"/>
              </w:rPr>
              <w:t>GENNARI ALESSANDRO</w:t>
            </w:r>
          </w:p>
        </w:tc>
        <w:tc>
          <w:tcPr>
            <w:tcW w:w="2200" w:type="dxa"/>
            <w:tcMar>
              <w:top w:w="20" w:type="dxa"/>
              <w:left w:w="20" w:type="dxa"/>
              <w:bottom w:w="20" w:type="dxa"/>
              <w:right w:w="20" w:type="dxa"/>
            </w:tcMar>
            <w:vAlign w:val="center"/>
            <w:hideMark/>
          </w:tcPr>
          <w:p w14:paraId="719F8B2B" w14:textId="77777777" w:rsidR="00001A18" w:rsidRPr="00CC0113" w:rsidRDefault="00001A18" w:rsidP="00C73F94">
            <w:pPr>
              <w:pStyle w:val="movimento2"/>
              <w:rPr>
                <w:color w:val="002060"/>
              </w:rPr>
            </w:pPr>
            <w:r w:rsidRPr="00CC0113">
              <w:rPr>
                <w:color w:val="002060"/>
              </w:rPr>
              <w:t xml:space="preserve">(VILLA CECCOLINI CALCIO) </w:t>
            </w:r>
          </w:p>
        </w:tc>
        <w:tc>
          <w:tcPr>
            <w:tcW w:w="800" w:type="dxa"/>
            <w:tcMar>
              <w:top w:w="20" w:type="dxa"/>
              <w:left w:w="20" w:type="dxa"/>
              <w:bottom w:w="20" w:type="dxa"/>
              <w:right w:w="20" w:type="dxa"/>
            </w:tcMar>
            <w:vAlign w:val="center"/>
            <w:hideMark/>
          </w:tcPr>
          <w:p w14:paraId="10AAF63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9B4971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015118A" w14:textId="77777777" w:rsidR="00001A18" w:rsidRPr="00CC0113" w:rsidRDefault="00001A18" w:rsidP="00C73F94">
            <w:pPr>
              <w:pStyle w:val="movimento2"/>
              <w:rPr>
                <w:color w:val="002060"/>
              </w:rPr>
            </w:pPr>
            <w:r w:rsidRPr="00CC0113">
              <w:rPr>
                <w:color w:val="002060"/>
              </w:rPr>
              <w:t> </w:t>
            </w:r>
          </w:p>
        </w:tc>
      </w:tr>
    </w:tbl>
    <w:p w14:paraId="2F30B2CE" w14:textId="77777777" w:rsidR="00001A18" w:rsidRPr="00CC0113" w:rsidRDefault="00001A18" w:rsidP="00001A18">
      <w:pPr>
        <w:pStyle w:val="titolo20"/>
        <w:rPr>
          <w:rFonts w:eastAsiaTheme="minorEastAsia"/>
          <w:color w:val="002060"/>
        </w:rPr>
      </w:pPr>
      <w:r w:rsidRPr="00CC0113">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3568325C" w14:textId="77777777" w:rsidTr="00C73F94">
        <w:tc>
          <w:tcPr>
            <w:tcW w:w="2200" w:type="dxa"/>
            <w:tcMar>
              <w:top w:w="20" w:type="dxa"/>
              <w:left w:w="20" w:type="dxa"/>
              <w:bottom w:w="20" w:type="dxa"/>
              <w:right w:w="20" w:type="dxa"/>
            </w:tcMar>
            <w:vAlign w:val="center"/>
            <w:hideMark/>
          </w:tcPr>
          <w:p w14:paraId="7A4864EB" w14:textId="77777777" w:rsidR="00001A18" w:rsidRPr="00CC0113" w:rsidRDefault="00001A18" w:rsidP="00C73F94">
            <w:pPr>
              <w:pStyle w:val="movimento"/>
              <w:rPr>
                <w:color w:val="002060"/>
              </w:rPr>
            </w:pPr>
            <w:r w:rsidRPr="00CC0113">
              <w:rPr>
                <w:color w:val="002060"/>
              </w:rPr>
              <w:t>CROCI MATTEO</w:t>
            </w:r>
          </w:p>
        </w:tc>
        <w:tc>
          <w:tcPr>
            <w:tcW w:w="2200" w:type="dxa"/>
            <w:tcMar>
              <w:top w:w="20" w:type="dxa"/>
              <w:left w:w="20" w:type="dxa"/>
              <w:bottom w:w="20" w:type="dxa"/>
              <w:right w:w="20" w:type="dxa"/>
            </w:tcMar>
            <w:vAlign w:val="center"/>
            <w:hideMark/>
          </w:tcPr>
          <w:p w14:paraId="465494A4" w14:textId="77777777" w:rsidR="00001A18" w:rsidRPr="00CC0113" w:rsidRDefault="00001A18" w:rsidP="00C73F94">
            <w:pPr>
              <w:pStyle w:val="movimento2"/>
              <w:rPr>
                <w:color w:val="002060"/>
              </w:rPr>
            </w:pPr>
            <w:r w:rsidRPr="00CC0113">
              <w:rPr>
                <w:color w:val="002060"/>
              </w:rPr>
              <w:t xml:space="preserve">(CSI STELLA A.S.D.) </w:t>
            </w:r>
          </w:p>
        </w:tc>
        <w:tc>
          <w:tcPr>
            <w:tcW w:w="800" w:type="dxa"/>
            <w:tcMar>
              <w:top w:w="20" w:type="dxa"/>
              <w:left w:w="20" w:type="dxa"/>
              <w:bottom w:w="20" w:type="dxa"/>
              <w:right w:w="20" w:type="dxa"/>
            </w:tcMar>
            <w:vAlign w:val="center"/>
            <w:hideMark/>
          </w:tcPr>
          <w:p w14:paraId="35D7286D"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A36B711" w14:textId="77777777" w:rsidR="00001A18" w:rsidRPr="00CC0113" w:rsidRDefault="00001A18" w:rsidP="00C73F94">
            <w:pPr>
              <w:pStyle w:val="movimento"/>
              <w:rPr>
                <w:color w:val="002060"/>
              </w:rPr>
            </w:pPr>
            <w:r w:rsidRPr="00CC0113">
              <w:rPr>
                <w:color w:val="002060"/>
              </w:rPr>
              <w:t>DI RUSSO MATTEO</w:t>
            </w:r>
          </w:p>
        </w:tc>
        <w:tc>
          <w:tcPr>
            <w:tcW w:w="2200" w:type="dxa"/>
            <w:tcMar>
              <w:top w:w="20" w:type="dxa"/>
              <w:left w:w="20" w:type="dxa"/>
              <w:bottom w:w="20" w:type="dxa"/>
              <w:right w:w="20" w:type="dxa"/>
            </w:tcMar>
            <w:vAlign w:val="center"/>
            <w:hideMark/>
          </w:tcPr>
          <w:p w14:paraId="4019B602" w14:textId="77777777" w:rsidR="00001A18" w:rsidRPr="00CC0113" w:rsidRDefault="00001A18" w:rsidP="00C73F94">
            <w:pPr>
              <w:pStyle w:val="movimento2"/>
              <w:rPr>
                <w:color w:val="002060"/>
              </w:rPr>
            </w:pPr>
            <w:r w:rsidRPr="00CC0113">
              <w:rPr>
                <w:color w:val="002060"/>
              </w:rPr>
              <w:t xml:space="preserve">(REAL EAGLES VIRTUS PAGLIA) </w:t>
            </w:r>
          </w:p>
        </w:tc>
      </w:tr>
    </w:tbl>
    <w:p w14:paraId="7960BFC5" w14:textId="77777777" w:rsidR="00001A18" w:rsidRPr="00CC0113" w:rsidRDefault="00001A18" w:rsidP="00001A18">
      <w:pPr>
        <w:pStyle w:val="titolo30"/>
        <w:rPr>
          <w:rFonts w:eastAsiaTheme="minorEastAsia"/>
          <w:color w:val="002060"/>
        </w:rPr>
      </w:pPr>
      <w:r w:rsidRPr="00CC0113">
        <w:rPr>
          <w:color w:val="002060"/>
        </w:rPr>
        <w:t xml:space="preserve">CALCIATORI NON ESPULSI </w:t>
      </w:r>
    </w:p>
    <w:p w14:paraId="0FA9EC4B" w14:textId="77777777" w:rsidR="00001A18" w:rsidRPr="00CC0113" w:rsidRDefault="00001A18" w:rsidP="00001A18">
      <w:pPr>
        <w:pStyle w:val="titolo20"/>
        <w:rPr>
          <w:color w:val="002060"/>
        </w:rPr>
      </w:pPr>
      <w:r w:rsidRPr="00CC011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3B31AD1" w14:textId="77777777" w:rsidTr="00C73F94">
        <w:tc>
          <w:tcPr>
            <w:tcW w:w="2200" w:type="dxa"/>
            <w:tcMar>
              <w:top w:w="20" w:type="dxa"/>
              <w:left w:w="20" w:type="dxa"/>
              <w:bottom w:w="20" w:type="dxa"/>
              <w:right w:w="20" w:type="dxa"/>
            </w:tcMar>
            <w:vAlign w:val="center"/>
            <w:hideMark/>
          </w:tcPr>
          <w:p w14:paraId="04DAB92A" w14:textId="77777777" w:rsidR="00001A18" w:rsidRPr="00CC0113" w:rsidRDefault="00001A18" w:rsidP="00C73F94">
            <w:pPr>
              <w:pStyle w:val="movimento"/>
              <w:rPr>
                <w:color w:val="002060"/>
              </w:rPr>
            </w:pPr>
            <w:r w:rsidRPr="00CC0113">
              <w:rPr>
                <w:color w:val="002060"/>
              </w:rPr>
              <w:t>CAPITANELLI ALESSIO</w:t>
            </w:r>
          </w:p>
        </w:tc>
        <w:tc>
          <w:tcPr>
            <w:tcW w:w="2200" w:type="dxa"/>
            <w:tcMar>
              <w:top w:w="20" w:type="dxa"/>
              <w:left w:w="20" w:type="dxa"/>
              <w:bottom w:w="20" w:type="dxa"/>
              <w:right w:w="20" w:type="dxa"/>
            </w:tcMar>
            <w:vAlign w:val="center"/>
            <w:hideMark/>
          </w:tcPr>
          <w:p w14:paraId="55FE3169" w14:textId="77777777" w:rsidR="00001A18" w:rsidRPr="00CC0113" w:rsidRDefault="00001A18" w:rsidP="00C73F94">
            <w:pPr>
              <w:pStyle w:val="movimento2"/>
              <w:rPr>
                <w:color w:val="002060"/>
              </w:rPr>
            </w:pPr>
            <w:r w:rsidRPr="00CC0113">
              <w:rPr>
                <w:color w:val="002060"/>
              </w:rPr>
              <w:t xml:space="preserve">(FUTSAL SAMBUCHETO) </w:t>
            </w:r>
          </w:p>
        </w:tc>
        <w:tc>
          <w:tcPr>
            <w:tcW w:w="800" w:type="dxa"/>
            <w:tcMar>
              <w:top w:w="20" w:type="dxa"/>
              <w:left w:w="20" w:type="dxa"/>
              <w:bottom w:w="20" w:type="dxa"/>
              <w:right w:w="20" w:type="dxa"/>
            </w:tcMar>
            <w:vAlign w:val="center"/>
            <w:hideMark/>
          </w:tcPr>
          <w:p w14:paraId="13BA68F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15A24DF" w14:textId="77777777" w:rsidR="00001A18" w:rsidRPr="00CC0113" w:rsidRDefault="00001A18" w:rsidP="00C73F94">
            <w:pPr>
              <w:pStyle w:val="movimento"/>
              <w:rPr>
                <w:color w:val="002060"/>
              </w:rPr>
            </w:pPr>
            <w:r w:rsidRPr="00CC0113">
              <w:rPr>
                <w:color w:val="002060"/>
              </w:rPr>
              <w:t>CIOTTI ALESSANDRO</w:t>
            </w:r>
          </w:p>
        </w:tc>
        <w:tc>
          <w:tcPr>
            <w:tcW w:w="2200" w:type="dxa"/>
            <w:tcMar>
              <w:top w:w="20" w:type="dxa"/>
              <w:left w:w="20" w:type="dxa"/>
              <w:bottom w:w="20" w:type="dxa"/>
              <w:right w:w="20" w:type="dxa"/>
            </w:tcMar>
            <w:vAlign w:val="center"/>
            <w:hideMark/>
          </w:tcPr>
          <w:p w14:paraId="2A4567FD" w14:textId="77777777" w:rsidR="00001A18" w:rsidRPr="00CC0113" w:rsidRDefault="00001A18" w:rsidP="00C73F94">
            <w:pPr>
              <w:pStyle w:val="movimento2"/>
              <w:rPr>
                <w:color w:val="002060"/>
              </w:rPr>
            </w:pPr>
            <w:r w:rsidRPr="00CC0113">
              <w:rPr>
                <w:color w:val="002060"/>
              </w:rPr>
              <w:t xml:space="preserve">(REAL EAGLES VIRTUS PAGLIA) </w:t>
            </w:r>
          </w:p>
        </w:tc>
      </w:tr>
      <w:tr w:rsidR="00001A18" w:rsidRPr="00CC0113" w14:paraId="447EEFE9" w14:textId="77777777" w:rsidTr="00C73F94">
        <w:tc>
          <w:tcPr>
            <w:tcW w:w="2200" w:type="dxa"/>
            <w:tcMar>
              <w:top w:w="20" w:type="dxa"/>
              <w:left w:w="20" w:type="dxa"/>
              <w:bottom w:w="20" w:type="dxa"/>
              <w:right w:w="20" w:type="dxa"/>
            </w:tcMar>
            <w:vAlign w:val="center"/>
            <w:hideMark/>
          </w:tcPr>
          <w:p w14:paraId="4918AFD3" w14:textId="77777777" w:rsidR="00001A18" w:rsidRPr="00CC0113" w:rsidRDefault="00001A18" w:rsidP="00C73F94">
            <w:pPr>
              <w:pStyle w:val="movimento"/>
              <w:rPr>
                <w:color w:val="002060"/>
              </w:rPr>
            </w:pPr>
            <w:r w:rsidRPr="00CC0113">
              <w:rPr>
                <w:color w:val="002060"/>
              </w:rPr>
              <w:t>MORESCHI LEONARDO</w:t>
            </w:r>
          </w:p>
        </w:tc>
        <w:tc>
          <w:tcPr>
            <w:tcW w:w="2200" w:type="dxa"/>
            <w:tcMar>
              <w:top w:w="20" w:type="dxa"/>
              <w:left w:w="20" w:type="dxa"/>
              <w:bottom w:w="20" w:type="dxa"/>
              <w:right w:w="20" w:type="dxa"/>
            </w:tcMar>
            <w:vAlign w:val="center"/>
            <w:hideMark/>
          </w:tcPr>
          <w:p w14:paraId="531DFAB5" w14:textId="77777777" w:rsidR="00001A18" w:rsidRPr="00CC0113" w:rsidRDefault="00001A18" w:rsidP="00C73F94">
            <w:pPr>
              <w:pStyle w:val="movimento2"/>
              <w:rPr>
                <w:color w:val="002060"/>
              </w:rPr>
            </w:pPr>
            <w:r w:rsidRPr="00CC0113">
              <w:rPr>
                <w:color w:val="002060"/>
              </w:rPr>
              <w:t xml:space="preserve">(SAN BIAGIO) </w:t>
            </w:r>
          </w:p>
        </w:tc>
        <w:tc>
          <w:tcPr>
            <w:tcW w:w="800" w:type="dxa"/>
            <w:tcMar>
              <w:top w:w="20" w:type="dxa"/>
              <w:left w:w="20" w:type="dxa"/>
              <w:bottom w:w="20" w:type="dxa"/>
              <w:right w:w="20" w:type="dxa"/>
            </w:tcMar>
            <w:vAlign w:val="center"/>
            <w:hideMark/>
          </w:tcPr>
          <w:p w14:paraId="4027CF6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24CF14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CD1B7A4" w14:textId="77777777" w:rsidR="00001A18" w:rsidRPr="00CC0113" w:rsidRDefault="00001A18" w:rsidP="00C73F94">
            <w:pPr>
              <w:pStyle w:val="movimento2"/>
              <w:rPr>
                <w:color w:val="002060"/>
              </w:rPr>
            </w:pPr>
            <w:r w:rsidRPr="00CC0113">
              <w:rPr>
                <w:color w:val="002060"/>
              </w:rPr>
              <w:t> </w:t>
            </w:r>
          </w:p>
        </w:tc>
      </w:tr>
    </w:tbl>
    <w:p w14:paraId="54C695AF" w14:textId="77777777" w:rsidR="00001A18" w:rsidRPr="00CC0113" w:rsidRDefault="00001A18" w:rsidP="00001A18">
      <w:pPr>
        <w:pStyle w:val="titolo20"/>
        <w:rPr>
          <w:rFonts w:eastAsiaTheme="minorEastAsia"/>
          <w:color w:val="002060"/>
        </w:rPr>
      </w:pPr>
      <w:r w:rsidRPr="00CC0113">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7C69B30" w14:textId="77777777" w:rsidTr="00C73F94">
        <w:tc>
          <w:tcPr>
            <w:tcW w:w="2200" w:type="dxa"/>
            <w:tcMar>
              <w:top w:w="20" w:type="dxa"/>
              <w:left w:w="20" w:type="dxa"/>
              <w:bottom w:w="20" w:type="dxa"/>
              <w:right w:w="20" w:type="dxa"/>
            </w:tcMar>
            <w:vAlign w:val="center"/>
            <w:hideMark/>
          </w:tcPr>
          <w:p w14:paraId="616944D2" w14:textId="77777777" w:rsidR="00001A18" w:rsidRPr="00CC0113" w:rsidRDefault="00001A18" w:rsidP="00C73F94">
            <w:pPr>
              <w:pStyle w:val="movimento"/>
              <w:rPr>
                <w:color w:val="002060"/>
              </w:rPr>
            </w:pPr>
            <w:r w:rsidRPr="00CC0113">
              <w:rPr>
                <w:color w:val="002060"/>
              </w:rPr>
              <w:t>MAGALHAES LONA MARCOS VINICIUS</w:t>
            </w:r>
          </w:p>
        </w:tc>
        <w:tc>
          <w:tcPr>
            <w:tcW w:w="2200" w:type="dxa"/>
            <w:tcMar>
              <w:top w:w="20" w:type="dxa"/>
              <w:left w:w="20" w:type="dxa"/>
              <w:bottom w:w="20" w:type="dxa"/>
              <w:right w:w="20" w:type="dxa"/>
            </w:tcMar>
            <w:vAlign w:val="center"/>
            <w:hideMark/>
          </w:tcPr>
          <w:p w14:paraId="1E821BDC" w14:textId="77777777" w:rsidR="00001A18" w:rsidRPr="00CC0113" w:rsidRDefault="00001A18" w:rsidP="00C73F94">
            <w:pPr>
              <w:pStyle w:val="movimento2"/>
              <w:rPr>
                <w:color w:val="002060"/>
              </w:rPr>
            </w:pPr>
            <w:r w:rsidRPr="00CC0113">
              <w:rPr>
                <w:color w:val="002060"/>
              </w:rPr>
              <w:t xml:space="preserve">(REAL EAGLES VIRTUS PAGLIA) </w:t>
            </w:r>
          </w:p>
        </w:tc>
        <w:tc>
          <w:tcPr>
            <w:tcW w:w="800" w:type="dxa"/>
            <w:tcMar>
              <w:top w:w="20" w:type="dxa"/>
              <w:left w:w="20" w:type="dxa"/>
              <w:bottom w:w="20" w:type="dxa"/>
              <w:right w:w="20" w:type="dxa"/>
            </w:tcMar>
            <w:vAlign w:val="center"/>
            <w:hideMark/>
          </w:tcPr>
          <w:p w14:paraId="00738C2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BD4AE1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926FD0C" w14:textId="77777777" w:rsidR="00001A18" w:rsidRPr="00CC0113" w:rsidRDefault="00001A18" w:rsidP="00C73F94">
            <w:pPr>
              <w:pStyle w:val="movimento2"/>
              <w:rPr>
                <w:color w:val="002060"/>
              </w:rPr>
            </w:pPr>
            <w:r w:rsidRPr="00CC0113">
              <w:rPr>
                <w:color w:val="002060"/>
              </w:rPr>
              <w:t> </w:t>
            </w:r>
          </w:p>
        </w:tc>
      </w:tr>
    </w:tbl>
    <w:p w14:paraId="293C5482" w14:textId="77777777" w:rsidR="00001A18" w:rsidRPr="00CC0113" w:rsidRDefault="00001A18" w:rsidP="00001A18">
      <w:pPr>
        <w:pStyle w:val="titolo20"/>
        <w:rPr>
          <w:rFonts w:eastAsiaTheme="minorEastAsia"/>
          <w:color w:val="002060"/>
        </w:rPr>
      </w:pPr>
      <w:r w:rsidRPr="00CC011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31B6BD4A" w14:textId="77777777" w:rsidTr="00C73F94">
        <w:tc>
          <w:tcPr>
            <w:tcW w:w="2200" w:type="dxa"/>
            <w:tcMar>
              <w:top w:w="20" w:type="dxa"/>
              <w:left w:w="20" w:type="dxa"/>
              <w:bottom w:w="20" w:type="dxa"/>
              <w:right w:w="20" w:type="dxa"/>
            </w:tcMar>
            <w:vAlign w:val="center"/>
            <w:hideMark/>
          </w:tcPr>
          <w:p w14:paraId="0A82D16D" w14:textId="77777777" w:rsidR="00001A18" w:rsidRPr="00CC0113" w:rsidRDefault="00001A18" w:rsidP="00C73F94">
            <w:pPr>
              <w:pStyle w:val="movimento"/>
              <w:rPr>
                <w:color w:val="002060"/>
              </w:rPr>
            </w:pPr>
            <w:r w:rsidRPr="00CC0113">
              <w:rPr>
                <w:color w:val="002060"/>
              </w:rPr>
              <w:t>MONCERI MATTIA</w:t>
            </w:r>
          </w:p>
        </w:tc>
        <w:tc>
          <w:tcPr>
            <w:tcW w:w="2200" w:type="dxa"/>
            <w:tcMar>
              <w:top w:w="20" w:type="dxa"/>
              <w:left w:w="20" w:type="dxa"/>
              <w:bottom w:w="20" w:type="dxa"/>
              <w:right w:w="20" w:type="dxa"/>
            </w:tcMar>
            <w:vAlign w:val="center"/>
            <w:hideMark/>
          </w:tcPr>
          <w:p w14:paraId="57A9000A" w14:textId="77777777" w:rsidR="00001A18" w:rsidRPr="00CC0113" w:rsidRDefault="00001A18" w:rsidP="00C73F94">
            <w:pPr>
              <w:pStyle w:val="movimento2"/>
              <w:rPr>
                <w:color w:val="002060"/>
              </w:rPr>
            </w:pPr>
            <w:r w:rsidRPr="00CC0113">
              <w:rPr>
                <w:color w:val="002060"/>
              </w:rPr>
              <w:t xml:space="preserve">(ACQUALAGNA CALCIO C 5) </w:t>
            </w:r>
          </w:p>
        </w:tc>
        <w:tc>
          <w:tcPr>
            <w:tcW w:w="800" w:type="dxa"/>
            <w:tcMar>
              <w:top w:w="20" w:type="dxa"/>
              <w:left w:w="20" w:type="dxa"/>
              <w:bottom w:w="20" w:type="dxa"/>
              <w:right w:w="20" w:type="dxa"/>
            </w:tcMar>
            <w:vAlign w:val="center"/>
            <w:hideMark/>
          </w:tcPr>
          <w:p w14:paraId="0973576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8EBCC40" w14:textId="77777777" w:rsidR="00001A18" w:rsidRPr="00CC0113" w:rsidRDefault="00001A18" w:rsidP="00C73F94">
            <w:pPr>
              <w:pStyle w:val="movimento"/>
              <w:rPr>
                <w:color w:val="002060"/>
              </w:rPr>
            </w:pPr>
            <w:r w:rsidRPr="00CC0113">
              <w:rPr>
                <w:color w:val="002060"/>
              </w:rPr>
              <w:t>VISSOTO FELIPE EMANUEL</w:t>
            </w:r>
          </w:p>
        </w:tc>
        <w:tc>
          <w:tcPr>
            <w:tcW w:w="2200" w:type="dxa"/>
            <w:tcMar>
              <w:top w:w="20" w:type="dxa"/>
              <w:left w:w="20" w:type="dxa"/>
              <w:bottom w:w="20" w:type="dxa"/>
              <w:right w:w="20" w:type="dxa"/>
            </w:tcMar>
            <w:vAlign w:val="center"/>
            <w:hideMark/>
          </w:tcPr>
          <w:p w14:paraId="79078CF0" w14:textId="77777777" w:rsidR="00001A18" w:rsidRPr="00CC0113" w:rsidRDefault="00001A18" w:rsidP="00C73F94">
            <w:pPr>
              <w:pStyle w:val="movimento2"/>
              <w:rPr>
                <w:color w:val="002060"/>
              </w:rPr>
            </w:pPr>
            <w:r w:rsidRPr="00CC0113">
              <w:rPr>
                <w:color w:val="002060"/>
              </w:rPr>
              <w:t xml:space="preserve">(CASTRUM LAURI) </w:t>
            </w:r>
          </w:p>
        </w:tc>
      </w:tr>
      <w:tr w:rsidR="00001A18" w:rsidRPr="00CC0113" w14:paraId="2EBFE957" w14:textId="77777777" w:rsidTr="00C73F94">
        <w:tc>
          <w:tcPr>
            <w:tcW w:w="2200" w:type="dxa"/>
            <w:tcMar>
              <w:top w:w="20" w:type="dxa"/>
              <w:left w:w="20" w:type="dxa"/>
              <w:bottom w:w="20" w:type="dxa"/>
              <w:right w:w="20" w:type="dxa"/>
            </w:tcMar>
            <w:vAlign w:val="center"/>
            <w:hideMark/>
          </w:tcPr>
          <w:p w14:paraId="4A887B27" w14:textId="77777777" w:rsidR="00001A18" w:rsidRPr="00CC0113" w:rsidRDefault="00001A18" w:rsidP="00C73F94">
            <w:pPr>
              <w:pStyle w:val="movimento"/>
              <w:rPr>
                <w:color w:val="002060"/>
              </w:rPr>
            </w:pPr>
            <w:r w:rsidRPr="00CC0113">
              <w:rPr>
                <w:color w:val="002060"/>
              </w:rPr>
              <w:t>ZANELLI RENATO</w:t>
            </w:r>
          </w:p>
        </w:tc>
        <w:tc>
          <w:tcPr>
            <w:tcW w:w="2200" w:type="dxa"/>
            <w:tcMar>
              <w:top w:w="20" w:type="dxa"/>
              <w:left w:w="20" w:type="dxa"/>
              <w:bottom w:w="20" w:type="dxa"/>
              <w:right w:w="20" w:type="dxa"/>
            </w:tcMar>
            <w:vAlign w:val="center"/>
            <w:hideMark/>
          </w:tcPr>
          <w:p w14:paraId="70E954A4" w14:textId="77777777" w:rsidR="00001A18" w:rsidRPr="00CC0113" w:rsidRDefault="00001A18" w:rsidP="00C73F94">
            <w:pPr>
              <w:pStyle w:val="movimento2"/>
              <w:rPr>
                <w:color w:val="002060"/>
              </w:rPr>
            </w:pPr>
            <w:r w:rsidRPr="00CC0113">
              <w:rPr>
                <w:color w:val="002060"/>
              </w:rPr>
              <w:t xml:space="preserve">(POLISPORTIVA VICTORIA) </w:t>
            </w:r>
          </w:p>
        </w:tc>
        <w:tc>
          <w:tcPr>
            <w:tcW w:w="800" w:type="dxa"/>
            <w:tcMar>
              <w:top w:w="20" w:type="dxa"/>
              <w:left w:w="20" w:type="dxa"/>
              <w:bottom w:w="20" w:type="dxa"/>
              <w:right w:w="20" w:type="dxa"/>
            </w:tcMar>
            <w:vAlign w:val="center"/>
            <w:hideMark/>
          </w:tcPr>
          <w:p w14:paraId="426110BD"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0CBF190" w14:textId="77777777" w:rsidR="00001A18" w:rsidRPr="00CC0113" w:rsidRDefault="00001A18" w:rsidP="00C73F94">
            <w:pPr>
              <w:pStyle w:val="movimento"/>
              <w:rPr>
                <w:color w:val="002060"/>
              </w:rPr>
            </w:pPr>
            <w:r w:rsidRPr="00CC0113">
              <w:rPr>
                <w:color w:val="002060"/>
              </w:rPr>
              <w:t>DE CARLONIS NICOLO</w:t>
            </w:r>
          </w:p>
        </w:tc>
        <w:tc>
          <w:tcPr>
            <w:tcW w:w="2200" w:type="dxa"/>
            <w:tcMar>
              <w:top w:w="20" w:type="dxa"/>
              <w:left w:w="20" w:type="dxa"/>
              <w:bottom w:w="20" w:type="dxa"/>
              <w:right w:w="20" w:type="dxa"/>
            </w:tcMar>
            <w:vAlign w:val="center"/>
            <w:hideMark/>
          </w:tcPr>
          <w:p w14:paraId="4AFEDF0E" w14:textId="77777777" w:rsidR="00001A18" w:rsidRPr="00CC0113" w:rsidRDefault="00001A18" w:rsidP="00C73F94">
            <w:pPr>
              <w:pStyle w:val="movimento2"/>
              <w:rPr>
                <w:color w:val="002060"/>
              </w:rPr>
            </w:pPr>
            <w:r w:rsidRPr="00CC0113">
              <w:rPr>
                <w:color w:val="002060"/>
              </w:rPr>
              <w:t xml:space="preserve">(REAL SAN GIORGIO) </w:t>
            </w:r>
          </w:p>
        </w:tc>
      </w:tr>
      <w:tr w:rsidR="00001A18" w:rsidRPr="00CC0113" w14:paraId="1257FABE" w14:textId="77777777" w:rsidTr="00C73F94">
        <w:tc>
          <w:tcPr>
            <w:tcW w:w="2200" w:type="dxa"/>
            <w:tcMar>
              <w:top w:w="20" w:type="dxa"/>
              <w:left w:w="20" w:type="dxa"/>
              <w:bottom w:w="20" w:type="dxa"/>
              <w:right w:w="20" w:type="dxa"/>
            </w:tcMar>
            <w:vAlign w:val="center"/>
            <w:hideMark/>
          </w:tcPr>
          <w:p w14:paraId="13676C80" w14:textId="77777777" w:rsidR="00001A18" w:rsidRPr="00CC0113" w:rsidRDefault="00001A18" w:rsidP="00C73F94">
            <w:pPr>
              <w:pStyle w:val="movimento"/>
              <w:rPr>
                <w:color w:val="002060"/>
              </w:rPr>
            </w:pPr>
            <w:r w:rsidRPr="00CC0113">
              <w:rPr>
                <w:color w:val="002060"/>
              </w:rPr>
              <w:t>AL MOUHAJIR SAMIR</w:t>
            </w:r>
          </w:p>
        </w:tc>
        <w:tc>
          <w:tcPr>
            <w:tcW w:w="2200" w:type="dxa"/>
            <w:tcMar>
              <w:top w:w="20" w:type="dxa"/>
              <w:left w:w="20" w:type="dxa"/>
              <w:bottom w:w="20" w:type="dxa"/>
              <w:right w:w="20" w:type="dxa"/>
            </w:tcMar>
            <w:vAlign w:val="center"/>
            <w:hideMark/>
          </w:tcPr>
          <w:p w14:paraId="01BA1F54" w14:textId="77777777" w:rsidR="00001A18" w:rsidRPr="00CC0113" w:rsidRDefault="00001A18" w:rsidP="00C73F94">
            <w:pPr>
              <w:pStyle w:val="movimento2"/>
              <w:rPr>
                <w:color w:val="002060"/>
              </w:rPr>
            </w:pPr>
            <w:r w:rsidRPr="00CC0113">
              <w:rPr>
                <w:color w:val="002060"/>
              </w:rPr>
              <w:t xml:space="preserve">(ROCCAFLUVIONE) </w:t>
            </w:r>
          </w:p>
        </w:tc>
        <w:tc>
          <w:tcPr>
            <w:tcW w:w="800" w:type="dxa"/>
            <w:tcMar>
              <w:top w:w="20" w:type="dxa"/>
              <w:left w:w="20" w:type="dxa"/>
              <w:bottom w:w="20" w:type="dxa"/>
              <w:right w:w="20" w:type="dxa"/>
            </w:tcMar>
            <w:vAlign w:val="center"/>
            <w:hideMark/>
          </w:tcPr>
          <w:p w14:paraId="5C508F2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9911A33" w14:textId="77777777" w:rsidR="00001A18" w:rsidRPr="00CC0113" w:rsidRDefault="00001A18" w:rsidP="00C73F94">
            <w:pPr>
              <w:pStyle w:val="movimento"/>
              <w:rPr>
                <w:color w:val="002060"/>
              </w:rPr>
            </w:pPr>
            <w:r w:rsidRPr="00CC0113">
              <w:rPr>
                <w:color w:val="002060"/>
              </w:rPr>
              <w:t>DIOTALLEVI DAVIDE</w:t>
            </w:r>
          </w:p>
        </w:tc>
        <w:tc>
          <w:tcPr>
            <w:tcW w:w="2200" w:type="dxa"/>
            <w:tcMar>
              <w:top w:w="20" w:type="dxa"/>
              <w:left w:w="20" w:type="dxa"/>
              <w:bottom w:w="20" w:type="dxa"/>
              <w:right w:w="20" w:type="dxa"/>
            </w:tcMar>
            <w:vAlign w:val="center"/>
            <w:hideMark/>
          </w:tcPr>
          <w:p w14:paraId="6EA6DC22" w14:textId="77777777" w:rsidR="00001A18" w:rsidRPr="00CC0113" w:rsidRDefault="00001A18" w:rsidP="00C73F94">
            <w:pPr>
              <w:pStyle w:val="movimento2"/>
              <w:rPr>
                <w:color w:val="002060"/>
              </w:rPr>
            </w:pPr>
            <w:r w:rsidRPr="00CC0113">
              <w:rPr>
                <w:color w:val="002060"/>
              </w:rPr>
              <w:t xml:space="preserve">(VERBENA C5 ANCONA) </w:t>
            </w:r>
          </w:p>
        </w:tc>
      </w:tr>
      <w:tr w:rsidR="00001A18" w:rsidRPr="00CC0113" w14:paraId="728CEFC4" w14:textId="77777777" w:rsidTr="00C73F94">
        <w:tc>
          <w:tcPr>
            <w:tcW w:w="2200" w:type="dxa"/>
            <w:tcMar>
              <w:top w:w="20" w:type="dxa"/>
              <w:left w:w="20" w:type="dxa"/>
              <w:bottom w:w="20" w:type="dxa"/>
              <w:right w:w="20" w:type="dxa"/>
            </w:tcMar>
            <w:vAlign w:val="center"/>
            <w:hideMark/>
          </w:tcPr>
          <w:p w14:paraId="543AFE33" w14:textId="77777777" w:rsidR="00001A18" w:rsidRPr="00CC0113" w:rsidRDefault="00001A18" w:rsidP="00C73F94">
            <w:pPr>
              <w:pStyle w:val="movimento"/>
              <w:rPr>
                <w:color w:val="002060"/>
              </w:rPr>
            </w:pPr>
            <w:r w:rsidRPr="00CC0113">
              <w:rPr>
                <w:color w:val="002060"/>
              </w:rPr>
              <w:t>IOIO ALESSIO</w:t>
            </w:r>
          </w:p>
        </w:tc>
        <w:tc>
          <w:tcPr>
            <w:tcW w:w="2200" w:type="dxa"/>
            <w:tcMar>
              <w:top w:w="20" w:type="dxa"/>
              <w:left w:w="20" w:type="dxa"/>
              <w:bottom w:w="20" w:type="dxa"/>
              <w:right w:w="20" w:type="dxa"/>
            </w:tcMar>
            <w:vAlign w:val="center"/>
            <w:hideMark/>
          </w:tcPr>
          <w:p w14:paraId="7636C6B0" w14:textId="77777777" w:rsidR="00001A18" w:rsidRPr="00CC0113" w:rsidRDefault="00001A18" w:rsidP="00C73F94">
            <w:pPr>
              <w:pStyle w:val="movimento2"/>
              <w:rPr>
                <w:color w:val="002060"/>
              </w:rPr>
            </w:pPr>
            <w:r w:rsidRPr="00CC0113">
              <w:rPr>
                <w:color w:val="002060"/>
              </w:rPr>
              <w:t xml:space="preserve">(VERBENA C5 ANCONA) </w:t>
            </w:r>
          </w:p>
        </w:tc>
        <w:tc>
          <w:tcPr>
            <w:tcW w:w="800" w:type="dxa"/>
            <w:tcMar>
              <w:top w:w="20" w:type="dxa"/>
              <w:left w:w="20" w:type="dxa"/>
              <w:bottom w:w="20" w:type="dxa"/>
              <w:right w:w="20" w:type="dxa"/>
            </w:tcMar>
            <w:vAlign w:val="center"/>
            <w:hideMark/>
          </w:tcPr>
          <w:p w14:paraId="2E7137D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876F35D"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6631798" w14:textId="77777777" w:rsidR="00001A18" w:rsidRPr="00CC0113" w:rsidRDefault="00001A18" w:rsidP="00C73F94">
            <w:pPr>
              <w:pStyle w:val="movimento2"/>
              <w:rPr>
                <w:color w:val="002060"/>
              </w:rPr>
            </w:pPr>
            <w:r w:rsidRPr="00CC0113">
              <w:rPr>
                <w:color w:val="002060"/>
              </w:rPr>
              <w:t> </w:t>
            </w:r>
          </w:p>
        </w:tc>
      </w:tr>
    </w:tbl>
    <w:p w14:paraId="23D73255" w14:textId="77777777" w:rsidR="00001A18" w:rsidRPr="00CC0113" w:rsidRDefault="00001A18" w:rsidP="00001A18">
      <w:pPr>
        <w:pStyle w:val="titolo20"/>
        <w:rPr>
          <w:rFonts w:eastAsiaTheme="minorEastAsia"/>
          <w:color w:val="002060"/>
        </w:rPr>
      </w:pPr>
      <w:r w:rsidRPr="00CC011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9BEB440" w14:textId="77777777" w:rsidTr="00C73F94">
        <w:tc>
          <w:tcPr>
            <w:tcW w:w="2200" w:type="dxa"/>
            <w:tcMar>
              <w:top w:w="20" w:type="dxa"/>
              <w:left w:w="20" w:type="dxa"/>
              <w:bottom w:w="20" w:type="dxa"/>
              <w:right w:w="20" w:type="dxa"/>
            </w:tcMar>
            <w:vAlign w:val="center"/>
            <w:hideMark/>
          </w:tcPr>
          <w:p w14:paraId="11B2B196" w14:textId="77777777" w:rsidR="00001A18" w:rsidRPr="00CC0113" w:rsidRDefault="00001A18" w:rsidP="00C73F94">
            <w:pPr>
              <w:pStyle w:val="movimento"/>
              <w:rPr>
                <w:color w:val="002060"/>
              </w:rPr>
            </w:pPr>
            <w:r w:rsidRPr="00CC0113">
              <w:rPr>
                <w:color w:val="002060"/>
              </w:rPr>
              <w:t>MATTEUCCI EDOARDO</w:t>
            </w:r>
          </w:p>
        </w:tc>
        <w:tc>
          <w:tcPr>
            <w:tcW w:w="2200" w:type="dxa"/>
            <w:tcMar>
              <w:top w:w="20" w:type="dxa"/>
              <w:left w:w="20" w:type="dxa"/>
              <w:bottom w:w="20" w:type="dxa"/>
              <w:right w:w="20" w:type="dxa"/>
            </w:tcMar>
            <w:vAlign w:val="center"/>
            <w:hideMark/>
          </w:tcPr>
          <w:p w14:paraId="0F537EA5" w14:textId="77777777" w:rsidR="00001A18" w:rsidRPr="00CC0113" w:rsidRDefault="00001A18" w:rsidP="00C73F94">
            <w:pPr>
              <w:pStyle w:val="movimento2"/>
              <w:rPr>
                <w:color w:val="002060"/>
              </w:rPr>
            </w:pPr>
            <w:r w:rsidRPr="00CC0113">
              <w:rPr>
                <w:color w:val="002060"/>
              </w:rPr>
              <w:t xml:space="preserve">(ACQUALAGNA CALCIO C 5) </w:t>
            </w:r>
          </w:p>
        </w:tc>
        <w:tc>
          <w:tcPr>
            <w:tcW w:w="800" w:type="dxa"/>
            <w:tcMar>
              <w:top w:w="20" w:type="dxa"/>
              <w:left w:w="20" w:type="dxa"/>
              <w:bottom w:w="20" w:type="dxa"/>
              <w:right w:w="20" w:type="dxa"/>
            </w:tcMar>
            <w:vAlign w:val="center"/>
            <w:hideMark/>
          </w:tcPr>
          <w:p w14:paraId="112E276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2AB763C" w14:textId="77777777" w:rsidR="00001A18" w:rsidRPr="00CC0113" w:rsidRDefault="00001A18" w:rsidP="00C73F94">
            <w:pPr>
              <w:pStyle w:val="movimento"/>
              <w:rPr>
                <w:color w:val="002060"/>
              </w:rPr>
            </w:pPr>
            <w:r w:rsidRPr="00CC0113">
              <w:rPr>
                <w:color w:val="002060"/>
              </w:rPr>
              <w:t>DE SOUZA JUNIOR EDSON LUIZ</w:t>
            </w:r>
          </w:p>
        </w:tc>
        <w:tc>
          <w:tcPr>
            <w:tcW w:w="2200" w:type="dxa"/>
            <w:tcMar>
              <w:top w:w="20" w:type="dxa"/>
              <w:left w:w="20" w:type="dxa"/>
              <w:bottom w:w="20" w:type="dxa"/>
              <w:right w:w="20" w:type="dxa"/>
            </w:tcMar>
            <w:vAlign w:val="center"/>
            <w:hideMark/>
          </w:tcPr>
          <w:p w14:paraId="76E3BC60" w14:textId="77777777" w:rsidR="00001A18" w:rsidRPr="00CC0113" w:rsidRDefault="00001A18" w:rsidP="00C73F94">
            <w:pPr>
              <w:pStyle w:val="movimento2"/>
              <w:rPr>
                <w:color w:val="002060"/>
              </w:rPr>
            </w:pPr>
            <w:r w:rsidRPr="00CC0113">
              <w:rPr>
                <w:color w:val="002060"/>
              </w:rPr>
              <w:t xml:space="preserve">(FUTSAL SAMBUCHETO) </w:t>
            </w:r>
          </w:p>
        </w:tc>
      </w:tr>
    </w:tbl>
    <w:p w14:paraId="4415BB04" w14:textId="77777777" w:rsidR="00001A18" w:rsidRPr="00CC0113" w:rsidRDefault="00001A18" w:rsidP="00001A18">
      <w:pPr>
        <w:pStyle w:val="titolo20"/>
        <w:rPr>
          <w:rFonts w:eastAsiaTheme="minorEastAsia"/>
          <w:color w:val="002060"/>
        </w:rPr>
      </w:pPr>
      <w:r w:rsidRPr="00CC011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7D8319C" w14:textId="77777777" w:rsidTr="00C73F94">
        <w:tc>
          <w:tcPr>
            <w:tcW w:w="2200" w:type="dxa"/>
            <w:tcMar>
              <w:top w:w="20" w:type="dxa"/>
              <w:left w:w="20" w:type="dxa"/>
              <w:bottom w:w="20" w:type="dxa"/>
              <w:right w:w="20" w:type="dxa"/>
            </w:tcMar>
            <w:vAlign w:val="center"/>
            <w:hideMark/>
          </w:tcPr>
          <w:p w14:paraId="10B45209" w14:textId="77777777" w:rsidR="00001A18" w:rsidRPr="00CC0113" w:rsidRDefault="00001A18" w:rsidP="00C73F94">
            <w:pPr>
              <w:pStyle w:val="movimento"/>
              <w:rPr>
                <w:color w:val="002060"/>
              </w:rPr>
            </w:pPr>
            <w:r w:rsidRPr="00CC0113">
              <w:rPr>
                <w:color w:val="002060"/>
              </w:rPr>
              <w:t>PIERPAOLI MATTEO</w:t>
            </w:r>
          </w:p>
        </w:tc>
        <w:tc>
          <w:tcPr>
            <w:tcW w:w="2200" w:type="dxa"/>
            <w:tcMar>
              <w:top w:w="20" w:type="dxa"/>
              <w:left w:w="20" w:type="dxa"/>
              <w:bottom w:w="20" w:type="dxa"/>
              <w:right w:w="20" w:type="dxa"/>
            </w:tcMar>
            <w:vAlign w:val="center"/>
            <w:hideMark/>
          </w:tcPr>
          <w:p w14:paraId="70BBE4FB" w14:textId="77777777" w:rsidR="00001A18" w:rsidRPr="00CC0113" w:rsidRDefault="00001A18" w:rsidP="00C73F94">
            <w:pPr>
              <w:pStyle w:val="movimento2"/>
              <w:rPr>
                <w:color w:val="002060"/>
              </w:rPr>
            </w:pPr>
            <w:r w:rsidRPr="00CC0113">
              <w:rPr>
                <w:color w:val="002060"/>
              </w:rPr>
              <w:t>(</w:t>
            </w:r>
            <w:proofErr w:type="gramStart"/>
            <w:r w:rsidRPr="00CC0113">
              <w:rPr>
                <w:color w:val="002060"/>
              </w:rPr>
              <w:t>CITTA</w:t>
            </w:r>
            <w:proofErr w:type="gramEnd"/>
            <w:r w:rsidRPr="00CC0113">
              <w:rPr>
                <w:color w:val="002060"/>
              </w:rPr>
              <w:t xml:space="preserve"> DI OSTRA) </w:t>
            </w:r>
          </w:p>
        </w:tc>
        <w:tc>
          <w:tcPr>
            <w:tcW w:w="800" w:type="dxa"/>
            <w:tcMar>
              <w:top w:w="20" w:type="dxa"/>
              <w:left w:w="20" w:type="dxa"/>
              <w:bottom w:w="20" w:type="dxa"/>
              <w:right w:w="20" w:type="dxa"/>
            </w:tcMar>
            <w:vAlign w:val="center"/>
            <w:hideMark/>
          </w:tcPr>
          <w:p w14:paraId="734C567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29EC310" w14:textId="77777777" w:rsidR="00001A18" w:rsidRPr="00CC0113" w:rsidRDefault="00001A18" w:rsidP="00C73F94">
            <w:pPr>
              <w:pStyle w:val="movimento"/>
              <w:rPr>
                <w:color w:val="002060"/>
              </w:rPr>
            </w:pPr>
            <w:r w:rsidRPr="00CC0113">
              <w:rPr>
                <w:color w:val="002060"/>
              </w:rPr>
              <w:t>VOLPE FRANCESCO</w:t>
            </w:r>
          </w:p>
        </w:tc>
        <w:tc>
          <w:tcPr>
            <w:tcW w:w="2200" w:type="dxa"/>
            <w:tcMar>
              <w:top w:w="20" w:type="dxa"/>
              <w:left w:w="20" w:type="dxa"/>
              <w:bottom w:w="20" w:type="dxa"/>
              <w:right w:w="20" w:type="dxa"/>
            </w:tcMar>
            <w:vAlign w:val="center"/>
            <w:hideMark/>
          </w:tcPr>
          <w:p w14:paraId="2FAE2BEF" w14:textId="77777777" w:rsidR="00001A18" w:rsidRPr="00CC0113" w:rsidRDefault="00001A18" w:rsidP="00C73F94">
            <w:pPr>
              <w:pStyle w:val="movimento2"/>
              <w:rPr>
                <w:color w:val="002060"/>
              </w:rPr>
            </w:pPr>
            <w:r w:rsidRPr="00CC0113">
              <w:rPr>
                <w:color w:val="002060"/>
              </w:rPr>
              <w:t xml:space="preserve">(FIGHT BULLS CORRIDONIA) </w:t>
            </w:r>
          </w:p>
        </w:tc>
      </w:tr>
    </w:tbl>
    <w:p w14:paraId="4BF419F1" w14:textId="77777777" w:rsidR="00001A18" w:rsidRPr="00CC0113" w:rsidRDefault="00001A18" w:rsidP="00001A18">
      <w:pPr>
        <w:pStyle w:val="titolo20"/>
        <w:rPr>
          <w:rFonts w:eastAsiaTheme="minorEastAsia"/>
          <w:color w:val="002060"/>
        </w:rPr>
      </w:pPr>
      <w:r w:rsidRPr="00CC011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10E2A3C" w14:textId="77777777" w:rsidTr="00C73F94">
        <w:tc>
          <w:tcPr>
            <w:tcW w:w="2200" w:type="dxa"/>
            <w:tcMar>
              <w:top w:w="20" w:type="dxa"/>
              <w:left w:w="20" w:type="dxa"/>
              <w:bottom w:w="20" w:type="dxa"/>
              <w:right w:w="20" w:type="dxa"/>
            </w:tcMar>
            <w:vAlign w:val="center"/>
            <w:hideMark/>
          </w:tcPr>
          <w:p w14:paraId="6E941E72" w14:textId="77777777" w:rsidR="00001A18" w:rsidRPr="00CC0113" w:rsidRDefault="00001A18" w:rsidP="00C73F94">
            <w:pPr>
              <w:pStyle w:val="movimento"/>
              <w:rPr>
                <w:color w:val="002060"/>
              </w:rPr>
            </w:pPr>
            <w:r w:rsidRPr="00CC0113">
              <w:rPr>
                <w:color w:val="002060"/>
              </w:rPr>
              <w:t>MENTILI ALESSANDRO</w:t>
            </w:r>
          </w:p>
        </w:tc>
        <w:tc>
          <w:tcPr>
            <w:tcW w:w="2200" w:type="dxa"/>
            <w:tcMar>
              <w:top w:w="20" w:type="dxa"/>
              <w:left w:w="20" w:type="dxa"/>
              <w:bottom w:w="20" w:type="dxa"/>
              <w:right w:w="20" w:type="dxa"/>
            </w:tcMar>
            <w:vAlign w:val="center"/>
            <w:hideMark/>
          </w:tcPr>
          <w:p w14:paraId="4360EAD5" w14:textId="77777777" w:rsidR="00001A18" w:rsidRPr="00CC0113" w:rsidRDefault="00001A18" w:rsidP="00C73F94">
            <w:pPr>
              <w:pStyle w:val="movimento2"/>
              <w:rPr>
                <w:color w:val="002060"/>
              </w:rPr>
            </w:pPr>
            <w:r w:rsidRPr="00CC0113">
              <w:rPr>
                <w:color w:val="002060"/>
              </w:rPr>
              <w:t xml:space="preserve">(REAL SAN GIORGIO) </w:t>
            </w:r>
          </w:p>
        </w:tc>
        <w:tc>
          <w:tcPr>
            <w:tcW w:w="800" w:type="dxa"/>
            <w:tcMar>
              <w:top w:w="20" w:type="dxa"/>
              <w:left w:w="20" w:type="dxa"/>
              <w:bottom w:w="20" w:type="dxa"/>
              <w:right w:w="20" w:type="dxa"/>
            </w:tcMar>
            <w:vAlign w:val="center"/>
            <w:hideMark/>
          </w:tcPr>
          <w:p w14:paraId="781DCB1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A05FA4B" w14:textId="77777777" w:rsidR="00001A18" w:rsidRPr="00CC0113" w:rsidRDefault="00001A18" w:rsidP="00C73F94">
            <w:pPr>
              <w:pStyle w:val="movimento"/>
              <w:rPr>
                <w:color w:val="002060"/>
              </w:rPr>
            </w:pPr>
            <w:r w:rsidRPr="00CC0113">
              <w:rPr>
                <w:color w:val="002060"/>
              </w:rPr>
              <w:t>DIOMEDI MARCO</w:t>
            </w:r>
          </w:p>
        </w:tc>
        <w:tc>
          <w:tcPr>
            <w:tcW w:w="2200" w:type="dxa"/>
            <w:tcMar>
              <w:top w:w="20" w:type="dxa"/>
              <w:left w:w="20" w:type="dxa"/>
              <w:bottom w:w="20" w:type="dxa"/>
              <w:right w:w="20" w:type="dxa"/>
            </w:tcMar>
            <w:vAlign w:val="center"/>
            <w:hideMark/>
          </w:tcPr>
          <w:p w14:paraId="425FD228" w14:textId="77777777" w:rsidR="00001A18" w:rsidRPr="00CC0113" w:rsidRDefault="00001A18" w:rsidP="00C73F94">
            <w:pPr>
              <w:pStyle w:val="movimento2"/>
              <w:rPr>
                <w:color w:val="002060"/>
              </w:rPr>
            </w:pPr>
            <w:r w:rsidRPr="00CC0113">
              <w:rPr>
                <w:color w:val="002060"/>
              </w:rPr>
              <w:t>(</w:t>
            </w:r>
            <w:proofErr w:type="gramStart"/>
            <w:r w:rsidRPr="00CC0113">
              <w:rPr>
                <w:color w:val="002060"/>
              </w:rPr>
              <w:t>U.MANDOLESI</w:t>
            </w:r>
            <w:proofErr w:type="gramEnd"/>
            <w:r w:rsidRPr="00CC0113">
              <w:rPr>
                <w:color w:val="002060"/>
              </w:rPr>
              <w:t xml:space="preserve">) </w:t>
            </w:r>
          </w:p>
        </w:tc>
      </w:tr>
    </w:tbl>
    <w:p w14:paraId="47773A9B" w14:textId="77777777" w:rsidR="00001A18" w:rsidRPr="00CC0113" w:rsidRDefault="00001A18" w:rsidP="00001A18">
      <w:pPr>
        <w:pStyle w:val="titolo20"/>
        <w:rPr>
          <w:rFonts w:eastAsiaTheme="minorEastAsia"/>
          <w:color w:val="002060"/>
        </w:rPr>
      </w:pPr>
      <w:r w:rsidRPr="00CC011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5088007" w14:textId="77777777" w:rsidTr="00C73F94">
        <w:tc>
          <w:tcPr>
            <w:tcW w:w="2200" w:type="dxa"/>
            <w:tcMar>
              <w:top w:w="20" w:type="dxa"/>
              <w:left w:w="20" w:type="dxa"/>
              <w:bottom w:w="20" w:type="dxa"/>
              <w:right w:w="20" w:type="dxa"/>
            </w:tcMar>
            <w:vAlign w:val="center"/>
            <w:hideMark/>
          </w:tcPr>
          <w:p w14:paraId="44101B0F" w14:textId="77777777" w:rsidR="00001A18" w:rsidRPr="00CC0113" w:rsidRDefault="00001A18" w:rsidP="00C73F94">
            <w:pPr>
              <w:pStyle w:val="movimento"/>
              <w:rPr>
                <w:color w:val="002060"/>
              </w:rPr>
            </w:pPr>
            <w:r w:rsidRPr="00CC0113">
              <w:rPr>
                <w:color w:val="002060"/>
              </w:rPr>
              <w:t>BASILI MATTEO</w:t>
            </w:r>
          </w:p>
        </w:tc>
        <w:tc>
          <w:tcPr>
            <w:tcW w:w="2200" w:type="dxa"/>
            <w:tcMar>
              <w:top w:w="20" w:type="dxa"/>
              <w:left w:w="20" w:type="dxa"/>
              <w:bottom w:w="20" w:type="dxa"/>
              <w:right w:w="20" w:type="dxa"/>
            </w:tcMar>
            <w:vAlign w:val="center"/>
            <w:hideMark/>
          </w:tcPr>
          <w:p w14:paraId="38EAE49E" w14:textId="77777777" w:rsidR="00001A18" w:rsidRPr="00CC0113" w:rsidRDefault="00001A18" w:rsidP="00C73F94">
            <w:pPr>
              <w:pStyle w:val="movimento2"/>
              <w:rPr>
                <w:color w:val="002060"/>
              </w:rPr>
            </w:pPr>
            <w:r w:rsidRPr="00CC0113">
              <w:rPr>
                <w:color w:val="002060"/>
              </w:rPr>
              <w:t>(</w:t>
            </w:r>
            <w:proofErr w:type="gramStart"/>
            <w:r w:rsidRPr="00CC0113">
              <w:rPr>
                <w:color w:val="002060"/>
              </w:rPr>
              <w:t>CITTA</w:t>
            </w:r>
            <w:proofErr w:type="gramEnd"/>
            <w:r w:rsidRPr="00CC0113">
              <w:rPr>
                <w:color w:val="002060"/>
              </w:rPr>
              <w:t xml:space="preserve"> DI OSTRA) </w:t>
            </w:r>
          </w:p>
        </w:tc>
        <w:tc>
          <w:tcPr>
            <w:tcW w:w="800" w:type="dxa"/>
            <w:tcMar>
              <w:top w:w="20" w:type="dxa"/>
              <w:left w:w="20" w:type="dxa"/>
              <w:bottom w:w="20" w:type="dxa"/>
              <w:right w:w="20" w:type="dxa"/>
            </w:tcMar>
            <w:vAlign w:val="center"/>
            <w:hideMark/>
          </w:tcPr>
          <w:p w14:paraId="265156E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97F4C56" w14:textId="77777777" w:rsidR="00001A18" w:rsidRPr="00CC0113" w:rsidRDefault="00001A18" w:rsidP="00C73F94">
            <w:pPr>
              <w:pStyle w:val="movimento"/>
              <w:rPr>
                <w:color w:val="002060"/>
              </w:rPr>
            </w:pPr>
            <w:r w:rsidRPr="00CC0113">
              <w:rPr>
                <w:color w:val="002060"/>
              </w:rPr>
              <w:t>TONTI FRANCESCO</w:t>
            </w:r>
          </w:p>
        </w:tc>
        <w:tc>
          <w:tcPr>
            <w:tcW w:w="2200" w:type="dxa"/>
            <w:tcMar>
              <w:top w:w="20" w:type="dxa"/>
              <w:left w:w="20" w:type="dxa"/>
              <w:bottom w:w="20" w:type="dxa"/>
              <w:right w:w="20" w:type="dxa"/>
            </w:tcMar>
            <w:vAlign w:val="center"/>
            <w:hideMark/>
          </w:tcPr>
          <w:p w14:paraId="43A03B1C" w14:textId="77777777" w:rsidR="00001A18" w:rsidRPr="00CC0113" w:rsidRDefault="00001A18" w:rsidP="00C73F94">
            <w:pPr>
              <w:pStyle w:val="movimento2"/>
              <w:rPr>
                <w:color w:val="002060"/>
              </w:rPr>
            </w:pPr>
            <w:r w:rsidRPr="00CC0113">
              <w:rPr>
                <w:color w:val="002060"/>
              </w:rPr>
              <w:t xml:space="preserve">(DINAMIS 1990) </w:t>
            </w:r>
          </w:p>
        </w:tc>
      </w:tr>
      <w:tr w:rsidR="00001A18" w:rsidRPr="00CC0113" w14:paraId="07379D43" w14:textId="77777777" w:rsidTr="00C73F94">
        <w:tc>
          <w:tcPr>
            <w:tcW w:w="2200" w:type="dxa"/>
            <w:tcMar>
              <w:top w:w="20" w:type="dxa"/>
              <w:left w:w="20" w:type="dxa"/>
              <w:bottom w:w="20" w:type="dxa"/>
              <w:right w:w="20" w:type="dxa"/>
            </w:tcMar>
            <w:vAlign w:val="center"/>
            <w:hideMark/>
          </w:tcPr>
          <w:p w14:paraId="62248B18" w14:textId="77777777" w:rsidR="00001A18" w:rsidRPr="00CC0113" w:rsidRDefault="00001A18" w:rsidP="00C73F94">
            <w:pPr>
              <w:pStyle w:val="movimento"/>
              <w:rPr>
                <w:color w:val="002060"/>
              </w:rPr>
            </w:pPr>
            <w:r w:rsidRPr="00CC0113">
              <w:rPr>
                <w:color w:val="002060"/>
              </w:rPr>
              <w:t>FALCONI SIMONE</w:t>
            </w:r>
          </w:p>
        </w:tc>
        <w:tc>
          <w:tcPr>
            <w:tcW w:w="2200" w:type="dxa"/>
            <w:tcMar>
              <w:top w:w="20" w:type="dxa"/>
              <w:left w:w="20" w:type="dxa"/>
              <w:bottom w:w="20" w:type="dxa"/>
              <w:right w:w="20" w:type="dxa"/>
            </w:tcMar>
            <w:vAlign w:val="center"/>
            <w:hideMark/>
          </w:tcPr>
          <w:p w14:paraId="2EF90FFB" w14:textId="77777777" w:rsidR="00001A18" w:rsidRPr="00CC0113" w:rsidRDefault="00001A18" w:rsidP="00C73F94">
            <w:pPr>
              <w:pStyle w:val="movimento2"/>
              <w:rPr>
                <w:color w:val="002060"/>
              </w:rPr>
            </w:pPr>
            <w:r w:rsidRPr="00CC0113">
              <w:rPr>
                <w:color w:val="002060"/>
              </w:rPr>
              <w:t xml:space="preserve">(FUTSAL VIRE GEOSISTEM ASD) </w:t>
            </w:r>
          </w:p>
        </w:tc>
        <w:tc>
          <w:tcPr>
            <w:tcW w:w="800" w:type="dxa"/>
            <w:tcMar>
              <w:top w:w="20" w:type="dxa"/>
              <w:left w:w="20" w:type="dxa"/>
              <w:bottom w:w="20" w:type="dxa"/>
              <w:right w:w="20" w:type="dxa"/>
            </w:tcMar>
            <w:vAlign w:val="center"/>
            <w:hideMark/>
          </w:tcPr>
          <w:p w14:paraId="23E6D81E"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9FDB8C2" w14:textId="77777777" w:rsidR="00001A18" w:rsidRPr="00CC0113" w:rsidRDefault="00001A18" w:rsidP="00C73F94">
            <w:pPr>
              <w:pStyle w:val="movimento"/>
              <w:rPr>
                <w:color w:val="002060"/>
              </w:rPr>
            </w:pPr>
            <w:r w:rsidRPr="00CC0113">
              <w:rPr>
                <w:color w:val="002060"/>
              </w:rPr>
              <w:t>DI GENNARO NICOLA</w:t>
            </w:r>
          </w:p>
        </w:tc>
        <w:tc>
          <w:tcPr>
            <w:tcW w:w="2200" w:type="dxa"/>
            <w:tcMar>
              <w:top w:w="20" w:type="dxa"/>
              <w:left w:w="20" w:type="dxa"/>
              <w:bottom w:w="20" w:type="dxa"/>
              <w:right w:w="20" w:type="dxa"/>
            </w:tcMar>
            <w:vAlign w:val="center"/>
            <w:hideMark/>
          </w:tcPr>
          <w:p w14:paraId="45A5DDB7" w14:textId="77777777" w:rsidR="00001A18" w:rsidRPr="00CC0113" w:rsidRDefault="00001A18" w:rsidP="00C73F94">
            <w:pPr>
              <w:pStyle w:val="movimento2"/>
              <w:rPr>
                <w:color w:val="002060"/>
              </w:rPr>
            </w:pPr>
            <w:r w:rsidRPr="00CC0113">
              <w:rPr>
                <w:color w:val="002060"/>
              </w:rPr>
              <w:t xml:space="preserve">(GIOVANI SANT IPPOLITO) </w:t>
            </w:r>
          </w:p>
        </w:tc>
      </w:tr>
      <w:tr w:rsidR="00001A18" w:rsidRPr="00CC0113" w14:paraId="42AC9443" w14:textId="77777777" w:rsidTr="00C73F94">
        <w:tc>
          <w:tcPr>
            <w:tcW w:w="2200" w:type="dxa"/>
            <w:tcMar>
              <w:top w:w="20" w:type="dxa"/>
              <w:left w:w="20" w:type="dxa"/>
              <w:bottom w:w="20" w:type="dxa"/>
              <w:right w:w="20" w:type="dxa"/>
            </w:tcMar>
            <w:vAlign w:val="center"/>
            <w:hideMark/>
          </w:tcPr>
          <w:p w14:paraId="7B98B667" w14:textId="77777777" w:rsidR="00001A18" w:rsidRPr="00CC0113" w:rsidRDefault="00001A18" w:rsidP="00C73F94">
            <w:pPr>
              <w:pStyle w:val="movimento"/>
              <w:rPr>
                <w:color w:val="002060"/>
              </w:rPr>
            </w:pPr>
            <w:r w:rsidRPr="00CC0113">
              <w:rPr>
                <w:color w:val="002060"/>
              </w:rPr>
              <w:t>DE CAROLIS MATTEO</w:t>
            </w:r>
          </w:p>
        </w:tc>
        <w:tc>
          <w:tcPr>
            <w:tcW w:w="2200" w:type="dxa"/>
            <w:tcMar>
              <w:top w:w="20" w:type="dxa"/>
              <w:left w:w="20" w:type="dxa"/>
              <w:bottom w:w="20" w:type="dxa"/>
              <w:right w:w="20" w:type="dxa"/>
            </w:tcMar>
            <w:vAlign w:val="center"/>
            <w:hideMark/>
          </w:tcPr>
          <w:p w14:paraId="2C9A8DEC" w14:textId="77777777" w:rsidR="00001A18" w:rsidRPr="00CC0113" w:rsidRDefault="00001A18" w:rsidP="00C73F94">
            <w:pPr>
              <w:pStyle w:val="movimento2"/>
              <w:rPr>
                <w:color w:val="002060"/>
              </w:rPr>
            </w:pPr>
            <w:r w:rsidRPr="00CC0113">
              <w:rPr>
                <w:color w:val="002060"/>
              </w:rPr>
              <w:t xml:space="preserve">(ROCCAFLUVIONE) </w:t>
            </w:r>
          </w:p>
        </w:tc>
        <w:tc>
          <w:tcPr>
            <w:tcW w:w="800" w:type="dxa"/>
            <w:tcMar>
              <w:top w:w="20" w:type="dxa"/>
              <w:left w:w="20" w:type="dxa"/>
              <w:bottom w:w="20" w:type="dxa"/>
              <w:right w:w="20" w:type="dxa"/>
            </w:tcMar>
            <w:vAlign w:val="center"/>
            <w:hideMark/>
          </w:tcPr>
          <w:p w14:paraId="40435DFE"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379A925" w14:textId="77777777" w:rsidR="00001A18" w:rsidRPr="00CC0113" w:rsidRDefault="00001A18" w:rsidP="00C73F94">
            <w:pPr>
              <w:pStyle w:val="movimento"/>
              <w:rPr>
                <w:color w:val="002060"/>
              </w:rPr>
            </w:pPr>
            <w:r w:rsidRPr="00CC0113">
              <w:rPr>
                <w:color w:val="002060"/>
              </w:rPr>
              <w:t>COTECHINI KEVIN</w:t>
            </w:r>
          </w:p>
        </w:tc>
        <w:tc>
          <w:tcPr>
            <w:tcW w:w="2200" w:type="dxa"/>
            <w:tcMar>
              <w:top w:w="20" w:type="dxa"/>
              <w:left w:w="20" w:type="dxa"/>
              <w:bottom w:w="20" w:type="dxa"/>
              <w:right w:w="20" w:type="dxa"/>
            </w:tcMar>
            <w:vAlign w:val="center"/>
            <w:hideMark/>
          </w:tcPr>
          <w:p w14:paraId="1D5AE269" w14:textId="77777777" w:rsidR="00001A18" w:rsidRPr="00CC0113" w:rsidRDefault="00001A18" w:rsidP="00C73F94">
            <w:pPr>
              <w:pStyle w:val="movimento2"/>
              <w:rPr>
                <w:color w:val="002060"/>
              </w:rPr>
            </w:pPr>
            <w:r w:rsidRPr="00CC0113">
              <w:rPr>
                <w:color w:val="002060"/>
              </w:rPr>
              <w:t>(</w:t>
            </w:r>
            <w:proofErr w:type="gramStart"/>
            <w:r w:rsidRPr="00CC0113">
              <w:rPr>
                <w:color w:val="002060"/>
              </w:rPr>
              <w:t>U.MANDOLESI</w:t>
            </w:r>
            <w:proofErr w:type="gramEnd"/>
            <w:r w:rsidRPr="00CC0113">
              <w:rPr>
                <w:color w:val="002060"/>
              </w:rPr>
              <w:t xml:space="preserve">) </w:t>
            </w:r>
          </w:p>
        </w:tc>
      </w:tr>
    </w:tbl>
    <w:p w14:paraId="71C09811" w14:textId="77777777" w:rsidR="00001A18" w:rsidRPr="00CC0113" w:rsidRDefault="00001A18" w:rsidP="00001A18">
      <w:pPr>
        <w:pStyle w:val="titolo20"/>
        <w:rPr>
          <w:rFonts w:eastAsiaTheme="minorEastAsia"/>
          <w:color w:val="002060"/>
        </w:rPr>
      </w:pPr>
      <w:r w:rsidRPr="00CC011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00624AE7" w14:textId="77777777" w:rsidTr="00C73F94">
        <w:tc>
          <w:tcPr>
            <w:tcW w:w="2200" w:type="dxa"/>
            <w:tcMar>
              <w:top w:w="20" w:type="dxa"/>
              <w:left w:w="20" w:type="dxa"/>
              <w:bottom w:w="20" w:type="dxa"/>
              <w:right w:w="20" w:type="dxa"/>
            </w:tcMar>
            <w:vAlign w:val="center"/>
            <w:hideMark/>
          </w:tcPr>
          <w:p w14:paraId="0496BA31" w14:textId="77777777" w:rsidR="00001A18" w:rsidRPr="00CC0113" w:rsidRDefault="00001A18" w:rsidP="00C73F94">
            <w:pPr>
              <w:pStyle w:val="movimento"/>
              <w:rPr>
                <w:color w:val="002060"/>
              </w:rPr>
            </w:pPr>
            <w:r w:rsidRPr="00CC0113">
              <w:rPr>
                <w:color w:val="002060"/>
              </w:rPr>
              <w:t>GIGANTE NICOLAS</w:t>
            </w:r>
          </w:p>
        </w:tc>
        <w:tc>
          <w:tcPr>
            <w:tcW w:w="2200" w:type="dxa"/>
            <w:tcMar>
              <w:top w:w="20" w:type="dxa"/>
              <w:left w:w="20" w:type="dxa"/>
              <w:bottom w:w="20" w:type="dxa"/>
              <w:right w:w="20" w:type="dxa"/>
            </w:tcMar>
            <w:vAlign w:val="center"/>
            <w:hideMark/>
          </w:tcPr>
          <w:p w14:paraId="2571A093" w14:textId="77777777" w:rsidR="00001A18" w:rsidRPr="00CC0113" w:rsidRDefault="00001A18" w:rsidP="00C73F94">
            <w:pPr>
              <w:pStyle w:val="movimento2"/>
              <w:rPr>
                <w:color w:val="002060"/>
              </w:rPr>
            </w:pPr>
            <w:r w:rsidRPr="00CC0113">
              <w:rPr>
                <w:color w:val="002060"/>
              </w:rPr>
              <w:t xml:space="preserve">(ACLI MANTOVANI CALCIO A 5) </w:t>
            </w:r>
          </w:p>
        </w:tc>
        <w:tc>
          <w:tcPr>
            <w:tcW w:w="800" w:type="dxa"/>
            <w:tcMar>
              <w:top w:w="20" w:type="dxa"/>
              <w:left w:w="20" w:type="dxa"/>
              <w:bottom w:w="20" w:type="dxa"/>
              <w:right w:w="20" w:type="dxa"/>
            </w:tcMar>
            <w:vAlign w:val="center"/>
            <w:hideMark/>
          </w:tcPr>
          <w:p w14:paraId="1329F8C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C39A7CF" w14:textId="77777777" w:rsidR="00001A18" w:rsidRPr="00CC0113" w:rsidRDefault="00001A18" w:rsidP="00C73F94">
            <w:pPr>
              <w:pStyle w:val="movimento"/>
              <w:rPr>
                <w:color w:val="002060"/>
              </w:rPr>
            </w:pPr>
            <w:r w:rsidRPr="00CC0113">
              <w:rPr>
                <w:color w:val="002060"/>
              </w:rPr>
              <w:t>COPPOLA MATTEO</w:t>
            </w:r>
          </w:p>
        </w:tc>
        <w:tc>
          <w:tcPr>
            <w:tcW w:w="2200" w:type="dxa"/>
            <w:tcMar>
              <w:top w:w="20" w:type="dxa"/>
              <w:left w:w="20" w:type="dxa"/>
              <w:bottom w:w="20" w:type="dxa"/>
              <w:right w:w="20" w:type="dxa"/>
            </w:tcMar>
            <w:vAlign w:val="center"/>
            <w:hideMark/>
          </w:tcPr>
          <w:p w14:paraId="5AE78EE8" w14:textId="77777777" w:rsidR="00001A18" w:rsidRPr="00CC0113" w:rsidRDefault="00001A18" w:rsidP="00C73F94">
            <w:pPr>
              <w:pStyle w:val="movimento2"/>
              <w:rPr>
                <w:color w:val="002060"/>
              </w:rPr>
            </w:pPr>
            <w:r w:rsidRPr="00CC0113">
              <w:rPr>
                <w:color w:val="002060"/>
              </w:rPr>
              <w:t xml:space="preserve">(ASPIO 2005) </w:t>
            </w:r>
          </w:p>
        </w:tc>
      </w:tr>
      <w:tr w:rsidR="00001A18" w:rsidRPr="00CC0113" w14:paraId="69BEA528" w14:textId="77777777" w:rsidTr="00C73F94">
        <w:tc>
          <w:tcPr>
            <w:tcW w:w="2200" w:type="dxa"/>
            <w:tcMar>
              <w:top w:w="20" w:type="dxa"/>
              <w:left w:w="20" w:type="dxa"/>
              <w:bottom w:w="20" w:type="dxa"/>
              <w:right w:w="20" w:type="dxa"/>
            </w:tcMar>
            <w:vAlign w:val="center"/>
            <w:hideMark/>
          </w:tcPr>
          <w:p w14:paraId="55E0339E" w14:textId="77777777" w:rsidR="00001A18" w:rsidRPr="00CC0113" w:rsidRDefault="00001A18" w:rsidP="00C73F94">
            <w:pPr>
              <w:pStyle w:val="movimento"/>
              <w:rPr>
                <w:color w:val="002060"/>
              </w:rPr>
            </w:pPr>
            <w:r w:rsidRPr="00CC0113">
              <w:rPr>
                <w:color w:val="002060"/>
              </w:rPr>
              <w:t>FATTORINI MICHELE</w:t>
            </w:r>
          </w:p>
        </w:tc>
        <w:tc>
          <w:tcPr>
            <w:tcW w:w="2200" w:type="dxa"/>
            <w:tcMar>
              <w:top w:w="20" w:type="dxa"/>
              <w:left w:w="20" w:type="dxa"/>
              <w:bottom w:w="20" w:type="dxa"/>
              <w:right w:w="20" w:type="dxa"/>
            </w:tcMar>
            <w:vAlign w:val="center"/>
            <w:hideMark/>
          </w:tcPr>
          <w:p w14:paraId="15291AFB" w14:textId="77777777" w:rsidR="00001A18" w:rsidRPr="00CC0113" w:rsidRDefault="00001A18" w:rsidP="00C73F94">
            <w:pPr>
              <w:pStyle w:val="movimento2"/>
              <w:rPr>
                <w:color w:val="002060"/>
              </w:rPr>
            </w:pPr>
            <w:r w:rsidRPr="00CC0113">
              <w:rPr>
                <w:color w:val="002060"/>
              </w:rPr>
              <w:t>(</w:t>
            </w:r>
            <w:proofErr w:type="gramStart"/>
            <w:r w:rsidRPr="00CC0113">
              <w:rPr>
                <w:color w:val="002060"/>
              </w:rPr>
              <w:t>CITTA</w:t>
            </w:r>
            <w:proofErr w:type="gramEnd"/>
            <w:r w:rsidRPr="00CC0113">
              <w:rPr>
                <w:color w:val="002060"/>
              </w:rPr>
              <w:t xml:space="preserve"> DI OSTRA) </w:t>
            </w:r>
          </w:p>
        </w:tc>
        <w:tc>
          <w:tcPr>
            <w:tcW w:w="800" w:type="dxa"/>
            <w:tcMar>
              <w:top w:w="20" w:type="dxa"/>
              <w:left w:w="20" w:type="dxa"/>
              <w:bottom w:w="20" w:type="dxa"/>
              <w:right w:w="20" w:type="dxa"/>
            </w:tcMar>
            <w:vAlign w:val="center"/>
            <w:hideMark/>
          </w:tcPr>
          <w:p w14:paraId="64FCC43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000FC5A" w14:textId="77777777" w:rsidR="00001A18" w:rsidRPr="00CC0113" w:rsidRDefault="00001A18" w:rsidP="00C73F94">
            <w:pPr>
              <w:pStyle w:val="movimento"/>
              <w:rPr>
                <w:color w:val="002060"/>
              </w:rPr>
            </w:pPr>
            <w:r w:rsidRPr="00CC0113">
              <w:rPr>
                <w:color w:val="002060"/>
              </w:rPr>
              <w:t>SQUADRONI GIANLUCA</w:t>
            </w:r>
          </w:p>
        </w:tc>
        <w:tc>
          <w:tcPr>
            <w:tcW w:w="2200" w:type="dxa"/>
            <w:tcMar>
              <w:top w:w="20" w:type="dxa"/>
              <w:left w:w="20" w:type="dxa"/>
              <w:bottom w:w="20" w:type="dxa"/>
              <w:right w:w="20" w:type="dxa"/>
            </w:tcMar>
            <w:vAlign w:val="center"/>
            <w:hideMark/>
          </w:tcPr>
          <w:p w14:paraId="50DDD845" w14:textId="77777777" w:rsidR="00001A18" w:rsidRPr="00CC0113" w:rsidRDefault="00001A18" w:rsidP="00C73F94">
            <w:pPr>
              <w:pStyle w:val="movimento2"/>
              <w:rPr>
                <w:color w:val="002060"/>
              </w:rPr>
            </w:pPr>
            <w:r w:rsidRPr="00CC0113">
              <w:rPr>
                <w:color w:val="002060"/>
              </w:rPr>
              <w:t xml:space="preserve">(POLISPORTIVA VICTORIA) </w:t>
            </w:r>
          </w:p>
        </w:tc>
      </w:tr>
      <w:tr w:rsidR="00001A18" w:rsidRPr="00CC0113" w14:paraId="7F287F2D" w14:textId="77777777" w:rsidTr="00C73F94">
        <w:tc>
          <w:tcPr>
            <w:tcW w:w="2200" w:type="dxa"/>
            <w:tcMar>
              <w:top w:w="20" w:type="dxa"/>
              <w:left w:w="20" w:type="dxa"/>
              <w:bottom w:w="20" w:type="dxa"/>
              <w:right w:w="20" w:type="dxa"/>
            </w:tcMar>
            <w:vAlign w:val="center"/>
            <w:hideMark/>
          </w:tcPr>
          <w:p w14:paraId="51D2E46B" w14:textId="77777777" w:rsidR="00001A18" w:rsidRPr="00CC0113" w:rsidRDefault="00001A18" w:rsidP="00C73F94">
            <w:pPr>
              <w:pStyle w:val="movimento"/>
              <w:rPr>
                <w:color w:val="002060"/>
              </w:rPr>
            </w:pPr>
            <w:r w:rsidRPr="00CC0113">
              <w:rPr>
                <w:color w:val="002060"/>
              </w:rPr>
              <w:t>TONTARELLI ALESSANDRO</w:t>
            </w:r>
          </w:p>
        </w:tc>
        <w:tc>
          <w:tcPr>
            <w:tcW w:w="2200" w:type="dxa"/>
            <w:tcMar>
              <w:top w:w="20" w:type="dxa"/>
              <w:left w:w="20" w:type="dxa"/>
              <w:bottom w:w="20" w:type="dxa"/>
              <w:right w:w="20" w:type="dxa"/>
            </w:tcMar>
            <w:vAlign w:val="center"/>
            <w:hideMark/>
          </w:tcPr>
          <w:p w14:paraId="2291C480" w14:textId="77777777" w:rsidR="00001A18" w:rsidRPr="00CC0113" w:rsidRDefault="00001A18" w:rsidP="00C73F94">
            <w:pPr>
              <w:pStyle w:val="movimento2"/>
              <w:rPr>
                <w:color w:val="002060"/>
              </w:rPr>
            </w:pPr>
            <w:r w:rsidRPr="00CC0113">
              <w:rPr>
                <w:color w:val="002060"/>
              </w:rPr>
              <w:t xml:space="preserve">(VERBENA C5 ANCONA) </w:t>
            </w:r>
          </w:p>
        </w:tc>
        <w:tc>
          <w:tcPr>
            <w:tcW w:w="800" w:type="dxa"/>
            <w:tcMar>
              <w:top w:w="20" w:type="dxa"/>
              <w:left w:w="20" w:type="dxa"/>
              <w:bottom w:w="20" w:type="dxa"/>
              <w:right w:w="20" w:type="dxa"/>
            </w:tcMar>
            <w:vAlign w:val="center"/>
            <w:hideMark/>
          </w:tcPr>
          <w:p w14:paraId="4D2C1DFE"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0877BA8"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89FA276" w14:textId="77777777" w:rsidR="00001A18" w:rsidRPr="00CC0113" w:rsidRDefault="00001A18" w:rsidP="00C73F94">
            <w:pPr>
              <w:pStyle w:val="movimento2"/>
              <w:rPr>
                <w:color w:val="002060"/>
              </w:rPr>
            </w:pPr>
            <w:r w:rsidRPr="00CC0113">
              <w:rPr>
                <w:color w:val="002060"/>
              </w:rPr>
              <w:t> </w:t>
            </w:r>
          </w:p>
        </w:tc>
      </w:tr>
    </w:tbl>
    <w:p w14:paraId="4FA3DA48"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017AD009" w14:textId="77777777" w:rsidTr="00C73F94">
        <w:tc>
          <w:tcPr>
            <w:tcW w:w="2200" w:type="dxa"/>
            <w:tcMar>
              <w:top w:w="20" w:type="dxa"/>
              <w:left w:w="20" w:type="dxa"/>
              <w:bottom w:w="20" w:type="dxa"/>
              <w:right w:w="20" w:type="dxa"/>
            </w:tcMar>
            <w:vAlign w:val="center"/>
            <w:hideMark/>
          </w:tcPr>
          <w:p w14:paraId="5BF9DC70" w14:textId="77777777" w:rsidR="00001A18" w:rsidRPr="00CC0113" w:rsidRDefault="00001A18" w:rsidP="00C73F94">
            <w:pPr>
              <w:pStyle w:val="movimento"/>
              <w:rPr>
                <w:color w:val="002060"/>
              </w:rPr>
            </w:pPr>
            <w:r w:rsidRPr="00CC0113">
              <w:rPr>
                <w:color w:val="002060"/>
              </w:rPr>
              <w:t>PASQUINI MARCO</w:t>
            </w:r>
          </w:p>
        </w:tc>
        <w:tc>
          <w:tcPr>
            <w:tcW w:w="2200" w:type="dxa"/>
            <w:tcMar>
              <w:top w:w="20" w:type="dxa"/>
              <w:left w:w="20" w:type="dxa"/>
              <w:bottom w:w="20" w:type="dxa"/>
              <w:right w:w="20" w:type="dxa"/>
            </w:tcMar>
            <w:vAlign w:val="center"/>
            <w:hideMark/>
          </w:tcPr>
          <w:p w14:paraId="1B8A9E30" w14:textId="77777777" w:rsidR="00001A18" w:rsidRPr="00CC0113" w:rsidRDefault="00001A18" w:rsidP="00C73F94">
            <w:pPr>
              <w:pStyle w:val="movimento2"/>
              <w:rPr>
                <w:color w:val="002060"/>
              </w:rPr>
            </w:pPr>
            <w:r w:rsidRPr="00CC0113">
              <w:rPr>
                <w:color w:val="002060"/>
              </w:rPr>
              <w:t xml:space="preserve">(ASCOLI CALCIO A 5) </w:t>
            </w:r>
          </w:p>
        </w:tc>
        <w:tc>
          <w:tcPr>
            <w:tcW w:w="800" w:type="dxa"/>
            <w:tcMar>
              <w:top w:w="20" w:type="dxa"/>
              <w:left w:w="20" w:type="dxa"/>
              <w:bottom w:w="20" w:type="dxa"/>
              <w:right w:w="20" w:type="dxa"/>
            </w:tcMar>
            <w:vAlign w:val="center"/>
            <w:hideMark/>
          </w:tcPr>
          <w:p w14:paraId="2FE367B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20D9305" w14:textId="77777777" w:rsidR="00001A18" w:rsidRPr="00CC0113" w:rsidRDefault="00001A18" w:rsidP="00C73F94">
            <w:pPr>
              <w:pStyle w:val="movimento"/>
              <w:rPr>
                <w:color w:val="002060"/>
              </w:rPr>
            </w:pPr>
            <w:r w:rsidRPr="00CC0113">
              <w:rPr>
                <w:color w:val="002060"/>
              </w:rPr>
              <w:t>TIDEI ALESSANDRO</w:t>
            </w:r>
          </w:p>
        </w:tc>
        <w:tc>
          <w:tcPr>
            <w:tcW w:w="2200" w:type="dxa"/>
            <w:tcMar>
              <w:top w:w="20" w:type="dxa"/>
              <w:left w:w="20" w:type="dxa"/>
              <w:bottom w:w="20" w:type="dxa"/>
              <w:right w:w="20" w:type="dxa"/>
            </w:tcMar>
            <w:vAlign w:val="center"/>
            <w:hideMark/>
          </w:tcPr>
          <w:p w14:paraId="1DCDF69E" w14:textId="77777777" w:rsidR="00001A18" w:rsidRPr="00CC0113" w:rsidRDefault="00001A18" w:rsidP="00C73F94">
            <w:pPr>
              <w:pStyle w:val="movimento2"/>
              <w:rPr>
                <w:color w:val="002060"/>
              </w:rPr>
            </w:pPr>
            <w:r w:rsidRPr="00CC0113">
              <w:rPr>
                <w:color w:val="002060"/>
              </w:rPr>
              <w:t xml:space="preserve">(FUTSAL CAMPIGLIONE) </w:t>
            </w:r>
          </w:p>
        </w:tc>
      </w:tr>
      <w:tr w:rsidR="00001A18" w:rsidRPr="00CC0113" w14:paraId="48717E84" w14:textId="77777777" w:rsidTr="00C73F94">
        <w:tc>
          <w:tcPr>
            <w:tcW w:w="2200" w:type="dxa"/>
            <w:tcMar>
              <w:top w:w="20" w:type="dxa"/>
              <w:left w:w="20" w:type="dxa"/>
              <w:bottom w:w="20" w:type="dxa"/>
              <w:right w:w="20" w:type="dxa"/>
            </w:tcMar>
            <w:vAlign w:val="center"/>
            <w:hideMark/>
          </w:tcPr>
          <w:p w14:paraId="5F8BAB6E" w14:textId="77777777" w:rsidR="00001A18" w:rsidRPr="00CC0113" w:rsidRDefault="00001A18" w:rsidP="00C73F94">
            <w:pPr>
              <w:pStyle w:val="movimento"/>
              <w:rPr>
                <w:color w:val="002060"/>
              </w:rPr>
            </w:pPr>
            <w:r w:rsidRPr="00CC0113">
              <w:rPr>
                <w:color w:val="002060"/>
              </w:rPr>
              <w:t>FLORES JUSCAMAYTA UBER ALFONSO</w:t>
            </w:r>
          </w:p>
        </w:tc>
        <w:tc>
          <w:tcPr>
            <w:tcW w:w="2200" w:type="dxa"/>
            <w:tcMar>
              <w:top w:w="20" w:type="dxa"/>
              <w:left w:w="20" w:type="dxa"/>
              <w:bottom w:w="20" w:type="dxa"/>
              <w:right w:w="20" w:type="dxa"/>
            </w:tcMar>
            <w:vAlign w:val="center"/>
            <w:hideMark/>
          </w:tcPr>
          <w:p w14:paraId="0C3C83B7" w14:textId="77777777" w:rsidR="00001A18" w:rsidRPr="00CC0113" w:rsidRDefault="00001A18" w:rsidP="00C73F94">
            <w:pPr>
              <w:pStyle w:val="movimento2"/>
              <w:rPr>
                <w:color w:val="002060"/>
              </w:rPr>
            </w:pPr>
            <w:r w:rsidRPr="00CC0113">
              <w:rPr>
                <w:color w:val="002060"/>
              </w:rPr>
              <w:t xml:space="preserve">(FUTSAL CASTELFIDARDO) </w:t>
            </w:r>
          </w:p>
        </w:tc>
        <w:tc>
          <w:tcPr>
            <w:tcW w:w="800" w:type="dxa"/>
            <w:tcMar>
              <w:top w:w="20" w:type="dxa"/>
              <w:left w:w="20" w:type="dxa"/>
              <w:bottom w:w="20" w:type="dxa"/>
              <w:right w:w="20" w:type="dxa"/>
            </w:tcMar>
            <w:vAlign w:val="center"/>
            <w:hideMark/>
          </w:tcPr>
          <w:p w14:paraId="0895BFE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3EEB748" w14:textId="77777777" w:rsidR="00001A18" w:rsidRPr="00CC0113" w:rsidRDefault="00001A18" w:rsidP="00C73F94">
            <w:pPr>
              <w:pStyle w:val="movimento"/>
              <w:rPr>
                <w:color w:val="002060"/>
              </w:rPr>
            </w:pPr>
            <w:r w:rsidRPr="00CC0113">
              <w:rPr>
                <w:color w:val="002060"/>
              </w:rPr>
              <w:t>TRAINI SERGIO</w:t>
            </w:r>
          </w:p>
        </w:tc>
        <w:tc>
          <w:tcPr>
            <w:tcW w:w="2200" w:type="dxa"/>
            <w:tcMar>
              <w:top w:w="20" w:type="dxa"/>
              <w:left w:w="20" w:type="dxa"/>
              <w:bottom w:w="20" w:type="dxa"/>
              <w:right w:w="20" w:type="dxa"/>
            </w:tcMar>
            <w:vAlign w:val="center"/>
            <w:hideMark/>
          </w:tcPr>
          <w:p w14:paraId="27FA4D3A" w14:textId="77777777" w:rsidR="00001A18" w:rsidRPr="00CC0113" w:rsidRDefault="00001A18" w:rsidP="00C73F94">
            <w:pPr>
              <w:pStyle w:val="movimento2"/>
              <w:rPr>
                <w:color w:val="002060"/>
              </w:rPr>
            </w:pPr>
            <w:r w:rsidRPr="00CC0113">
              <w:rPr>
                <w:color w:val="002060"/>
              </w:rPr>
              <w:t xml:space="preserve">(FUTSAL VIRE GEOSISTEM ASD) </w:t>
            </w:r>
          </w:p>
        </w:tc>
      </w:tr>
      <w:tr w:rsidR="00001A18" w:rsidRPr="00CC0113" w14:paraId="104D2EE2" w14:textId="77777777" w:rsidTr="00C73F94">
        <w:tc>
          <w:tcPr>
            <w:tcW w:w="2200" w:type="dxa"/>
            <w:tcMar>
              <w:top w:w="20" w:type="dxa"/>
              <w:left w:w="20" w:type="dxa"/>
              <w:bottom w:w="20" w:type="dxa"/>
              <w:right w:w="20" w:type="dxa"/>
            </w:tcMar>
            <w:vAlign w:val="center"/>
            <w:hideMark/>
          </w:tcPr>
          <w:p w14:paraId="450F5CA1" w14:textId="77777777" w:rsidR="00001A18" w:rsidRPr="00CC0113" w:rsidRDefault="00001A18" w:rsidP="00C73F94">
            <w:pPr>
              <w:pStyle w:val="movimento"/>
              <w:rPr>
                <w:color w:val="002060"/>
              </w:rPr>
            </w:pPr>
            <w:r w:rsidRPr="00CC0113">
              <w:rPr>
                <w:color w:val="002060"/>
              </w:rPr>
              <w:t>BASILI FEDERICO</w:t>
            </w:r>
          </w:p>
        </w:tc>
        <w:tc>
          <w:tcPr>
            <w:tcW w:w="2200" w:type="dxa"/>
            <w:tcMar>
              <w:top w:w="20" w:type="dxa"/>
              <w:left w:w="20" w:type="dxa"/>
              <w:bottom w:w="20" w:type="dxa"/>
              <w:right w:w="20" w:type="dxa"/>
            </w:tcMar>
            <w:vAlign w:val="center"/>
            <w:hideMark/>
          </w:tcPr>
          <w:p w14:paraId="79615BAF" w14:textId="77777777" w:rsidR="00001A18" w:rsidRPr="00CC0113" w:rsidRDefault="00001A18" w:rsidP="00C73F94">
            <w:pPr>
              <w:pStyle w:val="movimento2"/>
              <w:rPr>
                <w:color w:val="002060"/>
              </w:rPr>
            </w:pPr>
            <w:r w:rsidRPr="00CC0113">
              <w:rPr>
                <w:color w:val="002060"/>
              </w:rPr>
              <w:t xml:space="preserve">(REAL SAN GIORGIO) </w:t>
            </w:r>
          </w:p>
        </w:tc>
        <w:tc>
          <w:tcPr>
            <w:tcW w:w="800" w:type="dxa"/>
            <w:tcMar>
              <w:top w:w="20" w:type="dxa"/>
              <w:left w:w="20" w:type="dxa"/>
              <w:bottom w:w="20" w:type="dxa"/>
              <w:right w:w="20" w:type="dxa"/>
            </w:tcMar>
            <w:vAlign w:val="center"/>
            <w:hideMark/>
          </w:tcPr>
          <w:p w14:paraId="2707488E"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D772C5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FED5E73" w14:textId="77777777" w:rsidR="00001A18" w:rsidRPr="00CC0113" w:rsidRDefault="00001A18" w:rsidP="00C73F94">
            <w:pPr>
              <w:pStyle w:val="movimento2"/>
              <w:rPr>
                <w:color w:val="002060"/>
              </w:rPr>
            </w:pPr>
            <w:r w:rsidRPr="00CC0113">
              <w:rPr>
                <w:color w:val="002060"/>
              </w:rPr>
              <w:t> </w:t>
            </w:r>
          </w:p>
        </w:tc>
      </w:tr>
    </w:tbl>
    <w:p w14:paraId="7C0C440D" w14:textId="77777777" w:rsidR="00001A18" w:rsidRPr="00CC0113" w:rsidRDefault="00001A18" w:rsidP="00001A18">
      <w:pPr>
        <w:pStyle w:val="titolo10"/>
        <w:rPr>
          <w:rFonts w:eastAsiaTheme="minorEastAsia"/>
          <w:color w:val="002060"/>
        </w:rPr>
      </w:pPr>
      <w:r w:rsidRPr="00CC0113">
        <w:rPr>
          <w:color w:val="002060"/>
        </w:rPr>
        <w:t xml:space="preserve">GARE DEL 15/ 3/2025 </w:t>
      </w:r>
    </w:p>
    <w:p w14:paraId="7D9BB083" w14:textId="77777777" w:rsidR="00001A18" w:rsidRPr="00CC0113" w:rsidRDefault="00001A18" w:rsidP="00001A18">
      <w:pPr>
        <w:pStyle w:val="titolo7a"/>
        <w:rPr>
          <w:color w:val="002060"/>
        </w:rPr>
      </w:pPr>
      <w:r w:rsidRPr="00CC0113">
        <w:rPr>
          <w:color w:val="002060"/>
        </w:rPr>
        <w:t xml:space="preserve">PROVVEDIMENTI DISCIPLINARI </w:t>
      </w:r>
    </w:p>
    <w:p w14:paraId="58CF934A"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2E5267E8" w14:textId="77777777" w:rsidR="00001A18" w:rsidRPr="00CC0113" w:rsidRDefault="00001A18" w:rsidP="00001A18">
      <w:pPr>
        <w:pStyle w:val="titolo30"/>
        <w:rPr>
          <w:color w:val="002060"/>
        </w:rPr>
      </w:pPr>
      <w:r w:rsidRPr="00CC0113">
        <w:rPr>
          <w:color w:val="002060"/>
        </w:rPr>
        <w:t xml:space="preserve">CALCIATORI NON ESPULSI </w:t>
      </w:r>
    </w:p>
    <w:p w14:paraId="2A6909F2" w14:textId="77777777" w:rsidR="00001A18" w:rsidRPr="00CC0113" w:rsidRDefault="00001A18" w:rsidP="00001A18">
      <w:pPr>
        <w:pStyle w:val="titolo20"/>
        <w:rPr>
          <w:color w:val="002060"/>
        </w:rPr>
      </w:pPr>
      <w:r w:rsidRPr="00CC0113">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27D5DF8" w14:textId="77777777" w:rsidTr="00C73F94">
        <w:tc>
          <w:tcPr>
            <w:tcW w:w="2200" w:type="dxa"/>
            <w:tcMar>
              <w:top w:w="20" w:type="dxa"/>
              <w:left w:w="20" w:type="dxa"/>
              <w:bottom w:w="20" w:type="dxa"/>
              <w:right w:w="20" w:type="dxa"/>
            </w:tcMar>
            <w:vAlign w:val="center"/>
            <w:hideMark/>
          </w:tcPr>
          <w:p w14:paraId="1AAF5A83" w14:textId="77777777" w:rsidR="00001A18" w:rsidRPr="00CC0113" w:rsidRDefault="00001A18" w:rsidP="00C73F94">
            <w:pPr>
              <w:pStyle w:val="movimento"/>
              <w:rPr>
                <w:color w:val="002060"/>
              </w:rPr>
            </w:pPr>
            <w:r w:rsidRPr="00CC0113">
              <w:rPr>
                <w:color w:val="002060"/>
              </w:rPr>
              <w:t>STAFFOLANI SIMONE</w:t>
            </w:r>
          </w:p>
        </w:tc>
        <w:tc>
          <w:tcPr>
            <w:tcW w:w="2200" w:type="dxa"/>
            <w:tcMar>
              <w:top w:w="20" w:type="dxa"/>
              <w:left w:w="20" w:type="dxa"/>
              <w:bottom w:w="20" w:type="dxa"/>
              <w:right w:w="20" w:type="dxa"/>
            </w:tcMar>
            <w:vAlign w:val="center"/>
            <w:hideMark/>
          </w:tcPr>
          <w:p w14:paraId="54302603" w14:textId="77777777" w:rsidR="00001A18" w:rsidRPr="00CC0113" w:rsidRDefault="00001A18" w:rsidP="00C73F94">
            <w:pPr>
              <w:pStyle w:val="movimento2"/>
              <w:rPr>
                <w:color w:val="002060"/>
              </w:rPr>
            </w:pPr>
            <w:r w:rsidRPr="00CC0113">
              <w:rPr>
                <w:color w:val="002060"/>
              </w:rPr>
              <w:t xml:space="preserve">(CASTELRAIMONDO CALCIO A 5) </w:t>
            </w:r>
          </w:p>
        </w:tc>
        <w:tc>
          <w:tcPr>
            <w:tcW w:w="800" w:type="dxa"/>
            <w:tcMar>
              <w:top w:w="20" w:type="dxa"/>
              <w:left w:w="20" w:type="dxa"/>
              <w:bottom w:w="20" w:type="dxa"/>
              <w:right w:w="20" w:type="dxa"/>
            </w:tcMar>
            <w:vAlign w:val="center"/>
            <w:hideMark/>
          </w:tcPr>
          <w:p w14:paraId="562F136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7097B1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1C30AAC" w14:textId="77777777" w:rsidR="00001A18" w:rsidRPr="00CC0113" w:rsidRDefault="00001A18" w:rsidP="00C73F94">
            <w:pPr>
              <w:pStyle w:val="movimento2"/>
              <w:rPr>
                <w:color w:val="002060"/>
              </w:rPr>
            </w:pPr>
            <w:r w:rsidRPr="00CC0113">
              <w:rPr>
                <w:color w:val="002060"/>
              </w:rPr>
              <w:t> </w:t>
            </w:r>
          </w:p>
        </w:tc>
      </w:tr>
    </w:tbl>
    <w:p w14:paraId="7E8AEC19" w14:textId="77777777" w:rsidR="00001A18" w:rsidRPr="00CC0113" w:rsidRDefault="00001A18" w:rsidP="00001A18">
      <w:pPr>
        <w:pStyle w:val="titolo20"/>
        <w:rPr>
          <w:rFonts w:eastAsiaTheme="minorEastAsia"/>
          <w:color w:val="002060"/>
        </w:rPr>
      </w:pPr>
      <w:r w:rsidRPr="00CC011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3BC67BD7" w14:textId="77777777" w:rsidTr="00C73F94">
        <w:tc>
          <w:tcPr>
            <w:tcW w:w="2200" w:type="dxa"/>
            <w:tcMar>
              <w:top w:w="20" w:type="dxa"/>
              <w:left w:w="20" w:type="dxa"/>
              <w:bottom w:w="20" w:type="dxa"/>
              <w:right w:w="20" w:type="dxa"/>
            </w:tcMar>
            <w:vAlign w:val="center"/>
            <w:hideMark/>
          </w:tcPr>
          <w:p w14:paraId="329088B3" w14:textId="77777777" w:rsidR="00001A18" w:rsidRPr="00CC0113" w:rsidRDefault="00001A18" w:rsidP="00C73F94">
            <w:pPr>
              <w:pStyle w:val="movimento"/>
              <w:rPr>
                <w:color w:val="002060"/>
              </w:rPr>
            </w:pPr>
            <w:r w:rsidRPr="00CC0113">
              <w:rPr>
                <w:color w:val="002060"/>
              </w:rPr>
              <w:t>CHACON SALAZAR ANDERSON PEDRO</w:t>
            </w:r>
          </w:p>
        </w:tc>
        <w:tc>
          <w:tcPr>
            <w:tcW w:w="2200" w:type="dxa"/>
            <w:tcMar>
              <w:top w:w="20" w:type="dxa"/>
              <w:left w:w="20" w:type="dxa"/>
              <w:bottom w:w="20" w:type="dxa"/>
              <w:right w:w="20" w:type="dxa"/>
            </w:tcMar>
            <w:vAlign w:val="center"/>
            <w:hideMark/>
          </w:tcPr>
          <w:p w14:paraId="6DD8FA0A" w14:textId="77777777" w:rsidR="00001A18" w:rsidRPr="00CC0113" w:rsidRDefault="00001A18" w:rsidP="00C73F94">
            <w:pPr>
              <w:pStyle w:val="movimento2"/>
              <w:rPr>
                <w:color w:val="002060"/>
              </w:rPr>
            </w:pPr>
            <w:r w:rsidRPr="00CC0113">
              <w:rPr>
                <w:color w:val="002060"/>
              </w:rPr>
              <w:t xml:space="preserve">(AURORA TREIA) </w:t>
            </w:r>
          </w:p>
        </w:tc>
        <w:tc>
          <w:tcPr>
            <w:tcW w:w="800" w:type="dxa"/>
            <w:tcMar>
              <w:top w:w="20" w:type="dxa"/>
              <w:left w:w="20" w:type="dxa"/>
              <w:bottom w:w="20" w:type="dxa"/>
              <w:right w:w="20" w:type="dxa"/>
            </w:tcMar>
            <w:vAlign w:val="center"/>
            <w:hideMark/>
          </w:tcPr>
          <w:p w14:paraId="37FD489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AD7C053" w14:textId="77777777" w:rsidR="00001A18" w:rsidRPr="00CC0113" w:rsidRDefault="00001A18" w:rsidP="00C73F94">
            <w:pPr>
              <w:pStyle w:val="movimento"/>
              <w:rPr>
                <w:color w:val="002060"/>
              </w:rPr>
            </w:pPr>
            <w:r w:rsidRPr="00CC0113">
              <w:rPr>
                <w:color w:val="002060"/>
              </w:rPr>
              <w:t>MEDEI LEONARDO</w:t>
            </w:r>
          </w:p>
        </w:tc>
        <w:tc>
          <w:tcPr>
            <w:tcW w:w="2200" w:type="dxa"/>
            <w:tcMar>
              <w:top w:w="20" w:type="dxa"/>
              <w:left w:w="20" w:type="dxa"/>
              <w:bottom w:w="20" w:type="dxa"/>
              <w:right w:w="20" w:type="dxa"/>
            </w:tcMar>
            <w:vAlign w:val="center"/>
            <w:hideMark/>
          </w:tcPr>
          <w:p w14:paraId="11F9EB59" w14:textId="77777777" w:rsidR="00001A18" w:rsidRPr="00CC0113" w:rsidRDefault="00001A18" w:rsidP="00C73F94">
            <w:pPr>
              <w:pStyle w:val="movimento2"/>
              <w:rPr>
                <w:color w:val="002060"/>
              </w:rPr>
            </w:pPr>
            <w:r w:rsidRPr="00CC0113">
              <w:rPr>
                <w:color w:val="002060"/>
              </w:rPr>
              <w:t xml:space="preserve">(AURORA TREIA) </w:t>
            </w:r>
          </w:p>
        </w:tc>
      </w:tr>
      <w:tr w:rsidR="00001A18" w:rsidRPr="00CC0113" w14:paraId="3D7D1BB1" w14:textId="77777777" w:rsidTr="00C73F94">
        <w:tc>
          <w:tcPr>
            <w:tcW w:w="2200" w:type="dxa"/>
            <w:tcMar>
              <w:top w:w="20" w:type="dxa"/>
              <w:left w:w="20" w:type="dxa"/>
              <w:bottom w:w="20" w:type="dxa"/>
              <w:right w:w="20" w:type="dxa"/>
            </w:tcMar>
            <w:vAlign w:val="center"/>
            <w:hideMark/>
          </w:tcPr>
          <w:p w14:paraId="4889BE06" w14:textId="77777777" w:rsidR="00001A18" w:rsidRPr="00CC0113" w:rsidRDefault="00001A18" w:rsidP="00C73F94">
            <w:pPr>
              <w:pStyle w:val="movimento"/>
              <w:rPr>
                <w:color w:val="002060"/>
              </w:rPr>
            </w:pPr>
            <w:r w:rsidRPr="00CC0113">
              <w:rPr>
                <w:color w:val="002060"/>
              </w:rPr>
              <w:t>CHAFI SOHAIL</w:t>
            </w:r>
          </w:p>
        </w:tc>
        <w:tc>
          <w:tcPr>
            <w:tcW w:w="2200" w:type="dxa"/>
            <w:tcMar>
              <w:top w:w="20" w:type="dxa"/>
              <w:left w:w="20" w:type="dxa"/>
              <w:bottom w:w="20" w:type="dxa"/>
              <w:right w:w="20" w:type="dxa"/>
            </w:tcMar>
            <w:vAlign w:val="center"/>
            <w:hideMark/>
          </w:tcPr>
          <w:p w14:paraId="674BBAA1" w14:textId="77777777" w:rsidR="00001A18" w:rsidRPr="00CC0113" w:rsidRDefault="00001A18" w:rsidP="00C73F94">
            <w:pPr>
              <w:pStyle w:val="movimento2"/>
              <w:rPr>
                <w:color w:val="002060"/>
              </w:rPr>
            </w:pPr>
            <w:r w:rsidRPr="00CC0113">
              <w:rPr>
                <w:color w:val="002060"/>
              </w:rPr>
              <w:t xml:space="preserve">(OSIMO FIVE) </w:t>
            </w:r>
          </w:p>
        </w:tc>
        <w:tc>
          <w:tcPr>
            <w:tcW w:w="800" w:type="dxa"/>
            <w:tcMar>
              <w:top w:w="20" w:type="dxa"/>
              <w:left w:w="20" w:type="dxa"/>
              <w:bottom w:w="20" w:type="dxa"/>
              <w:right w:w="20" w:type="dxa"/>
            </w:tcMar>
            <w:vAlign w:val="center"/>
            <w:hideMark/>
          </w:tcPr>
          <w:p w14:paraId="5F43932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E70D86B" w14:textId="77777777" w:rsidR="00001A18" w:rsidRPr="00CC0113" w:rsidRDefault="00001A18" w:rsidP="00C73F94">
            <w:pPr>
              <w:pStyle w:val="movimento"/>
              <w:rPr>
                <w:color w:val="002060"/>
              </w:rPr>
            </w:pPr>
            <w:r w:rsidRPr="00CC0113">
              <w:rPr>
                <w:color w:val="002060"/>
              </w:rPr>
              <w:t>LAURENZI NICOLO</w:t>
            </w:r>
          </w:p>
        </w:tc>
        <w:tc>
          <w:tcPr>
            <w:tcW w:w="2200" w:type="dxa"/>
            <w:tcMar>
              <w:top w:w="20" w:type="dxa"/>
              <w:left w:w="20" w:type="dxa"/>
              <w:bottom w:w="20" w:type="dxa"/>
              <w:right w:w="20" w:type="dxa"/>
            </w:tcMar>
            <w:vAlign w:val="center"/>
            <w:hideMark/>
          </w:tcPr>
          <w:p w14:paraId="0A2B62E2" w14:textId="77777777" w:rsidR="00001A18" w:rsidRPr="00CC0113" w:rsidRDefault="00001A18" w:rsidP="00C73F94">
            <w:pPr>
              <w:pStyle w:val="movimento2"/>
              <w:rPr>
                <w:color w:val="002060"/>
              </w:rPr>
            </w:pPr>
            <w:r w:rsidRPr="00CC0113">
              <w:rPr>
                <w:color w:val="002060"/>
              </w:rPr>
              <w:t xml:space="preserve">(REAL FABRIANO) </w:t>
            </w:r>
          </w:p>
        </w:tc>
      </w:tr>
    </w:tbl>
    <w:p w14:paraId="039C39DC" w14:textId="77777777" w:rsidR="00001A18" w:rsidRPr="00CC0113" w:rsidRDefault="00001A18" w:rsidP="00001A18">
      <w:pPr>
        <w:pStyle w:val="titolo20"/>
        <w:rPr>
          <w:rFonts w:eastAsiaTheme="minorEastAsia"/>
          <w:color w:val="002060"/>
        </w:rPr>
      </w:pPr>
      <w:r w:rsidRPr="00CC011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8F2A2BD" w14:textId="77777777" w:rsidTr="00C73F94">
        <w:tc>
          <w:tcPr>
            <w:tcW w:w="2200" w:type="dxa"/>
            <w:tcMar>
              <w:top w:w="20" w:type="dxa"/>
              <w:left w:w="20" w:type="dxa"/>
              <w:bottom w:w="20" w:type="dxa"/>
              <w:right w:w="20" w:type="dxa"/>
            </w:tcMar>
            <w:vAlign w:val="center"/>
            <w:hideMark/>
          </w:tcPr>
          <w:p w14:paraId="1B645742" w14:textId="77777777" w:rsidR="00001A18" w:rsidRPr="00CC0113" w:rsidRDefault="00001A18" w:rsidP="00C73F94">
            <w:pPr>
              <w:pStyle w:val="movimento"/>
              <w:rPr>
                <w:color w:val="002060"/>
              </w:rPr>
            </w:pPr>
            <w:r w:rsidRPr="00CC0113">
              <w:rPr>
                <w:color w:val="002060"/>
              </w:rPr>
              <w:t>CAMPETELLA FILIPPO</w:t>
            </w:r>
          </w:p>
        </w:tc>
        <w:tc>
          <w:tcPr>
            <w:tcW w:w="2200" w:type="dxa"/>
            <w:tcMar>
              <w:top w:w="20" w:type="dxa"/>
              <w:left w:w="20" w:type="dxa"/>
              <w:bottom w:w="20" w:type="dxa"/>
              <w:right w:w="20" w:type="dxa"/>
            </w:tcMar>
            <w:vAlign w:val="center"/>
            <w:hideMark/>
          </w:tcPr>
          <w:p w14:paraId="73744A80" w14:textId="77777777" w:rsidR="00001A18" w:rsidRPr="00CC0113" w:rsidRDefault="00001A18" w:rsidP="00C73F94">
            <w:pPr>
              <w:pStyle w:val="movimento2"/>
              <w:rPr>
                <w:color w:val="002060"/>
              </w:rPr>
            </w:pPr>
            <w:r w:rsidRPr="00CC0113">
              <w:rPr>
                <w:color w:val="002060"/>
              </w:rPr>
              <w:t xml:space="preserve">(CASTELRAIMONDO CALCIO A 5) </w:t>
            </w:r>
          </w:p>
        </w:tc>
        <w:tc>
          <w:tcPr>
            <w:tcW w:w="800" w:type="dxa"/>
            <w:tcMar>
              <w:top w:w="20" w:type="dxa"/>
              <w:left w:w="20" w:type="dxa"/>
              <w:bottom w:w="20" w:type="dxa"/>
              <w:right w:w="20" w:type="dxa"/>
            </w:tcMar>
            <w:vAlign w:val="center"/>
            <w:hideMark/>
          </w:tcPr>
          <w:p w14:paraId="4F5B144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42694ED"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72C48D4" w14:textId="77777777" w:rsidR="00001A18" w:rsidRPr="00CC0113" w:rsidRDefault="00001A18" w:rsidP="00C73F94">
            <w:pPr>
              <w:pStyle w:val="movimento2"/>
              <w:rPr>
                <w:color w:val="002060"/>
              </w:rPr>
            </w:pPr>
            <w:r w:rsidRPr="00CC0113">
              <w:rPr>
                <w:color w:val="002060"/>
              </w:rPr>
              <w:t> </w:t>
            </w:r>
          </w:p>
        </w:tc>
      </w:tr>
    </w:tbl>
    <w:p w14:paraId="1F5A0F91"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E347D6F" w14:textId="77777777" w:rsidTr="00C73F94">
        <w:tc>
          <w:tcPr>
            <w:tcW w:w="2200" w:type="dxa"/>
            <w:tcMar>
              <w:top w:w="20" w:type="dxa"/>
              <w:left w:w="20" w:type="dxa"/>
              <w:bottom w:w="20" w:type="dxa"/>
              <w:right w:w="20" w:type="dxa"/>
            </w:tcMar>
            <w:vAlign w:val="center"/>
            <w:hideMark/>
          </w:tcPr>
          <w:p w14:paraId="5D13FE86" w14:textId="77777777" w:rsidR="00001A18" w:rsidRPr="00CC0113" w:rsidRDefault="00001A18" w:rsidP="00C73F94">
            <w:pPr>
              <w:pStyle w:val="movimento"/>
              <w:rPr>
                <w:color w:val="002060"/>
              </w:rPr>
            </w:pPr>
            <w:r w:rsidRPr="00CC0113">
              <w:rPr>
                <w:color w:val="002060"/>
              </w:rPr>
              <w:t>LERRO DAVIDE</w:t>
            </w:r>
          </w:p>
        </w:tc>
        <w:tc>
          <w:tcPr>
            <w:tcW w:w="2200" w:type="dxa"/>
            <w:tcMar>
              <w:top w:w="20" w:type="dxa"/>
              <w:left w:w="20" w:type="dxa"/>
              <w:bottom w:w="20" w:type="dxa"/>
              <w:right w:w="20" w:type="dxa"/>
            </w:tcMar>
            <w:vAlign w:val="center"/>
            <w:hideMark/>
          </w:tcPr>
          <w:p w14:paraId="63183424" w14:textId="77777777" w:rsidR="00001A18" w:rsidRPr="00CC0113" w:rsidRDefault="00001A18" w:rsidP="00C73F94">
            <w:pPr>
              <w:pStyle w:val="movimento2"/>
              <w:rPr>
                <w:color w:val="002060"/>
              </w:rPr>
            </w:pPr>
            <w:r w:rsidRPr="00CC0113">
              <w:rPr>
                <w:color w:val="002060"/>
              </w:rPr>
              <w:t xml:space="preserve">(OSIMO FIVE) </w:t>
            </w:r>
          </w:p>
        </w:tc>
        <w:tc>
          <w:tcPr>
            <w:tcW w:w="800" w:type="dxa"/>
            <w:tcMar>
              <w:top w:w="20" w:type="dxa"/>
              <w:left w:w="20" w:type="dxa"/>
              <w:bottom w:w="20" w:type="dxa"/>
              <w:right w:w="20" w:type="dxa"/>
            </w:tcMar>
            <w:vAlign w:val="center"/>
            <w:hideMark/>
          </w:tcPr>
          <w:p w14:paraId="329544A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376E8D9" w14:textId="77777777" w:rsidR="00001A18" w:rsidRPr="00CC0113" w:rsidRDefault="00001A18" w:rsidP="00C73F94">
            <w:pPr>
              <w:pStyle w:val="movimento"/>
              <w:rPr>
                <w:color w:val="002060"/>
              </w:rPr>
            </w:pPr>
            <w:r w:rsidRPr="00CC0113">
              <w:rPr>
                <w:color w:val="002060"/>
              </w:rPr>
              <w:t>SIGNORELLI ANTONIO</w:t>
            </w:r>
          </w:p>
        </w:tc>
        <w:tc>
          <w:tcPr>
            <w:tcW w:w="2200" w:type="dxa"/>
            <w:tcMar>
              <w:top w:w="20" w:type="dxa"/>
              <w:left w:w="20" w:type="dxa"/>
              <w:bottom w:w="20" w:type="dxa"/>
              <w:right w:w="20" w:type="dxa"/>
            </w:tcMar>
            <w:vAlign w:val="center"/>
            <w:hideMark/>
          </w:tcPr>
          <w:p w14:paraId="23CF9930" w14:textId="77777777" w:rsidR="00001A18" w:rsidRPr="00CC0113" w:rsidRDefault="00001A18" w:rsidP="00C73F94">
            <w:pPr>
              <w:pStyle w:val="movimento2"/>
              <w:rPr>
                <w:color w:val="002060"/>
              </w:rPr>
            </w:pPr>
            <w:r w:rsidRPr="00CC0113">
              <w:rPr>
                <w:color w:val="002060"/>
              </w:rPr>
              <w:t xml:space="preserve">(REAL FABRIANO) </w:t>
            </w:r>
          </w:p>
        </w:tc>
      </w:tr>
      <w:tr w:rsidR="00001A18" w:rsidRPr="00CC0113" w14:paraId="034F7F02" w14:textId="77777777" w:rsidTr="00C73F94">
        <w:tc>
          <w:tcPr>
            <w:tcW w:w="2200" w:type="dxa"/>
            <w:tcMar>
              <w:top w:w="20" w:type="dxa"/>
              <w:left w:w="20" w:type="dxa"/>
              <w:bottom w:w="20" w:type="dxa"/>
              <w:right w:w="20" w:type="dxa"/>
            </w:tcMar>
            <w:vAlign w:val="center"/>
            <w:hideMark/>
          </w:tcPr>
          <w:p w14:paraId="6EBCF199" w14:textId="77777777" w:rsidR="00001A18" w:rsidRPr="00CC0113" w:rsidRDefault="00001A18" w:rsidP="00C73F94">
            <w:pPr>
              <w:pStyle w:val="movimento"/>
              <w:rPr>
                <w:color w:val="002060"/>
              </w:rPr>
            </w:pPr>
            <w:r w:rsidRPr="00CC0113">
              <w:rPr>
                <w:color w:val="002060"/>
              </w:rPr>
              <w:t>ZEPPONI GIANMARCO</w:t>
            </w:r>
          </w:p>
        </w:tc>
        <w:tc>
          <w:tcPr>
            <w:tcW w:w="2200" w:type="dxa"/>
            <w:tcMar>
              <w:top w:w="20" w:type="dxa"/>
              <w:left w:w="20" w:type="dxa"/>
              <w:bottom w:w="20" w:type="dxa"/>
              <w:right w:w="20" w:type="dxa"/>
            </w:tcMar>
            <w:vAlign w:val="center"/>
            <w:hideMark/>
          </w:tcPr>
          <w:p w14:paraId="618D7889" w14:textId="77777777" w:rsidR="00001A18" w:rsidRPr="00CC0113" w:rsidRDefault="00001A18" w:rsidP="00C73F94">
            <w:pPr>
              <w:pStyle w:val="movimento2"/>
              <w:rPr>
                <w:color w:val="002060"/>
              </w:rPr>
            </w:pPr>
            <w:r w:rsidRPr="00CC0113">
              <w:rPr>
                <w:color w:val="002060"/>
              </w:rPr>
              <w:t xml:space="preserve">(REAL FABRIANO) </w:t>
            </w:r>
          </w:p>
        </w:tc>
        <w:tc>
          <w:tcPr>
            <w:tcW w:w="800" w:type="dxa"/>
            <w:tcMar>
              <w:top w:w="20" w:type="dxa"/>
              <w:left w:w="20" w:type="dxa"/>
              <w:bottom w:w="20" w:type="dxa"/>
              <w:right w:w="20" w:type="dxa"/>
            </w:tcMar>
            <w:vAlign w:val="center"/>
            <w:hideMark/>
          </w:tcPr>
          <w:p w14:paraId="0B5606A6"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E49D0D6"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0DDAD55" w14:textId="77777777" w:rsidR="00001A18" w:rsidRPr="00CC0113" w:rsidRDefault="00001A18" w:rsidP="00C73F94">
            <w:pPr>
              <w:pStyle w:val="movimento2"/>
              <w:rPr>
                <w:color w:val="002060"/>
              </w:rPr>
            </w:pPr>
            <w:r w:rsidRPr="00CC0113">
              <w:rPr>
                <w:color w:val="002060"/>
              </w:rPr>
              <w:t> </w:t>
            </w:r>
          </w:p>
        </w:tc>
      </w:tr>
    </w:tbl>
    <w:p w14:paraId="1BC81D36" w14:textId="77777777" w:rsidR="00001A18" w:rsidRDefault="00001A18" w:rsidP="00001A18">
      <w:pPr>
        <w:pStyle w:val="breakline"/>
        <w:rPr>
          <w:color w:val="002060"/>
        </w:rPr>
      </w:pPr>
    </w:p>
    <w:p w14:paraId="67155DE9" w14:textId="77777777" w:rsidR="00001A18" w:rsidRPr="00775244" w:rsidRDefault="00001A18" w:rsidP="00001A1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39C09474" w14:textId="77777777" w:rsidR="00001A18" w:rsidRPr="00775244" w:rsidRDefault="00001A18" w:rsidP="00001A1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2C0BF3B1" w14:textId="77777777" w:rsidR="00001A18" w:rsidRPr="00CC0113" w:rsidRDefault="00001A18" w:rsidP="00001A18">
      <w:pPr>
        <w:pStyle w:val="breakline"/>
        <w:rPr>
          <w:rFonts w:eastAsiaTheme="minorEastAsia"/>
          <w:color w:val="002060"/>
        </w:rPr>
      </w:pPr>
    </w:p>
    <w:p w14:paraId="6190A710" w14:textId="77777777" w:rsidR="00001A18" w:rsidRPr="00CC0113" w:rsidRDefault="00001A18" w:rsidP="00001A18">
      <w:pPr>
        <w:pStyle w:val="titoloprinc0"/>
        <w:rPr>
          <w:color w:val="002060"/>
        </w:rPr>
      </w:pPr>
      <w:r w:rsidRPr="00CC0113">
        <w:rPr>
          <w:color w:val="002060"/>
        </w:rPr>
        <w:t>CLASSIFICA</w:t>
      </w:r>
    </w:p>
    <w:p w14:paraId="056601E2" w14:textId="77777777" w:rsidR="00001A18" w:rsidRPr="00CC0113" w:rsidRDefault="00001A18" w:rsidP="00001A18">
      <w:pPr>
        <w:pStyle w:val="breakline"/>
        <w:rPr>
          <w:color w:val="002060"/>
        </w:rPr>
      </w:pPr>
    </w:p>
    <w:p w14:paraId="3562F240" w14:textId="77777777" w:rsidR="00001A18" w:rsidRPr="00CC0113" w:rsidRDefault="00001A18" w:rsidP="00001A18">
      <w:pPr>
        <w:pStyle w:val="breakline"/>
        <w:rPr>
          <w:color w:val="002060"/>
        </w:rPr>
      </w:pPr>
    </w:p>
    <w:p w14:paraId="2FF44F1A" w14:textId="77777777" w:rsidR="00001A18" w:rsidRPr="00CC0113" w:rsidRDefault="00001A18" w:rsidP="00001A18">
      <w:pPr>
        <w:pStyle w:val="sottotitolocampionato10"/>
        <w:rPr>
          <w:color w:val="002060"/>
        </w:rPr>
      </w:pPr>
      <w:r w:rsidRPr="00CC011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43D00857"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B67B8"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6DE6D"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FDA9B"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25271"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15C45"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D84C8"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BAB9A"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2D63C"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1AAD8"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3F238" w14:textId="77777777" w:rsidR="00001A18" w:rsidRPr="00CC0113" w:rsidRDefault="00001A18" w:rsidP="00C73F94">
            <w:pPr>
              <w:pStyle w:val="headertabella0"/>
              <w:rPr>
                <w:color w:val="002060"/>
              </w:rPr>
            </w:pPr>
            <w:r w:rsidRPr="00CC0113">
              <w:rPr>
                <w:color w:val="002060"/>
              </w:rPr>
              <w:t>PE</w:t>
            </w:r>
          </w:p>
        </w:tc>
      </w:tr>
      <w:tr w:rsidR="00001A18" w:rsidRPr="00CC0113" w14:paraId="18876DCE"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DCBBB7" w14:textId="77777777" w:rsidR="00001A18" w:rsidRPr="00CC0113" w:rsidRDefault="00001A18" w:rsidP="00C73F94">
            <w:pPr>
              <w:pStyle w:val="rowtabella0"/>
              <w:rPr>
                <w:color w:val="002060"/>
              </w:rPr>
            </w:pPr>
            <w:r w:rsidRPr="00CC0113">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0CB6" w14:textId="77777777" w:rsidR="00001A18" w:rsidRPr="00CC0113" w:rsidRDefault="00001A18" w:rsidP="00C73F94">
            <w:pPr>
              <w:pStyle w:val="rowtabella0"/>
              <w:jc w:val="center"/>
              <w:rPr>
                <w:color w:val="002060"/>
              </w:rPr>
            </w:pPr>
            <w:r w:rsidRPr="00CC011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628F"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C385"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C884E"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DAA5"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E2A0" w14:textId="77777777" w:rsidR="00001A18" w:rsidRPr="00CC0113" w:rsidRDefault="00001A18" w:rsidP="00C73F94">
            <w:pPr>
              <w:pStyle w:val="rowtabella0"/>
              <w:jc w:val="center"/>
              <w:rPr>
                <w:color w:val="002060"/>
              </w:rPr>
            </w:pPr>
            <w:r w:rsidRPr="00CC011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00989" w14:textId="77777777" w:rsidR="00001A18" w:rsidRPr="00CC0113" w:rsidRDefault="00001A18" w:rsidP="00C73F94">
            <w:pPr>
              <w:pStyle w:val="rowtabella0"/>
              <w:jc w:val="center"/>
              <w:rPr>
                <w:color w:val="002060"/>
              </w:rPr>
            </w:pPr>
            <w:r w:rsidRPr="00CC011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BEE4"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9D685" w14:textId="77777777" w:rsidR="00001A18" w:rsidRPr="00CC0113" w:rsidRDefault="00001A18" w:rsidP="00C73F94">
            <w:pPr>
              <w:pStyle w:val="rowtabella0"/>
              <w:jc w:val="center"/>
              <w:rPr>
                <w:color w:val="002060"/>
              </w:rPr>
            </w:pPr>
            <w:r w:rsidRPr="00CC0113">
              <w:rPr>
                <w:color w:val="002060"/>
              </w:rPr>
              <w:t>0</w:t>
            </w:r>
          </w:p>
        </w:tc>
      </w:tr>
      <w:tr w:rsidR="00001A18" w:rsidRPr="00CC0113" w14:paraId="7776833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C483D" w14:textId="77777777" w:rsidR="00001A18" w:rsidRPr="00CC0113" w:rsidRDefault="00001A18" w:rsidP="00C73F94">
            <w:pPr>
              <w:pStyle w:val="rowtabella0"/>
              <w:rPr>
                <w:color w:val="002060"/>
              </w:rPr>
            </w:pPr>
            <w:r w:rsidRPr="00CC011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BFBD2" w14:textId="77777777" w:rsidR="00001A18" w:rsidRPr="00CC0113" w:rsidRDefault="00001A18" w:rsidP="00C73F94">
            <w:pPr>
              <w:pStyle w:val="rowtabella0"/>
              <w:jc w:val="center"/>
              <w:rPr>
                <w:color w:val="002060"/>
              </w:rPr>
            </w:pPr>
            <w:r w:rsidRPr="00CC011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8487B"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826E"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9772"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AFF3"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FEAD" w14:textId="77777777" w:rsidR="00001A18" w:rsidRPr="00CC0113" w:rsidRDefault="00001A18" w:rsidP="00C73F94">
            <w:pPr>
              <w:pStyle w:val="rowtabella0"/>
              <w:jc w:val="center"/>
              <w:rPr>
                <w:color w:val="002060"/>
              </w:rPr>
            </w:pPr>
            <w:r w:rsidRPr="00CC011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275C" w14:textId="77777777" w:rsidR="00001A18" w:rsidRPr="00CC0113" w:rsidRDefault="00001A18" w:rsidP="00C73F94">
            <w:pPr>
              <w:pStyle w:val="rowtabella0"/>
              <w:jc w:val="center"/>
              <w:rPr>
                <w:color w:val="002060"/>
              </w:rPr>
            </w:pPr>
            <w:r w:rsidRPr="00CC011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DF91" w14:textId="77777777" w:rsidR="00001A18" w:rsidRPr="00CC0113" w:rsidRDefault="00001A18" w:rsidP="00C73F94">
            <w:pPr>
              <w:pStyle w:val="rowtabella0"/>
              <w:jc w:val="center"/>
              <w:rPr>
                <w:color w:val="002060"/>
              </w:rPr>
            </w:pPr>
            <w:r w:rsidRPr="00CC011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B422" w14:textId="77777777" w:rsidR="00001A18" w:rsidRPr="00CC0113" w:rsidRDefault="00001A18" w:rsidP="00C73F94">
            <w:pPr>
              <w:pStyle w:val="rowtabella0"/>
              <w:jc w:val="center"/>
              <w:rPr>
                <w:color w:val="002060"/>
              </w:rPr>
            </w:pPr>
            <w:r w:rsidRPr="00CC0113">
              <w:rPr>
                <w:color w:val="002060"/>
              </w:rPr>
              <w:t>0</w:t>
            </w:r>
          </w:p>
        </w:tc>
      </w:tr>
      <w:tr w:rsidR="00001A18" w:rsidRPr="00CC0113" w14:paraId="42AFCF9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4F9C0" w14:textId="77777777" w:rsidR="00001A18" w:rsidRPr="00CC0113" w:rsidRDefault="00001A18" w:rsidP="00C73F94">
            <w:pPr>
              <w:pStyle w:val="rowtabella0"/>
              <w:rPr>
                <w:color w:val="002060"/>
              </w:rPr>
            </w:pPr>
            <w:r w:rsidRPr="00CC0113">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FEB6" w14:textId="77777777" w:rsidR="00001A18" w:rsidRPr="00CC0113" w:rsidRDefault="00001A18" w:rsidP="00C73F94">
            <w:pPr>
              <w:pStyle w:val="rowtabella0"/>
              <w:jc w:val="center"/>
              <w:rPr>
                <w:color w:val="002060"/>
              </w:rPr>
            </w:pPr>
            <w:r w:rsidRPr="00CC011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15C4B"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6A5C"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1F57"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373A"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1981F" w14:textId="77777777" w:rsidR="00001A18" w:rsidRPr="00CC0113" w:rsidRDefault="00001A18" w:rsidP="00C73F94">
            <w:pPr>
              <w:pStyle w:val="rowtabella0"/>
              <w:jc w:val="center"/>
              <w:rPr>
                <w:color w:val="002060"/>
              </w:rPr>
            </w:pPr>
            <w:r w:rsidRPr="00CC011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8DE3" w14:textId="77777777" w:rsidR="00001A18" w:rsidRPr="00CC0113" w:rsidRDefault="00001A18" w:rsidP="00C73F94">
            <w:pPr>
              <w:pStyle w:val="rowtabella0"/>
              <w:jc w:val="center"/>
              <w:rPr>
                <w:color w:val="002060"/>
              </w:rPr>
            </w:pPr>
            <w:r w:rsidRPr="00CC011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13940"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026D" w14:textId="77777777" w:rsidR="00001A18" w:rsidRPr="00CC0113" w:rsidRDefault="00001A18" w:rsidP="00C73F94">
            <w:pPr>
              <w:pStyle w:val="rowtabella0"/>
              <w:jc w:val="center"/>
              <w:rPr>
                <w:color w:val="002060"/>
              </w:rPr>
            </w:pPr>
            <w:r w:rsidRPr="00CC0113">
              <w:rPr>
                <w:color w:val="002060"/>
              </w:rPr>
              <w:t>0</w:t>
            </w:r>
          </w:p>
        </w:tc>
      </w:tr>
      <w:tr w:rsidR="00001A18" w:rsidRPr="00CC0113" w14:paraId="15AF40DD"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BA2F9" w14:textId="77777777" w:rsidR="00001A18" w:rsidRPr="00CC0113" w:rsidRDefault="00001A18" w:rsidP="00C73F94">
            <w:pPr>
              <w:pStyle w:val="rowtabella0"/>
              <w:rPr>
                <w:color w:val="002060"/>
              </w:rPr>
            </w:pPr>
            <w:r w:rsidRPr="00CC0113">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1BD3" w14:textId="77777777" w:rsidR="00001A18" w:rsidRPr="00CC0113" w:rsidRDefault="00001A18" w:rsidP="00C73F94">
            <w:pPr>
              <w:pStyle w:val="rowtabella0"/>
              <w:jc w:val="center"/>
              <w:rPr>
                <w:color w:val="002060"/>
              </w:rPr>
            </w:pPr>
            <w:r w:rsidRPr="00CC011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40BF"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CA16"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7AA5"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EDED0"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A75C" w14:textId="77777777" w:rsidR="00001A18" w:rsidRPr="00CC0113" w:rsidRDefault="00001A18" w:rsidP="00C73F94">
            <w:pPr>
              <w:pStyle w:val="rowtabella0"/>
              <w:jc w:val="center"/>
              <w:rPr>
                <w:color w:val="002060"/>
              </w:rPr>
            </w:pPr>
            <w:r w:rsidRPr="00CC011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F2713" w14:textId="77777777" w:rsidR="00001A18" w:rsidRPr="00CC0113" w:rsidRDefault="00001A18" w:rsidP="00C73F94">
            <w:pPr>
              <w:pStyle w:val="rowtabella0"/>
              <w:jc w:val="center"/>
              <w:rPr>
                <w:color w:val="002060"/>
              </w:rPr>
            </w:pPr>
            <w:r w:rsidRPr="00CC011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AD5A7"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321A9" w14:textId="77777777" w:rsidR="00001A18" w:rsidRPr="00CC0113" w:rsidRDefault="00001A18" w:rsidP="00C73F94">
            <w:pPr>
              <w:pStyle w:val="rowtabella0"/>
              <w:jc w:val="center"/>
              <w:rPr>
                <w:color w:val="002060"/>
              </w:rPr>
            </w:pPr>
            <w:r w:rsidRPr="00CC0113">
              <w:rPr>
                <w:color w:val="002060"/>
              </w:rPr>
              <w:t>0</w:t>
            </w:r>
          </w:p>
        </w:tc>
      </w:tr>
      <w:tr w:rsidR="00001A18" w:rsidRPr="00CC0113" w14:paraId="4DE5EBD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82A69" w14:textId="77777777" w:rsidR="00001A18" w:rsidRPr="00CC0113" w:rsidRDefault="00001A18" w:rsidP="00C73F94">
            <w:pPr>
              <w:pStyle w:val="rowtabella0"/>
              <w:rPr>
                <w:color w:val="002060"/>
              </w:rPr>
            </w:pPr>
            <w:r w:rsidRPr="00CC0113">
              <w:rPr>
                <w:color w:val="002060"/>
              </w:rPr>
              <w:t xml:space="preserve">A.S.D. </w:t>
            </w:r>
            <w:proofErr w:type="gramStart"/>
            <w:r w:rsidRPr="00CC0113">
              <w:rPr>
                <w:color w:val="002060"/>
              </w:rPr>
              <w:t>CITTA</w:t>
            </w:r>
            <w:proofErr w:type="gramEnd"/>
            <w:r w:rsidRPr="00CC0113">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FECF6"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28C16"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DF11"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560E"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850D9"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4EAC" w14:textId="77777777" w:rsidR="00001A18" w:rsidRPr="00CC0113" w:rsidRDefault="00001A18" w:rsidP="00C73F94">
            <w:pPr>
              <w:pStyle w:val="rowtabella0"/>
              <w:jc w:val="center"/>
              <w:rPr>
                <w:color w:val="002060"/>
              </w:rPr>
            </w:pPr>
            <w:r w:rsidRPr="00CC011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12561" w14:textId="77777777" w:rsidR="00001A18" w:rsidRPr="00CC0113" w:rsidRDefault="00001A18" w:rsidP="00C73F94">
            <w:pPr>
              <w:pStyle w:val="rowtabella0"/>
              <w:jc w:val="center"/>
              <w:rPr>
                <w:color w:val="002060"/>
              </w:rPr>
            </w:pPr>
            <w:r w:rsidRPr="00CC011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DA13"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1CA98" w14:textId="77777777" w:rsidR="00001A18" w:rsidRPr="00CC0113" w:rsidRDefault="00001A18" w:rsidP="00C73F94">
            <w:pPr>
              <w:pStyle w:val="rowtabella0"/>
              <w:jc w:val="center"/>
              <w:rPr>
                <w:color w:val="002060"/>
              </w:rPr>
            </w:pPr>
            <w:r w:rsidRPr="00CC0113">
              <w:rPr>
                <w:color w:val="002060"/>
              </w:rPr>
              <w:t>0</w:t>
            </w:r>
          </w:p>
        </w:tc>
      </w:tr>
      <w:tr w:rsidR="00001A18" w:rsidRPr="00CC0113" w14:paraId="19E2792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51037" w14:textId="77777777" w:rsidR="00001A18" w:rsidRPr="00CC0113" w:rsidRDefault="00001A18" w:rsidP="00C73F94">
            <w:pPr>
              <w:pStyle w:val="rowtabella0"/>
              <w:rPr>
                <w:color w:val="002060"/>
              </w:rPr>
            </w:pPr>
            <w:r w:rsidRPr="00CC011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CC8B"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2E409"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0A8F"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C8E6"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D4D5"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A879" w14:textId="77777777" w:rsidR="00001A18" w:rsidRPr="00CC0113" w:rsidRDefault="00001A18" w:rsidP="00C73F94">
            <w:pPr>
              <w:pStyle w:val="rowtabella0"/>
              <w:jc w:val="center"/>
              <w:rPr>
                <w:color w:val="002060"/>
              </w:rPr>
            </w:pPr>
            <w:r w:rsidRPr="00CC011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1388" w14:textId="77777777" w:rsidR="00001A18" w:rsidRPr="00CC0113" w:rsidRDefault="00001A18" w:rsidP="00C73F94">
            <w:pPr>
              <w:pStyle w:val="rowtabella0"/>
              <w:jc w:val="center"/>
              <w:rPr>
                <w:color w:val="002060"/>
              </w:rPr>
            </w:pPr>
            <w:r w:rsidRPr="00CC011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A1FA0"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0116" w14:textId="77777777" w:rsidR="00001A18" w:rsidRPr="00CC0113" w:rsidRDefault="00001A18" w:rsidP="00C73F94">
            <w:pPr>
              <w:pStyle w:val="rowtabella0"/>
              <w:jc w:val="center"/>
              <w:rPr>
                <w:color w:val="002060"/>
              </w:rPr>
            </w:pPr>
            <w:r w:rsidRPr="00CC0113">
              <w:rPr>
                <w:color w:val="002060"/>
              </w:rPr>
              <w:t>0</w:t>
            </w:r>
          </w:p>
        </w:tc>
      </w:tr>
      <w:tr w:rsidR="00001A18" w:rsidRPr="00CC0113" w14:paraId="72805169"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F27BC" w14:textId="77777777" w:rsidR="00001A18" w:rsidRPr="00CC0113" w:rsidRDefault="00001A18" w:rsidP="00C73F94">
            <w:pPr>
              <w:pStyle w:val="rowtabella0"/>
              <w:rPr>
                <w:color w:val="002060"/>
              </w:rPr>
            </w:pPr>
            <w:r w:rsidRPr="00CC0113">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42B38"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C79A"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4AFE"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C944"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30B1E"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80CD" w14:textId="77777777" w:rsidR="00001A18" w:rsidRPr="00CC0113" w:rsidRDefault="00001A18" w:rsidP="00C73F94">
            <w:pPr>
              <w:pStyle w:val="rowtabella0"/>
              <w:jc w:val="center"/>
              <w:rPr>
                <w:color w:val="002060"/>
              </w:rPr>
            </w:pPr>
            <w:r w:rsidRPr="00CC011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F889" w14:textId="77777777" w:rsidR="00001A18" w:rsidRPr="00CC0113" w:rsidRDefault="00001A18" w:rsidP="00C73F94">
            <w:pPr>
              <w:pStyle w:val="rowtabella0"/>
              <w:jc w:val="center"/>
              <w:rPr>
                <w:color w:val="002060"/>
              </w:rPr>
            </w:pPr>
            <w:r w:rsidRPr="00CC011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8538"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B34D" w14:textId="77777777" w:rsidR="00001A18" w:rsidRPr="00CC0113" w:rsidRDefault="00001A18" w:rsidP="00C73F94">
            <w:pPr>
              <w:pStyle w:val="rowtabella0"/>
              <w:jc w:val="center"/>
              <w:rPr>
                <w:color w:val="002060"/>
              </w:rPr>
            </w:pPr>
            <w:r w:rsidRPr="00CC0113">
              <w:rPr>
                <w:color w:val="002060"/>
              </w:rPr>
              <w:t>0</w:t>
            </w:r>
          </w:p>
        </w:tc>
      </w:tr>
      <w:tr w:rsidR="00001A18" w:rsidRPr="00CC0113" w14:paraId="4AA57B3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C00B13" w14:textId="77777777" w:rsidR="00001A18" w:rsidRPr="00CC0113" w:rsidRDefault="00001A18" w:rsidP="00C73F94">
            <w:pPr>
              <w:pStyle w:val="rowtabella0"/>
              <w:rPr>
                <w:color w:val="002060"/>
              </w:rPr>
            </w:pPr>
            <w:r w:rsidRPr="00CC0113">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C154" w14:textId="77777777" w:rsidR="00001A18" w:rsidRPr="00CC0113" w:rsidRDefault="00001A18" w:rsidP="00C73F94">
            <w:pPr>
              <w:pStyle w:val="rowtabella0"/>
              <w:jc w:val="center"/>
              <w:rPr>
                <w:color w:val="002060"/>
              </w:rPr>
            </w:pPr>
            <w:r w:rsidRPr="00CC011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7CCB"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6A50"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4E7D"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CD990"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36671" w14:textId="77777777" w:rsidR="00001A18" w:rsidRPr="00CC0113" w:rsidRDefault="00001A18" w:rsidP="00C73F94">
            <w:pPr>
              <w:pStyle w:val="rowtabella0"/>
              <w:jc w:val="center"/>
              <w:rPr>
                <w:color w:val="002060"/>
              </w:rPr>
            </w:pPr>
            <w:r w:rsidRPr="00CC011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E3ED" w14:textId="77777777" w:rsidR="00001A18" w:rsidRPr="00CC0113" w:rsidRDefault="00001A18" w:rsidP="00C73F94">
            <w:pPr>
              <w:pStyle w:val="rowtabella0"/>
              <w:jc w:val="center"/>
              <w:rPr>
                <w:color w:val="002060"/>
              </w:rPr>
            </w:pPr>
            <w:r w:rsidRPr="00CC011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DE413"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372BD" w14:textId="77777777" w:rsidR="00001A18" w:rsidRPr="00CC0113" w:rsidRDefault="00001A18" w:rsidP="00C73F94">
            <w:pPr>
              <w:pStyle w:val="rowtabella0"/>
              <w:jc w:val="center"/>
              <w:rPr>
                <w:color w:val="002060"/>
              </w:rPr>
            </w:pPr>
            <w:r w:rsidRPr="00CC0113">
              <w:rPr>
                <w:color w:val="002060"/>
              </w:rPr>
              <w:t>0</w:t>
            </w:r>
          </w:p>
        </w:tc>
      </w:tr>
      <w:tr w:rsidR="00001A18" w:rsidRPr="00CC0113" w14:paraId="5AC34BB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52D3F" w14:textId="77777777" w:rsidR="00001A18" w:rsidRPr="00CC0113" w:rsidRDefault="00001A18" w:rsidP="00C73F94">
            <w:pPr>
              <w:pStyle w:val="rowtabella0"/>
              <w:rPr>
                <w:color w:val="002060"/>
              </w:rPr>
            </w:pPr>
            <w:r w:rsidRPr="00CC011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A72C"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B224C"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72E2"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7278F"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8286"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D25F9" w14:textId="77777777" w:rsidR="00001A18" w:rsidRPr="00CC0113" w:rsidRDefault="00001A18" w:rsidP="00C73F94">
            <w:pPr>
              <w:pStyle w:val="rowtabella0"/>
              <w:jc w:val="center"/>
              <w:rPr>
                <w:color w:val="002060"/>
              </w:rPr>
            </w:pPr>
            <w:r w:rsidRPr="00CC011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8C63" w14:textId="77777777" w:rsidR="00001A18" w:rsidRPr="00CC0113" w:rsidRDefault="00001A18" w:rsidP="00C73F94">
            <w:pPr>
              <w:pStyle w:val="rowtabella0"/>
              <w:jc w:val="center"/>
              <w:rPr>
                <w:color w:val="002060"/>
              </w:rPr>
            </w:pPr>
            <w:r w:rsidRPr="00CC011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47E05"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474E" w14:textId="77777777" w:rsidR="00001A18" w:rsidRPr="00CC0113" w:rsidRDefault="00001A18" w:rsidP="00C73F94">
            <w:pPr>
              <w:pStyle w:val="rowtabella0"/>
              <w:jc w:val="center"/>
              <w:rPr>
                <w:color w:val="002060"/>
              </w:rPr>
            </w:pPr>
            <w:r w:rsidRPr="00CC0113">
              <w:rPr>
                <w:color w:val="002060"/>
              </w:rPr>
              <w:t>0</w:t>
            </w:r>
          </w:p>
        </w:tc>
      </w:tr>
      <w:tr w:rsidR="00001A18" w:rsidRPr="00CC0113" w14:paraId="63CC0DA9"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D4151" w14:textId="77777777" w:rsidR="00001A18" w:rsidRPr="00CC0113" w:rsidRDefault="00001A18" w:rsidP="00C73F94">
            <w:pPr>
              <w:pStyle w:val="rowtabella0"/>
              <w:rPr>
                <w:color w:val="002060"/>
              </w:rPr>
            </w:pPr>
            <w:r w:rsidRPr="00CC011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87FB"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093EE"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F2F2"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ED75"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562E"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807C8" w14:textId="77777777" w:rsidR="00001A18" w:rsidRPr="00CC0113" w:rsidRDefault="00001A18" w:rsidP="00C73F94">
            <w:pPr>
              <w:pStyle w:val="rowtabella0"/>
              <w:jc w:val="center"/>
              <w:rPr>
                <w:color w:val="002060"/>
              </w:rPr>
            </w:pPr>
            <w:r w:rsidRPr="00CC011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7D7D" w14:textId="77777777" w:rsidR="00001A18" w:rsidRPr="00CC0113" w:rsidRDefault="00001A18" w:rsidP="00C73F94">
            <w:pPr>
              <w:pStyle w:val="rowtabella0"/>
              <w:jc w:val="center"/>
              <w:rPr>
                <w:color w:val="002060"/>
              </w:rPr>
            </w:pPr>
            <w:r w:rsidRPr="00CC011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0B97"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F57E6" w14:textId="77777777" w:rsidR="00001A18" w:rsidRPr="00CC0113" w:rsidRDefault="00001A18" w:rsidP="00C73F94">
            <w:pPr>
              <w:pStyle w:val="rowtabella0"/>
              <w:jc w:val="center"/>
              <w:rPr>
                <w:color w:val="002060"/>
              </w:rPr>
            </w:pPr>
            <w:r w:rsidRPr="00CC0113">
              <w:rPr>
                <w:color w:val="002060"/>
              </w:rPr>
              <w:t>0</w:t>
            </w:r>
          </w:p>
        </w:tc>
      </w:tr>
      <w:tr w:rsidR="00001A18" w:rsidRPr="00CC0113" w14:paraId="7C3B35D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34F6F2" w14:textId="77777777" w:rsidR="00001A18" w:rsidRPr="00CC0113" w:rsidRDefault="00001A18" w:rsidP="00C73F94">
            <w:pPr>
              <w:pStyle w:val="rowtabella0"/>
              <w:rPr>
                <w:color w:val="002060"/>
              </w:rPr>
            </w:pPr>
            <w:r w:rsidRPr="00CC0113">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260A1"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1DB99"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77FD"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04F7"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572B0"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A68D" w14:textId="77777777" w:rsidR="00001A18" w:rsidRPr="00CC0113" w:rsidRDefault="00001A18" w:rsidP="00C73F94">
            <w:pPr>
              <w:pStyle w:val="rowtabella0"/>
              <w:jc w:val="center"/>
              <w:rPr>
                <w:color w:val="002060"/>
              </w:rPr>
            </w:pPr>
            <w:r w:rsidRPr="00CC011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362D" w14:textId="77777777" w:rsidR="00001A18" w:rsidRPr="00CC0113" w:rsidRDefault="00001A18" w:rsidP="00C73F94">
            <w:pPr>
              <w:pStyle w:val="rowtabella0"/>
              <w:jc w:val="center"/>
              <w:rPr>
                <w:color w:val="002060"/>
              </w:rPr>
            </w:pPr>
            <w:r w:rsidRPr="00CC011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A5D14"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7DFD" w14:textId="77777777" w:rsidR="00001A18" w:rsidRPr="00CC0113" w:rsidRDefault="00001A18" w:rsidP="00C73F94">
            <w:pPr>
              <w:pStyle w:val="rowtabella0"/>
              <w:jc w:val="center"/>
              <w:rPr>
                <w:color w:val="002060"/>
              </w:rPr>
            </w:pPr>
            <w:r w:rsidRPr="00CC0113">
              <w:rPr>
                <w:color w:val="002060"/>
              </w:rPr>
              <w:t>0</w:t>
            </w:r>
          </w:p>
        </w:tc>
      </w:tr>
      <w:tr w:rsidR="00001A18" w:rsidRPr="00CC0113" w14:paraId="46B8C71F"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C63C7" w14:textId="77777777" w:rsidR="00001A18" w:rsidRPr="00CC0113" w:rsidRDefault="00001A18" w:rsidP="00C73F94">
            <w:pPr>
              <w:pStyle w:val="rowtabella0"/>
              <w:rPr>
                <w:color w:val="002060"/>
              </w:rPr>
            </w:pPr>
            <w:r w:rsidRPr="00CC011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C7C78"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E3C1"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4CFC"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52B6"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F0EC"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F81A7" w14:textId="77777777" w:rsidR="00001A18" w:rsidRPr="00CC0113" w:rsidRDefault="00001A18" w:rsidP="00C73F94">
            <w:pPr>
              <w:pStyle w:val="rowtabella0"/>
              <w:jc w:val="center"/>
              <w:rPr>
                <w:color w:val="002060"/>
              </w:rPr>
            </w:pPr>
            <w:r w:rsidRPr="00CC011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9711" w14:textId="77777777" w:rsidR="00001A18" w:rsidRPr="00CC0113" w:rsidRDefault="00001A18" w:rsidP="00C73F94">
            <w:pPr>
              <w:pStyle w:val="rowtabella0"/>
              <w:jc w:val="center"/>
              <w:rPr>
                <w:color w:val="002060"/>
              </w:rPr>
            </w:pPr>
            <w:r w:rsidRPr="00CC011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583D"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2009" w14:textId="77777777" w:rsidR="00001A18" w:rsidRPr="00CC0113" w:rsidRDefault="00001A18" w:rsidP="00C73F94">
            <w:pPr>
              <w:pStyle w:val="rowtabella0"/>
              <w:jc w:val="center"/>
              <w:rPr>
                <w:color w:val="002060"/>
              </w:rPr>
            </w:pPr>
            <w:r w:rsidRPr="00CC0113">
              <w:rPr>
                <w:color w:val="002060"/>
              </w:rPr>
              <w:t>0</w:t>
            </w:r>
          </w:p>
        </w:tc>
      </w:tr>
      <w:tr w:rsidR="00001A18" w:rsidRPr="00CC0113" w14:paraId="49A7D7A2"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BBBF89" w14:textId="77777777" w:rsidR="00001A18" w:rsidRPr="00CC0113" w:rsidRDefault="00001A18" w:rsidP="00C73F94">
            <w:pPr>
              <w:pStyle w:val="rowtabella0"/>
              <w:rPr>
                <w:color w:val="002060"/>
              </w:rPr>
            </w:pPr>
            <w:r w:rsidRPr="00CC0113">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CB59"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1AB4"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5185"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24E5"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4D44" w14:textId="77777777" w:rsidR="00001A18" w:rsidRPr="00CC0113" w:rsidRDefault="00001A18" w:rsidP="00C73F94">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30F01" w14:textId="77777777" w:rsidR="00001A18" w:rsidRPr="00CC0113" w:rsidRDefault="00001A18" w:rsidP="00C73F94">
            <w:pPr>
              <w:pStyle w:val="rowtabella0"/>
              <w:jc w:val="center"/>
              <w:rPr>
                <w:color w:val="002060"/>
              </w:rPr>
            </w:pPr>
            <w:r w:rsidRPr="00CC011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8961" w14:textId="77777777" w:rsidR="00001A18" w:rsidRPr="00CC0113" w:rsidRDefault="00001A18" w:rsidP="00C73F94">
            <w:pPr>
              <w:pStyle w:val="rowtabella0"/>
              <w:jc w:val="center"/>
              <w:rPr>
                <w:color w:val="002060"/>
              </w:rPr>
            </w:pPr>
            <w:r w:rsidRPr="00CC011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A3D49" w14:textId="77777777" w:rsidR="00001A18" w:rsidRPr="00CC0113" w:rsidRDefault="00001A18" w:rsidP="00C73F94">
            <w:pPr>
              <w:pStyle w:val="rowtabella0"/>
              <w:jc w:val="center"/>
              <w:rPr>
                <w:color w:val="002060"/>
              </w:rPr>
            </w:pPr>
            <w:r w:rsidRPr="00CC011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D457" w14:textId="77777777" w:rsidR="00001A18" w:rsidRPr="00CC0113" w:rsidRDefault="00001A18" w:rsidP="00C73F94">
            <w:pPr>
              <w:pStyle w:val="rowtabella0"/>
              <w:jc w:val="center"/>
              <w:rPr>
                <w:color w:val="002060"/>
              </w:rPr>
            </w:pPr>
            <w:r w:rsidRPr="00CC0113">
              <w:rPr>
                <w:color w:val="002060"/>
              </w:rPr>
              <w:t>0</w:t>
            </w:r>
          </w:p>
        </w:tc>
      </w:tr>
    </w:tbl>
    <w:p w14:paraId="47084D60" w14:textId="77777777" w:rsidR="00001A18" w:rsidRPr="00CC0113" w:rsidRDefault="00001A18" w:rsidP="00001A18">
      <w:pPr>
        <w:pStyle w:val="breakline"/>
        <w:rPr>
          <w:rFonts w:eastAsiaTheme="minorEastAsia"/>
          <w:color w:val="002060"/>
        </w:rPr>
      </w:pPr>
    </w:p>
    <w:p w14:paraId="248D2874" w14:textId="77777777" w:rsidR="00001A18" w:rsidRPr="00CC0113" w:rsidRDefault="00001A18" w:rsidP="00001A18">
      <w:pPr>
        <w:pStyle w:val="breakline"/>
        <w:rPr>
          <w:color w:val="002060"/>
        </w:rPr>
      </w:pPr>
    </w:p>
    <w:p w14:paraId="5655B60B" w14:textId="77777777" w:rsidR="00001A18" w:rsidRPr="00CC0113" w:rsidRDefault="00001A18" w:rsidP="00001A18">
      <w:pPr>
        <w:pStyle w:val="sottotitolocampionato10"/>
        <w:rPr>
          <w:color w:val="002060"/>
        </w:rPr>
      </w:pPr>
      <w:r w:rsidRPr="00CC011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43CE22A4"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59DE9"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7CC48"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4E1C9"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6D0FB"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C1BDB"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55EE6"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67C30"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72715"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3552E"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785A0" w14:textId="77777777" w:rsidR="00001A18" w:rsidRPr="00CC0113" w:rsidRDefault="00001A18" w:rsidP="00C73F94">
            <w:pPr>
              <w:pStyle w:val="headertabella0"/>
              <w:rPr>
                <w:color w:val="002060"/>
              </w:rPr>
            </w:pPr>
            <w:r w:rsidRPr="00CC0113">
              <w:rPr>
                <w:color w:val="002060"/>
              </w:rPr>
              <w:t>PE</w:t>
            </w:r>
          </w:p>
        </w:tc>
      </w:tr>
      <w:tr w:rsidR="00001A18" w:rsidRPr="00CC0113" w14:paraId="159E7738"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13CD69" w14:textId="77777777" w:rsidR="00001A18" w:rsidRPr="00CC0113" w:rsidRDefault="00001A18" w:rsidP="00C73F94">
            <w:pPr>
              <w:pStyle w:val="rowtabella0"/>
              <w:rPr>
                <w:color w:val="002060"/>
              </w:rPr>
            </w:pPr>
            <w:r w:rsidRPr="00CC011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C1B32" w14:textId="77777777" w:rsidR="00001A18" w:rsidRPr="00CC0113" w:rsidRDefault="00001A18" w:rsidP="00C73F94">
            <w:pPr>
              <w:pStyle w:val="rowtabella0"/>
              <w:jc w:val="center"/>
              <w:rPr>
                <w:color w:val="002060"/>
              </w:rPr>
            </w:pPr>
            <w:r w:rsidRPr="00CC011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3623"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5C8E9"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97793"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0F94"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7E0C" w14:textId="77777777" w:rsidR="00001A18" w:rsidRPr="00CC0113" w:rsidRDefault="00001A18" w:rsidP="00C73F94">
            <w:pPr>
              <w:pStyle w:val="rowtabella0"/>
              <w:jc w:val="center"/>
              <w:rPr>
                <w:color w:val="002060"/>
              </w:rPr>
            </w:pPr>
            <w:r w:rsidRPr="00CC011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9808" w14:textId="77777777" w:rsidR="00001A18" w:rsidRPr="00CC0113" w:rsidRDefault="00001A18" w:rsidP="00C73F94">
            <w:pPr>
              <w:pStyle w:val="rowtabella0"/>
              <w:jc w:val="center"/>
              <w:rPr>
                <w:color w:val="002060"/>
              </w:rPr>
            </w:pPr>
            <w:r w:rsidRPr="00CC011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8468C" w14:textId="77777777" w:rsidR="00001A18" w:rsidRPr="00CC0113" w:rsidRDefault="00001A18" w:rsidP="00C73F94">
            <w:pPr>
              <w:pStyle w:val="rowtabella0"/>
              <w:jc w:val="center"/>
              <w:rPr>
                <w:color w:val="002060"/>
              </w:rPr>
            </w:pPr>
            <w:r w:rsidRPr="00CC011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21F5" w14:textId="77777777" w:rsidR="00001A18" w:rsidRPr="00CC0113" w:rsidRDefault="00001A18" w:rsidP="00C73F94">
            <w:pPr>
              <w:pStyle w:val="rowtabella0"/>
              <w:jc w:val="center"/>
              <w:rPr>
                <w:color w:val="002060"/>
              </w:rPr>
            </w:pPr>
            <w:r w:rsidRPr="00CC0113">
              <w:rPr>
                <w:color w:val="002060"/>
              </w:rPr>
              <w:t>0</w:t>
            </w:r>
          </w:p>
        </w:tc>
      </w:tr>
      <w:tr w:rsidR="00001A18" w:rsidRPr="00CC0113" w14:paraId="363A538E"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05032" w14:textId="77777777" w:rsidR="00001A18" w:rsidRPr="00CC0113" w:rsidRDefault="00001A18" w:rsidP="00C73F94">
            <w:pPr>
              <w:pStyle w:val="rowtabella0"/>
              <w:rPr>
                <w:color w:val="002060"/>
              </w:rPr>
            </w:pPr>
            <w:r w:rsidRPr="00CC0113">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1787D" w14:textId="77777777" w:rsidR="00001A18" w:rsidRPr="00CC0113" w:rsidRDefault="00001A18" w:rsidP="00C73F94">
            <w:pPr>
              <w:pStyle w:val="rowtabella0"/>
              <w:jc w:val="center"/>
              <w:rPr>
                <w:color w:val="002060"/>
              </w:rPr>
            </w:pPr>
            <w:r w:rsidRPr="00CC011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23A9"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CD27A"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3621F"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803E6"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50B8" w14:textId="77777777" w:rsidR="00001A18" w:rsidRPr="00CC0113" w:rsidRDefault="00001A18" w:rsidP="00C73F94">
            <w:pPr>
              <w:pStyle w:val="rowtabella0"/>
              <w:jc w:val="center"/>
              <w:rPr>
                <w:color w:val="002060"/>
              </w:rPr>
            </w:pPr>
            <w:r w:rsidRPr="00CC011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7653B" w14:textId="77777777" w:rsidR="00001A18" w:rsidRPr="00CC0113" w:rsidRDefault="00001A18" w:rsidP="00C73F94">
            <w:pPr>
              <w:pStyle w:val="rowtabella0"/>
              <w:jc w:val="center"/>
              <w:rPr>
                <w:color w:val="002060"/>
              </w:rPr>
            </w:pPr>
            <w:r w:rsidRPr="00CC011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5FBA"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2D7F" w14:textId="77777777" w:rsidR="00001A18" w:rsidRPr="00CC0113" w:rsidRDefault="00001A18" w:rsidP="00C73F94">
            <w:pPr>
              <w:pStyle w:val="rowtabella0"/>
              <w:jc w:val="center"/>
              <w:rPr>
                <w:color w:val="002060"/>
              </w:rPr>
            </w:pPr>
            <w:r w:rsidRPr="00CC0113">
              <w:rPr>
                <w:color w:val="002060"/>
              </w:rPr>
              <w:t>0</w:t>
            </w:r>
          </w:p>
        </w:tc>
      </w:tr>
      <w:tr w:rsidR="00001A18" w:rsidRPr="00CC0113" w14:paraId="36AC3D3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43012" w14:textId="77777777" w:rsidR="00001A18" w:rsidRPr="00CC0113" w:rsidRDefault="00001A18" w:rsidP="00C73F94">
            <w:pPr>
              <w:pStyle w:val="rowtabella0"/>
              <w:rPr>
                <w:color w:val="002060"/>
              </w:rPr>
            </w:pPr>
            <w:r w:rsidRPr="00CC011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194E" w14:textId="77777777" w:rsidR="00001A18" w:rsidRPr="00CC0113" w:rsidRDefault="00001A18" w:rsidP="00C73F94">
            <w:pPr>
              <w:pStyle w:val="rowtabella0"/>
              <w:jc w:val="center"/>
              <w:rPr>
                <w:color w:val="002060"/>
              </w:rPr>
            </w:pPr>
            <w:r w:rsidRPr="00CC011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7510"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DBB4"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49A8"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26D86"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0900F" w14:textId="77777777" w:rsidR="00001A18" w:rsidRPr="00CC0113" w:rsidRDefault="00001A18" w:rsidP="00C73F94">
            <w:pPr>
              <w:pStyle w:val="rowtabella0"/>
              <w:jc w:val="center"/>
              <w:rPr>
                <w:color w:val="002060"/>
              </w:rPr>
            </w:pPr>
            <w:r w:rsidRPr="00CC011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37C3E" w14:textId="77777777" w:rsidR="00001A18" w:rsidRPr="00CC0113" w:rsidRDefault="00001A18" w:rsidP="00C73F94">
            <w:pPr>
              <w:pStyle w:val="rowtabella0"/>
              <w:jc w:val="center"/>
              <w:rPr>
                <w:color w:val="002060"/>
              </w:rPr>
            </w:pPr>
            <w:r w:rsidRPr="00CC011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4CD7" w14:textId="77777777" w:rsidR="00001A18" w:rsidRPr="00CC0113" w:rsidRDefault="00001A18" w:rsidP="00C73F94">
            <w:pPr>
              <w:pStyle w:val="rowtabella0"/>
              <w:jc w:val="center"/>
              <w:rPr>
                <w:color w:val="002060"/>
              </w:rPr>
            </w:pPr>
            <w:r w:rsidRPr="00CC011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8064" w14:textId="77777777" w:rsidR="00001A18" w:rsidRPr="00CC0113" w:rsidRDefault="00001A18" w:rsidP="00C73F94">
            <w:pPr>
              <w:pStyle w:val="rowtabella0"/>
              <w:jc w:val="center"/>
              <w:rPr>
                <w:color w:val="002060"/>
              </w:rPr>
            </w:pPr>
            <w:r w:rsidRPr="00CC0113">
              <w:rPr>
                <w:color w:val="002060"/>
              </w:rPr>
              <w:t>0</w:t>
            </w:r>
          </w:p>
        </w:tc>
      </w:tr>
      <w:tr w:rsidR="00001A18" w:rsidRPr="00CC0113" w14:paraId="2E621232"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54C5D" w14:textId="77777777" w:rsidR="00001A18" w:rsidRPr="00CC0113" w:rsidRDefault="00001A18" w:rsidP="00C73F94">
            <w:pPr>
              <w:pStyle w:val="rowtabella0"/>
              <w:rPr>
                <w:color w:val="002060"/>
              </w:rPr>
            </w:pPr>
            <w:r w:rsidRPr="00CC011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F360C" w14:textId="77777777" w:rsidR="00001A18" w:rsidRPr="00CC0113" w:rsidRDefault="00001A18" w:rsidP="00C73F94">
            <w:pPr>
              <w:pStyle w:val="rowtabella0"/>
              <w:jc w:val="center"/>
              <w:rPr>
                <w:color w:val="002060"/>
              </w:rPr>
            </w:pPr>
            <w:r w:rsidRPr="00CC011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2EEB"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9CEED"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46F8"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6F02"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948A" w14:textId="77777777" w:rsidR="00001A18" w:rsidRPr="00CC0113" w:rsidRDefault="00001A18" w:rsidP="00C73F94">
            <w:pPr>
              <w:pStyle w:val="rowtabella0"/>
              <w:jc w:val="center"/>
              <w:rPr>
                <w:color w:val="002060"/>
              </w:rPr>
            </w:pPr>
            <w:r w:rsidRPr="00CC011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52DE" w14:textId="77777777" w:rsidR="00001A18" w:rsidRPr="00CC0113" w:rsidRDefault="00001A18" w:rsidP="00C73F94">
            <w:pPr>
              <w:pStyle w:val="rowtabella0"/>
              <w:jc w:val="center"/>
              <w:rPr>
                <w:color w:val="002060"/>
              </w:rPr>
            </w:pPr>
            <w:r w:rsidRPr="00CC011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0D53A"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1652" w14:textId="77777777" w:rsidR="00001A18" w:rsidRPr="00CC0113" w:rsidRDefault="00001A18" w:rsidP="00C73F94">
            <w:pPr>
              <w:pStyle w:val="rowtabella0"/>
              <w:jc w:val="center"/>
              <w:rPr>
                <w:color w:val="002060"/>
              </w:rPr>
            </w:pPr>
            <w:r w:rsidRPr="00CC0113">
              <w:rPr>
                <w:color w:val="002060"/>
              </w:rPr>
              <w:t>0</w:t>
            </w:r>
          </w:p>
        </w:tc>
      </w:tr>
      <w:tr w:rsidR="00001A18" w:rsidRPr="00CC0113" w14:paraId="27B5A34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60C9CE" w14:textId="77777777" w:rsidR="00001A18" w:rsidRPr="00CC0113" w:rsidRDefault="00001A18" w:rsidP="00C73F94">
            <w:pPr>
              <w:pStyle w:val="rowtabella0"/>
              <w:rPr>
                <w:color w:val="002060"/>
              </w:rPr>
            </w:pPr>
            <w:r w:rsidRPr="00CC011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9BCF"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21FB"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3C20"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B7C54"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D8127"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7875" w14:textId="77777777" w:rsidR="00001A18" w:rsidRPr="00CC0113" w:rsidRDefault="00001A18" w:rsidP="00C73F94">
            <w:pPr>
              <w:pStyle w:val="rowtabella0"/>
              <w:jc w:val="center"/>
              <w:rPr>
                <w:color w:val="002060"/>
              </w:rPr>
            </w:pPr>
            <w:r w:rsidRPr="00CC011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9D852" w14:textId="77777777" w:rsidR="00001A18" w:rsidRPr="00CC0113" w:rsidRDefault="00001A18" w:rsidP="00C73F94">
            <w:pPr>
              <w:pStyle w:val="rowtabella0"/>
              <w:jc w:val="center"/>
              <w:rPr>
                <w:color w:val="002060"/>
              </w:rPr>
            </w:pPr>
            <w:r w:rsidRPr="00CC011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CCE5B"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5499C" w14:textId="77777777" w:rsidR="00001A18" w:rsidRPr="00CC0113" w:rsidRDefault="00001A18" w:rsidP="00C73F94">
            <w:pPr>
              <w:pStyle w:val="rowtabella0"/>
              <w:jc w:val="center"/>
              <w:rPr>
                <w:color w:val="002060"/>
              </w:rPr>
            </w:pPr>
            <w:r w:rsidRPr="00CC0113">
              <w:rPr>
                <w:color w:val="002060"/>
              </w:rPr>
              <w:t>0</w:t>
            </w:r>
          </w:p>
        </w:tc>
      </w:tr>
      <w:tr w:rsidR="00001A18" w:rsidRPr="00CC0113" w14:paraId="76C909A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52704" w14:textId="77777777" w:rsidR="00001A18" w:rsidRPr="00CC0113" w:rsidRDefault="00001A18" w:rsidP="00C73F94">
            <w:pPr>
              <w:pStyle w:val="rowtabella0"/>
              <w:rPr>
                <w:color w:val="002060"/>
              </w:rPr>
            </w:pPr>
            <w:r w:rsidRPr="00CC0113">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B0F3"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F34B7"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63389"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3ED8D"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31CF"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CA824" w14:textId="77777777" w:rsidR="00001A18" w:rsidRPr="00CC0113" w:rsidRDefault="00001A18" w:rsidP="00C73F94">
            <w:pPr>
              <w:pStyle w:val="rowtabella0"/>
              <w:jc w:val="center"/>
              <w:rPr>
                <w:color w:val="002060"/>
              </w:rPr>
            </w:pPr>
            <w:r w:rsidRPr="00CC011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5407" w14:textId="77777777" w:rsidR="00001A18" w:rsidRPr="00CC0113" w:rsidRDefault="00001A18" w:rsidP="00C73F94">
            <w:pPr>
              <w:pStyle w:val="rowtabella0"/>
              <w:jc w:val="center"/>
              <w:rPr>
                <w:color w:val="002060"/>
              </w:rPr>
            </w:pPr>
            <w:r w:rsidRPr="00CC011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8069"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21D40" w14:textId="77777777" w:rsidR="00001A18" w:rsidRPr="00CC0113" w:rsidRDefault="00001A18" w:rsidP="00C73F94">
            <w:pPr>
              <w:pStyle w:val="rowtabella0"/>
              <w:jc w:val="center"/>
              <w:rPr>
                <w:color w:val="002060"/>
              </w:rPr>
            </w:pPr>
            <w:r w:rsidRPr="00CC0113">
              <w:rPr>
                <w:color w:val="002060"/>
              </w:rPr>
              <w:t>0</w:t>
            </w:r>
          </w:p>
        </w:tc>
      </w:tr>
      <w:tr w:rsidR="00001A18" w:rsidRPr="00CC0113" w14:paraId="07794FA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4FB21" w14:textId="77777777" w:rsidR="00001A18" w:rsidRPr="00CC0113" w:rsidRDefault="00001A18" w:rsidP="00C73F94">
            <w:pPr>
              <w:pStyle w:val="rowtabella0"/>
              <w:rPr>
                <w:color w:val="002060"/>
              </w:rPr>
            </w:pPr>
            <w:r w:rsidRPr="00CC011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ED31"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403A"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B93A"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BCD7"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449E"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4A4C" w14:textId="77777777" w:rsidR="00001A18" w:rsidRPr="00CC0113" w:rsidRDefault="00001A18" w:rsidP="00C73F94">
            <w:pPr>
              <w:pStyle w:val="rowtabella0"/>
              <w:jc w:val="center"/>
              <w:rPr>
                <w:color w:val="002060"/>
              </w:rPr>
            </w:pPr>
            <w:r w:rsidRPr="00CC011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2AD7" w14:textId="77777777" w:rsidR="00001A18" w:rsidRPr="00CC0113" w:rsidRDefault="00001A18" w:rsidP="00C73F94">
            <w:pPr>
              <w:pStyle w:val="rowtabella0"/>
              <w:jc w:val="center"/>
              <w:rPr>
                <w:color w:val="002060"/>
              </w:rPr>
            </w:pPr>
            <w:r w:rsidRPr="00CC011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3CCB"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048D" w14:textId="77777777" w:rsidR="00001A18" w:rsidRPr="00CC0113" w:rsidRDefault="00001A18" w:rsidP="00C73F94">
            <w:pPr>
              <w:pStyle w:val="rowtabella0"/>
              <w:jc w:val="center"/>
              <w:rPr>
                <w:color w:val="002060"/>
              </w:rPr>
            </w:pPr>
            <w:r w:rsidRPr="00CC0113">
              <w:rPr>
                <w:color w:val="002060"/>
              </w:rPr>
              <w:t>0</w:t>
            </w:r>
          </w:p>
        </w:tc>
      </w:tr>
      <w:tr w:rsidR="00001A18" w:rsidRPr="00CC0113" w14:paraId="1AD038B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220AC" w14:textId="77777777" w:rsidR="00001A18" w:rsidRPr="00CC0113" w:rsidRDefault="00001A18" w:rsidP="00C73F94">
            <w:pPr>
              <w:pStyle w:val="rowtabella0"/>
              <w:rPr>
                <w:color w:val="002060"/>
              </w:rPr>
            </w:pPr>
            <w:r w:rsidRPr="00CC011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4041" w14:textId="77777777" w:rsidR="00001A18" w:rsidRPr="00CC0113" w:rsidRDefault="00001A18" w:rsidP="00C73F94">
            <w:pPr>
              <w:pStyle w:val="rowtabella0"/>
              <w:jc w:val="center"/>
              <w:rPr>
                <w:color w:val="002060"/>
              </w:rPr>
            </w:pPr>
            <w:r w:rsidRPr="00CC011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A1F4"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EB27"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0506"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6018"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32F1" w14:textId="77777777" w:rsidR="00001A18" w:rsidRPr="00CC0113" w:rsidRDefault="00001A18" w:rsidP="00C73F94">
            <w:pPr>
              <w:pStyle w:val="rowtabella0"/>
              <w:jc w:val="center"/>
              <w:rPr>
                <w:color w:val="002060"/>
              </w:rPr>
            </w:pPr>
            <w:r w:rsidRPr="00CC011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30032" w14:textId="77777777" w:rsidR="00001A18" w:rsidRPr="00CC0113" w:rsidRDefault="00001A18" w:rsidP="00C73F94">
            <w:pPr>
              <w:pStyle w:val="rowtabella0"/>
              <w:jc w:val="center"/>
              <w:rPr>
                <w:color w:val="002060"/>
              </w:rPr>
            </w:pPr>
            <w:r w:rsidRPr="00CC011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B644A"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5AD3" w14:textId="77777777" w:rsidR="00001A18" w:rsidRPr="00CC0113" w:rsidRDefault="00001A18" w:rsidP="00C73F94">
            <w:pPr>
              <w:pStyle w:val="rowtabella0"/>
              <w:jc w:val="center"/>
              <w:rPr>
                <w:color w:val="002060"/>
              </w:rPr>
            </w:pPr>
            <w:r w:rsidRPr="00CC0113">
              <w:rPr>
                <w:color w:val="002060"/>
              </w:rPr>
              <w:t>0</w:t>
            </w:r>
          </w:p>
        </w:tc>
      </w:tr>
      <w:tr w:rsidR="00001A18" w:rsidRPr="00CC0113" w14:paraId="6A64B5B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D1CE0" w14:textId="77777777" w:rsidR="00001A18" w:rsidRPr="00CC0113" w:rsidRDefault="00001A18" w:rsidP="00C73F94">
            <w:pPr>
              <w:pStyle w:val="rowtabella0"/>
              <w:rPr>
                <w:color w:val="002060"/>
              </w:rPr>
            </w:pPr>
            <w:r w:rsidRPr="00CC0113">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98708"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0696"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F89AD"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7BE1"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A2BE6"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E321" w14:textId="77777777" w:rsidR="00001A18" w:rsidRPr="00CC0113" w:rsidRDefault="00001A18" w:rsidP="00C73F94">
            <w:pPr>
              <w:pStyle w:val="rowtabella0"/>
              <w:jc w:val="center"/>
              <w:rPr>
                <w:color w:val="002060"/>
              </w:rPr>
            </w:pPr>
            <w:r w:rsidRPr="00CC011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5B42" w14:textId="77777777" w:rsidR="00001A18" w:rsidRPr="00CC0113" w:rsidRDefault="00001A18" w:rsidP="00C73F94">
            <w:pPr>
              <w:pStyle w:val="rowtabella0"/>
              <w:jc w:val="center"/>
              <w:rPr>
                <w:color w:val="002060"/>
              </w:rPr>
            </w:pPr>
            <w:r w:rsidRPr="00CC011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9A69A"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418D" w14:textId="77777777" w:rsidR="00001A18" w:rsidRPr="00CC0113" w:rsidRDefault="00001A18" w:rsidP="00C73F94">
            <w:pPr>
              <w:pStyle w:val="rowtabella0"/>
              <w:jc w:val="center"/>
              <w:rPr>
                <w:color w:val="002060"/>
              </w:rPr>
            </w:pPr>
            <w:r w:rsidRPr="00CC0113">
              <w:rPr>
                <w:color w:val="002060"/>
              </w:rPr>
              <w:t>0</w:t>
            </w:r>
          </w:p>
        </w:tc>
      </w:tr>
      <w:tr w:rsidR="00001A18" w:rsidRPr="00CC0113" w14:paraId="4FA9C76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CBC46" w14:textId="77777777" w:rsidR="00001A18" w:rsidRPr="00CC0113" w:rsidRDefault="00001A18" w:rsidP="00C73F94">
            <w:pPr>
              <w:pStyle w:val="rowtabella0"/>
              <w:rPr>
                <w:color w:val="002060"/>
              </w:rPr>
            </w:pPr>
            <w:r w:rsidRPr="00CC0113">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8E23"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C436"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09E2"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7FAC5"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1EF8"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D1444" w14:textId="77777777" w:rsidR="00001A18" w:rsidRPr="00CC0113" w:rsidRDefault="00001A18" w:rsidP="00C73F94">
            <w:pPr>
              <w:pStyle w:val="rowtabella0"/>
              <w:jc w:val="center"/>
              <w:rPr>
                <w:color w:val="002060"/>
              </w:rPr>
            </w:pPr>
            <w:r w:rsidRPr="00CC011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F5E6E" w14:textId="77777777" w:rsidR="00001A18" w:rsidRPr="00CC0113" w:rsidRDefault="00001A18" w:rsidP="00C73F94">
            <w:pPr>
              <w:pStyle w:val="rowtabella0"/>
              <w:jc w:val="center"/>
              <w:rPr>
                <w:color w:val="002060"/>
              </w:rPr>
            </w:pPr>
            <w:r w:rsidRPr="00CC011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60BF"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A87D4" w14:textId="77777777" w:rsidR="00001A18" w:rsidRPr="00CC0113" w:rsidRDefault="00001A18" w:rsidP="00C73F94">
            <w:pPr>
              <w:pStyle w:val="rowtabella0"/>
              <w:jc w:val="center"/>
              <w:rPr>
                <w:color w:val="002060"/>
              </w:rPr>
            </w:pPr>
            <w:r w:rsidRPr="00CC0113">
              <w:rPr>
                <w:color w:val="002060"/>
              </w:rPr>
              <w:t>0</w:t>
            </w:r>
          </w:p>
        </w:tc>
      </w:tr>
      <w:tr w:rsidR="00001A18" w:rsidRPr="00CC0113" w14:paraId="49459815"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29547" w14:textId="77777777" w:rsidR="00001A18" w:rsidRPr="00CC0113" w:rsidRDefault="00001A18" w:rsidP="00C73F94">
            <w:pPr>
              <w:pStyle w:val="rowtabella0"/>
              <w:rPr>
                <w:color w:val="002060"/>
              </w:rPr>
            </w:pPr>
            <w:r w:rsidRPr="00CC0113">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591BE"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514C4"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A8EE0"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801E4"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4B7C"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D513" w14:textId="77777777" w:rsidR="00001A18" w:rsidRPr="00CC0113" w:rsidRDefault="00001A18" w:rsidP="00C73F94">
            <w:pPr>
              <w:pStyle w:val="rowtabella0"/>
              <w:jc w:val="center"/>
              <w:rPr>
                <w:color w:val="002060"/>
              </w:rPr>
            </w:pPr>
            <w:r w:rsidRPr="00CC011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0B80" w14:textId="77777777" w:rsidR="00001A18" w:rsidRPr="00CC0113" w:rsidRDefault="00001A18" w:rsidP="00C73F94">
            <w:pPr>
              <w:pStyle w:val="rowtabella0"/>
              <w:jc w:val="center"/>
              <w:rPr>
                <w:color w:val="002060"/>
              </w:rPr>
            </w:pPr>
            <w:r w:rsidRPr="00CC011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FFEB"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D314" w14:textId="77777777" w:rsidR="00001A18" w:rsidRPr="00CC0113" w:rsidRDefault="00001A18" w:rsidP="00C73F94">
            <w:pPr>
              <w:pStyle w:val="rowtabella0"/>
              <w:jc w:val="center"/>
              <w:rPr>
                <w:color w:val="002060"/>
              </w:rPr>
            </w:pPr>
            <w:r w:rsidRPr="00CC0113">
              <w:rPr>
                <w:color w:val="002060"/>
              </w:rPr>
              <w:t>0</w:t>
            </w:r>
          </w:p>
        </w:tc>
      </w:tr>
      <w:tr w:rsidR="00001A18" w:rsidRPr="00CC0113" w14:paraId="5434C613"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83419" w14:textId="77777777" w:rsidR="00001A18" w:rsidRPr="00CC0113" w:rsidRDefault="00001A18" w:rsidP="00C73F94">
            <w:pPr>
              <w:pStyle w:val="rowtabella0"/>
              <w:rPr>
                <w:color w:val="002060"/>
              </w:rPr>
            </w:pPr>
            <w:r w:rsidRPr="00CC0113">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6E16"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31504"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9F7D2"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50410"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9AC4F" w14:textId="77777777" w:rsidR="00001A18" w:rsidRPr="00CC0113" w:rsidRDefault="00001A18" w:rsidP="00C73F94">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2C05" w14:textId="77777777" w:rsidR="00001A18" w:rsidRPr="00CC0113" w:rsidRDefault="00001A18" w:rsidP="00C73F94">
            <w:pPr>
              <w:pStyle w:val="rowtabella0"/>
              <w:jc w:val="center"/>
              <w:rPr>
                <w:color w:val="002060"/>
              </w:rPr>
            </w:pPr>
            <w:r w:rsidRPr="00CC011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5CB5" w14:textId="77777777" w:rsidR="00001A18" w:rsidRPr="00CC0113" w:rsidRDefault="00001A18" w:rsidP="00C73F94">
            <w:pPr>
              <w:pStyle w:val="rowtabella0"/>
              <w:jc w:val="center"/>
              <w:rPr>
                <w:color w:val="002060"/>
              </w:rPr>
            </w:pPr>
            <w:r w:rsidRPr="00CC0113">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81FF" w14:textId="77777777" w:rsidR="00001A18" w:rsidRPr="00CC0113" w:rsidRDefault="00001A18" w:rsidP="00C73F94">
            <w:pPr>
              <w:pStyle w:val="rowtabella0"/>
              <w:jc w:val="center"/>
              <w:rPr>
                <w:color w:val="002060"/>
              </w:rPr>
            </w:pPr>
            <w:r w:rsidRPr="00CC011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5CFE1" w14:textId="77777777" w:rsidR="00001A18" w:rsidRPr="00CC0113" w:rsidRDefault="00001A18" w:rsidP="00C73F94">
            <w:pPr>
              <w:pStyle w:val="rowtabella0"/>
              <w:jc w:val="center"/>
              <w:rPr>
                <w:color w:val="002060"/>
              </w:rPr>
            </w:pPr>
            <w:r w:rsidRPr="00CC0113">
              <w:rPr>
                <w:color w:val="002060"/>
              </w:rPr>
              <w:t>0</w:t>
            </w:r>
          </w:p>
        </w:tc>
      </w:tr>
      <w:tr w:rsidR="00001A18" w:rsidRPr="00CC0113" w14:paraId="30016372"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9FB0DB" w14:textId="77777777" w:rsidR="00001A18" w:rsidRPr="00CC0113" w:rsidRDefault="00001A18" w:rsidP="00C73F94">
            <w:pPr>
              <w:pStyle w:val="rowtabella0"/>
              <w:rPr>
                <w:color w:val="002060"/>
              </w:rPr>
            </w:pPr>
            <w:r w:rsidRPr="00CC011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06EE5"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F68B"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2AE8"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DC39"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5DA8"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DE5E6" w14:textId="77777777" w:rsidR="00001A18" w:rsidRPr="00CC0113" w:rsidRDefault="00001A18" w:rsidP="00C73F94">
            <w:pPr>
              <w:pStyle w:val="rowtabella0"/>
              <w:jc w:val="center"/>
              <w:rPr>
                <w:color w:val="002060"/>
              </w:rPr>
            </w:pPr>
            <w:r w:rsidRPr="00CC011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89BD" w14:textId="77777777" w:rsidR="00001A18" w:rsidRPr="00CC0113" w:rsidRDefault="00001A18" w:rsidP="00C73F94">
            <w:pPr>
              <w:pStyle w:val="rowtabella0"/>
              <w:jc w:val="center"/>
              <w:rPr>
                <w:color w:val="002060"/>
              </w:rPr>
            </w:pPr>
            <w:r w:rsidRPr="00CC011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5E1B0" w14:textId="77777777" w:rsidR="00001A18" w:rsidRPr="00CC0113" w:rsidRDefault="00001A18" w:rsidP="00C73F94">
            <w:pPr>
              <w:pStyle w:val="rowtabella0"/>
              <w:jc w:val="center"/>
              <w:rPr>
                <w:color w:val="002060"/>
              </w:rPr>
            </w:pPr>
            <w:r w:rsidRPr="00CC011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0876" w14:textId="77777777" w:rsidR="00001A18" w:rsidRPr="00CC0113" w:rsidRDefault="00001A18" w:rsidP="00C73F94">
            <w:pPr>
              <w:pStyle w:val="rowtabella0"/>
              <w:jc w:val="center"/>
              <w:rPr>
                <w:color w:val="002060"/>
              </w:rPr>
            </w:pPr>
            <w:r w:rsidRPr="00CC0113">
              <w:rPr>
                <w:color w:val="002060"/>
              </w:rPr>
              <w:t>0</w:t>
            </w:r>
          </w:p>
        </w:tc>
      </w:tr>
    </w:tbl>
    <w:p w14:paraId="4050D851" w14:textId="77777777" w:rsidR="00001A18" w:rsidRPr="00CC0113" w:rsidRDefault="00001A18" w:rsidP="00001A18">
      <w:pPr>
        <w:pStyle w:val="breakline"/>
        <w:rPr>
          <w:rFonts w:eastAsiaTheme="minorEastAsia"/>
          <w:color w:val="002060"/>
        </w:rPr>
      </w:pPr>
    </w:p>
    <w:p w14:paraId="78877556" w14:textId="77777777" w:rsidR="00001A18" w:rsidRPr="00CC0113" w:rsidRDefault="00001A18" w:rsidP="00001A18">
      <w:pPr>
        <w:pStyle w:val="breakline"/>
        <w:rPr>
          <w:color w:val="002060"/>
        </w:rPr>
      </w:pPr>
    </w:p>
    <w:p w14:paraId="7FAD633E" w14:textId="77777777" w:rsidR="00001A18" w:rsidRPr="00CC0113" w:rsidRDefault="00001A18" w:rsidP="00001A18">
      <w:pPr>
        <w:pStyle w:val="sottotitolocampionato10"/>
        <w:rPr>
          <w:color w:val="002060"/>
        </w:rPr>
      </w:pPr>
      <w:r w:rsidRPr="00CC011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3C31C9BC"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53D3B"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AD613"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38858"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271F6"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AA39D"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38F2F"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8CD0C"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F3070"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1DB75"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CD5C5" w14:textId="77777777" w:rsidR="00001A18" w:rsidRPr="00CC0113" w:rsidRDefault="00001A18" w:rsidP="00C73F94">
            <w:pPr>
              <w:pStyle w:val="headertabella0"/>
              <w:rPr>
                <w:color w:val="002060"/>
              </w:rPr>
            </w:pPr>
            <w:r w:rsidRPr="00CC0113">
              <w:rPr>
                <w:color w:val="002060"/>
              </w:rPr>
              <w:t>PE</w:t>
            </w:r>
          </w:p>
        </w:tc>
      </w:tr>
      <w:tr w:rsidR="00001A18" w:rsidRPr="00CC0113" w14:paraId="7D9A92C1"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150763" w14:textId="77777777" w:rsidR="00001A18" w:rsidRPr="00CC0113" w:rsidRDefault="00001A18" w:rsidP="00C73F94">
            <w:pPr>
              <w:pStyle w:val="rowtabella0"/>
              <w:rPr>
                <w:color w:val="002060"/>
              </w:rPr>
            </w:pPr>
            <w:r w:rsidRPr="00CC011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55DB" w14:textId="77777777" w:rsidR="00001A18" w:rsidRPr="00CC0113" w:rsidRDefault="00001A18" w:rsidP="00C73F94">
            <w:pPr>
              <w:pStyle w:val="rowtabella0"/>
              <w:jc w:val="center"/>
              <w:rPr>
                <w:color w:val="002060"/>
              </w:rPr>
            </w:pPr>
            <w:r w:rsidRPr="00CC011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73D2"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B2125"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6AD3"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E716"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06F0" w14:textId="77777777" w:rsidR="00001A18" w:rsidRPr="00CC0113" w:rsidRDefault="00001A18" w:rsidP="00C73F94">
            <w:pPr>
              <w:pStyle w:val="rowtabella0"/>
              <w:jc w:val="center"/>
              <w:rPr>
                <w:color w:val="002060"/>
              </w:rPr>
            </w:pPr>
            <w:r w:rsidRPr="00CC0113">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1E1E" w14:textId="77777777" w:rsidR="00001A18" w:rsidRPr="00CC0113" w:rsidRDefault="00001A18" w:rsidP="00C73F94">
            <w:pPr>
              <w:pStyle w:val="rowtabella0"/>
              <w:jc w:val="center"/>
              <w:rPr>
                <w:color w:val="002060"/>
              </w:rPr>
            </w:pPr>
            <w:r w:rsidRPr="00CC011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6B8C" w14:textId="77777777" w:rsidR="00001A18" w:rsidRPr="00CC0113" w:rsidRDefault="00001A18" w:rsidP="00C73F94">
            <w:pPr>
              <w:pStyle w:val="rowtabella0"/>
              <w:jc w:val="center"/>
              <w:rPr>
                <w:color w:val="002060"/>
              </w:rPr>
            </w:pPr>
            <w:r w:rsidRPr="00CC011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49D12" w14:textId="77777777" w:rsidR="00001A18" w:rsidRPr="00CC0113" w:rsidRDefault="00001A18" w:rsidP="00C73F94">
            <w:pPr>
              <w:pStyle w:val="rowtabella0"/>
              <w:jc w:val="center"/>
              <w:rPr>
                <w:color w:val="002060"/>
              </w:rPr>
            </w:pPr>
            <w:r w:rsidRPr="00CC0113">
              <w:rPr>
                <w:color w:val="002060"/>
              </w:rPr>
              <w:t>0</w:t>
            </w:r>
          </w:p>
        </w:tc>
      </w:tr>
      <w:tr w:rsidR="00001A18" w:rsidRPr="00CC0113" w14:paraId="7236531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CE070" w14:textId="77777777" w:rsidR="00001A18" w:rsidRPr="00CC0113" w:rsidRDefault="00001A18" w:rsidP="00C73F94">
            <w:pPr>
              <w:pStyle w:val="rowtabella0"/>
              <w:rPr>
                <w:color w:val="002060"/>
              </w:rPr>
            </w:pPr>
            <w:r w:rsidRPr="00CC0113">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F8EF" w14:textId="77777777" w:rsidR="00001A18" w:rsidRPr="00CC0113" w:rsidRDefault="00001A18" w:rsidP="00C73F94">
            <w:pPr>
              <w:pStyle w:val="rowtabella0"/>
              <w:jc w:val="center"/>
              <w:rPr>
                <w:color w:val="002060"/>
              </w:rPr>
            </w:pPr>
            <w:r w:rsidRPr="00CC011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CD745"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41DD"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A648"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00AF"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FC0A" w14:textId="77777777" w:rsidR="00001A18" w:rsidRPr="00CC0113" w:rsidRDefault="00001A18" w:rsidP="00C73F94">
            <w:pPr>
              <w:pStyle w:val="rowtabella0"/>
              <w:jc w:val="center"/>
              <w:rPr>
                <w:color w:val="002060"/>
              </w:rPr>
            </w:pPr>
            <w:r w:rsidRPr="00CC011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C388" w14:textId="77777777" w:rsidR="00001A18" w:rsidRPr="00CC0113" w:rsidRDefault="00001A18" w:rsidP="00C73F94">
            <w:pPr>
              <w:pStyle w:val="rowtabella0"/>
              <w:jc w:val="center"/>
              <w:rPr>
                <w:color w:val="002060"/>
              </w:rPr>
            </w:pPr>
            <w:r w:rsidRPr="00CC011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FF37"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AD68" w14:textId="77777777" w:rsidR="00001A18" w:rsidRPr="00CC0113" w:rsidRDefault="00001A18" w:rsidP="00C73F94">
            <w:pPr>
              <w:pStyle w:val="rowtabella0"/>
              <w:jc w:val="center"/>
              <w:rPr>
                <w:color w:val="002060"/>
              </w:rPr>
            </w:pPr>
            <w:r w:rsidRPr="00CC0113">
              <w:rPr>
                <w:color w:val="002060"/>
              </w:rPr>
              <w:t>0</w:t>
            </w:r>
          </w:p>
        </w:tc>
      </w:tr>
      <w:tr w:rsidR="00001A18" w:rsidRPr="00CC0113" w14:paraId="45E6A7C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F3B54" w14:textId="77777777" w:rsidR="00001A18" w:rsidRPr="00CC0113" w:rsidRDefault="00001A18" w:rsidP="00C73F94">
            <w:pPr>
              <w:pStyle w:val="rowtabella0"/>
              <w:rPr>
                <w:color w:val="002060"/>
              </w:rPr>
            </w:pPr>
            <w:r w:rsidRPr="00CC0113">
              <w:rPr>
                <w:color w:val="002060"/>
              </w:rPr>
              <w:lastRenderedPageBreak/>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DD68" w14:textId="77777777" w:rsidR="00001A18" w:rsidRPr="00CC0113" w:rsidRDefault="00001A18" w:rsidP="00C73F94">
            <w:pPr>
              <w:pStyle w:val="rowtabella0"/>
              <w:jc w:val="center"/>
              <w:rPr>
                <w:color w:val="002060"/>
              </w:rPr>
            </w:pPr>
            <w:r w:rsidRPr="00CC011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1BB19"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3592B"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8B1B"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6566"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C4AF" w14:textId="77777777" w:rsidR="00001A18" w:rsidRPr="00CC0113" w:rsidRDefault="00001A18" w:rsidP="00C73F94">
            <w:pPr>
              <w:pStyle w:val="rowtabella0"/>
              <w:jc w:val="center"/>
              <w:rPr>
                <w:color w:val="002060"/>
              </w:rPr>
            </w:pPr>
            <w:r w:rsidRPr="00CC011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441D" w14:textId="77777777" w:rsidR="00001A18" w:rsidRPr="00CC0113" w:rsidRDefault="00001A18" w:rsidP="00C73F94">
            <w:pPr>
              <w:pStyle w:val="rowtabella0"/>
              <w:jc w:val="center"/>
              <w:rPr>
                <w:color w:val="002060"/>
              </w:rPr>
            </w:pPr>
            <w:r w:rsidRPr="00CC011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704DF"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ADE9" w14:textId="77777777" w:rsidR="00001A18" w:rsidRPr="00CC0113" w:rsidRDefault="00001A18" w:rsidP="00C73F94">
            <w:pPr>
              <w:pStyle w:val="rowtabella0"/>
              <w:jc w:val="center"/>
              <w:rPr>
                <w:color w:val="002060"/>
              </w:rPr>
            </w:pPr>
            <w:r w:rsidRPr="00CC0113">
              <w:rPr>
                <w:color w:val="002060"/>
              </w:rPr>
              <w:t>0</w:t>
            </w:r>
          </w:p>
        </w:tc>
      </w:tr>
      <w:tr w:rsidR="00001A18" w:rsidRPr="00CC0113" w14:paraId="6872CEB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E3E00" w14:textId="77777777" w:rsidR="00001A18" w:rsidRPr="00CC0113" w:rsidRDefault="00001A18" w:rsidP="00C73F94">
            <w:pPr>
              <w:pStyle w:val="rowtabella0"/>
              <w:rPr>
                <w:color w:val="002060"/>
              </w:rPr>
            </w:pPr>
            <w:r w:rsidRPr="00CC0113">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6A40" w14:textId="77777777" w:rsidR="00001A18" w:rsidRPr="00CC0113" w:rsidRDefault="00001A18" w:rsidP="00C73F94">
            <w:pPr>
              <w:pStyle w:val="rowtabella0"/>
              <w:jc w:val="center"/>
              <w:rPr>
                <w:color w:val="002060"/>
              </w:rPr>
            </w:pPr>
            <w:r w:rsidRPr="00CC011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1ACD"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B067D"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9EFC"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FE84"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E70C" w14:textId="77777777" w:rsidR="00001A18" w:rsidRPr="00CC0113" w:rsidRDefault="00001A18" w:rsidP="00C73F94">
            <w:pPr>
              <w:pStyle w:val="rowtabella0"/>
              <w:jc w:val="center"/>
              <w:rPr>
                <w:color w:val="002060"/>
              </w:rPr>
            </w:pPr>
            <w:r w:rsidRPr="00CC011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769B6" w14:textId="77777777" w:rsidR="00001A18" w:rsidRPr="00CC0113" w:rsidRDefault="00001A18" w:rsidP="00C73F94">
            <w:pPr>
              <w:pStyle w:val="rowtabella0"/>
              <w:jc w:val="center"/>
              <w:rPr>
                <w:color w:val="002060"/>
              </w:rPr>
            </w:pPr>
            <w:r w:rsidRPr="00CC011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F475A"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1388A" w14:textId="77777777" w:rsidR="00001A18" w:rsidRPr="00CC0113" w:rsidRDefault="00001A18" w:rsidP="00C73F94">
            <w:pPr>
              <w:pStyle w:val="rowtabella0"/>
              <w:jc w:val="center"/>
              <w:rPr>
                <w:color w:val="002060"/>
              </w:rPr>
            </w:pPr>
            <w:r w:rsidRPr="00CC0113">
              <w:rPr>
                <w:color w:val="002060"/>
              </w:rPr>
              <w:t>0</w:t>
            </w:r>
          </w:p>
        </w:tc>
      </w:tr>
      <w:tr w:rsidR="00001A18" w:rsidRPr="00CC0113" w14:paraId="3641916E"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202E0" w14:textId="77777777" w:rsidR="00001A18" w:rsidRPr="00CC0113" w:rsidRDefault="00001A18" w:rsidP="00C73F94">
            <w:pPr>
              <w:pStyle w:val="rowtabella0"/>
              <w:rPr>
                <w:color w:val="002060"/>
              </w:rPr>
            </w:pPr>
            <w:r w:rsidRPr="00CC0113">
              <w:rPr>
                <w:color w:val="002060"/>
              </w:rPr>
              <w:t xml:space="preserve">A.S.D. </w:t>
            </w:r>
            <w:proofErr w:type="gramStart"/>
            <w:r w:rsidRPr="00CC011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1987" w14:textId="77777777" w:rsidR="00001A18" w:rsidRPr="00CC0113" w:rsidRDefault="00001A18" w:rsidP="00C73F94">
            <w:pPr>
              <w:pStyle w:val="rowtabella0"/>
              <w:jc w:val="center"/>
              <w:rPr>
                <w:color w:val="002060"/>
              </w:rPr>
            </w:pPr>
            <w:r w:rsidRPr="00CC011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14D3"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D91C"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0E1E"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73FB"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5148" w14:textId="77777777" w:rsidR="00001A18" w:rsidRPr="00CC0113" w:rsidRDefault="00001A18" w:rsidP="00C73F94">
            <w:pPr>
              <w:pStyle w:val="rowtabella0"/>
              <w:jc w:val="center"/>
              <w:rPr>
                <w:color w:val="002060"/>
              </w:rPr>
            </w:pPr>
            <w:r w:rsidRPr="00CC011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FC9E" w14:textId="77777777" w:rsidR="00001A18" w:rsidRPr="00CC0113" w:rsidRDefault="00001A18" w:rsidP="00C73F94">
            <w:pPr>
              <w:pStyle w:val="rowtabella0"/>
              <w:jc w:val="center"/>
              <w:rPr>
                <w:color w:val="002060"/>
              </w:rPr>
            </w:pPr>
            <w:r w:rsidRPr="00CC011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7FB7C"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7A5D4" w14:textId="77777777" w:rsidR="00001A18" w:rsidRPr="00CC0113" w:rsidRDefault="00001A18" w:rsidP="00C73F94">
            <w:pPr>
              <w:pStyle w:val="rowtabella0"/>
              <w:jc w:val="center"/>
              <w:rPr>
                <w:color w:val="002060"/>
              </w:rPr>
            </w:pPr>
            <w:r w:rsidRPr="00CC0113">
              <w:rPr>
                <w:color w:val="002060"/>
              </w:rPr>
              <w:t>0</w:t>
            </w:r>
          </w:p>
        </w:tc>
      </w:tr>
      <w:tr w:rsidR="00001A18" w:rsidRPr="00CC0113" w14:paraId="4D26C79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4F385" w14:textId="77777777" w:rsidR="00001A18" w:rsidRPr="00CC0113" w:rsidRDefault="00001A18" w:rsidP="00C73F94">
            <w:pPr>
              <w:pStyle w:val="rowtabella0"/>
              <w:rPr>
                <w:color w:val="002060"/>
              </w:rPr>
            </w:pPr>
            <w:r w:rsidRPr="00CC011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EDE86"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BB723"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8850"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53A9"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D31C5"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0EF6" w14:textId="77777777" w:rsidR="00001A18" w:rsidRPr="00CC0113" w:rsidRDefault="00001A18" w:rsidP="00C73F94">
            <w:pPr>
              <w:pStyle w:val="rowtabella0"/>
              <w:jc w:val="center"/>
              <w:rPr>
                <w:color w:val="002060"/>
              </w:rPr>
            </w:pPr>
            <w:r w:rsidRPr="00CC011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9B647" w14:textId="77777777" w:rsidR="00001A18" w:rsidRPr="00CC0113" w:rsidRDefault="00001A18" w:rsidP="00C73F94">
            <w:pPr>
              <w:pStyle w:val="rowtabella0"/>
              <w:jc w:val="center"/>
              <w:rPr>
                <w:color w:val="002060"/>
              </w:rPr>
            </w:pPr>
            <w:r w:rsidRPr="00CC011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2A380"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39F3" w14:textId="77777777" w:rsidR="00001A18" w:rsidRPr="00CC0113" w:rsidRDefault="00001A18" w:rsidP="00C73F94">
            <w:pPr>
              <w:pStyle w:val="rowtabella0"/>
              <w:jc w:val="center"/>
              <w:rPr>
                <w:color w:val="002060"/>
              </w:rPr>
            </w:pPr>
            <w:r w:rsidRPr="00CC0113">
              <w:rPr>
                <w:color w:val="002060"/>
              </w:rPr>
              <w:t>0</w:t>
            </w:r>
          </w:p>
        </w:tc>
      </w:tr>
      <w:tr w:rsidR="00001A18" w:rsidRPr="00CC0113" w14:paraId="7E622DE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3BB0E" w14:textId="77777777" w:rsidR="00001A18" w:rsidRPr="00CC0113" w:rsidRDefault="00001A18" w:rsidP="00C73F94">
            <w:pPr>
              <w:pStyle w:val="rowtabella0"/>
              <w:rPr>
                <w:color w:val="002060"/>
              </w:rPr>
            </w:pPr>
            <w:r w:rsidRPr="00CC011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F8B3"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0EB75"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5A7B7"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00ADE"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DC5C"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B9CFA" w14:textId="77777777" w:rsidR="00001A18" w:rsidRPr="00CC0113" w:rsidRDefault="00001A18" w:rsidP="00C73F94">
            <w:pPr>
              <w:pStyle w:val="rowtabella0"/>
              <w:jc w:val="center"/>
              <w:rPr>
                <w:color w:val="002060"/>
              </w:rPr>
            </w:pPr>
            <w:r w:rsidRPr="00CC011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D758" w14:textId="77777777" w:rsidR="00001A18" w:rsidRPr="00CC0113" w:rsidRDefault="00001A18" w:rsidP="00C73F94">
            <w:pPr>
              <w:pStyle w:val="rowtabella0"/>
              <w:jc w:val="center"/>
              <w:rPr>
                <w:color w:val="002060"/>
              </w:rPr>
            </w:pPr>
            <w:r w:rsidRPr="00CC011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3179"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B503" w14:textId="77777777" w:rsidR="00001A18" w:rsidRPr="00CC0113" w:rsidRDefault="00001A18" w:rsidP="00C73F94">
            <w:pPr>
              <w:pStyle w:val="rowtabella0"/>
              <w:jc w:val="center"/>
              <w:rPr>
                <w:color w:val="002060"/>
              </w:rPr>
            </w:pPr>
            <w:r w:rsidRPr="00CC0113">
              <w:rPr>
                <w:color w:val="002060"/>
              </w:rPr>
              <w:t>0</w:t>
            </w:r>
          </w:p>
        </w:tc>
      </w:tr>
      <w:tr w:rsidR="00001A18" w:rsidRPr="00CC0113" w14:paraId="76B9CFB2"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89DEA" w14:textId="77777777" w:rsidR="00001A18" w:rsidRPr="00CC0113" w:rsidRDefault="00001A18" w:rsidP="00C73F94">
            <w:pPr>
              <w:pStyle w:val="rowtabella0"/>
              <w:rPr>
                <w:color w:val="002060"/>
              </w:rPr>
            </w:pPr>
            <w:r w:rsidRPr="00CC011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D220"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017B4"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A1474"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8B99"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1DCF"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37501" w14:textId="77777777" w:rsidR="00001A18" w:rsidRPr="00CC0113" w:rsidRDefault="00001A18" w:rsidP="00C73F94">
            <w:pPr>
              <w:pStyle w:val="rowtabella0"/>
              <w:jc w:val="center"/>
              <w:rPr>
                <w:color w:val="002060"/>
              </w:rPr>
            </w:pPr>
            <w:r w:rsidRPr="00CC011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C62EE" w14:textId="77777777" w:rsidR="00001A18" w:rsidRPr="00CC0113" w:rsidRDefault="00001A18" w:rsidP="00C73F94">
            <w:pPr>
              <w:pStyle w:val="rowtabella0"/>
              <w:jc w:val="center"/>
              <w:rPr>
                <w:color w:val="002060"/>
              </w:rPr>
            </w:pPr>
            <w:r w:rsidRPr="00CC011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2DCF"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646E0" w14:textId="77777777" w:rsidR="00001A18" w:rsidRPr="00CC0113" w:rsidRDefault="00001A18" w:rsidP="00C73F94">
            <w:pPr>
              <w:pStyle w:val="rowtabella0"/>
              <w:jc w:val="center"/>
              <w:rPr>
                <w:color w:val="002060"/>
              </w:rPr>
            </w:pPr>
            <w:r w:rsidRPr="00CC0113">
              <w:rPr>
                <w:color w:val="002060"/>
              </w:rPr>
              <w:t>0</w:t>
            </w:r>
          </w:p>
        </w:tc>
      </w:tr>
      <w:tr w:rsidR="00001A18" w:rsidRPr="00CC0113" w14:paraId="60B549C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1D513" w14:textId="77777777" w:rsidR="00001A18" w:rsidRPr="00CC0113" w:rsidRDefault="00001A18" w:rsidP="00C73F94">
            <w:pPr>
              <w:pStyle w:val="rowtabella0"/>
              <w:rPr>
                <w:color w:val="002060"/>
              </w:rPr>
            </w:pPr>
            <w:r w:rsidRPr="00CC011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82C05" w14:textId="77777777" w:rsidR="00001A18" w:rsidRPr="00CC0113" w:rsidRDefault="00001A18" w:rsidP="00C73F94">
            <w:pPr>
              <w:pStyle w:val="rowtabella0"/>
              <w:jc w:val="center"/>
              <w:rPr>
                <w:color w:val="002060"/>
              </w:rPr>
            </w:pPr>
            <w:r w:rsidRPr="00CC011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87CB"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57A0"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9001"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725E"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71AA" w14:textId="77777777" w:rsidR="00001A18" w:rsidRPr="00CC0113" w:rsidRDefault="00001A18" w:rsidP="00C73F94">
            <w:pPr>
              <w:pStyle w:val="rowtabella0"/>
              <w:jc w:val="center"/>
              <w:rPr>
                <w:color w:val="002060"/>
              </w:rPr>
            </w:pPr>
            <w:r w:rsidRPr="00CC011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367B6" w14:textId="77777777" w:rsidR="00001A18" w:rsidRPr="00CC0113" w:rsidRDefault="00001A18" w:rsidP="00C73F94">
            <w:pPr>
              <w:pStyle w:val="rowtabella0"/>
              <w:jc w:val="center"/>
              <w:rPr>
                <w:color w:val="002060"/>
              </w:rPr>
            </w:pPr>
            <w:r w:rsidRPr="00CC011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B2F7"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A5B0" w14:textId="77777777" w:rsidR="00001A18" w:rsidRPr="00CC0113" w:rsidRDefault="00001A18" w:rsidP="00C73F94">
            <w:pPr>
              <w:pStyle w:val="rowtabella0"/>
              <w:jc w:val="center"/>
              <w:rPr>
                <w:color w:val="002060"/>
              </w:rPr>
            </w:pPr>
            <w:r w:rsidRPr="00CC0113">
              <w:rPr>
                <w:color w:val="002060"/>
              </w:rPr>
              <w:t>0</w:t>
            </w:r>
          </w:p>
        </w:tc>
      </w:tr>
      <w:tr w:rsidR="00001A18" w:rsidRPr="00CC0113" w14:paraId="7A5901A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CF080" w14:textId="77777777" w:rsidR="00001A18" w:rsidRPr="00CC0113" w:rsidRDefault="00001A18" w:rsidP="00C73F94">
            <w:pPr>
              <w:pStyle w:val="rowtabella0"/>
              <w:rPr>
                <w:color w:val="002060"/>
              </w:rPr>
            </w:pPr>
            <w:r w:rsidRPr="00CC011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2CBA"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A753"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E722"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BDDF"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E887"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7F0C" w14:textId="77777777" w:rsidR="00001A18" w:rsidRPr="00CC0113" w:rsidRDefault="00001A18" w:rsidP="00C73F94">
            <w:pPr>
              <w:pStyle w:val="rowtabella0"/>
              <w:jc w:val="center"/>
              <w:rPr>
                <w:color w:val="002060"/>
              </w:rPr>
            </w:pPr>
            <w:r w:rsidRPr="00CC011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CE0E0" w14:textId="77777777" w:rsidR="00001A18" w:rsidRPr="00CC0113" w:rsidRDefault="00001A18" w:rsidP="00C73F94">
            <w:pPr>
              <w:pStyle w:val="rowtabella0"/>
              <w:jc w:val="center"/>
              <w:rPr>
                <w:color w:val="002060"/>
              </w:rPr>
            </w:pPr>
            <w:r w:rsidRPr="00CC011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BD255"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E25E" w14:textId="77777777" w:rsidR="00001A18" w:rsidRPr="00CC0113" w:rsidRDefault="00001A18" w:rsidP="00C73F94">
            <w:pPr>
              <w:pStyle w:val="rowtabella0"/>
              <w:jc w:val="center"/>
              <w:rPr>
                <w:color w:val="002060"/>
              </w:rPr>
            </w:pPr>
            <w:r w:rsidRPr="00CC0113">
              <w:rPr>
                <w:color w:val="002060"/>
              </w:rPr>
              <w:t>0</w:t>
            </w:r>
          </w:p>
        </w:tc>
      </w:tr>
      <w:tr w:rsidR="00001A18" w:rsidRPr="00CC0113" w14:paraId="578C168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1EEF0" w14:textId="77777777" w:rsidR="00001A18" w:rsidRPr="00CC0113" w:rsidRDefault="00001A18" w:rsidP="00C73F94">
            <w:pPr>
              <w:pStyle w:val="rowtabella0"/>
              <w:rPr>
                <w:color w:val="002060"/>
              </w:rPr>
            </w:pPr>
            <w:r w:rsidRPr="00CC0113">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843BB"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2EE7"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492E"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B4DE4"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7F80C"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C47F" w14:textId="77777777" w:rsidR="00001A18" w:rsidRPr="00CC0113" w:rsidRDefault="00001A18" w:rsidP="00C73F94">
            <w:pPr>
              <w:pStyle w:val="rowtabella0"/>
              <w:jc w:val="center"/>
              <w:rPr>
                <w:color w:val="002060"/>
              </w:rPr>
            </w:pPr>
            <w:r w:rsidRPr="00CC011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F16A" w14:textId="77777777" w:rsidR="00001A18" w:rsidRPr="00CC0113" w:rsidRDefault="00001A18" w:rsidP="00C73F94">
            <w:pPr>
              <w:pStyle w:val="rowtabella0"/>
              <w:jc w:val="center"/>
              <w:rPr>
                <w:color w:val="002060"/>
              </w:rPr>
            </w:pPr>
            <w:r w:rsidRPr="00CC011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289A"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18585" w14:textId="77777777" w:rsidR="00001A18" w:rsidRPr="00CC0113" w:rsidRDefault="00001A18" w:rsidP="00C73F94">
            <w:pPr>
              <w:pStyle w:val="rowtabella0"/>
              <w:jc w:val="center"/>
              <w:rPr>
                <w:color w:val="002060"/>
              </w:rPr>
            </w:pPr>
            <w:r w:rsidRPr="00CC0113">
              <w:rPr>
                <w:color w:val="002060"/>
              </w:rPr>
              <w:t>0</w:t>
            </w:r>
          </w:p>
        </w:tc>
      </w:tr>
      <w:tr w:rsidR="00001A18" w:rsidRPr="00CC0113" w14:paraId="53C2A41F"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949BB" w14:textId="77777777" w:rsidR="00001A18" w:rsidRPr="00CC0113" w:rsidRDefault="00001A18" w:rsidP="00C73F94">
            <w:pPr>
              <w:pStyle w:val="rowtabella0"/>
              <w:rPr>
                <w:color w:val="002060"/>
              </w:rPr>
            </w:pPr>
            <w:r w:rsidRPr="00CC0113">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5B1B"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A0249"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67E85"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592F"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21A4"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4196" w14:textId="77777777" w:rsidR="00001A18" w:rsidRPr="00CC0113" w:rsidRDefault="00001A18" w:rsidP="00C73F94">
            <w:pPr>
              <w:pStyle w:val="rowtabella0"/>
              <w:jc w:val="center"/>
              <w:rPr>
                <w:color w:val="002060"/>
              </w:rPr>
            </w:pPr>
            <w:r w:rsidRPr="00CC011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5C306" w14:textId="77777777" w:rsidR="00001A18" w:rsidRPr="00CC0113" w:rsidRDefault="00001A18" w:rsidP="00C73F94">
            <w:pPr>
              <w:pStyle w:val="rowtabella0"/>
              <w:jc w:val="center"/>
              <w:rPr>
                <w:color w:val="002060"/>
              </w:rPr>
            </w:pPr>
            <w:r w:rsidRPr="00CC011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7AB79"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3791" w14:textId="77777777" w:rsidR="00001A18" w:rsidRPr="00CC0113" w:rsidRDefault="00001A18" w:rsidP="00C73F94">
            <w:pPr>
              <w:pStyle w:val="rowtabella0"/>
              <w:jc w:val="center"/>
              <w:rPr>
                <w:color w:val="002060"/>
              </w:rPr>
            </w:pPr>
            <w:r w:rsidRPr="00CC0113">
              <w:rPr>
                <w:color w:val="002060"/>
              </w:rPr>
              <w:t>0</w:t>
            </w:r>
          </w:p>
        </w:tc>
      </w:tr>
      <w:tr w:rsidR="00001A18" w:rsidRPr="00CC0113" w14:paraId="4E797A95"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1F090F" w14:textId="77777777" w:rsidR="00001A18" w:rsidRPr="00CC0113" w:rsidRDefault="00001A18" w:rsidP="00C73F94">
            <w:pPr>
              <w:pStyle w:val="rowtabella0"/>
              <w:rPr>
                <w:color w:val="002060"/>
              </w:rPr>
            </w:pPr>
            <w:r w:rsidRPr="00CC011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6F72"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50F0"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0EFEF"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A17B"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CB6AF"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50F5" w14:textId="77777777" w:rsidR="00001A18" w:rsidRPr="00CC0113" w:rsidRDefault="00001A18" w:rsidP="00C73F94">
            <w:pPr>
              <w:pStyle w:val="rowtabella0"/>
              <w:jc w:val="center"/>
              <w:rPr>
                <w:color w:val="002060"/>
              </w:rPr>
            </w:pPr>
            <w:r w:rsidRPr="00CC011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3AABC" w14:textId="77777777" w:rsidR="00001A18" w:rsidRPr="00CC0113" w:rsidRDefault="00001A18" w:rsidP="00C73F94">
            <w:pPr>
              <w:pStyle w:val="rowtabella0"/>
              <w:jc w:val="center"/>
              <w:rPr>
                <w:color w:val="002060"/>
              </w:rPr>
            </w:pPr>
            <w:r w:rsidRPr="00CC011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9BF12" w14:textId="77777777" w:rsidR="00001A18" w:rsidRPr="00CC0113" w:rsidRDefault="00001A18" w:rsidP="00C73F94">
            <w:pPr>
              <w:pStyle w:val="rowtabella0"/>
              <w:jc w:val="center"/>
              <w:rPr>
                <w:color w:val="002060"/>
              </w:rPr>
            </w:pPr>
            <w:r w:rsidRPr="00CC011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E80A" w14:textId="77777777" w:rsidR="00001A18" w:rsidRPr="00CC0113" w:rsidRDefault="00001A18" w:rsidP="00C73F94">
            <w:pPr>
              <w:pStyle w:val="rowtabella0"/>
              <w:jc w:val="center"/>
              <w:rPr>
                <w:color w:val="002060"/>
              </w:rPr>
            </w:pPr>
            <w:r w:rsidRPr="00CC0113">
              <w:rPr>
                <w:color w:val="002060"/>
              </w:rPr>
              <w:t>0</w:t>
            </w:r>
          </w:p>
        </w:tc>
      </w:tr>
    </w:tbl>
    <w:p w14:paraId="256093C0" w14:textId="77777777" w:rsidR="00001A18" w:rsidRPr="00CC0113" w:rsidRDefault="00001A18" w:rsidP="00001A18">
      <w:pPr>
        <w:pStyle w:val="breakline"/>
        <w:rPr>
          <w:color w:val="002060"/>
        </w:rPr>
      </w:pPr>
    </w:p>
    <w:p w14:paraId="0510FCA1" w14:textId="77777777" w:rsidR="00001A18" w:rsidRPr="00CC0113" w:rsidRDefault="00001A18" w:rsidP="00001A18">
      <w:pPr>
        <w:pStyle w:val="titoloprinc0"/>
        <w:rPr>
          <w:color w:val="002060"/>
        </w:rPr>
      </w:pPr>
      <w:r w:rsidRPr="00CC0113">
        <w:rPr>
          <w:color w:val="002060"/>
        </w:rPr>
        <w:t>PROGRAMMA GARE</w:t>
      </w:r>
    </w:p>
    <w:p w14:paraId="77B851B9" w14:textId="77777777" w:rsidR="00001A18" w:rsidRPr="00CC0113" w:rsidRDefault="00001A18" w:rsidP="00001A18">
      <w:pPr>
        <w:pStyle w:val="breakline"/>
        <w:rPr>
          <w:color w:val="002060"/>
        </w:rPr>
      </w:pPr>
    </w:p>
    <w:p w14:paraId="752430F9" w14:textId="77777777" w:rsidR="00001A18" w:rsidRPr="00CC0113" w:rsidRDefault="00001A18" w:rsidP="00001A18">
      <w:pPr>
        <w:pStyle w:val="sottotitolocampionato10"/>
        <w:rPr>
          <w:color w:val="002060"/>
        </w:rPr>
      </w:pPr>
      <w:r w:rsidRPr="00CC011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5"/>
        <w:gridCol w:w="385"/>
        <w:gridCol w:w="898"/>
        <w:gridCol w:w="1177"/>
        <w:gridCol w:w="1552"/>
        <w:gridCol w:w="1550"/>
      </w:tblGrid>
      <w:tr w:rsidR="00001A18" w:rsidRPr="00CC0113" w14:paraId="11EFD61C"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7A996"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18CF9"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A101D"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8F257"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5CA3A"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BC5A5"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A3C15"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51C9520E" w14:textId="77777777" w:rsidTr="00C73F94">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8F5B9E7" w14:textId="77777777" w:rsidR="00001A18" w:rsidRPr="00CC0113" w:rsidRDefault="00001A18" w:rsidP="00C73F94">
            <w:pPr>
              <w:pStyle w:val="rowtabella0"/>
              <w:rPr>
                <w:color w:val="002060"/>
              </w:rPr>
            </w:pPr>
            <w:r w:rsidRPr="00CC0113">
              <w:rPr>
                <w:color w:val="002060"/>
              </w:rPr>
              <w:t>AVIS ARCEVIA 1964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E9A291" w14:textId="77777777" w:rsidR="00001A18" w:rsidRPr="00CC0113" w:rsidRDefault="00001A18" w:rsidP="00C73F94">
            <w:pPr>
              <w:pStyle w:val="rowtabella0"/>
              <w:rPr>
                <w:color w:val="002060"/>
              </w:rPr>
            </w:pPr>
            <w:r w:rsidRPr="00CC0113">
              <w:rPr>
                <w:color w:val="002060"/>
              </w:rPr>
              <w:t>CASTELBELLINO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E71BD"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2E2A10" w14:textId="77777777" w:rsidR="00001A18" w:rsidRPr="00CC0113" w:rsidRDefault="00001A18" w:rsidP="00C73F94">
            <w:pPr>
              <w:pStyle w:val="rowtabella0"/>
              <w:rPr>
                <w:color w:val="002060"/>
              </w:rPr>
            </w:pPr>
            <w:r w:rsidRPr="00CC0113">
              <w:rPr>
                <w:color w:val="002060"/>
              </w:rPr>
              <w:t>19/03/2025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08FCF" w14:textId="77777777" w:rsidR="00001A18" w:rsidRPr="00CC0113" w:rsidRDefault="00001A18" w:rsidP="00C73F94">
            <w:pPr>
              <w:pStyle w:val="rowtabella0"/>
              <w:rPr>
                <w:color w:val="002060"/>
              </w:rPr>
            </w:pPr>
            <w:r w:rsidRPr="00CC0113">
              <w:rPr>
                <w:color w:val="002060"/>
              </w:rPr>
              <w:t>5113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69FCE5" w14:textId="77777777" w:rsidR="00001A18" w:rsidRPr="00CC0113" w:rsidRDefault="00001A18" w:rsidP="00C73F94">
            <w:pPr>
              <w:pStyle w:val="rowtabella0"/>
              <w:rPr>
                <w:color w:val="002060"/>
              </w:rPr>
            </w:pPr>
            <w:r w:rsidRPr="00CC0113">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7D167" w14:textId="77777777" w:rsidR="00001A18" w:rsidRPr="00CC0113" w:rsidRDefault="00001A18" w:rsidP="00C73F94">
            <w:pPr>
              <w:pStyle w:val="rowtabella0"/>
              <w:rPr>
                <w:color w:val="002060"/>
              </w:rPr>
            </w:pPr>
            <w:r w:rsidRPr="00CC0113">
              <w:rPr>
                <w:color w:val="002060"/>
              </w:rPr>
              <w:t>VIA ROSSINI</w:t>
            </w:r>
          </w:p>
        </w:tc>
      </w:tr>
    </w:tbl>
    <w:p w14:paraId="335DC3AB" w14:textId="77777777" w:rsidR="00001A18" w:rsidRPr="00CC0113" w:rsidRDefault="00001A18" w:rsidP="00001A18">
      <w:pPr>
        <w:pStyle w:val="breakline"/>
        <w:rPr>
          <w:rFonts w:eastAsiaTheme="minorEastAsia"/>
          <w:color w:val="002060"/>
        </w:rPr>
      </w:pPr>
    </w:p>
    <w:p w14:paraId="2F285622" w14:textId="77777777" w:rsidR="00001A18" w:rsidRPr="00CC0113" w:rsidRDefault="00001A18" w:rsidP="00001A18">
      <w:pPr>
        <w:pStyle w:val="breakline"/>
        <w:rPr>
          <w:color w:val="002060"/>
        </w:rPr>
      </w:pPr>
    </w:p>
    <w:p w14:paraId="397D161E" w14:textId="77777777" w:rsidR="00001A18" w:rsidRPr="00CC0113" w:rsidRDefault="00001A18" w:rsidP="00001A18">
      <w:pPr>
        <w:pStyle w:val="breakline"/>
        <w:rPr>
          <w:color w:val="002060"/>
        </w:rPr>
      </w:pPr>
    </w:p>
    <w:p w14:paraId="0EC6467B" w14:textId="77777777" w:rsidR="00001A18" w:rsidRPr="00CC0113" w:rsidRDefault="00001A18" w:rsidP="00001A18">
      <w:pPr>
        <w:pStyle w:val="sottotitolocampionato10"/>
        <w:rPr>
          <w:color w:val="002060"/>
        </w:rPr>
      </w:pPr>
      <w:r w:rsidRPr="00CC0113">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001A18" w:rsidRPr="00CC0113" w14:paraId="75ECFF28"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A9E65"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B6DFE"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7994B"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09AED"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45748"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52F30"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00999"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23037228"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0593CD" w14:textId="77777777" w:rsidR="00001A18" w:rsidRPr="00CC0113" w:rsidRDefault="00001A18" w:rsidP="00C73F94">
            <w:pPr>
              <w:pStyle w:val="rowtabella0"/>
              <w:rPr>
                <w:color w:val="002060"/>
              </w:rPr>
            </w:pPr>
            <w:r w:rsidRPr="00CC0113">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3D31A" w14:textId="77777777" w:rsidR="00001A18" w:rsidRPr="00CC0113" w:rsidRDefault="00001A18" w:rsidP="00C73F94">
            <w:pPr>
              <w:pStyle w:val="rowtabella0"/>
              <w:rPr>
                <w:color w:val="002060"/>
              </w:rPr>
            </w:pPr>
            <w:r w:rsidRPr="00CC0113">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645B0"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C6874" w14:textId="77777777" w:rsidR="00001A18" w:rsidRPr="00CC0113" w:rsidRDefault="00001A18" w:rsidP="00C73F94">
            <w:pPr>
              <w:pStyle w:val="rowtabella0"/>
              <w:rPr>
                <w:color w:val="002060"/>
              </w:rPr>
            </w:pPr>
            <w:r w:rsidRPr="00CC0113">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FD2C0" w14:textId="77777777" w:rsidR="00001A18" w:rsidRPr="00CC0113" w:rsidRDefault="00001A18" w:rsidP="00C73F94">
            <w:pPr>
              <w:pStyle w:val="rowtabella0"/>
              <w:rPr>
                <w:color w:val="002060"/>
              </w:rPr>
            </w:pPr>
            <w:r w:rsidRPr="00CC0113">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4FAD3" w14:textId="77777777" w:rsidR="00001A18" w:rsidRPr="00CC0113" w:rsidRDefault="00001A18" w:rsidP="00C73F94">
            <w:pPr>
              <w:pStyle w:val="rowtabella0"/>
              <w:rPr>
                <w:color w:val="002060"/>
              </w:rPr>
            </w:pPr>
            <w:r w:rsidRPr="00CC0113">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739DC" w14:textId="77777777" w:rsidR="00001A18" w:rsidRPr="00CC0113" w:rsidRDefault="00001A18" w:rsidP="00C73F94">
            <w:pPr>
              <w:pStyle w:val="rowtabella0"/>
              <w:rPr>
                <w:color w:val="002060"/>
              </w:rPr>
            </w:pPr>
            <w:r w:rsidRPr="00CC0113">
              <w:rPr>
                <w:color w:val="002060"/>
              </w:rPr>
              <w:t>VIA TOBAGI STAZ. CASTELBELLINO</w:t>
            </w:r>
          </w:p>
        </w:tc>
      </w:tr>
      <w:tr w:rsidR="00001A18" w:rsidRPr="00CC0113" w14:paraId="37F732A9"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3F3C13" w14:textId="77777777" w:rsidR="00001A18" w:rsidRPr="00CC0113" w:rsidRDefault="00001A18" w:rsidP="00C73F94">
            <w:pPr>
              <w:pStyle w:val="rowtabella0"/>
              <w:rPr>
                <w:color w:val="002060"/>
              </w:rPr>
            </w:pPr>
            <w:r w:rsidRPr="00CC0113">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F0930C" w14:textId="77777777" w:rsidR="00001A18" w:rsidRPr="00CC0113" w:rsidRDefault="00001A18" w:rsidP="00C73F94">
            <w:pPr>
              <w:pStyle w:val="rowtabella0"/>
              <w:rPr>
                <w:color w:val="002060"/>
              </w:rPr>
            </w:pPr>
            <w:r w:rsidRPr="00CC0113">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460DA5"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866E6D" w14:textId="77777777" w:rsidR="00001A18" w:rsidRPr="00CC0113" w:rsidRDefault="00001A18" w:rsidP="00C73F94">
            <w:pPr>
              <w:pStyle w:val="rowtabella0"/>
              <w:rPr>
                <w:color w:val="002060"/>
              </w:rPr>
            </w:pPr>
            <w:r w:rsidRPr="00CC0113">
              <w:rPr>
                <w:color w:val="002060"/>
              </w:rPr>
              <w:t>28/03/2025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470C43" w14:textId="77777777" w:rsidR="00001A18" w:rsidRPr="00CC0113" w:rsidRDefault="00001A18" w:rsidP="00C73F94">
            <w:pPr>
              <w:pStyle w:val="rowtabella0"/>
              <w:rPr>
                <w:color w:val="002060"/>
              </w:rPr>
            </w:pPr>
            <w:r w:rsidRPr="00CC011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AE36D1" w14:textId="77777777" w:rsidR="00001A18" w:rsidRPr="00CC0113" w:rsidRDefault="00001A18" w:rsidP="00C73F94">
            <w:pPr>
              <w:pStyle w:val="rowtabella0"/>
              <w:rPr>
                <w:color w:val="002060"/>
              </w:rPr>
            </w:pPr>
            <w:r w:rsidRPr="00CC011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79A68C" w14:textId="77777777" w:rsidR="00001A18" w:rsidRPr="00CC0113" w:rsidRDefault="00001A18" w:rsidP="00C73F94">
            <w:pPr>
              <w:pStyle w:val="rowtabella0"/>
              <w:rPr>
                <w:color w:val="002060"/>
              </w:rPr>
            </w:pPr>
            <w:r w:rsidRPr="00CC0113">
              <w:rPr>
                <w:color w:val="002060"/>
              </w:rPr>
              <w:t>VIA ANTONIO ROSMINI 22/B</w:t>
            </w:r>
          </w:p>
        </w:tc>
      </w:tr>
      <w:tr w:rsidR="00001A18" w:rsidRPr="00CC0113" w14:paraId="2844D1F1"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5F4328" w14:textId="77777777" w:rsidR="00001A18" w:rsidRPr="00CC0113" w:rsidRDefault="00001A18" w:rsidP="00C73F94">
            <w:pPr>
              <w:pStyle w:val="rowtabella0"/>
              <w:rPr>
                <w:color w:val="002060"/>
              </w:rPr>
            </w:pPr>
            <w:r w:rsidRPr="00CC0113">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A00D20" w14:textId="77777777" w:rsidR="00001A18" w:rsidRPr="00CC0113" w:rsidRDefault="00001A18" w:rsidP="00C73F94">
            <w:pPr>
              <w:pStyle w:val="rowtabella0"/>
              <w:rPr>
                <w:color w:val="002060"/>
              </w:rPr>
            </w:pPr>
            <w:r w:rsidRPr="00CC0113">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247C49"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C0D96E"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6233CA" w14:textId="77777777" w:rsidR="00001A18" w:rsidRPr="00CC0113" w:rsidRDefault="00001A18" w:rsidP="00C73F94">
            <w:pPr>
              <w:pStyle w:val="rowtabella0"/>
              <w:rPr>
                <w:color w:val="002060"/>
              </w:rPr>
            </w:pPr>
            <w:r w:rsidRPr="00CC011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9BCA1" w14:textId="77777777" w:rsidR="00001A18" w:rsidRPr="00CC0113" w:rsidRDefault="00001A18" w:rsidP="00C73F94">
            <w:pPr>
              <w:pStyle w:val="rowtabella0"/>
              <w:rPr>
                <w:color w:val="002060"/>
              </w:rPr>
            </w:pPr>
            <w:r w:rsidRPr="00CC011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7623B6" w14:textId="77777777" w:rsidR="00001A18" w:rsidRPr="00CC0113" w:rsidRDefault="00001A18" w:rsidP="00C73F94">
            <w:pPr>
              <w:pStyle w:val="rowtabella0"/>
              <w:rPr>
                <w:color w:val="002060"/>
              </w:rPr>
            </w:pPr>
            <w:r w:rsidRPr="00CC0113">
              <w:rPr>
                <w:color w:val="002060"/>
              </w:rPr>
              <w:t>VIA ROMA, SNC</w:t>
            </w:r>
          </w:p>
        </w:tc>
      </w:tr>
      <w:tr w:rsidR="00001A18" w:rsidRPr="00CC0113" w14:paraId="28C42A5A"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36C657" w14:textId="77777777" w:rsidR="00001A18" w:rsidRPr="00CC0113" w:rsidRDefault="00001A18" w:rsidP="00C73F94">
            <w:pPr>
              <w:pStyle w:val="rowtabella0"/>
              <w:rPr>
                <w:color w:val="002060"/>
              </w:rPr>
            </w:pPr>
            <w:r w:rsidRPr="00CC0113">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63F5DD" w14:textId="77777777" w:rsidR="00001A18" w:rsidRPr="00CC0113" w:rsidRDefault="00001A18" w:rsidP="00C73F94">
            <w:pPr>
              <w:pStyle w:val="rowtabella0"/>
              <w:rPr>
                <w:color w:val="002060"/>
              </w:rPr>
            </w:pPr>
            <w:r w:rsidRPr="00CC0113">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DBD54E"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93101D"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DE0F42" w14:textId="77777777" w:rsidR="00001A18" w:rsidRPr="00CC0113" w:rsidRDefault="00001A18" w:rsidP="00C73F94">
            <w:pPr>
              <w:pStyle w:val="rowtabella0"/>
              <w:rPr>
                <w:color w:val="002060"/>
              </w:rPr>
            </w:pPr>
            <w:r w:rsidRPr="00CC011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FC584E" w14:textId="77777777" w:rsidR="00001A18" w:rsidRPr="00CC0113" w:rsidRDefault="00001A18" w:rsidP="00C73F94">
            <w:pPr>
              <w:pStyle w:val="rowtabella0"/>
              <w:rPr>
                <w:color w:val="002060"/>
              </w:rPr>
            </w:pPr>
            <w:r w:rsidRPr="00CC011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D46F72" w14:textId="77777777" w:rsidR="00001A18" w:rsidRPr="00CC0113" w:rsidRDefault="00001A18" w:rsidP="00C73F94">
            <w:pPr>
              <w:pStyle w:val="rowtabella0"/>
              <w:rPr>
                <w:color w:val="002060"/>
              </w:rPr>
            </w:pPr>
            <w:r w:rsidRPr="00CC0113">
              <w:rPr>
                <w:color w:val="002060"/>
              </w:rPr>
              <w:t>VIA NAZARIO SAURO</w:t>
            </w:r>
          </w:p>
        </w:tc>
      </w:tr>
      <w:tr w:rsidR="00001A18" w:rsidRPr="00CC0113" w14:paraId="546E6BF9"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99928B" w14:textId="77777777" w:rsidR="00001A18" w:rsidRPr="00CC0113" w:rsidRDefault="00001A18" w:rsidP="00C73F94">
            <w:pPr>
              <w:pStyle w:val="rowtabella0"/>
              <w:rPr>
                <w:color w:val="002060"/>
              </w:rPr>
            </w:pPr>
            <w:r w:rsidRPr="00CC0113">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979BCB" w14:textId="77777777" w:rsidR="00001A18" w:rsidRPr="00CC0113" w:rsidRDefault="00001A18" w:rsidP="00C73F94">
            <w:pPr>
              <w:pStyle w:val="rowtabella0"/>
              <w:rPr>
                <w:color w:val="002060"/>
              </w:rPr>
            </w:pPr>
            <w:proofErr w:type="gramStart"/>
            <w:r w:rsidRPr="00CC0113">
              <w:rPr>
                <w:color w:val="002060"/>
              </w:rPr>
              <w:t>CITTA</w:t>
            </w:r>
            <w:proofErr w:type="gramEnd"/>
            <w:r w:rsidRPr="00CC0113">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405E31"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6A2E0F" w14:textId="77777777" w:rsidR="00001A18" w:rsidRPr="00CC0113" w:rsidRDefault="00001A18" w:rsidP="00C73F94">
            <w:pPr>
              <w:pStyle w:val="rowtabella0"/>
              <w:rPr>
                <w:color w:val="002060"/>
              </w:rPr>
            </w:pPr>
            <w:r w:rsidRPr="00CC0113">
              <w:rPr>
                <w:color w:val="002060"/>
              </w:rPr>
              <w:t>28/03/2025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75A808" w14:textId="77777777" w:rsidR="00001A18" w:rsidRPr="00CC0113" w:rsidRDefault="00001A18" w:rsidP="00C73F94">
            <w:pPr>
              <w:pStyle w:val="rowtabella0"/>
              <w:rPr>
                <w:color w:val="002060"/>
              </w:rPr>
            </w:pPr>
            <w:r w:rsidRPr="00CC0113">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BBEAD2" w14:textId="77777777" w:rsidR="00001A18" w:rsidRPr="00CC0113" w:rsidRDefault="00001A18" w:rsidP="00C73F94">
            <w:pPr>
              <w:pStyle w:val="rowtabella0"/>
              <w:rPr>
                <w:color w:val="002060"/>
              </w:rPr>
            </w:pPr>
            <w:r w:rsidRPr="00CC0113">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2C6D6B" w14:textId="77777777" w:rsidR="00001A18" w:rsidRPr="00CC0113" w:rsidRDefault="00001A18" w:rsidP="00C73F94">
            <w:pPr>
              <w:pStyle w:val="rowtabella0"/>
              <w:rPr>
                <w:color w:val="002060"/>
              </w:rPr>
            </w:pPr>
            <w:r w:rsidRPr="00CC0113">
              <w:rPr>
                <w:color w:val="002060"/>
              </w:rPr>
              <w:t>VIA IV NOVEMBRE</w:t>
            </w:r>
          </w:p>
        </w:tc>
      </w:tr>
      <w:tr w:rsidR="00001A18" w:rsidRPr="00CC0113" w14:paraId="4FF9A057"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3121F3" w14:textId="77777777" w:rsidR="00001A18" w:rsidRPr="00CC0113" w:rsidRDefault="00001A18" w:rsidP="00C73F94">
            <w:pPr>
              <w:pStyle w:val="rowtabella0"/>
              <w:rPr>
                <w:color w:val="002060"/>
              </w:rPr>
            </w:pPr>
            <w:r w:rsidRPr="00CC0113">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F02FBC" w14:textId="77777777" w:rsidR="00001A18" w:rsidRPr="00CC0113" w:rsidRDefault="00001A18" w:rsidP="00C73F94">
            <w:pPr>
              <w:pStyle w:val="rowtabella0"/>
              <w:rPr>
                <w:color w:val="002060"/>
              </w:rPr>
            </w:pPr>
            <w:r w:rsidRPr="00CC0113">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40B94"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CDCCB"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4F4226" w14:textId="77777777" w:rsidR="00001A18" w:rsidRPr="00CC0113" w:rsidRDefault="00001A18" w:rsidP="00C73F94">
            <w:pPr>
              <w:pStyle w:val="rowtabella0"/>
              <w:rPr>
                <w:color w:val="002060"/>
              </w:rPr>
            </w:pPr>
            <w:r w:rsidRPr="00CC0113">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95C96" w14:textId="77777777" w:rsidR="00001A18" w:rsidRPr="00CC0113" w:rsidRDefault="00001A18" w:rsidP="00C73F94">
            <w:pPr>
              <w:pStyle w:val="rowtabella0"/>
              <w:rPr>
                <w:color w:val="002060"/>
              </w:rPr>
            </w:pPr>
            <w:r w:rsidRPr="00CC0113">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1A37C" w14:textId="77777777" w:rsidR="00001A18" w:rsidRPr="00CC0113" w:rsidRDefault="00001A18" w:rsidP="00C73F94">
            <w:pPr>
              <w:pStyle w:val="rowtabella0"/>
              <w:rPr>
                <w:color w:val="002060"/>
              </w:rPr>
            </w:pPr>
            <w:r w:rsidRPr="00CC0113">
              <w:rPr>
                <w:color w:val="002060"/>
              </w:rPr>
              <w:t>VIA LAGO DI MISURINA</w:t>
            </w:r>
          </w:p>
        </w:tc>
      </w:tr>
    </w:tbl>
    <w:p w14:paraId="368910B5" w14:textId="77777777" w:rsidR="00001A18" w:rsidRPr="00CC0113" w:rsidRDefault="00001A18" w:rsidP="00001A18">
      <w:pPr>
        <w:pStyle w:val="breakline"/>
        <w:rPr>
          <w:rFonts w:eastAsiaTheme="minorEastAsia"/>
          <w:color w:val="002060"/>
        </w:rPr>
      </w:pPr>
    </w:p>
    <w:p w14:paraId="4352C732" w14:textId="77777777" w:rsidR="00001A18" w:rsidRPr="00CC0113" w:rsidRDefault="00001A18" w:rsidP="00001A18">
      <w:pPr>
        <w:pStyle w:val="breakline"/>
        <w:rPr>
          <w:color w:val="002060"/>
        </w:rPr>
      </w:pPr>
    </w:p>
    <w:p w14:paraId="59B0A207" w14:textId="77777777" w:rsidR="00001A18" w:rsidRPr="00CC0113" w:rsidRDefault="00001A18" w:rsidP="00001A18">
      <w:pPr>
        <w:pStyle w:val="breakline"/>
        <w:rPr>
          <w:color w:val="002060"/>
        </w:rPr>
      </w:pPr>
    </w:p>
    <w:p w14:paraId="6844D0B7" w14:textId="77777777" w:rsidR="00001A18" w:rsidRPr="00CC0113" w:rsidRDefault="00001A18" w:rsidP="00001A18">
      <w:pPr>
        <w:pStyle w:val="sottotitolocampionato10"/>
        <w:rPr>
          <w:color w:val="002060"/>
        </w:rPr>
      </w:pPr>
      <w:r w:rsidRPr="00CC0113">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28"/>
        <w:gridCol w:w="385"/>
        <w:gridCol w:w="898"/>
        <w:gridCol w:w="1200"/>
        <w:gridCol w:w="1544"/>
        <w:gridCol w:w="1544"/>
      </w:tblGrid>
      <w:tr w:rsidR="00001A18" w:rsidRPr="00CC0113" w14:paraId="02C821FD"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7E515"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C1FFC"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3D9B8"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43325"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B0156"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F137E"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B74AE"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1C7D1CFC"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CC943E" w14:textId="77777777" w:rsidR="00001A18" w:rsidRPr="00CC0113" w:rsidRDefault="00001A18" w:rsidP="00C73F94">
            <w:pPr>
              <w:pStyle w:val="rowtabella0"/>
              <w:rPr>
                <w:color w:val="002060"/>
              </w:rPr>
            </w:pPr>
            <w:r w:rsidRPr="00CC0113">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FE43F" w14:textId="77777777" w:rsidR="00001A18" w:rsidRPr="00CC0113" w:rsidRDefault="00001A18" w:rsidP="00C73F94">
            <w:pPr>
              <w:pStyle w:val="rowtabella0"/>
              <w:rPr>
                <w:color w:val="002060"/>
              </w:rPr>
            </w:pPr>
            <w:r w:rsidRPr="00CC0113">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40793"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35F35" w14:textId="77777777" w:rsidR="00001A18" w:rsidRPr="00CC0113" w:rsidRDefault="00001A18" w:rsidP="00C73F94">
            <w:pPr>
              <w:pStyle w:val="rowtabella0"/>
              <w:rPr>
                <w:color w:val="002060"/>
              </w:rPr>
            </w:pPr>
            <w:r w:rsidRPr="00CC0113">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82EB2" w14:textId="77777777" w:rsidR="00001A18" w:rsidRPr="00CC0113" w:rsidRDefault="00001A18" w:rsidP="00C73F94">
            <w:pPr>
              <w:pStyle w:val="rowtabella0"/>
              <w:rPr>
                <w:color w:val="002060"/>
              </w:rPr>
            </w:pPr>
            <w:r w:rsidRPr="00CC0113">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45695" w14:textId="77777777" w:rsidR="00001A18" w:rsidRPr="00CC0113" w:rsidRDefault="00001A18" w:rsidP="00C73F94">
            <w:pPr>
              <w:pStyle w:val="rowtabella0"/>
              <w:rPr>
                <w:color w:val="002060"/>
              </w:rPr>
            </w:pPr>
            <w:r w:rsidRPr="00CC0113">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A459B" w14:textId="77777777" w:rsidR="00001A18" w:rsidRPr="00CC0113" w:rsidRDefault="00001A18" w:rsidP="00C73F94">
            <w:pPr>
              <w:pStyle w:val="rowtabella0"/>
              <w:rPr>
                <w:color w:val="002060"/>
              </w:rPr>
            </w:pPr>
            <w:r w:rsidRPr="00CC0113">
              <w:rPr>
                <w:color w:val="002060"/>
              </w:rPr>
              <w:t>VIA DON LUIGI STURZO 4</w:t>
            </w:r>
          </w:p>
        </w:tc>
      </w:tr>
      <w:tr w:rsidR="00001A18" w:rsidRPr="00CC0113" w14:paraId="14BF595D"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CDA294" w14:textId="77777777" w:rsidR="00001A18" w:rsidRPr="00CC0113" w:rsidRDefault="00001A18" w:rsidP="00C73F94">
            <w:pPr>
              <w:pStyle w:val="rowtabella0"/>
              <w:rPr>
                <w:color w:val="002060"/>
              </w:rPr>
            </w:pPr>
            <w:r w:rsidRPr="00CC0113">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E2AFA1" w14:textId="77777777" w:rsidR="00001A18" w:rsidRPr="00CC0113" w:rsidRDefault="00001A18" w:rsidP="00C73F94">
            <w:pPr>
              <w:pStyle w:val="rowtabella0"/>
              <w:rPr>
                <w:color w:val="002060"/>
              </w:rPr>
            </w:pPr>
            <w:r w:rsidRPr="00CC0113">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787F3E"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B63980" w14:textId="77777777" w:rsidR="00001A18" w:rsidRPr="00CC0113" w:rsidRDefault="00001A18" w:rsidP="00C73F94">
            <w:pPr>
              <w:pStyle w:val="rowtabella0"/>
              <w:rPr>
                <w:color w:val="002060"/>
              </w:rPr>
            </w:pPr>
            <w:r w:rsidRPr="00CC0113">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C8C462" w14:textId="77777777" w:rsidR="00001A18" w:rsidRPr="00CC0113" w:rsidRDefault="00001A18" w:rsidP="00C73F94">
            <w:pPr>
              <w:pStyle w:val="rowtabella0"/>
              <w:rPr>
                <w:color w:val="002060"/>
              </w:rPr>
            </w:pPr>
            <w:r w:rsidRPr="00CC0113">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2B81F" w14:textId="77777777" w:rsidR="00001A18" w:rsidRPr="00CC0113" w:rsidRDefault="00001A18" w:rsidP="00C73F94">
            <w:pPr>
              <w:pStyle w:val="rowtabella0"/>
              <w:rPr>
                <w:color w:val="002060"/>
              </w:rPr>
            </w:pPr>
            <w:r w:rsidRPr="00CC011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E52E9" w14:textId="77777777" w:rsidR="00001A18" w:rsidRPr="00CC0113" w:rsidRDefault="00001A18" w:rsidP="00C73F94">
            <w:pPr>
              <w:pStyle w:val="rowtabella0"/>
              <w:rPr>
                <w:color w:val="002060"/>
              </w:rPr>
            </w:pPr>
            <w:r w:rsidRPr="00CC0113">
              <w:rPr>
                <w:color w:val="002060"/>
              </w:rPr>
              <w:t>VIA CERQUATTI</w:t>
            </w:r>
          </w:p>
        </w:tc>
      </w:tr>
      <w:tr w:rsidR="00001A18" w:rsidRPr="00CC0113" w14:paraId="4872012B"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D3F86B" w14:textId="77777777" w:rsidR="00001A18" w:rsidRPr="00CC0113" w:rsidRDefault="00001A18" w:rsidP="00C73F94">
            <w:pPr>
              <w:pStyle w:val="rowtabella0"/>
              <w:rPr>
                <w:color w:val="002060"/>
              </w:rPr>
            </w:pPr>
            <w:r w:rsidRPr="00CC0113">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EDCAC1" w14:textId="77777777" w:rsidR="00001A18" w:rsidRPr="00CC0113" w:rsidRDefault="00001A18" w:rsidP="00C73F94">
            <w:pPr>
              <w:pStyle w:val="rowtabella0"/>
              <w:rPr>
                <w:color w:val="002060"/>
              </w:rPr>
            </w:pPr>
            <w:r w:rsidRPr="00CC0113">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883C90"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8809C0" w14:textId="77777777" w:rsidR="00001A18" w:rsidRPr="00CC0113" w:rsidRDefault="00001A18" w:rsidP="00C73F94">
            <w:pPr>
              <w:pStyle w:val="rowtabella0"/>
              <w:rPr>
                <w:color w:val="002060"/>
              </w:rPr>
            </w:pPr>
            <w:r w:rsidRPr="00CC0113">
              <w:rPr>
                <w:color w:val="002060"/>
              </w:rPr>
              <w:t>28/03/2025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EACF63" w14:textId="77777777" w:rsidR="00001A18" w:rsidRPr="00CC0113" w:rsidRDefault="00001A18" w:rsidP="00C73F94">
            <w:pPr>
              <w:pStyle w:val="rowtabella0"/>
              <w:rPr>
                <w:color w:val="002060"/>
              </w:rPr>
            </w:pPr>
            <w:r w:rsidRPr="00CC0113">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22CB20" w14:textId="77777777" w:rsidR="00001A18" w:rsidRPr="00CC0113" w:rsidRDefault="00001A18" w:rsidP="00C73F94">
            <w:pPr>
              <w:pStyle w:val="rowtabella0"/>
              <w:rPr>
                <w:color w:val="002060"/>
              </w:rPr>
            </w:pPr>
            <w:r w:rsidRPr="00CC011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D77360" w14:textId="77777777" w:rsidR="00001A18" w:rsidRPr="00CC0113" w:rsidRDefault="00001A18" w:rsidP="00C73F94">
            <w:pPr>
              <w:pStyle w:val="rowtabella0"/>
              <w:rPr>
                <w:color w:val="002060"/>
              </w:rPr>
            </w:pPr>
            <w:r w:rsidRPr="00CC0113">
              <w:rPr>
                <w:color w:val="002060"/>
              </w:rPr>
              <w:t>VIA ALDO MORO</w:t>
            </w:r>
          </w:p>
        </w:tc>
      </w:tr>
      <w:tr w:rsidR="00001A18" w:rsidRPr="00CC0113" w14:paraId="6829FD63"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A3998C" w14:textId="77777777" w:rsidR="00001A18" w:rsidRPr="00CC0113" w:rsidRDefault="00001A18" w:rsidP="00C73F94">
            <w:pPr>
              <w:pStyle w:val="rowtabella0"/>
              <w:rPr>
                <w:color w:val="002060"/>
              </w:rPr>
            </w:pPr>
            <w:r w:rsidRPr="00CC011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468247" w14:textId="77777777" w:rsidR="00001A18" w:rsidRPr="00CC0113" w:rsidRDefault="00001A18" w:rsidP="00C73F94">
            <w:pPr>
              <w:pStyle w:val="rowtabella0"/>
              <w:rPr>
                <w:color w:val="002060"/>
              </w:rPr>
            </w:pPr>
            <w:r w:rsidRPr="00CC0113">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009F49"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EB5D8E"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70E69B" w14:textId="77777777" w:rsidR="00001A18" w:rsidRPr="00CC0113" w:rsidRDefault="00001A18" w:rsidP="00C73F94">
            <w:pPr>
              <w:pStyle w:val="rowtabella0"/>
              <w:rPr>
                <w:color w:val="002060"/>
              </w:rPr>
            </w:pPr>
            <w:r w:rsidRPr="00CC011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4B8FDD" w14:textId="77777777" w:rsidR="00001A18" w:rsidRPr="00CC0113" w:rsidRDefault="00001A18" w:rsidP="00C73F94">
            <w:pPr>
              <w:pStyle w:val="rowtabella0"/>
              <w:rPr>
                <w:color w:val="002060"/>
              </w:rPr>
            </w:pPr>
            <w:r w:rsidRPr="00CC011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AFD09" w14:textId="77777777" w:rsidR="00001A18" w:rsidRPr="00CC0113" w:rsidRDefault="00001A18" w:rsidP="00C73F94">
            <w:pPr>
              <w:pStyle w:val="rowtabella0"/>
              <w:rPr>
                <w:color w:val="002060"/>
              </w:rPr>
            </w:pPr>
            <w:r w:rsidRPr="00CC0113">
              <w:rPr>
                <w:color w:val="002060"/>
              </w:rPr>
              <w:t xml:space="preserve">VIA </w:t>
            </w:r>
            <w:proofErr w:type="gramStart"/>
            <w:r w:rsidRPr="00CC0113">
              <w:rPr>
                <w:color w:val="002060"/>
              </w:rPr>
              <w:t>B.BUOZZI</w:t>
            </w:r>
            <w:proofErr w:type="gramEnd"/>
          </w:p>
        </w:tc>
      </w:tr>
      <w:tr w:rsidR="00001A18" w:rsidRPr="00CC0113" w14:paraId="207E5921"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EAA4DE" w14:textId="77777777" w:rsidR="00001A18" w:rsidRPr="00CC0113" w:rsidRDefault="00001A18" w:rsidP="00C73F94">
            <w:pPr>
              <w:pStyle w:val="rowtabella0"/>
              <w:rPr>
                <w:color w:val="002060"/>
              </w:rPr>
            </w:pPr>
            <w:r w:rsidRPr="00CC0113">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C3B3B0" w14:textId="77777777" w:rsidR="00001A18" w:rsidRPr="00CC0113" w:rsidRDefault="00001A18" w:rsidP="00C73F94">
            <w:pPr>
              <w:pStyle w:val="rowtabella0"/>
              <w:rPr>
                <w:color w:val="002060"/>
              </w:rPr>
            </w:pPr>
            <w:r w:rsidRPr="00CC011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D13502"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EB9845" w14:textId="77777777" w:rsidR="00001A18" w:rsidRPr="00CC0113" w:rsidRDefault="00001A18" w:rsidP="00C73F94">
            <w:pPr>
              <w:pStyle w:val="rowtabella0"/>
              <w:rPr>
                <w:color w:val="002060"/>
              </w:rPr>
            </w:pPr>
            <w:r w:rsidRPr="00CC0113">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3D635B" w14:textId="77777777" w:rsidR="00001A18" w:rsidRPr="00CC0113" w:rsidRDefault="00001A18" w:rsidP="00C73F94">
            <w:pPr>
              <w:pStyle w:val="rowtabella0"/>
              <w:rPr>
                <w:color w:val="002060"/>
              </w:rPr>
            </w:pPr>
            <w:r w:rsidRPr="00CC0113">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19A786" w14:textId="77777777" w:rsidR="00001A18" w:rsidRPr="00CC0113" w:rsidRDefault="00001A18" w:rsidP="00C73F94">
            <w:pPr>
              <w:pStyle w:val="rowtabella0"/>
              <w:rPr>
                <w:color w:val="002060"/>
              </w:rPr>
            </w:pPr>
            <w:r w:rsidRPr="00CC011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C971F" w14:textId="77777777" w:rsidR="00001A18" w:rsidRPr="00CC0113" w:rsidRDefault="00001A18" w:rsidP="00C73F94">
            <w:pPr>
              <w:pStyle w:val="rowtabella0"/>
              <w:rPr>
                <w:color w:val="002060"/>
              </w:rPr>
            </w:pPr>
            <w:r w:rsidRPr="00CC0113">
              <w:rPr>
                <w:color w:val="002060"/>
              </w:rPr>
              <w:t xml:space="preserve">VIA MANZONI FZ. </w:t>
            </w:r>
            <w:proofErr w:type="gramStart"/>
            <w:r w:rsidRPr="00CC0113">
              <w:rPr>
                <w:color w:val="002060"/>
              </w:rPr>
              <w:t>S.BIAGIO</w:t>
            </w:r>
            <w:proofErr w:type="gramEnd"/>
          </w:p>
        </w:tc>
      </w:tr>
      <w:tr w:rsidR="00001A18" w:rsidRPr="00CC0113" w14:paraId="35D9B368"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2E0ACD" w14:textId="77777777" w:rsidR="00001A18" w:rsidRPr="00CC0113" w:rsidRDefault="00001A18" w:rsidP="00C73F94">
            <w:pPr>
              <w:pStyle w:val="rowtabella0"/>
              <w:rPr>
                <w:color w:val="002060"/>
              </w:rPr>
            </w:pPr>
            <w:r w:rsidRPr="00CC0113">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11CB6" w14:textId="77777777" w:rsidR="00001A18" w:rsidRPr="00CC0113" w:rsidRDefault="00001A18" w:rsidP="00C73F94">
            <w:pPr>
              <w:pStyle w:val="rowtabella0"/>
              <w:rPr>
                <w:color w:val="002060"/>
              </w:rPr>
            </w:pPr>
            <w:r w:rsidRPr="00CC0113">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73B78"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16420" w14:textId="77777777" w:rsidR="00001A18" w:rsidRPr="00CC0113" w:rsidRDefault="00001A18" w:rsidP="00C73F94">
            <w:pPr>
              <w:pStyle w:val="rowtabella0"/>
              <w:rPr>
                <w:color w:val="002060"/>
              </w:rPr>
            </w:pPr>
            <w:r w:rsidRPr="00CC0113">
              <w:rPr>
                <w:color w:val="002060"/>
              </w:rPr>
              <w:t>28/03/2025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B114A" w14:textId="77777777" w:rsidR="00001A18" w:rsidRPr="00CC0113" w:rsidRDefault="00001A18" w:rsidP="00C73F94">
            <w:pPr>
              <w:pStyle w:val="rowtabella0"/>
              <w:rPr>
                <w:color w:val="002060"/>
              </w:rPr>
            </w:pPr>
            <w:r w:rsidRPr="00CC0113">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332C7" w14:textId="77777777" w:rsidR="00001A18" w:rsidRPr="00CC0113" w:rsidRDefault="00001A18" w:rsidP="00C73F94">
            <w:pPr>
              <w:pStyle w:val="rowtabella0"/>
              <w:rPr>
                <w:color w:val="002060"/>
              </w:rPr>
            </w:pPr>
            <w:r w:rsidRPr="00CC0113">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FCF89" w14:textId="77777777" w:rsidR="00001A18" w:rsidRPr="00CC0113" w:rsidRDefault="00001A18" w:rsidP="00C73F94">
            <w:pPr>
              <w:pStyle w:val="rowtabella0"/>
              <w:rPr>
                <w:color w:val="002060"/>
              </w:rPr>
            </w:pPr>
            <w:r w:rsidRPr="00CC0113">
              <w:rPr>
                <w:color w:val="002060"/>
              </w:rPr>
              <w:t>VIALE MAZZINI</w:t>
            </w:r>
          </w:p>
        </w:tc>
      </w:tr>
    </w:tbl>
    <w:p w14:paraId="7BC46130" w14:textId="77777777" w:rsidR="00001A18" w:rsidRPr="00CC0113" w:rsidRDefault="00001A18" w:rsidP="00001A18">
      <w:pPr>
        <w:pStyle w:val="breakline"/>
        <w:rPr>
          <w:rFonts w:eastAsiaTheme="minorEastAsia"/>
          <w:color w:val="002060"/>
        </w:rPr>
      </w:pPr>
    </w:p>
    <w:p w14:paraId="37D1686C" w14:textId="77777777" w:rsidR="00001A18" w:rsidRPr="00CC0113" w:rsidRDefault="00001A18" w:rsidP="00001A18">
      <w:pPr>
        <w:pStyle w:val="breakline"/>
        <w:rPr>
          <w:color w:val="002060"/>
        </w:rPr>
      </w:pPr>
    </w:p>
    <w:p w14:paraId="779FC5FB" w14:textId="77777777" w:rsidR="00001A18" w:rsidRPr="00CC0113" w:rsidRDefault="00001A18" w:rsidP="00001A18">
      <w:pPr>
        <w:pStyle w:val="breakline"/>
        <w:rPr>
          <w:color w:val="002060"/>
        </w:rPr>
      </w:pPr>
    </w:p>
    <w:p w14:paraId="477B2AB7" w14:textId="77777777" w:rsidR="00001A18" w:rsidRPr="00CC0113" w:rsidRDefault="00001A18" w:rsidP="00001A18">
      <w:pPr>
        <w:pStyle w:val="sottotitolocampionato10"/>
        <w:rPr>
          <w:color w:val="002060"/>
        </w:rPr>
      </w:pPr>
      <w:r w:rsidRPr="00CC0113">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2"/>
        <w:gridCol w:w="385"/>
        <w:gridCol w:w="898"/>
        <w:gridCol w:w="1190"/>
        <w:gridCol w:w="1548"/>
        <w:gridCol w:w="1547"/>
      </w:tblGrid>
      <w:tr w:rsidR="00001A18" w:rsidRPr="00CC0113" w14:paraId="45497C98"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283F9"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DCAF6"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02199"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5C972"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DCC3E"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13859"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B6F4B"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6E4A0E28"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3D9FB9" w14:textId="77777777" w:rsidR="00001A18" w:rsidRPr="00CC0113" w:rsidRDefault="00001A18" w:rsidP="00C73F94">
            <w:pPr>
              <w:pStyle w:val="rowtabella0"/>
              <w:rPr>
                <w:color w:val="002060"/>
              </w:rPr>
            </w:pPr>
            <w:r w:rsidRPr="00CC0113">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54124" w14:textId="77777777" w:rsidR="00001A18" w:rsidRPr="00CC0113" w:rsidRDefault="00001A18" w:rsidP="00C73F94">
            <w:pPr>
              <w:pStyle w:val="rowtabella0"/>
              <w:rPr>
                <w:color w:val="002060"/>
              </w:rPr>
            </w:pPr>
            <w:r w:rsidRPr="00CC0113">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0E01D"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290CC" w14:textId="77777777" w:rsidR="00001A18" w:rsidRPr="00CC0113" w:rsidRDefault="00001A18" w:rsidP="00C73F94">
            <w:pPr>
              <w:pStyle w:val="rowtabella0"/>
              <w:rPr>
                <w:color w:val="002060"/>
              </w:rPr>
            </w:pPr>
            <w:r w:rsidRPr="00CC0113">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9E142" w14:textId="77777777" w:rsidR="00001A18" w:rsidRPr="00CC0113" w:rsidRDefault="00001A18" w:rsidP="00C73F94">
            <w:pPr>
              <w:pStyle w:val="rowtabella0"/>
              <w:rPr>
                <w:color w:val="002060"/>
              </w:rPr>
            </w:pPr>
            <w:r w:rsidRPr="00CC0113">
              <w:rPr>
                <w:color w:val="002060"/>
              </w:rPr>
              <w:t>5299 CENTRO SP. POL. "</w:t>
            </w:r>
            <w:proofErr w:type="gramStart"/>
            <w:r w:rsidRPr="00CC0113">
              <w:rPr>
                <w:color w:val="002060"/>
              </w:rPr>
              <w:t>R.GATTARI</w:t>
            </w:r>
            <w:proofErr w:type="gramEnd"/>
            <w:r w:rsidRPr="00CC0113">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A3AA9E" w14:textId="77777777" w:rsidR="00001A18" w:rsidRPr="00CC0113" w:rsidRDefault="00001A18" w:rsidP="00C73F94">
            <w:pPr>
              <w:pStyle w:val="rowtabella0"/>
              <w:rPr>
                <w:color w:val="002060"/>
              </w:rPr>
            </w:pPr>
            <w:r w:rsidRPr="00CC011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5632A" w14:textId="77777777" w:rsidR="00001A18" w:rsidRPr="00CC0113" w:rsidRDefault="00001A18" w:rsidP="00C73F94">
            <w:pPr>
              <w:pStyle w:val="rowtabella0"/>
              <w:rPr>
                <w:color w:val="002060"/>
              </w:rPr>
            </w:pPr>
            <w:r w:rsidRPr="00CC0113">
              <w:rPr>
                <w:color w:val="002060"/>
              </w:rPr>
              <w:t>VIA TAGLIAMENTO</w:t>
            </w:r>
          </w:p>
        </w:tc>
      </w:tr>
      <w:tr w:rsidR="00001A18" w:rsidRPr="00CC0113" w14:paraId="6A8D91C0"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0E14CF" w14:textId="77777777" w:rsidR="00001A18" w:rsidRPr="00CC0113" w:rsidRDefault="00001A18" w:rsidP="00C73F94">
            <w:pPr>
              <w:pStyle w:val="rowtabella0"/>
              <w:rPr>
                <w:color w:val="002060"/>
              </w:rPr>
            </w:pPr>
            <w:r w:rsidRPr="00CC0113">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4121D6" w14:textId="77777777" w:rsidR="00001A18" w:rsidRPr="00CC0113" w:rsidRDefault="00001A18" w:rsidP="00C73F94">
            <w:pPr>
              <w:pStyle w:val="rowtabella0"/>
              <w:rPr>
                <w:color w:val="002060"/>
              </w:rPr>
            </w:pPr>
            <w:r w:rsidRPr="00CC0113">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BC0A60"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E6D37A"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BB78D" w14:textId="77777777" w:rsidR="00001A18" w:rsidRPr="00CC0113" w:rsidRDefault="00001A18" w:rsidP="00C73F94">
            <w:pPr>
              <w:pStyle w:val="rowtabella0"/>
              <w:rPr>
                <w:color w:val="002060"/>
              </w:rPr>
            </w:pPr>
            <w:r w:rsidRPr="00CC011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CD79F5" w14:textId="77777777" w:rsidR="00001A18" w:rsidRPr="00CC0113" w:rsidRDefault="00001A18" w:rsidP="00C73F94">
            <w:pPr>
              <w:pStyle w:val="rowtabella0"/>
              <w:rPr>
                <w:color w:val="002060"/>
              </w:rPr>
            </w:pPr>
            <w:r w:rsidRPr="00CC011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C8EC2" w14:textId="77777777" w:rsidR="00001A18" w:rsidRPr="00CC0113" w:rsidRDefault="00001A18" w:rsidP="00C73F94">
            <w:pPr>
              <w:pStyle w:val="rowtabella0"/>
              <w:rPr>
                <w:color w:val="002060"/>
              </w:rPr>
            </w:pPr>
            <w:r w:rsidRPr="00CC0113">
              <w:rPr>
                <w:color w:val="002060"/>
              </w:rPr>
              <w:t>VIA CORRADI</w:t>
            </w:r>
          </w:p>
        </w:tc>
      </w:tr>
      <w:tr w:rsidR="00001A18" w:rsidRPr="00CC0113" w14:paraId="0EE7FBB9"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1D5475" w14:textId="77777777" w:rsidR="00001A18" w:rsidRPr="00CC0113" w:rsidRDefault="00001A18" w:rsidP="00C73F94">
            <w:pPr>
              <w:pStyle w:val="rowtabella0"/>
              <w:rPr>
                <w:color w:val="002060"/>
              </w:rPr>
            </w:pPr>
            <w:r w:rsidRPr="00CC0113">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3DE0F4" w14:textId="77777777" w:rsidR="00001A18" w:rsidRPr="00CC0113" w:rsidRDefault="00001A18" w:rsidP="00C73F94">
            <w:pPr>
              <w:pStyle w:val="rowtabella0"/>
              <w:rPr>
                <w:color w:val="002060"/>
              </w:rPr>
            </w:pPr>
            <w:r w:rsidRPr="00CC0113">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EB98F3"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5797D6"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68ECB8" w14:textId="77777777" w:rsidR="00001A18" w:rsidRPr="00CC0113" w:rsidRDefault="00001A18" w:rsidP="00C73F94">
            <w:pPr>
              <w:pStyle w:val="rowtabella0"/>
              <w:rPr>
                <w:color w:val="002060"/>
              </w:rPr>
            </w:pPr>
            <w:r w:rsidRPr="00CC0113">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E31F9" w14:textId="77777777" w:rsidR="00001A18" w:rsidRPr="00CC0113" w:rsidRDefault="00001A18" w:rsidP="00C73F94">
            <w:pPr>
              <w:pStyle w:val="rowtabella0"/>
              <w:rPr>
                <w:color w:val="002060"/>
              </w:rPr>
            </w:pPr>
            <w:r w:rsidRPr="00CC011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00336" w14:textId="77777777" w:rsidR="00001A18" w:rsidRPr="00CC0113" w:rsidRDefault="00001A18" w:rsidP="00C73F94">
            <w:pPr>
              <w:pStyle w:val="rowtabella0"/>
              <w:rPr>
                <w:color w:val="002060"/>
              </w:rPr>
            </w:pPr>
            <w:r w:rsidRPr="00CC0113">
              <w:rPr>
                <w:color w:val="002060"/>
              </w:rPr>
              <w:t xml:space="preserve">VIA </w:t>
            </w:r>
            <w:proofErr w:type="gramStart"/>
            <w:r w:rsidRPr="00CC0113">
              <w:rPr>
                <w:color w:val="002060"/>
              </w:rPr>
              <w:t>C.ULPIANI</w:t>
            </w:r>
            <w:proofErr w:type="gramEnd"/>
          </w:p>
        </w:tc>
      </w:tr>
      <w:tr w:rsidR="00001A18" w:rsidRPr="00CC0113" w14:paraId="4D35437F"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B09829" w14:textId="77777777" w:rsidR="00001A18" w:rsidRPr="00CC0113" w:rsidRDefault="00001A18" w:rsidP="00C73F94">
            <w:pPr>
              <w:pStyle w:val="rowtabella0"/>
              <w:rPr>
                <w:color w:val="002060"/>
              </w:rPr>
            </w:pPr>
            <w:r w:rsidRPr="00CC0113">
              <w:rPr>
                <w:color w:val="002060"/>
              </w:rPr>
              <w:lastRenderedPageBreak/>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CA4053" w14:textId="77777777" w:rsidR="00001A18" w:rsidRPr="00CC0113" w:rsidRDefault="00001A18" w:rsidP="00C73F94">
            <w:pPr>
              <w:pStyle w:val="rowtabella0"/>
              <w:rPr>
                <w:color w:val="002060"/>
              </w:rPr>
            </w:pPr>
            <w:r w:rsidRPr="00CC0113">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128B7E"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7E245D"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45B11D" w14:textId="77777777" w:rsidR="00001A18" w:rsidRPr="00CC0113" w:rsidRDefault="00001A18" w:rsidP="00C73F94">
            <w:pPr>
              <w:pStyle w:val="rowtabella0"/>
              <w:rPr>
                <w:color w:val="002060"/>
              </w:rPr>
            </w:pPr>
            <w:r w:rsidRPr="00CC0113">
              <w:rPr>
                <w:color w:val="002060"/>
              </w:rPr>
              <w:t xml:space="preserve">5623 PALESTRA </w:t>
            </w:r>
            <w:proofErr w:type="gramStart"/>
            <w:r w:rsidRPr="00CC0113">
              <w:rPr>
                <w:color w:val="002060"/>
              </w:rPr>
              <w:t>SC.MEDIA</w:t>
            </w:r>
            <w:proofErr w:type="gramEnd"/>
            <w:r w:rsidRPr="00CC0113">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A8A19F" w14:textId="77777777" w:rsidR="00001A18" w:rsidRPr="00CC0113" w:rsidRDefault="00001A18" w:rsidP="00C73F94">
            <w:pPr>
              <w:pStyle w:val="rowtabella0"/>
              <w:rPr>
                <w:color w:val="002060"/>
              </w:rPr>
            </w:pPr>
            <w:r w:rsidRPr="00CC011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4D07E8" w14:textId="77777777" w:rsidR="00001A18" w:rsidRPr="00CC0113" w:rsidRDefault="00001A18" w:rsidP="00C73F94">
            <w:pPr>
              <w:pStyle w:val="rowtabella0"/>
              <w:rPr>
                <w:color w:val="002060"/>
              </w:rPr>
            </w:pPr>
            <w:r w:rsidRPr="00CC0113">
              <w:rPr>
                <w:color w:val="002060"/>
              </w:rPr>
              <w:t>VIA PIRANDELLO</w:t>
            </w:r>
          </w:p>
        </w:tc>
      </w:tr>
      <w:tr w:rsidR="00001A18" w:rsidRPr="00CC0113" w14:paraId="63AEC1C1"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6B2E6A" w14:textId="77777777" w:rsidR="00001A18" w:rsidRPr="00CC0113" w:rsidRDefault="00001A18" w:rsidP="00C73F94">
            <w:pPr>
              <w:pStyle w:val="rowtabella0"/>
              <w:rPr>
                <w:color w:val="002060"/>
              </w:rPr>
            </w:pPr>
            <w:proofErr w:type="gramStart"/>
            <w:r w:rsidRPr="00CC0113">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E052BB" w14:textId="77777777" w:rsidR="00001A18" w:rsidRPr="00CC0113" w:rsidRDefault="00001A18" w:rsidP="00C73F94">
            <w:pPr>
              <w:pStyle w:val="rowtabella0"/>
              <w:rPr>
                <w:color w:val="002060"/>
              </w:rPr>
            </w:pPr>
            <w:r w:rsidRPr="00CC0113">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D28894"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CE7BE5"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73C9C5" w14:textId="77777777" w:rsidR="00001A18" w:rsidRPr="00CC0113" w:rsidRDefault="00001A18" w:rsidP="00C73F94">
            <w:pPr>
              <w:pStyle w:val="rowtabella0"/>
              <w:rPr>
                <w:color w:val="002060"/>
              </w:rPr>
            </w:pPr>
            <w:r w:rsidRPr="00CC011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072A5" w14:textId="77777777" w:rsidR="00001A18" w:rsidRPr="00CC0113" w:rsidRDefault="00001A18" w:rsidP="00C73F94">
            <w:pPr>
              <w:pStyle w:val="rowtabella0"/>
              <w:rPr>
                <w:color w:val="002060"/>
              </w:rPr>
            </w:pPr>
            <w:r w:rsidRPr="00CC011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AE2E1" w14:textId="77777777" w:rsidR="00001A18" w:rsidRPr="00CC0113" w:rsidRDefault="00001A18" w:rsidP="00C73F94">
            <w:pPr>
              <w:pStyle w:val="rowtabella0"/>
              <w:rPr>
                <w:color w:val="002060"/>
              </w:rPr>
            </w:pPr>
            <w:r w:rsidRPr="00CC0113">
              <w:rPr>
                <w:color w:val="002060"/>
              </w:rPr>
              <w:t>VIA SALVO D'ACQUISTO</w:t>
            </w:r>
          </w:p>
        </w:tc>
      </w:tr>
      <w:tr w:rsidR="00001A18" w:rsidRPr="00CC0113" w14:paraId="3D8740A9"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4BF828" w14:textId="77777777" w:rsidR="00001A18" w:rsidRPr="00CC0113" w:rsidRDefault="00001A18" w:rsidP="00C73F94">
            <w:pPr>
              <w:pStyle w:val="rowtabella0"/>
              <w:rPr>
                <w:color w:val="002060"/>
              </w:rPr>
            </w:pPr>
            <w:r w:rsidRPr="00CC0113">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BF7B6" w14:textId="77777777" w:rsidR="00001A18" w:rsidRPr="00CC0113" w:rsidRDefault="00001A18" w:rsidP="00C73F94">
            <w:pPr>
              <w:pStyle w:val="rowtabella0"/>
              <w:rPr>
                <w:color w:val="002060"/>
              </w:rPr>
            </w:pPr>
            <w:r w:rsidRPr="00CC0113">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AF182"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FF3C0" w14:textId="77777777" w:rsidR="00001A18" w:rsidRPr="00CC0113" w:rsidRDefault="00001A18" w:rsidP="00C73F94">
            <w:pPr>
              <w:pStyle w:val="rowtabella0"/>
              <w:rPr>
                <w:color w:val="002060"/>
              </w:rPr>
            </w:pPr>
            <w:r w:rsidRPr="00CC0113">
              <w:rPr>
                <w:color w:val="002060"/>
              </w:rPr>
              <w:t>29/03/2025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E6D953" w14:textId="77777777" w:rsidR="00001A18" w:rsidRPr="00CC0113" w:rsidRDefault="00001A18" w:rsidP="00C73F94">
            <w:pPr>
              <w:pStyle w:val="rowtabella0"/>
              <w:rPr>
                <w:color w:val="002060"/>
              </w:rPr>
            </w:pPr>
            <w:r w:rsidRPr="00CC0113">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C376B" w14:textId="77777777" w:rsidR="00001A18" w:rsidRPr="00CC0113" w:rsidRDefault="00001A18" w:rsidP="00C73F94">
            <w:pPr>
              <w:pStyle w:val="rowtabella0"/>
              <w:rPr>
                <w:color w:val="002060"/>
              </w:rPr>
            </w:pPr>
            <w:r w:rsidRPr="00CC0113">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6DDC9" w14:textId="77777777" w:rsidR="00001A18" w:rsidRPr="00CC0113" w:rsidRDefault="00001A18" w:rsidP="00C73F94">
            <w:pPr>
              <w:pStyle w:val="rowtabella0"/>
              <w:rPr>
                <w:color w:val="002060"/>
              </w:rPr>
            </w:pPr>
            <w:r w:rsidRPr="00CC0113">
              <w:rPr>
                <w:color w:val="002060"/>
              </w:rPr>
              <w:t>VIA FAVETO</w:t>
            </w:r>
          </w:p>
        </w:tc>
      </w:tr>
    </w:tbl>
    <w:p w14:paraId="08C868AB" w14:textId="77777777" w:rsidR="00001A18" w:rsidRPr="00CC0113" w:rsidRDefault="00001A18" w:rsidP="00001A18">
      <w:pPr>
        <w:pStyle w:val="breakline"/>
        <w:rPr>
          <w:rFonts w:eastAsiaTheme="minorEastAsia"/>
          <w:color w:val="002060"/>
        </w:rPr>
      </w:pPr>
    </w:p>
    <w:p w14:paraId="0B64105C" w14:textId="77777777" w:rsidR="00001A18" w:rsidRPr="00CC0113" w:rsidRDefault="00001A18" w:rsidP="00001A18">
      <w:pPr>
        <w:pStyle w:val="breakline"/>
        <w:rPr>
          <w:color w:val="002060"/>
        </w:rPr>
      </w:pPr>
    </w:p>
    <w:p w14:paraId="18D461A8" w14:textId="77777777" w:rsidR="00001A18" w:rsidRPr="00CC0113" w:rsidRDefault="00001A18" w:rsidP="00001A18">
      <w:pPr>
        <w:pStyle w:val="titolocampionato0"/>
        <w:shd w:val="clear" w:color="auto" w:fill="CCCCCC"/>
        <w:spacing w:before="80" w:after="40"/>
        <w:rPr>
          <w:color w:val="002060"/>
        </w:rPr>
      </w:pPr>
      <w:r w:rsidRPr="00CC0113">
        <w:rPr>
          <w:color w:val="002060"/>
        </w:rPr>
        <w:t>CALCIO A CINQUE SERIE D</w:t>
      </w:r>
    </w:p>
    <w:p w14:paraId="26B32168" w14:textId="77777777" w:rsidR="00001A18" w:rsidRPr="00CC0113" w:rsidRDefault="00001A18" w:rsidP="00001A18">
      <w:pPr>
        <w:pStyle w:val="titoloprinc0"/>
        <w:rPr>
          <w:color w:val="002060"/>
        </w:rPr>
      </w:pPr>
      <w:r w:rsidRPr="00CC0113">
        <w:rPr>
          <w:color w:val="002060"/>
        </w:rPr>
        <w:t>VARIAZIONI AL PROGRAMMA GARE</w:t>
      </w:r>
    </w:p>
    <w:p w14:paraId="41154F2C" w14:textId="77777777" w:rsidR="00001A18" w:rsidRPr="00CC0113" w:rsidRDefault="00001A18" w:rsidP="00001A18">
      <w:pPr>
        <w:pStyle w:val="breakline"/>
        <w:rPr>
          <w:color w:val="002060"/>
        </w:rPr>
      </w:pPr>
    </w:p>
    <w:p w14:paraId="698B3442" w14:textId="77777777" w:rsidR="00001A18" w:rsidRPr="00CC0113" w:rsidRDefault="00001A18" w:rsidP="00001A18">
      <w:pPr>
        <w:pStyle w:val="breakline"/>
        <w:rPr>
          <w:color w:val="002060"/>
        </w:rPr>
      </w:pPr>
    </w:p>
    <w:p w14:paraId="680B91F8" w14:textId="77777777" w:rsidR="00001A18" w:rsidRPr="00CC0113" w:rsidRDefault="00001A18" w:rsidP="00001A18">
      <w:pPr>
        <w:pStyle w:val="sottotitolocampionato10"/>
        <w:rPr>
          <w:color w:val="002060"/>
        </w:rPr>
      </w:pPr>
      <w:r w:rsidRPr="00CC011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01A18" w:rsidRPr="00CC0113" w14:paraId="3AB77FA0" w14:textId="77777777" w:rsidTr="00C73F9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BD726" w14:textId="77777777" w:rsidR="00001A18" w:rsidRPr="00CC0113" w:rsidRDefault="00001A18" w:rsidP="00C73F94">
            <w:pPr>
              <w:pStyle w:val="headertabella0"/>
              <w:rPr>
                <w:color w:val="002060"/>
              </w:rPr>
            </w:pPr>
            <w:r w:rsidRPr="00CC011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9908A" w14:textId="77777777" w:rsidR="00001A18" w:rsidRPr="00CC0113" w:rsidRDefault="00001A18" w:rsidP="00C73F94">
            <w:pPr>
              <w:pStyle w:val="headertabella0"/>
              <w:rPr>
                <w:color w:val="002060"/>
              </w:rPr>
            </w:pPr>
            <w:r w:rsidRPr="00CC0113">
              <w:rPr>
                <w:color w:val="002060"/>
              </w:rPr>
              <w:t xml:space="preserve">N° </w:t>
            </w:r>
            <w:proofErr w:type="spellStart"/>
            <w:r w:rsidRPr="00CC0113">
              <w:rPr>
                <w:color w:val="002060"/>
              </w:rPr>
              <w:t>Gior</w:t>
            </w:r>
            <w:proofErr w:type="spellEnd"/>
            <w:r w:rsidRPr="00CC011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ADFC3" w14:textId="77777777" w:rsidR="00001A18" w:rsidRPr="00CC0113" w:rsidRDefault="00001A18" w:rsidP="00C73F94">
            <w:pPr>
              <w:pStyle w:val="headertabella0"/>
              <w:rPr>
                <w:color w:val="002060"/>
              </w:rPr>
            </w:pPr>
            <w:r w:rsidRPr="00CC011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72FAE" w14:textId="77777777" w:rsidR="00001A18" w:rsidRPr="00CC0113" w:rsidRDefault="00001A18" w:rsidP="00C73F94">
            <w:pPr>
              <w:pStyle w:val="headertabella0"/>
              <w:rPr>
                <w:color w:val="002060"/>
              </w:rPr>
            </w:pPr>
            <w:r w:rsidRPr="00CC011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CF901" w14:textId="77777777" w:rsidR="00001A18" w:rsidRPr="00CC0113" w:rsidRDefault="00001A18" w:rsidP="00C73F94">
            <w:pPr>
              <w:pStyle w:val="headertabella0"/>
              <w:rPr>
                <w:color w:val="002060"/>
              </w:rPr>
            </w:pPr>
            <w:r w:rsidRPr="00CC0113">
              <w:rPr>
                <w:color w:val="002060"/>
              </w:rPr>
              <w:t xml:space="preserve">Data </w:t>
            </w:r>
            <w:proofErr w:type="spellStart"/>
            <w:r w:rsidRPr="00CC0113">
              <w:rPr>
                <w:color w:val="002060"/>
              </w:rPr>
              <w:t>Orig</w:t>
            </w:r>
            <w:proofErr w:type="spellEnd"/>
            <w:r w:rsidRPr="00CC011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9908D" w14:textId="77777777" w:rsidR="00001A18" w:rsidRPr="00CC0113" w:rsidRDefault="00001A18" w:rsidP="00C73F94">
            <w:pPr>
              <w:pStyle w:val="headertabella0"/>
              <w:rPr>
                <w:color w:val="002060"/>
              </w:rPr>
            </w:pPr>
            <w:r w:rsidRPr="00CC011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B4E5C" w14:textId="77777777" w:rsidR="00001A18" w:rsidRPr="00CC0113" w:rsidRDefault="00001A18" w:rsidP="00C73F94">
            <w:pPr>
              <w:pStyle w:val="headertabella0"/>
              <w:rPr>
                <w:color w:val="002060"/>
              </w:rPr>
            </w:pPr>
            <w:r w:rsidRPr="00CC0113">
              <w:rPr>
                <w:color w:val="002060"/>
              </w:rPr>
              <w:t xml:space="preserve">Ora </w:t>
            </w:r>
            <w:proofErr w:type="spellStart"/>
            <w:r w:rsidRPr="00CC0113">
              <w:rPr>
                <w:color w:val="002060"/>
              </w:rPr>
              <w:t>Orig</w:t>
            </w:r>
            <w:proofErr w:type="spellEnd"/>
            <w:r w:rsidRPr="00CC011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9F0CB" w14:textId="77777777" w:rsidR="00001A18" w:rsidRPr="00CC0113" w:rsidRDefault="00001A18" w:rsidP="00C73F94">
            <w:pPr>
              <w:pStyle w:val="headertabella0"/>
              <w:rPr>
                <w:color w:val="002060"/>
              </w:rPr>
            </w:pPr>
            <w:r w:rsidRPr="00CC0113">
              <w:rPr>
                <w:color w:val="002060"/>
              </w:rPr>
              <w:t>Impianto</w:t>
            </w:r>
          </w:p>
        </w:tc>
      </w:tr>
      <w:tr w:rsidR="00001A18" w:rsidRPr="00CC0113" w14:paraId="3723C4FF" w14:textId="77777777" w:rsidTr="00C73F9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FBD6" w14:textId="77777777" w:rsidR="00001A18" w:rsidRPr="00807466" w:rsidRDefault="00001A18" w:rsidP="00C73F94">
            <w:pPr>
              <w:pStyle w:val="rowtabella0"/>
              <w:rPr>
                <w:color w:val="002060"/>
                <w:highlight w:val="yellow"/>
              </w:rPr>
            </w:pPr>
            <w:r w:rsidRPr="00807466">
              <w:rPr>
                <w:color w:val="002060"/>
                <w:highlight w:val="yellow"/>
              </w:rPr>
              <w:t>11/04/2025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50AFF" w14:textId="77777777" w:rsidR="00001A18" w:rsidRPr="00807466" w:rsidRDefault="00001A18" w:rsidP="00C73F94">
            <w:pPr>
              <w:pStyle w:val="rowtabella0"/>
              <w:jc w:val="center"/>
              <w:rPr>
                <w:color w:val="002060"/>
                <w:highlight w:val="yellow"/>
              </w:rPr>
            </w:pPr>
            <w:r w:rsidRPr="00807466">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B2B2" w14:textId="77777777" w:rsidR="00001A18" w:rsidRPr="00807466" w:rsidRDefault="00001A18" w:rsidP="00C73F94">
            <w:pPr>
              <w:pStyle w:val="rowtabella0"/>
              <w:rPr>
                <w:color w:val="002060"/>
                <w:highlight w:val="yellow"/>
              </w:rPr>
            </w:pPr>
            <w:r w:rsidRPr="00807466">
              <w:rPr>
                <w:color w:val="002060"/>
                <w:highlight w:val="yellow"/>
              </w:rPr>
              <w:t>AVM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B639A" w14:textId="77777777" w:rsidR="00001A18" w:rsidRPr="00807466" w:rsidRDefault="00001A18" w:rsidP="00C73F94">
            <w:pPr>
              <w:pStyle w:val="rowtabella0"/>
              <w:rPr>
                <w:color w:val="002060"/>
                <w:highlight w:val="yellow"/>
              </w:rPr>
            </w:pPr>
            <w:r w:rsidRPr="00807466">
              <w:rPr>
                <w:color w:val="002060"/>
                <w:highlight w:val="yellow"/>
              </w:rPr>
              <w:t>POLISPORTIVA FUTURA A.D.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FE69" w14:textId="77777777" w:rsidR="00001A18" w:rsidRPr="00CC0113" w:rsidRDefault="00001A18" w:rsidP="00C73F94">
            <w:pPr>
              <w:pStyle w:val="rowtabella0"/>
              <w:rPr>
                <w:color w:val="002060"/>
              </w:rPr>
            </w:pPr>
            <w:r>
              <w:rPr>
                <w:color w:val="002060"/>
              </w:rPr>
              <w:t>12</w:t>
            </w:r>
            <w:r w:rsidRPr="00CC0113">
              <w:rPr>
                <w:color w:val="002060"/>
              </w:rPr>
              <w:t>/04/2025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D877" w14:textId="77777777" w:rsidR="00001A18" w:rsidRPr="00CC0113" w:rsidRDefault="00001A18" w:rsidP="00C73F94">
            <w:pPr>
              <w:pStyle w:val="rowtabella0"/>
              <w:jc w:val="center"/>
              <w:rPr>
                <w:color w:val="002060"/>
              </w:rPr>
            </w:pPr>
            <w:r w:rsidRPr="0080746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0A4C" w14:textId="77777777" w:rsidR="00001A18" w:rsidRPr="00CC0113" w:rsidRDefault="00001A18" w:rsidP="00C73F94">
            <w:pPr>
              <w:jc w:val="center"/>
              <w:rPr>
                <w:rFonts w:ascii="Arial" w:hAnsi="Arial" w:cs="Arial"/>
                <w:color w:val="002060"/>
                <w:sz w:val="12"/>
                <w:szCs w:val="12"/>
              </w:rPr>
            </w:pPr>
            <w:r w:rsidRPr="00CC0113">
              <w:rPr>
                <w:rFonts w:ascii="Arial" w:hAnsi="Arial" w:cs="Arial"/>
                <w:color w:val="002060"/>
                <w:sz w:val="12"/>
                <w:szCs w:val="12"/>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E0DF" w14:textId="77777777" w:rsidR="00001A18" w:rsidRPr="00CC0113" w:rsidRDefault="00001A18" w:rsidP="00C73F94">
            <w:pPr>
              <w:rPr>
                <w:color w:val="002060"/>
              </w:rPr>
            </w:pPr>
          </w:p>
        </w:tc>
      </w:tr>
    </w:tbl>
    <w:p w14:paraId="72493962" w14:textId="77777777" w:rsidR="00001A18" w:rsidRPr="00CC0113" w:rsidRDefault="00001A18" w:rsidP="00001A18">
      <w:pPr>
        <w:pStyle w:val="breakline"/>
        <w:rPr>
          <w:rFonts w:eastAsiaTheme="minorEastAsia"/>
          <w:color w:val="002060"/>
        </w:rPr>
      </w:pPr>
    </w:p>
    <w:p w14:paraId="7E2B6121" w14:textId="77777777" w:rsidR="00001A18" w:rsidRPr="00CC0113" w:rsidRDefault="00001A18" w:rsidP="00001A18">
      <w:pPr>
        <w:pStyle w:val="breakline"/>
        <w:rPr>
          <w:color w:val="002060"/>
        </w:rPr>
      </w:pPr>
    </w:p>
    <w:p w14:paraId="613A2AD8" w14:textId="77777777" w:rsidR="00001A18" w:rsidRPr="00CC0113" w:rsidRDefault="00001A18" w:rsidP="00001A18">
      <w:pPr>
        <w:pStyle w:val="breakline"/>
        <w:rPr>
          <w:rFonts w:eastAsiaTheme="minorEastAsia"/>
          <w:color w:val="002060"/>
        </w:rPr>
      </w:pPr>
    </w:p>
    <w:p w14:paraId="0F8A840D" w14:textId="77777777" w:rsidR="00001A18" w:rsidRPr="00CC0113" w:rsidRDefault="00001A18" w:rsidP="00001A18">
      <w:pPr>
        <w:pStyle w:val="breakline"/>
        <w:rPr>
          <w:color w:val="002060"/>
        </w:rPr>
      </w:pPr>
    </w:p>
    <w:p w14:paraId="4FF8A98F" w14:textId="77777777" w:rsidR="00001A18" w:rsidRPr="00CC0113" w:rsidRDefault="00001A18" w:rsidP="00001A18">
      <w:pPr>
        <w:pStyle w:val="titoloprinc0"/>
        <w:rPr>
          <w:color w:val="002060"/>
        </w:rPr>
      </w:pPr>
      <w:r w:rsidRPr="00CC0113">
        <w:rPr>
          <w:color w:val="002060"/>
        </w:rPr>
        <w:t>RISULTATI</w:t>
      </w:r>
    </w:p>
    <w:p w14:paraId="118DADB1" w14:textId="77777777" w:rsidR="00001A18" w:rsidRPr="00CC0113" w:rsidRDefault="00001A18" w:rsidP="00001A18">
      <w:pPr>
        <w:pStyle w:val="breakline"/>
        <w:rPr>
          <w:color w:val="002060"/>
        </w:rPr>
      </w:pPr>
    </w:p>
    <w:p w14:paraId="034D1182" w14:textId="77777777" w:rsidR="00001A18" w:rsidRPr="00CC0113" w:rsidRDefault="00001A18" w:rsidP="00001A18">
      <w:pPr>
        <w:pStyle w:val="sottotitolocampionato10"/>
        <w:rPr>
          <w:color w:val="002060"/>
        </w:rPr>
      </w:pPr>
      <w:r w:rsidRPr="00CC0113">
        <w:rPr>
          <w:color w:val="002060"/>
        </w:rPr>
        <w:t>RISULTATI UFFICIALI GARE DEL 14/03/2025</w:t>
      </w:r>
    </w:p>
    <w:p w14:paraId="7679DD08" w14:textId="77777777" w:rsidR="00807466" w:rsidRPr="00807466" w:rsidRDefault="00807466" w:rsidP="00807466">
      <w:pPr>
        <w:pStyle w:val="sottotitolocampionato20"/>
        <w:spacing w:before="0" w:beforeAutospacing="0" w:after="0" w:afterAutospacing="0"/>
        <w:rPr>
          <w:rFonts w:ascii="Arial" w:hAnsi="Arial" w:cs="Arial"/>
          <w:color w:val="002060"/>
          <w:sz w:val="20"/>
          <w:szCs w:val="20"/>
        </w:rPr>
      </w:pPr>
      <w:r w:rsidRPr="00807466">
        <w:rPr>
          <w:rFonts w:ascii="Arial" w:hAnsi="Arial" w:cs="Arial"/>
          <w:color w:val="002060"/>
          <w:sz w:val="20"/>
          <w:szCs w:val="20"/>
        </w:rPr>
        <w:t>Si trascrivono qui di seguito i risultati ufficiali delle gare disputate</w:t>
      </w:r>
    </w:p>
    <w:p w14:paraId="67012DFB" w14:textId="77777777" w:rsidR="00001A18" w:rsidRPr="00CC0113" w:rsidRDefault="00001A18" w:rsidP="00001A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01A18" w:rsidRPr="00CC0113" w14:paraId="55C02C46"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4BF2DF30"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DD50B" w14:textId="77777777" w:rsidR="00001A18" w:rsidRPr="00CC0113" w:rsidRDefault="00001A18" w:rsidP="00C73F94">
                  <w:pPr>
                    <w:pStyle w:val="headertabella0"/>
                    <w:rPr>
                      <w:color w:val="002060"/>
                    </w:rPr>
                  </w:pPr>
                  <w:r w:rsidRPr="00CC0113">
                    <w:rPr>
                      <w:color w:val="002060"/>
                    </w:rPr>
                    <w:t>GIRONE A - 8 Giornata - R</w:t>
                  </w:r>
                </w:p>
              </w:tc>
            </w:tr>
            <w:tr w:rsidR="00001A18" w:rsidRPr="00CC0113" w14:paraId="78FD832D"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690642" w14:textId="77777777" w:rsidR="00001A18" w:rsidRPr="00CC0113" w:rsidRDefault="00001A18" w:rsidP="00C73F94">
                  <w:pPr>
                    <w:pStyle w:val="rowtabella0"/>
                    <w:rPr>
                      <w:color w:val="002060"/>
                    </w:rPr>
                  </w:pPr>
                  <w:r w:rsidRPr="00CC0113">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1F94E" w14:textId="77777777" w:rsidR="00001A18" w:rsidRPr="00CC0113" w:rsidRDefault="00001A18" w:rsidP="00C73F94">
                  <w:pPr>
                    <w:pStyle w:val="rowtabella0"/>
                    <w:rPr>
                      <w:color w:val="002060"/>
                    </w:rPr>
                  </w:pPr>
                  <w:r w:rsidRPr="00CC0113">
                    <w:rPr>
                      <w:color w:val="002060"/>
                    </w:rPr>
                    <w:t>- VADO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5EB52" w14:textId="77777777" w:rsidR="00001A18" w:rsidRPr="00CC0113" w:rsidRDefault="00001A18" w:rsidP="00C73F94">
                  <w:pPr>
                    <w:pStyle w:val="rowtabella0"/>
                    <w:jc w:val="center"/>
                    <w:rPr>
                      <w:color w:val="002060"/>
                    </w:rPr>
                  </w:pPr>
                  <w:r w:rsidRPr="00CC0113">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1754A" w14:textId="77777777" w:rsidR="00001A18" w:rsidRPr="00CC0113" w:rsidRDefault="00001A18" w:rsidP="00C73F94">
                  <w:pPr>
                    <w:pStyle w:val="rowtabella0"/>
                    <w:jc w:val="center"/>
                    <w:rPr>
                      <w:color w:val="002060"/>
                    </w:rPr>
                  </w:pPr>
                  <w:r w:rsidRPr="00CC0113">
                    <w:rPr>
                      <w:color w:val="002060"/>
                    </w:rPr>
                    <w:t> </w:t>
                  </w:r>
                </w:p>
              </w:tc>
            </w:tr>
            <w:tr w:rsidR="00001A18" w:rsidRPr="00CC0113" w14:paraId="2C9F4EAE"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9E59BF" w14:textId="77777777" w:rsidR="00001A18" w:rsidRPr="00CC0113" w:rsidRDefault="00001A18" w:rsidP="00C73F94">
                  <w:pPr>
                    <w:pStyle w:val="rowtabella0"/>
                    <w:rPr>
                      <w:color w:val="002060"/>
                    </w:rPr>
                  </w:pPr>
                  <w:r w:rsidRPr="00CC0113">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E5CCBA" w14:textId="77777777" w:rsidR="00001A18" w:rsidRPr="00CC0113" w:rsidRDefault="00001A18" w:rsidP="00C73F94">
                  <w:pPr>
                    <w:pStyle w:val="rowtabella0"/>
                    <w:rPr>
                      <w:color w:val="002060"/>
                    </w:rPr>
                  </w:pPr>
                  <w:r w:rsidRPr="00CC0113">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EBDB55" w14:textId="77777777" w:rsidR="00001A18" w:rsidRPr="00CC0113" w:rsidRDefault="00001A18" w:rsidP="00C73F94">
                  <w:pPr>
                    <w:pStyle w:val="rowtabella0"/>
                    <w:jc w:val="center"/>
                    <w:rPr>
                      <w:color w:val="002060"/>
                    </w:rPr>
                  </w:pPr>
                  <w:r w:rsidRPr="00CC011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4A049A" w14:textId="77777777" w:rsidR="00001A18" w:rsidRPr="00CC0113" w:rsidRDefault="00001A18" w:rsidP="00C73F94">
                  <w:pPr>
                    <w:pStyle w:val="rowtabella0"/>
                    <w:jc w:val="center"/>
                    <w:rPr>
                      <w:color w:val="002060"/>
                    </w:rPr>
                  </w:pPr>
                  <w:r w:rsidRPr="00CC0113">
                    <w:rPr>
                      <w:color w:val="002060"/>
                    </w:rPr>
                    <w:t> </w:t>
                  </w:r>
                </w:p>
              </w:tc>
            </w:tr>
            <w:tr w:rsidR="00001A18" w:rsidRPr="00CC0113" w14:paraId="1A7A72F2"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9A2EAB" w14:textId="77777777" w:rsidR="00001A18" w:rsidRPr="00CC0113" w:rsidRDefault="00001A18" w:rsidP="00C73F94">
                  <w:pPr>
                    <w:pStyle w:val="rowtabella0"/>
                    <w:rPr>
                      <w:color w:val="002060"/>
                    </w:rPr>
                  </w:pPr>
                  <w:r w:rsidRPr="00CC0113">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FD3E93" w14:textId="77777777" w:rsidR="00001A18" w:rsidRPr="00CC0113" w:rsidRDefault="00001A18" w:rsidP="00C73F94">
                  <w:pPr>
                    <w:pStyle w:val="rowtabella0"/>
                    <w:rPr>
                      <w:color w:val="002060"/>
                    </w:rPr>
                  </w:pPr>
                  <w:r w:rsidRPr="00CC0113">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5648D1" w14:textId="77777777" w:rsidR="00001A18" w:rsidRPr="00CC0113" w:rsidRDefault="00001A18" w:rsidP="00C73F94">
                  <w:pPr>
                    <w:pStyle w:val="rowtabella0"/>
                    <w:jc w:val="center"/>
                    <w:rPr>
                      <w:color w:val="002060"/>
                    </w:rPr>
                  </w:pPr>
                  <w:r w:rsidRPr="00CC0113">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347BB5" w14:textId="77777777" w:rsidR="00001A18" w:rsidRPr="00CC0113" w:rsidRDefault="00001A18" w:rsidP="00C73F94">
                  <w:pPr>
                    <w:pStyle w:val="rowtabella0"/>
                    <w:jc w:val="center"/>
                    <w:rPr>
                      <w:color w:val="002060"/>
                    </w:rPr>
                  </w:pPr>
                  <w:r w:rsidRPr="00CC0113">
                    <w:rPr>
                      <w:color w:val="002060"/>
                    </w:rPr>
                    <w:t> </w:t>
                  </w:r>
                </w:p>
              </w:tc>
            </w:tr>
            <w:tr w:rsidR="00001A18" w:rsidRPr="00CC0113" w14:paraId="26069FB5"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987D7C" w14:textId="77777777" w:rsidR="00001A18" w:rsidRPr="00CC0113" w:rsidRDefault="00001A18" w:rsidP="00C73F94">
                  <w:pPr>
                    <w:pStyle w:val="rowtabella0"/>
                    <w:rPr>
                      <w:color w:val="002060"/>
                    </w:rPr>
                  </w:pPr>
                  <w:r w:rsidRPr="00CC0113">
                    <w:rPr>
                      <w:color w:val="002060"/>
                    </w:rPr>
                    <w:t>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12FA82" w14:textId="77777777" w:rsidR="00001A18" w:rsidRPr="00CC0113" w:rsidRDefault="00001A18" w:rsidP="00C73F94">
                  <w:pPr>
                    <w:pStyle w:val="rowtabella0"/>
                    <w:rPr>
                      <w:color w:val="002060"/>
                    </w:rPr>
                  </w:pPr>
                  <w:r w:rsidRPr="00CC0113">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20F564" w14:textId="77777777" w:rsidR="00001A18" w:rsidRPr="00CC0113" w:rsidRDefault="00001A18" w:rsidP="00C73F94">
                  <w:pPr>
                    <w:pStyle w:val="rowtabella0"/>
                    <w:jc w:val="center"/>
                    <w:rPr>
                      <w:color w:val="002060"/>
                    </w:rPr>
                  </w:pPr>
                  <w:r w:rsidRPr="00CC011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72BE98" w14:textId="77777777" w:rsidR="00001A18" w:rsidRPr="00CC0113" w:rsidRDefault="00001A18" w:rsidP="00C73F94">
                  <w:pPr>
                    <w:pStyle w:val="rowtabella0"/>
                    <w:jc w:val="center"/>
                    <w:rPr>
                      <w:color w:val="002060"/>
                    </w:rPr>
                  </w:pPr>
                  <w:r w:rsidRPr="00CC0113">
                    <w:rPr>
                      <w:color w:val="002060"/>
                    </w:rPr>
                    <w:t> </w:t>
                  </w:r>
                </w:p>
              </w:tc>
            </w:tr>
            <w:tr w:rsidR="00001A18" w:rsidRPr="00CC0113" w14:paraId="072A8C91"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29ACD2" w14:textId="77777777" w:rsidR="00001A18" w:rsidRPr="00CC0113" w:rsidRDefault="00001A18" w:rsidP="00C73F94">
                  <w:pPr>
                    <w:pStyle w:val="rowtabella0"/>
                    <w:rPr>
                      <w:color w:val="002060"/>
                    </w:rPr>
                  </w:pPr>
                  <w:r w:rsidRPr="00CC0113">
                    <w:rPr>
                      <w:color w:val="002060"/>
                    </w:rPr>
                    <w:t>(1) 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D7D01D" w14:textId="77777777" w:rsidR="00001A18" w:rsidRPr="00CC0113" w:rsidRDefault="00001A18" w:rsidP="00C73F94">
                  <w:pPr>
                    <w:pStyle w:val="rowtabella0"/>
                    <w:rPr>
                      <w:color w:val="002060"/>
                    </w:rPr>
                  </w:pPr>
                  <w:r w:rsidRPr="00CC0113">
                    <w:rPr>
                      <w:color w:val="002060"/>
                    </w:rPr>
                    <w:t xml:space="preserve">- SPECIAL ONE SPORTING </w:t>
                  </w:r>
                  <w:proofErr w:type="gramStart"/>
                  <w:r w:rsidRPr="00CC0113">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57C646" w14:textId="77777777" w:rsidR="00001A18" w:rsidRPr="00CC0113" w:rsidRDefault="00001A18" w:rsidP="00C73F94">
                  <w:pPr>
                    <w:pStyle w:val="rowtabella0"/>
                    <w:jc w:val="center"/>
                    <w:rPr>
                      <w:color w:val="002060"/>
                    </w:rPr>
                  </w:pPr>
                  <w:r w:rsidRPr="00CC0113">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5E27D3" w14:textId="77777777" w:rsidR="00001A18" w:rsidRPr="00CC0113" w:rsidRDefault="00001A18" w:rsidP="00C73F94">
                  <w:pPr>
                    <w:pStyle w:val="rowtabella0"/>
                    <w:jc w:val="center"/>
                    <w:rPr>
                      <w:color w:val="002060"/>
                    </w:rPr>
                  </w:pPr>
                  <w:r w:rsidRPr="00CC0113">
                    <w:rPr>
                      <w:color w:val="002060"/>
                    </w:rPr>
                    <w:t> </w:t>
                  </w:r>
                </w:p>
              </w:tc>
            </w:tr>
            <w:tr w:rsidR="00001A18" w:rsidRPr="00CC0113" w14:paraId="634DDF48"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5F5206" w14:textId="77777777" w:rsidR="00001A18" w:rsidRPr="00CC0113" w:rsidRDefault="00001A18" w:rsidP="00C73F94">
                  <w:pPr>
                    <w:pStyle w:val="rowtabella0"/>
                    <w:rPr>
                      <w:color w:val="002060"/>
                    </w:rPr>
                  </w:pPr>
                  <w:r w:rsidRPr="00CC0113">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A5E44" w14:textId="77777777" w:rsidR="00001A18" w:rsidRPr="00CC0113" w:rsidRDefault="00001A18" w:rsidP="00C73F94">
                  <w:pPr>
                    <w:pStyle w:val="rowtabella0"/>
                    <w:rPr>
                      <w:color w:val="002060"/>
                    </w:rPr>
                  </w:pPr>
                  <w:r w:rsidRPr="00CC0113">
                    <w:rPr>
                      <w:color w:val="002060"/>
                    </w:rPr>
                    <w:t>- AUDAX CALCIO PIOBBICO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EFF05" w14:textId="77777777" w:rsidR="00001A18" w:rsidRPr="00CC0113" w:rsidRDefault="00001A18" w:rsidP="00C73F94">
                  <w:pPr>
                    <w:pStyle w:val="rowtabella0"/>
                    <w:jc w:val="center"/>
                    <w:rPr>
                      <w:color w:val="002060"/>
                    </w:rPr>
                  </w:pPr>
                  <w:r w:rsidRPr="00CC0113">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A0BA7" w14:textId="77777777" w:rsidR="00001A18" w:rsidRPr="00CC0113" w:rsidRDefault="00001A18" w:rsidP="00C73F94">
                  <w:pPr>
                    <w:pStyle w:val="rowtabella0"/>
                    <w:jc w:val="center"/>
                    <w:rPr>
                      <w:color w:val="002060"/>
                    </w:rPr>
                  </w:pPr>
                  <w:r w:rsidRPr="00CC0113">
                    <w:rPr>
                      <w:color w:val="002060"/>
                    </w:rPr>
                    <w:t> </w:t>
                  </w:r>
                </w:p>
              </w:tc>
            </w:tr>
            <w:tr w:rsidR="00001A18" w:rsidRPr="00CC0113" w14:paraId="4EE00275"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3D7BBBCA" w14:textId="77777777" w:rsidR="00001A18" w:rsidRPr="00CC0113" w:rsidRDefault="00001A18" w:rsidP="00C73F94">
                  <w:pPr>
                    <w:pStyle w:val="rowtabella0"/>
                    <w:rPr>
                      <w:color w:val="002060"/>
                    </w:rPr>
                  </w:pPr>
                  <w:r w:rsidRPr="00CC0113">
                    <w:rPr>
                      <w:color w:val="002060"/>
                    </w:rPr>
                    <w:t>(1) - disputata il 15/03/2025</w:t>
                  </w:r>
                </w:p>
              </w:tc>
            </w:tr>
          </w:tbl>
          <w:p w14:paraId="02CB26B0" w14:textId="77777777" w:rsidR="00001A18" w:rsidRPr="00CC0113" w:rsidRDefault="00001A18" w:rsidP="00C73F9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4AD7DAE2"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7DBCB" w14:textId="77777777" w:rsidR="00001A18" w:rsidRPr="00CC0113" w:rsidRDefault="00001A18" w:rsidP="00C73F94">
                  <w:pPr>
                    <w:pStyle w:val="headertabella0"/>
                    <w:rPr>
                      <w:color w:val="002060"/>
                    </w:rPr>
                  </w:pPr>
                  <w:r w:rsidRPr="00CC0113">
                    <w:rPr>
                      <w:color w:val="002060"/>
                    </w:rPr>
                    <w:t>GIRONE B - 8 Giornata - R</w:t>
                  </w:r>
                </w:p>
              </w:tc>
            </w:tr>
            <w:tr w:rsidR="00001A18" w:rsidRPr="00CC0113" w14:paraId="6FAE264B"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F4DC4D" w14:textId="77777777" w:rsidR="00001A18" w:rsidRPr="00CC0113" w:rsidRDefault="00001A18" w:rsidP="00C73F94">
                  <w:pPr>
                    <w:pStyle w:val="rowtabella0"/>
                    <w:rPr>
                      <w:color w:val="002060"/>
                    </w:rPr>
                  </w:pPr>
                  <w:r w:rsidRPr="00CC0113">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46BC3" w14:textId="77777777" w:rsidR="00001A18" w:rsidRPr="00CC0113" w:rsidRDefault="00001A18" w:rsidP="00C73F94">
                  <w:pPr>
                    <w:pStyle w:val="rowtabella0"/>
                    <w:rPr>
                      <w:color w:val="002060"/>
                    </w:rPr>
                  </w:pPr>
                  <w:r w:rsidRPr="00CC0113">
                    <w:rPr>
                      <w:color w:val="002060"/>
                    </w:rPr>
                    <w:t>- CDC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6DFFE" w14:textId="77777777" w:rsidR="00001A18" w:rsidRPr="00CC0113" w:rsidRDefault="00001A18" w:rsidP="00C73F94">
                  <w:pPr>
                    <w:pStyle w:val="rowtabella0"/>
                    <w:jc w:val="center"/>
                    <w:rPr>
                      <w:color w:val="002060"/>
                    </w:rPr>
                  </w:pPr>
                  <w:r w:rsidRPr="00CC0113">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C1068" w14:textId="77777777" w:rsidR="00001A18" w:rsidRPr="00CC0113" w:rsidRDefault="00001A18" w:rsidP="00C73F94">
                  <w:pPr>
                    <w:pStyle w:val="rowtabella0"/>
                    <w:jc w:val="center"/>
                    <w:rPr>
                      <w:color w:val="002060"/>
                    </w:rPr>
                  </w:pPr>
                  <w:r w:rsidRPr="00CC0113">
                    <w:rPr>
                      <w:color w:val="002060"/>
                    </w:rPr>
                    <w:t> </w:t>
                  </w:r>
                </w:p>
              </w:tc>
            </w:tr>
            <w:tr w:rsidR="00001A18" w:rsidRPr="00CC0113" w14:paraId="3E7348D4"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FFF426" w14:textId="77777777" w:rsidR="00001A18" w:rsidRPr="00CC0113" w:rsidRDefault="00001A18" w:rsidP="00C73F94">
                  <w:pPr>
                    <w:pStyle w:val="rowtabella0"/>
                    <w:rPr>
                      <w:color w:val="002060"/>
                    </w:rPr>
                  </w:pPr>
                  <w:r w:rsidRPr="00CC0113">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4614AC" w14:textId="77777777" w:rsidR="00001A18" w:rsidRPr="00CC0113" w:rsidRDefault="00001A18" w:rsidP="00C73F94">
                  <w:pPr>
                    <w:pStyle w:val="rowtabella0"/>
                    <w:rPr>
                      <w:color w:val="002060"/>
                    </w:rPr>
                  </w:pPr>
                  <w:r w:rsidRPr="00CC0113">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93CD2C" w14:textId="77777777" w:rsidR="00001A18" w:rsidRPr="00CC0113" w:rsidRDefault="00001A18" w:rsidP="00C73F94">
                  <w:pPr>
                    <w:pStyle w:val="rowtabella0"/>
                    <w:jc w:val="center"/>
                    <w:rPr>
                      <w:color w:val="002060"/>
                    </w:rPr>
                  </w:pPr>
                  <w:r w:rsidRPr="00CC011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32DDC9" w14:textId="77777777" w:rsidR="00001A18" w:rsidRPr="00CC0113" w:rsidRDefault="00001A18" w:rsidP="00C73F94">
                  <w:pPr>
                    <w:pStyle w:val="rowtabella0"/>
                    <w:jc w:val="center"/>
                    <w:rPr>
                      <w:color w:val="002060"/>
                    </w:rPr>
                  </w:pPr>
                  <w:r w:rsidRPr="00CC0113">
                    <w:rPr>
                      <w:color w:val="002060"/>
                    </w:rPr>
                    <w:t> </w:t>
                  </w:r>
                </w:p>
              </w:tc>
            </w:tr>
            <w:tr w:rsidR="00001A18" w:rsidRPr="00CC0113" w14:paraId="3F1EABD9"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BDBA90" w14:textId="77777777" w:rsidR="00001A18" w:rsidRPr="00CC0113" w:rsidRDefault="00001A18" w:rsidP="00C73F94">
                  <w:pPr>
                    <w:pStyle w:val="rowtabella0"/>
                    <w:rPr>
                      <w:color w:val="002060"/>
                    </w:rPr>
                  </w:pPr>
                  <w:r w:rsidRPr="00CC0113">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AB2670" w14:textId="77777777" w:rsidR="00001A18" w:rsidRPr="00CC0113" w:rsidRDefault="00001A18" w:rsidP="00C73F94">
                  <w:pPr>
                    <w:pStyle w:val="rowtabella0"/>
                    <w:rPr>
                      <w:color w:val="002060"/>
                    </w:rPr>
                  </w:pPr>
                  <w:r w:rsidRPr="00CC0113">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EE87C1" w14:textId="77777777" w:rsidR="00001A18" w:rsidRPr="00CC0113" w:rsidRDefault="00001A18" w:rsidP="00C73F94">
                  <w:pPr>
                    <w:pStyle w:val="rowtabella0"/>
                    <w:jc w:val="center"/>
                    <w:rPr>
                      <w:color w:val="002060"/>
                    </w:rPr>
                  </w:pPr>
                  <w:r w:rsidRPr="00CC011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DAD4B3" w14:textId="77777777" w:rsidR="00001A18" w:rsidRPr="00CC0113" w:rsidRDefault="00001A18" w:rsidP="00C73F94">
                  <w:pPr>
                    <w:pStyle w:val="rowtabella0"/>
                    <w:jc w:val="center"/>
                    <w:rPr>
                      <w:color w:val="002060"/>
                    </w:rPr>
                  </w:pPr>
                  <w:r w:rsidRPr="00CC0113">
                    <w:rPr>
                      <w:color w:val="002060"/>
                    </w:rPr>
                    <w:t> </w:t>
                  </w:r>
                </w:p>
              </w:tc>
            </w:tr>
            <w:tr w:rsidR="00001A18" w:rsidRPr="00CC0113" w14:paraId="78CC17AA"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B36EFD" w14:textId="77777777" w:rsidR="00001A18" w:rsidRPr="00CC0113" w:rsidRDefault="00001A18" w:rsidP="00C73F94">
                  <w:pPr>
                    <w:pStyle w:val="rowtabella0"/>
                    <w:rPr>
                      <w:color w:val="002060"/>
                    </w:rPr>
                  </w:pPr>
                  <w:r w:rsidRPr="00CC0113">
                    <w:rPr>
                      <w:color w:val="002060"/>
                    </w:rPr>
                    <w:t>VALMISA FUTSAL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B59A80" w14:textId="77777777" w:rsidR="00001A18" w:rsidRPr="00CC0113" w:rsidRDefault="00001A18" w:rsidP="00C73F94">
                  <w:pPr>
                    <w:pStyle w:val="rowtabella0"/>
                    <w:rPr>
                      <w:color w:val="002060"/>
                    </w:rPr>
                  </w:pPr>
                  <w:r w:rsidRPr="00CC0113">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F52259" w14:textId="77777777" w:rsidR="00001A18" w:rsidRPr="00CC0113" w:rsidRDefault="00001A18" w:rsidP="00C73F94">
                  <w:pPr>
                    <w:pStyle w:val="rowtabella0"/>
                    <w:jc w:val="center"/>
                    <w:rPr>
                      <w:color w:val="002060"/>
                    </w:rPr>
                  </w:pPr>
                  <w:r w:rsidRPr="00CC0113">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33A84B" w14:textId="77777777" w:rsidR="00001A18" w:rsidRPr="00CC0113" w:rsidRDefault="00001A18" w:rsidP="00C73F94">
                  <w:pPr>
                    <w:pStyle w:val="rowtabella0"/>
                    <w:jc w:val="center"/>
                    <w:rPr>
                      <w:color w:val="002060"/>
                    </w:rPr>
                  </w:pPr>
                  <w:r w:rsidRPr="00CC0113">
                    <w:rPr>
                      <w:color w:val="002060"/>
                    </w:rPr>
                    <w:t> </w:t>
                  </w:r>
                </w:p>
              </w:tc>
            </w:tr>
            <w:tr w:rsidR="00001A18" w:rsidRPr="00CC0113" w14:paraId="53DD54D6"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B4CD78" w14:textId="77777777" w:rsidR="00001A18" w:rsidRPr="00CC0113" w:rsidRDefault="00001A18" w:rsidP="00C73F94">
                  <w:pPr>
                    <w:pStyle w:val="rowtabella0"/>
                    <w:rPr>
                      <w:color w:val="002060"/>
                    </w:rPr>
                  </w:pPr>
                  <w:r w:rsidRPr="00CC0113">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B400C" w14:textId="77777777" w:rsidR="00001A18" w:rsidRPr="00CC0113" w:rsidRDefault="00001A18" w:rsidP="00C73F94">
                  <w:pPr>
                    <w:pStyle w:val="rowtabella0"/>
                    <w:rPr>
                      <w:color w:val="002060"/>
                    </w:rPr>
                  </w:pPr>
                  <w:r w:rsidRPr="00CC0113">
                    <w:rPr>
                      <w:color w:val="002060"/>
                    </w:rPr>
                    <w:t>- VIRTUS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14E2D5" w14:textId="77777777" w:rsidR="00001A18" w:rsidRPr="00CC0113" w:rsidRDefault="00001A18" w:rsidP="00C73F94">
                  <w:pPr>
                    <w:pStyle w:val="rowtabella0"/>
                    <w:jc w:val="center"/>
                    <w:rPr>
                      <w:color w:val="002060"/>
                    </w:rPr>
                  </w:pPr>
                  <w:r w:rsidRPr="00CC0113">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EAA05" w14:textId="77777777" w:rsidR="00001A18" w:rsidRPr="00CC0113" w:rsidRDefault="00001A18" w:rsidP="00C73F94">
                  <w:pPr>
                    <w:pStyle w:val="rowtabella0"/>
                    <w:jc w:val="center"/>
                    <w:rPr>
                      <w:color w:val="002060"/>
                    </w:rPr>
                  </w:pPr>
                  <w:r w:rsidRPr="00CC0113">
                    <w:rPr>
                      <w:color w:val="002060"/>
                    </w:rPr>
                    <w:t> </w:t>
                  </w:r>
                </w:p>
              </w:tc>
            </w:tr>
            <w:tr w:rsidR="00001A18" w:rsidRPr="00CC0113" w14:paraId="129CE7BC"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6D0C7978" w14:textId="77777777" w:rsidR="00001A18" w:rsidRPr="00CC0113" w:rsidRDefault="00001A18" w:rsidP="00C73F94">
                  <w:pPr>
                    <w:pStyle w:val="rowtabella0"/>
                    <w:rPr>
                      <w:color w:val="002060"/>
                    </w:rPr>
                  </w:pPr>
                  <w:r w:rsidRPr="00CC0113">
                    <w:rPr>
                      <w:color w:val="002060"/>
                    </w:rPr>
                    <w:t>(1) - disputata il 15/03/2025</w:t>
                  </w:r>
                </w:p>
              </w:tc>
            </w:tr>
          </w:tbl>
          <w:p w14:paraId="2872C36E" w14:textId="77777777" w:rsidR="00001A18" w:rsidRPr="00CC0113" w:rsidRDefault="00001A18" w:rsidP="00C73F94">
            <w:pPr>
              <w:rPr>
                <w:color w:val="002060"/>
              </w:rPr>
            </w:pPr>
          </w:p>
        </w:tc>
      </w:tr>
    </w:tbl>
    <w:p w14:paraId="486F670D" w14:textId="77777777" w:rsidR="00001A18" w:rsidRPr="00CC0113" w:rsidRDefault="00001A18" w:rsidP="00001A1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01A18" w:rsidRPr="00CC0113" w14:paraId="13AECC3A"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17CF1230"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12D98" w14:textId="77777777" w:rsidR="00001A18" w:rsidRPr="00CC0113" w:rsidRDefault="00001A18" w:rsidP="00C73F94">
                  <w:pPr>
                    <w:pStyle w:val="headertabella0"/>
                    <w:rPr>
                      <w:color w:val="002060"/>
                    </w:rPr>
                  </w:pPr>
                  <w:r w:rsidRPr="00CC0113">
                    <w:rPr>
                      <w:color w:val="002060"/>
                    </w:rPr>
                    <w:t>GIRONE C - 8 Giornata - R</w:t>
                  </w:r>
                </w:p>
              </w:tc>
            </w:tr>
            <w:tr w:rsidR="00001A18" w:rsidRPr="00CC0113" w14:paraId="440F7822"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F9798D" w14:textId="77777777" w:rsidR="00001A18" w:rsidRPr="00CC0113" w:rsidRDefault="00001A18" w:rsidP="00C73F94">
                  <w:pPr>
                    <w:pStyle w:val="rowtabella0"/>
                    <w:rPr>
                      <w:color w:val="002060"/>
                    </w:rPr>
                  </w:pPr>
                  <w:r w:rsidRPr="00CC0113">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90650" w14:textId="77777777" w:rsidR="00001A18" w:rsidRPr="00CC0113" w:rsidRDefault="00001A18" w:rsidP="00C73F94">
                  <w:pPr>
                    <w:pStyle w:val="rowtabella0"/>
                    <w:rPr>
                      <w:color w:val="002060"/>
                    </w:rPr>
                  </w:pPr>
                  <w:r w:rsidRPr="00CC0113">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42113" w14:textId="77777777" w:rsidR="00001A18" w:rsidRPr="00CC0113" w:rsidRDefault="00001A18" w:rsidP="00C73F94">
                  <w:pPr>
                    <w:pStyle w:val="rowtabella0"/>
                    <w:jc w:val="center"/>
                    <w:rPr>
                      <w:color w:val="002060"/>
                    </w:rPr>
                  </w:pPr>
                  <w:r w:rsidRPr="00CC0113">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5B2F6" w14:textId="77777777" w:rsidR="00001A18" w:rsidRPr="00CC0113" w:rsidRDefault="00001A18" w:rsidP="00C73F94">
                  <w:pPr>
                    <w:pStyle w:val="rowtabella0"/>
                    <w:jc w:val="center"/>
                    <w:rPr>
                      <w:color w:val="002060"/>
                    </w:rPr>
                  </w:pPr>
                  <w:r w:rsidRPr="00CC0113">
                    <w:rPr>
                      <w:color w:val="002060"/>
                    </w:rPr>
                    <w:t> </w:t>
                  </w:r>
                </w:p>
              </w:tc>
            </w:tr>
            <w:tr w:rsidR="00001A18" w:rsidRPr="00CC0113" w14:paraId="3C3DE6D4"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80985B" w14:textId="77777777" w:rsidR="00001A18" w:rsidRPr="00CC0113" w:rsidRDefault="00001A18" w:rsidP="00C73F94">
                  <w:pPr>
                    <w:pStyle w:val="rowtabella0"/>
                    <w:rPr>
                      <w:color w:val="002060"/>
                    </w:rPr>
                  </w:pPr>
                  <w:r w:rsidRPr="00CC0113">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619309" w14:textId="77777777" w:rsidR="00001A18" w:rsidRPr="00CC0113" w:rsidRDefault="00001A18" w:rsidP="00C73F94">
                  <w:pPr>
                    <w:pStyle w:val="rowtabella0"/>
                    <w:rPr>
                      <w:color w:val="002060"/>
                    </w:rPr>
                  </w:pPr>
                  <w:r w:rsidRPr="00CC0113">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5267AF" w14:textId="77777777" w:rsidR="00001A18" w:rsidRPr="00CC0113" w:rsidRDefault="00001A18" w:rsidP="00C73F94">
                  <w:pPr>
                    <w:pStyle w:val="rowtabella0"/>
                    <w:jc w:val="center"/>
                    <w:rPr>
                      <w:color w:val="002060"/>
                    </w:rPr>
                  </w:pPr>
                  <w:r w:rsidRPr="00CC0113">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606CE3" w14:textId="77777777" w:rsidR="00001A18" w:rsidRPr="00CC0113" w:rsidRDefault="00001A18" w:rsidP="00C73F94">
                  <w:pPr>
                    <w:pStyle w:val="rowtabella0"/>
                    <w:jc w:val="center"/>
                    <w:rPr>
                      <w:color w:val="002060"/>
                    </w:rPr>
                  </w:pPr>
                  <w:r w:rsidRPr="00CC0113">
                    <w:rPr>
                      <w:color w:val="002060"/>
                    </w:rPr>
                    <w:t> </w:t>
                  </w:r>
                </w:p>
              </w:tc>
            </w:tr>
            <w:tr w:rsidR="00001A18" w:rsidRPr="00CC0113" w14:paraId="22C20A7E"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CD2CDB" w14:textId="77777777" w:rsidR="00001A18" w:rsidRPr="00CC0113" w:rsidRDefault="00001A18" w:rsidP="00C73F94">
                  <w:pPr>
                    <w:pStyle w:val="rowtabella0"/>
                    <w:rPr>
                      <w:color w:val="002060"/>
                    </w:rPr>
                  </w:pPr>
                  <w:proofErr w:type="gramStart"/>
                  <w:r w:rsidRPr="00CC0113">
                    <w:rPr>
                      <w:color w:val="002060"/>
                    </w:rPr>
                    <w:t>CITTA</w:t>
                  </w:r>
                  <w:proofErr w:type="gramEnd"/>
                  <w:r w:rsidRPr="00CC0113">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3E9F3B" w14:textId="77777777" w:rsidR="00001A18" w:rsidRPr="00CC0113" w:rsidRDefault="00001A18" w:rsidP="00C73F94">
                  <w:pPr>
                    <w:pStyle w:val="rowtabella0"/>
                    <w:rPr>
                      <w:color w:val="002060"/>
                    </w:rPr>
                  </w:pPr>
                  <w:r w:rsidRPr="00CC0113">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6F73D4" w14:textId="77777777" w:rsidR="00001A18" w:rsidRPr="00CC0113" w:rsidRDefault="00001A18" w:rsidP="00C73F94">
                  <w:pPr>
                    <w:pStyle w:val="rowtabella0"/>
                    <w:jc w:val="center"/>
                    <w:rPr>
                      <w:color w:val="002060"/>
                    </w:rPr>
                  </w:pPr>
                  <w:r w:rsidRPr="00CC0113">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BB33E1" w14:textId="77777777" w:rsidR="00001A18" w:rsidRPr="00CC0113" w:rsidRDefault="00001A18" w:rsidP="00C73F94">
                  <w:pPr>
                    <w:pStyle w:val="rowtabella0"/>
                    <w:jc w:val="center"/>
                    <w:rPr>
                      <w:color w:val="002060"/>
                    </w:rPr>
                  </w:pPr>
                  <w:r w:rsidRPr="00CC0113">
                    <w:rPr>
                      <w:color w:val="002060"/>
                    </w:rPr>
                    <w:t> </w:t>
                  </w:r>
                </w:p>
              </w:tc>
            </w:tr>
            <w:tr w:rsidR="00001A18" w:rsidRPr="00CC0113" w14:paraId="329843AF"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194FC1" w14:textId="77777777" w:rsidR="00001A18" w:rsidRPr="00CC0113" w:rsidRDefault="00001A18" w:rsidP="00C73F94">
                  <w:pPr>
                    <w:pStyle w:val="rowtabella0"/>
                    <w:rPr>
                      <w:color w:val="002060"/>
                    </w:rPr>
                  </w:pPr>
                  <w:r w:rsidRPr="00CC0113">
                    <w:rPr>
                      <w:color w:val="002060"/>
                    </w:rPr>
                    <w:t>(1) 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1559A2" w14:textId="77777777" w:rsidR="00001A18" w:rsidRPr="00CC0113" w:rsidRDefault="00001A18" w:rsidP="00C73F94">
                  <w:pPr>
                    <w:pStyle w:val="rowtabella0"/>
                    <w:rPr>
                      <w:color w:val="002060"/>
                    </w:rPr>
                  </w:pPr>
                  <w:r w:rsidRPr="00CC0113">
                    <w:rPr>
                      <w:color w:val="002060"/>
                    </w:rPr>
                    <w:t>- AVM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1C705E" w14:textId="77777777" w:rsidR="00001A18" w:rsidRPr="00CC0113" w:rsidRDefault="00001A18" w:rsidP="00C73F94">
                  <w:pPr>
                    <w:pStyle w:val="rowtabella0"/>
                    <w:jc w:val="center"/>
                    <w:rPr>
                      <w:color w:val="002060"/>
                    </w:rPr>
                  </w:pPr>
                  <w:r w:rsidRPr="00CC011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0FC227" w14:textId="77777777" w:rsidR="00001A18" w:rsidRPr="00CC0113" w:rsidRDefault="00001A18" w:rsidP="00C73F94">
                  <w:pPr>
                    <w:pStyle w:val="rowtabella0"/>
                    <w:jc w:val="center"/>
                    <w:rPr>
                      <w:color w:val="002060"/>
                    </w:rPr>
                  </w:pPr>
                  <w:r w:rsidRPr="00CC0113">
                    <w:rPr>
                      <w:color w:val="002060"/>
                    </w:rPr>
                    <w:t> </w:t>
                  </w:r>
                </w:p>
              </w:tc>
            </w:tr>
            <w:tr w:rsidR="00001A18" w:rsidRPr="00CC0113" w14:paraId="44C598A9"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69719C" w14:textId="77777777" w:rsidR="00001A18" w:rsidRPr="00CC0113" w:rsidRDefault="00001A18" w:rsidP="00C73F94">
                  <w:pPr>
                    <w:pStyle w:val="rowtabella0"/>
                    <w:rPr>
                      <w:color w:val="002060"/>
                    </w:rPr>
                  </w:pPr>
                  <w:r w:rsidRPr="00CC0113">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3829C3" w14:textId="77777777" w:rsidR="00001A18" w:rsidRPr="00CC0113" w:rsidRDefault="00001A18" w:rsidP="00C73F94">
                  <w:pPr>
                    <w:pStyle w:val="rowtabella0"/>
                    <w:rPr>
                      <w:color w:val="002060"/>
                    </w:rPr>
                  </w:pPr>
                  <w:r w:rsidRPr="00CC0113">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A7119B" w14:textId="77777777" w:rsidR="00001A18" w:rsidRPr="00CC0113" w:rsidRDefault="00001A18" w:rsidP="00C73F94">
                  <w:pPr>
                    <w:pStyle w:val="rowtabella0"/>
                    <w:jc w:val="center"/>
                    <w:rPr>
                      <w:color w:val="002060"/>
                    </w:rPr>
                  </w:pPr>
                  <w:r w:rsidRPr="00CC011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5B3324" w14:textId="77777777" w:rsidR="00001A18" w:rsidRPr="00CC0113" w:rsidRDefault="00001A18" w:rsidP="00C73F94">
                  <w:pPr>
                    <w:pStyle w:val="rowtabella0"/>
                    <w:jc w:val="center"/>
                    <w:rPr>
                      <w:color w:val="002060"/>
                    </w:rPr>
                  </w:pPr>
                  <w:r w:rsidRPr="00CC0113">
                    <w:rPr>
                      <w:color w:val="002060"/>
                    </w:rPr>
                    <w:t> </w:t>
                  </w:r>
                </w:p>
              </w:tc>
            </w:tr>
            <w:tr w:rsidR="00001A18" w:rsidRPr="00CC0113" w14:paraId="138A31D6"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E6827" w14:textId="77777777" w:rsidR="00001A18" w:rsidRPr="00CC0113" w:rsidRDefault="00001A18" w:rsidP="00C73F94">
                  <w:pPr>
                    <w:pStyle w:val="rowtabella0"/>
                    <w:rPr>
                      <w:color w:val="002060"/>
                    </w:rPr>
                  </w:pPr>
                  <w:r w:rsidRPr="00CC0113">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E9B6C" w14:textId="77777777" w:rsidR="00001A18" w:rsidRPr="00CC0113" w:rsidRDefault="00001A18" w:rsidP="00C73F94">
                  <w:pPr>
                    <w:pStyle w:val="rowtabella0"/>
                    <w:rPr>
                      <w:color w:val="002060"/>
                    </w:rPr>
                  </w:pPr>
                  <w:r w:rsidRPr="00CC0113">
                    <w:rPr>
                      <w:color w:val="002060"/>
                    </w:rPr>
                    <w:t>- FUTSAL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D76CC" w14:textId="77777777" w:rsidR="00001A18" w:rsidRPr="00CC0113" w:rsidRDefault="00001A18" w:rsidP="00C73F94">
                  <w:pPr>
                    <w:pStyle w:val="rowtabella0"/>
                    <w:jc w:val="center"/>
                    <w:rPr>
                      <w:color w:val="002060"/>
                    </w:rPr>
                  </w:pPr>
                  <w:r w:rsidRPr="00CC0113">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32D9F" w14:textId="77777777" w:rsidR="00001A18" w:rsidRPr="00CC0113" w:rsidRDefault="00001A18" w:rsidP="00C73F94">
                  <w:pPr>
                    <w:pStyle w:val="rowtabella0"/>
                    <w:jc w:val="center"/>
                    <w:rPr>
                      <w:color w:val="002060"/>
                    </w:rPr>
                  </w:pPr>
                  <w:r w:rsidRPr="00CC0113">
                    <w:rPr>
                      <w:color w:val="002060"/>
                    </w:rPr>
                    <w:t> </w:t>
                  </w:r>
                </w:p>
              </w:tc>
            </w:tr>
            <w:tr w:rsidR="00001A18" w:rsidRPr="00CC0113" w14:paraId="0FAE18B4"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37A6A8FF" w14:textId="77777777" w:rsidR="00001A18" w:rsidRPr="00CC0113" w:rsidRDefault="00001A18" w:rsidP="00C73F94">
                  <w:pPr>
                    <w:pStyle w:val="rowtabella0"/>
                    <w:rPr>
                      <w:color w:val="002060"/>
                    </w:rPr>
                  </w:pPr>
                  <w:r w:rsidRPr="00CC0113">
                    <w:rPr>
                      <w:color w:val="002060"/>
                    </w:rPr>
                    <w:t>(1) - disputata il 15/03/2025</w:t>
                  </w:r>
                </w:p>
              </w:tc>
            </w:tr>
          </w:tbl>
          <w:p w14:paraId="24F6719B" w14:textId="77777777" w:rsidR="00001A18" w:rsidRPr="00CC0113" w:rsidRDefault="00001A18" w:rsidP="00C73F9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1625F698"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11456" w14:textId="77777777" w:rsidR="00001A18" w:rsidRPr="00CC0113" w:rsidRDefault="00001A18" w:rsidP="00C73F94">
                  <w:pPr>
                    <w:pStyle w:val="headertabella0"/>
                    <w:rPr>
                      <w:color w:val="002060"/>
                    </w:rPr>
                  </w:pPr>
                  <w:r w:rsidRPr="00CC0113">
                    <w:rPr>
                      <w:color w:val="002060"/>
                    </w:rPr>
                    <w:t>GIRONE D - 8 Giornata - R</w:t>
                  </w:r>
                </w:p>
              </w:tc>
            </w:tr>
            <w:tr w:rsidR="00001A18" w:rsidRPr="00CC0113" w14:paraId="40AFCA8B"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71E668" w14:textId="77777777" w:rsidR="00001A18" w:rsidRPr="00CC0113" w:rsidRDefault="00001A18" w:rsidP="00C73F94">
                  <w:pPr>
                    <w:pStyle w:val="rowtabella0"/>
                    <w:rPr>
                      <w:color w:val="002060"/>
                    </w:rPr>
                  </w:pPr>
                  <w:r w:rsidRPr="00CC0113">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0FEAC" w14:textId="77777777" w:rsidR="00001A18" w:rsidRPr="00CC0113" w:rsidRDefault="00001A18" w:rsidP="00C73F94">
                  <w:pPr>
                    <w:pStyle w:val="rowtabella0"/>
                    <w:rPr>
                      <w:color w:val="002060"/>
                    </w:rPr>
                  </w:pPr>
                  <w:r w:rsidRPr="00CC0113">
                    <w:rPr>
                      <w:color w:val="002060"/>
                    </w:rPr>
                    <w:t>- C.U.S. CAMERINO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6CCA0" w14:textId="77777777" w:rsidR="00001A18" w:rsidRPr="00CC0113" w:rsidRDefault="00001A18" w:rsidP="00C73F94">
                  <w:pPr>
                    <w:pStyle w:val="rowtabella0"/>
                    <w:jc w:val="center"/>
                    <w:rPr>
                      <w:color w:val="002060"/>
                    </w:rPr>
                  </w:pPr>
                  <w:r w:rsidRPr="00CC0113">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4DC30" w14:textId="77777777" w:rsidR="00001A18" w:rsidRPr="00CC0113" w:rsidRDefault="00001A18" w:rsidP="00C73F94">
                  <w:pPr>
                    <w:pStyle w:val="rowtabella0"/>
                    <w:jc w:val="center"/>
                    <w:rPr>
                      <w:color w:val="002060"/>
                    </w:rPr>
                  </w:pPr>
                  <w:r w:rsidRPr="00CC0113">
                    <w:rPr>
                      <w:color w:val="002060"/>
                    </w:rPr>
                    <w:t> </w:t>
                  </w:r>
                </w:p>
              </w:tc>
            </w:tr>
            <w:tr w:rsidR="00001A18" w:rsidRPr="00CC0113" w14:paraId="3CA3FE97"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FA1DAC" w14:textId="77777777" w:rsidR="00001A18" w:rsidRPr="00CC0113" w:rsidRDefault="00001A18" w:rsidP="00C73F94">
                  <w:pPr>
                    <w:pStyle w:val="rowtabella0"/>
                    <w:rPr>
                      <w:color w:val="002060"/>
                    </w:rPr>
                  </w:pPr>
                  <w:r w:rsidRPr="00CC0113">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512DE5" w14:textId="77777777" w:rsidR="00001A18" w:rsidRPr="00CC0113" w:rsidRDefault="00001A18" w:rsidP="00C73F94">
                  <w:pPr>
                    <w:pStyle w:val="rowtabella0"/>
                    <w:rPr>
                      <w:color w:val="002060"/>
                    </w:rPr>
                  </w:pPr>
                  <w:r w:rsidRPr="00CC0113">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5A7EF0" w14:textId="77777777" w:rsidR="00001A18" w:rsidRPr="00CC0113" w:rsidRDefault="00001A18" w:rsidP="00C73F94">
                  <w:pPr>
                    <w:pStyle w:val="rowtabella0"/>
                    <w:jc w:val="center"/>
                    <w:rPr>
                      <w:color w:val="002060"/>
                    </w:rPr>
                  </w:pPr>
                  <w:r w:rsidRPr="00CC0113">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C4815E" w14:textId="77777777" w:rsidR="00001A18" w:rsidRPr="00CC0113" w:rsidRDefault="00001A18" w:rsidP="00C73F94">
                  <w:pPr>
                    <w:pStyle w:val="rowtabella0"/>
                    <w:jc w:val="center"/>
                    <w:rPr>
                      <w:color w:val="002060"/>
                    </w:rPr>
                  </w:pPr>
                  <w:r w:rsidRPr="00CC0113">
                    <w:rPr>
                      <w:color w:val="002060"/>
                    </w:rPr>
                    <w:t> </w:t>
                  </w:r>
                </w:p>
              </w:tc>
            </w:tr>
            <w:tr w:rsidR="00001A18" w:rsidRPr="00CC0113" w14:paraId="1B954289"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6AC20A" w14:textId="77777777" w:rsidR="00001A18" w:rsidRPr="00CC0113" w:rsidRDefault="00001A18" w:rsidP="00C73F94">
                  <w:pPr>
                    <w:pStyle w:val="rowtabella0"/>
                    <w:rPr>
                      <w:color w:val="002060"/>
                    </w:rPr>
                  </w:pPr>
                  <w:r w:rsidRPr="00CC0113">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A2FC01" w14:textId="77777777" w:rsidR="00001A18" w:rsidRPr="00CC0113" w:rsidRDefault="00001A18" w:rsidP="00C73F94">
                  <w:pPr>
                    <w:pStyle w:val="rowtabella0"/>
                    <w:rPr>
                      <w:color w:val="002060"/>
                    </w:rPr>
                  </w:pPr>
                  <w:r w:rsidRPr="00CC0113">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AAB4AA" w14:textId="77777777" w:rsidR="00001A18" w:rsidRPr="00CC0113" w:rsidRDefault="00001A18" w:rsidP="00C73F94">
                  <w:pPr>
                    <w:pStyle w:val="rowtabella0"/>
                    <w:jc w:val="center"/>
                    <w:rPr>
                      <w:color w:val="002060"/>
                    </w:rPr>
                  </w:pPr>
                  <w:r w:rsidRPr="00CC0113">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E1B2CE" w14:textId="77777777" w:rsidR="00001A18" w:rsidRPr="00CC0113" w:rsidRDefault="00001A18" w:rsidP="00C73F94">
                  <w:pPr>
                    <w:pStyle w:val="rowtabella0"/>
                    <w:jc w:val="center"/>
                    <w:rPr>
                      <w:color w:val="002060"/>
                    </w:rPr>
                  </w:pPr>
                  <w:r w:rsidRPr="00CC0113">
                    <w:rPr>
                      <w:color w:val="002060"/>
                    </w:rPr>
                    <w:t> </w:t>
                  </w:r>
                </w:p>
              </w:tc>
            </w:tr>
            <w:tr w:rsidR="00001A18" w:rsidRPr="00CC0113" w14:paraId="465A1C3F"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263000" w14:textId="77777777" w:rsidR="00001A18" w:rsidRPr="00CC0113" w:rsidRDefault="00001A18" w:rsidP="00C73F94">
                  <w:pPr>
                    <w:pStyle w:val="rowtabella0"/>
                    <w:rPr>
                      <w:color w:val="002060"/>
                    </w:rPr>
                  </w:pPr>
                  <w:r w:rsidRPr="00CC0113">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0C4C9C" w14:textId="77777777" w:rsidR="00001A18" w:rsidRPr="00CC0113" w:rsidRDefault="00001A18" w:rsidP="00C73F94">
                  <w:pPr>
                    <w:pStyle w:val="rowtabella0"/>
                    <w:rPr>
                      <w:color w:val="002060"/>
                    </w:rPr>
                  </w:pPr>
                  <w:r w:rsidRPr="00CC0113">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E3E9FD" w14:textId="77777777" w:rsidR="00001A18" w:rsidRPr="00CC0113" w:rsidRDefault="00001A18" w:rsidP="00C73F94">
                  <w:pPr>
                    <w:pStyle w:val="rowtabella0"/>
                    <w:jc w:val="center"/>
                    <w:rPr>
                      <w:color w:val="002060"/>
                    </w:rPr>
                  </w:pPr>
                  <w:r w:rsidRPr="00CC0113">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948FB7" w14:textId="77777777" w:rsidR="00001A18" w:rsidRPr="00CC0113" w:rsidRDefault="00001A18" w:rsidP="00C73F94">
                  <w:pPr>
                    <w:pStyle w:val="rowtabella0"/>
                    <w:jc w:val="center"/>
                    <w:rPr>
                      <w:color w:val="002060"/>
                    </w:rPr>
                  </w:pPr>
                  <w:r w:rsidRPr="00CC0113">
                    <w:rPr>
                      <w:color w:val="002060"/>
                    </w:rPr>
                    <w:t> </w:t>
                  </w:r>
                </w:p>
              </w:tc>
            </w:tr>
            <w:tr w:rsidR="00001A18" w:rsidRPr="00CC0113" w14:paraId="4DB9D638"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FA82A5" w14:textId="77777777" w:rsidR="00001A18" w:rsidRPr="00CC0113" w:rsidRDefault="00001A18" w:rsidP="00C73F94">
                  <w:pPr>
                    <w:pStyle w:val="rowtabella0"/>
                    <w:rPr>
                      <w:color w:val="002060"/>
                    </w:rPr>
                  </w:pPr>
                  <w:r w:rsidRPr="00CC0113">
                    <w:rPr>
                      <w:color w:val="002060"/>
                    </w:rPr>
                    <w:t xml:space="preserve">(1) REAL FABRIANO </w:t>
                  </w:r>
                  <w:proofErr w:type="gramStart"/>
                  <w:r w:rsidRPr="00CC0113">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729AAD" w14:textId="77777777" w:rsidR="00001A18" w:rsidRPr="00CC0113" w:rsidRDefault="00001A18" w:rsidP="00C73F94">
                  <w:pPr>
                    <w:pStyle w:val="rowtabella0"/>
                    <w:rPr>
                      <w:color w:val="002060"/>
                    </w:rPr>
                  </w:pPr>
                  <w:r w:rsidRPr="00CC0113">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A4DB87" w14:textId="77777777" w:rsidR="00001A18" w:rsidRPr="00CC0113" w:rsidRDefault="00001A18" w:rsidP="00C73F94">
                  <w:pPr>
                    <w:pStyle w:val="rowtabella0"/>
                    <w:jc w:val="center"/>
                    <w:rPr>
                      <w:color w:val="002060"/>
                    </w:rPr>
                  </w:pPr>
                  <w:r w:rsidRPr="00CC0113">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86AD79" w14:textId="77777777" w:rsidR="00001A18" w:rsidRPr="00CC0113" w:rsidRDefault="00001A18" w:rsidP="00C73F94">
                  <w:pPr>
                    <w:pStyle w:val="rowtabella0"/>
                    <w:jc w:val="center"/>
                    <w:rPr>
                      <w:color w:val="002060"/>
                    </w:rPr>
                  </w:pPr>
                  <w:r w:rsidRPr="00CC0113">
                    <w:rPr>
                      <w:color w:val="002060"/>
                    </w:rPr>
                    <w:t> </w:t>
                  </w:r>
                </w:p>
              </w:tc>
            </w:tr>
            <w:tr w:rsidR="00001A18" w:rsidRPr="00CC0113" w14:paraId="18ED9CF6"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5C0552" w14:textId="77777777" w:rsidR="00001A18" w:rsidRPr="00CC0113" w:rsidRDefault="00001A18" w:rsidP="00C73F94">
                  <w:pPr>
                    <w:pStyle w:val="rowtabella0"/>
                    <w:rPr>
                      <w:color w:val="002060"/>
                    </w:rPr>
                  </w:pPr>
                  <w:r w:rsidRPr="00CC0113">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518F7" w14:textId="77777777" w:rsidR="00001A18" w:rsidRPr="00CC0113" w:rsidRDefault="00001A18" w:rsidP="00C73F94">
                  <w:pPr>
                    <w:pStyle w:val="rowtabella0"/>
                    <w:rPr>
                      <w:color w:val="002060"/>
                    </w:rPr>
                  </w:pPr>
                  <w:r w:rsidRPr="00CC0113">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BB770" w14:textId="77777777" w:rsidR="00001A18" w:rsidRPr="00CC0113" w:rsidRDefault="00001A18" w:rsidP="00C73F94">
                  <w:pPr>
                    <w:pStyle w:val="rowtabella0"/>
                    <w:jc w:val="center"/>
                    <w:rPr>
                      <w:color w:val="002060"/>
                    </w:rPr>
                  </w:pPr>
                  <w:r w:rsidRPr="00CC0113">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191954" w14:textId="77777777" w:rsidR="00001A18" w:rsidRPr="00CC0113" w:rsidRDefault="00001A18" w:rsidP="00C73F94">
                  <w:pPr>
                    <w:pStyle w:val="rowtabella0"/>
                    <w:jc w:val="center"/>
                    <w:rPr>
                      <w:color w:val="002060"/>
                    </w:rPr>
                  </w:pPr>
                  <w:r w:rsidRPr="00CC0113">
                    <w:rPr>
                      <w:color w:val="002060"/>
                    </w:rPr>
                    <w:t> </w:t>
                  </w:r>
                </w:p>
              </w:tc>
            </w:tr>
            <w:tr w:rsidR="00001A18" w:rsidRPr="00CC0113" w14:paraId="3A4FBBE2"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6EAB3CFE" w14:textId="77777777" w:rsidR="00001A18" w:rsidRPr="00CC0113" w:rsidRDefault="00001A18" w:rsidP="00C73F94">
                  <w:pPr>
                    <w:pStyle w:val="rowtabella0"/>
                    <w:rPr>
                      <w:color w:val="002060"/>
                    </w:rPr>
                  </w:pPr>
                  <w:r w:rsidRPr="00CC0113">
                    <w:rPr>
                      <w:color w:val="002060"/>
                    </w:rPr>
                    <w:t>(1) - disputata il 15/03/2025</w:t>
                  </w:r>
                </w:p>
              </w:tc>
            </w:tr>
          </w:tbl>
          <w:p w14:paraId="1FE79E40" w14:textId="77777777" w:rsidR="00001A18" w:rsidRPr="00CC0113" w:rsidRDefault="00001A18" w:rsidP="00C73F94">
            <w:pPr>
              <w:rPr>
                <w:color w:val="002060"/>
              </w:rPr>
            </w:pPr>
          </w:p>
        </w:tc>
      </w:tr>
    </w:tbl>
    <w:p w14:paraId="33DD91C8" w14:textId="77777777" w:rsidR="00001A18" w:rsidRPr="00CC0113" w:rsidRDefault="00001A18" w:rsidP="00001A18">
      <w:pPr>
        <w:pStyle w:val="breakline"/>
        <w:rPr>
          <w:rFonts w:eastAsiaTheme="minorEastAsia"/>
          <w:color w:val="002060"/>
        </w:rPr>
      </w:pPr>
    </w:p>
    <w:p w14:paraId="562E6EC9" w14:textId="77777777" w:rsidR="00001A18" w:rsidRPr="00CC0113" w:rsidRDefault="00001A18" w:rsidP="00001A18">
      <w:pPr>
        <w:pStyle w:val="breakline"/>
        <w:rPr>
          <w:color w:val="002060"/>
        </w:rPr>
      </w:pPr>
    </w:p>
    <w:p w14:paraId="4E5CF9A6" w14:textId="77777777" w:rsidR="00001A18" w:rsidRPr="00CC0113" w:rsidRDefault="00001A18" w:rsidP="00001A18">
      <w:pPr>
        <w:pStyle w:val="sottotitolocampionato10"/>
        <w:rPr>
          <w:color w:val="002060"/>
        </w:rPr>
      </w:pPr>
      <w:r w:rsidRPr="00CC0113">
        <w:rPr>
          <w:color w:val="002060"/>
        </w:rPr>
        <w:t>RISULTATI UFFICIALI GARE DEL 14/03/2025</w:t>
      </w:r>
    </w:p>
    <w:p w14:paraId="12314187" w14:textId="77777777" w:rsidR="00BE3CB5" w:rsidRPr="00807466" w:rsidRDefault="00BE3CB5" w:rsidP="00BE3CB5">
      <w:pPr>
        <w:pStyle w:val="sottotitolocampionato20"/>
        <w:spacing w:before="0" w:beforeAutospacing="0" w:after="0" w:afterAutospacing="0"/>
        <w:rPr>
          <w:rFonts w:ascii="Arial" w:hAnsi="Arial" w:cs="Arial"/>
          <w:color w:val="002060"/>
          <w:sz w:val="20"/>
          <w:szCs w:val="20"/>
        </w:rPr>
      </w:pPr>
      <w:r w:rsidRPr="00807466">
        <w:rPr>
          <w:rFonts w:ascii="Arial" w:hAnsi="Arial" w:cs="Arial"/>
          <w:color w:val="002060"/>
          <w:sz w:val="20"/>
          <w:szCs w:val="20"/>
        </w:rPr>
        <w:t>Si trascrivono qui di seguito i risultati ufficiali delle gare disputate</w:t>
      </w:r>
    </w:p>
    <w:p w14:paraId="02E413DE" w14:textId="77777777" w:rsidR="00001A18" w:rsidRPr="00CC0113" w:rsidRDefault="00001A18" w:rsidP="00001A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01A18" w:rsidRPr="00CC0113" w14:paraId="6061EB65"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2246F972"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AE319" w14:textId="77777777" w:rsidR="00001A18" w:rsidRPr="00CC0113" w:rsidRDefault="00001A18" w:rsidP="00C73F94">
                  <w:pPr>
                    <w:pStyle w:val="headertabella0"/>
                    <w:rPr>
                      <w:color w:val="002060"/>
                    </w:rPr>
                  </w:pPr>
                  <w:r w:rsidRPr="00CC0113">
                    <w:rPr>
                      <w:color w:val="002060"/>
                    </w:rPr>
                    <w:t>GIRONE E - 10 Giornata - R</w:t>
                  </w:r>
                </w:p>
              </w:tc>
            </w:tr>
            <w:tr w:rsidR="00001A18" w:rsidRPr="00CC0113" w14:paraId="39456436"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DC6034" w14:textId="77777777" w:rsidR="00001A18" w:rsidRPr="00CC0113" w:rsidRDefault="00001A18" w:rsidP="00C73F94">
                  <w:pPr>
                    <w:pStyle w:val="rowtabella0"/>
                    <w:rPr>
                      <w:color w:val="002060"/>
                    </w:rPr>
                  </w:pPr>
                  <w:r w:rsidRPr="00CC0113">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37C42" w14:textId="77777777" w:rsidR="00001A18" w:rsidRPr="00CC0113" w:rsidRDefault="00001A18" w:rsidP="00C73F94">
                  <w:pPr>
                    <w:pStyle w:val="rowtabella0"/>
                    <w:rPr>
                      <w:color w:val="002060"/>
                    </w:rPr>
                  </w:pPr>
                  <w:r w:rsidRPr="00CC0113">
                    <w:rPr>
                      <w:color w:val="002060"/>
                    </w:rPr>
                    <w:t>- CSI MONTEFIORE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2FA39" w14:textId="77777777" w:rsidR="00001A18" w:rsidRPr="00CC0113" w:rsidRDefault="00001A18" w:rsidP="00C73F94">
                  <w:pPr>
                    <w:pStyle w:val="rowtabella0"/>
                    <w:jc w:val="center"/>
                    <w:rPr>
                      <w:color w:val="002060"/>
                    </w:rPr>
                  </w:pPr>
                  <w:r w:rsidRPr="00CC0113">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61520" w14:textId="77777777" w:rsidR="00001A18" w:rsidRPr="00CC0113" w:rsidRDefault="00001A18" w:rsidP="00C73F94">
                  <w:pPr>
                    <w:pStyle w:val="rowtabella0"/>
                    <w:jc w:val="center"/>
                    <w:rPr>
                      <w:color w:val="002060"/>
                    </w:rPr>
                  </w:pPr>
                  <w:r w:rsidRPr="00CC0113">
                    <w:rPr>
                      <w:color w:val="002060"/>
                    </w:rPr>
                    <w:t> </w:t>
                  </w:r>
                </w:p>
              </w:tc>
            </w:tr>
            <w:tr w:rsidR="00001A18" w:rsidRPr="00CC0113" w14:paraId="24B55708"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224190" w14:textId="77777777" w:rsidR="00001A18" w:rsidRPr="00CC0113" w:rsidRDefault="00001A18" w:rsidP="00C73F94">
                  <w:pPr>
                    <w:pStyle w:val="rowtabella0"/>
                    <w:rPr>
                      <w:color w:val="002060"/>
                    </w:rPr>
                  </w:pPr>
                  <w:r w:rsidRPr="00CC0113">
                    <w:rPr>
                      <w:color w:val="002060"/>
                    </w:rPr>
                    <w:t xml:space="preserve">CALCIO </w:t>
                  </w:r>
                  <w:proofErr w:type="gramStart"/>
                  <w:r w:rsidRPr="00CC0113">
                    <w:rPr>
                      <w:color w:val="002060"/>
                    </w:rPr>
                    <w:t>S.ELPIDIO</w:t>
                  </w:r>
                  <w:proofErr w:type="gramEnd"/>
                  <w:r w:rsidRPr="00CC0113">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39F1E6" w14:textId="77777777" w:rsidR="00001A18" w:rsidRPr="00CC0113" w:rsidRDefault="00001A18" w:rsidP="00C73F94">
                  <w:pPr>
                    <w:pStyle w:val="rowtabella0"/>
                    <w:rPr>
                      <w:color w:val="002060"/>
                    </w:rPr>
                  </w:pPr>
                  <w:r w:rsidRPr="00CC0113">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01F46C" w14:textId="77777777" w:rsidR="00001A18" w:rsidRPr="00CC0113" w:rsidRDefault="00001A18" w:rsidP="00C73F94">
                  <w:pPr>
                    <w:pStyle w:val="rowtabella0"/>
                    <w:jc w:val="center"/>
                    <w:rPr>
                      <w:color w:val="002060"/>
                    </w:rPr>
                  </w:pPr>
                  <w:r w:rsidRPr="00CC011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0AB458" w14:textId="77777777" w:rsidR="00001A18" w:rsidRPr="00CC0113" w:rsidRDefault="00001A18" w:rsidP="00C73F94">
                  <w:pPr>
                    <w:pStyle w:val="rowtabella0"/>
                    <w:jc w:val="center"/>
                    <w:rPr>
                      <w:color w:val="002060"/>
                    </w:rPr>
                  </w:pPr>
                  <w:r w:rsidRPr="00CC0113">
                    <w:rPr>
                      <w:color w:val="002060"/>
                    </w:rPr>
                    <w:t> </w:t>
                  </w:r>
                </w:p>
              </w:tc>
            </w:tr>
            <w:tr w:rsidR="00001A18" w:rsidRPr="00CC0113" w14:paraId="4E392E15"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D8972F" w14:textId="77777777" w:rsidR="00001A18" w:rsidRPr="00CC0113" w:rsidRDefault="00001A18" w:rsidP="00C73F94">
                  <w:pPr>
                    <w:pStyle w:val="rowtabella0"/>
                    <w:rPr>
                      <w:color w:val="002060"/>
                    </w:rPr>
                  </w:pPr>
                  <w:r w:rsidRPr="00CC0113">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2CD8A4" w14:textId="77777777" w:rsidR="00001A18" w:rsidRPr="00CC0113" w:rsidRDefault="00001A18" w:rsidP="00C73F94">
                  <w:pPr>
                    <w:pStyle w:val="rowtabella0"/>
                    <w:rPr>
                      <w:color w:val="002060"/>
                    </w:rPr>
                  </w:pPr>
                  <w:r w:rsidRPr="00CC0113">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7FDB01" w14:textId="77777777" w:rsidR="00001A18" w:rsidRPr="00CC0113" w:rsidRDefault="00001A18" w:rsidP="00C73F94">
                  <w:pPr>
                    <w:pStyle w:val="rowtabella0"/>
                    <w:jc w:val="center"/>
                    <w:rPr>
                      <w:color w:val="002060"/>
                    </w:rPr>
                  </w:pPr>
                  <w:r w:rsidRPr="00CC0113">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017D85" w14:textId="77777777" w:rsidR="00001A18" w:rsidRPr="00CC0113" w:rsidRDefault="00001A18" w:rsidP="00C73F94">
                  <w:pPr>
                    <w:pStyle w:val="rowtabella0"/>
                    <w:jc w:val="center"/>
                    <w:rPr>
                      <w:color w:val="002060"/>
                    </w:rPr>
                  </w:pPr>
                  <w:r w:rsidRPr="00CC0113">
                    <w:rPr>
                      <w:color w:val="002060"/>
                    </w:rPr>
                    <w:t> </w:t>
                  </w:r>
                </w:p>
              </w:tc>
            </w:tr>
            <w:tr w:rsidR="00001A18" w:rsidRPr="00CC0113" w14:paraId="44A9982B"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A9C282" w14:textId="77777777" w:rsidR="00001A18" w:rsidRPr="00CC0113" w:rsidRDefault="00001A18" w:rsidP="00C73F94">
                  <w:pPr>
                    <w:pStyle w:val="rowtabella0"/>
                    <w:rPr>
                      <w:color w:val="002060"/>
                    </w:rPr>
                  </w:pPr>
                  <w:r w:rsidRPr="00CC0113">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97B7C3" w14:textId="77777777" w:rsidR="00001A18" w:rsidRPr="00CC0113" w:rsidRDefault="00001A18" w:rsidP="00C73F94">
                  <w:pPr>
                    <w:pStyle w:val="rowtabella0"/>
                    <w:rPr>
                      <w:color w:val="002060"/>
                    </w:rPr>
                  </w:pPr>
                  <w:r w:rsidRPr="00CC0113">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719911" w14:textId="77777777" w:rsidR="00001A18" w:rsidRPr="00CC0113" w:rsidRDefault="00001A18" w:rsidP="00C73F94">
                  <w:pPr>
                    <w:pStyle w:val="rowtabella0"/>
                    <w:jc w:val="center"/>
                    <w:rPr>
                      <w:color w:val="002060"/>
                    </w:rPr>
                  </w:pPr>
                  <w:r w:rsidRPr="00CC0113">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0A213A" w14:textId="77777777" w:rsidR="00001A18" w:rsidRPr="00CC0113" w:rsidRDefault="00001A18" w:rsidP="00C73F94">
                  <w:pPr>
                    <w:pStyle w:val="rowtabella0"/>
                    <w:jc w:val="center"/>
                    <w:rPr>
                      <w:color w:val="002060"/>
                    </w:rPr>
                  </w:pPr>
                  <w:r w:rsidRPr="00CC0113">
                    <w:rPr>
                      <w:color w:val="002060"/>
                    </w:rPr>
                    <w:t> </w:t>
                  </w:r>
                </w:p>
              </w:tc>
            </w:tr>
            <w:tr w:rsidR="00001A18" w:rsidRPr="00CC0113" w14:paraId="562A9A69"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3F8B41" w14:textId="77777777" w:rsidR="00001A18" w:rsidRPr="00CC0113" w:rsidRDefault="00001A18" w:rsidP="00C73F94">
                  <w:pPr>
                    <w:pStyle w:val="rowtabella0"/>
                    <w:rPr>
                      <w:color w:val="002060"/>
                    </w:rPr>
                  </w:pPr>
                  <w:r w:rsidRPr="00CC0113">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CE0A17" w14:textId="77777777" w:rsidR="00001A18" w:rsidRPr="00CC0113" w:rsidRDefault="00001A18" w:rsidP="00C73F94">
                  <w:pPr>
                    <w:pStyle w:val="rowtabella0"/>
                    <w:rPr>
                      <w:color w:val="002060"/>
                    </w:rPr>
                  </w:pPr>
                  <w:r w:rsidRPr="00CC0113">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65E726" w14:textId="77777777" w:rsidR="00001A18" w:rsidRPr="00CC0113" w:rsidRDefault="00001A18" w:rsidP="00C73F94">
                  <w:pPr>
                    <w:pStyle w:val="rowtabella0"/>
                    <w:jc w:val="center"/>
                    <w:rPr>
                      <w:color w:val="002060"/>
                    </w:rPr>
                  </w:pPr>
                  <w:r w:rsidRPr="00CC0113">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6191FE" w14:textId="77777777" w:rsidR="00001A18" w:rsidRPr="00CC0113" w:rsidRDefault="00001A18" w:rsidP="00C73F94">
                  <w:pPr>
                    <w:pStyle w:val="rowtabella0"/>
                    <w:jc w:val="center"/>
                    <w:rPr>
                      <w:color w:val="002060"/>
                    </w:rPr>
                  </w:pPr>
                  <w:r w:rsidRPr="00CC0113">
                    <w:rPr>
                      <w:color w:val="002060"/>
                    </w:rPr>
                    <w:t> </w:t>
                  </w:r>
                </w:p>
              </w:tc>
            </w:tr>
            <w:tr w:rsidR="00001A18" w:rsidRPr="00CC0113" w14:paraId="6E0CA6BC"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727F84" w14:textId="77777777" w:rsidR="00001A18" w:rsidRPr="00CC0113" w:rsidRDefault="00001A18" w:rsidP="00C73F94">
                  <w:pPr>
                    <w:pStyle w:val="rowtabella0"/>
                    <w:rPr>
                      <w:color w:val="002060"/>
                    </w:rPr>
                  </w:pPr>
                  <w:r w:rsidRPr="00CC0113">
                    <w:rPr>
                      <w:color w:val="002060"/>
                    </w:rPr>
                    <w:t>(1)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2CED5" w14:textId="77777777" w:rsidR="00001A18" w:rsidRPr="00CC0113" w:rsidRDefault="00001A18" w:rsidP="00C73F94">
                  <w:pPr>
                    <w:pStyle w:val="rowtabella0"/>
                    <w:rPr>
                      <w:color w:val="002060"/>
                    </w:rPr>
                  </w:pPr>
                  <w:r w:rsidRPr="00CC0113">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5A017" w14:textId="77777777" w:rsidR="00001A18" w:rsidRPr="00CC0113" w:rsidRDefault="00001A18" w:rsidP="00C73F94">
                  <w:pPr>
                    <w:pStyle w:val="rowtabella0"/>
                    <w:jc w:val="center"/>
                    <w:rPr>
                      <w:color w:val="002060"/>
                    </w:rPr>
                  </w:pPr>
                  <w:r w:rsidRPr="00CC0113">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B5C9B" w14:textId="77777777" w:rsidR="00001A18" w:rsidRPr="00CC0113" w:rsidRDefault="00001A18" w:rsidP="00C73F94">
                  <w:pPr>
                    <w:pStyle w:val="rowtabella0"/>
                    <w:jc w:val="center"/>
                    <w:rPr>
                      <w:color w:val="002060"/>
                    </w:rPr>
                  </w:pPr>
                  <w:r w:rsidRPr="00CC0113">
                    <w:rPr>
                      <w:color w:val="002060"/>
                    </w:rPr>
                    <w:t> </w:t>
                  </w:r>
                </w:p>
              </w:tc>
            </w:tr>
            <w:tr w:rsidR="00001A18" w:rsidRPr="00CC0113" w14:paraId="2A423E7A"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766560DF" w14:textId="77777777" w:rsidR="00001A18" w:rsidRPr="00CC0113" w:rsidRDefault="00001A18" w:rsidP="00C73F94">
                  <w:pPr>
                    <w:pStyle w:val="rowtabella0"/>
                    <w:rPr>
                      <w:color w:val="002060"/>
                    </w:rPr>
                  </w:pPr>
                  <w:r w:rsidRPr="00CC0113">
                    <w:rPr>
                      <w:color w:val="002060"/>
                    </w:rPr>
                    <w:t>(1) - disputata il 16/03/2025</w:t>
                  </w:r>
                </w:p>
              </w:tc>
            </w:tr>
          </w:tbl>
          <w:p w14:paraId="4A63A4B6" w14:textId="77777777" w:rsidR="00001A18" w:rsidRPr="00CC0113" w:rsidRDefault="00001A18" w:rsidP="00C73F9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4429D318"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2C483" w14:textId="77777777" w:rsidR="00001A18" w:rsidRPr="00CC0113" w:rsidRDefault="00001A18" w:rsidP="00C73F94">
                  <w:pPr>
                    <w:pStyle w:val="headertabella0"/>
                    <w:rPr>
                      <w:color w:val="002060"/>
                    </w:rPr>
                  </w:pPr>
                  <w:r w:rsidRPr="00CC0113">
                    <w:rPr>
                      <w:color w:val="002060"/>
                    </w:rPr>
                    <w:t>GIRONE F - 10 Giornata - R</w:t>
                  </w:r>
                </w:p>
              </w:tc>
            </w:tr>
            <w:tr w:rsidR="00001A18" w:rsidRPr="00CC0113" w14:paraId="645164AC"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942327" w14:textId="77777777" w:rsidR="00001A18" w:rsidRPr="00CC0113" w:rsidRDefault="00001A18" w:rsidP="00C73F94">
                  <w:pPr>
                    <w:pStyle w:val="rowtabella0"/>
                    <w:rPr>
                      <w:color w:val="002060"/>
                    </w:rPr>
                  </w:pPr>
                  <w:r w:rsidRPr="00CC0113">
                    <w:rPr>
                      <w:color w:val="002060"/>
                    </w:rPr>
                    <w:t>FUTSAL COMUNANZA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54411" w14:textId="77777777" w:rsidR="00001A18" w:rsidRPr="00CC0113" w:rsidRDefault="00001A18" w:rsidP="00C73F94">
                  <w:pPr>
                    <w:pStyle w:val="rowtabella0"/>
                    <w:rPr>
                      <w:color w:val="002060"/>
                    </w:rPr>
                  </w:pPr>
                  <w:r w:rsidRPr="00CC0113">
                    <w:rPr>
                      <w:color w:val="002060"/>
                    </w:rPr>
                    <w:t>-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12329" w14:textId="77777777" w:rsidR="00001A18" w:rsidRPr="00CC0113" w:rsidRDefault="00001A18" w:rsidP="00C73F94">
                  <w:pPr>
                    <w:pStyle w:val="rowtabella0"/>
                    <w:jc w:val="center"/>
                    <w:rPr>
                      <w:color w:val="002060"/>
                    </w:rPr>
                  </w:pPr>
                  <w:r w:rsidRPr="00CC0113">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0E8D59" w14:textId="77777777" w:rsidR="00001A18" w:rsidRPr="00CC0113" w:rsidRDefault="00001A18" w:rsidP="00C73F94">
                  <w:pPr>
                    <w:pStyle w:val="rowtabella0"/>
                    <w:jc w:val="center"/>
                    <w:rPr>
                      <w:color w:val="002060"/>
                    </w:rPr>
                  </w:pPr>
                  <w:r w:rsidRPr="00CC0113">
                    <w:rPr>
                      <w:color w:val="002060"/>
                    </w:rPr>
                    <w:t> </w:t>
                  </w:r>
                </w:p>
              </w:tc>
            </w:tr>
            <w:tr w:rsidR="00001A18" w:rsidRPr="00CC0113" w14:paraId="35E6F45A"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90166B" w14:textId="77777777" w:rsidR="00001A18" w:rsidRPr="00CC0113" w:rsidRDefault="00001A18" w:rsidP="00C73F94">
                  <w:pPr>
                    <w:pStyle w:val="rowtabella0"/>
                    <w:rPr>
                      <w:color w:val="002060"/>
                    </w:rPr>
                  </w:pPr>
                  <w:r w:rsidRPr="00CC0113">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B8CAFB" w14:textId="77777777" w:rsidR="00001A18" w:rsidRPr="00CC0113" w:rsidRDefault="00001A18" w:rsidP="00C73F94">
                  <w:pPr>
                    <w:pStyle w:val="rowtabella0"/>
                    <w:rPr>
                      <w:color w:val="002060"/>
                    </w:rPr>
                  </w:pPr>
                  <w:r w:rsidRPr="00CC0113">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4FDD4B" w14:textId="77777777" w:rsidR="00001A18" w:rsidRPr="00CC0113" w:rsidRDefault="00001A18" w:rsidP="00C73F94">
                  <w:pPr>
                    <w:pStyle w:val="rowtabella0"/>
                    <w:jc w:val="center"/>
                    <w:rPr>
                      <w:color w:val="002060"/>
                    </w:rPr>
                  </w:pPr>
                  <w:r w:rsidRPr="00CC011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E9657C" w14:textId="77777777" w:rsidR="00001A18" w:rsidRPr="00CC0113" w:rsidRDefault="00001A18" w:rsidP="00C73F94">
                  <w:pPr>
                    <w:pStyle w:val="rowtabella0"/>
                    <w:jc w:val="center"/>
                    <w:rPr>
                      <w:color w:val="002060"/>
                    </w:rPr>
                  </w:pPr>
                  <w:r w:rsidRPr="00CC0113">
                    <w:rPr>
                      <w:color w:val="002060"/>
                    </w:rPr>
                    <w:t> </w:t>
                  </w:r>
                </w:p>
              </w:tc>
            </w:tr>
            <w:tr w:rsidR="00001A18" w:rsidRPr="00CC0113" w14:paraId="7EF35583"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390446" w14:textId="77777777" w:rsidR="00001A18" w:rsidRPr="00CC0113" w:rsidRDefault="00001A18" w:rsidP="00C73F94">
                  <w:pPr>
                    <w:pStyle w:val="rowtabella0"/>
                    <w:rPr>
                      <w:color w:val="002060"/>
                    </w:rPr>
                  </w:pPr>
                  <w:r w:rsidRPr="00CC0113">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65DAA1" w14:textId="77777777" w:rsidR="00001A18" w:rsidRPr="00CC0113" w:rsidRDefault="00001A18" w:rsidP="00C73F94">
                  <w:pPr>
                    <w:pStyle w:val="rowtabella0"/>
                    <w:rPr>
                      <w:color w:val="002060"/>
                    </w:rPr>
                  </w:pPr>
                  <w:r w:rsidRPr="00CC0113">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812D39" w14:textId="77777777" w:rsidR="00001A18" w:rsidRPr="00CC0113" w:rsidRDefault="00001A18" w:rsidP="00C73F94">
                  <w:pPr>
                    <w:pStyle w:val="rowtabella0"/>
                    <w:jc w:val="center"/>
                    <w:rPr>
                      <w:color w:val="002060"/>
                    </w:rPr>
                  </w:pPr>
                  <w:r w:rsidRPr="00CC011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B0E2A3" w14:textId="77777777" w:rsidR="00001A18" w:rsidRPr="00CC0113" w:rsidRDefault="00001A18" w:rsidP="00C73F94">
                  <w:pPr>
                    <w:pStyle w:val="rowtabella0"/>
                    <w:jc w:val="center"/>
                    <w:rPr>
                      <w:color w:val="002060"/>
                    </w:rPr>
                  </w:pPr>
                  <w:r w:rsidRPr="00CC0113">
                    <w:rPr>
                      <w:color w:val="002060"/>
                    </w:rPr>
                    <w:t> </w:t>
                  </w:r>
                </w:p>
              </w:tc>
            </w:tr>
            <w:tr w:rsidR="00001A18" w:rsidRPr="00CC0113" w14:paraId="17F2D760"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247BAC" w14:textId="77777777" w:rsidR="00001A18" w:rsidRPr="00CC0113" w:rsidRDefault="00001A18" w:rsidP="00C73F94">
                  <w:pPr>
                    <w:pStyle w:val="rowtabella0"/>
                    <w:rPr>
                      <w:color w:val="002060"/>
                    </w:rPr>
                  </w:pPr>
                  <w:r w:rsidRPr="00CC0113">
                    <w:rPr>
                      <w:color w:val="002060"/>
                    </w:rPr>
                    <w:t>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A963B5" w14:textId="77777777" w:rsidR="00001A18" w:rsidRPr="00CC0113" w:rsidRDefault="00001A18" w:rsidP="00C73F94">
                  <w:pPr>
                    <w:pStyle w:val="rowtabella0"/>
                    <w:rPr>
                      <w:color w:val="002060"/>
                    </w:rPr>
                  </w:pPr>
                  <w:r w:rsidRPr="00CC0113">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62D1A6" w14:textId="77777777" w:rsidR="00001A18" w:rsidRPr="00CC0113" w:rsidRDefault="00001A18" w:rsidP="00C73F94">
                  <w:pPr>
                    <w:pStyle w:val="rowtabella0"/>
                    <w:jc w:val="center"/>
                    <w:rPr>
                      <w:color w:val="002060"/>
                    </w:rPr>
                  </w:pPr>
                  <w:r w:rsidRPr="00CC0113">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119E4E" w14:textId="77777777" w:rsidR="00001A18" w:rsidRPr="00CC0113" w:rsidRDefault="00001A18" w:rsidP="00C73F94">
                  <w:pPr>
                    <w:pStyle w:val="rowtabella0"/>
                    <w:jc w:val="center"/>
                    <w:rPr>
                      <w:color w:val="002060"/>
                    </w:rPr>
                  </w:pPr>
                  <w:r w:rsidRPr="00CC0113">
                    <w:rPr>
                      <w:color w:val="002060"/>
                    </w:rPr>
                    <w:t> </w:t>
                  </w:r>
                </w:p>
              </w:tc>
            </w:tr>
            <w:tr w:rsidR="00001A18" w:rsidRPr="00CC0113" w14:paraId="0105B882"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3D4AD3" w14:textId="77777777" w:rsidR="00001A18" w:rsidRPr="00CC0113" w:rsidRDefault="00001A18" w:rsidP="00C73F94">
                  <w:pPr>
                    <w:pStyle w:val="rowtabella0"/>
                    <w:rPr>
                      <w:color w:val="002060"/>
                    </w:rPr>
                  </w:pPr>
                  <w:r w:rsidRPr="00CC0113">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6C6F65" w14:textId="77777777" w:rsidR="00001A18" w:rsidRPr="00CC0113" w:rsidRDefault="00001A18" w:rsidP="00C73F94">
                  <w:pPr>
                    <w:pStyle w:val="rowtabella0"/>
                    <w:rPr>
                      <w:color w:val="002060"/>
                    </w:rPr>
                  </w:pPr>
                  <w:r w:rsidRPr="00CC0113">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FA615C" w14:textId="77777777" w:rsidR="00001A18" w:rsidRPr="00CC0113" w:rsidRDefault="00001A18" w:rsidP="00C73F94">
                  <w:pPr>
                    <w:pStyle w:val="rowtabella0"/>
                    <w:jc w:val="center"/>
                    <w:rPr>
                      <w:color w:val="002060"/>
                    </w:rPr>
                  </w:pPr>
                  <w:r w:rsidRPr="00CC0113">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760760" w14:textId="77777777" w:rsidR="00001A18" w:rsidRPr="00CC0113" w:rsidRDefault="00001A18" w:rsidP="00C73F94">
                  <w:pPr>
                    <w:pStyle w:val="rowtabella0"/>
                    <w:jc w:val="center"/>
                    <w:rPr>
                      <w:color w:val="002060"/>
                    </w:rPr>
                  </w:pPr>
                  <w:r w:rsidRPr="00CC0113">
                    <w:rPr>
                      <w:color w:val="002060"/>
                    </w:rPr>
                    <w:t> </w:t>
                  </w:r>
                </w:p>
              </w:tc>
            </w:tr>
            <w:tr w:rsidR="00001A18" w:rsidRPr="00CC0113" w14:paraId="42C078C3"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840368" w14:textId="77777777" w:rsidR="00001A18" w:rsidRPr="00CC0113" w:rsidRDefault="00001A18" w:rsidP="00C73F94">
                  <w:pPr>
                    <w:pStyle w:val="rowtabella0"/>
                    <w:rPr>
                      <w:color w:val="002060"/>
                    </w:rPr>
                  </w:pPr>
                  <w:r w:rsidRPr="00CC0113">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37EC2" w14:textId="77777777" w:rsidR="00001A18" w:rsidRPr="00CC0113" w:rsidRDefault="00001A18" w:rsidP="00C73F94">
                  <w:pPr>
                    <w:pStyle w:val="rowtabella0"/>
                    <w:rPr>
                      <w:color w:val="002060"/>
                    </w:rPr>
                  </w:pPr>
                  <w:r w:rsidRPr="00CC0113">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28C79" w14:textId="77777777" w:rsidR="00001A18" w:rsidRPr="00CC0113" w:rsidRDefault="00001A18" w:rsidP="00C73F94">
                  <w:pPr>
                    <w:pStyle w:val="rowtabella0"/>
                    <w:jc w:val="center"/>
                    <w:rPr>
                      <w:color w:val="002060"/>
                    </w:rPr>
                  </w:pPr>
                  <w:r w:rsidRPr="00CC0113">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40069" w14:textId="77777777" w:rsidR="00001A18" w:rsidRPr="00CC0113" w:rsidRDefault="00001A18" w:rsidP="00C73F94">
                  <w:pPr>
                    <w:pStyle w:val="rowtabella0"/>
                    <w:jc w:val="center"/>
                    <w:rPr>
                      <w:color w:val="002060"/>
                    </w:rPr>
                  </w:pPr>
                  <w:r w:rsidRPr="00CC0113">
                    <w:rPr>
                      <w:color w:val="002060"/>
                    </w:rPr>
                    <w:t> </w:t>
                  </w:r>
                </w:p>
              </w:tc>
            </w:tr>
            <w:tr w:rsidR="00001A18" w:rsidRPr="00CC0113" w14:paraId="41840A60"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6CE5A8A7" w14:textId="77777777" w:rsidR="00001A18" w:rsidRPr="00CC0113" w:rsidRDefault="00001A18" w:rsidP="00C73F94">
                  <w:pPr>
                    <w:pStyle w:val="rowtabella0"/>
                    <w:rPr>
                      <w:color w:val="002060"/>
                    </w:rPr>
                  </w:pPr>
                  <w:r w:rsidRPr="00CC0113">
                    <w:rPr>
                      <w:color w:val="002060"/>
                    </w:rPr>
                    <w:t>(1) - disputata il 15/03/2025</w:t>
                  </w:r>
                </w:p>
              </w:tc>
            </w:tr>
          </w:tbl>
          <w:p w14:paraId="018EDA86" w14:textId="77777777" w:rsidR="00001A18" w:rsidRPr="00CC0113" w:rsidRDefault="00001A18" w:rsidP="00C73F94">
            <w:pPr>
              <w:rPr>
                <w:color w:val="002060"/>
              </w:rPr>
            </w:pPr>
          </w:p>
        </w:tc>
      </w:tr>
    </w:tbl>
    <w:p w14:paraId="27905BAF" w14:textId="77777777" w:rsidR="00001A18" w:rsidRPr="00CC0113" w:rsidRDefault="00001A18" w:rsidP="00001A18">
      <w:pPr>
        <w:pStyle w:val="breakline"/>
        <w:rPr>
          <w:rFonts w:eastAsiaTheme="minorEastAsia"/>
          <w:color w:val="002060"/>
        </w:rPr>
      </w:pPr>
    </w:p>
    <w:p w14:paraId="681A0D48" w14:textId="77777777" w:rsidR="00001A18" w:rsidRPr="00CC0113" w:rsidRDefault="00001A18" w:rsidP="00001A18">
      <w:pPr>
        <w:pStyle w:val="breakline"/>
        <w:rPr>
          <w:color w:val="002060"/>
        </w:rPr>
      </w:pPr>
    </w:p>
    <w:p w14:paraId="4A7C72A6" w14:textId="77777777" w:rsidR="00001A18" w:rsidRPr="00CC0113" w:rsidRDefault="00001A18" w:rsidP="00001A18">
      <w:pPr>
        <w:pStyle w:val="titoloprinc0"/>
        <w:rPr>
          <w:color w:val="002060"/>
        </w:rPr>
      </w:pPr>
      <w:r w:rsidRPr="00CC0113">
        <w:rPr>
          <w:color w:val="002060"/>
        </w:rPr>
        <w:t>GIUDICE SPORTIVO</w:t>
      </w:r>
    </w:p>
    <w:p w14:paraId="23472EEF" w14:textId="77777777" w:rsidR="00001A18" w:rsidRPr="00CC0113" w:rsidRDefault="00001A18" w:rsidP="00001A18">
      <w:pPr>
        <w:pStyle w:val="diffida"/>
        <w:rPr>
          <w:color w:val="002060"/>
        </w:rPr>
      </w:pPr>
      <w:r w:rsidRPr="00CC0113">
        <w:rPr>
          <w:color w:val="002060"/>
        </w:rPr>
        <w:t>Il Giudice Sportivo Avv. Agnese Lazzaretti, con l'assistenza del Segretario Angelo Castellana, nella seduta del 19/03/2025, ha adottato le decisioni che di seguito integralmente si riportano:</w:t>
      </w:r>
    </w:p>
    <w:p w14:paraId="7CE05E7D" w14:textId="77777777" w:rsidR="00001A18" w:rsidRPr="00CC0113" w:rsidRDefault="00001A18" w:rsidP="00001A18">
      <w:pPr>
        <w:pStyle w:val="titolo10"/>
        <w:rPr>
          <w:color w:val="002060"/>
        </w:rPr>
      </w:pPr>
      <w:r w:rsidRPr="00CC0113">
        <w:rPr>
          <w:color w:val="002060"/>
        </w:rPr>
        <w:lastRenderedPageBreak/>
        <w:t xml:space="preserve">GARE DEL 14/ 3/2025 </w:t>
      </w:r>
    </w:p>
    <w:p w14:paraId="74039AAF" w14:textId="77777777" w:rsidR="00BE3CB5" w:rsidRPr="00CC0113" w:rsidRDefault="00BE3CB5" w:rsidP="00BE3CB5">
      <w:pPr>
        <w:pStyle w:val="titolo20"/>
        <w:rPr>
          <w:color w:val="002060"/>
        </w:rPr>
      </w:pPr>
      <w:r w:rsidRPr="00CC0113">
        <w:rPr>
          <w:color w:val="002060"/>
        </w:rPr>
        <w:t xml:space="preserve">PREANNUNCIO DI RECLAMO </w:t>
      </w:r>
    </w:p>
    <w:p w14:paraId="49523418" w14:textId="77777777" w:rsidR="00BE3CB5" w:rsidRPr="00CC0113" w:rsidRDefault="00BE3CB5" w:rsidP="00BE3CB5">
      <w:pPr>
        <w:pStyle w:val="diffida"/>
        <w:spacing w:before="80" w:beforeAutospacing="0" w:after="40" w:afterAutospacing="0"/>
        <w:jc w:val="left"/>
        <w:rPr>
          <w:color w:val="002060"/>
        </w:rPr>
      </w:pPr>
      <w:r w:rsidRPr="00CC0113">
        <w:rPr>
          <w:color w:val="002060"/>
        </w:rPr>
        <w:t xml:space="preserve">gara del 14/ 3/2025 ALMA JUVENTUS FANO - VADO C5 </w:t>
      </w:r>
      <w:r w:rsidRPr="00CC0113">
        <w:rPr>
          <w:color w:val="002060"/>
        </w:rPr>
        <w:br/>
        <w:t xml:space="preserve">Preso atto del preannuncio di ricorso da parte della </w:t>
      </w:r>
      <w:proofErr w:type="spellStart"/>
      <w:r w:rsidRPr="00CC0113">
        <w:rPr>
          <w:color w:val="002060"/>
        </w:rPr>
        <w:t>Societa'</w:t>
      </w:r>
      <w:proofErr w:type="spellEnd"/>
      <w:r w:rsidRPr="00CC0113">
        <w:rPr>
          <w:color w:val="002060"/>
        </w:rPr>
        <w:t xml:space="preserve"> A.S.</w:t>
      </w:r>
      <w:proofErr w:type="gramStart"/>
      <w:r w:rsidRPr="00CC0113">
        <w:rPr>
          <w:color w:val="002060"/>
        </w:rPr>
        <w:t>D.VADO</w:t>
      </w:r>
      <w:proofErr w:type="gramEnd"/>
      <w:r w:rsidRPr="00CC0113">
        <w:rPr>
          <w:color w:val="002060"/>
        </w:rPr>
        <w:t xml:space="preserve"> C5 ai sensi dell'art.67 del C.G.S. si riserva decisioni di merito. </w:t>
      </w:r>
    </w:p>
    <w:p w14:paraId="3A65F20C" w14:textId="4E1754FE" w:rsidR="00BE3CB5" w:rsidRDefault="00BE3CB5" w:rsidP="00BE3CB5">
      <w:pPr>
        <w:pStyle w:val="diffida"/>
        <w:spacing w:before="80" w:beforeAutospacing="0" w:after="40" w:afterAutospacing="0"/>
        <w:jc w:val="left"/>
        <w:rPr>
          <w:color w:val="002060"/>
        </w:rPr>
      </w:pPr>
      <w:r w:rsidRPr="00CC0113">
        <w:rPr>
          <w:color w:val="002060"/>
        </w:rPr>
        <w:t xml:space="preserve">Nel relativo paragrafo, di seguito, si riportano i provvedimenti disciplinari assunti a carico di tesserati per quanto in atti. </w:t>
      </w:r>
    </w:p>
    <w:p w14:paraId="6B9FE6A6" w14:textId="6EABC0FB" w:rsidR="00BE3CB5" w:rsidRDefault="00001A18" w:rsidP="00BE3CB5">
      <w:pPr>
        <w:pStyle w:val="titolo60"/>
        <w:rPr>
          <w:color w:val="002060"/>
        </w:rPr>
      </w:pPr>
      <w:r w:rsidRPr="00CC0113">
        <w:rPr>
          <w:color w:val="002060"/>
        </w:rPr>
        <w:t xml:space="preserve">DECISIONI DEL GIUDICE SPORTIVO </w:t>
      </w:r>
    </w:p>
    <w:p w14:paraId="7C39F598" w14:textId="433082B9" w:rsidR="00001A18" w:rsidRPr="00CC0113" w:rsidRDefault="00001A18" w:rsidP="00001A18">
      <w:pPr>
        <w:pStyle w:val="diffida"/>
        <w:spacing w:before="80" w:beforeAutospacing="0" w:after="40" w:afterAutospacing="0"/>
        <w:jc w:val="left"/>
        <w:rPr>
          <w:color w:val="002060"/>
        </w:rPr>
      </w:pPr>
      <w:r w:rsidRPr="00CC0113">
        <w:rPr>
          <w:color w:val="002060"/>
        </w:rPr>
        <w:t xml:space="preserve">gara del 14/ 3/2025 ALMA JUVENTUS FANO - VADO C5 </w:t>
      </w:r>
      <w:r w:rsidRPr="00CC0113">
        <w:rPr>
          <w:color w:val="002060"/>
        </w:rPr>
        <w:br/>
        <w:t xml:space="preserve">Il Giudice Sportivo, dato atto che con </w:t>
      </w:r>
      <w:proofErr w:type="spellStart"/>
      <w:r w:rsidRPr="00CC0113">
        <w:rPr>
          <w:color w:val="002060"/>
        </w:rPr>
        <w:t>Pec</w:t>
      </w:r>
      <w:proofErr w:type="spellEnd"/>
      <w:r w:rsidRPr="00CC0113">
        <w:rPr>
          <w:color w:val="002060"/>
        </w:rPr>
        <w:t xml:space="preserve"> del 15/03/25 la società </w:t>
      </w:r>
      <w:proofErr w:type="spellStart"/>
      <w:r w:rsidRPr="00CC0113">
        <w:rPr>
          <w:color w:val="002060"/>
        </w:rPr>
        <w:t>Asd</w:t>
      </w:r>
      <w:proofErr w:type="spellEnd"/>
      <w:r w:rsidRPr="00CC0113">
        <w:rPr>
          <w:color w:val="002060"/>
        </w:rPr>
        <w:t xml:space="preserve"> Vado 5 alle ore 09:30 ha inviato preannuncio di ricorso e in data 17.03.2025 ore 07:13 presentato atto di ricorso a mezzo del quale sostiene la irregolarità dello svolgimento della gara disputata il 14/03/25 contro la società Alma Juventus Fano in quanto, nel corso della medesima, la società avversaria avrebbe utilizzato il calciatore FRONZI NICOLA in posizione irregolare poich</w:t>
      </w:r>
      <w:r w:rsidR="00BE3CB5">
        <w:rPr>
          <w:color w:val="002060"/>
        </w:rPr>
        <w:t>é</w:t>
      </w:r>
      <w:r w:rsidRPr="00CC0113">
        <w:rPr>
          <w:color w:val="002060"/>
        </w:rPr>
        <w:t xml:space="preserve"> il medesimo, non avrebbe scontato la giornata di squalifica comminata nel CU n. 91 del 05/03/2025 calcio a 5, ritiene il ricorso inammissibile. </w:t>
      </w:r>
    </w:p>
    <w:p w14:paraId="2D2C58B3" w14:textId="2123800D" w:rsidR="00BE3CB5" w:rsidRDefault="00001A18" w:rsidP="00001A18">
      <w:pPr>
        <w:pStyle w:val="diffida"/>
        <w:spacing w:before="80" w:beforeAutospacing="0" w:after="40" w:afterAutospacing="0"/>
        <w:jc w:val="left"/>
        <w:rPr>
          <w:color w:val="002060"/>
        </w:rPr>
      </w:pPr>
      <w:r w:rsidRPr="00CC0113">
        <w:rPr>
          <w:color w:val="002060"/>
        </w:rPr>
        <w:t xml:space="preserve">Infatti, il CU n. 292 Stagione Sportiva 2024/2025 pubblicato in Allegato al CU n. 71 C5 del 17.01.2025 contenete ABBREVIAZIONE DEI TERMINI PROCEDURALI DINANZI AGLI ORGANI DI GIUSTIZIA SPORTIVA PER LE ULTIME 4 GIORNATE E GLI EVENTUALI SPAREGGI DEI CAMPIONATI REGIONALI, PROVINCIALI E DISTRETTUALI DI CALCIO A 11 E DI CALCIO A 5  </w:t>
      </w:r>
      <w:r w:rsidR="00981F05">
        <w:rPr>
          <w:color w:val="002060"/>
        </w:rPr>
        <w:t xml:space="preserve">- </w:t>
      </w:r>
      <w:r w:rsidRPr="00CC0113">
        <w:rPr>
          <w:color w:val="002060"/>
        </w:rPr>
        <w:t>MASCHILI E</w:t>
      </w:r>
      <w:r w:rsidR="00BE3CB5">
        <w:rPr>
          <w:color w:val="002060"/>
        </w:rPr>
        <w:t xml:space="preserve"> </w:t>
      </w:r>
      <w:r w:rsidRPr="00CC0113">
        <w:rPr>
          <w:color w:val="002060"/>
        </w:rPr>
        <w:t>FEMMINILI</w:t>
      </w:r>
      <w:r w:rsidR="00981F05">
        <w:rPr>
          <w:color w:val="002060"/>
        </w:rPr>
        <w:t xml:space="preserve"> - </w:t>
      </w:r>
      <w:r w:rsidRPr="00CC0113">
        <w:rPr>
          <w:color w:val="002060"/>
        </w:rPr>
        <w:t xml:space="preserve"> DELLA LEGA NAZIONALE DILETTANTI E DEI CAMPIONATI REGIONALI, PROVINCIALI E DISTRETTUALI ALLIEVI E GIOVANISSIMI DI CALCIOA 11 E DI CALCIO A 5</w:t>
      </w:r>
      <w:r w:rsidR="00BE3CB5">
        <w:rPr>
          <w:color w:val="002060"/>
        </w:rPr>
        <w:t xml:space="preserve"> </w:t>
      </w:r>
      <w:r w:rsidR="00981F05">
        <w:rPr>
          <w:color w:val="002060"/>
        </w:rPr>
        <w:t xml:space="preserve">- </w:t>
      </w:r>
      <w:r w:rsidRPr="00CC0113">
        <w:rPr>
          <w:color w:val="002060"/>
        </w:rPr>
        <w:t xml:space="preserve">MASCHILI E FEMMINILI (stagione sportiva 2024/2025) prevede che: </w:t>
      </w:r>
    </w:p>
    <w:p w14:paraId="393EE671" w14:textId="77777777" w:rsidR="00BE3CB5" w:rsidRDefault="00001A18" w:rsidP="00001A18">
      <w:pPr>
        <w:pStyle w:val="diffida"/>
        <w:spacing w:before="80" w:beforeAutospacing="0" w:after="40" w:afterAutospacing="0"/>
        <w:jc w:val="left"/>
        <w:rPr>
          <w:color w:val="002060"/>
        </w:rPr>
      </w:pPr>
      <w:r w:rsidRPr="00CC0113">
        <w:rPr>
          <w:color w:val="002060"/>
        </w:rPr>
        <w:t>- il termine entro cui deve esser preannunciato il ricorso, unitamente</w:t>
      </w:r>
      <w:r w:rsidR="00BE3CB5">
        <w:rPr>
          <w:color w:val="002060"/>
        </w:rPr>
        <w:t xml:space="preserve"> </w:t>
      </w:r>
      <w:r w:rsidRPr="00CC0113">
        <w:rPr>
          <w:color w:val="002060"/>
        </w:rPr>
        <w:t xml:space="preserve">al contributo e al contestuale invio alla controparte di copia della dichiarazione di preannuncio di reclamo, resta fermo alle ore 11:00 del giorno successivo a quello in cui si è svolta la gara alla quale si riferisce; </w:t>
      </w:r>
    </w:p>
    <w:p w14:paraId="13A59B57" w14:textId="77777777" w:rsidR="00BE3CB5" w:rsidRDefault="00001A18" w:rsidP="00001A18">
      <w:pPr>
        <w:pStyle w:val="diffida"/>
        <w:spacing w:before="80" w:beforeAutospacing="0" w:after="40" w:afterAutospacing="0"/>
        <w:jc w:val="left"/>
        <w:rPr>
          <w:color w:val="002060"/>
        </w:rPr>
      </w:pPr>
      <w:r w:rsidRPr="00CC0113">
        <w:rPr>
          <w:color w:val="002060"/>
        </w:rPr>
        <w:t>-</w:t>
      </w:r>
      <w:r w:rsidR="00BE3CB5">
        <w:rPr>
          <w:color w:val="002060"/>
        </w:rPr>
        <w:t xml:space="preserve"> </w:t>
      </w:r>
      <w:r w:rsidRPr="00CC0113">
        <w:rPr>
          <w:color w:val="002060"/>
        </w:rPr>
        <w:t xml:space="preserve"> il termine entro cui deve essere depositato il ricorso presso la segreteria del Giudice Sportivo e trasmesso, ad opera del ricorrente, alla controparte è fissato alle ore 15:00 del giorno successivo a quello in cui si è svolta la gara, con allegata la prova dell</w:t>
      </w:r>
      <w:r w:rsidR="00BE3CB5">
        <w:rPr>
          <w:color w:val="002060"/>
        </w:rPr>
        <w:t>’</w:t>
      </w:r>
      <w:r w:rsidRPr="00CC0113">
        <w:rPr>
          <w:color w:val="002060"/>
        </w:rPr>
        <w:t xml:space="preserve">invio alla controparte; </w:t>
      </w:r>
    </w:p>
    <w:p w14:paraId="62EA2068" w14:textId="77777777" w:rsidR="00981F05" w:rsidRDefault="00001A18" w:rsidP="00BE3CB5">
      <w:pPr>
        <w:pStyle w:val="diffida"/>
        <w:spacing w:before="80" w:beforeAutospacing="0" w:after="40" w:afterAutospacing="0"/>
        <w:jc w:val="center"/>
        <w:rPr>
          <w:color w:val="002060"/>
        </w:rPr>
      </w:pPr>
      <w:r w:rsidRPr="00CC0113">
        <w:rPr>
          <w:color w:val="002060"/>
        </w:rPr>
        <w:t>PQM</w:t>
      </w:r>
    </w:p>
    <w:p w14:paraId="1BD348F5" w14:textId="58D44865" w:rsidR="00BE3CB5" w:rsidRDefault="00001A18" w:rsidP="00BE3CB5">
      <w:pPr>
        <w:pStyle w:val="diffida"/>
        <w:spacing w:before="80" w:beforeAutospacing="0" w:after="40" w:afterAutospacing="0"/>
        <w:jc w:val="center"/>
        <w:rPr>
          <w:color w:val="002060"/>
        </w:rPr>
      </w:pPr>
      <w:r w:rsidRPr="00CC0113">
        <w:rPr>
          <w:color w:val="002060"/>
        </w:rPr>
        <w:t>decide</w:t>
      </w:r>
    </w:p>
    <w:p w14:paraId="568FB8E9" w14:textId="53451213" w:rsidR="00001A18" w:rsidRPr="00CC0113" w:rsidRDefault="00001A18" w:rsidP="00001A18">
      <w:pPr>
        <w:pStyle w:val="diffida"/>
        <w:spacing w:before="80" w:beforeAutospacing="0" w:after="40" w:afterAutospacing="0"/>
        <w:jc w:val="left"/>
        <w:rPr>
          <w:color w:val="002060"/>
        </w:rPr>
      </w:pPr>
      <w:r w:rsidRPr="00CC0113">
        <w:rPr>
          <w:color w:val="002060"/>
        </w:rPr>
        <w:t xml:space="preserve">- Di dichiarare inammissibile il ricorso. </w:t>
      </w:r>
    </w:p>
    <w:p w14:paraId="62B5A3AD" w14:textId="77777777" w:rsidR="00001A18" w:rsidRDefault="00001A18" w:rsidP="00001A18">
      <w:pPr>
        <w:pStyle w:val="diffida"/>
        <w:spacing w:before="80" w:beforeAutospacing="0" w:after="40" w:afterAutospacing="0"/>
        <w:jc w:val="left"/>
        <w:rPr>
          <w:color w:val="002060"/>
        </w:rPr>
      </w:pPr>
      <w:r w:rsidRPr="00CC0113">
        <w:rPr>
          <w:color w:val="002060"/>
        </w:rPr>
        <w:t xml:space="preserve">- Di incamerare la relativa tassa. </w:t>
      </w:r>
    </w:p>
    <w:p w14:paraId="29D06588" w14:textId="77777777" w:rsidR="00BE3CB5" w:rsidRPr="00CC0113" w:rsidRDefault="00BE3CB5" w:rsidP="00001A18">
      <w:pPr>
        <w:pStyle w:val="diffida"/>
        <w:spacing w:before="80" w:beforeAutospacing="0" w:after="40" w:afterAutospacing="0"/>
        <w:jc w:val="left"/>
        <w:rPr>
          <w:color w:val="002060"/>
        </w:rPr>
      </w:pPr>
    </w:p>
    <w:p w14:paraId="3262974D" w14:textId="77777777" w:rsidR="00001A18" w:rsidRPr="00CC0113" w:rsidRDefault="00001A18" w:rsidP="00001A18">
      <w:pPr>
        <w:pStyle w:val="titolo7a"/>
        <w:rPr>
          <w:color w:val="002060"/>
        </w:rPr>
      </w:pPr>
      <w:r w:rsidRPr="00CC0113">
        <w:rPr>
          <w:color w:val="002060"/>
        </w:rPr>
        <w:t xml:space="preserve">PROVVEDIMENTI DISCIPLINARI </w:t>
      </w:r>
    </w:p>
    <w:p w14:paraId="0B534496"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147AD947" w14:textId="77777777" w:rsidR="00001A18" w:rsidRPr="00CC0113" w:rsidRDefault="00001A18" w:rsidP="00001A18">
      <w:pPr>
        <w:pStyle w:val="titolo30"/>
        <w:rPr>
          <w:color w:val="002060"/>
        </w:rPr>
      </w:pPr>
      <w:r w:rsidRPr="00CC0113">
        <w:rPr>
          <w:color w:val="002060"/>
        </w:rPr>
        <w:t xml:space="preserve">SOCIETA' </w:t>
      </w:r>
    </w:p>
    <w:p w14:paraId="47EE47C4" w14:textId="77777777" w:rsidR="00001A18" w:rsidRPr="00CC0113" w:rsidRDefault="00001A18" w:rsidP="00001A18">
      <w:pPr>
        <w:pStyle w:val="titolo20"/>
        <w:rPr>
          <w:color w:val="002060"/>
        </w:rPr>
      </w:pPr>
      <w:r w:rsidRPr="00CC0113">
        <w:rPr>
          <w:color w:val="002060"/>
        </w:rPr>
        <w:t xml:space="preserve">AMMENDA </w:t>
      </w:r>
    </w:p>
    <w:p w14:paraId="1B441547"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Euro 100,00 MONTECCHIO SPORT </w:t>
      </w:r>
      <w:r w:rsidRPr="00CC0113">
        <w:rPr>
          <w:color w:val="002060"/>
        </w:rPr>
        <w:br/>
        <w:t xml:space="preserve">Per rifiuto da parte dei propri calciatori di effettuare il rituale saluto del fair play al termine della gara. </w:t>
      </w:r>
    </w:p>
    <w:p w14:paraId="1DF10DED" w14:textId="77777777" w:rsidR="00001A18" w:rsidRPr="00CC0113" w:rsidRDefault="00001A18" w:rsidP="00001A18">
      <w:pPr>
        <w:pStyle w:val="titolo30"/>
        <w:rPr>
          <w:color w:val="002060"/>
        </w:rPr>
      </w:pPr>
      <w:r w:rsidRPr="00CC0113">
        <w:rPr>
          <w:color w:val="002060"/>
        </w:rPr>
        <w:t xml:space="preserve">DIRIGENTI </w:t>
      </w:r>
    </w:p>
    <w:p w14:paraId="43AFFB5D" w14:textId="77777777" w:rsidR="00001A18" w:rsidRPr="00CC0113" w:rsidRDefault="00001A18" w:rsidP="00001A18">
      <w:pPr>
        <w:pStyle w:val="titolo20"/>
        <w:rPr>
          <w:color w:val="002060"/>
        </w:rPr>
      </w:pPr>
      <w:r w:rsidRPr="00CC0113">
        <w:rPr>
          <w:color w:val="002060"/>
        </w:rPr>
        <w:t xml:space="preserve">INIBIZIONE A TEMPO OPPURE SQUALIFICA A GARE: FINO AL 2/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7840CD8" w14:textId="77777777" w:rsidTr="00C73F94">
        <w:tc>
          <w:tcPr>
            <w:tcW w:w="2200" w:type="dxa"/>
            <w:tcMar>
              <w:top w:w="20" w:type="dxa"/>
              <w:left w:w="20" w:type="dxa"/>
              <w:bottom w:w="20" w:type="dxa"/>
              <w:right w:w="20" w:type="dxa"/>
            </w:tcMar>
            <w:vAlign w:val="center"/>
            <w:hideMark/>
          </w:tcPr>
          <w:p w14:paraId="514AF673" w14:textId="77777777" w:rsidR="00001A18" w:rsidRPr="00CC0113" w:rsidRDefault="00001A18" w:rsidP="00C73F94">
            <w:pPr>
              <w:pStyle w:val="movimento"/>
              <w:rPr>
                <w:color w:val="002060"/>
              </w:rPr>
            </w:pPr>
            <w:r w:rsidRPr="00CC0113">
              <w:rPr>
                <w:color w:val="002060"/>
              </w:rPr>
              <w:t>BOCCI STEFANO</w:t>
            </w:r>
          </w:p>
        </w:tc>
        <w:tc>
          <w:tcPr>
            <w:tcW w:w="2200" w:type="dxa"/>
            <w:tcMar>
              <w:top w:w="20" w:type="dxa"/>
              <w:left w:w="20" w:type="dxa"/>
              <w:bottom w:w="20" w:type="dxa"/>
              <w:right w:w="20" w:type="dxa"/>
            </w:tcMar>
            <w:vAlign w:val="center"/>
            <w:hideMark/>
          </w:tcPr>
          <w:p w14:paraId="43DD878C" w14:textId="77777777" w:rsidR="00001A18" w:rsidRPr="00CC0113" w:rsidRDefault="00001A18" w:rsidP="00C73F94">
            <w:pPr>
              <w:pStyle w:val="movimento2"/>
              <w:rPr>
                <w:color w:val="002060"/>
              </w:rPr>
            </w:pPr>
            <w:r w:rsidRPr="00CC0113">
              <w:rPr>
                <w:color w:val="002060"/>
              </w:rPr>
              <w:t xml:space="preserve">(RIPE SAN GINESIO A.S.D.) </w:t>
            </w:r>
          </w:p>
        </w:tc>
        <w:tc>
          <w:tcPr>
            <w:tcW w:w="800" w:type="dxa"/>
            <w:tcMar>
              <w:top w:w="20" w:type="dxa"/>
              <w:left w:w="20" w:type="dxa"/>
              <w:bottom w:w="20" w:type="dxa"/>
              <w:right w:w="20" w:type="dxa"/>
            </w:tcMar>
            <w:vAlign w:val="center"/>
            <w:hideMark/>
          </w:tcPr>
          <w:p w14:paraId="24A5E3A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B1C00D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C59439F" w14:textId="77777777" w:rsidR="00001A18" w:rsidRPr="00CC0113" w:rsidRDefault="00001A18" w:rsidP="00C73F94">
            <w:pPr>
              <w:pStyle w:val="movimento2"/>
              <w:rPr>
                <w:color w:val="002060"/>
              </w:rPr>
            </w:pPr>
            <w:r w:rsidRPr="00CC0113">
              <w:rPr>
                <w:color w:val="002060"/>
              </w:rPr>
              <w:t> </w:t>
            </w:r>
          </w:p>
        </w:tc>
      </w:tr>
    </w:tbl>
    <w:p w14:paraId="3FED8B64" w14:textId="77777777" w:rsidR="00001A18" w:rsidRPr="00CC0113" w:rsidRDefault="00001A18" w:rsidP="00001A18">
      <w:pPr>
        <w:pStyle w:val="diffida"/>
        <w:spacing w:before="80" w:beforeAutospacing="0" w:after="40" w:afterAutospacing="0"/>
        <w:jc w:val="left"/>
        <w:rPr>
          <w:rFonts w:eastAsiaTheme="minorEastAsia"/>
          <w:color w:val="002060"/>
        </w:rPr>
      </w:pPr>
      <w:r w:rsidRPr="00CC0113">
        <w:rPr>
          <w:color w:val="002060"/>
        </w:rPr>
        <w:t xml:space="preserve">Per comportamento non regolamentare. Allontanato. </w:t>
      </w:r>
    </w:p>
    <w:p w14:paraId="17095BC3" w14:textId="77777777" w:rsidR="00001A18" w:rsidRPr="00CC0113" w:rsidRDefault="00001A18" w:rsidP="00001A18">
      <w:pPr>
        <w:pStyle w:val="titolo20"/>
        <w:rPr>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536B36E8" w14:textId="77777777" w:rsidTr="00C73F94">
        <w:tc>
          <w:tcPr>
            <w:tcW w:w="2200" w:type="dxa"/>
            <w:tcMar>
              <w:top w:w="20" w:type="dxa"/>
              <w:left w:w="20" w:type="dxa"/>
              <w:bottom w:w="20" w:type="dxa"/>
              <w:right w:w="20" w:type="dxa"/>
            </w:tcMar>
            <w:vAlign w:val="center"/>
            <w:hideMark/>
          </w:tcPr>
          <w:p w14:paraId="5D1218E9" w14:textId="77777777" w:rsidR="00001A18" w:rsidRPr="00CC0113" w:rsidRDefault="00001A18" w:rsidP="00C73F94">
            <w:pPr>
              <w:pStyle w:val="movimento"/>
              <w:rPr>
                <w:color w:val="002060"/>
              </w:rPr>
            </w:pPr>
            <w:r w:rsidRPr="00CC0113">
              <w:rPr>
                <w:color w:val="002060"/>
              </w:rPr>
              <w:lastRenderedPageBreak/>
              <w:t>PUCCI MAURIZIO</w:t>
            </w:r>
          </w:p>
        </w:tc>
        <w:tc>
          <w:tcPr>
            <w:tcW w:w="2200" w:type="dxa"/>
            <w:tcMar>
              <w:top w:w="20" w:type="dxa"/>
              <w:left w:w="20" w:type="dxa"/>
              <w:bottom w:w="20" w:type="dxa"/>
              <w:right w:w="20" w:type="dxa"/>
            </w:tcMar>
            <w:vAlign w:val="center"/>
            <w:hideMark/>
          </w:tcPr>
          <w:p w14:paraId="1A529104" w14:textId="77777777" w:rsidR="00001A18" w:rsidRPr="00CC0113" w:rsidRDefault="00001A18" w:rsidP="00C73F94">
            <w:pPr>
              <w:pStyle w:val="movimento2"/>
              <w:rPr>
                <w:color w:val="002060"/>
              </w:rPr>
            </w:pPr>
            <w:r w:rsidRPr="00CC0113">
              <w:rPr>
                <w:color w:val="002060"/>
              </w:rPr>
              <w:t xml:space="preserve">(FUTSAL COMUNANZA A.S.D.) </w:t>
            </w:r>
          </w:p>
        </w:tc>
        <w:tc>
          <w:tcPr>
            <w:tcW w:w="800" w:type="dxa"/>
            <w:tcMar>
              <w:top w:w="20" w:type="dxa"/>
              <w:left w:w="20" w:type="dxa"/>
              <w:bottom w:w="20" w:type="dxa"/>
              <w:right w:w="20" w:type="dxa"/>
            </w:tcMar>
            <w:vAlign w:val="center"/>
            <w:hideMark/>
          </w:tcPr>
          <w:p w14:paraId="6C920F48"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A612C4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CEC61A8" w14:textId="77777777" w:rsidR="00001A18" w:rsidRPr="00CC0113" w:rsidRDefault="00001A18" w:rsidP="00C73F94">
            <w:pPr>
              <w:pStyle w:val="movimento2"/>
              <w:rPr>
                <w:color w:val="002060"/>
              </w:rPr>
            </w:pPr>
            <w:r w:rsidRPr="00CC0113">
              <w:rPr>
                <w:color w:val="002060"/>
              </w:rPr>
              <w:t> </w:t>
            </w:r>
          </w:p>
        </w:tc>
      </w:tr>
    </w:tbl>
    <w:p w14:paraId="53264A0E" w14:textId="77777777" w:rsidR="00001A18" w:rsidRPr="00CC0113" w:rsidRDefault="00001A18" w:rsidP="00001A18">
      <w:pPr>
        <w:pStyle w:val="titolo30"/>
        <w:rPr>
          <w:rFonts w:eastAsiaTheme="minorEastAsia"/>
          <w:color w:val="002060"/>
        </w:rPr>
      </w:pPr>
      <w:r w:rsidRPr="00CC0113">
        <w:rPr>
          <w:color w:val="002060"/>
        </w:rPr>
        <w:t xml:space="preserve">ALLENATORI </w:t>
      </w:r>
    </w:p>
    <w:p w14:paraId="7EF3EAE0" w14:textId="77777777" w:rsidR="00001A18" w:rsidRPr="00CC0113" w:rsidRDefault="00001A18" w:rsidP="00001A18">
      <w:pPr>
        <w:pStyle w:val="titolo20"/>
        <w:rPr>
          <w:color w:val="002060"/>
        </w:rPr>
      </w:pPr>
      <w:r w:rsidRPr="00CC0113">
        <w:rPr>
          <w:color w:val="002060"/>
        </w:rPr>
        <w:t xml:space="preserve">SQUALIFICA FINO AL 26/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2717839" w14:textId="77777777" w:rsidTr="00C73F94">
        <w:tc>
          <w:tcPr>
            <w:tcW w:w="2200" w:type="dxa"/>
            <w:tcMar>
              <w:top w:w="20" w:type="dxa"/>
              <w:left w:w="20" w:type="dxa"/>
              <w:bottom w:w="20" w:type="dxa"/>
              <w:right w:w="20" w:type="dxa"/>
            </w:tcMar>
            <w:vAlign w:val="center"/>
            <w:hideMark/>
          </w:tcPr>
          <w:p w14:paraId="6E8693E0" w14:textId="77777777" w:rsidR="00001A18" w:rsidRPr="00CC0113" w:rsidRDefault="00001A18" w:rsidP="00C73F94">
            <w:pPr>
              <w:pStyle w:val="movimento"/>
              <w:rPr>
                <w:color w:val="002060"/>
              </w:rPr>
            </w:pPr>
            <w:r w:rsidRPr="00CC0113">
              <w:rPr>
                <w:color w:val="002060"/>
              </w:rPr>
              <w:t>VINCENTI ORLANDO</w:t>
            </w:r>
          </w:p>
        </w:tc>
        <w:tc>
          <w:tcPr>
            <w:tcW w:w="2200" w:type="dxa"/>
            <w:tcMar>
              <w:top w:w="20" w:type="dxa"/>
              <w:left w:w="20" w:type="dxa"/>
              <w:bottom w:w="20" w:type="dxa"/>
              <w:right w:w="20" w:type="dxa"/>
            </w:tcMar>
            <w:vAlign w:val="center"/>
            <w:hideMark/>
          </w:tcPr>
          <w:p w14:paraId="3BE3E5FF" w14:textId="77777777" w:rsidR="00001A18" w:rsidRPr="00CC0113" w:rsidRDefault="00001A18" w:rsidP="00C73F94">
            <w:pPr>
              <w:pStyle w:val="movimento2"/>
              <w:rPr>
                <w:color w:val="002060"/>
              </w:rPr>
            </w:pPr>
            <w:r w:rsidRPr="00CC0113">
              <w:rPr>
                <w:color w:val="002060"/>
              </w:rPr>
              <w:t xml:space="preserve">(EUROPE TT) </w:t>
            </w:r>
          </w:p>
        </w:tc>
        <w:tc>
          <w:tcPr>
            <w:tcW w:w="800" w:type="dxa"/>
            <w:tcMar>
              <w:top w:w="20" w:type="dxa"/>
              <w:left w:w="20" w:type="dxa"/>
              <w:bottom w:w="20" w:type="dxa"/>
              <w:right w:w="20" w:type="dxa"/>
            </w:tcMar>
            <w:vAlign w:val="center"/>
            <w:hideMark/>
          </w:tcPr>
          <w:p w14:paraId="30FB3796"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090481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A296E19" w14:textId="77777777" w:rsidR="00001A18" w:rsidRPr="00CC0113" w:rsidRDefault="00001A18" w:rsidP="00C73F94">
            <w:pPr>
              <w:pStyle w:val="movimento2"/>
              <w:rPr>
                <w:color w:val="002060"/>
              </w:rPr>
            </w:pPr>
            <w:r w:rsidRPr="00CC0113">
              <w:rPr>
                <w:color w:val="002060"/>
              </w:rPr>
              <w:t> </w:t>
            </w:r>
          </w:p>
        </w:tc>
      </w:tr>
    </w:tbl>
    <w:p w14:paraId="261DCC98" w14:textId="77777777" w:rsidR="00001A18" w:rsidRPr="00CC0113" w:rsidRDefault="00001A18" w:rsidP="00001A18">
      <w:pPr>
        <w:pStyle w:val="diffida"/>
        <w:spacing w:before="80" w:beforeAutospacing="0" w:after="40" w:afterAutospacing="0"/>
        <w:jc w:val="left"/>
        <w:rPr>
          <w:rFonts w:eastAsiaTheme="minorEastAsia"/>
          <w:color w:val="002060"/>
        </w:rPr>
      </w:pPr>
      <w:r w:rsidRPr="00CC0113">
        <w:rPr>
          <w:color w:val="002060"/>
        </w:rPr>
        <w:t xml:space="preserve">Per proteste nei confronti dell'arbitro. Allontanato. </w:t>
      </w:r>
    </w:p>
    <w:p w14:paraId="603EAB4C" w14:textId="77777777" w:rsidR="00001A18" w:rsidRPr="00CC0113" w:rsidRDefault="00001A18" w:rsidP="00001A18">
      <w:pPr>
        <w:pStyle w:val="titolo20"/>
        <w:rPr>
          <w:color w:val="002060"/>
        </w:rPr>
      </w:pPr>
      <w:r w:rsidRPr="00CC0113">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346B33FF" w14:textId="77777777" w:rsidTr="00C73F94">
        <w:tc>
          <w:tcPr>
            <w:tcW w:w="2200" w:type="dxa"/>
            <w:tcMar>
              <w:top w:w="20" w:type="dxa"/>
              <w:left w:w="20" w:type="dxa"/>
              <w:bottom w:w="20" w:type="dxa"/>
              <w:right w:w="20" w:type="dxa"/>
            </w:tcMar>
            <w:vAlign w:val="center"/>
            <w:hideMark/>
          </w:tcPr>
          <w:p w14:paraId="5F3E78C5" w14:textId="77777777" w:rsidR="00001A18" w:rsidRPr="00CC0113" w:rsidRDefault="00001A18" w:rsidP="00C73F94">
            <w:pPr>
              <w:pStyle w:val="movimento"/>
              <w:rPr>
                <w:color w:val="002060"/>
              </w:rPr>
            </w:pPr>
            <w:r w:rsidRPr="00CC0113">
              <w:rPr>
                <w:color w:val="002060"/>
              </w:rPr>
              <w:t>MORELLI NICOLA</w:t>
            </w:r>
          </w:p>
        </w:tc>
        <w:tc>
          <w:tcPr>
            <w:tcW w:w="2200" w:type="dxa"/>
            <w:tcMar>
              <w:top w:w="20" w:type="dxa"/>
              <w:left w:w="20" w:type="dxa"/>
              <w:bottom w:w="20" w:type="dxa"/>
              <w:right w:w="20" w:type="dxa"/>
            </w:tcMar>
            <w:vAlign w:val="center"/>
            <w:hideMark/>
          </w:tcPr>
          <w:p w14:paraId="7AAC0890" w14:textId="77777777" w:rsidR="00001A18" w:rsidRPr="00CC0113" w:rsidRDefault="00001A18" w:rsidP="00C73F94">
            <w:pPr>
              <w:pStyle w:val="movimento2"/>
              <w:rPr>
                <w:color w:val="002060"/>
              </w:rPr>
            </w:pPr>
            <w:r w:rsidRPr="00CC0113">
              <w:rPr>
                <w:color w:val="002060"/>
              </w:rPr>
              <w:t xml:space="preserve">(MONTECCHIO SPORT) 1 gara </w:t>
            </w:r>
          </w:p>
        </w:tc>
        <w:tc>
          <w:tcPr>
            <w:tcW w:w="800" w:type="dxa"/>
            <w:tcMar>
              <w:top w:w="20" w:type="dxa"/>
              <w:left w:w="20" w:type="dxa"/>
              <w:bottom w:w="20" w:type="dxa"/>
              <w:right w:w="20" w:type="dxa"/>
            </w:tcMar>
            <w:vAlign w:val="center"/>
            <w:hideMark/>
          </w:tcPr>
          <w:p w14:paraId="34D164D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0164E9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2D0EEEF" w14:textId="77777777" w:rsidR="00001A18" w:rsidRPr="00CC0113" w:rsidRDefault="00001A18" w:rsidP="00C73F94">
            <w:pPr>
              <w:pStyle w:val="movimento2"/>
              <w:rPr>
                <w:color w:val="002060"/>
              </w:rPr>
            </w:pPr>
            <w:r w:rsidRPr="00CC0113">
              <w:rPr>
                <w:color w:val="002060"/>
              </w:rPr>
              <w:t> </w:t>
            </w:r>
          </w:p>
        </w:tc>
      </w:tr>
    </w:tbl>
    <w:p w14:paraId="0FB68A11" w14:textId="316B470F" w:rsidR="00001A18" w:rsidRPr="00CC0113" w:rsidRDefault="00001A18" w:rsidP="00001A18">
      <w:pPr>
        <w:pStyle w:val="diffida"/>
        <w:spacing w:before="80" w:beforeAutospacing="0" w:after="40" w:afterAutospacing="0"/>
        <w:jc w:val="left"/>
        <w:rPr>
          <w:rFonts w:eastAsiaTheme="minorEastAsia"/>
          <w:color w:val="002060"/>
        </w:rPr>
      </w:pPr>
      <w:r w:rsidRPr="00CC0113">
        <w:rPr>
          <w:color w:val="002060"/>
        </w:rPr>
        <w:t>Espulsione comminata a seguito del mancato riconoscimento del tessera-to che ha pronunciato espressione blasfema dalla panchina conformeme</w:t>
      </w:r>
      <w:r w:rsidR="00981F05">
        <w:rPr>
          <w:color w:val="002060"/>
        </w:rPr>
        <w:t>n</w:t>
      </w:r>
      <w:r w:rsidRPr="00CC0113">
        <w:rPr>
          <w:color w:val="002060"/>
        </w:rPr>
        <w:t xml:space="preserve">te a quanto previsto dalla Regola 5.3 Regolamento del Giuoco Calcio a Cinque. </w:t>
      </w:r>
    </w:p>
    <w:p w14:paraId="68DB6C24" w14:textId="77777777" w:rsidR="00001A18" w:rsidRPr="00CC0113" w:rsidRDefault="00001A18" w:rsidP="00001A18">
      <w:pPr>
        <w:pStyle w:val="titolo20"/>
        <w:rPr>
          <w:color w:val="002060"/>
        </w:rPr>
      </w:pPr>
      <w:r w:rsidRPr="00CC011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7B3572E" w14:textId="77777777" w:rsidTr="00C73F94">
        <w:tc>
          <w:tcPr>
            <w:tcW w:w="2200" w:type="dxa"/>
            <w:tcMar>
              <w:top w:w="20" w:type="dxa"/>
              <w:left w:w="20" w:type="dxa"/>
              <w:bottom w:w="20" w:type="dxa"/>
              <w:right w:w="20" w:type="dxa"/>
            </w:tcMar>
            <w:vAlign w:val="center"/>
            <w:hideMark/>
          </w:tcPr>
          <w:p w14:paraId="44D0833C" w14:textId="77777777" w:rsidR="00001A18" w:rsidRPr="00CC0113" w:rsidRDefault="00001A18" w:rsidP="00C73F94">
            <w:pPr>
              <w:pStyle w:val="movimento"/>
              <w:rPr>
                <w:color w:val="002060"/>
              </w:rPr>
            </w:pPr>
            <w:r w:rsidRPr="00CC0113">
              <w:rPr>
                <w:color w:val="002060"/>
              </w:rPr>
              <w:t>VALORI MARCO</w:t>
            </w:r>
          </w:p>
        </w:tc>
        <w:tc>
          <w:tcPr>
            <w:tcW w:w="2200" w:type="dxa"/>
            <w:tcMar>
              <w:top w:w="20" w:type="dxa"/>
              <w:left w:w="20" w:type="dxa"/>
              <w:bottom w:w="20" w:type="dxa"/>
              <w:right w:w="20" w:type="dxa"/>
            </w:tcMar>
            <w:vAlign w:val="center"/>
            <w:hideMark/>
          </w:tcPr>
          <w:p w14:paraId="0E476CB1" w14:textId="77777777" w:rsidR="00001A18" w:rsidRPr="00CC0113" w:rsidRDefault="00001A18" w:rsidP="00C73F94">
            <w:pPr>
              <w:pStyle w:val="movimento2"/>
              <w:rPr>
                <w:color w:val="002060"/>
              </w:rPr>
            </w:pPr>
            <w:r w:rsidRPr="00CC0113">
              <w:rPr>
                <w:color w:val="002060"/>
              </w:rPr>
              <w:t xml:space="preserve">(G.S.A. LE DUE PALME) </w:t>
            </w:r>
          </w:p>
        </w:tc>
        <w:tc>
          <w:tcPr>
            <w:tcW w:w="800" w:type="dxa"/>
            <w:tcMar>
              <w:top w:w="20" w:type="dxa"/>
              <w:left w:w="20" w:type="dxa"/>
              <w:bottom w:w="20" w:type="dxa"/>
              <w:right w:w="20" w:type="dxa"/>
            </w:tcMar>
            <w:vAlign w:val="center"/>
            <w:hideMark/>
          </w:tcPr>
          <w:p w14:paraId="6521783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00F00B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A9A9782" w14:textId="77777777" w:rsidR="00001A18" w:rsidRPr="00CC0113" w:rsidRDefault="00001A18" w:rsidP="00C73F94">
            <w:pPr>
              <w:pStyle w:val="movimento2"/>
              <w:rPr>
                <w:color w:val="002060"/>
              </w:rPr>
            </w:pPr>
            <w:r w:rsidRPr="00CC0113">
              <w:rPr>
                <w:color w:val="002060"/>
              </w:rPr>
              <w:t> </w:t>
            </w:r>
          </w:p>
        </w:tc>
      </w:tr>
    </w:tbl>
    <w:p w14:paraId="46244A57"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56EEF7BC" w14:textId="77777777" w:rsidTr="00C73F94">
        <w:tc>
          <w:tcPr>
            <w:tcW w:w="2200" w:type="dxa"/>
            <w:tcMar>
              <w:top w:w="20" w:type="dxa"/>
              <w:left w:w="20" w:type="dxa"/>
              <w:bottom w:w="20" w:type="dxa"/>
              <w:right w:w="20" w:type="dxa"/>
            </w:tcMar>
            <w:vAlign w:val="center"/>
            <w:hideMark/>
          </w:tcPr>
          <w:p w14:paraId="7944C225" w14:textId="77777777" w:rsidR="00001A18" w:rsidRPr="00CC0113" w:rsidRDefault="00001A18" w:rsidP="00C73F94">
            <w:pPr>
              <w:pStyle w:val="movimento"/>
              <w:rPr>
                <w:color w:val="002060"/>
              </w:rPr>
            </w:pPr>
            <w:r w:rsidRPr="00CC0113">
              <w:rPr>
                <w:color w:val="002060"/>
              </w:rPr>
              <w:t>MAGRINI PAOLO</w:t>
            </w:r>
          </w:p>
        </w:tc>
        <w:tc>
          <w:tcPr>
            <w:tcW w:w="2200" w:type="dxa"/>
            <w:tcMar>
              <w:top w:w="20" w:type="dxa"/>
              <w:left w:w="20" w:type="dxa"/>
              <w:bottom w:w="20" w:type="dxa"/>
              <w:right w:w="20" w:type="dxa"/>
            </w:tcMar>
            <w:vAlign w:val="center"/>
            <w:hideMark/>
          </w:tcPr>
          <w:p w14:paraId="5DD8FDC6" w14:textId="77777777" w:rsidR="00001A18" w:rsidRPr="00CC0113" w:rsidRDefault="00001A18" w:rsidP="00C73F94">
            <w:pPr>
              <w:pStyle w:val="movimento2"/>
              <w:rPr>
                <w:color w:val="002060"/>
              </w:rPr>
            </w:pPr>
            <w:r w:rsidRPr="00CC0113">
              <w:rPr>
                <w:color w:val="002060"/>
              </w:rPr>
              <w:t xml:space="preserve">(REAL CASEBRUCIATE W.FIRE) </w:t>
            </w:r>
          </w:p>
        </w:tc>
        <w:tc>
          <w:tcPr>
            <w:tcW w:w="800" w:type="dxa"/>
            <w:tcMar>
              <w:top w:w="20" w:type="dxa"/>
              <w:left w:w="20" w:type="dxa"/>
              <w:bottom w:w="20" w:type="dxa"/>
              <w:right w:w="20" w:type="dxa"/>
            </w:tcMar>
            <w:vAlign w:val="center"/>
            <w:hideMark/>
          </w:tcPr>
          <w:p w14:paraId="688C8A3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29E5DE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0855A88" w14:textId="77777777" w:rsidR="00001A18" w:rsidRPr="00CC0113" w:rsidRDefault="00001A18" w:rsidP="00C73F94">
            <w:pPr>
              <w:pStyle w:val="movimento2"/>
              <w:rPr>
                <w:color w:val="002060"/>
              </w:rPr>
            </w:pPr>
            <w:r w:rsidRPr="00CC0113">
              <w:rPr>
                <w:color w:val="002060"/>
              </w:rPr>
              <w:t> </w:t>
            </w:r>
          </w:p>
        </w:tc>
      </w:tr>
    </w:tbl>
    <w:p w14:paraId="28A2C974" w14:textId="77777777" w:rsidR="00001A18" w:rsidRPr="00CC0113" w:rsidRDefault="00001A18" w:rsidP="00001A18">
      <w:pPr>
        <w:pStyle w:val="titolo30"/>
        <w:rPr>
          <w:rFonts w:eastAsiaTheme="minorEastAsia"/>
          <w:color w:val="002060"/>
        </w:rPr>
      </w:pPr>
      <w:r w:rsidRPr="00CC0113">
        <w:rPr>
          <w:color w:val="002060"/>
        </w:rPr>
        <w:t xml:space="preserve">CALCIATORI ESPULSI </w:t>
      </w:r>
    </w:p>
    <w:p w14:paraId="08173F09" w14:textId="77777777" w:rsidR="00001A18" w:rsidRPr="00CC0113" w:rsidRDefault="00001A18" w:rsidP="00001A18">
      <w:pPr>
        <w:pStyle w:val="titolo20"/>
        <w:rPr>
          <w:color w:val="002060"/>
        </w:rPr>
      </w:pPr>
      <w:r w:rsidRPr="00CC0113">
        <w:rPr>
          <w:color w:val="002060"/>
        </w:rPr>
        <w:t xml:space="preserve">SQUALIFICA PER OTTO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247C1CF2" w14:textId="77777777" w:rsidTr="00C73F94">
        <w:tc>
          <w:tcPr>
            <w:tcW w:w="2200" w:type="dxa"/>
            <w:tcMar>
              <w:top w:w="20" w:type="dxa"/>
              <w:left w:w="20" w:type="dxa"/>
              <w:bottom w:w="20" w:type="dxa"/>
              <w:right w:w="20" w:type="dxa"/>
            </w:tcMar>
            <w:vAlign w:val="center"/>
            <w:hideMark/>
          </w:tcPr>
          <w:p w14:paraId="7ED9F237" w14:textId="77777777" w:rsidR="00001A18" w:rsidRPr="00CC0113" w:rsidRDefault="00001A18" w:rsidP="00C73F94">
            <w:pPr>
              <w:pStyle w:val="movimento"/>
              <w:rPr>
                <w:color w:val="002060"/>
              </w:rPr>
            </w:pPr>
            <w:r w:rsidRPr="00CC0113">
              <w:rPr>
                <w:color w:val="002060"/>
              </w:rPr>
              <w:t>HYSA BESMIR</w:t>
            </w:r>
          </w:p>
        </w:tc>
        <w:tc>
          <w:tcPr>
            <w:tcW w:w="2200" w:type="dxa"/>
            <w:tcMar>
              <w:top w:w="20" w:type="dxa"/>
              <w:left w:w="20" w:type="dxa"/>
              <w:bottom w:w="20" w:type="dxa"/>
              <w:right w:w="20" w:type="dxa"/>
            </w:tcMar>
            <w:vAlign w:val="center"/>
            <w:hideMark/>
          </w:tcPr>
          <w:p w14:paraId="0A2E1FCB" w14:textId="77777777" w:rsidR="00001A18" w:rsidRPr="00CC0113" w:rsidRDefault="00001A18" w:rsidP="00C73F94">
            <w:pPr>
              <w:pStyle w:val="movimento2"/>
              <w:rPr>
                <w:color w:val="002060"/>
              </w:rPr>
            </w:pPr>
            <w:r w:rsidRPr="00CC0113">
              <w:rPr>
                <w:color w:val="002060"/>
              </w:rPr>
              <w:t xml:space="preserve">(MONTECCHIO SPORT) </w:t>
            </w:r>
          </w:p>
        </w:tc>
        <w:tc>
          <w:tcPr>
            <w:tcW w:w="800" w:type="dxa"/>
            <w:tcMar>
              <w:top w:w="20" w:type="dxa"/>
              <w:left w:w="20" w:type="dxa"/>
              <w:bottom w:w="20" w:type="dxa"/>
              <w:right w:w="20" w:type="dxa"/>
            </w:tcMar>
            <w:vAlign w:val="center"/>
            <w:hideMark/>
          </w:tcPr>
          <w:p w14:paraId="2686734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F0258E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8190FB2" w14:textId="77777777" w:rsidR="00001A18" w:rsidRPr="00CC0113" w:rsidRDefault="00001A18" w:rsidP="00C73F94">
            <w:pPr>
              <w:pStyle w:val="movimento2"/>
              <w:rPr>
                <w:color w:val="002060"/>
              </w:rPr>
            </w:pPr>
            <w:r w:rsidRPr="00CC0113">
              <w:rPr>
                <w:color w:val="002060"/>
              </w:rPr>
              <w:t> </w:t>
            </w:r>
          </w:p>
        </w:tc>
      </w:tr>
    </w:tbl>
    <w:p w14:paraId="486F3E5D" w14:textId="4FCC6325" w:rsidR="00001A18" w:rsidRPr="00CC0113" w:rsidRDefault="00001A18" w:rsidP="00001A18">
      <w:pPr>
        <w:pStyle w:val="diffida"/>
        <w:spacing w:before="80" w:beforeAutospacing="0" w:after="40" w:afterAutospacing="0"/>
        <w:jc w:val="left"/>
        <w:rPr>
          <w:rFonts w:eastAsiaTheme="minorEastAsia"/>
          <w:color w:val="002060"/>
        </w:rPr>
      </w:pPr>
      <w:r w:rsidRPr="00CC0113">
        <w:rPr>
          <w:color w:val="002060"/>
        </w:rPr>
        <w:t>Per essersi, nella smodata protesta, gettato addosso all'arbitro facendolo cadere a terra</w:t>
      </w:r>
      <w:r w:rsidR="00981F05">
        <w:rPr>
          <w:color w:val="002060"/>
        </w:rPr>
        <w:t xml:space="preserve"> </w:t>
      </w:r>
      <w:r w:rsidRPr="00CC0113">
        <w:rPr>
          <w:color w:val="002060"/>
        </w:rPr>
        <w:t>senza</w:t>
      </w:r>
      <w:r w:rsidR="00981F05">
        <w:rPr>
          <w:color w:val="002060"/>
        </w:rPr>
        <w:t xml:space="preserve">, </w:t>
      </w:r>
      <w:r w:rsidRPr="00CC0113">
        <w:rPr>
          <w:color w:val="002060"/>
        </w:rPr>
        <w:t>tuttavia,</w:t>
      </w:r>
      <w:r w:rsidR="00981F05">
        <w:rPr>
          <w:color w:val="002060"/>
        </w:rPr>
        <w:t xml:space="preserve"> </w:t>
      </w:r>
      <w:r w:rsidRPr="00CC0113">
        <w:rPr>
          <w:color w:val="002060"/>
        </w:rPr>
        <w:t xml:space="preserve">procurare al direttore di gara alcuna conseguenza. Sanzione irrogata ai sensi e agli effetti dell'art. 36 co. 1 </w:t>
      </w:r>
      <w:proofErr w:type="spellStart"/>
      <w:r w:rsidRPr="00CC0113">
        <w:rPr>
          <w:color w:val="002060"/>
        </w:rPr>
        <w:t>lett.b</w:t>
      </w:r>
      <w:proofErr w:type="spellEnd"/>
      <w:r w:rsidRPr="00CC0113">
        <w:rPr>
          <w:color w:val="002060"/>
        </w:rPr>
        <w:t xml:space="preserve">) CGS. </w:t>
      </w:r>
    </w:p>
    <w:p w14:paraId="6EB85671" w14:textId="77777777" w:rsidR="00001A18" w:rsidRPr="00CC0113" w:rsidRDefault="00001A18" w:rsidP="00001A18">
      <w:pPr>
        <w:pStyle w:val="titolo20"/>
        <w:rPr>
          <w:color w:val="002060"/>
        </w:rPr>
      </w:pPr>
      <w:r w:rsidRPr="00CC011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1A5F44B" w14:textId="77777777" w:rsidTr="00C73F94">
        <w:tc>
          <w:tcPr>
            <w:tcW w:w="2200" w:type="dxa"/>
            <w:tcMar>
              <w:top w:w="20" w:type="dxa"/>
              <w:left w:w="20" w:type="dxa"/>
              <w:bottom w:w="20" w:type="dxa"/>
              <w:right w:w="20" w:type="dxa"/>
            </w:tcMar>
            <w:vAlign w:val="center"/>
            <w:hideMark/>
          </w:tcPr>
          <w:p w14:paraId="30D91308" w14:textId="77777777" w:rsidR="00001A18" w:rsidRPr="00CC0113" w:rsidRDefault="00001A18" w:rsidP="00C73F94">
            <w:pPr>
              <w:pStyle w:val="movimento"/>
              <w:rPr>
                <w:color w:val="002060"/>
              </w:rPr>
            </w:pPr>
            <w:r w:rsidRPr="00CC0113">
              <w:rPr>
                <w:color w:val="002060"/>
              </w:rPr>
              <w:t>PUPITA LORENZO</w:t>
            </w:r>
          </w:p>
        </w:tc>
        <w:tc>
          <w:tcPr>
            <w:tcW w:w="2200" w:type="dxa"/>
            <w:tcMar>
              <w:top w:w="20" w:type="dxa"/>
              <w:left w:w="20" w:type="dxa"/>
              <w:bottom w:w="20" w:type="dxa"/>
              <w:right w:w="20" w:type="dxa"/>
            </w:tcMar>
            <w:vAlign w:val="center"/>
            <w:hideMark/>
          </w:tcPr>
          <w:p w14:paraId="12BBD5A1" w14:textId="77777777" w:rsidR="00001A18" w:rsidRPr="00CC0113" w:rsidRDefault="00001A18" w:rsidP="00C73F94">
            <w:pPr>
              <w:pStyle w:val="movimento2"/>
              <w:rPr>
                <w:color w:val="002060"/>
              </w:rPr>
            </w:pPr>
            <w:r w:rsidRPr="00CC0113">
              <w:rPr>
                <w:color w:val="002060"/>
              </w:rPr>
              <w:t xml:space="preserve">(AUDAX CALCIO PIOBBICO) </w:t>
            </w:r>
          </w:p>
        </w:tc>
        <w:tc>
          <w:tcPr>
            <w:tcW w:w="800" w:type="dxa"/>
            <w:tcMar>
              <w:top w:w="20" w:type="dxa"/>
              <w:left w:w="20" w:type="dxa"/>
              <w:bottom w:w="20" w:type="dxa"/>
              <w:right w:w="20" w:type="dxa"/>
            </w:tcMar>
            <w:vAlign w:val="center"/>
            <w:hideMark/>
          </w:tcPr>
          <w:p w14:paraId="4AFF2C0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A49A8CB" w14:textId="77777777" w:rsidR="00001A18" w:rsidRPr="00CC0113" w:rsidRDefault="00001A18" w:rsidP="00C73F94">
            <w:pPr>
              <w:pStyle w:val="movimento"/>
              <w:rPr>
                <w:color w:val="002060"/>
              </w:rPr>
            </w:pPr>
            <w:r w:rsidRPr="00CC0113">
              <w:rPr>
                <w:color w:val="002060"/>
              </w:rPr>
              <w:t>MERCURI FRANCESCO</w:t>
            </w:r>
          </w:p>
        </w:tc>
        <w:tc>
          <w:tcPr>
            <w:tcW w:w="2200" w:type="dxa"/>
            <w:tcMar>
              <w:top w:w="20" w:type="dxa"/>
              <w:left w:w="20" w:type="dxa"/>
              <w:bottom w:w="20" w:type="dxa"/>
              <w:right w:w="20" w:type="dxa"/>
            </w:tcMar>
            <w:vAlign w:val="center"/>
            <w:hideMark/>
          </w:tcPr>
          <w:p w14:paraId="36DD44D2" w14:textId="77777777" w:rsidR="00001A18" w:rsidRPr="00CC0113" w:rsidRDefault="00001A18" w:rsidP="00C73F94">
            <w:pPr>
              <w:pStyle w:val="movimento2"/>
              <w:rPr>
                <w:color w:val="002060"/>
              </w:rPr>
            </w:pPr>
            <w:r w:rsidRPr="00CC0113">
              <w:rPr>
                <w:color w:val="002060"/>
              </w:rPr>
              <w:t xml:space="preserve">(CALCIO </w:t>
            </w:r>
            <w:proofErr w:type="gramStart"/>
            <w:r w:rsidRPr="00CC0113">
              <w:rPr>
                <w:color w:val="002060"/>
              </w:rPr>
              <w:t>S.ELPIDIO</w:t>
            </w:r>
            <w:proofErr w:type="gramEnd"/>
            <w:r w:rsidRPr="00CC0113">
              <w:rPr>
                <w:color w:val="002060"/>
              </w:rPr>
              <w:t xml:space="preserve"> A MARE) </w:t>
            </w:r>
          </w:p>
        </w:tc>
      </w:tr>
      <w:tr w:rsidR="00001A18" w:rsidRPr="00CC0113" w14:paraId="27E1AC94" w14:textId="77777777" w:rsidTr="00C73F94">
        <w:tc>
          <w:tcPr>
            <w:tcW w:w="2200" w:type="dxa"/>
            <w:tcMar>
              <w:top w:w="20" w:type="dxa"/>
              <w:left w:w="20" w:type="dxa"/>
              <w:bottom w:w="20" w:type="dxa"/>
              <w:right w:w="20" w:type="dxa"/>
            </w:tcMar>
            <w:vAlign w:val="center"/>
            <w:hideMark/>
          </w:tcPr>
          <w:p w14:paraId="3699D071" w14:textId="77777777" w:rsidR="00001A18" w:rsidRPr="00CC0113" w:rsidRDefault="00001A18" w:rsidP="00C73F94">
            <w:pPr>
              <w:pStyle w:val="movimento"/>
              <w:rPr>
                <w:color w:val="002060"/>
              </w:rPr>
            </w:pPr>
            <w:r w:rsidRPr="00CC0113">
              <w:rPr>
                <w:color w:val="002060"/>
              </w:rPr>
              <w:t>MAMMARELLA GIANNI</w:t>
            </w:r>
          </w:p>
        </w:tc>
        <w:tc>
          <w:tcPr>
            <w:tcW w:w="2200" w:type="dxa"/>
            <w:tcMar>
              <w:top w:w="20" w:type="dxa"/>
              <w:left w:w="20" w:type="dxa"/>
              <w:bottom w:w="20" w:type="dxa"/>
              <w:right w:w="20" w:type="dxa"/>
            </w:tcMar>
            <w:vAlign w:val="center"/>
            <w:hideMark/>
          </w:tcPr>
          <w:p w14:paraId="45DE47CE" w14:textId="77777777" w:rsidR="00001A18" w:rsidRPr="00CC0113" w:rsidRDefault="00001A18" w:rsidP="00C73F94">
            <w:pPr>
              <w:pStyle w:val="movimento2"/>
              <w:rPr>
                <w:color w:val="002060"/>
              </w:rPr>
            </w:pPr>
            <w:r w:rsidRPr="00CC0113">
              <w:rPr>
                <w:color w:val="002060"/>
              </w:rPr>
              <w:t xml:space="preserve">(CANTINE RIUNITE CSI) </w:t>
            </w:r>
          </w:p>
        </w:tc>
        <w:tc>
          <w:tcPr>
            <w:tcW w:w="800" w:type="dxa"/>
            <w:tcMar>
              <w:top w:w="20" w:type="dxa"/>
              <w:left w:w="20" w:type="dxa"/>
              <w:bottom w:w="20" w:type="dxa"/>
              <w:right w:w="20" w:type="dxa"/>
            </w:tcMar>
            <w:vAlign w:val="center"/>
            <w:hideMark/>
          </w:tcPr>
          <w:p w14:paraId="7B7591F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86E5CD1" w14:textId="77777777" w:rsidR="00001A18" w:rsidRPr="00CC0113" w:rsidRDefault="00001A18" w:rsidP="00C73F94">
            <w:pPr>
              <w:pStyle w:val="movimento"/>
              <w:rPr>
                <w:color w:val="002060"/>
              </w:rPr>
            </w:pPr>
            <w:r w:rsidRPr="00CC0113">
              <w:rPr>
                <w:color w:val="002060"/>
              </w:rPr>
              <w:t>CAMINONNI FABIO</w:t>
            </w:r>
          </w:p>
        </w:tc>
        <w:tc>
          <w:tcPr>
            <w:tcW w:w="2200" w:type="dxa"/>
            <w:tcMar>
              <w:top w:w="20" w:type="dxa"/>
              <w:left w:w="20" w:type="dxa"/>
              <w:bottom w:w="20" w:type="dxa"/>
              <w:right w:w="20" w:type="dxa"/>
            </w:tcMar>
            <w:vAlign w:val="center"/>
            <w:hideMark/>
          </w:tcPr>
          <w:p w14:paraId="6CEBA9E5" w14:textId="77777777" w:rsidR="00001A18" w:rsidRPr="00CC0113" w:rsidRDefault="00001A18" w:rsidP="00C73F94">
            <w:pPr>
              <w:pStyle w:val="movimento2"/>
              <w:rPr>
                <w:color w:val="002060"/>
              </w:rPr>
            </w:pPr>
            <w:r w:rsidRPr="00CC0113">
              <w:rPr>
                <w:color w:val="002060"/>
              </w:rPr>
              <w:t xml:space="preserve">(CASELLE) </w:t>
            </w:r>
          </w:p>
        </w:tc>
      </w:tr>
      <w:tr w:rsidR="00001A18" w:rsidRPr="00CC0113" w14:paraId="37EA93E0" w14:textId="77777777" w:rsidTr="00C73F94">
        <w:tc>
          <w:tcPr>
            <w:tcW w:w="2200" w:type="dxa"/>
            <w:tcMar>
              <w:top w:w="20" w:type="dxa"/>
              <w:left w:w="20" w:type="dxa"/>
              <w:bottom w:w="20" w:type="dxa"/>
              <w:right w:w="20" w:type="dxa"/>
            </w:tcMar>
            <w:vAlign w:val="center"/>
            <w:hideMark/>
          </w:tcPr>
          <w:p w14:paraId="17A6834F" w14:textId="77777777" w:rsidR="00001A18" w:rsidRPr="00CC0113" w:rsidRDefault="00001A18" w:rsidP="00C73F94">
            <w:pPr>
              <w:pStyle w:val="movimento"/>
              <w:rPr>
                <w:color w:val="002060"/>
              </w:rPr>
            </w:pPr>
            <w:r w:rsidRPr="00CC0113">
              <w:rPr>
                <w:color w:val="002060"/>
              </w:rPr>
              <w:t>DUARTE ESTEVEZ EDWIN EDUARDO</w:t>
            </w:r>
          </w:p>
        </w:tc>
        <w:tc>
          <w:tcPr>
            <w:tcW w:w="2200" w:type="dxa"/>
            <w:tcMar>
              <w:top w:w="20" w:type="dxa"/>
              <w:left w:w="20" w:type="dxa"/>
              <w:bottom w:w="20" w:type="dxa"/>
              <w:right w:w="20" w:type="dxa"/>
            </w:tcMar>
            <w:vAlign w:val="center"/>
            <w:hideMark/>
          </w:tcPr>
          <w:p w14:paraId="6A08237F" w14:textId="77777777" w:rsidR="00001A18" w:rsidRPr="00CC0113" w:rsidRDefault="00001A18" w:rsidP="00C73F94">
            <w:pPr>
              <w:pStyle w:val="movimento2"/>
              <w:rPr>
                <w:color w:val="002060"/>
              </w:rPr>
            </w:pPr>
            <w:r w:rsidRPr="00CC0113">
              <w:rPr>
                <w:color w:val="002060"/>
              </w:rPr>
              <w:t xml:space="preserve">(FUTSAL COMUNANZA A.S.D.) </w:t>
            </w:r>
          </w:p>
        </w:tc>
        <w:tc>
          <w:tcPr>
            <w:tcW w:w="800" w:type="dxa"/>
            <w:tcMar>
              <w:top w:w="20" w:type="dxa"/>
              <w:left w:w="20" w:type="dxa"/>
              <w:bottom w:w="20" w:type="dxa"/>
              <w:right w:w="20" w:type="dxa"/>
            </w:tcMar>
            <w:vAlign w:val="center"/>
            <w:hideMark/>
          </w:tcPr>
          <w:p w14:paraId="5546A90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2CEA4D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C95BFC4" w14:textId="77777777" w:rsidR="00001A18" w:rsidRPr="00CC0113" w:rsidRDefault="00001A18" w:rsidP="00C73F94">
            <w:pPr>
              <w:pStyle w:val="movimento2"/>
              <w:rPr>
                <w:color w:val="002060"/>
              </w:rPr>
            </w:pPr>
            <w:r w:rsidRPr="00CC0113">
              <w:rPr>
                <w:color w:val="002060"/>
              </w:rPr>
              <w:t> </w:t>
            </w:r>
          </w:p>
        </w:tc>
      </w:tr>
    </w:tbl>
    <w:p w14:paraId="3D37D1C4" w14:textId="77777777" w:rsidR="00001A18" w:rsidRPr="00CC0113" w:rsidRDefault="00001A18" w:rsidP="00001A18">
      <w:pPr>
        <w:pStyle w:val="titolo20"/>
        <w:rPr>
          <w:rFonts w:eastAsiaTheme="minorEastAsia"/>
          <w:color w:val="002060"/>
        </w:rPr>
      </w:pPr>
      <w:r w:rsidRPr="00CC011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2929BEB1" w14:textId="77777777" w:rsidTr="00C73F94">
        <w:tc>
          <w:tcPr>
            <w:tcW w:w="2200" w:type="dxa"/>
            <w:tcMar>
              <w:top w:w="20" w:type="dxa"/>
              <w:left w:w="20" w:type="dxa"/>
              <w:bottom w:w="20" w:type="dxa"/>
              <w:right w:w="20" w:type="dxa"/>
            </w:tcMar>
            <w:vAlign w:val="center"/>
            <w:hideMark/>
          </w:tcPr>
          <w:p w14:paraId="21771A6E" w14:textId="77777777" w:rsidR="00001A18" w:rsidRPr="00CC0113" w:rsidRDefault="00001A18" w:rsidP="00C73F94">
            <w:pPr>
              <w:pStyle w:val="movimento"/>
              <w:rPr>
                <w:color w:val="002060"/>
              </w:rPr>
            </w:pPr>
            <w:r w:rsidRPr="00CC0113">
              <w:rPr>
                <w:color w:val="002060"/>
              </w:rPr>
              <w:t>ALTIERI VITOANTONIO</w:t>
            </w:r>
          </w:p>
        </w:tc>
        <w:tc>
          <w:tcPr>
            <w:tcW w:w="2200" w:type="dxa"/>
            <w:tcMar>
              <w:top w:w="20" w:type="dxa"/>
              <w:left w:w="20" w:type="dxa"/>
              <w:bottom w:w="20" w:type="dxa"/>
              <w:right w:w="20" w:type="dxa"/>
            </w:tcMar>
            <w:vAlign w:val="center"/>
            <w:hideMark/>
          </w:tcPr>
          <w:p w14:paraId="713DB9B6" w14:textId="77777777" w:rsidR="00001A18" w:rsidRPr="00CC0113" w:rsidRDefault="00001A18" w:rsidP="00C73F94">
            <w:pPr>
              <w:pStyle w:val="movimento2"/>
              <w:rPr>
                <w:color w:val="002060"/>
              </w:rPr>
            </w:pPr>
            <w:r w:rsidRPr="00CC0113">
              <w:rPr>
                <w:color w:val="002060"/>
              </w:rPr>
              <w:t xml:space="preserve">(CAPODARCO CASABIANCA C5) </w:t>
            </w:r>
          </w:p>
        </w:tc>
        <w:tc>
          <w:tcPr>
            <w:tcW w:w="800" w:type="dxa"/>
            <w:tcMar>
              <w:top w:w="20" w:type="dxa"/>
              <w:left w:w="20" w:type="dxa"/>
              <w:bottom w:w="20" w:type="dxa"/>
              <w:right w:w="20" w:type="dxa"/>
            </w:tcMar>
            <w:vAlign w:val="center"/>
            <w:hideMark/>
          </w:tcPr>
          <w:p w14:paraId="680A6D7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3160262" w14:textId="77777777" w:rsidR="00001A18" w:rsidRPr="00CC0113" w:rsidRDefault="00001A18" w:rsidP="00C73F94">
            <w:pPr>
              <w:pStyle w:val="movimento"/>
              <w:rPr>
                <w:color w:val="002060"/>
              </w:rPr>
            </w:pPr>
            <w:r w:rsidRPr="00CC0113">
              <w:rPr>
                <w:color w:val="002060"/>
              </w:rPr>
              <w:t>TRAINO GIUSEPPE</w:t>
            </w:r>
          </w:p>
        </w:tc>
        <w:tc>
          <w:tcPr>
            <w:tcW w:w="2200" w:type="dxa"/>
            <w:tcMar>
              <w:top w:w="20" w:type="dxa"/>
              <w:left w:w="20" w:type="dxa"/>
              <w:bottom w:w="20" w:type="dxa"/>
              <w:right w:w="20" w:type="dxa"/>
            </w:tcMar>
            <w:vAlign w:val="center"/>
            <w:hideMark/>
          </w:tcPr>
          <w:p w14:paraId="2E66647C" w14:textId="77777777" w:rsidR="00001A18" w:rsidRPr="00CC0113" w:rsidRDefault="00001A18" w:rsidP="00C73F94">
            <w:pPr>
              <w:pStyle w:val="movimento2"/>
              <w:rPr>
                <w:color w:val="002060"/>
              </w:rPr>
            </w:pPr>
            <w:r w:rsidRPr="00CC0113">
              <w:rPr>
                <w:color w:val="002060"/>
              </w:rPr>
              <w:t xml:space="preserve">(MONTECCHIO SPORT) </w:t>
            </w:r>
          </w:p>
        </w:tc>
      </w:tr>
      <w:tr w:rsidR="00001A18" w:rsidRPr="00CC0113" w14:paraId="56A477C3" w14:textId="77777777" w:rsidTr="00C73F94">
        <w:tc>
          <w:tcPr>
            <w:tcW w:w="2200" w:type="dxa"/>
            <w:tcMar>
              <w:top w:w="20" w:type="dxa"/>
              <w:left w:w="20" w:type="dxa"/>
              <w:bottom w:w="20" w:type="dxa"/>
              <w:right w:w="20" w:type="dxa"/>
            </w:tcMar>
            <w:vAlign w:val="center"/>
            <w:hideMark/>
          </w:tcPr>
          <w:p w14:paraId="41855761" w14:textId="77777777" w:rsidR="00001A18" w:rsidRPr="00CC0113" w:rsidRDefault="00001A18" w:rsidP="00C73F94">
            <w:pPr>
              <w:pStyle w:val="movimento"/>
              <w:rPr>
                <w:color w:val="002060"/>
              </w:rPr>
            </w:pPr>
            <w:r w:rsidRPr="00CC0113">
              <w:rPr>
                <w:color w:val="002060"/>
              </w:rPr>
              <w:t>FIORDELMONDO GREGA DENIS</w:t>
            </w:r>
          </w:p>
        </w:tc>
        <w:tc>
          <w:tcPr>
            <w:tcW w:w="2200" w:type="dxa"/>
            <w:tcMar>
              <w:top w:w="20" w:type="dxa"/>
              <w:left w:w="20" w:type="dxa"/>
              <w:bottom w:w="20" w:type="dxa"/>
              <w:right w:w="20" w:type="dxa"/>
            </w:tcMar>
            <w:vAlign w:val="center"/>
            <w:hideMark/>
          </w:tcPr>
          <w:p w14:paraId="3375FE3A" w14:textId="77777777" w:rsidR="00001A18" w:rsidRPr="00CC0113" w:rsidRDefault="00001A18" w:rsidP="00C73F94">
            <w:pPr>
              <w:pStyle w:val="movimento2"/>
              <w:rPr>
                <w:color w:val="002060"/>
              </w:rPr>
            </w:pPr>
            <w:r w:rsidRPr="00CC0113">
              <w:rPr>
                <w:color w:val="002060"/>
              </w:rPr>
              <w:t xml:space="preserve">(VALMISA FUTSAL A.S.D.) </w:t>
            </w:r>
          </w:p>
        </w:tc>
        <w:tc>
          <w:tcPr>
            <w:tcW w:w="800" w:type="dxa"/>
            <w:tcMar>
              <w:top w:w="20" w:type="dxa"/>
              <w:left w:w="20" w:type="dxa"/>
              <w:bottom w:w="20" w:type="dxa"/>
              <w:right w:w="20" w:type="dxa"/>
            </w:tcMar>
            <w:vAlign w:val="center"/>
            <w:hideMark/>
          </w:tcPr>
          <w:p w14:paraId="50A6D6AE"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B86A25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70F7265" w14:textId="77777777" w:rsidR="00001A18" w:rsidRPr="00CC0113" w:rsidRDefault="00001A18" w:rsidP="00C73F94">
            <w:pPr>
              <w:pStyle w:val="movimento2"/>
              <w:rPr>
                <w:color w:val="002060"/>
              </w:rPr>
            </w:pPr>
            <w:r w:rsidRPr="00CC0113">
              <w:rPr>
                <w:color w:val="002060"/>
              </w:rPr>
              <w:t> </w:t>
            </w:r>
          </w:p>
        </w:tc>
      </w:tr>
    </w:tbl>
    <w:p w14:paraId="7E936354" w14:textId="77777777" w:rsidR="00001A18" w:rsidRPr="00CC0113" w:rsidRDefault="00001A18" w:rsidP="00001A18">
      <w:pPr>
        <w:pStyle w:val="titolo30"/>
        <w:rPr>
          <w:rFonts w:eastAsiaTheme="minorEastAsia"/>
          <w:color w:val="002060"/>
        </w:rPr>
      </w:pPr>
      <w:r w:rsidRPr="00CC0113">
        <w:rPr>
          <w:color w:val="002060"/>
        </w:rPr>
        <w:t xml:space="preserve">CALCIATORI NON ESPULSI </w:t>
      </w:r>
    </w:p>
    <w:p w14:paraId="77569881" w14:textId="77777777" w:rsidR="00001A18" w:rsidRPr="00CC0113" w:rsidRDefault="00001A18" w:rsidP="00001A18">
      <w:pPr>
        <w:pStyle w:val="titolo20"/>
        <w:rPr>
          <w:color w:val="002060"/>
        </w:rPr>
      </w:pPr>
      <w:r w:rsidRPr="00CC011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1B79B31" w14:textId="77777777" w:rsidTr="00C73F94">
        <w:tc>
          <w:tcPr>
            <w:tcW w:w="2200" w:type="dxa"/>
            <w:tcMar>
              <w:top w:w="20" w:type="dxa"/>
              <w:left w:w="20" w:type="dxa"/>
              <w:bottom w:w="20" w:type="dxa"/>
              <w:right w:w="20" w:type="dxa"/>
            </w:tcMar>
            <w:vAlign w:val="center"/>
            <w:hideMark/>
          </w:tcPr>
          <w:p w14:paraId="50258AF8" w14:textId="77777777" w:rsidR="00001A18" w:rsidRPr="00CC0113" w:rsidRDefault="00001A18" w:rsidP="00C73F94">
            <w:pPr>
              <w:pStyle w:val="movimento"/>
              <w:rPr>
                <w:color w:val="002060"/>
              </w:rPr>
            </w:pPr>
            <w:r w:rsidRPr="00CC0113">
              <w:rPr>
                <w:color w:val="002060"/>
              </w:rPr>
              <w:t>TUOSTO GIOVANNI MARCO</w:t>
            </w:r>
          </w:p>
        </w:tc>
        <w:tc>
          <w:tcPr>
            <w:tcW w:w="2200" w:type="dxa"/>
            <w:tcMar>
              <w:top w:w="20" w:type="dxa"/>
              <w:left w:w="20" w:type="dxa"/>
              <w:bottom w:w="20" w:type="dxa"/>
              <w:right w:w="20" w:type="dxa"/>
            </w:tcMar>
            <w:vAlign w:val="center"/>
            <w:hideMark/>
          </w:tcPr>
          <w:p w14:paraId="4B511A8B" w14:textId="77777777" w:rsidR="00001A18" w:rsidRPr="00CC0113" w:rsidRDefault="00001A18" w:rsidP="00C73F94">
            <w:pPr>
              <w:pStyle w:val="movimento2"/>
              <w:rPr>
                <w:color w:val="002060"/>
              </w:rPr>
            </w:pPr>
            <w:r w:rsidRPr="00CC0113">
              <w:rPr>
                <w:color w:val="002060"/>
              </w:rPr>
              <w:t xml:space="preserve">(GROTTACCIA 2005) </w:t>
            </w:r>
          </w:p>
        </w:tc>
        <w:tc>
          <w:tcPr>
            <w:tcW w:w="800" w:type="dxa"/>
            <w:tcMar>
              <w:top w:w="20" w:type="dxa"/>
              <w:left w:w="20" w:type="dxa"/>
              <w:bottom w:w="20" w:type="dxa"/>
              <w:right w:w="20" w:type="dxa"/>
            </w:tcMar>
            <w:vAlign w:val="center"/>
            <w:hideMark/>
          </w:tcPr>
          <w:p w14:paraId="01742728"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00EE925" w14:textId="77777777" w:rsidR="00001A18" w:rsidRPr="00CC0113" w:rsidRDefault="00001A18" w:rsidP="00C73F94">
            <w:pPr>
              <w:pStyle w:val="movimento"/>
              <w:rPr>
                <w:color w:val="002060"/>
              </w:rPr>
            </w:pPr>
            <w:r w:rsidRPr="00CC0113">
              <w:rPr>
                <w:color w:val="002060"/>
              </w:rPr>
              <w:t>MAGGINI SAMUELE</w:t>
            </w:r>
          </w:p>
        </w:tc>
        <w:tc>
          <w:tcPr>
            <w:tcW w:w="2200" w:type="dxa"/>
            <w:tcMar>
              <w:top w:w="20" w:type="dxa"/>
              <w:left w:w="20" w:type="dxa"/>
              <w:bottom w:w="20" w:type="dxa"/>
              <w:right w:w="20" w:type="dxa"/>
            </w:tcMar>
            <w:vAlign w:val="center"/>
            <w:hideMark/>
          </w:tcPr>
          <w:p w14:paraId="37131273" w14:textId="77777777" w:rsidR="00001A18" w:rsidRPr="00CC0113" w:rsidRDefault="00001A18" w:rsidP="00C73F94">
            <w:pPr>
              <w:pStyle w:val="movimento2"/>
              <w:rPr>
                <w:color w:val="002060"/>
              </w:rPr>
            </w:pPr>
            <w:r w:rsidRPr="00CC0113">
              <w:rPr>
                <w:color w:val="002060"/>
              </w:rPr>
              <w:t xml:space="preserve">(PIEDIRIPA C5) </w:t>
            </w:r>
          </w:p>
        </w:tc>
      </w:tr>
    </w:tbl>
    <w:p w14:paraId="2BC9A9B4" w14:textId="77777777" w:rsidR="00001A18" w:rsidRPr="00CC0113" w:rsidRDefault="00001A18" w:rsidP="00001A18">
      <w:pPr>
        <w:pStyle w:val="titolo20"/>
        <w:rPr>
          <w:rFonts w:eastAsiaTheme="minorEastAsia"/>
          <w:color w:val="002060"/>
        </w:rPr>
      </w:pPr>
      <w:r w:rsidRPr="00CC011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10B6FE2" w14:textId="77777777" w:rsidTr="00C73F94">
        <w:tc>
          <w:tcPr>
            <w:tcW w:w="2200" w:type="dxa"/>
            <w:tcMar>
              <w:top w:w="20" w:type="dxa"/>
              <w:left w:w="20" w:type="dxa"/>
              <w:bottom w:w="20" w:type="dxa"/>
              <w:right w:w="20" w:type="dxa"/>
            </w:tcMar>
            <w:vAlign w:val="center"/>
            <w:hideMark/>
          </w:tcPr>
          <w:p w14:paraId="72801E74" w14:textId="77777777" w:rsidR="00001A18" w:rsidRPr="00CC0113" w:rsidRDefault="00001A18" w:rsidP="00C73F94">
            <w:pPr>
              <w:pStyle w:val="movimento"/>
              <w:rPr>
                <w:color w:val="002060"/>
              </w:rPr>
            </w:pPr>
            <w:r w:rsidRPr="00CC0113">
              <w:rPr>
                <w:color w:val="002060"/>
              </w:rPr>
              <w:t>SANTINI TEODORO</w:t>
            </w:r>
          </w:p>
        </w:tc>
        <w:tc>
          <w:tcPr>
            <w:tcW w:w="2200" w:type="dxa"/>
            <w:tcMar>
              <w:top w:w="20" w:type="dxa"/>
              <w:left w:w="20" w:type="dxa"/>
              <w:bottom w:w="20" w:type="dxa"/>
              <w:right w:w="20" w:type="dxa"/>
            </w:tcMar>
            <w:vAlign w:val="center"/>
            <w:hideMark/>
          </w:tcPr>
          <w:p w14:paraId="381D2D98" w14:textId="77777777" w:rsidR="00001A18" w:rsidRPr="00CC0113" w:rsidRDefault="00001A18" w:rsidP="00C73F94">
            <w:pPr>
              <w:pStyle w:val="movimento2"/>
              <w:rPr>
                <w:color w:val="002060"/>
              </w:rPr>
            </w:pPr>
            <w:r w:rsidRPr="00CC0113">
              <w:rPr>
                <w:color w:val="002060"/>
              </w:rPr>
              <w:t xml:space="preserve">(CANTINE RIUNITE CSI) </w:t>
            </w:r>
          </w:p>
        </w:tc>
        <w:tc>
          <w:tcPr>
            <w:tcW w:w="800" w:type="dxa"/>
            <w:tcMar>
              <w:top w:w="20" w:type="dxa"/>
              <w:left w:w="20" w:type="dxa"/>
              <w:bottom w:w="20" w:type="dxa"/>
              <w:right w:w="20" w:type="dxa"/>
            </w:tcMar>
            <w:vAlign w:val="center"/>
            <w:hideMark/>
          </w:tcPr>
          <w:p w14:paraId="526AF7C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CB1A700" w14:textId="77777777" w:rsidR="00001A18" w:rsidRPr="00CC0113" w:rsidRDefault="00001A18" w:rsidP="00C73F94">
            <w:pPr>
              <w:pStyle w:val="movimento"/>
              <w:rPr>
                <w:color w:val="002060"/>
              </w:rPr>
            </w:pPr>
            <w:r w:rsidRPr="00CC0113">
              <w:rPr>
                <w:color w:val="002060"/>
              </w:rPr>
              <w:t>MENGONI NICOLO</w:t>
            </w:r>
          </w:p>
        </w:tc>
        <w:tc>
          <w:tcPr>
            <w:tcW w:w="2200" w:type="dxa"/>
            <w:tcMar>
              <w:top w:w="20" w:type="dxa"/>
              <w:left w:w="20" w:type="dxa"/>
              <w:bottom w:w="20" w:type="dxa"/>
              <w:right w:w="20" w:type="dxa"/>
            </w:tcMar>
            <w:vAlign w:val="center"/>
            <w:hideMark/>
          </w:tcPr>
          <w:p w14:paraId="76608CEE" w14:textId="77777777" w:rsidR="00001A18" w:rsidRPr="00CC0113" w:rsidRDefault="00001A18" w:rsidP="00C73F94">
            <w:pPr>
              <w:pStyle w:val="movimento2"/>
              <w:rPr>
                <w:color w:val="002060"/>
              </w:rPr>
            </w:pPr>
            <w:r w:rsidRPr="00CC0113">
              <w:rPr>
                <w:color w:val="002060"/>
              </w:rPr>
              <w:t xml:space="preserve">(CASENUOVE) </w:t>
            </w:r>
          </w:p>
        </w:tc>
      </w:tr>
      <w:tr w:rsidR="00001A18" w:rsidRPr="00CC0113" w14:paraId="28123A2B" w14:textId="77777777" w:rsidTr="00C73F94">
        <w:tc>
          <w:tcPr>
            <w:tcW w:w="2200" w:type="dxa"/>
            <w:tcMar>
              <w:top w:w="20" w:type="dxa"/>
              <w:left w:w="20" w:type="dxa"/>
              <w:bottom w:w="20" w:type="dxa"/>
              <w:right w:w="20" w:type="dxa"/>
            </w:tcMar>
            <w:vAlign w:val="center"/>
            <w:hideMark/>
          </w:tcPr>
          <w:p w14:paraId="5ED020D1" w14:textId="77777777" w:rsidR="00001A18" w:rsidRPr="00CC0113" w:rsidRDefault="00001A18" w:rsidP="00C73F94">
            <w:pPr>
              <w:pStyle w:val="movimento"/>
              <w:rPr>
                <w:color w:val="002060"/>
              </w:rPr>
            </w:pPr>
            <w:r w:rsidRPr="00CC0113">
              <w:rPr>
                <w:color w:val="002060"/>
              </w:rPr>
              <w:t>IANNELLI ANDREA</w:t>
            </w:r>
          </w:p>
        </w:tc>
        <w:tc>
          <w:tcPr>
            <w:tcW w:w="2200" w:type="dxa"/>
            <w:tcMar>
              <w:top w:w="20" w:type="dxa"/>
              <w:left w:w="20" w:type="dxa"/>
              <w:bottom w:w="20" w:type="dxa"/>
              <w:right w:w="20" w:type="dxa"/>
            </w:tcMar>
            <w:vAlign w:val="center"/>
            <w:hideMark/>
          </w:tcPr>
          <w:p w14:paraId="7187EB88" w14:textId="77777777" w:rsidR="00001A18" w:rsidRPr="00CC0113" w:rsidRDefault="00001A18" w:rsidP="00C73F94">
            <w:pPr>
              <w:pStyle w:val="movimento2"/>
              <w:rPr>
                <w:color w:val="002060"/>
              </w:rPr>
            </w:pPr>
            <w:r w:rsidRPr="00CC0113">
              <w:rPr>
                <w:color w:val="002060"/>
              </w:rPr>
              <w:t>(</w:t>
            </w:r>
            <w:proofErr w:type="gramStart"/>
            <w:r w:rsidRPr="00CC0113">
              <w:rPr>
                <w:color w:val="002060"/>
              </w:rPr>
              <w:t>CITTA</w:t>
            </w:r>
            <w:proofErr w:type="gramEnd"/>
            <w:r w:rsidRPr="00CC0113">
              <w:rPr>
                <w:color w:val="002060"/>
              </w:rPr>
              <w:t xml:space="preserve"> DI FALCONARA) </w:t>
            </w:r>
          </w:p>
        </w:tc>
        <w:tc>
          <w:tcPr>
            <w:tcW w:w="800" w:type="dxa"/>
            <w:tcMar>
              <w:top w:w="20" w:type="dxa"/>
              <w:left w:w="20" w:type="dxa"/>
              <w:bottom w:w="20" w:type="dxa"/>
              <w:right w:w="20" w:type="dxa"/>
            </w:tcMar>
            <w:vAlign w:val="center"/>
            <w:hideMark/>
          </w:tcPr>
          <w:p w14:paraId="0663B90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ABE9F68" w14:textId="77777777" w:rsidR="00001A18" w:rsidRPr="00CC0113" w:rsidRDefault="00001A18" w:rsidP="00C73F94">
            <w:pPr>
              <w:pStyle w:val="movimento"/>
              <w:rPr>
                <w:color w:val="002060"/>
              </w:rPr>
            </w:pPr>
            <w:r w:rsidRPr="00CC0113">
              <w:rPr>
                <w:color w:val="002060"/>
              </w:rPr>
              <w:t>MIGLIO ALESSIO</w:t>
            </w:r>
          </w:p>
        </w:tc>
        <w:tc>
          <w:tcPr>
            <w:tcW w:w="2200" w:type="dxa"/>
            <w:tcMar>
              <w:top w:w="20" w:type="dxa"/>
              <w:left w:w="20" w:type="dxa"/>
              <w:bottom w:w="20" w:type="dxa"/>
              <w:right w:w="20" w:type="dxa"/>
            </w:tcMar>
            <w:vAlign w:val="center"/>
            <w:hideMark/>
          </w:tcPr>
          <w:p w14:paraId="3DF62C67" w14:textId="77777777" w:rsidR="00001A18" w:rsidRPr="00CC0113" w:rsidRDefault="00001A18" w:rsidP="00C73F94">
            <w:pPr>
              <w:pStyle w:val="movimento2"/>
              <w:rPr>
                <w:color w:val="002060"/>
              </w:rPr>
            </w:pPr>
            <w:r w:rsidRPr="00CC0113">
              <w:rPr>
                <w:color w:val="002060"/>
              </w:rPr>
              <w:t xml:space="preserve">(POLVERIGI C/5) </w:t>
            </w:r>
          </w:p>
        </w:tc>
      </w:tr>
      <w:tr w:rsidR="00001A18" w:rsidRPr="00CC0113" w14:paraId="592C54D4" w14:textId="77777777" w:rsidTr="00C73F94">
        <w:tc>
          <w:tcPr>
            <w:tcW w:w="2200" w:type="dxa"/>
            <w:tcMar>
              <w:top w:w="20" w:type="dxa"/>
              <w:left w:w="20" w:type="dxa"/>
              <w:bottom w:w="20" w:type="dxa"/>
              <w:right w:w="20" w:type="dxa"/>
            </w:tcMar>
            <w:vAlign w:val="center"/>
            <w:hideMark/>
          </w:tcPr>
          <w:p w14:paraId="5E4E59C9" w14:textId="77777777" w:rsidR="00001A18" w:rsidRPr="00CC0113" w:rsidRDefault="00001A18" w:rsidP="00C73F94">
            <w:pPr>
              <w:pStyle w:val="movimento"/>
              <w:rPr>
                <w:color w:val="002060"/>
              </w:rPr>
            </w:pPr>
            <w:r w:rsidRPr="00CC0113">
              <w:rPr>
                <w:color w:val="002060"/>
              </w:rPr>
              <w:t>MARINELLI GIULIO</w:t>
            </w:r>
          </w:p>
        </w:tc>
        <w:tc>
          <w:tcPr>
            <w:tcW w:w="2200" w:type="dxa"/>
            <w:tcMar>
              <w:top w:w="20" w:type="dxa"/>
              <w:left w:w="20" w:type="dxa"/>
              <w:bottom w:w="20" w:type="dxa"/>
              <w:right w:w="20" w:type="dxa"/>
            </w:tcMar>
            <w:vAlign w:val="center"/>
            <w:hideMark/>
          </w:tcPr>
          <w:p w14:paraId="7ED76FDF" w14:textId="77777777" w:rsidR="00001A18" w:rsidRPr="00CC0113" w:rsidRDefault="00001A18" w:rsidP="00C73F94">
            <w:pPr>
              <w:pStyle w:val="movimento2"/>
              <w:rPr>
                <w:color w:val="002060"/>
              </w:rPr>
            </w:pPr>
            <w:r w:rsidRPr="00CC0113">
              <w:rPr>
                <w:color w:val="002060"/>
              </w:rPr>
              <w:t xml:space="preserve">(VADO C5) </w:t>
            </w:r>
          </w:p>
        </w:tc>
        <w:tc>
          <w:tcPr>
            <w:tcW w:w="800" w:type="dxa"/>
            <w:tcMar>
              <w:top w:w="20" w:type="dxa"/>
              <w:left w:w="20" w:type="dxa"/>
              <w:bottom w:w="20" w:type="dxa"/>
              <w:right w:w="20" w:type="dxa"/>
            </w:tcMar>
            <w:vAlign w:val="center"/>
            <w:hideMark/>
          </w:tcPr>
          <w:p w14:paraId="29EBC7E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55FE4F8"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ADFDCF4" w14:textId="77777777" w:rsidR="00001A18" w:rsidRPr="00CC0113" w:rsidRDefault="00001A18" w:rsidP="00C73F94">
            <w:pPr>
              <w:pStyle w:val="movimento2"/>
              <w:rPr>
                <w:color w:val="002060"/>
              </w:rPr>
            </w:pPr>
            <w:r w:rsidRPr="00CC0113">
              <w:rPr>
                <w:color w:val="002060"/>
              </w:rPr>
              <w:t> </w:t>
            </w:r>
          </w:p>
        </w:tc>
      </w:tr>
    </w:tbl>
    <w:p w14:paraId="14BF4134" w14:textId="77777777" w:rsidR="00001A18" w:rsidRPr="00CC0113" w:rsidRDefault="00001A18" w:rsidP="00001A18">
      <w:pPr>
        <w:pStyle w:val="titolo20"/>
        <w:rPr>
          <w:rFonts w:eastAsiaTheme="minorEastAsia"/>
          <w:color w:val="002060"/>
        </w:rPr>
      </w:pPr>
      <w:r w:rsidRPr="00CC011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4B0C814" w14:textId="77777777" w:rsidTr="00C73F94">
        <w:tc>
          <w:tcPr>
            <w:tcW w:w="2200" w:type="dxa"/>
            <w:tcMar>
              <w:top w:w="20" w:type="dxa"/>
              <w:left w:w="20" w:type="dxa"/>
              <w:bottom w:w="20" w:type="dxa"/>
              <w:right w:w="20" w:type="dxa"/>
            </w:tcMar>
            <w:vAlign w:val="center"/>
            <w:hideMark/>
          </w:tcPr>
          <w:p w14:paraId="083528DB" w14:textId="77777777" w:rsidR="00001A18" w:rsidRPr="00CC0113" w:rsidRDefault="00001A18" w:rsidP="00C73F94">
            <w:pPr>
              <w:pStyle w:val="movimento"/>
              <w:rPr>
                <w:color w:val="002060"/>
              </w:rPr>
            </w:pPr>
            <w:r w:rsidRPr="00CC0113">
              <w:rPr>
                <w:color w:val="002060"/>
              </w:rPr>
              <w:lastRenderedPageBreak/>
              <w:t>TRANQUILLI SAMUELE</w:t>
            </w:r>
          </w:p>
        </w:tc>
        <w:tc>
          <w:tcPr>
            <w:tcW w:w="2200" w:type="dxa"/>
            <w:tcMar>
              <w:top w:w="20" w:type="dxa"/>
              <w:left w:w="20" w:type="dxa"/>
              <w:bottom w:w="20" w:type="dxa"/>
              <w:right w:w="20" w:type="dxa"/>
            </w:tcMar>
            <w:vAlign w:val="center"/>
            <w:hideMark/>
          </w:tcPr>
          <w:p w14:paraId="7A6D1F8A" w14:textId="77777777" w:rsidR="00001A18" w:rsidRPr="00CC0113" w:rsidRDefault="00001A18" w:rsidP="00C73F94">
            <w:pPr>
              <w:pStyle w:val="movimento2"/>
              <w:rPr>
                <w:color w:val="002060"/>
              </w:rPr>
            </w:pPr>
            <w:r w:rsidRPr="00CC0113">
              <w:rPr>
                <w:color w:val="002060"/>
              </w:rPr>
              <w:t xml:space="preserve">(ACQUAVIVA CALCIO) </w:t>
            </w:r>
          </w:p>
        </w:tc>
        <w:tc>
          <w:tcPr>
            <w:tcW w:w="800" w:type="dxa"/>
            <w:tcMar>
              <w:top w:w="20" w:type="dxa"/>
              <w:left w:w="20" w:type="dxa"/>
              <w:bottom w:w="20" w:type="dxa"/>
              <w:right w:w="20" w:type="dxa"/>
            </w:tcMar>
            <w:vAlign w:val="center"/>
            <w:hideMark/>
          </w:tcPr>
          <w:p w14:paraId="475FE3F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4BA990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58CC6BB" w14:textId="77777777" w:rsidR="00001A18" w:rsidRPr="00CC0113" w:rsidRDefault="00001A18" w:rsidP="00C73F94">
            <w:pPr>
              <w:pStyle w:val="movimento2"/>
              <w:rPr>
                <w:color w:val="002060"/>
              </w:rPr>
            </w:pPr>
            <w:r w:rsidRPr="00CC0113">
              <w:rPr>
                <w:color w:val="002060"/>
              </w:rPr>
              <w:t> </w:t>
            </w:r>
          </w:p>
        </w:tc>
      </w:tr>
    </w:tbl>
    <w:p w14:paraId="4CF8806E" w14:textId="77777777" w:rsidR="00001A18" w:rsidRPr="00CC0113" w:rsidRDefault="00001A18" w:rsidP="00001A18">
      <w:pPr>
        <w:pStyle w:val="titolo20"/>
        <w:rPr>
          <w:rFonts w:eastAsiaTheme="minorEastAsia"/>
          <w:color w:val="002060"/>
        </w:rPr>
      </w:pPr>
      <w:r w:rsidRPr="00CC011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5C49D291" w14:textId="77777777" w:rsidTr="00C73F94">
        <w:tc>
          <w:tcPr>
            <w:tcW w:w="2200" w:type="dxa"/>
            <w:tcMar>
              <w:top w:w="20" w:type="dxa"/>
              <w:left w:w="20" w:type="dxa"/>
              <w:bottom w:w="20" w:type="dxa"/>
              <w:right w:w="20" w:type="dxa"/>
            </w:tcMar>
            <w:vAlign w:val="center"/>
            <w:hideMark/>
          </w:tcPr>
          <w:p w14:paraId="7463DBA4" w14:textId="77777777" w:rsidR="00001A18" w:rsidRPr="00CC0113" w:rsidRDefault="00001A18" w:rsidP="00C73F94">
            <w:pPr>
              <w:pStyle w:val="movimento"/>
              <w:rPr>
                <w:color w:val="002060"/>
              </w:rPr>
            </w:pPr>
            <w:r w:rsidRPr="00CC0113">
              <w:rPr>
                <w:color w:val="002060"/>
              </w:rPr>
              <w:t>DAMIANI CRISTIANO</w:t>
            </w:r>
          </w:p>
        </w:tc>
        <w:tc>
          <w:tcPr>
            <w:tcW w:w="2200" w:type="dxa"/>
            <w:tcMar>
              <w:top w:w="20" w:type="dxa"/>
              <w:left w:w="20" w:type="dxa"/>
              <w:bottom w:w="20" w:type="dxa"/>
              <w:right w:w="20" w:type="dxa"/>
            </w:tcMar>
            <w:vAlign w:val="center"/>
            <w:hideMark/>
          </w:tcPr>
          <w:p w14:paraId="35EE210F" w14:textId="77777777" w:rsidR="00001A18" w:rsidRPr="00CC0113" w:rsidRDefault="00001A18" w:rsidP="00C73F94">
            <w:pPr>
              <w:pStyle w:val="movimento2"/>
              <w:rPr>
                <w:color w:val="002060"/>
              </w:rPr>
            </w:pPr>
            <w:r w:rsidRPr="00CC0113">
              <w:rPr>
                <w:color w:val="002060"/>
              </w:rPr>
              <w:t xml:space="preserve">(FROG S CLUB SPORT) </w:t>
            </w:r>
          </w:p>
        </w:tc>
        <w:tc>
          <w:tcPr>
            <w:tcW w:w="800" w:type="dxa"/>
            <w:tcMar>
              <w:top w:w="20" w:type="dxa"/>
              <w:left w:w="20" w:type="dxa"/>
              <w:bottom w:w="20" w:type="dxa"/>
              <w:right w:w="20" w:type="dxa"/>
            </w:tcMar>
            <w:vAlign w:val="center"/>
            <w:hideMark/>
          </w:tcPr>
          <w:p w14:paraId="0B77074E"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060006B" w14:textId="77777777" w:rsidR="00001A18" w:rsidRPr="00CC0113" w:rsidRDefault="00001A18" w:rsidP="00C73F94">
            <w:pPr>
              <w:pStyle w:val="movimento"/>
              <w:rPr>
                <w:color w:val="002060"/>
              </w:rPr>
            </w:pPr>
            <w:r w:rsidRPr="00CC0113">
              <w:rPr>
                <w:color w:val="002060"/>
              </w:rPr>
              <w:t>MARCANTONI FRANCESCO</w:t>
            </w:r>
          </w:p>
        </w:tc>
        <w:tc>
          <w:tcPr>
            <w:tcW w:w="2200" w:type="dxa"/>
            <w:tcMar>
              <w:top w:w="20" w:type="dxa"/>
              <w:left w:w="20" w:type="dxa"/>
              <w:bottom w:w="20" w:type="dxa"/>
              <w:right w:w="20" w:type="dxa"/>
            </w:tcMar>
            <w:vAlign w:val="center"/>
            <w:hideMark/>
          </w:tcPr>
          <w:p w14:paraId="2DFCF4D8" w14:textId="77777777" w:rsidR="00001A18" w:rsidRPr="00CC0113" w:rsidRDefault="00001A18" w:rsidP="00C73F94">
            <w:pPr>
              <w:pStyle w:val="movimento2"/>
              <w:rPr>
                <w:color w:val="002060"/>
              </w:rPr>
            </w:pPr>
            <w:r w:rsidRPr="00CC0113">
              <w:rPr>
                <w:color w:val="002060"/>
              </w:rPr>
              <w:t xml:space="preserve">(FROG S CLUB SPORT) </w:t>
            </w:r>
          </w:p>
        </w:tc>
      </w:tr>
      <w:tr w:rsidR="00001A18" w:rsidRPr="00CC0113" w14:paraId="1A8E07D4" w14:textId="77777777" w:rsidTr="00C73F94">
        <w:tc>
          <w:tcPr>
            <w:tcW w:w="2200" w:type="dxa"/>
            <w:tcMar>
              <w:top w:w="20" w:type="dxa"/>
              <w:left w:w="20" w:type="dxa"/>
              <w:bottom w:w="20" w:type="dxa"/>
              <w:right w:w="20" w:type="dxa"/>
            </w:tcMar>
            <w:vAlign w:val="center"/>
            <w:hideMark/>
          </w:tcPr>
          <w:p w14:paraId="171FE530" w14:textId="77777777" w:rsidR="00001A18" w:rsidRPr="00CC0113" w:rsidRDefault="00001A18" w:rsidP="00C73F94">
            <w:pPr>
              <w:pStyle w:val="movimento"/>
              <w:rPr>
                <w:color w:val="002060"/>
              </w:rPr>
            </w:pPr>
            <w:r w:rsidRPr="00CC0113">
              <w:rPr>
                <w:color w:val="002060"/>
              </w:rPr>
              <w:t>ROCCHI RICCARDO</w:t>
            </w:r>
          </w:p>
        </w:tc>
        <w:tc>
          <w:tcPr>
            <w:tcW w:w="2200" w:type="dxa"/>
            <w:tcMar>
              <w:top w:w="20" w:type="dxa"/>
              <w:left w:w="20" w:type="dxa"/>
              <w:bottom w:w="20" w:type="dxa"/>
              <w:right w:w="20" w:type="dxa"/>
            </w:tcMar>
            <w:vAlign w:val="center"/>
            <w:hideMark/>
          </w:tcPr>
          <w:p w14:paraId="3DA8141E" w14:textId="77777777" w:rsidR="00001A18" w:rsidRPr="00CC0113" w:rsidRDefault="00001A18" w:rsidP="00C73F94">
            <w:pPr>
              <w:pStyle w:val="movimento2"/>
              <w:rPr>
                <w:color w:val="002060"/>
              </w:rPr>
            </w:pPr>
            <w:r w:rsidRPr="00CC0113">
              <w:rPr>
                <w:color w:val="002060"/>
              </w:rPr>
              <w:t xml:space="preserve">(RIPE SAN GINESIO A.S.D.) </w:t>
            </w:r>
          </w:p>
        </w:tc>
        <w:tc>
          <w:tcPr>
            <w:tcW w:w="800" w:type="dxa"/>
            <w:tcMar>
              <w:top w:w="20" w:type="dxa"/>
              <w:left w:w="20" w:type="dxa"/>
              <w:bottom w:w="20" w:type="dxa"/>
              <w:right w:w="20" w:type="dxa"/>
            </w:tcMar>
            <w:vAlign w:val="center"/>
            <w:hideMark/>
          </w:tcPr>
          <w:p w14:paraId="741886C8"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BF7963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44AF462" w14:textId="77777777" w:rsidR="00001A18" w:rsidRPr="00CC0113" w:rsidRDefault="00001A18" w:rsidP="00C73F94">
            <w:pPr>
              <w:pStyle w:val="movimento2"/>
              <w:rPr>
                <w:color w:val="002060"/>
              </w:rPr>
            </w:pPr>
            <w:r w:rsidRPr="00CC0113">
              <w:rPr>
                <w:color w:val="002060"/>
              </w:rPr>
              <w:t> </w:t>
            </w:r>
          </w:p>
        </w:tc>
      </w:tr>
    </w:tbl>
    <w:p w14:paraId="55CF1AA5" w14:textId="77777777" w:rsidR="00001A18" w:rsidRPr="00CC0113" w:rsidRDefault="00001A18" w:rsidP="00001A18">
      <w:pPr>
        <w:pStyle w:val="titolo20"/>
        <w:rPr>
          <w:rFonts w:eastAsiaTheme="minorEastAsia"/>
          <w:color w:val="002060"/>
        </w:rPr>
      </w:pPr>
      <w:r w:rsidRPr="00CC011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0862C649" w14:textId="77777777" w:rsidTr="00C73F94">
        <w:tc>
          <w:tcPr>
            <w:tcW w:w="2200" w:type="dxa"/>
            <w:tcMar>
              <w:top w:w="20" w:type="dxa"/>
              <w:left w:w="20" w:type="dxa"/>
              <w:bottom w:w="20" w:type="dxa"/>
              <w:right w:w="20" w:type="dxa"/>
            </w:tcMar>
            <w:vAlign w:val="center"/>
            <w:hideMark/>
          </w:tcPr>
          <w:p w14:paraId="053E027D" w14:textId="77777777" w:rsidR="00001A18" w:rsidRPr="00CC0113" w:rsidRDefault="00001A18" w:rsidP="00C73F94">
            <w:pPr>
              <w:pStyle w:val="movimento"/>
              <w:rPr>
                <w:color w:val="002060"/>
              </w:rPr>
            </w:pPr>
            <w:r w:rsidRPr="00CC0113">
              <w:rPr>
                <w:color w:val="002060"/>
              </w:rPr>
              <w:t>BOCCALI MATTEO</w:t>
            </w:r>
          </w:p>
        </w:tc>
        <w:tc>
          <w:tcPr>
            <w:tcW w:w="2200" w:type="dxa"/>
            <w:tcMar>
              <w:top w:w="20" w:type="dxa"/>
              <w:left w:w="20" w:type="dxa"/>
              <w:bottom w:w="20" w:type="dxa"/>
              <w:right w:w="20" w:type="dxa"/>
            </w:tcMar>
            <w:vAlign w:val="center"/>
            <w:hideMark/>
          </w:tcPr>
          <w:p w14:paraId="36F22105" w14:textId="77777777" w:rsidR="00001A18" w:rsidRPr="00CC0113" w:rsidRDefault="00001A18" w:rsidP="00C73F94">
            <w:pPr>
              <w:pStyle w:val="movimento2"/>
              <w:rPr>
                <w:color w:val="002060"/>
              </w:rPr>
            </w:pPr>
            <w:r w:rsidRPr="00CC0113">
              <w:rPr>
                <w:color w:val="002060"/>
              </w:rPr>
              <w:t xml:space="preserve">(DURANTINA SANTA CECILIA) </w:t>
            </w:r>
          </w:p>
        </w:tc>
        <w:tc>
          <w:tcPr>
            <w:tcW w:w="800" w:type="dxa"/>
            <w:tcMar>
              <w:top w:w="20" w:type="dxa"/>
              <w:left w:w="20" w:type="dxa"/>
              <w:bottom w:w="20" w:type="dxa"/>
              <w:right w:w="20" w:type="dxa"/>
            </w:tcMar>
            <w:vAlign w:val="center"/>
            <w:hideMark/>
          </w:tcPr>
          <w:p w14:paraId="01E98BB8"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7A1CF95" w14:textId="77777777" w:rsidR="00001A18" w:rsidRPr="00CC0113" w:rsidRDefault="00001A18" w:rsidP="00C73F94">
            <w:pPr>
              <w:pStyle w:val="movimento"/>
              <w:rPr>
                <w:color w:val="002060"/>
              </w:rPr>
            </w:pPr>
            <w:r w:rsidRPr="00CC0113">
              <w:rPr>
                <w:color w:val="002060"/>
              </w:rPr>
              <w:t>BRACCIONI MATTIA</w:t>
            </w:r>
          </w:p>
        </w:tc>
        <w:tc>
          <w:tcPr>
            <w:tcW w:w="2200" w:type="dxa"/>
            <w:tcMar>
              <w:top w:w="20" w:type="dxa"/>
              <w:left w:w="20" w:type="dxa"/>
              <w:bottom w:w="20" w:type="dxa"/>
              <w:right w:w="20" w:type="dxa"/>
            </w:tcMar>
            <w:vAlign w:val="center"/>
            <w:hideMark/>
          </w:tcPr>
          <w:p w14:paraId="15A57AC0" w14:textId="77777777" w:rsidR="00001A18" w:rsidRPr="00CC0113" w:rsidRDefault="00001A18" w:rsidP="00C73F94">
            <w:pPr>
              <w:pStyle w:val="movimento2"/>
              <w:rPr>
                <w:color w:val="002060"/>
              </w:rPr>
            </w:pPr>
            <w:r w:rsidRPr="00CC0113">
              <w:rPr>
                <w:color w:val="002060"/>
              </w:rPr>
              <w:t xml:space="preserve">(DURANTINA SANTA CECILIA) </w:t>
            </w:r>
          </w:p>
        </w:tc>
      </w:tr>
      <w:tr w:rsidR="00001A18" w:rsidRPr="00CC0113" w14:paraId="546076B7" w14:textId="77777777" w:rsidTr="00C73F94">
        <w:tc>
          <w:tcPr>
            <w:tcW w:w="2200" w:type="dxa"/>
            <w:tcMar>
              <w:top w:w="20" w:type="dxa"/>
              <w:left w:w="20" w:type="dxa"/>
              <w:bottom w:w="20" w:type="dxa"/>
              <w:right w:w="20" w:type="dxa"/>
            </w:tcMar>
            <w:vAlign w:val="center"/>
            <w:hideMark/>
          </w:tcPr>
          <w:p w14:paraId="505D8A47" w14:textId="77777777" w:rsidR="00001A18" w:rsidRPr="00CC0113" w:rsidRDefault="00001A18" w:rsidP="00C73F94">
            <w:pPr>
              <w:pStyle w:val="movimento"/>
              <w:rPr>
                <w:color w:val="002060"/>
              </w:rPr>
            </w:pPr>
            <w:r w:rsidRPr="00CC0113">
              <w:rPr>
                <w:color w:val="002060"/>
              </w:rPr>
              <w:t>DE ANGELIS LUIGI</w:t>
            </w:r>
          </w:p>
        </w:tc>
        <w:tc>
          <w:tcPr>
            <w:tcW w:w="2200" w:type="dxa"/>
            <w:tcMar>
              <w:top w:w="20" w:type="dxa"/>
              <w:left w:w="20" w:type="dxa"/>
              <w:bottom w:w="20" w:type="dxa"/>
              <w:right w:w="20" w:type="dxa"/>
            </w:tcMar>
            <w:vAlign w:val="center"/>
            <w:hideMark/>
          </w:tcPr>
          <w:p w14:paraId="2F8EA2A1" w14:textId="77777777" w:rsidR="00001A18" w:rsidRPr="00CC0113" w:rsidRDefault="00001A18" w:rsidP="00C73F94">
            <w:pPr>
              <w:pStyle w:val="movimento2"/>
              <w:rPr>
                <w:color w:val="002060"/>
              </w:rPr>
            </w:pPr>
            <w:r w:rsidRPr="00CC0113">
              <w:rPr>
                <w:color w:val="002060"/>
              </w:rPr>
              <w:t xml:space="preserve">(FUTSAL COMUNANZA A.S.D.) </w:t>
            </w:r>
          </w:p>
        </w:tc>
        <w:tc>
          <w:tcPr>
            <w:tcW w:w="800" w:type="dxa"/>
            <w:tcMar>
              <w:top w:w="20" w:type="dxa"/>
              <w:left w:w="20" w:type="dxa"/>
              <w:bottom w:w="20" w:type="dxa"/>
              <w:right w:w="20" w:type="dxa"/>
            </w:tcMar>
            <w:vAlign w:val="center"/>
            <w:hideMark/>
          </w:tcPr>
          <w:p w14:paraId="0E01D65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78908B1" w14:textId="77777777" w:rsidR="00001A18" w:rsidRPr="00CC0113" w:rsidRDefault="00001A18" w:rsidP="00C73F94">
            <w:pPr>
              <w:pStyle w:val="movimento"/>
              <w:rPr>
                <w:color w:val="002060"/>
              </w:rPr>
            </w:pPr>
            <w:r w:rsidRPr="00CC0113">
              <w:rPr>
                <w:color w:val="002060"/>
              </w:rPr>
              <w:t>PUGLIA CRISTIANO</w:t>
            </w:r>
          </w:p>
        </w:tc>
        <w:tc>
          <w:tcPr>
            <w:tcW w:w="2200" w:type="dxa"/>
            <w:tcMar>
              <w:top w:w="20" w:type="dxa"/>
              <w:left w:w="20" w:type="dxa"/>
              <w:bottom w:w="20" w:type="dxa"/>
              <w:right w:w="20" w:type="dxa"/>
            </w:tcMar>
            <w:vAlign w:val="center"/>
            <w:hideMark/>
          </w:tcPr>
          <w:p w14:paraId="5F1F71E0" w14:textId="77777777" w:rsidR="00001A18" w:rsidRPr="00CC0113" w:rsidRDefault="00001A18" w:rsidP="00C73F94">
            <w:pPr>
              <w:pStyle w:val="movimento2"/>
              <w:rPr>
                <w:color w:val="002060"/>
              </w:rPr>
            </w:pPr>
            <w:r w:rsidRPr="00CC0113">
              <w:rPr>
                <w:color w:val="002060"/>
              </w:rPr>
              <w:t xml:space="preserve">(FUTSAL COMUNANZA A.S.D.) </w:t>
            </w:r>
          </w:p>
        </w:tc>
      </w:tr>
      <w:tr w:rsidR="00001A18" w:rsidRPr="00CC0113" w14:paraId="75DF7286" w14:textId="77777777" w:rsidTr="00C73F94">
        <w:tc>
          <w:tcPr>
            <w:tcW w:w="2200" w:type="dxa"/>
            <w:tcMar>
              <w:top w:w="20" w:type="dxa"/>
              <w:left w:w="20" w:type="dxa"/>
              <w:bottom w:w="20" w:type="dxa"/>
              <w:right w:w="20" w:type="dxa"/>
            </w:tcMar>
            <w:vAlign w:val="center"/>
            <w:hideMark/>
          </w:tcPr>
          <w:p w14:paraId="13B72A3E" w14:textId="77777777" w:rsidR="00001A18" w:rsidRPr="00CC0113" w:rsidRDefault="00001A18" w:rsidP="00C73F94">
            <w:pPr>
              <w:pStyle w:val="movimento"/>
              <w:rPr>
                <w:color w:val="002060"/>
              </w:rPr>
            </w:pPr>
            <w:r w:rsidRPr="00CC0113">
              <w:rPr>
                <w:color w:val="002060"/>
              </w:rPr>
              <w:t>POLONI ALESSANDRO</w:t>
            </w:r>
          </w:p>
        </w:tc>
        <w:tc>
          <w:tcPr>
            <w:tcW w:w="2200" w:type="dxa"/>
            <w:tcMar>
              <w:top w:w="20" w:type="dxa"/>
              <w:left w:w="20" w:type="dxa"/>
              <w:bottom w:w="20" w:type="dxa"/>
              <w:right w:w="20" w:type="dxa"/>
            </w:tcMar>
            <w:vAlign w:val="center"/>
            <w:hideMark/>
          </w:tcPr>
          <w:p w14:paraId="74DC453E" w14:textId="77777777" w:rsidR="00001A18" w:rsidRPr="00CC0113" w:rsidRDefault="00001A18" w:rsidP="00C73F94">
            <w:pPr>
              <w:pStyle w:val="movimento2"/>
              <w:rPr>
                <w:color w:val="002060"/>
              </w:rPr>
            </w:pPr>
            <w:r w:rsidRPr="00CC0113">
              <w:rPr>
                <w:color w:val="002060"/>
              </w:rPr>
              <w:t xml:space="preserve">(GROTTACCIA 2005) </w:t>
            </w:r>
          </w:p>
        </w:tc>
        <w:tc>
          <w:tcPr>
            <w:tcW w:w="800" w:type="dxa"/>
            <w:tcMar>
              <w:top w:w="20" w:type="dxa"/>
              <w:left w:w="20" w:type="dxa"/>
              <w:bottom w:w="20" w:type="dxa"/>
              <w:right w:w="20" w:type="dxa"/>
            </w:tcMar>
            <w:vAlign w:val="center"/>
            <w:hideMark/>
          </w:tcPr>
          <w:p w14:paraId="4159489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943C139" w14:textId="77777777" w:rsidR="00001A18" w:rsidRPr="00CC0113" w:rsidRDefault="00001A18" w:rsidP="00C73F94">
            <w:pPr>
              <w:pStyle w:val="movimento"/>
              <w:rPr>
                <w:color w:val="002060"/>
              </w:rPr>
            </w:pPr>
            <w:r w:rsidRPr="00CC0113">
              <w:rPr>
                <w:color w:val="002060"/>
              </w:rPr>
              <w:t>GROSSI DAVIDE</w:t>
            </w:r>
          </w:p>
        </w:tc>
        <w:tc>
          <w:tcPr>
            <w:tcW w:w="2200" w:type="dxa"/>
            <w:tcMar>
              <w:top w:w="20" w:type="dxa"/>
              <w:left w:w="20" w:type="dxa"/>
              <w:bottom w:w="20" w:type="dxa"/>
              <w:right w:w="20" w:type="dxa"/>
            </w:tcMar>
            <w:vAlign w:val="center"/>
            <w:hideMark/>
          </w:tcPr>
          <w:p w14:paraId="575869CB" w14:textId="77777777" w:rsidR="00001A18" w:rsidRPr="00CC0113" w:rsidRDefault="00001A18" w:rsidP="00C73F94">
            <w:pPr>
              <w:pStyle w:val="movimento2"/>
              <w:rPr>
                <w:color w:val="002060"/>
              </w:rPr>
            </w:pPr>
            <w:r w:rsidRPr="00CC0113">
              <w:rPr>
                <w:color w:val="002060"/>
              </w:rPr>
              <w:t xml:space="preserve">(RIVIERA DELLE PALME) </w:t>
            </w:r>
          </w:p>
        </w:tc>
      </w:tr>
    </w:tbl>
    <w:p w14:paraId="18398075" w14:textId="77777777" w:rsidR="00001A18" w:rsidRPr="00CC0113" w:rsidRDefault="00001A18" w:rsidP="00001A18">
      <w:pPr>
        <w:pStyle w:val="titolo20"/>
        <w:rPr>
          <w:rFonts w:eastAsiaTheme="minorEastAsia"/>
          <w:color w:val="002060"/>
        </w:rPr>
      </w:pPr>
      <w:r w:rsidRPr="00CC011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AEC3973" w14:textId="77777777" w:rsidTr="00C73F94">
        <w:tc>
          <w:tcPr>
            <w:tcW w:w="2200" w:type="dxa"/>
            <w:tcMar>
              <w:top w:w="20" w:type="dxa"/>
              <w:left w:w="20" w:type="dxa"/>
              <w:bottom w:w="20" w:type="dxa"/>
              <w:right w:w="20" w:type="dxa"/>
            </w:tcMar>
            <w:vAlign w:val="center"/>
            <w:hideMark/>
          </w:tcPr>
          <w:p w14:paraId="7101D30E" w14:textId="77777777" w:rsidR="00001A18" w:rsidRPr="00CC0113" w:rsidRDefault="00001A18" w:rsidP="00C73F94">
            <w:pPr>
              <w:pStyle w:val="movimento"/>
              <w:rPr>
                <w:color w:val="002060"/>
              </w:rPr>
            </w:pPr>
            <w:r w:rsidRPr="00CC0113">
              <w:rPr>
                <w:color w:val="002060"/>
              </w:rPr>
              <w:t>BAYDONI MONIR</w:t>
            </w:r>
          </w:p>
        </w:tc>
        <w:tc>
          <w:tcPr>
            <w:tcW w:w="2200" w:type="dxa"/>
            <w:tcMar>
              <w:top w:w="20" w:type="dxa"/>
              <w:left w:w="20" w:type="dxa"/>
              <w:bottom w:w="20" w:type="dxa"/>
              <w:right w:w="20" w:type="dxa"/>
            </w:tcMar>
            <w:vAlign w:val="center"/>
            <w:hideMark/>
          </w:tcPr>
          <w:p w14:paraId="6E0AB605" w14:textId="77777777" w:rsidR="00001A18" w:rsidRPr="00CC0113" w:rsidRDefault="00001A18" w:rsidP="00C73F94">
            <w:pPr>
              <w:pStyle w:val="movimento2"/>
              <w:rPr>
                <w:color w:val="002060"/>
              </w:rPr>
            </w:pPr>
            <w:r w:rsidRPr="00CC0113">
              <w:rPr>
                <w:color w:val="002060"/>
              </w:rPr>
              <w:t xml:space="preserve">(ACADEMY CIVITANOVESE) </w:t>
            </w:r>
          </w:p>
        </w:tc>
        <w:tc>
          <w:tcPr>
            <w:tcW w:w="800" w:type="dxa"/>
            <w:tcMar>
              <w:top w:w="20" w:type="dxa"/>
              <w:left w:w="20" w:type="dxa"/>
              <w:bottom w:w="20" w:type="dxa"/>
              <w:right w:w="20" w:type="dxa"/>
            </w:tcMar>
            <w:vAlign w:val="center"/>
            <w:hideMark/>
          </w:tcPr>
          <w:p w14:paraId="2BF5DA46"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1C37E08" w14:textId="77777777" w:rsidR="00001A18" w:rsidRPr="00CC0113" w:rsidRDefault="00001A18" w:rsidP="00C73F94">
            <w:pPr>
              <w:pStyle w:val="movimento"/>
              <w:rPr>
                <w:color w:val="002060"/>
              </w:rPr>
            </w:pPr>
            <w:r w:rsidRPr="00CC0113">
              <w:rPr>
                <w:color w:val="002060"/>
              </w:rPr>
              <w:t>MERCURI FRANCESCO</w:t>
            </w:r>
          </w:p>
        </w:tc>
        <w:tc>
          <w:tcPr>
            <w:tcW w:w="2200" w:type="dxa"/>
            <w:tcMar>
              <w:top w:w="20" w:type="dxa"/>
              <w:left w:w="20" w:type="dxa"/>
              <w:bottom w:w="20" w:type="dxa"/>
              <w:right w:w="20" w:type="dxa"/>
            </w:tcMar>
            <w:vAlign w:val="center"/>
            <w:hideMark/>
          </w:tcPr>
          <w:p w14:paraId="13C6C124" w14:textId="77777777" w:rsidR="00001A18" w:rsidRPr="00CC0113" w:rsidRDefault="00001A18" w:rsidP="00C73F94">
            <w:pPr>
              <w:pStyle w:val="movimento2"/>
              <w:rPr>
                <w:color w:val="002060"/>
              </w:rPr>
            </w:pPr>
            <w:r w:rsidRPr="00CC0113">
              <w:rPr>
                <w:color w:val="002060"/>
              </w:rPr>
              <w:t xml:space="preserve">(CALCIO </w:t>
            </w:r>
            <w:proofErr w:type="gramStart"/>
            <w:r w:rsidRPr="00CC0113">
              <w:rPr>
                <w:color w:val="002060"/>
              </w:rPr>
              <w:t>S.ELPIDIO</w:t>
            </w:r>
            <w:proofErr w:type="gramEnd"/>
            <w:r w:rsidRPr="00CC0113">
              <w:rPr>
                <w:color w:val="002060"/>
              </w:rPr>
              <w:t xml:space="preserve"> A MARE) </w:t>
            </w:r>
          </w:p>
        </w:tc>
      </w:tr>
      <w:tr w:rsidR="00001A18" w:rsidRPr="00CC0113" w14:paraId="6364AB25" w14:textId="77777777" w:rsidTr="00C73F94">
        <w:tc>
          <w:tcPr>
            <w:tcW w:w="2200" w:type="dxa"/>
            <w:tcMar>
              <w:top w:w="20" w:type="dxa"/>
              <w:left w:w="20" w:type="dxa"/>
              <w:bottom w:w="20" w:type="dxa"/>
              <w:right w:w="20" w:type="dxa"/>
            </w:tcMar>
            <w:vAlign w:val="center"/>
            <w:hideMark/>
          </w:tcPr>
          <w:p w14:paraId="6364D388" w14:textId="77777777" w:rsidR="00001A18" w:rsidRPr="00CC0113" w:rsidRDefault="00001A18" w:rsidP="00C73F94">
            <w:pPr>
              <w:pStyle w:val="movimento"/>
              <w:rPr>
                <w:color w:val="002060"/>
              </w:rPr>
            </w:pPr>
            <w:r w:rsidRPr="00CC0113">
              <w:rPr>
                <w:color w:val="002060"/>
              </w:rPr>
              <w:t>LOGGI CRISTIANO</w:t>
            </w:r>
          </w:p>
        </w:tc>
        <w:tc>
          <w:tcPr>
            <w:tcW w:w="2200" w:type="dxa"/>
            <w:tcMar>
              <w:top w:w="20" w:type="dxa"/>
              <w:left w:w="20" w:type="dxa"/>
              <w:bottom w:w="20" w:type="dxa"/>
              <w:right w:w="20" w:type="dxa"/>
            </w:tcMar>
            <w:vAlign w:val="center"/>
            <w:hideMark/>
          </w:tcPr>
          <w:p w14:paraId="2E13F1AF" w14:textId="77777777" w:rsidR="00001A18" w:rsidRPr="00CC0113" w:rsidRDefault="00001A18" w:rsidP="00C73F94">
            <w:pPr>
              <w:pStyle w:val="movimento2"/>
              <w:rPr>
                <w:color w:val="002060"/>
              </w:rPr>
            </w:pPr>
            <w:r w:rsidRPr="00CC0113">
              <w:rPr>
                <w:color w:val="002060"/>
              </w:rPr>
              <w:t xml:space="preserve">(CSI STELLA A.S.D.) </w:t>
            </w:r>
          </w:p>
        </w:tc>
        <w:tc>
          <w:tcPr>
            <w:tcW w:w="800" w:type="dxa"/>
            <w:tcMar>
              <w:top w:w="20" w:type="dxa"/>
              <w:left w:w="20" w:type="dxa"/>
              <w:bottom w:w="20" w:type="dxa"/>
              <w:right w:w="20" w:type="dxa"/>
            </w:tcMar>
            <w:vAlign w:val="center"/>
            <w:hideMark/>
          </w:tcPr>
          <w:p w14:paraId="4E2B81E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623E8D0" w14:textId="77777777" w:rsidR="00001A18" w:rsidRPr="00CC0113" w:rsidRDefault="00001A18" w:rsidP="00C73F94">
            <w:pPr>
              <w:pStyle w:val="movimento"/>
              <w:rPr>
                <w:color w:val="002060"/>
              </w:rPr>
            </w:pPr>
            <w:r w:rsidRPr="00CC0113">
              <w:rPr>
                <w:color w:val="002060"/>
              </w:rPr>
              <w:t>GALVAGNO MARCO</w:t>
            </w:r>
          </w:p>
        </w:tc>
        <w:tc>
          <w:tcPr>
            <w:tcW w:w="2200" w:type="dxa"/>
            <w:tcMar>
              <w:top w:w="20" w:type="dxa"/>
              <w:left w:w="20" w:type="dxa"/>
              <w:bottom w:w="20" w:type="dxa"/>
              <w:right w:w="20" w:type="dxa"/>
            </w:tcMar>
            <w:vAlign w:val="center"/>
            <w:hideMark/>
          </w:tcPr>
          <w:p w14:paraId="5AA76899" w14:textId="77777777" w:rsidR="00001A18" w:rsidRPr="00CC0113" w:rsidRDefault="00001A18" w:rsidP="00C73F94">
            <w:pPr>
              <w:pStyle w:val="movimento2"/>
              <w:rPr>
                <w:color w:val="002060"/>
              </w:rPr>
            </w:pPr>
            <w:r w:rsidRPr="00CC0113">
              <w:rPr>
                <w:color w:val="002060"/>
              </w:rPr>
              <w:t xml:space="preserve">(FIUMINATA) </w:t>
            </w:r>
          </w:p>
        </w:tc>
      </w:tr>
      <w:tr w:rsidR="00001A18" w:rsidRPr="00CC0113" w14:paraId="0C4682F2" w14:textId="77777777" w:rsidTr="00C73F94">
        <w:tc>
          <w:tcPr>
            <w:tcW w:w="2200" w:type="dxa"/>
            <w:tcMar>
              <w:top w:w="20" w:type="dxa"/>
              <w:left w:w="20" w:type="dxa"/>
              <w:bottom w:w="20" w:type="dxa"/>
              <w:right w:w="20" w:type="dxa"/>
            </w:tcMar>
            <w:vAlign w:val="center"/>
            <w:hideMark/>
          </w:tcPr>
          <w:p w14:paraId="2806840F" w14:textId="77777777" w:rsidR="00001A18" w:rsidRPr="00CC0113" w:rsidRDefault="00001A18" w:rsidP="00C73F94">
            <w:pPr>
              <w:pStyle w:val="movimento"/>
              <w:rPr>
                <w:color w:val="002060"/>
              </w:rPr>
            </w:pPr>
            <w:r w:rsidRPr="00CC0113">
              <w:rPr>
                <w:color w:val="002060"/>
              </w:rPr>
              <w:t>BRUZZICHESSI MARCO</w:t>
            </w:r>
          </w:p>
        </w:tc>
        <w:tc>
          <w:tcPr>
            <w:tcW w:w="2200" w:type="dxa"/>
            <w:tcMar>
              <w:top w:w="20" w:type="dxa"/>
              <w:left w:w="20" w:type="dxa"/>
              <w:bottom w:w="20" w:type="dxa"/>
              <w:right w:w="20" w:type="dxa"/>
            </w:tcMar>
            <w:vAlign w:val="center"/>
            <w:hideMark/>
          </w:tcPr>
          <w:p w14:paraId="1D04F038" w14:textId="77777777" w:rsidR="00001A18" w:rsidRPr="00CC0113" w:rsidRDefault="00001A18" w:rsidP="00C73F94">
            <w:pPr>
              <w:pStyle w:val="movimento2"/>
              <w:rPr>
                <w:color w:val="002060"/>
              </w:rPr>
            </w:pPr>
            <w:r w:rsidRPr="00CC0113">
              <w:rPr>
                <w:color w:val="002060"/>
              </w:rPr>
              <w:t xml:space="preserve">(FRASASSI C5) </w:t>
            </w:r>
          </w:p>
        </w:tc>
        <w:tc>
          <w:tcPr>
            <w:tcW w:w="800" w:type="dxa"/>
            <w:tcMar>
              <w:top w:w="20" w:type="dxa"/>
              <w:left w:w="20" w:type="dxa"/>
              <w:bottom w:w="20" w:type="dxa"/>
              <w:right w:w="20" w:type="dxa"/>
            </w:tcMar>
            <w:vAlign w:val="center"/>
            <w:hideMark/>
          </w:tcPr>
          <w:p w14:paraId="618053B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3192067" w14:textId="77777777" w:rsidR="00001A18" w:rsidRPr="00CC0113" w:rsidRDefault="00001A18" w:rsidP="00C73F94">
            <w:pPr>
              <w:pStyle w:val="movimento"/>
              <w:rPr>
                <w:color w:val="002060"/>
              </w:rPr>
            </w:pPr>
            <w:r w:rsidRPr="00CC0113">
              <w:rPr>
                <w:color w:val="002060"/>
              </w:rPr>
              <w:t>CONTI EMANUELE</w:t>
            </w:r>
          </w:p>
        </w:tc>
        <w:tc>
          <w:tcPr>
            <w:tcW w:w="2200" w:type="dxa"/>
            <w:tcMar>
              <w:top w:w="20" w:type="dxa"/>
              <w:left w:w="20" w:type="dxa"/>
              <w:bottom w:w="20" w:type="dxa"/>
              <w:right w:w="20" w:type="dxa"/>
            </w:tcMar>
            <w:vAlign w:val="center"/>
            <w:hideMark/>
          </w:tcPr>
          <w:p w14:paraId="45FCBF5F" w14:textId="77777777" w:rsidR="00001A18" w:rsidRPr="00CC0113" w:rsidRDefault="00001A18" w:rsidP="00C73F94">
            <w:pPr>
              <w:pStyle w:val="movimento2"/>
              <w:rPr>
                <w:color w:val="002060"/>
              </w:rPr>
            </w:pPr>
            <w:r w:rsidRPr="00CC0113">
              <w:rPr>
                <w:color w:val="002060"/>
              </w:rPr>
              <w:t xml:space="preserve">(GRADARA CALCIO) </w:t>
            </w:r>
          </w:p>
        </w:tc>
      </w:tr>
      <w:tr w:rsidR="00001A18" w:rsidRPr="00CC0113" w14:paraId="6F7015CD" w14:textId="77777777" w:rsidTr="00C73F94">
        <w:tc>
          <w:tcPr>
            <w:tcW w:w="2200" w:type="dxa"/>
            <w:tcMar>
              <w:top w:w="20" w:type="dxa"/>
              <w:left w:w="20" w:type="dxa"/>
              <w:bottom w:w="20" w:type="dxa"/>
              <w:right w:w="20" w:type="dxa"/>
            </w:tcMar>
            <w:vAlign w:val="center"/>
            <w:hideMark/>
          </w:tcPr>
          <w:p w14:paraId="081A32D1" w14:textId="77777777" w:rsidR="00001A18" w:rsidRPr="00CC0113" w:rsidRDefault="00001A18" w:rsidP="00C73F94">
            <w:pPr>
              <w:pStyle w:val="movimento"/>
              <w:rPr>
                <w:color w:val="002060"/>
              </w:rPr>
            </w:pPr>
            <w:r w:rsidRPr="00CC0113">
              <w:rPr>
                <w:color w:val="002060"/>
              </w:rPr>
              <w:t>SERESI SIMONE</w:t>
            </w:r>
          </w:p>
        </w:tc>
        <w:tc>
          <w:tcPr>
            <w:tcW w:w="2200" w:type="dxa"/>
            <w:tcMar>
              <w:top w:w="20" w:type="dxa"/>
              <w:left w:w="20" w:type="dxa"/>
              <w:bottom w:w="20" w:type="dxa"/>
              <w:right w:w="20" w:type="dxa"/>
            </w:tcMar>
            <w:vAlign w:val="center"/>
            <w:hideMark/>
          </w:tcPr>
          <w:p w14:paraId="701C388A" w14:textId="77777777" w:rsidR="00001A18" w:rsidRPr="00CC0113" w:rsidRDefault="00001A18" w:rsidP="00C73F94">
            <w:pPr>
              <w:pStyle w:val="movimento2"/>
              <w:rPr>
                <w:color w:val="002060"/>
              </w:rPr>
            </w:pPr>
            <w:r w:rsidRPr="00CC0113">
              <w:rPr>
                <w:color w:val="002060"/>
              </w:rPr>
              <w:t xml:space="preserve">(PIEDIRIPA C5) </w:t>
            </w:r>
          </w:p>
        </w:tc>
        <w:tc>
          <w:tcPr>
            <w:tcW w:w="800" w:type="dxa"/>
            <w:tcMar>
              <w:top w:w="20" w:type="dxa"/>
              <w:left w:w="20" w:type="dxa"/>
              <w:bottom w:w="20" w:type="dxa"/>
              <w:right w:w="20" w:type="dxa"/>
            </w:tcMar>
            <w:vAlign w:val="center"/>
            <w:hideMark/>
          </w:tcPr>
          <w:p w14:paraId="05B2045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95C4669" w14:textId="77777777" w:rsidR="00001A18" w:rsidRPr="00CC0113" w:rsidRDefault="00001A18" w:rsidP="00C73F94">
            <w:pPr>
              <w:pStyle w:val="movimento"/>
              <w:rPr>
                <w:color w:val="002060"/>
              </w:rPr>
            </w:pPr>
            <w:r w:rsidRPr="00CC0113">
              <w:rPr>
                <w:color w:val="002060"/>
              </w:rPr>
              <w:t>XHUVELAJ SULEJMEN</w:t>
            </w:r>
          </w:p>
        </w:tc>
        <w:tc>
          <w:tcPr>
            <w:tcW w:w="2200" w:type="dxa"/>
            <w:tcMar>
              <w:top w:w="20" w:type="dxa"/>
              <w:left w:w="20" w:type="dxa"/>
              <w:bottom w:w="20" w:type="dxa"/>
              <w:right w:w="20" w:type="dxa"/>
            </w:tcMar>
            <w:vAlign w:val="center"/>
            <w:hideMark/>
          </w:tcPr>
          <w:p w14:paraId="0405D95A" w14:textId="77777777" w:rsidR="00001A18" w:rsidRPr="00CC0113" w:rsidRDefault="00001A18" w:rsidP="00C73F94">
            <w:pPr>
              <w:pStyle w:val="movimento2"/>
              <w:rPr>
                <w:color w:val="002060"/>
              </w:rPr>
            </w:pPr>
            <w:r w:rsidRPr="00CC0113">
              <w:rPr>
                <w:color w:val="002060"/>
              </w:rPr>
              <w:t xml:space="preserve">(PIEDIRIPA C5) </w:t>
            </w:r>
          </w:p>
        </w:tc>
      </w:tr>
      <w:tr w:rsidR="00001A18" w:rsidRPr="00CC0113" w14:paraId="0DD1EBD6" w14:textId="77777777" w:rsidTr="00C73F94">
        <w:tc>
          <w:tcPr>
            <w:tcW w:w="2200" w:type="dxa"/>
            <w:tcMar>
              <w:top w:w="20" w:type="dxa"/>
              <w:left w:w="20" w:type="dxa"/>
              <w:bottom w:w="20" w:type="dxa"/>
              <w:right w:w="20" w:type="dxa"/>
            </w:tcMar>
            <w:vAlign w:val="center"/>
            <w:hideMark/>
          </w:tcPr>
          <w:p w14:paraId="3A015DF2" w14:textId="77777777" w:rsidR="00001A18" w:rsidRPr="00CC0113" w:rsidRDefault="00001A18" w:rsidP="00C73F94">
            <w:pPr>
              <w:pStyle w:val="movimento"/>
              <w:rPr>
                <w:color w:val="002060"/>
              </w:rPr>
            </w:pPr>
            <w:r w:rsidRPr="00CC0113">
              <w:rPr>
                <w:color w:val="002060"/>
              </w:rPr>
              <w:t>VITALINO ALESSIO</w:t>
            </w:r>
          </w:p>
        </w:tc>
        <w:tc>
          <w:tcPr>
            <w:tcW w:w="2200" w:type="dxa"/>
            <w:tcMar>
              <w:top w:w="20" w:type="dxa"/>
              <w:left w:w="20" w:type="dxa"/>
              <w:bottom w:w="20" w:type="dxa"/>
              <w:right w:w="20" w:type="dxa"/>
            </w:tcMar>
            <w:vAlign w:val="center"/>
            <w:hideMark/>
          </w:tcPr>
          <w:p w14:paraId="617DEC25" w14:textId="77777777" w:rsidR="00001A18" w:rsidRPr="00CC0113" w:rsidRDefault="00001A18" w:rsidP="00C73F94">
            <w:pPr>
              <w:pStyle w:val="movimento2"/>
              <w:rPr>
                <w:color w:val="002060"/>
              </w:rPr>
            </w:pPr>
            <w:r w:rsidRPr="00CC0113">
              <w:rPr>
                <w:color w:val="002060"/>
              </w:rPr>
              <w:t xml:space="preserve">(POLISPORTIVA FUTURA A.D.) </w:t>
            </w:r>
          </w:p>
        </w:tc>
        <w:tc>
          <w:tcPr>
            <w:tcW w:w="800" w:type="dxa"/>
            <w:tcMar>
              <w:top w:w="20" w:type="dxa"/>
              <w:left w:w="20" w:type="dxa"/>
              <w:bottom w:w="20" w:type="dxa"/>
              <w:right w:w="20" w:type="dxa"/>
            </w:tcMar>
            <w:vAlign w:val="center"/>
            <w:hideMark/>
          </w:tcPr>
          <w:p w14:paraId="36D9427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7D7FF89" w14:textId="77777777" w:rsidR="00001A18" w:rsidRPr="00CC0113" w:rsidRDefault="00001A18" w:rsidP="00C73F94">
            <w:pPr>
              <w:pStyle w:val="movimento"/>
              <w:rPr>
                <w:color w:val="002060"/>
              </w:rPr>
            </w:pPr>
            <w:r w:rsidRPr="00CC0113">
              <w:rPr>
                <w:color w:val="002060"/>
              </w:rPr>
              <w:t>REGNICOLI GIORGIO</w:t>
            </w:r>
          </w:p>
        </w:tc>
        <w:tc>
          <w:tcPr>
            <w:tcW w:w="2200" w:type="dxa"/>
            <w:tcMar>
              <w:top w:w="20" w:type="dxa"/>
              <w:left w:w="20" w:type="dxa"/>
              <w:bottom w:w="20" w:type="dxa"/>
              <w:right w:w="20" w:type="dxa"/>
            </w:tcMar>
            <w:vAlign w:val="center"/>
            <w:hideMark/>
          </w:tcPr>
          <w:p w14:paraId="447313F8" w14:textId="77777777" w:rsidR="00001A18" w:rsidRPr="00CC0113" w:rsidRDefault="00001A18" w:rsidP="00C73F94">
            <w:pPr>
              <w:pStyle w:val="movimento2"/>
              <w:rPr>
                <w:color w:val="002060"/>
              </w:rPr>
            </w:pPr>
            <w:r w:rsidRPr="00CC0113">
              <w:rPr>
                <w:color w:val="002060"/>
              </w:rPr>
              <w:t xml:space="preserve">(RIPABERARDA) </w:t>
            </w:r>
          </w:p>
        </w:tc>
      </w:tr>
      <w:tr w:rsidR="00001A18" w:rsidRPr="00CC0113" w14:paraId="5B592B70" w14:textId="77777777" w:rsidTr="00C73F94">
        <w:tc>
          <w:tcPr>
            <w:tcW w:w="2200" w:type="dxa"/>
            <w:tcMar>
              <w:top w:w="20" w:type="dxa"/>
              <w:left w:w="20" w:type="dxa"/>
              <w:bottom w:w="20" w:type="dxa"/>
              <w:right w:w="20" w:type="dxa"/>
            </w:tcMar>
            <w:vAlign w:val="center"/>
            <w:hideMark/>
          </w:tcPr>
          <w:p w14:paraId="495122F2" w14:textId="77777777" w:rsidR="00001A18" w:rsidRPr="00CC0113" w:rsidRDefault="00001A18" w:rsidP="00C73F94">
            <w:pPr>
              <w:pStyle w:val="movimento"/>
              <w:rPr>
                <w:color w:val="002060"/>
              </w:rPr>
            </w:pPr>
            <w:r w:rsidRPr="00CC0113">
              <w:rPr>
                <w:color w:val="002060"/>
              </w:rPr>
              <w:t>SCIARRA VINCENZO</w:t>
            </w:r>
          </w:p>
        </w:tc>
        <w:tc>
          <w:tcPr>
            <w:tcW w:w="2200" w:type="dxa"/>
            <w:tcMar>
              <w:top w:w="20" w:type="dxa"/>
              <w:left w:w="20" w:type="dxa"/>
              <w:bottom w:w="20" w:type="dxa"/>
              <w:right w:w="20" w:type="dxa"/>
            </w:tcMar>
            <w:vAlign w:val="center"/>
            <w:hideMark/>
          </w:tcPr>
          <w:p w14:paraId="48B66C37" w14:textId="77777777" w:rsidR="00001A18" w:rsidRPr="00CC0113" w:rsidRDefault="00001A18" w:rsidP="00C73F94">
            <w:pPr>
              <w:pStyle w:val="movimento2"/>
              <w:rPr>
                <w:color w:val="002060"/>
              </w:rPr>
            </w:pPr>
            <w:r w:rsidRPr="00CC0113">
              <w:rPr>
                <w:color w:val="002060"/>
              </w:rPr>
              <w:t xml:space="preserve">(RIVIERA DELLE PALME) </w:t>
            </w:r>
          </w:p>
        </w:tc>
        <w:tc>
          <w:tcPr>
            <w:tcW w:w="800" w:type="dxa"/>
            <w:tcMar>
              <w:top w:w="20" w:type="dxa"/>
              <w:left w:w="20" w:type="dxa"/>
              <w:bottom w:w="20" w:type="dxa"/>
              <w:right w:w="20" w:type="dxa"/>
            </w:tcMar>
            <w:vAlign w:val="center"/>
            <w:hideMark/>
          </w:tcPr>
          <w:p w14:paraId="19624CB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B255D3F" w14:textId="77777777" w:rsidR="00001A18" w:rsidRPr="00CC0113" w:rsidRDefault="00001A18" w:rsidP="00C73F94">
            <w:pPr>
              <w:pStyle w:val="movimento"/>
              <w:rPr>
                <w:color w:val="002060"/>
              </w:rPr>
            </w:pPr>
            <w:r w:rsidRPr="00CC0113">
              <w:rPr>
                <w:color w:val="002060"/>
              </w:rPr>
              <w:t>SCALABRONI STEFANO</w:t>
            </w:r>
          </w:p>
        </w:tc>
        <w:tc>
          <w:tcPr>
            <w:tcW w:w="2200" w:type="dxa"/>
            <w:tcMar>
              <w:top w:w="20" w:type="dxa"/>
              <w:left w:w="20" w:type="dxa"/>
              <w:bottom w:w="20" w:type="dxa"/>
              <w:right w:w="20" w:type="dxa"/>
            </w:tcMar>
            <w:vAlign w:val="center"/>
            <w:hideMark/>
          </w:tcPr>
          <w:p w14:paraId="13771B26" w14:textId="77777777" w:rsidR="00001A18" w:rsidRPr="00CC0113" w:rsidRDefault="00001A18" w:rsidP="00C73F94">
            <w:pPr>
              <w:pStyle w:val="movimento2"/>
              <w:rPr>
                <w:color w:val="002060"/>
              </w:rPr>
            </w:pPr>
            <w:r w:rsidRPr="00CC0113">
              <w:rPr>
                <w:color w:val="002060"/>
              </w:rPr>
              <w:t xml:space="preserve">(SANTA MARIA APPARENTE) </w:t>
            </w:r>
          </w:p>
        </w:tc>
      </w:tr>
    </w:tbl>
    <w:p w14:paraId="06E44F18" w14:textId="77777777" w:rsidR="00001A18" w:rsidRPr="00CC0113" w:rsidRDefault="00001A18" w:rsidP="00001A18">
      <w:pPr>
        <w:pStyle w:val="titolo20"/>
        <w:rPr>
          <w:rFonts w:eastAsiaTheme="minorEastAsia"/>
          <w:color w:val="002060"/>
        </w:rPr>
      </w:pPr>
      <w:r w:rsidRPr="00CC011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229FA62" w14:textId="77777777" w:rsidTr="00C73F94">
        <w:tc>
          <w:tcPr>
            <w:tcW w:w="2200" w:type="dxa"/>
            <w:tcMar>
              <w:top w:w="20" w:type="dxa"/>
              <w:left w:w="20" w:type="dxa"/>
              <w:bottom w:w="20" w:type="dxa"/>
              <w:right w:w="20" w:type="dxa"/>
            </w:tcMar>
            <w:vAlign w:val="center"/>
            <w:hideMark/>
          </w:tcPr>
          <w:p w14:paraId="7FBAF24E" w14:textId="77777777" w:rsidR="00001A18" w:rsidRPr="00CC0113" w:rsidRDefault="00001A18" w:rsidP="00C73F94">
            <w:pPr>
              <w:pStyle w:val="movimento"/>
              <w:rPr>
                <w:color w:val="002060"/>
              </w:rPr>
            </w:pPr>
            <w:r w:rsidRPr="00CC0113">
              <w:rPr>
                <w:color w:val="002060"/>
              </w:rPr>
              <w:t>AMABILI LUCA</w:t>
            </w:r>
          </w:p>
        </w:tc>
        <w:tc>
          <w:tcPr>
            <w:tcW w:w="2200" w:type="dxa"/>
            <w:tcMar>
              <w:top w:w="20" w:type="dxa"/>
              <w:left w:w="20" w:type="dxa"/>
              <w:bottom w:w="20" w:type="dxa"/>
              <w:right w:w="20" w:type="dxa"/>
            </w:tcMar>
            <w:vAlign w:val="center"/>
            <w:hideMark/>
          </w:tcPr>
          <w:p w14:paraId="41EE8915" w14:textId="77777777" w:rsidR="00001A18" w:rsidRPr="00CC0113" w:rsidRDefault="00001A18" w:rsidP="00C73F94">
            <w:pPr>
              <w:pStyle w:val="movimento2"/>
              <w:rPr>
                <w:color w:val="002060"/>
              </w:rPr>
            </w:pPr>
            <w:r w:rsidRPr="00CC0113">
              <w:rPr>
                <w:color w:val="002060"/>
              </w:rPr>
              <w:t xml:space="preserve">(ACQUAVIVA CALCIO) </w:t>
            </w:r>
          </w:p>
        </w:tc>
        <w:tc>
          <w:tcPr>
            <w:tcW w:w="800" w:type="dxa"/>
            <w:tcMar>
              <w:top w:w="20" w:type="dxa"/>
              <w:left w:w="20" w:type="dxa"/>
              <w:bottom w:w="20" w:type="dxa"/>
              <w:right w:w="20" w:type="dxa"/>
            </w:tcMar>
            <w:vAlign w:val="center"/>
            <w:hideMark/>
          </w:tcPr>
          <w:p w14:paraId="770DAFE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32364B3" w14:textId="77777777" w:rsidR="00001A18" w:rsidRPr="00CC0113" w:rsidRDefault="00001A18" w:rsidP="00C73F94">
            <w:pPr>
              <w:pStyle w:val="movimento"/>
              <w:rPr>
                <w:color w:val="002060"/>
              </w:rPr>
            </w:pPr>
            <w:r w:rsidRPr="00CC0113">
              <w:rPr>
                <w:color w:val="002060"/>
              </w:rPr>
              <w:t>ISIDORI GREGORIO</w:t>
            </w:r>
          </w:p>
        </w:tc>
        <w:tc>
          <w:tcPr>
            <w:tcW w:w="2200" w:type="dxa"/>
            <w:tcMar>
              <w:top w:w="20" w:type="dxa"/>
              <w:left w:w="20" w:type="dxa"/>
              <w:bottom w:w="20" w:type="dxa"/>
              <w:right w:w="20" w:type="dxa"/>
            </w:tcMar>
            <w:vAlign w:val="center"/>
            <w:hideMark/>
          </w:tcPr>
          <w:p w14:paraId="5FDB110D" w14:textId="77777777" w:rsidR="00001A18" w:rsidRPr="00CC0113" w:rsidRDefault="00001A18" w:rsidP="00C73F94">
            <w:pPr>
              <w:pStyle w:val="movimento2"/>
              <w:rPr>
                <w:color w:val="002060"/>
              </w:rPr>
            </w:pPr>
            <w:r w:rsidRPr="00CC0113">
              <w:rPr>
                <w:color w:val="002060"/>
              </w:rPr>
              <w:t xml:space="preserve">(CAPODARCO CASABIANCA C5) </w:t>
            </w:r>
          </w:p>
        </w:tc>
      </w:tr>
      <w:tr w:rsidR="00001A18" w:rsidRPr="00CC0113" w14:paraId="25096040" w14:textId="77777777" w:rsidTr="00C73F94">
        <w:tc>
          <w:tcPr>
            <w:tcW w:w="2200" w:type="dxa"/>
            <w:tcMar>
              <w:top w:w="20" w:type="dxa"/>
              <w:left w:w="20" w:type="dxa"/>
              <w:bottom w:w="20" w:type="dxa"/>
              <w:right w:w="20" w:type="dxa"/>
            </w:tcMar>
            <w:vAlign w:val="center"/>
            <w:hideMark/>
          </w:tcPr>
          <w:p w14:paraId="4F777990" w14:textId="77777777" w:rsidR="00001A18" w:rsidRPr="00CC0113" w:rsidRDefault="00001A18" w:rsidP="00C73F94">
            <w:pPr>
              <w:pStyle w:val="movimento"/>
              <w:rPr>
                <w:color w:val="002060"/>
              </w:rPr>
            </w:pPr>
            <w:r w:rsidRPr="00CC0113">
              <w:rPr>
                <w:color w:val="002060"/>
              </w:rPr>
              <w:t>LEONI MICHELE</w:t>
            </w:r>
          </w:p>
        </w:tc>
        <w:tc>
          <w:tcPr>
            <w:tcW w:w="2200" w:type="dxa"/>
            <w:tcMar>
              <w:top w:w="20" w:type="dxa"/>
              <w:left w:w="20" w:type="dxa"/>
              <w:bottom w:w="20" w:type="dxa"/>
              <w:right w:w="20" w:type="dxa"/>
            </w:tcMar>
            <w:vAlign w:val="center"/>
            <w:hideMark/>
          </w:tcPr>
          <w:p w14:paraId="357F5BCF" w14:textId="77777777" w:rsidR="00001A18" w:rsidRPr="00CC0113" w:rsidRDefault="00001A18" w:rsidP="00C73F94">
            <w:pPr>
              <w:pStyle w:val="movimento2"/>
              <w:rPr>
                <w:color w:val="002060"/>
              </w:rPr>
            </w:pPr>
            <w:r w:rsidRPr="00CC0113">
              <w:rPr>
                <w:color w:val="002060"/>
              </w:rPr>
              <w:t xml:space="preserve">(CAPODARCO CASABIANCA C5) </w:t>
            </w:r>
          </w:p>
        </w:tc>
        <w:tc>
          <w:tcPr>
            <w:tcW w:w="800" w:type="dxa"/>
            <w:tcMar>
              <w:top w:w="20" w:type="dxa"/>
              <w:left w:w="20" w:type="dxa"/>
              <w:bottom w:w="20" w:type="dxa"/>
              <w:right w:w="20" w:type="dxa"/>
            </w:tcMar>
            <w:vAlign w:val="center"/>
            <w:hideMark/>
          </w:tcPr>
          <w:p w14:paraId="71F1ED8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931A835" w14:textId="77777777" w:rsidR="00001A18" w:rsidRPr="00CC0113" w:rsidRDefault="00001A18" w:rsidP="00C73F94">
            <w:pPr>
              <w:pStyle w:val="movimento"/>
              <w:rPr>
                <w:color w:val="002060"/>
              </w:rPr>
            </w:pPr>
            <w:r w:rsidRPr="00CC0113">
              <w:rPr>
                <w:color w:val="002060"/>
              </w:rPr>
              <w:t>DACHAN ABDULLAH</w:t>
            </w:r>
          </w:p>
        </w:tc>
        <w:tc>
          <w:tcPr>
            <w:tcW w:w="2200" w:type="dxa"/>
            <w:tcMar>
              <w:top w:w="20" w:type="dxa"/>
              <w:left w:w="20" w:type="dxa"/>
              <w:bottom w:w="20" w:type="dxa"/>
              <w:right w:w="20" w:type="dxa"/>
            </w:tcMar>
            <w:vAlign w:val="center"/>
            <w:hideMark/>
          </w:tcPr>
          <w:p w14:paraId="310EEF91" w14:textId="77777777" w:rsidR="00001A18" w:rsidRPr="00CC0113" w:rsidRDefault="00001A18" w:rsidP="00C73F94">
            <w:pPr>
              <w:pStyle w:val="movimento2"/>
              <w:rPr>
                <w:color w:val="002060"/>
              </w:rPr>
            </w:pPr>
            <w:r w:rsidRPr="00CC0113">
              <w:rPr>
                <w:color w:val="002060"/>
              </w:rPr>
              <w:t xml:space="preserve">(FRASASSI C5) </w:t>
            </w:r>
          </w:p>
        </w:tc>
      </w:tr>
      <w:tr w:rsidR="00001A18" w:rsidRPr="00CC0113" w14:paraId="42909527" w14:textId="77777777" w:rsidTr="00C73F94">
        <w:tc>
          <w:tcPr>
            <w:tcW w:w="2200" w:type="dxa"/>
            <w:tcMar>
              <w:top w:w="20" w:type="dxa"/>
              <w:left w:w="20" w:type="dxa"/>
              <w:bottom w:w="20" w:type="dxa"/>
              <w:right w:w="20" w:type="dxa"/>
            </w:tcMar>
            <w:vAlign w:val="center"/>
            <w:hideMark/>
          </w:tcPr>
          <w:p w14:paraId="73BE312B" w14:textId="77777777" w:rsidR="00001A18" w:rsidRPr="00CC0113" w:rsidRDefault="00001A18" w:rsidP="00C73F94">
            <w:pPr>
              <w:pStyle w:val="movimento"/>
              <w:rPr>
                <w:color w:val="002060"/>
              </w:rPr>
            </w:pPr>
            <w:r w:rsidRPr="00CC0113">
              <w:rPr>
                <w:color w:val="002060"/>
              </w:rPr>
              <w:t>ZBOCH MATEUSZ LUKASZ</w:t>
            </w:r>
          </w:p>
        </w:tc>
        <w:tc>
          <w:tcPr>
            <w:tcW w:w="2200" w:type="dxa"/>
            <w:tcMar>
              <w:top w:w="20" w:type="dxa"/>
              <w:left w:w="20" w:type="dxa"/>
              <w:bottom w:w="20" w:type="dxa"/>
              <w:right w:w="20" w:type="dxa"/>
            </w:tcMar>
            <w:vAlign w:val="center"/>
            <w:hideMark/>
          </w:tcPr>
          <w:p w14:paraId="6271281E" w14:textId="77777777" w:rsidR="00001A18" w:rsidRPr="00CC0113" w:rsidRDefault="00001A18" w:rsidP="00C73F94">
            <w:pPr>
              <w:pStyle w:val="movimento2"/>
              <w:rPr>
                <w:color w:val="002060"/>
              </w:rPr>
            </w:pPr>
            <w:r w:rsidRPr="00CC0113">
              <w:rPr>
                <w:color w:val="002060"/>
              </w:rPr>
              <w:t xml:space="preserve">(FUTSAL COMUNANZA A.S.D.) </w:t>
            </w:r>
          </w:p>
        </w:tc>
        <w:tc>
          <w:tcPr>
            <w:tcW w:w="800" w:type="dxa"/>
            <w:tcMar>
              <w:top w:w="20" w:type="dxa"/>
              <w:left w:w="20" w:type="dxa"/>
              <w:bottom w:w="20" w:type="dxa"/>
              <w:right w:w="20" w:type="dxa"/>
            </w:tcMar>
            <w:vAlign w:val="center"/>
            <w:hideMark/>
          </w:tcPr>
          <w:p w14:paraId="2A1CFD8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53652AC" w14:textId="77777777" w:rsidR="00001A18" w:rsidRPr="00CC0113" w:rsidRDefault="00001A18" w:rsidP="00C73F94">
            <w:pPr>
              <w:pStyle w:val="movimento"/>
              <w:rPr>
                <w:color w:val="002060"/>
              </w:rPr>
            </w:pPr>
            <w:r w:rsidRPr="00CC0113">
              <w:rPr>
                <w:color w:val="002060"/>
              </w:rPr>
              <w:t>BAJRAMI HADIS</w:t>
            </w:r>
          </w:p>
        </w:tc>
        <w:tc>
          <w:tcPr>
            <w:tcW w:w="2200" w:type="dxa"/>
            <w:tcMar>
              <w:top w:w="20" w:type="dxa"/>
              <w:left w:w="20" w:type="dxa"/>
              <w:bottom w:w="20" w:type="dxa"/>
              <w:right w:w="20" w:type="dxa"/>
            </w:tcMar>
            <w:vAlign w:val="center"/>
            <w:hideMark/>
          </w:tcPr>
          <w:p w14:paraId="000E604A" w14:textId="77777777" w:rsidR="00001A18" w:rsidRPr="00CC0113" w:rsidRDefault="00001A18" w:rsidP="00C73F94">
            <w:pPr>
              <w:pStyle w:val="movimento2"/>
              <w:rPr>
                <w:color w:val="002060"/>
              </w:rPr>
            </w:pPr>
            <w:r w:rsidRPr="00CC0113">
              <w:rPr>
                <w:color w:val="002060"/>
              </w:rPr>
              <w:t xml:space="preserve">(MOGLIANESE) </w:t>
            </w:r>
          </w:p>
        </w:tc>
      </w:tr>
      <w:tr w:rsidR="00001A18" w:rsidRPr="00CC0113" w14:paraId="2E931CAD" w14:textId="77777777" w:rsidTr="00C73F94">
        <w:tc>
          <w:tcPr>
            <w:tcW w:w="2200" w:type="dxa"/>
            <w:tcMar>
              <w:top w:w="20" w:type="dxa"/>
              <w:left w:w="20" w:type="dxa"/>
              <w:bottom w:w="20" w:type="dxa"/>
              <w:right w:w="20" w:type="dxa"/>
            </w:tcMar>
            <w:vAlign w:val="center"/>
            <w:hideMark/>
          </w:tcPr>
          <w:p w14:paraId="3FB6E1B2" w14:textId="77777777" w:rsidR="00001A18" w:rsidRPr="00CC0113" w:rsidRDefault="00001A18" w:rsidP="00C73F94">
            <w:pPr>
              <w:pStyle w:val="movimento"/>
              <w:rPr>
                <w:color w:val="002060"/>
              </w:rPr>
            </w:pPr>
            <w:r w:rsidRPr="00CC0113">
              <w:rPr>
                <w:color w:val="002060"/>
              </w:rPr>
              <w:t>RODRIGUEZ PIZARRO MICHAEL</w:t>
            </w:r>
          </w:p>
        </w:tc>
        <w:tc>
          <w:tcPr>
            <w:tcW w:w="2200" w:type="dxa"/>
            <w:tcMar>
              <w:top w:w="20" w:type="dxa"/>
              <w:left w:w="20" w:type="dxa"/>
              <w:bottom w:w="20" w:type="dxa"/>
              <w:right w:w="20" w:type="dxa"/>
            </w:tcMar>
            <w:vAlign w:val="center"/>
            <w:hideMark/>
          </w:tcPr>
          <w:p w14:paraId="65FD39AF" w14:textId="77777777" w:rsidR="00001A18" w:rsidRPr="00CC0113" w:rsidRDefault="00001A18" w:rsidP="00C73F94">
            <w:pPr>
              <w:pStyle w:val="movimento2"/>
              <w:rPr>
                <w:color w:val="002060"/>
              </w:rPr>
            </w:pPr>
            <w:r w:rsidRPr="00CC0113">
              <w:rPr>
                <w:color w:val="002060"/>
              </w:rPr>
              <w:t xml:space="preserve">(MONTECCHIO SPORT) </w:t>
            </w:r>
          </w:p>
        </w:tc>
        <w:tc>
          <w:tcPr>
            <w:tcW w:w="800" w:type="dxa"/>
            <w:tcMar>
              <w:top w:w="20" w:type="dxa"/>
              <w:left w:w="20" w:type="dxa"/>
              <w:bottom w:w="20" w:type="dxa"/>
              <w:right w:w="20" w:type="dxa"/>
            </w:tcMar>
            <w:vAlign w:val="center"/>
            <w:hideMark/>
          </w:tcPr>
          <w:p w14:paraId="3E9AEE7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8BB9A7B" w14:textId="77777777" w:rsidR="00001A18" w:rsidRPr="00CC0113" w:rsidRDefault="00001A18" w:rsidP="00C73F94">
            <w:pPr>
              <w:pStyle w:val="movimento"/>
              <w:rPr>
                <w:color w:val="002060"/>
              </w:rPr>
            </w:pPr>
            <w:r w:rsidRPr="00CC0113">
              <w:rPr>
                <w:color w:val="002060"/>
              </w:rPr>
              <w:t>FALCINELLI FRANCESCO</w:t>
            </w:r>
          </w:p>
        </w:tc>
        <w:tc>
          <w:tcPr>
            <w:tcW w:w="2200" w:type="dxa"/>
            <w:tcMar>
              <w:top w:w="20" w:type="dxa"/>
              <w:left w:w="20" w:type="dxa"/>
              <w:bottom w:w="20" w:type="dxa"/>
              <w:right w:w="20" w:type="dxa"/>
            </w:tcMar>
            <w:vAlign w:val="center"/>
            <w:hideMark/>
          </w:tcPr>
          <w:p w14:paraId="30224A8F" w14:textId="77777777" w:rsidR="00001A18" w:rsidRPr="00CC0113" w:rsidRDefault="00001A18" w:rsidP="00C73F94">
            <w:pPr>
              <w:pStyle w:val="movimento2"/>
              <w:rPr>
                <w:color w:val="002060"/>
              </w:rPr>
            </w:pPr>
            <w:r w:rsidRPr="00CC0113">
              <w:rPr>
                <w:color w:val="002060"/>
              </w:rPr>
              <w:t xml:space="preserve">(REAL CASEBRUCIATE W.FIRE) </w:t>
            </w:r>
          </w:p>
        </w:tc>
      </w:tr>
      <w:tr w:rsidR="00001A18" w:rsidRPr="00CC0113" w14:paraId="54E8E1F1" w14:textId="77777777" w:rsidTr="00C73F94">
        <w:tc>
          <w:tcPr>
            <w:tcW w:w="2200" w:type="dxa"/>
            <w:tcMar>
              <w:top w:w="20" w:type="dxa"/>
              <w:left w:w="20" w:type="dxa"/>
              <w:bottom w:w="20" w:type="dxa"/>
              <w:right w:w="20" w:type="dxa"/>
            </w:tcMar>
            <w:vAlign w:val="center"/>
            <w:hideMark/>
          </w:tcPr>
          <w:p w14:paraId="5CBFF2AF" w14:textId="77777777" w:rsidR="00001A18" w:rsidRPr="00CC0113" w:rsidRDefault="00001A18" w:rsidP="00C73F94">
            <w:pPr>
              <w:pStyle w:val="movimento"/>
              <w:rPr>
                <w:color w:val="002060"/>
              </w:rPr>
            </w:pPr>
            <w:r w:rsidRPr="00CC0113">
              <w:rPr>
                <w:color w:val="002060"/>
              </w:rPr>
              <w:t>VICHI FABRIZIO</w:t>
            </w:r>
          </w:p>
        </w:tc>
        <w:tc>
          <w:tcPr>
            <w:tcW w:w="2200" w:type="dxa"/>
            <w:tcMar>
              <w:top w:w="20" w:type="dxa"/>
              <w:left w:w="20" w:type="dxa"/>
              <w:bottom w:w="20" w:type="dxa"/>
              <w:right w:w="20" w:type="dxa"/>
            </w:tcMar>
            <w:vAlign w:val="center"/>
            <w:hideMark/>
          </w:tcPr>
          <w:p w14:paraId="4ACE1B9C" w14:textId="77777777" w:rsidR="00001A18" w:rsidRPr="00CC0113" w:rsidRDefault="00001A18" w:rsidP="00C73F94">
            <w:pPr>
              <w:pStyle w:val="movimento2"/>
              <w:rPr>
                <w:color w:val="002060"/>
              </w:rPr>
            </w:pPr>
            <w:r w:rsidRPr="00CC0113">
              <w:rPr>
                <w:color w:val="002060"/>
              </w:rPr>
              <w:t xml:space="preserve">(REAL CASEBRUCIATE W.FIRE) </w:t>
            </w:r>
          </w:p>
        </w:tc>
        <w:tc>
          <w:tcPr>
            <w:tcW w:w="800" w:type="dxa"/>
            <w:tcMar>
              <w:top w:w="20" w:type="dxa"/>
              <w:left w:w="20" w:type="dxa"/>
              <w:bottom w:w="20" w:type="dxa"/>
              <w:right w:w="20" w:type="dxa"/>
            </w:tcMar>
            <w:vAlign w:val="center"/>
            <w:hideMark/>
          </w:tcPr>
          <w:p w14:paraId="6006090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2967909" w14:textId="77777777" w:rsidR="00001A18" w:rsidRPr="00CC0113" w:rsidRDefault="00001A18" w:rsidP="00C73F94">
            <w:pPr>
              <w:pStyle w:val="movimento"/>
              <w:rPr>
                <w:color w:val="002060"/>
              </w:rPr>
            </w:pPr>
            <w:r w:rsidRPr="00CC0113">
              <w:rPr>
                <w:color w:val="002060"/>
              </w:rPr>
              <w:t>BONFRANCESCHI ELIA</w:t>
            </w:r>
          </w:p>
        </w:tc>
        <w:tc>
          <w:tcPr>
            <w:tcW w:w="2200" w:type="dxa"/>
            <w:tcMar>
              <w:top w:w="20" w:type="dxa"/>
              <w:left w:w="20" w:type="dxa"/>
              <w:bottom w:w="20" w:type="dxa"/>
              <w:right w:w="20" w:type="dxa"/>
            </w:tcMar>
            <w:vAlign w:val="center"/>
            <w:hideMark/>
          </w:tcPr>
          <w:p w14:paraId="41AE4063" w14:textId="77777777" w:rsidR="00001A18" w:rsidRPr="00CC0113" w:rsidRDefault="00001A18" w:rsidP="00C73F94">
            <w:pPr>
              <w:pStyle w:val="movimento2"/>
              <w:rPr>
                <w:color w:val="002060"/>
              </w:rPr>
            </w:pPr>
            <w:r w:rsidRPr="00CC0113">
              <w:rPr>
                <w:color w:val="002060"/>
              </w:rPr>
              <w:t xml:space="preserve">(RIPE SAN GINESIO A.S.D.) </w:t>
            </w:r>
          </w:p>
        </w:tc>
      </w:tr>
      <w:tr w:rsidR="00001A18" w:rsidRPr="00CC0113" w14:paraId="0570F6CB" w14:textId="77777777" w:rsidTr="00C73F94">
        <w:tc>
          <w:tcPr>
            <w:tcW w:w="2200" w:type="dxa"/>
            <w:tcMar>
              <w:top w:w="20" w:type="dxa"/>
              <w:left w:w="20" w:type="dxa"/>
              <w:bottom w:w="20" w:type="dxa"/>
              <w:right w:w="20" w:type="dxa"/>
            </w:tcMar>
            <w:vAlign w:val="center"/>
            <w:hideMark/>
          </w:tcPr>
          <w:p w14:paraId="0530BB70" w14:textId="77777777" w:rsidR="00001A18" w:rsidRPr="00CC0113" w:rsidRDefault="00001A18" w:rsidP="00C73F94">
            <w:pPr>
              <w:pStyle w:val="movimento"/>
              <w:rPr>
                <w:color w:val="002060"/>
              </w:rPr>
            </w:pPr>
            <w:r w:rsidRPr="00CC0113">
              <w:rPr>
                <w:color w:val="002060"/>
              </w:rPr>
              <w:t>PROIETTI SANTINI DAVIDE</w:t>
            </w:r>
          </w:p>
        </w:tc>
        <w:tc>
          <w:tcPr>
            <w:tcW w:w="2200" w:type="dxa"/>
            <w:tcMar>
              <w:top w:w="20" w:type="dxa"/>
              <w:left w:w="20" w:type="dxa"/>
              <w:bottom w:w="20" w:type="dxa"/>
              <w:right w:w="20" w:type="dxa"/>
            </w:tcMar>
            <w:vAlign w:val="center"/>
            <w:hideMark/>
          </w:tcPr>
          <w:p w14:paraId="399365D8" w14:textId="77777777" w:rsidR="00001A18" w:rsidRPr="00CC0113" w:rsidRDefault="00001A18" w:rsidP="00C73F94">
            <w:pPr>
              <w:pStyle w:val="movimento2"/>
              <w:rPr>
                <w:color w:val="002060"/>
              </w:rPr>
            </w:pPr>
            <w:r w:rsidRPr="00CC0113">
              <w:rPr>
                <w:color w:val="002060"/>
              </w:rPr>
              <w:t xml:space="preserve">(TRUENTIN LAMA) </w:t>
            </w:r>
          </w:p>
        </w:tc>
        <w:tc>
          <w:tcPr>
            <w:tcW w:w="800" w:type="dxa"/>
            <w:tcMar>
              <w:top w:w="20" w:type="dxa"/>
              <w:left w:w="20" w:type="dxa"/>
              <w:bottom w:w="20" w:type="dxa"/>
              <w:right w:w="20" w:type="dxa"/>
            </w:tcMar>
            <w:vAlign w:val="center"/>
            <w:hideMark/>
          </w:tcPr>
          <w:p w14:paraId="66B6E51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180549E" w14:textId="77777777" w:rsidR="00001A18" w:rsidRPr="00CC0113" w:rsidRDefault="00001A18" w:rsidP="00C73F94">
            <w:pPr>
              <w:pStyle w:val="movimento"/>
              <w:rPr>
                <w:color w:val="002060"/>
              </w:rPr>
            </w:pPr>
            <w:r w:rsidRPr="00CC0113">
              <w:rPr>
                <w:color w:val="002060"/>
              </w:rPr>
              <w:t>GHISELLI ELIA</w:t>
            </w:r>
          </w:p>
        </w:tc>
        <w:tc>
          <w:tcPr>
            <w:tcW w:w="2200" w:type="dxa"/>
            <w:tcMar>
              <w:top w:w="20" w:type="dxa"/>
              <w:left w:w="20" w:type="dxa"/>
              <w:bottom w:w="20" w:type="dxa"/>
              <w:right w:w="20" w:type="dxa"/>
            </w:tcMar>
            <w:vAlign w:val="center"/>
            <w:hideMark/>
          </w:tcPr>
          <w:p w14:paraId="033AE507" w14:textId="77777777" w:rsidR="00001A18" w:rsidRPr="00CC0113" w:rsidRDefault="00001A18" w:rsidP="00C73F94">
            <w:pPr>
              <w:pStyle w:val="movimento2"/>
              <w:rPr>
                <w:color w:val="002060"/>
              </w:rPr>
            </w:pPr>
            <w:r w:rsidRPr="00CC0113">
              <w:rPr>
                <w:color w:val="002060"/>
              </w:rPr>
              <w:t xml:space="preserve">(URBINO CALCIO A 5) </w:t>
            </w:r>
          </w:p>
        </w:tc>
      </w:tr>
    </w:tbl>
    <w:p w14:paraId="59B87488"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6A9309B" w14:textId="77777777" w:rsidTr="00C73F94">
        <w:tc>
          <w:tcPr>
            <w:tcW w:w="2200" w:type="dxa"/>
            <w:tcMar>
              <w:top w:w="20" w:type="dxa"/>
              <w:left w:w="20" w:type="dxa"/>
              <w:bottom w:w="20" w:type="dxa"/>
              <w:right w:w="20" w:type="dxa"/>
            </w:tcMar>
            <w:vAlign w:val="center"/>
            <w:hideMark/>
          </w:tcPr>
          <w:p w14:paraId="145B6B62" w14:textId="77777777" w:rsidR="00001A18" w:rsidRPr="00CC0113" w:rsidRDefault="00001A18" w:rsidP="00C73F94">
            <w:pPr>
              <w:pStyle w:val="movimento"/>
              <w:rPr>
                <w:color w:val="002060"/>
              </w:rPr>
            </w:pPr>
            <w:r w:rsidRPr="00CC0113">
              <w:rPr>
                <w:color w:val="002060"/>
              </w:rPr>
              <w:t xml:space="preserve">KAMALJEET </w:t>
            </w:r>
            <w:proofErr w:type="spellStart"/>
            <w:r w:rsidRPr="00CC0113">
              <w:rPr>
                <w:color w:val="002060"/>
              </w:rPr>
              <w:t>KAMALJEET</w:t>
            </w:r>
            <w:proofErr w:type="spellEnd"/>
          </w:p>
        </w:tc>
        <w:tc>
          <w:tcPr>
            <w:tcW w:w="2200" w:type="dxa"/>
            <w:tcMar>
              <w:top w:w="20" w:type="dxa"/>
              <w:left w:w="20" w:type="dxa"/>
              <w:bottom w:w="20" w:type="dxa"/>
              <w:right w:w="20" w:type="dxa"/>
            </w:tcMar>
            <w:vAlign w:val="center"/>
            <w:hideMark/>
          </w:tcPr>
          <w:p w14:paraId="1233429B" w14:textId="77777777" w:rsidR="00001A18" w:rsidRPr="00CC0113" w:rsidRDefault="00001A18" w:rsidP="00C73F94">
            <w:pPr>
              <w:pStyle w:val="movimento2"/>
              <w:rPr>
                <w:color w:val="002060"/>
              </w:rPr>
            </w:pPr>
            <w:r w:rsidRPr="00CC0113">
              <w:rPr>
                <w:color w:val="002060"/>
              </w:rPr>
              <w:t xml:space="preserve">(ACADEMY CIVITANOVESE) </w:t>
            </w:r>
          </w:p>
        </w:tc>
        <w:tc>
          <w:tcPr>
            <w:tcW w:w="800" w:type="dxa"/>
            <w:tcMar>
              <w:top w:w="20" w:type="dxa"/>
              <w:left w:w="20" w:type="dxa"/>
              <w:bottom w:w="20" w:type="dxa"/>
              <w:right w:w="20" w:type="dxa"/>
            </w:tcMar>
            <w:vAlign w:val="center"/>
            <w:hideMark/>
          </w:tcPr>
          <w:p w14:paraId="538EEA08"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CB517D0" w14:textId="77777777" w:rsidR="00001A18" w:rsidRPr="00CC0113" w:rsidRDefault="00001A18" w:rsidP="00C73F94">
            <w:pPr>
              <w:pStyle w:val="movimento"/>
              <w:rPr>
                <w:color w:val="002060"/>
              </w:rPr>
            </w:pPr>
            <w:r w:rsidRPr="00CC0113">
              <w:rPr>
                <w:color w:val="002060"/>
              </w:rPr>
              <w:t>SALTARELLI SIMONE</w:t>
            </w:r>
          </w:p>
        </w:tc>
        <w:tc>
          <w:tcPr>
            <w:tcW w:w="2200" w:type="dxa"/>
            <w:tcMar>
              <w:top w:w="20" w:type="dxa"/>
              <w:left w:w="20" w:type="dxa"/>
              <w:bottom w:w="20" w:type="dxa"/>
              <w:right w:w="20" w:type="dxa"/>
            </w:tcMar>
            <w:vAlign w:val="center"/>
            <w:hideMark/>
          </w:tcPr>
          <w:p w14:paraId="3A5F5769" w14:textId="77777777" w:rsidR="00001A18" w:rsidRPr="00CC0113" w:rsidRDefault="00001A18" w:rsidP="00C73F94">
            <w:pPr>
              <w:pStyle w:val="movimento2"/>
              <w:rPr>
                <w:color w:val="002060"/>
              </w:rPr>
            </w:pPr>
            <w:r w:rsidRPr="00CC0113">
              <w:rPr>
                <w:color w:val="002060"/>
              </w:rPr>
              <w:t xml:space="preserve">(AUDAX CALCIO PIOBBICO) </w:t>
            </w:r>
          </w:p>
        </w:tc>
      </w:tr>
      <w:tr w:rsidR="00001A18" w:rsidRPr="00CC0113" w14:paraId="1C4D8753" w14:textId="77777777" w:rsidTr="00C73F94">
        <w:tc>
          <w:tcPr>
            <w:tcW w:w="2200" w:type="dxa"/>
            <w:tcMar>
              <w:top w:w="20" w:type="dxa"/>
              <w:left w:w="20" w:type="dxa"/>
              <w:bottom w:w="20" w:type="dxa"/>
              <w:right w:w="20" w:type="dxa"/>
            </w:tcMar>
            <w:vAlign w:val="center"/>
            <w:hideMark/>
          </w:tcPr>
          <w:p w14:paraId="53BAA5DD" w14:textId="77777777" w:rsidR="00001A18" w:rsidRPr="00CC0113" w:rsidRDefault="00001A18" w:rsidP="00C73F94">
            <w:pPr>
              <w:pStyle w:val="movimento"/>
              <w:rPr>
                <w:color w:val="002060"/>
              </w:rPr>
            </w:pPr>
            <w:r w:rsidRPr="00CC0113">
              <w:rPr>
                <w:color w:val="002060"/>
              </w:rPr>
              <w:t>LUCIANI MATTEO</w:t>
            </w:r>
          </w:p>
        </w:tc>
        <w:tc>
          <w:tcPr>
            <w:tcW w:w="2200" w:type="dxa"/>
            <w:tcMar>
              <w:top w:w="20" w:type="dxa"/>
              <w:left w:w="20" w:type="dxa"/>
              <w:bottom w:w="20" w:type="dxa"/>
              <w:right w:w="20" w:type="dxa"/>
            </w:tcMar>
            <w:vAlign w:val="center"/>
            <w:hideMark/>
          </w:tcPr>
          <w:p w14:paraId="3A79FD5B" w14:textId="77777777" w:rsidR="00001A18" w:rsidRPr="00CC0113" w:rsidRDefault="00001A18" w:rsidP="00C73F94">
            <w:pPr>
              <w:pStyle w:val="movimento2"/>
              <w:rPr>
                <w:color w:val="002060"/>
              </w:rPr>
            </w:pPr>
            <w:r w:rsidRPr="00CC0113">
              <w:rPr>
                <w:color w:val="002060"/>
              </w:rPr>
              <w:t xml:space="preserve">(CALCIO </w:t>
            </w:r>
            <w:proofErr w:type="gramStart"/>
            <w:r w:rsidRPr="00CC0113">
              <w:rPr>
                <w:color w:val="002060"/>
              </w:rPr>
              <w:t>S.ELPIDIO</w:t>
            </w:r>
            <w:proofErr w:type="gramEnd"/>
            <w:r w:rsidRPr="00CC0113">
              <w:rPr>
                <w:color w:val="002060"/>
              </w:rPr>
              <w:t xml:space="preserve"> A MARE) </w:t>
            </w:r>
          </w:p>
        </w:tc>
        <w:tc>
          <w:tcPr>
            <w:tcW w:w="800" w:type="dxa"/>
            <w:tcMar>
              <w:top w:w="20" w:type="dxa"/>
              <w:left w:w="20" w:type="dxa"/>
              <w:bottom w:w="20" w:type="dxa"/>
              <w:right w:w="20" w:type="dxa"/>
            </w:tcMar>
            <w:vAlign w:val="center"/>
            <w:hideMark/>
          </w:tcPr>
          <w:p w14:paraId="74F95F6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DCCE57B" w14:textId="77777777" w:rsidR="00001A18" w:rsidRPr="00CC0113" w:rsidRDefault="00001A18" w:rsidP="00C73F94">
            <w:pPr>
              <w:pStyle w:val="movimento"/>
              <w:rPr>
                <w:color w:val="002060"/>
              </w:rPr>
            </w:pPr>
            <w:r w:rsidRPr="00CC0113">
              <w:rPr>
                <w:color w:val="002060"/>
              </w:rPr>
              <w:t>FERMANELLI LORENZO</w:t>
            </w:r>
          </w:p>
        </w:tc>
        <w:tc>
          <w:tcPr>
            <w:tcW w:w="2200" w:type="dxa"/>
            <w:tcMar>
              <w:top w:w="20" w:type="dxa"/>
              <w:left w:w="20" w:type="dxa"/>
              <w:bottom w:w="20" w:type="dxa"/>
              <w:right w:w="20" w:type="dxa"/>
            </w:tcMar>
            <w:vAlign w:val="center"/>
            <w:hideMark/>
          </w:tcPr>
          <w:p w14:paraId="588C600C" w14:textId="77777777" w:rsidR="00001A18" w:rsidRPr="00CC0113" w:rsidRDefault="00001A18" w:rsidP="00C73F94">
            <w:pPr>
              <w:pStyle w:val="movimento2"/>
              <w:rPr>
                <w:color w:val="002060"/>
              </w:rPr>
            </w:pPr>
            <w:r w:rsidRPr="00CC0113">
              <w:rPr>
                <w:color w:val="002060"/>
              </w:rPr>
              <w:t xml:space="preserve">(CANTINE RIUNITE CSI) </w:t>
            </w:r>
          </w:p>
        </w:tc>
      </w:tr>
      <w:tr w:rsidR="00001A18" w:rsidRPr="00CC0113" w14:paraId="7F24D59D" w14:textId="77777777" w:rsidTr="00C73F94">
        <w:tc>
          <w:tcPr>
            <w:tcW w:w="2200" w:type="dxa"/>
            <w:tcMar>
              <w:top w:w="20" w:type="dxa"/>
              <w:left w:w="20" w:type="dxa"/>
              <w:bottom w:w="20" w:type="dxa"/>
              <w:right w:w="20" w:type="dxa"/>
            </w:tcMar>
            <w:vAlign w:val="center"/>
            <w:hideMark/>
          </w:tcPr>
          <w:p w14:paraId="654D4242" w14:textId="77777777" w:rsidR="00001A18" w:rsidRPr="00CC0113" w:rsidRDefault="00001A18" w:rsidP="00C73F94">
            <w:pPr>
              <w:pStyle w:val="movimento"/>
              <w:rPr>
                <w:color w:val="002060"/>
              </w:rPr>
            </w:pPr>
            <w:r w:rsidRPr="00CC0113">
              <w:rPr>
                <w:color w:val="002060"/>
              </w:rPr>
              <w:t>VERDINI TOMMASO</w:t>
            </w:r>
          </w:p>
        </w:tc>
        <w:tc>
          <w:tcPr>
            <w:tcW w:w="2200" w:type="dxa"/>
            <w:tcMar>
              <w:top w:w="20" w:type="dxa"/>
              <w:left w:w="20" w:type="dxa"/>
              <w:bottom w:w="20" w:type="dxa"/>
              <w:right w:w="20" w:type="dxa"/>
            </w:tcMar>
            <w:vAlign w:val="center"/>
            <w:hideMark/>
          </w:tcPr>
          <w:p w14:paraId="5FF3C646" w14:textId="77777777" w:rsidR="00001A18" w:rsidRPr="00CC0113" w:rsidRDefault="00001A18" w:rsidP="00C73F94">
            <w:pPr>
              <w:pStyle w:val="movimento2"/>
              <w:rPr>
                <w:color w:val="002060"/>
              </w:rPr>
            </w:pPr>
            <w:r w:rsidRPr="00CC0113">
              <w:rPr>
                <w:color w:val="002060"/>
              </w:rPr>
              <w:t xml:space="preserve">(CANTINE RIUNITE CSI) </w:t>
            </w:r>
          </w:p>
        </w:tc>
        <w:tc>
          <w:tcPr>
            <w:tcW w:w="800" w:type="dxa"/>
            <w:tcMar>
              <w:top w:w="20" w:type="dxa"/>
              <w:left w:w="20" w:type="dxa"/>
              <w:bottom w:w="20" w:type="dxa"/>
              <w:right w:w="20" w:type="dxa"/>
            </w:tcMar>
            <w:vAlign w:val="center"/>
            <w:hideMark/>
          </w:tcPr>
          <w:p w14:paraId="260A65A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7EA01DE" w14:textId="77777777" w:rsidR="00001A18" w:rsidRPr="00CC0113" w:rsidRDefault="00001A18" w:rsidP="00C73F94">
            <w:pPr>
              <w:pStyle w:val="movimento"/>
              <w:rPr>
                <w:color w:val="002060"/>
              </w:rPr>
            </w:pPr>
            <w:r w:rsidRPr="00CC0113">
              <w:rPr>
                <w:color w:val="002060"/>
              </w:rPr>
              <w:t>BELA PAOLO</w:t>
            </w:r>
          </w:p>
        </w:tc>
        <w:tc>
          <w:tcPr>
            <w:tcW w:w="2200" w:type="dxa"/>
            <w:tcMar>
              <w:top w:w="20" w:type="dxa"/>
              <w:left w:w="20" w:type="dxa"/>
              <w:bottom w:w="20" w:type="dxa"/>
              <w:right w:w="20" w:type="dxa"/>
            </w:tcMar>
            <w:vAlign w:val="center"/>
            <w:hideMark/>
          </w:tcPr>
          <w:p w14:paraId="675691D0" w14:textId="77777777" w:rsidR="00001A18" w:rsidRPr="00CC0113" w:rsidRDefault="00001A18" w:rsidP="00C73F94">
            <w:pPr>
              <w:pStyle w:val="movimento2"/>
              <w:rPr>
                <w:color w:val="002060"/>
              </w:rPr>
            </w:pPr>
            <w:r w:rsidRPr="00CC0113">
              <w:rPr>
                <w:color w:val="002060"/>
              </w:rPr>
              <w:t xml:space="preserve">(CAPODARCO CASABIANCA C5) </w:t>
            </w:r>
          </w:p>
        </w:tc>
      </w:tr>
      <w:tr w:rsidR="00001A18" w:rsidRPr="00CC0113" w14:paraId="22F7ECE7" w14:textId="77777777" w:rsidTr="00C73F94">
        <w:tc>
          <w:tcPr>
            <w:tcW w:w="2200" w:type="dxa"/>
            <w:tcMar>
              <w:top w:w="20" w:type="dxa"/>
              <w:left w:w="20" w:type="dxa"/>
              <w:bottom w:w="20" w:type="dxa"/>
              <w:right w:w="20" w:type="dxa"/>
            </w:tcMar>
            <w:vAlign w:val="center"/>
            <w:hideMark/>
          </w:tcPr>
          <w:p w14:paraId="4323EE4F" w14:textId="77777777" w:rsidR="00001A18" w:rsidRPr="00CC0113" w:rsidRDefault="00001A18" w:rsidP="00C73F94">
            <w:pPr>
              <w:pStyle w:val="movimento"/>
              <w:rPr>
                <w:color w:val="002060"/>
              </w:rPr>
            </w:pPr>
            <w:r w:rsidRPr="00CC0113">
              <w:rPr>
                <w:color w:val="002060"/>
              </w:rPr>
              <w:t>ALESSANDRONI FILIPPO</w:t>
            </w:r>
          </w:p>
        </w:tc>
        <w:tc>
          <w:tcPr>
            <w:tcW w:w="2200" w:type="dxa"/>
            <w:tcMar>
              <w:top w:w="20" w:type="dxa"/>
              <w:left w:w="20" w:type="dxa"/>
              <w:bottom w:w="20" w:type="dxa"/>
              <w:right w:w="20" w:type="dxa"/>
            </w:tcMar>
            <w:vAlign w:val="center"/>
            <w:hideMark/>
          </w:tcPr>
          <w:p w14:paraId="547A135B" w14:textId="77777777" w:rsidR="00001A18" w:rsidRPr="00CC0113" w:rsidRDefault="00001A18" w:rsidP="00C73F94">
            <w:pPr>
              <w:pStyle w:val="movimento2"/>
              <w:rPr>
                <w:color w:val="002060"/>
              </w:rPr>
            </w:pPr>
            <w:r w:rsidRPr="00CC0113">
              <w:rPr>
                <w:color w:val="002060"/>
              </w:rPr>
              <w:t xml:space="preserve">(DURANTINA SANTA CECILIA) </w:t>
            </w:r>
          </w:p>
        </w:tc>
        <w:tc>
          <w:tcPr>
            <w:tcW w:w="800" w:type="dxa"/>
            <w:tcMar>
              <w:top w:w="20" w:type="dxa"/>
              <w:left w:w="20" w:type="dxa"/>
              <w:bottom w:w="20" w:type="dxa"/>
              <w:right w:w="20" w:type="dxa"/>
            </w:tcMar>
            <w:vAlign w:val="center"/>
            <w:hideMark/>
          </w:tcPr>
          <w:p w14:paraId="6A456EE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4BCCD38" w14:textId="77777777" w:rsidR="00001A18" w:rsidRPr="00CC0113" w:rsidRDefault="00001A18" w:rsidP="00C73F94">
            <w:pPr>
              <w:pStyle w:val="movimento"/>
              <w:rPr>
                <w:color w:val="002060"/>
              </w:rPr>
            </w:pPr>
            <w:r w:rsidRPr="00CC0113">
              <w:rPr>
                <w:color w:val="002060"/>
              </w:rPr>
              <w:t>CAPRADOSSI ANDREA</w:t>
            </w:r>
          </w:p>
        </w:tc>
        <w:tc>
          <w:tcPr>
            <w:tcW w:w="2200" w:type="dxa"/>
            <w:tcMar>
              <w:top w:w="20" w:type="dxa"/>
              <w:left w:w="20" w:type="dxa"/>
              <w:bottom w:w="20" w:type="dxa"/>
              <w:right w:w="20" w:type="dxa"/>
            </w:tcMar>
            <w:vAlign w:val="center"/>
            <w:hideMark/>
          </w:tcPr>
          <w:p w14:paraId="5A199863" w14:textId="77777777" w:rsidR="00001A18" w:rsidRPr="00CC0113" w:rsidRDefault="00001A18" w:rsidP="00C73F94">
            <w:pPr>
              <w:pStyle w:val="movimento2"/>
              <w:rPr>
                <w:color w:val="002060"/>
              </w:rPr>
            </w:pPr>
            <w:r w:rsidRPr="00CC0113">
              <w:rPr>
                <w:color w:val="002060"/>
              </w:rPr>
              <w:t xml:space="preserve">(EUROPE TT) </w:t>
            </w:r>
          </w:p>
        </w:tc>
      </w:tr>
      <w:tr w:rsidR="00001A18" w:rsidRPr="00CC0113" w14:paraId="49E915DE" w14:textId="77777777" w:rsidTr="00C73F94">
        <w:tc>
          <w:tcPr>
            <w:tcW w:w="2200" w:type="dxa"/>
            <w:tcMar>
              <w:top w:w="20" w:type="dxa"/>
              <w:left w:w="20" w:type="dxa"/>
              <w:bottom w:w="20" w:type="dxa"/>
              <w:right w:w="20" w:type="dxa"/>
            </w:tcMar>
            <w:vAlign w:val="center"/>
            <w:hideMark/>
          </w:tcPr>
          <w:p w14:paraId="1C4812B7" w14:textId="77777777" w:rsidR="00001A18" w:rsidRPr="00CC0113" w:rsidRDefault="00001A18" w:rsidP="00C73F94">
            <w:pPr>
              <w:pStyle w:val="movimento"/>
              <w:rPr>
                <w:color w:val="002060"/>
              </w:rPr>
            </w:pPr>
            <w:r w:rsidRPr="00CC0113">
              <w:rPr>
                <w:color w:val="002060"/>
              </w:rPr>
              <w:t>BECI NICOLO</w:t>
            </w:r>
          </w:p>
        </w:tc>
        <w:tc>
          <w:tcPr>
            <w:tcW w:w="2200" w:type="dxa"/>
            <w:tcMar>
              <w:top w:w="20" w:type="dxa"/>
              <w:left w:w="20" w:type="dxa"/>
              <w:bottom w:w="20" w:type="dxa"/>
              <w:right w:w="20" w:type="dxa"/>
            </w:tcMar>
            <w:vAlign w:val="center"/>
            <w:hideMark/>
          </w:tcPr>
          <w:p w14:paraId="1402C42F" w14:textId="77777777" w:rsidR="00001A18" w:rsidRPr="00CC0113" w:rsidRDefault="00001A18" w:rsidP="00C73F94">
            <w:pPr>
              <w:pStyle w:val="movimento2"/>
              <w:rPr>
                <w:color w:val="002060"/>
              </w:rPr>
            </w:pPr>
            <w:r w:rsidRPr="00CC0113">
              <w:rPr>
                <w:color w:val="002060"/>
              </w:rPr>
              <w:t xml:space="preserve">(FIUMINATA) </w:t>
            </w:r>
          </w:p>
        </w:tc>
        <w:tc>
          <w:tcPr>
            <w:tcW w:w="800" w:type="dxa"/>
            <w:tcMar>
              <w:top w:w="20" w:type="dxa"/>
              <w:left w:w="20" w:type="dxa"/>
              <w:bottom w:w="20" w:type="dxa"/>
              <w:right w:w="20" w:type="dxa"/>
            </w:tcMar>
            <w:vAlign w:val="center"/>
            <w:hideMark/>
          </w:tcPr>
          <w:p w14:paraId="492D006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E75A4F8" w14:textId="77777777" w:rsidR="00001A18" w:rsidRPr="00CC0113" w:rsidRDefault="00001A18" w:rsidP="00C73F94">
            <w:pPr>
              <w:pStyle w:val="movimento"/>
              <w:rPr>
                <w:color w:val="002060"/>
              </w:rPr>
            </w:pPr>
            <w:r w:rsidRPr="00CC0113">
              <w:rPr>
                <w:color w:val="002060"/>
              </w:rPr>
              <w:t>CASTELLUCCI EMANUELE</w:t>
            </w:r>
          </w:p>
        </w:tc>
        <w:tc>
          <w:tcPr>
            <w:tcW w:w="2200" w:type="dxa"/>
            <w:tcMar>
              <w:top w:w="20" w:type="dxa"/>
              <w:left w:w="20" w:type="dxa"/>
              <w:bottom w:w="20" w:type="dxa"/>
              <w:right w:w="20" w:type="dxa"/>
            </w:tcMar>
            <w:vAlign w:val="center"/>
            <w:hideMark/>
          </w:tcPr>
          <w:p w14:paraId="62469C5A" w14:textId="77777777" w:rsidR="00001A18" w:rsidRPr="00CC0113" w:rsidRDefault="00001A18" w:rsidP="00C73F94">
            <w:pPr>
              <w:pStyle w:val="movimento2"/>
              <w:rPr>
                <w:color w:val="002060"/>
              </w:rPr>
            </w:pPr>
            <w:r w:rsidRPr="00CC0113">
              <w:rPr>
                <w:color w:val="002060"/>
              </w:rPr>
              <w:t xml:space="preserve">(FIUMINATA) </w:t>
            </w:r>
          </w:p>
        </w:tc>
      </w:tr>
      <w:tr w:rsidR="00001A18" w:rsidRPr="00CC0113" w14:paraId="3DBA3F7A" w14:textId="77777777" w:rsidTr="00C73F94">
        <w:tc>
          <w:tcPr>
            <w:tcW w:w="2200" w:type="dxa"/>
            <w:tcMar>
              <w:top w:w="20" w:type="dxa"/>
              <w:left w:w="20" w:type="dxa"/>
              <w:bottom w:w="20" w:type="dxa"/>
              <w:right w:w="20" w:type="dxa"/>
            </w:tcMar>
            <w:vAlign w:val="center"/>
            <w:hideMark/>
          </w:tcPr>
          <w:p w14:paraId="0DF8B214" w14:textId="77777777" w:rsidR="00001A18" w:rsidRPr="00CC0113" w:rsidRDefault="00001A18" w:rsidP="00C73F94">
            <w:pPr>
              <w:pStyle w:val="movimento"/>
              <w:rPr>
                <w:color w:val="002060"/>
              </w:rPr>
            </w:pPr>
            <w:r w:rsidRPr="00CC0113">
              <w:rPr>
                <w:color w:val="002060"/>
              </w:rPr>
              <w:t>DODOLI JURI</w:t>
            </w:r>
          </w:p>
        </w:tc>
        <w:tc>
          <w:tcPr>
            <w:tcW w:w="2200" w:type="dxa"/>
            <w:tcMar>
              <w:top w:w="20" w:type="dxa"/>
              <w:left w:w="20" w:type="dxa"/>
              <w:bottom w:w="20" w:type="dxa"/>
              <w:right w:w="20" w:type="dxa"/>
            </w:tcMar>
            <w:vAlign w:val="center"/>
            <w:hideMark/>
          </w:tcPr>
          <w:p w14:paraId="18D4673C" w14:textId="77777777" w:rsidR="00001A18" w:rsidRPr="00CC0113" w:rsidRDefault="00001A18" w:rsidP="00C73F94">
            <w:pPr>
              <w:pStyle w:val="movimento2"/>
              <w:rPr>
                <w:color w:val="002060"/>
              </w:rPr>
            </w:pPr>
            <w:r w:rsidRPr="00CC0113">
              <w:rPr>
                <w:color w:val="002060"/>
              </w:rPr>
              <w:t xml:space="preserve">(FRASASSI C5) </w:t>
            </w:r>
          </w:p>
        </w:tc>
        <w:tc>
          <w:tcPr>
            <w:tcW w:w="800" w:type="dxa"/>
            <w:tcMar>
              <w:top w:w="20" w:type="dxa"/>
              <w:left w:w="20" w:type="dxa"/>
              <w:bottom w:w="20" w:type="dxa"/>
              <w:right w:w="20" w:type="dxa"/>
            </w:tcMar>
            <w:vAlign w:val="center"/>
            <w:hideMark/>
          </w:tcPr>
          <w:p w14:paraId="2789249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34D8CBF" w14:textId="77777777" w:rsidR="00001A18" w:rsidRPr="00CC0113" w:rsidRDefault="00001A18" w:rsidP="00C73F94">
            <w:pPr>
              <w:pStyle w:val="movimento"/>
              <w:rPr>
                <w:color w:val="002060"/>
              </w:rPr>
            </w:pPr>
            <w:r w:rsidRPr="00CC0113">
              <w:rPr>
                <w:color w:val="002060"/>
              </w:rPr>
              <w:t>GIROLAMI MARCO</w:t>
            </w:r>
          </w:p>
        </w:tc>
        <w:tc>
          <w:tcPr>
            <w:tcW w:w="2200" w:type="dxa"/>
            <w:tcMar>
              <w:top w:w="20" w:type="dxa"/>
              <w:left w:w="20" w:type="dxa"/>
              <w:bottom w:w="20" w:type="dxa"/>
              <w:right w:w="20" w:type="dxa"/>
            </w:tcMar>
            <w:vAlign w:val="center"/>
            <w:hideMark/>
          </w:tcPr>
          <w:p w14:paraId="611D57B2" w14:textId="77777777" w:rsidR="00001A18" w:rsidRPr="00CC0113" w:rsidRDefault="00001A18" w:rsidP="00C73F94">
            <w:pPr>
              <w:pStyle w:val="movimento2"/>
              <w:rPr>
                <w:color w:val="002060"/>
              </w:rPr>
            </w:pPr>
            <w:r w:rsidRPr="00CC0113">
              <w:rPr>
                <w:color w:val="002060"/>
              </w:rPr>
              <w:t xml:space="preserve">(FUTSAL COMUNANZA A.S.D.) </w:t>
            </w:r>
          </w:p>
        </w:tc>
      </w:tr>
      <w:tr w:rsidR="00001A18" w:rsidRPr="00CC0113" w14:paraId="72AA5BA0" w14:textId="77777777" w:rsidTr="00C73F94">
        <w:tc>
          <w:tcPr>
            <w:tcW w:w="2200" w:type="dxa"/>
            <w:tcMar>
              <w:top w:w="20" w:type="dxa"/>
              <w:left w:w="20" w:type="dxa"/>
              <w:bottom w:w="20" w:type="dxa"/>
              <w:right w:w="20" w:type="dxa"/>
            </w:tcMar>
            <w:vAlign w:val="center"/>
            <w:hideMark/>
          </w:tcPr>
          <w:p w14:paraId="2D21EFCE" w14:textId="77777777" w:rsidR="00001A18" w:rsidRPr="00CC0113" w:rsidRDefault="00001A18" w:rsidP="00C73F94">
            <w:pPr>
              <w:pStyle w:val="movimento"/>
              <w:rPr>
                <w:color w:val="002060"/>
              </w:rPr>
            </w:pPr>
            <w:r w:rsidRPr="00CC0113">
              <w:rPr>
                <w:color w:val="002060"/>
              </w:rPr>
              <w:t>ASSENTI VALERIANO</w:t>
            </w:r>
          </w:p>
        </w:tc>
        <w:tc>
          <w:tcPr>
            <w:tcW w:w="2200" w:type="dxa"/>
            <w:tcMar>
              <w:top w:w="20" w:type="dxa"/>
              <w:left w:w="20" w:type="dxa"/>
              <w:bottom w:w="20" w:type="dxa"/>
              <w:right w:w="20" w:type="dxa"/>
            </w:tcMar>
            <w:vAlign w:val="center"/>
            <w:hideMark/>
          </w:tcPr>
          <w:p w14:paraId="09F98C6E" w14:textId="77777777" w:rsidR="00001A18" w:rsidRPr="00CC0113" w:rsidRDefault="00001A18" w:rsidP="00C73F94">
            <w:pPr>
              <w:pStyle w:val="movimento2"/>
              <w:rPr>
                <w:color w:val="002060"/>
              </w:rPr>
            </w:pPr>
            <w:r w:rsidRPr="00CC0113">
              <w:rPr>
                <w:color w:val="002060"/>
              </w:rPr>
              <w:t xml:space="preserve">(FUTSAL L.C.) </w:t>
            </w:r>
          </w:p>
        </w:tc>
        <w:tc>
          <w:tcPr>
            <w:tcW w:w="800" w:type="dxa"/>
            <w:tcMar>
              <w:top w:w="20" w:type="dxa"/>
              <w:left w:w="20" w:type="dxa"/>
              <w:bottom w:w="20" w:type="dxa"/>
              <w:right w:w="20" w:type="dxa"/>
            </w:tcMar>
            <w:vAlign w:val="center"/>
            <w:hideMark/>
          </w:tcPr>
          <w:p w14:paraId="458CFC3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CB5139D" w14:textId="77777777" w:rsidR="00001A18" w:rsidRPr="00CC0113" w:rsidRDefault="00001A18" w:rsidP="00C73F94">
            <w:pPr>
              <w:pStyle w:val="movimento"/>
              <w:rPr>
                <w:color w:val="002060"/>
              </w:rPr>
            </w:pPr>
            <w:r w:rsidRPr="00CC0113">
              <w:rPr>
                <w:color w:val="002060"/>
              </w:rPr>
              <w:t>VAGNONI ROBERTO</w:t>
            </w:r>
          </w:p>
        </w:tc>
        <w:tc>
          <w:tcPr>
            <w:tcW w:w="2200" w:type="dxa"/>
            <w:tcMar>
              <w:top w:w="20" w:type="dxa"/>
              <w:left w:w="20" w:type="dxa"/>
              <w:bottom w:w="20" w:type="dxa"/>
              <w:right w:w="20" w:type="dxa"/>
            </w:tcMar>
            <w:vAlign w:val="center"/>
            <w:hideMark/>
          </w:tcPr>
          <w:p w14:paraId="59BE4001" w14:textId="77777777" w:rsidR="00001A18" w:rsidRPr="00CC0113" w:rsidRDefault="00001A18" w:rsidP="00C73F94">
            <w:pPr>
              <w:pStyle w:val="movimento2"/>
              <w:rPr>
                <w:color w:val="002060"/>
              </w:rPr>
            </w:pPr>
            <w:r w:rsidRPr="00CC0113">
              <w:rPr>
                <w:color w:val="002060"/>
              </w:rPr>
              <w:t xml:space="preserve">(FUTSAL L.C.) </w:t>
            </w:r>
          </w:p>
        </w:tc>
      </w:tr>
      <w:tr w:rsidR="00001A18" w:rsidRPr="00CC0113" w14:paraId="754C45DA" w14:textId="77777777" w:rsidTr="00C73F94">
        <w:tc>
          <w:tcPr>
            <w:tcW w:w="2200" w:type="dxa"/>
            <w:tcMar>
              <w:top w:w="20" w:type="dxa"/>
              <w:left w:w="20" w:type="dxa"/>
              <w:bottom w:w="20" w:type="dxa"/>
              <w:right w:w="20" w:type="dxa"/>
            </w:tcMar>
            <w:vAlign w:val="center"/>
            <w:hideMark/>
          </w:tcPr>
          <w:p w14:paraId="0C89ED3C" w14:textId="77777777" w:rsidR="00001A18" w:rsidRPr="00CC0113" w:rsidRDefault="00001A18" w:rsidP="00C73F94">
            <w:pPr>
              <w:pStyle w:val="movimento"/>
              <w:rPr>
                <w:color w:val="002060"/>
              </w:rPr>
            </w:pPr>
            <w:r w:rsidRPr="00CC0113">
              <w:rPr>
                <w:color w:val="002060"/>
              </w:rPr>
              <w:t>JALYL HAMZA</w:t>
            </w:r>
          </w:p>
        </w:tc>
        <w:tc>
          <w:tcPr>
            <w:tcW w:w="2200" w:type="dxa"/>
            <w:tcMar>
              <w:top w:w="20" w:type="dxa"/>
              <w:left w:w="20" w:type="dxa"/>
              <w:bottom w:w="20" w:type="dxa"/>
              <w:right w:w="20" w:type="dxa"/>
            </w:tcMar>
            <w:vAlign w:val="center"/>
            <w:hideMark/>
          </w:tcPr>
          <w:p w14:paraId="225EBDB0" w14:textId="77777777" w:rsidR="00001A18" w:rsidRPr="00CC0113" w:rsidRDefault="00001A18" w:rsidP="00C73F94">
            <w:pPr>
              <w:pStyle w:val="movimento2"/>
              <w:rPr>
                <w:color w:val="002060"/>
              </w:rPr>
            </w:pPr>
            <w:r w:rsidRPr="00CC0113">
              <w:rPr>
                <w:color w:val="002060"/>
              </w:rPr>
              <w:t xml:space="preserve">(GNANO 04) </w:t>
            </w:r>
          </w:p>
        </w:tc>
        <w:tc>
          <w:tcPr>
            <w:tcW w:w="800" w:type="dxa"/>
            <w:tcMar>
              <w:top w:w="20" w:type="dxa"/>
              <w:left w:w="20" w:type="dxa"/>
              <w:bottom w:w="20" w:type="dxa"/>
              <w:right w:w="20" w:type="dxa"/>
            </w:tcMar>
            <w:vAlign w:val="center"/>
            <w:hideMark/>
          </w:tcPr>
          <w:p w14:paraId="279FC6D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79B8E34" w14:textId="77777777" w:rsidR="00001A18" w:rsidRPr="00CC0113" w:rsidRDefault="00001A18" w:rsidP="00C73F94">
            <w:pPr>
              <w:pStyle w:val="movimento"/>
              <w:rPr>
                <w:color w:val="002060"/>
              </w:rPr>
            </w:pPr>
            <w:r w:rsidRPr="00CC0113">
              <w:rPr>
                <w:color w:val="002060"/>
              </w:rPr>
              <w:t>BISCEGLIA PIETRO</w:t>
            </w:r>
          </w:p>
        </w:tc>
        <w:tc>
          <w:tcPr>
            <w:tcW w:w="2200" w:type="dxa"/>
            <w:tcMar>
              <w:top w:w="20" w:type="dxa"/>
              <w:left w:w="20" w:type="dxa"/>
              <w:bottom w:w="20" w:type="dxa"/>
              <w:right w:w="20" w:type="dxa"/>
            </w:tcMar>
            <w:vAlign w:val="center"/>
            <w:hideMark/>
          </w:tcPr>
          <w:p w14:paraId="65AB3CE7" w14:textId="77777777" w:rsidR="00001A18" w:rsidRPr="00CC0113" w:rsidRDefault="00001A18" w:rsidP="00C73F94">
            <w:pPr>
              <w:pStyle w:val="movimento2"/>
              <w:rPr>
                <w:color w:val="002060"/>
              </w:rPr>
            </w:pPr>
            <w:r w:rsidRPr="00CC0113">
              <w:rPr>
                <w:color w:val="002060"/>
              </w:rPr>
              <w:t xml:space="preserve">(NUOVA FOLGORE) </w:t>
            </w:r>
          </w:p>
        </w:tc>
      </w:tr>
      <w:tr w:rsidR="00001A18" w:rsidRPr="00CC0113" w14:paraId="59626184" w14:textId="77777777" w:rsidTr="00C73F94">
        <w:tc>
          <w:tcPr>
            <w:tcW w:w="2200" w:type="dxa"/>
            <w:tcMar>
              <w:top w:w="20" w:type="dxa"/>
              <w:left w:w="20" w:type="dxa"/>
              <w:bottom w:w="20" w:type="dxa"/>
              <w:right w:w="20" w:type="dxa"/>
            </w:tcMar>
            <w:vAlign w:val="center"/>
            <w:hideMark/>
          </w:tcPr>
          <w:p w14:paraId="0A20B788" w14:textId="77777777" w:rsidR="00001A18" w:rsidRPr="00CC0113" w:rsidRDefault="00001A18" w:rsidP="00C73F94">
            <w:pPr>
              <w:pStyle w:val="movimento"/>
              <w:rPr>
                <w:color w:val="002060"/>
              </w:rPr>
            </w:pPr>
            <w:r w:rsidRPr="00CC0113">
              <w:rPr>
                <w:color w:val="002060"/>
              </w:rPr>
              <w:t>BRANCHESI GABRIELE</w:t>
            </w:r>
          </w:p>
        </w:tc>
        <w:tc>
          <w:tcPr>
            <w:tcW w:w="2200" w:type="dxa"/>
            <w:tcMar>
              <w:top w:w="20" w:type="dxa"/>
              <w:left w:w="20" w:type="dxa"/>
              <w:bottom w:w="20" w:type="dxa"/>
              <w:right w:w="20" w:type="dxa"/>
            </w:tcMar>
            <w:vAlign w:val="center"/>
            <w:hideMark/>
          </w:tcPr>
          <w:p w14:paraId="242D8F22" w14:textId="77777777" w:rsidR="00001A18" w:rsidRPr="00CC0113" w:rsidRDefault="00001A18" w:rsidP="00C73F94">
            <w:pPr>
              <w:pStyle w:val="movimento2"/>
              <w:rPr>
                <w:color w:val="002060"/>
              </w:rPr>
            </w:pPr>
            <w:r w:rsidRPr="00CC0113">
              <w:rPr>
                <w:color w:val="002060"/>
              </w:rPr>
              <w:t xml:space="preserve">(NUOVA FOLGORE) </w:t>
            </w:r>
          </w:p>
        </w:tc>
        <w:tc>
          <w:tcPr>
            <w:tcW w:w="800" w:type="dxa"/>
            <w:tcMar>
              <w:top w:w="20" w:type="dxa"/>
              <w:left w:w="20" w:type="dxa"/>
              <w:bottom w:w="20" w:type="dxa"/>
              <w:right w:w="20" w:type="dxa"/>
            </w:tcMar>
            <w:vAlign w:val="center"/>
            <w:hideMark/>
          </w:tcPr>
          <w:p w14:paraId="02D8E41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5B23C69" w14:textId="77777777" w:rsidR="00001A18" w:rsidRPr="00CC0113" w:rsidRDefault="00001A18" w:rsidP="00C73F94">
            <w:pPr>
              <w:pStyle w:val="movimento"/>
              <w:rPr>
                <w:color w:val="002060"/>
              </w:rPr>
            </w:pPr>
            <w:r w:rsidRPr="00CC0113">
              <w:rPr>
                <w:color w:val="002060"/>
              </w:rPr>
              <w:t>LUCIANI GIACOMO</w:t>
            </w:r>
          </w:p>
        </w:tc>
        <w:tc>
          <w:tcPr>
            <w:tcW w:w="2200" w:type="dxa"/>
            <w:tcMar>
              <w:top w:w="20" w:type="dxa"/>
              <w:left w:w="20" w:type="dxa"/>
              <w:bottom w:w="20" w:type="dxa"/>
              <w:right w:w="20" w:type="dxa"/>
            </w:tcMar>
            <w:vAlign w:val="center"/>
            <w:hideMark/>
          </w:tcPr>
          <w:p w14:paraId="31C478FD" w14:textId="77777777" w:rsidR="00001A18" w:rsidRPr="00CC0113" w:rsidRDefault="00001A18" w:rsidP="00C73F94">
            <w:pPr>
              <w:pStyle w:val="movimento2"/>
              <w:rPr>
                <w:color w:val="002060"/>
              </w:rPr>
            </w:pPr>
            <w:r w:rsidRPr="00CC0113">
              <w:rPr>
                <w:color w:val="002060"/>
              </w:rPr>
              <w:t xml:space="preserve">(PIEDIRIPA C5) </w:t>
            </w:r>
          </w:p>
        </w:tc>
      </w:tr>
      <w:tr w:rsidR="00001A18" w:rsidRPr="00CC0113" w14:paraId="02B1060B" w14:textId="77777777" w:rsidTr="00C73F94">
        <w:tc>
          <w:tcPr>
            <w:tcW w:w="2200" w:type="dxa"/>
            <w:tcMar>
              <w:top w:w="20" w:type="dxa"/>
              <w:left w:w="20" w:type="dxa"/>
              <w:bottom w:w="20" w:type="dxa"/>
              <w:right w:w="20" w:type="dxa"/>
            </w:tcMar>
            <w:vAlign w:val="center"/>
            <w:hideMark/>
          </w:tcPr>
          <w:p w14:paraId="2E43FC77" w14:textId="77777777" w:rsidR="00001A18" w:rsidRPr="00CC0113" w:rsidRDefault="00001A18" w:rsidP="00C73F94">
            <w:pPr>
              <w:pStyle w:val="movimento"/>
              <w:rPr>
                <w:color w:val="002060"/>
              </w:rPr>
            </w:pPr>
            <w:r w:rsidRPr="00CC0113">
              <w:rPr>
                <w:color w:val="002060"/>
              </w:rPr>
              <w:t>FRONTINI MATTEO</w:t>
            </w:r>
          </w:p>
        </w:tc>
        <w:tc>
          <w:tcPr>
            <w:tcW w:w="2200" w:type="dxa"/>
            <w:tcMar>
              <w:top w:w="20" w:type="dxa"/>
              <w:left w:w="20" w:type="dxa"/>
              <w:bottom w:w="20" w:type="dxa"/>
              <w:right w:w="20" w:type="dxa"/>
            </w:tcMar>
            <w:vAlign w:val="center"/>
            <w:hideMark/>
          </w:tcPr>
          <w:p w14:paraId="01393036" w14:textId="77777777" w:rsidR="00001A18" w:rsidRPr="00CC0113" w:rsidRDefault="00001A18" w:rsidP="00C73F94">
            <w:pPr>
              <w:pStyle w:val="movimento2"/>
              <w:rPr>
                <w:color w:val="002060"/>
              </w:rPr>
            </w:pPr>
            <w:r w:rsidRPr="00CC0113">
              <w:rPr>
                <w:color w:val="002060"/>
              </w:rPr>
              <w:t xml:space="preserve">(POLISPORTIVA FUTURA A.D.) </w:t>
            </w:r>
          </w:p>
        </w:tc>
        <w:tc>
          <w:tcPr>
            <w:tcW w:w="800" w:type="dxa"/>
            <w:tcMar>
              <w:top w:w="20" w:type="dxa"/>
              <w:left w:w="20" w:type="dxa"/>
              <w:bottom w:w="20" w:type="dxa"/>
              <w:right w:w="20" w:type="dxa"/>
            </w:tcMar>
            <w:vAlign w:val="center"/>
            <w:hideMark/>
          </w:tcPr>
          <w:p w14:paraId="09FB25F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2EC3DDE" w14:textId="77777777" w:rsidR="00001A18" w:rsidRPr="00CC0113" w:rsidRDefault="00001A18" w:rsidP="00C73F94">
            <w:pPr>
              <w:pStyle w:val="movimento"/>
              <w:rPr>
                <w:color w:val="002060"/>
              </w:rPr>
            </w:pPr>
            <w:r w:rsidRPr="00CC0113">
              <w:rPr>
                <w:color w:val="002060"/>
              </w:rPr>
              <w:t>KANTE MOHAMED</w:t>
            </w:r>
          </w:p>
        </w:tc>
        <w:tc>
          <w:tcPr>
            <w:tcW w:w="2200" w:type="dxa"/>
            <w:tcMar>
              <w:top w:w="20" w:type="dxa"/>
              <w:left w:w="20" w:type="dxa"/>
              <w:bottom w:w="20" w:type="dxa"/>
              <w:right w:w="20" w:type="dxa"/>
            </w:tcMar>
            <w:vAlign w:val="center"/>
            <w:hideMark/>
          </w:tcPr>
          <w:p w14:paraId="3C0E110D" w14:textId="77777777" w:rsidR="00001A18" w:rsidRPr="00CC0113" w:rsidRDefault="00001A18" w:rsidP="00C73F94">
            <w:pPr>
              <w:pStyle w:val="movimento2"/>
              <w:rPr>
                <w:color w:val="002060"/>
              </w:rPr>
            </w:pPr>
            <w:r w:rsidRPr="00CC0113">
              <w:rPr>
                <w:color w:val="002060"/>
              </w:rPr>
              <w:t xml:space="preserve">(POLISPORTIVA FUTURA A.D.) </w:t>
            </w:r>
          </w:p>
        </w:tc>
      </w:tr>
      <w:tr w:rsidR="00001A18" w:rsidRPr="00CC0113" w14:paraId="51A2AA19" w14:textId="77777777" w:rsidTr="00C73F94">
        <w:tc>
          <w:tcPr>
            <w:tcW w:w="2200" w:type="dxa"/>
            <w:tcMar>
              <w:top w:w="20" w:type="dxa"/>
              <w:left w:w="20" w:type="dxa"/>
              <w:bottom w:w="20" w:type="dxa"/>
              <w:right w:w="20" w:type="dxa"/>
            </w:tcMar>
            <w:vAlign w:val="center"/>
            <w:hideMark/>
          </w:tcPr>
          <w:p w14:paraId="5C418C6A" w14:textId="77777777" w:rsidR="00001A18" w:rsidRPr="00CC0113" w:rsidRDefault="00001A18" w:rsidP="00C73F94">
            <w:pPr>
              <w:pStyle w:val="movimento"/>
              <w:rPr>
                <w:color w:val="002060"/>
              </w:rPr>
            </w:pPr>
            <w:r w:rsidRPr="00CC0113">
              <w:rPr>
                <w:color w:val="002060"/>
              </w:rPr>
              <w:t>MANCINI GUIDANTONIO</w:t>
            </w:r>
          </w:p>
        </w:tc>
        <w:tc>
          <w:tcPr>
            <w:tcW w:w="2200" w:type="dxa"/>
            <w:tcMar>
              <w:top w:w="20" w:type="dxa"/>
              <w:left w:w="20" w:type="dxa"/>
              <w:bottom w:w="20" w:type="dxa"/>
              <w:right w:w="20" w:type="dxa"/>
            </w:tcMar>
            <w:vAlign w:val="center"/>
            <w:hideMark/>
          </w:tcPr>
          <w:p w14:paraId="59B4B618" w14:textId="77777777" w:rsidR="00001A18" w:rsidRPr="00CC0113" w:rsidRDefault="00001A18" w:rsidP="00C73F94">
            <w:pPr>
              <w:pStyle w:val="movimento2"/>
              <w:rPr>
                <w:color w:val="002060"/>
              </w:rPr>
            </w:pPr>
            <w:r w:rsidRPr="00CC0113">
              <w:rPr>
                <w:color w:val="002060"/>
              </w:rPr>
              <w:t xml:space="preserve">(URBINO CALCIO A 5) </w:t>
            </w:r>
          </w:p>
        </w:tc>
        <w:tc>
          <w:tcPr>
            <w:tcW w:w="800" w:type="dxa"/>
            <w:tcMar>
              <w:top w:w="20" w:type="dxa"/>
              <w:left w:w="20" w:type="dxa"/>
              <w:bottom w:w="20" w:type="dxa"/>
              <w:right w:w="20" w:type="dxa"/>
            </w:tcMar>
            <w:vAlign w:val="center"/>
            <w:hideMark/>
          </w:tcPr>
          <w:p w14:paraId="04BAA3A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7258EA6" w14:textId="77777777" w:rsidR="00001A18" w:rsidRPr="00CC0113" w:rsidRDefault="00001A18" w:rsidP="00C73F94">
            <w:pPr>
              <w:pStyle w:val="movimento"/>
              <w:rPr>
                <w:color w:val="002060"/>
              </w:rPr>
            </w:pPr>
            <w:r w:rsidRPr="00CC0113">
              <w:rPr>
                <w:color w:val="002060"/>
              </w:rPr>
              <w:t>BRONZINI ALESSANDRO</w:t>
            </w:r>
          </w:p>
        </w:tc>
        <w:tc>
          <w:tcPr>
            <w:tcW w:w="2200" w:type="dxa"/>
            <w:tcMar>
              <w:top w:w="20" w:type="dxa"/>
              <w:left w:w="20" w:type="dxa"/>
              <w:bottom w:w="20" w:type="dxa"/>
              <w:right w:w="20" w:type="dxa"/>
            </w:tcMar>
            <w:vAlign w:val="center"/>
            <w:hideMark/>
          </w:tcPr>
          <w:p w14:paraId="46DE1A45" w14:textId="77777777" w:rsidR="00001A18" w:rsidRPr="00CC0113" w:rsidRDefault="00001A18" w:rsidP="00C73F94">
            <w:pPr>
              <w:pStyle w:val="movimento2"/>
              <w:rPr>
                <w:color w:val="002060"/>
              </w:rPr>
            </w:pPr>
            <w:r w:rsidRPr="00CC0113">
              <w:rPr>
                <w:color w:val="002060"/>
              </w:rPr>
              <w:t xml:space="preserve">(VALLESINA) </w:t>
            </w:r>
          </w:p>
        </w:tc>
      </w:tr>
      <w:tr w:rsidR="00001A18" w:rsidRPr="00CC0113" w14:paraId="73617FBA" w14:textId="77777777" w:rsidTr="00C73F94">
        <w:tc>
          <w:tcPr>
            <w:tcW w:w="2200" w:type="dxa"/>
            <w:tcMar>
              <w:top w:w="20" w:type="dxa"/>
              <w:left w:w="20" w:type="dxa"/>
              <w:bottom w:w="20" w:type="dxa"/>
              <w:right w:w="20" w:type="dxa"/>
            </w:tcMar>
            <w:vAlign w:val="center"/>
            <w:hideMark/>
          </w:tcPr>
          <w:p w14:paraId="68646389" w14:textId="77777777" w:rsidR="00001A18" w:rsidRPr="00CC0113" w:rsidRDefault="00001A18" w:rsidP="00C73F94">
            <w:pPr>
              <w:pStyle w:val="movimento"/>
              <w:rPr>
                <w:color w:val="002060"/>
              </w:rPr>
            </w:pPr>
            <w:r w:rsidRPr="00CC0113">
              <w:rPr>
                <w:color w:val="002060"/>
              </w:rPr>
              <w:t>CIRILLI MATTEO</w:t>
            </w:r>
          </w:p>
        </w:tc>
        <w:tc>
          <w:tcPr>
            <w:tcW w:w="2200" w:type="dxa"/>
            <w:tcMar>
              <w:top w:w="20" w:type="dxa"/>
              <w:left w:w="20" w:type="dxa"/>
              <w:bottom w:w="20" w:type="dxa"/>
              <w:right w:w="20" w:type="dxa"/>
            </w:tcMar>
            <w:vAlign w:val="center"/>
            <w:hideMark/>
          </w:tcPr>
          <w:p w14:paraId="6E4B7288" w14:textId="77777777" w:rsidR="00001A18" w:rsidRPr="00CC0113" w:rsidRDefault="00001A18" w:rsidP="00C73F94">
            <w:pPr>
              <w:pStyle w:val="movimento2"/>
              <w:rPr>
                <w:color w:val="002060"/>
              </w:rPr>
            </w:pPr>
            <w:r w:rsidRPr="00CC0113">
              <w:rPr>
                <w:color w:val="002060"/>
              </w:rPr>
              <w:t xml:space="preserve">(VIRTUS AURORA C5) </w:t>
            </w:r>
          </w:p>
        </w:tc>
        <w:tc>
          <w:tcPr>
            <w:tcW w:w="800" w:type="dxa"/>
            <w:tcMar>
              <w:top w:w="20" w:type="dxa"/>
              <w:left w:w="20" w:type="dxa"/>
              <w:bottom w:w="20" w:type="dxa"/>
              <w:right w:w="20" w:type="dxa"/>
            </w:tcMar>
            <w:vAlign w:val="center"/>
            <w:hideMark/>
          </w:tcPr>
          <w:p w14:paraId="5F75BD98"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2F7698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8983CCE" w14:textId="77777777" w:rsidR="00001A18" w:rsidRPr="00CC0113" w:rsidRDefault="00001A18" w:rsidP="00C73F94">
            <w:pPr>
              <w:pStyle w:val="movimento2"/>
              <w:rPr>
                <w:color w:val="002060"/>
              </w:rPr>
            </w:pPr>
            <w:r w:rsidRPr="00CC0113">
              <w:rPr>
                <w:color w:val="002060"/>
              </w:rPr>
              <w:t> </w:t>
            </w:r>
          </w:p>
        </w:tc>
      </w:tr>
    </w:tbl>
    <w:p w14:paraId="7E6DFB0D" w14:textId="77777777" w:rsidR="00001A18" w:rsidRPr="00CC0113" w:rsidRDefault="00001A18" w:rsidP="00001A18">
      <w:pPr>
        <w:pStyle w:val="titolo10"/>
        <w:rPr>
          <w:rFonts w:eastAsiaTheme="minorEastAsia"/>
          <w:color w:val="002060"/>
        </w:rPr>
      </w:pPr>
      <w:r w:rsidRPr="00CC0113">
        <w:rPr>
          <w:color w:val="002060"/>
        </w:rPr>
        <w:t xml:space="preserve">GARE DEL 15/ 3/2025 </w:t>
      </w:r>
    </w:p>
    <w:p w14:paraId="5C4524EC" w14:textId="77777777" w:rsidR="00001A18" w:rsidRPr="00CC0113" w:rsidRDefault="00001A18" w:rsidP="00001A18">
      <w:pPr>
        <w:pStyle w:val="titolo7a"/>
        <w:rPr>
          <w:color w:val="002060"/>
        </w:rPr>
      </w:pPr>
      <w:r w:rsidRPr="00CC0113">
        <w:rPr>
          <w:color w:val="002060"/>
        </w:rPr>
        <w:t xml:space="preserve">PROVVEDIMENTI DISCIPLINARI </w:t>
      </w:r>
    </w:p>
    <w:p w14:paraId="63A64DAB"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7DFE9473" w14:textId="77777777" w:rsidR="00001A18" w:rsidRPr="00CC0113" w:rsidRDefault="00001A18" w:rsidP="00001A18">
      <w:pPr>
        <w:pStyle w:val="titolo30"/>
        <w:rPr>
          <w:color w:val="002060"/>
        </w:rPr>
      </w:pPr>
      <w:r w:rsidRPr="00CC0113">
        <w:rPr>
          <w:color w:val="002060"/>
        </w:rPr>
        <w:t xml:space="preserve">CALCIATORI NON ESPULSI </w:t>
      </w:r>
    </w:p>
    <w:p w14:paraId="2A91FF3B" w14:textId="77777777" w:rsidR="00001A18" w:rsidRPr="00CC0113" w:rsidRDefault="00001A18" w:rsidP="00001A18">
      <w:pPr>
        <w:pStyle w:val="titolo20"/>
        <w:rPr>
          <w:color w:val="002060"/>
        </w:rPr>
      </w:pPr>
      <w:r w:rsidRPr="00CC011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F0EB91E" w14:textId="77777777" w:rsidTr="00C73F94">
        <w:tc>
          <w:tcPr>
            <w:tcW w:w="2200" w:type="dxa"/>
            <w:tcMar>
              <w:top w:w="20" w:type="dxa"/>
              <w:left w:w="20" w:type="dxa"/>
              <w:bottom w:w="20" w:type="dxa"/>
              <w:right w:w="20" w:type="dxa"/>
            </w:tcMar>
            <w:vAlign w:val="center"/>
            <w:hideMark/>
          </w:tcPr>
          <w:p w14:paraId="3DF95339" w14:textId="77777777" w:rsidR="00001A18" w:rsidRPr="00CC0113" w:rsidRDefault="00001A18" w:rsidP="00C73F94">
            <w:pPr>
              <w:pStyle w:val="movimento"/>
              <w:rPr>
                <w:color w:val="002060"/>
              </w:rPr>
            </w:pPr>
            <w:r w:rsidRPr="00CC0113">
              <w:rPr>
                <w:color w:val="002060"/>
              </w:rPr>
              <w:t>BERNABUCCI MASSIMO</w:t>
            </w:r>
          </w:p>
        </w:tc>
        <w:tc>
          <w:tcPr>
            <w:tcW w:w="2200" w:type="dxa"/>
            <w:tcMar>
              <w:top w:w="20" w:type="dxa"/>
              <w:left w:w="20" w:type="dxa"/>
              <w:bottom w:w="20" w:type="dxa"/>
              <w:right w:w="20" w:type="dxa"/>
            </w:tcMar>
            <w:vAlign w:val="center"/>
            <w:hideMark/>
          </w:tcPr>
          <w:p w14:paraId="20FA94EA" w14:textId="77777777" w:rsidR="00001A18" w:rsidRPr="00CC0113" w:rsidRDefault="00001A18" w:rsidP="00C73F94">
            <w:pPr>
              <w:pStyle w:val="movimento2"/>
              <w:rPr>
                <w:color w:val="002060"/>
              </w:rPr>
            </w:pPr>
            <w:r w:rsidRPr="00CC0113">
              <w:rPr>
                <w:color w:val="002060"/>
              </w:rPr>
              <w:t xml:space="preserve">(ANGELI) </w:t>
            </w:r>
          </w:p>
        </w:tc>
        <w:tc>
          <w:tcPr>
            <w:tcW w:w="800" w:type="dxa"/>
            <w:tcMar>
              <w:top w:w="20" w:type="dxa"/>
              <w:left w:w="20" w:type="dxa"/>
              <w:bottom w:w="20" w:type="dxa"/>
              <w:right w:w="20" w:type="dxa"/>
            </w:tcMar>
            <w:vAlign w:val="center"/>
            <w:hideMark/>
          </w:tcPr>
          <w:p w14:paraId="482F9B5E"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5682E2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8BE7EAE" w14:textId="77777777" w:rsidR="00001A18" w:rsidRPr="00CC0113" w:rsidRDefault="00001A18" w:rsidP="00C73F94">
            <w:pPr>
              <w:pStyle w:val="movimento2"/>
              <w:rPr>
                <w:color w:val="002060"/>
              </w:rPr>
            </w:pPr>
            <w:r w:rsidRPr="00CC0113">
              <w:rPr>
                <w:color w:val="002060"/>
              </w:rPr>
              <w:t> </w:t>
            </w:r>
          </w:p>
        </w:tc>
      </w:tr>
    </w:tbl>
    <w:p w14:paraId="22E0A0EC" w14:textId="77777777" w:rsidR="00001A18" w:rsidRPr="00CC0113" w:rsidRDefault="00001A18" w:rsidP="00001A18">
      <w:pPr>
        <w:pStyle w:val="titolo20"/>
        <w:rPr>
          <w:rFonts w:eastAsiaTheme="minorEastAsia"/>
          <w:color w:val="002060"/>
        </w:rPr>
      </w:pPr>
      <w:r w:rsidRPr="00CC011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2341DA27" w14:textId="77777777" w:rsidTr="00C73F94">
        <w:tc>
          <w:tcPr>
            <w:tcW w:w="2200" w:type="dxa"/>
            <w:tcMar>
              <w:top w:w="20" w:type="dxa"/>
              <w:left w:w="20" w:type="dxa"/>
              <w:bottom w:w="20" w:type="dxa"/>
              <w:right w:w="20" w:type="dxa"/>
            </w:tcMar>
            <w:vAlign w:val="center"/>
            <w:hideMark/>
          </w:tcPr>
          <w:p w14:paraId="1E8A3C4D" w14:textId="77777777" w:rsidR="00001A18" w:rsidRPr="00CC0113" w:rsidRDefault="00001A18" w:rsidP="00C73F94">
            <w:pPr>
              <w:pStyle w:val="movimento"/>
              <w:rPr>
                <w:color w:val="002060"/>
              </w:rPr>
            </w:pPr>
            <w:r w:rsidRPr="00CC0113">
              <w:rPr>
                <w:color w:val="002060"/>
              </w:rPr>
              <w:lastRenderedPageBreak/>
              <w:t>MORGONI ELIA</w:t>
            </w:r>
          </w:p>
        </w:tc>
        <w:tc>
          <w:tcPr>
            <w:tcW w:w="2200" w:type="dxa"/>
            <w:tcMar>
              <w:top w:w="20" w:type="dxa"/>
              <w:left w:w="20" w:type="dxa"/>
              <w:bottom w:w="20" w:type="dxa"/>
              <w:right w:w="20" w:type="dxa"/>
            </w:tcMar>
            <w:vAlign w:val="center"/>
            <w:hideMark/>
          </w:tcPr>
          <w:p w14:paraId="38382326" w14:textId="77777777" w:rsidR="00001A18" w:rsidRPr="00CC0113" w:rsidRDefault="00001A18" w:rsidP="00C73F94">
            <w:pPr>
              <w:pStyle w:val="movimento2"/>
              <w:rPr>
                <w:color w:val="002060"/>
              </w:rPr>
            </w:pPr>
            <w:r w:rsidRPr="00CC0113">
              <w:rPr>
                <w:color w:val="002060"/>
              </w:rPr>
              <w:t xml:space="preserve">(AVM ASD) </w:t>
            </w:r>
          </w:p>
        </w:tc>
        <w:tc>
          <w:tcPr>
            <w:tcW w:w="800" w:type="dxa"/>
            <w:tcMar>
              <w:top w:w="20" w:type="dxa"/>
              <w:left w:w="20" w:type="dxa"/>
              <w:bottom w:w="20" w:type="dxa"/>
              <w:right w:w="20" w:type="dxa"/>
            </w:tcMar>
            <w:vAlign w:val="center"/>
            <w:hideMark/>
          </w:tcPr>
          <w:p w14:paraId="5CA9461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4F2BFAA" w14:textId="77777777" w:rsidR="00001A18" w:rsidRPr="00CC0113" w:rsidRDefault="00001A18" w:rsidP="00C73F94">
            <w:pPr>
              <w:pStyle w:val="movimento"/>
              <w:rPr>
                <w:color w:val="002060"/>
              </w:rPr>
            </w:pPr>
            <w:r w:rsidRPr="00CC0113">
              <w:rPr>
                <w:color w:val="002060"/>
              </w:rPr>
              <w:t>GUIDI VALENTINO</w:t>
            </w:r>
          </w:p>
        </w:tc>
        <w:tc>
          <w:tcPr>
            <w:tcW w:w="2200" w:type="dxa"/>
            <w:tcMar>
              <w:top w:w="20" w:type="dxa"/>
              <w:left w:w="20" w:type="dxa"/>
              <w:bottom w:w="20" w:type="dxa"/>
              <w:right w:w="20" w:type="dxa"/>
            </w:tcMar>
            <w:vAlign w:val="center"/>
            <w:hideMark/>
          </w:tcPr>
          <w:p w14:paraId="4FAFB865" w14:textId="77777777" w:rsidR="00001A18" w:rsidRPr="00CC0113" w:rsidRDefault="00001A18" w:rsidP="00C73F94">
            <w:pPr>
              <w:pStyle w:val="movimento2"/>
              <w:rPr>
                <w:color w:val="002060"/>
              </w:rPr>
            </w:pPr>
            <w:r w:rsidRPr="00CC0113">
              <w:rPr>
                <w:color w:val="002060"/>
              </w:rPr>
              <w:t xml:space="preserve">(SPECIAL ONE SPORTING </w:t>
            </w:r>
            <w:proofErr w:type="gramStart"/>
            <w:r w:rsidRPr="00CC0113">
              <w:rPr>
                <w:color w:val="002060"/>
              </w:rPr>
              <w:t>SQ.B</w:t>
            </w:r>
            <w:proofErr w:type="gramEnd"/>
            <w:r w:rsidRPr="00CC0113">
              <w:rPr>
                <w:color w:val="002060"/>
              </w:rPr>
              <w:t xml:space="preserve">) </w:t>
            </w:r>
          </w:p>
        </w:tc>
      </w:tr>
    </w:tbl>
    <w:p w14:paraId="305ACD61" w14:textId="77777777" w:rsidR="00001A18" w:rsidRPr="00CC0113" w:rsidRDefault="00001A18" w:rsidP="00001A18">
      <w:pPr>
        <w:pStyle w:val="titolo20"/>
        <w:rPr>
          <w:rFonts w:eastAsiaTheme="minorEastAsia"/>
          <w:color w:val="002060"/>
        </w:rPr>
      </w:pPr>
      <w:r w:rsidRPr="00CC011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8871DAB" w14:textId="77777777" w:rsidTr="00C73F94">
        <w:tc>
          <w:tcPr>
            <w:tcW w:w="2200" w:type="dxa"/>
            <w:tcMar>
              <w:top w:w="20" w:type="dxa"/>
              <w:left w:w="20" w:type="dxa"/>
              <w:bottom w:w="20" w:type="dxa"/>
              <w:right w:w="20" w:type="dxa"/>
            </w:tcMar>
            <w:vAlign w:val="center"/>
            <w:hideMark/>
          </w:tcPr>
          <w:p w14:paraId="2685D975" w14:textId="77777777" w:rsidR="00001A18" w:rsidRPr="00CC0113" w:rsidRDefault="00001A18" w:rsidP="00C73F94">
            <w:pPr>
              <w:pStyle w:val="movimento"/>
              <w:rPr>
                <w:color w:val="002060"/>
              </w:rPr>
            </w:pPr>
            <w:r w:rsidRPr="00CC0113">
              <w:rPr>
                <w:color w:val="002060"/>
              </w:rPr>
              <w:t>SPURI MARCO</w:t>
            </w:r>
          </w:p>
        </w:tc>
        <w:tc>
          <w:tcPr>
            <w:tcW w:w="2200" w:type="dxa"/>
            <w:tcMar>
              <w:top w:w="20" w:type="dxa"/>
              <w:left w:w="20" w:type="dxa"/>
              <w:bottom w:w="20" w:type="dxa"/>
              <w:right w:w="20" w:type="dxa"/>
            </w:tcMar>
            <w:vAlign w:val="center"/>
            <w:hideMark/>
          </w:tcPr>
          <w:p w14:paraId="77F42176" w14:textId="77777777" w:rsidR="00001A18" w:rsidRPr="00CC0113" w:rsidRDefault="00001A18" w:rsidP="00C73F94">
            <w:pPr>
              <w:pStyle w:val="movimento2"/>
              <w:rPr>
                <w:color w:val="002060"/>
              </w:rPr>
            </w:pPr>
            <w:r w:rsidRPr="00CC0113">
              <w:rPr>
                <w:color w:val="002060"/>
              </w:rPr>
              <w:t xml:space="preserve">(CDC 2018) </w:t>
            </w:r>
          </w:p>
        </w:tc>
        <w:tc>
          <w:tcPr>
            <w:tcW w:w="800" w:type="dxa"/>
            <w:tcMar>
              <w:top w:w="20" w:type="dxa"/>
              <w:left w:w="20" w:type="dxa"/>
              <w:bottom w:w="20" w:type="dxa"/>
              <w:right w:w="20" w:type="dxa"/>
            </w:tcMar>
            <w:vAlign w:val="center"/>
            <w:hideMark/>
          </w:tcPr>
          <w:p w14:paraId="6BB4A26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BC730E6"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3AB952F" w14:textId="77777777" w:rsidR="00001A18" w:rsidRPr="00CC0113" w:rsidRDefault="00001A18" w:rsidP="00C73F94">
            <w:pPr>
              <w:pStyle w:val="movimento2"/>
              <w:rPr>
                <w:color w:val="002060"/>
              </w:rPr>
            </w:pPr>
            <w:r w:rsidRPr="00CC0113">
              <w:rPr>
                <w:color w:val="002060"/>
              </w:rPr>
              <w:t> </w:t>
            </w:r>
          </w:p>
        </w:tc>
      </w:tr>
    </w:tbl>
    <w:p w14:paraId="1289EAB0" w14:textId="77777777" w:rsidR="00001A18" w:rsidRPr="00CC0113" w:rsidRDefault="00001A18" w:rsidP="00001A18">
      <w:pPr>
        <w:pStyle w:val="titolo20"/>
        <w:rPr>
          <w:rFonts w:eastAsiaTheme="minorEastAsia"/>
          <w:color w:val="002060"/>
        </w:rPr>
      </w:pPr>
      <w:r w:rsidRPr="00CC011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9400039" w14:textId="77777777" w:rsidTr="00C73F94">
        <w:tc>
          <w:tcPr>
            <w:tcW w:w="2200" w:type="dxa"/>
            <w:tcMar>
              <w:top w:w="20" w:type="dxa"/>
              <w:left w:w="20" w:type="dxa"/>
              <w:bottom w:w="20" w:type="dxa"/>
              <w:right w:w="20" w:type="dxa"/>
            </w:tcMar>
            <w:vAlign w:val="center"/>
            <w:hideMark/>
          </w:tcPr>
          <w:p w14:paraId="4FFD12F1" w14:textId="77777777" w:rsidR="00001A18" w:rsidRPr="00CC0113" w:rsidRDefault="00001A18" w:rsidP="00C73F94">
            <w:pPr>
              <w:pStyle w:val="movimento"/>
              <w:rPr>
                <w:color w:val="002060"/>
              </w:rPr>
            </w:pPr>
            <w:r w:rsidRPr="00CC0113">
              <w:rPr>
                <w:color w:val="002060"/>
              </w:rPr>
              <w:t>LORENZETTI LUCA</w:t>
            </w:r>
          </w:p>
        </w:tc>
        <w:tc>
          <w:tcPr>
            <w:tcW w:w="2200" w:type="dxa"/>
            <w:tcMar>
              <w:top w:w="20" w:type="dxa"/>
              <w:left w:w="20" w:type="dxa"/>
              <w:bottom w:w="20" w:type="dxa"/>
              <w:right w:w="20" w:type="dxa"/>
            </w:tcMar>
            <w:vAlign w:val="center"/>
            <w:hideMark/>
          </w:tcPr>
          <w:p w14:paraId="3ACC7973" w14:textId="77777777" w:rsidR="00001A18" w:rsidRPr="00CC0113" w:rsidRDefault="00001A18" w:rsidP="00C73F94">
            <w:pPr>
              <w:pStyle w:val="movimento2"/>
              <w:rPr>
                <w:color w:val="002060"/>
              </w:rPr>
            </w:pPr>
            <w:r w:rsidRPr="00CC0113">
              <w:rPr>
                <w:color w:val="002060"/>
              </w:rPr>
              <w:t xml:space="preserve">(ANGELI) </w:t>
            </w:r>
          </w:p>
        </w:tc>
        <w:tc>
          <w:tcPr>
            <w:tcW w:w="800" w:type="dxa"/>
            <w:tcMar>
              <w:top w:w="20" w:type="dxa"/>
              <w:left w:w="20" w:type="dxa"/>
              <w:bottom w:w="20" w:type="dxa"/>
              <w:right w:w="20" w:type="dxa"/>
            </w:tcMar>
            <w:vAlign w:val="center"/>
            <w:hideMark/>
          </w:tcPr>
          <w:p w14:paraId="515BF8B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0611FFA" w14:textId="77777777" w:rsidR="00001A18" w:rsidRPr="00CC0113" w:rsidRDefault="00001A18" w:rsidP="00C73F94">
            <w:pPr>
              <w:pStyle w:val="movimento"/>
              <w:rPr>
                <w:color w:val="002060"/>
              </w:rPr>
            </w:pPr>
            <w:r w:rsidRPr="00CC0113">
              <w:rPr>
                <w:color w:val="002060"/>
              </w:rPr>
              <w:t>SABBATINI FEDERICO</w:t>
            </w:r>
          </w:p>
        </w:tc>
        <w:tc>
          <w:tcPr>
            <w:tcW w:w="2200" w:type="dxa"/>
            <w:tcMar>
              <w:top w:w="20" w:type="dxa"/>
              <w:left w:w="20" w:type="dxa"/>
              <w:bottom w:w="20" w:type="dxa"/>
              <w:right w:w="20" w:type="dxa"/>
            </w:tcMar>
            <w:vAlign w:val="center"/>
            <w:hideMark/>
          </w:tcPr>
          <w:p w14:paraId="3914AD10" w14:textId="77777777" w:rsidR="00001A18" w:rsidRPr="00CC0113" w:rsidRDefault="00001A18" w:rsidP="00C73F94">
            <w:pPr>
              <w:pStyle w:val="movimento2"/>
              <w:rPr>
                <w:color w:val="002060"/>
              </w:rPr>
            </w:pPr>
            <w:r w:rsidRPr="00CC0113">
              <w:rPr>
                <w:color w:val="002060"/>
              </w:rPr>
              <w:t xml:space="preserve">(CANDIA BARACCOLA ASPIO) </w:t>
            </w:r>
          </w:p>
        </w:tc>
      </w:tr>
      <w:tr w:rsidR="00001A18" w:rsidRPr="00CC0113" w14:paraId="2D736E34" w14:textId="77777777" w:rsidTr="00C73F94">
        <w:tc>
          <w:tcPr>
            <w:tcW w:w="2200" w:type="dxa"/>
            <w:tcMar>
              <w:top w:w="20" w:type="dxa"/>
              <w:left w:w="20" w:type="dxa"/>
              <w:bottom w:w="20" w:type="dxa"/>
              <w:right w:w="20" w:type="dxa"/>
            </w:tcMar>
            <w:vAlign w:val="center"/>
            <w:hideMark/>
          </w:tcPr>
          <w:p w14:paraId="57557A80" w14:textId="77777777" w:rsidR="00001A18" w:rsidRPr="00CC0113" w:rsidRDefault="00001A18" w:rsidP="00C73F94">
            <w:pPr>
              <w:pStyle w:val="movimento"/>
              <w:rPr>
                <w:color w:val="002060"/>
              </w:rPr>
            </w:pPr>
            <w:r w:rsidRPr="00CC0113">
              <w:rPr>
                <w:color w:val="002060"/>
              </w:rPr>
              <w:t>PELLEGRINO LUCIANO</w:t>
            </w:r>
          </w:p>
        </w:tc>
        <w:tc>
          <w:tcPr>
            <w:tcW w:w="2200" w:type="dxa"/>
            <w:tcMar>
              <w:top w:w="20" w:type="dxa"/>
              <w:left w:w="20" w:type="dxa"/>
              <w:bottom w:w="20" w:type="dxa"/>
              <w:right w:w="20" w:type="dxa"/>
            </w:tcMar>
            <w:vAlign w:val="center"/>
            <w:hideMark/>
          </w:tcPr>
          <w:p w14:paraId="05495AA5" w14:textId="77777777" w:rsidR="00001A18" w:rsidRPr="00CC0113" w:rsidRDefault="00001A18" w:rsidP="00C73F94">
            <w:pPr>
              <w:pStyle w:val="movimento2"/>
              <w:rPr>
                <w:color w:val="002060"/>
              </w:rPr>
            </w:pPr>
            <w:r w:rsidRPr="00CC0113">
              <w:rPr>
                <w:color w:val="002060"/>
              </w:rPr>
              <w:t xml:space="preserve">(CIRCOLO COLLODI CALCIO 5) </w:t>
            </w:r>
          </w:p>
        </w:tc>
        <w:tc>
          <w:tcPr>
            <w:tcW w:w="800" w:type="dxa"/>
            <w:tcMar>
              <w:top w:w="20" w:type="dxa"/>
              <w:left w:w="20" w:type="dxa"/>
              <w:bottom w:w="20" w:type="dxa"/>
              <w:right w:w="20" w:type="dxa"/>
            </w:tcMar>
            <w:vAlign w:val="center"/>
            <w:hideMark/>
          </w:tcPr>
          <w:p w14:paraId="6A270CC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7215DBE" w14:textId="77777777" w:rsidR="00001A18" w:rsidRPr="00CC0113" w:rsidRDefault="00001A18" w:rsidP="00C73F94">
            <w:pPr>
              <w:pStyle w:val="movimento"/>
              <w:rPr>
                <w:color w:val="002060"/>
              </w:rPr>
            </w:pPr>
            <w:r w:rsidRPr="00CC0113">
              <w:rPr>
                <w:color w:val="002060"/>
              </w:rPr>
              <w:t>BALDINI ANDREA</w:t>
            </w:r>
          </w:p>
        </w:tc>
        <w:tc>
          <w:tcPr>
            <w:tcW w:w="2200" w:type="dxa"/>
            <w:tcMar>
              <w:top w:w="20" w:type="dxa"/>
              <w:left w:w="20" w:type="dxa"/>
              <w:bottom w:w="20" w:type="dxa"/>
              <w:right w:w="20" w:type="dxa"/>
            </w:tcMar>
            <w:vAlign w:val="center"/>
            <w:hideMark/>
          </w:tcPr>
          <w:p w14:paraId="5616381C" w14:textId="77777777" w:rsidR="00001A18" w:rsidRPr="00CC0113" w:rsidRDefault="00001A18" w:rsidP="00C73F94">
            <w:pPr>
              <w:pStyle w:val="movimento2"/>
              <w:rPr>
                <w:color w:val="002060"/>
              </w:rPr>
            </w:pPr>
            <w:r w:rsidRPr="00CC0113">
              <w:rPr>
                <w:color w:val="002060"/>
              </w:rPr>
              <w:t xml:space="preserve">(REAL FABRIANO </w:t>
            </w:r>
            <w:proofErr w:type="gramStart"/>
            <w:r w:rsidRPr="00CC0113">
              <w:rPr>
                <w:color w:val="002060"/>
              </w:rPr>
              <w:t>SQ.B</w:t>
            </w:r>
            <w:proofErr w:type="gramEnd"/>
            <w:r w:rsidRPr="00CC0113">
              <w:rPr>
                <w:color w:val="002060"/>
              </w:rPr>
              <w:t xml:space="preserve">) </w:t>
            </w:r>
          </w:p>
        </w:tc>
      </w:tr>
    </w:tbl>
    <w:p w14:paraId="4057872C"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0D182C33" w14:textId="77777777" w:rsidTr="00C73F94">
        <w:tc>
          <w:tcPr>
            <w:tcW w:w="2200" w:type="dxa"/>
            <w:tcMar>
              <w:top w:w="20" w:type="dxa"/>
              <w:left w:w="20" w:type="dxa"/>
              <w:bottom w:w="20" w:type="dxa"/>
              <w:right w:w="20" w:type="dxa"/>
            </w:tcMar>
            <w:vAlign w:val="center"/>
            <w:hideMark/>
          </w:tcPr>
          <w:p w14:paraId="78E98B5B" w14:textId="77777777" w:rsidR="00001A18" w:rsidRPr="00CC0113" w:rsidRDefault="00001A18" w:rsidP="00C73F94">
            <w:pPr>
              <w:pStyle w:val="movimento"/>
              <w:rPr>
                <w:color w:val="002060"/>
              </w:rPr>
            </w:pPr>
            <w:r w:rsidRPr="00CC0113">
              <w:rPr>
                <w:color w:val="002060"/>
              </w:rPr>
              <w:t>RENDINA FRANCESCO</w:t>
            </w:r>
          </w:p>
        </w:tc>
        <w:tc>
          <w:tcPr>
            <w:tcW w:w="2200" w:type="dxa"/>
            <w:tcMar>
              <w:top w:w="20" w:type="dxa"/>
              <w:left w:w="20" w:type="dxa"/>
              <w:bottom w:w="20" w:type="dxa"/>
              <w:right w:w="20" w:type="dxa"/>
            </w:tcMar>
            <w:vAlign w:val="center"/>
            <w:hideMark/>
          </w:tcPr>
          <w:p w14:paraId="3294233C" w14:textId="77777777" w:rsidR="00001A18" w:rsidRPr="00CC0113" w:rsidRDefault="00001A18" w:rsidP="00C73F94">
            <w:pPr>
              <w:pStyle w:val="movimento2"/>
              <w:rPr>
                <w:color w:val="002060"/>
              </w:rPr>
            </w:pPr>
            <w:r w:rsidRPr="00CC0113">
              <w:rPr>
                <w:color w:val="002060"/>
              </w:rPr>
              <w:t xml:space="preserve">(ACCUMOLI GANG C5) </w:t>
            </w:r>
          </w:p>
        </w:tc>
        <w:tc>
          <w:tcPr>
            <w:tcW w:w="800" w:type="dxa"/>
            <w:tcMar>
              <w:top w:w="20" w:type="dxa"/>
              <w:left w:w="20" w:type="dxa"/>
              <w:bottom w:w="20" w:type="dxa"/>
              <w:right w:w="20" w:type="dxa"/>
            </w:tcMar>
            <w:vAlign w:val="center"/>
            <w:hideMark/>
          </w:tcPr>
          <w:p w14:paraId="7818945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1FF4B0E" w14:textId="77777777" w:rsidR="00001A18" w:rsidRPr="00CC0113" w:rsidRDefault="00001A18" w:rsidP="00C73F94">
            <w:pPr>
              <w:pStyle w:val="movimento"/>
              <w:rPr>
                <w:color w:val="002060"/>
              </w:rPr>
            </w:pPr>
            <w:r w:rsidRPr="00CC0113">
              <w:rPr>
                <w:color w:val="002060"/>
              </w:rPr>
              <w:t>IMMOBILE SALVATORE</w:t>
            </w:r>
          </w:p>
        </w:tc>
        <w:tc>
          <w:tcPr>
            <w:tcW w:w="2200" w:type="dxa"/>
            <w:tcMar>
              <w:top w:w="20" w:type="dxa"/>
              <w:left w:w="20" w:type="dxa"/>
              <w:bottom w:w="20" w:type="dxa"/>
              <w:right w:w="20" w:type="dxa"/>
            </w:tcMar>
            <w:vAlign w:val="center"/>
            <w:hideMark/>
          </w:tcPr>
          <w:p w14:paraId="19EF518C" w14:textId="77777777" w:rsidR="00001A18" w:rsidRPr="00CC0113" w:rsidRDefault="00001A18" w:rsidP="00C73F94">
            <w:pPr>
              <w:pStyle w:val="movimento2"/>
              <w:rPr>
                <w:color w:val="002060"/>
              </w:rPr>
            </w:pPr>
            <w:r w:rsidRPr="00CC0113">
              <w:rPr>
                <w:color w:val="002060"/>
              </w:rPr>
              <w:t xml:space="preserve">(CALCETTO NUMANA) </w:t>
            </w:r>
          </w:p>
        </w:tc>
      </w:tr>
      <w:tr w:rsidR="00001A18" w:rsidRPr="00CC0113" w14:paraId="724E7678" w14:textId="77777777" w:rsidTr="00C73F94">
        <w:tc>
          <w:tcPr>
            <w:tcW w:w="2200" w:type="dxa"/>
            <w:tcMar>
              <w:top w:w="20" w:type="dxa"/>
              <w:left w:w="20" w:type="dxa"/>
              <w:bottom w:w="20" w:type="dxa"/>
              <w:right w:w="20" w:type="dxa"/>
            </w:tcMar>
            <w:vAlign w:val="center"/>
            <w:hideMark/>
          </w:tcPr>
          <w:p w14:paraId="736446D0" w14:textId="77777777" w:rsidR="00001A18" w:rsidRPr="00CC0113" w:rsidRDefault="00001A18" w:rsidP="00C73F94">
            <w:pPr>
              <w:pStyle w:val="movimento"/>
              <w:rPr>
                <w:color w:val="002060"/>
              </w:rPr>
            </w:pPr>
            <w:r w:rsidRPr="00CC0113">
              <w:rPr>
                <w:color w:val="002060"/>
              </w:rPr>
              <w:t>MEZA PALACIOS EDUARDO</w:t>
            </w:r>
          </w:p>
        </w:tc>
        <w:tc>
          <w:tcPr>
            <w:tcW w:w="2200" w:type="dxa"/>
            <w:tcMar>
              <w:top w:w="20" w:type="dxa"/>
              <w:left w:w="20" w:type="dxa"/>
              <w:bottom w:w="20" w:type="dxa"/>
              <w:right w:w="20" w:type="dxa"/>
            </w:tcMar>
            <w:vAlign w:val="center"/>
            <w:hideMark/>
          </w:tcPr>
          <w:p w14:paraId="68FD92CB" w14:textId="77777777" w:rsidR="00001A18" w:rsidRPr="00CC0113" w:rsidRDefault="00001A18" w:rsidP="00C73F94">
            <w:pPr>
              <w:pStyle w:val="movimento2"/>
              <w:rPr>
                <w:color w:val="002060"/>
              </w:rPr>
            </w:pPr>
            <w:r w:rsidRPr="00CC0113">
              <w:rPr>
                <w:color w:val="002060"/>
              </w:rPr>
              <w:t xml:space="preserve">(OLIMPIA JUVENTU FALCONARA) </w:t>
            </w:r>
          </w:p>
        </w:tc>
        <w:tc>
          <w:tcPr>
            <w:tcW w:w="800" w:type="dxa"/>
            <w:tcMar>
              <w:top w:w="20" w:type="dxa"/>
              <w:left w:w="20" w:type="dxa"/>
              <w:bottom w:w="20" w:type="dxa"/>
              <w:right w:w="20" w:type="dxa"/>
            </w:tcMar>
            <w:vAlign w:val="center"/>
            <w:hideMark/>
          </w:tcPr>
          <w:p w14:paraId="62F571E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D1F83EE" w14:textId="77777777" w:rsidR="00001A18" w:rsidRPr="00CC0113" w:rsidRDefault="00001A18" w:rsidP="00C73F94">
            <w:pPr>
              <w:pStyle w:val="movimento"/>
              <w:rPr>
                <w:color w:val="002060"/>
              </w:rPr>
            </w:pPr>
            <w:r w:rsidRPr="00CC0113">
              <w:rPr>
                <w:color w:val="002060"/>
              </w:rPr>
              <w:t>MORINI DARIO</w:t>
            </w:r>
          </w:p>
        </w:tc>
        <w:tc>
          <w:tcPr>
            <w:tcW w:w="2200" w:type="dxa"/>
            <w:tcMar>
              <w:top w:w="20" w:type="dxa"/>
              <w:left w:w="20" w:type="dxa"/>
              <w:bottom w:w="20" w:type="dxa"/>
              <w:right w:w="20" w:type="dxa"/>
            </w:tcMar>
            <w:vAlign w:val="center"/>
            <w:hideMark/>
          </w:tcPr>
          <w:p w14:paraId="3D153992" w14:textId="77777777" w:rsidR="00001A18" w:rsidRPr="00CC0113" w:rsidRDefault="00001A18" w:rsidP="00C73F94">
            <w:pPr>
              <w:pStyle w:val="movimento2"/>
              <w:rPr>
                <w:color w:val="002060"/>
              </w:rPr>
            </w:pPr>
            <w:r w:rsidRPr="00CC0113">
              <w:rPr>
                <w:color w:val="002060"/>
              </w:rPr>
              <w:t xml:space="preserve">(SAN COSTANZO ASD) </w:t>
            </w:r>
          </w:p>
        </w:tc>
      </w:tr>
      <w:tr w:rsidR="00001A18" w:rsidRPr="00CC0113" w14:paraId="4B69D2CF" w14:textId="77777777" w:rsidTr="00C73F94">
        <w:tc>
          <w:tcPr>
            <w:tcW w:w="2200" w:type="dxa"/>
            <w:tcMar>
              <w:top w:w="20" w:type="dxa"/>
              <w:left w:w="20" w:type="dxa"/>
              <w:bottom w:w="20" w:type="dxa"/>
              <w:right w:w="20" w:type="dxa"/>
            </w:tcMar>
            <w:vAlign w:val="center"/>
            <w:hideMark/>
          </w:tcPr>
          <w:p w14:paraId="4723D108" w14:textId="77777777" w:rsidR="00001A18" w:rsidRPr="00CC0113" w:rsidRDefault="00001A18" w:rsidP="00C73F94">
            <w:pPr>
              <w:pStyle w:val="movimento"/>
              <w:rPr>
                <w:color w:val="002060"/>
              </w:rPr>
            </w:pPr>
            <w:r w:rsidRPr="00CC0113">
              <w:rPr>
                <w:color w:val="002060"/>
              </w:rPr>
              <w:t>CIOTTI LORENZO</w:t>
            </w:r>
          </w:p>
        </w:tc>
        <w:tc>
          <w:tcPr>
            <w:tcW w:w="2200" w:type="dxa"/>
            <w:tcMar>
              <w:top w:w="20" w:type="dxa"/>
              <w:left w:w="20" w:type="dxa"/>
              <w:bottom w:w="20" w:type="dxa"/>
              <w:right w:w="20" w:type="dxa"/>
            </w:tcMar>
            <w:vAlign w:val="center"/>
            <w:hideMark/>
          </w:tcPr>
          <w:p w14:paraId="4416E7EA" w14:textId="77777777" w:rsidR="00001A18" w:rsidRPr="00CC0113" w:rsidRDefault="00001A18" w:rsidP="00C73F94">
            <w:pPr>
              <w:pStyle w:val="movimento2"/>
              <w:rPr>
                <w:color w:val="002060"/>
              </w:rPr>
            </w:pPr>
            <w:r w:rsidRPr="00CC0113">
              <w:rPr>
                <w:color w:val="002060"/>
              </w:rPr>
              <w:t xml:space="preserve">(SPORTING GROTTAMMARE) </w:t>
            </w:r>
          </w:p>
        </w:tc>
        <w:tc>
          <w:tcPr>
            <w:tcW w:w="800" w:type="dxa"/>
            <w:tcMar>
              <w:top w:w="20" w:type="dxa"/>
              <w:left w:w="20" w:type="dxa"/>
              <w:bottom w:w="20" w:type="dxa"/>
              <w:right w:w="20" w:type="dxa"/>
            </w:tcMar>
            <w:vAlign w:val="center"/>
            <w:hideMark/>
          </w:tcPr>
          <w:p w14:paraId="3DCBC4D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D4B34D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937C412" w14:textId="77777777" w:rsidR="00001A18" w:rsidRPr="00CC0113" w:rsidRDefault="00001A18" w:rsidP="00C73F94">
            <w:pPr>
              <w:pStyle w:val="movimento2"/>
              <w:rPr>
                <w:color w:val="002060"/>
              </w:rPr>
            </w:pPr>
            <w:r w:rsidRPr="00CC0113">
              <w:rPr>
                <w:color w:val="002060"/>
              </w:rPr>
              <w:t> </w:t>
            </w:r>
          </w:p>
        </w:tc>
      </w:tr>
    </w:tbl>
    <w:p w14:paraId="35C93B19" w14:textId="77777777" w:rsidR="00001A18" w:rsidRPr="00CC0113" w:rsidRDefault="00001A18" w:rsidP="00001A18">
      <w:pPr>
        <w:pStyle w:val="titolo10"/>
        <w:rPr>
          <w:rFonts w:eastAsiaTheme="minorEastAsia"/>
          <w:color w:val="002060"/>
        </w:rPr>
      </w:pPr>
      <w:r w:rsidRPr="00CC0113">
        <w:rPr>
          <w:color w:val="002060"/>
        </w:rPr>
        <w:t xml:space="preserve">GARE DEL 16/ 3/2025 </w:t>
      </w:r>
    </w:p>
    <w:p w14:paraId="03ECF724" w14:textId="77777777" w:rsidR="00001A18" w:rsidRPr="00CC0113" w:rsidRDefault="00001A18" w:rsidP="00001A18">
      <w:pPr>
        <w:pStyle w:val="titolo7a"/>
        <w:rPr>
          <w:color w:val="002060"/>
        </w:rPr>
      </w:pPr>
      <w:r w:rsidRPr="00CC0113">
        <w:rPr>
          <w:color w:val="002060"/>
        </w:rPr>
        <w:t xml:space="preserve">PROVVEDIMENTI DISCIPLINARI </w:t>
      </w:r>
    </w:p>
    <w:p w14:paraId="34D1D760"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714059A9" w14:textId="77777777" w:rsidR="00001A18" w:rsidRPr="00CC0113" w:rsidRDefault="00001A18" w:rsidP="00001A18">
      <w:pPr>
        <w:pStyle w:val="titolo30"/>
        <w:rPr>
          <w:color w:val="002060"/>
        </w:rPr>
      </w:pPr>
      <w:r w:rsidRPr="00CC0113">
        <w:rPr>
          <w:color w:val="002060"/>
        </w:rPr>
        <w:t xml:space="preserve">CALCIATORI NON ESPULSI </w:t>
      </w:r>
    </w:p>
    <w:p w14:paraId="4CBC95CA" w14:textId="77777777" w:rsidR="00001A18" w:rsidRPr="00CC0113" w:rsidRDefault="00001A18" w:rsidP="00001A18">
      <w:pPr>
        <w:pStyle w:val="titolo20"/>
        <w:rPr>
          <w:color w:val="002060"/>
        </w:rPr>
      </w:pPr>
      <w:r w:rsidRPr="00CC011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960686B" w14:textId="77777777" w:rsidTr="00C73F94">
        <w:tc>
          <w:tcPr>
            <w:tcW w:w="2200" w:type="dxa"/>
            <w:tcMar>
              <w:top w:w="20" w:type="dxa"/>
              <w:left w:w="20" w:type="dxa"/>
              <w:bottom w:w="20" w:type="dxa"/>
              <w:right w:w="20" w:type="dxa"/>
            </w:tcMar>
            <w:vAlign w:val="center"/>
            <w:hideMark/>
          </w:tcPr>
          <w:p w14:paraId="79CB47B6" w14:textId="77777777" w:rsidR="00001A18" w:rsidRPr="00CC0113" w:rsidRDefault="00001A18" w:rsidP="00C73F94">
            <w:pPr>
              <w:pStyle w:val="movimento"/>
              <w:rPr>
                <w:color w:val="002060"/>
              </w:rPr>
            </w:pPr>
            <w:r w:rsidRPr="00CC0113">
              <w:rPr>
                <w:color w:val="002060"/>
              </w:rPr>
              <w:t>GIAMMARIA LUIGI</w:t>
            </w:r>
          </w:p>
        </w:tc>
        <w:tc>
          <w:tcPr>
            <w:tcW w:w="2200" w:type="dxa"/>
            <w:tcMar>
              <w:top w:w="20" w:type="dxa"/>
              <w:left w:w="20" w:type="dxa"/>
              <w:bottom w:w="20" w:type="dxa"/>
              <w:right w:w="20" w:type="dxa"/>
            </w:tcMar>
            <w:vAlign w:val="center"/>
            <w:hideMark/>
          </w:tcPr>
          <w:p w14:paraId="068B0F73" w14:textId="77777777" w:rsidR="00001A18" w:rsidRPr="00CC0113" w:rsidRDefault="00001A18" w:rsidP="00C73F94">
            <w:pPr>
              <w:pStyle w:val="movimento2"/>
              <w:rPr>
                <w:color w:val="002060"/>
              </w:rPr>
            </w:pPr>
            <w:r w:rsidRPr="00CC0113">
              <w:rPr>
                <w:color w:val="002060"/>
              </w:rPr>
              <w:t xml:space="preserve">(ACLI AUDAX MONTECOSARO C5) </w:t>
            </w:r>
          </w:p>
        </w:tc>
        <w:tc>
          <w:tcPr>
            <w:tcW w:w="800" w:type="dxa"/>
            <w:tcMar>
              <w:top w:w="20" w:type="dxa"/>
              <w:left w:w="20" w:type="dxa"/>
              <w:bottom w:w="20" w:type="dxa"/>
              <w:right w:w="20" w:type="dxa"/>
            </w:tcMar>
            <w:vAlign w:val="center"/>
            <w:hideMark/>
          </w:tcPr>
          <w:p w14:paraId="1FDC6BB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61C58FD"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88ECD21" w14:textId="77777777" w:rsidR="00001A18" w:rsidRPr="00CC0113" w:rsidRDefault="00001A18" w:rsidP="00C73F94">
            <w:pPr>
              <w:pStyle w:val="movimento2"/>
              <w:rPr>
                <w:color w:val="002060"/>
              </w:rPr>
            </w:pPr>
            <w:r w:rsidRPr="00CC0113">
              <w:rPr>
                <w:color w:val="002060"/>
              </w:rPr>
              <w:t> </w:t>
            </w:r>
          </w:p>
        </w:tc>
      </w:tr>
    </w:tbl>
    <w:p w14:paraId="1292AD43" w14:textId="77777777" w:rsidR="00001A18" w:rsidRDefault="00001A18" w:rsidP="00001A18">
      <w:pPr>
        <w:pStyle w:val="breakline"/>
        <w:rPr>
          <w:color w:val="002060"/>
        </w:rPr>
      </w:pPr>
    </w:p>
    <w:p w14:paraId="200D9565" w14:textId="77777777" w:rsidR="00001A18" w:rsidRPr="00775244" w:rsidRDefault="00001A18" w:rsidP="00001A1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429040E" w14:textId="77777777" w:rsidR="00001A18" w:rsidRPr="00775244" w:rsidRDefault="00001A18" w:rsidP="00001A1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748D680C" w14:textId="77777777" w:rsidR="00001A18" w:rsidRPr="00CC0113" w:rsidRDefault="00001A18" w:rsidP="00001A18">
      <w:pPr>
        <w:pStyle w:val="breakline"/>
        <w:rPr>
          <w:rFonts w:eastAsiaTheme="minorEastAsia"/>
          <w:color w:val="002060"/>
        </w:rPr>
      </w:pPr>
    </w:p>
    <w:p w14:paraId="6FDD81D4" w14:textId="77777777" w:rsidR="00001A18" w:rsidRPr="00CC0113" w:rsidRDefault="00001A18" w:rsidP="00001A18">
      <w:pPr>
        <w:pStyle w:val="titoloprinc0"/>
        <w:rPr>
          <w:color w:val="002060"/>
        </w:rPr>
      </w:pPr>
      <w:r w:rsidRPr="00CC0113">
        <w:rPr>
          <w:color w:val="002060"/>
        </w:rPr>
        <w:t>CLASSIFICA</w:t>
      </w:r>
    </w:p>
    <w:p w14:paraId="1FCA8A65" w14:textId="77777777" w:rsidR="00001A18" w:rsidRPr="00CC0113" w:rsidRDefault="00001A18" w:rsidP="00001A18">
      <w:pPr>
        <w:pStyle w:val="breakline"/>
        <w:rPr>
          <w:color w:val="002060"/>
        </w:rPr>
      </w:pPr>
    </w:p>
    <w:p w14:paraId="382BF938" w14:textId="77777777" w:rsidR="00001A18" w:rsidRPr="00CC0113" w:rsidRDefault="00001A18" w:rsidP="00001A18">
      <w:pPr>
        <w:pStyle w:val="breakline"/>
        <w:rPr>
          <w:color w:val="002060"/>
        </w:rPr>
      </w:pPr>
    </w:p>
    <w:p w14:paraId="0A04997C" w14:textId="77777777" w:rsidR="00001A18" w:rsidRPr="00CC0113" w:rsidRDefault="00001A18" w:rsidP="00001A18">
      <w:pPr>
        <w:pStyle w:val="sottotitolocampionato10"/>
        <w:rPr>
          <w:color w:val="002060"/>
        </w:rPr>
      </w:pPr>
      <w:r w:rsidRPr="00CC011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64129252"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0F01A"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80F48"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EFDF9"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1F181"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AB69B"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C42DC"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DB0A3"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E3855"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3C38F"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22501" w14:textId="77777777" w:rsidR="00001A18" w:rsidRPr="00CC0113" w:rsidRDefault="00001A18" w:rsidP="00C73F94">
            <w:pPr>
              <w:pStyle w:val="headertabella0"/>
              <w:rPr>
                <w:color w:val="002060"/>
              </w:rPr>
            </w:pPr>
            <w:r w:rsidRPr="00CC0113">
              <w:rPr>
                <w:color w:val="002060"/>
              </w:rPr>
              <w:t>PE</w:t>
            </w:r>
          </w:p>
        </w:tc>
      </w:tr>
      <w:tr w:rsidR="00001A18" w:rsidRPr="00CC0113" w14:paraId="722DB219"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843067" w14:textId="77777777" w:rsidR="00001A18" w:rsidRPr="00CC0113" w:rsidRDefault="00001A18" w:rsidP="00C73F94">
            <w:pPr>
              <w:pStyle w:val="rowtabella0"/>
              <w:rPr>
                <w:color w:val="002060"/>
              </w:rPr>
            </w:pPr>
            <w:r w:rsidRPr="00CC0113">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1A660" w14:textId="77777777" w:rsidR="00001A18" w:rsidRPr="00CC0113" w:rsidRDefault="00001A18" w:rsidP="00C73F94">
            <w:pPr>
              <w:pStyle w:val="rowtabella0"/>
              <w:jc w:val="center"/>
              <w:rPr>
                <w:color w:val="002060"/>
              </w:rPr>
            </w:pPr>
            <w:r w:rsidRPr="00CC011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8B3E"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27F3F"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76CB"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1A98"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312AF" w14:textId="77777777" w:rsidR="00001A18" w:rsidRPr="00CC0113" w:rsidRDefault="00001A18" w:rsidP="00C73F94">
            <w:pPr>
              <w:pStyle w:val="rowtabella0"/>
              <w:jc w:val="center"/>
              <w:rPr>
                <w:color w:val="002060"/>
              </w:rPr>
            </w:pPr>
            <w:r w:rsidRPr="00CC011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98C5" w14:textId="77777777" w:rsidR="00001A18" w:rsidRPr="00CC0113" w:rsidRDefault="00001A18" w:rsidP="00C73F94">
            <w:pPr>
              <w:pStyle w:val="rowtabella0"/>
              <w:jc w:val="center"/>
              <w:rPr>
                <w:color w:val="002060"/>
              </w:rPr>
            </w:pPr>
            <w:r w:rsidRPr="00CC011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18533" w14:textId="77777777" w:rsidR="00001A18" w:rsidRPr="00CC0113" w:rsidRDefault="00001A18" w:rsidP="00C73F94">
            <w:pPr>
              <w:pStyle w:val="rowtabella0"/>
              <w:jc w:val="center"/>
              <w:rPr>
                <w:color w:val="002060"/>
              </w:rPr>
            </w:pPr>
            <w:r w:rsidRPr="00CC011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C1E0" w14:textId="77777777" w:rsidR="00001A18" w:rsidRPr="00CC0113" w:rsidRDefault="00001A18" w:rsidP="00C73F94">
            <w:pPr>
              <w:pStyle w:val="rowtabella0"/>
              <w:jc w:val="center"/>
              <w:rPr>
                <w:color w:val="002060"/>
              </w:rPr>
            </w:pPr>
            <w:r w:rsidRPr="00CC0113">
              <w:rPr>
                <w:color w:val="002060"/>
              </w:rPr>
              <w:t>0</w:t>
            </w:r>
          </w:p>
        </w:tc>
      </w:tr>
      <w:tr w:rsidR="00001A18" w:rsidRPr="00CC0113" w14:paraId="14924522"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64F5C" w14:textId="77777777" w:rsidR="00001A18" w:rsidRPr="00CC0113" w:rsidRDefault="00001A18" w:rsidP="00C73F94">
            <w:pPr>
              <w:pStyle w:val="rowtabella0"/>
              <w:rPr>
                <w:color w:val="002060"/>
              </w:rPr>
            </w:pPr>
            <w:r w:rsidRPr="00CC0113">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5404" w14:textId="77777777" w:rsidR="00001A18" w:rsidRPr="00CC0113" w:rsidRDefault="00001A18" w:rsidP="00C73F94">
            <w:pPr>
              <w:pStyle w:val="rowtabella0"/>
              <w:jc w:val="center"/>
              <w:rPr>
                <w:color w:val="002060"/>
              </w:rPr>
            </w:pPr>
            <w:r w:rsidRPr="00CC011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6DDE5"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55C2"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DCD4"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57354"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2DD6" w14:textId="77777777" w:rsidR="00001A18" w:rsidRPr="00CC0113" w:rsidRDefault="00001A18" w:rsidP="00C73F94">
            <w:pPr>
              <w:pStyle w:val="rowtabella0"/>
              <w:jc w:val="center"/>
              <w:rPr>
                <w:color w:val="002060"/>
              </w:rPr>
            </w:pPr>
            <w:r w:rsidRPr="00CC011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6027" w14:textId="77777777" w:rsidR="00001A18" w:rsidRPr="00CC0113" w:rsidRDefault="00001A18" w:rsidP="00C73F94">
            <w:pPr>
              <w:pStyle w:val="rowtabella0"/>
              <w:jc w:val="center"/>
              <w:rPr>
                <w:color w:val="002060"/>
              </w:rPr>
            </w:pPr>
            <w:r w:rsidRPr="00CC011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AA35" w14:textId="77777777" w:rsidR="00001A18" w:rsidRPr="00CC0113" w:rsidRDefault="00001A18" w:rsidP="00C73F94">
            <w:pPr>
              <w:pStyle w:val="rowtabella0"/>
              <w:jc w:val="center"/>
              <w:rPr>
                <w:color w:val="002060"/>
              </w:rPr>
            </w:pPr>
            <w:r w:rsidRPr="00CC011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09EA0" w14:textId="77777777" w:rsidR="00001A18" w:rsidRPr="00CC0113" w:rsidRDefault="00001A18" w:rsidP="00C73F94">
            <w:pPr>
              <w:pStyle w:val="rowtabella0"/>
              <w:jc w:val="center"/>
              <w:rPr>
                <w:color w:val="002060"/>
              </w:rPr>
            </w:pPr>
            <w:r w:rsidRPr="00CC0113">
              <w:rPr>
                <w:color w:val="002060"/>
              </w:rPr>
              <w:t>0</w:t>
            </w:r>
          </w:p>
        </w:tc>
      </w:tr>
      <w:tr w:rsidR="00001A18" w:rsidRPr="00CC0113" w14:paraId="3C64F03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2D722" w14:textId="77777777" w:rsidR="00001A18" w:rsidRPr="00CC0113" w:rsidRDefault="00001A18" w:rsidP="00C73F94">
            <w:pPr>
              <w:pStyle w:val="rowtabella0"/>
              <w:rPr>
                <w:color w:val="002060"/>
              </w:rPr>
            </w:pPr>
            <w:r w:rsidRPr="00CC011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0C84" w14:textId="77777777" w:rsidR="00001A18" w:rsidRPr="00CC0113" w:rsidRDefault="00001A18" w:rsidP="00C73F94">
            <w:pPr>
              <w:pStyle w:val="rowtabella0"/>
              <w:jc w:val="center"/>
              <w:rPr>
                <w:color w:val="002060"/>
              </w:rPr>
            </w:pPr>
            <w:r w:rsidRPr="00CC011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03A3"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5C54"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3F3BC"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3875"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AD14" w14:textId="77777777" w:rsidR="00001A18" w:rsidRPr="00CC0113" w:rsidRDefault="00001A18" w:rsidP="00C73F94">
            <w:pPr>
              <w:pStyle w:val="rowtabella0"/>
              <w:jc w:val="center"/>
              <w:rPr>
                <w:color w:val="002060"/>
              </w:rPr>
            </w:pPr>
            <w:r w:rsidRPr="00CC011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CA87" w14:textId="77777777" w:rsidR="00001A18" w:rsidRPr="00CC0113" w:rsidRDefault="00001A18" w:rsidP="00C73F94">
            <w:pPr>
              <w:pStyle w:val="rowtabella0"/>
              <w:jc w:val="center"/>
              <w:rPr>
                <w:color w:val="002060"/>
              </w:rPr>
            </w:pPr>
            <w:r w:rsidRPr="00CC011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9D51" w14:textId="77777777" w:rsidR="00001A18" w:rsidRPr="00CC0113" w:rsidRDefault="00001A18" w:rsidP="00C73F94">
            <w:pPr>
              <w:pStyle w:val="rowtabella0"/>
              <w:jc w:val="center"/>
              <w:rPr>
                <w:color w:val="002060"/>
              </w:rPr>
            </w:pPr>
            <w:r w:rsidRPr="00CC011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2B6D" w14:textId="77777777" w:rsidR="00001A18" w:rsidRPr="00CC0113" w:rsidRDefault="00001A18" w:rsidP="00C73F94">
            <w:pPr>
              <w:pStyle w:val="rowtabella0"/>
              <w:jc w:val="center"/>
              <w:rPr>
                <w:color w:val="002060"/>
              </w:rPr>
            </w:pPr>
            <w:r w:rsidRPr="00CC0113">
              <w:rPr>
                <w:color w:val="002060"/>
              </w:rPr>
              <w:t>0</w:t>
            </w:r>
          </w:p>
        </w:tc>
      </w:tr>
      <w:tr w:rsidR="00001A18" w:rsidRPr="00CC0113" w14:paraId="2CAEFBA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0D60A" w14:textId="77777777" w:rsidR="00001A18" w:rsidRPr="00CC0113" w:rsidRDefault="00001A18" w:rsidP="00C73F94">
            <w:pPr>
              <w:pStyle w:val="rowtabella0"/>
              <w:rPr>
                <w:color w:val="002060"/>
              </w:rPr>
            </w:pPr>
            <w:r w:rsidRPr="00CC0113">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DF81" w14:textId="77777777" w:rsidR="00001A18" w:rsidRPr="00CC0113" w:rsidRDefault="00001A18" w:rsidP="00C73F94">
            <w:pPr>
              <w:pStyle w:val="rowtabella0"/>
              <w:jc w:val="center"/>
              <w:rPr>
                <w:color w:val="002060"/>
              </w:rPr>
            </w:pPr>
            <w:r w:rsidRPr="00CC011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0F3B"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B538E"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13180"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B6D8"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50EA" w14:textId="77777777" w:rsidR="00001A18" w:rsidRPr="00CC0113" w:rsidRDefault="00001A18" w:rsidP="00C73F94">
            <w:pPr>
              <w:pStyle w:val="rowtabella0"/>
              <w:jc w:val="center"/>
              <w:rPr>
                <w:color w:val="002060"/>
              </w:rPr>
            </w:pPr>
            <w:r w:rsidRPr="00CC011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EFAF" w14:textId="77777777" w:rsidR="00001A18" w:rsidRPr="00CC0113" w:rsidRDefault="00001A18" w:rsidP="00C73F94">
            <w:pPr>
              <w:pStyle w:val="rowtabella0"/>
              <w:jc w:val="center"/>
              <w:rPr>
                <w:color w:val="002060"/>
              </w:rPr>
            </w:pPr>
            <w:r w:rsidRPr="00CC011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DBC6"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6148C" w14:textId="77777777" w:rsidR="00001A18" w:rsidRPr="00CC0113" w:rsidRDefault="00001A18" w:rsidP="00C73F94">
            <w:pPr>
              <w:pStyle w:val="rowtabella0"/>
              <w:jc w:val="center"/>
              <w:rPr>
                <w:color w:val="002060"/>
              </w:rPr>
            </w:pPr>
            <w:r w:rsidRPr="00CC0113">
              <w:rPr>
                <w:color w:val="002060"/>
              </w:rPr>
              <w:t>1</w:t>
            </w:r>
          </w:p>
        </w:tc>
      </w:tr>
      <w:tr w:rsidR="00001A18" w:rsidRPr="00CC0113" w14:paraId="40B93F1F"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80EE1" w14:textId="77777777" w:rsidR="00001A18" w:rsidRPr="00CC0113" w:rsidRDefault="00001A18" w:rsidP="00C73F94">
            <w:pPr>
              <w:pStyle w:val="rowtabella0"/>
              <w:rPr>
                <w:color w:val="002060"/>
              </w:rPr>
            </w:pPr>
            <w:r w:rsidRPr="00CC0113">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9AD6"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006C"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112AA"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5DF05"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9A5CC"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5AED" w14:textId="77777777" w:rsidR="00001A18" w:rsidRPr="00CC0113" w:rsidRDefault="00001A18" w:rsidP="00C73F94">
            <w:pPr>
              <w:pStyle w:val="rowtabella0"/>
              <w:jc w:val="center"/>
              <w:rPr>
                <w:color w:val="002060"/>
              </w:rPr>
            </w:pPr>
            <w:r w:rsidRPr="00CC011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0B72" w14:textId="77777777" w:rsidR="00001A18" w:rsidRPr="00CC0113" w:rsidRDefault="00001A18" w:rsidP="00C73F94">
            <w:pPr>
              <w:pStyle w:val="rowtabella0"/>
              <w:jc w:val="center"/>
              <w:rPr>
                <w:color w:val="002060"/>
              </w:rPr>
            </w:pPr>
            <w:r w:rsidRPr="00CC011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C39F"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B6EE0" w14:textId="77777777" w:rsidR="00001A18" w:rsidRPr="00CC0113" w:rsidRDefault="00001A18" w:rsidP="00C73F94">
            <w:pPr>
              <w:pStyle w:val="rowtabella0"/>
              <w:jc w:val="center"/>
              <w:rPr>
                <w:color w:val="002060"/>
              </w:rPr>
            </w:pPr>
            <w:r w:rsidRPr="00CC0113">
              <w:rPr>
                <w:color w:val="002060"/>
              </w:rPr>
              <w:t>0</w:t>
            </w:r>
          </w:p>
        </w:tc>
      </w:tr>
      <w:tr w:rsidR="00001A18" w:rsidRPr="00CC0113" w14:paraId="7ADA3DF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7677F" w14:textId="77777777" w:rsidR="00001A18" w:rsidRPr="00CC0113" w:rsidRDefault="00001A18" w:rsidP="00C73F94">
            <w:pPr>
              <w:pStyle w:val="rowtabella0"/>
              <w:rPr>
                <w:color w:val="002060"/>
              </w:rPr>
            </w:pPr>
            <w:r w:rsidRPr="00CC0113">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47CF"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8D6A"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04B5"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6E7E"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BB057"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C7E7" w14:textId="77777777" w:rsidR="00001A18" w:rsidRPr="00CC0113" w:rsidRDefault="00001A18" w:rsidP="00C73F94">
            <w:pPr>
              <w:pStyle w:val="rowtabella0"/>
              <w:jc w:val="center"/>
              <w:rPr>
                <w:color w:val="002060"/>
              </w:rPr>
            </w:pPr>
            <w:r w:rsidRPr="00CC011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E201" w14:textId="77777777" w:rsidR="00001A18" w:rsidRPr="00CC0113" w:rsidRDefault="00001A18" w:rsidP="00C73F94">
            <w:pPr>
              <w:pStyle w:val="rowtabella0"/>
              <w:jc w:val="center"/>
              <w:rPr>
                <w:color w:val="002060"/>
              </w:rPr>
            </w:pPr>
            <w:r w:rsidRPr="00CC011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0837"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2D9A" w14:textId="77777777" w:rsidR="00001A18" w:rsidRPr="00CC0113" w:rsidRDefault="00001A18" w:rsidP="00C73F94">
            <w:pPr>
              <w:pStyle w:val="rowtabella0"/>
              <w:jc w:val="center"/>
              <w:rPr>
                <w:color w:val="002060"/>
              </w:rPr>
            </w:pPr>
            <w:r w:rsidRPr="00CC0113">
              <w:rPr>
                <w:color w:val="002060"/>
              </w:rPr>
              <w:t>0</w:t>
            </w:r>
          </w:p>
        </w:tc>
      </w:tr>
      <w:tr w:rsidR="00001A18" w:rsidRPr="00CC0113" w14:paraId="221EAA3E"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72DF4" w14:textId="77777777" w:rsidR="00001A18" w:rsidRPr="00CC0113" w:rsidRDefault="00001A18" w:rsidP="00C73F94">
            <w:pPr>
              <w:pStyle w:val="rowtabella0"/>
              <w:rPr>
                <w:color w:val="002060"/>
              </w:rPr>
            </w:pPr>
            <w:r w:rsidRPr="00CC0113">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AB697"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AD9B"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FB241"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4221"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C6A7"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C644" w14:textId="77777777" w:rsidR="00001A18" w:rsidRPr="00CC0113" w:rsidRDefault="00001A18" w:rsidP="00C73F94">
            <w:pPr>
              <w:pStyle w:val="rowtabella0"/>
              <w:jc w:val="center"/>
              <w:rPr>
                <w:color w:val="002060"/>
              </w:rPr>
            </w:pPr>
            <w:r w:rsidRPr="00CC011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AF120" w14:textId="77777777" w:rsidR="00001A18" w:rsidRPr="00CC0113" w:rsidRDefault="00001A18" w:rsidP="00C73F94">
            <w:pPr>
              <w:pStyle w:val="rowtabella0"/>
              <w:jc w:val="center"/>
              <w:rPr>
                <w:color w:val="002060"/>
              </w:rPr>
            </w:pPr>
            <w:r w:rsidRPr="00CC011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2AF9"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A5DD7" w14:textId="77777777" w:rsidR="00001A18" w:rsidRPr="00CC0113" w:rsidRDefault="00001A18" w:rsidP="00C73F94">
            <w:pPr>
              <w:pStyle w:val="rowtabella0"/>
              <w:jc w:val="center"/>
              <w:rPr>
                <w:color w:val="002060"/>
              </w:rPr>
            </w:pPr>
            <w:r w:rsidRPr="00CC0113">
              <w:rPr>
                <w:color w:val="002060"/>
              </w:rPr>
              <w:t>0</w:t>
            </w:r>
          </w:p>
        </w:tc>
      </w:tr>
      <w:tr w:rsidR="00001A18" w:rsidRPr="00CC0113" w14:paraId="2832561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5DBA7" w14:textId="77777777" w:rsidR="00001A18" w:rsidRPr="00CC0113" w:rsidRDefault="00001A18" w:rsidP="00C73F94">
            <w:pPr>
              <w:pStyle w:val="rowtabella0"/>
              <w:rPr>
                <w:color w:val="002060"/>
              </w:rPr>
            </w:pPr>
            <w:r w:rsidRPr="00CC011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41F2"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EE88"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966C"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7DDC"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257C"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BC13D" w14:textId="77777777" w:rsidR="00001A18" w:rsidRPr="00CC0113" w:rsidRDefault="00001A18" w:rsidP="00C73F94">
            <w:pPr>
              <w:pStyle w:val="rowtabella0"/>
              <w:jc w:val="center"/>
              <w:rPr>
                <w:color w:val="002060"/>
              </w:rPr>
            </w:pPr>
            <w:r w:rsidRPr="00CC011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2E07" w14:textId="77777777" w:rsidR="00001A18" w:rsidRPr="00CC0113" w:rsidRDefault="00001A18" w:rsidP="00C73F94">
            <w:pPr>
              <w:pStyle w:val="rowtabella0"/>
              <w:jc w:val="center"/>
              <w:rPr>
                <w:color w:val="002060"/>
              </w:rPr>
            </w:pPr>
            <w:r w:rsidRPr="00CC011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BFD3"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D01B" w14:textId="77777777" w:rsidR="00001A18" w:rsidRPr="00CC0113" w:rsidRDefault="00001A18" w:rsidP="00C73F94">
            <w:pPr>
              <w:pStyle w:val="rowtabella0"/>
              <w:jc w:val="center"/>
              <w:rPr>
                <w:color w:val="002060"/>
              </w:rPr>
            </w:pPr>
            <w:r w:rsidRPr="00CC0113">
              <w:rPr>
                <w:color w:val="002060"/>
              </w:rPr>
              <w:t>0</w:t>
            </w:r>
          </w:p>
        </w:tc>
      </w:tr>
      <w:tr w:rsidR="00001A18" w:rsidRPr="00CC0113" w14:paraId="67990EAD"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E096D" w14:textId="77777777" w:rsidR="00001A18" w:rsidRPr="00CC0113" w:rsidRDefault="00001A18" w:rsidP="00C73F94">
            <w:pPr>
              <w:pStyle w:val="rowtabella0"/>
              <w:rPr>
                <w:color w:val="002060"/>
              </w:rPr>
            </w:pPr>
            <w:r w:rsidRPr="00CC011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C563D"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5527A"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F6DF"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0C013"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6482"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8D45" w14:textId="77777777" w:rsidR="00001A18" w:rsidRPr="00CC0113" w:rsidRDefault="00001A18" w:rsidP="00C73F94">
            <w:pPr>
              <w:pStyle w:val="rowtabella0"/>
              <w:jc w:val="center"/>
              <w:rPr>
                <w:color w:val="002060"/>
              </w:rPr>
            </w:pPr>
            <w:r w:rsidRPr="00CC011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52D4" w14:textId="77777777" w:rsidR="00001A18" w:rsidRPr="00CC0113" w:rsidRDefault="00001A18" w:rsidP="00C73F94">
            <w:pPr>
              <w:pStyle w:val="rowtabella0"/>
              <w:jc w:val="center"/>
              <w:rPr>
                <w:color w:val="002060"/>
              </w:rPr>
            </w:pPr>
            <w:r w:rsidRPr="00CC0113">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62CA" w14:textId="77777777" w:rsidR="00001A18" w:rsidRPr="00CC0113" w:rsidRDefault="00001A18" w:rsidP="00C73F94">
            <w:pPr>
              <w:pStyle w:val="rowtabella0"/>
              <w:jc w:val="center"/>
              <w:rPr>
                <w:color w:val="002060"/>
              </w:rPr>
            </w:pPr>
            <w:r w:rsidRPr="00CC011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195B4" w14:textId="77777777" w:rsidR="00001A18" w:rsidRPr="00CC0113" w:rsidRDefault="00001A18" w:rsidP="00C73F94">
            <w:pPr>
              <w:pStyle w:val="rowtabella0"/>
              <w:jc w:val="center"/>
              <w:rPr>
                <w:color w:val="002060"/>
              </w:rPr>
            </w:pPr>
            <w:r w:rsidRPr="00CC0113">
              <w:rPr>
                <w:color w:val="002060"/>
              </w:rPr>
              <w:t>0</w:t>
            </w:r>
          </w:p>
        </w:tc>
      </w:tr>
      <w:tr w:rsidR="00001A18" w:rsidRPr="00CC0113" w14:paraId="23FE31E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D4FF73" w14:textId="77777777" w:rsidR="00001A18" w:rsidRPr="00CC0113" w:rsidRDefault="00001A18" w:rsidP="00C73F94">
            <w:pPr>
              <w:pStyle w:val="rowtabella0"/>
              <w:rPr>
                <w:color w:val="002060"/>
              </w:rPr>
            </w:pPr>
            <w:r w:rsidRPr="00CC011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E19B"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B053"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6920"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DA599"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C888"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DD1B" w14:textId="77777777" w:rsidR="00001A18" w:rsidRPr="00CC0113" w:rsidRDefault="00001A18" w:rsidP="00C73F94">
            <w:pPr>
              <w:pStyle w:val="rowtabella0"/>
              <w:jc w:val="center"/>
              <w:rPr>
                <w:color w:val="002060"/>
              </w:rPr>
            </w:pPr>
            <w:r w:rsidRPr="00CC011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042A" w14:textId="77777777" w:rsidR="00001A18" w:rsidRPr="00CC0113" w:rsidRDefault="00001A18" w:rsidP="00C73F94">
            <w:pPr>
              <w:pStyle w:val="rowtabella0"/>
              <w:jc w:val="center"/>
              <w:rPr>
                <w:color w:val="002060"/>
              </w:rPr>
            </w:pPr>
            <w:r w:rsidRPr="00CC011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914E"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3334" w14:textId="77777777" w:rsidR="00001A18" w:rsidRPr="00CC0113" w:rsidRDefault="00001A18" w:rsidP="00C73F94">
            <w:pPr>
              <w:pStyle w:val="rowtabella0"/>
              <w:jc w:val="center"/>
              <w:rPr>
                <w:color w:val="002060"/>
              </w:rPr>
            </w:pPr>
            <w:r w:rsidRPr="00CC0113">
              <w:rPr>
                <w:color w:val="002060"/>
              </w:rPr>
              <w:t>0</w:t>
            </w:r>
          </w:p>
        </w:tc>
      </w:tr>
      <w:tr w:rsidR="00001A18" w:rsidRPr="00CC0113" w14:paraId="51CDA28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C2C00" w14:textId="77777777" w:rsidR="00001A18" w:rsidRPr="00CC0113" w:rsidRDefault="00001A18" w:rsidP="00C73F94">
            <w:pPr>
              <w:pStyle w:val="rowtabella0"/>
              <w:rPr>
                <w:color w:val="002060"/>
              </w:rPr>
            </w:pPr>
            <w:r w:rsidRPr="00CC0113">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DCBB"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DEE0"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3BA0"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3388"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CAA0B"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4656" w14:textId="77777777" w:rsidR="00001A18" w:rsidRPr="00CC0113" w:rsidRDefault="00001A18" w:rsidP="00C73F94">
            <w:pPr>
              <w:pStyle w:val="rowtabella0"/>
              <w:jc w:val="center"/>
              <w:rPr>
                <w:color w:val="002060"/>
              </w:rPr>
            </w:pPr>
            <w:r w:rsidRPr="00CC011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F8A8" w14:textId="77777777" w:rsidR="00001A18" w:rsidRPr="00CC0113" w:rsidRDefault="00001A18" w:rsidP="00C73F94">
            <w:pPr>
              <w:pStyle w:val="rowtabella0"/>
              <w:jc w:val="center"/>
              <w:rPr>
                <w:color w:val="002060"/>
              </w:rPr>
            </w:pPr>
            <w:r w:rsidRPr="00CC011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0D55"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80F2" w14:textId="77777777" w:rsidR="00001A18" w:rsidRPr="00CC0113" w:rsidRDefault="00001A18" w:rsidP="00C73F94">
            <w:pPr>
              <w:pStyle w:val="rowtabella0"/>
              <w:jc w:val="center"/>
              <w:rPr>
                <w:color w:val="002060"/>
              </w:rPr>
            </w:pPr>
            <w:r w:rsidRPr="00CC0113">
              <w:rPr>
                <w:color w:val="002060"/>
              </w:rPr>
              <w:t>0</w:t>
            </w:r>
          </w:p>
        </w:tc>
      </w:tr>
      <w:tr w:rsidR="00001A18" w:rsidRPr="00CC0113" w14:paraId="52BE11FB"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E1BE82" w14:textId="77777777" w:rsidR="00001A18" w:rsidRPr="00CC0113" w:rsidRDefault="00001A18" w:rsidP="00C73F94">
            <w:pPr>
              <w:pStyle w:val="rowtabella0"/>
              <w:rPr>
                <w:color w:val="002060"/>
              </w:rPr>
            </w:pPr>
            <w:proofErr w:type="spellStart"/>
            <w:proofErr w:type="gramStart"/>
            <w:r w:rsidRPr="00CC0113">
              <w:rPr>
                <w:color w:val="002060"/>
              </w:rPr>
              <w:t>sq.B</w:t>
            </w:r>
            <w:proofErr w:type="spellEnd"/>
            <w:proofErr w:type="gramEnd"/>
            <w:r w:rsidRPr="00CC0113">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5F69"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72558"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97E0"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F76C4"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C29E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3226"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DDFD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0A3CE"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8DCDE" w14:textId="77777777" w:rsidR="00001A18" w:rsidRPr="00CC0113" w:rsidRDefault="00001A18" w:rsidP="00C73F94">
            <w:pPr>
              <w:pStyle w:val="rowtabella0"/>
              <w:jc w:val="center"/>
              <w:rPr>
                <w:color w:val="002060"/>
              </w:rPr>
            </w:pPr>
            <w:r w:rsidRPr="00CC0113">
              <w:rPr>
                <w:color w:val="002060"/>
              </w:rPr>
              <w:t>0</w:t>
            </w:r>
          </w:p>
        </w:tc>
      </w:tr>
    </w:tbl>
    <w:p w14:paraId="60C4A226" w14:textId="77777777" w:rsidR="00001A18" w:rsidRPr="00CC0113" w:rsidRDefault="00001A18" w:rsidP="00001A18">
      <w:pPr>
        <w:pStyle w:val="breakline"/>
        <w:rPr>
          <w:rFonts w:eastAsiaTheme="minorEastAsia"/>
          <w:color w:val="002060"/>
        </w:rPr>
      </w:pPr>
    </w:p>
    <w:p w14:paraId="728D6F15" w14:textId="77777777" w:rsidR="00001A18" w:rsidRPr="00CC0113" w:rsidRDefault="00001A18" w:rsidP="00001A18">
      <w:pPr>
        <w:pStyle w:val="breakline"/>
        <w:rPr>
          <w:color w:val="002060"/>
        </w:rPr>
      </w:pPr>
    </w:p>
    <w:p w14:paraId="36EB6C52" w14:textId="77777777" w:rsidR="00001A18" w:rsidRPr="00CC0113" w:rsidRDefault="00001A18" w:rsidP="00001A18">
      <w:pPr>
        <w:pStyle w:val="sottotitolocampionato10"/>
        <w:rPr>
          <w:color w:val="002060"/>
        </w:rPr>
      </w:pPr>
      <w:r w:rsidRPr="00CC011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7EEE8CEC"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74AA7"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7995F"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3ADE6"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33478"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0D502"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87968"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64FCB"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FDD63"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CF31D"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75256" w14:textId="77777777" w:rsidR="00001A18" w:rsidRPr="00CC0113" w:rsidRDefault="00001A18" w:rsidP="00C73F94">
            <w:pPr>
              <w:pStyle w:val="headertabella0"/>
              <w:rPr>
                <w:color w:val="002060"/>
              </w:rPr>
            </w:pPr>
            <w:r w:rsidRPr="00CC0113">
              <w:rPr>
                <w:color w:val="002060"/>
              </w:rPr>
              <w:t>PE</w:t>
            </w:r>
          </w:p>
        </w:tc>
      </w:tr>
      <w:tr w:rsidR="00001A18" w:rsidRPr="00CC0113" w14:paraId="34BD7F29"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A13837" w14:textId="77777777" w:rsidR="00001A18" w:rsidRPr="00CC0113" w:rsidRDefault="00001A18" w:rsidP="00C73F94">
            <w:pPr>
              <w:pStyle w:val="rowtabella0"/>
              <w:rPr>
                <w:color w:val="002060"/>
              </w:rPr>
            </w:pPr>
            <w:r w:rsidRPr="00CC0113">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60D5" w14:textId="77777777" w:rsidR="00001A18" w:rsidRPr="00CC0113" w:rsidRDefault="00001A18" w:rsidP="00C73F94">
            <w:pPr>
              <w:pStyle w:val="rowtabella0"/>
              <w:jc w:val="center"/>
              <w:rPr>
                <w:color w:val="002060"/>
              </w:rPr>
            </w:pPr>
            <w:r w:rsidRPr="00CC011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DB6D3"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A8A0"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D239"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B537"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D706" w14:textId="77777777" w:rsidR="00001A18" w:rsidRPr="00CC0113" w:rsidRDefault="00001A18" w:rsidP="00C73F94">
            <w:pPr>
              <w:pStyle w:val="rowtabella0"/>
              <w:jc w:val="center"/>
              <w:rPr>
                <w:color w:val="002060"/>
              </w:rPr>
            </w:pPr>
            <w:r w:rsidRPr="00CC011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EC510"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E662" w14:textId="77777777" w:rsidR="00001A18" w:rsidRPr="00CC0113" w:rsidRDefault="00001A18" w:rsidP="00C73F94">
            <w:pPr>
              <w:pStyle w:val="rowtabella0"/>
              <w:jc w:val="center"/>
              <w:rPr>
                <w:color w:val="002060"/>
              </w:rPr>
            </w:pPr>
            <w:r w:rsidRPr="00CC011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02E9" w14:textId="77777777" w:rsidR="00001A18" w:rsidRPr="00CC0113" w:rsidRDefault="00001A18" w:rsidP="00C73F94">
            <w:pPr>
              <w:pStyle w:val="rowtabella0"/>
              <w:jc w:val="center"/>
              <w:rPr>
                <w:color w:val="002060"/>
              </w:rPr>
            </w:pPr>
            <w:r w:rsidRPr="00CC0113">
              <w:rPr>
                <w:color w:val="002060"/>
              </w:rPr>
              <w:t>0</w:t>
            </w:r>
          </w:p>
        </w:tc>
      </w:tr>
      <w:tr w:rsidR="00001A18" w:rsidRPr="00CC0113" w14:paraId="755BAB2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40B8E" w14:textId="77777777" w:rsidR="00001A18" w:rsidRPr="00CC0113" w:rsidRDefault="00001A18" w:rsidP="00C73F94">
            <w:pPr>
              <w:pStyle w:val="rowtabella0"/>
              <w:rPr>
                <w:color w:val="002060"/>
              </w:rPr>
            </w:pPr>
            <w:r w:rsidRPr="00CC0113">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2140" w14:textId="77777777" w:rsidR="00001A18" w:rsidRPr="00CC0113" w:rsidRDefault="00001A18" w:rsidP="00C73F94">
            <w:pPr>
              <w:pStyle w:val="rowtabella0"/>
              <w:jc w:val="center"/>
              <w:rPr>
                <w:color w:val="002060"/>
              </w:rPr>
            </w:pPr>
            <w:r w:rsidRPr="00CC011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465DA"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40841"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77F5"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FE3BF"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0E5E2" w14:textId="77777777" w:rsidR="00001A18" w:rsidRPr="00CC0113" w:rsidRDefault="00001A18" w:rsidP="00C73F94">
            <w:pPr>
              <w:pStyle w:val="rowtabella0"/>
              <w:jc w:val="center"/>
              <w:rPr>
                <w:color w:val="002060"/>
              </w:rPr>
            </w:pPr>
            <w:r w:rsidRPr="00CC011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0497" w14:textId="77777777" w:rsidR="00001A18" w:rsidRPr="00CC0113" w:rsidRDefault="00001A18" w:rsidP="00C73F94">
            <w:pPr>
              <w:pStyle w:val="rowtabella0"/>
              <w:jc w:val="center"/>
              <w:rPr>
                <w:color w:val="002060"/>
              </w:rPr>
            </w:pPr>
            <w:r w:rsidRPr="00CC011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E781"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A00BF" w14:textId="77777777" w:rsidR="00001A18" w:rsidRPr="00CC0113" w:rsidRDefault="00001A18" w:rsidP="00C73F94">
            <w:pPr>
              <w:pStyle w:val="rowtabella0"/>
              <w:jc w:val="center"/>
              <w:rPr>
                <w:color w:val="002060"/>
              </w:rPr>
            </w:pPr>
            <w:r w:rsidRPr="00CC0113">
              <w:rPr>
                <w:color w:val="002060"/>
              </w:rPr>
              <w:t>0</w:t>
            </w:r>
          </w:p>
        </w:tc>
      </w:tr>
      <w:tr w:rsidR="00001A18" w:rsidRPr="00CC0113" w14:paraId="51EE398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C0E1AF" w14:textId="77777777" w:rsidR="00001A18" w:rsidRPr="00CC0113" w:rsidRDefault="00001A18" w:rsidP="00C73F94">
            <w:pPr>
              <w:pStyle w:val="rowtabella0"/>
              <w:rPr>
                <w:color w:val="002060"/>
              </w:rPr>
            </w:pPr>
            <w:r w:rsidRPr="00CC0113">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E889" w14:textId="77777777" w:rsidR="00001A18" w:rsidRPr="00CC0113" w:rsidRDefault="00001A18" w:rsidP="00C73F94">
            <w:pPr>
              <w:pStyle w:val="rowtabella0"/>
              <w:jc w:val="center"/>
              <w:rPr>
                <w:color w:val="002060"/>
              </w:rPr>
            </w:pPr>
            <w:r w:rsidRPr="00CC011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BDA8A"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A2E5"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FEF6"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6000E"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CE703" w14:textId="77777777" w:rsidR="00001A18" w:rsidRPr="00CC0113" w:rsidRDefault="00001A18" w:rsidP="00C73F94">
            <w:pPr>
              <w:pStyle w:val="rowtabella0"/>
              <w:jc w:val="center"/>
              <w:rPr>
                <w:color w:val="002060"/>
              </w:rPr>
            </w:pPr>
            <w:r w:rsidRPr="00CC011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3455" w14:textId="77777777" w:rsidR="00001A18" w:rsidRPr="00CC0113" w:rsidRDefault="00001A18" w:rsidP="00C73F94">
            <w:pPr>
              <w:pStyle w:val="rowtabella0"/>
              <w:jc w:val="center"/>
              <w:rPr>
                <w:color w:val="002060"/>
              </w:rPr>
            </w:pPr>
            <w:r w:rsidRPr="00CC011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7D58" w14:textId="77777777" w:rsidR="00001A18" w:rsidRPr="00CC0113" w:rsidRDefault="00001A18" w:rsidP="00C73F94">
            <w:pPr>
              <w:pStyle w:val="rowtabella0"/>
              <w:jc w:val="center"/>
              <w:rPr>
                <w:color w:val="002060"/>
              </w:rPr>
            </w:pPr>
            <w:r w:rsidRPr="00CC011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851FC" w14:textId="77777777" w:rsidR="00001A18" w:rsidRPr="00CC0113" w:rsidRDefault="00001A18" w:rsidP="00C73F94">
            <w:pPr>
              <w:pStyle w:val="rowtabella0"/>
              <w:jc w:val="center"/>
              <w:rPr>
                <w:color w:val="002060"/>
              </w:rPr>
            </w:pPr>
            <w:r w:rsidRPr="00CC0113">
              <w:rPr>
                <w:color w:val="002060"/>
              </w:rPr>
              <w:t>0</w:t>
            </w:r>
          </w:p>
        </w:tc>
      </w:tr>
      <w:tr w:rsidR="00001A18" w:rsidRPr="00CC0113" w14:paraId="7BB0018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1584B" w14:textId="77777777" w:rsidR="00001A18" w:rsidRPr="00CC0113" w:rsidRDefault="00001A18" w:rsidP="00C73F94">
            <w:pPr>
              <w:pStyle w:val="rowtabella0"/>
              <w:rPr>
                <w:color w:val="002060"/>
              </w:rPr>
            </w:pPr>
            <w:r w:rsidRPr="00CC0113">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4F8D6"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D713"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9C99E"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8AAD0"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D9D11"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752A" w14:textId="77777777" w:rsidR="00001A18" w:rsidRPr="00CC0113" w:rsidRDefault="00001A18" w:rsidP="00C73F94">
            <w:pPr>
              <w:pStyle w:val="rowtabella0"/>
              <w:jc w:val="center"/>
              <w:rPr>
                <w:color w:val="002060"/>
              </w:rPr>
            </w:pPr>
            <w:r w:rsidRPr="00CC011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7385" w14:textId="77777777" w:rsidR="00001A18" w:rsidRPr="00CC0113" w:rsidRDefault="00001A18" w:rsidP="00C73F94">
            <w:pPr>
              <w:pStyle w:val="rowtabella0"/>
              <w:jc w:val="center"/>
              <w:rPr>
                <w:color w:val="002060"/>
              </w:rPr>
            </w:pPr>
            <w:r w:rsidRPr="00CC011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960D" w14:textId="77777777" w:rsidR="00001A18" w:rsidRPr="00CC0113" w:rsidRDefault="00001A18" w:rsidP="00C73F94">
            <w:pPr>
              <w:pStyle w:val="rowtabella0"/>
              <w:jc w:val="center"/>
              <w:rPr>
                <w:color w:val="002060"/>
              </w:rPr>
            </w:pPr>
            <w:r w:rsidRPr="00CC011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34E4F" w14:textId="77777777" w:rsidR="00001A18" w:rsidRPr="00CC0113" w:rsidRDefault="00001A18" w:rsidP="00C73F94">
            <w:pPr>
              <w:pStyle w:val="rowtabella0"/>
              <w:jc w:val="center"/>
              <w:rPr>
                <w:color w:val="002060"/>
              </w:rPr>
            </w:pPr>
            <w:r w:rsidRPr="00CC0113">
              <w:rPr>
                <w:color w:val="002060"/>
              </w:rPr>
              <w:t>0</w:t>
            </w:r>
          </w:p>
        </w:tc>
      </w:tr>
      <w:tr w:rsidR="00001A18" w:rsidRPr="00CC0113" w14:paraId="4DD2278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71679" w14:textId="77777777" w:rsidR="00001A18" w:rsidRPr="00CC0113" w:rsidRDefault="00001A18" w:rsidP="00C73F94">
            <w:pPr>
              <w:pStyle w:val="rowtabella0"/>
              <w:rPr>
                <w:color w:val="002060"/>
              </w:rPr>
            </w:pPr>
            <w:r w:rsidRPr="00CC0113">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DAA1" w14:textId="77777777" w:rsidR="00001A18" w:rsidRPr="00CC0113" w:rsidRDefault="00001A18" w:rsidP="00C73F94">
            <w:pPr>
              <w:pStyle w:val="rowtabella0"/>
              <w:jc w:val="center"/>
              <w:rPr>
                <w:color w:val="002060"/>
              </w:rPr>
            </w:pPr>
            <w:r w:rsidRPr="00CC011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10E95"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93788"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4283C"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58BD"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4DC9" w14:textId="77777777" w:rsidR="00001A18" w:rsidRPr="00CC0113" w:rsidRDefault="00001A18" w:rsidP="00C73F94">
            <w:pPr>
              <w:pStyle w:val="rowtabella0"/>
              <w:jc w:val="center"/>
              <w:rPr>
                <w:color w:val="002060"/>
              </w:rPr>
            </w:pPr>
            <w:r w:rsidRPr="00CC011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ECEA" w14:textId="77777777" w:rsidR="00001A18" w:rsidRPr="00CC0113" w:rsidRDefault="00001A18" w:rsidP="00C73F94">
            <w:pPr>
              <w:pStyle w:val="rowtabella0"/>
              <w:jc w:val="center"/>
              <w:rPr>
                <w:color w:val="002060"/>
              </w:rPr>
            </w:pPr>
            <w:r w:rsidRPr="00CC011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9F21"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791D4" w14:textId="77777777" w:rsidR="00001A18" w:rsidRPr="00CC0113" w:rsidRDefault="00001A18" w:rsidP="00C73F94">
            <w:pPr>
              <w:pStyle w:val="rowtabella0"/>
              <w:jc w:val="center"/>
              <w:rPr>
                <w:color w:val="002060"/>
              </w:rPr>
            </w:pPr>
            <w:r w:rsidRPr="00CC0113">
              <w:rPr>
                <w:color w:val="002060"/>
              </w:rPr>
              <w:t>0</w:t>
            </w:r>
          </w:p>
        </w:tc>
      </w:tr>
      <w:tr w:rsidR="00001A18" w:rsidRPr="00CC0113" w14:paraId="46450C2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2C0F5" w14:textId="77777777" w:rsidR="00001A18" w:rsidRPr="00CC0113" w:rsidRDefault="00001A18" w:rsidP="00C73F94">
            <w:pPr>
              <w:pStyle w:val="rowtabella0"/>
              <w:rPr>
                <w:color w:val="002060"/>
              </w:rPr>
            </w:pPr>
            <w:r w:rsidRPr="00CC0113">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2DDA"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8DC89"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5388"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4120"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55B8"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65FAA" w14:textId="77777777" w:rsidR="00001A18" w:rsidRPr="00CC0113" w:rsidRDefault="00001A18" w:rsidP="00C73F94">
            <w:pPr>
              <w:pStyle w:val="rowtabella0"/>
              <w:jc w:val="center"/>
              <w:rPr>
                <w:color w:val="002060"/>
              </w:rPr>
            </w:pPr>
            <w:r w:rsidRPr="00CC011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E536" w14:textId="77777777" w:rsidR="00001A18" w:rsidRPr="00CC0113" w:rsidRDefault="00001A18" w:rsidP="00C73F94">
            <w:pPr>
              <w:pStyle w:val="rowtabella0"/>
              <w:jc w:val="center"/>
              <w:rPr>
                <w:color w:val="002060"/>
              </w:rPr>
            </w:pPr>
            <w:r w:rsidRPr="00CC011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6040A"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A8AF" w14:textId="77777777" w:rsidR="00001A18" w:rsidRPr="00CC0113" w:rsidRDefault="00001A18" w:rsidP="00C73F94">
            <w:pPr>
              <w:pStyle w:val="rowtabella0"/>
              <w:jc w:val="center"/>
              <w:rPr>
                <w:color w:val="002060"/>
              </w:rPr>
            </w:pPr>
            <w:r w:rsidRPr="00CC0113">
              <w:rPr>
                <w:color w:val="002060"/>
              </w:rPr>
              <w:t>0</w:t>
            </w:r>
          </w:p>
        </w:tc>
      </w:tr>
      <w:tr w:rsidR="00001A18" w:rsidRPr="00CC0113" w14:paraId="41EE3AF3"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F1D8F" w14:textId="77777777" w:rsidR="00001A18" w:rsidRPr="00CC0113" w:rsidRDefault="00001A18" w:rsidP="00C73F94">
            <w:pPr>
              <w:pStyle w:val="rowtabella0"/>
              <w:rPr>
                <w:color w:val="002060"/>
              </w:rPr>
            </w:pPr>
            <w:r w:rsidRPr="00CC0113">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DF368"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AB4F"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B6F7"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DD3A"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B616"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56CA" w14:textId="77777777" w:rsidR="00001A18" w:rsidRPr="00CC0113" w:rsidRDefault="00001A18" w:rsidP="00C73F94">
            <w:pPr>
              <w:pStyle w:val="rowtabella0"/>
              <w:jc w:val="center"/>
              <w:rPr>
                <w:color w:val="002060"/>
              </w:rPr>
            </w:pPr>
            <w:r w:rsidRPr="00CC011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55354" w14:textId="77777777" w:rsidR="00001A18" w:rsidRPr="00CC0113" w:rsidRDefault="00001A18" w:rsidP="00C73F94">
            <w:pPr>
              <w:pStyle w:val="rowtabella0"/>
              <w:jc w:val="center"/>
              <w:rPr>
                <w:color w:val="002060"/>
              </w:rPr>
            </w:pPr>
            <w:r w:rsidRPr="00CC011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AB673"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3A10" w14:textId="77777777" w:rsidR="00001A18" w:rsidRPr="00CC0113" w:rsidRDefault="00001A18" w:rsidP="00C73F94">
            <w:pPr>
              <w:pStyle w:val="rowtabella0"/>
              <w:jc w:val="center"/>
              <w:rPr>
                <w:color w:val="002060"/>
              </w:rPr>
            </w:pPr>
            <w:r w:rsidRPr="00CC0113">
              <w:rPr>
                <w:color w:val="002060"/>
              </w:rPr>
              <w:t>0</w:t>
            </w:r>
          </w:p>
        </w:tc>
      </w:tr>
      <w:tr w:rsidR="00001A18" w:rsidRPr="00CC0113" w14:paraId="37C0965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84C86" w14:textId="77777777" w:rsidR="00001A18" w:rsidRPr="00CC0113" w:rsidRDefault="00001A18" w:rsidP="00C73F94">
            <w:pPr>
              <w:pStyle w:val="rowtabella0"/>
              <w:rPr>
                <w:color w:val="002060"/>
              </w:rPr>
            </w:pPr>
            <w:r w:rsidRPr="00CC0113">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9F20"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5E6D"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0403C"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FFF6"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42C2"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1BD69" w14:textId="77777777" w:rsidR="00001A18" w:rsidRPr="00CC0113" w:rsidRDefault="00001A18" w:rsidP="00C73F94">
            <w:pPr>
              <w:pStyle w:val="rowtabella0"/>
              <w:jc w:val="center"/>
              <w:rPr>
                <w:color w:val="002060"/>
              </w:rPr>
            </w:pPr>
            <w:r w:rsidRPr="00CC011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C09B6" w14:textId="77777777" w:rsidR="00001A18" w:rsidRPr="00CC0113" w:rsidRDefault="00001A18" w:rsidP="00C73F94">
            <w:pPr>
              <w:pStyle w:val="rowtabella0"/>
              <w:jc w:val="center"/>
              <w:rPr>
                <w:color w:val="002060"/>
              </w:rPr>
            </w:pPr>
            <w:r w:rsidRPr="00CC011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572B" w14:textId="77777777" w:rsidR="00001A18" w:rsidRPr="00CC0113" w:rsidRDefault="00001A18" w:rsidP="00C73F94">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F47A" w14:textId="77777777" w:rsidR="00001A18" w:rsidRPr="00CC0113" w:rsidRDefault="00001A18" w:rsidP="00C73F94">
            <w:pPr>
              <w:pStyle w:val="rowtabella0"/>
              <w:jc w:val="center"/>
              <w:rPr>
                <w:color w:val="002060"/>
              </w:rPr>
            </w:pPr>
            <w:r w:rsidRPr="00CC0113">
              <w:rPr>
                <w:color w:val="002060"/>
              </w:rPr>
              <w:t>0</w:t>
            </w:r>
          </w:p>
        </w:tc>
      </w:tr>
      <w:tr w:rsidR="00001A18" w:rsidRPr="00CC0113" w14:paraId="1758AFA9"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4F713" w14:textId="77777777" w:rsidR="00001A18" w:rsidRPr="00CC0113" w:rsidRDefault="00001A18" w:rsidP="00C73F94">
            <w:pPr>
              <w:pStyle w:val="rowtabella0"/>
              <w:rPr>
                <w:color w:val="002060"/>
              </w:rPr>
            </w:pPr>
            <w:r w:rsidRPr="00CC0113">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81D3"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411D"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AB79F"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308C"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1FE9"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F834" w14:textId="77777777" w:rsidR="00001A18" w:rsidRPr="00CC0113" w:rsidRDefault="00001A18" w:rsidP="00C73F94">
            <w:pPr>
              <w:pStyle w:val="rowtabella0"/>
              <w:jc w:val="center"/>
              <w:rPr>
                <w:color w:val="002060"/>
              </w:rPr>
            </w:pPr>
            <w:r w:rsidRPr="00CC011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8C1B" w14:textId="77777777" w:rsidR="00001A18" w:rsidRPr="00CC0113" w:rsidRDefault="00001A18" w:rsidP="00C73F94">
            <w:pPr>
              <w:pStyle w:val="rowtabella0"/>
              <w:jc w:val="center"/>
              <w:rPr>
                <w:color w:val="002060"/>
              </w:rPr>
            </w:pPr>
            <w:r w:rsidRPr="00CC011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978A"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57A8" w14:textId="77777777" w:rsidR="00001A18" w:rsidRPr="00CC0113" w:rsidRDefault="00001A18" w:rsidP="00C73F94">
            <w:pPr>
              <w:pStyle w:val="rowtabella0"/>
              <w:jc w:val="center"/>
              <w:rPr>
                <w:color w:val="002060"/>
              </w:rPr>
            </w:pPr>
            <w:r w:rsidRPr="00CC0113">
              <w:rPr>
                <w:color w:val="002060"/>
              </w:rPr>
              <w:t>0</w:t>
            </w:r>
          </w:p>
        </w:tc>
      </w:tr>
      <w:tr w:rsidR="00001A18" w:rsidRPr="00CC0113" w14:paraId="0F7E4809"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7A1E3" w14:textId="77777777" w:rsidR="00001A18" w:rsidRPr="00CC0113" w:rsidRDefault="00001A18" w:rsidP="00C73F94">
            <w:pPr>
              <w:pStyle w:val="rowtabella0"/>
              <w:rPr>
                <w:color w:val="002060"/>
              </w:rPr>
            </w:pPr>
            <w:r w:rsidRPr="00CC0113">
              <w:rPr>
                <w:color w:val="002060"/>
              </w:rPr>
              <w:lastRenderedPageBreak/>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63D8"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4244"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BFAA7"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AB3D"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52372"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8F8D" w14:textId="77777777" w:rsidR="00001A18" w:rsidRPr="00CC0113" w:rsidRDefault="00001A18" w:rsidP="00C73F94">
            <w:pPr>
              <w:pStyle w:val="rowtabella0"/>
              <w:jc w:val="center"/>
              <w:rPr>
                <w:color w:val="002060"/>
              </w:rPr>
            </w:pPr>
            <w:r w:rsidRPr="00CC011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8E479" w14:textId="77777777" w:rsidR="00001A18" w:rsidRPr="00CC0113" w:rsidRDefault="00001A18" w:rsidP="00C73F94">
            <w:pPr>
              <w:pStyle w:val="rowtabella0"/>
              <w:jc w:val="center"/>
              <w:rPr>
                <w:color w:val="002060"/>
              </w:rPr>
            </w:pPr>
            <w:r w:rsidRPr="00CC011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1BE09"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556E" w14:textId="77777777" w:rsidR="00001A18" w:rsidRPr="00CC0113" w:rsidRDefault="00001A18" w:rsidP="00C73F94">
            <w:pPr>
              <w:pStyle w:val="rowtabella0"/>
              <w:jc w:val="center"/>
              <w:rPr>
                <w:color w:val="002060"/>
              </w:rPr>
            </w:pPr>
            <w:r w:rsidRPr="00CC0113">
              <w:rPr>
                <w:color w:val="002060"/>
              </w:rPr>
              <w:t>0</w:t>
            </w:r>
          </w:p>
        </w:tc>
      </w:tr>
      <w:tr w:rsidR="00001A18" w:rsidRPr="00CC0113" w14:paraId="4FBADDB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E4A65" w14:textId="77777777" w:rsidR="00001A18" w:rsidRPr="00CC0113" w:rsidRDefault="00001A18" w:rsidP="00C73F94">
            <w:pPr>
              <w:pStyle w:val="rowtabella0"/>
              <w:rPr>
                <w:color w:val="002060"/>
              </w:rPr>
            </w:pPr>
            <w:r w:rsidRPr="00CC0113">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90FAF"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8450"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E5CC"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C32A"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E612"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02C7" w14:textId="77777777" w:rsidR="00001A18" w:rsidRPr="00CC0113" w:rsidRDefault="00001A18" w:rsidP="00C73F94">
            <w:pPr>
              <w:pStyle w:val="rowtabella0"/>
              <w:jc w:val="center"/>
              <w:rPr>
                <w:color w:val="002060"/>
              </w:rPr>
            </w:pPr>
            <w:r w:rsidRPr="00CC011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055A6" w14:textId="77777777" w:rsidR="00001A18" w:rsidRPr="00CC0113" w:rsidRDefault="00001A18" w:rsidP="00C73F94">
            <w:pPr>
              <w:pStyle w:val="rowtabella0"/>
              <w:jc w:val="center"/>
              <w:rPr>
                <w:color w:val="002060"/>
              </w:rPr>
            </w:pPr>
            <w:r w:rsidRPr="00CC0113">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9479" w14:textId="77777777" w:rsidR="00001A18" w:rsidRPr="00CC0113" w:rsidRDefault="00001A18" w:rsidP="00C73F94">
            <w:pPr>
              <w:pStyle w:val="rowtabella0"/>
              <w:jc w:val="center"/>
              <w:rPr>
                <w:color w:val="002060"/>
              </w:rPr>
            </w:pPr>
            <w:r w:rsidRPr="00CC011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6D7A0" w14:textId="77777777" w:rsidR="00001A18" w:rsidRPr="00CC0113" w:rsidRDefault="00001A18" w:rsidP="00C73F94">
            <w:pPr>
              <w:pStyle w:val="rowtabella0"/>
              <w:jc w:val="center"/>
              <w:rPr>
                <w:color w:val="002060"/>
              </w:rPr>
            </w:pPr>
            <w:r w:rsidRPr="00CC0113">
              <w:rPr>
                <w:color w:val="002060"/>
              </w:rPr>
              <w:t>0</w:t>
            </w:r>
          </w:p>
        </w:tc>
      </w:tr>
      <w:tr w:rsidR="00001A18" w:rsidRPr="00CC0113" w14:paraId="6335AC72"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D92926" w14:textId="77777777" w:rsidR="00001A18" w:rsidRPr="00CC0113" w:rsidRDefault="00001A18" w:rsidP="00C73F94">
            <w:pPr>
              <w:pStyle w:val="rowtabella0"/>
              <w:rPr>
                <w:color w:val="002060"/>
              </w:rPr>
            </w:pPr>
            <w:r w:rsidRPr="00CC0113">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C64F4"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9CFCB"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487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7732"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B81C5" w14:textId="77777777" w:rsidR="00001A18" w:rsidRPr="00CC0113" w:rsidRDefault="00001A18" w:rsidP="00C73F94">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3CC8" w14:textId="77777777" w:rsidR="00001A18" w:rsidRPr="00CC0113" w:rsidRDefault="00001A18" w:rsidP="00C73F94">
            <w:pPr>
              <w:pStyle w:val="rowtabella0"/>
              <w:jc w:val="center"/>
              <w:rPr>
                <w:color w:val="002060"/>
              </w:rPr>
            </w:pPr>
            <w:r w:rsidRPr="00CC011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E92CF" w14:textId="77777777" w:rsidR="00001A18" w:rsidRPr="00CC0113" w:rsidRDefault="00001A18" w:rsidP="00C73F94">
            <w:pPr>
              <w:pStyle w:val="rowtabella0"/>
              <w:jc w:val="center"/>
              <w:rPr>
                <w:color w:val="002060"/>
              </w:rPr>
            </w:pPr>
            <w:r w:rsidRPr="00CC011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D3FC" w14:textId="77777777" w:rsidR="00001A18" w:rsidRPr="00CC0113" w:rsidRDefault="00001A18" w:rsidP="00C73F94">
            <w:pPr>
              <w:pStyle w:val="rowtabella0"/>
              <w:jc w:val="center"/>
              <w:rPr>
                <w:color w:val="002060"/>
              </w:rPr>
            </w:pPr>
            <w:r w:rsidRPr="00CC011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3AA6" w14:textId="77777777" w:rsidR="00001A18" w:rsidRPr="00CC0113" w:rsidRDefault="00001A18" w:rsidP="00C73F94">
            <w:pPr>
              <w:pStyle w:val="rowtabella0"/>
              <w:jc w:val="center"/>
              <w:rPr>
                <w:color w:val="002060"/>
              </w:rPr>
            </w:pPr>
            <w:r w:rsidRPr="00CC0113">
              <w:rPr>
                <w:color w:val="002060"/>
              </w:rPr>
              <w:t>0</w:t>
            </w:r>
          </w:p>
        </w:tc>
      </w:tr>
    </w:tbl>
    <w:p w14:paraId="1D258FD2" w14:textId="77777777" w:rsidR="00001A18" w:rsidRPr="00CC0113" w:rsidRDefault="00001A18" w:rsidP="00001A18">
      <w:pPr>
        <w:pStyle w:val="breakline"/>
        <w:rPr>
          <w:rFonts w:eastAsiaTheme="minorEastAsia"/>
          <w:color w:val="002060"/>
        </w:rPr>
      </w:pPr>
    </w:p>
    <w:p w14:paraId="450B2F2D" w14:textId="77777777" w:rsidR="00001A18" w:rsidRPr="00CC0113" w:rsidRDefault="00001A18" w:rsidP="00001A18">
      <w:pPr>
        <w:pStyle w:val="breakline"/>
        <w:rPr>
          <w:color w:val="002060"/>
        </w:rPr>
      </w:pPr>
    </w:p>
    <w:p w14:paraId="591D9A8D" w14:textId="77777777" w:rsidR="00001A18" w:rsidRPr="00CC0113" w:rsidRDefault="00001A18" w:rsidP="00001A18">
      <w:pPr>
        <w:pStyle w:val="sottotitolocampionato10"/>
        <w:rPr>
          <w:color w:val="002060"/>
        </w:rPr>
      </w:pPr>
      <w:r w:rsidRPr="00CC011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5ABB5900"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EFED1"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291D6"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18686"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29CF9"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CAB36"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11DA4"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B136B"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4A67F"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41993"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5EDAA" w14:textId="77777777" w:rsidR="00001A18" w:rsidRPr="00CC0113" w:rsidRDefault="00001A18" w:rsidP="00C73F94">
            <w:pPr>
              <w:pStyle w:val="headertabella0"/>
              <w:rPr>
                <w:color w:val="002060"/>
              </w:rPr>
            </w:pPr>
            <w:r w:rsidRPr="00CC0113">
              <w:rPr>
                <w:color w:val="002060"/>
              </w:rPr>
              <w:t>PE</w:t>
            </w:r>
          </w:p>
        </w:tc>
      </w:tr>
      <w:tr w:rsidR="00001A18" w:rsidRPr="00CC0113" w14:paraId="001F9685"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524D12" w14:textId="77777777" w:rsidR="00001A18" w:rsidRPr="00CC0113" w:rsidRDefault="00001A18" w:rsidP="00C73F94">
            <w:pPr>
              <w:pStyle w:val="rowtabella0"/>
              <w:rPr>
                <w:color w:val="002060"/>
              </w:rPr>
            </w:pPr>
            <w:r w:rsidRPr="00CC0113">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9BA2" w14:textId="77777777" w:rsidR="00001A18" w:rsidRPr="00CC0113" w:rsidRDefault="00001A18" w:rsidP="00C73F94">
            <w:pPr>
              <w:pStyle w:val="rowtabella0"/>
              <w:jc w:val="center"/>
              <w:rPr>
                <w:color w:val="002060"/>
              </w:rPr>
            </w:pPr>
            <w:r w:rsidRPr="00CC011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6581"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BC90"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AAB7"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167A"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34B05" w14:textId="77777777" w:rsidR="00001A18" w:rsidRPr="00CC0113" w:rsidRDefault="00001A18" w:rsidP="00C73F94">
            <w:pPr>
              <w:pStyle w:val="rowtabella0"/>
              <w:jc w:val="center"/>
              <w:rPr>
                <w:color w:val="002060"/>
              </w:rPr>
            </w:pPr>
            <w:r w:rsidRPr="00CC0113">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CCAB" w14:textId="77777777" w:rsidR="00001A18" w:rsidRPr="00CC0113" w:rsidRDefault="00001A18" w:rsidP="00C73F94">
            <w:pPr>
              <w:pStyle w:val="rowtabella0"/>
              <w:jc w:val="center"/>
              <w:rPr>
                <w:color w:val="002060"/>
              </w:rPr>
            </w:pPr>
            <w:r w:rsidRPr="00CC011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8B64" w14:textId="77777777" w:rsidR="00001A18" w:rsidRPr="00CC0113" w:rsidRDefault="00001A18" w:rsidP="00C73F94">
            <w:pPr>
              <w:pStyle w:val="rowtabella0"/>
              <w:jc w:val="center"/>
              <w:rPr>
                <w:color w:val="002060"/>
              </w:rPr>
            </w:pPr>
            <w:r w:rsidRPr="00CC0113">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18246" w14:textId="77777777" w:rsidR="00001A18" w:rsidRPr="00CC0113" w:rsidRDefault="00001A18" w:rsidP="00C73F94">
            <w:pPr>
              <w:pStyle w:val="rowtabella0"/>
              <w:jc w:val="center"/>
              <w:rPr>
                <w:color w:val="002060"/>
              </w:rPr>
            </w:pPr>
            <w:r w:rsidRPr="00CC0113">
              <w:rPr>
                <w:color w:val="002060"/>
              </w:rPr>
              <w:t>0</w:t>
            </w:r>
          </w:p>
        </w:tc>
      </w:tr>
      <w:tr w:rsidR="00001A18" w:rsidRPr="00CC0113" w14:paraId="7FDFDCDD"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E0CAF" w14:textId="77777777" w:rsidR="00001A18" w:rsidRPr="00CC0113" w:rsidRDefault="00001A18" w:rsidP="00C73F94">
            <w:pPr>
              <w:pStyle w:val="rowtabella0"/>
              <w:rPr>
                <w:color w:val="002060"/>
              </w:rPr>
            </w:pPr>
            <w:r w:rsidRPr="00CC011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8166" w14:textId="77777777" w:rsidR="00001A18" w:rsidRPr="00CC0113" w:rsidRDefault="00001A18" w:rsidP="00C73F94">
            <w:pPr>
              <w:pStyle w:val="rowtabella0"/>
              <w:jc w:val="center"/>
              <w:rPr>
                <w:color w:val="002060"/>
              </w:rPr>
            </w:pPr>
            <w:r w:rsidRPr="00CC011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F687"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F7608"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D457"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F9BA"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4988" w14:textId="77777777" w:rsidR="00001A18" w:rsidRPr="00CC0113" w:rsidRDefault="00001A18" w:rsidP="00C73F94">
            <w:pPr>
              <w:pStyle w:val="rowtabella0"/>
              <w:jc w:val="center"/>
              <w:rPr>
                <w:color w:val="002060"/>
              </w:rPr>
            </w:pPr>
            <w:r w:rsidRPr="00CC011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D4FF" w14:textId="77777777" w:rsidR="00001A18" w:rsidRPr="00CC0113" w:rsidRDefault="00001A18" w:rsidP="00C73F94">
            <w:pPr>
              <w:pStyle w:val="rowtabella0"/>
              <w:jc w:val="center"/>
              <w:rPr>
                <w:color w:val="002060"/>
              </w:rPr>
            </w:pPr>
            <w:r w:rsidRPr="00CC011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3EBC"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9520" w14:textId="77777777" w:rsidR="00001A18" w:rsidRPr="00CC0113" w:rsidRDefault="00001A18" w:rsidP="00C73F94">
            <w:pPr>
              <w:pStyle w:val="rowtabella0"/>
              <w:jc w:val="center"/>
              <w:rPr>
                <w:color w:val="002060"/>
              </w:rPr>
            </w:pPr>
            <w:r w:rsidRPr="00CC0113">
              <w:rPr>
                <w:color w:val="002060"/>
              </w:rPr>
              <w:t>0</w:t>
            </w:r>
          </w:p>
        </w:tc>
      </w:tr>
      <w:tr w:rsidR="00001A18" w:rsidRPr="00CC0113" w14:paraId="1D88796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90E3C" w14:textId="77777777" w:rsidR="00001A18" w:rsidRPr="00CC0113" w:rsidRDefault="00001A18" w:rsidP="00C73F94">
            <w:pPr>
              <w:pStyle w:val="rowtabella0"/>
              <w:rPr>
                <w:color w:val="002060"/>
              </w:rPr>
            </w:pPr>
            <w:r w:rsidRPr="00CC011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3E8B1" w14:textId="77777777" w:rsidR="00001A18" w:rsidRPr="00CC0113" w:rsidRDefault="00001A18" w:rsidP="00C73F94">
            <w:pPr>
              <w:pStyle w:val="rowtabella0"/>
              <w:jc w:val="center"/>
              <w:rPr>
                <w:color w:val="002060"/>
              </w:rPr>
            </w:pPr>
            <w:r w:rsidRPr="00CC011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A06C"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12C11"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48A67"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E5F6B"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6915" w14:textId="77777777" w:rsidR="00001A18" w:rsidRPr="00CC0113" w:rsidRDefault="00001A18" w:rsidP="00C73F94">
            <w:pPr>
              <w:pStyle w:val="rowtabella0"/>
              <w:jc w:val="center"/>
              <w:rPr>
                <w:color w:val="002060"/>
              </w:rPr>
            </w:pPr>
            <w:r w:rsidRPr="00CC011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F22F9" w14:textId="77777777" w:rsidR="00001A18" w:rsidRPr="00CC0113" w:rsidRDefault="00001A18" w:rsidP="00C73F94">
            <w:pPr>
              <w:pStyle w:val="rowtabella0"/>
              <w:jc w:val="center"/>
              <w:rPr>
                <w:color w:val="002060"/>
              </w:rPr>
            </w:pPr>
            <w:r w:rsidRPr="00CC011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D63DB"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8149" w14:textId="77777777" w:rsidR="00001A18" w:rsidRPr="00CC0113" w:rsidRDefault="00001A18" w:rsidP="00C73F94">
            <w:pPr>
              <w:pStyle w:val="rowtabella0"/>
              <w:jc w:val="center"/>
              <w:rPr>
                <w:color w:val="002060"/>
              </w:rPr>
            </w:pPr>
            <w:r w:rsidRPr="00CC0113">
              <w:rPr>
                <w:color w:val="002060"/>
              </w:rPr>
              <w:t>0</w:t>
            </w:r>
          </w:p>
        </w:tc>
      </w:tr>
      <w:tr w:rsidR="00001A18" w:rsidRPr="00CC0113" w14:paraId="7D4B63E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A5C571" w14:textId="77777777" w:rsidR="00001A18" w:rsidRPr="00CC0113" w:rsidRDefault="00001A18" w:rsidP="00C73F94">
            <w:pPr>
              <w:pStyle w:val="rowtabella0"/>
              <w:rPr>
                <w:color w:val="002060"/>
              </w:rPr>
            </w:pPr>
            <w:r w:rsidRPr="00CC0113">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3330" w14:textId="77777777" w:rsidR="00001A18" w:rsidRPr="00CC0113" w:rsidRDefault="00001A18" w:rsidP="00C73F94">
            <w:pPr>
              <w:pStyle w:val="rowtabella0"/>
              <w:jc w:val="center"/>
              <w:rPr>
                <w:color w:val="002060"/>
              </w:rPr>
            </w:pPr>
            <w:r w:rsidRPr="00CC011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CA44C"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D066"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BC43"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1CB3"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C802" w14:textId="77777777" w:rsidR="00001A18" w:rsidRPr="00CC0113" w:rsidRDefault="00001A18" w:rsidP="00C73F94">
            <w:pPr>
              <w:pStyle w:val="rowtabella0"/>
              <w:jc w:val="center"/>
              <w:rPr>
                <w:color w:val="002060"/>
              </w:rPr>
            </w:pPr>
            <w:r w:rsidRPr="00CC011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CB6B" w14:textId="77777777" w:rsidR="00001A18" w:rsidRPr="00CC0113" w:rsidRDefault="00001A18" w:rsidP="00C73F94">
            <w:pPr>
              <w:pStyle w:val="rowtabella0"/>
              <w:jc w:val="center"/>
              <w:rPr>
                <w:color w:val="002060"/>
              </w:rPr>
            </w:pPr>
            <w:r w:rsidRPr="00CC011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BA7C7"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06A50" w14:textId="77777777" w:rsidR="00001A18" w:rsidRPr="00CC0113" w:rsidRDefault="00001A18" w:rsidP="00C73F94">
            <w:pPr>
              <w:pStyle w:val="rowtabella0"/>
              <w:jc w:val="center"/>
              <w:rPr>
                <w:color w:val="002060"/>
              </w:rPr>
            </w:pPr>
            <w:r w:rsidRPr="00CC0113">
              <w:rPr>
                <w:color w:val="002060"/>
              </w:rPr>
              <w:t>0</w:t>
            </w:r>
          </w:p>
        </w:tc>
      </w:tr>
      <w:tr w:rsidR="00001A18" w:rsidRPr="00CC0113" w14:paraId="0CF4276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44F494" w14:textId="77777777" w:rsidR="00001A18" w:rsidRPr="00CC0113" w:rsidRDefault="00001A18" w:rsidP="00C73F94">
            <w:pPr>
              <w:pStyle w:val="rowtabella0"/>
              <w:rPr>
                <w:color w:val="002060"/>
              </w:rPr>
            </w:pPr>
            <w:r w:rsidRPr="00CC0113">
              <w:rPr>
                <w:color w:val="002060"/>
              </w:rPr>
              <w:t xml:space="preserve">A.S.D. </w:t>
            </w:r>
            <w:proofErr w:type="gramStart"/>
            <w:r w:rsidRPr="00CC0113">
              <w:rPr>
                <w:color w:val="002060"/>
              </w:rPr>
              <w:t>CITTA</w:t>
            </w:r>
            <w:proofErr w:type="gramEnd"/>
            <w:r w:rsidRPr="00CC0113">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B340" w14:textId="77777777" w:rsidR="00001A18" w:rsidRPr="00CC0113" w:rsidRDefault="00001A18" w:rsidP="00C73F94">
            <w:pPr>
              <w:pStyle w:val="rowtabella0"/>
              <w:jc w:val="center"/>
              <w:rPr>
                <w:color w:val="002060"/>
              </w:rPr>
            </w:pPr>
            <w:r w:rsidRPr="00CC011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45DCB"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EE96C"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B0B2"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07C0D"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3BAF6" w14:textId="77777777" w:rsidR="00001A18" w:rsidRPr="00CC0113" w:rsidRDefault="00001A18" w:rsidP="00C73F94">
            <w:pPr>
              <w:pStyle w:val="rowtabella0"/>
              <w:jc w:val="center"/>
              <w:rPr>
                <w:color w:val="002060"/>
              </w:rPr>
            </w:pPr>
            <w:r w:rsidRPr="00CC011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87112" w14:textId="77777777" w:rsidR="00001A18" w:rsidRPr="00CC0113" w:rsidRDefault="00001A18" w:rsidP="00C73F94">
            <w:pPr>
              <w:pStyle w:val="rowtabella0"/>
              <w:jc w:val="center"/>
              <w:rPr>
                <w:color w:val="002060"/>
              </w:rPr>
            </w:pPr>
            <w:r w:rsidRPr="00CC011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68333"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1632" w14:textId="77777777" w:rsidR="00001A18" w:rsidRPr="00CC0113" w:rsidRDefault="00001A18" w:rsidP="00C73F94">
            <w:pPr>
              <w:pStyle w:val="rowtabella0"/>
              <w:jc w:val="center"/>
              <w:rPr>
                <w:color w:val="002060"/>
              </w:rPr>
            </w:pPr>
            <w:r w:rsidRPr="00CC0113">
              <w:rPr>
                <w:color w:val="002060"/>
              </w:rPr>
              <w:t>0</w:t>
            </w:r>
          </w:p>
        </w:tc>
      </w:tr>
      <w:tr w:rsidR="00001A18" w:rsidRPr="00CC0113" w14:paraId="4C28312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8467B" w14:textId="77777777" w:rsidR="00001A18" w:rsidRPr="00CC0113" w:rsidRDefault="00001A18" w:rsidP="00C73F94">
            <w:pPr>
              <w:pStyle w:val="rowtabella0"/>
              <w:rPr>
                <w:color w:val="002060"/>
              </w:rPr>
            </w:pPr>
            <w:r w:rsidRPr="00CC0113">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88AB"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BD37F"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DA500"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C021"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A5E45"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6452" w14:textId="77777777" w:rsidR="00001A18" w:rsidRPr="00CC0113" w:rsidRDefault="00001A18" w:rsidP="00C73F94">
            <w:pPr>
              <w:pStyle w:val="rowtabella0"/>
              <w:jc w:val="center"/>
              <w:rPr>
                <w:color w:val="002060"/>
              </w:rPr>
            </w:pPr>
            <w:r w:rsidRPr="00CC011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5CCF" w14:textId="77777777" w:rsidR="00001A18" w:rsidRPr="00CC0113" w:rsidRDefault="00001A18" w:rsidP="00C73F94">
            <w:pPr>
              <w:pStyle w:val="rowtabella0"/>
              <w:jc w:val="center"/>
              <w:rPr>
                <w:color w:val="002060"/>
              </w:rPr>
            </w:pPr>
            <w:r w:rsidRPr="00CC011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D1B75"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3426E" w14:textId="77777777" w:rsidR="00001A18" w:rsidRPr="00CC0113" w:rsidRDefault="00001A18" w:rsidP="00C73F94">
            <w:pPr>
              <w:pStyle w:val="rowtabella0"/>
              <w:jc w:val="center"/>
              <w:rPr>
                <w:color w:val="002060"/>
              </w:rPr>
            </w:pPr>
            <w:r w:rsidRPr="00CC0113">
              <w:rPr>
                <w:color w:val="002060"/>
              </w:rPr>
              <w:t>0</w:t>
            </w:r>
          </w:p>
        </w:tc>
      </w:tr>
      <w:tr w:rsidR="00001A18" w:rsidRPr="00CC0113" w14:paraId="46CD782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2920A" w14:textId="77777777" w:rsidR="00001A18" w:rsidRPr="00CC0113" w:rsidRDefault="00001A18" w:rsidP="00C73F94">
            <w:pPr>
              <w:pStyle w:val="rowtabella0"/>
              <w:rPr>
                <w:color w:val="002060"/>
              </w:rPr>
            </w:pPr>
            <w:r w:rsidRPr="00CC0113">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9608D"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CFAC"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0DA25"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7D0F"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36419"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3B6AC" w14:textId="77777777" w:rsidR="00001A18" w:rsidRPr="00CC0113" w:rsidRDefault="00001A18" w:rsidP="00C73F94">
            <w:pPr>
              <w:pStyle w:val="rowtabella0"/>
              <w:jc w:val="center"/>
              <w:rPr>
                <w:color w:val="002060"/>
              </w:rPr>
            </w:pPr>
            <w:r w:rsidRPr="00CC011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3C909" w14:textId="77777777" w:rsidR="00001A18" w:rsidRPr="00CC0113" w:rsidRDefault="00001A18" w:rsidP="00C73F94">
            <w:pPr>
              <w:pStyle w:val="rowtabella0"/>
              <w:jc w:val="center"/>
              <w:rPr>
                <w:color w:val="002060"/>
              </w:rPr>
            </w:pPr>
            <w:r w:rsidRPr="00CC011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45554" w14:textId="77777777" w:rsidR="00001A18" w:rsidRPr="00CC0113" w:rsidRDefault="00001A18" w:rsidP="00C73F94">
            <w:pPr>
              <w:pStyle w:val="rowtabella0"/>
              <w:jc w:val="center"/>
              <w:rPr>
                <w:color w:val="002060"/>
              </w:rPr>
            </w:pPr>
            <w:r w:rsidRPr="00CC011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A697C" w14:textId="77777777" w:rsidR="00001A18" w:rsidRPr="00CC0113" w:rsidRDefault="00001A18" w:rsidP="00C73F94">
            <w:pPr>
              <w:pStyle w:val="rowtabella0"/>
              <w:jc w:val="center"/>
              <w:rPr>
                <w:color w:val="002060"/>
              </w:rPr>
            </w:pPr>
            <w:r w:rsidRPr="00CC0113">
              <w:rPr>
                <w:color w:val="002060"/>
              </w:rPr>
              <w:t>0</w:t>
            </w:r>
          </w:p>
        </w:tc>
      </w:tr>
      <w:tr w:rsidR="00001A18" w:rsidRPr="00CC0113" w14:paraId="3186D4C5"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7ACFD" w14:textId="77777777" w:rsidR="00001A18" w:rsidRPr="00CC0113" w:rsidRDefault="00001A18" w:rsidP="00C73F94">
            <w:pPr>
              <w:pStyle w:val="rowtabella0"/>
              <w:rPr>
                <w:color w:val="002060"/>
              </w:rPr>
            </w:pPr>
            <w:r w:rsidRPr="00CC0113">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3590" w14:textId="77777777" w:rsidR="00001A18" w:rsidRPr="00CC0113" w:rsidRDefault="00001A18" w:rsidP="00C73F94">
            <w:pPr>
              <w:pStyle w:val="rowtabella0"/>
              <w:jc w:val="center"/>
              <w:rPr>
                <w:color w:val="002060"/>
              </w:rPr>
            </w:pPr>
            <w:r w:rsidRPr="00CC011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78C03"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3197E"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DEC6"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3043"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6E7A" w14:textId="77777777" w:rsidR="00001A18" w:rsidRPr="00CC0113" w:rsidRDefault="00001A18" w:rsidP="00C73F94">
            <w:pPr>
              <w:pStyle w:val="rowtabella0"/>
              <w:jc w:val="center"/>
              <w:rPr>
                <w:color w:val="002060"/>
              </w:rPr>
            </w:pPr>
            <w:r w:rsidRPr="00CC011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32CFE" w14:textId="77777777" w:rsidR="00001A18" w:rsidRPr="00CC0113" w:rsidRDefault="00001A18" w:rsidP="00C73F94">
            <w:pPr>
              <w:pStyle w:val="rowtabella0"/>
              <w:jc w:val="center"/>
              <w:rPr>
                <w:color w:val="002060"/>
              </w:rPr>
            </w:pPr>
            <w:r w:rsidRPr="00CC011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CA9D"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6C7AB" w14:textId="77777777" w:rsidR="00001A18" w:rsidRPr="00CC0113" w:rsidRDefault="00001A18" w:rsidP="00C73F94">
            <w:pPr>
              <w:pStyle w:val="rowtabella0"/>
              <w:jc w:val="center"/>
              <w:rPr>
                <w:color w:val="002060"/>
              </w:rPr>
            </w:pPr>
            <w:r w:rsidRPr="00CC0113">
              <w:rPr>
                <w:color w:val="002060"/>
              </w:rPr>
              <w:t>0</w:t>
            </w:r>
          </w:p>
        </w:tc>
      </w:tr>
      <w:tr w:rsidR="00001A18" w:rsidRPr="00CC0113" w14:paraId="3DEEF2D9"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D67C1" w14:textId="77777777" w:rsidR="00001A18" w:rsidRPr="00CC0113" w:rsidRDefault="00001A18" w:rsidP="00C73F94">
            <w:pPr>
              <w:pStyle w:val="rowtabella0"/>
              <w:rPr>
                <w:color w:val="002060"/>
              </w:rPr>
            </w:pPr>
            <w:r w:rsidRPr="00CC0113">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16F3"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75F31"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9864"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1A02"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84DC"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1C65C" w14:textId="77777777" w:rsidR="00001A18" w:rsidRPr="00CC0113" w:rsidRDefault="00001A18" w:rsidP="00C73F94">
            <w:pPr>
              <w:pStyle w:val="rowtabella0"/>
              <w:jc w:val="center"/>
              <w:rPr>
                <w:color w:val="002060"/>
              </w:rPr>
            </w:pPr>
            <w:r w:rsidRPr="00CC011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9A7B" w14:textId="77777777" w:rsidR="00001A18" w:rsidRPr="00CC0113" w:rsidRDefault="00001A18" w:rsidP="00C73F94">
            <w:pPr>
              <w:pStyle w:val="rowtabella0"/>
              <w:jc w:val="center"/>
              <w:rPr>
                <w:color w:val="002060"/>
              </w:rPr>
            </w:pPr>
            <w:r w:rsidRPr="00CC011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191A"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1F208" w14:textId="77777777" w:rsidR="00001A18" w:rsidRPr="00CC0113" w:rsidRDefault="00001A18" w:rsidP="00C73F94">
            <w:pPr>
              <w:pStyle w:val="rowtabella0"/>
              <w:jc w:val="center"/>
              <w:rPr>
                <w:color w:val="002060"/>
              </w:rPr>
            </w:pPr>
            <w:r w:rsidRPr="00CC0113">
              <w:rPr>
                <w:color w:val="002060"/>
              </w:rPr>
              <w:t>0</w:t>
            </w:r>
          </w:p>
        </w:tc>
      </w:tr>
      <w:tr w:rsidR="00001A18" w:rsidRPr="00CC0113" w14:paraId="0DB5357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755C9" w14:textId="77777777" w:rsidR="00001A18" w:rsidRPr="00CC0113" w:rsidRDefault="00001A18" w:rsidP="00C73F94">
            <w:pPr>
              <w:pStyle w:val="rowtabella0"/>
              <w:rPr>
                <w:color w:val="002060"/>
              </w:rPr>
            </w:pPr>
            <w:r w:rsidRPr="00CC0113">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C986"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FAC9"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DA72"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10B2"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48DE"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03C12" w14:textId="77777777" w:rsidR="00001A18" w:rsidRPr="00CC0113" w:rsidRDefault="00001A18" w:rsidP="00C73F94">
            <w:pPr>
              <w:pStyle w:val="rowtabella0"/>
              <w:jc w:val="center"/>
              <w:rPr>
                <w:color w:val="002060"/>
              </w:rPr>
            </w:pPr>
            <w:r w:rsidRPr="00CC011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6D0E" w14:textId="77777777" w:rsidR="00001A18" w:rsidRPr="00CC0113" w:rsidRDefault="00001A18" w:rsidP="00C73F94">
            <w:pPr>
              <w:pStyle w:val="rowtabella0"/>
              <w:jc w:val="center"/>
              <w:rPr>
                <w:color w:val="002060"/>
              </w:rPr>
            </w:pPr>
            <w:r w:rsidRPr="00CC0113">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AF38" w14:textId="77777777" w:rsidR="00001A18" w:rsidRPr="00CC0113" w:rsidRDefault="00001A18" w:rsidP="00C73F94">
            <w:pPr>
              <w:pStyle w:val="rowtabella0"/>
              <w:jc w:val="center"/>
              <w:rPr>
                <w:color w:val="002060"/>
              </w:rPr>
            </w:pPr>
            <w:r w:rsidRPr="00CC011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7B7DC" w14:textId="77777777" w:rsidR="00001A18" w:rsidRPr="00CC0113" w:rsidRDefault="00001A18" w:rsidP="00C73F94">
            <w:pPr>
              <w:pStyle w:val="rowtabella0"/>
              <w:jc w:val="center"/>
              <w:rPr>
                <w:color w:val="002060"/>
              </w:rPr>
            </w:pPr>
            <w:r w:rsidRPr="00CC0113">
              <w:rPr>
                <w:color w:val="002060"/>
              </w:rPr>
              <w:t>0</w:t>
            </w:r>
          </w:p>
        </w:tc>
      </w:tr>
      <w:tr w:rsidR="00001A18" w:rsidRPr="00CC0113" w14:paraId="2A06C52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0AEBB" w14:textId="77777777" w:rsidR="00001A18" w:rsidRPr="00CC0113" w:rsidRDefault="00001A18" w:rsidP="00C73F94">
            <w:pPr>
              <w:pStyle w:val="rowtabella0"/>
              <w:rPr>
                <w:color w:val="002060"/>
              </w:rPr>
            </w:pPr>
            <w:r w:rsidRPr="00CC0113">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C24FC"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3A45A"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4CB23"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F1A0"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8755"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7343" w14:textId="77777777" w:rsidR="00001A18" w:rsidRPr="00CC0113" w:rsidRDefault="00001A18" w:rsidP="00C73F94">
            <w:pPr>
              <w:pStyle w:val="rowtabella0"/>
              <w:jc w:val="center"/>
              <w:rPr>
                <w:color w:val="002060"/>
              </w:rPr>
            </w:pPr>
            <w:r w:rsidRPr="00CC011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B1B3" w14:textId="77777777" w:rsidR="00001A18" w:rsidRPr="00CC0113" w:rsidRDefault="00001A18" w:rsidP="00C73F94">
            <w:pPr>
              <w:pStyle w:val="rowtabella0"/>
              <w:jc w:val="center"/>
              <w:rPr>
                <w:color w:val="002060"/>
              </w:rPr>
            </w:pPr>
            <w:r w:rsidRPr="00CC0113">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EA22" w14:textId="77777777" w:rsidR="00001A18" w:rsidRPr="00CC0113" w:rsidRDefault="00001A18" w:rsidP="00C73F94">
            <w:pPr>
              <w:pStyle w:val="rowtabella0"/>
              <w:jc w:val="center"/>
              <w:rPr>
                <w:color w:val="002060"/>
              </w:rPr>
            </w:pPr>
            <w:r w:rsidRPr="00CC011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0E67A" w14:textId="77777777" w:rsidR="00001A18" w:rsidRPr="00CC0113" w:rsidRDefault="00001A18" w:rsidP="00C73F94">
            <w:pPr>
              <w:pStyle w:val="rowtabella0"/>
              <w:jc w:val="center"/>
              <w:rPr>
                <w:color w:val="002060"/>
              </w:rPr>
            </w:pPr>
            <w:r w:rsidRPr="00CC0113">
              <w:rPr>
                <w:color w:val="002060"/>
              </w:rPr>
              <w:t>2</w:t>
            </w:r>
          </w:p>
        </w:tc>
      </w:tr>
      <w:tr w:rsidR="00001A18" w:rsidRPr="00CC0113" w14:paraId="328F0E1E"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C5C26E" w14:textId="77777777" w:rsidR="00001A18" w:rsidRPr="00CC0113" w:rsidRDefault="00001A18" w:rsidP="00C73F94">
            <w:pPr>
              <w:pStyle w:val="rowtabella0"/>
              <w:rPr>
                <w:color w:val="002060"/>
              </w:rPr>
            </w:pPr>
            <w:r w:rsidRPr="00CC011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D353"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7D712"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7EB1"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32C23"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FA67" w14:textId="77777777" w:rsidR="00001A18" w:rsidRPr="00CC0113" w:rsidRDefault="00001A18" w:rsidP="00C73F94">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32A65"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E2A87" w14:textId="77777777" w:rsidR="00001A18" w:rsidRPr="00CC0113" w:rsidRDefault="00001A18" w:rsidP="00C73F94">
            <w:pPr>
              <w:pStyle w:val="rowtabella0"/>
              <w:jc w:val="center"/>
              <w:rPr>
                <w:color w:val="002060"/>
              </w:rPr>
            </w:pPr>
            <w:r w:rsidRPr="00CC0113">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3B9C" w14:textId="77777777" w:rsidR="00001A18" w:rsidRPr="00CC0113" w:rsidRDefault="00001A18" w:rsidP="00C73F94">
            <w:pPr>
              <w:pStyle w:val="rowtabella0"/>
              <w:jc w:val="center"/>
              <w:rPr>
                <w:color w:val="002060"/>
              </w:rPr>
            </w:pPr>
            <w:r w:rsidRPr="00CC011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9CD9" w14:textId="77777777" w:rsidR="00001A18" w:rsidRPr="00CC0113" w:rsidRDefault="00001A18" w:rsidP="00C73F94">
            <w:pPr>
              <w:pStyle w:val="rowtabella0"/>
              <w:jc w:val="center"/>
              <w:rPr>
                <w:color w:val="002060"/>
              </w:rPr>
            </w:pPr>
            <w:r w:rsidRPr="00CC0113">
              <w:rPr>
                <w:color w:val="002060"/>
              </w:rPr>
              <w:t>0</w:t>
            </w:r>
          </w:p>
        </w:tc>
      </w:tr>
    </w:tbl>
    <w:p w14:paraId="351D7435" w14:textId="77777777" w:rsidR="00001A18" w:rsidRPr="00CC0113" w:rsidRDefault="00001A18" w:rsidP="00001A18">
      <w:pPr>
        <w:pStyle w:val="breakline"/>
        <w:rPr>
          <w:rFonts w:eastAsiaTheme="minorEastAsia"/>
          <w:color w:val="002060"/>
        </w:rPr>
      </w:pPr>
    </w:p>
    <w:p w14:paraId="45FFF0E4" w14:textId="77777777" w:rsidR="00001A18" w:rsidRPr="00CC0113" w:rsidRDefault="00001A18" w:rsidP="00001A18">
      <w:pPr>
        <w:pStyle w:val="breakline"/>
        <w:rPr>
          <w:color w:val="002060"/>
        </w:rPr>
      </w:pPr>
    </w:p>
    <w:p w14:paraId="06C93A4A" w14:textId="77777777" w:rsidR="00001A18" w:rsidRPr="00CC0113" w:rsidRDefault="00001A18" w:rsidP="00001A18">
      <w:pPr>
        <w:pStyle w:val="sottotitolocampionato10"/>
        <w:rPr>
          <w:color w:val="002060"/>
        </w:rPr>
      </w:pPr>
      <w:r w:rsidRPr="00CC011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73AEB526"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DEC17"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72BF0"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D5A27"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833FB"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EE54C"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F6889"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A04AB"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1F71B"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186A7"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75EDB" w14:textId="77777777" w:rsidR="00001A18" w:rsidRPr="00CC0113" w:rsidRDefault="00001A18" w:rsidP="00C73F94">
            <w:pPr>
              <w:pStyle w:val="headertabella0"/>
              <w:rPr>
                <w:color w:val="002060"/>
              </w:rPr>
            </w:pPr>
            <w:r w:rsidRPr="00CC0113">
              <w:rPr>
                <w:color w:val="002060"/>
              </w:rPr>
              <w:t>PE</w:t>
            </w:r>
          </w:p>
        </w:tc>
      </w:tr>
      <w:tr w:rsidR="00001A18" w:rsidRPr="00CC0113" w14:paraId="6953CC32"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68587C" w14:textId="77777777" w:rsidR="00001A18" w:rsidRPr="00CC0113" w:rsidRDefault="00001A18" w:rsidP="00C73F94">
            <w:pPr>
              <w:pStyle w:val="rowtabella0"/>
              <w:rPr>
                <w:color w:val="002060"/>
              </w:rPr>
            </w:pPr>
            <w:r w:rsidRPr="00CC011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75342"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C605"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68CC1"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80E8"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83858"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6FBF" w14:textId="77777777" w:rsidR="00001A18" w:rsidRPr="00CC0113" w:rsidRDefault="00001A18" w:rsidP="00C73F94">
            <w:pPr>
              <w:pStyle w:val="rowtabella0"/>
              <w:jc w:val="center"/>
              <w:rPr>
                <w:color w:val="002060"/>
              </w:rPr>
            </w:pPr>
            <w:r w:rsidRPr="00CC011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BBD0" w14:textId="77777777" w:rsidR="00001A18" w:rsidRPr="00CC0113" w:rsidRDefault="00001A18" w:rsidP="00C73F94">
            <w:pPr>
              <w:pStyle w:val="rowtabella0"/>
              <w:jc w:val="center"/>
              <w:rPr>
                <w:color w:val="002060"/>
              </w:rPr>
            </w:pPr>
            <w:r w:rsidRPr="00CC011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71B11"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226E" w14:textId="77777777" w:rsidR="00001A18" w:rsidRPr="00CC0113" w:rsidRDefault="00001A18" w:rsidP="00C73F94">
            <w:pPr>
              <w:pStyle w:val="rowtabella0"/>
              <w:jc w:val="center"/>
              <w:rPr>
                <w:color w:val="002060"/>
              </w:rPr>
            </w:pPr>
            <w:r w:rsidRPr="00CC0113">
              <w:rPr>
                <w:color w:val="002060"/>
              </w:rPr>
              <w:t>0</w:t>
            </w:r>
          </w:p>
        </w:tc>
      </w:tr>
      <w:tr w:rsidR="00001A18" w:rsidRPr="00CC0113" w14:paraId="1A32C63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D8C21" w14:textId="77777777" w:rsidR="00001A18" w:rsidRPr="00CC0113" w:rsidRDefault="00001A18" w:rsidP="00C73F94">
            <w:pPr>
              <w:pStyle w:val="rowtabella0"/>
              <w:rPr>
                <w:color w:val="002060"/>
              </w:rPr>
            </w:pPr>
            <w:r w:rsidRPr="00CC0113">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B265" w14:textId="77777777" w:rsidR="00001A18" w:rsidRPr="00CC0113" w:rsidRDefault="00001A18" w:rsidP="00C73F94">
            <w:pPr>
              <w:pStyle w:val="rowtabella0"/>
              <w:jc w:val="center"/>
              <w:rPr>
                <w:color w:val="002060"/>
              </w:rPr>
            </w:pPr>
            <w:r w:rsidRPr="00CC011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8F74"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128E9"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B4F56"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3DCE"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DE14" w14:textId="77777777" w:rsidR="00001A18" w:rsidRPr="00CC0113" w:rsidRDefault="00001A18" w:rsidP="00C73F94">
            <w:pPr>
              <w:pStyle w:val="rowtabella0"/>
              <w:jc w:val="center"/>
              <w:rPr>
                <w:color w:val="002060"/>
              </w:rPr>
            </w:pPr>
            <w:r w:rsidRPr="00CC011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E81BA" w14:textId="77777777" w:rsidR="00001A18" w:rsidRPr="00CC0113" w:rsidRDefault="00001A18" w:rsidP="00C73F94">
            <w:pPr>
              <w:pStyle w:val="rowtabella0"/>
              <w:jc w:val="center"/>
              <w:rPr>
                <w:color w:val="002060"/>
              </w:rPr>
            </w:pPr>
            <w:r w:rsidRPr="00CC011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9BF4"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2C23E" w14:textId="77777777" w:rsidR="00001A18" w:rsidRPr="00CC0113" w:rsidRDefault="00001A18" w:rsidP="00C73F94">
            <w:pPr>
              <w:pStyle w:val="rowtabella0"/>
              <w:jc w:val="center"/>
              <w:rPr>
                <w:color w:val="002060"/>
              </w:rPr>
            </w:pPr>
            <w:r w:rsidRPr="00CC0113">
              <w:rPr>
                <w:color w:val="002060"/>
              </w:rPr>
              <w:t>0</w:t>
            </w:r>
          </w:p>
        </w:tc>
      </w:tr>
      <w:tr w:rsidR="00001A18" w:rsidRPr="00CC0113" w14:paraId="2EF6239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EB62BB" w14:textId="77777777" w:rsidR="00001A18" w:rsidRPr="00CC0113" w:rsidRDefault="00001A18" w:rsidP="00C73F94">
            <w:pPr>
              <w:pStyle w:val="rowtabella0"/>
              <w:rPr>
                <w:color w:val="002060"/>
              </w:rPr>
            </w:pPr>
            <w:r w:rsidRPr="00CC0113">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7A98" w14:textId="77777777" w:rsidR="00001A18" w:rsidRPr="00CC0113" w:rsidRDefault="00001A18" w:rsidP="00C73F94">
            <w:pPr>
              <w:pStyle w:val="rowtabella0"/>
              <w:jc w:val="center"/>
              <w:rPr>
                <w:color w:val="002060"/>
              </w:rPr>
            </w:pPr>
            <w:r w:rsidRPr="00CC011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112F"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E421"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BEB4"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A468"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F948" w14:textId="77777777" w:rsidR="00001A18" w:rsidRPr="00CC0113" w:rsidRDefault="00001A18" w:rsidP="00C73F94">
            <w:pPr>
              <w:pStyle w:val="rowtabella0"/>
              <w:jc w:val="center"/>
              <w:rPr>
                <w:color w:val="002060"/>
              </w:rPr>
            </w:pPr>
            <w:r w:rsidRPr="00CC011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0E47" w14:textId="77777777" w:rsidR="00001A18" w:rsidRPr="00CC0113" w:rsidRDefault="00001A18" w:rsidP="00C73F94">
            <w:pPr>
              <w:pStyle w:val="rowtabella0"/>
              <w:jc w:val="center"/>
              <w:rPr>
                <w:color w:val="002060"/>
              </w:rPr>
            </w:pPr>
            <w:r w:rsidRPr="00CC011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B2CD"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149B9" w14:textId="77777777" w:rsidR="00001A18" w:rsidRPr="00CC0113" w:rsidRDefault="00001A18" w:rsidP="00C73F94">
            <w:pPr>
              <w:pStyle w:val="rowtabella0"/>
              <w:jc w:val="center"/>
              <w:rPr>
                <w:color w:val="002060"/>
              </w:rPr>
            </w:pPr>
            <w:r w:rsidRPr="00CC0113">
              <w:rPr>
                <w:color w:val="002060"/>
              </w:rPr>
              <w:t>0</w:t>
            </w:r>
          </w:p>
        </w:tc>
      </w:tr>
      <w:tr w:rsidR="00001A18" w:rsidRPr="00CC0113" w14:paraId="7D7A0A3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0021E" w14:textId="77777777" w:rsidR="00001A18" w:rsidRPr="00CC0113" w:rsidRDefault="00001A18" w:rsidP="00C73F94">
            <w:pPr>
              <w:pStyle w:val="rowtabella0"/>
              <w:rPr>
                <w:color w:val="002060"/>
              </w:rPr>
            </w:pPr>
            <w:r w:rsidRPr="00CC0113">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FD75" w14:textId="77777777" w:rsidR="00001A18" w:rsidRPr="00CC0113" w:rsidRDefault="00001A18" w:rsidP="00C73F94">
            <w:pPr>
              <w:pStyle w:val="rowtabella0"/>
              <w:jc w:val="center"/>
              <w:rPr>
                <w:color w:val="002060"/>
              </w:rPr>
            </w:pPr>
            <w:r w:rsidRPr="00CC011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530F"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5353"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547B6"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CB934"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9E08D" w14:textId="77777777" w:rsidR="00001A18" w:rsidRPr="00CC0113" w:rsidRDefault="00001A18" w:rsidP="00C73F94">
            <w:pPr>
              <w:pStyle w:val="rowtabella0"/>
              <w:jc w:val="center"/>
              <w:rPr>
                <w:color w:val="002060"/>
              </w:rPr>
            </w:pPr>
            <w:r w:rsidRPr="00CC011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857D8"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EAC0C"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1323" w14:textId="77777777" w:rsidR="00001A18" w:rsidRPr="00CC0113" w:rsidRDefault="00001A18" w:rsidP="00C73F94">
            <w:pPr>
              <w:pStyle w:val="rowtabella0"/>
              <w:jc w:val="center"/>
              <w:rPr>
                <w:color w:val="002060"/>
              </w:rPr>
            </w:pPr>
            <w:r w:rsidRPr="00CC0113">
              <w:rPr>
                <w:color w:val="002060"/>
              </w:rPr>
              <w:t>0</w:t>
            </w:r>
          </w:p>
        </w:tc>
      </w:tr>
      <w:tr w:rsidR="00001A18" w:rsidRPr="00CC0113" w14:paraId="460471D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5E9E5" w14:textId="77777777" w:rsidR="00001A18" w:rsidRPr="00CC0113" w:rsidRDefault="00001A18" w:rsidP="00C73F94">
            <w:pPr>
              <w:pStyle w:val="rowtabella0"/>
              <w:rPr>
                <w:color w:val="002060"/>
              </w:rPr>
            </w:pPr>
            <w:r w:rsidRPr="00CC011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AC5D8" w14:textId="77777777" w:rsidR="00001A18" w:rsidRPr="00CC0113" w:rsidRDefault="00001A18" w:rsidP="00C73F94">
            <w:pPr>
              <w:pStyle w:val="rowtabella0"/>
              <w:jc w:val="center"/>
              <w:rPr>
                <w:color w:val="002060"/>
              </w:rPr>
            </w:pPr>
            <w:r w:rsidRPr="00CC011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A62B"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78A06"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F02F"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F30C"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E122" w14:textId="77777777" w:rsidR="00001A18" w:rsidRPr="00CC0113" w:rsidRDefault="00001A18" w:rsidP="00C73F94">
            <w:pPr>
              <w:pStyle w:val="rowtabella0"/>
              <w:jc w:val="center"/>
              <w:rPr>
                <w:color w:val="002060"/>
              </w:rPr>
            </w:pPr>
            <w:r w:rsidRPr="00CC011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9C405" w14:textId="77777777" w:rsidR="00001A18" w:rsidRPr="00CC0113" w:rsidRDefault="00001A18" w:rsidP="00C73F94">
            <w:pPr>
              <w:pStyle w:val="rowtabella0"/>
              <w:jc w:val="center"/>
              <w:rPr>
                <w:color w:val="002060"/>
              </w:rPr>
            </w:pPr>
            <w:r w:rsidRPr="00CC011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D899"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24D3" w14:textId="77777777" w:rsidR="00001A18" w:rsidRPr="00CC0113" w:rsidRDefault="00001A18" w:rsidP="00C73F94">
            <w:pPr>
              <w:pStyle w:val="rowtabella0"/>
              <w:jc w:val="center"/>
              <w:rPr>
                <w:color w:val="002060"/>
              </w:rPr>
            </w:pPr>
            <w:r w:rsidRPr="00CC0113">
              <w:rPr>
                <w:color w:val="002060"/>
              </w:rPr>
              <w:t>0</w:t>
            </w:r>
          </w:p>
        </w:tc>
      </w:tr>
      <w:tr w:rsidR="00001A18" w:rsidRPr="00CC0113" w14:paraId="6B46869D"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8F3D7D" w14:textId="77777777" w:rsidR="00001A18" w:rsidRPr="00CC0113" w:rsidRDefault="00001A18" w:rsidP="00C73F94">
            <w:pPr>
              <w:pStyle w:val="rowtabella0"/>
              <w:rPr>
                <w:color w:val="002060"/>
              </w:rPr>
            </w:pPr>
            <w:r w:rsidRPr="00CC011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A0BB"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0E1E0"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3435"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82F6"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E990"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1D1F" w14:textId="77777777" w:rsidR="00001A18" w:rsidRPr="00CC0113" w:rsidRDefault="00001A18" w:rsidP="00C73F94">
            <w:pPr>
              <w:pStyle w:val="rowtabella0"/>
              <w:jc w:val="center"/>
              <w:rPr>
                <w:color w:val="002060"/>
              </w:rPr>
            </w:pPr>
            <w:r w:rsidRPr="00CC011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DFA5" w14:textId="77777777" w:rsidR="00001A18" w:rsidRPr="00CC0113" w:rsidRDefault="00001A18" w:rsidP="00C73F94">
            <w:pPr>
              <w:pStyle w:val="rowtabella0"/>
              <w:jc w:val="center"/>
              <w:rPr>
                <w:color w:val="002060"/>
              </w:rPr>
            </w:pPr>
            <w:r w:rsidRPr="00CC011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64F4"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BE54" w14:textId="77777777" w:rsidR="00001A18" w:rsidRPr="00CC0113" w:rsidRDefault="00001A18" w:rsidP="00C73F94">
            <w:pPr>
              <w:pStyle w:val="rowtabella0"/>
              <w:jc w:val="center"/>
              <w:rPr>
                <w:color w:val="002060"/>
              </w:rPr>
            </w:pPr>
            <w:r w:rsidRPr="00CC0113">
              <w:rPr>
                <w:color w:val="002060"/>
              </w:rPr>
              <w:t>0</w:t>
            </w:r>
          </w:p>
        </w:tc>
      </w:tr>
      <w:tr w:rsidR="00001A18" w:rsidRPr="00CC0113" w14:paraId="3CFEF9D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716AC" w14:textId="77777777" w:rsidR="00001A18" w:rsidRPr="00CC0113" w:rsidRDefault="00001A18" w:rsidP="00C73F94">
            <w:pPr>
              <w:pStyle w:val="rowtabella0"/>
              <w:rPr>
                <w:color w:val="002060"/>
              </w:rPr>
            </w:pPr>
            <w:r w:rsidRPr="00CC0113">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6BAD"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7F40"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84F5"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6226"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D4005"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DCF18" w14:textId="77777777" w:rsidR="00001A18" w:rsidRPr="00CC0113" w:rsidRDefault="00001A18" w:rsidP="00C73F94">
            <w:pPr>
              <w:pStyle w:val="rowtabella0"/>
              <w:jc w:val="center"/>
              <w:rPr>
                <w:color w:val="002060"/>
              </w:rPr>
            </w:pPr>
            <w:r w:rsidRPr="00CC011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85F1" w14:textId="77777777" w:rsidR="00001A18" w:rsidRPr="00CC0113" w:rsidRDefault="00001A18" w:rsidP="00C73F94">
            <w:pPr>
              <w:pStyle w:val="rowtabella0"/>
              <w:jc w:val="center"/>
              <w:rPr>
                <w:color w:val="002060"/>
              </w:rPr>
            </w:pPr>
            <w:r w:rsidRPr="00CC011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52733"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D8F4A" w14:textId="77777777" w:rsidR="00001A18" w:rsidRPr="00CC0113" w:rsidRDefault="00001A18" w:rsidP="00C73F94">
            <w:pPr>
              <w:pStyle w:val="rowtabella0"/>
              <w:jc w:val="center"/>
              <w:rPr>
                <w:color w:val="002060"/>
              </w:rPr>
            </w:pPr>
            <w:r w:rsidRPr="00CC0113">
              <w:rPr>
                <w:color w:val="002060"/>
              </w:rPr>
              <w:t>0</w:t>
            </w:r>
          </w:p>
        </w:tc>
      </w:tr>
      <w:tr w:rsidR="00001A18" w:rsidRPr="00CC0113" w14:paraId="2B7353E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2FBBB" w14:textId="77777777" w:rsidR="00001A18" w:rsidRPr="00CC0113" w:rsidRDefault="00001A18" w:rsidP="00C73F94">
            <w:pPr>
              <w:pStyle w:val="rowtabella0"/>
              <w:rPr>
                <w:color w:val="002060"/>
              </w:rPr>
            </w:pPr>
            <w:r w:rsidRPr="00CC0113">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F3DF"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A207"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D5A9"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89C8C"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A6CC5"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B871B" w14:textId="77777777" w:rsidR="00001A18" w:rsidRPr="00CC0113" w:rsidRDefault="00001A18" w:rsidP="00C73F94">
            <w:pPr>
              <w:pStyle w:val="rowtabella0"/>
              <w:jc w:val="center"/>
              <w:rPr>
                <w:color w:val="002060"/>
              </w:rPr>
            </w:pPr>
            <w:r w:rsidRPr="00CC011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AB981" w14:textId="77777777" w:rsidR="00001A18" w:rsidRPr="00CC0113" w:rsidRDefault="00001A18" w:rsidP="00C73F94">
            <w:pPr>
              <w:pStyle w:val="rowtabella0"/>
              <w:jc w:val="center"/>
              <w:rPr>
                <w:color w:val="002060"/>
              </w:rPr>
            </w:pPr>
            <w:r w:rsidRPr="00CC011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412A"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FB4AD" w14:textId="77777777" w:rsidR="00001A18" w:rsidRPr="00CC0113" w:rsidRDefault="00001A18" w:rsidP="00C73F94">
            <w:pPr>
              <w:pStyle w:val="rowtabella0"/>
              <w:jc w:val="center"/>
              <w:rPr>
                <w:color w:val="002060"/>
              </w:rPr>
            </w:pPr>
            <w:r w:rsidRPr="00CC0113">
              <w:rPr>
                <w:color w:val="002060"/>
              </w:rPr>
              <w:t>0</w:t>
            </w:r>
          </w:p>
        </w:tc>
      </w:tr>
      <w:tr w:rsidR="00001A18" w:rsidRPr="00CC0113" w14:paraId="24A6D30E"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66C8F" w14:textId="77777777" w:rsidR="00001A18" w:rsidRPr="00CC0113" w:rsidRDefault="00001A18" w:rsidP="00C73F94">
            <w:pPr>
              <w:pStyle w:val="rowtabella0"/>
              <w:rPr>
                <w:color w:val="002060"/>
              </w:rPr>
            </w:pPr>
            <w:r w:rsidRPr="00CC0113">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60CC"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14A74"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148A"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C826"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47B9"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7008" w14:textId="77777777" w:rsidR="00001A18" w:rsidRPr="00CC0113" w:rsidRDefault="00001A18" w:rsidP="00C73F94">
            <w:pPr>
              <w:pStyle w:val="rowtabella0"/>
              <w:jc w:val="center"/>
              <w:rPr>
                <w:color w:val="002060"/>
              </w:rPr>
            </w:pPr>
            <w:r w:rsidRPr="00CC011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A4FF" w14:textId="77777777" w:rsidR="00001A18" w:rsidRPr="00CC0113" w:rsidRDefault="00001A18" w:rsidP="00C73F94">
            <w:pPr>
              <w:pStyle w:val="rowtabella0"/>
              <w:jc w:val="center"/>
              <w:rPr>
                <w:color w:val="002060"/>
              </w:rPr>
            </w:pPr>
            <w:r w:rsidRPr="00CC011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1860E"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0A280" w14:textId="77777777" w:rsidR="00001A18" w:rsidRPr="00CC0113" w:rsidRDefault="00001A18" w:rsidP="00C73F94">
            <w:pPr>
              <w:pStyle w:val="rowtabella0"/>
              <w:jc w:val="center"/>
              <w:rPr>
                <w:color w:val="002060"/>
              </w:rPr>
            </w:pPr>
            <w:r w:rsidRPr="00CC0113">
              <w:rPr>
                <w:color w:val="002060"/>
              </w:rPr>
              <w:t>0</w:t>
            </w:r>
          </w:p>
        </w:tc>
      </w:tr>
      <w:tr w:rsidR="00001A18" w:rsidRPr="00CC0113" w14:paraId="4543825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FB8FA9" w14:textId="77777777" w:rsidR="00001A18" w:rsidRPr="00CC0113" w:rsidRDefault="00001A18" w:rsidP="00C73F94">
            <w:pPr>
              <w:pStyle w:val="rowtabella0"/>
              <w:rPr>
                <w:color w:val="002060"/>
              </w:rPr>
            </w:pPr>
            <w:r w:rsidRPr="00CC0113">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31C7E"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B5EF"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7974"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12B6"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931B"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23520" w14:textId="77777777" w:rsidR="00001A18" w:rsidRPr="00CC0113" w:rsidRDefault="00001A18" w:rsidP="00C73F94">
            <w:pPr>
              <w:pStyle w:val="rowtabella0"/>
              <w:jc w:val="center"/>
              <w:rPr>
                <w:color w:val="002060"/>
              </w:rPr>
            </w:pPr>
            <w:r w:rsidRPr="00CC011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B696" w14:textId="77777777" w:rsidR="00001A18" w:rsidRPr="00CC0113" w:rsidRDefault="00001A18" w:rsidP="00C73F94">
            <w:pPr>
              <w:pStyle w:val="rowtabella0"/>
              <w:jc w:val="center"/>
              <w:rPr>
                <w:color w:val="002060"/>
              </w:rPr>
            </w:pPr>
            <w:r w:rsidRPr="00CC011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5678A" w14:textId="77777777" w:rsidR="00001A18" w:rsidRPr="00CC0113" w:rsidRDefault="00001A18" w:rsidP="00C73F94">
            <w:pPr>
              <w:pStyle w:val="rowtabella0"/>
              <w:jc w:val="center"/>
              <w:rPr>
                <w:color w:val="002060"/>
              </w:rPr>
            </w:pPr>
            <w:r w:rsidRPr="00CC011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0B2C" w14:textId="77777777" w:rsidR="00001A18" w:rsidRPr="00CC0113" w:rsidRDefault="00001A18" w:rsidP="00C73F94">
            <w:pPr>
              <w:pStyle w:val="rowtabella0"/>
              <w:jc w:val="center"/>
              <w:rPr>
                <w:color w:val="002060"/>
              </w:rPr>
            </w:pPr>
            <w:r w:rsidRPr="00CC0113">
              <w:rPr>
                <w:color w:val="002060"/>
              </w:rPr>
              <w:t>0</w:t>
            </w:r>
          </w:p>
        </w:tc>
      </w:tr>
      <w:tr w:rsidR="00001A18" w:rsidRPr="00CC0113" w14:paraId="5AFCC81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CC223" w14:textId="77777777" w:rsidR="00001A18" w:rsidRPr="00CC0113" w:rsidRDefault="00001A18" w:rsidP="00C73F94">
            <w:pPr>
              <w:pStyle w:val="rowtabella0"/>
              <w:rPr>
                <w:color w:val="002060"/>
              </w:rPr>
            </w:pPr>
            <w:r w:rsidRPr="00CC0113">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93D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4010F"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7C82"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5BD1"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63E6"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5BE1"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7ABD" w14:textId="77777777" w:rsidR="00001A18" w:rsidRPr="00CC0113" w:rsidRDefault="00001A18" w:rsidP="00C73F94">
            <w:pPr>
              <w:pStyle w:val="rowtabella0"/>
              <w:jc w:val="center"/>
              <w:rPr>
                <w:color w:val="002060"/>
              </w:rPr>
            </w:pPr>
            <w:r w:rsidRPr="00CC011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080BF" w14:textId="77777777" w:rsidR="00001A18" w:rsidRPr="00CC0113" w:rsidRDefault="00001A18" w:rsidP="00C73F94">
            <w:pPr>
              <w:pStyle w:val="rowtabella0"/>
              <w:jc w:val="center"/>
              <w:rPr>
                <w:color w:val="002060"/>
              </w:rPr>
            </w:pPr>
            <w:r w:rsidRPr="00CC011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8024C" w14:textId="77777777" w:rsidR="00001A18" w:rsidRPr="00CC0113" w:rsidRDefault="00001A18" w:rsidP="00C73F94">
            <w:pPr>
              <w:pStyle w:val="rowtabella0"/>
              <w:jc w:val="center"/>
              <w:rPr>
                <w:color w:val="002060"/>
              </w:rPr>
            </w:pPr>
            <w:r w:rsidRPr="00CC0113">
              <w:rPr>
                <w:color w:val="002060"/>
              </w:rPr>
              <w:t>1</w:t>
            </w:r>
          </w:p>
        </w:tc>
      </w:tr>
      <w:tr w:rsidR="00001A18" w:rsidRPr="00CC0113" w14:paraId="38493FD1"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951A2F" w14:textId="77777777" w:rsidR="00001A18" w:rsidRPr="00CC0113" w:rsidRDefault="00001A18" w:rsidP="00C73F94">
            <w:pPr>
              <w:pStyle w:val="rowtabella0"/>
              <w:rPr>
                <w:color w:val="002060"/>
              </w:rPr>
            </w:pPr>
            <w:proofErr w:type="spellStart"/>
            <w:proofErr w:type="gramStart"/>
            <w:r w:rsidRPr="00CC0113">
              <w:rPr>
                <w:color w:val="002060"/>
              </w:rPr>
              <w:t>sq.B</w:t>
            </w:r>
            <w:proofErr w:type="spellEnd"/>
            <w:proofErr w:type="gramEnd"/>
            <w:r w:rsidRPr="00CC0113">
              <w:rPr>
                <w:color w:val="002060"/>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A524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E8B2"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E761"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A51A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C20B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0795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6BCC"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35A9C"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E2EB" w14:textId="77777777" w:rsidR="00001A18" w:rsidRPr="00CC0113" w:rsidRDefault="00001A18" w:rsidP="00C73F94">
            <w:pPr>
              <w:pStyle w:val="rowtabella0"/>
              <w:jc w:val="center"/>
              <w:rPr>
                <w:color w:val="002060"/>
              </w:rPr>
            </w:pPr>
            <w:r w:rsidRPr="00CC0113">
              <w:rPr>
                <w:color w:val="002060"/>
              </w:rPr>
              <w:t>0</w:t>
            </w:r>
          </w:p>
        </w:tc>
      </w:tr>
    </w:tbl>
    <w:p w14:paraId="6D2204B9" w14:textId="77777777" w:rsidR="00001A18" w:rsidRPr="00CC0113" w:rsidRDefault="00001A18" w:rsidP="00001A18">
      <w:pPr>
        <w:pStyle w:val="breakline"/>
        <w:rPr>
          <w:rFonts w:eastAsiaTheme="minorEastAsia"/>
          <w:color w:val="002060"/>
        </w:rPr>
      </w:pPr>
    </w:p>
    <w:p w14:paraId="4D1C1834" w14:textId="77777777" w:rsidR="00001A18" w:rsidRPr="00CC0113" w:rsidRDefault="00001A18" w:rsidP="00001A18">
      <w:pPr>
        <w:pStyle w:val="breakline"/>
        <w:rPr>
          <w:color w:val="002060"/>
        </w:rPr>
      </w:pPr>
    </w:p>
    <w:p w14:paraId="49D96B6A" w14:textId="77777777" w:rsidR="00001A18" w:rsidRPr="00CC0113" w:rsidRDefault="00001A18" w:rsidP="00001A18">
      <w:pPr>
        <w:pStyle w:val="sottotitolocampionato10"/>
        <w:rPr>
          <w:color w:val="002060"/>
        </w:rPr>
      </w:pPr>
      <w:r w:rsidRPr="00CC0113">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4DA4ADA3"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AAA42"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27D45"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C8AFE"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D24B0"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55BCA"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F24C7"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2E2AD"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ECE67"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1312A"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7F9BE" w14:textId="77777777" w:rsidR="00001A18" w:rsidRPr="00CC0113" w:rsidRDefault="00001A18" w:rsidP="00C73F94">
            <w:pPr>
              <w:pStyle w:val="headertabella0"/>
              <w:rPr>
                <w:color w:val="002060"/>
              </w:rPr>
            </w:pPr>
            <w:r w:rsidRPr="00CC0113">
              <w:rPr>
                <w:color w:val="002060"/>
              </w:rPr>
              <w:t>PE</w:t>
            </w:r>
          </w:p>
        </w:tc>
      </w:tr>
      <w:tr w:rsidR="00001A18" w:rsidRPr="00CC0113" w14:paraId="3560A040"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A62839" w14:textId="77777777" w:rsidR="00001A18" w:rsidRPr="00CC0113" w:rsidRDefault="00001A18" w:rsidP="00C73F94">
            <w:pPr>
              <w:pStyle w:val="rowtabella0"/>
              <w:rPr>
                <w:color w:val="002060"/>
              </w:rPr>
            </w:pPr>
            <w:r w:rsidRPr="00CC0113">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DCAA" w14:textId="77777777" w:rsidR="00001A18" w:rsidRPr="00CC0113" w:rsidRDefault="00001A18" w:rsidP="00C73F94">
            <w:pPr>
              <w:pStyle w:val="rowtabella0"/>
              <w:jc w:val="center"/>
              <w:rPr>
                <w:color w:val="002060"/>
              </w:rPr>
            </w:pPr>
            <w:r w:rsidRPr="00CC011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B23F3"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F1F9"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5CF59"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66C4"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5A73" w14:textId="77777777" w:rsidR="00001A18" w:rsidRPr="00CC0113" w:rsidRDefault="00001A18" w:rsidP="00C73F94">
            <w:pPr>
              <w:pStyle w:val="rowtabella0"/>
              <w:jc w:val="center"/>
              <w:rPr>
                <w:color w:val="002060"/>
              </w:rPr>
            </w:pPr>
            <w:r w:rsidRPr="00CC0113">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C12C" w14:textId="77777777" w:rsidR="00001A18" w:rsidRPr="00CC0113" w:rsidRDefault="00001A18" w:rsidP="00C73F94">
            <w:pPr>
              <w:pStyle w:val="rowtabella0"/>
              <w:jc w:val="center"/>
              <w:rPr>
                <w:color w:val="002060"/>
              </w:rPr>
            </w:pPr>
            <w:r w:rsidRPr="00CC011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9532" w14:textId="77777777" w:rsidR="00001A18" w:rsidRPr="00CC0113" w:rsidRDefault="00001A18" w:rsidP="00C73F94">
            <w:pPr>
              <w:pStyle w:val="rowtabella0"/>
              <w:jc w:val="center"/>
              <w:rPr>
                <w:color w:val="002060"/>
              </w:rPr>
            </w:pPr>
            <w:r w:rsidRPr="00CC011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45B55" w14:textId="77777777" w:rsidR="00001A18" w:rsidRPr="00CC0113" w:rsidRDefault="00001A18" w:rsidP="00C73F94">
            <w:pPr>
              <w:pStyle w:val="rowtabella0"/>
              <w:jc w:val="center"/>
              <w:rPr>
                <w:color w:val="002060"/>
              </w:rPr>
            </w:pPr>
            <w:r w:rsidRPr="00CC0113">
              <w:rPr>
                <w:color w:val="002060"/>
              </w:rPr>
              <w:t>0</w:t>
            </w:r>
          </w:p>
        </w:tc>
      </w:tr>
      <w:tr w:rsidR="00001A18" w:rsidRPr="00CC0113" w14:paraId="67285EA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07EF5" w14:textId="77777777" w:rsidR="00001A18" w:rsidRPr="00CC0113" w:rsidRDefault="00001A18" w:rsidP="00C73F94">
            <w:pPr>
              <w:pStyle w:val="rowtabella0"/>
              <w:rPr>
                <w:color w:val="002060"/>
              </w:rPr>
            </w:pPr>
            <w:r w:rsidRPr="00CC0113">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5053" w14:textId="77777777" w:rsidR="00001A18" w:rsidRPr="00CC0113" w:rsidRDefault="00001A18" w:rsidP="00C73F94">
            <w:pPr>
              <w:pStyle w:val="rowtabella0"/>
              <w:jc w:val="center"/>
              <w:rPr>
                <w:color w:val="002060"/>
              </w:rPr>
            </w:pPr>
            <w:r w:rsidRPr="00CC011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D5965"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37FC"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6C2D"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5EBF1"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3E1C" w14:textId="77777777" w:rsidR="00001A18" w:rsidRPr="00CC0113" w:rsidRDefault="00001A18" w:rsidP="00C73F94">
            <w:pPr>
              <w:pStyle w:val="rowtabella0"/>
              <w:jc w:val="center"/>
              <w:rPr>
                <w:color w:val="002060"/>
              </w:rPr>
            </w:pPr>
            <w:r w:rsidRPr="00CC011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B5E6" w14:textId="77777777" w:rsidR="00001A18" w:rsidRPr="00CC0113" w:rsidRDefault="00001A18" w:rsidP="00C73F94">
            <w:pPr>
              <w:pStyle w:val="rowtabella0"/>
              <w:jc w:val="center"/>
              <w:rPr>
                <w:color w:val="002060"/>
              </w:rPr>
            </w:pPr>
            <w:r w:rsidRPr="00CC011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F30D0" w14:textId="77777777" w:rsidR="00001A18" w:rsidRPr="00CC0113" w:rsidRDefault="00001A18" w:rsidP="00C73F94">
            <w:pPr>
              <w:pStyle w:val="rowtabella0"/>
              <w:jc w:val="center"/>
              <w:rPr>
                <w:color w:val="002060"/>
              </w:rPr>
            </w:pPr>
            <w:r w:rsidRPr="00CC011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089EF" w14:textId="77777777" w:rsidR="00001A18" w:rsidRPr="00CC0113" w:rsidRDefault="00001A18" w:rsidP="00C73F94">
            <w:pPr>
              <w:pStyle w:val="rowtabella0"/>
              <w:jc w:val="center"/>
              <w:rPr>
                <w:color w:val="002060"/>
              </w:rPr>
            </w:pPr>
            <w:r w:rsidRPr="00CC0113">
              <w:rPr>
                <w:color w:val="002060"/>
              </w:rPr>
              <w:t>0</w:t>
            </w:r>
          </w:p>
        </w:tc>
      </w:tr>
      <w:tr w:rsidR="00001A18" w:rsidRPr="00CC0113" w14:paraId="3BB1846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41BCA" w14:textId="77777777" w:rsidR="00001A18" w:rsidRPr="00CC0113" w:rsidRDefault="00001A18" w:rsidP="00C73F94">
            <w:pPr>
              <w:pStyle w:val="rowtabella0"/>
              <w:rPr>
                <w:color w:val="002060"/>
              </w:rPr>
            </w:pPr>
            <w:r w:rsidRPr="00CC011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D62C" w14:textId="77777777" w:rsidR="00001A18" w:rsidRPr="00CC0113" w:rsidRDefault="00001A18" w:rsidP="00C73F94">
            <w:pPr>
              <w:pStyle w:val="rowtabella0"/>
              <w:jc w:val="center"/>
              <w:rPr>
                <w:color w:val="002060"/>
              </w:rPr>
            </w:pPr>
            <w:r w:rsidRPr="00CC011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1BE5"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E5B9"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D99F"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ACDC"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56C1" w14:textId="77777777" w:rsidR="00001A18" w:rsidRPr="00CC0113" w:rsidRDefault="00001A18" w:rsidP="00C73F94">
            <w:pPr>
              <w:pStyle w:val="rowtabella0"/>
              <w:jc w:val="center"/>
              <w:rPr>
                <w:color w:val="002060"/>
              </w:rPr>
            </w:pPr>
            <w:r w:rsidRPr="00CC011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F412" w14:textId="77777777" w:rsidR="00001A18" w:rsidRPr="00CC0113" w:rsidRDefault="00001A18" w:rsidP="00C73F94">
            <w:pPr>
              <w:pStyle w:val="rowtabella0"/>
              <w:jc w:val="center"/>
              <w:rPr>
                <w:color w:val="002060"/>
              </w:rPr>
            </w:pPr>
            <w:r w:rsidRPr="00CC011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14BB"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31AA2" w14:textId="77777777" w:rsidR="00001A18" w:rsidRPr="00CC0113" w:rsidRDefault="00001A18" w:rsidP="00C73F94">
            <w:pPr>
              <w:pStyle w:val="rowtabella0"/>
              <w:jc w:val="center"/>
              <w:rPr>
                <w:color w:val="002060"/>
              </w:rPr>
            </w:pPr>
            <w:r w:rsidRPr="00CC0113">
              <w:rPr>
                <w:color w:val="002060"/>
              </w:rPr>
              <w:t>0</w:t>
            </w:r>
          </w:p>
        </w:tc>
      </w:tr>
      <w:tr w:rsidR="00001A18" w:rsidRPr="00CC0113" w14:paraId="36C41B6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05AAD" w14:textId="77777777" w:rsidR="00001A18" w:rsidRPr="00CC0113" w:rsidRDefault="00001A18" w:rsidP="00C73F94">
            <w:pPr>
              <w:pStyle w:val="rowtabella0"/>
              <w:rPr>
                <w:color w:val="002060"/>
              </w:rPr>
            </w:pPr>
            <w:r w:rsidRPr="00CC0113">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65BA" w14:textId="77777777" w:rsidR="00001A18" w:rsidRPr="00CC0113" w:rsidRDefault="00001A18" w:rsidP="00C73F94">
            <w:pPr>
              <w:pStyle w:val="rowtabella0"/>
              <w:jc w:val="center"/>
              <w:rPr>
                <w:color w:val="002060"/>
              </w:rPr>
            </w:pPr>
            <w:r w:rsidRPr="00CC011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28A53"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198CD"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FB3AF"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17CB"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8AB5" w14:textId="77777777" w:rsidR="00001A18" w:rsidRPr="00CC0113" w:rsidRDefault="00001A18" w:rsidP="00C73F94">
            <w:pPr>
              <w:pStyle w:val="rowtabella0"/>
              <w:jc w:val="center"/>
              <w:rPr>
                <w:color w:val="002060"/>
              </w:rPr>
            </w:pPr>
            <w:r w:rsidRPr="00CC011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11EE" w14:textId="77777777" w:rsidR="00001A18" w:rsidRPr="00CC0113" w:rsidRDefault="00001A18" w:rsidP="00C73F94">
            <w:pPr>
              <w:pStyle w:val="rowtabella0"/>
              <w:jc w:val="center"/>
              <w:rPr>
                <w:color w:val="002060"/>
              </w:rPr>
            </w:pPr>
            <w:r w:rsidRPr="00CC011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09894"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A1353" w14:textId="77777777" w:rsidR="00001A18" w:rsidRPr="00CC0113" w:rsidRDefault="00001A18" w:rsidP="00C73F94">
            <w:pPr>
              <w:pStyle w:val="rowtabella0"/>
              <w:jc w:val="center"/>
              <w:rPr>
                <w:color w:val="002060"/>
              </w:rPr>
            </w:pPr>
            <w:r w:rsidRPr="00CC0113">
              <w:rPr>
                <w:color w:val="002060"/>
              </w:rPr>
              <w:t>0</w:t>
            </w:r>
          </w:p>
        </w:tc>
      </w:tr>
      <w:tr w:rsidR="00001A18" w:rsidRPr="00CC0113" w14:paraId="08623E1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C7732" w14:textId="77777777" w:rsidR="00001A18" w:rsidRPr="00CC0113" w:rsidRDefault="00001A18" w:rsidP="00C73F94">
            <w:pPr>
              <w:pStyle w:val="rowtabella0"/>
              <w:rPr>
                <w:color w:val="002060"/>
              </w:rPr>
            </w:pPr>
            <w:r w:rsidRPr="00CC011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69CB" w14:textId="77777777" w:rsidR="00001A18" w:rsidRPr="00CC0113" w:rsidRDefault="00001A18" w:rsidP="00C73F94">
            <w:pPr>
              <w:pStyle w:val="rowtabella0"/>
              <w:jc w:val="center"/>
              <w:rPr>
                <w:color w:val="002060"/>
              </w:rPr>
            </w:pPr>
            <w:r w:rsidRPr="00CC011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662A"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435CB"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9318"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0491"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40A77" w14:textId="77777777" w:rsidR="00001A18" w:rsidRPr="00CC0113" w:rsidRDefault="00001A18" w:rsidP="00C73F94">
            <w:pPr>
              <w:pStyle w:val="rowtabella0"/>
              <w:jc w:val="center"/>
              <w:rPr>
                <w:color w:val="002060"/>
              </w:rPr>
            </w:pPr>
            <w:r w:rsidRPr="00CC011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23E43" w14:textId="77777777" w:rsidR="00001A18" w:rsidRPr="00CC0113" w:rsidRDefault="00001A18" w:rsidP="00C73F94">
            <w:pPr>
              <w:pStyle w:val="rowtabella0"/>
              <w:jc w:val="center"/>
              <w:rPr>
                <w:color w:val="002060"/>
              </w:rPr>
            </w:pPr>
            <w:r w:rsidRPr="00CC011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71AB" w14:textId="77777777" w:rsidR="00001A18" w:rsidRPr="00CC0113" w:rsidRDefault="00001A18" w:rsidP="00C73F94">
            <w:pPr>
              <w:pStyle w:val="rowtabella0"/>
              <w:jc w:val="center"/>
              <w:rPr>
                <w:color w:val="002060"/>
              </w:rPr>
            </w:pPr>
            <w:r w:rsidRPr="00CC011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AB74" w14:textId="77777777" w:rsidR="00001A18" w:rsidRPr="00CC0113" w:rsidRDefault="00001A18" w:rsidP="00C73F94">
            <w:pPr>
              <w:pStyle w:val="rowtabella0"/>
              <w:jc w:val="center"/>
              <w:rPr>
                <w:color w:val="002060"/>
              </w:rPr>
            </w:pPr>
            <w:r w:rsidRPr="00CC0113">
              <w:rPr>
                <w:color w:val="002060"/>
              </w:rPr>
              <w:t>0</w:t>
            </w:r>
          </w:p>
        </w:tc>
      </w:tr>
      <w:tr w:rsidR="00001A18" w:rsidRPr="00CC0113" w14:paraId="1B33CE2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F392C7" w14:textId="77777777" w:rsidR="00001A18" w:rsidRPr="00CC0113" w:rsidRDefault="00001A18" w:rsidP="00C73F94">
            <w:pPr>
              <w:pStyle w:val="rowtabella0"/>
              <w:rPr>
                <w:color w:val="002060"/>
              </w:rPr>
            </w:pPr>
            <w:r w:rsidRPr="00CC0113">
              <w:rPr>
                <w:color w:val="002060"/>
              </w:rPr>
              <w:t xml:space="preserve">A.S.D. CALCIO </w:t>
            </w:r>
            <w:proofErr w:type="gramStart"/>
            <w:r w:rsidRPr="00CC0113">
              <w:rPr>
                <w:color w:val="002060"/>
              </w:rPr>
              <w:t>S.ELPIDIO</w:t>
            </w:r>
            <w:proofErr w:type="gramEnd"/>
            <w:r w:rsidRPr="00CC0113">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A128"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2C3D"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D62E"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3A17D"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1F24"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25CAD" w14:textId="77777777" w:rsidR="00001A18" w:rsidRPr="00CC0113" w:rsidRDefault="00001A18" w:rsidP="00C73F94">
            <w:pPr>
              <w:pStyle w:val="rowtabella0"/>
              <w:jc w:val="center"/>
              <w:rPr>
                <w:color w:val="002060"/>
              </w:rPr>
            </w:pPr>
            <w:r w:rsidRPr="00CC011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4651" w14:textId="77777777" w:rsidR="00001A18" w:rsidRPr="00CC0113" w:rsidRDefault="00001A18" w:rsidP="00C73F94">
            <w:pPr>
              <w:pStyle w:val="rowtabella0"/>
              <w:jc w:val="center"/>
              <w:rPr>
                <w:color w:val="002060"/>
              </w:rPr>
            </w:pPr>
            <w:r w:rsidRPr="00CC011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79BA"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A869" w14:textId="77777777" w:rsidR="00001A18" w:rsidRPr="00CC0113" w:rsidRDefault="00001A18" w:rsidP="00C73F94">
            <w:pPr>
              <w:pStyle w:val="rowtabella0"/>
              <w:jc w:val="center"/>
              <w:rPr>
                <w:color w:val="002060"/>
              </w:rPr>
            </w:pPr>
            <w:r w:rsidRPr="00CC0113">
              <w:rPr>
                <w:color w:val="002060"/>
              </w:rPr>
              <w:t>0</w:t>
            </w:r>
          </w:p>
        </w:tc>
      </w:tr>
      <w:tr w:rsidR="00001A18" w:rsidRPr="00CC0113" w14:paraId="357DE20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8EB10" w14:textId="77777777" w:rsidR="00001A18" w:rsidRPr="00CC0113" w:rsidRDefault="00001A18" w:rsidP="00C73F94">
            <w:pPr>
              <w:pStyle w:val="rowtabella0"/>
              <w:rPr>
                <w:color w:val="002060"/>
              </w:rPr>
            </w:pPr>
            <w:r w:rsidRPr="00CC0113">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E9B6F"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A3E8"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9FB3"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C5425"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E4AC"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78C8" w14:textId="77777777" w:rsidR="00001A18" w:rsidRPr="00CC0113" w:rsidRDefault="00001A18" w:rsidP="00C73F94">
            <w:pPr>
              <w:pStyle w:val="rowtabella0"/>
              <w:jc w:val="center"/>
              <w:rPr>
                <w:color w:val="002060"/>
              </w:rPr>
            </w:pPr>
            <w:r w:rsidRPr="00CC011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6E2A" w14:textId="77777777" w:rsidR="00001A18" w:rsidRPr="00CC0113" w:rsidRDefault="00001A18" w:rsidP="00C73F94">
            <w:pPr>
              <w:pStyle w:val="rowtabella0"/>
              <w:jc w:val="center"/>
              <w:rPr>
                <w:color w:val="002060"/>
              </w:rPr>
            </w:pPr>
            <w:r w:rsidRPr="00CC011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A3579"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2323C" w14:textId="77777777" w:rsidR="00001A18" w:rsidRPr="00CC0113" w:rsidRDefault="00001A18" w:rsidP="00C73F94">
            <w:pPr>
              <w:pStyle w:val="rowtabella0"/>
              <w:jc w:val="center"/>
              <w:rPr>
                <w:color w:val="002060"/>
              </w:rPr>
            </w:pPr>
            <w:r w:rsidRPr="00CC0113">
              <w:rPr>
                <w:color w:val="002060"/>
              </w:rPr>
              <w:t>0</w:t>
            </w:r>
          </w:p>
        </w:tc>
      </w:tr>
      <w:tr w:rsidR="00001A18" w:rsidRPr="00CC0113" w14:paraId="34CE6D0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549277" w14:textId="77777777" w:rsidR="00001A18" w:rsidRPr="00CC0113" w:rsidRDefault="00001A18" w:rsidP="00C73F94">
            <w:pPr>
              <w:pStyle w:val="rowtabella0"/>
              <w:rPr>
                <w:color w:val="002060"/>
              </w:rPr>
            </w:pPr>
            <w:r w:rsidRPr="00CC0113">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9EFE" w14:textId="77777777" w:rsidR="00001A18" w:rsidRPr="00CC0113" w:rsidRDefault="00001A18" w:rsidP="00C73F94">
            <w:pPr>
              <w:pStyle w:val="rowtabella0"/>
              <w:jc w:val="center"/>
              <w:rPr>
                <w:color w:val="002060"/>
              </w:rPr>
            </w:pPr>
            <w:r w:rsidRPr="00CC011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76637"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9340E"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EE264"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FDFFC"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08F3A" w14:textId="77777777" w:rsidR="00001A18" w:rsidRPr="00CC0113" w:rsidRDefault="00001A18" w:rsidP="00C73F94">
            <w:pPr>
              <w:pStyle w:val="rowtabella0"/>
              <w:jc w:val="center"/>
              <w:rPr>
                <w:color w:val="002060"/>
              </w:rPr>
            </w:pPr>
            <w:r w:rsidRPr="00CC011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8542" w14:textId="77777777" w:rsidR="00001A18" w:rsidRPr="00CC0113" w:rsidRDefault="00001A18" w:rsidP="00C73F94">
            <w:pPr>
              <w:pStyle w:val="rowtabella0"/>
              <w:jc w:val="center"/>
              <w:rPr>
                <w:color w:val="002060"/>
              </w:rPr>
            </w:pPr>
            <w:r w:rsidRPr="00CC0113">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D8A5"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2F71A" w14:textId="77777777" w:rsidR="00001A18" w:rsidRPr="00CC0113" w:rsidRDefault="00001A18" w:rsidP="00C73F94">
            <w:pPr>
              <w:pStyle w:val="rowtabella0"/>
              <w:jc w:val="center"/>
              <w:rPr>
                <w:color w:val="002060"/>
              </w:rPr>
            </w:pPr>
            <w:r w:rsidRPr="00CC0113">
              <w:rPr>
                <w:color w:val="002060"/>
              </w:rPr>
              <w:t>0</w:t>
            </w:r>
          </w:p>
        </w:tc>
      </w:tr>
      <w:tr w:rsidR="00001A18" w:rsidRPr="00CC0113" w14:paraId="7113709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94B14" w14:textId="77777777" w:rsidR="00001A18" w:rsidRPr="00CC0113" w:rsidRDefault="00001A18" w:rsidP="00C73F94">
            <w:pPr>
              <w:pStyle w:val="rowtabella0"/>
              <w:rPr>
                <w:color w:val="002060"/>
              </w:rPr>
            </w:pPr>
            <w:r w:rsidRPr="00CC0113">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3E8B" w14:textId="77777777" w:rsidR="00001A18" w:rsidRPr="00CC0113" w:rsidRDefault="00001A18" w:rsidP="00C73F94">
            <w:pPr>
              <w:pStyle w:val="rowtabella0"/>
              <w:jc w:val="center"/>
              <w:rPr>
                <w:color w:val="002060"/>
              </w:rPr>
            </w:pPr>
            <w:r w:rsidRPr="00CC011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3324"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9AFD"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8425"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6E0A"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6388B" w14:textId="77777777" w:rsidR="00001A18" w:rsidRPr="00CC0113" w:rsidRDefault="00001A18" w:rsidP="00C73F94">
            <w:pPr>
              <w:pStyle w:val="rowtabella0"/>
              <w:jc w:val="center"/>
              <w:rPr>
                <w:color w:val="002060"/>
              </w:rPr>
            </w:pPr>
            <w:r w:rsidRPr="00CC011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0E33" w14:textId="77777777" w:rsidR="00001A18" w:rsidRPr="00CC0113" w:rsidRDefault="00001A18" w:rsidP="00C73F94">
            <w:pPr>
              <w:pStyle w:val="rowtabella0"/>
              <w:jc w:val="center"/>
              <w:rPr>
                <w:color w:val="002060"/>
              </w:rPr>
            </w:pPr>
            <w:r w:rsidRPr="00CC011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B55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672EB" w14:textId="77777777" w:rsidR="00001A18" w:rsidRPr="00CC0113" w:rsidRDefault="00001A18" w:rsidP="00C73F94">
            <w:pPr>
              <w:pStyle w:val="rowtabella0"/>
              <w:jc w:val="center"/>
              <w:rPr>
                <w:color w:val="002060"/>
              </w:rPr>
            </w:pPr>
            <w:r w:rsidRPr="00CC0113">
              <w:rPr>
                <w:color w:val="002060"/>
              </w:rPr>
              <w:t>0</w:t>
            </w:r>
          </w:p>
        </w:tc>
      </w:tr>
      <w:tr w:rsidR="00001A18" w:rsidRPr="00CC0113" w14:paraId="3E62A91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26AA8" w14:textId="77777777" w:rsidR="00001A18" w:rsidRPr="00CC0113" w:rsidRDefault="00001A18" w:rsidP="00C73F94">
            <w:pPr>
              <w:pStyle w:val="rowtabella0"/>
              <w:rPr>
                <w:color w:val="002060"/>
              </w:rPr>
            </w:pPr>
            <w:r w:rsidRPr="00CC0113">
              <w:rPr>
                <w:color w:val="002060"/>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26BCC"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E56DE"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2963"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9149"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5A96"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07C1" w14:textId="77777777" w:rsidR="00001A18" w:rsidRPr="00CC0113" w:rsidRDefault="00001A18" w:rsidP="00C73F94">
            <w:pPr>
              <w:pStyle w:val="rowtabella0"/>
              <w:jc w:val="center"/>
              <w:rPr>
                <w:color w:val="002060"/>
              </w:rPr>
            </w:pPr>
            <w:r w:rsidRPr="00CC011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F5A18" w14:textId="77777777" w:rsidR="00001A18" w:rsidRPr="00CC0113" w:rsidRDefault="00001A18" w:rsidP="00C73F94">
            <w:pPr>
              <w:pStyle w:val="rowtabella0"/>
              <w:jc w:val="center"/>
              <w:rPr>
                <w:color w:val="002060"/>
              </w:rPr>
            </w:pPr>
            <w:r w:rsidRPr="00CC011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02289"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9B71D" w14:textId="77777777" w:rsidR="00001A18" w:rsidRPr="00CC0113" w:rsidRDefault="00001A18" w:rsidP="00C73F94">
            <w:pPr>
              <w:pStyle w:val="rowtabella0"/>
              <w:jc w:val="center"/>
              <w:rPr>
                <w:color w:val="002060"/>
              </w:rPr>
            </w:pPr>
            <w:r w:rsidRPr="00CC0113">
              <w:rPr>
                <w:color w:val="002060"/>
              </w:rPr>
              <w:t>0</w:t>
            </w:r>
          </w:p>
        </w:tc>
      </w:tr>
      <w:tr w:rsidR="00001A18" w:rsidRPr="00CC0113" w14:paraId="2488F169"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E34EB" w14:textId="77777777" w:rsidR="00001A18" w:rsidRPr="00B23DC9" w:rsidRDefault="00001A18" w:rsidP="00C73F94">
            <w:pPr>
              <w:pStyle w:val="Corpodeltesto21"/>
              <w:jc w:val="left"/>
              <w:rPr>
                <w:rFonts w:ascii="Arial" w:hAnsi="Arial" w:cs="Arial"/>
                <w:b/>
                <w:color w:val="002060"/>
                <w:sz w:val="12"/>
                <w:szCs w:val="12"/>
              </w:rPr>
            </w:pPr>
            <w:r w:rsidRPr="00B23DC9">
              <w:rPr>
                <w:rFonts w:ascii="Arial" w:hAnsi="Arial" w:cs="Arial"/>
                <w:color w:val="002060"/>
                <w:sz w:val="12"/>
                <w:szCs w:val="12"/>
              </w:rPr>
              <w:t>A.S.D. NUOVA JUVENTINA FFC – seconda squadra Under 21 –</w:t>
            </w:r>
          </w:p>
          <w:p w14:paraId="5840F97B" w14:textId="77777777" w:rsidR="00001A18" w:rsidRPr="00B23DC9" w:rsidRDefault="00001A18" w:rsidP="00C73F94">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C2EB"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5860B"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41137"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2DD2"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B85AA"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3A352" w14:textId="77777777" w:rsidR="00001A18" w:rsidRPr="00CC0113" w:rsidRDefault="00001A18" w:rsidP="00C73F94">
            <w:pPr>
              <w:pStyle w:val="rowtabella0"/>
              <w:jc w:val="center"/>
              <w:rPr>
                <w:color w:val="002060"/>
              </w:rPr>
            </w:pPr>
            <w:r w:rsidRPr="00CC011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7574" w14:textId="77777777" w:rsidR="00001A18" w:rsidRPr="00CC0113" w:rsidRDefault="00001A18" w:rsidP="00C73F94">
            <w:pPr>
              <w:pStyle w:val="rowtabella0"/>
              <w:jc w:val="center"/>
              <w:rPr>
                <w:color w:val="002060"/>
              </w:rPr>
            </w:pPr>
            <w:r w:rsidRPr="00CC011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B5DC"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A724" w14:textId="77777777" w:rsidR="00001A18" w:rsidRPr="00CC0113" w:rsidRDefault="00001A18" w:rsidP="00C73F94">
            <w:pPr>
              <w:pStyle w:val="rowtabella0"/>
              <w:jc w:val="center"/>
              <w:rPr>
                <w:color w:val="002060"/>
              </w:rPr>
            </w:pPr>
            <w:r w:rsidRPr="00CC0113">
              <w:rPr>
                <w:color w:val="002060"/>
              </w:rPr>
              <w:t>0</w:t>
            </w:r>
          </w:p>
        </w:tc>
      </w:tr>
      <w:tr w:rsidR="00001A18" w:rsidRPr="00CC0113" w14:paraId="6FF5270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A2211D" w14:textId="77777777" w:rsidR="00001A18" w:rsidRPr="00CC0113" w:rsidRDefault="00001A18" w:rsidP="00C73F94">
            <w:pPr>
              <w:pStyle w:val="rowtabella0"/>
              <w:rPr>
                <w:color w:val="002060"/>
              </w:rPr>
            </w:pPr>
            <w:r w:rsidRPr="00CC011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D1274"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B978"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F574"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13A35"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DFA4" w14:textId="77777777" w:rsidR="00001A18" w:rsidRPr="00CC0113" w:rsidRDefault="00001A18" w:rsidP="00C73F94">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A6EFF" w14:textId="77777777" w:rsidR="00001A18" w:rsidRPr="00CC0113" w:rsidRDefault="00001A18" w:rsidP="00C73F94">
            <w:pPr>
              <w:pStyle w:val="rowtabella0"/>
              <w:jc w:val="center"/>
              <w:rPr>
                <w:color w:val="002060"/>
              </w:rPr>
            </w:pPr>
            <w:r w:rsidRPr="00CC011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ED00" w14:textId="77777777" w:rsidR="00001A18" w:rsidRPr="00CC0113" w:rsidRDefault="00001A18" w:rsidP="00C73F94">
            <w:pPr>
              <w:pStyle w:val="rowtabella0"/>
              <w:jc w:val="center"/>
              <w:rPr>
                <w:color w:val="002060"/>
              </w:rPr>
            </w:pPr>
            <w:r w:rsidRPr="00CC0113">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F3F7" w14:textId="77777777" w:rsidR="00001A18" w:rsidRPr="00CC0113" w:rsidRDefault="00001A18" w:rsidP="00C73F94">
            <w:pPr>
              <w:pStyle w:val="rowtabella0"/>
              <w:jc w:val="center"/>
              <w:rPr>
                <w:color w:val="002060"/>
              </w:rPr>
            </w:pPr>
            <w:r w:rsidRPr="00CC011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C11D5" w14:textId="77777777" w:rsidR="00001A18" w:rsidRPr="00CC0113" w:rsidRDefault="00001A18" w:rsidP="00C73F94">
            <w:pPr>
              <w:pStyle w:val="rowtabella0"/>
              <w:jc w:val="center"/>
              <w:rPr>
                <w:color w:val="002060"/>
              </w:rPr>
            </w:pPr>
            <w:r w:rsidRPr="00CC0113">
              <w:rPr>
                <w:color w:val="002060"/>
              </w:rPr>
              <w:t>0</w:t>
            </w:r>
          </w:p>
        </w:tc>
      </w:tr>
      <w:tr w:rsidR="00001A18" w:rsidRPr="00CC0113" w14:paraId="29B17A99"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E7A4D8" w14:textId="77777777" w:rsidR="00001A18" w:rsidRPr="00CC0113" w:rsidRDefault="00001A18" w:rsidP="00C73F94">
            <w:pPr>
              <w:pStyle w:val="rowtabella0"/>
              <w:rPr>
                <w:color w:val="002060"/>
              </w:rPr>
            </w:pPr>
            <w:r w:rsidRPr="00CC0113">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AFD7"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57584"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1B72"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BE418"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33FB" w14:textId="77777777" w:rsidR="00001A18" w:rsidRPr="00CC0113" w:rsidRDefault="00001A18" w:rsidP="00C73F94">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8CDB2" w14:textId="77777777" w:rsidR="00001A18" w:rsidRPr="00CC0113" w:rsidRDefault="00001A18" w:rsidP="00C73F94">
            <w:pPr>
              <w:pStyle w:val="rowtabella0"/>
              <w:jc w:val="center"/>
              <w:rPr>
                <w:color w:val="002060"/>
              </w:rPr>
            </w:pPr>
            <w:r w:rsidRPr="00CC011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F145" w14:textId="77777777" w:rsidR="00001A18" w:rsidRPr="00CC0113" w:rsidRDefault="00001A18" w:rsidP="00C73F94">
            <w:pPr>
              <w:pStyle w:val="rowtabella0"/>
              <w:jc w:val="center"/>
              <w:rPr>
                <w:color w:val="002060"/>
              </w:rPr>
            </w:pPr>
            <w:r w:rsidRPr="00CC0113">
              <w:rPr>
                <w:color w:val="002060"/>
              </w:rPr>
              <w:t>149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FA21B" w14:textId="77777777" w:rsidR="00001A18" w:rsidRPr="00CC0113" w:rsidRDefault="00001A18" w:rsidP="00C73F94">
            <w:pPr>
              <w:pStyle w:val="rowtabella0"/>
              <w:jc w:val="center"/>
              <w:rPr>
                <w:color w:val="002060"/>
              </w:rPr>
            </w:pPr>
            <w:r w:rsidRPr="00CC011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ACEEF" w14:textId="77777777" w:rsidR="00001A18" w:rsidRPr="00CC0113" w:rsidRDefault="00001A18" w:rsidP="00C73F94">
            <w:pPr>
              <w:pStyle w:val="rowtabella0"/>
              <w:jc w:val="center"/>
              <w:rPr>
                <w:color w:val="002060"/>
              </w:rPr>
            </w:pPr>
            <w:r w:rsidRPr="00CC0113">
              <w:rPr>
                <w:color w:val="002060"/>
              </w:rPr>
              <w:t>0</w:t>
            </w:r>
          </w:p>
        </w:tc>
      </w:tr>
    </w:tbl>
    <w:p w14:paraId="18B8F5E8" w14:textId="77777777" w:rsidR="00001A18" w:rsidRPr="00CC0113" w:rsidRDefault="00001A18" w:rsidP="00001A18">
      <w:pPr>
        <w:pStyle w:val="breakline"/>
        <w:rPr>
          <w:rFonts w:eastAsiaTheme="minorEastAsia"/>
          <w:color w:val="002060"/>
        </w:rPr>
      </w:pPr>
    </w:p>
    <w:p w14:paraId="0ABE9336" w14:textId="77777777" w:rsidR="00001A18" w:rsidRPr="00CC0113" w:rsidRDefault="00001A18" w:rsidP="00001A18">
      <w:pPr>
        <w:pStyle w:val="breakline"/>
        <w:rPr>
          <w:color w:val="002060"/>
        </w:rPr>
      </w:pPr>
    </w:p>
    <w:p w14:paraId="4C222E7F" w14:textId="77777777" w:rsidR="00001A18" w:rsidRPr="00CC0113" w:rsidRDefault="00001A18" w:rsidP="00001A18">
      <w:pPr>
        <w:pStyle w:val="sottotitolocampionato10"/>
        <w:rPr>
          <w:color w:val="002060"/>
        </w:rPr>
      </w:pPr>
      <w:r w:rsidRPr="00CC0113">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506D837B"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E9A99"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DBEF8"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3EC56"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E7A94"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169B8"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1652C"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34510"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D6F38"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0B3A7"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8CE42" w14:textId="77777777" w:rsidR="00001A18" w:rsidRPr="00CC0113" w:rsidRDefault="00001A18" w:rsidP="00C73F94">
            <w:pPr>
              <w:pStyle w:val="headertabella0"/>
              <w:rPr>
                <w:color w:val="002060"/>
              </w:rPr>
            </w:pPr>
            <w:r w:rsidRPr="00CC0113">
              <w:rPr>
                <w:color w:val="002060"/>
              </w:rPr>
              <w:t>PE</w:t>
            </w:r>
          </w:p>
        </w:tc>
      </w:tr>
      <w:tr w:rsidR="00001A18" w:rsidRPr="00CC0113" w14:paraId="665DC270"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59F529" w14:textId="77777777" w:rsidR="00001A18" w:rsidRPr="00CC0113" w:rsidRDefault="00001A18" w:rsidP="00C73F94">
            <w:pPr>
              <w:pStyle w:val="rowtabella0"/>
              <w:rPr>
                <w:color w:val="002060"/>
              </w:rPr>
            </w:pPr>
            <w:r w:rsidRPr="00CC011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EEC07" w14:textId="77777777" w:rsidR="00001A18" w:rsidRPr="00CC0113" w:rsidRDefault="00001A18" w:rsidP="00C73F94">
            <w:pPr>
              <w:pStyle w:val="rowtabella0"/>
              <w:jc w:val="center"/>
              <w:rPr>
                <w:color w:val="002060"/>
              </w:rPr>
            </w:pPr>
            <w:r w:rsidRPr="00CC011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1A2FB"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65A3E"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B4F3"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7923"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609A8" w14:textId="77777777" w:rsidR="00001A18" w:rsidRPr="00CC0113" w:rsidRDefault="00001A18" w:rsidP="00C73F94">
            <w:pPr>
              <w:pStyle w:val="rowtabella0"/>
              <w:jc w:val="center"/>
              <w:rPr>
                <w:color w:val="002060"/>
              </w:rPr>
            </w:pPr>
            <w:r w:rsidRPr="00CC0113">
              <w:rPr>
                <w:color w:val="002060"/>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D58FB" w14:textId="77777777" w:rsidR="00001A18" w:rsidRPr="00CC0113" w:rsidRDefault="00001A18" w:rsidP="00C73F94">
            <w:pPr>
              <w:pStyle w:val="rowtabella0"/>
              <w:jc w:val="center"/>
              <w:rPr>
                <w:color w:val="002060"/>
              </w:rPr>
            </w:pPr>
            <w:r w:rsidRPr="00CC011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B850E" w14:textId="77777777" w:rsidR="00001A18" w:rsidRPr="00CC0113" w:rsidRDefault="00001A18" w:rsidP="00C73F94">
            <w:pPr>
              <w:pStyle w:val="rowtabella0"/>
              <w:jc w:val="center"/>
              <w:rPr>
                <w:color w:val="002060"/>
              </w:rPr>
            </w:pPr>
            <w:r w:rsidRPr="00CC011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C24D4" w14:textId="77777777" w:rsidR="00001A18" w:rsidRPr="00CC0113" w:rsidRDefault="00001A18" w:rsidP="00C73F94">
            <w:pPr>
              <w:pStyle w:val="rowtabella0"/>
              <w:jc w:val="center"/>
              <w:rPr>
                <w:color w:val="002060"/>
              </w:rPr>
            </w:pPr>
            <w:r w:rsidRPr="00CC0113">
              <w:rPr>
                <w:color w:val="002060"/>
              </w:rPr>
              <w:t>0</w:t>
            </w:r>
          </w:p>
        </w:tc>
      </w:tr>
      <w:tr w:rsidR="00001A18" w:rsidRPr="00CC0113" w14:paraId="7D0B275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93255" w14:textId="77777777" w:rsidR="00001A18" w:rsidRPr="00CC0113" w:rsidRDefault="00001A18" w:rsidP="00C73F94">
            <w:pPr>
              <w:pStyle w:val="rowtabella0"/>
              <w:rPr>
                <w:color w:val="002060"/>
              </w:rPr>
            </w:pPr>
            <w:r w:rsidRPr="00CC0113">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B315" w14:textId="77777777" w:rsidR="00001A18" w:rsidRPr="00CC0113" w:rsidRDefault="00001A18" w:rsidP="00C73F94">
            <w:pPr>
              <w:pStyle w:val="rowtabella0"/>
              <w:jc w:val="center"/>
              <w:rPr>
                <w:color w:val="002060"/>
              </w:rPr>
            </w:pPr>
            <w:r w:rsidRPr="00CC011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FC0D"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86D3F"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3BA4A"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8FC3"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DEE74" w14:textId="77777777" w:rsidR="00001A18" w:rsidRPr="00CC0113" w:rsidRDefault="00001A18" w:rsidP="00C73F94">
            <w:pPr>
              <w:pStyle w:val="rowtabella0"/>
              <w:jc w:val="center"/>
              <w:rPr>
                <w:color w:val="002060"/>
              </w:rPr>
            </w:pPr>
            <w:r w:rsidRPr="00CC011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19DF9" w14:textId="77777777" w:rsidR="00001A18" w:rsidRPr="00CC0113" w:rsidRDefault="00001A18" w:rsidP="00C73F94">
            <w:pPr>
              <w:pStyle w:val="rowtabella0"/>
              <w:jc w:val="center"/>
              <w:rPr>
                <w:color w:val="002060"/>
              </w:rPr>
            </w:pPr>
            <w:r w:rsidRPr="00CC011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63E62" w14:textId="77777777" w:rsidR="00001A18" w:rsidRPr="00CC0113" w:rsidRDefault="00001A18" w:rsidP="00C73F94">
            <w:pPr>
              <w:pStyle w:val="rowtabella0"/>
              <w:jc w:val="center"/>
              <w:rPr>
                <w:color w:val="002060"/>
              </w:rPr>
            </w:pPr>
            <w:r w:rsidRPr="00CC011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42924" w14:textId="77777777" w:rsidR="00001A18" w:rsidRPr="00CC0113" w:rsidRDefault="00001A18" w:rsidP="00C73F94">
            <w:pPr>
              <w:pStyle w:val="rowtabella0"/>
              <w:jc w:val="center"/>
              <w:rPr>
                <w:color w:val="002060"/>
              </w:rPr>
            </w:pPr>
            <w:r w:rsidRPr="00CC0113">
              <w:rPr>
                <w:color w:val="002060"/>
              </w:rPr>
              <w:t>0</w:t>
            </w:r>
          </w:p>
        </w:tc>
      </w:tr>
      <w:tr w:rsidR="00001A18" w:rsidRPr="00CC0113" w14:paraId="7EB8E1E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1FA18" w14:textId="77777777" w:rsidR="00001A18" w:rsidRPr="00CC0113" w:rsidRDefault="00001A18" w:rsidP="00C73F94">
            <w:pPr>
              <w:pStyle w:val="rowtabella0"/>
              <w:rPr>
                <w:color w:val="002060"/>
              </w:rPr>
            </w:pPr>
            <w:r w:rsidRPr="00CC011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465A" w14:textId="77777777" w:rsidR="00001A18" w:rsidRPr="00CC0113" w:rsidRDefault="00001A18" w:rsidP="00C73F94">
            <w:pPr>
              <w:pStyle w:val="rowtabella0"/>
              <w:jc w:val="center"/>
              <w:rPr>
                <w:color w:val="002060"/>
              </w:rPr>
            </w:pPr>
            <w:r w:rsidRPr="00CC011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BF085"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6E187"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6CF42"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014C"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B726" w14:textId="77777777" w:rsidR="00001A18" w:rsidRPr="00CC0113" w:rsidRDefault="00001A18" w:rsidP="00C73F94">
            <w:pPr>
              <w:pStyle w:val="rowtabella0"/>
              <w:jc w:val="center"/>
              <w:rPr>
                <w:color w:val="002060"/>
              </w:rPr>
            </w:pPr>
            <w:r w:rsidRPr="00CC011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EEDEB" w14:textId="77777777" w:rsidR="00001A18" w:rsidRPr="00CC0113" w:rsidRDefault="00001A18" w:rsidP="00C73F94">
            <w:pPr>
              <w:pStyle w:val="rowtabella0"/>
              <w:jc w:val="center"/>
              <w:rPr>
                <w:color w:val="002060"/>
              </w:rPr>
            </w:pPr>
            <w:r w:rsidRPr="00CC011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A244B"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F1582" w14:textId="77777777" w:rsidR="00001A18" w:rsidRPr="00CC0113" w:rsidRDefault="00001A18" w:rsidP="00C73F94">
            <w:pPr>
              <w:pStyle w:val="rowtabella0"/>
              <w:jc w:val="center"/>
              <w:rPr>
                <w:color w:val="002060"/>
              </w:rPr>
            </w:pPr>
            <w:r w:rsidRPr="00CC0113">
              <w:rPr>
                <w:color w:val="002060"/>
              </w:rPr>
              <w:t>0</w:t>
            </w:r>
          </w:p>
        </w:tc>
      </w:tr>
      <w:tr w:rsidR="00001A18" w:rsidRPr="00CC0113" w14:paraId="6309711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BF7EA4" w14:textId="77777777" w:rsidR="00001A18" w:rsidRPr="00CC0113" w:rsidRDefault="00001A18" w:rsidP="00C73F94">
            <w:pPr>
              <w:pStyle w:val="rowtabella0"/>
              <w:rPr>
                <w:color w:val="002060"/>
              </w:rPr>
            </w:pPr>
            <w:r w:rsidRPr="00CC0113">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A08B5" w14:textId="77777777" w:rsidR="00001A18" w:rsidRPr="00CC0113" w:rsidRDefault="00001A18" w:rsidP="00C73F94">
            <w:pPr>
              <w:pStyle w:val="rowtabella0"/>
              <w:jc w:val="center"/>
              <w:rPr>
                <w:color w:val="002060"/>
              </w:rPr>
            </w:pPr>
            <w:r w:rsidRPr="00CC011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EB41"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2535"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4131"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BAD98"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9448" w14:textId="77777777" w:rsidR="00001A18" w:rsidRPr="00CC0113" w:rsidRDefault="00001A18" w:rsidP="00C73F94">
            <w:pPr>
              <w:pStyle w:val="rowtabella0"/>
              <w:jc w:val="center"/>
              <w:rPr>
                <w:color w:val="002060"/>
              </w:rPr>
            </w:pPr>
            <w:r w:rsidRPr="00CC011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875DC" w14:textId="77777777" w:rsidR="00001A18" w:rsidRPr="00CC0113" w:rsidRDefault="00001A18" w:rsidP="00C73F94">
            <w:pPr>
              <w:pStyle w:val="rowtabella0"/>
              <w:jc w:val="center"/>
              <w:rPr>
                <w:color w:val="002060"/>
              </w:rPr>
            </w:pPr>
            <w:r w:rsidRPr="00CC011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3B62"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8FCDC" w14:textId="77777777" w:rsidR="00001A18" w:rsidRPr="00CC0113" w:rsidRDefault="00001A18" w:rsidP="00C73F94">
            <w:pPr>
              <w:pStyle w:val="rowtabella0"/>
              <w:jc w:val="center"/>
              <w:rPr>
                <w:color w:val="002060"/>
              </w:rPr>
            </w:pPr>
            <w:r w:rsidRPr="00CC0113">
              <w:rPr>
                <w:color w:val="002060"/>
              </w:rPr>
              <w:t>0</w:t>
            </w:r>
          </w:p>
        </w:tc>
      </w:tr>
      <w:tr w:rsidR="00001A18" w:rsidRPr="00CC0113" w14:paraId="7F2E032F"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47224" w14:textId="77777777" w:rsidR="00001A18" w:rsidRPr="00CC0113" w:rsidRDefault="00001A18" w:rsidP="00C73F94">
            <w:pPr>
              <w:pStyle w:val="rowtabella0"/>
              <w:rPr>
                <w:color w:val="002060"/>
              </w:rPr>
            </w:pPr>
            <w:r w:rsidRPr="00CC0113">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BD9C5" w14:textId="77777777" w:rsidR="00001A18" w:rsidRPr="00CC0113" w:rsidRDefault="00001A18" w:rsidP="00C73F94">
            <w:pPr>
              <w:pStyle w:val="rowtabella0"/>
              <w:jc w:val="center"/>
              <w:rPr>
                <w:color w:val="002060"/>
              </w:rPr>
            </w:pPr>
            <w:r w:rsidRPr="00CC011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E3CCC"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3CF8"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2CE4A"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9858"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28EF" w14:textId="77777777" w:rsidR="00001A18" w:rsidRPr="00CC0113" w:rsidRDefault="00001A18" w:rsidP="00C73F94">
            <w:pPr>
              <w:pStyle w:val="rowtabella0"/>
              <w:jc w:val="center"/>
              <w:rPr>
                <w:color w:val="002060"/>
              </w:rPr>
            </w:pPr>
            <w:r w:rsidRPr="00CC011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1ECF" w14:textId="77777777" w:rsidR="00001A18" w:rsidRPr="00CC0113" w:rsidRDefault="00001A18" w:rsidP="00C73F94">
            <w:pPr>
              <w:pStyle w:val="rowtabella0"/>
              <w:jc w:val="center"/>
              <w:rPr>
                <w:color w:val="002060"/>
              </w:rPr>
            </w:pPr>
            <w:r w:rsidRPr="00CC011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6B7B3" w14:textId="77777777" w:rsidR="00001A18" w:rsidRPr="00CC0113" w:rsidRDefault="00001A18" w:rsidP="00C73F94">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23953" w14:textId="77777777" w:rsidR="00001A18" w:rsidRPr="00CC0113" w:rsidRDefault="00001A18" w:rsidP="00C73F94">
            <w:pPr>
              <w:pStyle w:val="rowtabella0"/>
              <w:jc w:val="center"/>
              <w:rPr>
                <w:color w:val="002060"/>
              </w:rPr>
            </w:pPr>
            <w:r w:rsidRPr="00CC0113">
              <w:rPr>
                <w:color w:val="002060"/>
              </w:rPr>
              <w:t>0</w:t>
            </w:r>
          </w:p>
        </w:tc>
      </w:tr>
      <w:tr w:rsidR="00001A18" w:rsidRPr="00CC0113" w14:paraId="3C3171D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D20B5" w14:textId="77777777" w:rsidR="00001A18" w:rsidRPr="00CC0113" w:rsidRDefault="00001A18" w:rsidP="00C73F94">
            <w:pPr>
              <w:pStyle w:val="rowtabella0"/>
              <w:rPr>
                <w:color w:val="002060"/>
              </w:rPr>
            </w:pPr>
            <w:r w:rsidRPr="00CC0113">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722D" w14:textId="77777777" w:rsidR="00001A18" w:rsidRPr="00CC0113" w:rsidRDefault="00001A18" w:rsidP="00C73F94">
            <w:pPr>
              <w:pStyle w:val="rowtabella0"/>
              <w:jc w:val="center"/>
              <w:rPr>
                <w:color w:val="002060"/>
              </w:rPr>
            </w:pPr>
            <w:r w:rsidRPr="00CC011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31EB"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CABB"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30EB"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57B3"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4DF0" w14:textId="77777777" w:rsidR="00001A18" w:rsidRPr="00CC0113" w:rsidRDefault="00001A18" w:rsidP="00C73F94">
            <w:pPr>
              <w:pStyle w:val="rowtabella0"/>
              <w:jc w:val="center"/>
              <w:rPr>
                <w:color w:val="002060"/>
              </w:rPr>
            </w:pPr>
            <w:r w:rsidRPr="00CC011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B6D8" w14:textId="77777777" w:rsidR="00001A18" w:rsidRPr="00CC0113" w:rsidRDefault="00001A18" w:rsidP="00C73F94">
            <w:pPr>
              <w:pStyle w:val="rowtabella0"/>
              <w:jc w:val="center"/>
              <w:rPr>
                <w:color w:val="002060"/>
              </w:rPr>
            </w:pPr>
            <w:r w:rsidRPr="00CC0113">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6153"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7735C" w14:textId="77777777" w:rsidR="00001A18" w:rsidRPr="00CC0113" w:rsidRDefault="00001A18" w:rsidP="00C73F94">
            <w:pPr>
              <w:pStyle w:val="rowtabella0"/>
              <w:jc w:val="center"/>
              <w:rPr>
                <w:color w:val="002060"/>
              </w:rPr>
            </w:pPr>
            <w:r w:rsidRPr="00CC0113">
              <w:rPr>
                <w:color w:val="002060"/>
              </w:rPr>
              <w:t>0</w:t>
            </w:r>
          </w:p>
        </w:tc>
      </w:tr>
      <w:tr w:rsidR="00001A18" w:rsidRPr="00CC0113" w14:paraId="47448FF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8B0F3" w14:textId="77777777" w:rsidR="00001A18" w:rsidRPr="00CC0113" w:rsidRDefault="00001A18" w:rsidP="00C73F94">
            <w:pPr>
              <w:pStyle w:val="rowtabella0"/>
              <w:rPr>
                <w:color w:val="002060"/>
              </w:rPr>
            </w:pPr>
            <w:r w:rsidRPr="00CC0113">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93970" w14:textId="77777777" w:rsidR="00001A18" w:rsidRPr="00CC0113" w:rsidRDefault="00001A18" w:rsidP="00C73F94">
            <w:pPr>
              <w:pStyle w:val="rowtabella0"/>
              <w:jc w:val="center"/>
              <w:rPr>
                <w:color w:val="002060"/>
              </w:rPr>
            </w:pPr>
            <w:r w:rsidRPr="00CC011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4B64"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FCAA"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EE95"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BA876"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AAB03" w14:textId="77777777" w:rsidR="00001A18" w:rsidRPr="00CC0113" w:rsidRDefault="00001A18" w:rsidP="00C73F94">
            <w:pPr>
              <w:pStyle w:val="rowtabella0"/>
              <w:jc w:val="center"/>
              <w:rPr>
                <w:color w:val="002060"/>
              </w:rPr>
            </w:pPr>
            <w:r w:rsidRPr="00CC011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F3409" w14:textId="77777777" w:rsidR="00001A18" w:rsidRPr="00CC0113" w:rsidRDefault="00001A18" w:rsidP="00C73F94">
            <w:pPr>
              <w:pStyle w:val="rowtabella0"/>
              <w:jc w:val="center"/>
              <w:rPr>
                <w:color w:val="002060"/>
              </w:rPr>
            </w:pPr>
            <w:r w:rsidRPr="00CC011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FB9C"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6E4E" w14:textId="77777777" w:rsidR="00001A18" w:rsidRPr="00CC0113" w:rsidRDefault="00001A18" w:rsidP="00C73F94">
            <w:pPr>
              <w:pStyle w:val="rowtabella0"/>
              <w:jc w:val="center"/>
              <w:rPr>
                <w:color w:val="002060"/>
              </w:rPr>
            </w:pPr>
            <w:r w:rsidRPr="00CC0113">
              <w:rPr>
                <w:color w:val="002060"/>
              </w:rPr>
              <w:t>0</w:t>
            </w:r>
          </w:p>
        </w:tc>
      </w:tr>
      <w:tr w:rsidR="00001A18" w:rsidRPr="00CC0113" w14:paraId="31CAA6CD"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494BC" w14:textId="77777777" w:rsidR="00001A18" w:rsidRPr="00CC0113" w:rsidRDefault="00001A18" w:rsidP="00C73F94">
            <w:pPr>
              <w:pStyle w:val="rowtabella0"/>
              <w:rPr>
                <w:color w:val="002060"/>
              </w:rPr>
            </w:pPr>
            <w:r w:rsidRPr="00CC0113">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B023"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3FF43"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914C"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6CFEC"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7D3B"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81ADE" w14:textId="77777777" w:rsidR="00001A18" w:rsidRPr="00CC0113" w:rsidRDefault="00001A18" w:rsidP="00C73F94">
            <w:pPr>
              <w:pStyle w:val="rowtabella0"/>
              <w:jc w:val="center"/>
              <w:rPr>
                <w:color w:val="002060"/>
              </w:rPr>
            </w:pPr>
            <w:r w:rsidRPr="00CC011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C012" w14:textId="77777777" w:rsidR="00001A18" w:rsidRPr="00CC0113" w:rsidRDefault="00001A18" w:rsidP="00C73F94">
            <w:pPr>
              <w:pStyle w:val="rowtabella0"/>
              <w:jc w:val="center"/>
              <w:rPr>
                <w:color w:val="002060"/>
              </w:rPr>
            </w:pPr>
            <w:r w:rsidRPr="00CC011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42AF5"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0F097" w14:textId="77777777" w:rsidR="00001A18" w:rsidRPr="00CC0113" w:rsidRDefault="00001A18" w:rsidP="00C73F94">
            <w:pPr>
              <w:pStyle w:val="rowtabella0"/>
              <w:jc w:val="center"/>
              <w:rPr>
                <w:color w:val="002060"/>
              </w:rPr>
            </w:pPr>
            <w:r w:rsidRPr="00CC0113">
              <w:rPr>
                <w:color w:val="002060"/>
              </w:rPr>
              <w:t>0</w:t>
            </w:r>
          </w:p>
        </w:tc>
      </w:tr>
      <w:tr w:rsidR="00001A18" w:rsidRPr="00CC0113" w14:paraId="232D2CCE"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6DC710" w14:textId="77777777" w:rsidR="00001A18" w:rsidRPr="00B23DC9" w:rsidRDefault="00001A18" w:rsidP="00C73F94">
            <w:pPr>
              <w:pStyle w:val="rowtabella0"/>
              <w:rPr>
                <w:color w:val="002060"/>
              </w:rPr>
            </w:pPr>
            <w:r w:rsidRPr="00B23DC9">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7A50"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5689"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B88D4"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1CA9"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1629A"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744E" w14:textId="77777777" w:rsidR="00001A18" w:rsidRPr="00CC0113" w:rsidRDefault="00001A18" w:rsidP="00C73F94">
            <w:pPr>
              <w:pStyle w:val="rowtabella0"/>
              <w:jc w:val="center"/>
              <w:rPr>
                <w:color w:val="002060"/>
              </w:rPr>
            </w:pPr>
            <w:r w:rsidRPr="00CC011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A9D50" w14:textId="77777777" w:rsidR="00001A18" w:rsidRPr="00CC0113" w:rsidRDefault="00001A18" w:rsidP="00C73F94">
            <w:pPr>
              <w:pStyle w:val="rowtabella0"/>
              <w:jc w:val="center"/>
              <w:rPr>
                <w:color w:val="002060"/>
              </w:rPr>
            </w:pPr>
            <w:r w:rsidRPr="00CC0113">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031D"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75E2" w14:textId="77777777" w:rsidR="00001A18" w:rsidRPr="00CC0113" w:rsidRDefault="00001A18" w:rsidP="00C73F94">
            <w:pPr>
              <w:pStyle w:val="rowtabella0"/>
              <w:jc w:val="center"/>
              <w:rPr>
                <w:color w:val="002060"/>
              </w:rPr>
            </w:pPr>
            <w:r w:rsidRPr="00CC0113">
              <w:rPr>
                <w:color w:val="002060"/>
              </w:rPr>
              <w:t>0</w:t>
            </w:r>
          </w:p>
        </w:tc>
      </w:tr>
      <w:tr w:rsidR="00001A18" w:rsidRPr="00CC0113" w14:paraId="6714058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1C9C2D" w14:textId="77777777" w:rsidR="00001A18" w:rsidRPr="00B23DC9" w:rsidRDefault="00001A18" w:rsidP="00C73F94">
            <w:pPr>
              <w:pStyle w:val="Corpodeltesto21"/>
              <w:jc w:val="left"/>
              <w:rPr>
                <w:rFonts w:ascii="Arial" w:hAnsi="Arial" w:cs="Arial"/>
                <w:b/>
                <w:color w:val="002060"/>
                <w:sz w:val="12"/>
                <w:szCs w:val="12"/>
              </w:rPr>
            </w:pPr>
            <w:r w:rsidRPr="00B23DC9">
              <w:rPr>
                <w:rFonts w:ascii="Arial" w:hAnsi="Arial" w:cs="Arial"/>
                <w:color w:val="002060"/>
                <w:sz w:val="12"/>
                <w:szCs w:val="12"/>
              </w:rPr>
              <w:t>POL. CSI STELLA A.S.D. – seconda squadra Under 21 –</w:t>
            </w:r>
          </w:p>
          <w:p w14:paraId="3FA02CCF" w14:textId="77777777" w:rsidR="00001A18" w:rsidRPr="00B23DC9" w:rsidRDefault="00001A18" w:rsidP="00C73F94">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DF75"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78AE"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2515A"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AEA2"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3486"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D0F2" w14:textId="77777777" w:rsidR="00001A18" w:rsidRPr="00CC0113" w:rsidRDefault="00001A18" w:rsidP="00C73F94">
            <w:pPr>
              <w:pStyle w:val="rowtabella0"/>
              <w:jc w:val="center"/>
              <w:rPr>
                <w:color w:val="002060"/>
              </w:rPr>
            </w:pPr>
            <w:r w:rsidRPr="00CC011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6ACB4" w14:textId="77777777" w:rsidR="00001A18" w:rsidRPr="00CC0113" w:rsidRDefault="00001A18" w:rsidP="00C73F94">
            <w:pPr>
              <w:pStyle w:val="rowtabella0"/>
              <w:jc w:val="center"/>
              <w:rPr>
                <w:color w:val="002060"/>
              </w:rPr>
            </w:pPr>
            <w:r w:rsidRPr="00CC011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5898"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FABF0" w14:textId="77777777" w:rsidR="00001A18" w:rsidRPr="00CC0113" w:rsidRDefault="00001A18" w:rsidP="00C73F94">
            <w:pPr>
              <w:pStyle w:val="rowtabella0"/>
              <w:jc w:val="center"/>
              <w:rPr>
                <w:color w:val="002060"/>
              </w:rPr>
            </w:pPr>
            <w:r w:rsidRPr="00CC0113">
              <w:rPr>
                <w:color w:val="002060"/>
              </w:rPr>
              <w:t>0</w:t>
            </w:r>
          </w:p>
        </w:tc>
      </w:tr>
      <w:tr w:rsidR="00001A18" w:rsidRPr="00CC0113" w14:paraId="6C70836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5091A" w14:textId="77777777" w:rsidR="00001A18" w:rsidRPr="00B23DC9" w:rsidRDefault="00001A18" w:rsidP="00C73F94">
            <w:pPr>
              <w:pStyle w:val="rowtabella0"/>
              <w:rPr>
                <w:color w:val="002060"/>
              </w:rPr>
            </w:pPr>
            <w:r w:rsidRPr="00B23DC9">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E3FD"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4DEE"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F8850"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D51A3"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9542"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7E3E9" w14:textId="77777777" w:rsidR="00001A18" w:rsidRPr="00CC0113" w:rsidRDefault="00001A18" w:rsidP="00C73F94">
            <w:pPr>
              <w:pStyle w:val="rowtabella0"/>
              <w:jc w:val="center"/>
              <w:rPr>
                <w:color w:val="002060"/>
              </w:rPr>
            </w:pPr>
            <w:r w:rsidRPr="00CC011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F40CE" w14:textId="77777777" w:rsidR="00001A18" w:rsidRPr="00CC0113" w:rsidRDefault="00001A18" w:rsidP="00C73F94">
            <w:pPr>
              <w:pStyle w:val="rowtabella0"/>
              <w:jc w:val="center"/>
              <w:rPr>
                <w:color w:val="002060"/>
              </w:rPr>
            </w:pPr>
            <w:r w:rsidRPr="00CC0113">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EC89"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2B79" w14:textId="77777777" w:rsidR="00001A18" w:rsidRPr="00CC0113" w:rsidRDefault="00001A18" w:rsidP="00C73F94">
            <w:pPr>
              <w:pStyle w:val="rowtabella0"/>
              <w:jc w:val="center"/>
              <w:rPr>
                <w:color w:val="002060"/>
              </w:rPr>
            </w:pPr>
            <w:r w:rsidRPr="00CC0113">
              <w:rPr>
                <w:color w:val="002060"/>
              </w:rPr>
              <w:t>0</w:t>
            </w:r>
          </w:p>
        </w:tc>
      </w:tr>
      <w:tr w:rsidR="00001A18" w:rsidRPr="00CC0113" w14:paraId="39607BE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E7E22" w14:textId="77777777" w:rsidR="00001A18" w:rsidRPr="00B23DC9" w:rsidRDefault="00001A18" w:rsidP="00C73F94">
            <w:pPr>
              <w:pStyle w:val="rowtabella0"/>
              <w:rPr>
                <w:color w:val="002060"/>
              </w:rPr>
            </w:pPr>
            <w:r w:rsidRPr="00B23DC9">
              <w:rPr>
                <w:color w:val="002060"/>
              </w:rPr>
              <w:lastRenderedPageBreak/>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A529"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E253"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4481E"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890E"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9B5FA"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1423" w14:textId="77777777" w:rsidR="00001A18" w:rsidRPr="00CC0113" w:rsidRDefault="00001A18" w:rsidP="00C73F94">
            <w:pPr>
              <w:pStyle w:val="rowtabella0"/>
              <w:jc w:val="center"/>
              <w:rPr>
                <w:color w:val="002060"/>
              </w:rPr>
            </w:pPr>
            <w:r w:rsidRPr="00CC011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C2DCC" w14:textId="77777777" w:rsidR="00001A18" w:rsidRPr="00CC0113" w:rsidRDefault="00001A18" w:rsidP="00C73F94">
            <w:pPr>
              <w:pStyle w:val="rowtabella0"/>
              <w:jc w:val="center"/>
              <w:rPr>
                <w:color w:val="002060"/>
              </w:rPr>
            </w:pPr>
            <w:r w:rsidRPr="00CC011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5D5F4"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DF298" w14:textId="77777777" w:rsidR="00001A18" w:rsidRPr="00CC0113" w:rsidRDefault="00001A18" w:rsidP="00C73F94">
            <w:pPr>
              <w:pStyle w:val="rowtabella0"/>
              <w:jc w:val="center"/>
              <w:rPr>
                <w:color w:val="002060"/>
              </w:rPr>
            </w:pPr>
            <w:r w:rsidRPr="00CC0113">
              <w:rPr>
                <w:color w:val="002060"/>
              </w:rPr>
              <w:t>0</w:t>
            </w:r>
          </w:p>
        </w:tc>
      </w:tr>
      <w:tr w:rsidR="00001A18" w:rsidRPr="00CC0113" w14:paraId="3224B025"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7EEA3F" w14:textId="77777777" w:rsidR="00001A18" w:rsidRPr="00B23DC9" w:rsidRDefault="00001A18" w:rsidP="00C73F94">
            <w:pPr>
              <w:pStyle w:val="Corpodeltesto21"/>
              <w:jc w:val="left"/>
              <w:rPr>
                <w:rFonts w:ascii="Arial" w:hAnsi="Arial" w:cs="Arial"/>
                <w:b/>
                <w:color w:val="002060"/>
                <w:sz w:val="12"/>
                <w:szCs w:val="12"/>
              </w:rPr>
            </w:pPr>
            <w:r w:rsidRPr="00B23DC9">
              <w:rPr>
                <w:rFonts w:ascii="Arial" w:hAnsi="Arial" w:cs="Arial"/>
                <w:color w:val="002060"/>
                <w:sz w:val="12"/>
                <w:szCs w:val="12"/>
              </w:rPr>
              <w:t>A.S.D. SPORTING GROTTAMMARE – seconda squadra Under 21 –</w:t>
            </w:r>
          </w:p>
          <w:p w14:paraId="30ED40BD" w14:textId="77777777" w:rsidR="00001A18" w:rsidRPr="00B23DC9" w:rsidRDefault="00001A18" w:rsidP="00C73F94">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961F0"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EE68"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EACB"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2D82"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C42C"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08DB2" w14:textId="77777777" w:rsidR="00001A18" w:rsidRPr="00CC0113" w:rsidRDefault="00001A18" w:rsidP="00C73F94">
            <w:pPr>
              <w:pStyle w:val="rowtabella0"/>
              <w:jc w:val="center"/>
              <w:rPr>
                <w:color w:val="002060"/>
              </w:rPr>
            </w:pPr>
            <w:r w:rsidRPr="00CC011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CAF7" w14:textId="77777777" w:rsidR="00001A18" w:rsidRPr="00CC0113" w:rsidRDefault="00001A18" w:rsidP="00C73F94">
            <w:pPr>
              <w:pStyle w:val="rowtabella0"/>
              <w:jc w:val="center"/>
              <w:rPr>
                <w:color w:val="002060"/>
              </w:rPr>
            </w:pPr>
            <w:r w:rsidRPr="00CC0113">
              <w:rPr>
                <w:color w:val="002060"/>
              </w:rPr>
              <w:t>163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F55BF"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6F6E" w14:textId="77777777" w:rsidR="00001A18" w:rsidRPr="00CC0113" w:rsidRDefault="00001A18" w:rsidP="00C73F94">
            <w:pPr>
              <w:pStyle w:val="rowtabella0"/>
              <w:jc w:val="center"/>
              <w:rPr>
                <w:color w:val="002060"/>
              </w:rPr>
            </w:pPr>
            <w:r w:rsidRPr="00CC0113">
              <w:rPr>
                <w:color w:val="002060"/>
              </w:rPr>
              <w:t>0</w:t>
            </w:r>
          </w:p>
        </w:tc>
      </w:tr>
    </w:tbl>
    <w:p w14:paraId="44864578" w14:textId="77777777" w:rsidR="00001A18" w:rsidRPr="00CC0113" w:rsidRDefault="00001A18" w:rsidP="00001A18">
      <w:pPr>
        <w:pStyle w:val="breakline"/>
        <w:rPr>
          <w:rFonts w:eastAsiaTheme="minorEastAsia"/>
          <w:color w:val="002060"/>
        </w:rPr>
      </w:pPr>
    </w:p>
    <w:p w14:paraId="6E23F81D" w14:textId="77777777" w:rsidR="00001A18" w:rsidRPr="00CC0113" w:rsidRDefault="00001A18" w:rsidP="00001A18">
      <w:pPr>
        <w:pStyle w:val="titoloprinc0"/>
        <w:rPr>
          <w:color w:val="002060"/>
        </w:rPr>
      </w:pPr>
      <w:r w:rsidRPr="00CC0113">
        <w:rPr>
          <w:color w:val="002060"/>
        </w:rPr>
        <w:t>PROGRAMMA GARE</w:t>
      </w:r>
    </w:p>
    <w:p w14:paraId="74F26379" w14:textId="77777777" w:rsidR="00001A18" w:rsidRPr="00CC0113" w:rsidRDefault="00001A18" w:rsidP="00001A18">
      <w:pPr>
        <w:pStyle w:val="breakline"/>
        <w:rPr>
          <w:color w:val="002060"/>
        </w:rPr>
      </w:pPr>
    </w:p>
    <w:p w14:paraId="11DF0B3A" w14:textId="77777777" w:rsidR="00001A18" w:rsidRPr="00CC0113" w:rsidRDefault="00001A18" w:rsidP="00001A18">
      <w:pPr>
        <w:pStyle w:val="sottotitolocampionato10"/>
        <w:rPr>
          <w:color w:val="002060"/>
        </w:rPr>
      </w:pPr>
      <w:r w:rsidRPr="00CC0113">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1"/>
        <w:gridCol w:w="385"/>
        <w:gridCol w:w="898"/>
        <w:gridCol w:w="1191"/>
        <w:gridCol w:w="1560"/>
        <w:gridCol w:w="1563"/>
      </w:tblGrid>
      <w:tr w:rsidR="00001A18" w:rsidRPr="00CC0113" w14:paraId="3665E5BD"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E63B2"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38347"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FE594"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72DBE"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296BC"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D736D"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2013A"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34492DE6"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2B4B10" w14:textId="77777777" w:rsidR="00001A18" w:rsidRPr="00CC0113" w:rsidRDefault="00001A18" w:rsidP="00C73F94">
            <w:pPr>
              <w:pStyle w:val="rowtabella0"/>
              <w:rPr>
                <w:color w:val="002060"/>
              </w:rPr>
            </w:pPr>
            <w:r w:rsidRPr="00CC0113">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BA8FC" w14:textId="77777777" w:rsidR="00001A18" w:rsidRPr="00CC0113" w:rsidRDefault="00001A18" w:rsidP="00C73F94">
            <w:pPr>
              <w:pStyle w:val="rowtabella0"/>
              <w:rPr>
                <w:color w:val="002060"/>
              </w:rPr>
            </w:pPr>
            <w:r w:rsidRPr="00CC0113">
              <w:rPr>
                <w:color w:val="002060"/>
              </w:rPr>
              <w:t>SAN COSTANZO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EB546"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CFD39" w14:textId="77777777" w:rsidR="00001A18" w:rsidRPr="00CC0113" w:rsidRDefault="00001A18" w:rsidP="00C73F94">
            <w:pPr>
              <w:pStyle w:val="rowtabella0"/>
              <w:rPr>
                <w:color w:val="002060"/>
              </w:rPr>
            </w:pPr>
            <w:r w:rsidRPr="00CC0113">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B2F6D" w14:textId="77777777" w:rsidR="00001A18" w:rsidRPr="00CC0113" w:rsidRDefault="00001A18" w:rsidP="00C73F94">
            <w:pPr>
              <w:pStyle w:val="rowtabella0"/>
              <w:rPr>
                <w:color w:val="002060"/>
              </w:rPr>
            </w:pPr>
            <w:r w:rsidRPr="00CC0113">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73984" w14:textId="77777777" w:rsidR="00001A18" w:rsidRPr="00CC0113" w:rsidRDefault="00001A18" w:rsidP="00C73F94">
            <w:pPr>
              <w:pStyle w:val="rowtabella0"/>
              <w:rPr>
                <w:color w:val="002060"/>
              </w:rPr>
            </w:pPr>
            <w:r w:rsidRPr="00CC0113">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683C1" w14:textId="77777777" w:rsidR="00001A18" w:rsidRPr="00CC0113" w:rsidRDefault="00001A18" w:rsidP="00C73F94">
            <w:pPr>
              <w:pStyle w:val="rowtabella0"/>
              <w:rPr>
                <w:color w:val="002060"/>
              </w:rPr>
            </w:pPr>
            <w:r w:rsidRPr="00CC0113">
              <w:rPr>
                <w:color w:val="002060"/>
              </w:rPr>
              <w:t>VIA DELLO SPORT, 2</w:t>
            </w:r>
          </w:p>
        </w:tc>
      </w:tr>
      <w:tr w:rsidR="00001A18" w:rsidRPr="00CC0113" w14:paraId="17F2A3C0"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729F87" w14:textId="77777777" w:rsidR="00001A18" w:rsidRPr="00CC0113" w:rsidRDefault="00001A18" w:rsidP="00C73F94">
            <w:pPr>
              <w:pStyle w:val="rowtabella0"/>
              <w:rPr>
                <w:color w:val="002060"/>
              </w:rPr>
            </w:pPr>
            <w:r w:rsidRPr="00CC0113">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5EE91E" w14:textId="77777777" w:rsidR="00001A18" w:rsidRPr="00CC0113" w:rsidRDefault="00001A18" w:rsidP="00C73F94">
            <w:pPr>
              <w:pStyle w:val="rowtabella0"/>
              <w:rPr>
                <w:color w:val="002060"/>
              </w:rPr>
            </w:pPr>
            <w:r w:rsidRPr="00CC0113">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21ED1B"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91EA0C" w14:textId="77777777" w:rsidR="00001A18" w:rsidRPr="00CC0113" w:rsidRDefault="00001A18" w:rsidP="00C73F94">
            <w:pPr>
              <w:pStyle w:val="rowtabella0"/>
              <w:rPr>
                <w:color w:val="002060"/>
              </w:rPr>
            </w:pPr>
            <w:r w:rsidRPr="00CC0113">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CC7B8B" w14:textId="77777777" w:rsidR="00001A18" w:rsidRPr="00CC0113" w:rsidRDefault="00001A18" w:rsidP="00C73F94">
            <w:pPr>
              <w:pStyle w:val="rowtabella0"/>
              <w:rPr>
                <w:color w:val="002060"/>
              </w:rPr>
            </w:pPr>
            <w:r w:rsidRPr="00CC0113">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AC4B47" w14:textId="77777777" w:rsidR="00001A18" w:rsidRPr="00CC0113" w:rsidRDefault="00001A18" w:rsidP="00C73F94">
            <w:pPr>
              <w:pStyle w:val="rowtabella0"/>
              <w:rPr>
                <w:color w:val="002060"/>
              </w:rPr>
            </w:pPr>
            <w:r w:rsidRPr="00CC0113">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D0BD15" w14:textId="77777777" w:rsidR="00001A18" w:rsidRPr="00CC0113" w:rsidRDefault="00001A18" w:rsidP="00C73F94">
            <w:pPr>
              <w:pStyle w:val="rowtabella0"/>
              <w:rPr>
                <w:color w:val="002060"/>
              </w:rPr>
            </w:pPr>
            <w:r w:rsidRPr="00CC0113">
              <w:rPr>
                <w:color w:val="002060"/>
              </w:rPr>
              <w:t>VIA DELL'INDUSTRIA</w:t>
            </w:r>
          </w:p>
        </w:tc>
      </w:tr>
      <w:tr w:rsidR="00001A18" w:rsidRPr="00CC0113" w14:paraId="56A76AA1"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80BD6A" w14:textId="77777777" w:rsidR="00001A18" w:rsidRPr="00CC0113" w:rsidRDefault="00001A18" w:rsidP="00C73F94">
            <w:pPr>
              <w:pStyle w:val="rowtabella0"/>
              <w:rPr>
                <w:color w:val="002060"/>
              </w:rPr>
            </w:pPr>
            <w:r w:rsidRPr="00CC0113">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EF5BFB" w14:textId="77777777" w:rsidR="00001A18" w:rsidRPr="00CC0113" w:rsidRDefault="00001A18" w:rsidP="00C73F94">
            <w:pPr>
              <w:pStyle w:val="rowtabella0"/>
              <w:rPr>
                <w:color w:val="002060"/>
              </w:rPr>
            </w:pPr>
            <w:r w:rsidRPr="00CC0113">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A8892C"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A3206C"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1F94FE" w14:textId="77777777" w:rsidR="00001A18" w:rsidRPr="00CC0113" w:rsidRDefault="00001A18" w:rsidP="00C73F94">
            <w:pPr>
              <w:pStyle w:val="rowtabella0"/>
              <w:rPr>
                <w:color w:val="002060"/>
              </w:rPr>
            </w:pPr>
            <w:r w:rsidRPr="00CC0113">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3B23D" w14:textId="77777777" w:rsidR="00001A18" w:rsidRPr="00CC0113" w:rsidRDefault="00001A18" w:rsidP="00C73F94">
            <w:pPr>
              <w:pStyle w:val="rowtabella0"/>
              <w:rPr>
                <w:color w:val="002060"/>
              </w:rPr>
            </w:pPr>
            <w:r w:rsidRPr="00CC0113">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F97918" w14:textId="77777777" w:rsidR="00001A18" w:rsidRPr="00CC0113" w:rsidRDefault="00001A18" w:rsidP="00C73F94">
            <w:pPr>
              <w:pStyle w:val="rowtabella0"/>
              <w:rPr>
                <w:color w:val="002060"/>
              </w:rPr>
            </w:pPr>
            <w:r w:rsidRPr="00CC0113">
              <w:rPr>
                <w:color w:val="002060"/>
              </w:rPr>
              <w:t>PIAN DEL BRUSCOLO</w:t>
            </w:r>
          </w:p>
        </w:tc>
      </w:tr>
      <w:tr w:rsidR="00001A18" w:rsidRPr="00CC0113" w14:paraId="5391C4F5"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B28551" w14:textId="77777777" w:rsidR="00001A18" w:rsidRPr="00CC0113" w:rsidRDefault="00001A18" w:rsidP="00C73F94">
            <w:pPr>
              <w:pStyle w:val="rowtabella0"/>
              <w:rPr>
                <w:color w:val="002060"/>
              </w:rPr>
            </w:pPr>
            <w:r w:rsidRPr="00CC0113">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B164AB" w14:textId="77777777" w:rsidR="00001A18" w:rsidRPr="00CC0113" w:rsidRDefault="00001A18" w:rsidP="00C73F94">
            <w:pPr>
              <w:pStyle w:val="rowtabella0"/>
              <w:rPr>
                <w:color w:val="002060"/>
              </w:rPr>
            </w:pPr>
            <w:r w:rsidRPr="00CC0113">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6FD1B4"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CCE192" w14:textId="77777777" w:rsidR="00001A18" w:rsidRPr="00CC0113" w:rsidRDefault="00001A18" w:rsidP="00C73F94">
            <w:pPr>
              <w:pStyle w:val="rowtabella0"/>
              <w:rPr>
                <w:color w:val="002060"/>
              </w:rPr>
            </w:pPr>
            <w:r w:rsidRPr="00CC0113">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F68F8E" w14:textId="77777777" w:rsidR="00001A18" w:rsidRPr="00CC0113" w:rsidRDefault="00001A18" w:rsidP="00C73F94">
            <w:pPr>
              <w:pStyle w:val="rowtabella0"/>
              <w:rPr>
                <w:color w:val="002060"/>
              </w:rPr>
            </w:pPr>
            <w:r w:rsidRPr="00CC0113">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E1B9F" w14:textId="77777777" w:rsidR="00001A18" w:rsidRPr="00CC0113" w:rsidRDefault="00001A18" w:rsidP="00C73F94">
            <w:pPr>
              <w:pStyle w:val="rowtabella0"/>
              <w:rPr>
                <w:color w:val="002060"/>
              </w:rPr>
            </w:pPr>
            <w:r w:rsidRPr="00CC0113">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65EDA" w14:textId="77777777" w:rsidR="00001A18" w:rsidRPr="00CC0113" w:rsidRDefault="00001A18" w:rsidP="00C73F94">
            <w:pPr>
              <w:pStyle w:val="rowtabella0"/>
              <w:rPr>
                <w:color w:val="002060"/>
              </w:rPr>
            </w:pPr>
            <w:r w:rsidRPr="00CC0113">
              <w:rPr>
                <w:color w:val="002060"/>
              </w:rPr>
              <w:t>VIA DELL'ANNUNZIATA</w:t>
            </w:r>
          </w:p>
        </w:tc>
      </w:tr>
      <w:tr w:rsidR="00001A18" w:rsidRPr="00CC0113" w14:paraId="5FA68322"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3DDD32" w14:textId="77777777" w:rsidR="00001A18" w:rsidRPr="00CC0113" w:rsidRDefault="00001A18" w:rsidP="00C73F94">
            <w:pPr>
              <w:pStyle w:val="rowtabella0"/>
              <w:rPr>
                <w:color w:val="002060"/>
              </w:rPr>
            </w:pPr>
            <w:r w:rsidRPr="00CC0113">
              <w:rPr>
                <w:color w:val="002060"/>
              </w:rPr>
              <w:t xml:space="preserve">SPECIAL ONE SPORTING </w:t>
            </w:r>
            <w:proofErr w:type="gramStart"/>
            <w:r w:rsidRPr="00CC0113">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5B9A1C" w14:textId="77777777" w:rsidR="00001A18" w:rsidRPr="00CC0113" w:rsidRDefault="00001A18" w:rsidP="00C73F94">
            <w:pPr>
              <w:pStyle w:val="rowtabella0"/>
              <w:rPr>
                <w:color w:val="002060"/>
              </w:rPr>
            </w:pPr>
            <w:r w:rsidRPr="00CC0113">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3400EF"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14A5B8" w14:textId="77777777" w:rsidR="00001A18" w:rsidRPr="00CC0113" w:rsidRDefault="00001A18" w:rsidP="00C73F94">
            <w:pPr>
              <w:pStyle w:val="rowtabella0"/>
              <w:rPr>
                <w:color w:val="002060"/>
              </w:rPr>
            </w:pPr>
            <w:r w:rsidRPr="00CC0113">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2655F8" w14:textId="77777777" w:rsidR="00001A18" w:rsidRPr="00CC0113" w:rsidRDefault="00001A18" w:rsidP="00C73F94">
            <w:pPr>
              <w:pStyle w:val="rowtabella0"/>
              <w:rPr>
                <w:color w:val="002060"/>
              </w:rPr>
            </w:pPr>
            <w:r w:rsidRPr="00CC0113">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BCC192" w14:textId="77777777" w:rsidR="00001A18" w:rsidRPr="00CC0113" w:rsidRDefault="00001A18" w:rsidP="00C73F94">
            <w:pPr>
              <w:pStyle w:val="rowtabella0"/>
              <w:rPr>
                <w:color w:val="002060"/>
              </w:rPr>
            </w:pPr>
            <w:r w:rsidRPr="00CC0113">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5AB38B" w14:textId="77777777" w:rsidR="00001A18" w:rsidRPr="00CC0113" w:rsidRDefault="00001A18" w:rsidP="00C73F94">
            <w:pPr>
              <w:pStyle w:val="rowtabella0"/>
              <w:rPr>
                <w:color w:val="002060"/>
              </w:rPr>
            </w:pPr>
            <w:r w:rsidRPr="00CC0113">
              <w:rPr>
                <w:color w:val="002060"/>
              </w:rPr>
              <w:t>VIA DEI PIOPPI 2</w:t>
            </w:r>
          </w:p>
        </w:tc>
      </w:tr>
      <w:tr w:rsidR="00001A18" w:rsidRPr="00CC0113" w14:paraId="70AAD2D5"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018C91" w14:textId="77777777" w:rsidR="00001A18" w:rsidRPr="00CC0113" w:rsidRDefault="00001A18" w:rsidP="00C73F94">
            <w:pPr>
              <w:pStyle w:val="rowtabella0"/>
              <w:rPr>
                <w:color w:val="002060"/>
              </w:rPr>
            </w:pPr>
            <w:r w:rsidRPr="00CC0113">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A48A7" w14:textId="77777777" w:rsidR="00001A18" w:rsidRPr="00CC0113" w:rsidRDefault="00001A18" w:rsidP="00C73F94">
            <w:pPr>
              <w:pStyle w:val="rowtabella0"/>
              <w:rPr>
                <w:color w:val="002060"/>
              </w:rPr>
            </w:pPr>
            <w:r w:rsidRPr="00CC0113">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20E6D"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04AAE" w14:textId="77777777" w:rsidR="00001A18" w:rsidRPr="00CC0113" w:rsidRDefault="00001A18" w:rsidP="00C73F94">
            <w:pPr>
              <w:pStyle w:val="rowtabella0"/>
              <w:rPr>
                <w:color w:val="002060"/>
              </w:rPr>
            </w:pPr>
            <w:r w:rsidRPr="00CC0113">
              <w:rPr>
                <w:color w:val="002060"/>
              </w:rPr>
              <w:t>29/03/2025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DE24E" w14:textId="77777777" w:rsidR="00001A18" w:rsidRPr="00CC0113" w:rsidRDefault="00001A18" w:rsidP="00C73F94">
            <w:pPr>
              <w:pStyle w:val="rowtabella0"/>
              <w:rPr>
                <w:color w:val="002060"/>
              </w:rPr>
            </w:pPr>
            <w:r w:rsidRPr="00CC0113">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FB629" w14:textId="77777777" w:rsidR="00001A18" w:rsidRPr="00CC0113" w:rsidRDefault="00001A18" w:rsidP="00C73F94">
            <w:pPr>
              <w:pStyle w:val="rowtabella0"/>
              <w:rPr>
                <w:color w:val="002060"/>
              </w:rPr>
            </w:pPr>
            <w:r w:rsidRPr="00CC0113">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C050F" w14:textId="77777777" w:rsidR="00001A18" w:rsidRPr="00CC0113" w:rsidRDefault="00001A18" w:rsidP="00C73F94">
            <w:pPr>
              <w:pStyle w:val="rowtabella0"/>
              <w:rPr>
                <w:color w:val="002060"/>
              </w:rPr>
            </w:pPr>
            <w:r w:rsidRPr="00CC0113">
              <w:rPr>
                <w:color w:val="002060"/>
              </w:rPr>
              <w:t>VIA MOLINELLO</w:t>
            </w:r>
          </w:p>
        </w:tc>
      </w:tr>
    </w:tbl>
    <w:p w14:paraId="64673308" w14:textId="77777777" w:rsidR="00001A18" w:rsidRPr="00CC0113" w:rsidRDefault="00001A18" w:rsidP="00001A18">
      <w:pPr>
        <w:pStyle w:val="breakline"/>
        <w:rPr>
          <w:rFonts w:eastAsiaTheme="minorEastAsia"/>
          <w:color w:val="002060"/>
        </w:rPr>
      </w:pPr>
    </w:p>
    <w:p w14:paraId="661DAB45" w14:textId="77777777" w:rsidR="00001A18" w:rsidRPr="00CC0113" w:rsidRDefault="00001A18" w:rsidP="00001A18">
      <w:pPr>
        <w:pStyle w:val="breakline"/>
        <w:rPr>
          <w:color w:val="002060"/>
        </w:rPr>
      </w:pPr>
    </w:p>
    <w:p w14:paraId="1B406F74" w14:textId="77777777" w:rsidR="00001A18" w:rsidRPr="00CC0113" w:rsidRDefault="00001A18" w:rsidP="00001A18">
      <w:pPr>
        <w:pStyle w:val="breakline"/>
        <w:rPr>
          <w:color w:val="002060"/>
        </w:rPr>
      </w:pPr>
    </w:p>
    <w:p w14:paraId="12007283" w14:textId="77777777" w:rsidR="00001A18" w:rsidRPr="00CC0113" w:rsidRDefault="00001A18" w:rsidP="00001A18">
      <w:pPr>
        <w:pStyle w:val="sottotitolocampionato10"/>
        <w:rPr>
          <w:color w:val="002060"/>
        </w:rPr>
      </w:pPr>
      <w:r w:rsidRPr="00CC0113">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001A18" w:rsidRPr="00CC0113" w14:paraId="29665D1B"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5B600"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3F07F"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E1173"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05666"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F56ED"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6B40F"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6AE37"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2F140441" w14:textId="77777777" w:rsidTr="00C73F94">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0EA894" w14:textId="77777777" w:rsidR="00001A18" w:rsidRPr="00CC0113" w:rsidRDefault="00001A18" w:rsidP="00C73F94">
            <w:pPr>
              <w:pStyle w:val="rowtabella0"/>
              <w:rPr>
                <w:color w:val="002060"/>
              </w:rPr>
            </w:pPr>
            <w:r w:rsidRPr="00CC0113">
              <w:rPr>
                <w:color w:val="002060"/>
              </w:rPr>
              <w:t>ATLETICO CHIARAVALLE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661273" w14:textId="77777777" w:rsidR="00001A18" w:rsidRPr="00CC0113" w:rsidRDefault="00001A18" w:rsidP="00C73F94">
            <w:pPr>
              <w:pStyle w:val="rowtabella0"/>
              <w:rPr>
                <w:color w:val="002060"/>
              </w:rPr>
            </w:pPr>
            <w:r w:rsidRPr="00CC0113">
              <w:rPr>
                <w:color w:val="002060"/>
              </w:rPr>
              <w:t>FUTSAL OTTRANO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DEBA11"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94F46B" w14:textId="77777777" w:rsidR="00001A18" w:rsidRPr="00CC0113" w:rsidRDefault="00001A18" w:rsidP="00C73F94">
            <w:pPr>
              <w:pStyle w:val="rowtabella0"/>
              <w:rPr>
                <w:color w:val="002060"/>
              </w:rPr>
            </w:pPr>
            <w:r w:rsidRPr="00CC0113">
              <w:rPr>
                <w:color w:val="002060"/>
              </w:rPr>
              <w:t>21/03/2025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718955" w14:textId="77777777" w:rsidR="00001A18" w:rsidRPr="00CC0113" w:rsidRDefault="00001A18" w:rsidP="00C73F94">
            <w:pPr>
              <w:pStyle w:val="rowtabella0"/>
              <w:rPr>
                <w:color w:val="002060"/>
              </w:rPr>
            </w:pPr>
            <w:r w:rsidRPr="00CC0113">
              <w:rPr>
                <w:color w:val="002060"/>
              </w:rPr>
              <w:t>5005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AE6144" w14:textId="77777777" w:rsidR="00001A18" w:rsidRPr="00CC0113" w:rsidRDefault="00001A18" w:rsidP="00C73F94">
            <w:pPr>
              <w:pStyle w:val="rowtabella0"/>
              <w:rPr>
                <w:color w:val="002060"/>
              </w:rPr>
            </w:pPr>
            <w:r w:rsidRPr="00CC0113">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629F2" w14:textId="77777777" w:rsidR="00001A18" w:rsidRPr="00CC0113" w:rsidRDefault="00001A18" w:rsidP="00C73F94">
            <w:pPr>
              <w:pStyle w:val="rowtabella0"/>
              <w:rPr>
                <w:color w:val="002060"/>
              </w:rPr>
            </w:pPr>
            <w:r w:rsidRPr="00CC0113">
              <w:rPr>
                <w:color w:val="002060"/>
              </w:rPr>
              <w:t>VIA FALCONARA</w:t>
            </w:r>
          </w:p>
        </w:tc>
      </w:tr>
    </w:tbl>
    <w:p w14:paraId="2DF3F533" w14:textId="77777777" w:rsidR="00001A18" w:rsidRPr="00CC0113" w:rsidRDefault="00001A18" w:rsidP="00001A18">
      <w:pPr>
        <w:pStyle w:val="breakline"/>
        <w:rPr>
          <w:rFonts w:eastAsiaTheme="minorEastAsia"/>
          <w:color w:val="002060"/>
        </w:rPr>
      </w:pPr>
    </w:p>
    <w:p w14:paraId="0312793A" w14:textId="77777777" w:rsidR="00001A18" w:rsidRPr="00CC0113" w:rsidRDefault="00001A18" w:rsidP="00001A18">
      <w:pPr>
        <w:pStyle w:val="breakline"/>
        <w:rPr>
          <w:color w:val="002060"/>
        </w:rPr>
      </w:pPr>
    </w:p>
    <w:p w14:paraId="76C1556C" w14:textId="77777777" w:rsidR="00001A18" w:rsidRPr="00CC0113" w:rsidRDefault="00001A18" w:rsidP="00001A18">
      <w:pPr>
        <w:pStyle w:val="breakline"/>
        <w:rPr>
          <w:color w:val="002060"/>
        </w:rPr>
      </w:pPr>
    </w:p>
    <w:p w14:paraId="71F708A5" w14:textId="77777777" w:rsidR="00001A18" w:rsidRPr="00CC0113" w:rsidRDefault="00001A18" w:rsidP="00001A18">
      <w:pPr>
        <w:pStyle w:val="sottotitolocampionato10"/>
        <w:rPr>
          <w:color w:val="002060"/>
        </w:rPr>
      </w:pPr>
      <w:r w:rsidRPr="00CC0113">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6"/>
        <w:gridCol w:w="1565"/>
        <w:gridCol w:w="1547"/>
      </w:tblGrid>
      <w:tr w:rsidR="00001A18" w:rsidRPr="00CC0113" w14:paraId="70613F4E"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38ED0"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A988D"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B5501"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8E3E7"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BD4E7"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3A6C4"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188FD"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61558DBF"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C674AB" w14:textId="77777777" w:rsidR="00001A18" w:rsidRPr="00CC0113" w:rsidRDefault="00001A18" w:rsidP="00C73F94">
            <w:pPr>
              <w:pStyle w:val="rowtabella0"/>
              <w:rPr>
                <w:color w:val="002060"/>
              </w:rPr>
            </w:pPr>
            <w:r w:rsidRPr="00CC0113">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69C2A" w14:textId="77777777" w:rsidR="00001A18" w:rsidRPr="00CC0113" w:rsidRDefault="00001A18" w:rsidP="00C73F94">
            <w:pPr>
              <w:pStyle w:val="rowtabella0"/>
              <w:rPr>
                <w:color w:val="002060"/>
              </w:rPr>
            </w:pPr>
            <w:r w:rsidRPr="00CC0113">
              <w:rPr>
                <w:color w:val="002060"/>
              </w:rPr>
              <w:t>ANGELI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1BB24"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543A7" w14:textId="77777777" w:rsidR="00001A18" w:rsidRPr="00CC0113" w:rsidRDefault="00001A18" w:rsidP="00C73F94">
            <w:pPr>
              <w:pStyle w:val="rowtabella0"/>
              <w:rPr>
                <w:color w:val="002060"/>
              </w:rPr>
            </w:pPr>
            <w:r w:rsidRPr="00CC0113">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0FC8B" w14:textId="77777777" w:rsidR="00001A18" w:rsidRPr="00CC0113" w:rsidRDefault="00001A18" w:rsidP="00C73F94">
            <w:pPr>
              <w:pStyle w:val="rowtabella0"/>
              <w:rPr>
                <w:color w:val="002060"/>
              </w:rPr>
            </w:pPr>
            <w:r w:rsidRPr="00CC0113">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50DAE" w14:textId="77777777" w:rsidR="00001A18" w:rsidRPr="00CC0113" w:rsidRDefault="00001A18" w:rsidP="00C73F94">
            <w:pPr>
              <w:pStyle w:val="rowtabella0"/>
              <w:rPr>
                <w:color w:val="002060"/>
              </w:rPr>
            </w:pPr>
            <w:r w:rsidRPr="00CC0113">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A9F7E" w14:textId="77777777" w:rsidR="00001A18" w:rsidRPr="00CC0113" w:rsidRDefault="00001A18" w:rsidP="00C73F94">
            <w:pPr>
              <w:pStyle w:val="rowtabella0"/>
              <w:rPr>
                <w:color w:val="002060"/>
              </w:rPr>
            </w:pPr>
            <w:r w:rsidRPr="00CC0113">
              <w:rPr>
                <w:color w:val="002060"/>
              </w:rPr>
              <w:t>VIA MARCONI GENGA STAZIONE</w:t>
            </w:r>
          </w:p>
        </w:tc>
      </w:tr>
      <w:tr w:rsidR="00001A18" w:rsidRPr="00CC0113" w14:paraId="5A36B49D"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2BC4A9" w14:textId="77777777" w:rsidR="00001A18" w:rsidRPr="00CC0113" w:rsidRDefault="00001A18" w:rsidP="00C73F94">
            <w:pPr>
              <w:pStyle w:val="rowtabella0"/>
              <w:rPr>
                <w:color w:val="002060"/>
              </w:rPr>
            </w:pPr>
            <w:r w:rsidRPr="00CC0113">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244CED" w14:textId="77777777" w:rsidR="00001A18" w:rsidRPr="00CC0113" w:rsidRDefault="00001A18" w:rsidP="00C73F94">
            <w:pPr>
              <w:pStyle w:val="rowtabella0"/>
              <w:rPr>
                <w:color w:val="002060"/>
              </w:rPr>
            </w:pPr>
            <w:r w:rsidRPr="00CC0113">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A80F84"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6818B1" w14:textId="77777777" w:rsidR="00001A18" w:rsidRPr="00CC0113" w:rsidRDefault="00001A18" w:rsidP="00C73F94">
            <w:pPr>
              <w:pStyle w:val="rowtabella0"/>
              <w:rPr>
                <w:color w:val="002060"/>
              </w:rPr>
            </w:pPr>
            <w:r w:rsidRPr="00CC0113">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87FAB1" w14:textId="77777777" w:rsidR="00001A18" w:rsidRPr="00CC0113" w:rsidRDefault="00001A18" w:rsidP="00C73F94">
            <w:pPr>
              <w:pStyle w:val="rowtabella0"/>
              <w:rPr>
                <w:color w:val="002060"/>
              </w:rPr>
            </w:pPr>
            <w:r w:rsidRPr="00CC0113">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94193" w14:textId="77777777" w:rsidR="00001A18" w:rsidRPr="00CC0113" w:rsidRDefault="00001A18" w:rsidP="00C73F94">
            <w:pPr>
              <w:pStyle w:val="rowtabella0"/>
              <w:rPr>
                <w:color w:val="002060"/>
              </w:rPr>
            </w:pPr>
            <w:r w:rsidRPr="00CC0113">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45861B" w14:textId="77777777" w:rsidR="00001A18" w:rsidRPr="00CC0113" w:rsidRDefault="00001A18" w:rsidP="00C73F94">
            <w:pPr>
              <w:pStyle w:val="rowtabella0"/>
              <w:rPr>
                <w:color w:val="002060"/>
              </w:rPr>
            </w:pPr>
            <w:r w:rsidRPr="00CC0113">
              <w:rPr>
                <w:color w:val="002060"/>
              </w:rPr>
              <w:t>VIA GEMME, 13</w:t>
            </w:r>
          </w:p>
        </w:tc>
      </w:tr>
      <w:tr w:rsidR="00001A18" w:rsidRPr="00CC0113" w14:paraId="3BFF53AA"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BBE012" w14:textId="77777777" w:rsidR="00001A18" w:rsidRPr="00CC0113" w:rsidRDefault="00001A18" w:rsidP="00C73F94">
            <w:pPr>
              <w:pStyle w:val="rowtabella0"/>
              <w:rPr>
                <w:color w:val="002060"/>
              </w:rPr>
            </w:pPr>
            <w:r w:rsidRPr="00CC0113">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900819" w14:textId="77777777" w:rsidR="00001A18" w:rsidRPr="00CC0113" w:rsidRDefault="00001A18" w:rsidP="00C73F94">
            <w:pPr>
              <w:pStyle w:val="rowtabella0"/>
              <w:rPr>
                <w:color w:val="002060"/>
              </w:rPr>
            </w:pPr>
            <w:r w:rsidRPr="00CC0113">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93A722"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7FAD72" w14:textId="77777777" w:rsidR="00001A18" w:rsidRPr="00CC0113" w:rsidRDefault="00001A18" w:rsidP="00C73F94">
            <w:pPr>
              <w:pStyle w:val="rowtabella0"/>
              <w:rPr>
                <w:color w:val="002060"/>
              </w:rPr>
            </w:pPr>
            <w:r w:rsidRPr="00CC0113">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2DF668" w14:textId="77777777" w:rsidR="00001A18" w:rsidRPr="00CC0113" w:rsidRDefault="00001A18" w:rsidP="00C73F94">
            <w:pPr>
              <w:pStyle w:val="rowtabella0"/>
              <w:rPr>
                <w:color w:val="002060"/>
              </w:rPr>
            </w:pPr>
            <w:r w:rsidRPr="00CC0113">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2E7B2" w14:textId="77777777" w:rsidR="00001A18" w:rsidRPr="00CC0113" w:rsidRDefault="00001A18" w:rsidP="00C73F94">
            <w:pPr>
              <w:pStyle w:val="rowtabella0"/>
              <w:rPr>
                <w:color w:val="002060"/>
              </w:rPr>
            </w:pPr>
            <w:r w:rsidRPr="00CC0113">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F716F" w14:textId="77777777" w:rsidR="00001A18" w:rsidRPr="00CC0113" w:rsidRDefault="00001A18" w:rsidP="00C73F94">
            <w:pPr>
              <w:pStyle w:val="rowtabella0"/>
              <w:rPr>
                <w:color w:val="002060"/>
              </w:rPr>
            </w:pPr>
            <w:r w:rsidRPr="00CC0113">
              <w:rPr>
                <w:color w:val="002060"/>
              </w:rPr>
              <w:t>VIA GRAZIA DELEDDA</w:t>
            </w:r>
          </w:p>
        </w:tc>
      </w:tr>
      <w:tr w:rsidR="00001A18" w:rsidRPr="00CC0113" w14:paraId="1B48DC65"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397E45" w14:textId="77777777" w:rsidR="00001A18" w:rsidRPr="00CC0113" w:rsidRDefault="00001A18" w:rsidP="00C73F94">
            <w:pPr>
              <w:pStyle w:val="rowtabella0"/>
              <w:rPr>
                <w:color w:val="002060"/>
              </w:rPr>
            </w:pPr>
            <w:r w:rsidRPr="00CC0113">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ADEAEB" w14:textId="77777777" w:rsidR="00001A18" w:rsidRPr="00CC0113" w:rsidRDefault="00001A18" w:rsidP="00C73F94">
            <w:pPr>
              <w:pStyle w:val="rowtabella0"/>
              <w:rPr>
                <w:color w:val="002060"/>
              </w:rPr>
            </w:pPr>
            <w:r w:rsidRPr="00CC0113">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1A08A4"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CA8287"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FE2DC4" w14:textId="77777777" w:rsidR="00001A18" w:rsidRPr="00CC0113" w:rsidRDefault="00001A18" w:rsidP="00C73F94">
            <w:pPr>
              <w:pStyle w:val="rowtabella0"/>
              <w:rPr>
                <w:color w:val="002060"/>
              </w:rPr>
            </w:pPr>
            <w:r w:rsidRPr="00CC0113">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2E7EF0" w14:textId="77777777" w:rsidR="00001A18" w:rsidRPr="00CC0113" w:rsidRDefault="00001A18" w:rsidP="00C73F94">
            <w:pPr>
              <w:pStyle w:val="rowtabella0"/>
              <w:rPr>
                <w:color w:val="002060"/>
              </w:rPr>
            </w:pPr>
            <w:r w:rsidRPr="00CC0113">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882A6" w14:textId="77777777" w:rsidR="00001A18" w:rsidRPr="00CC0113" w:rsidRDefault="00001A18" w:rsidP="00C73F94">
            <w:pPr>
              <w:pStyle w:val="rowtabella0"/>
              <w:rPr>
                <w:color w:val="002060"/>
              </w:rPr>
            </w:pPr>
            <w:r w:rsidRPr="00CC0113">
              <w:rPr>
                <w:color w:val="002060"/>
              </w:rPr>
              <w:t>VIA GAETANO RAVAGLI</w:t>
            </w:r>
          </w:p>
        </w:tc>
      </w:tr>
      <w:tr w:rsidR="00001A18" w:rsidRPr="00CC0113" w14:paraId="5C60D126"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3BCA1C" w14:textId="77777777" w:rsidR="00001A18" w:rsidRPr="00CC0113" w:rsidRDefault="00001A18" w:rsidP="00C73F94">
            <w:pPr>
              <w:pStyle w:val="rowtabella0"/>
              <w:rPr>
                <w:color w:val="002060"/>
              </w:rPr>
            </w:pPr>
            <w:r w:rsidRPr="00CC0113">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C56F95" w14:textId="77777777" w:rsidR="00001A18" w:rsidRPr="00CC0113" w:rsidRDefault="00001A18" w:rsidP="00C73F94">
            <w:pPr>
              <w:pStyle w:val="rowtabella0"/>
              <w:rPr>
                <w:color w:val="002060"/>
              </w:rPr>
            </w:pPr>
            <w:r w:rsidRPr="00CC0113">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56980C"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13D403"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B92DC9" w14:textId="77777777" w:rsidR="00001A18" w:rsidRPr="00CC0113" w:rsidRDefault="00001A18" w:rsidP="00C73F94">
            <w:pPr>
              <w:pStyle w:val="rowtabella0"/>
              <w:rPr>
                <w:color w:val="002060"/>
              </w:rPr>
            </w:pPr>
            <w:r w:rsidRPr="00CC0113">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1E68C9" w14:textId="77777777" w:rsidR="00001A18" w:rsidRPr="00CC0113" w:rsidRDefault="00001A18" w:rsidP="00C73F94">
            <w:pPr>
              <w:pStyle w:val="rowtabella0"/>
              <w:rPr>
                <w:color w:val="002060"/>
              </w:rPr>
            </w:pPr>
            <w:r w:rsidRPr="00CC011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A6CF06" w14:textId="77777777" w:rsidR="00001A18" w:rsidRPr="00CC0113" w:rsidRDefault="00001A18" w:rsidP="00C73F94">
            <w:pPr>
              <w:pStyle w:val="rowtabella0"/>
              <w:rPr>
                <w:color w:val="002060"/>
              </w:rPr>
            </w:pPr>
            <w:r w:rsidRPr="00CC0113">
              <w:rPr>
                <w:color w:val="002060"/>
              </w:rPr>
              <w:t>VIA ZANNONI</w:t>
            </w:r>
          </w:p>
        </w:tc>
      </w:tr>
      <w:tr w:rsidR="00001A18" w:rsidRPr="00CC0113" w14:paraId="67C715F3"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4492F2" w14:textId="77777777" w:rsidR="00001A18" w:rsidRPr="00CC0113" w:rsidRDefault="00001A18" w:rsidP="00C73F94">
            <w:pPr>
              <w:pStyle w:val="rowtabella0"/>
              <w:rPr>
                <w:color w:val="002060"/>
              </w:rPr>
            </w:pPr>
            <w:r w:rsidRPr="00CC0113">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61639" w14:textId="77777777" w:rsidR="00001A18" w:rsidRPr="00CC0113" w:rsidRDefault="00001A18" w:rsidP="00C73F94">
            <w:pPr>
              <w:pStyle w:val="rowtabella0"/>
              <w:rPr>
                <w:color w:val="002060"/>
              </w:rPr>
            </w:pPr>
            <w:r w:rsidRPr="00CC0113">
              <w:rPr>
                <w:color w:val="002060"/>
              </w:rPr>
              <w:t>VALMISA FUTSAL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4F470D"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575FF" w14:textId="77777777" w:rsidR="00001A18" w:rsidRPr="00CC0113" w:rsidRDefault="00001A18" w:rsidP="00C73F94">
            <w:pPr>
              <w:pStyle w:val="rowtabella0"/>
              <w:rPr>
                <w:color w:val="002060"/>
              </w:rPr>
            </w:pPr>
            <w:r w:rsidRPr="00CC0113">
              <w:rPr>
                <w:color w:val="002060"/>
              </w:rPr>
              <w:t>29/03/2025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C7AEC" w14:textId="77777777" w:rsidR="00001A18" w:rsidRPr="00CC0113" w:rsidRDefault="00001A18" w:rsidP="00C73F94">
            <w:pPr>
              <w:pStyle w:val="rowtabella0"/>
              <w:rPr>
                <w:color w:val="002060"/>
              </w:rPr>
            </w:pPr>
            <w:r w:rsidRPr="00CC0113">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48DEB" w14:textId="77777777" w:rsidR="00001A18" w:rsidRPr="00CC0113" w:rsidRDefault="00001A18" w:rsidP="00C73F94">
            <w:pPr>
              <w:pStyle w:val="rowtabella0"/>
              <w:rPr>
                <w:color w:val="002060"/>
              </w:rPr>
            </w:pPr>
            <w:r w:rsidRPr="00CC0113">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55693" w14:textId="77777777" w:rsidR="00001A18" w:rsidRPr="00CC0113" w:rsidRDefault="00001A18" w:rsidP="00C73F94">
            <w:pPr>
              <w:pStyle w:val="rowtabella0"/>
              <w:rPr>
                <w:color w:val="002060"/>
              </w:rPr>
            </w:pPr>
            <w:r w:rsidRPr="00CC0113">
              <w:rPr>
                <w:color w:val="002060"/>
              </w:rPr>
              <w:t>VIA MARIO RIDOLFI</w:t>
            </w:r>
          </w:p>
        </w:tc>
      </w:tr>
    </w:tbl>
    <w:p w14:paraId="5BA1EF3B" w14:textId="77777777" w:rsidR="00001A18" w:rsidRPr="00CC0113" w:rsidRDefault="00001A18" w:rsidP="00001A18">
      <w:pPr>
        <w:pStyle w:val="breakline"/>
        <w:rPr>
          <w:rFonts w:eastAsiaTheme="minorEastAsia"/>
          <w:color w:val="002060"/>
        </w:rPr>
      </w:pPr>
    </w:p>
    <w:p w14:paraId="6E63901C" w14:textId="77777777" w:rsidR="00001A18" w:rsidRPr="00CC0113" w:rsidRDefault="00001A18" w:rsidP="00001A18">
      <w:pPr>
        <w:pStyle w:val="breakline"/>
        <w:rPr>
          <w:color w:val="002060"/>
        </w:rPr>
      </w:pPr>
    </w:p>
    <w:p w14:paraId="7C9C6EAA" w14:textId="77777777" w:rsidR="00001A18" w:rsidRPr="00CC0113" w:rsidRDefault="00001A18" w:rsidP="00001A18">
      <w:pPr>
        <w:pStyle w:val="breakline"/>
        <w:rPr>
          <w:color w:val="002060"/>
        </w:rPr>
      </w:pPr>
    </w:p>
    <w:p w14:paraId="184E7090" w14:textId="77777777" w:rsidR="00001A18" w:rsidRPr="00CC0113" w:rsidRDefault="00001A18" w:rsidP="00001A18">
      <w:pPr>
        <w:pStyle w:val="sottotitolocampionato10"/>
        <w:rPr>
          <w:color w:val="002060"/>
        </w:rPr>
      </w:pPr>
      <w:r w:rsidRPr="00CC0113">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81"/>
        <w:gridCol w:w="1548"/>
        <w:gridCol w:w="1564"/>
      </w:tblGrid>
      <w:tr w:rsidR="00001A18" w:rsidRPr="00CC0113" w14:paraId="2A539971"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10115"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34205"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886EA"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CBBB0"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9325E"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E1B6A"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E6E20"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01FF8D19"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325964" w14:textId="77777777" w:rsidR="00001A18" w:rsidRPr="00CC0113" w:rsidRDefault="00001A18" w:rsidP="00C73F94">
            <w:pPr>
              <w:pStyle w:val="rowtabella0"/>
              <w:rPr>
                <w:color w:val="002060"/>
              </w:rPr>
            </w:pPr>
            <w:r w:rsidRPr="00CC0113">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C4D42" w14:textId="77777777" w:rsidR="00001A18" w:rsidRPr="00CC0113" w:rsidRDefault="00001A18" w:rsidP="00C73F94">
            <w:pPr>
              <w:pStyle w:val="rowtabella0"/>
              <w:rPr>
                <w:color w:val="002060"/>
              </w:rPr>
            </w:pPr>
            <w:r w:rsidRPr="00CC0113">
              <w:rPr>
                <w:color w:val="002060"/>
              </w:rPr>
              <w:t>CIRCOLO COLLODI CALCIO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CC773"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C64F6" w14:textId="77777777" w:rsidR="00001A18" w:rsidRPr="00CC0113" w:rsidRDefault="00001A18" w:rsidP="00C73F94">
            <w:pPr>
              <w:pStyle w:val="rowtabella0"/>
              <w:rPr>
                <w:color w:val="002060"/>
              </w:rPr>
            </w:pPr>
            <w:r w:rsidRPr="00CC0113">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A1792" w14:textId="77777777" w:rsidR="00001A18" w:rsidRPr="00CC0113" w:rsidRDefault="00001A18" w:rsidP="00C73F94">
            <w:pPr>
              <w:pStyle w:val="rowtabella0"/>
              <w:rPr>
                <w:color w:val="002060"/>
              </w:rPr>
            </w:pPr>
            <w:r w:rsidRPr="00CC0113">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70C96" w14:textId="77777777" w:rsidR="00001A18" w:rsidRPr="00CC0113" w:rsidRDefault="00001A18" w:rsidP="00C73F94">
            <w:pPr>
              <w:pStyle w:val="rowtabella0"/>
              <w:rPr>
                <w:color w:val="002060"/>
              </w:rPr>
            </w:pPr>
            <w:r w:rsidRPr="00CC0113">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ABA73" w14:textId="77777777" w:rsidR="00001A18" w:rsidRPr="00CC0113" w:rsidRDefault="00001A18" w:rsidP="00C73F94">
            <w:pPr>
              <w:pStyle w:val="rowtabella0"/>
              <w:rPr>
                <w:color w:val="002060"/>
              </w:rPr>
            </w:pPr>
            <w:r w:rsidRPr="00CC0113">
              <w:rPr>
                <w:color w:val="002060"/>
              </w:rPr>
              <w:t>VIA FONTE ANTICA 6</w:t>
            </w:r>
          </w:p>
        </w:tc>
      </w:tr>
      <w:tr w:rsidR="00001A18" w:rsidRPr="00CC0113" w14:paraId="1156B13A"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D497DB" w14:textId="77777777" w:rsidR="00001A18" w:rsidRPr="00CC0113" w:rsidRDefault="00001A18" w:rsidP="00C73F94">
            <w:pPr>
              <w:pStyle w:val="rowtabella0"/>
              <w:rPr>
                <w:color w:val="002060"/>
              </w:rPr>
            </w:pPr>
            <w:r w:rsidRPr="00CC0113">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D277A2" w14:textId="77777777" w:rsidR="00001A18" w:rsidRPr="00CC0113" w:rsidRDefault="00001A18" w:rsidP="00C73F94">
            <w:pPr>
              <w:pStyle w:val="rowtabella0"/>
              <w:rPr>
                <w:color w:val="002060"/>
              </w:rPr>
            </w:pPr>
            <w:r w:rsidRPr="00CC0113">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445433"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5EF3E8"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BFDAC7" w14:textId="77777777" w:rsidR="00001A18" w:rsidRPr="00CC0113" w:rsidRDefault="00001A18" w:rsidP="00C73F94">
            <w:pPr>
              <w:pStyle w:val="rowtabella0"/>
              <w:rPr>
                <w:color w:val="002060"/>
              </w:rPr>
            </w:pPr>
            <w:r w:rsidRPr="00CC0113">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38F9C7" w14:textId="77777777" w:rsidR="00001A18" w:rsidRPr="00CC0113" w:rsidRDefault="00001A18" w:rsidP="00C73F94">
            <w:pPr>
              <w:pStyle w:val="rowtabella0"/>
              <w:rPr>
                <w:color w:val="002060"/>
              </w:rPr>
            </w:pPr>
            <w:r w:rsidRPr="00CC011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D3404E" w14:textId="77777777" w:rsidR="00001A18" w:rsidRPr="00CC0113" w:rsidRDefault="00001A18" w:rsidP="00C73F94">
            <w:pPr>
              <w:pStyle w:val="rowtabella0"/>
              <w:rPr>
                <w:color w:val="002060"/>
              </w:rPr>
            </w:pPr>
            <w:r w:rsidRPr="00CC0113">
              <w:rPr>
                <w:color w:val="002060"/>
              </w:rPr>
              <w:t>LOCALITA' NONTESICURO</w:t>
            </w:r>
          </w:p>
        </w:tc>
      </w:tr>
      <w:tr w:rsidR="00001A18" w:rsidRPr="00CC0113" w14:paraId="1C03F80D"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D9BD16" w14:textId="77777777" w:rsidR="00001A18" w:rsidRPr="00CC0113" w:rsidRDefault="00001A18" w:rsidP="00C73F94">
            <w:pPr>
              <w:pStyle w:val="rowtabella0"/>
              <w:rPr>
                <w:color w:val="002060"/>
              </w:rPr>
            </w:pPr>
            <w:r w:rsidRPr="00CC0113">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37C59D" w14:textId="77777777" w:rsidR="00001A18" w:rsidRPr="00CC0113" w:rsidRDefault="00001A18" w:rsidP="00C73F94">
            <w:pPr>
              <w:pStyle w:val="rowtabella0"/>
              <w:rPr>
                <w:color w:val="002060"/>
              </w:rPr>
            </w:pPr>
            <w:r w:rsidRPr="00CC0113">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A502F5"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6F5290"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BF24D2" w14:textId="77777777" w:rsidR="00001A18" w:rsidRPr="00CC0113" w:rsidRDefault="00001A18" w:rsidP="00C73F94">
            <w:pPr>
              <w:pStyle w:val="rowtabella0"/>
              <w:rPr>
                <w:color w:val="002060"/>
              </w:rPr>
            </w:pPr>
            <w:r w:rsidRPr="00CC0113">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F46335" w14:textId="77777777" w:rsidR="00001A18" w:rsidRPr="00CC0113" w:rsidRDefault="00001A18" w:rsidP="00C73F94">
            <w:pPr>
              <w:pStyle w:val="rowtabella0"/>
              <w:rPr>
                <w:color w:val="002060"/>
              </w:rPr>
            </w:pPr>
            <w:r w:rsidRPr="00CC011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8EB6B4" w14:textId="77777777" w:rsidR="00001A18" w:rsidRPr="00CC0113" w:rsidRDefault="00001A18" w:rsidP="00C73F94">
            <w:pPr>
              <w:pStyle w:val="rowtabella0"/>
              <w:rPr>
                <w:color w:val="002060"/>
              </w:rPr>
            </w:pPr>
            <w:r w:rsidRPr="00CC0113">
              <w:rPr>
                <w:color w:val="002060"/>
              </w:rPr>
              <w:t>CONTRADA DEL POZZO</w:t>
            </w:r>
          </w:p>
        </w:tc>
      </w:tr>
      <w:tr w:rsidR="00001A18" w:rsidRPr="00CC0113" w14:paraId="0B97F223"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4FCA56" w14:textId="77777777" w:rsidR="00001A18" w:rsidRPr="00CC0113" w:rsidRDefault="00001A18" w:rsidP="00C73F94">
            <w:pPr>
              <w:pStyle w:val="rowtabella0"/>
              <w:rPr>
                <w:color w:val="002060"/>
              </w:rPr>
            </w:pPr>
            <w:r w:rsidRPr="00CC0113">
              <w:rPr>
                <w:color w:val="002060"/>
              </w:rPr>
              <w:t>AVM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122740" w14:textId="77777777" w:rsidR="00001A18" w:rsidRPr="00CC0113" w:rsidRDefault="00001A18" w:rsidP="00C73F94">
            <w:pPr>
              <w:pStyle w:val="rowtabella0"/>
              <w:rPr>
                <w:color w:val="002060"/>
              </w:rPr>
            </w:pPr>
            <w:r w:rsidRPr="00CC0113">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788C34"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A78B72" w14:textId="77777777" w:rsidR="00001A18" w:rsidRPr="00CC0113" w:rsidRDefault="00001A18" w:rsidP="00C73F94">
            <w:pPr>
              <w:pStyle w:val="rowtabella0"/>
              <w:rPr>
                <w:color w:val="002060"/>
              </w:rPr>
            </w:pPr>
            <w:r w:rsidRPr="00CC0113">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9D651C" w14:textId="77777777" w:rsidR="00001A18" w:rsidRPr="00CC0113" w:rsidRDefault="00001A18" w:rsidP="00C73F94">
            <w:pPr>
              <w:pStyle w:val="rowtabella0"/>
              <w:rPr>
                <w:color w:val="002060"/>
              </w:rPr>
            </w:pPr>
            <w:r w:rsidRPr="00CC011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3CD510" w14:textId="77777777" w:rsidR="00001A18" w:rsidRPr="00CC0113" w:rsidRDefault="00001A18" w:rsidP="00C73F94">
            <w:pPr>
              <w:pStyle w:val="rowtabella0"/>
              <w:rPr>
                <w:color w:val="002060"/>
              </w:rPr>
            </w:pPr>
            <w:r w:rsidRPr="00CC011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6A440" w14:textId="77777777" w:rsidR="00001A18" w:rsidRPr="00CC0113" w:rsidRDefault="00001A18" w:rsidP="00C73F94">
            <w:pPr>
              <w:pStyle w:val="rowtabella0"/>
              <w:rPr>
                <w:color w:val="002060"/>
              </w:rPr>
            </w:pPr>
            <w:r w:rsidRPr="00CC0113">
              <w:rPr>
                <w:color w:val="002060"/>
              </w:rPr>
              <w:t>VIA DELLO SPORT</w:t>
            </w:r>
          </w:p>
        </w:tc>
      </w:tr>
      <w:tr w:rsidR="00001A18" w:rsidRPr="00CC0113" w14:paraId="7DC4FC46"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30D5BF" w14:textId="77777777" w:rsidR="00001A18" w:rsidRPr="00CC0113" w:rsidRDefault="00001A18" w:rsidP="00C73F94">
            <w:pPr>
              <w:pStyle w:val="rowtabella0"/>
              <w:rPr>
                <w:color w:val="002060"/>
              </w:rPr>
            </w:pPr>
            <w:r w:rsidRPr="00CC0113">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84E098" w14:textId="77777777" w:rsidR="00001A18" w:rsidRPr="00CC0113" w:rsidRDefault="00001A18" w:rsidP="00C73F94">
            <w:pPr>
              <w:pStyle w:val="rowtabella0"/>
              <w:rPr>
                <w:color w:val="002060"/>
              </w:rPr>
            </w:pPr>
            <w:r w:rsidRPr="00CC0113">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A909C0"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E7DF33" w14:textId="77777777" w:rsidR="00001A18" w:rsidRPr="00CC0113" w:rsidRDefault="00001A18" w:rsidP="00C73F94">
            <w:pPr>
              <w:pStyle w:val="rowtabella0"/>
              <w:rPr>
                <w:color w:val="002060"/>
              </w:rPr>
            </w:pPr>
            <w:r w:rsidRPr="00CC0113">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6A4FD6" w14:textId="77777777" w:rsidR="00001A18" w:rsidRPr="00CC0113" w:rsidRDefault="00001A18" w:rsidP="00C73F94">
            <w:pPr>
              <w:pStyle w:val="rowtabella0"/>
              <w:rPr>
                <w:color w:val="002060"/>
              </w:rPr>
            </w:pPr>
            <w:r w:rsidRPr="00CC0113">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85BA4F" w14:textId="77777777" w:rsidR="00001A18" w:rsidRPr="00CC0113" w:rsidRDefault="00001A18" w:rsidP="00C73F94">
            <w:pPr>
              <w:pStyle w:val="rowtabella0"/>
              <w:rPr>
                <w:color w:val="002060"/>
              </w:rPr>
            </w:pPr>
            <w:r w:rsidRPr="00CC011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491C06" w14:textId="77777777" w:rsidR="00001A18" w:rsidRPr="00CC0113" w:rsidRDefault="00001A18" w:rsidP="00C73F94">
            <w:pPr>
              <w:pStyle w:val="rowtabella0"/>
              <w:rPr>
                <w:color w:val="002060"/>
              </w:rPr>
            </w:pPr>
            <w:r w:rsidRPr="00CC0113">
              <w:rPr>
                <w:color w:val="002060"/>
              </w:rPr>
              <w:t>VIA VESCOVARA, 7</w:t>
            </w:r>
          </w:p>
        </w:tc>
      </w:tr>
      <w:tr w:rsidR="00001A18" w:rsidRPr="00CC0113" w14:paraId="789AD5B8"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0F116E" w14:textId="77777777" w:rsidR="00001A18" w:rsidRPr="00CC0113" w:rsidRDefault="00001A18" w:rsidP="00C73F94">
            <w:pPr>
              <w:pStyle w:val="rowtabella0"/>
              <w:rPr>
                <w:color w:val="002060"/>
              </w:rPr>
            </w:pPr>
            <w:r w:rsidRPr="00CC0113">
              <w:rPr>
                <w:color w:val="002060"/>
              </w:rPr>
              <w:t>OLIMPIA JUVENTU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C5027" w14:textId="77777777" w:rsidR="00001A18" w:rsidRPr="00CC0113" w:rsidRDefault="00001A18" w:rsidP="00C73F94">
            <w:pPr>
              <w:pStyle w:val="rowtabella0"/>
              <w:rPr>
                <w:color w:val="002060"/>
              </w:rPr>
            </w:pPr>
            <w:proofErr w:type="gramStart"/>
            <w:r w:rsidRPr="00CC0113">
              <w:rPr>
                <w:color w:val="002060"/>
              </w:rPr>
              <w:t>CITTA</w:t>
            </w:r>
            <w:proofErr w:type="gramEnd"/>
            <w:r w:rsidRPr="00CC0113">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B9B92"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BFABF" w14:textId="77777777" w:rsidR="00001A18" w:rsidRPr="00CC0113" w:rsidRDefault="00001A18" w:rsidP="00C73F94">
            <w:pPr>
              <w:pStyle w:val="rowtabella0"/>
              <w:rPr>
                <w:color w:val="002060"/>
              </w:rPr>
            </w:pPr>
            <w:r w:rsidRPr="00CC0113">
              <w:rPr>
                <w:color w:val="002060"/>
              </w:rPr>
              <w:t>29/03/2025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F2888" w14:textId="77777777" w:rsidR="00001A18" w:rsidRPr="00CC0113" w:rsidRDefault="00001A18" w:rsidP="00C73F94">
            <w:pPr>
              <w:pStyle w:val="rowtabella0"/>
              <w:rPr>
                <w:color w:val="002060"/>
              </w:rPr>
            </w:pPr>
            <w:r w:rsidRPr="00CC0113">
              <w:rPr>
                <w:color w:val="002060"/>
              </w:rPr>
              <w:t>5085 PALASPORT "LIUTI"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2DD9E" w14:textId="77777777" w:rsidR="00001A18" w:rsidRPr="00CC0113" w:rsidRDefault="00001A18" w:rsidP="00C73F94">
            <w:pPr>
              <w:pStyle w:val="rowtabella0"/>
              <w:rPr>
                <w:color w:val="002060"/>
              </w:rPr>
            </w:pPr>
            <w:r w:rsidRPr="00CC0113">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CEC1D" w14:textId="77777777" w:rsidR="00001A18" w:rsidRPr="00CC0113" w:rsidRDefault="00001A18" w:rsidP="00C73F94">
            <w:pPr>
              <w:pStyle w:val="rowtabella0"/>
              <w:rPr>
                <w:color w:val="002060"/>
              </w:rPr>
            </w:pPr>
            <w:r w:rsidRPr="00CC0113">
              <w:rPr>
                <w:color w:val="002060"/>
              </w:rPr>
              <w:t>VIA MONTALE CASTELFERRETTI</w:t>
            </w:r>
          </w:p>
        </w:tc>
      </w:tr>
    </w:tbl>
    <w:p w14:paraId="6705F518" w14:textId="77777777" w:rsidR="00001A18" w:rsidRPr="00CC0113" w:rsidRDefault="00001A18" w:rsidP="00001A18">
      <w:pPr>
        <w:pStyle w:val="breakline"/>
        <w:rPr>
          <w:rFonts w:eastAsiaTheme="minorEastAsia"/>
          <w:color w:val="002060"/>
        </w:rPr>
      </w:pPr>
    </w:p>
    <w:p w14:paraId="6A98804B" w14:textId="77777777" w:rsidR="00001A18" w:rsidRPr="00CC0113" w:rsidRDefault="00001A18" w:rsidP="00001A18">
      <w:pPr>
        <w:pStyle w:val="breakline"/>
        <w:rPr>
          <w:color w:val="002060"/>
        </w:rPr>
      </w:pPr>
    </w:p>
    <w:p w14:paraId="777EB0A2" w14:textId="77777777" w:rsidR="00001A18" w:rsidRPr="00CC0113" w:rsidRDefault="00001A18" w:rsidP="00001A18">
      <w:pPr>
        <w:pStyle w:val="breakline"/>
        <w:rPr>
          <w:color w:val="002060"/>
        </w:rPr>
      </w:pPr>
    </w:p>
    <w:p w14:paraId="524B2C90" w14:textId="77777777" w:rsidR="00001A18" w:rsidRPr="00CC0113" w:rsidRDefault="00001A18" w:rsidP="00001A18">
      <w:pPr>
        <w:pStyle w:val="sottotitolocampionato10"/>
        <w:rPr>
          <w:color w:val="002060"/>
        </w:rPr>
      </w:pPr>
      <w:r w:rsidRPr="00CC0113">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01A18" w:rsidRPr="00CC0113" w14:paraId="73EC3574"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977F1"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B140C"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CCC60"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96BAC"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4756F"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9F5E6"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B327A"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4F9755D3" w14:textId="77777777" w:rsidTr="00C73F94">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CB99C1" w14:textId="77777777" w:rsidR="00001A18" w:rsidRPr="00CC0113" w:rsidRDefault="00001A18" w:rsidP="00C73F94">
            <w:pPr>
              <w:pStyle w:val="rowtabella0"/>
              <w:rPr>
                <w:color w:val="002060"/>
              </w:rPr>
            </w:pPr>
            <w:r w:rsidRPr="00CC0113">
              <w:rPr>
                <w:color w:val="002060"/>
              </w:rPr>
              <w:t>FIUMINATA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D64944" w14:textId="77777777" w:rsidR="00001A18" w:rsidRPr="00CC0113" w:rsidRDefault="00001A18" w:rsidP="00C73F94">
            <w:pPr>
              <w:pStyle w:val="rowtabella0"/>
              <w:rPr>
                <w:color w:val="002060"/>
              </w:rPr>
            </w:pPr>
            <w:r w:rsidRPr="00CC0113">
              <w:rPr>
                <w:color w:val="002060"/>
              </w:rPr>
              <w:t>PIEDIRIPA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C5B2D4"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6A7C41" w14:textId="77777777" w:rsidR="00001A18" w:rsidRPr="00CC0113" w:rsidRDefault="00001A18" w:rsidP="00C73F94">
            <w:pPr>
              <w:pStyle w:val="rowtabella0"/>
              <w:rPr>
                <w:color w:val="002060"/>
              </w:rPr>
            </w:pPr>
            <w:r w:rsidRPr="00CC0113">
              <w:rPr>
                <w:color w:val="002060"/>
              </w:rPr>
              <w:t>21/03/2025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2DB297" w14:textId="77777777" w:rsidR="00001A18" w:rsidRPr="00CC0113" w:rsidRDefault="00001A18" w:rsidP="00C73F94">
            <w:pPr>
              <w:pStyle w:val="rowtabella0"/>
              <w:rPr>
                <w:color w:val="002060"/>
              </w:rPr>
            </w:pPr>
            <w:r w:rsidRPr="00CC0113">
              <w:rPr>
                <w:color w:val="002060"/>
              </w:rPr>
              <w:t>5302 "FABRIZIO GAGLIARDI"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2910B1" w14:textId="77777777" w:rsidR="00001A18" w:rsidRPr="00CC0113" w:rsidRDefault="00001A18" w:rsidP="00C73F94">
            <w:pPr>
              <w:pStyle w:val="rowtabella0"/>
              <w:rPr>
                <w:color w:val="002060"/>
              </w:rPr>
            </w:pPr>
            <w:r w:rsidRPr="00CC0113">
              <w:rPr>
                <w:color w:val="002060"/>
              </w:rPr>
              <w:t>PIORACO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7214DE" w14:textId="77777777" w:rsidR="00001A18" w:rsidRPr="00CC0113" w:rsidRDefault="00001A18" w:rsidP="00C73F94">
            <w:pPr>
              <w:pStyle w:val="rowtabella0"/>
              <w:rPr>
                <w:color w:val="002060"/>
              </w:rPr>
            </w:pPr>
            <w:r w:rsidRPr="00CC0113">
              <w:rPr>
                <w:color w:val="002060"/>
              </w:rPr>
              <w:t>LOC. PIÈ DI GUALDO</w:t>
            </w:r>
          </w:p>
        </w:tc>
      </w:tr>
    </w:tbl>
    <w:p w14:paraId="7BC45CEF" w14:textId="77777777" w:rsidR="00001A18" w:rsidRPr="00CC0113" w:rsidRDefault="00001A18" w:rsidP="00001A18">
      <w:pPr>
        <w:pStyle w:val="breakline"/>
        <w:rPr>
          <w:rFonts w:eastAsiaTheme="minorEastAsia"/>
          <w:color w:val="002060"/>
        </w:rPr>
      </w:pPr>
    </w:p>
    <w:p w14:paraId="372E427F" w14:textId="77777777" w:rsidR="00001A18" w:rsidRPr="00CC0113" w:rsidRDefault="00001A18" w:rsidP="00001A18">
      <w:pPr>
        <w:pStyle w:val="breakline"/>
        <w:rPr>
          <w:color w:val="002060"/>
        </w:rPr>
      </w:pPr>
    </w:p>
    <w:p w14:paraId="04B9DDC7" w14:textId="77777777" w:rsidR="00001A18" w:rsidRPr="00CC0113" w:rsidRDefault="00001A18" w:rsidP="00001A18">
      <w:pPr>
        <w:pStyle w:val="breakline"/>
        <w:rPr>
          <w:color w:val="002060"/>
        </w:rPr>
      </w:pPr>
    </w:p>
    <w:p w14:paraId="697DD463" w14:textId="77777777" w:rsidR="00001A18" w:rsidRPr="00CC0113" w:rsidRDefault="00001A18" w:rsidP="00001A18">
      <w:pPr>
        <w:pStyle w:val="sottotitolocampionato10"/>
        <w:rPr>
          <w:color w:val="002060"/>
        </w:rPr>
      </w:pPr>
      <w:r w:rsidRPr="00CC0113">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01A18" w:rsidRPr="00CC0113" w14:paraId="5767A8D2"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9C38B"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F5C59"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6ACA8"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7949"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B873D"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FFEF7"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4FF01"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065F8223" w14:textId="77777777" w:rsidTr="00C73F94">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C469DD" w14:textId="77777777" w:rsidR="00001A18" w:rsidRPr="00CC0113" w:rsidRDefault="00001A18" w:rsidP="00C73F94">
            <w:pPr>
              <w:pStyle w:val="rowtabella0"/>
              <w:rPr>
                <w:color w:val="002060"/>
              </w:rPr>
            </w:pPr>
            <w:r w:rsidRPr="00CC0113">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E1A81" w14:textId="77777777" w:rsidR="00001A18" w:rsidRPr="00CC0113" w:rsidRDefault="00001A18" w:rsidP="00C73F94">
            <w:pPr>
              <w:pStyle w:val="rowtabella0"/>
              <w:rPr>
                <w:color w:val="002060"/>
              </w:rPr>
            </w:pPr>
            <w:r w:rsidRPr="00CC0113">
              <w:rPr>
                <w:color w:val="002060"/>
              </w:rPr>
              <w:t>FABRIANO CALCIO A 5 2023</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EB8AD2"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3990D4" w14:textId="77777777" w:rsidR="00001A18" w:rsidRPr="00CC0113" w:rsidRDefault="00001A18" w:rsidP="00C73F94">
            <w:pPr>
              <w:pStyle w:val="rowtabella0"/>
              <w:rPr>
                <w:color w:val="002060"/>
              </w:rPr>
            </w:pPr>
            <w:r w:rsidRPr="00CC0113">
              <w:rPr>
                <w:color w:val="002060"/>
              </w:rPr>
              <w:t>21/03/2025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75D621" w14:textId="77777777" w:rsidR="00001A18" w:rsidRPr="00CC0113" w:rsidRDefault="00001A18" w:rsidP="00C73F94">
            <w:pPr>
              <w:pStyle w:val="rowtabella0"/>
              <w:rPr>
                <w:color w:val="002060"/>
              </w:rPr>
            </w:pPr>
            <w:r w:rsidRPr="00CC0113">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A483E9" w14:textId="77777777" w:rsidR="00001A18" w:rsidRPr="00CC0113" w:rsidRDefault="00001A18" w:rsidP="00C73F94">
            <w:pPr>
              <w:pStyle w:val="rowtabella0"/>
              <w:rPr>
                <w:color w:val="002060"/>
              </w:rPr>
            </w:pPr>
            <w:r w:rsidRPr="00CC0113">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65544A" w14:textId="77777777" w:rsidR="00001A18" w:rsidRPr="00CC0113" w:rsidRDefault="00001A18" w:rsidP="00C73F94">
            <w:pPr>
              <w:pStyle w:val="rowtabella0"/>
              <w:rPr>
                <w:color w:val="002060"/>
              </w:rPr>
            </w:pPr>
            <w:r w:rsidRPr="00CC0113">
              <w:rPr>
                <w:color w:val="002060"/>
              </w:rPr>
              <w:t>LOCALITA' LE CALVIE</w:t>
            </w:r>
          </w:p>
        </w:tc>
      </w:tr>
    </w:tbl>
    <w:p w14:paraId="191037BB" w14:textId="77777777" w:rsidR="00001A18" w:rsidRPr="00CC0113" w:rsidRDefault="00001A18" w:rsidP="00001A18">
      <w:pPr>
        <w:pStyle w:val="breakline"/>
        <w:rPr>
          <w:rFonts w:eastAsiaTheme="minorEastAsia"/>
          <w:color w:val="002060"/>
        </w:rPr>
      </w:pPr>
    </w:p>
    <w:p w14:paraId="1E36D18F" w14:textId="77777777" w:rsidR="00001A18" w:rsidRPr="00CC0113" w:rsidRDefault="00001A18" w:rsidP="00001A18">
      <w:pPr>
        <w:pStyle w:val="breakline"/>
        <w:rPr>
          <w:color w:val="002060"/>
        </w:rPr>
      </w:pPr>
    </w:p>
    <w:p w14:paraId="38121F82" w14:textId="77777777" w:rsidR="00001A18" w:rsidRPr="00CC0113" w:rsidRDefault="00001A18" w:rsidP="00001A18">
      <w:pPr>
        <w:pStyle w:val="breakline"/>
        <w:rPr>
          <w:color w:val="002060"/>
        </w:rPr>
      </w:pPr>
    </w:p>
    <w:p w14:paraId="2A4F9FC9" w14:textId="77777777" w:rsidR="00001A18" w:rsidRPr="00CC0113" w:rsidRDefault="00001A18" w:rsidP="00001A18">
      <w:pPr>
        <w:pStyle w:val="sottotitolocampionato10"/>
        <w:rPr>
          <w:color w:val="002060"/>
        </w:rPr>
      </w:pPr>
      <w:r w:rsidRPr="00CC0113">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4"/>
        <w:gridCol w:w="385"/>
        <w:gridCol w:w="898"/>
        <w:gridCol w:w="1175"/>
        <w:gridCol w:w="1566"/>
        <w:gridCol w:w="1544"/>
      </w:tblGrid>
      <w:tr w:rsidR="00001A18" w:rsidRPr="00CC0113" w14:paraId="73520BA9"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1A887"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B19F5"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FC0D1"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4F2A8"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E03FA"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B6BB4"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FC915"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60F3007C"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9634DA" w14:textId="77777777" w:rsidR="00001A18" w:rsidRPr="00CC0113" w:rsidRDefault="00001A18" w:rsidP="00C73F94">
            <w:pPr>
              <w:pStyle w:val="rowtabella0"/>
              <w:rPr>
                <w:color w:val="002060"/>
              </w:rPr>
            </w:pPr>
            <w:r w:rsidRPr="00CC0113">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65C98" w14:textId="77777777" w:rsidR="00001A18" w:rsidRPr="00CC0113" w:rsidRDefault="00001A18" w:rsidP="00C73F94">
            <w:pPr>
              <w:pStyle w:val="rowtabella0"/>
              <w:rPr>
                <w:color w:val="002060"/>
              </w:rPr>
            </w:pPr>
            <w:r w:rsidRPr="00CC0113">
              <w:rPr>
                <w:color w:val="002060"/>
              </w:rPr>
              <w:t xml:space="preserve">REAL FABRIANO </w:t>
            </w:r>
            <w:proofErr w:type="gramStart"/>
            <w:r w:rsidRPr="00CC0113">
              <w:rPr>
                <w:color w:val="002060"/>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B2569"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70017" w14:textId="77777777" w:rsidR="00001A18" w:rsidRPr="00CC0113" w:rsidRDefault="00001A18" w:rsidP="00C73F94">
            <w:pPr>
              <w:pStyle w:val="rowtabella0"/>
              <w:rPr>
                <w:color w:val="002060"/>
              </w:rPr>
            </w:pPr>
            <w:r w:rsidRPr="00CC0113">
              <w:rPr>
                <w:color w:val="002060"/>
              </w:rPr>
              <w:t>28/03/2025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B4F1F" w14:textId="77777777" w:rsidR="00001A18" w:rsidRPr="00CC0113" w:rsidRDefault="00001A18" w:rsidP="00C73F94">
            <w:pPr>
              <w:pStyle w:val="rowtabella0"/>
              <w:rPr>
                <w:color w:val="002060"/>
              </w:rPr>
            </w:pPr>
            <w:r w:rsidRPr="00CC0113">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706CB" w14:textId="77777777" w:rsidR="00001A18" w:rsidRPr="00CC0113" w:rsidRDefault="00001A18" w:rsidP="00C73F94">
            <w:pPr>
              <w:pStyle w:val="rowtabella0"/>
              <w:rPr>
                <w:color w:val="002060"/>
              </w:rPr>
            </w:pPr>
            <w:r w:rsidRPr="00CC0113">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EC6BDE" w14:textId="77777777" w:rsidR="00001A18" w:rsidRPr="00CC0113" w:rsidRDefault="00001A18" w:rsidP="00C73F94">
            <w:pPr>
              <w:pStyle w:val="rowtabella0"/>
              <w:rPr>
                <w:color w:val="002060"/>
              </w:rPr>
            </w:pPr>
            <w:r w:rsidRPr="00CC0113">
              <w:rPr>
                <w:color w:val="002060"/>
              </w:rPr>
              <w:t>LOCALITA' LE CALVIE</w:t>
            </w:r>
          </w:p>
        </w:tc>
      </w:tr>
      <w:tr w:rsidR="00001A18" w:rsidRPr="00CC0113" w14:paraId="7EB68FF2"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6670E8" w14:textId="77777777" w:rsidR="00001A18" w:rsidRPr="00CC0113" w:rsidRDefault="00001A18" w:rsidP="00C73F94">
            <w:pPr>
              <w:pStyle w:val="rowtabella0"/>
              <w:rPr>
                <w:color w:val="002060"/>
              </w:rPr>
            </w:pPr>
            <w:r w:rsidRPr="00CC0113">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0668A6" w14:textId="77777777" w:rsidR="00001A18" w:rsidRPr="00CC0113" w:rsidRDefault="00001A18" w:rsidP="00C73F94">
            <w:pPr>
              <w:pStyle w:val="rowtabella0"/>
              <w:rPr>
                <w:color w:val="002060"/>
              </w:rPr>
            </w:pPr>
            <w:r w:rsidRPr="00CC0113">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E95F27"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F43382" w14:textId="77777777" w:rsidR="00001A18" w:rsidRPr="00CC0113" w:rsidRDefault="00001A18" w:rsidP="00C73F94">
            <w:pPr>
              <w:pStyle w:val="rowtabella0"/>
              <w:rPr>
                <w:color w:val="002060"/>
              </w:rPr>
            </w:pPr>
            <w:r w:rsidRPr="00CC0113">
              <w:rPr>
                <w:color w:val="002060"/>
              </w:rPr>
              <w:t>28/03/2025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68E1FC" w14:textId="77777777" w:rsidR="00001A18" w:rsidRPr="00CC0113" w:rsidRDefault="00001A18" w:rsidP="00C73F94">
            <w:pPr>
              <w:pStyle w:val="rowtabella0"/>
              <w:rPr>
                <w:color w:val="002060"/>
              </w:rPr>
            </w:pPr>
            <w:r w:rsidRPr="00CC0113">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B25FA2" w14:textId="77777777" w:rsidR="00001A18" w:rsidRPr="00CC0113" w:rsidRDefault="00001A18" w:rsidP="00C73F94">
            <w:pPr>
              <w:pStyle w:val="rowtabella0"/>
              <w:rPr>
                <w:color w:val="002060"/>
              </w:rPr>
            </w:pPr>
            <w:r w:rsidRPr="00CC011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0B9095" w14:textId="77777777" w:rsidR="00001A18" w:rsidRPr="00CC0113" w:rsidRDefault="00001A18" w:rsidP="00C73F94">
            <w:pPr>
              <w:pStyle w:val="rowtabella0"/>
              <w:rPr>
                <w:color w:val="002060"/>
              </w:rPr>
            </w:pPr>
            <w:r w:rsidRPr="00CC0113">
              <w:rPr>
                <w:color w:val="002060"/>
              </w:rPr>
              <w:t>LOC. "LE CALVIE"</w:t>
            </w:r>
          </w:p>
        </w:tc>
      </w:tr>
      <w:tr w:rsidR="00001A18" w:rsidRPr="00CC0113" w14:paraId="46B4FD13"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BD45BA" w14:textId="77777777" w:rsidR="00001A18" w:rsidRPr="00CC0113" w:rsidRDefault="00001A18" w:rsidP="00C73F94">
            <w:pPr>
              <w:pStyle w:val="rowtabella0"/>
              <w:rPr>
                <w:color w:val="002060"/>
              </w:rPr>
            </w:pPr>
            <w:r w:rsidRPr="00CC0113">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28D25A" w14:textId="77777777" w:rsidR="00001A18" w:rsidRPr="00CC0113" w:rsidRDefault="00001A18" w:rsidP="00C73F94">
            <w:pPr>
              <w:pStyle w:val="rowtabella0"/>
              <w:rPr>
                <w:color w:val="002060"/>
              </w:rPr>
            </w:pPr>
            <w:r w:rsidRPr="00CC0113">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1AA21B"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C9D6BA" w14:textId="77777777" w:rsidR="00001A18" w:rsidRPr="00CC0113" w:rsidRDefault="00001A18" w:rsidP="00C73F94">
            <w:pPr>
              <w:pStyle w:val="rowtabella0"/>
              <w:rPr>
                <w:color w:val="002060"/>
              </w:rPr>
            </w:pPr>
            <w:r w:rsidRPr="00CC0113">
              <w:rPr>
                <w:color w:val="002060"/>
              </w:rPr>
              <w:t>28/03/2025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3F6D39" w14:textId="77777777" w:rsidR="00001A18" w:rsidRPr="00CC0113" w:rsidRDefault="00001A18" w:rsidP="00C73F94">
            <w:pPr>
              <w:pStyle w:val="rowtabella0"/>
              <w:rPr>
                <w:color w:val="002060"/>
              </w:rPr>
            </w:pPr>
            <w:r w:rsidRPr="00CC0113">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4DDA68" w14:textId="77777777" w:rsidR="00001A18" w:rsidRPr="00CC0113" w:rsidRDefault="00001A18" w:rsidP="00C73F94">
            <w:pPr>
              <w:pStyle w:val="rowtabella0"/>
              <w:rPr>
                <w:color w:val="002060"/>
              </w:rPr>
            </w:pPr>
            <w:r w:rsidRPr="00CC0113">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09230" w14:textId="77777777" w:rsidR="00001A18" w:rsidRPr="00CC0113" w:rsidRDefault="00001A18" w:rsidP="00C73F94">
            <w:pPr>
              <w:pStyle w:val="rowtabella0"/>
              <w:rPr>
                <w:color w:val="002060"/>
              </w:rPr>
            </w:pPr>
            <w:r w:rsidRPr="00CC0113">
              <w:rPr>
                <w:color w:val="002060"/>
              </w:rPr>
              <w:t>LOC. PIÈ DI GUALDO</w:t>
            </w:r>
          </w:p>
        </w:tc>
      </w:tr>
      <w:tr w:rsidR="00001A18" w:rsidRPr="00CC0113" w14:paraId="715A1D60"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5DA03D" w14:textId="77777777" w:rsidR="00001A18" w:rsidRPr="00CC0113" w:rsidRDefault="00001A18" w:rsidP="00C73F94">
            <w:pPr>
              <w:pStyle w:val="rowtabella0"/>
              <w:rPr>
                <w:color w:val="002060"/>
              </w:rPr>
            </w:pPr>
            <w:r w:rsidRPr="00CC0113">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D911F0" w14:textId="77777777" w:rsidR="00001A18" w:rsidRPr="00CC0113" w:rsidRDefault="00001A18" w:rsidP="00C73F94">
            <w:pPr>
              <w:pStyle w:val="rowtabella0"/>
              <w:rPr>
                <w:color w:val="002060"/>
              </w:rPr>
            </w:pPr>
            <w:r w:rsidRPr="00CC011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91EC7E"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2A827A" w14:textId="77777777" w:rsidR="00001A18" w:rsidRPr="00CC0113" w:rsidRDefault="00001A18" w:rsidP="00C73F94">
            <w:pPr>
              <w:pStyle w:val="rowtabella0"/>
              <w:rPr>
                <w:color w:val="002060"/>
              </w:rPr>
            </w:pPr>
            <w:r w:rsidRPr="00CC0113">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DC60F4" w14:textId="77777777" w:rsidR="00001A18" w:rsidRPr="00CC0113" w:rsidRDefault="00001A18" w:rsidP="00C73F94">
            <w:pPr>
              <w:pStyle w:val="rowtabella0"/>
              <w:rPr>
                <w:color w:val="002060"/>
              </w:rPr>
            </w:pPr>
            <w:r w:rsidRPr="00CC0113">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05A4B" w14:textId="77777777" w:rsidR="00001A18" w:rsidRPr="00CC0113" w:rsidRDefault="00001A18" w:rsidP="00C73F94">
            <w:pPr>
              <w:pStyle w:val="rowtabella0"/>
              <w:rPr>
                <w:color w:val="002060"/>
              </w:rPr>
            </w:pPr>
            <w:r w:rsidRPr="00CC0113">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4A711" w14:textId="77777777" w:rsidR="00001A18" w:rsidRPr="00CC0113" w:rsidRDefault="00001A18" w:rsidP="00C73F94">
            <w:pPr>
              <w:pStyle w:val="rowtabella0"/>
              <w:rPr>
                <w:color w:val="002060"/>
              </w:rPr>
            </w:pPr>
            <w:r w:rsidRPr="00CC0113">
              <w:rPr>
                <w:color w:val="002060"/>
              </w:rPr>
              <w:t>VIA GRAMSCI-VIA FEGGIANI</w:t>
            </w:r>
          </w:p>
        </w:tc>
      </w:tr>
      <w:tr w:rsidR="00001A18" w:rsidRPr="00CC0113" w14:paraId="4B63B4BC"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25E2CA" w14:textId="77777777" w:rsidR="00001A18" w:rsidRPr="00CC0113" w:rsidRDefault="00001A18" w:rsidP="00C73F94">
            <w:pPr>
              <w:pStyle w:val="rowtabella0"/>
              <w:rPr>
                <w:color w:val="002060"/>
              </w:rPr>
            </w:pPr>
            <w:r w:rsidRPr="00CC0113">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7A1D0D" w14:textId="77777777" w:rsidR="00001A18" w:rsidRPr="00CC0113" w:rsidRDefault="00001A18" w:rsidP="00C73F94">
            <w:pPr>
              <w:pStyle w:val="rowtabella0"/>
              <w:rPr>
                <w:color w:val="002060"/>
              </w:rPr>
            </w:pPr>
            <w:r w:rsidRPr="00CC0113">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B94201"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2608BE"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2A1579" w14:textId="77777777" w:rsidR="00001A18" w:rsidRPr="00CC0113" w:rsidRDefault="00001A18" w:rsidP="00C73F94">
            <w:pPr>
              <w:pStyle w:val="rowtabella0"/>
              <w:rPr>
                <w:color w:val="002060"/>
              </w:rPr>
            </w:pPr>
            <w:r w:rsidRPr="00CC0113">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6A27D" w14:textId="77777777" w:rsidR="00001A18" w:rsidRPr="00CC0113" w:rsidRDefault="00001A18" w:rsidP="00C73F94">
            <w:pPr>
              <w:pStyle w:val="rowtabella0"/>
              <w:rPr>
                <w:color w:val="002060"/>
              </w:rPr>
            </w:pPr>
            <w:r w:rsidRPr="00CC011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485F4" w14:textId="77777777" w:rsidR="00001A18" w:rsidRPr="00CC0113" w:rsidRDefault="00001A18" w:rsidP="00C73F94">
            <w:pPr>
              <w:pStyle w:val="rowtabella0"/>
              <w:rPr>
                <w:color w:val="002060"/>
              </w:rPr>
            </w:pPr>
            <w:r w:rsidRPr="00CC0113">
              <w:rPr>
                <w:color w:val="002060"/>
              </w:rPr>
              <w:t>VIA SAN SERGIO FZ. GROTTACCIA</w:t>
            </w:r>
          </w:p>
        </w:tc>
      </w:tr>
      <w:tr w:rsidR="00001A18" w:rsidRPr="00CC0113" w14:paraId="000DAAFB"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197AFF" w14:textId="77777777" w:rsidR="00001A18" w:rsidRPr="00CC0113" w:rsidRDefault="00001A18" w:rsidP="00C73F94">
            <w:pPr>
              <w:pStyle w:val="rowtabella0"/>
              <w:rPr>
                <w:color w:val="002060"/>
              </w:rPr>
            </w:pPr>
            <w:r w:rsidRPr="00CC0113">
              <w:rPr>
                <w:color w:val="002060"/>
              </w:rPr>
              <w:t>PIEDIRIPA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90554A" w14:textId="77777777" w:rsidR="00001A18" w:rsidRPr="00CC0113" w:rsidRDefault="00001A18" w:rsidP="00C73F94">
            <w:pPr>
              <w:pStyle w:val="rowtabella0"/>
              <w:rPr>
                <w:color w:val="002060"/>
              </w:rPr>
            </w:pPr>
            <w:r w:rsidRPr="00CC0113">
              <w:rPr>
                <w:color w:val="002060"/>
              </w:rPr>
              <w:t>RIPE SAN GINESIO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4CAC1"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323E8"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5544C" w14:textId="77777777" w:rsidR="00001A18" w:rsidRPr="00CC0113" w:rsidRDefault="00001A18" w:rsidP="00C73F94">
            <w:pPr>
              <w:pStyle w:val="rowtabella0"/>
              <w:rPr>
                <w:color w:val="002060"/>
              </w:rPr>
            </w:pPr>
            <w:r w:rsidRPr="00CC0113">
              <w:rPr>
                <w:color w:val="002060"/>
              </w:rPr>
              <w:t>5268 "I LUDI DI APOLLO"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FB95B" w14:textId="77777777" w:rsidR="00001A18" w:rsidRPr="00CC0113" w:rsidRDefault="00001A18" w:rsidP="00C73F94">
            <w:pPr>
              <w:pStyle w:val="rowtabella0"/>
              <w:rPr>
                <w:color w:val="002060"/>
              </w:rPr>
            </w:pPr>
            <w:r w:rsidRPr="00CC0113">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6B86A" w14:textId="77777777" w:rsidR="00001A18" w:rsidRPr="00CC0113" w:rsidRDefault="00001A18" w:rsidP="00C73F94">
            <w:pPr>
              <w:pStyle w:val="rowtabella0"/>
              <w:rPr>
                <w:color w:val="002060"/>
              </w:rPr>
            </w:pPr>
            <w:r w:rsidRPr="00CC0113">
              <w:rPr>
                <w:color w:val="002060"/>
              </w:rPr>
              <w:t>VIA VOLTURNO-PIEDIRIPA</w:t>
            </w:r>
          </w:p>
        </w:tc>
      </w:tr>
    </w:tbl>
    <w:p w14:paraId="276504F3" w14:textId="77777777" w:rsidR="00001A18" w:rsidRPr="00CC0113" w:rsidRDefault="00001A18" w:rsidP="00001A18">
      <w:pPr>
        <w:pStyle w:val="breakline"/>
        <w:rPr>
          <w:rFonts w:eastAsiaTheme="minorEastAsia"/>
          <w:color w:val="002060"/>
        </w:rPr>
      </w:pPr>
    </w:p>
    <w:p w14:paraId="697BA6BB" w14:textId="77777777" w:rsidR="00001A18" w:rsidRPr="00CC0113" w:rsidRDefault="00001A18" w:rsidP="00001A18">
      <w:pPr>
        <w:pStyle w:val="breakline"/>
        <w:rPr>
          <w:color w:val="002060"/>
        </w:rPr>
      </w:pPr>
    </w:p>
    <w:p w14:paraId="47B85436" w14:textId="77777777" w:rsidR="00001A18" w:rsidRPr="00CC0113" w:rsidRDefault="00001A18" w:rsidP="00001A18">
      <w:pPr>
        <w:pStyle w:val="breakline"/>
        <w:rPr>
          <w:color w:val="002060"/>
        </w:rPr>
      </w:pPr>
    </w:p>
    <w:p w14:paraId="05837443" w14:textId="77777777" w:rsidR="00001A18" w:rsidRPr="00CC0113" w:rsidRDefault="00001A18" w:rsidP="00001A18">
      <w:pPr>
        <w:pStyle w:val="sottotitolocampionato10"/>
        <w:rPr>
          <w:color w:val="002060"/>
        </w:rPr>
      </w:pPr>
      <w:r w:rsidRPr="00CC0113">
        <w:rPr>
          <w:color w:val="002060"/>
        </w:rP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001A18" w:rsidRPr="00CC0113" w14:paraId="4BB0FE3E"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FDD3F"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7887D"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BEBA4"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BD04F"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36FD2"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58E34"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D1C3C"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09FCD45E"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165F32" w14:textId="77777777" w:rsidR="00001A18" w:rsidRPr="00CC0113" w:rsidRDefault="00001A18" w:rsidP="00C73F94">
            <w:pPr>
              <w:pStyle w:val="rowtabella0"/>
              <w:rPr>
                <w:color w:val="002060"/>
              </w:rPr>
            </w:pPr>
            <w:r w:rsidRPr="00CC011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EF6BA" w14:textId="77777777" w:rsidR="00001A18" w:rsidRPr="00CC0113" w:rsidRDefault="00001A18" w:rsidP="00C73F94">
            <w:pPr>
              <w:pStyle w:val="rowtabella0"/>
              <w:rPr>
                <w:color w:val="002060"/>
              </w:rPr>
            </w:pPr>
            <w:r w:rsidRPr="00CC0113">
              <w:rPr>
                <w:color w:val="002060"/>
              </w:rPr>
              <w:t xml:space="preserve">CALCIO </w:t>
            </w:r>
            <w:proofErr w:type="gramStart"/>
            <w:r w:rsidRPr="00CC0113">
              <w:rPr>
                <w:color w:val="002060"/>
              </w:rPr>
              <w:t>S.ELPIDIO</w:t>
            </w:r>
            <w:proofErr w:type="gramEnd"/>
            <w:r w:rsidRPr="00CC0113">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5C172F"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24934" w14:textId="77777777" w:rsidR="00001A18" w:rsidRPr="00CC0113" w:rsidRDefault="00001A18" w:rsidP="00C73F94">
            <w:pPr>
              <w:pStyle w:val="rowtabella0"/>
              <w:rPr>
                <w:color w:val="002060"/>
              </w:rPr>
            </w:pPr>
            <w:r w:rsidRPr="00CC0113">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F35A4" w14:textId="77777777" w:rsidR="00001A18" w:rsidRPr="00CC0113" w:rsidRDefault="00001A18" w:rsidP="00C73F94">
            <w:pPr>
              <w:pStyle w:val="rowtabella0"/>
              <w:rPr>
                <w:color w:val="002060"/>
              </w:rPr>
            </w:pPr>
            <w:r w:rsidRPr="00CC011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E9C80C" w14:textId="77777777" w:rsidR="00001A18" w:rsidRPr="00CC0113" w:rsidRDefault="00001A18" w:rsidP="00C73F94">
            <w:pPr>
              <w:pStyle w:val="rowtabella0"/>
              <w:rPr>
                <w:color w:val="002060"/>
              </w:rPr>
            </w:pPr>
            <w:r w:rsidRPr="00CC011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C2463" w14:textId="77777777" w:rsidR="00001A18" w:rsidRPr="00CC0113" w:rsidRDefault="00001A18" w:rsidP="00C73F94">
            <w:pPr>
              <w:pStyle w:val="rowtabella0"/>
              <w:rPr>
                <w:color w:val="002060"/>
              </w:rPr>
            </w:pPr>
            <w:r w:rsidRPr="00CC0113">
              <w:rPr>
                <w:color w:val="002060"/>
              </w:rPr>
              <w:t>VIA ROSSINI</w:t>
            </w:r>
          </w:p>
        </w:tc>
      </w:tr>
      <w:tr w:rsidR="00001A18" w:rsidRPr="00CC0113" w14:paraId="08081A4E"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6BCAED" w14:textId="77777777" w:rsidR="00001A18" w:rsidRPr="00CC0113" w:rsidRDefault="00001A18" w:rsidP="00C73F94">
            <w:pPr>
              <w:pStyle w:val="rowtabella0"/>
              <w:rPr>
                <w:color w:val="002060"/>
              </w:rPr>
            </w:pPr>
            <w:r w:rsidRPr="00CC0113">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54C975" w14:textId="77777777" w:rsidR="00001A18" w:rsidRPr="00CC0113" w:rsidRDefault="00001A18" w:rsidP="00C73F94">
            <w:pPr>
              <w:pStyle w:val="rowtabella0"/>
              <w:rPr>
                <w:color w:val="002060"/>
              </w:rPr>
            </w:pPr>
            <w:r w:rsidRPr="00CC0113">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13B6F"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11F86C"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74450B" w14:textId="77777777" w:rsidR="00001A18" w:rsidRPr="00CC0113" w:rsidRDefault="00001A18" w:rsidP="00C73F94">
            <w:pPr>
              <w:pStyle w:val="rowtabella0"/>
              <w:rPr>
                <w:color w:val="002060"/>
              </w:rPr>
            </w:pPr>
            <w:r w:rsidRPr="00CC0113">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896980" w14:textId="77777777" w:rsidR="00001A18" w:rsidRPr="00CC0113" w:rsidRDefault="00001A18" w:rsidP="00C73F94">
            <w:pPr>
              <w:pStyle w:val="rowtabella0"/>
              <w:rPr>
                <w:color w:val="002060"/>
              </w:rPr>
            </w:pPr>
            <w:r w:rsidRPr="00CC011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A1174F" w14:textId="77777777" w:rsidR="00001A18" w:rsidRPr="00CC0113" w:rsidRDefault="00001A18" w:rsidP="00C73F94">
            <w:pPr>
              <w:pStyle w:val="rowtabella0"/>
              <w:rPr>
                <w:color w:val="002060"/>
              </w:rPr>
            </w:pPr>
            <w:r w:rsidRPr="00CC0113">
              <w:rPr>
                <w:color w:val="002060"/>
              </w:rPr>
              <w:t>VIA INDIPENDENZA-CAPODARCO</w:t>
            </w:r>
          </w:p>
        </w:tc>
      </w:tr>
      <w:tr w:rsidR="00001A18" w:rsidRPr="00CC0113" w14:paraId="3D4D4C63"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E5C554" w14:textId="77777777" w:rsidR="00001A18" w:rsidRPr="00CC0113" w:rsidRDefault="00001A18" w:rsidP="00C73F94">
            <w:pPr>
              <w:pStyle w:val="rowtabella0"/>
              <w:rPr>
                <w:color w:val="002060"/>
              </w:rPr>
            </w:pPr>
            <w:r w:rsidRPr="00CC0113">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FFAB0" w14:textId="77777777" w:rsidR="00001A18" w:rsidRPr="00CC0113" w:rsidRDefault="00001A18" w:rsidP="00C73F94">
            <w:pPr>
              <w:pStyle w:val="rowtabella0"/>
              <w:rPr>
                <w:color w:val="002060"/>
              </w:rPr>
            </w:pPr>
            <w:r w:rsidRPr="00CC0113">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D0FD3D"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8FFC0E"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C57855" w14:textId="77777777" w:rsidR="00001A18" w:rsidRPr="00CC0113" w:rsidRDefault="00001A18" w:rsidP="00C73F94">
            <w:pPr>
              <w:pStyle w:val="rowtabella0"/>
              <w:rPr>
                <w:color w:val="002060"/>
              </w:rPr>
            </w:pPr>
            <w:r w:rsidRPr="00CC0113">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A62727" w14:textId="77777777" w:rsidR="00001A18" w:rsidRPr="00CC0113" w:rsidRDefault="00001A18" w:rsidP="00C73F94">
            <w:pPr>
              <w:pStyle w:val="rowtabella0"/>
              <w:rPr>
                <w:color w:val="002060"/>
              </w:rPr>
            </w:pPr>
            <w:r w:rsidRPr="00CC0113">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38C794" w14:textId="77777777" w:rsidR="00001A18" w:rsidRPr="00CC0113" w:rsidRDefault="00001A18" w:rsidP="00C73F94">
            <w:pPr>
              <w:pStyle w:val="rowtabella0"/>
              <w:rPr>
                <w:color w:val="002060"/>
              </w:rPr>
            </w:pPr>
            <w:r w:rsidRPr="00CC0113">
              <w:rPr>
                <w:color w:val="002060"/>
              </w:rPr>
              <w:t xml:space="preserve">TRAVERSA VIA </w:t>
            </w:r>
            <w:proofErr w:type="gramStart"/>
            <w:r w:rsidRPr="00CC0113">
              <w:rPr>
                <w:color w:val="002060"/>
              </w:rPr>
              <w:t>U.T</w:t>
            </w:r>
            <w:proofErr w:type="gramEnd"/>
            <w:r w:rsidRPr="00CC0113">
              <w:rPr>
                <w:color w:val="002060"/>
              </w:rPr>
              <w:t>0MEI</w:t>
            </w:r>
          </w:p>
        </w:tc>
      </w:tr>
      <w:tr w:rsidR="00001A18" w:rsidRPr="00CC0113" w14:paraId="56C6B600"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7840B7" w14:textId="77777777" w:rsidR="00001A18" w:rsidRPr="00CC0113" w:rsidRDefault="00001A18" w:rsidP="00C73F94">
            <w:pPr>
              <w:pStyle w:val="rowtabella0"/>
              <w:rPr>
                <w:color w:val="002060"/>
              </w:rPr>
            </w:pPr>
            <w:r w:rsidRPr="00CC011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5782A5" w14:textId="77777777" w:rsidR="00001A18" w:rsidRPr="00CC0113" w:rsidRDefault="00001A18" w:rsidP="00C73F94">
            <w:pPr>
              <w:pStyle w:val="rowtabella0"/>
              <w:rPr>
                <w:color w:val="002060"/>
              </w:rPr>
            </w:pPr>
            <w:r w:rsidRPr="00CC0113">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3BEFCC"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6B48B0" w14:textId="77777777" w:rsidR="00001A18" w:rsidRPr="00CC0113" w:rsidRDefault="00001A18" w:rsidP="00C73F94">
            <w:pPr>
              <w:pStyle w:val="rowtabella0"/>
              <w:rPr>
                <w:color w:val="002060"/>
              </w:rPr>
            </w:pPr>
            <w:r w:rsidRPr="00CC0113">
              <w:rPr>
                <w:color w:val="002060"/>
              </w:rPr>
              <w:t>28/03/2025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D07122" w14:textId="77777777" w:rsidR="00001A18" w:rsidRPr="00CC0113" w:rsidRDefault="00001A18" w:rsidP="00C73F94">
            <w:pPr>
              <w:pStyle w:val="rowtabella0"/>
              <w:rPr>
                <w:color w:val="002060"/>
              </w:rPr>
            </w:pPr>
            <w:r w:rsidRPr="00CC011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12673" w14:textId="77777777" w:rsidR="00001A18" w:rsidRPr="00CC0113" w:rsidRDefault="00001A18" w:rsidP="00C73F94">
            <w:pPr>
              <w:pStyle w:val="rowtabella0"/>
              <w:rPr>
                <w:color w:val="002060"/>
              </w:rPr>
            </w:pPr>
            <w:r w:rsidRPr="00CC011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7D08C9" w14:textId="77777777" w:rsidR="00001A18" w:rsidRPr="00CC0113" w:rsidRDefault="00001A18" w:rsidP="00C73F94">
            <w:pPr>
              <w:pStyle w:val="rowtabella0"/>
              <w:rPr>
                <w:color w:val="002060"/>
              </w:rPr>
            </w:pPr>
            <w:r w:rsidRPr="00CC0113">
              <w:rPr>
                <w:color w:val="002060"/>
              </w:rPr>
              <w:t xml:space="preserve">VIA </w:t>
            </w:r>
            <w:proofErr w:type="gramStart"/>
            <w:r w:rsidRPr="00CC0113">
              <w:rPr>
                <w:color w:val="002060"/>
              </w:rPr>
              <w:t>B.ROSSI</w:t>
            </w:r>
            <w:proofErr w:type="gramEnd"/>
            <w:r w:rsidRPr="00CC0113">
              <w:rPr>
                <w:color w:val="002060"/>
              </w:rPr>
              <w:t xml:space="preserve"> SNC</w:t>
            </w:r>
          </w:p>
        </w:tc>
      </w:tr>
      <w:tr w:rsidR="00001A18" w:rsidRPr="00CC0113" w14:paraId="2FC25A6D"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40F392" w14:textId="77777777" w:rsidR="00001A18" w:rsidRPr="00CC0113" w:rsidRDefault="00001A18" w:rsidP="00C73F94">
            <w:pPr>
              <w:pStyle w:val="rowtabella0"/>
              <w:rPr>
                <w:color w:val="002060"/>
              </w:rPr>
            </w:pPr>
            <w:r w:rsidRPr="00CC0113">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CCEC25" w14:textId="77777777" w:rsidR="00001A18" w:rsidRPr="00CC0113" w:rsidRDefault="00001A18" w:rsidP="00C73F94">
            <w:pPr>
              <w:pStyle w:val="rowtabella0"/>
              <w:rPr>
                <w:color w:val="002060"/>
              </w:rPr>
            </w:pPr>
            <w:r w:rsidRPr="00CC0113">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8C4BEA"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492F3E"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A63232" w14:textId="77777777" w:rsidR="00001A18" w:rsidRPr="00CC0113" w:rsidRDefault="00001A18" w:rsidP="00C73F94">
            <w:pPr>
              <w:pStyle w:val="rowtabella0"/>
              <w:rPr>
                <w:color w:val="002060"/>
              </w:rPr>
            </w:pPr>
            <w:r w:rsidRPr="00CC0113">
              <w:rPr>
                <w:color w:val="002060"/>
              </w:rPr>
              <w:t>5280 TENSOSTRUTTURA S.</w:t>
            </w:r>
            <w:proofErr w:type="gramStart"/>
            <w:r w:rsidRPr="00CC0113">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E06561" w14:textId="77777777" w:rsidR="00001A18" w:rsidRPr="00CC0113" w:rsidRDefault="00001A18" w:rsidP="00C73F94">
            <w:pPr>
              <w:pStyle w:val="rowtabella0"/>
              <w:rPr>
                <w:color w:val="002060"/>
              </w:rPr>
            </w:pPr>
            <w:r w:rsidRPr="00CC0113">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9E2370" w14:textId="77777777" w:rsidR="00001A18" w:rsidRPr="00CC0113" w:rsidRDefault="00001A18" w:rsidP="00C73F94">
            <w:pPr>
              <w:pStyle w:val="rowtabella0"/>
              <w:rPr>
                <w:color w:val="002060"/>
              </w:rPr>
            </w:pPr>
            <w:r w:rsidRPr="00CC0113">
              <w:rPr>
                <w:color w:val="002060"/>
              </w:rPr>
              <w:t>VIA LORENZO LOTTO</w:t>
            </w:r>
          </w:p>
        </w:tc>
      </w:tr>
      <w:tr w:rsidR="00001A18" w:rsidRPr="00CC0113" w14:paraId="1018BFE7"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13E02A" w14:textId="77777777" w:rsidR="00001A18" w:rsidRPr="00CC0113" w:rsidRDefault="00001A18" w:rsidP="00C73F94">
            <w:pPr>
              <w:pStyle w:val="rowtabella0"/>
              <w:rPr>
                <w:color w:val="002060"/>
              </w:rPr>
            </w:pPr>
            <w:r w:rsidRPr="00CC0113">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B798E" w14:textId="77777777" w:rsidR="00001A18" w:rsidRPr="00CC0113" w:rsidRDefault="00001A18" w:rsidP="00C73F94">
            <w:pPr>
              <w:pStyle w:val="rowtabella0"/>
              <w:rPr>
                <w:color w:val="002060"/>
              </w:rPr>
            </w:pPr>
            <w:r w:rsidRPr="00CC0113">
              <w:rPr>
                <w:color w:val="002060"/>
              </w:rPr>
              <w:t>ACADEMY CIVITANOVESE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335AB"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ECF57" w14:textId="77777777" w:rsidR="00001A18" w:rsidRPr="00CC0113" w:rsidRDefault="00001A18" w:rsidP="00C73F94">
            <w:pPr>
              <w:pStyle w:val="rowtabella0"/>
              <w:rPr>
                <w:color w:val="002060"/>
              </w:rPr>
            </w:pPr>
            <w:r w:rsidRPr="00CC0113">
              <w:rPr>
                <w:color w:val="002060"/>
              </w:rPr>
              <w:t>28/03/2025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51DDD" w14:textId="77777777" w:rsidR="00001A18" w:rsidRPr="00CC0113" w:rsidRDefault="00001A18" w:rsidP="00C73F94">
            <w:pPr>
              <w:pStyle w:val="rowtabella0"/>
              <w:rPr>
                <w:color w:val="002060"/>
              </w:rPr>
            </w:pPr>
            <w:r w:rsidRPr="00CC0113">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77849" w14:textId="77777777" w:rsidR="00001A18" w:rsidRPr="00CC0113" w:rsidRDefault="00001A18" w:rsidP="00C73F94">
            <w:pPr>
              <w:pStyle w:val="rowtabella0"/>
              <w:rPr>
                <w:color w:val="002060"/>
              </w:rPr>
            </w:pPr>
            <w:r w:rsidRPr="00CC011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E498F" w14:textId="77777777" w:rsidR="00001A18" w:rsidRPr="00CC0113" w:rsidRDefault="00001A18" w:rsidP="00C73F94">
            <w:pPr>
              <w:pStyle w:val="rowtabella0"/>
              <w:rPr>
                <w:color w:val="002060"/>
              </w:rPr>
            </w:pPr>
            <w:r w:rsidRPr="00CC0113">
              <w:rPr>
                <w:color w:val="002060"/>
              </w:rPr>
              <w:t>VIA SIBILLA 2C</w:t>
            </w:r>
          </w:p>
        </w:tc>
      </w:tr>
    </w:tbl>
    <w:p w14:paraId="2086C94D" w14:textId="77777777" w:rsidR="00001A18" w:rsidRPr="00CC0113" w:rsidRDefault="00001A18" w:rsidP="00001A18">
      <w:pPr>
        <w:pStyle w:val="breakline"/>
        <w:rPr>
          <w:rFonts w:eastAsiaTheme="minorEastAsia"/>
          <w:color w:val="002060"/>
        </w:rPr>
      </w:pPr>
    </w:p>
    <w:p w14:paraId="6DE55447" w14:textId="77777777" w:rsidR="00001A18" w:rsidRPr="00CC0113" w:rsidRDefault="00001A18" w:rsidP="00001A18">
      <w:pPr>
        <w:pStyle w:val="breakline"/>
        <w:rPr>
          <w:color w:val="002060"/>
        </w:rPr>
      </w:pPr>
    </w:p>
    <w:p w14:paraId="11DF28AC" w14:textId="77777777" w:rsidR="00001A18" w:rsidRPr="00CC0113" w:rsidRDefault="00001A18" w:rsidP="00001A18">
      <w:pPr>
        <w:pStyle w:val="breakline"/>
        <w:rPr>
          <w:color w:val="002060"/>
        </w:rPr>
      </w:pPr>
    </w:p>
    <w:p w14:paraId="39281225" w14:textId="77777777" w:rsidR="00001A18" w:rsidRPr="00CC0113" w:rsidRDefault="00001A18" w:rsidP="00001A18">
      <w:pPr>
        <w:pStyle w:val="sottotitolocampionato10"/>
        <w:rPr>
          <w:color w:val="002060"/>
        </w:rPr>
      </w:pPr>
      <w:r w:rsidRPr="00CC0113">
        <w:rPr>
          <w:color w:val="002060"/>
        </w:rP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2"/>
        <w:gridCol w:w="385"/>
        <w:gridCol w:w="898"/>
        <w:gridCol w:w="1178"/>
        <w:gridCol w:w="1549"/>
        <w:gridCol w:w="1546"/>
      </w:tblGrid>
      <w:tr w:rsidR="00001A18" w:rsidRPr="00CC0113" w14:paraId="28C37478"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CF01B"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40D69"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32134"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D9A3D"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2E18B"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33AA2"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D27FB"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1BA33807"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57E07B" w14:textId="77777777" w:rsidR="00001A18" w:rsidRPr="00CC0113" w:rsidRDefault="00001A18" w:rsidP="00C73F94">
            <w:pPr>
              <w:pStyle w:val="rowtabella0"/>
              <w:rPr>
                <w:color w:val="002060"/>
              </w:rPr>
            </w:pPr>
            <w:r w:rsidRPr="00CC0113">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BB40F" w14:textId="77777777" w:rsidR="00001A18" w:rsidRPr="00CC0113" w:rsidRDefault="00001A18" w:rsidP="00C73F94">
            <w:pPr>
              <w:pStyle w:val="rowtabella0"/>
              <w:rPr>
                <w:color w:val="002060"/>
              </w:rPr>
            </w:pPr>
            <w:r w:rsidRPr="00CC0113">
              <w:rPr>
                <w:color w:val="002060"/>
              </w:rPr>
              <w:t>TRUENTIN LAMA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79A82"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F5F1E" w14:textId="77777777" w:rsidR="00001A18" w:rsidRPr="00CC0113" w:rsidRDefault="00001A18" w:rsidP="00C73F94">
            <w:pPr>
              <w:pStyle w:val="rowtabella0"/>
              <w:rPr>
                <w:color w:val="002060"/>
              </w:rPr>
            </w:pPr>
            <w:r w:rsidRPr="00CC0113">
              <w:rPr>
                <w:color w:val="002060"/>
              </w:rPr>
              <w:t>28/03/2025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0DF55" w14:textId="77777777" w:rsidR="00001A18" w:rsidRPr="00CC0113" w:rsidRDefault="00001A18" w:rsidP="00C73F94">
            <w:pPr>
              <w:pStyle w:val="rowtabella0"/>
              <w:rPr>
                <w:color w:val="002060"/>
              </w:rPr>
            </w:pPr>
            <w:r w:rsidRPr="00CC0113">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4AD20" w14:textId="77777777" w:rsidR="00001A18" w:rsidRPr="00CC0113" w:rsidRDefault="00001A18" w:rsidP="00C73F94">
            <w:pPr>
              <w:pStyle w:val="rowtabella0"/>
              <w:rPr>
                <w:color w:val="002060"/>
              </w:rPr>
            </w:pPr>
            <w:r w:rsidRPr="00CC0113">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27805" w14:textId="77777777" w:rsidR="00001A18" w:rsidRPr="00CC0113" w:rsidRDefault="00001A18" w:rsidP="00C73F94">
            <w:pPr>
              <w:pStyle w:val="rowtabella0"/>
              <w:rPr>
                <w:color w:val="002060"/>
              </w:rPr>
            </w:pPr>
            <w:r w:rsidRPr="00CC0113">
              <w:rPr>
                <w:color w:val="002060"/>
              </w:rPr>
              <w:t>VIA S.S. PICENTO</w:t>
            </w:r>
          </w:p>
        </w:tc>
      </w:tr>
      <w:tr w:rsidR="00001A18" w:rsidRPr="00CC0113" w14:paraId="3A73E344"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A920B5" w14:textId="77777777" w:rsidR="00001A18" w:rsidRPr="00CC0113" w:rsidRDefault="00001A18" w:rsidP="00C73F94">
            <w:pPr>
              <w:pStyle w:val="rowtabella0"/>
              <w:rPr>
                <w:color w:val="002060"/>
              </w:rPr>
            </w:pPr>
            <w:r w:rsidRPr="00CC0113">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58BA7C" w14:textId="77777777" w:rsidR="00001A18" w:rsidRPr="00CC0113" w:rsidRDefault="00001A18" w:rsidP="00C73F94">
            <w:pPr>
              <w:pStyle w:val="rowtabella0"/>
              <w:rPr>
                <w:color w:val="002060"/>
              </w:rPr>
            </w:pPr>
            <w:r w:rsidRPr="00CC0113">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F7151E"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F1F34B" w14:textId="77777777" w:rsidR="00001A18" w:rsidRPr="00CC0113" w:rsidRDefault="00001A18" w:rsidP="00C73F94">
            <w:pPr>
              <w:pStyle w:val="rowtabella0"/>
              <w:rPr>
                <w:color w:val="002060"/>
              </w:rPr>
            </w:pPr>
            <w:r w:rsidRPr="00CC0113">
              <w:rPr>
                <w:color w:val="002060"/>
              </w:rPr>
              <w:t>28/03/2025 21:40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0F6474" w14:textId="77777777" w:rsidR="00001A18" w:rsidRPr="00CC0113" w:rsidRDefault="00001A18" w:rsidP="00C73F94">
            <w:pPr>
              <w:pStyle w:val="rowtabella0"/>
              <w:rPr>
                <w:color w:val="002060"/>
              </w:rPr>
            </w:pPr>
            <w:r w:rsidRPr="00CC0113">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D98AB" w14:textId="77777777" w:rsidR="00001A18" w:rsidRPr="00CC0113" w:rsidRDefault="00001A18" w:rsidP="00C73F94">
            <w:pPr>
              <w:pStyle w:val="rowtabella0"/>
              <w:rPr>
                <w:color w:val="002060"/>
              </w:rPr>
            </w:pPr>
            <w:r w:rsidRPr="00CC0113">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6D2DB" w14:textId="77777777" w:rsidR="00001A18" w:rsidRPr="00CC0113" w:rsidRDefault="00001A18" w:rsidP="00C73F94">
            <w:pPr>
              <w:pStyle w:val="rowtabella0"/>
              <w:rPr>
                <w:color w:val="002060"/>
              </w:rPr>
            </w:pPr>
            <w:r w:rsidRPr="00CC0113">
              <w:rPr>
                <w:color w:val="002060"/>
              </w:rPr>
              <w:t>VIA COLLE CIMINO 9</w:t>
            </w:r>
          </w:p>
        </w:tc>
      </w:tr>
      <w:tr w:rsidR="00001A18" w:rsidRPr="00CC0113" w14:paraId="2DF73EB4"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E27B07" w14:textId="77777777" w:rsidR="00001A18" w:rsidRPr="00CC0113" w:rsidRDefault="00001A18" w:rsidP="00C73F94">
            <w:pPr>
              <w:pStyle w:val="rowtabella0"/>
              <w:rPr>
                <w:color w:val="002060"/>
              </w:rPr>
            </w:pPr>
            <w:r w:rsidRPr="00CC0113">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966E6C" w14:textId="77777777" w:rsidR="00001A18" w:rsidRPr="00CC0113" w:rsidRDefault="00001A18" w:rsidP="00C73F94">
            <w:pPr>
              <w:pStyle w:val="rowtabella0"/>
              <w:rPr>
                <w:color w:val="002060"/>
              </w:rPr>
            </w:pPr>
            <w:r w:rsidRPr="00CC011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16E585"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7019AD" w14:textId="77777777" w:rsidR="00001A18" w:rsidRPr="00CC0113" w:rsidRDefault="00001A18" w:rsidP="00C73F94">
            <w:pPr>
              <w:pStyle w:val="rowtabella0"/>
              <w:rPr>
                <w:color w:val="002060"/>
              </w:rPr>
            </w:pPr>
            <w:r w:rsidRPr="00CC0113">
              <w:rPr>
                <w:color w:val="002060"/>
              </w:rPr>
              <w:t>28/03/2025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95CD26" w14:textId="77777777" w:rsidR="00001A18" w:rsidRPr="00CC0113" w:rsidRDefault="00001A18" w:rsidP="00C73F94">
            <w:pPr>
              <w:pStyle w:val="rowtabella0"/>
              <w:rPr>
                <w:color w:val="002060"/>
              </w:rPr>
            </w:pPr>
            <w:r w:rsidRPr="00CC0113">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EC19B4" w14:textId="77777777" w:rsidR="00001A18" w:rsidRPr="00CC0113" w:rsidRDefault="00001A18" w:rsidP="00C73F94">
            <w:pPr>
              <w:pStyle w:val="rowtabella0"/>
              <w:rPr>
                <w:color w:val="002060"/>
              </w:rPr>
            </w:pPr>
            <w:r w:rsidRPr="00CC0113">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2BB45" w14:textId="77777777" w:rsidR="00001A18" w:rsidRPr="00CC0113" w:rsidRDefault="00001A18" w:rsidP="00C73F94">
            <w:pPr>
              <w:pStyle w:val="rowtabella0"/>
              <w:rPr>
                <w:color w:val="002060"/>
              </w:rPr>
            </w:pPr>
            <w:r w:rsidRPr="00CC0113">
              <w:rPr>
                <w:color w:val="002060"/>
              </w:rPr>
              <w:t>PIAZZA S. D'ACQUISTO</w:t>
            </w:r>
          </w:p>
        </w:tc>
      </w:tr>
      <w:tr w:rsidR="00001A18" w:rsidRPr="00CC0113" w14:paraId="1C4F3BB2"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2D43CE" w14:textId="77777777" w:rsidR="00001A18" w:rsidRPr="00CC0113" w:rsidRDefault="00001A18" w:rsidP="00C73F94">
            <w:pPr>
              <w:pStyle w:val="rowtabella0"/>
              <w:rPr>
                <w:color w:val="002060"/>
              </w:rPr>
            </w:pPr>
            <w:r w:rsidRPr="00CC011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8EE318" w14:textId="77777777" w:rsidR="00001A18" w:rsidRPr="00CC0113" w:rsidRDefault="00001A18" w:rsidP="00C73F94">
            <w:pPr>
              <w:pStyle w:val="rowtabella0"/>
              <w:rPr>
                <w:color w:val="002060"/>
              </w:rPr>
            </w:pPr>
            <w:r w:rsidRPr="00CC0113">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AADE78"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258339" w14:textId="77777777" w:rsidR="00001A18" w:rsidRPr="00CC0113" w:rsidRDefault="00001A18" w:rsidP="00C73F94">
            <w:pPr>
              <w:pStyle w:val="rowtabella0"/>
              <w:rPr>
                <w:color w:val="002060"/>
              </w:rPr>
            </w:pPr>
            <w:r w:rsidRPr="00CC0113">
              <w:rPr>
                <w:color w:val="002060"/>
              </w:rPr>
              <w:t>28/03/2025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28158C" w14:textId="77777777" w:rsidR="00001A18" w:rsidRPr="00CC0113" w:rsidRDefault="00001A18" w:rsidP="00C73F94">
            <w:pPr>
              <w:pStyle w:val="rowtabella0"/>
              <w:rPr>
                <w:color w:val="002060"/>
              </w:rPr>
            </w:pPr>
            <w:r w:rsidRPr="00CC0113">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F6EA7" w14:textId="77777777" w:rsidR="00001A18" w:rsidRPr="00CC0113" w:rsidRDefault="00001A18" w:rsidP="00C73F94">
            <w:pPr>
              <w:pStyle w:val="rowtabella0"/>
              <w:rPr>
                <w:color w:val="002060"/>
              </w:rPr>
            </w:pPr>
            <w:r w:rsidRPr="00CC011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D4F1DA" w14:textId="77777777" w:rsidR="00001A18" w:rsidRPr="00CC0113" w:rsidRDefault="00001A18" w:rsidP="00C73F94">
            <w:pPr>
              <w:pStyle w:val="rowtabella0"/>
              <w:rPr>
                <w:color w:val="002060"/>
              </w:rPr>
            </w:pPr>
            <w:r w:rsidRPr="00CC0113">
              <w:rPr>
                <w:color w:val="002060"/>
              </w:rPr>
              <w:t>VIA DON GIUSEPPE MARUCCI 1</w:t>
            </w:r>
          </w:p>
        </w:tc>
      </w:tr>
      <w:tr w:rsidR="00001A18" w:rsidRPr="00CC0113" w14:paraId="03F0789B"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B1ED1D" w14:textId="77777777" w:rsidR="00001A18" w:rsidRPr="00CC0113" w:rsidRDefault="00001A18" w:rsidP="00C73F94">
            <w:pPr>
              <w:pStyle w:val="rowtabella0"/>
              <w:rPr>
                <w:color w:val="002060"/>
              </w:rPr>
            </w:pPr>
            <w:r w:rsidRPr="00CC0113">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E23606" w14:textId="77777777" w:rsidR="00001A18" w:rsidRPr="00CC0113" w:rsidRDefault="00001A18" w:rsidP="00C73F94">
            <w:pPr>
              <w:pStyle w:val="rowtabella0"/>
              <w:rPr>
                <w:color w:val="002060"/>
              </w:rPr>
            </w:pPr>
            <w:r w:rsidRPr="00CC0113">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3F3869"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63B86A" w14:textId="77777777" w:rsidR="00001A18" w:rsidRPr="00CC0113" w:rsidRDefault="00001A18" w:rsidP="00C73F94">
            <w:pPr>
              <w:pStyle w:val="rowtabella0"/>
              <w:rPr>
                <w:color w:val="002060"/>
              </w:rPr>
            </w:pPr>
            <w:r w:rsidRPr="00CC0113">
              <w:rPr>
                <w:color w:val="002060"/>
              </w:rPr>
              <w:t>28/03/2025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66AAF" w14:textId="77777777" w:rsidR="00001A18" w:rsidRPr="00CC0113" w:rsidRDefault="00001A18" w:rsidP="00C73F94">
            <w:pPr>
              <w:pStyle w:val="rowtabella0"/>
              <w:rPr>
                <w:color w:val="002060"/>
              </w:rPr>
            </w:pPr>
            <w:r w:rsidRPr="00CC011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57B3E9" w14:textId="77777777" w:rsidR="00001A18" w:rsidRPr="00CC0113" w:rsidRDefault="00001A18" w:rsidP="00C73F94">
            <w:pPr>
              <w:pStyle w:val="rowtabella0"/>
              <w:rPr>
                <w:color w:val="002060"/>
              </w:rPr>
            </w:pPr>
            <w:r w:rsidRPr="00CC011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DC08C" w14:textId="77777777" w:rsidR="00001A18" w:rsidRPr="00CC0113" w:rsidRDefault="00001A18" w:rsidP="00C73F94">
            <w:pPr>
              <w:pStyle w:val="rowtabella0"/>
              <w:rPr>
                <w:color w:val="002060"/>
              </w:rPr>
            </w:pPr>
            <w:r w:rsidRPr="00CC0113">
              <w:rPr>
                <w:color w:val="002060"/>
              </w:rPr>
              <w:t>VIA DELLO SPORT</w:t>
            </w:r>
          </w:p>
        </w:tc>
      </w:tr>
      <w:tr w:rsidR="00001A18" w:rsidRPr="00CC0113" w14:paraId="1EE2DA63"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4F7932" w14:textId="77777777" w:rsidR="00001A18" w:rsidRPr="00CC0113" w:rsidRDefault="00001A18" w:rsidP="00C73F94">
            <w:pPr>
              <w:pStyle w:val="rowtabella0"/>
              <w:rPr>
                <w:color w:val="002060"/>
              </w:rPr>
            </w:pPr>
            <w:r w:rsidRPr="00CC0113">
              <w:rPr>
                <w:color w:val="002060"/>
              </w:rPr>
              <w:lastRenderedPageBreak/>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9576A" w14:textId="77777777" w:rsidR="00001A18" w:rsidRPr="00CC0113" w:rsidRDefault="00001A18" w:rsidP="00C73F94">
            <w:pPr>
              <w:pStyle w:val="rowtabella0"/>
              <w:rPr>
                <w:color w:val="002060"/>
              </w:rPr>
            </w:pPr>
            <w:r w:rsidRPr="00CC0113">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B7F0E"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63E8A" w14:textId="77777777" w:rsidR="00001A18" w:rsidRPr="00CC0113" w:rsidRDefault="00001A18" w:rsidP="00C73F94">
            <w:pPr>
              <w:pStyle w:val="rowtabella0"/>
              <w:rPr>
                <w:color w:val="002060"/>
              </w:rPr>
            </w:pPr>
            <w:r w:rsidRPr="00CC0113">
              <w:rPr>
                <w:color w:val="002060"/>
              </w:rPr>
              <w:t>29/03/2025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9F0C0" w14:textId="77777777" w:rsidR="00001A18" w:rsidRPr="00CC0113" w:rsidRDefault="00001A18" w:rsidP="00C73F94">
            <w:pPr>
              <w:pStyle w:val="rowtabella0"/>
              <w:rPr>
                <w:color w:val="002060"/>
              </w:rPr>
            </w:pPr>
            <w:r w:rsidRPr="00CC0113">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05CD92" w14:textId="77777777" w:rsidR="00001A18" w:rsidRPr="00CC0113" w:rsidRDefault="00001A18" w:rsidP="00C73F94">
            <w:pPr>
              <w:pStyle w:val="rowtabella0"/>
              <w:rPr>
                <w:color w:val="002060"/>
              </w:rPr>
            </w:pPr>
            <w:r w:rsidRPr="00CC0113">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C0904" w14:textId="77777777" w:rsidR="00001A18" w:rsidRPr="00CC0113" w:rsidRDefault="00001A18" w:rsidP="00C73F94">
            <w:pPr>
              <w:pStyle w:val="rowtabella0"/>
              <w:rPr>
                <w:color w:val="002060"/>
              </w:rPr>
            </w:pPr>
            <w:r w:rsidRPr="00CC0113">
              <w:rPr>
                <w:color w:val="002060"/>
              </w:rPr>
              <w:t>VIA CORRADI</w:t>
            </w:r>
          </w:p>
        </w:tc>
      </w:tr>
    </w:tbl>
    <w:p w14:paraId="7FE0CC12" w14:textId="77777777" w:rsidR="00001A18" w:rsidRPr="00CC0113" w:rsidRDefault="00001A18" w:rsidP="00001A18">
      <w:pPr>
        <w:pStyle w:val="breakline"/>
        <w:rPr>
          <w:color w:val="002060"/>
        </w:rPr>
      </w:pPr>
    </w:p>
    <w:p w14:paraId="6E01D303" w14:textId="77777777" w:rsidR="00001A18" w:rsidRPr="00CC0113" w:rsidRDefault="00001A18" w:rsidP="00001A18">
      <w:pPr>
        <w:pStyle w:val="breakline"/>
        <w:rPr>
          <w:color w:val="002060"/>
        </w:rPr>
      </w:pPr>
    </w:p>
    <w:p w14:paraId="5BF524D4" w14:textId="1E9232FA" w:rsidR="00001A18" w:rsidRPr="00CC0113" w:rsidRDefault="00001A18" w:rsidP="00807466">
      <w:pPr>
        <w:pStyle w:val="titolocampionato0"/>
        <w:shd w:val="clear" w:color="auto" w:fill="CCCCCC"/>
        <w:spacing w:before="80" w:after="40"/>
        <w:rPr>
          <w:color w:val="002060"/>
        </w:rPr>
      </w:pPr>
      <w:r w:rsidRPr="00CC0113">
        <w:rPr>
          <w:color w:val="002060"/>
        </w:rPr>
        <w:t>REGIONALE CALCIO A 5 FEMMINILE</w:t>
      </w:r>
    </w:p>
    <w:p w14:paraId="6692CBCE" w14:textId="77777777" w:rsidR="00001A18" w:rsidRPr="00CC0113" w:rsidRDefault="00001A18" w:rsidP="00001A18">
      <w:pPr>
        <w:pStyle w:val="titoloprinc0"/>
        <w:rPr>
          <w:color w:val="002060"/>
        </w:rPr>
      </w:pPr>
      <w:r w:rsidRPr="00CC0113">
        <w:rPr>
          <w:color w:val="002060"/>
        </w:rPr>
        <w:t>RISULTATI</w:t>
      </w:r>
    </w:p>
    <w:p w14:paraId="28A1822B" w14:textId="77777777" w:rsidR="00001A18" w:rsidRPr="00CC0113" w:rsidRDefault="00001A18" w:rsidP="00001A18">
      <w:pPr>
        <w:pStyle w:val="breakline"/>
        <w:rPr>
          <w:color w:val="002060"/>
        </w:rPr>
      </w:pPr>
    </w:p>
    <w:p w14:paraId="570B676A" w14:textId="77777777" w:rsidR="00001A18" w:rsidRPr="00CC0113" w:rsidRDefault="00001A18" w:rsidP="00001A18">
      <w:pPr>
        <w:pStyle w:val="sottotitolocampionato10"/>
        <w:rPr>
          <w:color w:val="002060"/>
        </w:rPr>
      </w:pPr>
      <w:r w:rsidRPr="00CC0113">
        <w:rPr>
          <w:color w:val="002060"/>
        </w:rPr>
        <w:t>RISULTATI UFFICIALI GARE DEL 14/03/2025</w:t>
      </w:r>
    </w:p>
    <w:p w14:paraId="6D101F6B" w14:textId="77777777" w:rsidR="00807466" w:rsidRPr="00807466" w:rsidRDefault="00807466" w:rsidP="00807466">
      <w:pPr>
        <w:pStyle w:val="sottotitolocampionato20"/>
        <w:spacing w:before="0" w:beforeAutospacing="0" w:after="0" w:afterAutospacing="0"/>
        <w:rPr>
          <w:rFonts w:ascii="Arial" w:hAnsi="Arial" w:cs="Arial"/>
          <w:color w:val="002060"/>
          <w:sz w:val="20"/>
          <w:szCs w:val="20"/>
        </w:rPr>
      </w:pPr>
      <w:r w:rsidRPr="00807466">
        <w:rPr>
          <w:rFonts w:ascii="Arial" w:hAnsi="Arial" w:cs="Arial"/>
          <w:color w:val="002060"/>
          <w:sz w:val="20"/>
          <w:szCs w:val="20"/>
        </w:rPr>
        <w:t>Si trascrivono qui di seguito i risultati ufficiali delle gare disputate</w:t>
      </w:r>
    </w:p>
    <w:p w14:paraId="5426965E" w14:textId="77777777" w:rsidR="00001A18" w:rsidRPr="00CC0113" w:rsidRDefault="00001A18" w:rsidP="00001A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1A18" w:rsidRPr="00CC0113" w14:paraId="17D2B8D0"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6B3D6310"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36598" w14:textId="77777777" w:rsidR="00001A18" w:rsidRPr="00CC0113" w:rsidRDefault="00001A18" w:rsidP="00C73F94">
                  <w:pPr>
                    <w:pStyle w:val="headertabella0"/>
                    <w:rPr>
                      <w:color w:val="002060"/>
                    </w:rPr>
                  </w:pPr>
                  <w:r w:rsidRPr="00CC0113">
                    <w:rPr>
                      <w:color w:val="002060"/>
                    </w:rPr>
                    <w:t>GIRONE A - 10 Giornata - R</w:t>
                  </w:r>
                </w:p>
              </w:tc>
            </w:tr>
            <w:tr w:rsidR="00001A18" w:rsidRPr="00CC0113" w14:paraId="788F94DA"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0E5DC4" w14:textId="77777777" w:rsidR="00001A18" w:rsidRPr="00CC0113" w:rsidRDefault="00001A18" w:rsidP="00C73F94">
                  <w:pPr>
                    <w:pStyle w:val="rowtabella0"/>
                    <w:rPr>
                      <w:color w:val="002060"/>
                    </w:rPr>
                  </w:pPr>
                  <w:r w:rsidRPr="00CC0113">
                    <w:rPr>
                      <w:color w:val="002060"/>
                    </w:rPr>
                    <w:t>CALCIO POTENZA 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FF2E9" w14:textId="77777777" w:rsidR="00001A18" w:rsidRPr="00CC0113" w:rsidRDefault="00001A18" w:rsidP="00C73F94">
                  <w:pPr>
                    <w:pStyle w:val="rowtabella0"/>
                    <w:rPr>
                      <w:color w:val="002060"/>
                    </w:rPr>
                  </w:pPr>
                  <w:r w:rsidRPr="00CC0113">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68BCB" w14:textId="77777777" w:rsidR="00001A18" w:rsidRPr="00CC0113" w:rsidRDefault="00001A18" w:rsidP="00C73F94">
                  <w:pPr>
                    <w:pStyle w:val="rowtabella0"/>
                    <w:jc w:val="center"/>
                    <w:rPr>
                      <w:color w:val="002060"/>
                    </w:rPr>
                  </w:pPr>
                  <w:r w:rsidRPr="00CC0113">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DB898" w14:textId="77777777" w:rsidR="00001A18" w:rsidRPr="00CC0113" w:rsidRDefault="00001A18" w:rsidP="00C73F94">
                  <w:pPr>
                    <w:pStyle w:val="rowtabella0"/>
                    <w:jc w:val="center"/>
                    <w:rPr>
                      <w:color w:val="002060"/>
                    </w:rPr>
                  </w:pPr>
                  <w:r w:rsidRPr="00CC0113">
                    <w:rPr>
                      <w:color w:val="002060"/>
                    </w:rPr>
                    <w:t> </w:t>
                  </w:r>
                </w:p>
              </w:tc>
            </w:tr>
            <w:tr w:rsidR="00001A18" w:rsidRPr="00CC0113" w14:paraId="5DC75262"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4E7624" w14:textId="77777777" w:rsidR="00001A18" w:rsidRPr="00CC0113" w:rsidRDefault="00001A18" w:rsidP="00C73F94">
                  <w:pPr>
                    <w:pStyle w:val="rowtabella0"/>
                    <w:rPr>
                      <w:color w:val="002060"/>
                    </w:rPr>
                  </w:pPr>
                  <w:r w:rsidRPr="00CC0113">
                    <w:rPr>
                      <w:color w:val="002060"/>
                    </w:rPr>
                    <w:t>KAIROS 3 MONTI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172229" w14:textId="77777777" w:rsidR="00001A18" w:rsidRPr="00CC0113" w:rsidRDefault="00001A18" w:rsidP="00C73F94">
                  <w:pPr>
                    <w:pStyle w:val="rowtabella0"/>
                    <w:rPr>
                      <w:color w:val="002060"/>
                    </w:rPr>
                  </w:pPr>
                  <w:r w:rsidRPr="00CC0113">
                    <w:rPr>
                      <w:color w:val="002060"/>
                    </w:rPr>
                    <w:t>- WOMAN SANGIUSTESE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866BFE" w14:textId="77777777" w:rsidR="00001A18" w:rsidRPr="00CC0113" w:rsidRDefault="00001A18" w:rsidP="00C73F94">
                  <w:pPr>
                    <w:pStyle w:val="rowtabella0"/>
                    <w:jc w:val="center"/>
                    <w:rPr>
                      <w:color w:val="002060"/>
                    </w:rPr>
                  </w:pPr>
                  <w:r w:rsidRPr="00CC0113">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E9B4BB" w14:textId="77777777" w:rsidR="00001A18" w:rsidRPr="00CC0113" w:rsidRDefault="00001A18" w:rsidP="00C73F94">
                  <w:pPr>
                    <w:pStyle w:val="rowtabella0"/>
                    <w:jc w:val="center"/>
                    <w:rPr>
                      <w:color w:val="002060"/>
                    </w:rPr>
                  </w:pPr>
                  <w:r w:rsidRPr="00CC0113">
                    <w:rPr>
                      <w:color w:val="002060"/>
                    </w:rPr>
                    <w:t> </w:t>
                  </w:r>
                </w:p>
              </w:tc>
            </w:tr>
            <w:tr w:rsidR="00001A18" w:rsidRPr="00CC0113" w14:paraId="011428FF"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B05B62" w14:textId="77777777" w:rsidR="00001A18" w:rsidRPr="00CC0113" w:rsidRDefault="00001A18" w:rsidP="00C73F94">
                  <w:pPr>
                    <w:pStyle w:val="rowtabella0"/>
                    <w:rPr>
                      <w:color w:val="002060"/>
                    </w:rPr>
                  </w:pPr>
                  <w:r w:rsidRPr="00CC0113">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AE9A05" w14:textId="77777777" w:rsidR="00001A18" w:rsidRPr="00CC0113" w:rsidRDefault="00001A18" w:rsidP="00C73F94">
                  <w:pPr>
                    <w:pStyle w:val="rowtabella0"/>
                    <w:rPr>
                      <w:color w:val="002060"/>
                    </w:rPr>
                  </w:pPr>
                  <w:r w:rsidRPr="00CC0113">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575601" w14:textId="77777777" w:rsidR="00001A18" w:rsidRPr="00CC0113" w:rsidRDefault="00001A18" w:rsidP="00C73F94">
                  <w:pPr>
                    <w:pStyle w:val="rowtabella0"/>
                    <w:jc w:val="center"/>
                    <w:rPr>
                      <w:color w:val="002060"/>
                    </w:rPr>
                  </w:pPr>
                  <w:r w:rsidRPr="00CC011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8B5A4D" w14:textId="77777777" w:rsidR="00001A18" w:rsidRPr="00CC0113" w:rsidRDefault="00001A18" w:rsidP="00C73F94">
                  <w:pPr>
                    <w:pStyle w:val="rowtabella0"/>
                    <w:jc w:val="center"/>
                    <w:rPr>
                      <w:color w:val="002060"/>
                    </w:rPr>
                  </w:pPr>
                  <w:r w:rsidRPr="00CC0113">
                    <w:rPr>
                      <w:color w:val="002060"/>
                    </w:rPr>
                    <w:t> </w:t>
                  </w:r>
                </w:p>
              </w:tc>
            </w:tr>
            <w:tr w:rsidR="00001A18" w:rsidRPr="00CC0113" w14:paraId="0EB117E4"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757D20" w14:textId="77777777" w:rsidR="00001A18" w:rsidRPr="00CC0113" w:rsidRDefault="00001A18" w:rsidP="00C73F94">
                  <w:pPr>
                    <w:pStyle w:val="rowtabella0"/>
                    <w:rPr>
                      <w:color w:val="002060"/>
                    </w:rPr>
                  </w:pPr>
                  <w:r w:rsidRPr="00CC0113">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4E2133" w14:textId="77777777" w:rsidR="00001A18" w:rsidRPr="00CC0113" w:rsidRDefault="00001A18" w:rsidP="00C73F94">
                  <w:pPr>
                    <w:pStyle w:val="rowtabella0"/>
                    <w:rPr>
                      <w:color w:val="002060"/>
                    </w:rPr>
                  </w:pPr>
                  <w:r w:rsidRPr="00CC0113">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5C680A" w14:textId="77777777" w:rsidR="00001A18" w:rsidRPr="00CC0113" w:rsidRDefault="00001A18" w:rsidP="00C73F94">
                  <w:pPr>
                    <w:pStyle w:val="rowtabella0"/>
                    <w:jc w:val="center"/>
                    <w:rPr>
                      <w:color w:val="002060"/>
                    </w:rPr>
                  </w:pPr>
                  <w:r w:rsidRPr="00CC011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0FF82F" w14:textId="77777777" w:rsidR="00001A18" w:rsidRPr="00CC0113" w:rsidRDefault="00001A18" w:rsidP="00C73F94">
                  <w:pPr>
                    <w:pStyle w:val="rowtabella0"/>
                    <w:jc w:val="center"/>
                    <w:rPr>
                      <w:color w:val="002060"/>
                    </w:rPr>
                  </w:pPr>
                  <w:r w:rsidRPr="00CC0113">
                    <w:rPr>
                      <w:color w:val="002060"/>
                    </w:rPr>
                    <w:t> </w:t>
                  </w:r>
                </w:p>
              </w:tc>
            </w:tr>
            <w:tr w:rsidR="00001A18" w:rsidRPr="00CC0113" w14:paraId="11CC0809"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EE401F" w14:textId="77777777" w:rsidR="00001A18" w:rsidRPr="00CC0113" w:rsidRDefault="00001A18" w:rsidP="00C73F94">
                  <w:pPr>
                    <w:pStyle w:val="rowtabella0"/>
                    <w:rPr>
                      <w:color w:val="002060"/>
                    </w:rPr>
                  </w:pPr>
                  <w:proofErr w:type="gramStart"/>
                  <w:r w:rsidRPr="00CC0113">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ECB3D" w14:textId="77777777" w:rsidR="00001A18" w:rsidRPr="00CC0113" w:rsidRDefault="00001A18" w:rsidP="00C73F94">
                  <w:pPr>
                    <w:pStyle w:val="rowtabella0"/>
                    <w:rPr>
                      <w:color w:val="002060"/>
                    </w:rPr>
                  </w:pPr>
                  <w:r w:rsidRPr="00CC0113">
                    <w:rPr>
                      <w:color w:val="002060"/>
                    </w:rPr>
                    <w:t>- TRODICA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7C52A" w14:textId="77777777" w:rsidR="00001A18" w:rsidRPr="00CC0113" w:rsidRDefault="00001A18" w:rsidP="00C73F94">
                  <w:pPr>
                    <w:pStyle w:val="rowtabella0"/>
                    <w:jc w:val="center"/>
                    <w:rPr>
                      <w:color w:val="002060"/>
                    </w:rPr>
                  </w:pPr>
                  <w:r w:rsidRPr="00CC0113">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3CC94" w14:textId="77777777" w:rsidR="00001A18" w:rsidRPr="00CC0113" w:rsidRDefault="00001A18" w:rsidP="00C73F94">
                  <w:pPr>
                    <w:pStyle w:val="rowtabella0"/>
                    <w:jc w:val="center"/>
                    <w:rPr>
                      <w:color w:val="002060"/>
                    </w:rPr>
                  </w:pPr>
                  <w:r w:rsidRPr="00CC0113">
                    <w:rPr>
                      <w:color w:val="002060"/>
                    </w:rPr>
                    <w:t> </w:t>
                  </w:r>
                </w:p>
              </w:tc>
            </w:tr>
          </w:tbl>
          <w:p w14:paraId="5B5CF292" w14:textId="77777777" w:rsidR="00001A18" w:rsidRPr="00CC0113" w:rsidRDefault="00001A18" w:rsidP="00C73F94">
            <w:pPr>
              <w:rPr>
                <w:color w:val="002060"/>
              </w:rPr>
            </w:pPr>
          </w:p>
        </w:tc>
      </w:tr>
    </w:tbl>
    <w:p w14:paraId="0A08BB03" w14:textId="77777777" w:rsidR="00001A18" w:rsidRPr="00CC0113" w:rsidRDefault="00001A18" w:rsidP="00001A18">
      <w:pPr>
        <w:pStyle w:val="breakline"/>
        <w:rPr>
          <w:rFonts w:eastAsiaTheme="minorEastAsia"/>
          <w:color w:val="002060"/>
        </w:rPr>
      </w:pPr>
    </w:p>
    <w:p w14:paraId="0BFB2574" w14:textId="77777777" w:rsidR="00001A18" w:rsidRPr="00CC0113" w:rsidRDefault="00001A18" w:rsidP="00001A18">
      <w:pPr>
        <w:pStyle w:val="breakline"/>
        <w:rPr>
          <w:color w:val="002060"/>
        </w:rPr>
      </w:pPr>
    </w:p>
    <w:p w14:paraId="3CD891EE" w14:textId="77777777" w:rsidR="00001A18" w:rsidRPr="00CC0113" w:rsidRDefault="00001A18" w:rsidP="00001A18">
      <w:pPr>
        <w:pStyle w:val="titoloprinc0"/>
        <w:rPr>
          <w:color w:val="002060"/>
        </w:rPr>
      </w:pPr>
      <w:r w:rsidRPr="00CC0113">
        <w:rPr>
          <w:color w:val="002060"/>
        </w:rPr>
        <w:t>GIUDICE SPORTIVO</w:t>
      </w:r>
    </w:p>
    <w:p w14:paraId="5B63398A" w14:textId="77777777" w:rsidR="00001A18" w:rsidRPr="00CC0113" w:rsidRDefault="00001A18" w:rsidP="00001A18">
      <w:pPr>
        <w:pStyle w:val="diffida"/>
        <w:rPr>
          <w:color w:val="002060"/>
        </w:rPr>
      </w:pPr>
      <w:r w:rsidRPr="00CC0113">
        <w:rPr>
          <w:color w:val="002060"/>
        </w:rPr>
        <w:t>Il Giudice Sportivo Avv. Agnese Lazzaretti, con l'assistenza del Segretario Angelo Castellana, nella seduta del 19/03/2025, ha adottato le decisioni che di seguito integralmente si riportano:</w:t>
      </w:r>
    </w:p>
    <w:p w14:paraId="08A35A6C" w14:textId="77777777" w:rsidR="00001A18" w:rsidRPr="00CC0113" w:rsidRDefault="00001A18" w:rsidP="00001A18">
      <w:pPr>
        <w:pStyle w:val="titolo10"/>
        <w:rPr>
          <w:color w:val="002060"/>
        </w:rPr>
      </w:pPr>
      <w:r w:rsidRPr="00CC0113">
        <w:rPr>
          <w:color w:val="002060"/>
        </w:rPr>
        <w:t xml:space="preserve">GARE DEL 14/ 3/2025 </w:t>
      </w:r>
    </w:p>
    <w:p w14:paraId="7DD09B4D" w14:textId="77777777" w:rsidR="00001A18" w:rsidRPr="00CC0113" w:rsidRDefault="00001A18" w:rsidP="00001A18">
      <w:pPr>
        <w:pStyle w:val="titolo7a"/>
        <w:rPr>
          <w:color w:val="002060"/>
        </w:rPr>
      </w:pPr>
      <w:r w:rsidRPr="00CC0113">
        <w:rPr>
          <w:color w:val="002060"/>
        </w:rPr>
        <w:t xml:space="preserve">PROVVEDIMENTI DISCIPLINARI </w:t>
      </w:r>
    </w:p>
    <w:p w14:paraId="46E2D069"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06621428" w14:textId="77777777" w:rsidR="00001A18" w:rsidRPr="00CC0113" w:rsidRDefault="00001A18" w:rsidP="00001A18">
      <w:pPr>
        <w:pStyle w:val="titolo30"/>
        <w:rPr>
          <w:color w:val="002060"/>
        </w:rPr>
      </w:pPr>
      <w:r w:rsidRPr="00CC0113">
        <w:rPr>
          <w:color w:val="002060"/>
        </w:rPr>
        <w:t xml:space="preserve">CALCIATORI NON ESPULSI </w:t>
      </w:r>
    </w:p>
    <w:p w14:paraId="7BABE4FF" w14:textId="77777777" w:rsidR="00001A18" w:rsidRPr="00CC0113" w:rsidRDefault="00001A18" w:rsidP="00001A18">
      <w:pPr>
        <w:pStyle w:val="titolo20"/>
        <w:rPr>
          <w:color w:val="002060"/>
        </w:rPr>
      </w:pPr>
      <w:r w:rsidRPr="00CC011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1C422C0" w14:textId="77777777" w:rsidTr="00C73F94">
        <w:tc>
          <w:tcPr>
            <w:tcW w:w="2200" w:type="dxa"/>
            <w:tcMar>
              <w:top w:w="20" w:type="dxa"/>
              <w:left w:w="20" w:type="dxa"/>
              <w:bottom w:w="20" w:type="dxa"/>
              <w:right w:w="20" w:type="dxa"/>
            </w:tcMar>
            <w:vAlign w:val="center"/>
            <w:hideMark/>
          </w:tcPr>
          <w:p w14:paraId="0C7CF9C2" w14:textId="77777777" w:rsidR="00001A18" w:rsidRPr="00CC0113" w:rsidRDefault="00001A18" w:rsidP="00C73F94">
            <w:pPr>
              <w:pStyle w:val="movimento"/>
              <w:rPr>
                <w:color w:val="002060"/>
              </w:rPr>
            </w:pPr>
            <w:r w:rsidRPr="00CC0113">
              <w:rPr>
                <w:color w:val="002060"/>
              </w:rPr>
              <w:t>MODESTI AURORA</w:t>
            </w:r>
          </w:p>
        </w:tc>
        <w:tc>
          <w:tcPr>
            <w:tcW w:w="2200" w:type="dxa"/>
            <w:tcMar>
              <w:top w:w="20" w:type="dxa"/>
              <w:left w:w="20" w:type="dxa"/>
              <w:bottom w:w="20" w:type="dxa"/>
              <w:right w:w="20" w:type="dxa"/>
            </w:tcMar>
            <w:vAlign w:val="center"/>
            <w:hideMark/>
          </w:tcPr>
          <w:p w14:paraId="31864957" w14:textId="77777777" w:rsidR="00001A18" w:rsidRPr="00CC0113" w:rsidRDefault="00001A18" w:rsidP="00C73F94">
            <w:pPr>
              <w:pStyle w:val="movimento2"/>
              <w:rPr>
                <w:color w:val="002060"/>
              </w:rPr>
            </w:pPr>
            <w:r w:rsidRPr="00CC0113">
              <w:rPr>
                <w:color w:val="002060"/>
              </w:rPr>
              <w:t xml:space="preserve">(VENERE POTENTIA) </w:t>
            </w:r>
          </w:p>
        </w:tc>
        <w:tc>
          <w:tcPr>
            <w:tcW w:w="800" w:type="dxa"/>
            <w:tcMar>
              <w:top w:w="20" w:type="dxa"/>
              <w:left w:w="20" w:type="dxa"/>
              <w:bottom w:w="20" w:type="dxa"/>
              <w:right w:w="20" w:type="dxa"/>
            </w:tcMar>
            <w:vAlign w:val="center"/>
            <w:hideMark/>
          </w:tcPr>
          <w:p w14:paraId="07B85B7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69A6576"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C33294C" w14:textId="77777777" w:rsidR="00001A18" w:rsidRPr="00CC0113" w:rsidRDefault="00001A18" w:rsidP="00C73F94">
            <w:pPr>
              <w:pStyle w:val="movimento2"/>
              <w:rPr>
                <w:color w:val="002060"/>
              </w:rPr>
            </w:pPr>
            <w:r w:rsidRPr="00CC0113">
              <w:rPr>
                <w:color w:val="002060"/>
              </w:rPr>
              <w:t> </w:t>
            </w:r>
          </w:p>
        </w:tc>
      </w:tr>
    </w:tbl>
    <w:p w14:paraId="1C75E6EF" w14:textId="77777777" w:rsidR="00001A18" w:rsidRPr="00CC0113" w:rsidRDefault="00001A18" w:rsidP="00001A18">
      <w:pPr>
        <w:pStyle w:val="titolo20"/>
        <w:rPr>
          <w:rFonts w:eastAsiaTheme="minorEastAsia"/>
          <w:color w:val="002060"/>
        </w:rPr>
      </w:pPr>
      <w:r w:rsidRPr="00CC011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6673189" w14:textId="77777777" w:rsidTr="00C73F94">
        <w:tc>
          <w:tcPr>
            <w:tcW w:w="2200" w:type="dxa"/>
            <w:tcMar>
              <w:top w:w="20" w:type="dxa"/>
              <w:left w:w="20" w:type="dxa"/>
              <w:bottom w:w="20" w:type="dxa"/>
              <w:right w:w="20" w:type="dxa"/>
            </w:tcMar>
            <w:vAlign w:val="center"/>
            <w:hideMark/>
          </w:tcPr>
          <w:p w14:paraId="722927BA" w14:textId="77777777" w:rsidR="00001A18" w:rsidRPr="00CC0113" w:rsidRDefault="00001A18" w:rsidP="00C73F94">
            <w:pPr>
              <w:pStyle w:val="movimento"/>
              <w:rPr>
                <w:color w:val="002060"/>
              </w:rPr>
            </w:pPr>
            <w:r w:rsidRPr="00CC0113">
              <w:rPr>
                <w:color w:val="002060"/>
              </w:rPr>
              <w:t>MENCACCINI MARTINA</w:t>
            </w:r>
          </w:p>
        </w:tc>
        <w:tc>
          <w:tcPr>
            <w:tcW w:w="2200" w:type="dxa"/>
            <w:tcMar>
              <w:top w:w="20" w:type="dxa"/>
              <w:left w:w="20" w:type="dxa"/>
              <w:bottom w:w="20" w:type="dxa"/>
              <w:right w:w="20" w:type="dxa"/>
            </w:tcMar>
            <w:vAlign w:val="center"/>
            <w:hideMark/>
          </w:tcPr>
          <w:p w14:paraId="2FE600A9" w14:textId="77777777" w:rsidR="00001A18" w:rsidRPr="00CC0113" w:rsidRDefault="00001A18" w:rsidP="00C73F94">
            <w:pPr>
              <w:pStyle w:val="movimento2"/>
              <w:rPr>
                <w:color w:val="002060"/>
              </w:rPr>
            </w:pPr>
            <w:r w:rsidRPr="00CC0113">
              <w:rPr>
                <w:color w:val="002060"/>
              </w:rPr>
              <w:t xml:space="preserve">(GRADARA CALCIO) </w:t>
            </w:r>
          </w:p>
        </w:tc>
        <w:tc>
          <w:tcPr>
            <w:tcW w:w="800" w:type="dxa"/>
            <w:tcMar>
              <w:top w:w="20" w:type="dxa"/>
              <w:left w:w="20" w:type="dxa"/>
              <w:bottom w:w="20" w:type="dxa"/>
              <w:right w:w="20" w:type="dxa"/>
            </w:tcMar>
            <w:vAlign w:val="center"/>
            <w:hideMark/>
          </w:tcPr>
          <w:p w14:paraId="25B4111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7FF591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A09D617" w14:textId="77777777" w:rsidR="00001A18" w:rsidRPr="00CC0113" w:rsidRDefault="00001A18" w:rsidP="00C73F94">
            <w:pPr>
              <w:pStyle w:val="movimento2"/>
              <w:rPr>
                <w:color w:val="002060"/>
              </w:rPr>
            </w:pPr>
            <w:r w:rsidRPr="00CC0113">
              <w:rPr>
                <w:color w:val="002060"/>
              </w:rPr>
              <w:t> </w:t>
            </w:r>
          </w:p>
        </w:tc>
      </w:tr>
    </w:tbl>
    <w:p w14:paraId="0FE40DF1" w14:textId="77777777" w:rsidR="00001A18" w:rsidRDefault="00001A18" w:rsidP="00001A18">
      <w:pPr>
        <w:pStyle w:val="breakline"/>
        <w:rPr>
          <w:color w:val="002060"/>
        </w:rPr>
      </w:pPr>
    </w:p>
    <w:p w14:paraId="3AF7A0BB" w14:textId="77777777" w:rsidR="00001A18" w:rsidRPr="00775244" w:rsidRDefault="00001A18" w:rsidP="00001A1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48DDF907" w14:textId="77777777" w:rsidR="00001A18" w:rsidRPr="00775244" w:rsidRDefault="00001A18" w:rsidP="00001A1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06A76C3F" w14:textId="77777777" w:rsidR="00001A18" w:rsidRPr="00CC0113" w:rsidRDefault="00001A18" w:rsidP="00001A18">
      <w:pPr>
        <w:pStyle w:val="breakline"/>
        <w:rPr>
          <w:rFonts w:eastAsiaTheme="minorEastAsia"/>
          <w:color w:val="002060"/>
        </w:rPr>
      </w:pPr>
    </w:p>
    <w:p w14:paraId="5FF0532C" w14:textId="77777777" w:rsidR="00001A18" w:rsidRPr="00CC0113" w:rsidRDefault="00001A18" w:rsidP="00001A18">
      <w:pPr>
        <w:pStyle w:val="titoloprinc0"/>
        <w:rPr>
          <w:color w:val="002060"/>
        </w:rPr>
      </w:pPr>
      <w:r w:rsidRPr="00CC0113">
        <w:rPr>
          <w:color w:val="002060"/>
        </w:rPr>
        <w:t>CLASSIFICA</w:t>
      </w:r>
    </w:p>
    <w:p w14:paraId="21B3B838" w14:textId="77777777" w:rsidR="00001A18" w:rsidRPr="00CC0113" w:rsidRDefault="00001A18" w:rsidP="00001A18">
      <w:pPr>
        <w:pStyle w:val="breakline"/>
        <w:rPr>
          <w:color w:val="002060"/>
        </w:rPr>
      </w:pPr>
    </w:p>
    <w:p w14:paraId="06AF1224" w14:textId="77777777" w:rsidR="00001A18" w:rsidRPr="00CC0113" w:rsidRDefault="00001A18" w:rsidP="00001A18">
      <w:pPr>
        <w:pStyle w:val="breakline"/>
        <w:rPr>
          <w:color w:val="002060"/>
        </w:rPr>
      </w:pPr>
    </w:p>
    <w:p w14:paraId="0557A1BC" w14:textId="77777777" w:rsidR="00001A18" w:rsidRPr="00CC0113" w:rsidRDefault="00001A18" w:rsidP="00001A18">
      <w:pPr>
        <w:pStyle w:val="sottotitolocampionato10"/>
        <w:rPr>
          <w:color w:val="002060"/>
        </w:rPr>
      </w:pPr>
      <w:r w:rsidRPr="00CC011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6943BD62"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454AF"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17792"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4E624"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DE591"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CDA7F"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7066A"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DE6E7"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FEFF3"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53AC8"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CEE04" w14:textId="77777777" w:rsidR="00001A18" w:rsidRPr="00CC0113" w:rsidRDefault="00001A18" w:rsidP="00C73F94">
            <w:pPr>
              <w:pStyle w:val="headertabella0"/>
              <w:rPr>
                <w:color w:val="002060"/>
              </w:rPr>
            </w:pPr>
            <w:r w:rsidRPr="00CC0113">
              <w:rPr>
                <w:color w:val="002060"/>
              </w:rPr>
              <w:t>PE</w:t>
            </w:r>
          </w:p>
        </w:tc>
      </w:tr>
      <w:tr w:rsidR="00001A18" w:rsidRPr="00CC0113" w14:paraId="06FEC847"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C53FB3" w14:textId="77777777" w:rsidR="00001A18" w:rsidRPr="00CC0113" w:rsidRDefault="00001A18" w:rsidP="00C73F94">
            <w:pPr>
              <w:pStyle w:val="rowtabella0"/>
              <w:rPr>
                <w:color w:val="002060"/>
              </w:rPr>
            </w:pPr>
            <w:r w:rsidRPr="00CC0113">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B3D5" w14:textId="77777777" w:rsidR="00001A18" w:rsidRPr="00CC0113" w:rsidRDefault="00001A18" w:rsidP="00C73F94">
            <w:pPr>
              <w:pStyle w:val="rowtabella0"/>
              <w:jc w:val="center"/>
              <w:rPr>
                <w:color w:val="002060"/>
              </w:rPr>
            </w:pPr>
            <w:r w:rsidRPr="00CC011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CB3F"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F3B3"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DC44"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E60E"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EA09F" w14:textId="77777777" w:rsidR="00001A18" w:rsidRPr="00CC0113" w:rsidRDefault="00001A18" w:rsidP="00C73F94">
            <w:pPr>
              <w:pStyle w:val="rowtabella0"/>
              <w:jc w:val="center"/>
              <w:rPr>
                <w:color w:val="002060"/>
              </w:rPr>
            </w:pPr>
            <w:r w:rsidRPr="00CC0113">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BF10" w14:textId="77777777" w:rsidR="00001A18" w:rsidRPr="00CC0113" w:rsidRDefault="00001A18" w:rsidP="00C73F94">
            <w:pPr>
              <w:pStyle w:val="rowtabella0"/>
              <w:jc w:val="center"/>
              <w:rPr>
                <w:color w:val="002060"/>
              </w:rPr>
            </w:pPr>
            <w:r w:rsidRPr="00CC011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2B7B6" w14:textId="77777777" w:rsidR="00001A18" w:rsidRPr="00CC0113" w:rsidRDefault="00001A18" w:rsidP="00C73F94">
            <w:pPr>
              <w:pStyle w:val="rowtabella0"/>
              <w:jc w:val="center"/>
              <w:rPr>
                <w:color w:val="002060"/>
              </w:rPr>
            </w:pPr>
            <w:r w:rsidRPr="00CC011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6DFF" w14:textId="77777777" w:rsidR="00001A18" w:rsidRPr="00CC0113" w:rsidRDefault="00001A18" w:rsidP="00C73F94">
            <w:pPr>
              <w:pStyle w:val="rowtabella0"/>
              <w:jc w:val="center"/>
              <w:rPr>
                <w:color w:val="002060"/>
              </w:rPr>
            </w:pPr>
            <w:r w:rsidRPr="00CC0113">
              <w:rPr>
                <w:color w:val="002060"/>
              </w:rPr>
              <w:t>0</w:t>
            </w:r>
          </w:p>
        </w:tc>
      </w:tr>
      <w:tr w:rsidR="00001A18" w:rsidRPr="00CC0113" w14:paraId="15556A29"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600D7" w14:textId="77777777" w:rsidR="00001A18" w:rsidRPr="00CC0113" w:rsidRDefault="00001A18" w:rsidP="00C73F94">
            <w:pPr>
              <w:pStyle w:val="rowtabella0"/>
              <w:rPr>
                <w:color w:val="002060"/>
              </w:rPr>
            </w:pPr>
            <w:r w:rsidRPr="00CC0113">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2906" w14:textId="77777777" w:rsidR="00001A18" w:rsidRPr="00CC0113" w:rsidRDefault="00001A18" w:rsidP="00C73F94">
            <w:pPr>
              <w:pStyle w:val="rowtabella0"/>
              <w:jc w:val="center"/>
              <w:rPr>
                <w:color w:val="002060"/>
              </w:rPr>
            </w:pPr>
            <w:r w:rsidRPr="00CC011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19AD4"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9414"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8DAC"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5C11E"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EA098" w14:textId="77777777" w:rsidR="00001A18" w:rsidRPr="00CC0113" w:rsidRDefault="00001A18" w:rsidP="00C73F94">
            <w:pPr>
              <w:pStyle w:val="rowtabella0"/>
              <w:jc w:val="center"/>
              <w:rPr>
                <w:color w:val="002060"/>
              </w:rPr>
            </w:pPr>
            <w:r w:rsidRPr="00CC0113">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DB6F"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600AD" w14:textId="77777777" w:rsidR="00001A18" w:rsidRPr="00CC0113" w:rsidRDefault="00001A18" w:rsidP="00C73F94">
            <w:pPr>
              <w:pStyle w:val="rowtabella0"/>
              <w:jc w:val="center"/>
              <w:rPr>
                <w:color w:val="002060"/>
              </w:rPr>
            </w:pPr>
            <w:r w:rsidRPr="00CC0113">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AE08" w14:textId="77777777" w:rsidR="00001A18" w:rsidRPr="00CC0113" w:rsidRDefault="00001A18" w:rsidP="00C73F94">
            <w:pPr>
              <w:pStyle w:val="rowtabella0"/>
              <w:jc w:val="center"/>
              <w:rPr>
                <w:color w:val="002060"/>
              </w:rPr>
            </w:pPr>
            <w:r w:rsidRPr="00CC0113">
              <w:rPr>
                <w:color w:val="002060"/>
              </w:rPr>
              <w:t>0</w:t>
            </w:r>
          </w:p>
        </w:tc>
      </w:tr>
      <w:tr w:rsidR="00001A18" w:rsidRPr="00CC0113" w14:paraId="0DDA83C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6671D" w14:textId="77777777" w:rsidR="00001A18" w:rsidRPr="00CC0113" w:rsidRDefault="00001A18" w:rsidP="00C73F94">
            <w:pPr>
              <w:pStyle w:val="rowtabella0"/>
              <w:rPr>
                <w:color w:val="002060"/>
              </w:rPr>
            </w:pPr>
            <w:r w:rsidRPr="00CC011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6A33" w14:textId="77777777" w:rsidR="00001A18" w:rsidRPr="00CC0113" w:rsidRDefault="00001A18" w:rsidP="00C73F94">
            <w:pPr>
              <w:pStyle w:val="rowtabella0"/>
              <w:jc w:val="center"/>
              <w:rPr>
                <w:color w:val="002060"/>
              </w:rPr>
            </w:pPr>
            <w:r w:rsidRPr="00CC011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CF5E1"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79EE"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F53FC"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D10D"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A5C9" w14:textId="77777777" w:rsidR="00001A18" w:rsidRPr="00CC0113" w:rsidRDefault="00001A18" w:rsidP="00C73F94">
            <w:pPr>
              <w:pStyle w:val="rowtabella0"/>
              <w:jc w:val="center"/>
              <w:rPr>
                <w:color w:val="002060"/>
              </w:rPr>
            </w:pPr>
            <w:r w:rsidRPr="00CC011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BD20" w14:textId="77777777" w:rsidR="00001A18" w:rsidRPr="00CC0113" w:rsidRDefault="00001A18" w:rsidP="00C73F94">
            <w:pPr>
              <w:pStyle w:val="rowtabella0"/>
              <w:jc w:val="center"/>
              <w:rPr>
                <w:color w:val="002060"/>
              </w:rPr>
            </w:pPr>
            <w:r w:rsidRPr="00CC011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5BCC" w14:textId="77777777" w:rsidR="00001A18" w:rsidRPr="00CC0113" w:rsidRDefault="00001A18" w:rsidP="00C73F94">
            <w:pPr>
              <w:pStyle w:val="rowtabella0"/>
              <w:jc w:val="center"/>
              <w:rPr>
                <w:color w:val="002060"/>
              </w:rPr>
            </w:pPr>
            <w:r w:rsidRPr="00CC011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A5F5" w14:textId="77777777" w:rsidR="00001A18" w:rsidRPr="00CC0113" w:rsidRDefault="00001A18" w:rsidP="00C73F94">
            <w:pPr>
              <w:pStyle w:val="rowtabella0"/>
              <w:jc w:val="center"/>
              <w:rPr>
                <w:color w:val="002060"/>
              </w:rPr>
            </w:pPr>
            <w:r w:rsidRPr="00CC0113">
              <w:rPr>
                <w:color w:val="002060"/>
              </w:rPr>
              <w:t>0</w:t>
            </w:r>
          </w:p>
        </w:tc>
      </w:tr>
      <w:tr w:rsidR="00001A18" w:rsidRPr="00CC0113" w14:paraId="5645E1D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EC9C8" w14:textId="77777777" w:rsidR="00001A18" w:rsidRPr="00CC0113" w:rsidRDefault="00001A18" w:rsidP="00C73F94">
            <w:pPr>
              <w:pStyle w:val="rowtabella0"/>
              <w:rPr>
                <w:color w:val="002060"/>
              </w:rPr>
            </w:pPr>
            <w:r w:rsidRPr="00CC011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FB8A0" w14:textId="77777777" w:rsidR="00001A18" w:rsidRPr="00CC0113" w:rsidRDefault="00001A18" w:rsidP="00C73F94">
            <w:pPr>
              <w:pStyle w:val="rowtabella0"/>
              <w:jc w:val="center"/>
              <w:rPr>
                <w:color w:val="002060"/>
              </w:rPr>
            </w:pPr>
            <w:r w:rsidRPr="00CC011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AA17"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C17A2"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958B"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BA5B"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60C21" w14:textId="77777777" w:rsidR="00001A18" w:rsidRPr="00CC0113" w:rsidRDefault="00001A18" w:rsidP="00C73F94">
            <w:pPr>
              <w:pStyle w:val="rowtabella0"/>
              <w:jc w:val="center"/>
              <w:rPr>
                <w:color w:val="002060"/>
              </w:rPr>
            </w:pPr>
            <w:r w:rsidRPr="00CC011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0403" w14:textId="77777777" w:rsidR="00001A18" w:rsidRPr="00CC0113" w:rsidRDefault="00001A18" w:rsidP="00C73F94">
            <w:pPr>
              <w:pStyle w:val="rowtabella0"/>
              <w:jc w:val="center"/>
              <w:rPr>
                <w:color w:val="002060"/>
              </w:rPr>
            </w:pPr>
            <w:r w:rsidRPr="00CC011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BF81" w14:textId="77777777" w:rsidR="00001A18" w:rsidRPr="00CC0113" w:rsidRDefault="00001A18" w:rsidP="00C73F94">
            <w:pPr>
              <w:pStyle w:val="rowtabella0"/>
              <w:jc w:val="center"/>
              <w:rPr>
                <w:color w:val="002060"/>
              </w:rPr>
            </w:pPr>
            <w:r w:rsidRPr="00CC011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99E96" w14:textId="77777777" w:rsidR="00001A18" w:rsidRPr="00CC0113" w:rsidRDefault="00001A18" w:rsidP="00C73F94">
            <w:pPr>
              <w:pStyle w:val="rowtabella0"/>
              <w:jc w:val="center"/>
              <w:rPr>
                <w:color w:val="002060"/>
              </w:rPr>
            </w:pPr>
            <w:r w:rsidRPr="00CC0113">
              <w:rPr>
                <w:color w:val="002060"/>
              </w:rPr>
              <w:t>0</w:t>
            </w:r>
          </w:p>
        </w:tc>
      </w:tr>
      <w:tr w:rsidR="00001A18" w:rsidRPr="00CC0113" w14:paraId="61F5E6D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4FC65" w14:textId="77777777" w:rsidR="00001A18" w:rsidRPr="00CC0113" w:rsidRDefault="00001A18" w:rsidP="00C73F94">
            <w:pPr>
              <w:pStyle w:val="rowtabella0"/>
              <w:rPr>
                <w:color w:val="002060"/>
              </w:rPr>
            </w:pPr>
            <w:r w:rsidRPr="00CC0113">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96FE" w14:textId="77777777" w:rsidR="00001A18" w:rsidRPr="00CC0113" w:rsidRDefault="00001A18" w:rsidP="00C73F94">
            <w:pPr>
              <w:pStyle w:val="rowtabella0"/>
              <w:jc w:val="center"/>
              <w:rPr>
                <w:color w:val="002060"/>
              </w:rPr>
            </w:pPr>
            <w:r w:rsidRPr="00CC011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621E"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FC8E"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9D64"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DBF2"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ABDB" w14:textId="77777777" w:rsidR="00001A18" w:rsidRPr="00CC0113" w:rsidRDefault="00001A18" w:rsidP="00C73F94">
            <w:pPr>
              <w:pStyle w:val="rowtabella0"/>
              <w:jc w:val="center"/>
              <w:rPr>
                <w:color w:val="002060"/>
              </w:rPr>
            </w:pPr>
            <w:r w:rsidRPr="00CC011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6BB56" w14:textId="77777777" w:rsidR="00001A18" w:rsidRPr="00CC0113" w:rsidRDefault="00001A18" w:rsidP="00C73F94">
            <w:pPr>
              <w:pStyle w:val="rowtabella0"/>
              <w:jc w:val="center"/>
              <w:rPr>
                <w:color w:val="002060"/>
              </w:rPr>
            </w:pPr>
            <w:r w:rsidRPr="00CC011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B6B9"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7A0F1" w14:textId="77777777" w:rsidR="00001A18" w:rsidRPr="00CC0113" w:rsidRDefault="00001A18" w:rsidP="00C73F94">
            <w:pPr>
              <w:pStyle w:val="rowtabella0"/>
              <w:jc w:val="center"/>
              <w:rPr>
                <w:color w:val="002060"/>
              </w:rPr>
            </w:pPr>
            <w:r w:rsidRPr="00CC0113">
              <w:rPr>
                <w:color w:val="002060"/>
              </w:rPr>
              <w:t>0</w:t>
            </w:r>
          </w:p>
        </w:tc>
      </w:tr>
      <w:tr w:rsidR="00001A18" w:rsidRPr="00CC0113" w14:paraId="15028B3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57CCE" w14:textId="77777777" w:rsidR="00001A18" w:rsidRPr="00CC0113" w:rsidRDefault="00001A18" w:rsidP="00C73F94">
            <w:pPr>
              <w:pStyle w:val="rowtabella0"/>
              <w:rPr>
                <w:color w:val="002060"/>
              </w:rPr>
            </w:pPr>
            <w:r w:rsidRPr="00CC0113">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1B53E" w14:textId="77777777" w:rsidR="00001A18" w:rsidRPr="00CC0113" w:rsidRDefault="00001A18" w:rsidP="00C73F94">
            <w:pPr>
              <w:pStyle w:val="rowtabella0"/>
              <w:jc w:val="center"/>
              <w:rPr>
                <w:color w:val="002060"/>
              </w:rPr>
            </w:pPr>
            <w:r w:rsidRPr="00CC011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2CD2A"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7C3A"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BB135"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2CEB"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A3E71" w14:textId="77777777" w:rsidR="00001A18" w:rsidRPr="00CC0113" w:rsidRDefault="00001A18" w:rsidP="00C73F94">
            <w:pPr>
              <w:pStyle w:val="rowtabella0"/>
              <w:jc w:val="center"/>
              <w:rPr>
                <w:color w:val="002060"/>
              </w:rPr>
            </w:pPr>
            <w:r w:rsidRPr="00CC0113">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A2D52" w14:textId="77777777" w:rsidR="00001A18" w:rsidRPr="00CC0113" w:rsidRDefault="00001A18" w:rsidP="00C73F94">
            <w:pPr>
              <w:pStyle w:val="rowtabella0"/>
              <w:jc w:val="center"/>
              <w:rPr>
                <w:color w:val="002060"/>
              </w:rPr>
            </w:pPr>
            <w:r w:rsidRPr="00CC011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98C70" w14:textId="77777777" w:rsidR="00001A18" w:rsidRPr="00CC0113" w:rsidRDefault="00001A18" w:rsidP="00C73F94">
            <w:pPr>
              <w:pStyle w:val="rowtabella0"/>
              <w:jc w:val="center"/>
              <w:rPr>
                <w:color w:val="002060"/>
              </w:rPr>
            </w:pPr>
            <w:r w:rsidRPr="00CC011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82DF" w14:textId="77777777" w:rsidR="00001A18" w:rsidRPr="00CC0113" w:rsidRDefault="00001A18" w:rsidP="00C73F94">
            <w:pPr>
              <w:pStyle w:val="rowtabella0"/>
              <w:jc w:val="center"/>
              <w:rPr>
                <w:color w:val="002060"/>
              </w:rPr>
            </w:pPr>
            <w:r w:rsidRPr="00CC0113">
              <w:rPr>
                <w:color w:val="002060"/>
              </w:rPr>
              <w:t>0</w:t>
            </w:r>
          </w:p>
        </w:tc>
      </w:tr>
      <w:tr w:rsidR="00001A18" w:rsidRPr="00CC0113" w14:paraId="7AB94013"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38D88" w14:textId="77777777" w:rsidR="00001A18" w:rsidRPr="00CC0113" w:rsidRDefault="00001A18" w:rsidP="00C73F94">
            <w:pPr>
              <w:pStyle w:val="rowtabella0"/>
              <w:rPr>
                <w:color w:val="002060"/>
              </w:rPr>
            </w:pPr>
            <w:r w:rsidRPr="00CC0113">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95800" w14:textId="77777777" w:rsidR="00001A18" w:rsidRPr="00CC0113" w:rsidRDefault="00001A18" w:rsidP="00C73F94">
            <w:pPr>
              <w:pStyle w:val="rowtabella0"/>
              <w:jc w:val="center"/>
              <w:rPr>
                <w:color w:val="002060"/>
              </w:rPr>
            </w:pPr>
            <w:r w:rsidRPr="00CC011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B751"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648F"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9C63"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6505"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4F9B" w14:textId="77777777" w:rsidR="00001A18" w:rsidRPr="00CC0113" w:rsidRDefault="00001A18" w:rsidP="00C73F94">
            <w:pPr>
              <w:pStyle w:val="rowtabella0"/>
              <w:jc w:val="center"/>
              <w:rPr>
                <w:color w:val="002060"/>
              </w:rPr>
            </w:pPr>
            <w:r w:rsidRPr="00CC011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982A" w14:textId="77777777" w:rsidR="00001A18" w:rsidRPr="00CC0113" w:rsidRDefault="00001A18" w:rsidP="00C73F94">
            <w:pPr>
              <w:pStyle w:val="rowtabella0"/>
              <w:jc w:val="center"/>
              <w:rPr>
                <w:color w:val="002060"/>
              </w:rPr>
            </w:pPr>
            <w:r w:rsidRPr="00CC011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7F91"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A9E57" w14:textId="77777777" w:rsidR="00001A18" w:rsidRPr="00CC0113" w:rsidRDefault="00001A18" w:rsidP="00C73F94">
            <w:pPr>
              <w:pStyle w:val="rowtabella0"/>
              <w:jc w:val="center"/>
              <w:rPr>
                <w:color w:val="002060"/>
              </w:rPr>
            </w:pPr>
            <w:r w:rsidRPr="00CC0113">
              <w:rPr>
                <w:color w:val="002060"/>
              </w:rPr>
              <w:t>1</w:t>
            </w:r>
          </w:p>
        </w:tc>
      </w:tr>
      <w:tr w:rsidR="00001A18" w:rsidRPr="00CC0113" w14:paraId="310E9EA5"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C1C41" w14:textId="77777777" w:rsidR="00001A18" w:rsidRPr="00CC0113" w:rsidRDefault="00001A18" w:rsidP="00C73F94">
            <w:pPr>
              <w:pStyle w:val="rowtabella0"/>
              <w:rPr>
                <w:color w:val="002060"/>
              </w:rPr>
            </w:pPr>
            <w:r w:rsidRPr="00CC0113">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AD20"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2715A"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36389"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E5072"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D871"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C3547" w14:textId="77777777" w:rsidR="00001A18" w:rsidRPr="00CC0113" w:rsidRDefault="00001A18" w:rsidP="00C73F94">
            <w:pPr>
              <w:pStyle w:val="rowtabella0"/>
              <w:jc w:val="center"/>
              <w:rPr>
                <w:color w:val="002060"/>
              </w:rPr>
            </w:pPr>
            <w:r w:rsidRPr="00CC011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4B08B" w14:textId="77777777" w:rsidR="00001A18" w:rsidRPr="00CC0113" w:rsidRDefault="00001A18" w:rsidP="00C73F94">
            <w:pPr>
              <w:pStyle w:val="rowtabella0"/>
              <w:jc w:val="center"/>
              <w:rPr>
                <w:color w:val="002060"/>
              </w:rPr>
            </w:pPr>
            <w:r w:rsidRPr="00CC011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B6D7"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10A0" w14:textId="77777777" w:rsidR="00001A18" w:rsidRPr="00CC0113" w:rsidRDefault="00001A18" w:rsidP="00C73F94">
            <w:pPr>
              <w:pStyle w:val="rowtabella0"/>
              <w:jc w:val="center"/>
              <w:rPr>
                <w:color w:val="002060"/>
              </w:rPr>
            </w:pPr>
            <w:r w:rsidRPr="00CC0113">
              <w:rPr>
                <w:color w:val="002060"/>
              </w:rPr>
              <w:t>0</w:t>
            </w:r>
          </w:p>
        </w:tc>
      </w:tr>
      <w:tr w:rsidR="00001A18" w:rsidRPr="00CC0113" w14:paraId="6CCF1D85"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8F596" w14:textId="77777777" w:rsidR="00001A18" w:rsidRPr="00CC0113" w:rsidRDefault="00001A18" w:rsidP="00C73F94">
            <w:pPr>
              <w:pStyle w:val="rowtabella0"/>
              <w:rPr>
                <w:color w:val="002060"/>
              </w:rPr>
            </w:pPr>
            <w:r w:rsidRPr="00CC0113">
              <w:rPr>
                <w:color w:val="002060"/>
              </w:rPr>
              <w:t xml:space="preserve">A.S.D. </w:t>
            </w:r>
            <w:proofErr w:type="gramStart"/>
            <w:r w:rsidRPr="00CC011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4692"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A2908"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4D126"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9651"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7067"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3E421" w14:textId="77777777" w:rsidR="00001A18" w:rsidRPr="00CC0113" w:rsidRDefault="00001A18" w:rsidP="00C73F94">
            <w:pPr>
              <w:pStyle w:val="rowtabella0"/>
              <w:jc w:val="center"/>
              <w:rPr>
                <w:color w:val="002060"/>
              </w:rPr>
            </w:pPr>
            <w:r w:rsidRPr="00CC011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8F1E" w14:textId="77777777" w:rsidR="00001A18" w:rsidRPr="00CC0113" w:rsidRDefault="00001A18" w:rsidP="00C73F94">
            <w:pPr>
              <w:pStyle w:val="rowtabella0"/>
              <w:jc w:val="center"/>
              <w:rPr>
                <w:color w:val="002060"/>
              </w:rPr>
            </w:pPr>
            <w:r w:rsidRPr="00CC011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5686"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50B5" w14:textId="77777777" w:rsidR="00001A18" w:rsidRPr="00CC0113" w:rsidRDefault="00001A18" w:rsidP="00C73F94">
            <w:pPr>
              <w:pStyle w:val="rowtabella0"/>
              <w:jc w:val="center"/>
              <w:rPr>
                <w:color w:val="002060"/>
              </w:rPr>
            </w:pPr>
            <w:r w:rsidRPr="00CC0113">
              <w:rPr>
                <w:color w:val="002060"/>
              </w:rPr>
              <w:t>0</w:t>
            </w:r>
          </w:p>
        </w:tc>
      </w:tr>
      <w:tr w:rsidR="00001A18" w:rsidRPr="00CC0113" w14:paraId="2B7C2232"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C7B90" w14:textId="77777777" w:rsidR="00001A18" w:rsidRPr="00CC0113" w:rsidRDefault="00001A18" w:rsidP="00C73F94">
            <w:pPr>
              <w:pStyle w:val="rowtabella0"/>
              <w:rPr>
                <w:color w:val="002060"/>
              </w:rPr>
            </w:pPr>
            <w:r w:rsidRPr="00CC0113">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3414"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CB45"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CE09"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2236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53B73"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68F7C"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B4051" w14:textId="77777777" w:rsidR="00001A18" w:rsidRPr="00CC0113" w:rsidRDefault="00001A18" w:rsidP="00C73F94">
            <w:pPr>
              <w:pStyle w:val="rowtabella0"/>
              <w:jc w:val="center"/>
              <w:rPr>
                <w:color w:val="002060"/>
              </w:rPr>
            </w:pPr>
            <w:r w:rsidRPr="00CC011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F4D13" w14:textId="77777777" w:rsidR="00001A18" w:rsidRPr="00CC0113" w:rsidRDefault="00001A18" w:rsidP="00C73F94">
            <w:pPr>
              <w:pStyle w:val="rowtabella0"/>
              <w:jc w:val="center"/>
              <w:rPr>
                <w:color w:val="002060"/>
              </w:rPr>
            </w:pPr>
            <w:r w:rsidRPr="00CC011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B016" w14:textId="77777777" w:rsidR="00001A18" w:rsidRPr="00CC0113" w:rsidRDefault="00001A18" w:rsidP="00C73F94">
            <w:pPr>
              <w:pStyle w:val="rowtabella0"/>
              <w:jc w:val="center"/>
              <w:rPr>
                <w:color w:val="002060"/>
              </w:rPr>
            </w:pPr>
            <w:r w:rsidRPr="00CC0113">
              <w:rPr>
                <w:color w:val="002060"/>
              </w:rPr>
              <w:t>0</w:t>
            </w:r>
          </w:p>
        </w:tc>
      </w:tr>
      <w:tr w:rsidR="00001A18" w:rsidRPr="00CC0113" w14:paraId="6BFA667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8A8B6" w14:textId="77777777" w:rsidR="00001A18" w:rsidRPr="00CC0113" w:rsidRDefault="00001A18" w:rsidP="00C73F94">
            <w:pPr>
              <w:pStyle w:val="rowtabella0"/>
              <w:rPr>
                <w:color w:val="002060"/>
              </w:rPr>
            </w:pPr>
            <w:r w:rsidRPr="00CC0113">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D3213"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C238"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5A479"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3B6C2"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139C"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0710" w14:textId="77777777" w:rsidR="00001A18" w:rsidRPr="00CC0113" w:rsidRDefault="00001A18" w:rsidP="00C73F94">
            <w:pPr>
              <w:pStyle w:val="rowtabella0"/>
              <w:jc w:val="center"/>
              <w:rPr>
                <w:color w:val="002060"/>
              </w:rPr>
            </w:pPr>
            <w:r w:rsidRPr="00CC011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3BDE9" w14:textId="77777777" w:rsidR="00001A18" w:rsidRPr="00CC0113" w:rsidRDefault="00001A18" w:rsidP="00C73F94">
            <w:pPr>
              <w:pStyle w:val="rowtabella0"/>
              <w:jc w:val="center"/>
              <w:rPr>
                <w:color w:val="002060"/>
              </w:rPr>
            </w:pPr>
            <w:r w:rsidRPr="00CC0113">
              <w:rPr>
                <w:color w:val="002060"/>
              </w:rPr>
              <w:t>184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9053"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A394" w14:textId="77777777" w:rsidR="00001A18" w:rsidRPr="00CC0113" w:rsidRDefault="00001A18" w:rsidP="00C73F94">
            <w:pPr>
              <w:pStyle w:val="rowtabella0"/>
              <w:jc w:val="center"/>
              <w:rPr>
                <w:color w:val="002060"/>
              </w:rPr>
            </w:pPr>
            <w:r w:rsidRPr="00CC0113">
              <w:rPr>
                <w:color w:val="002060"/>
              </w:rPr>
              <w:t>0</w:t>
            </w:r>
          </w:p>
        </w:tc>
      </w:tr>
      <w:tr w:rsidR="00001A18" w:rsidRPr="00CC0113" w14:paraId="5AEEB281"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39CD42" w14:textId="77777777" w:rsidR="00001A18" w:rsidRPr="00CC0113" w:rsidRDefault="00001A18" w:rsidP="00C73F94">
            <w:pPr>
              <w:pStyle w:val="rowtabella0"/>
              <w:rPr>
                <w:color w:val="002060"/>
              </w:rPr>
            </w:pPr>
            <w:r w:rsidRPr="00CC0113">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115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8244"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2106"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D779"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ECD6"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AA35"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8347" w14:textId="77777777" w:rsidR="00001A18" w:rsidRPr="00CC0113" w:rsidRDefault="00001A18" w:rsidP="00C73F94">
            <w:pPr>
              <w:pStyle w:val="rowtabella0"/>
              <w:jc w:val="center"/>
              <w:rPr>
                <w:color w:val="002060"/>
              </w:rPr>
            </w:pPr>
            <w:r w:rsidRPr="00CC0113">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A1455" w14:textId="77777777" w:rsidR="00001A18" w:rsidRPr="00CC0113" w:rsidRDefault="00001A18" w:rsidP="00C73F94">
            <w:pPr>
              <w:pStyle w:val="rowtabella0"/>
              <w:jc w:val="center"/>
              <w:rPr>
                <w:color w:val="002060"/>
              </w:rPr>
            </w:pPr>
            <w:r w:rsidRPr="00CC011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ADD0A" w14:textId="77777777" w:rsidR="00001A18" w:rsidRPr="00CC0113" w:rsidRDefault="00001A18" w:rsidP="00C73F94">
            <w:pPr>
              <w:pStyle w:val="rowtabella0"/>
              <w:jc w:val="center"/>
              <w:rPr>
                <w:color w:val="002060"/>
              </w:rPr>
            </w:pPr>
            <w:r w:rsidRPr="00CC0113">
              <w:rPr>
                <w:color w:val="002060"/>
              </w:rPr>
              <w:t>0</w:t>
            </w:r>
          </w:p>
        </w:tc>
      </w:tr>
    </w:tbl>
    <w:p w14:paraId="1242F1F5" w14:textId="77777777" w:rsidR="00001A18" w:rsidRPr="00CC0113" w:rsidRDefault="00001A18" w:rsidP="00001A18">
      <w:pPr>
        <w:pStyle w:val="breakline"/>
        <w:rPr>
          <w:color w:val="002060"/>
        </w:rPr>
      </w:pPr>
    </w:p>
    <w:p w14:paraId="2D48F77B" w14:textId="77777777" w:rsidR="00001A18" w:rsidRPr="00CC0113" w:rsidRDefault="00001A18" w:rsidP="00001A18">
      <w:pPr>
        <w:pStyle w:val="titoloprinc0"/>
        <w:rPr>
          <w:color w:val="002060"/>
        </w:rPr>
      </w:pPr>
      <w:r w:rsidRPr="00CC0113">
        <w:rPr>
          <w:color w:val="002060"/>
        </w:rPr>
        <w:lastRenderedPageBreak/>
        <w:t>PROGRAMMA GARE</w:t>
      </w:r>
    </w:p>
    <w:p w14:paraId="634AFB5B" w14:textId="77777777" w:rsidR="00001A18" w:rsidRPr="00CC0113" w:rsidRDefault="00001A18" w:rsidP="00001A18">
      <w:pPr>
        <w:pStyle w:val="breakline"/>
        <w:rPr>
          <w:color w:val="002060"/>
        </w:rPr>
      </w:pPr>
    </w:p>
    <w:p w14:paraId="4E99AB73" w14:textId="77777777" w:rsidR="00001A18" w:rsidRPr="00CC0113" w:rsidRDefault="00001A18" w:rsidP="00001A18">
      <w:pPr>
        <w:pStyle w:val="sottotitolocampionato10"/>
        <w:rPr>
          <w:color w:val="002060"/>
        </w:rPr>
      </w:pPr>
      <w:r w:rsidRPr="00CC0113">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63"/>
        <w:gridCol w:w="1548"/>
      </w:tblGrid>
      <w:tr w:rsidR="00001A18" w:rsidRPr="00CC0113" w14:paraId="47321A07"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32900"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8D71E"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165F3"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10320"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1D962"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D810E"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CEB0D"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597F9D4B"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1D633F" w14:textId="77777777" w:rsidR="00001A18" w:rsidRPr="00CC0113" w:rsidRDefault="00001A18" w:rsidP="00C73F94">
            <w:pPr>
              <w:pStyle w:val="rowtabella0"/>
              <w:rPr>
                <w:color w:val="002060"/>
              </w:rPr>
            </w:pPr>
            <w:r w:rsidRPr="00CC0113">
              <w:rPr>
                <w:color w:val="002060"/>
              </w:rPr>
              <w:t>CENTRO SPORTIVO SUASA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54685" w14:textId="77777777" w:rsidR="00001A18" w:rsidRPr="00CC0113" w:rsidRDefault="00001A18" w:rsidP="00C73F94">
            <w:pPr>
              <w:pStyle w:val="rowtabella0"/>
              <w:rPr>
                <w:color w:val="002060"/>
              </w:rPr>
            </w:pPr>
            <w:r w:rsidRPr="00CC0113">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F45F8"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CBF2EB" w14:textId="77777777" w:rsidR="00001A18" w:rsidRPr="00CC0113" w:rsidRDefault="00001A18" w:rsidP="00C73F94">
            <w:pPr>
              <w:pStyle w:val="rowtabella0"/>
              <w:rPr>
                <w:color w:val="002060"/>
              </w:rPr>
            </w:pPr>
            <w:r w:rsidRPr="00CC0113">
              <w:rPr>
                <w:color w:val="002060"/>
              </w:rPr>
              <w:t>28/03/2025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2E136" w14:textId="77777777" w:rsidR="00001A18" w:rsidRPr="00CC0113" w:rsidRDefault="00001A18" w:rsidP="00C73F94">
            <w:pPr>
              <w:pStyle w:val="rowtabella0"/>
              <w:rPr>
                <w:color w:val="002060"/>
              </w:rPr>
            </w:pPr>
            <w:r w:rsidRPr="00CC0113">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6A52A" w14:textId="77777777" w:rsidR="00001A18" w:rsidRPr="00CC0113" w:rsidRDefault="00001A18" w:rsidP="00C73F94">
            <w:pPr>
              <w:pStyle w:val="rowtabella0"/>
              <w:rPr>
                <w:color w:val="002060"/>
              </w:rPr>
            </w:pPr>
            <w:r w:rsidRPr="00CC0113">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B2036" w14:textId="77777777" w:rsidR="00001A18" w:rsidRPr="00CC0113" w:rsidRDefault="00001A18" w:rsidP="00C73F94">
            <w:pPr>
              <w:pStyle w:val="rowtabella0"/>
              <w:rPr>
                <w:color w:val="002060"/>
              </w:rPr>
            </w:pPr>
            <w:r w:rsidRPr="00CC0113">
              <w:rPr>
                <w:color w:val="002060"/>
              </w:rPr>
              <w:t>VIA ROSSINI</w:t>
            </w:r>
          </w:p>
        </w:tc>
      </w:tr>
      <w:tr w:rsidR="00001A18" w:rsidRPr="00CC0113" w14:paraId="2002CB11"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C232BF" w14:textId="77777777" w:rsidR="00001A18" w:rsidRPr="00CC0113" w:rsidRDefault="00001A18" w:rsidP="00C73F94">
            <w:pPr>
              <w:pStyle w:val="rowtabella0"/>
              <w:rPr>
                <w:color w:val="002060"/>
              </w:rPr>
            </w:pPr>
            <w:r w:rsidRPr="00CC0113">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217D77" w14:textId="77777777" w:rsidR="00001A18" w:rsidRPr="00CC0113" w:rsidRDefault="00001A18" w:rsidP="00C73F94">
            <w:pPr>
              <w:pStyle w:val="rowtabella0"/>
              <w:rPr>
                <w:color w:val="002060"/>
              </w:rPr>
            </w:pPr>
            <w:proofErr w:type="gramStart"/>
            <w:r w:rsidRPr="00CC0113">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D6FAED"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50E84" w14:textId="77777777" w:rsidR="00001A18" w:rsidRPr="00CC0113" w:rsidRDefault="00001A18" w:rsidP="00C73F94">
            <w:pPr>
              <w:pStyle w:val="rowtabella0"/>
              <w:rPr>
                <w:color w:val="002060"/>
              </w:rPr>
            </w:pPr>
            <w:r w:rsidRPr="00CC0113">
              <w:rPr>
                <w:color w:val="002060"/>
              </w:rPr>
              <w:t>28/03/2025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EAD58A" w14:textId="77777777" w:rsidR="00001A18" w:rsidRPr="00CC0113" w:rsidRDefault="00001A18" w:rsidP="00C73F94">
            <w:pPr>
              <w:pStyle w:val="rowtabella0"/>
              <w:rPr>
                <w:color w:val="002060"/>
              </w:rPr>
            </w:pPr>
            <w:r w:rsidRPr="00CC0113">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EE513" w14:textId="77777777" w:rsidR="00001A18" w:rsidRPr="00CC0113" w:rsidRDefault="00001A18" w:rsidP="00C73F94">
            <w:pPr>
              <w:pStyle w:val="rowtabella0"/>
              <w:rPr>
                <w:color w:val="002060"/>
              </w:rPr>
            </w:pPr>
            <w:r w:rsidRPr="00CC011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76F0DA" w14:textId="77777777" w:rsidR="00001A18" w:rsidRPr="00CC0113" w:rsidRDefault="00001A18" w:rsidP="00C73F94">
            <w:pPr>
              <w:pStyle w:val="rowtabella0"/>
              <w:rPr>
                <w:color w:val="002060"/>
              </w:rPr>
            </w:pPr>
            <w:r w:rsidRPr="00CC0113">
              <w:rPr>
                <w:color w:val="002060"/>
              </w:rPr>
              <w:t>VIA DELLO SPORT</w:t>
            </w:r>
          </w:p>
        </w:tc>
      </w:tr>
      <w:tr w:rsidR="00001A18" w:rsidRPr="00CC0113" w14:paraId="4BE4B99C"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3505EC" w14:textId="77777777" w:rsidR="00001A18" w:rsidRPr="00CC0113" w:rsidRDefault="00001A18" w:rsidP="00C73F94">
            <w:pPr>
              <w:pStyle w:val="rowtabella0"/>
              <w:rPr>
                <w:color w:val="002060"/>
              </w:rPr>
            </w:pPr>
            <w:r w:rsidRPr="00CC0113">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30F1CB" w14:textId="77777777" w:rsidR="00001A18" w:rsidRPr="00CC0113" w:rsidRDefault="00001A18" w:rsidP="00C73F94">
            <w:pPr>
              <w:pStyle w:val="rowtabella0"/>
              <w:rPr>
                <w:color w:val="002060"/>
              </w:rPr>
            </w:pPr>
            <w:r w:rsidRPr="00CC0113">
              <w:rPr>
                <w:color w:val="002060"/>
              </w:rPr>
              <w:t>KAIROS 3 MONTI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B8E863"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B81087" w14:textId="77777777" w:rsidR="00001A18" w:rsidRPr="00CC0113" w:rsidRDefault="00001A18" w:rsidP="00C73F94">
            <w:pPr>
              <w:pStyle w:val="rowtabella0"/>
              <w:rPr>
                <w:color w:val="002060"/>
              </w:rPr>
            </w:pPr>
            <w:r w:rsidRPr="00CC0113">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5F00E7" w14:textId="77777777" w:rsidR="00001A18" w:rsidRPr="00CC0113" w:rsidRDefault="00001A18" w:rsidP="00C73F94">
            <w:pPr>
              <w:pStyle w:val="rowtabella0"/>
              <w:rPr>
                <w:color w:val="002060"/>
              </w:rPr>
            </w:pPr>
            <w:r w:rsidRPr="00CC0113">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2937C" w14:textId="77777777" w:rsidR="00001A18" w:rsidRPr="00CC0113" w:rsidRDefault="00001A18" w:rsidP="00C73F94">
            <w:pPr>
              <w:pStyle w:val="rowtabella0"/>
              <w:rPr>
                <w:color w:val="002060"/>
              </w:rPr>
            </w:pPr>
            <w:r w:rsidRPr="00CC0113">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D0AF5F" w14:textId="77777777" w:rsidR="00001A18" w:rsidRPr="00CC0113" w:rsidRDefault="00001A18" w:rsidP="00C73F94">
            <w:pPr>
              <w:pStyle w:val="rowtabella0"/>
              <w:rPr>
                <w:color w:val="002060"/>
              </w:rPr>
            </w:pPr>
            <w:r w:rsidRPr="00CC0113">
              <w:rPr>
                <w:color w:val="002060"/>
              </w:rPr>
              <w:t>STRADA FERMANA FALERIENSE, 52</w:t>
            </w:r>
          </w:p>
        </w:tc>
      </w:tr>
      <w:tr w:rsidR="00001A18" w:rsidRPr="00CC0113" w14:paraId="730C6A0B"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B1774E" w14:textId="77777777" w:rsidR="00001A18" w:rsidRPr="00CC0113" w:rsidRDefault="00001A18" w:rsidP="00C73F94">
            <w:pPr>
              <w:pStyle w:val="rowtabella0"/>
              <w:rPr>
                <w:color w:val="002060"/>
              </w:rPr>
            </w:pPr>
            <w:r w:rsidRPr="00CC0113">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3AB8D0" w14:textId="77777777" w:rsidR="00001A18" w:rsidRPr="00CC0113" w:rsidRDefault="00001A18" w:rsidP="00C73F94">
            <w:pPr>
              <w:pStyle w:val="rowtabella0"/>
              <w:rPr>
                <w:color w:val="002060"/>
              </w:rPr>
            </w:pPr>
            <w:r w:rsidRPr="00CC0113">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D0D65D"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BC563E" w14:textId="77777777" w:rsidR="00001A18" w:rsidRPr="00CC0113" w:rsidRDefault="00001A18" w:rsidP="00C73F94">
            <w:pPr>
              <w:pStyle w:val="rowtabella0"/>
              <w:rPr>
                <w:color w:val="002060"/>
              </w:rPr>
            </w:pPr>
            <w:r w:rsidRPr="00CC0113">
              <w:rPr>
                <w:color w:val="002060"/>
              </w:rPr>
              <w:t>29/03/2025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458C05" w14:textId="77777777" w:rsidR="00001A18" w:rsidRPr="00CC0113" w:rsidRDefault="00001A18" w:rsidP="00C73F94">
            <w:pPr>
              <w:pStyle w:val="rowtabella0"/>
              <w:rPr>
                <w:color w:val="002060"/>
              </w:rPr>
            </w:pPr>
            <w:r w:rsidRPr="00CC0113">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1993A0" w14:textId="77777777" w:rsidR="00001A18" w:rsidRPr="00CC0113" w:rsidRDefault="00001A18" w:rsidP="00C73F94">
            <w:pPr>
              <w:pStyle w:val="rowtabella0"/>
              <w:rPr>
                <w:color w:val="002060"/>
              </w:rPr>
            </w:pPr>
            <w:r w:rsidRPr="00CC0113">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14BF9" w14:textId="77777777" w:rsidR="00001A18" w:rsidRPr="00CC0113" w:rsidRDefault="00001A18" w:rsidP="00C73F94">
            <w:pPr>
              <w:pStyle w:val="rowtabella0"/>
              <w:rPr>
                <w:color w:val="002060"/>
              </w:rPr>
            </w:pPr>
            <w:r w:rsidRPr="00CC0113">
              <w:rPr>
                <w:color w:val="002060"/>
              </w:rPr>
              <w:t>VIA LIGURIA - BORGO PINTURA</w:t>
            </w:r>
          </w:p>
        </w:tc>
      </w:tr>
      <w:tr w:rsidR="00001A18" w:rsidRPr="00CC0113" w14:paraId="04BE1734"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4D18FD" w14:textId="77777777" w:rsidR="00001A18" w:rsidRPr="00CC0113" w:rsidRDefault="00001A18" w:rsidP="00C73F94">
            <w:pPr>
              <w:pStyle w:val="rowtabella0"/>
              <w:rPr>
                <w:color w:val="002060"/>
              </w:rPr>
            </w:pPr>
            <w:r w:rsidRPr="00CC0113">
              <w:rPr>
                <w:color w:val="002060"/>
              </w:rPr>
              <w:t>WOMAN SANGIUSTESE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47874" w14:textId="77777777" w:rsidR="00001A18" w:rsidRPr="00CC0113" w:rsidRDefault="00001A18" w:rsidP="00C73F94">
            <w:pPr>
              <w:pStyle w:val="rowtabella0"/>
              <w:rPr>
                <w:color w:val="002060"/>
              </w:rPr>
            </w:pPr>
            <w:r w:rsidRPr="00CC0113">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4DCC1D"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9C436F" w14:textId="77777777" w:rsidR="00001A18" w:rsidRPr="00CC0113" w:rsidRDefault="00001A18" w:rsidP="00C73F94">
            <w:pPr>
              <w:pStyle w:val="rowtabella0"/>
              <w:rPr>
                <w:color w:val="002060"/>
              </w:rPr>
            </w:pPr>
            <w:r w:rsidRPr="00CC0113">
              <w:rPr>
                <w:color w:val="002060"/>
              </w:rPr>
              <w:t>29/03/2025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D3DD6E" w14:textId="77777777" w:rsidR="00001A18" w:rsidRPr="00CC0113" w:rsidRDefault="00001A18" w:rsidP="00C73F94">
            <w:pPr>
              <w:pStyle w:val="rowtabella0"/>
              <w:rPr>
                <w:color w:val="002060"/>
              </w:rPr>
            </w:pPr>
            <w:r w:rsidRPr="00CC011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E29237" w14:textId="77777777" w:rsidR="00001A18" w:rsidRPr="00CC0113" w:rsidRDefault="00001A18" w:rsidP="00C73F94">
            <w:pPr>
              <w:pStyle w:val="rowtabella0"/>
              <w:rPr>
                <w:color w:val="002060"/>
              </w:rPr>
            </w:pPr>
            <w:r w:rsidRPr="00CC011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1005DF" w14:textId="77777777" w:rsidR="00001A18" w:rsidRPr="00CC0113" w:rsidRDefault="00001A18" w:rsidP="00C73F94">
            <w:pPr>
              <w:pStyle w:val="rowtabella0"/>
              <w:rPr>
                <w:color w:val="002060"/>
              </w:rPr>
            </w:pPr>
            <w:r w:rsidRPr="00CC0113">
              <w:rPr>
                <w:color w:val="002060"/>
              </w:rPr>
              <w:t xml:space="preserve">VIA </w:t>
            </w:r>
            <w:proofErr w:type="gramStart"/>
            <w:r w:rsidRPr="00CC0113">
              <w:rPr>
                <w:color w:val="002060"/>
              </w:rPr>
              <w:t>B.ROSSI</w:t>
            </w:r>
            <w:proofErr w:type="gramEnd"/>
            <w:r w:rsidRPr="00CC0113">
              <w:rPr>
                <w:color w:val="002060"/>
              </w:rPr>
              <w:t xml:space="preserve"> SNC</w:t>
            </w:r>
          </w:p>
        </w:tc>
      </w:tr>
      <w:tr w:rsidR="00001A18" w:rsidRPr="00CC0113" w14:paraId="01589AE4"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8CDB8B" w14:textId="77777777" w:rsidR="00001A18" w:rsidRPr="00CC0113" w:rsidRDefault="00001A18" w:rsidP="00C73F94">
            <w:pPr>
              <w:pStyle w:val="rowtabella0"/>
              <w:rPr>
                <w:color w:val="002060"/>
              </w:rPr>
            </w:pPr>
            <w:r w:rsidRPr="00CC0113">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F1912" w14:textId="77777777" w:rsidR="00001A18" w:rsidRPr="00CC0113" w:rsidRDefault="00001A18" w:rsidP="00C73F94">
            <w:pPr>
              <w:pStyle w:val="rowtabella0"/>
              <w:rPr>
                <w:color w:val="002060"/>
              </w:rPr>
            </w:pPr>
            <w:r w:rsidRPr="00CC0113">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19C81"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E0052" w14:textId="77777777" w:rsidR="00001A18" w:rsidRPr="00CC0113" w:rsidRDefault="00001A18" w:rsidP="00C73F94">
            <w:pPr>
              <w:pStyle w:val="rowtabella0"/>
              <w:rPr>
                <w:color w:val="002060"/>
              </w:rPr>
            </w:pPr>
            <w:r w:rsidRPr="00CC0113">
              <w:rPr>
                <w:color w:val="002060"/>
              </w:rPr>
              <w:t>30/03/2025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EFC25" w14:textId="77777777" w:rsidR="00001A18" w:rsidRPr="00CC0113" w:rsidRDefault="00001A18" w:rsidP="00C73F94">
            <w:pPr>
              <w:pStyle w:val="rowtabella0"/>
              <w:rPr>
                <w:color w:val="002060"/>
              </w:rPr>
            </w:pPr>
            <w:r w:rsidRPr="00CC0113">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BCD50" w14:textId="77777777" w:rsidR="00001A18" w:rsidRPr="00CC0113" w:rsidRDefault="00001A18" w:rsidP="00C73F94">
            <w:pPr>
              <w:pStyle w:val="rowtabella0"/>
              <w:rPr>
                <w:color w:val="002060"/>
              </w:rPr>
            </w:pPr>
            <w:r w:rsidRPr="00CC0113">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066E9" w14:textId="77777777" w:rsidR="00001A18" w:rsidRPr="00CC0113" w:rsidRDefault="00001A18" w:rsidP="00C73F94">
            <w:pPr>
              <w:pStyle w:val="rowtabella0"/>
              <w:rPr>
                <w:color w:val="002060"/>
              </w:rPr>
            </w:pPr>
            <w:r w:rsidRPr="00CC0113">
              <w:rPr>
                <w:color w:val="002060"/>
              </w:rPr>
              <w:t>VIA TAVULLIA</w:t>
            </w:r>
          </w:p>
        </w:tc>
      </w:tr>
    </w:tbl>
    <w:p w14:paraId="3F3AD0AE" w14:textId="77777777" w:rsidR="00001A18" w:rsidRPr="00CC0113" w:rsidRDefault="00001A18" w:rsidP="00001A18">
      <w:pPr>
        <w:pStyle w:val="breakline"/>
        <w:rPr>
          <w:rFonts w:eastAsiaTheme="minorEastAsia"/>
          <w:color w:val="002060"/>
        </w:rPr>
      </w:pPr>
    </w:p>
    <w:p w14:paraId="4E64715D" w14:textId="77777777" w:rsidR="00001A18" w:rsidRPr="00CC0113" w:rsidRDefault="00001A18" w:rsidP="00001A18">
      <w:pPr>
        <w:pStyle w:val="breakline"/>
        <w:rPr>
          <w:color w:val="002060"/>
        </w:rPr>
      </w:pPr>
    </w:p>
    <w:p w14:paraId="7E5DCD08" w14:textId="77777777" w:rsidR="00001A18" w:rsidRPr="00CC0113" w:rsidRDefault="00001A18" w:rsidP="00001A18">
      <w:pPr>
        <w:pStyle w:val="breakline"/>
        <w:rPr>
          <w:color w:val="002060"/>
        </w:rPr>
      </w:pPr>
    </w:p>
    <w:p w14:paraId="6F8F9A59" w14:textId="77777777" w:rsidR="00001A18" w:rsidRPr="00CC0113" w:rsidRDefault="00001A18" w:rsidP="00001A18">
      <w:pPr>
        <w:pStyle w:val="titolocampionato0"/>
        <w:shd w:val="clear" w:color="auto" w:fill="CCCCCC"/>
        <w:spacing w:before="80" w:after="40"/>
        <w:rPr>
          <w:color w:val="002060"/>
        </w:rPr>
      </w:pPr>
      <w:r w:rsidRPr="00CC0113">
        <w:rPr>
          <w:color w:val="002060"/>
        </w:rPr>
        <w:t>UNDER 19 CALCIO A 5 REGIONALE</w:t>
      </w:r>
    </w:p>
    <w:p w14:paraId="73213E7E" w14:textId="77777777" w:rsidR="00001A18" w:rsidRPr="00CC0113" w:rsidRDefault="00001A18" w:rsidP="00001A18">
      <w:pPr>
        <w:pStyle w:val="titoloprinc0"/>
        <w:rPr>
          <w:color w:val="002060"/>
        </w:rPr>
      </w:pPr>
      <w:r w:rsidRPr="008559A6">
        <w:rPr>
          <w:color w:val="002060"/>
        </w:rPr>
        <w:t>CLASSIFIC</w:t>
      </w:r>
      <w:r>
        <w:rPr>
          <w:color w:val="002060"/>
        </w:rPr>
        <w:t>HE SECONDA FASE GIRONI GOLD E SILVER</w:t>
      </w:r>
    </w:p>
    <w:p w14:paraId="5D6752D8" w14:textId="77777777" w:rsidR="00001A18" w:rsidRPr="00CC0113" w:rsidRDefault="00001A18" w:rsidP="00001A18">
      <w:pPr>
        <w:pStyle w:val="breakline"/>
        <w:rPr>
          <w:color w:val="002060"/>
        </w:rPr>
      </w:pPr>
    </w:p>
    <w:p w14:paraId="5FE21809" w14:textId="77777777" w:rsidR="00001A18" w:rsidRPr="00CC0113" w:rsidRDefault="00001A18" w:rsidP="00001A18">
      <w:pPr>
        <w:pStyle w:val="sottotitolocampionato10"/>
        <w:rPr>
          <w:color w:val="002060"/>
        </w:rPr>
      </w:pPr>
      <w:r w:rsidRPr="00CC011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61759993"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0FCDD"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1A432"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4DA06"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CD313"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A50E7"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E6EF5"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379F4"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A7463"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FBF46"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9BAF1" w14:textId="77777777" w:rsidR="00001A18" w:rsidRPr="00CC0113" w:rsidRDefault="00001A18" w:rsidP="00C73F94">
            <w:pPr>
              <w:pStyle w:val="headertabella0"/>
              <w:rPr>
                <w:color w:val="002060"/>
              </w:rPr>
            </w:pPr>
            <w:r w:rsidRPr="00CC0113">
              <w:rPr>
                <w:color w:val="002060"/>
              </w:rPr>
              <w:t>PE</w:t>
            </w:r>
          </w:p>
        </w:tc>
      </w:tr>
      <w:tr w:rsidR="00001A18" w:rsidRPr="00CC0113" w14:paraId="48EB5D22"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917710" w14:textId="77777777" w:rsidR="00001A18" w:rsidRPr="00CC0113" w:rsidRDefault="00001A18" w:rsidP="00C73F94">
            <w:pPr>
              <w:pStyle w:val="rowtabella0"/>
              <w:rPr>
                <w:color w:val="002060"/>
              </w:rPr>
            </w:pPr>
            <w:r w:rsidRPr="00CC011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98C6"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B66D"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4CE9"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7444"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2494"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0D5F"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EB38E"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B115A"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571A" w14:textId="77777777" w:rsidR="00001A18" w:rsidRPr="00CC0113" w:rsidRDefault="00001A18" w:rsidP="00C73F94">
            <w:pPr>
              <w:pStyle w:val="rowtabella0"/>
              <w:jc w:val="center"/>
              <w:rPr>
                <w:color w:val="002060"/>
              </w:rPr>
            </w:pPr>
            <w:r w:rsidRPr="00CC0113">
              <w:rPr>
                <w:color w:val="002060"/>
              </w:rPr>
              <w:t>0</w:t>
            </w:r>
          </w:p>
        </w:tc>
      </w:tr>
      <w:tr w:rsidR="00001A18" w:rsidRPr="00CC0113" w14:paraId="78C5EE5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0BABF" w14:textId="77777777" w:rsidR="00001A18" w:rsidRPr="00CC0113" w:rsidRDefault="00001A18" w:rsidP="00C73F94">
            <w:pPr>
              <w:pStyle w:val="rowtabella0"/>
              <w:rPr>
                <w:color w:val="002060"/>
              </w:rPr>
            </w:pPr>
            <w:r w:rsidRPr="00CC011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8D941"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3800"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4A59"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8E37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243A"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9B8A"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C824"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B9BD"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4508" w14:textId="77777777" w:rsidR="00001A18" w:rsidRPr="00CC0113" w:rsidRDefault="00001A18" w:rsidP="00C73F94">
            <w:pPr>
              <w:pStyle w:val="rowtabella0"/>
              <w:jc w:val="center"/>
              <w:rPr>
                <w:color w:val="002060"/>
              </w:rPr>
            </w:pPr>
            <w:r w:rsidRPr="00CC0113">
              <w:rPr>
                <w:color w:val="002060"/>
              </w:rPr>
              <w:t>0</w:t>
            </w:r>
          </w:p>
        </w:tc>
      </w:tr>
      <w:tr w:rsidR="00001A18" w:rsidRPr="00CC0113" w14:paraId="1343D79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46BEC" w14:textId="77777777" w:rsidR="00001A18" w:rsidRPr="00CC0113" w:rsidRDefault="00001A18" w:rsidP="00C73F94">
            <w:pPr>
              <w:pStyle w:val="rowtabella0"/>
              <w:rPr>
                <w:color w:val="002060"/>
              </w:rPr>
            </w:pPr>
            <w:r w:rsidRPr="00CC011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1620"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697DA"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51F2"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A341"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D57F"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3DA9"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42BAD"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C56EE"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F9C16" w14:textId="77777777" w:rsidR="00001A18" w:rsidRPr="00CC0113" w:rsidRDefault="00001A18" w:rsidP="00C73F94">
            <w:pPr>
              <w:pStyle w:val="rowtabella0"/>
              <w:jc w:val="center"/>
              <w:rPr>
                <w:color w:val="002060"/>
              </w:rPr>
            </w:pPr>
            <w:r w:rsidRPr="00CC0113">
              <w:rPr>
                <w:color w:val="002060"/>
              </w:rPr>
              <w:t>0</w:t>
            </w:r>
          </w:p>
        </w:tc>
      </w:tr>
      <w:tr w:rsidR="00001A18" w:rsidRPr="00CC0113" w14:paraId="380F15A9"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30018" w14:textId="77777777" w:rsidR="00001A18" w:rsidRPr="00CC0113" w:rsidRDefault="00001A18" w:rsidP="00C73F94">
            <w:pPr>
              <w:pStyle w:val="rowtabella0"/>
              <w:rPr>
                <w:color w:val="002060"/>
              </w:rPr>
            </w:pPr>
            <w:r w:rsidRPr="00CC0113">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67B1"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DC60"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1801"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C2FD"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61F0"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821F4"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91E3"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A23B"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996F" w14:textId="77777777" w:rsidR="00001A18" w:rsidRPr="00CC0113" w:rsidRDefault="00001A18" w:rsidP="00C73F94">
            <w:pPr>
              <w:pStyle w:val="rowtabella0"/>
              <w:jc w:val="center"/>
              <w:rPr>
                <w:color w:val="002060"/>
              </w:rPr>
            </w:pPr>
            <w:r w:rsidRPr="00CC0113">
              <w:rPr>
                <w:color w:val="002060"/>
              </w:rPr>
              <w:t>0</w:t>
            </w:r>
          </w:p>
        </w:tc>
      </w:tr>
      <w:tr w:rsidR="00001A18" w:rsidRPr="00CC0113" w14:paraId="3825C2A1"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BEC22C" w14:textId="77777777" w:rsidR="00001A18" w:rsidRPr="00CC0113" w:rsidRDefault="00001A18" w:rsidP="00C73F94">
            <w:pPr>
              <w:pStyle w:val="rowtabella0"/>
              <w:rPr>
                <w:color w:val="002060"/>
              </w:rPr>
            </w:pPr>
            <w:r w:rsidRPr="00CC011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BDA4A"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2D97"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BB221"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D5F47"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CDE9E"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133E"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DBB6"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92B5"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1DD2" w14:textId="77777777" w:rsidR="00001A18" w:rsidRPr="00CC0113" w:rsidRDefault="00001A18" w:rsidP="00C73F94">
            <w:pPr>
              <w:pStyle w:val="rowtabella0"/>
              <w:jc w:val="center"/>
              <w:rPr>
                <w:color w:val="002060"/>
              </w:rPr>
            </w:pPr>
            <w:r w:rsidRPr="00CC0113">
              <w:rPr>
                <w:color w:val="002060"/>
              </w:rPr>
              <w:t>0</w:t>
            </w:r>
          </w:p>
        </w:tc>
      </w:tr>
    </w:tbl>
    <w:p w14:paraId="1BA85CF4" w14:textId="77777777" w:rsidR="00001A18" w:rsidRPr="00CC0113" w:rsidRDefault="00001A18" w:rsidP="00001A18">
      <w:pPr>
        <w:pStyle w:val="breakline"/>
        <w:rPr>
          <w:rFonts w:eastAsiaTheme="minorEastAsia"/>
          <w:color w:val="002060"/>
        </w:rPr>
      </w:pPr>
    </w:p>
    <w:p w14:paraId="2502B48A" w14:textId="77777777" w:rsidR="00001A18" w:rsidRPr="00CC0113" w:rsidRDefault="00001A18" w:rsidP="00001A18">
      <w:pPr>
        <w:pStyle w:val="breakline"/>
        <w:rPr>
          <w:color w:val="002060"/>
        </w:rPr>
      </w:pPr>
    </w:p>
    <w:p w14:paraId="73D4D8F0" w14:textId="77777777" w:rsidR="00001A18" w:rsidRPr="00CC0113" w:rsidRDefault="00001A18" w:rsidP="00001A18">
      <w:pPr>
        <w:pStyle w:val="sottotitolocampionato10"/>
        <w:rPr>
          <w:color w:val="002060"/>
        </w:rPr>
      </w:pPr>
      <w:r w:rsidRPr="00CC011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4F99F483"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361FA"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29825"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3CBF6"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47443"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CE44A"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EBC54"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BCD5C"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2435F"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F8495"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DFF5A" w14:textId="77777777" w:rsidR="00001A18" w:rsidRPr="00CC0113" w:rsidRDefault="00001A18" w:rsidP="00C73F94">
            <w:pPr>
              <w:pStyle w:val="headertabella0"/>
              <w:rPr>
                <w:color w:val="002060"/>
              </w:rPr>
            </w:pPr>
            <w:r w:rsidRPr="00CC0113">
              <w:rPr>
                <w:color w:val="002060"/>
              </w:rPr>
              <w:t>PE</w:t>
            </w:r>
          </w:p>
        </w:tc>
      </w:tr>
      <w:tr w:rsidR="00001A18" w:rsidRPr="00CC0113" w14:paraId="27544E9A"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46371B" w14:textId="77777777" w:rsidR="00001A18" w:rsidRPr="00CC0113" w:rsidRDefault="00001A18" w:rsidP="00C73F94">
            <w:pPr>
              <w:pStyle w:val="rowtabella0"/>
              <w:rPr>
                <w:color w:val="002060"/>
              </w:rPr>
            </w:pPr>
            <w:r w:rsidRPr="00CC011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CE7C5"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25B0"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C8D3"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1D92"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387E"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DF411"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1627"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B82C"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604D" w14:textId="77777777" w:rsidR="00001A18" w:rsidRPr="00CC0113" w:rsidRDefault="00001A18" w:rsidP="00C73F94">
            <w:pPr>
              <w:pStyle w:val="rowtabella0"/>
              <w:jc w:val="center"/>
              <w:rPr>
                <w:color w:val="002060"/>
              </w:rPr>
            </w:pPr>
            <w:r w:rsidRPr="00CC0113">
              <w:rPr>
                <w:color w:val="002060"/>
              </w:rPr>
              <w:t>0</w:t>
            </w:r>
          </w:p>
        </w:tc>
      </w:tr>
      <w:tr w:rsidR="00001A18" w:rsidRPr="00CC0113" w14:paraId="69CA8E4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8419C" w14:textId="77777777" w:rsidR="00001A18" w:rsidRPr="00CC0113" w:rsidRDefault="00001A18" w:rsidP="00C73F94">
            <w:pPr>
              <w:pStyle w:val="rowtabella0"/>
              <w:rPr>
                <w:color w:val="002060"/>
              </w:rPr>
            </w:pPr>
            <w:r w:rsidRPr="00CC011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EB72"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2BDC"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80A5"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1F2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59DAC"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9C48"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7D54"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CD11"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9DEF1" w14:textId="77777777" w:rsidR="00001A18" w:rsidRPr="00CC0113" w:rsidRDefault="00001A18" w:rsidP="00C73F94">
            <w:pPr>
              <w:pStyle w:val="rowtabella0"/>
              <w:jc w:val="center"/>
              <w:rPr>
                <w:color w:val="002060"/>
              </w:rPr>
            </w:pPr>
            <w:r w:rsidRPr="00CC0113">
              <w:rPr>
                <w:color w:val="002060"/>
              </w:rPr>
              <w:t>0</w:t>
            </w:r>
          </w:p>
        </w:tc>
      </w:tr>
      <w:tr w:rsidR="00001A18" w:rsidRPr="00CC0113" w14:paraId="16F09E8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C03120" w14:textId="77777777" w:rsidR="00001A18" w:rsidRPr="00CC0113" w:rsidRDefault="00001A18" w:rsidP="00C73F94">
            <w:pPr>
              <w:pStyle w:val="rowtabella0"/>
              <w:rPr>
                <w:color w:val="002060"/>
              </w:rPr>
            </w:pPr>
            <w:r w:rsidRPr="00CC011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6679"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2599"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18CE"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C4F7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134F"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BC55"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4BB4F"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828A"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D4DA" w14:textId="77777777" w:rsidR="00001A18" w:rsidRPr="00CC0113" w:rsidRDefault="00001A18" w:rsidP="00C73F94">
            <w:pPr>
              <w:pStyle w:val="rowtabella0"/>
              <w:jc w:val="center"/>
              <w:rPr>
                <w:color w:val="002060"/>
              </w:rPr>
            </w:pPr>
            <w:r w:rsidRPr="00CC0113">
              <w:rPr>
                <w:color w:val="002060"/>
              </w:rPr>
              <w:t>0</w:t>
            </w:r>
          </w:p>
        </w:tc>
      </w:tr>
      <w:tr w:rsidR="00001A18" w:rsidRPr="00CC0113" w14:paraId="679153A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EEAD4" w14:textId="77777777" w:rsidR="00001A18" w:rsidRPr="00CC0113" w:rsidRDefault="00001A18" w:rsidP="00C73F94">
            <w:pPr>
              <w:pStyle w:val="rowtabella0"/>
              <w:rPr>
                <w:color w:val="002060"/>
              </w:rPr>
            </w:pPr>
            <w:r w:rsidRPr="00CC011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808F"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DAF8"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84107"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3505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9059"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45F48"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026E"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156B"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C9372" w14:textId="77777777" w:rsidR="00001A18" w:rsidRPr="00CC0113" w:rsidRDefault="00001A18" w:rsidP="00C73F94">
            <w:pPr>
              <w:pStyle w:val="rowtabella0"/>
              <w:jc w:val="center"/>
              <w:rPr>
                <w:color w:val="002060"/>
              </w:rPr>
            </w:pPr>
            <w:r w:rsidRPr="00CC0113">
              <w:rPr>
                <w:color w:val="002060"/>
              </w:rPr>
              <w:t>0</w:t>
            </w:r>
          </w:p>
        </w:tc>
      </w:tr>
      <w:tr w:rsidR="00001A18" w:rsidRPr="00CC0113" w14:paraId="11BC4675"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4231D0" w14:textId="77777777" w:rsidR="00001A18" w:rsidRPr="00CC0113" w:rsidRDefault="00001A18" w:rsidP="00C73F94">
            <w:pPr>
              <w:pStyle w:val="rowtabella0"/>
              <w:rPr>
                <w:color w:val="002060"/>
              </w:rPr>
            </w:pPr>
            <w:r w:rsidRPr="00CC011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DC8B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BBC7"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6EE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64554"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6915"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1FBA1"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F47C0"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58C1"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D34F" w14:textId="77777777" w:rsidR="00001A18" w:rsidRPr="00CC0113" w:rsidRDefault="00001A18" w:rsidP="00C73F94">
            <w:pPr>
              <w:pStyle w:val="rowtabella0"/>
              <w:jc w:val="center"/>
              <w:rPr>
                <w:color w:val="002060"/>
              </w:rPr>
            </w:pPr>
            <w:r w:rsidRPr="00CC0113">
              <w:rPr>
                <w:color w:val="002060"/>
              </w:rPr>
              <w:t>0</w:t>
            </w:r>
          </w:p>
        </w:tc>
      </w:tr>
    </w:tbl>
    <w:p w14:paraId="7EE7B84A" w14:textId="77777777" w:rsidR="00001A18" w:rsidRPr="00CC0113" w:rsidRDefault="00001A18" w:rsidP="00001A18">
      <w:pPr>
        <w:pStyle w:val="breakline"/>
        <w:rPr>
          <w:rFonts w:eastAsiaTheme="minorEastAsia"/>
          <w:color w:val="002060"/>
        </w:rPr>
      </w:pPr>
    </w:p>
    <w:p w14:paraId="1A95DB28" w14:textId="77777777" w:rsidR="00001A18" w:rsidRPr="00CC0113" w:rsidRDefault="00001A18" w:rsidP="00001A18">
      <w:pPr>
        <w:pStyle w:val="breakline"/>
        <w:rPr>
          <w:color w:val="002060"/>
        </w:rPr>
      </w:pPr>
    </w:p>
    <w:p w14:paraId="02055325" w14:textId="77777777" w:rsidR="00001A18" w:rsidRPr="00CC0113" w:rsidRDefault="00001A18" w:rsidP="00001A18">
      <w:pPr>
        <w:pStyle w:val="sottotitolocampionato10"/>
        <w:rPr>
          <w:color w:val="002060"/>
        </w:rPr>
      </w:pPr>
      <w:r w:rsidRPr="00CC011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29464BA1"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35C1B"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12AFD"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AF8B6"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43EEC"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ED7A5"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3D525"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4BE30"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117CC"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AB737"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3851B" w14:textId="77777777" w:rsidR="00001A18" w:rsidRPr="00CC0113" w:rsidRDefault="00001A18" w:rsidP="00C73F94">
            <w:pPr>
              <w:pStyle w:val="headertabella0"/>
              <w:rPr>
                <w:color w:val="002060"/>
              </w:rPr>
            </w:pPr>
            <w:r w:rsidRPr="00CC0113">
              <w:rPr>
                <w:color w:val="002060"/>
              </w:rPr>
              <w:t>PE</w:t>
            </w:r>
          </w:p>
        </w:tc>
      </w:tr>
      <w:tr w:rsidR="00001A18" w:rsidRPr="00CC0113" w14:paraId="7A1C5C54"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D02BC5" w14:textId="77777777" w:rsidR="00001A18" w:rsidRPr="00CC0113" w:rsidRDefault="00001A18" w:rsidP="00C73F94">
            <w:pPr>
              <w:pStyle w:val="rowtabella0"/>
              <w:rPr>
                <w:color w:val="002060"/>
              </w:rPr>
            </w:pPr>
            <w:r w:rsidRPr="00CC011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D499"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7B59D"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458B"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A291"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4994"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6F62" w14:textId="77777777" w:rsidR="00001A18" w:rsidRPr="00CC0113" w:rsidRDefault="00001A18" w:rsidP="00C73F94">
            <w:pPr>
              <w:pStyle w:val="rowtabella0"/>
              <w:jc w:val="center"/>
              <w:rPr>
                <w:color w:val="002060"/>
              </w:rPr>
            </w:pPr>
            <w:r w:rsidRPr="00CC011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DA6A"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1038"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E38D" w14:textId="77777777" w:rsidR="00001A18" w:rsidRPr="00CC0113" w:rsidRDefault="00001A18" w:rsidP="00C73F94">
            <w:pPr>
              <w:pStyle w:val="rowtabella0"/>
              <w:jc w:val="center"/>
              <w:rPr>
                <w:color w:val="002060"/>
              </w:rPr>
            </w:pPr>
            <w:r w:rsidRPr="00CC0113">
              <w:rPr>
                <w:color w:val="002060"/>
              </w:rPr>
              <w:t>0</w:t>
            </w:r>
          </w:p>
        </w:tc>
      </w:tr>
      <w:tr w:rsidR="00001A18" w:rsidRPr="00CC0113" w14:paraId="7223A1CF"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F06FE" w14:textId="77777777" w:rsidR="00001A18" w:rsidRPr="00CC0113" w:rsidRDefault="00001A18" w:rsidP="00C73F94">
            <w:pPr>
              <w:pStyle w:val="rowtabella0"/>
              <w:rPr>
                <w:color w:val="002060"/>
              </w:rPr>
            </w:pPr>
            <w:r w:rsidRPr="00CC011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F725"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51B1B"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DE4C1"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8306"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85EE3"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FEE9"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FF52"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EBBFE"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EB285" w14:textId="77777777" w:rsidR="00001A18" w:rsidRPr="00CC0113" w:rsidRDefault="00001A18" w:rsidP="00C73F94">
            <w:pPr>
              <w:pStyle w:val="rowtabella0"/>
              <w:jc w:val="center"/>
              <w:rPr>
                <w:color w:val="002060"/>
              </w:rPr>
            </w:pPr>
            <w:r w:rsidRPr="00CC0113">
              <w:rPr>
                <w:color w:val="002060"/>
              </w:rPr>
              <w:t>0</w:t>
            </w:r>
          </w:p>
        </w:tc>
      </w:tr>
      <w:tr w:rsidR="00001A18" w:rsidRPr="00CC0113" w14:paraId="3A44F66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036806" w14:textId="77777777" w:rsidR="00001A18" w:rsidRPr="00CC0113" w:rsidRDefault="00001A18" w:rsidP="00C73F94">
            <w:pPr>
              <w:pStyle w:val="rowtabella0"/>
              <w:rPr>
                <w:color w:val="002060"/>
              </w:rPr>
            </w:pPr>
            <w:r w:rsidRPr="00CC011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A8B1"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411A"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6222"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641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2AA9"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F80D7"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A413"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634A"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E76C" w14:textId="77777777" w:rsidR="00001A18" w:rsidRPr="00CC0113" w:rsidRDefault="00001A18" w:rsidP="00C73F94">
            <w:pPr>
              <w:pStyle w:val="rowtabella0"/>
              <w:jc w:val="center"/>
              <w:rPr>
                <w:color w:val="002060"/>
              </w:rPr>
            </w:pPr>
            <w:r w:rsidRPr="00CC0113">
              <w:rPr>
                <w:color w:val="002060"/>
              </w:rPr>
              <w:t>0</w:t>
            </w:r>
          </w:p>
        </w:tc>
      </w:tr>
      <w:tr w:rsidR="00001A18" w:rsidRPr="00CC0113" w14:paraId="4E1272F9"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D6A92" w14:textId="77777777" w:rsidR="00001A18" w:rsidRPr="00CC0113" w:rsidRDefault="00001A18" w:rsidP="00C73F94">
            <w:pPr>
              <w:pStyle w:val="rowtabella0"/>
              <w:rPr>
                <w:color w:val="002060"/>
              </w:rPr>
            </w:pPr>
            <w:r w:rsidRPr="00CC0113">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0967"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8E42"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62A8"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70F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8F52"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42EE9" w14:textId="77777777" w:rsidR="00001A18" w:rsidRPr="00CC0113" w:rsidRDefault="00001A18" w:rsidP="00C73F94">
            <w:pPr>
              <w:pStyle w:val="rowtabella0"/>
              <w:jc w:val="center"/>
              <w:rPr>
                <w:color w:val="002060"/>
              </w:rPr>
            </w:pPr>
            <w:r w:rsidRPr="00CC011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4655" w14:textId="77777777" w:rsidR="00001A18" w:rsidRPr="00CC0113" w:rsidRDefault="00001A18" w:rsidP="00C73F94">
            <w:pPr>
              <w:pStyle w:val="rowtabella0"/>
              <w:jc w:val="center"/>
              <w:rPr>
                <w:color w:val="002060"/>
              </w:rPr>
            </w:pPr>
            <w:r w:rsidRPr="00CC011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F12BA"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6056" w14:textId="77777777" w:rsidR="00001A18" w:rsidRPr="00CC0113" w:rsidRDefault="00001A18" w:rsidP="00C73F94">
            <w:pPr>
              <w:pStyle w:val="rowtabella0"/>
              <w:jc w:val="center"/>
              <w:rPr>
                <w:color w:val="002060"/>
              </w:rPr>
            </w:pPr>
            <w:r w:rsidRPr="00CC0113">
              <w:rPr>
                <w:color w:val="002060"/>
              </w:rPr>
              <w:t>0</w:t>
            </w:r>
          </w:p>
        </w:tc>
      </w:tr>
      <w:tr w:rsidR="00001A18" w:rsidRPr="00CC0113" w14:paraId="2693D6B1"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D188FC" w14:textId="77777777" w:rsidR="00001A18" w:rsidRPr="00CC0113" w:rsidRDefault="00001A18" w:rsidP="00C73F94">
            <w:pPr>
              <w:pStyle w:val="rowtabella0"/>
              <w:rPr>
                <w:color w:val="002060"/>
              </w:rPr>
            </w:pPr>
            <w:r w:rsidRPr="00CC011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0F84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6F45"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67BB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DB0C"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4FF4"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4E907"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A3E1"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F5FC"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9924" w14:textId="77777777" w:rsidR="00001A18" w:rsidRPr="00CC0113" w:rsidRDefault="00001A18" w:rsidP="00C73F94">
            <w:pPr>
              <w:pStyle w:val="rowtabella0"/>
              <w:jc w:val="center"/>
              <w:rPr>
                <w:color w:val="002060"/>
              </w:rPr>
            </w:pPr>
            <w:r w:rsidRPr="00CC0113">
              <w:rPr>
                <w:color w:val="002060"/>
              </w:rPr>
              <w:t>0</w:t>
            </w:r>
          </w:p>
        </w:tc>
      </w:tr>
    </w:tbl>
    <w:p w14:paraId="10A00B43" w14:textId="77777777" w:rsidR="00001A18" w:rsidRPr="00CC0113" w:rsidRDefault="00001A18" w:rsidP="00001A18">
      <w:pPr>
        <w:pStyle w:val="breakline"/>
        <w:rPr>
          <w:rFonts w:eastAsiaTheme="minorEastAsia"/>
          <w:color w:val="002060"/>
        </w:rPr>
      </w:pPr>
    </w:p>
    <w:p w14:paraId="66DCBD57" w14:textId="77777777" w:rsidR="00001A18" w:rsidRPr="00CC0113" w:rsidRDefault="00001A18" w:rsidP="00001A18">
      <w:pPr>
        <w:pStyle w:val="breakline"/>
        <w:rPr>
          <w:color w:val="002060"/>
        </w:rPr>
      </w:pPr>
    </w:p>
    <w:p w14:paraId="3D588EB1" w14:textId="77777777" w:rsidR="00001A18" w:rsidRPr="00CC0113" w:rsidRDefault="00001A18" w:rsidP="00001A18">
      <w:pPr>
        <w:pStyle w:val="sottotitolocampionato10"/>
        <w:rPr>
          <w:color w:val="002060"/>
        </w:rPr>
      </w:pPr>
      <w:r w:rsidRPr="00CC011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4A6DE73C"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6FF36"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9651A"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86FE9"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A12D7"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189BD"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DE403"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12472"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0360E"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68EAE"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C69A7" w14:textId="77777777" w:rsidR="00001A18" w:rsidRPr="00CC0113" w:rsidRDefault="00001A18" w:rsidP="00C73F94">
            <w:pPr>
              <w:pStyle w:val="headertabella0"/>
              <w:rPr>
                <w:color w:val="002060"/>
              </w:rPr>
            </w:pPr>
            <w:r w:rsidRPr="00CC0113">
              <w:rPr>
                <w:color w:val="002060"/>
              </w:rPr>
              <w:t>PE</w:t>
            </w:r>
          </w:p>
        </w:tc>
      </w:tr>
      <w:tr w:rsidR="00001A18" w:rsidRPr="00CC0113" w14:paraId="3689B6C3"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4CD225" w14:textId="77777777" w:rsidR="00001A18" w:rsidRPr="00CC0113" w:rsidRDefault="00001A18" w:rsidP="00C73F94">
            <w:pPr>
              <w:pStyle w:val="rowtabella0"/>
              <w:rPr>
                <w:color w:val="002060"/>
              </w:rPr>
            </w:pPr>
            <w:r w:rsidRPr="00CC0113">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BE1E"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554C"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1AA0"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5A0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43BF"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DB182" w14:textId="77777777" w:rsidR="00001A18" w:rsidRPr="00CC0113" w:rsidRDefault="00001A18" w:rsidP="00C73F94">
            <w:pPr>
              <w:pStyle w:val="rowtabella0"/>
              <w:jc w:val="center"/>
              <w:rPr>
                <w:color w:val="002060"/>
              </w:rPr>
            </w:pPr>
            <w:r w:rsidRPr="00CC011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87C5"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8453F"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52999" w14:textId="77777777" w:rsidR="00001A18" w:rsidRPr="00CC0113" w:rsidRDefault="00001A18" w:rsidP="00C73F94">
            <w:pPr>
              <w:pStyle w:val="rowtabella0"/>
              <w:jc w:val="center"/>
              <w:rPr>
                <w:color w:val="002060"/>
              </w:rPr>
            </w:pPr>
            <w:r w:rsidRPr="00CC0113">
              <w:rPr>
                <w:color w:val="002060"/>
              </w:rPr>
              <w:t>0</w:t>
            </w:r>
          </w:p>
        </w:tc>
      </w:tr>
      <w:tr w:rsidR="00001A18" w:rsidRPr="00CC0113" w14:paraId="6B315EAC"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352B22" w14:textId="77777777" w:rsidR="00001A18" w:rsidRPr="00CC0113" w:rsidRDefault="00001A18" w:rsidP="00C73F94">
            <w:pPr>
              <w:pStyle w:val="rowtabella0"/>
              <w:rPr>
                <w:color w:val="002060"/>
              </w:rPr>
            </w:pPr>
            <w:r w:rsidRPr="00CC0113">
              <w:rPr>
                <w:color w:val="002060"/>
              </w:rPr>
              <w:t xml:space="preserve">A.S.D. </w:t>
            </w:r>
            <w:proofErr w:type="gramStart"/>
            <w:r w:rsidRPr="00CC0113">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9E73"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9F95"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9F013"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AD52"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4E0E8"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4EE03"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BB8BD"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B07BA"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0E9C" w14:textId="77777777" w:rsidR="00001A18" w:rsidRPr="00CC0113" w:rsidRDefault="00001A18" w:rsidP="00C73F94">
            <w:pPr>
              <w:pStyle w:val="rowtabella0"/>
              <w:jc w:val="center"/>
              <w:rPr>
                <w:color w:val="002060"/>
              </w:rPr>
            </w:pPr>
            <w:r w:rsidRPr="00CC0113">
              <w:rPr>
                <w:color w:val="002060"/>
              </w:rPr>
              <w:t>0</w:t>
            </w:r>
          </w:p>
        </w:tc>
      </w:tr>
      <w:tr w:rsidR="00001A18" w:rsidRPr="00CC0113" w14:paraId="721314B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9CAD1" w14:textId="77777777" w:rsidR="00001A18" w:rsidRPr="00CC0113" w:rsidRDefault="00001A18" w:rsidP="00C73F94">
            <w:pPr>
              <w:pStyle w:val="rowtabella0"/>
              <w:rPr>
                <w:color w:val="002060"/>
              </w:rPr>
            </w:pPr>
            <w:r w:rsidRPr="00CC011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A823"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3C5A"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12947"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967C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00999"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2286"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56C1"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0F6B"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74587" w14:textId="77777777" w:rsidR="00001A18" w:rsidRPr="00CC0113" w:rsidRDefault="00001A18" w:rsidP="00C73F94">
            <w:pPr>
              <w:pStyle w:val="rowtabella0"/>
              <w:jc w:val="center"/>
              <w:rPr>
                <w:color w:val="002060"/>
              </w:rPr>
            </w:pPr>
            <w:r w:rsidRPr="00CC0113">
              <w:rPr>
                <w:color w:val="002060"/>
              </w:rPr>
              <w:t>0</w:t>
            </w:r>
          </w:p>
        </w:tc>
      </w:tr>
      <w:tr w:rsidR="00001A18" w:rsidRPr="00CC0113" w14:paraId="2A7DC1D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EDE63" w14:textId="77777777" w:rsidR="00001A18" w:rsidRPr="00CC0113" w:rsidRDefault="00001A18" w:rsidP="00C73F94">
            <w:pPr>
              <w:pStyle w:val="rowtabella0"/>
              <w:rPr>
                <w:color w:val="002060"/>
              </w:rPr>
            </w:pPr>
            <w:r w:rsidRPr="00CC011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6C6F"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AAA73"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9EC98"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75D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4F51"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9A75"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97803"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C815"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A1EC" w14:textId="77777777" w:rsidR="00001A18" w:rsidRPr="00CC0113" w:rsidRDefault="00001A18" w:rsidP="00C73F94">
            <w:pPr>
              <w:pStyle w:val="rowtabella0"/>
              <w:jc w:val="center"/>
              <w:rPr>
                <w:color w:val="002060"/>
              </w:rPr>
            </w:pPr>
            <w:r w:rsidRPr="00CC0113">
              <w:rPr>
                <w:color w:val="002060"/>
              </w:rPr>
              <w:t>1</w:t>
            </w:r>
          </w:p>
        </w:tc>
      </w:tr>
      <w:tr w:rsidR="00001A18" w:rsidRPr="00CC0113" w14:paraId="309C1B30"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82062F" w14:textId="77777777" w:rsidR="00001A18" w:rsidRPr="00CC0113" w:rsidRDefault="00001A18" w:rsidP="00C73F94">
            <w:pPr>
              <w:pStyle w:val="rowtabella0"/>
              <w:rPr>
                <w:color w:val="002060"/>
              </w:rPr>
            </w:pPr>
            <w:r w:rsidRPr="00CC0113">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411F0"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0E5C"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C806"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5789"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8F5F2"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FE9DA"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B3F18"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03F9B"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E684" w14:textId="77777777" w:rsidR="00001A18" w:rsidRPr="00CC0113" w:rsidRDefault="00001A18" w:rsidP="00C73F94">
            <w:pPr>
              <w:pStyle w:val="rowtabella0"/>
              <w:jc w:val="center"/>
              <w:rPr>
                <w:color w:val="002060"/>
              </w:rPr>
            </w:pPr>
            <w:r w:rsidRPr="00CC0113">
              <w:rPr>
                <w:color w:val="002060"/>
              </w:rPr>
              <w:t>0</w:t>
            </w:r>
          </w:p>
        </w:tc>
      </w:tr>
    </w:tbl>
    <w:p w14:paraId="6FCBD3FB" w14:textId="77777777" w:rsidR="00001A18" w:rsidRPr="00B23DC9" w:rsidRDefault="00001A18" w:rsidP="00001A18">
      <w:pPr>
        <w:pStyle w:val="TITOLOPRINC"/>
        <w:spacing w:before="0" w:beforeAutospacing="0" w:after="0" w:afterAutospacing="0"/>
        <w:rPr>
          <w:color w:val="002060"/>
          <w:sz w:val="22"/>
          <w:szCs w:val="22"/>
        </w:rPr>
      </w:pPr>
    </w:p>
    <w:p w14:paraId="79903253" w14:textId="77777777" w:rsidR="00001A18" w:rsidRPr="00E15E32" w:rsidRDefault="00001A18" w:rsidP="00001A18">
      <w:pPr>
        <w:pStyle w:val="TITOLOPRINC"/>
        <w:spacing w:before="0" w:beforeAutospacing="0" w:after="0" w:afterAutospacing="0"/>
        <w:rPr>
          <w:color w:val="002060"/>
        </w:rPr>
      </w:pPr>
      <w:r>
        <w:rPr>
          <w:color w:val="002060"/>
        </w:rPr>
        <w:t>FASE FINALE</w:t>
      </w:r>
    </w:p>
    <w:p w14:paraId="2BE79ACE" w14:textId="77777777" w:rsidR="00001A18" w:rsidRPr="00E762DC" w:rsidRDefault="00001A18" w:rsidP="00001A18">
      <w:pPr>
        <w:pStyle w:val="LndNormale1"/>
        <w:rPr>
          <w:color w:val="002060"/>
        </w:rPr>
      </w:pPr>
    </w:p>
    <w:p w14:paraId="6F2AA607" w14:textId="77777777" w:rsidR="00001A18" w:rsidRPr="00E762DC" w:rsidRDefault="00001A18" w:rsidP="00001A18">
      <w:pPr>
        <w:pStyle w:val="LndNormale1"/>
        <w:rPr>
          <w:b/>
          <w:i/>
          <w:color w:val="002060"/>
        </w:rPr>
      </w:pPr>
      <w:r w:rsidRPr="00E762DC">
        <w:rPr>
          <w:b/>
          <w:i/>
          <w:color w:val="002060"/>
        </w:rPr>
        <w:t xml:space="preserve">Quarti di Finale (gara unica </w:t>
      </w:r>
      <w:r>
        <w:rPr>
          <w:b/>
          <w:i/>
          <w:color w:val="002060"/>
        </w:rPr>
        <w:t>29</w:t>
      </w:r>
      <w:r w:rsidRPr="00E762DC">
        <w:rPr>
          <w:b/>
          <w:i/>
          <w:color w:val="002060"/>
        </w:rPr>
        <w:t>/0</w:t>
      </w:r>
      <w:r>
        <w:rPr>
          <w:b/>
          <w:i/>
          <w:color w:val="002060"/>
        </w:rPr>
        <w:t>3</w:t>
      </w:r>
      <w:r w:rsidRPr="00E762DC">
        <w:rPr>
          <w:b/>
          <w:i/>
          <w:color w:val="002060"/>
        </w:rPr>
        <w:t>/202</w:t>
      </w:r>
      <w:r>
        <w:rPr>
          <w:b/>
          <w:i/>
          <w:color w:val="002060"/>
        </w:rPr>
        <w:t>5</w:t>
      </w:r>
      <w:r w:rsidRPr="00E762DC">
        <w:rPr>
          <w:b/>
          <w:i/>
          <w:color w:val="002060"/>
        </w:rPr>
        <w:t>)</w:t>
      </w:r>
    </w:p>
    <w:p w14:paraId="52304889" w14:textId="77777777" w:rsidR="00001A18" w:rsidRPr="00E762DC" w:rsidRDefault="00001A18" w:rsidP="00001A18">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8</w:t>
      </w:r>
      <w:r w:rsidRPr="00E762DC">
        <w:rPr>
          <w:rFonts w:ascii="Arial" w:hAnsi="Arial" w:cs="Arial"/>
          <w:color w:val="002060"/>
          <w:sz w:val="22"/>
        </w:rPr>
        <w:t xml:space="preserve"> squadr</w:t>
      </w:r>
      <w:r>
        <w:rPr>
          <w:rFonts w:ascii="Arial" w:hAnsi="Arial" w:cs="Arial"/>
          <w:color w:val="002060"/>
          <w:sz w:val="22"/>
        </w:rPr>
        <w:t xml:space="preserve">e qualificate dalla Seconda Fase </w:t>
      </w:r>
      <w:r w:rsidRPr="00E762DC">
        <w:rPr>
          <w:rFonts w:ascii="Arial" w:hAnsi="Arial" w:cs="Arial"/>
          <w:color w:val="002060"/>
          <w:sz w:val="22"/>
        </w:rPr>
        <w:t xml:space="preserve">disputeranno </w:t>
      </w:r>
      <w:r>
        <w:rPr>
          <w:rFonts w:ascii="Arial" w:hAnsi="Arial" w:cs="Arial"/>
          <w:color w:val="002060"/>
          <w:sz w:val="22"/>
        </w:rPr>
        <w:t>i Quarti di Finale</w:t>
      </w:r>
      <w:r w:rsidRPr="00E762DC">
        <w:rPr>
          <w:rFonts w:ascii="Arial" w:hAnsi="Arial" w:cs="Arial"/>
          <w:color w:val="002060"/>
          <w:sz w:val="22"/>
        </w:rPr>
        <w:t xml:space="preserve"> in gara unica </w:t>
      </w:r>
      <w:r>
        <w:rPr>
          <w:rFonts w:ascii="Arial" w:hAnsi="Arial" w:cs="Arial"/>
          <w:color w:val="002060"/>
          <w:sz w:val="22"/>
        </w:rPr>
        <w:t xml:space="preserve">in casa della </w:t>
      </w:r>
      <w:r>
        <w:rPr>
          <w:rFonts w:ascii="Arial" w:hAnsi="Arial" w:cs="Arial"/>
          <w:color w:val="002060"/>
          <w:sz w:val="22"/>
        </w:rPr>
        <w:lastRenderedPageBreak/>
        <w:t>squadra prima classificata al termine della seconda fase</w:t>
      </w:r>
      <w:r w:rsidRPr="00E762DC">
        <w:rPr>
          <w:rFonts w:ascii="Arial" w:hAnsi="Arial" w:cs="Arial"/>
          <w:color w:val="002060"/>
          <w:sz w:val="22"/>
        </w:rPr>
        <w:t>:</w:t>
      </w:r>
    </w:p>
    <w:p w14:paraId="215BA27D" w14:textId="77777777" w:rsidR="00001A18" w:rsidRPr="00E762DC" w:rsidRDefault="00001A18" w:rsidP="00001A18">
      <w:pPr>
        <w:pStyle w:val="Corpodeltesto21"/>
        <w:rPr>
          <w:rFonts w:ascii="Arial" w:hAnsi="Arial" w:cs="Arial"/>
          <w:color w:val="002060"/>
          <w:sz w:val="22"/>
        </w:rPr>
      </w:pPr>
    </w:p>
    <w:p w14:paraId="53754C68" w14:textId="77777777" w:rsidR="00001A18" w:rsidRPr="00E762DC" w:rsidRDefault="00001A18" w:rsidP="00001A18">
      <w:pPr>
        <w:pStyle w:val="Corpodeltesto21"/>
        <w:rPr>
          <w:rFonts w:ascii="Arial" w:hAnsi="Arial" w:cs="Arial"/>
          <w:color w:val="002060"/>
          <w:sz w:val="22"/>
        </w:rPr>
      </w:pPr>
      <w:r w:rsidRPr="00E762DC">
        <w:rPr>
          <w:rFonts w:ascii="Arial" w:hAnsi="Arial" w:cs="Arial"/>
          <w:color w:val="002060"/>
          <w:sz w:val="22"/>
        </w:rPr>
        <w:t xml:space="preserve">- 1^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terza miglior prima classificata gironi “Silver”</w:t>
      </w:r>
    </w:p>
    <w:p w14:paraId="5601180F" w14:textId="77777777" w:rsidR="00001A18" w:rsidRPr="00703F1F" w:rsidRDefault="00001A18" w:rsidP="00001A18">
      <w:pPr>
        <w:pStyle w:val="Corpodeltesto21"/>
        <w:rPr>
          <w:rFonts w:ascii="Arial" w:hAnsi="Arial" w:cs="Arial"/>
          <w:b/>
          <w:bCs/>
          <w:color w:val="002060"/>
          <w:sz w:val="22"/>
        </w:rPr>
      </w:pPr>
      <w:r w:rsidRPr="00703F1F">
        <w:rPr>
          <w:rFonts w:ascii="Arial" w:hAnsi="Arial" w:cs="Arial"/>
          <w:b/>
          <w:bCs/>
          <w:color w:val="002060"/>
          <w:sz w:val="22"/>
        </w:rPr>
        <w:t>ACLI AUDAX MONTECOSARO – PIETRALACROCE 73</w:t>
      </w:r>
    </w:p>
    <w:p w14:paraId="0304CEF8" w14:textId="77777777" w:rsidR="00001A18" w:rsidRDefault="00001A18" w:rsidP="00001A18">
      <w:pPr>
        <w:pStyle w:val="Corpodeltesto21"/>
        <w:rPr>
          <w:rFonts w:ascii="Arial" w:hAnsi="Arial" w:cs="Arial"/>
          <w:color w:val="002060"/>
          <w:sz w:val="22"/>
        </w:rPr>
      </w:pPr>
    </w:p>
    <w:p w14:paraId="6A84B990" w14:textId="77777777" w:rsidR="00001A18" w:rsidRDefault="00001A18" w:rsidP="00001A1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seconda miglior prima classificata gironi “Silver”</w:t>
      </w:r>
    </w:p>
    <w:p w14:paraId="00CFAF5F" w14:textId="77777777" w:rsidR="00001A18" w:rsidRPr="00703F1F" w:rsidRDefault="00001A18" w:rsidP="00001A18">
      <w:pPr>
        <w:pStyle w:val="Corpodeltesto21"/>
        <w:rPr>
          <w:rFonts w:ascii="Arial" w:hAnsi="Arial" w:cs="Arial"/>
          <w:b/>
          <w:bCs/>
          <w:color w:val="002060"/>
          <w:sz w:val="22"/>
        </w:rPr>
      </w:pPr>
      <w:r w:rsidRPr="00703F1F">
        <w:rPr>
          <w:rFonts w:ascii="Arial" w:hAnsi="Arial" w:cs="Arial"/>
          <w:b/>
          <w:bCs/>
          <w:color w:val="002060"/>
          <w:sz w:val="22"/>
        </w:rPr>
        <w:t>ACLI MANTOVANI CALCIO A 5 – FUTSAL VIRE GEOSISTEM ASD</w:t>
      </w:r>
    </w:p>
    <w:p w14:paraId="3A8782C3" w14:textId="77777777" w:rsidR="00001A18" w:rsidRDefault="00001A18" w:rsidP="00001A18">
      <w:pPr>
        <w:pStyle w:val="Corpodeltesto21"/>
        <w:rPr>
          <w:rFonts w:ascii="Arial" w:hAnsi="Arial" w:cs="Arial"/>
          <w:color w:val="002060"/>
          <w:sz w:val="22"/>
        </w:rPr>
      </w:pPr>
    </w:p>
    <w:p w14:paraId="7BB055F8" w14:textId="77777777" w:rsidR="00001A18" w:rsidRPr="00E762DC" w:rsidRDefault="00001A18" w:rsidP="00001A1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miglior prima classificata gironi “Silver”</w:t>
      </w:r>
    </w:p>
    <w:p w14:paraId="36DEFC50" w14:textId="77777777" w:rsidR="00001A18" w:rsidRPr="00703F1F" w:rsidRDefault="00001A18" w:rsidP="00001A18">
      <w:pPr>
        <w:pStyle w:val="Corpodeltesto21"/>
        <w:rPr>
          <w:rFonts w:ascii="Arial" w:hAnsi="Arial" w:cs="Arial"/>
          <w:b/>
          <w:bCs/>
          <w:color w:val="002060"/>
          <w:sz w:val="22"/>
        </w:rPr>
      </w:pPr>
      <w:r w:rsidRPr="00703F1F">
        <w:rPr>
          <w:rFonts w:ascii="Arial" w:hAnsi="Arial" w:cs="Arial"/>
          <w:b/>
          <w:bCs/>
          <w:color w:val="002060"/>
          <w:sz w:val="22"/>
        </w:rPr>
        <w:t>POL.CAGLI SPORT ASSOCIATI – REAL FABRIANO</w:t>
      </w:r>
    </w:p>
    <w:p w14:paraId="23824E39" w14:textId="77777777" w:rsidR="00001A18" w:rsidRDefault="00001A18" w:rsidP="00001A18">
      <w:pPr>
        <w:pStyle w:val="Corpodeltesto21"/>
        <w:rPr>
          <w:rFonts w:ascii="Arial" w:hAnsi="Arial" w:cs="Arial"/>
          <w:color w:val="002060"/>
          <w:sz w:val="22"/>
        </w:rPr>
      </w:pPr>
    </w:p>
    <w:p w14:paraId="58FFAD48" w14:textId="77777777" w:rsidR="00001A18" w:rsidRDefault="00001A18" w:rsidP="00001A1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p>
    <w:p w14:paraId="63A7956C" w14:textId="77777777" w:rsidR="00001A18" w:rsidRPr="00703F1F" w:rsidRDefault="00001A18" w:rsidP="00001A18">
      <w:pPr>
        <w:pStyle w:val="Corpodeltesto21"/>
        <w:rPr>
          <w:rFonts w:ascii="Arial" w:hAnsi="Arial" w:cs="Arial"/>
          <w:b/>
          <w:bCs/>
          <w:color w:val="002060"/>
          <w:sz w:val="22"/>
        </w:rPr>
      </w:pPr>
      <w:r w:rsidRPr="00703F1F">
        <w:rPr>
          <w:rFonts w:ascii="Arial" w:hAnsi="Arial" w:cs="Arial"/>
          <w:b/>
          <w:bCs/>
          <w:color w:val="002060"/>
          <w:sz w:val="22"/>
        </w:rPr>
        <w:t>FERMANA FUTSAL 2022 – MONTELUPONE CALCIO A 5</w:t>
      </w:r>
    </w:p>
    <w:p w14:paraId="2F1C2A26" w14:textId="77777777" w:rsidR="00001A18" w:rsidRPr="00E762DC" w:rsidRDefault="00001A18" w:rsidP="00001A18">
      <w:pPr>
        <w:pStyle w:val="Corpodeltesto21"/>
        <w:rPr>
          <w:rFonts w:ascii="Arial" w:hAnsi="Arial" w:cs="Arial"/>
          <w:color w:val="002060"/>
          <w:sz w:val="22"/>
        </w:rPr>
      </w:pPr>
    </w:p>
    <w:p w14:paraId="6689CC71" w14:textId="77777777" w:rsidR="00001A18" w:rsidRPr="00FF270F" w:rsidRDefault="00001A18" w:rsidP="00001A18">
      <w:pPr>
        <w:pStyle w:val="Corpodeltesto21"/>
        <w:rPr>
          <w:rFonts w:ascii="Arial" w:hAnsi="Arial" w:cs="Arial"/>
          <w:color w:val="002060"/>
          <w:sz w:val="22"/>
        </w:rPr>
      </w:pPr>
      <w:r w:rsidRPr="00FF270F">
        <w:rPr>
          <w:rFonts w:ascii="Arial" w:hAnsi="Arial" w:cs="Arial"/>
          <w:color w:val="002060"/>
          <w:sz w:val="22"/>
        </w:rPr>
        <w:t xml:space="preserve">Al termine dei tempi regolamentari, in caso di parità, si disputeranno due tempi supplementari di </w:t>
      </w:r>
      <w:proofErr w:type="gramStart"/>
      <w:r w:rsidRPr="00FF270F">
        <w:rPr>
          <w:rFonts w:ascii="Arial" w:hAnsi="Arial" w:cs="Arial"/>
          <w:color w:val="002060"/>
          <w:sz w:val="22"/>
        </w:rPr>
        <w:t>5</w:t>
      </w:r>
      <w:proofErr w:type="gramEnd"/>
      <w:r w:rsidRPr="00FF270F">
        <w:rPr>
          <w:rFonts w:ascii="Arial" w:hAnsi="Arial" w:cs="Arial"/>
          <w:color w:val="002060"/>
          <w:sz w:val="22"/>
        </w:rPr>
        <w:t xml:space="preserve"> minuti ciascuno.</w:t>
      </w:r>
    </w:p>
    <w:p w14:paraId="4F7506AF" w14:textId="77777777" w:rsidR="00001A18" w:rsidRPr="00FF270F" w:rsidRDefault="00001A18" w:rsidP="00001A18">
      <w:pPr>
        <w:pStyle w:val="Corpodeltesto21"/>
        <w:rPr>
          <w:rFonts w:ascii="Arial" w:hAnsi="Arial" w:cs="Arial"/>
          <w:color w:val="002060"/>
          <w:sz w:val="22"/>
        </w:rPr>
      </w:pPr>
      <w:r w:rsidRPr="00FF270F">
        <w:rPr>
          <w:rFonts w:ascii="Arial" w:hAnsi="Arial" w:cs="Arial"/>
          <w:color w:val="002060"/>
          <w:sz w:val="22"/>
        </w:rPr>
        <w:t>Se anche al termine dei tempi supplementari si verificasse la situazione di parità si qualificherà al turno successivo la squadra di casa.</w:t>
      </w:r>
    </w:p>
    <w:p w14:paraId="578E362C" w14:textId="77777777" w:rsidR="00001A18" w:rsidRPr="00E762DC" w:rsidRDefault="00001A18" w:rsidP="00001A18">
      <w:pPr>
        <w:pStyle w:val="Corpodeltesto21"/>
        <w:rPr>
          <w:color w:val="002060"/>
          <w:szCs w:val="22"/>
        </w:rPr>
      </w:pPr>
    </w:p>
    <w:p w14:paraId="05C12495" w14:textId="77777777" w:rsidR="00001A18" w:rsidRPr="00E762DC" w:rsidRDefault="00001A18" w:rsidP="00001A18">
      <w:pPr>
        <w:pStyle w:val="LndNormale1"/>
        <w:rPr>
          <w:b/>
          <w:i/>
          <w:color w:val="002060"/>
        </w:rPr>
      </w:pPr>
      <w:r>
        <w:rPr>
          <w:b/>
          <w:i/>
          <w:color w:val="002060"/>
        </w:rPr>
        <w:t>Semifinali (gara di andata 05/04/2025 –  gara di ritorno 12/04/2025)</w:t>
      </w:r>
    </w:p>
    <w:p w14:paraId="5DA51F80" w14:textId="77777777" w:rsidR="00001A18" w:rsidRPr="001E6A72" w:rsidRDefault="00001A18" w:rsidP="00001A18">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w:t>
      </w:r>
      <w:r>
        <w:rPr>
          <w:rFonts w:ascii="Arial" w:hAnsi="Arial" w:cs="Arial"/>
          <w:color w:val="002060"/>
          <w:sz w:val="22"/>
        </w:rPr>
        <w:t>dai Quarti di Finale</w:t>
      </w:r>
      <w:r w:rsidRPr="001E6A72">
        <w:rPr>
          <w:rFonts w:ascii="Arial" w:hAnsi="Arial" w:cs="Arial"/>
          <w:color w:val="002060"/>
          <w:sz w:val="22"/>
        </w:rPr>
        <w:t xml:space="preserve"> disputeranno gare di andata e ritorno ad eliminazione diretta.</w:t>
      </w:r>
    </w:p>
    <w:p w14:paraId="22B65442" w14:textId="77777777" w:rsidR="00001A18" w:rsidRPr="008F6106" w:rsidRDefault="00001A18" w:rsidP="00001A18">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p>
    <w:p w14:paraId="47CB2AE3" w14:textId="77777777" w:rsidR="00001A18" w:rsidRPr="001E6A72" w:rsidRDefault="00001A18" w:rsidP="00001A18">
      <w:pPr>
        <w:pStyle w:val="Corpodeltesto21"/>
        <w:rPr>
          <w:rFonts w:ascii="Arial" w:hAnsi="Arial" w:cs="Arial"/>
          <w:color w:val="002060"/>
          <w:sz w:val="22"/>
        </w:rPr>
      </w:pPr>
    </w:p>
    <w:p w14:paraId="5839282C" w14:textId="77777777" w:rsidR="00001A18" w:rsidRPr="001E6A72" w:rsidRDefault="00001A18" w:rsidP="00001A18">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3C6F46E" w14:textId="77777777" w:rsidR="00001A18" w:rsidRPr="001E6A72" w:rsidRDefault="00001A18" w:rsidP="00001A18">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29BEEA3" w14:textId="77777777" w:rsidR="00001A18" w:rsidRPr="00E762DC" w:rsidRDefault="00001A18" w:rsidP="00001A18">
      <w:pPr>
        <w:pStyle w:val="Corpodeltesto21"/>
        <w:rPr>
          <w:rFonts w:ascii="Arial" w:hAnsi="Arial" w:cs="Arial"/>
          <w:color w:val="002060"/>
          <w:sz w:val="22"/>
        </w:rPr>
      </w:pPr>
    </w:p>
    <w:p w14:paraId="531EB26A" w14:textId="77777777" w:rsidR="00001A18" w:rsidRDefault="00001A18" w:rsidP="00001A18">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(03/05/2025)</w:t>
      </w:r>
    </w:p>
    <w:p w14:paraId="5BAF661F" w14:textId="77777777" w:rsidR="00001A18" w:rsidRPr="00E762DC" w:rsidRDefault="00001A18" w:rsidP="00001A18">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campo neutro.</w:t>
      </w:r>
    </w:p>
    <w:p w14:paraId="72ED9664" w14:textId="77777777" w:rsidR="00001A18" w:rsidRPr="00E762DC" w:rsidRDefault="00001A18" w:rsidP="00001A18">
      <w:pPr>
        <w:pStyle w:val="Corpodeltesto21"/>
        <w:rPr>
          <w:rFonts w:ascii="Arial" w:hAnsi="Arial" w:cs="Arial"/>
          <w:b/>
          <w:bCs/>
          <w:i/>
          <w:iCs/>
          <w:color w:val="002060"/>
          <w:sz w:val="22"/>
          <w:szCs w:val="22"/>
        </w:rPr>
      </w:pPr>
    </w:p>
    <w:p w14:paraId="1FAF6015" w14:textId="77777777" w:rsidR="00001A18" w:rsidRDefault="00001A18" w:rsidP="00001A18">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605D2BB" w14:textId="77777777" w:rsidR="00001A18" w:rsidRPr="00E762DC" w:rsidRDefault="00001A18" w:rsidP="00001A18">
      <w:pPr>
        <w:pStyle w:val="Corpodeltesto21"/>
        <w:rPr>
          <w:color w:val="002060"/>
          <w:szCs w:val="22"/>
        </w:rPr>
      </w:pPr>
    </w:p>
    <w:p w14:paraId="48722640" w14:textId="77777777" w:rsidR="00001A18" w:rsidRPr="00CC0113" w:rsidRDefault="00001A18" w:rsidP="00001A18">
      <w:pPr>
        <w:pStyle w:val="titoloprinc0"/>
        <w:rPr>
          <w:color w:val="002060"/>
        </w:rPr>
      </w:pPr>
      <w:r w:rsidRPr="00CC0113">
        <w:rPr>
          <w:color w:val="002060"/>
        </w:rPr>
        <w:t>RISULTATI</w:t>
      </w:r>
    </w:p>
    <w:p w14:paraId="5E3248AE" w14:textId="77777777" w:rsidR="00001A18" w:rsidRPr="00CC0113" w:rsidRDefault="00001A18" w:rsidP="00001A18">
      <w:pPr>
        <w:pStyle w:val="breakline"/>
        <w:rPr>
          <w:color w:val="002060"/>
        </w:rPr>
      </w:pPr>
    </w:p>
    <w:p w14:paraId="4A1B1679" w14:textId="77777777" w:rsidR="00001A18" w:rsidRPr="00CC0113" w:rsidRDefault="00001A18" w:rsidP="00001A18">
      <w:pPr>
        <w:pStyle w:val="sottotitolocampionato10"/>
        <w:rPr>
          <w:color w:val="002060"/>
        </w:rPr>
      </w:pPr>
      <w:r w:rsidRPr="00CC0113">
        <w:rPr>
          <w:color w:val="002060"/>
        </w:rPr>
        <w:t>RISULTATI UFFICIALI GARE DEL 15/03/2025</w:t>
      </w:r>
    </w:p>
    <w:p w14:paraId="33C6B967" w14:textId="77777777" w:rsidR="00807466" w:rsidRPr="00807466" w:rsidRDefault="00807466" w:rsidP="00807466">
      <w:pPr>
        <w:pStyle w:val="sottotitolocampionato20"/>
        <w:spacing w:before="0" w:beforeAutospacing="0" w:after="0" w:afterAutospacing="0"/>
        <w:rPr>
          <w:rFonts w:ascii="Arial" w:hAnsi="Arial" w:cs="Arial"/>
          <w:color w:val="002060"/>
          <w:sz w:val="20"/>
          <w:szCs w:val="20"/>
        </w:rPr>
      </w:pPr>
      <w:r w:rsidRPr="00807466">
        <w:rPr>
          <w:rFonts w:ascii="Arial" w:hAnsi="Arial" w:cs="Arial"/>
          <w:color w:val="002060"/>
          <w:sz w:val="20"/>
          <w:szCs w:val="20"/>
        </w:rPr>
        <w:t>Si trascrivono qui di seguito i risultati ufficiali delle gare disputate</w:t>
      </w:r>
    </w:p>
    <w:p w14:paraId="288F8901" w14:textId="77777777" w:rsidR="00001A18" w:rsidRPr="00CC0113" w:rsidRDefault="00001A18" w:rsidP="00001A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01A18" w:rsidRPr="00CC0113" w14:paraId="1918B0FB"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63F8B552"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7C0B5" w14:textId="77777777" w:rsidR="00001A18" w:rsidRPr="00CC0113" w:rsidRDefault="00001A18" w:rsidP="00C73F94">
                  <w:pPr>
                    <w:pStyle w:val="headertabella0"/>
                    <w:rPr>
                      <w:color w:val="002060"/>
                    </w:rPr>
                  </w:pPr>
                  <w:r w:rsidRPr="00CC0113">
                    <w:rPr>
                      <w:color w:val="002060"/>
                    </w:rPr>
                    <w:t>GIRONE G - 5 Giornata - A</w:t>
                  </w:r>
                </w:p>
              </w:tc>
            </w:tr>
            <w:tr w:rsidR="00001A18" w:rsidRPr="00CC0113" w14:paraId="3176810F"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50F543" w14:textId="77777777" w:rsidR="00001A18" w:rsidRPr="00CC0113" w:rsidRDefault="00001A18" w:rsidP="00C73F94">
                  <w:pPr>
                    <w:pStyle w:val="rowtabella0"/>
                    <w:rPr>
                      <w:color w:val="002060"/>
                    </w:rPr>
                  </w:pPr>
                  <w:r w:rsidRPr="00CC011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DE973" w14:textId="77777777" w:rsidR="00001A18" w:rsidRPr="00CC0113" w:rsidRDefault="00001A18" w:rsidP="00C73F94">
                  <w:pPr>
                    <w:pStyle w:val="rowtabella0"/>
                    <w:rPr>
                      <w:color w:val="002060"/>
                    </w:rPr>
                  </w:pPr>
                  <w:r w:rsidRPr="00CC0113">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1C002" w14:textId="77777777" w:rsidR="00001A18" w:rsidRPr="00CC0113" w:rsidRDefault="00001A18" w:rsidP="00C73F94">
                  <w:pPr>
                    <w:pStyle w:val="rowtabella0"/>
                    <w:jc w:val="center"/>
                    <w:rPr>
                      <w:color w:val="002060"/>
                    </w:rPr>
                  </w:pPr>
                  <w:r w:rsidRPr="00CC0113">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007C3" w14:textId="77777777" w:rsidR="00001A18" w:rsidRPr="00CC0113" w:rsidRDefault="00001A18" w:rsidP="00C73F94">
                  <w:pPr>
                    <w:pStyle w:val="rowtabella0"/>
                    <w:jc w:val="center"/>
                    <w:rPr>
                      <w:color w:val="002060"/>
                    </w:rPr>
                  </w:pPr>
                  <w:r w:rsidRPr="00CC0113">
                    <w:rPr>
                      <w:color w:val="002060"/>
                    </w:rPr>
                    <w:t> </w:t>
                  </w:r>
                </w:p>
              </w:tc>
            </w:tr>
            <w:tr w:rsidR="00001A18" w:rsidRPr="00CC0113" w14:paraId="15A3E0D5"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41DF49" w14:textId="77777777" w:rsidR="00001A18" w:rsidRPr="00CC0113" w:rsidRDefault="00001A18" w:rsidP="00C73F94">
                  <w:pPr>
                    <w:pStyle w:val="rowtabella0"/>
                    <w:rPr>
                      <w:color w:val="002060"/>
                    </w:rPr>
                  </w:pPr>
                  <w:r w:rsidRPr="00CC0113">
                    <w:rPr>
                      <w:color w:val="002060"/>
                    </w:rPr>
                    <w:t>FERMANA FUTSAL 2022</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1FCE42" w14:textId="77777777" w:rsidR="00001A18" w:rsidRPr="00CC0113" w:rsidRDefault="00001A18" w:rsidP="00C73F94">
                  <w:pPr>
                    <w:pStyle w:val="rowtabella0"/>
                    <w:rPr>
                      <w:color w:val="002060"/>
                    </w:rPr>
                  </w:pPr>
                  <w:r w:rsidRPr="00CC0113">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8928B" w14:textId="77777777" w:rsidR="00001A18" w:rsidRPr="00CC0113" w:rsidRDefault="00001A18" w:rsidP="00C73F94">
                  <w:pPr>
                    <w:pStyle w:val="rowtabella0"/>
                    <w:jc w:val="center"/>
                    <w:rPr>
                      <w:color w:val="002060"/>
                    </w:rPr>
                  </w:pPr>
                  <w:r w:rsidRPr="00CC0113">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5AACCC" w14:textId="77777777" w:rsidR="00001A18" w:rsidRPr="00CC0113" w:rsidRDefault="00001A18" w:rsidP="00C73F94">
                  <w:pPr>
                    <w:pStyle w:val="rowtabella0"/>
                    <w:jc w:val="center"/>
                    <w:rPr>
                      <w:color w:val="002060"/>
                    </w:rPr>
                  </w:pPr>
                  <w:r w:rsidRPr="00CC0113">
                    <w:rPr>
                      <w:color w:val="002060"/>
                    </w:rPr>
                    <w:t> </w:t>
                  </w:r>
                </w:p>
              </w:tc>
            </w:tr>
          </w:tbl>
          <w:p w14:paraId="4AF5133C" w14:textId="77777777" w:rsidR="00001A18" w:rsidRPr="00CC0113" w:rsidRDefault="00001A18" w:rsidP="00C73F9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278DD816"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FC60E" w14:textId="77777777" w:rsidR="00001A18" w:rsidRPr="00CC0113" w:rsidRDefault="00001A18" w:rsidP="00C73F94">
                  <w:pPr>
                    <w:pStyle w:val="headertabella0"/>
                    <w:rPr>
                      <w:color w:val="002060"/>
                    </w:rPr>
                  </w:pPr>
                  <w:r w:rsidRPr="00CC0113">
                    <w:rPr>
                      <w:color w:val="002060"/>
                    </w:rPr>
                    <w:t>GIRONE SA - 5 Giornata - A</w:t>
                  </w:r>
                </w:p>
              </w:tc>
            </w:tr>
            <w:tr w:rsidR="00001A18" w:rsidRPr="00CC0113" w14:paraId="5BD66587"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A78509" w14:textId="77777777" w:rsidR="00001A18" w:rsidRPr="00CC0113" w:rsidRDefault="00001A18" w:rsidP="00C73F94">
                  <w:pPr>
                    <w:pStyle w:val="rowtabella0"/>
                    <w:rPr>
                      <w:color w:val="002060"/>
                    </w:rPr>
                  </w:pPr>
                  <w:r w:rsidRPr="00CC0113">
                    <w:rPr>
                      <w:color w:val="002060"/>
                    </w:rPr>
                    <w:t>(1) CHIARAVALLE FUTSAL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750DC" w14:textId="77777777" w:rsidR="00001A18" w:rsidRPr="00CC0113" w:rsidRDefault="00001A18" w:rsidP="00C73F94">
                  <w:pPr>
                    <w:pStyle w:val="rowtabella0"/>
                    <w:rPr>
                      <w:color w:val="002060"/>
                    </w:rPr>
                  </w:pPr>
                  <w:r w:rsidRPr="00CC0113">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5D04D" w14:textId="77777777" w:rsidR="00001A18" w:rsidRPr="00CC0113" w:rsidRDefault="00001A18" w:rsidP="00C73F94">
                  <w:pPr>
                    <w:pStyle w:val="rowtabella0"/>
                    <w:jc w:val="center"/>
                    <w:rPr>
                      <w:color w:val="002060"/>
                    </w:rPr>
                  </w:pPr>
                  <w:r w:rsidRPr="00CC0113">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505A5" w14:textId="77777777" w:rsidR="00001A18" w:rsidRPr="00CC0113" w:rsidRDefault="00001A18" w:rsidP="00C73F94">
                  <w:pPr>
                    <w:pStyle w:val="rowtabella0"/>
                    <w:jc w:val="center"/>
                    <w:rPr>
                      <w:color w:val="002060"/>
                    </w:rPr>
                  </w:pPr>
                  <w:r w:rsidRPr="00CC0113">
                    <w:rPr>
                      <w:color w:val="002060"/>
                    </w:rPr>
                    <w:t> </w:t>
                  </w:r>
                </w:p>
              </w:tc>
            </w:tr>
            <w:tr w:rsidR="00001A18" w:rsidRPr="00CC0113" w14:paraId="70C8BF39"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01DD09" w14:textId="77777777" w:rsidR="00001A18" w:rsidRPr="00CC0113" w:rsidRDefault="00001A18" w:rsidP="00C73F94">
                  <w:pPr>
                    <w:pStyle w:val="rowtabella0"/>
                    <w:rPr>
                      <w:color w:val="002060"/>
                    </w:rPr>
                  </w:pPr>
                  <w:r w:rsidRPr="00CC0113">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978D0" w14:textId="77777777" w:rsidR="00001A18" w:rsidRPr="00CC0113" w:rsidRDefault="00001A18" w:rsidP="00C73F94">
                  <w:pPr>
                    <w:pStyle w:val="rowtabella0"/>
                    <w:rPr>
                      <w:color w:val="002060"/>
                    </w:rPr>
                  </w:pPr>
                  <w:r w:rsidRPr="00CC0113">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C9589" w14:textId="77777777" w:rsidR="00001A18" w:rsidRPr="00CC0113" w:rsidRDefault="00001A18" w:rsidP="00C73F94">
                  <w:pPr>
                    <w:pStyle w:val="rowtabella0"/>
                    <w:jc w:val="center"/>
                    <w:rPr>
                      <w:color w:val="002060"/>
                    </w:rPr>
                  </w:pPr>
                  <w:r w:rsidRPr="00CC0113">
                    <w:rPr>
                      <w:color w:val="002060"/>
                    </w:rPr>
                    <w:t>11 - 1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177AB" w14:textId="77777777" w:rsidR="00001A18" w:rsidRPr="00CC0113" w:rsidRDefault="00001A18" w:rsidP="00C73F94">
                  <w:pPr>
                    <w:pStyle w:val="rowtabella0"/>
                    <w:jc w:val="center"/>
                    <w:rPr>
                      <w:color w:val="002060"/>
                    </w:rPr>
                  </w:pPr>
                  <w:r w:rsidRPr="00CC0113">
                    <w:rPr>
                      <w:color w:val="002060"/>
                    </w:rPr>
                    <w:t> </w:t>
                  </w:r>
                </w:p>
              </w:tc>
            </w:tr>
            <w:tr w:rsidR="00001A18" w:rsidRPr="00CC0113" w14:paraId="663CEB1E"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605CE152" w14:textId="77777777" w:rsidR="00001A18" w:rsidRPr="00CC0113" w:rsidRDefault="00001A18" w:rsidP="00C73F94">
                  <w:pPr>
                    <w:pStyle w:val="rowtabella0"/>
                    <w:rPr>
                      <w:color w:val="002060"/>
                    </w:rPr>
                  </w:pPr>
                  <w:r w:rsidRPr="00CC0113">
                    <w:rPr>
                      <w:color w:val="002060"/>
                    </w:rPr>
                    <w:t>(1) - disputata il 16/03/2025</w:t>
                  </w:r>
                </w:p>
              </w:tc>
            </w:tr>
          </w:tbl>
          <w:p w14:paraId="4A14C00E" w14:textId="77777777" w:rsidR="00001A18" w:rsidRPr="00CC0113" w:rsidRDefault="00001A18" w:rsidP="00C73F94">
            <w:pPr>
              <w:rPr>
                <w:color w:val="002060"/>
              </w:rPr>
            </w:pPr>
          </w:p>
        </w:tc>
      </w:tr>
    </w:tbl>
    <w:p w14:paraId="634A4321" w14:textId="77777777" w:rsidR="00001A18" w:rsidRPr="00CC0113" w:rsidRDefault="00001A18" w:rsidP="00001A1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01A18" w:rsidRPr="00CC0113" w14:paraId="047A82FC"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5F08BCF5"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E40CD" w14:textId="77777777" w:rsidR="00001A18" w:rsidRPr="00CC0113" w:rsidRDefault="00001A18" w:rsidP="00C73F94">
                  <w:pPr>
                    <w:pStyle w:val="headertabella0"/>
                    <w:rPr>
                      <w:color w:val="002060"/>
                    </w:rPr>
                  </w:pPr>
                  <w:r w:rsidRPr="00CC0113">
                    <w:rPr>
                      <w:color w:val="002060"/>
                    </w:rPr>
                    <w:t>GIRONE SB - 5 Giornata - A</w:t>
                  </w:r>
                </w:p>
              </w:tc>
            </w:tr>
            <w:tr w:rsidR="00001A18" w:rsidRPr="00CC0113" w14:paraId="7B80ECBB"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45DD97" w14:textId="77777777" w:rsidR="00001A18" w:rsidRPr="00CC0113" w:rsidRDefault="00001A18" w:rsidP="00C73F94">
                  <w:pPr>
                    <w:pStyle w:val="rowtabella0"/>
                    <w:rPr>
                      <w:color w:val="002060"/>
                    </w:rPr>
                  </w:pPr>
                  <w:r w:rsidRPr="00CC0113">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52DAD9" w14:textId="77777777" w:rsidR="00001A18" w:rsidRPr="00CC0113" w:rsidRDefault="00001A18" w:rsidP="00C73F94">
                  <w:pPr>
                    <w:pStyle w:val="rowtabella0"/>
                    <w:rPr>
                      <w:color w:val="002060"/>
                    </w:rPr>
                  </w:pPr>
                  <w:r w:rsidRPr="00CC0113">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28D61" w14:textId="77777777" w:rsidR="00001A18" w:rsidRPr="00CC0113" w:rsidRDefault="00001A18" w:rsidP="00C73F94">
                  <w:pPr>
                    <w:pStyle w:val="rowtabella0"/>
                    <w:jc w:val="center"/>
                    <w:rPr>
                      <w:color w:val="002060"/>
                    </w:rPr>
                  </w:pPr>
                  <w:r w:rsidRPr="00CC0113">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66DD8" w14:textId="77777777" w:rsidR="00001A18" w:rsidRPr="00CC0113" w:rsidRDefault="00001A18" w:rsidP="00C73F94">
                  <w:pPr>
                    <w:pStyle w:val="rowtabella0"/>
                    <w:jc w:val="center"/>
                    <w:rPr>
                      <w:color w:val="002060"/>
                    </w:rPr>
                  </w:pPr>
                  <w:r w:rsidRPr="00CC0113">
                    <w:rPr>
                      <w:color w:val="002060"/>
                    </w:rPr>
                    <w:t> </w:t>
                  </w:r>
                </w:p>
              </w:tc>
            </w:tr>
            <w:tr w:rsidR="00001A18" w:rsidRPr="00CC0113" w14:paraId="1BA66E8F"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06B181" w14:textId="77777777" w:rsidR="00001A18" w:rsidRPr="00CC0113" w:rsidRDefault="00001A18" w:rsidP="00C73F94">
                  <w:pPr>
                    <w:pStyle w:val="rowtabella0"/>
                    <w:rPr>
                      <w:color w:val="002060"/>
                    </w:rPr>
                  </w:pPr>
                  <w:r w:rsidRPr="00CC0113">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D4672C" w14:textId="77777777" w:rsidR="00001A18" w:rsidRPr="00CC0113" w:rsidRDefault="00001A18" w:rsidP="00C73F94">
                  <w:pPr>
                    <w:pStyle w:val="rowtabella0"/>
                    <w:rPr>
                      <w:color w:val="002060"/>
                    </w:rPr>
                  </w:pPr>
                  <w:r w:rsidRPr="00CC0113">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6DD80" w14:textId="77777777" w:rsidR="00001A18" w:rsidRPr="00CC0113" w:rsidRDefault="00001A18" w:rsidP="00C73F94">
                  <w:pPr>
                    <w:pStyle w:val="rowtabella0"/>
                    <w:jc w:val="center"/>
                    <w:rPr>
                      <w:color w:val="002060"/>
                    </w:rPr>
                  </w:pPr>
                  <w:r w:rsidRPr="00CC0113">
                    <w:rPr>
                      <w:color w:val="002060"/>
                    </w:rP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C3B29" w14:textId="77777777" w:rsidR="00001A18" w:rsidRPr="00CC0113" w:rsidRDefault="00001A18" w:rsidP="00C73F94">
                  <w:pPr>
                    <w:pStyle w:val="rowtabella0"/>
                    <w:jc w:val="center"/>
                    <w:rPr>
                      <w:color w:val="002060"/>
                    </w:rPr>
                  </w:pPr>
                  <w:r w:rsidRPr="00CC0113">
                    <w:rPr>
                      <w:color w:val="002060"/>
                    </w:rPr>
                    <w:t> </w:t>
                  </w:r>
                </w:p>
              </w:tc>
            </w:tr>
            <w:tr w:rsidR="00001A18" w:rsidRPr="00CC0113" w14:paraId="32CF0E48"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5AEC358B" w14:textId="77777777" w:rsidR="00001A18" w:rsidRPr="00CC0113" w:rsidRDefault="00001A18" w:rsidP="00C73F94">
                  <w:pPr>
                    <w:pStyle w:val="rowtabella0"/>
                    <w:rPr>
                      <w:color w:val="002060"/>
                    </w:rPr>
                  </w:pPr>
                  <w:r w:rsidRPr="00CC0113">
                    <w:rPr>
                      <w:color w:val="002060"/>
                    </w:rPr>
                    <w:t>(1) - disputata il 16/03/2025</w:t>
                  </w:r>
                </w:p>
              </w:tc>
            </w:tr>
          </w:tbl>
          <w:p w14:paraId="4C63B281" w14:textId="77777777" w:rsidR="00001A18" w:rsidRPr="00CC0113" w:rsidRDefault="00001A18" w:rsidP="00C73F9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1D327C06"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3CA3E" w14:textId="77777777" w:rsidR="00001A18" w:rsidRPr="00CC0113" w:rsidRDefault="00001A18" w:rsidP="00C73F94">
                  <w:pPr>
                    <w:pStyle w:val="headertabella0"/>
                    <w:rPr>
                      <w:color w:val="002060"/>
                    </w:rPr>
                  </w:pPr>
                  <w:r w:rsidRPr="00CC0113">
                    <w:rPr>
                      <w:color w:val="002060"/>
                    </w:rPr>
                    <w:t>GIRONE SC - 5 Giornata - A</w:t>
                  </w:r>
                </w:p>
              </w:tc>
            </w:tr>
            <w:tr w:rsidR="00001A18" w:rsidRPr="00CC0113" w14:paraId="68E49403"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CCC14E" w14:textId="77777777" w:rsidR="00001A18" w:rsidRPr="00CC0113" w:rsidRDefault="00001A18" w:rsidP="00C73F94">
                  <w:pPr>
                    <w:pStyle w:val="rowtabella0"/>
                    <w:rPr>
                      <w:color w:val="002060"/>
                    </w:rPr>
                  </w:pPr>
                  <w:r w:rsidRPr="00CC0113">
                    <w:rPr>
                      <w:color w:val="002060"/>
                    </w:rPr>
                    <w:t>FUTSAL VIRE GEOSISTEM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09FFC" w14:textId="77777777" w:rsidR="00001A18" w:rsidRPr="00CC0113" w:rsidRDefault="00001A18" w:rsidP="00C73F94">
                  <w:pPr>
                    <w:pStyle w:val="rowtabella0"/>
                    <w:rPr>
                      <w:color w:val="002060"/>
                    </w:rPr>
                  </w:pPr>
                  <w:r w:rsidRPr="00CC0113">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64770" w14:textId="77777777" w:rsidR="00001A18" w:rsidRPr="00CC0113" w:rsidRDefault="00001A18" w:rsidP="00C73F94">
                  <w:pPr>
                    <w:pStyle w:val="rowtabella0"/>
                    <w:jc w:val="center"/>
                    <w:rPr>
                      <w:color w:val="002060"/>
                    </w:rPr>
                  </w:pPr>
                  <w:r w:rsidRPr="00CC0113">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F52B3" w14:textId="77777777" w:rsidR="00001A18" w:rsidRPr="00CC0113" w:rsidRDefault="00001A18" w:rsidP="00C73F94">
                  <w:pPr>
                    <w:pStyle w:val="rowtabella0"/>
                    <w:jc w:val="center"/>
                    <w:rPr>
                      <w:color w:val="002060"/>
                    </w:rPr>
                  </w:pPr>
                  <w:r w:rsidRPr="00CC0113">
                    <w:rPr>
                      <w:color w:val="002060"/>
                    </w:rPr>
                    <w:t> </w:t>
                  </w:r>
                </w:p>
              </w:tc>
            </w:tr>
            <w:tr w:rsidR="00001A18" w:rsidRPr="00CC0113" w14:paraId="6C739300"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0F2204" w14:textId="77777777" w:rsidR="00001A18" w:rsidRPr="00CC0113" w:rsidRDefault="00001A18" w:rsidP="00C73F94">
                  <w:pPr>
                    <w:pStyle w:val="rowtabella0"/>
                    <w:rPr>
                      <w:color w:val="002060"/>
                    </w:rPr>
                  </w:pPr>
                  <w:r w:rsidRPr="00CC0113">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8AEA5" w14:textId="77777777" w:rsidR="00001A18" w:rsidRPr="00CC0113" w:rsidRDefault="00001A18" w:rsidP="00C73F94">
                  <w:pPr>
                    <w:pStyle w:val="rowtabella0"/>
                    <w:rPr>
                      <w:color w:val="002060"/>
                    </w:rPr>
                  </w:pPr>
                  <w:r w:rsidRPr="00CC0113">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0DCD0" w14:textId="77777777" w:rsidR="00001A18" w:rsidRPr="00CC0113" w:rsidRDefault="00001A18" w:rsidP="00C73F94">
                  <w:pPr>
                    <w:pStyle w:val="rowtabella0"/>
                    <w:jc w:val="center"/>
                    <w:rPr>
                      <w:color w:val="002060"/>
                    </w:rPr>
                  </w:pPr>
                  <w:r w:rsidRPr="00CC0113">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3EE8E" w14:textId="77777777" w:rsidR="00001A18" w:rsidRPr="00CC0113" w:rsidRDefault="00001A18" w:rsidP="00C73F94">
                  <w:pPr>
                    <w:pStyle w:val="rowtabella0"/>
                    <w:jc w:val="center"/>
                    <w:rPr>
                      <w:color w:val="002060"/>
                    </w:rPr>
                  </w:pPr>
                  <w:r w:rsidRPr="00CC0113">
                    <w:rPr>
                      <w:color w:val="002060"/>
                    </w:rPr>
                    <w:t> </w:t>
                  </w:r>
                </w:p>
              </w:tc>
            </w:tr>
          </w:tbl>
          <w:p w14:paraId="28DB69E7" w14:textId="77777777" w:rsidR="00001A18" w:rsidRPr="00CC0113" w:rsidRDefault="00001A18" w:rsidP="00C73F94">
            <w:pPr>
              <w:rPr>
                <w:color w:val="002060"/>
              </w:rPr>
            </w:pPr>
          </w:p>
        </w:tc>
      </w:tr>
    </w:tbl>
    <w:p w14:paraId="6AFFBCA2" w14:textId="77777777" w:rsidR="00001A18" w:rsidRPr="00CC0113" w:rsidRDefault="00001A18" w:rsidP="00001A18">
      <w:pPr>
        <w:pStyle w:val="breakline"/>
        <w:rPr>
          <w:rFonts w:eastAsiaTheme="minorEastAsia"/>
          <w:color w:val="002060"/>
        </w:rPr>
      </w:pPr>
    </w:p>
    <w:p w14:paraId="6FF490CE" w14:textId="77777777" w:rsidR="00001A18" w:rsidRPr="00CC0113" w:rsidRDefault="00001A18" w:rsidP="00001A18">
      <w:pPr>
        <w:pStyle w:val="breakline"/>
        <w:rPr>
          <w:color w:val="002060"/>
        </w:rPr>
      </w:pPr>
    </w:p>
    <w:p w14:paraId="146415B7" w14:textId="77777777" w:rsidR="00001A18" w:rsidRPr="00CC0113" w:rsidRDefault="00001A18" w:rsidP="00001A18">
      <w:pPr>
        <w:pStyle w:val="titoloprinc0"/>
        <w:rPr>
          <w:color w:val="002060"/>
        </w:rPr>
      </w:pPr>
      <w:r w:rsidRPr="00CC0113">
        <w:rPr>
          <w:color w:val="002060"/>
        </w:rPr>
        <w:t>GIUDICE SPORTIVO</w:t>
      </w:r>
    </w:p>
    <w:p w14:paraId="5EA1D017" w14:textId="77777777" w:rsidR="00001A18" w:rsidRPr="00CC0113" w:rsidRDefault="00001A18" w:rsidP="00001A18">
      <w:pPr>
        <w:pStyle w:val="diffida"/>
        <w:rPr>
          <w:color w:val="002060"/>
        </w:rPr>
      </w:pPr>
      <w:r w:rsidRPr="00CC0113">
        <w:rPr>
          <w:color w:val="002060"/>
        </w:rPr>
        <w:lastRenderedPageBreak/>
        <w:t>Il Giudice Sportivo Avv. Agnese Lazzaretti, con l'assistenza del Segretario Angelo Castellana, nella seduta del 19/03/2025, ha adottato le decisioni che di seguito integralmente si riportano:</w:t>
      </w:r>
    </w:p>
    <w:p w14:paraId="00B8EE8E" w14:textId="77777777" w:rsidR="00001A18" w:rsidRPr="00CC0113" w:rsidRDefault="00001A18" w:rsidP="00001A18">
      <w:pPr>
        <w:pStyle w:val="titolo10"/>
        <w:rPr>
          <w:color w:val="002060"/>
        </w:rPr>
      </w:pPr>
      <w:r w:rsidRPr="00CC0113">
        <w:rPr>
          <w:color w:val="002060"/>
        </w:rPr>
        <w:t xml:space="preserve">GARE DEL 15/ 3/2025 </w:t>
      </w:r>
    </w:p>
    <w:p w14:paraId="51A47C26" w14:textId="77777777" w:rsidR="00001A18" w:rsidRPr="00CC0113" w:rsidRDefault="00001A18" w:rsidP="00001A18">
      <w:pPr>
        <w:pStyle w:val="titolo60"/>
        <w:rPr>
          <w:color w:val="002060"/>
        </w:rPr>
      </w:pPr>
      <w:r w:rsidRPr="00CC0113">
        <w:rPr>
          <w:color w:val="002060"/>
        </w:rPr>
        <w:t xml:space="preserve">DECISIONI DEL GIUDICE SPORTIVO </w:t>
      </w:r>
    </w:p>
    <w:p w14:paraId="70A797B6" w14:textId="77777777" w:rsidR="00981F05" w:rsidRDefault="00001A18" w:rsidP="00001A18">
      <w:pPr>
        <w:pStyle w:val="diffida"/>
        <w:spacing w:before="80" w:beforeAutospacing="0" w:after="40" w:afterAutospacing="0"/>
        <w:jc w:val="left"/>
        <w:rPr>
          <w:color w:val="002060"/>
        </w:rPr>
      </w:pPr>
      <w:r w:rsidRPr="00CC0113">
        <w:rPr>
          <w:color w:val="002060"/>
        </w:rPr>
        <w:t xml:space="preserve">gara del 15/ 3/2025 FUTSAL VIRE GEOSISTEM ASD - BORGOROSSO TOLENTINO </w:t>
      </w:r>
      <w:r w:rsidRPr="00CC0113">
        <w:rPr>
          <w:color w:val="002060"/>
        </w:rPr>
        <w:br/>
        <w:t xml:space="preserve">Rilevato dal referto arbitrale che la gara in oggetto non ha avuto svolgimento per la mancata presenza in campo della </w:t>
      </w:r>
      <w:proofErr w:type="spellStart"/>
      <w:r w:rsidRPr="00CC0113">
        <w:rPr>
          <w:color w:val="002060"/>
        </w:rPr>
        <w:t>Soc</w:t>
      </w:r>
      <w:proofErr w:type="spellEnd"/>
      <w:r w:rsidRPr="00CC0113">
        <w:rPr>
          <w:color w:val="002060"/>
        </w:rPr>
        <w:t xml:space="preserve">. Borgorosso, </w:t>
      </w:r>
    </w:p>
    <w:p w14:paraId="45F0896C" w14:textId="77777777" w:rsidR="00981F05" w:rsidRDefault="00001A18" w:rsidP="00001A18">
      <w:pPr>
        <w:pStyle w:val="diffida"/>
        <w:spacing w:before="80" w:beforeAutospacing="0" w:after="40" w:afterAutospacing="0"/>
        <w:jc w:val="left"/>
        <w:rPr>
          <w:color w:val="002060"/>
        </w:rPr>
      </w:pPr>
      <w:r w:rsidRPr="00CC0113">
        <w:rPr>
          <w:color w:val="002060"/>
        </w:rPr>
        <w:t xml:space="preserve">si decide: </w:t>
      </w:r>
    </w:p>
    <w:p w14:paraId="6D9971C6" w14:textId="77777777" w:rsidR="00981F05" w:rsidRDefault="00001A18" w:rsidP="00001A18">
      <w:pPr>
        <w:pStyle w:val="diffida"/>
        <w:spacing w:before="80" w:beforeAutospacing="0" w:after="40" w:afterAutospacing="0"/>
        <w:jc w:val="left"/>
        <w:rPr>
          <w:color w:val="002060"/>
        </w:rPr>
      </w:pPr>
      <w:r w:rsidRPr="00CC0113">
        <w:rPr>
          <w:color w:val="002060"/>
        </w:rPr>
        <w:t xml:space="preserve">a) di infliggere alla </w:t>
      </w:r>
      <w:proofErr w:type="spellStart"/>
      <w:r w:rsidRPr="00CC0113">
        <w:rPr>
          <w:color w:val="002060"/>
        </w:rPr>
        <w:t>Soc</w:t>
      </w:r>
      <w:proofErr w:type="spellEnd"/>
      <w:r w:rsidRPr="00CC0113">
        <w:rPr>
          <w:color w:val="002060"/>
        </w:rPr>
        <w:t>. Borgorosso la punizione sportiva della perdita della gara con il punteggio di 6 - 0 nonch</w:t>
      </w:r>
      <w:r w:rsidR="00981F05">
        <w:rPr>
          <w:color w:val="002060"/>
        </w:rPr>
        <w:t>é</w:t>
      </w:r>
      <w:r w:rsidRPr="00CC0113">
        <w:rPr>
          <w:color w:val="002060"/>
        </w:rPr>
        <w:t xml:space="preserve"> la penalizzazione di un punto in classifica; </w:t>
      </w:r>
    </w:p>
    <w:p w14:paraId="430F65B8" w14:textId="32AEA25B" w:rsidR="00001A18" w:rsidRPr="00CC0113" w:rsidRDefault="00001A18" w:rsidP="00001A18">
      <w:pPr>
        <w:pStyle w:val="diffida"/>
        <w:spacing w:before="80" w:beforeAutospacing="0" w:after="40" w:afterAutospacing="0"/>
        <w:jc w:val="left"/>
        <w:rPr>
          <w:color w:val="002060"/>
        </w:rPr>
      </w:pPr>
      <w:r w:rsidRPr="00CC0113">
        <w:rPr>
          <w:color w:val="002060"/>
        </w:rPr>
        <w:t xml:space="preserve">b) di comminare alla società Borgorosso la sanzione dell'ammenda di euro 100,00 (1 rinuncia) così stabilita in relazione alla categoria di appartenenza dalla Decisioni Ufficiali della L.N.D. per la stagione sportiva in corso. </w:t>
      </w:r>
    </w:p>
    <w:p w14:paraId="40BE1B23" w14:textId="77777777" w:rsidR="00001A18" w:rsidRPr="00CC0113" w:rsidRDefault="00001A18" w:rsidP="00001A18">
      <w:pPr>
        <w:pStyle w:val="titolo7a"/>
        <w:rPr>
          <w:color w:val="002060"/>
        </w:rPr>
      </w:pPr>
      <w:r w:rsidRPr="00CC0113">
        <w:rPr>
          <w:color w:val="002060"/>
        </w:rPr>
        <w:t xml:space="preserve">PROVVEDIMENTI DISCIPLINARI </w:t>
      </w:r>
    </w:p>
    <w:p w14:paraId="5823D8A4"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723AFDFE" w14:textId="77777777" w:rsidR="00001A18" w:rsidRPr="00CC0113" w:rsidRDefault="00001A18" w:rsidP="00001A18">
      <w:pPr>
        <w:pStyle w:val="titolo30"/>
        <w:rPr>
          <w:color w:val="002060"/>
        </w:rPr>
      </w:pPr>
      <w:r w:rsidRPr="00CC0113">
        <w:rPr>
          <w:color w:val="002060"/>
        </w:rPr>
        <w:t xml:space="preserve">SOCIETA' </w:t>
      </w:r>
    </w:p>
    <w:p w14:paraId="5C2EE11F" w14:textId="77777777" w:rsidR="00001A18" w:rsidRPr="00CC0113" w:rsidRDefault="00001A18" w:rsidP="00001A18">
      <w:pPr>
        <w:pStyle w:val="titolo20"/>
        <w:rPr>
          <w:color w:val="002060"/>
        </w:rPr>
      </w:pPr>
      <w:r w:rsidRPr="00CC0113">
        <w:rPr>
          <w:color w:val="002060"/>
        </w:rPr>
        <w:t xml:space="preserve">PERDITA DELLA GARA: </w:t>
      </w:r>
    </w:p>
    <w:p w14:paraId="0D7F5907"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BORGOROSSO TOLENTINO </w:t>
      </w:r>
      <w:r w:rsidRPr="00CC0113">
        <w:rPr>
          <w:color w:val="002060"/>
        </w:rPr>
        <w:br/>
        <w:t xml:space="preserve">V. delibera </w:t>
      </w:r>
    </w:p>
    <w:p w14:paraId="69871132" w14:textId="77777777" w:rsidR="00001A18" w:rsidRPr="00CC0113" w:rsidRDefault="00001A18" w:rsidP="00001A18">
      <w:pPr>
        <w:pStyle w:val="titolo20"/>
        <w:rPr>
          <w:color w:val="002060"/>
        </w:rPr>
      </w:pPr>
      <w:r w:rsidRPr="00CC0113">
        <w:rPr>
          <w:color w:val="002060"/>
        </w:rPr>
        <w:t xml:space="preserve">PENALIZZAZIONE PUNTI IN CLASSIFICA: </w:t>
      </w:r>
    </w:p>
    <w:p w14:paraId="7DAB9915"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BORGOROSSO TOLENTINO 1 </w:t>
      </w:r>
      <w:r w:rsidRPr="00CC0113">
        <w:rPr>
          <w:color w:val="002060"/>
        </w:rPr>
        <w:br/>
        <w:t xml:space="preserve">V. Delibera. </w:t>
      </w:r>
    </w:p>
    <w:p w14:paraId="3B1CA660" w14:textId="77777777" w:rsidR="00001A18" w:rsidRPr="00CC0113" w:rsidRDefault="00001A18" w:rsidP="00001A18">
      <w:pPr>
        <w:pStyle w:val="titolo20"/>
        <w:rPr>
          <w:color w:val="002060"/>
        </w:rPr>
      </w:pPr>
      <w:r w:rsidRPr="00CC0113">
        <w:rPr>
          <w:color w:val="002060"/>
        </w:rPr>
        <w:t xml:space="preserve">AMMENDA </w:t>
      </w:r>
    </w:p>
    <w:p w14:paraId="5527925B"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Euro 100,00 BORGOROSSO TOLENTINO </w:t>
      </w:r>
      <w:r w:rsidRPr="00CC0113">
        <w:rPr>
          <w:color w:val="002060"/>
        </w:rPr>
        <w:br/>
        <w:t xml:space="preserve">V. Delibera. </w:t>
      </w:r>
    </w:p>
    <w:p w14:paraId="6A2692F5" w14:textId="77777777" w:rsidR="00001A18" w:rsidRPr="00CC0113" w:rsidRDefault="00001A18" w:rsidP="00001A18">
      <w:pPr>
        <w:pStyle w:val="titolo30"/>
        <w:rPr>
          <w:color w:val="002060"/>
        </w:rPr>
      </w:pPr>
      <w:r w:rsidRPr="00CC0113">
        <w:rPr>
          <w:color w:val="002060"/>
        </w:rPr>
        <w:t xml:space="preserve">DIRIGENTI </w:t>
      </w:r>
    </w:p>
    <w:p w14:paraId="64E0C267" w14:textId="77777777" w:rsidR="00001A18" w:rsidRPr="00CC0113" w:rsidRDefault="00001A18" w:rsidP="00001A18">
      <w:pPr>
        <w:pStyle w:val="titolo20"/>
        <w:rPr>
          <w:color w:val="002060"/>
        </w:rPr>
      </w:pPr>
      <w:r w:rsidRPr="00CC011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095F8E4" w14:textId="77777777" w:rsidTr="00C73F94">
        <w:tc>
          <w:tcPr>
            <w:tcW w:w="2200" w:type="dxa"/>
            <w:tcMar>
              <w:top w:w="20" w:type="dxa"/>
              <w:left w:w="20" w:type="dxa"/>
              <w:bottom w:w="20" w:type="dxa"/>
              <w:right w:w="20" w:type="dxa"/>
            </w:tcMar>
            <w:vAlign w:val="center"/>
            <w:hideMark/>
          </w:tcPr>
          <w:p w14:paraId="1D8EDDDC" w14:textId="77777777" w:rsidR="00001A18" w:rsidRPr="00CC0113" w:rsidRDefault="00001A18" w:rsidP="00C73F94">
            <w:pPr>
              <w:pStyle w:val="movimento"/>
              <w:rPr>
                <w:color w:val="002060"/>
              </w:rPr>
            </w:pPr>
            <w:r w:rsidRPr="00CC0113">
              <w:rPr>
                <w:color w:val="002060"/>
              </w:rPr>
              <w:t>SILENZI ANDREA</w:t>
            </w:r>
          </w:p>
        </w:tc>
        <w:tc>
          <w:tcPr>
            <w:tcW w:w="2200" w:type="dxa"/>
            <w:tcMar>
              <w:top w:w="20" w:type="dxa"/>
              <w:left w:w="20" w:type="dxa"/>
              <w:bottom w:w="20" w:type="dxa"/>
              <w:right w:w="20" w:type="dxa"/>
            </w:tcMar>
            <w:vAlign w:val="center"/>
            <w:hideMark/>
          </w:tcPr>
          <w:p w14:paraId="0CE1FEBE" w14:textId="77777777" w:rsidR="00001A18" w:rsidRPr="00CC0113" w:rsidRDefault="00001A18" w:rsidP="00C73F94">
            <w:pPr>
              <w:pStyle w:val="movimento2"/>
              <w:rPr>
                <w:color w:val="002060"/>
              </w:rPr>
            </w:pPr>
            <w:r w:rsidRPr="00CC0113">
              <w:rPr>
                <w:color w:val="002060"/>
              </w:rPr>
              <w:t xml:space="preserve">(POL. SPORT COMMUNICATION) </w:t>
            </w:r>
          </w:p>
        </w:tc>
        <w:tc>
          <w:tcPr>
            <w:tcW w:w="800" w:type="dxa"/>
            <w:tcMar>
              <w:top w:w="20" w:type="dxa"/>
              <w:left w:w="20" w:type="dxa"/>
              <w:bottom w:w="20" w:type="dxa"/>
              <w:right w:w="20" w:type="dxa"/>
            </w:tcMar>
            <w:vAlign w:val="center"/>
            <w:hideMark/>
          </w:tcPr>
          <w:p w14:paraId="54F66CE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CBBD3E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CBBED94" w14:textId="77777777" w:rsidR="00001A18" w:rsidRPr="00CC0113" w:rsidRDefault="00001A18" w:rsidP="00C73F94">
            <w:pPr>
              <w:pStyle w:val="movimento2"/>
              <w:rPr>
                <w:color w:val="002060"/>
              </w:rPr>
            </w:pPr>
            <w:r w:rsidRPr="00CC0113">
              <w:rPr>
                <w:color w:val="002060"/>
              </w:rPr>
              <w:t> </w:t>
            </w:r>
          </w:p>
        </w:tc>
      </w:tr>
    </w:tbl>
    <w:p w14:paraId="447A3086" w14:textId="77777777" w:rsidR="00001A18" w:rsidRPr="00CC0113" w:rsidRDefault="00001A18" w:rsidP="00001A18">
      <w:pPr>
        <w:pStyle w:val="titolo30"/>
        <w:rPr>
          <w:rFonts w:eastAsiaTheme="minorEastAsia"/>
          <w:color w:val="002060"/>
        </w:rPr>
      </w:pPr>
      <w:r w:rsidRPr="00CC0113">
        <w:rPr>
          <w:color w:val="002060"/>
        </w:rPr>
        <w:t xml:space="preserve">ALLENATORI </w:t>
      </w:r>
    </w:p>
    <w:p w14:paraId="1EA45B86" w14:textId="77777777" w:rsidR="00001A18" w:rsidRPr="00CC0113" w:rsidRDefault="00001A18" w:rsidP="00001A18">
      <w:pPr>
        <w:pStyle w:val="titolo20"/>
        <w:rPr>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28A2CEE" w14:textId="77777777" w:rsidTr="00C73F94">
        <w:tc>
          <w:tcPr>
            <w:tcW w:w="2200" w:type="dxa"/>
            <w:tcMar>
              <w:top w:w="20" w:type="dxa"/>
              <w:left w:w="20" w:type="dxa"/>
              <w:bottom w:w="20" w:type="dxa"/>
              <w:right w:w="20" w:type="dxa"/>
            </w:tcMar>
            <w:vAlign w:val="center"/>
            <w:hideMark/>
          </w:tcPr>
          <w:p w14:paraId="2257EB2A" w14:textId="77777777" w:rsidR="00001A18" w:rsidRPr="00CC0113" w:rsidRDefault="00001A18" w:rsidP="00C73F94">
            <w:pPr>
              <w:pStyle w:val="movimento"/>
              <w:rPr>
                <w:color w:val="002060"/>
              </w:rPr>
            </w:pPr>
            <w:r w:rsidRPr="00CC0113">
              <w:rPr>
                <w:color w:val="002060"/>
              </w:rPr>
              <w:t>PISTOLA GIANLUCA</w:t>
            </w:r>
          </w:p>
        </w:tc>
        <w:tc>
          <w:tcPr>
            <w:tcW w:w="2200" w:type="dxa"/>
            <w:tcMar>
              <w:top w:w="20" w:type="dxa"/>
              <w:left w:w="20" w:type="dxa"/>
              <w:bottom w:w="20" w:type="dxa"/>
              <w:right w:w="20" w:type="dxa"/>
            </w:tcMar>
            <w:vAlign w:val="center"/>
            <w:hideMark/>
          </w:tcPr>
          <w:p w14:paraId="21E568AD" w14:textId="77777777" w:rsidR="00001A18" w:rsidRPr="00CC0113" w:rsidRDefault="00001A18" w:rsidP="00C73F94">
            <w:pPr>
              <w:pStyle w:val="movimento2"/>
              <w:rPr>
                <w:color w:val="002060"/>
              </w:rPr>
            </w:pPr>
            <w:r w:rsidRPr="00CC0113">
              <w:rPr>
                <w:color w:val="002060"/>
              </w:rPr>
              <w:t xml:space="preserve">(POL. SPORT COMMUNICATION) </w:t>
            </w:r>
          </w:p>
        </w:tc>
        <w:tc>
          <w:tcPr>
            <w:tcW w:w="800" w:type="dxa"/>
            <w:tcMar>
              <w:top w:w="20" w:type="dxa"/>
              <w:left w:w="20" w:type="dxa"/>
              <w:bottom w:w="20" w:type="dxa"/>
              <w:right w:w="20" w:type="dxa"/>
            </w:tcMar>
            <w:vAlign w:val="center"/>
            <w:hideMark/>
          </w:tcPr>
          <w:p w14:paraId="78ED7416"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88B5585"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45CADF4" w14:textId="77777777" w:rsidR="00001A18" w:rsidRPr="00CC0113" w:rsidRDefault="00001A18" w:rsidP="00C73F94">
            <w:pPr>
              <w:pStyle w:val="movimento2"/>
              <w:rPr>
                <w:color w:val="002060"/>
              </w:rPr>
            </w:pPr>
            <w:r w:rsidRPr="00CC0113">
              <w:rPr>
                <w:color w:val="002060"/>
              </w:rPr>
              <w:t> </w:t>
            </w:r>
          </w:p>
        </w:tc>
      </w:tr>
    </w:tbl>
    <w:p w14:paraId="59EA5E48" w14:textId="77777777" w:rsidR="00001A18" w:rsidRPr="00CC0113" w:rsidRDefault="00001A18" w:rsidP="00001A18">
      <w:pPr>
        <w:pStyle w:val="titolo30"/>
        <w:rPr>
          <w:rFonts w:eastAsiaTheme="minorEastAsia"/>
          <w:color w:val="002060"/>
        </w:rPr>
      </w:pPr>
      <w:r w:rsidRPr="00CC0113">
        <w:rPr>
          <w:color w:val="002060"/>
        </w:rPr>
        <w:t xml:space="preserve">CALCIATORI ESPULSI </w:t>
      </w:r>
    </w:p>
    <w:p w14:paraId="0F2FD65D" w14:textId="77777777" w:rsidR="00001A18" w:rsidRPr="00CC0113" w:rsidRDefault="00001A18" w:rsidP="00001A18">
      <w:pPr>
        <w:pStyle w:val="titolo20"/>
        <w:rPr>
          <w:color w:val="002060"/>
        </w:rPr>
      </w:pPr>
      <w:r w:rsidRPr="00CC011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577CBA1" w14:textId="77777777" w:rsidTr="00C73F94">
        <w:tc>
          <w:tcPr>
            <w:tcW w:w="2200" w:type="dxa"/>
            <w:tcMar>
              <w:top w:w="20" w:type="dxa"/>
              <w:left w:w="20" w:type="dxa"/>
              <w:bottom w:w="20" w:type="dxa"/>
              <w:right w:w="20" w:type="dxa"/>
            </w:tcMar>
            <w:vAlign w:val="center"/>
            <w:hideMark/>
          </w:tcPr>
          <w:p w14:paraId="393F57F8" w14:textId="77777777" w:rsidR="00001A18" w:rsidRPr="00CC0113" w:rsidRDefault="00001A18" w:rsidP="00C73F94">
            <w:pPr>
              <w:pStyle w:val="movimento"/>
              <w:rPr>
                <w:color w:val="002060"/>
              </w:rPr>
            </w:pPr>
            <w:r w:rsidRPr="00CC0113">
              <w:rPr>
                <w:color w:val="002060"/>
              </w:rPr>
              <w:t>SIANI MICHAEL</w:t>
            </w:r>
          </w:p>
        </w:tc>
        <w:tc>
          <w:tcPr>
            <w:tcW w:w="2200" w:type="dxa"/>
            <w:tcMar>
              <w:top w:w="20" w:type="dxa"/>
              <w:left w:w="20" w:type="dxa"/>
              <w:bottom w:w="20" w:type="dxa"/>
              <w:right w:w="20" w:type="dxa"/>
            </w:tcMar>
            <w:vAlign w:val="center"/>
            <w:hideMark/>
          </w:tcPr>
          <w:p w14:paraId="4E1EA90C" w14:textId="77777777" w:rsidR="00001A18" w:rsidRPr="00CC0113" w:rsidRDefault="00001A18" w:rsidP="00C73F94">
            <w:pPr>
              <w:pStyle w:val="movimento2"/>
              <w:rPr>
                <w:color w:val="002060"/>
              </w:rPr>
            </w:pPr>
            <w:r w:rsidRPr="00CC0113">
              <w:rPr>
                <w:color w:val="002060"/>
              </w:rPr>
              <w:t xml:space="preserve">(POL. SPORT COMMUNICATION) </w:t>
            </w:r>
          </w:p>
        </w:tc>
        <w:tc>
          <w:tcPr>
            <w:tcW w:w="800" w:type="dxa"/>
            <w:tcMar>
              <w:top w:w="20" w:type="dxa"/>
              <w:left w:w="20" w:type="dxa"/>
              <w:bottom w:w="20" w:type="dxa"/>
              <w:right w:w="20" w:type="dxa"/>
            </w:tcMar>
            <w:vAlign w:val="center"/>
            <w:hideMark/>
          </w:tcPr>
          <w:p w14:paraId="0948170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DA8A0C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92C59A4" w14:textId="77777777" w:rsidR="00001A18" w:rsidRPr="00CC0113" w:rsidRDefault="00001A18" w:rsidP="00C73F94">
            <w:pPr>
              <w:pStyle w:val="movimento2"/>
              <w:rPr>
                <w:color w:val="002060"/>
              </w:rPr>
            </w:pPr>
            <w:r w:rsidRPr="00CC0113">
              <w:rPr>
                <w:color w:val="002060"/>
              </w:rPr>
              <w:t> </w:t>
            </w:r>
          </w:p>
        </w:tc>
      </w:tr>
    </w:tbl>
    <w:p w14:paraId="0FCBE4A4" w14:textId="77777777" w:rsidR="00001A18" w:rsidRPr="00CC0113" w:rsidRDefault="00001A18" w:rsidP="00001A18">
      <w:pPr>
        <w:pStyle w:val="titolo30"/>
        <w:rPr>
          <w:rFonts w:eastAsiaTheme="minorEastAsia"/>
          <w:color w:val="002060"/>
        </w:rPr>
      </w:pPr>
      <w:r w:rsidRPr="00CC0113">
        <w:rPr>
          <w:color w:val="002060"/>
        </w:rPr>
        <w:t xml:space="preserve">CALCIATORI NON ESPULSI </w:t>
      </w:r>
    </w:p>
    <w:p w14:paraId="1C0F1284" w14:textId="77777777" w:rsidR="00001A18" w:rsidRPr="00CC0113" w:rsidRDefault="00001A18" w:rsidP="00001A18">
      <w:pPr>
        <w:pStyle w:val="titolo20"/>
        <w:rPr>
          <w:color w:val="002060"/>
        </w:rPr>
      </w:pPr>
      <w:r w:rsidRPr="00CC011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6507B02" w14:textId="77777777" w:rsidTr="00C73F94">
        <w:tc>
          <w:tcPr>
            <w:tcW w:w="2200" w:type="dxa"/>
            <w:tcMar>
              <w:top w:w="20" w:type="dxa"/>
              <w:left w:w="20" w:type="dxa"/>
              <w:bottom w:w="20" w:type="dxa"/>
              <w:right w:w="20" w:type="dxa"/>
            </w:tcMar>
            <w:vAlign w:val="center"/>
            <w:hideMark/>
          </w:tcPr>
          <w:p w14:paraId="09460881" w14:textId="77777777" w:rsidR="00001A18" w:rsidRPr="00CC0113" w:rsidRDefault="00001A18" w:rsidP="00C73F94">
            <w:pPr>
              <w:pStyle w:val="movimento"/>
              <w:rPr>
                <w:color w:val="002060"/>
              </w:rPr>
            </w:pPr>
            <w:r w:rsidRPr="00CC0113">
              <w:rPr>
                <w:color w:val="002060"/>
              </w:rPr>
              <w:lastRenderedPageBreak/>
              <w:t>COZZOLINO JOSEPH</w:t>
            </w:r>
          </w:p>
        </w:tc>
        <w:tc>
          <w:tcPr>
            <w:tcW w:w="2200" w:type="dxa"/>
            <w:tcMar>
              <w:top w:w="20" w:type="dxa"/>
              <w:left w:w="20" w:type="dxa"/>
              <w:bottom w:w="20" w:type="dxa"/>
              <w:right w:w="20" w:type="dxa"/>
            </w:tcMar>
            <w:vAlign w:val="center"/>
            <w:hideMark/>
          </w:tcPr>
          <w:p w14:paraId="5EC0F954" w14:textId="77777777" w:rsidR="00001A18" w:rsidRPr="00CC0113" w:rsidRDefault="00001A18" w:rsidP="00C73F94">
            <w:pPr>
              <w:pStyle w:val="movimento2"/>
              <w:rPr>
                <w:color w:val="002060"/>
              </w:rPr>
            </w:pPr>
            <w:r w:rsidRPr="00CC0113">
              <w:rPr>
                <w:color w:val="002060"/>
              </w:rPr>
              <w:t xml:space="preserve">(ACLI AUDAX MONTECOSARO C5) </w:t>
            </w:r>
          </w:p>
        </w:tc>
        <w:tc>
          <w:tcPr>
            <w:tcW w:w="800" w:type="dxa"/>
            <w:tcMar>
              <w:top w:w="20" w:type="dxa"/>
              <w:left w:w="20" w:type="dxa"/>
              <w:bottom w:w="20" w:type="dxa"/>
              <w:right w:w="20" w:type="dxa"/>
            </w:tcMar>
            <w:vAlign w:val="center"/>
            <w:hideMark/>
          </w:tcPr>
          <w:p w14:paraId="2C29FBC2"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1AC1F0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3307DA2" w14:textId="77777777" w:rsidR="00001A18" w:rsidRPr="00CC0113" w:rsidRDefault="00001A18" w:rsidP="00C73F94">
            <w:pPr>
              <w:pStyle w:val="movimento2"/>
              <w:rPr>
                <w:color w:val="002060"/>
              </w:rPr>
            </w:pPr>
            <w:r w:rsidRPr="00CC0113">
              <w:rPr>
                <w:color w:val="002060"/>
              </w:rPr>
              <w:t> </w:t>
            </w:r>
          </w:p>
        </w:tc>
      </w:tr>
    </w:tbl>
    <w:p w14:paraId="288BB652" w14:textId="77777777" w:rsidR="00001A18" w:rsidRPr="00CC0113" w:rsidRDefault="00001A18" w:rsidP="00001A18">
      <w:pPr>
        <w:pStyle w:val="titolo20"/>
        <w:rPr>
          <w:rFonts w:eastAsiaTheme="minorEastAsia"/>
          <w:color w:val="002060"/>
        </w:rPr>
      </w:pPr>
      <w:r w:rsidRPr="00CC011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30CF1CE4" w14:textId="77777777" w:rsidTr="00C73F94">
        <w:tc>
          <w:tcPr>
            <w:tcW w:w="2200" w:type="dxa"/>
            <w:tcMar>
              <w:top w:w="20" w:type="dxa"/>
              <w:left w:w="20" w:type="dxa"/>
              <w:bottom w:w="20" w:type="dxa"/>
              <w:right w:w="20" w:type="dxa"/>
            </w:tcMar>
            <w:vAlign w:val="center"/>
            <w:hideMark/>
          </w:tcPr>
          <w:p w14:paraId="12DE4348" w14:textId="77777777" w:rsidR="00001A18" w:rsidRPr="00CC0113" w:rsidRDefault="00001A18" w:rsidP="00C73F94">
            <w:pPr>
              <w:pStyle w:val="movimento"/>
              <w:rPr>
                <w:color w:val="002060"/>
              </w:rPr>
            </w:pPr>
            <w:r w:rsidRPr="00CC0113">
              <w:rPr>
                <w:color w:val="002060"/>
              </w:rPr>
              <w:t>CARLONI FILIPPO</w:t>
            </w:r>
          </w:p>
        </w:tc>
        <w:tc>
          <w:tcPr>
            <w:tcW w:w="2200" w:type="dxa"/>
            <w:tcMar>
              <w:top w:w="20" w:type="dxa"/>
              <w:left w:w="20" w:type="dxa"/>
              <w:bottom w:w="20" w:type="dxa"/>
              <w:right w:w="20" w:type="dxa"/>
            </w:tcMar>
            <w:vAlign w:val="center"/>
            <w:hideMark/>
          </w:tcPr>
          <w:p w14:paraId="73C7CC50" w14:textId="77777777" w:rsidR="00001A18" w:rsidRPr="00CC0113" w:rsidRDefault="00001A18" w:rsidP="00C73F94">
            <w:pPr>
              <w:pStyle w:val="movimento2"/>
              <w:rPr>
                <w:color w:val="002060"/>
              </w:rPr>
            </w:pPr>
            <w:r w:rsidRPr="00CC0113">
              <w:rPr>
                <w:color w:val="002060"/>
              </w:rPr>
              <w:t xml:space="preserve">(ACLI MANTOVANI CALCIO A 5) </w:t>
            </w:r>
          </w:p>
        </w:tc>
        <w:tc>
          <w:tcPr>
            <w:tcW w:w="800" w:type="dxa"/>
            <w:tcMar>
              <w:top w:w="20" w:type="dxa"/>
              <w:left w:w="20" w:type="dxa"/>
              <w:bottom w:w="20" w:type="dxa"/>
              <w:right w:w="20" w:type="dxa"/>
            </w:tcMar>
            <w:vAlign w:val="center"/>
            <w:hideMark/>
          </w:tcPr>
          <w:p w14:paraId="52F60AE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40C3048" w14:textId="77777777" w:rsidR="00001A18" w:rsidRPr="00CC0113" w:rsidRDefault="00001A18" w:rsidP="00C73F94">
            <w:pPr>
              <w:pStyle w:val="movimento"/>
              <w:rPr>
                <w:color w:val="002060"/>
              </w:rPr>
            </w:pPr>
            <w:r w:rsidRPr="00CC0113">
              <w:rPr>
                <w:color w:val="002060"/>
              </w:rPr>
              <w:t>CAPRARI GIORGIO</w:t>
            </w:r>
          </w:p>
        </w:tc>
        <w:tc>
          <w:tcPr>
            <w:tcW w:w="2200" w:type="dxa"/>
            <w:tcMar>
              <w:top w:w="20" w:type="dxa"/>
              <w:left w:w="20" w:type="dxa"/>
              <w:bottom w:w="20" w:type="dxa"/>
              <w:right w:w="20" w:type="dxa"/>
            </w:tcMar>
            <w:vAlign w:val="center"/>
            <w:hideMark/>
          </w:tcPr>
          <w:p w14:paraId="22A50C21" w14:textId="77777777" w:rsidR="00001A18" w:rsidRPr="00CC0113" w:rsidRDefault="00001A18" w:rsidP="00C73F94">
            <w:pPr>
              <w:pStyle w:val="movimento2"/>
              <w:rPr>
                <w:color w:val="002060"/>
              </w:rPr>
            </w:pPr>
            <w:r w:rsidRPr="00CC0113">
              <w:rPr>
                <w:color w:val="002060"/>
              </w:rPr>
              <w:t xml:space="preserve">(DINAMIS 1990) </w:t>
            </w:r>
          </w:p>
        </w:tc>
      </w:tr>
      <w:tr w:rsidR="00001A18" w:rsidRPr="00CC0113" w14:paraId="2FB89566" w14:textId="77777777" w:rsidTr="00C73F94">
        <w:tc>
          <w:tcPr>
            <w:tcW w:w="2200" w:type="dxa"/>
            <w:tcMar>
              <w:top w:w="20" w:type="dxa"/>
              <w:left w:w="20" w:type="dxa"/>
              <w:bottom w:w="20" w:type="dxa"/>
              <w:right w:w="20" w:type="dxa"/>
            </w:tcMar>
            <w:vAlign w:val="center"/>
            <w:hideMark/>
          </w:tcPr>
          <w:p w14:paraId="14941492" w14:textId="77777777" w:rsidR="00001A18" w:rsidRPr="00CC0113" w:rsidRDefault="00001A18" w:rsidP="00C73F94">
            <w:pPr>
              <w:pStyle w:val="movimento"/>
              <w:rPr>
                <w:color w:val="002060"/>
              </w:rPr>
            </w:pPr>
            <w:r w:rsidRPr="00CC0113">
              <w:rPr>
                <w:color w:val="002060"/>
              </w:rPr>
              <w:t>ARAMINI RICCARDO</w:t>
            </w:r>
          </w:p>
        </w:tc>
        <w:tc>
          <w:tcPr>
            <w:tcW w:w="2200" w:type="dxa"/>
            <w:tcMar>
              <w:top w:w="20" w:type="dxa"/>
              <w:left w:w="20" w:type="dxa"/>
              <w:bottom w:w="20" w:type="dxa"/>
              <w:right w:w="20" w:type="dxa"/>
            </w:tcMar>
            <w:vAlign w:val="center"/>
            <w:hideMark/>
          </w:tcPr>
          <w:p w14:paraId="0FE5F24B" w14:textId="77777777" w:rsidR="00001A18" w:rsidRPr="00CC0113" w:rsidRDefault="00001A18" w:rsidP="00C73F94">
            <w:pPr>
              <w:pStyle w:val="movimento2"/>
              <w:rPr>
                <w:color w:val="002060"/>
              </w:rPr>
            </w:pPr>
            <w:r w:rsidRPr="00CC0113">
              <w:rPr>
                <w:color w:val="002060"/>
              </w:rPr>
              <w:t xml:space="preserve">(FERMANA FUTSAL 2022) </w:t>
            </w:r>
          </w:p>
        </w:tc>
        <w:tc>
          <w:tcPr>
            <w:tcW w:w="800" w:type="dxa"/>
            <w:tcMar>
              <w:top w:w="20" w:type="dxa"/>
              <w:left w:w="20" w:type="dxa"/>
              <w:bottom w:w="20" w:type="dxa"/>
              <w:right w:w="20" w:type="dxa"/>
            </w:tcMar>
            <w:vAlign w:val="center"/>
            <w:hideMark/>
          </w:tcPr>
          <w:p w14:paraId="038CE52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F3F4AE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A295BEE" w14:textId="77777777" w:rsidR="00001A18" w:rsidRPr="00CC0113" w:rsidRDefault="00001A18" w:rsidP="00C73F94">
            <w:pPr>
              <w:pStyle w:val="movimento2"/>
              <w:rPr>
                <w:color w:val="002060"/>
              </w:rPr>
            </w:pPr>
            <w:r w:rsidRPr="00CC0113">
              <w:rPr>
                <w:color w:val="002060"/>
              </w:rPr>
              <w:t> </w:t>
            </w:r>
          </w:p>
        </w:tc>
      </w:tr>
    </w:tbl>
    <w:p w14:paraId="57483F06" w14:textId="77777777" w:rsidR="00001A18" w:rsidRPr="00CC0113" w:rsidRDefault="00001A18" w:rsidP="00001A18">
      <w:pPr>
        <w:pStyle w:val="titolo20"/>
        <w:rPr>
          <w:rFonts w:eastAsiaTheme="minorEastAsia"/>
          <w:color w:val="002060"/>
        </w:rPr>
      </w:pPr>
      <w:r w:rsidRPr="00CC011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ABFEF91" w14:textId="77777777" w:rsidTr="00C73F94">
        <w:tc>
          <w:tcPr>
            <w:tcW w:w="2200" w:type="dxa"/>
            <w:tcMar>
              <w:top w:w="20" w:type="dxa"/>
              <w:left w:w="20" w:type="dxa"/>
              <w:bottom w:w="20" w:type="dxa"/>
              <w:right w:w="20" w:type="dxa"/>
            </w:tcMar>
            <w:vAlign w:val="center"/>
            <w:hideMark/>
          </w:tcPr>
          <w:p w14:paraId="09A6A246" w14:textId="77777777" w:rsidR="00001A18" w:rsidRPr="00CC0113" w:rsidRDefault="00001A18" w:rsidP="00C73F94">
            <w:pPr>
              <w:pStyle w:val="movimento"/>
              <w:rPr>
                <w:color w:val="002060"/>
              </w:rPr>
            </w:pPr>
            <w:r w:rsidRPr="00CC0113">
              <w:rPr>
                <w:color w:val="002060"/>
              </w:rPr>
              <w:t>CHIACCHIERA ALESSANDRO</w:t>
            </w:r>
          </w:p>
        </w:tc>
        <w:tc>
          <w:tcPr>
            <w:tcW w:w="2200" w:type="dxa"/>
            <w:tcMar>
              <w:top w:w="20" w:type="dxa"/>
              <w:left w:w="20" w:type="dxa"/>
              <w:bottom w:w="20" w:type="dxa"/>
              <w:right w:w="20" w:type="dxa"/>
            </w:tcMar>
            <w:vAlign w:val="center"/>
            <w:hideMark/>
          </w:tcPr>
          <w:p w14:paraId="58AC09C8" w14:textId="77777777" w:rsidR="00001A18" w:rsidRPr="00CC0113" w:rsidRDefault="00001A18" w:rsidP="00C73F94">
            <w:pPr>
              <w:pStyle w:val="movimento2"/>
              <w:rPr>
                <w:color w:val="002060"/>
              </w:rPr>
            </w:pPr>
            <w:r w:rsidRPr="00CC0113">
              <w:rPr>
                <w:color w:val="002060"/>
              </w:rPr>
              <w:t xml:space="preserve">(MONTELUPONE CALCIO A 5) </w:t>
            </w:r>
          </w:p>
        </w:tc>
        <w:tc>
          <w:tcPr>
            <w:tcW w:w="800" w:type="dxa"/>
            <w:tcMar>
              <w:top w:w="20" w:type="dxa"/>
              <w:left w:w="20" w:type="dxa"/>
              <w:bottom w:w="20" w:type="dxa"/>
              <w:right w:w="20" w:type="dxa"/>
            </w:tcMar>
            <w:vAlign w:val="center"/>
            <w:hideMark/>
          </w:tcPr>
          <w:p w14:paraId="5B0019E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DEE30A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5CDFF18" w14:textId="77777777" w:rsidR="00001A18" w:rsidRPr="00CC0113" w:rsidRDefault="00001A18" w:rsidP="00C73F94">
            <w:pPr>
              <w:pStyle w:val="movimento2"/>
              <w:rPr>
                <w:color w:val="002060"/>
              </w:rPr>
            </w:pPr>
            <w:r w:rsidRPr="00CC0113">
              <w:rPr>
                <w:color w:val="002060"/>
              </w:rPr>
              <w:t> </w:t>
            </w:r>
          </w:p>
        </w:tc>
      </w:tr>
    </w:tbl>
    <w:p w14:paraId="60568230" w14:textId="77777777" w:rsidR="00001A18" w:rsidRPr="00CC0113" w:rsidRDefault="00001A18" w:rsidP="00001A18">
      <w:pPr>
        <w:pStyle w:val="titolo20"/>
        <w:rPr>
          <w:rFonts w:eastAsiaTheme="minorEastAsia"/>
          <w:color w:val="002060"/>
        </w:rPr>
      </w:pPr>
      <w:r w:rsidRPr="00CC011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5A605537" w14:textId="77777777" w:rsidTr="00C73F94">
        <w:tc>
          <w:tcPr>
            <w:tcW w:w="2200" w:type="dxa"/>
            <w:tcMar>
              <w:top w:w="20" w:type="dxa"/>
              <w:left w:w="20" w:type="dxa"/>
              <w:bottom w:w="20" w:type="dxa"/>
              <w:right w:w="20" w:type="dxa"/>
            </w:tcMar>
            <w:vAlign w:val="center"/>
            <w:hideMark/>
          </w:tcPr>
          <w:p w14:paraId="71CD5695" w14:textId="77777777" w:rsidR="00001A18" w:rsidRPr="00CC0113" w:rsidRDefault="00001A18" w:rsidP="00C73F94">
            <w:pPr>
              <w:pStyle w:val="movimento"/>
              <w:rPr>
                <w:color w:val="002060"/>
              </w:rPr>
            </w:pPr>
            <w:r w:rsidRPr="00CC0113">
              <w:rPr>
                <w:color w:val="002060"/>
              </w:rPr>
              <w:t>MAGGI MARTINO</w:t>
            </w:r>
          </w:p>
        </w:tc>
        <w:tc>
          <w:tcPr>
            <w:tcW w:w="2200" w:type="dxa"/>
            <w:tcMar>
              <w:top w:w="20" w:type="dxa"/>
              <w:left w:w="20" w:type="dxa"/>
              <w:bottom w:w="20" w:type="dxa"/>
              <w:right w:w="20" w:type="dxa"/>
            </w:tcMar>
            <w:vAlign w:val="center"/>
            <w:hideMark/>
          </w:tcPr>
          <w:p w14:paraId="6D7F8897" w14:textId="77777777" w:rsidR="00001A18" w:rsidRPr="00CC0113" w:rsidRDefault="00001A18" w:rsidP="00C73F94">
            <w:pPr>
              <w:pStyle w:val="movimento2"/>
              <w:rPr>
                <w:color w:val="002060"/>
              </w:rPr>
            </w:pPr>
            <w:r w:rsidRPr="00CC0113">
              <w:rPr>
                <w:color w:val="002060"/>
              </w:rPr>
              <w:t xml:space="preserve">(ACLI MANTOVANI CALCIO A 5) </w:t>
            </w:r>
          </w:p>
        </w:tc>
        <w:tc>
          <w:tcPr>
            <w:tcW w:w="800" w:type="dxa"/>
            <w:tcMar>
              <w:top w:w="20" w:type="dxa"/>
              <w:left w:w="20" w:type="dxa"/>
              <w:bottom w:w="20" w:type="dxa"/>
              <w:right w:w="20" w:type="dxa"/>
            </w:tcMar>
            <w:vAlign w:val="center"/>
            <w:hideMark/>
          </w:tcPr>
          <w:p w14:paraId="50A7E97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4B34CC5" w14:textId="77777777" w:rsidR="00001A18" w:rsidRPr="00CC0113" w:rsidRDefault="00001A18" w:rsidP="00C73F94">
            <w:pPr>
              <w:pStyle w:val="movimento"/>
              <w:rPr>
                <w:color w:val="002060"/>
              </w:rPr>
            </w:pPr>
            <w:r w:rsidRPr="00CC0113">
              <w:rPr>
                <w:color w:val="002060"/>
              </w:rPr>
              <w:t>BOCCI MANUEL</w:t>
            </w:r>
          </w:p>
        </w:tc>
        <w:tc>
          <w:tcPr>
            <w:tcW w:w="2200" w:type="dxa"/>
            <w:tcMar>
              <w:top w:w="20" w:type="dxa"/>
              <w:left w:w="20" w:type="dxa"/>
              <w:bottom w:w="20" w:type="dxa"/>
              <w:right w:w="20" w:type="dxa"/>
            </w:tcMar>
            <w:vAlign w:val="center"/>
            <w:hideMark/>
          </w:tcPr>
          <w:p w14:paraId="7D950EA9" w14:textId="77777777" w:rsidR="00001A18" w:rsidRPr="00CC0113" w:rsidRDefault="00001A18" w:rsidP="00C73F94">
            <w:pPr>
              <w:pStyle w:val="movimento2"/>
              <w:rPr>
                <w:color w:val="002060"/>
              </w:rPr>
            </w:pPr>
            <w:r w:rsidRPr="00CC0113">
              <w:rPr>
                <w:color w:val="002060"/>
              </w:rPr>
              <w:t xml:space="preserve">(TRE TORRI A.S.D.) </w:t>
            </w:r>
          </w:p>
        </w:tc>
      </w:tr>
      <w:tr w:rsidR="00001A18" w:rsidRPr="00CC0113" w14:paraId="1FE0C115" w14:textId="77777777" w:rsidTr="00C73F94">
        <w:tc>
          <w:tcPr>
            <w:tcW w:w="2200" w:type="dxa"/>
            <w:tcMar>
              <w:top w:w="20" w:type="dxa"/>
              <w:left w:w="20" w:type="dxa"/>
              <w:bottom w:w="20" w:type="dxa"/>
              <w:right w:w="20" w:type="dxa"/>
            </w:tcMar>
            <w:vAlign w:val="center"/>
            <w:hideMark/>
          </w:tcPr>
          <w:p w14:paraId="3CB20782" w14:textId="77777777" w:rsidR="00001A18" w:rsidRPr="00CC0113" w:rsidRDefault="00001A18" w:rsidP="00C73F94">
            <w:pPr>
              <w:pStyle w:val="movimento"/>
              <w:rPr>
                <w:color w:val="002060"/>
              </w:rPr>
            </w:pPr>
            <w:r w:rsidRPr="00CC0113">
              <w:rPr>
                <w:color w:val="002060"/>
              </w:rPr>
              <w:t>TIBERI VALERIO</w:t>
            </w:r>
          </w:p>
        </w:tc>
        <w:tc>
          <w:tcPr>
            <w:tcW w:w="2200" w:type="dxa"/>
            <w:tcMar>
              <w:top w:w="20" w:type="dxa"/>
              <w:left w:w="20" w:type="dxa"/>
              <w:bottom w:w="20" w:type="dxa"/>
              <w:right w:w="20" w:type="dxa"/>
            </w:tcMar>
            <w:vAlign w:val="center"/>
            <w:hideMark/>
          </w:tcPr>
          <w:p w14:paraId="14D6C89E" w14:textId="77777777" w:rsidR="00001A18" w:rsidRPr="00CC0113" w:rsidRDefault="00001A18" w:rsidP="00C73F94">
            <w:pPr>
              <w:pStyle w:val="movimento2"/>
              <w:rPr>
                <w:color w:val="002060"/>
              </w:rPr>
            </w:pPr>
            <w:r w:rsidRPr="00CC0113">
              <w:rPr>
                <w:color w:val="002060"/>
              </w:rPr>
              <w:t xml:space="preserve">(TRE TORRI A.S.D.) </w:t>
            </w:r>
          </w:p>
        </w:tc>
        <w:tc>
          <w:tcPr>
            <w:tcW w:w="800" w:type="dxa"/>
            <w:tcMar>
              <w:top w:w="20" w:type="dxa"/>
              <w:left w:w="20" w:type="dxa"/>
              <w:bottom w:w="20" w:type="dxa"/>
              <w:right w:w="20" w:type="dxa"/>
            </w:tcMar>
            <w:vAlign w:val="center"/>
            <w:hideMark/>
          </w:tcPr>
          <w:p w14:paraId="0EDB065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38E8F7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F21D478" w14:textId="77777777" w:rsidR="00001A18" w:rsidRPr="00CC0113" w:rsidRDefault="00001A18" w:rsidP="00C73F94">
            <w:pPr>
              <w:pStyle w:val="movimento2"/>
              <w:rPr>
                <w:color w:val="002060"/>
              </w:rPr>
            </w:pPr>
            <w:r w:rsidRPr="00CC0113">
              <w:rPr>
                <w:color w:val="002060"/>
              </w:rPr>
              <w:t> </w:t>
            </w:r>
          </w:p>
        </w:tc>
      </w:tr>
    </w:tbl>
    <w:p w14:paraId="0C5C1308" w14:textId="77777777" w:rsidR="00001A18" w:rsidRPr="00CC0113" w:rsidRDefault="00001A18" w:rsidP="00001A18">
      <w:pPr>
        <w:pStyle w:val="titolo10"/>
        <w:rPr>
          <w:rFonts w:eastAsiaTheme="minorEastAsia"/>
          <w:color w:val="002060"/>
        </w:rPr>
      </w:pPr>
      <w:r w:rsidRPr="00CC0113">
        <w:rPr>
          <w:color w:val="002060"/>
        </w:rPr>
        <w:t xml:space="preserve">GARE DEL 16/ 3/2025 </w:t>
      </w:r>
    </w:p>
    <w:p w14:paraId="4352C990" w14:textId="77777777" w:rsidR="00001A18" w:rsidRPr="00CC0113" w:rsidRDefault="00001A18" w:rsidP="00001A18">
      <w:pPr>
        <w:pStyle w:val="titolo7a"/>
        <w:rPr>
          <w:color w:val="002060"/>
        </w:rPr>
      </w:pPr>
      <w:r w:rsidRPr="00CC0113">
        <w:rPr>
          <w:color w:val="002060"/>
        </w:rPr>
        <w:t xml:space="preserve">PROVVEDIMENTI DISCIPLINARI </w:t>
      </w:r>
    </w:p>
    <w:p w14:paraId="5A0B60DE"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01901066" w14:textId="77777777" w:rsidR="00001A18" w:rsidRPr="00CC0113" w:rsidRDefault="00001A18" w:rsidP="00001A18">
      <w:pPr>
        <w:pStyle w:val="titolo30"/>
        <w:rPr>
          <w:color w:val="002060"/>
        </w:rPr>
      </w:pPr>
      <w:r w:rsidRPr="00CC0113">
        <w:rPr>
          <w:color w:val="002060"/>
        </w:rPr>
        <w:t xml:space="preserve">SOCIETA' </w:t>
      </w:r>
    </w:p>
    <w:p w14:paraId="0ED1D42D" w14:textId="77777777" w:rsidR="00001A18" w:rsidRPr="00CC0113" w:rsidRDefault="00001A18" w:rsidP="00001A18">
      <w:pPr>
        <w:pStyle w:val="titolo20"/>
        <w:rPr>
          <w:color w:val="002060"/>
        </w:rPr>
      </w:pPr>
      <w:r w:rsidRPr="00CC0113">
        <w:rPr>
          <w:color w:val="002060"/>
        </w:rPr>
        <w:t xml:space="preserve">AMMENDA </w:t>
      </w:r>
    </w:p>
    <w:p w14:paraId="22C581E4"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Euro 150,00 CHIARAVALLE FUTSAL </w:t>
      </w:r>
      <w:r w:rsidRPr="00CC0113">
        <w:rPr>
          <w:color w:val="002060"/>
        </w:rPr>
        <w:br/>
        <w:t xml:space="preserve">Per comportamento offensivo del proprio pubblico nei confronti dell'arbitro e dei giocatori avversari. </w:t>
      </w:r>
    </w:p>
    <w:p w14:paraId="0E14C802" w14:textId="77777777" w:rsidR="00001A18" w:rsidRPr="00CC0113" w:rsidRDefault="00001A18" w:rsidP="00001A18">
      <w:pPr>
        <w:pStyle w:val="titolo30"/>
        <w:rPr>
          <w:color w:val="002060"/>
        </w:rPr>
      </w:pPr>
      <w:r w:rsidRPr="00CC0113">
        <w:rPr>
          <w:color w:val="002060"/>
        </w:rPr>
        <w:t xml:space="preserve">ALLENATORI </w:t>
      </w:r>
    </w:p>
    <w:p w14:paraId="4E49AB16" w14:textId="77777777" w:rsidR="00001A18" w:rsidRPr="00CC0113" w:rsidRDefault="00001A18" w:rsidP="00001A18">
      <w:pPr>
        <w:pStyle w:val="titolo20"/>
        <w:rPr>
          <w:color w:val="002060"/>
        </w:rPr>
      </w:pPr>
      <w:r w:rsidRPr="00CC0113">
        <w:rPr>
          <w:color w:val="002060"/>
        </w:rPr>
        <w:t xml:space="preserve">SQUALIFICA FINO AL 26/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02A206F5" w14:textId="77777777" w:rsidTr="00C73F94">
        <w:tc>
          <w:tcPr>
            <w:tcW w:w="2200" w:type="dxa"/>
            <w:tcMar>
              <w:top w:w="20" w:type="dxa"/>
              <w:left w:w="20" w:type="dxa"/>
              <w:bottom w:w="20" w:type="dxa"/>
              <w:right w:w="20" w:type="dxa"/>
            </w:tcMar>
            <w:vAlign w:val="center"/>
            <w:hideMark/>
          </w:tcPr>
          <w:p w14:paraId="7B354F95" w14:textId="77777777" w:rsidR="00001A18" w:rsidRPr="00CC0113" w:rsidRDefault="00001A18" w:rsidP="00C73F94">
            <w:pPr>
              <w:pStyle w:val="movimento"/>
              <w:rPr>
                <w:color w:val="002060"/>
              </w:rPr>
            </w:pPr>
            <w:r w:rsidRPr="00CC0113">
              <w:rPr>
                <w:color w:val="002060"/>
              </w:rPr>
              <w:t>ANGELANI STEFANO</w:t>
            </w:r>
          </w:p>
        </w:tc>
        <w:tc>
          <w:tcPr>
            <w:tcW w:w="2200" w:type="dxa"/>
            <w:tcMar>
              <w:top w:w="20" w:type="dxa"/>
              <w:left w:w="20" w:type="dxa"/>
              <w:bottom w:w="20" w:type="dxa"/>
              <w:right w:w="20" w:type="dxa"/>
            </w:tcMar>
            <w:vAlign w:val="center"/>
            <w:hideMark/>
          </w:tcPr>
          <w:p w14:paraId="473AEE88" w14:textId="77777777" w:rsidR="00001A18" w:rsidRPr="00CC0113" w:rsidRDefault="00001A18" w:rsidP="00C73F94">
            <w:pPr>
              <w:pStyle w:val="movimento2"/>
              <w:rPr>
                <w:color w:val="002060"/>
              </w:rPr>
            </w:pPr>
            <w:r w:rsidRPr="00CC0113">
              <w:rPr>
                <w:color w:val="002060"/>
              </w:rPr>
              <w:t xml:space="preserve">(CHIARAVALLE FUTSAL) </w:t>
            </w:r>
          </w:p>
        </w:tc>
        <w:tc>
          <w:tcPr>
            <w:tcW w:w="800" w:type="dxa"/>
            <w:tcMar>
              <w:top w:w="20" w:type="dxa"/>
              <w:left w:w="20" w:type="dxa"/>
              <w:bottom w:w="20" w:type="dxa"/>
              <w:right w:w="20" w:type="dxa"/>
            </w:tcMar>
            <w:vAlign w:val="center"/>
            <w:hideMark/>
          </w:tcPr>
          <w:p w14:paraId="3ADDA45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3F725CD"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B721526" w14:textId="77777777" w:rsidR="00001A18" w:rsidRPr="00CC0113" w:rsidRDefault="00001A18" w:rsidP="00C73F94">
            <w:pPr>
              <w:pStyle w:val="movimento2"/>
              <w:rPr>
                <w:color w:val="002060"/>
              </w:rPr>
            </w:pPr>
            <w:r w:rsidRPr="00CC0113">
              <w:rPr>
                <w:color w:val="002060"/>
              </w:rPr>
              <w:t> </w:t>
            </w:r>
          </w:p>
        </w:tc>
      </w:tr>
    </w:tbl>
    <w:p w14:paraId="1CF1A8AB" w14:textId="77777777" w:rsidR="00001A18" w:rsidRPr="00CC0113" w:rsidRDefault="00001A18" w:rsidP="00001A18">
      <w:pPr>
        <w:pStyle w:val="diffida"/>
        <w:spacing w:before="80" w:beforeAutospacing="0" w:after="40" w:afterAutospacing="0"/>
        <w:jc w:val="left"/>
        <w:rPr>
          <w:rFonts w:eastAsiaTheme="minorEastAsia"/>
          <w:color w:val="002060"/>
        </w:rPr>
      </w:pPr>
      <w:r w:rsidRPr="00CC0113">
        <w:rPr>
          <w:color w:val="002060"/>
        </w:rPr>
        <w:t xml:space="preserve">Espulso per somma di ammonizioni. Allontanato. </w:t>
      </w:r>
    </w:p>
    <w:p w14:paraId="7DE05C6C" w14:textId="77777777" w:rsidR="00001A18" w:rsidRPr="00CC0113" w:rsidRDefault="00001A18" w:rsidP="00001A18">
      <w:pPr>
        <w:pStyle w:val="titolo30"/>
        <w:rPr>
          <w:color w:val="002060"/>
        </w:rPr>
      </w:pPr>
      <w:r w:rsidRPr="00CC0113">
        <w:rPr>
          <w:color w:val="002060"/>
        </w:rPr>
        <w:t xml:space="preserve">CALCIATORI ESPULSI </w:t>
      </w:r>
    </w:p>
    <w:p w14:paraId="234683D6" w14:textId="77777777" w:rsidR="00001A18" w:rsidRPr="00CC0113" w:rsidRDefault="00001A18" w:rsidP="00001A18">
      <w:pPr>
        <w:pStyle w:val="titolo20"/>
        <w:rPr>
          <w:color w:val="002060"/>
        </w:rPr>
      </w:pPr>
      <w:r w:rsidRPr="00CC011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0AAAC588" w14:textId="77777777" w:rsidTr="00C73F94">
        <w:tc>
          <w:tcPr>
            <w:tcW w:w="2200" w:type="dxa"/>
            <w:tcMar>
              <w:top w:w="20" w:type="dxa"/>
              <w:left w:w="20" w:type="dxa"/>
              <w:bottom w:w="20" w:type="dxa"/>
              <w:right w:w="20" w:type="dxa"/>
            </w:tcMar>
            <w:vAlign w:val="center"/>
            <w:hideMark/>
          </w:tcPr>
          <w:p w14:paraId="633C7218" w14:textId="77777777" w:rsidR="00001A18" w:rsidRPr="00CC0113" w:rsidRDefault="00001A18" w:rsidP="00C73F94">
            <w:pPr>
              <w:pStyle w:val="movimento"/>
              <w:rPr>
                <w:color w:val="002060"/>
              </w:rPr>
            </w:pPr>
            <w:r w:rsidRPr="00CC0113">
              <w:rPr>
                <w:color w:val="002060"/>
              </w:rPr>
              <w:t>MAGGIORI NICOLAS</w:t>
            </w:r>
          </w:p>
        </w:tc>
        <w:tc>
          <w:tcPr>
            <w:tcW w:w="2200" w:type="dxa"/>
            <w:tcMar>
              <w:top w:w="20" w:type="dxa"/>
              <w:left w:w="20" w:type="dxa"/>
              <w:bottom w:w="20" w:type="dxa"/>
              <w:right w:w="20" w:type="dxa"/>
            </w:tcMar>
            <w:vAlign w:val="center"/>
            <w:hideMark/>
          </w:tcPr>
          <w:p w14:paraId="20F1FC41" w14:textId="77777777" w:rsidR="00001A18" w:rsidRPr="00CC0113" w:rsidRDefault="00001A18" w:rsidP="00C73F94">
            <w:pPr>
              <w:pStyle w:val="movimento2"/>
              <w:rPr>
                <w:color w:val="002060"/>
              </w:rPr>
            </w:pPr>
            <w:r w:rsidRPr="00CC0113">
              <w:rPr>
                <w:color w:val="002060"/>
              </w:rPr>
              <w:t xml:space="preserve">(CHIARAVALLE FUTSAL) </w:t>
            </w:r>
          </w:p>
        </w:tc>
        <w:tc>
          <w:tcPr>
            <w:tcW w:w="800" w:type="dxa"/>
            <w:tcMar>
              <w:top w:w="20" w:type="dxa"/>
              <w:left w:w="20" w:type="dxa"/>
              <w:bottom w:w="20" w:type="dxa"/>
              <w:right w:w="20" w:type="dxa"/>
            </w:tcMar>
            <w:vAlign w:val="center"/>
            <w:hideMark/>
          </w:tcPr>
          <w:p w14:paraId="7E6714E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39A43E7"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02BC829" w14:textId="77777777" w:rsidR="00001A18" w:rsidRPr="00CC0113" w:rsidRDefault="00001A18" w:rsidP="00C73F94">
            <w:pPr>
              <w:pStyle w:val="movimento2"/>
              <w:rPr>
                <w:color w:val="002060"/>
              </w:rPr>
            </w:pPr>
            <w:r w:rsidRPr="00CC0113">
              <w:rPr>
                <w:color w:val="002060"/>
              </w:rPr>
              <w:t> </w:t>
            </w:r>
          </w:p>
        </w:tc>
      </w:tr>
    </w:tbl>
    <w:p w14:paraId="5468B6D1" w14:textId="77777777" w:rsidR="00001A18" w:rsidRPr="00CC0113" w:rsidRDefault="00001A18" w:rsidP="00001A18">
      <w:pPr>
        <w:pStyle w:val="titolo30"/>
        <w:rPr>
          <w:rFonts w:eastAsiaTheme="minorEastAsia"/>
          <w:color w:val="002060"/>
        </w:rPr>
      </w:pPr>
      <w:r w:rsidRPr="00CC0113">
        <w:rPr>
          <w:color w:val="002060"/>
        </w:rPr>
        <w:t xml:space="preserve">CALCIATORI NON ESPULSI </w:t>
      </w:r>
    </w:p>
    <w:p w14:paraId="503A438C" w14:textId="77777777" w:rsidR="00001A18" w:rsidRPr="00CC0113" w:rsidRDefault="00001A18" w:rsidP="00001A18">
      <w:pPr>
        <w:pStyle w:val="titolo20"/>
        <w:rPr>
          <w:color w:val="002060"/>
        </w:rPr>
      </w:pPr>
      <w:r w:rsidRPr="00CC011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6D39974" w14:textId="77777777" w:rsidTr="00C73F94">
        <w:tc>
          <w:tcPr>
            <w:tcW w:w="2200" w:type="dxa"/>
            <w:tcMar>
              <w:top w:w="20" w:type="dxa"/>
              <w:left w:w="20" w:type="dxa"/>
              <w:bottom w:w="20" w:type="dxa"/>
              <w:right w:w="20" w:type="dxa"/>
            </w:tcMar>
            <w:vAlign w:val="center"/>
            <w:hideMark/>
          </w:tcPr>
          <w:p w14:paraId="663E209B" w14:textId="77777777" w:rsidR="00001A18" w:rsidRPr="00CC0113" w:rsidRDefault="00001A18" w:rsidP="00C73F94">
            <w:pPr>
              <w:pStyle w:val="movimento"/>
              <w:rPr>
                <w:color w:val="002060"/>
              </w:rPr>
            </w:pPr>
            <w:r w:rsidRPr="00CC0113">
              <w:rPr>
                <w:color w:val="002060"/>
              </w:rPr>
              <w:t>NINFADORO ANTONIO</w:t>
            </w:r>
          </w:p>
        </w:tc>
        <w:tc>
          <w:tcPr>
            <w:tcW w:w="2200" w:type="dxa"/>
            <w:tcMar>
              <w:top w:w="20" w:type="dxa"/>
              <w:left w:w="20" w:type="dxa"/>
              <w:bottom w:w="20" w:type="dxa"/>
              <w:right w:w="20" w:type="dxa"/>
            </w:tcMar>
            <w:vAlign w:val="center"/>
            <w:hideMark/>
          </w:tcPr>
          <w:p w14:paraId="7875D6D6" w14:textId="77777777" w:rsidR="00001A18" w:rsidRPr="00CC0113" w:rsidRDefault="00001A18" w:rsidP="00C73F94">
            <w:pPr>
              <w:pStyle w:val="movimento2"/>
              <w:rPr>
                <w:color w:val="002060"/>
              </w:rPr>
            </w:pPr>
            <w:r w:rsidRPr="00CC0113">
              <w:rPr>
                <w:color w:val="002060"/>
              </w:rPr>
              <w:t xml:space="preserve">(PIETRALACROCE 73) </w:t>
            </w:r>
          </w:p>
        </w:tc>
        <w:tc>
          <w:tcPr>
            <w:tcW w:w="800" w:type="dxa"/>
            <w:tcMar>
              <w:top w:w="20" w:type="dxa"/>
              <w:left w:w="20" w:type="dxa"/>
              <w:bottom w:w="20" w:type="dxa"/>
              <w:right w:w="20" w:type="dxa"/>
            </w:tcMar>
            <w:vAlign w:val="center"/>
            <w:hideMark/>
          </w:tcPr>
          <w:p w14:paraId="5BBFCB9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7F29029"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F915E18" w14:textId="77777777" w:rsidR="00001A18" w:rsidRPr="00CC0113" w:rsidRDefault="00001A18" w:rsidP="00C73F94">
            <w:pPr>
              <w:pStyle w:val="movimento2"/>
              <w:rPr>
                <w:color w:val="002060"/>
              </w:rPr>
            </w:pPr>
            <w:r w:rsidRPr="00CC0113">
              <w:rPr>
                <w:color w:val="002060"/>
              </w:rPr>
              <w:t> </w:t>
            </w:r>
          </w:p>
        </w:tc>
      </w:tr>
    </w:tbl>
    <w:p w14:paraId="5EB2F611" w14:textId="77777777" w:rsidR="00001A18" w:rsidRPr="00CC0113" w:rsidRDefault="00001A18" w:rsidP="00001A18">
      <w:pPr>
        <w:pStyle w:val="titolo20"/>
        <w:rPr>
          <w:rFonts w:eastAsiaTheme="minorEastAsia"/>
          <w:color w:val="002060"/>
        </w:rPr>
      </w:pPr>
      <w:r w:rsidRPr="00CC011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489BED37" w14:textId="77777777" w:rsidTr="00C73F94">
        <w:tc>
          <w:tcPr>
            <w:tcW w:w="2200" w:type="dxa"/>
            <w:tcMar>
              <w:top w:w="20" w:type="dxa"/>
              <w:left w:w="20" w:type="dxa"/>
              <w:bottom w:w="20" w:type="dxa"/>
              <w:right w:w="20" w:type="dxa"/>
            </w:tcMar>
            <w:vAlign w:val="center"/>
            <w:hideMark/>
          </w:tcPr>
          <w:p w14:paraId="1296DED8" w14:textId="77777777" w:rsidR="00001A18" w:rsidRPr="00CC0113" w:rsidRDefault="00001A18" w:rsidP="00C73F94">
            <w:pPr>
              <w:pStyle w:val="movimento"/>
              <w:rPr>
                <w:color w:val="002060"/>
              </w:rPr>
            </w:pPr>
            <w:r w:rsidRPr="00CC0113">
              <w:rPr>
                <w:color w:val="002060"/>
              </w:rPr>
              <w:t>ASFALDO ANDREA</w:t>
            </w:r>
          </w:p>
        </w:tc>
        <w:tc>
          <w:tcPr>
            <w:tcW w:w="2200" w:type="dxa"/>
            <w:tcMar>
              <w:top w:w="20" w:type="dxa"/>
              <w:left w:w="20" w:type="dxa"/>
              <w:bottom w:w="20" w:type="dxa"/>
              <w:right w:w="20" w:type="dxa"/>
            </w:tcMar>
            <w:vAlign w:val="center"/>
            <w:hideMark/>
          </w:tcPr>
          <w:p w14:paraId="40EFB0D4" w14:textId="77777777" w:rsidR="00001A18" w:rsidRPr="00CC0113" w:rsidRDefault="00001A18" w:rsidP="00C73F94">
            <w:pPr>
              <w:pStyle w:val="movimento2"/>
              <w:rPr>
                <w:color w:val="002060"/>
              </w:rPr>
            </w:pPr>
            <w:r w:rsidRPr="00CC0113">
              <w:rPr>
                <w:color w:val="002060"/>
              </w:rPr>
              <w:t xml:space="preserve">(CANTINE RIUNITE CSI) </w:t>
            </w:r>
          </w:p>
        </w:tc>
        <w:tc>
          <w:tcPr>
            <w:tcW w:w="800" w:type="dxa"/>
            <w:tcMar>
              <w:top w:w="20" w:type="dxa"/>
              <w:left w:w="20" w:type="dxa"/>
              <w:bottom w:w="20" w:type="dxa"/>
              <w:right w:w="20" w:type="dxa"/>
            </w:tcMar>
            <w:vAlign w:val="center"/>
            <w:hideMark/>
          </w:tcPr>
          <w:p w14:paraId="465F7CD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8465844" w14:textId="77777777" w:rsidR="00001A18" w:rsidRPr="00CC0113" w:rsidRDefault="00001A18" w:rsidP="00C73F94">
            <w:pPr>
              <w:pStyle w:val="movimento"/>
              <w:rPr>
                <w:color w:val="002060"/>
              </w:rPr>
            </w:pPr>
            <w:r w:rsidRPr="00CC0113">
              <w:rPr>
                <w:color w:val="002060"/>
              </w:rPr>
              <w:t>BIANCHINI LEONARDO</w:t>
            </w:r>
          </w:p>
        </w:tc>
        <w:tc>
          <w:tcPr>
            <w:tcW w:w="2200" w:type="dxa"/>
            <w:tcMar>
              <w:top w:w="20" w:type="dxa"/>
              <w:left w:w="20" w:type="dxa"/>
              <w:bottom w:w="20" w:type="dxa"/>
              <w:right w:w="20" w:type="dxa"/>
            </w:tcMar>
            <w:vAlign w:val="center"/>
            <w:hideMark/>
          </w:tcPr>
          <w:p w14:paraId="1DB52011" w14:textId="77777777" w:rsidR="00001A18" w:rsidRPr="00CC0113" w:rsidRDefault="00001A18" w:rsidP="00C73F94">
            <w:pPr>
              <w:pStyle w:val="movimento2"/>
              <w:rPr>
                <w:color w:val="002060"/>
              </w:rPr>
            </w:pPr>
            <w:r w:rsidRPr="00CC0113">
              <w:rPr>
                <w:color w:val="002060"/>
              </w:rPr>
              <w:t xml:space="preserve">(CANTINE RIUNITE CSI) </w:t>
            </w:r>
          </w:p>
        </w:tc>
      </w:tr>
      <w:tr w:rsidR="00001A18" w:rsidRPr="00CC0113" w14:paraId="34326B83" w14:textId="77777777" w:rsidTr="00C73F94">
        <w:tc>
          <w:tcPr>
            <w:tcW w:w="2200" w:type="dxa"/>
            <w:tcMar>
              <w:top w:w="20" w:type="dxa"/>
              <w:left w:w="20" w:type="dxa"/>
              <w:bottom w:w="20" w:type="dxa"/>
              <w:right w:w="20" w:type="dxa"/>
            </w:tcMar>
            <w:vAlign w:val="center"/>
            <w:hideMark/>
          </w:tcPr>
          <w:p w14:paraId="20E823EF" w14:textId="77777777" w:rsidR="00001A18" w:rsidRPr="00CC0113" w:rsidRDefault="00001A18" w:rsidP="00C73F94">
            <w:pPr>
              <w:pStyle w:val="movimento"/>
              <w:rPr>
                <w:color w:val="002060"/>
              </w:rPr>
            </w:pPr>
            <w:r w:rsidRPr="00CC0113">
              <w:rPr>
                <w:color w:val="002060"/>
              </w:rPr>
              <w:t>CUSIMANO THOMAS</w:t>
            </w:r>
          </w:p>
        </w:tc>
        <w:tc>
          <w:tcPr>
            <w:tcW w:w="2200" w:type="dxa"/>
            <w:tcMar>
              <w:top w:w="20" w:type="dxa"/>
              <w:left w:w="20" w:type="dxa"/>
              <w:bottom w:w="20" w:type="dxa"/>
              <w:right w:w="20" w:type="dxa"/>
            </w:tcMar>
            <w:vAlign w:val="center"/>
            <w:hideMark/>
          </w:tcPr>
          <w:p w14:paraId="04B75035" w14:textId="77777777" w:rsidR="00001A18" w:rsidRPr="00CC0113" w:rsidRDefault="00001A18" w:rsidP="00C73F94">
            <w:pPr>
              <w:pStyle w:val="movimento2"/>
              <w:rPr>
                <w:color w:val="002060"/>
              </w:rPr>
            </w:pPr>
            <w:r w:rsidRPr="00CC0113">
              <w:rPr>
                <w:color w:val="002060"/>
              </w:rPr>
              <w:t xml:space="preserve">(CHIARAVALLE FUTSAL) </w:t>
            </w:r>
          </w:p>
        </w:tc>
        <w:tc>
          <w:tcPr>
            <w:tcW w:w="800" w:type="dxa"/>
            <w:tcMar>
              <w:top w:w="20" w:type="dxa"/>
              <w:left w:w="20" w:type="dxa"/>
              <w:bottom w:w="20" w:type="dxa"/>
              <w:right w:w="20" w:type="dxa"/>
            </w:tcMar>
            <w:vAlign w:val="center"/>
            <w:hideMark/>
          </w:tcPr>
          <w:p w14:paraId="078CC69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EAA5CD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8B7F4AD" w14:textId="77777777" w:rsidR="00001A18" w:rsidRPr="00CC0113" w:rsidRDefault="00001A18" w:rsidP="00C73F94">
            <w:pPr>
              <w:pStyle w:val="movimento2"/>
              <w:rPr>
                <w:color w:val="002060"/>
              </w:rPr>
            </w:pPr>
            <w:r w:rsidRPr="00CC0113">
              <w:rPr>
                <w:color w:val="002060"/>
              </w:rPr>
              <w:t> </w:t>
            </w:r>
          </w:p>
        </w:tc>
      </w:tr>
    </w:tbl>
    <w:p w14:paraId="0D535231"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2AE8BDE" w14:textId="77777777" w:rsidTr="00C73F94">
        <w:tc>
          <w:tcPr>
            <w:tcW w:w="2200" w:type="dxa"/>
            <w:tcMar>
              <w:top w:w="20" w:type="dxa"/>
              <w:left w:w="20" w:type="dxa"/>
              <w:bottom w:w="20" w:type="dxa"/>
              <w:right w:w="20" w:type="dxa"/>
            </w:tcMar>
            <w:vAlign w:val="center"/>
            <w:hideMark/>
          </w:tcPr>
          <w:p w14:paraId="5084CDDC" w14:textId="77777777" w:rsidR="00001A18" w:rsidRPr="00CC0113" w:rsidRDefault="00001A18" w:rsidP="00C73F94">
            <w:pPr>
              <w:pStyle w:val="movimento"/>
              <w:rPr>
                <w:color w:val="002060"/>
              </w:rPr>
            </w:pPr>
            <w:r w:rsidRPr="00CC0113">
              <w:rPr>
                <w:color w:val="002060"/>
              </w:rPr>
              <w:t>SCACCIAFERRO NICOLO</w:t>
            </w:r>
          </w:p>
        </w:tc>
        <w:tc>
          <w:tcPr>
            <w:tcW w:w="2200" w:type="dxa"/>
            <w:tcMar>
              <w:top w:w="20" w:type="dxa"/>
              <w:left w:w="20" w:type="dxa"/>
              <w:bottom w:w="20" w:type="dxa"/>
              <w:right w:w="20" w:type="dxa"/>
            </w:tcMar>
            <w:vAlign w:val="center"/>
            <w:hideMark/>
          </w:tcPr>
          <w:p w14:paraId="11DA4345" w14:textId="77777777" w:rsidR="00001A18" w:rsidRPr="00CC0113" w:rsidRDefault="00001A18" w:rsidP="00C73F94">
            <w:pPr>
              <w:pStyle w:val="movimento2"/>
              <w:rPr>
                <w:color w:val="002060"/>
              </w:rPr>
            </w:pPr>
            <w:r w:rsidRPr="00CC0113">
              <w:rPr>
                <w:color w:val="002060"/>
              </w:rPr>
              <w:t xml:space="preserve">(PIETRALACROCE 73) </w:t>
            </w:r>
          </w:p>
        </w:tc>
        <w:tc>
          <w:tcPr>
            <w:tcW w:w="800" w:type="dxa"/>
            <w:tcMar>
              <w:top w:w="20" w:type="dxa"/>
              <w:left w:w="20" w:type="dxa"/>
              <w:bottom w:w="20" w:type="dxa"/>
              <w:right w:w="20" w:type="dxa"/>
            </w:tcMar>
            <w:vAlign w:val="center"/>
            <w:hideMark/>
          </w:tcPr>
          <w:p w14:paraId="7D53797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0666D9EB" w14:textId="77777777" w:rsidR="00001A18" w:rsidRPr="00CC0113" w:rsidRDefault="00001A18" w:rsidP="00C73F94">
            <w:pPr>
              <w:pStyle w:val="movimento"/>
              <w:rPr>
                <w:color w:val="002060"/>
              </w:rPr>
            </w:pPr>
            <w:r w:rsidRPr="00CC0113">
              <w:rPr>
                <w:color w:val="002060"/>
              </w:rPr>
              <w:t>AMBROSINI MATTEO</w:t>
            </w:r>
          </w:p>
        </w:tc>
        <w:tc>
          <w:tcPr>
            <w:tcW w:w="2200" w:type="dxa"/>
            <w:tcMar>
              <w:top w:w="20" w:type="dxa"/>
              <w:left w:w="20" w:type="dxa"/>
              <w:bottom w:w="20" w:type="dxa"/>
              <w:right w:w="20" w:type="dxa"/>
            </w:tcMar>
            <w:vAlign w:val="center"/>
            <w:hideMark/>
          </w:tcPr>
          <w:p w14:paraId="32C2B535" w14:textId="77777777" w:rsidR="00001A18" w:rsidRPr="00CC0113" w:rsidRDefault="00001A18" w:rsidP="00C73F94">
            <w:pPr>
              <w:pStyle w:val="movimento2"/>
              <w:rPr>
                <w:color w:val="002060"/>
              </w:rPr>
            </w:pPr>
            <w:r w:rsidRPr="00CC0113">
              <w:rPr>
                <w:color w:val="002060"/>
              </w:rPr>
              <w:t xml:space="preserve">(REAL FABRIANO) </w:t>
            </w:r>
          </w:p>
        </w:tc>
      </w:tr>
    </w:tbl>
    <w:p w14:paraId="2D38A6C8" w14:textId="77777777" w:rsidR="00001A18" w:rsidRDefault="00001A18" w:rsidP="00001A18">
      <w:pPr>
        <w:pStyle w:val="breakline"/>
        <w:rPr>
          <w:color w:val="002060"/>
        </w:rPr>
      </w:pPr>
    </w:p>
    <w:p w14:paraId="7163061E" w14:textId="77777777" w:rsidR="00001A18" w:rsidRPr="00775244" w:rsidRDefault="00001A18" w:rsidP="00001A1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7EEEA754" w14:textId="77777777" w:rsidR="00001A18" w:rsidRPr="00775244" w:rsidRDefault="00001A18" w:rsidP="00001A1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24963A14" w14:textId="77777777" w:rsidR="00001A18" w:rsidRPr="00CC0113" w:rsidRDefault="00001A18" w:rsidP="00001A18">
      <w:pPr>
        <w:pStyle w:val="breakline"/>
        <w:rPr>
          <w:rFonts w:eastAsiaTheme="minorEastAsia"/>
          <w:color w:val="002060"/>
        </w:rPr>
      </w:pPr>
    </w:p>
    <w:p w14:paraId="323ECEC8" w14:textId="77777777" w:rsidR="00001A18" w:rsidRPr="00CC0113" w:rsidRDefault="00001A18" w:rsidP="00001A18">
      <w:pPr>
        <w:pStyle w:val="breakline"/>
        <w:rPr>
          <w:rFonts w:eastAsiaTheme="minorEastAsia"/>
          <w:color w:val="002060"/>
        </w:rPr>
      </w:pPr>
    </w:p>
    <w:p w14:paraId="2E8FAD5E" w14:textId="77777777" w:rsidR="00001A18" w:rsidRPr="00CC0113" w:rsidRDefault="00001A18" w:rsidP="00001A18">
      <w:pPr>
        <w:pStyle w:val="titoloprinc0"/>
        <w:rPr>
          <w:color w:val="002060"/>
        </w:rPr>
      </w:pPr>
      <w:r w:rsidRPr="00CC0113">
        <w:rPr>
          <w:color w:val="002060"/>
        </w:rPr>
        <w:lastRenderedPageBreak/>
        <w:t>PROGRAMMA GARE</w:t>
      </w:r>
    </w:p>
    <w:p w14:paraId="58FAB967" w14:textId="77777777" w:rsidR="00001A18" w:rsidRPr="00CC0113" w:rsidRDefault="00001A18" w:rsidP="00001A18">
      <w:pPr>
        <w:pStyle w:val="breakline"/>
        <w:rPr>
          <w:color w:val="002060"/>
        </w:rPr>
      </w:pPr>
    </w:p>
    <w:p w14:paraId="25A77E7C" w14:textId="77777777" w:rsidR="00001A18" w:rsidRPr="00CC0113" w:rsidRDefault="00001A18" w:rsidP="00001A18">
      <w:pPr>
        <w:pStyle w:val="sottotitolocampionato10"/>
        <w:rPr>
          <w:color w:val="002060"/>
        </w:rPr>
      </w:pPr>
      <w:r w:rsidRPr="00CC0113">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6"/>
        <w:gridCol w:w="385"/>
        <w:gridCol w:w="898"/>
        <w:gridCol w:w="1198"/>
        <w:gridCol w:w="1551"/>
        <w:gridCol w:w="1541"/>
      </w:tblGrid>
      <w:tr w:rsidR="00001A18" w:rsidRPr="00CC0113" w14:paraId="0937F738"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C1B43"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EA65D"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13380"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176AF"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318D4"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C3D3B"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5CD76"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2BD3E390"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13E088" w14:textId="77777777" w:rsidR="00001A18" w:rsidRPr="00CC0113" w:rsidRDefault="00001A18" w:rsidP="00C73F94">
            <w:pPr>
              <w:pStyle w:val="rowtabella0"/>
              <w:rPr>
                <w:color w:val="002060"/>
              </w:rPr>
            </w:pPr>
            <w:r w:rsidRPr="00CC011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99C4B" w14:textId="77777777" w:rsidR="00001A18" w:rsidRPr="00CC0113" w:rsidRDefault="00001A18" w:rsidP="00C73F94">
            <w:pPr>
              <w:pStyle w:val="rowtabella0"/>
              <w:rPr>
                <w:color w:val="002060"/>
              </w:rPr>
            </w:pPr>
            <w:r w:rsidRPr="00CC0113">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DCFBF" w14:textId="77777777" w:rsidR="00001A18" w:rsidRPr="00CC0113" w:rsidRDefault="00001A18" w:rsidP="00C73F94">
            <w:pPr>
              <w:pStyle w:val="rowtabella0"/>
              <w:jc w:val="center"/>
              <w:rPr>
                <w:color w:val="002060"/>
              </w:rPr>
            </w:pPr>
            <w:r w:rsidRPr="00CC011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7BED0" w14:textId="77777777" w:rsidR="00001A18" w:rsidRPr="00CC0113" w:rsidRDefault="00001A18" w:rsidP="00C73F94">
            <w:pPr>
              <w:pStyle w:val="rowtabella0"/>
              <w:rPr>
                <w:color w:val="002060"/>
              </w:rPr>
            </w:pPr>
            <w:r w:rsidRPr="00CC0113">
              <w:rPr>
                <w:color w:val="002060"/>
              </w:rPr>
              <w:t>29/03/2025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FDEAC" w14:textId="77777777" w:rsidR="00001A18" w:rsidRPr="00CC0113" w:rsidRDefault="00001A18" w:rsidP="00C73F94">
            <w:pPr>
              <w:pStyle w:val="rowtabella0"/>
              <w:rPr>
                <w:color w:val="002060"/>
              </w:rPr>
            </w:pPr>
            <w:r w:rsidRPr="00CC011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E2D4C" w14:textId="77777777" w:rsidR="00001A18" w:rsidRPr="00CC0113" w:rsidRDefault="00001A18" w:rsidP="00C73F94">
            <w:pPr>
              <w:pStyle w:val="rowtabella0"/>
              <w:rPr>
                <w:color w:val="002060"/>
              </w:rPr>
            </w:pPr>
            <w:r w:rsidRPr="00CC011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C9B05" w14:textId="77777777" w:rsidR="00001A18" w:rsidRPr="00CC0113" w:rsidRDefault="00001A18" w:rsidP="00C73F94">
            <w:pPr>
              <w:pStyle w:val="rowtabella0"/>
              <w:rPr>
                <w:color w:val="002060"/>
              </w:rPr>
            </w:pPr>
            <w:r w:rsidRPr="00CC0113">
              <w:rPr>
                <w:color w:val="002060"/>
              </w:rPr>
              <w:t>VIA ROSSINI</w:t>
            </w:r>
          </w:p>
        </w:tc>
      </w:tr>
      <w:tr w:rsidR="00001A18" w:rsidRPr="00CC0113" w14:paraId="73F78CF3"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DCF7E" w14:textId="77777777" w:rsidR="00001A18" w:rsidRPr="00CC0113" w:rsidRDefault="00001A18" w:rsidP="00C73F94">
            <w:pPr>
              <w:pStyle w:val="rowtabella0"/>
              <w:rPr>
                <w:color w:val="002060"/>
              </w:rPr>
            </w:pPr>
            <w:r w:rsidRPr="00CC0113">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9E2037" w14:textId="77777777" w:rsidR="00001A18" w:rsidRPr="00CC0113" w:rsidRDefault="00001A18" w:rsidP="00C73F94">
            <w:pPr>
              <w:pStyle w:val="rowtabella0"/>
              <w:rPr>
                <w:color w:val="002060"/>
              </w:rPr>
            </w:pPr>
            <w:r w:rsidRPr="00CC011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46B92C" w14:textId="77777777" w:rsidR="00001A18" w:rsidRPr="00CC0113" w:rsidRDefault="00001A18" w:rsidP="00C73F94">
            <w:pPr>
              <w:pStyle w:val="rowtabella0"/>
              <w:jc w:val="center"/>
              <w:rPr>
                <w:color w:val="002060"/>
              </w:rPr>
            </w:pPr>
            <w:r w:rsidRPr="00CC011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3A82A3" w14:textId="77777777" w:rsidR="00001A18" w:rsidRPr="00CC0113" w:rsidRDefault="00001A18" w:rsidP="00C73F94">
            <w:pPr>
              <w:pStyle w:val="rowtabella0"/>
              <w:rPr>
                <w:color w:val="002060"/>
              </w:rPr>
            </w:pPr>
            <w:r w:rsidRPr="00CC0113">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B25CCB" w14:textId="77777777" w:rsidR="00001A18" w:rsidRPr="00CC0113" w:rsidRDefault="00001A18" w:rsidP="00C73F94">
            <w:pPr>
              <w:pStyle w:val="rowtabella0"/>
              <w:rPr>
                <w:color w:val="002060"/>
              </w:rPr>
            </w:pPr>
            <w:r w:rsidRPr="00CC011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9E91DB" w14:textId="77777777" w:rsidR="00001A18" w:rsidRPr="00CC0113" w:rsidRDefault="00001A18" w:rsidP="00C73F94">
            <w:pPr>
              <w:pStyle w:val="rowtabella0"/>
              <w:rPr>
                <w:color w:val="002060"/>
              </w:rPr>
            </w:pPr>
            <w:r w:rsidRPr="00CC011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4E3FEF" w14:textId="77777777" w:rsidR="00001A18" w:rsidRPr="00CC0113" w:rsidRDefault="00001A18" w:rsidP="00C73F94">
            <w:pPr>
              <w:pStyle w:val="rowtabella0"/>
              <w:rPr>
                <w:color w:val="002060"/>
              </w:rPr>
            </w:pPr>
            <w:r w:rsidRPr="00CC0113">
              <w:rPr>
                <w:color w:val="002060"/>
              </w:rPr>
              <w:t>VIA SALVO D'ACQUISTO</w:t>
            </w:r>
          </w:p>
        </w:tc>
      </w:tr>
      <w:tr w:rsidR="00001A18" w:rsidRPr="00CC0113" w14:paraId="240EF1DA"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E735A8" w14:textId="77777777" w:rsidR="00001A18" w:rsidRPr="00CC0113" w:rsidRDefault="00001A18" w:rsidP="00C73F94">
            <w:pPr>
              <w:pStyle w:val="rowtabella0"/>
              <w:rPr>
                <w:color w:val="002060"/>
              </w:rPr>
            </w:pPr>
            <w:r w:rsidRPr="00CC0113">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025B5B" w14:textId="77777777" w:rsidR="00001A18" w:rsidRPr="00CC0113" w:rsidRDefault="00001A18" w:rsidP="00C73F94">
            <w:pPr>
              <w:pStyle w:val="rowtabella0"/>
              <w:rPr>
                <w:color w:val="002060"/>
              </w:rPr>
            </w:pPr>
            <w:r w:rsidRPr="00CC011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76622" w14:textId="77777777" w:rsidR="00001A18" w:rsidRPr="00CC0113" w:rsidRDefault="00001A18" w:rsidP="00C73F94">
            <w:pPr>
              <w:pStyle w:val="rowtabella0"/>
              <w:jc w:val="center"/>
              <w:rPr>
                <w:color w:val="002060"/>
              </w:rPr>
            </w:pPr>
            <w:r w:rsidRPr="00CC011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960968" w14:textId="77777777" w:rsidR="00001A18" w:rsidRPr="00CC0113" w:rsidRDefault="00001A18" w:rsidP="00C73F94">
            <w:pPr>
              <w:pStyle w:val="rowtabella0"/>
              <w:rPr>
                <w:color w:val="002060"/>
              </w:rPr>
            </w:pPr>
            <w:r w:rsidRPr="00CC0113">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F3B990" w14:textId="77777777" w:rsidR="00001A18" w:rsidRPr="00CC0113" w:rsidRDefault="00001A18" w:rsidP="00C73F94">
            <w:pPr>
              <w:pStyle w:val="rowtabella0"/>
              <w:rPr>
                <w:color w:val="002060"/>
              </w:rPr>
            </w:pPr>
            <w:r w:rsidRPr="00CC0113">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2C0FA" w14:textId="77777777" w:rsidR="00001A18" w:rsidRPr="00CC0113" w:rsidRDefault="00001A18" w:rsidP="00C73F94">
            <w:pPr>
              <w:pStyle w:val="rowtabella0"/>
              <w:rPr>
                <w:color w:val="002060"/>
              </w:rPr>
            </w:pPr>
            <w:r w:rsidRPr="00CC0113">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1ED72" w14:textId="77777777" w:rsidR="00001A18" w:rsidRPr="00CC0113" w:rsidRDefault="00001A18" w:rsidP="00C73F94">
            <w:pPr>
              <w:pStyle w:val="rowtabella0"/>
              <w:rPr>
                <w:color w:val="002060"/>
              </w:rPr>
            </w:pPr>
            <w:r w:rsidRPr="00CC0113">
              <w:rPr>
                <w:color w:val="002060"/>
              </w:rPr>
              <w:t>VIA BRAMANTE</w:t>
            </w:r>
          </w:p>
        </w:tc>
      </w:tr>
      <w:tr w:rsidR="00001A18" w:rsidRPr="00CC0113" w14:paraId="138E67C1"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60FDF3" w14:textId="77777777" w:rsidR="00001A18" w:rsidRPr="00CC0113" w:rsidRDefault="00001A18" w:rsidP="00C73F94">
            <w:pPr>
              <w:pStyle w:val="rowtabella0"/>
              <w:rPr>
                <w:color w:val="002060"/>
              </w:rPr>
            </w:pPr>
            <w:r w:rsidRPr="00CC0113">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FB5799" w14:textId="77777777" w:rsidR="00001A18" w:rsidRPr="00CC0113" w:rsidRDefault="00001A18" w:rsidP="00C73F94">
            <w:pPr>
              <w:pStyle w:val="rowtabella0"/>
              <w:rPr>
                <w:color w:val="002060"/>
              </w:rPr>
            </w:pPr>
            <w:r w:rsidRPr="00CC0113">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5C803E" w14:textId="77777777" w:rsidR="00001A18" w:rsidRPr="00CC0113" w:rsidRDefault="00001A18" w:rsidP="00C73F94">
            <w:pPr>
              <w:pStyle w:val="rowtabella0"/>
              <w:jc w:val="center"/>
              <w:rPr>
                <w:color w:val="002060"/>
              </w:rPr>
            </w:pPr>
            <w:r w:rsidRPr="00CC011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0A770" w14:textId="77777777" w:rsidR="00001A18" w:rsidRPr="00CC0113" w:rsidRDefault="00001A18" w:rsidP="00C73F94">
            <w:pPr>
              <w:pStyle w:val="rowtabella0"/>
              <w:rPr>
                <w:color w:val="002060"/>
              </w:rPr>
            </w:pPr>
            <w:r w:rsidRPr="00CC0113">
              <w:rPr>
                <w:color w:val="002060"/>
              </w:rPr>
              <w:t>30/03/2025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43027" w14:textId="77777777" w:rsidR="00001A18" w:rsidRPr="00CC0113" w:rsidRDefault="00001A18" w:rsidP="00C73F94">
            <w:pPr>
              <w:pStyle w:val="rowtabella0"/>
              <w:rPr>
                <w:color w:val="002060"/>
              </w:rPr>
            </w:pPr>
            <w:r w:rsidRPr="00CC0113">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83869" w14:textId="77777777" w:rsidR="00001A18" w:rsidRPr="00CC0113" w:rsidRDefault="00001A18" w:rsidP="00C73F94">
            <w:pPr>
              <w:pStyle w:val="rowtabella0"/>
              <w:rPr>
                <w:color w:val="002060"/>
              </w:rPr>
            </w:pPr>
            <w:r w:rsidRPr="00CC011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8F1BB" w14:textId="77777777" w:rsidR="00001A18" w:rsidRPr="00CC0113" w:rsidRDefault="00001A18" w:rsidP="00C73F94">
            <w:pPr>
              <w:pStyle w:val="rowtabella0"/>
              <w:rPr>
                <w:color w:val="002060"/>
              </w:rPr>
            </w:pPr>
            <w:r w:rsidRPr="00CC0113">
              <w:rPr>
                <w:color w:val="002060"/>
              </w:rPr>
              <w:t>VIA MADRE TERESA DI CALCUTTA</w:t>
            </w:r>
          </w:p>
        </w:tc>
      </w:tr>
    </w:tbl>
    <w:p w14:paraId="592F2244" w14:textId="77777777" w:rsidR="00001A18" w:rsidRPr="00CC0113" w:rsidRDefault="00001A18" w:rsidP="00001A18">
      <w:pPr>
        <w:pStyle w:val="breakline"/>
        <w:rPr>
          <w:color w:val="002060"/>
        </w:rPr>
      </w:pPr>
    </w:p>
    <w:p w14:paraId="00426BAA" w14:textId="77777777" w:rsidR="00001A18" w:rsidRPr="00CC0113" w:rsidRDefault="00001A18" w:rsidP="00001A18">
      <w:pPr>
        <w:pStyle w:val="breakline"/>
        <w:rPr>
          <w:rFonts w:eastAsiaTheme="minorEastAsia"/>
          <w:color w:val="002060"/>
        </w:rPr>
      </w:pPr>
    </w:p>
    <w:p w14:paraId="0F290DE3" w14:textId="77777777" w:rsidR="00001A18" w:rsidRPr="00CC0113" w:rsidRDefault="00001A18" w:rsidP="00001A18">
      <w:pPr>
        <w:pStyle w:val="breakline"/>
        <w:rPr>
          <w:color w:val="002060"/>
        </w:rPr>
      </w:pPr>
    </w:p>
    <w:p w14:paraId="350668A0" w14:textId="77777777" w:rsidR="00001A18" w:rsidRPr="00CC0113" w:rsidRDefault="00001A18" w:rsidP="00001A18">
      <w:pPr>
        <w:pStyle w:val="titolocampionato0"/>
        <w:shd w:val="clear" w:color="auto" w:fill="CCCCCC"/>
        <w:spacing w:before="80" w:after="40"/>
        <w:rPr>
          <w:color w:val="002060"/>
        </w:rPr>
      </w:pPr>
      <w:r w:rsidRPr="00CC0113">
        <w:rPr>
          <w:color w:val="002060"/>
        </w:rPr>
        <w:t>UNDER 17 C5 REGIONALI MASCHILI</w:t>
      </w:r>
    </w:p>
    <w:p w14:paraId="51E89BF2" w14:textId="77777777" w:rsidR="00001A18" w:rsidRPr="008559A6" w:rsidRDefault="00001A18" w:rsidP="00001A18">
      <w:pPr>
        <w:pStyle w:val="titoloprinc0"/>
        <w:rPr>
          <w:color w:val="002060"/>
        </w:rPr>
      </w:pPr>
      <w:bookmarkStart w:id="16" w:name="_Hlk191293985"/>
      <w:r w:rsidRPr="008559A6">
        <w:rPr>
          <w:color w:val="002060"/>
        </w:rPr>
        <w:t>CLASSIFIC</w:t>
      </w:r>
      <w:r>
        <w:rPr>
          <w:color w:val="002060"/>
        </w:rPr>
        <w:t>HE SECONDA FASE GIRONI GOLD E SILVER</w:t>
      </w:r>
    </w:p>
    <w:p w14:paraId="63B36C74" w14:textId="77777777" w:rsidR="00001A18" w:rsidRPr="008559A6" w:rsidRDefault="00001A18" w:rsidP="00001A18">
      <w:pPr>
        <w:pStyle w:val="breakline"/>
        <w:rPr>
          <w:color w:val="002060"/>
        </w:rPr>
      </w:pPr>
    </w:p>
    <w:p w14:paraId="75547A4D" w14:textId="77777777" w:rsidR="00001A18" w:rsidRPr="00A36DFF" w:rsidRDefault="00001A18" w:rsidP="00001A18">
      <w:pPr>
        <w:pStyle w:val="sottotitolocampionato10"/>
        <w:rPr>
          <w:color w:val="002060"/>
        </w:rPr>
      </w:pPr>
      <w:r w:rsidRPr="00A36DFF">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A36DFF" w14:paraId="434E80F0"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4C5D9" w14:textId="77777777" w:rsidR="00001A18" w:rsidRPr="00A36DFF" w:rsidRDefault="00001A18" w:rsidP="00C73F94">
            <w:pPr>
              <w:pStyle w:val="headertabella0"/>
              <w:rPr>
                <w:color w:val="002060"/>
              </w:rPr>
            </w:pPr>
            <w:r w:rsidRPr="00A36DF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6E2A3" w14:textId="77777777" w:rsidR="00001A18" w:rsidRPr="00A36DFF" w:rsidRDefault="00001A18" w:rsidP="00C73F94">
            <w:pPr>
              <w:pStyle w:val="headertabella0"/>
              <w:rPr>
                <w:color w:val="002060"/>
              </w:rPr>
            </w:pPr>
            <w:r w:rsidRPr="00A36DF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141A9" w14:textId="77777777" w:rsidR="00001A18" w:rsidRPr="00A36DFF" w:rsidRDefault="00001A18" w:rsidP="00C73F94">
            <w:pPr>
              <w:pStyle w:val="headertabella0"/>
              <w:rPr>
                <w:color w:val="002060"/>
              </w:rPr>
            </w:pPr>
            <w:r w:rsidRPr="00A36DF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0BDF2" w14:textId="77777777" w:rsidR="00001A18" w:rsidRPr="00A36DFF" w:rsidRDefault="00001A18" w:rsidP="00C73F94">
            <w:pPr>
              <w:pStyle w:val="headertabella0"/>
              <w:rPr>
                <w:color w:val="002060"/>
              </w:rPr>
            </w:pPr>
            <w:r w:rsidRPr="00A36DF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3C6AE" w14:textId="77777777" w:rsidR="00001A18" w:rsidRPr="00A36DFF" w:rsidRDefault="00001A18" w:rsidP="00C73F94">
            <w:pPr>
              <w:pStyle w:val="headertabella0"/>
              <w:rPr>
                <w:color w:val="002060"/>
              </w:rPr>
            </w:pPr>
            <w:r w:rsidRPr="00A36DF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9CBEB" w14:textId="77777777" w:rsidR="00001A18" w:rsidRPr="00A36DFF" w:rsidRDefault="00001A18" w:rsidP="00C73F94">
            <w:pPr>
              <w:pStyle w:val="headertabella0"/>
              <w:rPr>
                <w:color w:val="002060"/>
              </w:rPr>
            </w:pPr>
            <w:r w:rsidRPr="00A36DF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0AD85" w14:textId="77777777" w:rsidR="00001A18" w:rsidRPr="00A36DFF" w:rsidRDefault="00001A18" w:rsidP="00C73F94">
            <w:pPr>
              <w:pStyle w:val="headertabella0"/>
              <w:rPr>
                <w:color w:val="002060"/>
              </w:rPr>
            </w:pPr>
            <w:r w:rsidRPr="00A36DF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D952C" w14:textId="77777777" w:rsidR="00001A18" w:rsidRPr="00A36DFF" w:rsidRDefault="00001A18" w:rsidP="00C73F94">
            <w:pPr>
              <w:pStyle w:val="headertabella0"/>
              <w:rPr>
                <w:color w:val="002060"/>
              </w:rPr>
            </w:pPr>
            <w:r w:rsidRPr="00A36DF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061E5" w14:textId="77777777" w:rsidR="00001A18" w:rsidRPr="00A36DFF" w:rsidRDefault="00001A18" w:rsidP="00C73F94">
            <w:pPr>
              <w:pStyle w:val="headertabella0"/>
              <w:rPr>
                <w:color w:val="002060"/>
              </w:rPr>
            </w:pPr>
            <w:r w:rsidRPr="00A36DF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86EC7" w14:textId="77777777" w:rsidR="00001A18" w:rsidRPr="00A36DFF" w:rsidRDefault="00001A18" w:rsidP="00C73F94">
            <w:pPr>
              <w:pStyle w:val="headertabella0"/>
              <w:rPr>
                <w:color w:val="002060"/>
              </w:rPr>
            </w:pPr>
            <w:r w:rsidRPr="00A36DFF">
              <w:rPr>
                <w:color w:val="002060"/>
              </w:rPr>
              <w:t>PE</w:t>
            </w:r>
          </w:p>
        </w:tc>
      </w:tr>
      <w:tr w:rsidR="00001A18" w:rsidRPr="00A36DFF" w14:paraId="3D4480EB"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B55D51" w14:textId="77777777" w:rsidR="00001A18" w:rsidRPr="00A36DFF" w:rsidRDefault="00001A18" w:rsidP="00C73F94">
            <w:pPr>
              <w:pStyle w:val="rowtabella0"/>
              <w:rPr>
                <w:color w:val="002060"/>
              </w:rPr>
            </w:pPr>
            <w:r w:rsidRPr="00A36DF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9B602" w14:textId="77777777" w:rsidR="00001A18" w:rsidRPr="00A36DFF" w:rsidRDefault="00001A18" w:rsidP="00C73F94">
            <w:pPr>
              <w:pStyle w:val="rowtabella0"/>
              <w:jc w:val="center"/>
              <w:rPr>
                <w:color w:val="002060"/>
              </w:rPr>
            </w:pPr>
            <w:r w:rsidRPr="00A36DF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2C71"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DA9FE" w14:textId="77777777" w:rsidR="00001A18" w:rsidRPr="00A36DFF" w:rsidRDefault="00001A18" w:rsidP="00C73F94">
            <w:pPr>
              <w:pStyle w:val="rowtabella0"/>
              <w:jc w:val="center"/>
              <w:rPr>
                <w:color w:val="002060"/>
              </w:rPr>
            </w:pPr>
            <w:r w:rsidRPr="00A36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3EED" w14:textId="77777777" w:rsidR="00001A18" w:rsidRPr="00A36DFF" w:rsidRDefault="00001A18" w:rsidP="00C73F94">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F923"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BBB43" w14:textId="77777777" w:rsidR="00001A18" w:rsidRPr="00A36DFF" w:rsidRDefault="00001A18" w:rsidP="00C73F94">
            <w:pPr>
              <w:pStyle w:val="rowtabella0"/>
              <w:jc w:val="center"/>
              <w:rPr>
                <w:color w:val="002060"/>
              </w:rPr>
            </w:pPr>
            <w:r w:rsidRPr="00A36DF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C371" w14:textId="77777777" w:rsidR="00001A18" w:rsidRPr="00A36DFF" w:rsidRDefault="00001A18" w:rsidP="00C73F94">
            <w:pPr>
              <w:pStyle w:val="rowtabella0"/>
              <w:jc w:val="center"/>
              <w:rPr>
                <w:color w:val="002060"/>
              </w:rPr>
            </w:pPr>
            <w:r w:rsidRPr="00A36DF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B88A" w14:textId="77777777" w:rsidR="00001A18" w:rsidRPr="00A36DFF" w:rsidRDefault="00001A18" w:rsidP="00C73F94">
            <w:pPr>
              <w:pStyle w:val="rowtabella0"/>
              <w:jc w:val="center"/>
              <w:rPr>
                <w:color w:val="002060"/>
              </w:rPr>
            </w:pPr>
            <w:r w:rsidRPr="00A36DF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74F4" w14:textId="77777777" w:rsidR="00001A18" w:rsidRPr="00A36DFF" w:rsidRDefault="00001A18" w:rsidP="00C73F94">
            <w:pPr>
              <w:pStyle w:val="rowtabella0"/>
              <w:jc w:val="center"/>
              <w:rPr>
                <w:color w:val="002060"/>
              </w:rPr>
            </w:pPr>
            <w:r w:rsidRPr="00A36DFF">
              <w:rPr>
                <w:color w:val="002060"/>
              </w:rPr>
              <w:t>0</w:t>
            </w:r>
          </w:p>
        </w:tc>
      </w:tr>
      <w:tr w:rsidR="00001A18" w:rsidRPr="00A36DFF" w14:paraId="12ED34B5"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28DC4" w14:textId="77777777" w:rsidR="00001A18" w:rsidRPr="00A36DFF" w:rsidRDefault="00001A18" w:rsidP="00C73F94">
            <w:pPr>
              <w:pStyle w:val="rowtabella0"/>
              <w:rPr>
                <w:color w:val="002060"/>
              </w:rPr>
            </w:pPr>
            <w:r w:rsidRPr="00A36DF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5C3D" w14:textId="77777777" w:rsidR="00001A18" w:rsidRPr="00A36DFF" w:rsidRDefault="00001A18" w:rsidP="00C73F94">
            <w:pPr>
              <w:pStyle w:val="rowtabella0"/>
              <w:jc w:val="center"/>
              <w:rPr>
                <w:color w:val="002060"/>
              </w:rPr>
            </w:pPr>
            <w:r w:rsidRPr="00A36DF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0674C"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7D854" w14:textId="77777777" w:rsidR="00001A18" w:rsidRPr="00A36DFF" w:rsidRDefault="00001A18" w:rsidP="00C73F94">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E2CF" w14:textId="77777777" w:rsidR="00001A18" w:rsidRPr="00A36DFF" w:rsidRDefault="00001A18" w:rsidP="00C73F94">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4064D"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28F69" w14:textId="77777777" w:rsidR="00001A18" w:rsidRPr="00A36DFF" w:rsidRDefault="00001A18" w:rsidP="00C73F94">
            <w:pPr>
              <w:pStyle w:val="rowtabella0"/>
              <w:jc w:val="center"/>
              <w:rPr>
                <w:color w:val="002060"/>
              </w:rPr>
            </w:pPr>
            <w:r w:rsidRPr="00A36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AE60" w14:textId="77777777" w:rsidR="00001A18" w:rsidRPr="00A36DFF" w:rsidRDefault="00001A18" w:rsidP="00C73F94">
            <w:pPr>
              <w:pStyle w:val="rowtabella0"/>
              <w:jc w:val="center"/>
              <w:rPr>
                <w:color w:val="002060"/>
              </w:rPr>
            </w:pPr>
            <w:r w:rsidRPr="00A36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5CAF" w14:textId="77777777" w:rsidR="00001A18" w:rsidRPr="00A36DFF" w:rsidRDefault="00001A18" w:rsidP="00C73F94">
            <w:pPr>
              <w:pStyle w:val="rowtabella0"/>
              <w:jc w:val="center"/>
              <w:rPr>
                <w:color w:val="002060"/>
              </w:rPr>
            </w:pPr>
            <w:r w:rsidRPr="00A36DF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8E2D" w14:textId="77777777" w:rsidR="00001A18" w:rsidRPr="00A36DFF" w:rsidRDefault="00001A18" w:rsidP="00C73F94">
            <w:pPr>
              <w:pStyle w:val="rowtabella0"/>
              <w:jc w:val="center"/>
              <w:rPr>
                <w:color w:val="002060"/>
              </w:rPr>
            </w:pPr>
            <w:r w:rsidRPr="00A36DFF">
              <w:rPr>
                <w:color w:val="002060"/>
              </w:rPr>
              <w:t>0</w:t>
            </w:r>
          </w:p>
        </w:tc>
      </w:tr>
      <w:tr w:rsidR="00001A18" w:rsidRPr="00A36DFF" w14:paraId="4FF972E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0BCDDC" w14:textId="77777777" w:rsidR="00001A18" w:rsidRPr="00A36DFF" w:rsidRDefault="00001A18" w:rsidP="00C73F94">
            <w:pPr>
              <w:pStyle w:val="rowtabella0"/>
              <w:rPr>
                <w:color w:val="002060"/>
              </w:rPr>
            </w:pPr>
            <w:r w:rsidRPr="00A36DF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53D0D" w14:textId="77777777" w:rsidR="00001A18" w:rsidRPr="00A36DFF" w:rsidRDefault="00001A18" w:rsidP="00C73F94">
            <w:pPr>
              <w:pStyle w:val="rowtabella0"/>
              <w:jc w:val="center"/>
              <w:rPr>
                <w:color w:val="002060"/>
              </w:rPr>
            </w:pPr>
            <w:r w:rsidRPr="00A36DF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E42D"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84FD" w14:textId="77777777" w:rsidR="00001A18" w:rsidRPr="00A36DFF" w:rsidRDefault="00001A18" w:rsidP="00C73F94">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BB44E" w14:textId="77777777" w:rsidR="00001A18" w:rsidRPr="00A36DFF" w:rsidRDefault="00001A18" w:rsidP="00C73F94">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D85F" w14:textId="77777777" w:rsidR="00001A18" w:rsidRPr="00A36DFF" w:rsidRDefault="00001A18" w:rsidP="00C73F94">
            <w:pPr>
              <w:pStyle w:val="rowtabella0"/>
              <w:jc w:val="center"/>
              <w:rPr>
                <w:color w:val="002060"/>
              </w:rPr>
            </w:pPr>
            <w:r w:rsidRPr="00A36DF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8BA7" w14:textId="77777777" w:rsidR="00001A18" w:rsidRPr="00A36DFF" w:rsidRDefault="00001A18" w:rsidP="00C73F94">
            <w:pPr>
              <w:pStyle w:val="rowtabella0"/>
              <w:jc w:val="center"/>
              <w:rPr>
                <w:color w:val="002060"/>
              </w:rPr>
            </w:pPr>
            <w:r w:rsidRPr="00A36DF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6907" w14:textId="77777777" w:rsidR="00001A18" w:rsidRPr="00A36DFF" w:rsidRDefault="00001A18" w:rsidP="00C73F94">
            <w:pPr>
              <w:pStyle w:val="rowtabella0"/>
              <w:jc w:val="center"/>
              <w:rPr>
                <w:color w:val="002060"/>
              </w:rPr>
            </w:pPr>
            <w:r w:rsidRPr="00A36DF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CDF79" w14:textId="77777777" w:rsidR="00001A18" w:rsidRPr="00A36DFF" w:rsidRDefault="00001A18" w:rsidP="00C73F94">
            <w:pPr>
              <w:pStyle w:val="rowtabella0"/>
              <w:jc w:val="center"/>
              <w:rPr>
                <w:color w:val="002060"/>
              </w:rPr>
            </w:pPr>
            <w:r w:rsidRPr="00A36DF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0C0F" w14:textId="77777777" w:rsidR="00001A18" w:rsidRPr="00A36DFF" w:rsidRDefault="00001A18" w:rsidP="00C73F94">
            <w:pPr>
              <w:pStyle w:val="rowtabella0"/>
              <w:jc w:val="center"/>
              <w:rPr>
                <w:color w:val="002060"/>
              </w:rPr>
            </w:pPr>
            <w:r w:rsidRPr="00A36DFF">
              <w:rPr>
                <w:color w:val="002060"/>
              </w:rPr>
              <w:t>0</w:t>
            </w:r>
          </w:p>
        </w:tc>
      </w:tr>
      <w:tr w:rsidR="00001A18" w:rsidRPr="00A36DFF" w14:paraId="6A62471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96DB2" w14:textId="77777777" w:rsidR="00001A18" w:rsidRPr="00A36DFF" w:rsidRDefault="00001A18" w:rsidP="00C73F94">
            <w:pPr>
              <w:pStyle w:val="rowtabella0"/>
              <w:rPr>
                <w:color w:val="002060"/>
              </w:rPr>
            </w:pPr>
            <w:r w:rsidRPr="00A36DF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0979" w14:textId="77777777" w:rsidR="00001A18" w:rsidRPr="00A36DFF" w:rsidRDefault="00001A18" w:rsidP="00C73F94">
            <w:pPr>
              <w:pStyle w:val="rowtabella0"/>
              <w:jc w:val="center"/>
              <w:rPr>
                <w:color w:val="002060"/>
              </w:rPr>
            </w:pPr>
            <w:r w:rsidRPr="00A36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4F90"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EA4E" w14:textId="77777777" w:rsidR="00001A18" w:rsidRPr="00A36DFF" w:rsidRDefault="00001A18" w:rsidP="00C73F94">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38582"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9788" w14:textId="77777777" w:rsidR="00001A18" w:rsidRPr="00A36DFF" w:rsidRDefault="00001A18" w:rsidP="00C73F94">
            <w:pPr>
              <w:pStyle w:val="rowtabella0"/>
              <w:jc w:val="center"/>
              <w:rPr>
                <w:color w:val="002060"/>
              </w:rPr>
            </w:pPr>
            <w:r w:rsidRPr="00A36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304F1" w14:textId="77777777" w:rsidR="00001A18" w:rsidRPr="00A36DFF" w:rsidRDefault="00001A18" w:rsidP="00C73F94">
            <w:pPr>
              <w:pStyle w:val="rowtabella0"/>
              <w:jc w:val="center"/>
              <w:rPr>
                <w:color w:val="002060"/>
              </w:rPr>
            </w:pPr>
            <w:r w:rsidRPr="00A36DF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13E6E" w14:textId="77777777" w:rsidR="00001A18" w:rsidRPr="00A36DFF" w:rsidRDefault="00001A18" w:rsidP="00C73F94">
            <w:pPr>
              <w:pStyle w:val="rowtabella0"/>
              <w:jc w:val="center"/>
              <w:rPr>
                <w:color w:val="002060"/>
              </w:rPr>
            </w:pPr>
            <w:r w:rsidRPr="00A36DF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FA98" w14:textId="77777777" w:rsidR="00001A18" w:rsidRPr="00A36DFF" w:rsidRDefault="00001A18" w:rsidP="00C73F94">
            <w:pPr>
              <w:pStyle w:val="rowtabella0"/>
              <w:jc w:val="center"/>
              <w:rPr>
                <w:color w:val="002060"/>
              </w:rPr>
            </w:pPr>
            <w:r w:rsidRPr="00A36DF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8F75" w14:textId="77777777" w:rsidR="00001A18" w:rsidRPr="00A36DFF" w:rsidRDefault="00001A18" w:rsidP="00C73F94">
            <w:pPr>
              <w:pStyle w:val="rowtabella0"/>
              <w:jc w:val="center"/>
              <w:rPr>
                <w:color w:val="002060"/>
              </w:rPr>
            </w:pPr>
            <w:r w:rsidRPr="00A36DFF">
              <w:rPr>
                <w:color w:val="002060"/>
              </w:rPr>
              <w:t>0</w:t>
            </w:r>
          </w:p>
        </w:tc>
      </w:tr>
      <w:tr w:rsidR="00001A18" w:rsidRPr="00A36DFF" w14:paraId="1B51D1B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EBB36" w14:textId="77777777" w:rsidR="00001A18" w:rsidRPr="00A36DFF" w:rsidRDefault="00001A18" w:rsidP="00C73F94">
            <w:pPr>
              <w:pStyle w:val="rowtabella0"/>
              <w:rPr>
                <w:color w:val="002060"/>
              </w:rPr>
            </w:pPr>
            <w:r w:rsidRPr="00A36DFF">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EFBF" w14:textId="77777777" w:rsidR="00001A18" w:rsidRPr="00A36DFF" w:rsidRDefault="00001A18" w:rsidP="00C73F94">
            <w:pPr>
              <w:pStyle w:val="rowtabella0"/>
              <w:jc w:val="center"/>
              <w:rPr>
                <w:color w:val="002060"/>
              </w:rPr>
            </w:pPr>
            <w:r w:rsidRPr="00A36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A1FCB"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8B70" w14:textId="77777777" w:rsidR="00001A18" w:rsidRPr="00A36DFF" w:rsidRDefault="00001A18" w:rsidP="00C73F94">
            <w:pPr>
              <w:pStyle w:val="rowtabella0"/>
              <w:jc w:val="center"/>
              <w:rPr>
                <w:color w:val="002060"/>
              </w:rPr>
            </w:pPr>
            <w:r w:rsidRPr="00A36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0641"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B8CB" w14:textId="77777777" w:rsidR="00001A18" w:rsidRPr="00A36DFF" w:rsidRDefault="00001A18" w:rsidP="00C73F94">
            <w:pPr>
              <w:pStyle w:val="rowtabella0"/>
              <w:jc w:val="center"/>
              <w:rPr>
                <w:color w:val="002060"/>
              </w:rPr>
            </w:pPr>
            <w:r w:rsidRPr="00A36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FAAB" w14:textId="77777777" w:rsidR="00001A18" w:rsidRPr="00A36DFF" w:rsidRDefault="00001A18" w:rsidP="00C73F94">
            <w:pPr>
              <w:pStyle w:val="rowtabella0"/>
              <w:jc w:val="center"/>
              <w:rPr>
                <w:color w:val="002060"/>
              </w:rPr>
            </w:pPr>
            <w:r w:rsidRPr="00A36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E516F" w14:textId="77777777" w:rsidR="00001A18" w:rsidRPr="00A36DFF" w:rsidRDefault="00001A18" w:rsidP="00C73F94">
            <w:pPr>
              <w:pStyle w:val="rowtabella0"/>
              <w:jc w:val="center"/>
              <w:rPr>
                <w:color w:val="002060"/>
              </w:rPr>
            </w:pPr>
            <w:r w:rsidRPr="00A36DF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6C49A"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010B" w14:textId="77777777" w:rsidR="00001A18" w:rsidRPr="00A36DFF" w:rsidRDefault="00001A18" w:rsidP="00C73F94">
            <w:pPr>
              <w:pStyle w:val="rowtabella0"/>
              <w:jc w:val="center"/>
              <w:rPr>
                <w:color w:val="002060"/>
              </w:rPr>
            </w:pPr>
            <w:r w:rsidRPr="00A36DFF">
              <w:rPr>
                <w:color w:val="002060"/>
              </w:rPr>
              <w:t>0</w:t>
            </w:r>
          </w:p>
        </w:tc>
      </w:tr>
      <w:tr w:rsidR="00001A18" w:rsidRPr="00A36DFF" w14:paraId="45FF1E8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6F29F" w14:textId="77777777" w:rsidR="00001A18" w:rsidRPr="00A36DFF" w:rsidRDefault="00001A18" w:rsidP="00C73F94">
            <w:pPr>
              <w:pStyle w:val="rowtabella0"/>
              <w:rPr>
                <w:color w:val="002060"/>
                <w:lang w:val="en-US"/>
              </w:rPr>
            </w:pPr>
            <w:r w:rsidRPr="00A36DFF">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68223" w14:textId="77777777" w:rsidR="00001A18" w:rsidRPr="00A36DFF" w:rsidRDefault="00001A18" w:rsidP="00C73F94">
            <w:pPr>
              <w:pStyle w:val="rowtabella0"/>
              <w:jc w:val="center"/>
              <w:rPr>
                <w:color w:val="002060"/>
              </w:rPr>
            </w:pPr>
            <w:r w:rsidRPr="00A36DF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B35AC"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6C51E" w14:textId="77777777" w:rsidR="00001A18" w:rsidRPr="00A36DFF" w:rsidRDefault="00001A18" w:rsidP="00C73F94">
            <w:pPr>
              <w:pStyle w:val="rowtabella0"/>
              <w:jc w:val="center"/>
              <w:rPr>
                <w:color w:val="002060"/>
              </w:rPr>
            </w:pPr>
            <w:r w:rsidRPr="00A36DF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4BF8E"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7225" w14:textId="77777777" w:rsidR="00001A18" w:rsidRPr="00A36DFF" w:rsidRDefault="00001A18" w:rsidP="00C73F94">
            <w:pPr>
              <w:pStyle w:val="rowtabella0"/>
              <w:jc w:val="center"/>
              <w:rPr>
                <w:color w:val="002060"/>
              </w:rPr>
            </w:pPr>
            <w:r w:rsidRPr="00A36DF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8BAD2" w14:textId="77777777" w:rsidR="00001A18" w:rsidRPr="00A36DFF" w:rsidRDefault="00001A18" w:rsidP="00C73F94">
            <w:pPr>
              <w:pStyle w:val="rowtabella0"/>
              <w:jc w:val="center"/>
              <w:rPr>
                <w:color w:val="002060"/>
              </w:rPr>
            </w:pPr>
            <w:r w:rsidRPr="00A36DF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1221" w14:textId="77777777" w:rsidR="00001A18" w:rsidRPr="00A36DFF" w:rsidRDefault="00001A18" w:rsidP="00C73F94">
            <w:pPr>
              <w:pStyle w:val="rowtabella0"/>
              <w:jc w:val="center"/>
              <w:rPr>
                <w:color w:val="002060"/>
              </w:rPr>
            </w:pPr>
            <w:r w:rsidRPr="00A36DF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88854" w14:textId="77777777" w:rsidR="00001A18" w:rsidRPr="00A36DFF" w:rsidRDefault="00001A18" w:rsidP="00C73F94">
            <w:pPr>
              <w:pStyle w:val="rowtabella0"/>
              <w:jc w:val="center"/>
              <w:rPr>
                <w:color w:val="002060"/>
              </w:rPr>
            </w:pPr>
            <w:r w:rsidRPr="00A36DF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2E099" w14:textId="77777777" w:rsidR="00001A18" w:rsidRPr="00A36DFF" w:rsidRDefault="00001A18" w:rsidP="00C73F94">
            <w:pPr>
              <w:pStyle w:val="rowtabella0"/>
              <w:jc w:val="center"/>
              <w:rPr>
                <w:color w:val="002060"/>
              </w:rPr>
            </w:pPr>
            <w:r w:rsidRPr="00A36DFF">
              <w:rPr>
                <w:color w:val="002060"/>
              </w:rPr>
              <w:t>0</w:t>
            </w:r>
          </w:p>
        </w:tc>
      </w:tr>
      <w:tr w:rsidR="00001A18" w:rsidRPr="00A36DFF" w14:paraId="1A41540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421B4B" w14:textId="77777777" w:rsidR="00001A18" w:rsidRPr="004E07A1" w:rsidRDefault="00001A18" w:rsidP="00C73F94">
            <w:pPr>
              <w:pStyle w:val="rowtabella0"/>
              <w:rPr>
                <w:color w:val="002060"/>
                <w:lang w:val="es-ES"/>
              </w:rPr>
            </w:pPr>
            <w:r w:rsidRPr="004E07A1">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03AE"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1895"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D509" w14:textId="77777777" w:rsidR="00001A18" w:rsidRPr="00A36DFF" w:rsidRDefault="00001A18" w:rsidP="00C73F94">
            <w:pPr>
              <w:pStyle w:val="rowtabella0"/>
              <w:jc w:val="center"/>
              <w:rPr>
                <w:color w:val="002060"/>
              </w:rPr>
            </w:pPr>
            <w:r w:rsidRPr="00A36DF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89FF"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B94E" w14:textId="77777777" w:rsidR="00001A18" w:rsidRPr="00A36DFF" w:rsidRDefault="00001A18" w:rsidP="00C73F94">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BAB9E" w14:textId="77777777" w:rsidR="00001A18" w:rsidRPr="00A36DFF" w:rsidRDefault="00001A18" w:rsidP="00C73F94">
            <w:pPr>
              <w:pStyle w:val="rowtabella0"/>
              <w:jc w:val="center"/>
              <w:rPr>
                <w:color w:val="002060"/>
              </w:rPr>
            </w:pPr>
            <w:r w:rsidRPr="00A36DF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B4C6" w14:textId="77777777" w:rsidR="00001A18" w:rsidRPr="00A36DFF" w:rsidRDefault="00001A18" w:rsidP="00C73F94">
            <w:pPr>
              <w:pStyle w:val="rowtabella0"/>
              <w:jc w:val="center"/>
              <w:rPr>
                <w:color w:val="002060"/>
              </w:rPr>
            </w:pPr>
            <w:r w:rsidRPr="00A36DF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AEAD1" w14:textId="77777777" w:rsidR="00001A18" w:rsidRPr="00A36DFF" w:rsidRDefault="00001A18" w:rsidP="00C73F94">
            <w:pPr>
              <w:pStyle w:val="rowtabella0"/>
              <w:jc w:val="center"/>
              <w:rPr>
                <w:color w:val="002060"/>
              </w:rPr>
            </w:pPr>
            <w:r w:rsidRPr="00A36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F3A6E" w14:textId="77777777" w:rsidR="00001A18" w:rsidRPr="00A36DFF" w:rsidRDefault="00001A18" w:rsidP="00C73F94">
            <w:pPr>
              <w:pStyle w:val="rowtabella0"/>
              <w:jc w:val="center"/>
              <w:rPr>
                <w:color w:val="002060"/>
              </w:rPr>
            </w:pPr>
            <w:r w:rsidRPr="00A36DFF">
              <w:rPr>
                <w:color w:val="002060"/>
              </w:rPr>
              <w:t>0</w:t>
            </w:r>
          </w:p>
        </w:tc>
      </w:tr>
      <w:tr w:rsidR="00001A18" w:rsidRPr="00A36DFF" w14:paraId="25325F39"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11749" w14:textId="77777777" w:rsidR="00001A18" w:rsidRPr="00A36DFF" w:rsidRDefault="00001A18" w:rsidP="00C73F94">
            <w:pPr>
              <w:pStyle w:val="rowtabella0"/>
              <w:rPr>
                <w:color w:val="002060"/>
              </w:rPr>
            </w:pPr>
            <w:r w:rsidRPr="00A36DF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732B1" w14:textId="77777777" w:rsidR="00001A18" w:rsidRPr="00A36DFF" w:rsidRDefault="00001A18" w:rsidP="00C73F94">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0B513"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6EA6" w14:textId="77777777" w:rsidR="00001A18" w:rsidRPr="00A36DFF" w:rsidRDefault="00001A18" w:rsidP="00C73F94">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9A7E"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7927D" w14:textId="77777777" w:rsidR="00001A18" w:rsidRPr="00A36DFF" w:rsidRDefault="00001A18" w:rsidP="00C73F94">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A087" w14:textId="77777777" w:rsidR="00001A18" w:rsidRPr="00A36DFF" w:rsidRDefault="00001A18" w:rsidP="00C73F94">
            <w:pPr>
              <w:pStyle w:val="rowtabella0"/>
              <w:jc w:val="center"/>
              <w:rPr>
                <w:color w:val="002060"/>
              </w:rPr>
            </w:pPr>
            <w:r w:rsidRPr="00A36DF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A09B9" w14:textId="77777777" w:rsidR="00001A18" w:rsidRPr="00A36DFF" w:rsidRDefault="00001A18" w:rsidP="00C73F94">
            <w:pPr>
              <w:pStyle w:val="rowtabella0"/>
              <w:jc w:val="center"/>
              <w:rPr>
                <w:color w:val="002060"/>
              </w:rPr>
            </w:pPr>
            <w:r w:rsidRPr="00A36DF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DE44" w14:textId="77777777" w:rsidR="00001A18" w:rsidRPr="00A36DFF" w:rsidRDefault="00001A18" w:rsidP="00C73F94">
            <w:pPr>
              <w:pStyle w:val="rowtabella0"/>
              <w:jc w:val="center"/>
              <w:rPr>
                <w:color w:val="002060"/>
              </w:rPr>
            </w:pPr>
            <w:r w:rsidRPr="00A36DF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AB4B" w14:textId="77777777" w:rsidR="00001A18" w:rsidRPr="00A36DFF" w:rsidRDefault="00001A18" w:rsidP="00C73F94">
            <w:pPr>
              <w:pStyle w:val="rowtabella0"/>
              <w:jc w:val="center"/>
              <w:rPr>
                <w:color w:val="002060"/>
              </w:rPr>
            </w:pPr>
            <w:r w:rsidRPr="00A36DFF">
              <w:rPr>
                <w:color w:val="002060"/>
              </w:rPr>
              <w:t>0</w:t>
            </w:r>
          </w:p>
        </w:tc>
      </w:tr>
      <w:tr w:rsidR="00001A18" w:rsidRPr="00A36DFF" w14:paraId="7CD389B5"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7BD4AB" w14:textId="77777777" w:rsidR="00001A18" w:rsidRPr="00A36DFF" w:rsidRDefault="00001A18" w:rsidP="00C73F94">
            <w:pPr>
              <w:pStyle w:val="rowtabella0"/>
              <w:rPr>
                <w:color w:val="002060"/>
              </w:rPr>
            </w:pPr>
            <w:r w:rsidRPr="00A36DF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581F" w14:textId="77777777" w:rsidR="00001A18" w:rsidRPr="00A36DFF" w:rsidRDefault="00001A18" w:rsidP="00C73F94">
            <w:pPr>
              <w:pStyle w:val="rowtabella0"/>
              <w:jc w:val="center"/>
              <w:rPr>
                <w:color w:val="002060"/>
              </w:rPr>
            </w:pPr>
            <w:r w:rsidRPr="00A36DF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37958"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2E3D" w14:textId="77777777" w:rsidR="00001A18" w:rsidRPr="00A36DFF" w:rsidRDefault="00001A18" w:rsidP="00C73F94">
            <w:pPr>
              <w:pStyle w:val="rowtabella0"/>
              <w:jc w:val="center"/>
              <w:rPr>
                <w:color w:val="002060"/>
              </w:rPr>
            </w:pPr>
            <w:r w:rsidRPr="00A36DF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AB02"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4531" w14:textId="77777777" w:rsidR="00001A18" w:rsidRPr="00A36DFF" w:rsidRDefault="00001A18" w:rsidP="00C73F94">
            <w:pPr>
              <w:pStyle w:val="rowtabella0"/>
              <w:jc w:val="center"/>
              <w:rPr>
                <w:color w:val="002060"/>
              </w:rPr>
            </w:pPr>
            <w:r w:rsidRPr="00A36DF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D3DFE" w14:textId="77777777" w:rsidR="00001A18" w:rsidRPr="00A36DFF" w:rsidRDefault="00001A18" w:rsidP="00C73F94">
            <w:pPr>
              <w:pStyle w:val="rowtabella0"/>
              <w:jc w:val="center"/>
              <w:rPr>
                <w:color w:val="002060"/>
              </w:rPr>
            </w:pPr>
            <w:r w:rsidRPr="00A36DF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2744" w14:textId="77777777" w:rsidR="00001A18" w:rsidRPr="00A36DFF" w:rsidRDefault="00001A18" w:rsidP="00C73F94">
            <w:pPr>
              <w:pStyle w:val="rowtabella0"/>
              <w:jc w:val="center"/>
              <w:rPr>
                <w:color w:val="002060"/>
              </w:rPr>
            </w:pPr>
            <w:r w:rsidRPr="00A36DF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4E6B" w14:textId="77777777" w:rsidR="00001A18" w:rsidRPr="00A36DFF" w:rsidRDefault="00001A18" w:rsidP="00C73F94">
            <w:pPr>
              <w:pStyle w:val="rowtabella0"/>
              <w:jc w:val="center"/>
              <w:rPr>
                <w:color w:val="002060"/>
              </w:rPr>
            </w:pPr>
            <w:r w:rsidRPr="00A36DF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3C3C" w14:textId="77777777" w:rsidR="00001A18" w:rsidRPr="00A36DFF" w:rsidRDefault="00001A18" w:rsidP="00C73F94">
            <w:pPr>
              <w:pStyle w:val="rowtabella0"/>
              <w:jc w:val="center"/>
              <w:rPr>
                <w:color w:val="002060"/>
              </w:rPr>
            </w:pPr>
            <w:r w:rsidRPr="00A36DFF">
              <w:rPr>
                <w:color w:val="002060"/>
              </w:rPr>
              <w:t>0</w:t>
            </w:r>
          </w:p>
        </w:tc>
      </w:tr>
      <w:tr w:rsidR="00001A18" w:rsidRPr="00A36DFF" w14:paraId="3ADBFB23"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56E2A2" w14:textId="77777777" w:rsidR="00001A18" w:rsidRPr="00A36DFF" w:rsidRDefault="00001A18" w:rsidP="00C73F94">
            <w:pPr>
              <w:pStyle w:val="rowtabella0"/>
              <w:rPr>
                <w:color w:val="002060"/>
              </w:rPr>
            </w:pPr>
            <w:r w:rsidRPr="00A36DF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40AF"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5FA1"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6619"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9B948" w14:textId="77777777" w:rsidR="00001A18" w:rsidRPr="00A36DFF" w:rsidRDefault="00001A18" w:rsidP="00C73F94">
            <w:pPr>
              <w:pStyle w:val="rowtabella0"/>
              <w:jc w:val="center"/>
              <w:rPr>
                <w:color w:val="002060"/>
              </w:rPr>
            </w:pPr>
            <w:r w:rsidRPr="00A36DF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5BDB8" w14:textId="77777777" w:rsidR="00001A18" w:rsidRPr="00A36DFF" w:rsidRDefault="00001A18" w:rsidP="00C73F94">
            <w:pPr>
              <w:pStyle w:val="rowtabella0"/>
              <w:jc w:val="center"/>
              <w:rPr>
                <w:color w:val="002060"/>
              </w:rPr>
            </w:pPr>
            <w:r w:rsidRPr="00A36DF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C2F62" w14:textId="77777777" w:rsidR="00001A18" w:rsidRPr="00A36DFF" w:rsidRDefault="00001A18" w:rsidP="00C73F94">
            <w:pPr>
              <w:pStyle w:val="rowtabella0"/>
              <w:jc w:val="center"/>
              <w:rPr>
                <w:color w:val="002060"/>
              </w:rPr>
            </w:pPr>
            <w:r w:rsidRPr="00A36DF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9FE3" w14:textId="77777777" w:rsidR="00001A18" w:rsidRPr="00A36DFF" w:rsidRDefault="00001A18" w:rsidP="00C73F94">
            <w:pPr>
              <w:pStyle w:val="rowtabella0"/>
              <w:jc w:val="center"/>
              <w:rPr>
                <w:color w:val="002060"/>
              </w:rPr>
            </w:pPr>
            <w:r w:rsidRPr="00A36DF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A6C6" w14:textId="77777777" w:rsidR="00001A18" w:rsidRPr="00A36DFF" w:rsidRDefault="00001A18" w:rsidP="00C73F94">
            <w:pPr>
              <w:pStyle w:val="rowtabella0"/>
              <w:jc w:val="center"/>
              <w:rPr>
                <w:color w:val="002060"/>
              </w:rPr>
            </w:pPr>
            <w:r w:rsidRPr="00A36DF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6D592" w14:textId="77777777" w:rsidR="00001A18" w:rsidRPr="00A36DFF" w:rsidRDefault="00001A18" w:rsidP="00C73F94">
            <w:pPr>
              <w:pStyle w:val="rowtabella0"/>
              <w:jc w:val="center"/>
              <w:rPr>
                <w:color w:val="002060"/>
              </w:rPr>
            </w:pPr>
            <w:r w:rsidRPr="00A36DFF">
              <w:rPr>
                <w:color w:val="002060"/>
              </w:rPr>
              <w:t>0</w:t>
            </w:r>
          </w:p>
        </w:tc>
      </w:tr>
    </w:tbl>
    <w:p w14:paraId="243E30ED" w14:textId="77777777" w:rsidR="00001A18" w:rsidRDefault="00001A18" w:rsidP="00001A18">
      <w:pPr>
        <w:pStyle w:val="breakline"/>
        <w:rPr>
          <w:color w:val="002060"/>
        </w:rPr>
      </w:pPr>
    </w:p>
    <w:p w14:paraId="00E7CB52" w14:textId="77777777" w:rsidR="00001A18" w:rsidRPr="008559A6" w:rsidRDefault="00001A18" w:rsidP="00001A18">
      <w:pPr>
        <w:pStyle w:val="breakline"/>
        <w:rPr>
          <w:color w:val="002060"/>
        </w:rPr>
      </w:pPr>
    </w:p>
    <w:p w14:paraId="576FA662" w14:textId="77777777" w:rsidR="00001A18" w:rsidRPr="008559A6" w:rsidRDefault="00001A18" w:rsidP="00001A18">
      <w:pPr>
        <w:pStyle w:val="sottotitolocampionato10"/>
        <w:rPr>
          <w:color w:val="002060"/>
        </w:rPr>
      </w:pPr>
      <w:r w:rsidRPr="008559A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8559A6" w14:paraId="3C32068E"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EF423" w14:textId="77777777" w:rsidR="00001A18" w:rsidRPr="008559A6" w:rsidRDefault="00001A18" w:rsidP="00C73F94">
            <w:pPr>
              <w:pStyle w:val="headertabella0"/>
              <w:rPr>
                <w:color w:val="002060"/>
              </w:rPr>
            </w:pPr>
            <w:r w:rsidRPr="008559A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8D5A7" w14:textId="77777777" w:rsidR="00001A18" w:rsidRPr="008559A6" w:rsidRDefault="00001A18" w:rsidP="00C73F94">
            <w:pPr>
              <w:pStyle w:val="headertabella0"/>
              <w:rPr>
                <w:color w:val="002060"/>
              </w:rPr>
            </w:pPr>
            <w:r w:rsidRPr="008559A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959EE" w14:textId="77777777" w:rsidR="00001A18" w:rsidRPr="008559A6" w:rsidRDefault="00001A18" w:rsidP="00C73F94">
            <w:pPr>
              <w:pStyle w:val="headertabella0"/>
              <w:rPr>
                <w:color w:val="002060"/>
              </w:rPr>
            </w:pPr>
            <w:r w:rsidRPr="008559A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BFFD0" w14:textId="77777777" w:rsidR="00001A18" w:rsidRPr="008559A6" w:rsidRDefault="00001A18" w:rsidP="00C73F94">
            <w:pPr>
              <w:pStyle w:val="headertabella0"/>
              <w:rPr>
                <w:color w:val="002060"/>
              </w:rPr>
            </w:pPr>
            <w:r w:rsidRPr="008559A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1AE3E" w14:textId="77777777" w:rsidR="00001A18" w:rsidRPr="008559A6" w:rsidRDefault="00001A18" w:rsidP="00C73F94">
            <w:pPr>
              <w:pStyle w:val="headertabella0"/>
              <w:rPr>
                <w:color w:val="002060"/>
              </w:rPr>
            </w:pPr>
            <w:r w:rsidRPr="008559A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67F00" w14:textId="77777777" w:rsidR="00001A18" w:rsidRPr="008559A6" w:rsidRDefault="00001A18" w:rsidP="00C73F94">
            <w:pPr>
              <w:pStyle w:val="headertabella0"/>
              <w:rPr>
                <w:color w:val="002060"/>
              </w:rPr>
            </w:pPr>
            <w:r w:rsidRPr="008559A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31438" w14:textId="77777777" w:rsidR="00001A18" w:rsidRPr="008559A6" w:rsidRDefault="00001A18" w:rsidP="00C73F94">
            <w:pPr>
              <w:pStyle w:val="headertabella0"/>
              <w:rPr>
                <w:color w:val="002060"/>
              </w:rPr>
            </w:pPr>
            <w:r w:rsidRPr="008559A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B6D81" w14:textId="77777777" w:rsidR="00001A18" w:rsidRPr="008559A6" w:rsidRDefault="00001A18" w:rsidP="00C73F94">
            <w:pPr>
              <w:pStyle w:val="headertabella0"/>
              <w:rPr>
                <w:color w:val="002060"/>
              </w:rPr>
            </w:pPr>
            <w:r w:rsidRPr="008559A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4BA70" w14:textId="77777777" w:rsidR="00001A18" w:rsidRPr="008559A6" w:rsidRDefault="00001A18" w:rsidP="00C73F94">
            <w:pPr>
              <w:pStyle w:val="headertabella0"/>
              <w:rPr>
                <w:color w:val="002060"/>
              </w:rPr>
            </w:pPr>
            <w:r w:rsidRPr="008559A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14CF4" w14:textId="77777777" w:rsidR="00001A18" w:rsidRPr="008559A6" w:rsidRDefault="00001A18" w:rsidP="00C73F94">
            <w:pPr>
              <w:pStyle w:val="headertabella0"/>
              <w:rPr>
                <w:color w:val="002060"/>
              </w:rPr>
            </w:pPr>
            <w:r w:rsidRPr="008559A6">
              <w:rPr>
                <w:color w:val="002060"/>
              </w:rPr>
              <w:t>PE</w:t>
            </w:r>
          </w:p>
        </w:tc>
      </w:tr>
      <w:tr w:rsidR="00001A18" w:rsidRPr="008559A6" w14:paraId="0D93E6CC"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324E39" w14:textId="77777777" w:rsidR="00001A18" w:rsidRPr="008559A6" w:rsidRDefault="00001A18" w:rsidP="00C73F94">
            <w:pPr>
              <w:pStyle w:val="rowtabella0"/>
              <w:rPr>
                <w:color w:val="002060"/>
              </w:rPr>
            </w:pPr>
            <w:r w:rsidRPr="008559A6">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FDC57" w14:textId="77777777" w:rsidR="00001A18" w:rsidRPr="008559A6" w:rsidRDefault="00001A18" w:rsidP="00C73F94">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C435"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ED7D"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8BC8" w14:textId="77777777" w:rsidR="00001A18" w:rsidRPr="008559A6" w:rsidRDefault="00001A18" w:rsidP="00C73F94">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5A6B" w14:textId="77777777" w:rsidR="00001A18" w:rsidRPr="008559A6" w:rsidRDefault="00001A18" w:rsidP="00C73F94">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A62E1" w14:textId="77777777" w:rsidR="00001A18" w:rsidRPr="008559A6" w:rsidRDefault="00001A18" w:rsidP="00C73F94">
            <w:pPr>
              <w:pStyle w:val="rowtabella0"/>
              <w:jc w:val="center"/>
              <w:rPr>
                <w:color w:val="002060"/>
              </w:rPr>
            </w:pPr>
            <w:r w:rsidRPr="008559A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051CB" w14:textId="77777777" w:rsidR="00001A18" w:rsidRPr="008559A6" w:rsidRDefault="00001A18" w:rsidP="00C73F94">
            <w:pPr>
              <w:pStyle w:val="rowtabella0"/>
              <w:jc w:val="center"/>
              <w:rPr>
                <w:color w:val="002060"/>
              </w:rPr>
            </w:pPr>
            <w:r w:rsidRPr="008559A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9C8E" w14:textId="77777777" w:rsidR="00001A18" w:rsidRPr="008559A6" w:rsidRDefault="00001A18" w:rsidP="00C73F94">
            <w:pPr>
              <w:pStyle w:val="rowtabella0"/>
              <w:jc w:val="center"/>
              <w:rPr>
                <w:color w:val="002060"/>
              </w:rPr>
            </w:pPr>
            <w:r w:rsidRPr="008559A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DC2F" w14:textId="77777777" w:rsidR="00001A18" w:rsidRPr="008559A6" w:rsidRDefault="00001A18" w:rsidP="00C73F94">
            <w:pPr>
              <w:pStyle w:val="rowtabella0"/>
              <w:jc w:val="center"/>
              <w:rPr>
                <w:color w:val="002060"/>
              </w:rPr>
            </w:pPr>
            <w:r w:rsidRPr="008559A6">
              <w:rPr>
                <w:color w:val="002060"/>
              </w:rPr>
              <w:t>0</w:t>
            </w:r>
          </w:p>
        </w:tc>
      </w:tr>
      <w:tr w:rsidR="00001A18" w:rsidRPr="008559A6" w14:paraId="3C87CBD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9CCFD" w14:textId="77777777" w:rsidR="00001A18" w:rsidRPr="008559A6" w:rsidRDefault="00001A18" w:rsidP="00C73F94">
            <w:pPr>
              <w:pStyle w:val="rowtabella0"/>
              <w:rPr>
                <w:color w:val="002060"/>
              </w:rPr>
            </w:pPr>
            <w:r w:rsidRPr="008559A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FE8B" w14:textId="77777777" w:rsidR="00001A18" w:rsidRPr="008559A6" w:rsidRDefault="00001A18" w:rsidP="00C73F94">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70544"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FBB0" w14:textId="77777777" w:rsidR="00001A18" w:rsidRPr="008559A6" w:rsidRDefault="00001A18" w:rsidP="00C73F94">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5DB1"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3FF1B"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844E" w14:textId="77777777" w:rsidR="00001A18" w:rsidRPr="008559A6" w:rsidRDefault="00001A18" w:rsidP="00C73F94">
            <w:pPr>
              <w:pStyle w:val="rowtabella0"/>
              <w:jc w:val="center"/>
              <w:rPr>
                <w:color w:val="002060"/>
              </w:rPr>
            </w:pPr>
            <w:r w:rsidRPr="008559A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6CF1" w14:textId="77777777" w:rsidR="00001A18" w:rsidRPr="008559A6" w:rsidRDefault="00001A18" w:rsidP="00C73F94">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33C3" w14:textId="77777777" w:rsidR="00001A18" w:rsidRPr="008559A6" w:rsidRDefault="00001A18" w:rsidP="00C73F94">
            <w:pPr>
              <w:pStyle w:val="rowtabella0"/>
              <w:jc w:val="center"/>
              <w:rPr>
                <w:color w:val="002060"/>
              </w:rPr>
            </w:pPr>
            <w:r w:rsidRPr="008559A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B45A" w14:textId="77777777" w:rsidR="00001A18" w:rsidRPr="008559A6" w:rsidRDefault="00001A18" w:rsidP="00C73F94">
            <w:pPr>
              <w:pStyle w:val="rowtabella0"/>
              <w:jc w:val="center"/>
              <w:rPr>
                <w:color w:val="002060"/>
              </w:rPr>
            </w:pPr>
            <w:r w:rsidRPr="008559A6">
              <w:rPr>
                <w:color w:val="002060"/>
              </w:rPr>
              <w:t>0</w:t>
            </w:r>
          </w:p>
        </w:tc>
      </w:tr>
      <w:tr w:rsidR="00001A18" w:rsidRPr="008559A6" w14:paraId="407558F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3ED91" w14:textId="77777777" w:rsidR="00001A18" w:rsidRPr="008559A6" w:rsidRDefault="00001A18" w:rsidP="00C73F94">
            <w:pPr>
              <w:pStyle w:val="rowtabella0"/>
              <w:rPr>
                <w:color w:val="002060"/>
              </w:rPr>
            </w:pPr>
            <w:r w:rsidRPr="008559A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B42E" w14:textId="77777777" w:rsidR="00001A18" w:rsidRPr="008559A6" w:rsidRDefault="00001A18" w:rsidP="00C73F94">
            <w:pPr>
              <w:pStyle w:val="rowtabella0"/>
              <w:jc w:val="center"/>
              <w:rPr>
                <w:color w:val="002060"/>
              </w:rPr>
            </w:pPr>
            <w:r w:rsidRPr="008559A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471E"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0DDD" w14:textId="77777777" w:rsidR="00001A18" w:rsidRPr="008559A6" w:rsidRDefault="00001A18" w:rsidP="00C73F94">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8118"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5D31"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1B29" w14:textId="77777777" w:rsidR="00001A18" w:rsidRPr="008559A6" w:rsidRDefault="00001A18" w:rsidP="00C73F94">
            <w:pPr>
              <w:pStyle w:val="rowtabella0"/>
              <w:jc w:val="center"/>
              <w:rPr>
                <w:color w:val="002060"/>
              </w:rPr>
            </w:pPr>
            <w:r w:rsidRPr="008559A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BF32" w14:textId="77777777" w:rsidR="00001A18" w:rsidRPr="008559A6" w:rsidRDefault="00001A18" w:rsidP="00C73F94">
            <w:pPr>
              <w:pStyle w:val="rowtabella0"/>
              <w:jc w:val="center"/>
              <w:rPr>
                <w:color w:val="002060"/>
              </w:rPr>
            </w:pPr>
            <w:r w:rsidRPr="008559A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D00F"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A2B3" w14:textId="77777777" w:rsidR="00001A18" w:rsidRPr="008559A6" w:rsidRDefault="00001A18" w:rsidP="00C73F94">
            <w:pPr>
              <w:pStyle w:val="rowtabella0"/>
              <w:jc w:val="center"/>
              <w:rPr>
                <w:color w:val="002060"/>
              </w:rPr>
            </w:pPr>
            <w:r w:rsidRPr="008559A6">
              <w:rPr>
                <w:color w:val="002060"/>
              </w:rPr>
              <w:t>0</w:t>
            </w:r>
          </w:p>
        </w:tc>
      </w:tr>
      <w:tr w:rsidR="00001A18" w:rsidRPr="008559A6" w14:paraId="29408813"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1B399" w14:textId="77777777" w:rsidR="00001A18" w:rsidRPr="008559A6" w:rsidRDefault="00001A18" w:rsidP="00C73F94">
            <w:pPr>
              <w:pStyle w:val="rowtabella0"/>
              <w:rPr>
                <w:color w:val="002060"/>
              </w:rPr>
            </w:pPr>
            <w:r w:rsidRPr="008559A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3DF35" w14:textId="77777777" w:rsidR="00001A18" w:rsidRPr="008559A6" w:rsidRDefault="00001A18" w:rsidP="00C73F94">
            <w:pPr>
              <w:pStyle w:val="rowtabella0"/>
              <w:jc w:val="center"/>
              <w:rPr>
                <w:color w:val="002060"/>
              </w:rPr>
            </w:pPr>
            <w:r w:rsidRPr="008559A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6BA04"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AE30E" w14:textId="77777777" w:rsidR="00001A18" w:rsidRPr="008559A6" w:rsidRDefault="00001A18" w:rsidP="00C73F94">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3B05"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0BBB"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C168" w14:textId="77777777" w:rsidR="00001A18" w:rsidRPr="008559A6" w:rsidRDefault="00001A18" w:rsidP="00C73F94">
            <w:pPr>
              <w:pStyle w:val="rowtabella0"/>
              <w:jc w:val="center"/>
              <w:rPr>
                <w:color w:val="002060"/>
              </w:rPr>
            </w:pPr>
            <w:r w:rsidRPr="008559A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564B" w14:textId="77777777" w:rsidR="00001A18" w:rsidRPr="008559A6" w:rsidRDefault="00001A18" w:rsidP="00C73F94">
            <w:pPr>
              <w:pStyle w:val="rowtabella0"/>
              <w:jc w:val="center"/>
              <w:rPr>
                <w:color w:val="002060"/>
              </w:rPr>
            </w:pPr>
            <w:r w:rsidRPr="008559A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7F32" w14:textId="77777777" w:rsidR="00001A18" w:rsidRPr="008559A6" w:rsidRDefault="00001A18" w:rsidP="00C73F94">
            <w:pPr>
              <w:pStyle w:val="rowtabella0"/>
              <w:jc w:val="center"/>
              <w:rPr>
                <w:color w:val="002060"/>
              </w:rPr>
            </w:pPr>
            <w:r w:rsidRPr="008559A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F8CFC" w14:textId="77777777" w:rsidR="00001A18" w:rsidRPr="008559A6" w:rsidRDefault="00001A18" w:rsidP="00C73F94">
            <w:pPr>
              <w:pStyle w:val="rowtabella0"/>
              <w:jc w:val="center"/>
              <w:rPr>
                <w:color w:val="002060"/>
              </w:rPr>
            </w:pPr>
            <w:r w:rsidRPr="008559A6">
              <w:rPr>
                <w:color w:val="002060"/>
              </w:rPr>
              <w:t>0</w:t>
            </w:r>
          </w:p>
        </w:tc>
      </w:tr>
      <w:tr w:rsidR="00001A18" w:rsidRPr="008559A6" w14:paraId="3052A13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1034A" w14:textId="77777777" w:rsidR="00001A18" w:rsidRPr="008559A6" w:rsidRDefault="00001A18" w:rsidP="00C73F94">
            <w:pPr>
              <w:pStyle w:val="rowtabella0"/>
              <w:rPr>
                <w:color w:val="002060"/>
                <w:lang w:val="es-ES"/>
              </w:rPr>
            </w:pPr>
            <w:r w:rsidRPr="008559A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052D"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B5A47"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21D8"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4351"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17130" w14:textId="77777777" w:rsidR="00001A18" w:rsidRPr="008559A6" w:rsidRDefault="00001A18" w:rsidP="00C73F94">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1488" w14:textId="77777777" w:rsidR="00001A18" w:rsidRPr="008559A6" w:rsidRDefault="00001A18" w:rsidP="00C73F94">
            <w:pPr>
              <w:pStyle w:val="rowtabella0"/>
              <w:jc w:val="center"/>
              <w:rPr>
                <w:color w:val="002060"/>
              </w:rPr>
            </w:pPr>
            <w:r w:rsidRPr="008559A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73EF" w14:textId="77777777" w:rsidR="00001A18" w:rsidRPr="008559A6" w:rsidRDefault="00001A18" w:rsidP="00C73F94">
            <w:pPr>
              <w:pStyle w:val="rowtabella0"/>
              <w:jc w:val="center"/>
              <w:rPr>
                <w:color w:val="002060"/>
              </w:rPr>
            </w:pPr>
            <w:r w:rsidRPr="008559A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C5916" w14:textId="77777777" w:rsidR="00001A18" w:rsidRPr="008559A6" w:rsidRDefault="00001A18" w:rsidP="00C73F94">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82D9" w14:textId="77777777" w:rsidR="00001A18" w:rsidRPr="008559A6" w:rsidRDefault="00001A18" w:rsidP="00C73F94">
            <w:pPr>
              <w:pStyle w:val="rowtabella0"/>
              <w:jc w:val="center"/>
              <w:rPr>
                <w:color w:val="002060"/>
              </w:rPr>
            </w:pPr>
            <w:r w:rsidRPr="008559A6">
              <w:rPr>
                <w:color w:val="002060"/>
              </w:rPr>
              <w:t>0</w:t>
            </w:r>
          </w:p>
        </w:tc>
      </w:tr>
      <w:tr w:rsidR="00001A18" w:rsidRPr="008559A6" w14:paraId="15D4842E"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F8169" w14:textId="77777777" w:rsidR="00001A18" w:rsidRPr="008559A6" w:rsidRDefault="00001A18" w:rsidP="00C73F94">
            <w:pPr>
              <w:pStyle w:val="rowtabella0"/>
              <w:rPr>
                <w:color w:val="002060"/>
                <w:lang w:val="es-ES"/>
              </w:rPr>
            </w:pPr>
            <w:r w:rsidRPr="008559A6">
              <w:rPr>
                <w:color w:val="002060"/>
                <w:lang w:val="es-ES"/>
              </w:rPr>
              <w:t xml:space="preserve">G.S. AUDAX 1970 </w:t>
            </w:r>
            <w:proofErr w:type="gramStart"/>
            <w:r w:rsidRPr="008559A6">
              <w:rPr>
                <w:color w:val="002060"/>
                <w:lang w:val="es-ES"/>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48F75"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4E27"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2EF0E"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9D176" w14:textId="77777777" w:rsidR="00001A18" w:rsidRPr="008559A6" w:rsidRDefault="00001A18" w:rsidP="00C73F94">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92DB" w14:textId="77777777" w:rsidR="00001A18" w:rsidRPr="008559A6" w:rsidRDefault="00001A18" w:rsidP="00C73F94">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A01F" w14:textId="77777777" w:rsidR="00001A18" w:rsidRPr="008559A6" w:rsidRDefault="00001A18" w:rsidP="00C73F94">
            <w:pPr>
              <w:pStyle w:val="rowtabella0"/>
              <w:jc w:val="center"/>
              <w:rPr>
                <w:color w:val="002060"/>
              </w:rPr>
            </w:pPr>
            <w:r w:rsidRPr="008559A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8075" w14:textId="77777777" w:rsidR="00001A18" w:rsidRPr="008559A6" w:rsidRDefault="00001A18" w:rsidP="00C73F94">
            <w:pPr>
              <w:pStyle w:val="rowtabella0"/>
              <w:jc w:val="center"/>
              <w:rPr>
                <w:color w:val="002060"/>
              </w:rPr>
            </w:pPr>
            <w:r w:rsidRPr="008559A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CF04" w14:textId="77777777" w:rsidR="00001A18" w:rsidRPr="008559A6" w:rsidRDefault="00001A18" w:rsidP="00C73F94">
            <w:pPr>
              <w:pStyle w:val="rowtabella0"/>
              <w:jc w:val="center"/>
              <w:rPr>
                <w:color w:val="002060"/>
              </w:rPr>
            </w:pPr>
            <w:r w:rsidRPr="008559A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7D01" w14:textId="77777777" w:rsidR="00001A18" w:rsidRPr="008559A6" w:rsidRDefault="00001A18" w:rsidP="00C73F94">
            <w:pPr>
              <w:pStyle w:val="rowtabella0"/>
              <w:jc w:val="center"/>
              <w:rPr>
                <w:color w:val="002060"/>
              </w:rPr>
            </w:pPr>
            <w:r w:rsidRPr="008559A6">
              <w:rPr>
                <w:color w:val="002060"/>
              </w:rPr>
              <w:t>0</w:t>
            </w:r>
          </w:p>
        </w:tc>
      </w:tr>
      <w:tr w:rsidR="00001A18" w:rsidRPr="008559A6" w14:paraId="4159571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F9315" w14:textId="77777777" w:rsidR="00001A18" w:rsidRPr="008559A6" w:rsidRDefault="00001A18" w:rsidP="00C73F94">
            <w:pPr>
              <w:pStyle w:val="rowtabella0"/>
              <w:rPr>
                <w:color w:val="002060"/>
              </w:rPr>
            </w:pPr>
            <w:r w:rsidRPr="008559A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5336" w14:textId="77777777" w:rsidR="00001A18" w:rsidRPr="008559A6" w:rsidRDefault="00001A18" w:rsidP="00C73F94">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1C80"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4B31"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77D6"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08D5" w14:textId="77777777" w:rsidR="00001A18" w:rsidRPr="008559A6" w:rsidRDefault="00001A18" w:rsidP="00C73F94">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C725" w14:textId="77777777" w:rsidR="00001A18" w:rsidRPr="008559A6" w:rsidRDefault="00001A18" w:rsidP="00C73F94">
            <w:pPr>
              <w:pStyle w:val="rowtabella0"/>
              <w:jc w:val="center"/>
              <w:rPr>
                <w:color w:val="002060"/>
              </w:rPr>
            </w:pPr>
            <w:r w:rsidRPr="008559A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BA245" w14:textId="77777777" w:rsidR="00001A18" w:rsidRPr="008559A6" w:rsidRDefault="00001A18" w:rsidP="00C73F94">
            <w:pPr>
              <w:pStyle w:val="rowtabella0"/>
              <w:jc w:val="center"/>
              <w:rPr>
                <w:color w:val="002060"/>
              </w:rPr>
            </w:pPr>
            <w:r w:rsidRPr="008559A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D0402" w14:textId="77777777" w:rsidR="00001A18" w:rsidRPr="008559A6" w:rsidRDefault="00001A18" w:rsidP="00C73F94">
            <w:pPr>
              <w:pStyle w:val="rowtabella0"/>
              <w:jc w:val="center"/>
              <w:rPr>
                <w:color w:val="002060"/>
              </w:rPr>
            </w:pPr>
            <w:r w:rsidRPr="008559A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FC3DA" w14:textId="77777777" w:rsidR="00001A18" w:rsidRPr="008559A6" w:rsidRDefault="00001A18" w:rsidP="00C73F94">
            <w:pPr>
              <w:pStyle w:val="rowtabella0"/>
              <w:jc w:val="center"/>
              <w:rPr>
                <w:color w:val="002060"/>
              </w:rPr>
            </w:pPr>
            <w:r w:rsidRPr="008559A6">
              <w:rPr>
                <w:color w:val="002060"/>
              </w:rPr>
              <w:t>0</w:t>
            </w:r>
          </w:p>
        </w:tc>
      </w:tr>
      <w:tr w:rsidR="00001A18" w:rsidRPr="008559A6" w14:paraId="209BC4B7"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6EDF7B" w14:textId="77777777" w:rsidR="00001A18" w:rsidRPr="008559A6" w:rsidRDefault="00001A18" w:rsidP="00C73F94">
            <w:pPr>
              <w:pStyle w:val="rowtabella0"/>
              <w:rPr>
                <w:color w:val="002060"/>
                <w:lang w:val="es-ES"/>
              </w:rPr>
            </w:pPr>
            <w:r w:rsidRPr="008559A6">
              <w:rPr>
                <w:color w:val="002060"/>
                <w:lang w:val="es-E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2829"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6264"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88AB2" w14:textId="77777777" w:rsidR="00001A18" w:rsidRPr="008559A6" w:rsidRDefault="00001A18" w:rsidP="00C73F94">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8583"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CAEE" w14:textId="77777777" w:rsidR="00001A18" w:rsidRPr="008559A6" w:rsidRDefault="00001A18" w:rsidP="00C73F94">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0EC38" w14:textId="77777777" w:rsidR="00001A18" w:rsidRPr="008559A6" w:rsidRDefault="00001A18" w:rsidP="00C73F94">
            <w:pPr>
              <w:pStyle w:val="rowtabella0"/>
              <w:jc w:val="center"/>
              <w:rPr>
                <w:color w:val="002060"/>
              </w:rPr>
            </w:pPr>
            <w:r w:rsidRPr="008559A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2FF6E" w14:textId="77777777" w:rsidR="00001A18" w:rsidRPr="008559A6" w:rsidRDefault="00001A18" w:rsidP="00C73F94">
            <w:pPr>
              <w:pStyle w:val="rowtabella0"/>
              <w:jc w:val="center"/>
              <w:rPr>
                <w:color w:val="002060"/>
              </w:rPr>
            </w:pPr>
            <w:r w:rsidRPr="008559A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E5B1" w14:textId="77777777" w:rsidR="00001A18" w:rsidRPr="008559A6" w:rsidRDefault="00001A18" w:rsidP="00C73F94">
            <w:pPr>
              <w:pStyle w:val="rowtabella0"/>
              <w:jc w:val="center"/>
              <w:rPr>
                <w:color w:val="002060"/>
              </w:rPr>
            </w:pPr>
            <w:r w:rsidRPr="008559A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1A31F" w14:textId="77777777" w:rsidR="00001A18" w:rsidRPr="008559A6" w:rsidRDefault="00001A18" w:rsidP="00C73F94">
            <w:pPr>
              <w:pStyle w:val="rowtabella0"/>
              <w:jc w:val="center"/>
              <w:rPr>
                <w:color w:val="002060"/>
              </w:rPr>
            </w:pPr>
            <w:r w:rsidRPr="008559A6">
              <w:rPr>
                <w:color w:val="002060"/>
              </w:rPr>
              <w:t>1</w:t>
            </w:r>
          </w:p>
        </w:tc>
      </w:tr>
    </w:tbl>
    <w:p w14:paraId="12D65BE7" w14:textId="77777777" w:rsidR="00001A18" w:rsidRPr="008559A6" w:rsidRDefault="00001A18" w:rsidP="00001A18">
      <w:pPr>
        <w:pStyle w:val="breakline"/>
        <w:rPr>
          <w:rFonts w:eastAsiaTheme="minorEastAsia"/>
          <w:color w:val="002060"/>
        </w:rPr>
      </w:pPr>
    </w:p>
    <w:p w14:paraId="449061F8" w14:textId="77777777" w:rsidR="00001A18" w:rsidRPr="008559A6" w:rsidRDefault="00001A18" w:rsidP="00001A18">
      <w:pPr>
        <w:pStyle w:val="breakline"/>
        <w:rPr>
          <w:color w:val="002060"/>
        </w:rPr>
      </w:pPr>
    </w:p>
    <w:p w14:paraId="720B31A5" w14:textId="77777777" w:rsidR="00001A18" w:rsidRPr="008559A6" w:rsidRDefault="00001A18" w:rsidP="00001A18">
      <w:pPr>
        <w:pStyle w:val="sottotitolocampionato10"/>
        <w:rPr>
          <w:color w:val="002060"/>
        </w:rPr>
      </w:pPr>
      <w:r w:rsidRPr="008559A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8559A6" w14:paraId="3FF7393B"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C7CE1" w14:textId="77777777" w:rsidR="00001A18" w:rsidRPr="008559A6" w:rsidRDefault="00001A18" w:rsidP="00C73F94">
            <w:pPr>
              <w:pStyle w:val="headertabella0"/>
              <w:rPr>
                <w:color w:val="002060"/>
              </w:rPr>
            </w:pPr>
            <w:r w:rsidRPr="008559A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F99D4" w14:textId="77777777" w:rsidR="00001A18" w:rsidRPr="008559A6" w:rsidRDefault="00001A18" w:rsidP="00C73F94">
            <w:pPr>
              <w:pStyle w:val="headertabella0"/>
              <w:rPr>
                <w:color w:val="002060"/>
              </w:rPr>
            </w:pPr>
            <w:r w:rsidRPr="008559A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D4EE7" w14:textId="77777777" w:rsidR="00001A18" w:rsidRPr="008559A6" w:rsidRDefault="00001A18" w:rsidP="00C73F94">
            <w:pPr>
              <w:pStyle w:val="headertabella0"/>
              <w:rPr>
                <w:color w:val="002060"/>
              </w:rPr>
            </w:pPr>
            <w:r w:rsidRPr="008559A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8DB8A" w14:textId="77777777" w:rsidR="00001A18" w:rsidRPr="008559A6" w:rsidRDefault="00001A18" w:rsidP="00C73F94">
            <w:pPr>
              <w:pStyle w:val="headertabella0"/>
              <w:rPr>
                <w:color w:val="002060"/>
              </w:rPr>
            </w:pPr>
            <w:r w:rsidRPr="008559A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B456D" w14:textId="77777777" w:rsidR="00001A18" w:rsidRPr="008559A6" w:rsidRDefault="00001A18" w:rsidP="00C73F94">
            <w:pPr>
              <w:pStyle w:val="headertabella0"/>
              <w:rPr>
                <w:color w:val="002060"/>
              </w:rPr>
            </w:pPr>
            <w:r w:rsidRPr="008559A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35006" w14:textId="77777777" w:rsidR="00001A18" w:rsidRPr="008559A6" w:rsidRDefault="00001A18" w:rsidP="00C73F94">
            <w:pPr>
              <w:pStyle w:val="headertabella0"/>
              <w:rPr>
                <w:color w:val="002060"/>
              </w:rPr>
            </w:pPr>
            <w:r w:rsidRPr="008559A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1BF77" w14:textId="77777777" w:rsidR="00001A18" w:rsidRPr="008559A6" w:rsidRDefault="00001A18" w:rsidP="00C73F94">
            <w:pPr>
              <w:pStyle w:val="headertabella0"/>
              <w:rPr>
                <w:color w:val="002060"/>
              </w:rPr>
            </w:pPr>
            <w:r w:rsidRPr="008559A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ADE12" w14:textId="77777777" w:rsidR="00001A18" w:rsidRPr="008559A6" w:rsidRDefault="00001A18" w:rsidP="00C73F94">
            <w:pPr>
              <w:pStyle w:val="headertabella0"/>
              <w:rPr>
                <w:color w:val="002060"/>
              </w:rPr>
            </w:pPr>
            <w:r w:rsidRPr="008559A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627F7" w14:textId="77777777" w:rsidR="00001A18" w:rsidRPr="008559A6" w:rsidRDefault="00001A18" w:rsidP="00C73F94">
            <w:pPr>
              <w:pStyle w:val="headertabella0"/>
              <w:rPr>
                <w:color w:val="002060"/>
              </w:rPr>
            </w:pPr>
            <w:r w:rsidRPr="008559A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7F6E3" w14:textId="77777777" w:rsidR="00001A18" w:rsidRPr="008559A6" w:rsidRDefault="00001A18" w:rsidP="00C73F94">
            <w:pPr>
              <w:pStyle w:val="headertabella0"/>
              <w:rPr>
                <w:color w:val="002060"/>
              </w:rPr>
            </w:pPr>
            <w:r w:rsidRPr="008559A6">
              <w:rPr>
                <w:color w:val="002060"/>
              </w:rPr>
              <w:t>PE</w:t>
            </w:r>
          </w:p>
        </w:tc>
      </w:tr>
      <w:tr w:rsidR="00001A18" w:rsidRPr="008559A6" w14:paraId="30F4C9C4"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5B7350" w14:textId="77777777" w:rsidR="00001A18" w:rsidRPr="008559A6" w:rsidRDefault="00001A18" w:rsidP="00C73F94">
            <w:pPr>
              <w:pStyle w:val="rowtabella0"/>
              <w:rPr>
                <w:color w:val="002060"/>
                <w:lang w:val="es-ES"/>
              </w:rPr>
            </w:pPr>
            <w:r w:rsidRPr="008559A6">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8699" w14:textId="77777777" w:rsidR="00001A18" w:rsidRPr="008559A6" w:rsidRDefault="00001A18" w:rsidP="00C73F94">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F80D0"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D6E53" w14:textId="77777777" w:rsidR="00001A18" w:rsidRPr="008559A6" w:rsidRDefault="00001A18" w:rsidP="00C73F94">
            <w:pPr>
              <w:pStyle w:val="rowtabella0"/>
              <w:jc w:val="center"/>
              <w:rPr>
                <w:color w:val="002060"/>
              </w:rPr>
            </w:pPr>
            <w:r w:rsidRPr="008559A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39EC"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EF6D" w14:textId="77777777" w:rsidR="00001A18" w:rsidRPr="008559A6" w:rsidRDefault="00001A18" w:rsidP="00C73F94">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DD02A" w14:textId="77777777" w:rsidR="00001A18" w:rsidRPr="008559A6" w:rsidRDefault="00001A18" w:rsidP="00C73F94">
            <w:pPr>
              <w:pStyle w:val="rowtabella0"/>
              <w:jc w:val="center"/>
              <w:rPr>
                <w:color w:val="002060"/>
              </w:rPr>
            </w:pPr>
            <w:r w:rsidRPr="008559A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8B23" w14:textId="77777777" w:rsidR="00001A18" w:rsidRPr="008559A6" w:rsidRDefault="00001A18" w:rsidP="00C73F94">
            <w:pPr>
              <w:pStyle w:val="rowtabella0"/>
              <w:jc w:val="center"/>
              <w:rPr>
                <w:color w:val="002060"/>
              </w:rPr>
            </w:pPr>
            <w:r w:rsidRPr="008559A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1A5AD" w14:textId="77777777" w:rsidR="00001A18" w:rsidRPr="008559A6" w:rsidRDefault="00001A18" w:rsidP="00C73F94">
            <w:pPr>
              <w:pStyle w:val="rowtabella0"/>
              <w:jc w:val="center"/>
              <w:rPr>
                <w:color w:val="002060"/>
              </w:rPr>
            </w:pPr>
            <w:r w:rsidRPr="008559A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DCBEC" w14:textId="77777777" w:rsidR="00001A18" w:rsidRPr="008559A6" w:rsidRDefault="00001A18" w:rsidP="00C73F94">
            <w:pPr>
              <w:pStyle w:val="rowtabella0"/>
              <w:jc w:val="center"/>
              <w:rPr>
                <w:color w:val="002060"/>
              </w:rPr>
            </w:pPr>
            <w:r w:rsidRPr="008559A6">
              <w:rPr>
                <w:color w:val="002060"/>
              </w:rPr>
              <w:t>0</w:t>
            </w:r>
          </w:p>
        </w:tc>
      </w:tr>
      <w:tr w:rsidR="00001A18" w:rsidRPr="008559A6" w14:paraId="76B125C2"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D4469" w14:textId="77777777" w:rsidR="00001A18" w:rsidRPr="008559A6" w:rsidRDefault="00001A18" w:rsidP="00C73F94">
            <w:pPr>
              <w:pStyle w:val="rowtabella0"/>
              <w:rPr>
                <w:color w:val="002060"/>
              </w:rPr>
            </w:pPr>
            <w:r w:rsidRPr="008559A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652AC" w14:textId="77777777" w:rsidR="00001A18" w:rsidRPr="008559A6" w:rsidRDefault="00001A18" w:rsidP="00C73F94">
            <w:pPr>
              <w:pStyle w:val="rowtabella0"/>
              <w:jc w:val="center"/>
              <w:rPr>
                <w:color w:val="002060"/>
              </w:rPr>
            </w:pPr>
            <w:r w:rsidRPr="008559A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E8B38"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AB0E" w14:textId="77777777" w:rsidR="00001A18" w:rsidRPr="008559A6" w:rsidRDefault="00001A18" w:rsidP="00C73F94">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E50B"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B03D"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1D472" w14:textId="77777777" w:rsidR="00001A18" w:rsidRPr="008559A6" w:rsidRDefault="00001A18" w:rsidP="00C73F94">
            <w:pPr>
              <w:pStyle w:val="rowtabella0"/>
              <w:jc w:val="center"/>
              <w:rPr>
                <w:color w:val="002060"/>
              </w:rPr>
            </w:pPr>
            <w:r w:rsidRPr="008559A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13C7" w14:textId="77777777" w:rsidR="00001A18" w:rsidRPr="008559A6" w:rsidRDefault="00001A18" w:rsidP="00C73F94">
            <w:pPr>
              <w:pStyle w:val="rowtabella0"/>
              <w:jc w:val="center"/>
              <w:rPr>
                <w:color w:val="002060"/>
              </w:rPr>
            </w:pPr>
            <w:r w:rsidRPr="008559A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5E3D" w14:textId="77777777" w:rsidR="00001A18" w:rsidRPr="008559A6" w:rsidRDefault="00001A18" w:rsidP="00C73F94">
            <w:pPr>
              <w:pStyle w:val="rowtabella0"/>
              <w:jc w:val="center"/>
              <w:rPr>
                <w:color w:val="002060"/>
              </w:rPr>
            </w:pPr>
            <w:r w:rsidRPr="008559A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EC53" w14:textId="77777777" w:rsidR="00001A18" w:rsidRPr="008559A6" w:rsidRDefault="00001A18" w:rsidP="00C73F94">
            <w:pPr>
              <w:pStyle w:val="rowtabella0"/>
              <w:jc w:val="center"/>
              <w:rPr>
                <w:color w:val="002060"/>
              </w:rPr>
            </w:pPr>
            <w:r w:rsidRPr="008559A6">
              <w:rPr>
                <w:color w:val="002060"/>
              </w:rPr>
              <w:t>0</w:t>
            </w:r>
          </w:p>
        </w:tc>
      </w:tr>
      <w:tr w:rsidR="00001A18" w:rsidRPr="008559A6" w14:paraId="67B759A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27C1D" w14:textId="77777777" w:rsidR="00001A18" w:rsidRPr="008559A6" w:rsidRDefault="00001A18" w:rsidP="00C73F94">
            <w:pPr>
              <w:pStyle w:val="rowtabella0"/>
              <w:rPr>
                <w:color w:val="002060"/>
              </w:rPr>
            </w:pPr>
            <w:r w:rsidRPr="008559A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028F2" w14:textId="77777777" w:rsidR="00001A18" w:rsidRPr="008559A6" w:rsidRDefault="00001A18" w:rsidP="00C73F94">
            <w:pPr>
              <w:pStyle w:val="rowtabella0"/>
              <w:jc w:val="center"/>
              <w:rPr>
                <w:color w:val="002060"/>
              </w:rPr>
            </w:pPr>
            <w:r w:rsidRPr="008559A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F9F89"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81985" w14:textId="77777777" w:rsidR="00001A18" w:rsidRPr="008559A6" w:rsidRDefault="00001A18" w:rsidP="00C73F94">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7D97C"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3F89"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74A3" w14:textId="77777777" w:rsidR="00001A18" w:rsidRPr="008559A6" w:rsidRDefault="00001A18" w:rsidP="00C73F94">
            <w:pPr>
              <w:pStyle w:val="rowtabella0"/>
              <w:jc w:val="center"/>
              <w:rPr>
                <w:color w:val="002060"/>
              </w:rPr>
            </w:pPr>
            <w:r w:rsidRPr="008559A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87373" w14:textId="77777777" w:rsidR="00001A18" w:rsidRPr="008559A6" w:rsidRDefault="00001A18" w:rsidP="00C73F94">
            <w:pPr>
              <w:pStyle w:val="rowtabella0"/>
              <w:jc w:val="center"/>
              <w:rPr>
                <w:color w:val="002060"/>
              </w:rPr>
            </w:pPr>
            <w:r w:rsidRPr="008559A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BB45"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A449F" w14:textId="77777777" w:rsidR="00001A18" w:rsidRPr="008559A6" w:rsidRDefault="00001A18" w:rsidP="00C73F94">
            <w:pPr>
              <w:pStyle w:val="rowtabella0"/>
              <w:jc w:val="center"/>
              <w:rPr>
                <w:color w:val="002060"/>
              </w:rPr>
            </w:pPr>
            <w:r w:rsidRPr="008559A6">
              <w:rPr>
                <w:color w:val="002060"/>
              </w:rPr>
              <w:t>0</w:t>
            </w:r>
          </w:p>
        </w:tc>
      </w:tr>
      <w:tr w:rsidR="00001A18" w:rsidRPr="008559A6" w14:paraId="00D376C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F77052" w14:textId="77777777" w:rsidR="00001A18" w:rsidRPr="008559A6" w:rsidRDefault="00001A18" w:rsidP="00C73F94">
            <w:pPr>
              <w:pStyle w:val="rowtabella0"/>
              <w:rPr>
                <w:color w:val="002060"/>
              </w:rPr>
            </w:pPr>
            <w:r w:rsidRPr="008559A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0860" w14:textId="77777777" w:rsidR="00001A18" w:rsidRPr="008559A6" w:rsidRDefault="00001A18" w:rsidP="00C73F94">
            <w:pPr>
              <w:pStyle w:val="rowtabella0"/>
              <w:jc w:val="center"/>
              <w:rPr>
                <w:color w:val="002060"/>
              </w:rPr>
            </w:pPr>
            <w:r w:rsidRPr="008559A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3E30"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A62E"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91E61" w14:textId="77777777" w:rsidR="00001A18" w:rsidRPr="008559A6" w:rsidRDefault="00001A18" w:rsidP="00C73F94">
            <w:pPr>
              <w:pStyle w:val="rowtabella0"/>
              <w:jc w:val="center"/>
              <w:rPr>
                <w:color w:val="002060"/>
              </w:rPr>
            </w:pPr>
            <w:r w:rsidRPr="008559A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701D"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F28F" w14:textId="77777777" w:rsidR="00001A18" w:rsidRPr="008559A6" w:rsidRDefault="00001A18" w:rsidP="00C73F94">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2329D" w14:textId="77777777" w:rsidR="00001A18" w:rsidRPr="008559A6" w:rsidRDefault="00001A18" w:rsidP="00C73F94">
            <w:pPr>
              <w:pStyle w:val="rowtabella0"/>
              <w:jc w:val="center"/>
              <w:rPr>
                <w:color w:val="002060"/>
              </w:rPr>
            </w:pPr>
            <w:r w:rsidRPr="008559A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C82A3" w14:textId="77777777" w:rsidR="00001A18" w:rsidRPr="008559A6" w:rsidRDefault="00001A18" w:rsidP="00C73F94">
            <w:pPr>
              <w:pStyle w:val="rowtabella0"/>
              <w:jc w:val="center"/>
              <w:rPr>
                <w:color w:val="002060"/>
              </w:rPr>
            </w:pPr>
            <w:r w:rsidRPr="008559A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C5347" w14:textId="77777777" w:rsidR="00001A18" w:rsidRPr="008559A6" w:rsidRDefault="00001A18" w:rsidP="00C73F94">
            <w:pPr>
              <w:pStyle w:val="rowtabella0"/>
              <w:jc w:val="center"/>
              <w:rPr>
                <w:color w:val="002060"/>
              </w:rPr>
            </w:pPr>
            <w:r w:rsidRPr="008559A6">
              <w:rPr>
                <w:color w:val="002060"/>
              </w:rPr>
              <w:t>0</w:t>
            </w:r>
          </w:p>
        </w:tc>
      </w:tr>
      <w:tr w:rsidR="00001A18" w:rsidRPr="008559A6" w14:paraId="2EEBEDF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07BAC" w14:textId="77777777" w:rsidR="00001A18" w:rsidRPr="008559A6" w:rsidRDefault="00001A18" w:rsidP="00C73F94">
            <w:pPr>
              <w:pStyle w:val="rowtabella0"/>
              <w:rPr>
                <w:color w:val="002060"/>
              </w:rPr>
            </w:pPr>
            <w:r w:rsidRPr="008559A6">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544FD" w14:textId="77777777" w:rsidR="00001A18" w:rsidRPr="008559A6" w:rsidRDefault="00001A18" w:rsidP="00C73F94">
            <w:pPr>
              <w:pStyle w:val="rowtabella0"/>
              <w:jc w:val="center"/>
              <w:rPr>
                <w:color w:val="002060"/>
              </w:rPr>
            </w:pPr>
            <w:r w:rsidRPr="008559A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5223"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D358"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BAD82"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4C91"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FF37" w14:textId="77777777" w:rsidR="00001A18" w:rsidRPr="008559A6" w:rsidRDefault="00001A18" w:rsidP="00C73F94">
            <w:pPr>
              <w:pStyle w:val="rowtabella0"/>
              <w:jc w:val="center"/>
              <w:rPr>
                <w:color w:val="002060"/>
              </w:rPr>
            </w:pPr>
            <w:r w:rsidRPr="008559A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9EB8" w14:textId="77777777" w:rsidR="00001A18" w:rsidRPr="008559A6" w:rsidRDefault="00001A18" w:rsidP="00C73F94">
            <w:pPr>
              <w:pStyle w:val="rowtabella0"/>
              <w:jc w:val="center"/>
              <w:rPr>
                <w:color w:val="002060"/>
              </w:rPr>
            </w:pPr>
            <w:r w:rsidRPr="008559A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EC76"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3FC3" w14:textId="77777777" w:rsidR="00001A18" w:rsidRPr="008559A6" w:rsidRDefault="00001A18" w:rsidP="00C73F94">
            <w:pPr>
              <w:pStyle w:val="rowtabella0"/>
              <w:jc w:val="center"/>
              <w:rPr>
                <w:color w:val="002060"/>
              </w:rPr>
            </w:pPr>
            <w:r w:rsidRPr="008559A6">
              <w:rPr>
                <w:color w:val="002060"/>
              </w:rPr>
              <w:t>0</w:t>
            </w:r>
          </w:p>
        </w:tc>
      </w:tr>
      <w:tr w:rsidR="00001A18" w:rsidRPr="008559A6" w14:paraId="554CE7D2"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4D334" w14:textId="77777777" w:rsidR="00001A18" w:rsidRPr="008559A6" w:rsidRDefault="00001A18" w:rsidP="00C73F94">
            <w:pPr>
              <w:pStyle w:val="rowtabella0"/>
              <w:rPr>
                <w:color w:val="002060"/>
              </w:rPr>
            </w:pPr>
            <w:r w:rsidRPr="008559A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4DC1"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B31C"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3CC0" w14:textId="77777777" w:rsidR="00001A18" w:rsidRPr="008559A6" w:rsidRDefault="00001A18" w:rsidP="00C73F94">
            <w:pPr>
              <w:pStyle w:val="rowtabella0"/>
              <w:jc w:val="center"/>
              <w:rPr>
                <w:color w:val="002060"/>
              </w:rPr>
            </w:pPr>
            <w:r w:rsidRPr="008559A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943BB" w14:textId="77777777" w:rsidR="00001A18" w:rsidRPr="008559A6" w:rsidRDefault="00001A18" w:rsidP="00C73F94">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81654" w14:textId="77777777" w:rsidR="00001A18" w:rsidRPr="008559A6" w:rsidRDefault="00001A18" w:rsidP="00C73F94">
            <w:pPr>
              <w:pStyle w:val="rowtabella0"/>
              <w:jc w:val="center"/>
              <w:rPr>
                <w:color w:val="002060"/>
              </w:rPr>
            </w:pPr>
            <w:r w:rsidRPr="008559A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D739A" w14:textId="77777777" w:rsidR="00001A18" w:rsidRPr="008559A6" w:rsidRDefault="00001A18" w:rsidP="00C73F94">
            <w:pPr>
              <w:pStyle w:val="rowtabella0"/>
              <w:jc w:val="center"/>
              <w:rPr>
                <w:color w:val="002060"/>
              </w:rPr>
            </w:pPr>
            <w:r w:rsidRPr="008559A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8A1AE" w14:textId="77777777" w:rsidR="00001A18" w:rsidRPr="008559A6" w:rsidRDefault="00001A18" w:rsidP="00C73F94">
            <w:pPr>
              <w:pStyle w:val="rowtabella0"/>
              <w:jc w:val="center"/>
              <w:rPr>
                <w:color w:val="002060"/>
              </w:rPr>
            </w:pPr>
            <w:r w:rsidRPr="008559A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F55AB"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6993" w14:textId="77777777" w:rsidR="00001A18" w:rsidRPr="008559A6" w:rsidRDefault="00001A18" w:rsidP="00C73F94">
            <w:pPr>
              <w:pStyle w:val="rowtabella0"/>
              <w:jc w:val="center"/>
              <w:rPr>
                <w:color w:val="002060"/>
              </w:rPr>
            </w:pPr>
            <w:r w:rsidRPr="008559A6">
              <w:rPr>
                <w:color w:val="002060"/>
              </w:rPr>
              <w:t>0</w:t>
            </w:r>
          </w:p>
        </w:tc>
      </w:tr>
      <w:tr w:rsidR="00001A18" w:rsidRPr="008559A6" w14:paraId="4A999FCD"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663EB5" w14:textId="77777777" w:rsidR="00001A18" w:rsidRPr="008559A6" w:rsidRDefault="00001A18" w:rsidP="00C73F94">
            <w:pPr>
              <w:pStyle w:val="rowtabella0"/>
              <w:rPr>
                <w:color w:val="002060"/>
              </w:rPr>
            </w:pPr>
            <w:r w:rsidRPr="008559A6">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049F2" w14:textId="77777777" w:rsidR="00001A18" w:rsidRPr="008559A6" w:rsidRDefault="00001A18" w:rsidP="00C73F94">
            <w:pPr>
              <w:pStyle w:val="rowtabella0"/>
              <w:jc w:val="center"/>
              <w:rPr>
                <w:color w:val="002060"/>
              </w:rPr>
            </w:pPr>
            <w:r w:rsidRPr="008559A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987D"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3E081" w14:textId="77777777" w:rsidR="00001A18" w:rsidRPr="008559A6" w:rsidRDefault="00001A18" w:rsidP="00C73F94">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8A0B0" w14:textId="77777777" w:rsidR="00001A18" w:rsidRPr="008559A6" w:rsidRDefault="00001A18" w:rsidP="00C73F94">
            <w:pPr>
              <w:pStyle w:val="rowtabella0"/>
              <w:jc w:val="center"/>
              <w:rPr>
                <w:color w:val="002060"/>
              </w:rPr>
            </w:pPr>
            <w:r w:rsidRPr="008559A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4219" w14:textId="77777777" w:rsidR="00001A18" w:rsidRPr="008559A6" w:rsidRDefault="00001A18" w:rsidP="00C73F94">
            <w:pPr>
              <w:pStyle w:val="rowtabella0"/>
              <w:jc w:val="center"/>
              <w:rPr>
                <w:color w:val="002060"/>
              </w:rPr>
            </w:pPr>
            <w:r w:rsidRPr="008559A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A1D6" w14:textId="77777777" w:rsidR="00001A18" w:rsidRPr="008559A6" w:rsidRDefault="00001A18" w:rsidP="00C73F94">
            <w:pPr>
              <w:pStyle w:val="rowtabella0"/>
              <w:jc w:val="center"/>
              <w:rPr>
                <w:color w:val="002060"/>
              </w:rPr>
            </w:pPr>
            <w:r w:rsidRPr="008559A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3FAB" w14:textId="77777777" w:rsidR="00001A18" w:rsidRPr="008559A6" w:rsidRDefault="00001A18" w:rsidP="00C73F94">
            <w:pPr>
              <w:pStyle w:val="rowtabella0"/>
              <w:jc w:val="center"/>
              <w:rPr>
                <w:color w:val="002060"/>
              </w:rPr>
            </w:pPr>
            <w:r w:rsidRPr="008559A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746A" w14:textId="77777777" w:rsidR="00001A18" w:rsidRPr="008559A6" w:rsidRDefault="00001A18" w:rsidP="00C73F94">
            <w:pPr>
              <w:pStyle w:val="rowtabella0"/>
              <w:jc w:val="center"/>
              <w:rPr>
                <w:color w:val="002060"/>
              </w:rPr>
            </w:pPr>
            <w:r w:rsidRPr="008559A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D28F" w14:textId="77777777" w:rsidR="00001A18" w:rsidRPr="008559A6" w:rsidRDefault="00001A18" w:rsidP="00C73F94">
            <w:pPr>
              <w:pStyle w:val="rowtabella0"/>
              <w:jc w:val="center"/>
              <w:rPr>
                <w:color w:val="002060"/>
              </w:rPr>
            </w:pPr>
            <w:r w:rsidRPr="008559A6">
              <w:rPr>
                <w:color w:val="002060"/>
              </w:rPr>
              <w:t>1</w:t>
            </w:r>
          </w:p>
        </w:tc>
      </w:tr>
      <w:bookmarkEnd w:id="16"/>
    </w:tbl>
    <w:p w14:paraId="02944BE0" w14:textId="77777777" w:rsidR="00001A18" w:rsidRPr="004E07A1" w:rsidRDefault="00001A18" w:rsidP="00001A18">
      <w:pPr>
        <w:pStyle w:val="TITOLOPRINC"/>
        <w:spacing w:before="0" w:beforeAutospacing="0" w:after="0" w:afterAutospacing="0"/>
        <w:rPr>
          <w:b w:val="0"/>
          <w:bCs/>
          <w:color w:val="002060"/>
          <w:sz w:val="22"/>
          <w:szCs w:val="22"/>
        </w:rPr>
      </w:pPr>
    </w:p>
    <w:p w14:paraId="0E2F8008" w14:textId="77777777" w:rsidR="00001A18" w:rsidRPr="00E15E32" w:rsidRDefault="00001A18" w:rsidP="00001A18">
      <w:pPr>
        <w:pStyle w:val="TITOLOPRINC"/>
        <w:spacing w:before="0" w:beforeAutospacing="0" w:after="0" w:afterAutospacing="0"/>
        <w:rPr>
          <w:color w:val="002060"/>
        </w:rPr>
      </w:pPr>
      <w:r>
        <w:rPr>
          <w:color w:val="002060"/>
        </w:rPr>
        <w:t>FASE FINALE</w:t>
      </w:r>
    </w:p>
    <w:p w14:paraId="4F4F7A77" w14:textId="77777777" w:rsidR="00001A18" w:rsidRPr="00954ABB" w:rsidRDefault="00001A18" w:rsidP="00001A18">
      <w:pPr>
        <w:pStyle w:val="LndNormale1"/>
        <w:rPr>
          <w:color w:val="002060"/>
        </w:rPr>
      </w:pPr>
    </w:p>
    <w:p w14:paraId="371A039E" w14:textId="77777777" w:rsidR="00001A18" w:rsidRPr="00954ABB" w:rsidRDefault="00001A18" w:rsidP="00001A18">
      <w:pPr>
        <w:pStyle w:val="LndNormale1"/>
        <w:rPr>
          <w:b/>
          <w:i/>
          <w:color w:val="002060"/>
        </w:rPr>
      </w:pPr>
      <w:r w:rsidRPr="00954ABB">
        <w:rPr>
          <w:b/>
          <w:bCs/>
          <w:i/>
          <w:iCs/>
          <w:color w:val="002060"/>
        </w:rPr>
        <w:t>Spareggi di qualificazione per gli Ottavi di Finale</w:t>
      </w:r>
      <w:r>
        <w:rPr>
          <w:b/>
          <w:bCs/>
          <w:i/>
          <w:iCs/>
          <w:color w:val="002060"/>
        </w:rPr>
        <w:t xml:space="preserve"> </w:t>
      </w:r>
    </w:p>
    <w:p w14:paraId="7C099CCF" w14:textId="77777777" w:rsidR="00001A18" w:rsidRPr="00316CA8" w:rsidRDefault="00001A18" w:rsidP="00001A18">
      <w:pPr>
        <w:pStyle w:val="Corpodeltesto21"/>
        <w:rPr>
          <w:rFonts w:ascii="Arial" w:hAnsi="Arial" w:cs="Arial"/>
          <w:color w:val="002060"/>
          <w:sz w:val="22"/>
        </w:rPr>
      </w:pPr>
      <w:r w:rsidRPr="00316CA8">
        <w:rPr>
          <w:rFonts w:ascii="Arial" w:hAnsi="Arial" w:cs="Arial"/>
          <w:color w:val="002060"/>
          <w:sz w:val="22"/>
        </w:rPr>
        <w:t>- 4^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1^ classificata girone “Silver B”</w:t>
      </w:r>
      <w:r>
        <w:rPr>
          <w:rFonts w:ascii="Arial" w:hAnsi="Arial" w:cs="Arial"/>
          <w:color w:val="002060"/>
          <w:sz w:val="22"/>
        </w:rPr>
        <w:tab/>
        <w:t>= 1</w:t>
      </w:r>
    </w:p>
    <w:p w14:paraId="17D1BE4B" w14:textId="77777777" w:rsidR="00001A18" w:rsidRPr="008559A6" w:rsidRDefault="00001A18" w:rsidP="00001A18">
      <w:pPr>
        <w:pStyle w:val="Corpodeltesto21"/>
        <w:rPr>
          <w:rFonts w:ascii="Arial" w:hAnsi="Arial" w:cs="Arial"/>
          <w:b/>
          <w:bCs/>
          <w:color w:val="002060"/>
          <w:sz w:val="22"/>
          <w:lang w:val="es-ES"/>
        </w:rPr>
      </w:pPr>
      <w:r w:rsidRPr="008559A6">
        <w:rPr>
          <w:rFonts w:ascii="Arial" w:hAnsi="Arial" w:cs="Arial"/>
          <w:b/>
          <w:bCs/>
          <w:color w:val="002060"/>
          <w:sz w:val="22"/>
          <w:lang w:val="es-ES"/>
        </w:rPr>
        <w:t>BULDOG T.N.T. LUCREZIA – REAL EAGLES VIRTUS PAGLIA</w:t>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r>
      <w:r>
        <w:rPr>
          <w:rFonts w:ascii="Arial" w:hAnsi="Arial" w:cs="Arial"/>
          <w:b/>
          <w:bCs/>
          <w:color w:val="002060"/>
          <w:sz w:val="22"/>
          <w:lang w:val="es-ES"/>
        </w:rPr>
        <w:tab/>
        <w:t>1-5</w:t>
      </w:r>
      <w:r>
        <w:rPr>
          <w:rFonts w:ascii="Arial" w:hAnsi="Arial" w:cs="Arial"/>
          <w:b/>
          <w:bCs/>
          <w:color w:val="002060"/>
          <w:sz w:val="22"/>
          <w:lang w:val="es-ES"/>
        </w:rPr>
        <w:tab/>
        <w:t>5-5</w:t>
      </w:r>
    </w:p>
    <w:p w14:paraId="647DF7EB" w14:textId="77777777" w:rsidR="00001A18" w:rsidRPr="008559A6" w:rsidRDefault="00001A18" w:rsidP="00001A18">
      <w:pPr>
        <w:pStyle w:val="Corpodeltesto21"/>
        <w:rPr>
          <w:rFonts w:ascii="Arial" w:hAnsi="Arial" w:cs="Arial"/>
          <w:color w:val="002060"/>
          <w:sz w:val="22"/>
          <w:lang w:val="es-ES"/>
        </w:rPr>
      </w:pPr>
      <w:r w:rsidRPr="008559A6">
        <w:rPr>
          <w:rFonts w:ascii="Arial" w:hAnsi="Arial" w:cs="Arial"/>
          <w:color w:val="002060"/>
          <w:sz w:val="22"/>
          <w:lang w:val="es-ES"/>
        </w:rPr>
        <w:lastRenderedPageBreak/>
        <w:t xml:space="preserve"> </w:t>
      </w:r>
    </w:p>
    <w:p w14:paraId="4F9CE6CF" w14:textId="77777777" w:rsidR="00001A18" w:rsidRPr="00316CA8" w:rsidRDefault="00001A18" w:rsidP="00001A18">
      <w:pPr>
        <w:pStyle w:val="Corpodeltesto21"/>
        <w:rPr>
          <w:rFonts w:ascii="Arial" w:hAnsi="Arial" w:cs="Arial"/>
          <w:color w:val="002060"/>
          <w:sz w:val="22"/>
        </w:rPr>
      </w:pPr>
      <w:r w:rsidRPr="00316CA8">
        <w:rPr>
          <w:rFonts w:ascii="Arial" w:hAnsi="Arial" w:cs="Arial"/>
          <w:color w:val="002060"/>
          <w:sz w:val="22"/>
        </w:rPr>
        <w:t xml:space="preserve">- 4^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t xml:space="preserve">1^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2</w:t>
      </w:r>
    </w:p>
    <w:p w14:paraId="514F7761" w14:textId="77777777" w:rsidR="00001A18" w:rsidRPr="008559A6" w:rsidRDefault="00001A18" w:rsidP="00001A18">
      <w:pPr>
        <w:pStyle w:val="Corpodeltesto21"/>
        <w:rPr>
          <w:rFonts w:ascii="Arial" w:hAnsi="Arial" w:cs="Arial"/>
          <w:b/>
          <w:bCs/>
          <w:color w:val="002060"/>
          <w:sz w:val="22"/>
        </w:rPr>
      </w:pPr>
      <w:r w:rsidRPr="008559A6">
        <w:rPr>
          <w:rFonts w:ascii="Arial" w:hAnsi="Arial" w:cs="Arial"/>
          <w:b/>
          <w:bCs/>
          <w:color w:val="002060"/>
          <w:sz w:val="22"/>
        </w:rPr>
        <w:t>FIGHT BULLS CORRIDONIA – 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1-5</w:t>
      </w:r>
      <w:r>
        <w:rPr>
          <w:rFonts w:ascii="Arial" w:hAnsi="Arial" w:cs="Arial"/>
          <w:b/>
          <w:bCs/>
          <w:color w:val="002060"/>
          <w:sz w:val="22"/>
        </w:rPr>
        <w:tab/>
        <w:t>1-1</w:t>
      </w:r>
    </w:p>
    <w:p w14:paraId="70A39874" w14:textId="77777777" w:rsidR="00001A18" w:rsidRDefault="00001A18" w:rsidP="00001A18">
      <w:pPr>
        <w:pStyle w:val="Corpodeltesto21"/>
        <w:rPr>
          <w:rFonts w:ascii="Arial" w:hAnsi="Arial" w:cs="Arial"/>
          <w:color w:val="002060"/>
          <w:sz w:val="22"/>
        </w:rPr>
      </w:pPr>
    </w:p>
    <w:p w14:paraId="4F1CA0A3" w14:textId="77777777" w:rsidR="00001A18" w:rsidRPr="00316CA8" w:rsidRDefault="00001A18" w:rsidP="00001A18">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classificata Girone “Silver A”</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classificata girone “Silver B”</w:t>
      </w:r>
      <w:r>
        <w:rPr>
          <w:rFonts w:ascii="Arial" w:hAnsi="Arial" w:cs="Arial"/>
          <w:color w:val="002060"/>
          <w:sz w:val="22"/>
        </w:rPr>
        <w:tab/>
        <w:t>= 3</w:t>
      </w:r>
    </w:p>
    <w:p w14:paraId="184B68DB" w14:textId="77777777" w:rsidR="00001A18" w:rsidRPr="008559A6" w:rsidRDefault="00001A18" w:rsidP="00001A18">
      <w:pPr>
        <w:pStyle w:val="Corpodeltesto21"/>
        <w:rPr>
          <w:rFonts w:ascii="Arial" w:hAnsi="Arial" w:cs="Arial"/>
          <w:b/>
          <w:bCs/>
          <w:color w:val="002060"/>
          <w:sz w:val="22"/>
        </w:rPr>
      </w:pPr>
      <w:r w:rsidRPr="008559A6">
        <w:rPr>
          <w:rFonts w:ascii="Arial" w:hAnsi="Arial" w:cs="Arial"/>
          <w:b/>
          <w:bCs/>
          <w:color w:val="002060"/>
          <w:sz w:val="22"/>
        </w:rPr>
        <w:t>C.U.S. ANCONA – ACLI AUDAX MONTECOSARO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3-3</w:t>
      </w:r>
    </w:p>
    <w:p w14:paraId="200252A8" w14:textId="77777777" w:rsidR="00001A18" w:rsidRDefault="00001A18" w:rsidP="00001A18">
      <w:pPr>
        <w:pStyle w:val="Corpodeltesto21"/>
        <w:rPr>
          <w:rFonts w:ascii="Arial" w:hAnsi="Arial" w:cs="Arial"/>
          <w:color w:val="002060"/>
          <w:sz w:val="22"/>
        </w:rPr>
      </w:pPr>
    </w:p>
    <w:p w14:paraId="1429BA3F" w14:textId="77777777" w:rsidR="00001A18" w:rsidRPr="00316CA8" w:rsidRDefault="00001A18" w:rsidP="00001A18">
      <w:pPr>
        <w:pStyle w:val="Corpodeltesto21"/>
        <w:rPr>
          <w:rFonts w:ascii="Arial" w:hAnsi="Arial" w:cs="Arial"/>
          <w:color w:val="002060"/>
          <w:sz w:val="22"/>
        </w:rPr>
      </w:pPr>
      <w:r w:rsidRPr="00316CA8">
        <w:rPr>
          <w:rFonts w:ascii="Arial" w:hAnsi="Arial" w:cs="Arial"/>
          <w:color w:val="002060"/>
          <w:sz w:val="22"/>
        </w:rPr>
        <w:t xml:space="preserve">- </w:t>
      </w:r>
      <w:r>
        <w:rPr>
          <w:rFonts w:ascii="Arial" w:hAnsi="Arial" w:cs="Arial"/>
          <w:color w:val="002060"/>
          <w:sz w:val="22"/>
        </w:rPr>
        <w:t>3</w:t>
      </w:r>
      <w:r w:rsidRPr="00316CA8">
        <w:rPr>
          <w:rFonts w:ascii="Arial" w:hAnsi="Arial" w:cs="Arial"/>
          <w:color w:val="002060"/>
          <w:sz w:val="22"/>
        </w:rPr>
        <w:t xml:space="preserve">^ classificata Girone “Silver </w:t>
      </w:r>
      <w:r>
        <w:rPr>
          <w:rFonts w:ascii="Arial" w:hAnsi="Arial" w:cs="Arial"/>
          <w:color w:val="002060"/>
          <w:sz w:val="22"/>
        </w:rPr>
        <w:t>B</w:t>
      </w:r>
      <w:r w:rsidRPr="00316CA8">
        <w:rPr>
          <w:rFonts w:ascii="Arial" w:hAnsi="Arial" w:cs="Arial"/>
          <w:color w:val="002060"/>
          <w:sz w:val="22"/>
        </w:rPr>
        <w:t>”</w:t>
      </w:r>
      <w:r w:rsidRPr="00316CA8">
        <w:rPr>
          <w:rFonts w:ascii="Arial" w:hAnsi="Arial" w:cs="Arial"/>
          <w:color w:val="002060"/>
          <w:sz w:val="22"/>
        </w:rPr>
        <w:tab/>
      </w:r>
      <w:r w:rsidRPr="00316CA8">
        <w:rPr>
          <w:rFonts w:ascii="Arial" w:hAnsi="Arial" w:cs="Arial"/>
          <w:color w:val="002060"/>
          <w:sz w:val="22"/>
        </w:rPr>
        <w:tab/>
        <w:t>-</w:t>
      </w:r>
      <w:r w:rsidRPr="00316CA8">
        <w:rPr>
          <w:rFonts w:ascii="Arial" w:hAnsi="Arial" w:cs="Arial"/>
          <w:color w:val="002060"/>
          <w:sz w:val="22"/>
        </w:rPr>
        <w:tab/>
      </w:r>
      <w:r>
        <w:rPr>
          <w:rFonts w:ascii="Arial" w:hAnsi="Arial" w:cs="Arial"/>
          <w:color w:val="002060"/>
          <w:sz w:val="22"/>
        </w:rPr>
        <w:t>2</w:t>
      </w:r>
      <w:r w:rsidRPr="00316CA8">
        <w:rPr>
          <w:rFonts w:ascii="Arial" w:hAnsi="Arial" w:cs="Arial"/>
          <w:color w:val="002060"/>
          <w:sz w:val="22"/>
        </w:rPr>
        <w:t xml:space="preserve">^ classificata girone “Silver </w:t>
      </w:r>
      <w:r>
        <w:rPr>
          <w:rFonts w:ascii="Arial" w:hAnsi="Arial" w:cs="Arial"/>
          <w:color w:val="002060"/>
          <w:sz w:val="22"/>
        </w:rPr>
        <w:t>A</w:t>
      </w:r>
      <w:r w:rsidRPr="00316CA8">
        <w:rPr>
          <w:rFonts w:ascii="Arial" w:hAnsi="Arial" w:cs="Arial"/>
          <w:color w:val="002060"/>
          <w:sz w:val="22"/>
        </w:rPr>
        <w:t>”</w:t>
      </w:r>
      <w:r>
        <w:rPr>
          <w:rFonts w:ascii="Arial" w:hAnsi="Arial" w:cs="Arial"/>
          <w:color w:val="002060"/>
          <w:sz w:val="22"/>
        </w:rPr>
        <w:tab/>
        <w:t>= 4</w:t>
      </w:r>
    </w:p>
    <w:p w14:paraId="1FDAB3BE" w14:textId="77777777" w:rsidR="00001A18" w:rsidRPr="008559A6" w:rsidRDefault="00001A18" w:rsidP="00001A18">
      <w:pPr>
        <w:pStyle w:val="Corpodeltesto21"/>
        <w:rPr>
          <w:rFonts w:ascii="Arial" w:hAnsi="Arial" w:cs="Arial"/>
          <w:b/>
          <w:bCs/>
          <w:color w:val="002060"/>
          <w:sz w:val="22"/>
        </w:rPr>
      </w:pPr>
      <w:r w:rsidRPr="008559A6">
        <w:rPr>
          <w:rFonts w:ascii="Arial" w:hAnsi="Arial" w:cs="Arial"/>
          <w:b/>
          <w:bCs/>
          <w:color w:val="002060"/>
          <w:sz w:val="22"/>
        </w:rPr>
        <w:t>MONTELUPONE CALCIO A 5 – 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3-2</w:t>
      </w:r>
      <w:r>
        <w:rPr>
          <w:rFonts w:ascii="Arial" w:hAnsi="Arial" w:cs="Arial"/>
          <w:b/>
          <w:bCs/>
          <w:color w:val="002060"/>
          <w:sz w:val="22"/>
        </w:rPr>
        <w:tab/>
        <w:t>0-4</w:t>
      </w:r>
    </w:p>
    <w:p w14:paraId="242E43FC" w14:textId="77777777" w:rsidR="00001A18" w:rsidRPr="008559A6" w:rsidRDefault="00001A18" w:rsidP="00001A18">
      <w:pPr>
        <w:pStyle w:val="Corpodeltesto21"/>
        <w:rPr>
          <w:rFonts w:ascii="Arial" w:hAnsi="Arial" w:cs="Arial"/>
          <w:color w:val="002060"/>
          <w:sz w:val="22"/>
        </w:rPr>
      </w:pPr>
    </w:p>
    <w:p w14:paraId="1DF2EAB9" w14:textId="77777777" w:rsidR="00001A18" w:rsidRDefault="00001A18" w:rsidP="00001A18">
      <w:pPr>
        <w:pStyle w:val="Corpodeltesto21"/>
        <w:rPr>
          <w:rFonts w:ascii="Arial" w:hAnsi="Arial" w:cs="Arial"/>
          <w:color w:val="002060"/>
          <w:sz w:val="22"/>
        </w:rPr>
      </w:pPr>
    </w:p>
    <w:p w14:paraId="0B237C53" w14:textId="77777777" w:rsidR="00001A18" w:rsidRPr="00E762DC" w:rsidRDefault="00001A18" w:rsidP="00001A18">
      <w:pPr>
        <w:pStyle w:val="LndNormale1"/>
        <w:rPr>
          <w:b/>
          <w:i/>
          <w:color w:val="002060"/>
        </w:rPr>
      </w:pPr>
      <w:r>
        <w:rPr>
          <w:b/>
          <w:i/>
          <w:color w:val="002060"/>
        </w:rPr>
        <w:t>Ottavi</w:t>
      </w:r>
      <w:r w:rsidRPr="00E762DC">
        <w:rPr>
          <w:b/>
          <w:i/>
          <w:color w:val="002060"/>
        </w:rPr>
        <w:t xml:space="preserve"> di Finale</w:t>
      </w:r>
    </w:p>
    <w:p w14:paraId="6B6529B5" w14:textId="77777777" w:rsidR="00001A18" w:rsidRPr="00E762DC" w:rsidRDefault="00001A18" w:rsidP="00001A1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22FDEF61" w14:textId="77777777" w:rsidR="00001A18" w:rsidRPr="00DC771A" w:rsidRDefault="00001A18" w:rsidP="00001A18">
      <w:pPr>
        <w:pStyle w:val="Corpodeltesto21"/>
        <w:rPr>
          <w:rFonts w:ascii="Arial" w:hAnsi="Arial" w:cs="Arial"/>
          <w:b/>
          <w:bCs/>
          <w:color w:val="002060"/>
          <w:sz w:val="22"/>
        </w:rPr>
      </w:pPr>
      <w:r>
        <w:rPr>
          <w:rFonts w:ascii="Arial" w:hAnsi="Arial" w:cs="Arial"/>
          <w:b/>
          <w:bCs/>
          <w:color w:val="002060"/>
          <w:sz w:val="22"/>
        </w:rPr>
        <w:t>AMICI DEL CENTROSOCIO SP.</w:t>
      </w:r>
      <w:r w:rsidRPr="00DC771A">
        <w:rPr>
          <w:rFonts w:ascii="Arial" w:hAnsi="Arial" w:cs="Arial"/>
          <w:b/>
          <w:bCs/>
          <w:color w:val="002060"/>
          <w:sz w:val="22"/>
        </w:rPr>
        <w:t xml:space="preserve"> – 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7-0</w:t>
      </w:r>
    </w:p>
    <w:p w14:paraId="02D52200" w14:textId="77777777" w:rsidR="00001A18" w:rsidRDefault="00001A18" w:rsidP="00001A18">
      <w:pPr>
        <w:pStyle w:val="Corpodeltesto21"/>
        <w:rPr>
          <w:rFonts w:ascii="Arial" w:hAnsi="Arial" w:cs="Arial"/>
          <w:color w:val="002060"/>
          <w:sz w:val="22"/>
        </w:rPr>
      </w:pPr>
    </w:p>
    <w:p w14:paraId="45861199" w14:textId="77777777" w:rsidR="00001A18" w:rsidRPr="00E762DC" w:rsidRDefault="00001A18" w:rsidP="00001A1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B</w:t>
      </w:r>
    </w:p>
    <w:p w14:paraId="435DEBE2" w14:textId="77777777" w:rsidR="00001A18" w:rsidRPr="002D5D47" w:rsidRDefault="00001A18" w:rsidP="00001A18">
      <w:pPr>
        <w:pStyle w:val="Corpodeltesto21"/>
        <w:rPr>
          <w:rFonts w:ascii="Arial" w:hAnsi="Arial" w:cs="Arial"/>
          <w:b/>
          <w:bCs/>
          <w:color w:val="002060"/>
          <w:sz w:val="22"/>
        </w:rPr>
      </w:pPr>
      <w:r>
        <w:rPr>
          <w:rFonts w:ascii="Arial" w:hAnsi="Arial" w:cs="Arial"/>
          <w:b/>
          <w:bCs/>
          <w:color w:val="002060"/>
          <w:sz w:val="22"/>
        </w:rPr>
        <w:t xml:space="preserve">ACLI MANTOVANI CALCIO A 5 </w:t>
      </w:r>
      <w:r w:rsidRPr="002D5D47">
        <w:rPr>
          <w:rFonts w:ascii="Arial" w:hAnsi="Arial" w:cs="Arial"/>
          <w:b/>
          <w:bCs/>
          <w:color w:val="002060"/>
          <w:sz w:val="22"/>
        </w:rPr>
        <w:t xml:space="preserve">– </w:t>
      </w:r>
      <w:r>
        <w:rPr>
          <w:rFonts w:ascii="Arial" w:hAnsi="Arial" w:cs="Arial"/>
          <w:b/>
          <w:bCs/>
          <w:color w:val="002060"/>
          <w:sz w:val="22"/>
        </w:rPr>
        <w:t>OSIMO FIVE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8-1</w:t>
      </w:r>
    </w:p>
    <w:p w14:paraId="052F0AA8" w14:textId="77777777" w:rsidR="00001A18" w:rsidRDefault="00001A18" w:rsidP="00001A18">
      <w:pPr>
        <w:pStyle w:val="Corpodeltesto21"/>
        <w:rPr>
          <w:rFonts w:ascii="Arial" w:hAnsi="Arial" w:cs="Arial"/>
          <w:color w:val="002060"/>
          <w:sz w:val="22"/>
        </w:rPr>
      </w:pPr>
    </w:p>
    <w:p w14:paraId="78B8826E" w14:textId="77777777" w:rsidR="00001A18" w:rsidRPr="00E762DC" w:rsidRDefault="00001A18" w:rsidP="00001A1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C</w:t>
      </w:r>
    </w:p>
    <w:p w14:paraId="5970A707" w14:textId="77777777" w:rsidR="00001A18" w:rsidRPr="00FA3FB7" w:rsidRDefault="00001A18" w:rsidP="00001A18">
      <w:pPr>
        <w:pStyle w:val="Corpodeltesto21"/>
        <w:rPr>
          <w:rFonts w:ascii="Arial" w:hAnsi="Arial" w:cs="Arial"/>
          <w:b/>
          <w:bCs/>
          <w:color w:val="002060"/>
          <w:sz w:val="22"/>
          <w:lang w:val="en-US"/>
        </w:rPr>
      </w:pPr>
      <w:r w:rsidRPr="00FA3FB7">
        <w:rPr>
          <w:rFonts w:ascii="Arial" w:hAnsi="Arial" w:cs="Arial"/>
          <w:b/>
          <w:bCs/>
          <w:color w:val="002060"/>
          <w:sz w:val="22"/>
          <w:lang w:val="en-US"/>
        </w:rPr>
        <w:t>REAL SAN GIORGIO – REAL EAGLES VIRTUS PAGLIA</w:t>
      </w:r>
      <w:r>
        <w:rPr>
          <w:rFonts w:ascii="Arial" w:hAnsi="Arial" w:cs="Arial"/>
          <w:b/>
          <w:bCs/>
          <w:color w:val="002060"/>
          <w:sz w:val="22"/>
          <w:lang w:val="en-US"/>
        </w:rPr>
        <w:tab/>
      </w:r>
      <w:r>
        <w:rPr>
          <w:rFonts w:ascii="Arial" w:hAnsi="Arial" w:cs="Arial"/>
          <w:b/>
          <w:bCs/>
          <w:color w:val="002060"/>
          <w:sz w:val="22"/>
          <w:lang w:val="en-US"/>
        </w:rPr>
        <w:tab/>
      </w:r>
      <w:r>
        <w:rPr>
          <w:rFonts w:ascii="Arial" w:hAnsi="Arial" w:cs="Arial"/>
          <w:b/>
          <w:bCs/>
          <w:color w:val="002060"/>
          <w:sz w:val="22"/>
          <w:lang w:val="en-US"/>
        </w:rPr>
        <w:tab/>
        <w:t xml:space="preserve">          12-3</w:t>
      </w:r>
    </w:p>
    <w:p w14:paraId="51C49521" w14:textId="77777777" w:rsidR="00001A18" w:rsidRPr="00FA3FB7" w:rsidRDefault="00001A18" w:rsidP="00001A18">
      <w:pPr>
        <w:pStyle w:val="Corpodeltesto21"/>
        <w:rPr>
          <w:rFonts w:ascii="Arial" w:hAnsi="Arial" w:cs="Arial"/>
          <w:color w:val="002060"/>
          <w:sz w:val="22"/>
          <w:lang w:val="en-US"/>
        </w:rPr>
      </w:pPr>
    </w:p>
    <w:p w14:paraId="7D99E7CE" w14:textId="77777777" w:rsidR="00001A18" w:rsidRPr="00E762DC" w:rsidRDefault="00001A18" w:rsidP="00001A1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D</w:t>
      </w:r>
    </w:p>
    <w:p w14:paraId="145EBB5B" w14:textId="77777777" w:rsidR="00001A18" w:rsidRPr="002D5D47" w:rsidRDefault="00001A18" w:rsidP="00001A18">
      <w:pPr>
        <w:pStyle w:val="Corpodeltesto21"/>
        <w:rPr>
          <w:rFonts w:ascii="Arial" w:hAnsi="Arial" w:cs="Arial"/>
          <w:b/>
          <w:bCs/>
          <w:color w:val="002060"/>
          <w:sz w:val="22"/>
        </w:rPr>
      </w:pPr>
      <w:r>
        <w:rPr>
          <w:rFonts w:ascii="Arial" w:hAnsi="Arial" w:cs="Arial"/>
          <w:b/>
          <w:bCs/>
          <w:color w:val="002060"/>
          <w:sz w:val="22"/>
        </w:rPr>
        <w:t>FUTSAL VIRE GEOSISTEM ASD</w:t>
      </w:r>
      <w:r w:rsidRPr="002D5D47">
        <w:rPr>
          <w:rFonts w:ascii="Arial" w:hAnsi="Arial" w:cs="Arial"/>
          <w:b/>
          <w:bCs/>
          <w:color w:val="002060"/>
          <w:sz w:val="22"/>
        </w:rPr>
        <w:t xml:space="preserve"> – </w:t>
      </w:r>
      <w:r>
        <w:rPr>
          <w:rFonts w:ascii="Arial" w:hAnsi="Arial" w:cs="Arial"/>
          <w:b/>
          <w:bCs/>
          <w:color w:val="002060"/>
          <w:sz w:val="22"/>
        </w:rPr>
        <w:t>U.S. FORTUNA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5-3</w:t>
      </w:r>
    </w:p>
    <w:p w14:paraId="11464CBB" w14:textId="77777777" w:rsidR="00001A18" w:rsidRDefault="00001A18" w:rsidP="00001A18">
      <w:pPr>
        <w:pStyle w:val="Corpodeltesto21"/>
        <w:rPr>
          <w:rFonts w:ascii="Arial" w:hAnsi="Arial" w:cs="Arial"/>
          <w:color w:val="002060"/>
          <w:sz w:val="22"/>
        </w:rPr>
      </w:pPr>
    </w:p>
    <w:p w14:paraId="50FA5E06" w14:textId="77777777" w:rsidR="00001A18" w:rsidRPr="00E762DC" w:rsidRDefault="00001A18" w:rsidP="00001A1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10^ classificata Girone “Gold”</w:t>
      </w:r>
      <w:r>
        <w:rPr>
          <w:rFonts w:ascii="Arial" w:hAnsi="Arial" w:cs="Arial"/>
          <w:color w:val="002060"/>
          <w:sz w:val="22"/>
        </w:rPr>
        <w:tab/>
        <w:t>= E</w:t>
      </w:r>
    </w:p>
    <w:p w14:paraId="2FF5FFF2" w14:textId="77777777" w:rsidR="00001A18" w:rsidRPr="00FA3FB7" w:rsidRDefault="00001A18" w:rsidP="00001A18">
      <w:pPr>
        <w:pStyle w:val="Corpodeltesto21"/>
        <w:rPr>
          <w:rFonts w:ascii="Arial" w:hAnsi="Arial" w:cs="Arial"/>
          <w:b/>
          <w:bCs/>
          <w:color w:val="002060"/>
          <w:sz w:val="22"/>
        </w:rPr>
      </w:pPr>
      <w:r w:rsidRPr="00FA3FB7">
        <w:rPr>
          <w:rFonts w:ascii="Arial" w:hAnsi="Arial" w:cs="Arial"/>
          <w:b/>
          <w:bCs/>
          <w:color w:val="002060"/>
          <w:sz w:val="22"/>
        </w:rPr>
        <w:t>JESINA S.R.L. – NUOVA JUVENTINA FFC</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6-0</w:t>
      </w:r>
    </w:p>
    <w:p w14:paraId="0B68B2BF" w14:textId="77777777" w:rsidR="00001A18" w:rsidRDefault="00001A18" w:rsidP="00001A18">
      <w:pPr>
        <w:pStyle w:val="Corpodeltesto21"/>
        <w:rPr>
          <w:rFonts w:ascii="Arial" w:hAnsi="Arial" w:cs="Arial"/>
          <w:color w:val="002060"/>
          <w:sz w:val="22"/>
        </w:rPr>
      </w:pPr>
      <w:r>
        <w:rPr>
          <w:rFonts w:ascii="Arial" w:hAnsi="Arial" w:cs="Arial"/>
          <w:color w:val="002060"/>
          <w:sz w:val="22"/>
        </w:rPr>
        <w:t xml:space="preserve"> </w:t>
      </w:r>
    </w:p>
    <w:p w14:paraId="4A9DF5F8" w14:textId="77777777" w:rsidR="00001A18" w:rsidRPr="00E762DC" w:rsidRDefault="00001A18" w:rsidP="00001A18">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9^ classificata Girone “Gold”</w:t>
      </w:r>
      <w:r>
        <w:rPr>
          <w:rFonts w:ascii="Arial" w:hAnsi="Arial" w:cs="Arial"/>
          <w:color w:val="002060"/>
          <w:sz w:val="22"/>
        </w:rPr>
        <w:tab/>
      </w:r>
      <w:r>
        <w:rPr>
          <w:rFonts w:ascii="Arial" w:hAnsi="Arial" w:cs="Arial"/>
          <w:color w:val="002060"/>
          <w:sz w:val="22"/>
        </w:rPr>
        <w:tab/>
        <w:t>= F</w:t>
      </w:r>
    </w:p>
    <w:p w14:paraId="28F207DB" w14:textId="77777777" w:rsidR="00001A18" w:rsidRPr="00FA3FB7" w:rsidRDefault="00001A18" w:rsidP="00001A18">
      <w:pPr>
        <w:pStyle w:val="Corpodeltesto21"/>
        <w:rPr>
          <w:rFonts w:ascii="Arial" w:hAnsi="Arial" w:cs="Arial"/>
          <w:b/>
          <w:bCs/>
          <w:color w:val="002060"/>
          <w:sz w:val="22"/>
        </w:rPr>
      </w:pPr>
      <w:r w:rsidRPr="00FA3FB7">
        <w:rPr>
          <w:rFonts w:ascii="Arial" w:hAnsi="Arial" w:cs="Arial"/>
          <w:b/>
          <w:bCs/>
          <w:color w:val="002060"/>
          <w:sz w:val="22"/>
        </w:rPr>
        <w:t>C.U.S. MACERATA CALCIO A 5 – 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4-2</w:t>
      </w:r>
    </w:p>
    <w:p w14:paraId="68243173" w14:textId="77777777" w:rsidR="00001A18" w:rsidRPr="001E6A72" w:rsidRDefault="00001A18" w:rsidP="00001A18">
      <w:pPr>
        <w:pStyle w:val="Corpodeltesto21"/>
        <w:rPr>
          <w:rFonts w:ascii="Arial" w:hAnsi="Arial" w:cs="Arial"/>
          <w:color w:val="002060"/>
          <w:sz w:val="22"/>
        </w:rPr>
      </w:pPr>
    </w:p>
    <w:p w14:paraId="4F8A0143" w14:textId="77777777" w:rsidR="00001A18" w:rsidRPr="004F0082" w:rsidRDefault="00001A18" w:rsidP="00001A18">
      <w:pPr>
        <w:pStyle w:val="LndNormale1"/>
        <w:rPr>
          <w:b/>
          <w:i/>
          <w:color w:val="002060"/>
        </w:rPr>
      </w:pPr>
      <w:r w:rsidRPr="004F0082">
        <w:rPr>
          <w:b/>
          <w:i/>
          <w:color w:val="002060"/>
        </w:rPr>
        <w:t>Quarti di Finale (gara unica 29/03/2025)</w:t>
      </w:r>
    </w:p>
    <w:p w14:paraId="7C5F442C" w14:textId="77777777" w:rsidR="00001A18" w:rsidRPr="004F0082" w:rsidRDefault="00001A18" w:rsidP="00001A18">
      <w:pPr>
        <w:pStyle w:val="Corpodeltesto21"/>
        <w:rPr>
          <w:rFonts w:ascii="Arial" w:hAnsi="Arial" w:cs="Arial"/>
          <w:color w:val="002060"/>
          <w:sz w:val="22"/>
        </w:rPr>
      </w:pPr>
      <w:r w:rsidRPr="004F0082">
        <w:rPr>
          <w:rFonts w:ascii="Arial" w:hAnsi="Arial" w:cs="Arial"/>
          <w:color w:val="002060"/>
          <w:sz w:val="22"/>
        </w:rPr>
        <w:t xml:space="preserve">Le </w:t>
      </w:r>
      <w:r>
        <w:rPr>
          <w:rFonts w:ascii="Arial" w:hAnsi="Arial" w:cs="Arial"/>
          <w:color w:val="002060"/>
          <w:sz w:val="22"/>
        </w:rPr>
        <w:t>2</w:t>
      </w:r>
      <w:r w:rsidRPr="004F0082">
        <w:rPr>
          <w:rFonts w:ascii="Arial" w:hAnsi="Arial" w:cs="Arial"/>
          <w:color w:val="002060"/>
          <w:sz w:val="22"/>
        </w:rPr>
        <w:t xml:space="preserve"> squadre qualificate del girone “Gold”</w:t>
      </w:r>
      <w:r>
        <w:rPr>
          <w:rFonts w:ascii="Arial" w:hAnsi="Arial" w:cs="Arial"/>
          <w:color w:val="002060"/>
          <w:sz w:val="22"/>
        </w:rPr>
        <w:t xml:space="preserve"> (1^ e 2^ classificata)</w:t>
      </w:r>
      <w:r w:rsidRPr="004F0082">
        <w:rPr>
          <w:rFonts w:ascii="Arial" w:hAnsi="Arial" w:cs="Arial"/>
          <w:color w:val="002060"/>
          <w:sz w:val="22"/>
        </w:rPr>
        <w:t xml:space="preserve"> e le </w:t>
      </w:r>
      <w:r>
        <w:rPr>
          <w:rFonts w:ascii="Arial" w:hAnsi="Arial" w:cs="Arial"/>
          <w:color w:val="002060"/>
          <w:sz w:val="22"/>
        </w:rPr>
        <w:t>6</w:t>
      </w:r>
      <w:r w:rsidRPr="004F0082">
        <w:rPr>
          <w:rFonts w:ascii="Arial" w:hAnsi="Arial" w:cs="Arial"/>
          <w:color w:val="002060"/>
          <w:sz w:val="22"/>
        </w:rPr>
        <w:t xml:space="preserve"> squadre qualificate dagli Ottavi di Finale disputeranno i Quarti di Finale in gara unica come segue</w:t>
      </w:r>
      <w:r>
        <w:rPr>
          <w:rFonts w:ascii="Arial" w:hAnsi="Arial" w:cs="Arial"/>
          <w:color w:val="002060"/>
          <w:sz w:val="22"/>
        </w:rPr>
        <w:t xml:space="preserve"> </w:t>
      </w:r>
      <w:r w:rsidRPr="00740FA2">
        <w:rPr>
          <w:rFonts w:ascii="Arial" w:hAnsi="Arial" w:cs="Arial"/>
          <w:color w:val="002060"/>
          <w:sz w:val="22"/>
          <w:u w:val="single"/>
        </w:rPr>
        <w:t>in casa della squadra meglio classificata</w:t>
      </w:r>
      <w:r>
        <w:rPr>
          <w:rFonts w:ascii="Arial" w:hAnsi="Arial" w:cs="Arial"/>
          <w:color w:val="002060"/>
          <w:sz w:val="22"/>
        </w:rPr>
        <w:t xml:space="preserve"> al termine della seconda fase (precedenza del girone “Gold” sui “Silver”)</w:t>
      </w:r>
      <w:r w:rsidRPr="004F0082">
        <w:rPr>
          <w:rFonts w:ascii="Arial" w:hAnsi="Arial" w:cs="Arial"/>
          <w:color w:val="002060"/>
          <w:sz w:val="22"/>
        </w:rPr>
        <w:t>:</w:t>
      </w:r>
    </w:p>
    <w:p w14:paraId="6DC74E35" w14:textId="77777777" w:rsidR="00001A18" w:rsidRPr="004F0082" w:rsidRDefault="00001A18" w:rsidP="00001A18">
      <w:pPr>
        <w:pStyle w:val="Corpodeltesto21"/>
        <w:rPr>
          <w:rFonts w:ascii="Arial" w:hAnsi="Arial" w:cs="Arial"/>
          <w:color w:val="002060"/>
          <w:sz w:val="22"/>
        </w:rPr>
      </w:pPr>
    </w:p>
    <w:p w14:paraId="12103B9F" w14:textId="77777777" w:rsidR="00001A18" w:rsidRPr="004F0082" w:rsidRDefault="00001A18" w:rsidP="00001A18">
      <w:pPr>
        <w:pStyle w:val="Corpodeltesto21"/>
        <w:rPr>
          <w:rFonts w:ascii="Arial" w:hAnsi="Arial" w:cs="Arial"/>
          <w:color w:val="002060"/>
          <w:sz w:val="22"/>
        </w:rPr>
      </w:pPr>
      <w:r w:rsidRPr="004F0082">
        <w:rPr>
          <w:rFonts w:ascii="Arial" w:hAnsi="Arial" w:cs="Arial"/>
          <w:color w:val="002060"/>
          <w:sz w:val="22"/>
        </w:rPr>
        <w:t>- 1^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F</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P</w:t>
      </w:r>
    </w:p>
    <w:p w14:paraId="13CBF9B0" w14:textId="77777777" w:rsidR="00001A18" w:rsidRPr="004E07A1" w:rsidRDefault="00001A18" w:rsidP="00001A18">
      <w:pPr>
        <w:pStyle w:val="Corpodeltesto21"/>
        <w:rPr>
          <w:rFonts w:ascii="Arial" w:hAnsi="Arial" w:cs="Arial"/>
          <w:b/>
          <w:bCs/>
          <w:color w:val="002060"/>
          <w:sz w:val="22"/>
        </w:rPr>
      </w:pPr>
      <w:r w:rsidRPr="004E07A1">
        <w:rPr>
          <w:rFonts w:ascii="Arial" w:hAnsi="Arial" w:cs="Arial"/>
          <w:b/>
          <w:bCs/>
          <w:color w:val="002060"/>
          <w:sz w:val="22"/>
        </w:rPr>
        <w:t>ITALSERVICE C5 – C.U.S. MACERATA CALCIO A 5</w:t>
      </w:r>
    </w:p>
    <w:p w14:paraId="13368DE3" w14:textId="77777777" w:rsidR="00001A18" w:rsidRPr="004E07A1" w:rsidRDefault="00001A18" w:rsidP="00001A18">
      <w:pPr>
        <w:pStyle w:val="Corpodeltesto21"/>
        <w:rPr>
          <w:rFonts w:ascii="Arial" w:hAnsi="Arial" w:cs="Arial"/>
          <w:color w:val="002060"/>
          <w:sz w:val="22"/>
        </w:rPr>
      </w:pPr>
    </w:p>
    <w:p w14:paraId="2EEDF2BD" w14:textId="77777777" w:rsidR="00001A18" w:rsidRPr="004F0082" w:rsidRDefault="00001A18" w:rsidP="00001A18">
      <w:pPr>
        <w:pStyle w:val="Corpodeltesto21"/>
        <w:rPr>
          <w:rFonts w:ascii="Arial" w:hAnsi="Arial" w:cs="Arial"/>
          <w:color w:val="002060"/>
          <w:sz w:val="22"/>
        </w:rPr>
      </w:pPr>
      <w:r w:rsidRPr="004F0082">
        <w:rPr>
          <w:rFonts w:ascii="Arial" w:hAnsi="Arial" w:cs="Arial"/>
          <w:color w:val="002060"/>
          <w:sz w:val="22"/>
        </w:rPr>
        <w:t>- 2^ classificata girone Gold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E</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Q</w:t>
      </w:r>
    </w:p>
    <w:p w14:paraId="79861C1E" w14:textId="77777777" w:rsidR="00001A18" w:rsidRPr="004E07A1" w:rsidRDefault="00001A18" w:rsidP="00001A18">
      <w:pPr>
        <w:pStyle w:val="Corpodeltesto21"/>
        <w:rPr>
          <w:rFonts w:ascii="Arial" w:hAnsi="Arial" w:cs="Arial"/>
          <w:b/>
          <w:bCs/>
          <w:color w:val="002060"/>
          <w:sz w:val="22"/>
        </w:rPr>
      </w:pPr>
      <w:r w:rsidRPr="004E07A1">
        <w:rPr>
          <w:rFonts w:ascii="Arial" w:hAnsi="Arial" w:cs="Arial"/>
          <w:b/>
          <w:bCs/>
          <w:color w:val="002060"/>
          <w:sz w:val="22"/>
        </w:rPr>
        <w:t>CALCIO A 5 CORINALDO – JESINA S.R.L.</w:t>
      </w:r>
    </w:p>
    <w:p w14:paraId="28F19479" w14:textId="77777777" w:rsidR="00001A18" w:rsidRDefault="00001A18" w:rsidP="00001A18">
      <w:pPr>
        <w:pStyle w:val="Corpodeltesto21"/>
        <w:rPr>
          <w:rFonts w:ascii="Arial" w:hAnsi="Arial" w:cs="Arial"/>
          <w:color w:val="002060"/>
          <w:sz w:val="22"/>
        </w:rPr>
      </w:pPr>
    </w:p>
    <w:p w14:paraId="56D9BD3F" w14:textId="77777777" w:rsidR="00001A18" w:rsidRPr="004F0082" w:rsidRDefault="00001A18" w:rsidP="00001A18">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A</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R</w:t>
      </w:r>
    </w:p>
    <w:p w14:paraId="7A3E0B2D" w14:textId="77777777" w:rsidR="00001A18" w:rsidRPr="004E07A1" w:rsidRDefault="00001A18" w:rsidP="00001A18">
      <w:pPr>
        <w:pStyle w:val="Corpodeltesto21"/>
        <w:rPr>
          <w:rFonts w:ascii="Arial" w:hAnsi="Arial" w:cs="Arial"/>
          <w:b/>
          <w:bCs/>
          <w:color w:val="002060"/>
          <w:sz w:val="22"/>
        </w:rPr>
      </w:pPr>
      <w:r w:rsidRPr="004E07A1">
        <w:rPr>
          <w:rFonts w:ascii="Arial" w:hAnsi="Arial" w:cs="Arial"/>
          <w:b/>
          <w:bCs/>
          <w:color w:val="002060"/>
          <w:sz w:val="22"/>
        </w:rPr>
        <w:t>AMICI DEL CENTROSOCIO SP. –  FUTSAL VIRE GEOSISTEM ASD</w:t>
      </w:r>
    </w:p>
    <w:p w14:paraId="393FAFC4" w14:textId="77777777" w:rsidR="00001A18" w:rsidRDefault="00001A18" w:rsidP="00001A18">
      <w:pPr>
        <w:pStyle w:val="Corpodeltesto21"/>
        <w:rPr>
          <w:rFonts w:ascii="Arial" w:hAnsi="Arial" w:cs="Arial"/>
          <w:color w:val="002060"/>
          <w:sz w:val="22"/>
        </w:rPr>
      </w:pPr>
    </w:p>
    <w:p w14:paraId="5B46B3C4" w14:textId="77777777" w:rsidR="00001A18" w:rsidRPr="004F0082" w:rsidRDefault="00001A18" w:rsidP="00001A18">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vincente B</w:t>
      </w:r>
      <w:r>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t xml:space="preserve">= </w:t>
      </w:r>
      <w:r>
        <w:rPr>
          <w:rFonts w:ascii="Arial" w:hAnsi="Arial" w:cs="Arial"/>
          <w:color w:val="002060"/>
          <w:sz w:val="22"/>
        </w:rPr>
        <w:t>S</w:t>
      </w:r>
    </w:p>
    <w:p w14:paraId="426B3D92" w14:textId="77777777" w:rsidR="00001A18" w:rsidRPr="004E07A1" w:rsidRDefault="00001A18" w:rsidP="00001A18">
      <w:pPr>
        <w:pStyle w:val="Corpodeltesto21"/>
        <w:rPr>
          <w:rFonts w:ascii="Arial" w:hAnsi="Arial" w:cs="Arial"/>
          <w:b/>
          <w:bCs/>
          <w:color w:val="002060"/>
          <w:sz w:val="22"/>
        </w:rPr>
      </w:pPr>
      <w:r w:rsidRPr="004E07A1">
        <w:rPr>
          <w:rFonts w:ascii="Arial" w:hAnsi="Arial" w:cs="Arial"/>
          <w:b/>
          <w:bCs/>
          <w:color w:val="002060"/>
          <w:sz w:val="22"/>
        </w:rPr>
        <w:t>ACLI MANTOVANI CALCIO A 5 – REAL SAN GIORGIO</w:t>
      </w:r>
    </w:p>
    <w:p w14:paraId="2725DBF0" w14:textId="77777777" w:rsidR="00001A18" w:rsidRDefault="00001A18" w:rsidP="00001A18">
      <w:pPr>
        <w:pStyle w:val="Corpodeltesto21"/>
        <w:rPr>
          <w:rFonts w:ascii="Arial" w:hAnsi="Arial" w:cs="Arial"/>
          <w:color w:val="002060"/>
          <w:sz w:val="22"/>
        </w:rPr>
      </w:pPr>
    </w:p>
    <w:p w14:paraId="72734E1E" w14:textId="77777777" w:rsidR="00001A18" w:rsidRPr="004F0082" w:rsidRDefault="00001A18" w:rsidP="00001A18">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w:t>
      </w:r>
    </w:p>
    <w:p w14:paraId="4C88BD20" w14:textId="77777777" w:rsidR="00001A18" w:rsidRPr="004F0082" w:rsidRDefault="00001A18" w:rsidP="00001A18">
      <w:pPr>
        <w:pStyle w:val="Corpodeltesto21"/>
        <w:rPr>
          <w:rFonts w:ascii="Arial" w:hAnsi="Arial" w:cs="Arial"/>
          <w:color w:val="002060"/>
          <w:sz w:val="22"/>
        </w:rPr>
      </w:pPr>
      <w:r w:rsidRPr="004F0082">
        <w:rPr>
          <w:rFonts w:ascii="Arial" w:hAnsi="Arial" w:cs="Arial"/>
          <w:color w:val="002060"/>
          <w:sz w:val="22"/>
        </w:rPr>
        <w:t>Se anche al termine dei tempi supplementari si verificasse la situazione di parità si qualificherà al turno successivo la squadra di casa.</w:t>
      </w:r>
    </w:p>
    <w:p w14:paraId="34CC4194" w14:textId="77777777" w:rsidR="00001A18" w:rsidRPr="00FA4D1D" w:rsidRDefault="00001A18" w:rsidP="00001A18">
      <w:pPr>
        <w:pStyle w:val="Corpodeltesto21"/>
        <w:rPr>
          <w:color w:val="002060"/>
          <w:szCs w:val="22"/>
          <w:highlight w:val="yellow"/>
        </w:rPr>
      </w:pPr>
    </w:p>
    <w:p w14:paraId="1AFC9326" w14:textId="77777777" w:rsidR="00001A18" w:rsidRPr="00E762DC" w:rsidRDefault="00001A18" w:rsidP="00001A18">
      <w:pPr>
        <w:pStyle w:val="LndNormale1"/>
        <w:rPr>
          <w:b/>
          <w:i/>
          <w:color w:val="002060"/>
        </w:rPr>
      </w:pPr>
      <w:r>
        <w:rPr>
          <w:b/>
          <w:i/>
          <w:color w:val="002060"/>
        </w:rPr>
        <w:lastRenderedPageBreak/>
        <w:t>Semifinali (gara di andata 05/04/2025 –  gara di ritorno 12/04/2025)</w:t>
      </w:r>
    </w:p>
    <w:p w14:paraId="66A5DE1C" w14:textId="77777777" w:rsidR="00001A18" w:rsidRPr="001E6A72" w:rsidRDefault="00001A18" w:rsidP="00001A18">
      <w:pPr>
        <w:pStyle w:val="Corpodeltesto21"/>
        <w:rPr>
          <w:rFonts w:ascii="Arial" w:hAnsi="Arial" w:cs="Arial"/>
          <w:color w:val="002060"/>
          <w:sz w:val="22"/>
        </w:rPr>
      </w:pPr>
      <w:r w:rsidRPr="004F0082">
        <w:rPr>
          <w:rFonts w:ascii="Arial" w:hAnsi="Arial" w:cs="Arial"/>
          <w:color w:val="002060"/>
          <w:sz w:val="22"/>
        </w:rPr>
        <w:t xml:space="preserve">Le 4 squadre qualificate disputeranno Semifinali in </w:t>
      </w:r>
      <w:r w:rsidRPr="001E6A72">
        <w:rPr>
          <w:rFonts w:ascii="Arial" w:hAnsi="Arial" w:cs="Arial"/>
          <w:color w:val="002060"/>
          <w:sz w:val="22"/>
        </w:rPr>
        <w:t>disputeranno gare di andata e ritorno ad eliminazione diretta.</w:t>
      </w:r>
    </w:p>
    <w:p w14:paraId="0446D90D" w14:textId="77777777" w:rsidR="00001A18" w:rsidRPr="004F0082" w:rsidRDefault="00001A18" w:rsidP="00001A18">
      <w:pPr>
        <w:pStyle w:val="Corpodeltesto21"/>
        <w:rPr>
          <w:rFonts w:ascii="Arial" w:hAnsi="Arial" w:cs="Arial"/>
          <w:color w:val="002060"/>
          <w:sz w:val="22"/>
        </w:rPr>
      </w:pPr>
      <w:r w:rsidRPr="004F0082">
        <w:rPr>
          <w:rFonts w:ascii="Arial" w:hAnsi="Arial" w:cs="Arial"/>
          <w:color w:val="002060"/>
          <w:sz w:val="22"/>
        </w:rPr>
        <w:t>Gli abbinamenti saranno composti secondo il seguente criterio:</w:t>
      </w:r>
    </w:p>
    <w:p w14:paraId="2D018B62" w14:textId="77777777" w:rsidR="00001A18" w:rsidRPr="004F0082" w:rsidRDefault="00001A18" w:rsidP="00001A18">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P</w:t>
      </w:r>
      <w:r w:rsidRPr="004F0082">
        <w:rPr>
          <w:rFonts w:ascii="Arial" w:hAnsi="Arial" w:cs="Arial"/>
          <w:color w:val="002060"/>
          <w:sz w:val="22"/>
        </w:rPr>
        <w:t xml:space="preserve"> </w:t>
      </w:r>
      <w:r w:rsidRPr="004F0082">
        <w:rPr>
          <w:rFonts w:ascii="Arial" w:hAnsi="Arial" w:cs="Arial"/>
          <w:color w:val="002060"/>
          <w:sz w:val="22"/>
        </w:rPr>
        <w:tab/>
      </w:r>
      <w:r w:rsidRPr="004F0082">
        <w:rPr>
          <w:rFonts w:ascii="Arial" w:hAnsi="Arial" w:cs="Arial"/>
          <w:color w:val="002060"/>
          <w:sz w:val="22"/>
        </w:rPr>
        <w:tab/>
        <w:t xml:space="preserve">- </w:t>
      </w:r>
      <w:r w:rsidRPr="004F0082">
        <w:rPr>
          <w:rFonts w:ascii="Arial" w:hAnsi="Arial" w:cs="Arial"/>
          <w:color w:val="002060"/>
          <w:sz w:val="22"/>
        </w:rPr>
        <w:tab/>
        <w:t>vincente</w:t>
      </w:r>
      <w:r>
        <w:rPr>
          <w:rFonts w:ascii="Arial" w:hAnsi="Arial" w:cs="Arial"/>
          <w:color w:val="002060"/>
          <w:sz w:val="22"/>
        </w:rPr>
        <w:t xml:space="preserve"> S</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p>
    <w:p w14:paraId="2F4D0944" w14:textId="77777777" w:rsidR="00001A18" w:rsidRDefault="00001A18" w:rsidP="00001A18">
      <w:pPr>
        <w:pStyle w:val="Corpodeltesto21"/>
        <w:rPr>
          <w:rFonts w:ascii="Arial" w:hAnsi="Arial" w:cs="Arial"/>
          <w:color w:val="002060"/>
          <w:sz w:val="22"/>
        </w:rPr>
      </w:pPr>
      <w:r w:rsidRPr="004F0082">
        <w:rPr>
          <w:rFonts w:ascii="Arial" w:hAnsi="Arial" w:cs="Arial"/>
          <w:color w:val="002060"/>
          <w:sz w:val="22"/>
        </w:rPr>
        <w:t xml:space="preserve">- vincente </w:t>
      </w:r>
      <w:r>
        <w:rPr>
          <w:rFonts w:ascii="Arial" w:hAnsi="Arial" w:cs="Arial"/>
          <w:color w:val="002060"/>
          <w:sz w:val="22"/>
        </w:rPr>
        <w:t>Q</w:t>
      </w:r>
      <w:r w:rsidRPr="004F0082">
        <w:rPr>
          <w:rFonts w:ascii="Arial" w:hAnsi="Arial" w:cs="Arial"/>
          <w:color w:val="002060"/>
          <w:sz w:val="22"/>
        </w:rPr>
        <w:tab/>
      </w:r>
      <w:r w:rsidRPr="004F0082">
        <w:rPr>
          <w:rFonts w:ascii="Arial" w:hAnsi="Arial" w:cs="Arial"/>
          <w:color w:val="002060"/>
          <w:sz w:val="22"/>
        </w:rPr>
        <w:tab/>
        <w:t>-</w:t>
      </w:r>
      <w:r w:rsidRPr="004F0082">
        <w:rPr>
          <w:rFonts w:ascii="Arial" w:hAnsi="Arial" w:cs="Arial"/>
          <w:color w:val="002060"/>
          <w:sz w:val="22"/>
        </w:rPr>
        <w:tab/>
        <w:t xml:space="preserve">vincente </w:t>
      </w:r>
      <w:r>
        <w:rPr>
          <w:rFonts w:ascii="Arial" w:hAnsi="Arial" w:cs="Arial"/>
          <w:color w:val="002060"/>
          <w:sz w:val="22"/>
        </w:rPr>
        <w:t>R</w:t>
      </w:r>
    </w:p>
    <w:p w14:paraId="3969474D" w14:textId="77777777" w:rsidR="00001A18" w:rsidRPr="004F0082" w:rsidRDefault="00001A18" w:rsidP="00001A18">
      <w:pPr>
        <w:pStyle w:val="Corpodeltesto21"/>
        <w:rPr>
          <w:rFonts w:ascii="Arial" w:hAnsi="Arial" w:cs="Arial"/>
          <w:color w:val="002060"/>
          <w:sz w:val="22"/>
        </w:rPr>
      </w:pPr>
      <w:r>
        <w:rPr>
          <w:rFonts w:ascii="Arial" w:hAnsi="Arial" w:cs="Arial"/>
          <w:color w:val="002060"/>
          <w:sz w:val="22"/>
        </w:rPr>
        <w:t xml:space="preserve">Giocherà in casa la gara di ritorno </w:t>
      </w:r>
      <w:proofErr w:type="gramStart"/>
      <w:r>
        <w:rPr>
          <w:rFonts w:ascii="Arial" w:hAnsi="Arial" w:cs="Arial"/>
          <w:color w:val="002060"/>
          <w:sz w:val="22"/>
        </w:rPr>
        <w:t>la squadre</w:t>
      </w:r>
      <w:proofErr w:type="gramEnd"/>
      <w:r>
        <w:rPr>
          <w:rFonts w:ascii="Arial" w:hAnsi="Arial" w:cs="Arial"/>
          <w:color w:val="002060"/>
          <w:sz w:val="22"/>
        </w:rPr>
        <w:t xml:space="preserve"> </w:t>
      </w:r>
      <w:r w:rsidRPr="00740FA2">
        <w:rPr>
          <w:rFonts w:ascii="Arial" w:hAnsi="Arial" w:cs="Arial"/>
          <w:color w:val="002060"/>
          <w:sz w:val="22"/>
          <w:u w:val="single"/>
        </w:rPr>
        <w:t>meglio classificata</w:t>
      </w:r>
      <w:r>
        <w:rPr>
          <w:rFonts w:ascii="Arial" w:hAnsi="Arial" w:cs="Arial"/>
          <w:color w:val="002060"/>
          <w:sz w:val="22"/>
        </w:rPr>
        <w:t xml:space="preserve"> al termine della seconda fase.</w:t>
      </w:r>
    </w:p>
    <w:p w14:paraId="16E12766" w14:textId="77777777" w:rsidR="00001A18" w:rsidRPr="004F0082" w:rsidRDefault="00001A18" w:rsidP="00001A18">
      <w:pPr>
        <w:pStyle w:val="Corpodeltesto21"/>
        <w:rPr>
          <w:color w:val="002060"/>
          <w:szCs w:val="22"/>
        </w:rPr>
      </w:pPr>
    </w:p>
    <w:p w14:paraId="56B12009" w14:textId="77777777" w:rsidR="00001A18" w:rsidRPr="001E6A72" w:rsidRDefault="00001A18" w:rsidP="00001A18">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426EB02" w14:textId="77777777" w:rsidR="00001A18" w:rsidRPr="004F0082" w:rsidRDefault="00001A18" w:rsidP="00001A18">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w:t>
      </w:r>
      <w:r w:rsidRPr="004F0082">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che gioca in casa</w:t>
      </w:r>
      <w:r w:rsidRPr="004F0082">
        <w:rPr>
          <w:rFonts w:ascii="Arial" w:hAnsi="Arial" w:cs="Arial"/>
          <w:color w:val="002060"/>
          <w:sz w:val="22"/>
        </w:rPr>
        <w:t>.</w:t>
      </w:r>
    </w:p>
    <w:p w14:paraId="4412A197" w14:textId="77777777" w:rsidR="00001A18" w:rsidRPr="004F0082" w:rsidRDefault="00001A18" w:rsidP="00001A18">
      <w:pPr>
        <w:pStyle w:val="Corpodeltesto21"/>
        <w:rPr>
          <w:rFonts w:ascii="Arial" w:hAnsi="Arial" w:cs="Arial"/>
          <w:color w:val="002060"/>
          <w:sz w:val="22"/>
        </w:rPr>
      </w:pPr>
    </w:p>
    <w:p w14:paraId="19CDECFB" w14:textId="77777777" w:rsidR="00001A18" w:rsidRPr="004F0082" w:rsidRDefault="00001A18" w:rsidP="00001A18">
      <w:pPr>
        <w:pStyle w:val="Corpodeltesto21"/>
        <w:rPr>
          <w:rFonts w:ascii="Arial" w:hAnsi="Arial" w:cs="Arial"/>
          <w:b/>
          <w:bCs/>
          <w:i/>
          <w:iCs/>
          <w:color w:val="002060"/>
          <w:sz w:val="22"/>
          <w:szCs w:val="22"/>
        </w:rPr>
      </w:pPr>
      <w:r w:rsidRPr="004F0082">
        <w:rPr>
          <w:rFonts w:ascii="Arial" w:hAnsi="Arial" w:cs="Arial"/>
          <w:b/>
          <w:bCs/>
          <w:i/>
          <w:iCs/>
          <w:color w:val="002060"/>
          <w:sz w:val="22"/>
          <w:szCs w:val="22"/>
        </w:rPr>
        <w:t>Finale (</w:t>
      </w:r>
      <w:r>
        <w:rPr>
          <w:rFonts w:ascii="Arial" w:hAnsi="Arial" w:cs="Arial"/>
          <w:b/>
          <w:bCs/>
          <w:i/>
          <w:iCs/>
          <w:color w:val="002060"/>
          <w:sz w:val="22"/>
          <w:szCs w:val="22"/>
        </w:rPr>
        <w:t>03</w:t>
      </w:r>
      <w:r w:rsidRPr="004F0082">
        <w:rPr>
          <w:rFonts w:ascii="Arial" w:hAnsi="Arial" w:cs="Arial"/>
          <w:b/>
          <w:bCs/>
          <w:i/>
          <w:iCs/>
          <w:color w:val="002060"/>
          <w:sz w:val="22"/>
          <w:szCs w:val="22"/>
        </w:rPr>
        <w:t>/0</w:t>
      </w:r>
      <w:r>
        <w:rPr>
          <w:rFonts w:ascii="Arial" w:hAnsi="Arial" w:cs="Arial"/>
          <w:b/>
          <w:bCs/>
          <w:i/>
          <w:iCs/>
          <w:color w:val="002060"/>
          <w:sz w:val="22"/>
          <w:szCs w:val="22"/>
        </w:rPr>
        <w:t>5</w:t>
      </w:r>
      <w:r w:rsidRPr="004F0082">
        <w:rPr>
          <w:rFonts w:ascii="Arial" w:hAnsi="Arial" w:cs="Arial"/>
          <w:b/>
          <w:bCs/>
          <w:i/>
          <w:iCs/>
          <w:color w:val="002060"/>
          <w:sz w:val="22"/>
          <w:szCs w:val="22"/>
        </w:rPr>
        <w:t>/202</w:t>
      </w:r>
      <w:r>
        <w:rPr>
          <w:rFonts w:ascii="Arial" w:hAnsi="Arial" w:cs="Arial"/>
          <w:b/>
          <w:bCs/>
          <w:i/>
          <w:iCs/>
          <w:color w:val="002060"/>
          <w:sz w:val="22"/>
          <w:szCs w:val="22"/>
        </w:rPr>
        <w:t>5</w:t>
      </w:r>
      <w:r w:rsidRPr="004F0082">
        <w:rPr>
          <w:rFonts w:ascii="Arial" w:hAnsi="Arial" w:cs="Arial"/>
          <w:b/>
          <w:bCs/>
          <w:i/>
          <w:iCs/>
          <w:color w:val="002060"/>
          <w:sz w:val="22"/>
          <w:szCs w:val="22"/>
        </w:rPr>
        <w:t>)</w:t>
      </w:r>
    </w:p>
    <w:p w14:paraId="0C092BD5" w14:textId="77777777" w:rsidR="00001A18" w:rsidRPr="004F0082" w:rsidRDefault="00001A18" w:rsidP="00001A18">
      <w:pPr>
        <w:pStyle w:val="Corpodeltesto21"/>
        <w:rPr>
          <w:rFonts w:ascii="Arial" w:hAnsi="Arial" w:cs="Arial"/>
          <w:color w:val="002060"/>
          <w:sz w:val="22"/>
        </w:rPr>
      </w:pPr>
      <w:r w:rsidRPr="004F0082">
        <w:rPr>
          <w:rFonts w:ascii="Arial" w:hAnsi="Arial" w:cs="Arial"/>
          <w:color w:val="002060"/>
          <w:sz w:val="22"/>
        </w:rPr>
        <w:t>Le 2 squadre qualificate disputeranno la Finale in gara unica in casa della squadra meglio piazzata al termine della seconda fase.</w:t>
      </w:r>
    </w:p>
    <w:p w14:paraId="56E34B44" w14:textId="77777777" w:rsidR="00001A18" w:rsidRPr="004F0082" w:rsidRDefault="00001A18" w:rsidP="00001A18">
      <w:pPr>
        <w:pStyle w:val="Corpodeltesto21"/>
        <w:rPr>
          <w:rFonts w:ascii="Arial" w:hAnsi="Arial" w:cs="Arial"/>
          <w:b/>
          <w:bCs/>
          <w:i/>
          <w:iCs/>
          <w:color w:val="002060"/>
          <w:sz w:val="22"/>
          <w:szCs w:val="22"/>
        </w:rPr>
      </w:pPr>
    </w:p>
    <w:p w14:paraId="68CB5514" w14:textId="77777777" w:rsidR="00001A18" w:rsidRDefault="00001A18" w:rsidP="00001A18">
      <w:pPr>
        <w:pStyle w:val="Corpodeltesto21"/>
        <w:rPr>
          <w:rFonts w:ascii="Arial" w:hAnsi="Arial" w:cs="Arial"/>
          <w:color w:val="002060"/>
          <w:sz w:val="22"/>
        </w:rPr>
      </w:pPr>
      <w:r w:rsidRPr="004F0082">
        <w:rPr>
          <w:rFonts w:ascii="Arial" w:hAnsi="Arial" w:cs="Arial"/>
          <w:color w:val="002060"/>
          <w:sz w:val="22"/>
        </w:rPr>
        <w:t xml:space="preserve">Al termine dei tempi regolamentari, in caso di parità, si disputeranno due tempi supplementari di </w:t>
      </w:r>
      <w:proofErr w:type="gramStart"/>
      <w:r w:rsidRPr="004F0082">
        <w:rPr>
          <w:rFonts w:ascii="Arial" w:hAnsi="Arial" w:cs="Arial"/>
          <w:color w:val="002060"/>
          <w:sz w:val="22"/>
        </w:rPr>
        <w:t>5</w:t>
      </w:r>
      <w:proofErr w:type="gramEnd"/>
      <w:r w:rsidRPr="004F008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B8BD740" w14:textId="77777777" w:rsidR="00001A18" w:rsidRPr="004F0082" w:rsidRDefault="00001A18" w:rsidP="00001A18">
      <w:pPr>
        <w:pStyle w:val="Corpodeltesto21"/>
        <w:rPr>
          <w:color w:val="002060"/>
          <w:szCs w:val="22"/>
        </w:rPr>
      </w:pPr>
    </w:p>
    <w:p w14:paraId="1ECD9D2D" w14:textId="77777777" w:rsidR="00001A18" w:rsidRPr="00CC0113" w:rsidRDefault="00001A18" w:rsidP="00001A18">
      <w:pPr>
        <w:pStyle w:val="titoloprinc0"/>
        <w:rPr>
          <w:color w:val="002060"/>
        </w:rPr>
      </w:pPr>
      <w:r w:rsidRPr="00CC0113">
        <w:rPr>
          <w:color w:val="002060"/>
        </w:rPr>
        <w:t>RISULTATI</w:t>
      </w:r>
    </w:p>
    <w:p w14:paraId="5113828A" w14:textId="77777777" w:rsidR="00001A18" w:rsidRPr="00CC0113" w:rsidRDefault="00001A18" w:rsidP="00001A18">
      <w:pPr>
        <w:pStyle w:val="breakline"/>
        <w:rPr>
          <w:color w:val="002060"/>
        </w:rPr>
      </w:pPr>
    </w:p>
    <w:p w14:paraId="7483D500" w14:textId="77777777" w:rsidR="00001A18" w:rsidRPr="00CC0113" w:rsidRDefault="00001A18" w:rsidP="00001A18">
      <w:pPr>
        <w:pStyle w:val="sottotitolocampionato10"/>
        <w:rPr>
          <w:color w:val="002060"/>
        </w:rPr>
      </w:pPr>
      <w:r w:rsidRPr="00CC0113">
        <w:rPr>
          <w:color w:val="002060"/>
        </w:rPr>
        <w:t>RISULTATI UFFICIALI GARE DEL 16/03/2025</w:t>
      </w:r>
    </w:p>
    <w:p w14:paraId="69C38539" w14:textId="77777777" w:rsidR="00807466" w:rsidRPr="00807466" w:rsidRDefault="00807466" w:rsidP="00807466">
      <w:pPr>
        <w:pStyle w:val="sottotitolocampionato20"/>
        <w:spacing w:before="0" w:beforeAutospacing="0" w:after="0" w:afterAutospacing="0"/>
        <w:rPr>
          <w:rFonts w:ascii="Arial" w:hAnsi="Arial" w:cs="Arial"/>
          <w:color w:val="002060"/>
          <w:sz w:val="20"/>
          <w:szCs w:val="20"/>
        </w:rPr>
      </w:pPr>
      <w:r w:rsidRPr="00807466">
        <w:rPr>
          <w:rFonts w:ascii="Arial" w:hAnsi="Arial" w:cs="Arial"/>
          <w:color w:val="002060"/>
          <w:sz w:val="20"/>
          <w:szCs w:val="20"/>
        </w:rPr>
        <w:t>Si trascrivono qui di seguito i risultati ufficiali delle gare disputate</w:t>
      </w:r>
    </w:p>
    <w:p w14:paraId="1720BE9C" w14:textId="77777777" w:rsidR="00001A18" w:rsidRPr="00CC0113" w:rsidRDefault="00001A18" w:rsidP="00001A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1A18" w:rsidRPr="00CC0113" w14:paraId="4696ED3B"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6A269535"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D20F7" w14:textId="77777777" w:rsidR="00001A18" w:rsidRPr="00CC0113" w:rsidRDefault="00001A18" w:rsidP="00C73F94">
                  <w:pPr>
                    <w:pStyle w:val="headertabella0"/>
                    <w:rPr>
                      <w:color w:val="002060"/>
                    </w:rPr>
                  </w:pPr>
                  <w:r w:rsidRPr="00CC0113">
                    <w:rPr>
                      <w:color w:val="002060"/>
                    </w:rPr>
                    <w:t>GIRONE OF - 1 Giornata - A</w:t>
                  </w:r>
                </w:p>
              </w:tc>
            </w:tr>
            <w:tr w:rsidR="00001A18" w:rsidRPr="00CC0113" w14:paraId="0FC94DD7"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3702F2" w14:textId="77777777" w:rsidR="00001A18" w:rsidRPr="00CC0113" w:rsidRDefault="00001A18" w:rsidP="00C73F94">
                  <w:pPr>
                    <w:pStyle w:val="rowtabella0"/>
                    <w:rPr>
                      <w:color w:val="002060"/>
                    </w:rPr>
                  </w:pPr>
                  <w:r w:rsidRPr="00CC011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8DEF3" w14:textId="77777777" w:rsidR="00001A18" w:rsidRPr="00CC0113" w:rsidRDefault="00001A18" w:rsidP="00C73F94">
                  <w:pPr>
                    <w:pStyle w:val="rowtabella0"/>
                    <w:rPr>
                      <w:color w:val="002060"/>
                    </w:rPr>
                  </w:pPr>
                  <w:r w:rsidRPr="00CC0113">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DCC5E" w14:textId="77777777" w:rsidR="00001A18" w:rsidRPr="00CC0113" w:rsidRDefault="00001A18" w:rsidP="00C73F94">
                  <w:pPr>
                    <w:pStyle w:val="rowtabella0"/>
                    <w:jc w:val="center"/>
                    <w:rPr>
                      <w:color w:val="002060"/>
                    </w:rPr>
                  </w:pPr>
                  <w:r w:rsidRPr="00CC0113">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625E9" w14:textId="77777777" w:rsidR="00001A18" w:rsidRPr="00CC0113" w:rsidRDefault="00001A18" w:rsidP="00C73F94">
                  <w:pPr>
                    <w:pStyle w:val="rowtabella0"/>
                    <w:jc w:val="center"/>
                    <w:rPr>
                      <w:color w:val="002060"/>
                    </w:rPr>
                  </w:pPr>
                  <w:r w:rsidRPr="00CC0113">
                    <w:rPr>
                      <w:color w:val="002060"/>
                    </w:rPr>
                    <w:t> </w:t>
                  </w:r>
                </w:p>
              </w:tc>
            </w:tr>
            <w:tr w:rsidR="00001A18" w:rsidRPr="00CC0113" w14:paraId="7E047964"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BBDDB0" w14:textId="77777777" w:rsidR="00001A18" w:rsidRPr="00CC0113" w:rsidRDefault="00001A18" w:rsidP="00C73F94">
                  <w:pPr>
                    <w:pStyle w:val="rowtabella0"/>
                    <w:rPr>
                      <w:color w:val="002060"/>
                    </w:rPr>
                  </w:pPr>
                  <w:r w:rsidRPr="00CC0113">
                    <w:rPr>
                      <w:color w:val="002060"/>
                    </w:rPr>
                    <w:t>(1) 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3485B4" w14:textId="77777777" w:rsidR="00001A18" w:rsidRPr="00CC0113" w:rsidRDefault="00001A18" w:rsidP="00C73F94">
                  <w:pPr>
                    <w:pStyle w:val="rowtabella0"/>
                    <w:rPr>
                      <w:color w:val="002060"/>
                    </w:rPr>
                  </w:pPr>
                  <w:r w:rsidRPr="00CC0113">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F9F8EB" w14:textId="77777777" w:rsidR="00001A18" w:rsidRPr="00CC0113" w:rsidRDefault="00001A18" w:rsidP="00C73F94">
                  <w:pPr>
                    <w:pStyle w:val="rowtabella0"/>
                    <w:jc w:val="center"/>
                    <w:rPr>
                      <w:color w:val="002060"/>
                    </w:rPr>
                  </w:pPr>
                  <w:r w:rsidRPr="00CC0113">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CF47DA" w14:textId="77777777" w:rsidR="00001A18" w:rsidRPr="00CC0113" w:rsidRDefault="00001A18" w:rsidP="00C73F94">
                  <w:pPr>
                    <w:pStyle w:val="rowtabella0"/>
                    <w:jc w:val="center"/>
                    <w:rPr>
                      <w:color w:val="002060"/>
                    </w:rPr>
                  </w:pPr>
                  <w:r w:rsidRPr="00CC0113">
                    <w:rPr>
                      <w:color w:val="002060"/>
                    </w:rPr>
                    <w:t> </w:t>
                  </w:r>
                </w:p>
              </w:tc>
            </w:tr>
            <w:tr w:rsidR="00001A18" w:rsidRPr="00CC0113" w14:paraId="07AC1544"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B1F3A2" w14:textId="77777777" w:rsidR="00001A18" w:rsidRPr="00CC0113" w:rsidRDefault="00001A18" w:rsidP="00C73F94">
                  <w:pPr>
                    <w:pStyle w:val="rowtabella0"/>
                    <w:rPr>
                      <w:color w:val="002060"/>
                    </w:rPr>
                  </w:pPr>
                  <w:r w:rsidRPr="00CC0113">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DC3C89" w14:textId="77777777" w:rsidR="00001A18" w:rsidRPr="00CC0113" w:rsidRDefault="00001A18" w:rsidP="00C73F94">
                  <w:pPr>
                    <w:pStyle w:val="rowtabella0"/>
                    <w:rPr>
                      <w:color w:val="002060"/>
                    </w:rPr>
                  </w:pPr>
                  <w:r w:rsidRPr="00CC0113">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0B0D78" w14:textId="77777777" w:rsidR="00001A18" w:rsidRPr="00CC0113" w:rsidRDefault="00001A18" w:rsidP="00C73F94">
                  <w:pPr>
                    <w:pStyle w:val="rowtabella0"/>
                    <w:jc w:val="center"/>
                    <w:rPr>
                      <w:color w:val="002060"/>
                    </w:rPr>
                  </w:pPr>
                  <w:r w:rsidRPr="00CC011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1062D3" w14:textId="77777777" w:rsidR="00001A18" w:rsidRPr="00CC0113" w:rsidRDefault="00001A18" w:rsidP="00C73F94">
                  <w:pPr>
                    <w:pStyle w:val="rowtabella0"/>
                    <w:jc w:val="center"/>
                    <w:rPr>
                      <w:color w:val="002060"/>
                    </w:rPr>
                  </w:pPr>
                  <w:r w:rsidRPr="00CC0113">
                    <w:rPr>
                      <w:color w:val="002060"/>
                    </w:rPr>
                    <w:t> </w:t>
                  </w:r>
                </w:p>
              </w:tc>
            </w:tr>
            <w:tr w:rsidR="00001A18" w:rsidRPr="00CC0113" w14:paraId="5BA94731"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B898A8" w14:textId="77777777" w:rsidR="00001A18" w:rsidRPr="00CC0113" w:rsidRDefault="00001A18" w:rsidP="00C73F94">
                  <w:pPr>
                    <w:pStyle w:val="rowtabella0"/>
                    <w:rPr>
                      <w:color w:val="002060"/>
                    </w:rPr>
                  </w:pPr>
                  <w:r w:rsidRPr="00CC0113">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C565C3" w14:textId="77777777" w:rsidR="00001A18" w:rsidRPr="00CC0113" w:rsidRDefault="00001A18" w:rsidP="00C73F94">
                  <w:pPr>
                    <w:pStyle w:val="rowtabella0"/>
                    <w:rPr>
                      <w:color w:val="002060"/>
                    </w:rPr>
                  </w:pPr>
                  <w:r w:rsidRPr="00CC0113">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DD9F91" w14:textId="77777777" w:rsidR="00001A18" w:rsidRPr="00CC0113" w:rsidRDefault="00001A18" w:rsidP="00C73F94">
                  <w:pPr>
                    <w:pStyle w:val="rowtabella0"/>
                    <w:jc w:val="center"/>
                    <w:rPr>
                      <w:color w:val="002060"/>
                    </w:rPr>
                  </w:pPr>
                  <w:r w:rsidRPr="00CC0113">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3F3A37" w14:textId="77777777" w:rsidR="00001A18" w:rsidRPr="00CC0113" w:rsidRDefault="00001A18" w:rsidP="00C73F94">
                  <w:pPr>
                    <w:pStyle w:val="rowtabella0"/>
                    <w:jc w:val="center"/>
                    <w:rPr>
                      <w:color w:val="002060"/>
                    </w:rPr>
                  </w:pPr>
                  <w:r w:rsidRPr="00CC0113">
                    <w:rPr>
                      <w:color w:val="002060"/>
                    </w:rPr>
                    <w:t> </w:t>
                  </w:r>
                </w:p>
              </w:tc>
            </w:tr>
            <w:tr w:rsidR="00001A18" w:rsidRPr="00CC0113" w14:paraId="15A12F1E"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1CFC58" w14:textId="77777777" w:rsidR="00001A18" w:rsidRPr="00CC0113" w:rsidRDefault="00001A18" w:rsidP="00C73F94">
                  <w:pPr>
                    <w:pStyle w:val="rowtabella0"/>
                    <w:rPr>
                      <w:color w:val="002060"/>
                    </w:rPr>
                  </w:pPr>
                  <w:r w:rsidRPr="00CC0113">
                    <w:rPr>
                      <w:color w:val="002060"/>
                    </w:rPr>
                    <w:t>(1) 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0971C4" w14:textId="77777777" w:rsidR="00001A18" w:rsidRPr="00CC0113" w:rsidRDefault="00001A18" w:rsidP="00C73F94">
                  <w:pPr>
                    <w:pStyle w:val="rowtabella0"/>
                    <w:rPr>
                      <w:color w:val="002060"/>
                    </w:rPr>
                  </w:pPr>
                  <w:r w:rsidRPr="00CC0113">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5E5614" w14:textId="77777777" w:rsidR="00001A18" w:rsidRPr="00CC0113" w:rsidRDefault="00001A18" w:rsidP="00C73F94">
                  <w:pPr>
                    <w:pStyle w:val="rowtabella0"/>
                    <w:jc w:val="center"/>
                    <w:rPr>
                      <w:color w:val="002060"/>
                    </w:rPr>
                  </w:pPr>
                  <w:r w:rsidRPr="00CC0113">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1909FF" w14:textId="77777777" w:rsidR="00001A18" w:rsidRPr="00CC0113" w:rsidRDefault="00001A18" w:rsidP="00C73F94">
                  <w:pPr>
                    <w:pStyle w:val="rowtabella0"/>
                    <w:jc w:val="center"/>
                    <w:rPr>
                      <w:color w:val="002060"/>
                    </w:rPr>
                  </w:pPr>
                  <w:r w:rsidRPr="00CC0113">
                    <w:rPr>
                      <w:color w:val="002060"/>
                    </w:rPr>
                    <w:t> </w:t>
                  </w:r>
                </w:p>
              </w:tc>
            </w:tr>
            <w:tr w:rsidR="00001A18" w:rsidRPr="00CC0113" w14:paraId="19680D1B"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993D35" w14:textId="77777777" w:rsidR="00001A18" w:rsidRPr="00CC0113" w:rsidRDefault="00001A18" w:rsidP="00C73F94">
                  <w:pPr>
                    <w:pStyle w:val="rowtabella0"/>
                    <w:rPr>
                      <w:color w:val="002060"/>
                    </w:rPr>
                  </w:pPr>
                  <w:r w:rsidRPr="00CC0113">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E0AA6" w14:textId="77777777" w:rsidR="00001A18" w:rsidRPr="00CC0113" w:rsidRDefault="00001A18" w:rsidP="00C73F94">
                  <w:pPr>
                    <w:pStyle w:val="rowtabella0"/>
                    <w:rPr>
                      <w:color w:val="002060"/>
                    </w:rPr>
                  </w:pPr>
                  <w:r w:rsidRPr="00CC0113">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B4776" w14:textId="77777777" w:rsidR="00001A18" w:rsidRPr="00CC0113" w:rsidRDefault="00001A18" w:rsidP="00C73F94">
                  <w:pPr>
                    <w:pStyle w:val="rowtabella0"/>
                    <w:jc w:val="center"/>
                    <w:rPr>
                      <w:color w:val="002060"/>
                    </w:rPr>
                  </w:pPr>
                  <w:r w:rsidRPr="00CC0113">
                    <w:rPr>
                      <w:color w:val="002060"/>
                    </w:rPr>
                    <w:t>12 - 3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16CD0" w14:textId="77777777" w:rsidR="00001A18" w:rsidRPr="00CC0113" w:rsidRDefault="00001A18" w:rsidP="00C73F94">
                  <w:pPr>
                    <w:pStyle w:val="rowtabella0"/>
                    <w:jc w:val="center"/>
                    <w:rPr>
                      <w:color w:val="002060"/>
                    </w:rPr>
                  </w:pPr>
                  <w:r w:rsidRPr="00CC0113">
                    <w:rPr>
                      <w:color w:val="002060"/>
                    </w:rPr>
                    <w:t> </w:t>
                  </w:r>
                </w:p>
              </w:tc>
            </w:tr>
            <w:tr w:rsidR="00001A18" w:rsidRPr="00CC0113" w14:paraId="63D53A0F"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47CB785C" w14:textId="77777777" w:rsidR="00001A18" w:rsidRPr="00CC0113" w:rsidRDefault="00001A18" w:rsidP="00C73F94">
                  <w:pPr>
                    <w:pStyle w:val="rowtabella0"/>
                    <w:rPr>
                      <w:color w:val="002060"/>
                    </w:rPr>
                  </w:pPr>
                  <w:r w:rsidRPr="00CC0113">
                    <w:rPr>
                      <w:color w:val="002060"/>
                    </w:rPr>
                    <w:t>(1) - disputata il 15/03/2025</w:t>
                  </w:r>
                </w:p>
              </w:tc>
            </w:tr>
          </w:tbl>
          <w:p w14:paraId="06214D16" w14:textId="77777777" w:rsidR="00001A18" w:rsidRPr="00CC0113" w:rsidRDefault="00001A18" w:rsidP="00C73F94">
            <w:pPr>
              <w:rPr>
                <w:color w:val="002060"/>
              </w:rPr>
            </w:pPr>
          </w:p>
        </w:tc>
      </w:tr>
    </w:tbl>
    <w:p w14:paraId="2717B8AB" w14:textId="77777777" w:rsidR="00001A18" w:rsidRPr="00CC0113" w:rsidRDefault="00001A18" w:rsidP="00001A18">
      <w:pPr>
        <w:pStyle w:val="breakline"/>
        <w:rPr>
          <w:rFonts w:eastAsiaTheme="minorEastAsia"/>
          <w:color w:val="002060"/>
        </w:rPr>
      </w:pPr>
    </w:p>
    <w:p w14:paraId="54142F7E" w14:textId="77777777" w:rsidR="00001A18" w:rsidRPr="00CC0113" w:rsidRDefault="00001A18" w:rsidP="00001A18">
      <w:pPr>
        <w:pStyle w:val="breakline"/>
        <w:rPr>
          <w:color w:val="002060"/>
        </w:rPr>
      </w:pPr>
    </w:p>
    <w:p w14:paraId="256ED788" w14:textId="77777777" w:rsidR="00001A18" w:rsidRPr="00CC0113" w:rsidRDefault="00001A18" w:rsidP="00001A18">
      <w:pPr>
        <w:pStyle w:val="titoloprinc0"/>
        <w:rPr>
          <w:color w:val="002060"/>
        </w:rPr>
      </w:pPr>
      <w:r w:rsidRPr="00CC0113">
        <w:rPr>
          <w:color w:val="002060"/>
        </w:rPr>
        <w:t>GIUDICE SPORTIVO</w:t>
      </w:r>
    </w:p>
    <w:p w14:paraId="284F3F52" w14:textId="77777777" w:rsidR="00001A18" w:rsidRPr="00CC0113" w:rsidRDefault="00001A18" w:rsidP="00001A18">
      <w:pPr>
        <w:pStyle w:val="diffida"/>
        <w:rPr>
          <w:color w:val="002060"/>
        </w:rPr>
      </w:pPr>
      <w:r w:rsidRPr="00CC0113">
        <w:rPr>
          <w:color w:val="002060"/>
        </w:rPr>
        <w:t>Il Giudice Sportivo Avv. Agnese Lazzaretti, con l'assistenza del Segretario Angelo Castellana, nella seduta del 19/03/2025, ha adottato le decisioni che di seguito integralmente si riportano:</w:t>
      </w:r>
    </w:p>
    <w:p w14:paraId="033CE823" w14:textId="77777777" w:rsidR="00001A18" w:rsidRPr="00CC0113" w:rsidRDefault="00001A18" w:rsidP="00001A18">
      <w:pPr>
        <w:pStyle w:val="titolo10"/>
        <w:rPr>
          <w:color w:val="002060"/>
        </w:rPr>
      </w:pPr>
      <w:r w:rsidRPr="00CC0113">
        <w:rPr>
          <w:color w:val="002060"/>
        </w:rPr>
        <w:t xml:space="preserve">GARE DEL 15/ 3/2025 </w:t>
      </w:r>
    </w:p>
    <w:p w14:paraId="52A234CC" w14:textId="77777777" w:rsidR="00001A18" w:rsidRPr="00CC0113" w:rsidRDefault="00001A18" w:rsidP="00001A18">
      <w:pPr>
        <w:pStyle w:val="titolo60"/>
        <w:rPr>
          <w:color w:val="002060"/>
        </w:rPr>
      </w:pPr>
      <w:r w:rsidRPr="00CC0113">
        <w:rPr>
          <w:color w:val="002060"/>
        </w:rPr>
        <w:t xml:space="preserve">DECISIONI DEL GIUDICE SPORTIVO </w:t>
      </w:r>
    </w:p>
    <w:p w14:paraId="33D044CA"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gara del 15/ 3/2025 JESINA S.R.L. - NUOVA JUVENTINA FFC </w:t>
      </w:r>
      <w:r w:rsidRPr="00CC0113">
        <w:rPr>
          <w:color w:val="002060"/>
        </w:rPr>
        <w:br/>
        <w:t xml:space="preserve">Il Giudice Sportivo, rilevato che - dal referto arbitrale si evince che la gara in oggetto non è stata disputata per la mancata presentazione sul terreno di gioco della società ospitata Nuova Juventina Montegranaro. </w:t>
      </w:r>
    </w:p>
    <w:p w14:paraId="57EBB938" w14:textId="4C2A92EE" w:rsidR="00001A18" w:rsidRPr="00CC0113" w:rsidRDefault="00001A18" w:rsidP="00001A18">
      <w:pPr>
        <w:pStyle w:val="diffida"/>
        <w:spacing w:before="80" w:beforeAutospacing="0" w:after="40" w:afterAutospacing="0"/>
        <w:jc w:val="left"/>
        <w:rPr>
          <w:color w:val="002060"/>
        </w:rPr>
      </w:pPr>
      <w:r w:rsidRPr="00CC0113">
        <w:rPr>
          <w:color w:val="002060"/>
        </w:rPr>
        <w:t xml:space="preserve">- la suddetta società a mezzo </w:t>
      </w:r>
      <w:proofErr w:type="spellStart"/>
      <w:r w:rsidRPr="00CC0113">
        <w:rPr>
          <w:color w:val="002060"/>
        </w:rPr>
        <w:t>pec</w:t>
      </w:r>
      <w:proofErr w:type="spellEnd"/>
      <w:r w:rsidRPr="00CC0113">
        <w:rPr>
          <w:color w:val="002060"/>
        </w:rPr>
        <w:t xml:space="preserve"> ha rappresentato di essere stata impossibilitata a raggiungere il campo di gioco in quanto, durante il tragitto effettuato per disputare la gara, lungo l</w:t>
      </w:r>
      <w:r w:rsidR="00981F05">
        <w:rPr>
          <w:color w:val="002060"/>
        </w:rPr>
        <w:t>’</w:t>
      </w:r>
      <w:r w:rsidRPr="00CC0113">
        <w:rPr>
          <w:color w:val="002060"/>
        </w:rPr>
        <w:t>autostrada A 14 tra</w:t>
      </w:r>
      <w:r w:rsidR="00981F05">
        <w:rPr>
          <w:color w:val="002060"/>
        </w:rPr>
        <w:t xml:space="preserve"> </w:t>
      </w:r>
      <w:r w:rsidRPr="00CC0113">
        <w:rPr>
          <w:color w:val="002060"/>
        </w:rPr>
        <w:t xml:space="preserve">Civitanova Marche- Loreto, l'automezzo che trasportava i calciatori avrebbe avuto un guasto al motore osserva quanto segue. </w:t>
      </w:r>
    </w:p>
    <w:p w14:paraId="092D9042" w14:textId="4FB170BE" w:rsidR="00001A18" w:rsidRPr="00CC0113" w:rsidRDefault="00001A18" w:rsidP="00001A18">
      <w:pPr>
        <w:pStyle w:val="diffida"/>
        <w:spacing w:before="80" w:beforeAutospacing="0" w:after="40" w:afterAutospacing="0"/>
        <w:jc w:val="left"/>
        <w:rPr>
          <w:color w:val="002060"/>
        </w:rPr>
      </w:pPr>
      <w:r w:rsidRPr="00CC0113">
        <w:rPr>
          <w:color w:val="002060"/>
        </w:rPr>
        <w:t>Da quanto sopra descritto appare chiaro che la questione verta sulla possibilità o meno di applicare al caso in esame l</w:t>
      </w:r>
      <w:r w:rsidR="00981F05">
        <w:rPr>
          <w:color w:val="002060"/>
        </w:rPr>
        <w:t>’</w:t>
      </w:r>
      <w:r w:rsidRPr="00CC0113">
        <w:rPr>
          <w:color w:val="002060"/>
        </w:rPr>
        <w:t xml:space="preserve">istituto della forza maggiore. </w:t>
      </w:r>
    </w:p>
    <w:p w14:paraId="3403F192" w14:textId="58C159BA" w:rsidR="00001A18" w:rsidRPr="00CC0113" w:rsidRDefault="00001A18" w:rsidP="00001A18">
      <w:pPr>
        <w:pStyle w:val="diffida"/>
        <w:spacing w:before="80" w:beforeAutospacing="0" w:after="40" w:afterAutospacing="0"/>
        <w:jc w:val="left"/>
        <w:rPr>
          <w:color w:val="002060"/>
        </w:rPr>
      </w:pPr>
      <w:r w:rsidRPr="00CC0113">
        <w:rPr>
          <w:color w:val="002060"/>
        </w:rPr>
        <w:lastRenderedPageBreak/>
        <w:t>Sul punto appare opportuno precisare che &lt;&lt; il legislatore sportivo, a</w:t>
      </w:r>
      <w:r w:rsidR="00981F05">
        <w:rPr>
          <w:color w:val="002060"/>
        </w:rPr>
        <w:t xml:space="preserve"> </w:t>
      </w:r>
      <w:r w:rsidRPr="00CC0113">
        <w:rPr>
          <w:color w:val="002060"/>
        </w:rPr>
        <w:t xml:space="preserve">differenza di quello ordinario e segnatamente penale, non ha ritenuto di dover inserire, oltre alla forza maggiore, anche il caso fortuito quale elemento che possa escludere la </w:t>
      </w:r>
      <w:proofErr w:type="spellStart"/>
      <w:r w:rsidRPr="00CC0113">
        <w:rPr>
          <w:color w:val="002060"/>
        </w:rPr>
        <w:t>rimproverabilità</w:t>
      </w:r>
      <w:proofErr w:type="spellEnd"/>
      <w:r w:rsidRPr="00CC0113">
        <w:rPr>
          <w:color w:val="002060"/>
        </w:rPr>
        <w:t xml:space="preserve"> della condotta all'agente. Tale, peculiare, omissione ha negli anni condotto la giurisprudenza federale a fornire una interpretazione piuttosto estesa</w:t>
      </w:r>
      <w:r w:rsidR="00981F05">
        <w:rPr>
          <w:color w:val="002060"/>
        </w:rPr>
        <w:t xml:space="preserve"> </w:t>
      </w:r>
      <w:r w:rsidRPr="00CC0113">
        <w:rPr>
          <w:color w:val="002060"/>
        </w:rPr>
        <w:t>della prima, arrivando a ritenere che la stessa possa coincidere con un evento assolutamente "imprevedibile", tendendo in buona sostanza a ricomprendere nella forza maggiore il significato tradizionale attribuito al caso fortuito. Se dunque l'esimente sportiva della forza</w:t>
      </w:r>
      <w:r w:rsidR="00981F05">
        <w:rPr>
          <w:color w:val="002060"/>
        </w:rPr>
        <w:t xml:space="preserve"> </w:t>
      </w:r>
      <w:r w:rsidRPr="00CC0113">
        <w:rPr>
          <w:color w:val="002060"/>
        </w:rPr>
        <w:t>maggiore si misura sui concetti dell'imprevedibilità, della cogenza e della insuperabilità, è inequivocabile che questa forma di esclusione della responsabilità dei club possa estendersi, allora, anche a quelle</w:t>
      </w:r>
      <w:r w:rsidR="00981F05">
        <w:rPr>
          <w:color w:val="002060"/>
        </w:rPr>
        <w:t xml:space="preserve"> </w:t>
      </w:r>
      <w:r w:rsidRPr="00CC0113">
        <w:rPr>
          <w:color w:val="002060"/>
        </w:rPr>
        <w:t>situazioni ordinariamente qualificabili come caso fortuito &gt;&gt;</w:t>
      </w:r>
      <w:r w:rsidR="00981F05">
        <w:rPr>
          <w:color w:val="002060"/>
        </w:rPr>
        <w:t xml:space="preserve"> </w:t>
      </w:r>
      <w:r w:rsidRPr="00CC0113">
        <w:rPr>
          <w:color w:val="002060"/>
        </w:rPr>
        <w:t>(così Corte Sportiva Appello nazionale III sez. n. 007/</w:t>
      </w:r>
      <w:proofErr w:type="spellStart"/>
      <w:r w:rsidRPr="00CC0113">
        <w:rPr>
          <w:color w:val="002060"/>
        </w:rPr>
        <w:t>csa</w:t>
      </w:r>
      <w:proofErr w:type="spellEnd"/>
      <w:r w:rsidRPr="00CC0113">
        <w:rPr>
          <w:color w:val="002060"/>
        </w:rPr>
        <w:t xml:space="preserve"> /2021- 2022 registro decisioni)</w:t>
      </w:r>
      <w:r w:rsidR="00981F05">
        <w:rPr>
          <w:color w:val="002060"/>
        </w:rPr>
        <w:t>.</w:t>
      </w:r>
      <w:r w:rsidRPr="00CC0113">
        <w:rPr>
          <w:color w:val="002060"/>
        </w:rPr>
        <w:t xml:space="preserve"> Quindi, se l'evento esterno risulta imprevedibile, cogente ed insuperabile con la prudenza e accortezza normalmente esigibili da una</w:t>
      </w:r>
      <w:r w:rsidR="00981F05">
        <w:rPr>
          <w:color w:val="002060"/>
        </w:rPr>
        <w:t xml:space="preserve"> </w:t>
      </w:r>
      <w:r w:rsidRPr="00CC0113">
        <w:rPr>
          <w:color w:val="002060"/>
        </w:rPr>
        <w:t xml:space="preserve">società sportiva, esso assurge a causa di forza maggiore, idonea, ai sensi dell'art. 55 </w:t>
      </w:r>
      <w:proofErr w:type="spellStart"/>
      <w:r w:rsidRPr="00CC0113">
        <w:rPr>
          <w:color w:val="002060"/>
        </w:rPr>
        <w:t>Noif</w:t>
      </w:r>
      <w:proofErr w:type="spellEnd"/>
      <w:r w:rsidRPr="00CC0113">
        <w:rPr>
          <w:color w:val="002060"/>
        </w:rPr>
        <w:t>, ad esimere la società stessa da ogni forma di</w:t>
      </w:r>
      <w:r w:rsidR="00981F05">
        <w:rPr>
          <w:color w:val="002060"/>
        </w:rPr>
        <w:t xml:space="preserve"> r</w:t>
      </w:r>
      <w:r w:rsidRPr="00CC0113">
        <w:rPr>
          <w:color w:val="002060"/>
        </w:rPr>
        <w:t xml:space="preserve">esponsabilità e a tenerla indenne da ogni sanzione </w:t>
      </w:r>
      <w:proofErr w:type="gramStart"/>
      <w:r w:rsidRPr="00CC0113">
        <w:rPr>
          <w:color w:val="002060"/>
        </w:rPr>
        <w:t>( v.</w:t>
      </w:r>
      <w:proofErr w:type="gramEnd"/>
      <w:r w:rsidRPr="00CC0113">
        <w:rPr>
          <w:color w:val="002060"/>
        </w:rPr>
        <w:t xml:space="preserve"> già Corte </w:t>
      </w:r>
      <w:proofErr w:type="spellStart"/>
      <w:r w:rsidRPr="00CC0113">
        <w:rPr>
          <w:color w:val="002060"/>
        </w:rPr>
        <w:t>giust</w:t>
      </w:r>
      <w:proofErr w:type="spellEnd"/>
      <w:r w:rsidRPr="00CC0113">
        <w:rPr>
          <w:color w:val="002060"/>
        </w:rPr>
        <w:t xml:space="preserve">. </w:t>
      </w:r>
      <w:proofErr w:type="spellStart"/>
      <w:r w:rsidRPr="00CC0113">
        <w:rPr>
          <w:color w:val="002060"/>
        </w:rPr>
        <w:t>fed</w:t>
      </w:r>
      <w:proofErr w:type="spellEnd"/>
      <w:r w:rsidRPr="00CC0113">
        <w:rPr>
          <w:color w:val="002060"/>
        </w:rPr>
        <w:t xml:space="preserve">., in </w:t>
      </w:r>
      <w:proofErr w:type="spellStart"/>
      <w:r w:rsidRPr="00CC0113">
        <w:rPr>
          <w:color w:val="002060"/>
        </w:rPr>
        <w:t>C.u.</w:t>
      </w:r>
      <w:proofErr w:type="spellEnd"/>
      <w:r w:rsidRPr="00CC0113">
        <w:rPr>
          <w:color w:val="002060"/>
        </w:rPr>
        <w:t xml:space="preserve"> FIGC, 13 luglio 2011, n. 006/CGF). </w:t>
      </w:r>
    </w:p>
    <w:p w14:paraId="16572D5B" w14:textId="0C9C0BCA" w:rsidR="00001A18" w:rsidRPr="00CC0113" w:rsidRDefault="00001A18" w:rsidP="00001A18">
      <w:pPr>
        <w:pStyle w:val="diffida"/>
        <w:spacing w:before="80" w:beforeAutospacing="0" w:after="40" w:afterAutospacing="0"/>
        <w:jc w:val="left"/>
        <w:rPr>
          <w:color w:val="002060"/>
        </w:rPr>
      </w:pPr>
      <w:r w:rsidRPr="00CC0113">
        <w:rPr>
          <w:color w:val="002060"/>
        </w:rPr>
        <w:t>Ad ogni modo, sia il caso fortuito che la forza maggiore, per risultare integrati, debbono essere caratterizzati dall' eccezionalità , presente nell'eventualità in cui si ravvisi la necessità di valutare la responsabilità di un soggetto e la riconducibilità dell'inadempienza a quest'ultimo che, se impedito contro la sua volontà ovvero costretto da forze esterne preponderanti,</w:t>
      </w:r>
      <w:r w:rsidR="00981F05">
        <w:rPr>
          <w:color w:val="002060"/>
        </w:rPr>
        <w:t xml:space="preserve"> </w:t>
      </w:r>
      <w:r w:rsidRPr="00CC0113">
        <w:rPr>
          <w:color w:val="002060"/>
        </w:rPr>
        <w:t xml:space="preserve">può avvalersi dell'esimente che sorge in relazione al nesso causale tra l'inadempienza e la impedita o forzata volontà di adempiere. </w:t>
      </w:r>
    </w:p>
    <w:p w14:paraId="2CB5E825" w14:textId="77777777" w:rsidR="00981F05" w:rsidRDefault="00001A18" w:rsidP="00001A18">
      <w:pPr>
        <w:pStyle w:val="diffida"/>
        <w:spacing w:before="80" w:beforeAutospacing="0" w:after="40" w:afterAutospacing="0"/>
        <w:jc w:val="left"/>
        <w:rPr>
          <w:color w:val="002060"/>
        </w:rPr>
      </w:pPr>
      <w:r w:rsidRPr="00CC0113">
        <w:rPr>
          <w:color w:val="002060"/>
        </w:rPr>
        <w:t xml:space="preserve">Ora, in questa prospettiva, la società Nuova Juventina non ha fornito la dimostrazione di aver posto in essere un comportamento diligente al di là dell'evento fortuito e tale da integrare la causa di forza maggiore, in particolare per le seguenti ragioni: </w:t>
      </w:r>
    </w:p>
    <w:p w14:paraId="272ADF82" w14:textId="77777777" w:rsidR="00981F05" w:rsidRDefault="00001A18" w:rsidP="00001A18">
      <w:pPr>
        <w:pStyle w:val="diffida"/>
        <w:spacing w:before="80" w:beforeAutospacing="0" w:after="40" w:afterAutospacing="0"/>
        <w:jc w:val="left"/>
        <w:rPr>
          <w:color w:val="002060"/>
        </w:rPr>
      </w:pPr>
      <w:r w:rsidRPr="00CC0113">
        <w:rPr>
          <w:color w:val="002060"/>
        </w:rPr>
        <w:t xml:space="preserve">- l'avaria del mezzo non costituisce, nel caso in esame, un evento imprevedibile, in quanto lo stesso in dotazione della Nuova Juventina non è nuovo a simili guasti, come confermato da n.2 decisioni di questo Giudice Sportivo negli ultimi anni; </w:t>
      </w:r>
    </w:p>
    <w:p w14:paraId="077C7B19" w14:textId="77777777" w:rsidR="00981F05" w:rsidRDefault="00001A18" w:rsidP="00001A18">
      <w:pPr>
        <w:pStyle w:val="diffida"/>
        <w:spacing w:before="80" w:beforeAutospacing="0" w:after="40" w:afterAutospacing="0"/>
        <w:jc w:val="left"/>
        <w:rPr>
          <w:color w:val="002060"/>
        </w:rPr>
      </w:pPr>
      <w:r w:rsidRPr="00CC0113">
        <w:rPr>
          <w:color w:val="002060"/>
        </w:rPr>
        <w:t xml:space="preserve">- La società non ha dimostrato di trovarsi in viaggio con un anticipo tale da contenere il possibile evento oppure di aver fatto quanto possibile per reperire mezzi privati alternativi di trasporto della squadra; </w:t>
      </w:r>
    </w:p>
    <w:p w14:paraId="211985D7" w14:textId="77777777" w:rsidR="00981F05" w:rsidRDefault="00001A18" w:rsidP="00981F05">
      <w:pPr>
        <w:pStyle w:val="diffida"/>
        <w:spacing w:before="80" w:beforeAutospacing="0" w:after="40" w:afterAutospacing="0"/>
        <w:jc w:val="center"/>
        <w:rPr>
          <w:color w:val="002060"/>
        </w:rPr>
      </w:pPr>
      <w:r w:rsidRPr="00CC0113">
        <w:rPr>
          <w:color w:val="002060"/>
        </w:rPr>
        <w:t>PQM</w:t>
      </w:r>
    </w:p>
    <w:p w14:paraId="6D260188" w14:textId="4EEE254B" w:rsidR="00981F05" w:rsidRDefault="00001A18" w:rsidP="00981F05">
      <w:pPr>
        <w:pStyle w:val="diffida"/>
        <w:spacing w:before="80" w:beforeAutospacing="0" w:after="40" w:afterAutospacing="0"/>
        <w:jc w:val="center"/>
        <w:rPr>
          <w:color w:val="002060"/>
        </w:rPr>
      </w:pPr>
      <w:r w:rsidRPr="00CC0113">
        <w:rPr>
          <w:color w:val="002060"/>
        </w:rPr>
        <w:t>Decide</w:t>
      </w:r>
    </w:p>
    <w:p w14:paraId="36823B6E" w14:textId="77777777" w:rsidR="00981F05" w:rsidRDefault="00001A18" w:rsidP="00001A18">
      <w:pPr>
        <w:pStyle w:val="diffida"/>
        <w:spacing w:before="80" w:beforeAutospacing="0" w:after="40" w:afterAutospacing="0"/>
        <w:jc w:val="left"/>
        <w:rPr>
          <w:color w:val="002060"/>
        </w:rPr>
      </w:pPr>
      <w:r w:rsidRPr="00CC0113">
        <w:rPr>
          <w:color w:val="002060"/>
        </w:rPr>
        <w:t>- di considerare la società Nuova Juventina Montegranaro rinunciataria alla disputa dell'incontro e di comminarle la sanzione sportiva della perdita della gara con il punteggio di 6 -</w:t>
      </w:r>
      <w:proofErr w:type="gramStart"/>
      <w:r w:rsidRPr="00CC0113">
        <w:rPr>
          <w:color w:val="002060"/>
        </w:rPr>
        <w:t>0 ;</w:t>
      </w:r>
      <w:proofErr w:type="gramEnd"/>
      <w:r w:rsidRPr="00CC0113">
        <w:rPr>
          <w:color w:val="002060"/>
        </w:rPr>
        <w:t xml:space="preserve"> </w:t>
      </w:r>
    </w:p>
    <w:p w14:paraId="2973C231" w14:textId="782EFDF6" w:rsidR="00001A18" w:rsidRPr="00CC0113" w:rsidRDefault="00001A18" w:rsidP="00001A18">
      <w:pPr>
        <w:pStyle w:val="diffida"/>
        <w:spacing w:before="80" w:beforeAutospacing="0" w:after="40" w:afterAutospacing="0"/>
        <w:jc w:val="left"/>
        <w:rPr>
          <w:color w:val="002060"/>
        </w:rPr>
      </w:pPr>
      <w:r w:rsidRPr="00CC0113">
        <w:rPr>
          <w:color w:val="002060"/>
        </w:rPr>
        <w:t>- di comminare alla società Nuova Juventina Montegranaro la sanzione dell'ammenda di euro 103,00 (1 rinuncia) così stabilita in relazione alla categoria di appartenenza dal Comunicato Ufficiale n</w:t>
      </w:r>
      <w:r w:rsidR="00981F05">
        <w:rPr>
          <w:color w:val="002060"/>
        </w:rPr>
        <w:t xml:space="preserve">° </w:t>
      </w:r>
      <w:r w:rsidRPr="00CC0113">
        <w:rPr>
          <w:color w:val="002060"/>
        </w:rPr>
        <w:t xml:space="preserve">01 FIGC - SGS. </w:t>
      </w:r>
    </w:p>
    <w:p w14:paraId="58EDAC3D" w14:textId="77777777" w:rsidR="00001A18" w:rsidRPr="00CC0113" w:rsidRDefault="00001A18" w:rsidP="00001A18">
      <w:pPr>
        <w:pStyle w:val="titolo7a"/>
        <w:rPr>
          <w:color w:val="002060"/>
        </w:rPr>
      </w:pPr>
      <w:r w:rsidRPr="00CC0113">
        <w:rPr>
          <w:color w:val="002060"/>
        </w:rPr>
        <w:t xml:space="preserve">PROVVEDIMENTI DISCIPLINARI </w:t>
      </w:r>
    </w:p>
    <w:p w14:paraId="30F58337"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55B7B3C4" w14:textId="77777777" w:rsidR="00001A18" w:rsidRPr="00CC0113" w:rsidRDefault="00001A18" w:rsidP="00001A18">
      <w:pPr>
        <w:pStyle w:val="titolo30"/>
        <w:rPr>
          <w:color w:val="002060"/>
        </w:rPr>
      </w:pPr>
      <w:r w:rsidRPr="00CC0113">
        <w:rPr>
          <w:color w:val="002060"/>
        </w:rPr>
        <w:t xml:space="preserve">SOCIETA' </w:t>
      </w:r>
    </w:p>
    <w:p w14:paraId="0378376E" w14:textId="77777777" w:rsidR="00001A18" w:rsidRPr="00CC0113" w:rsidRDefault="00001A18" w:rsidP="00001A18">
      <w:pPr>
        <w:pStyle w:val="titolo20"/>
        <w:rPr>
          <w:color w:val="002060"/>
        </w:rPr>
      </w:pPr>
      <w:r w:rsidRPr="00CC0113">
        <w:rPr>
          <w:color w:val="002060"/>
        </w:rPr>
        <w:t xml:space="preserve">PERDITA DELLA GARA: </w:t>
      </w:r>
    </w:p>
    <w:p w14:paraId="35F3268B"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NUOVA JUVENTINA FFC </w:t>
      </w:r>
      <w:r w:rsidRPr="00CC0113">
        <w:rPr>
          <w:color w:val="002060"/>
        </w:rPr>
        <w:br/>
        <w:t xml:space="preserve">v. delibera. </w:t>
      </w:r>
    </w:p>
    <w:p w14:paraId="4C1A6315" w14:textId="77777777" w:rsidR="00001A18" w:rsidRPr="00CC0113" w:rsidRDefault="00001A18" w:rsidP="00001A18">
      <w:pPr>
        <w:pStyle w:val="titolo20"/>
        <w:rPr>
          <w:color w:val="002060"/>
        </w:rPr>
      </w:pPr>
      <w:r w:rsidRPr="00CC0113">
        <w:rPr>
          <w:color w:val="002060"/>
        </w:rPr>
        <w:t xml:space="preserve">AMMENDA </w:t>
      </w:r>
    </w:p>
    <w:p w14:paraId="2B580C80"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Euro 103,00 NUOVA JUVENTINA FFC </w:t>
      </w:r>
      <w:r w:rsidRPr="00CC0113">
        <w:rPr>
          <w:color w:val="002060"/>
        </w:rPr>
        <w:br/>
        <w:t xml:space="preserve">v. delibera. </w:t>
      </w:r>
    </w:p>
    <w:p w14:paraId="6BE4453E" w14:textId="77777777" w:rsidR="00001A18" w:rsidRPr="00CC0113" w:rsidRDefault="00001A18" w:rsidP="00001A18">
      <w:pPr>
        <w:pStyle w:val="titolo30"/>
        <w:rPr>
          <w:color w:val="002060"/>
        </w:rPr>
      </w:pPr>
      <w:r w:rsidRPr="00CC0113">
        <w:rPr>
          <w:color w:val="002060"/>
        </w:rPr>
        <w:t xml:space="preserve">CALCIATORI NON ESPULSI </w:t>
      </w:r>
    </w:p>
    <w:p w14:paraId="2F4144F3" w14:textId="77777777" w:rsidR="00001A18" w:rsidRPr="00CC0113" w:rsidRDefault="00001A18" w:rsidP="00001A18">
      <w:pPr>
        <w:pStyle w:val="titolo20"/>
        <w:rPr>
          <w:color w:val="002060"/>
        </w:rPr>
      </w:pPr>
      <w:r w:rsidRPr="00CC011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320315C" w14:textId="77777777" w:rsidTr="00C73F94">
        <w:tc>
          <w:tcPr>
            <w:tcW w:w="2200" w:type="dxa"/>
            <w:tcMar>
              <w:top w:w="20" w:type="dxa"/>
              <w:left w:w="20" w:type="dxa"/>
              <w:bottom w:w="20" w:type="dxa"/>
              <w:right w:w="20" w:type="dxa"/>
            </w:tcMar>
            <w:vAlign w:val="center"/>
            <w:hideMark/>
          </w:tcPr>
          <w:p w14:paraId="75FEE7A1" w14:textId="77777777" w:rsidR="00001A18" w:rsidRPr="00CC0113" w:rsidRDefault="00001A18" w:rsidP="00C73F94">
            <w:pPr>
              <w:pStyle w:val="movimento"/>
              <w:rPr>
                <w:color w:val="002060"/>
              </w:rPr>
            </w:pPr>
            <w:r w:rsidRPr="00CC0113">
              <w:rPr>
                <w:color w:val="002060"/>
              </w:rPr>
              <w:t>LEONI TOMMASO</w:t>
            </w:r>
          </w:p>
        </w:tc>
        <w:tc>
          <w:tcPr>
            <w:tcW w:w="2200" w:type="dxa"/>
            <w:tcMar>
              <w:top w:w="20" w:type="dxa"/>
              <w:left w:w="20" w:type="dxa"/>
              <w:bottom w:w="20" w:type="dxa"/>
              <w:right w:w="20" w:type="dxa"/>
            </w:tcMar>
            <w:vAlign w:val="center"/>
            <w:hideMark/>
          </w:tcPr>
          <w:p w14:paraId="4F090505" w14:textId="77777777" w:rsidR="00001A18" w:rsidRPr="00CC0113" w:rsidRDefault="00001A18" w:rsidP="00C73F94">
            <w:pPr>
              <w:pStyle w:val="movimento2"/>
              <w:rPr>
                <w:color w:val="002060"/>
              </w:rPr>
            </w:pPr>
            <w:r w:rsidRPr="00CC0113">
              <w:rPr>
                <w:color w:val="002060"/>
              </w:rPr>
              <w:t xml:space="preserve">(C.U.S. ANCONA) </w:t>
            </w:r>
          </w:p>
        </w:tc>
        <w:tc>
          <w:tcPr>
            <w:tcW w:w="800" w:type="dxa"/>
            <w:tcMar>
              <w:top w:w="20" w:type="dxa"/>
              <w:left w:w="20" w:type="dxa"/>
              <w:bottom w:w="20" w:type="dxa"/>
              <w:right w:w="20" w:type="dxa"/>
            </w:tcMar>
            <w:vAlign w:val="center"/>
            <w:hideMark/>
          </w:tcPr>
          <w:p w14:paraId="2812827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924979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BD7DC03" w14:textId="77777777" w:rsidR="00001A18" w:rsidRPr="00CC0113" w:rsidRDefault="00001A18" w:rsidP="00C73F94">
            <w:pPr>
              <w:pStyle w:val="movimento2"/>
              <w:rPr>
                <w:color w:val="002060"/>
              </w:rPr>
            </w:pPr>
            <w:r w:rsidRPr="00CC0113">
              <w:rPr>
                <w:color w:val="002060"/>
              </w:rPr>
              <w:t> </w:t>
            </w:r>
          </w:p>
        </w:tc>
      </w:tr>
    </w:tbl>
    <w:p w14:paraId="65128131" w14:textId="77777777" w:rsidR="00001A18" w:rsidRPr="00CC0113" w:rsidRDefault="00001A18" w:rsidP="00001A18">
      <w:pPr>
        <w:pStyle w:val="titolo20"/>
        <w:rPr>
          <w:rFonts w:eastAsiaTheme="minorEastAsia"/>
          <w:color w:val="002060"/>
        </w:rPr>
      </w:pPr>
      <w:r w:rsidRPr="00CC011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4F711B2" w14:textId="77777777" w:rsidTr="00C73F94">
        <w:tc>
          <w:tcPr>
            <w:tcW w:w="2200" w:type="dxa"/>
            <w:tcMar>
              <w:top w:w="20" w:type="dxa"/>
              <w:left w:w="20" w:type="dxa"/>
              <w:bottom w:w="20" w:type="dxa"/>
              <w:right w:w="20" w:type="dxa"/>
            </w:tcMar>
            <w:vAlign w:val="center"/>
            <w:hideMark/>
          </w:tcPr>
          <w:p w14:paraId="11F32ECA" w14:textId="77777777" w:rsidR="00001A18" w:rsidRPr="00CC0113" w:rsidRDefault="00001A18" w:rsidP="00C73F94">
            <w:pPr>
              <w:pStyle w:val="movimento"/>
              <w:rPr>
                <w:color w:val="002060"/>
              </w:rPr>
            </w:pPr>
            <w:r w:rsidRPr="00CC0113">
              <w:rPr>
                <w:color w:val="002060"/>
              </w:rPr>
              <w:lastRenderedPageBreak/>
              <w:t>CHERITI BILEL</w:t>
            </w:r>
          </w:p>
        </w:tc>
        <w:tc>
          <w:tcPr>
            <w:tcW w:w="2200" w:type="dxa"/>
            <w:tcMar>
              <w:top w:w="20" w:type="dxa"/>
              <w:left w:w="20" w:type="dxa"/>
              <w:bottom w:w="20" w:type="dxa"/>
              <w:right w:w="20" w:type="dxa"/>
            </w:tcMar>
            <w:vAlign w:val="center"/>
            <w:hideMark/>
          </w:tcPr>
          <w:p w14:paraId="3956A3C5" w14:textId="77777777" w:rsidR="00001A18" w:rsidRPr="00CC0113" w:rsidRDefault="00001A18" w:rsidP="00C73F94">
            <w:pPr>
              <w:pStyle w:val="movimento2"/>
              <w:rPr>
                <w:color w:val="002060"/>
              </w:rPr>
            </w:pPr>
            <w:r w:rsidRPr="00CC0113">
              <w:rPr>
                <w:color w:val="002060"/>
              </w:rPr>
              <w:t xml:space="preserve">(C.U.S. ANCONA) </w:t>
            </w:r>
          </w:p>
        </w:tc>
        <w:tc>
          <w:tcPr>
            <w:tcW w:w="800" w:type="dxa"/>
            <w:tcMar>
              <w:top w:w="20" w:type="dxa"/>
              <w:left w:w="20" w:type="dxa"/>
              <w:bottom w:w="20" w:type="dxa"/>
              <w:right w:w="20" w:type="dxa"/>
            </w:tcMar>
            <w:vAlign w:val="center"/>
            <w:hideMark/>
          </w:tcPr>
          <w:p w14:paraId="4BD592B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B6B0BC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4B027E3" w14:textId="77777777" w:rsidR="00001A18" w:rsidRPr="00CC0113" w:rsidRDefault="00001A18" w:rsidP="00C73F94">
            <w:pPr>
              <w:pStyle w:val="movimento2"/>
              <w:rPr>
                <w:color w:val="002060"/>
              </w:rPr>
            </w:pPr>
            <w:r w:rsidRPr="00CC0113">
              <w:rPr>
                <w:color w:val="002060"/>
              </w:rPr>
              <w:t> </w:t>
            </w:r>
          </w:p>
        </w:tc>
      </w:tr>
    </w:tbl>
    <w:p w14:paraId="756EB885"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0926181" w14:textId="77777777" w:rsidTr="00C73F94">
        <w:tc>
          <w:tcPr>
            <w:tcW w:w="2200" w:type="dxa"/>
            <w:tcMar>
              <w:top w:w="20" w:type="dxa"/>
              <w:left w:w="20" w:type="dxa"/>
              <w:bottom w:w="20" w:type="dxa"/>
              <w:right w:w="20" w:type="dxa"/>
            </w:tcMar>
            <w:vAlign w:val="center"/>
            <w:hideMark/>
          </w:tcPr>
          <w:p w14:paraId="33A9C4DF" w14:textId="77777777" w:rsidR="00001A18" w:rsidRPr="00CC0113" w:rsidRDefault="00001A18" w:rsidP="00C73F94">
            <w:pPr>
              <w:pStyle w:val="movimento"/>
              <w:rPr>
                <w:color w:val="002060"/>
              </w:rPr>
            </w:pPr>
            <w:r w:rsidRPr="00CC0113">
              <w:rPr>
                <w:color w:val="002060"/>
              </w:rPr>
              <w:t>GOLEMI DANIEL</w:t>
            </w:r>
          </w:p>
        </w:tc>
        <w:tc>
          <w:tcPr>
            <w:tcW w:w="2200" w:type="dxa"/>
            <w:tcMar>
              <w:top w:w="20" w:type="dxa"/>
              <w:left w:w="20" w:type="dxa"/>
              <w:bottom w:w="20" w:type="dxa"/>
              <w:right w:w="20" w:type="dxa"/>
            </w:tcMar>
            <w:vAlign w:val="center"/>
            <w:hideMark/>
          </w:tcPr>
          <w:p w14:paraId="12F270E9" w14:textId="77777777" w:rsidR="00001A18" w:rsidRPr="00CC0113" w:rsidRDefault="00001A18" w:rsidP="00C73F94">
            <w:pPr>
              <w:pStyle w:val="movimento2"/>
              <w:rPr>
                <w:color w:val="002060"/>
              </w:rPr>
            </w:pPr>
            <w:r w:rsidRPr="00CC0113">
              <w:rPr>
                <w:color w:val="002060"/>
              </w:rPr>
              <w:t xml:space="preserve">(AMICI DEL CENTROSOCIO SP.) </w:t>
            </w:r>
          </w:p>
        </w:tc>
        <w:tc>
          <w:tcPr>
            <w:tcW w:w="800" w:type="dxa"/>
            <w:tcMar>
              <w:top w:w="20" w:type="dxa"/>
              <w:left w:w="20" w:type="dxa"/>
              <w:bottom w:w="20" w:type="dxa"/>
              <w:right w:w="20" w:type="dxa"/>
            </w:tcMar>
            <w:vAlign w:val="center"/>
            <w:hideMark/>
          </w:tcPr>
          <w:p w14:paraId="79E2629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7CEC89A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968B271" w14:textId="77777777" w:rsidR="00001A18" w:rsidRPr="00CC0113" w:rsidRDefault="00001A18" w:rsidP="00C73F94">
            <w:pPr>
              <w:pStyle w:val="movimento2"/>
              <w:rPr>
                <w:color w:val="002060"/>
              </w:rPr>
            </w:pPr>
            <w:r w:rsidRPr="00CC0113">
              <w:rPr>
                <w:color w:val="002060"/>
              </w:rPr>
              <w:t> </w:t>
            </w:r>
          </w:p>
        </w:tc>
      </w:tr>
    </w:tbl>
    <w:p w14:paraId="6AB38480" w14:textId="77777777" w:rsidR="00001A18" w:rsidRPr="00CC0113" w:rsidRDefault="00001A18" w:rsidP="00001A18">
      <w:pPr>
        <w:pStyle w:val="titolo10"/>
        <w:rPr>
          <w:rFonts w:eastAsiaTheme="minorEastAsia"/>
          <w:color w:val="002060"/>
        </w:rPr>
      </w:pPr>
      <w:r w:rsidRPr="00CC0113">
        <w:rPr>
          <w:color w:val="002060"/>
        </w:rPr>
        <w:t xml:space="preserve">GARE DEL 16/ 3/2025 </w:t>
      </w:r>
    </w:p>
    <w:p w14:paraId="03EF1F42" w14:textId="77777777" w:rsidR="00001A18" w:rsidRPr="00CC0113" w:rsidRDefault="00001A18" w:rsidP="00001A18">
      <w:pPr>
        <w:pStyle w:val="titolo7a"/>
        <w:rPr>
          <w:color w:val="002060"/>
        </w:rPr>
      </w:pPr>
      <w:r w:rsidRPr="00CC0113">
        <w:rPr>
          <w:color w:val="002060"/>
        </w:rPr>
        <w:t xml:space="preserve">PROVVEDIMENTI DISCIPLINARI </w:t>
      </w:r>
    </w:p>
    <w:p w14:paraId="078EEB04"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10DAA93C" w14:textId="77777777" w:rsidR="00001A18" w:rsidRPr="00CC0113" w:rsidRDefault="00001A18" w:rsidP="00001A18">
      <w:pPr>
        <w:pStyle w:val="titolo30"/>
        <w:rPr>
          <w:color w:val="002060"/>
        </w:rPr>
      </w:pPr>
      <w:r w:rsidRPr="00CC0113">
        <w:rPr>
          <w:color w:val="002060"/>
        </w:rPr>
        <w:t xml:space="preserve">CALCIATORI ESPULSI </w:t>
      </w:r>
    </w:p>
    <w:p w14:paraId="2F9B1FCA" w14:textId="77777777" w:rsidR="00001A18" w:rsidRPr="00CC0113" w:rsidRDefault="00001A18" w:rsidP="00001A18">
      <w:pPr>
        <w:pStyle w:val="titolo20"/>
        <w:rPr>
          <w:color w:val="002060"/>
        </w:rPr>
      </w:pPr>
      <w:r w:rsidRPr="00CC011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3DBA68B3" w14:textId="77777777" w:rsidTr="00C73F94">
        <w:tc>
          <w:tcPr>
            <w:tcW w:w="2200" w:type="dxa"/>
            <w:tcMar>
              <w:top w:w="20" w:type="dxa"/>
              <w:left w:w="20" w:type="dxa"/>
              <w:bottom w:w="20" w:type="dxa"/>
              <w:right w:w="20" w:type="dxa"/>
            </w:tcMar>
            <w:vAlign w:val="center"/>
            <w:hideMark/>
          </w:tcPr>
          <w:p w14:paraId="6D1F5CAD" w14:textId="77777777" w:rsidR="00001A18" w:rsidRPr="00CC0113" w:rsidRDefault="00001A18" w:rsidP="00C73F94">
            <w:pPr>
              <w:pStyle w:val="movimento"/>
              <w:rPr>
                <w:color w:val="002060"/>
              </w:rPr>
            </w:pPr>
            <w:r w:rsidRPr="00CC0113">
              <w:rPr>
                <w:color w:val="002060"/>
              </w:rPr>
              <w:t>BANDU ALESSANDRO</w:t>
            </w:r>
          </w:p>
        </w:tc>
        <w:tc>
          <w:tcPr>
            <w:tcW w:w="2200" w:type="dxa"/>
            <w:tcMar>
              <w:top w:w="20" w:type="dxa"/>
              <w:left w:w="20" w:type="dxa"/>
              <w:bottom w:w="20" w:type="dxa"/>
              <w:right w:w="20" w:type="dxa"/>
            </w:tcMar>
            <w:vAlign w:val="center"/>
            <w:hideMark/>
          </w:tcPr>
          <w:p w14:paraId="67333FF2" w14:textId="77777777" w:rsidR="00001A18" w:rsidRPr="00CC0113" w:rsidRDefault="00001A18" w:rsidP="00C73F94">
            <w:pPr>
              <w:pStyle w:val="movimento2"/>
              <w:rPr>
                <w:color w:val="002060"/>
              </w:rPr>
            </w:pPr>
            <w:r w:rsidRPr="00CC0113">
              <w:rPr>
                <w:color w:val="002060"/>
              </w:rPr>
              <w:t xml:space="preserve">(U.S. FORTUNA FANO) </w:t>
            </w:r>
          </w:p>
        </w:tc>
        <w:tc>
          <w:tcPr>
            <w:tcW w:w="800" w:type="dxa"/>
            <w:tcMar>
              <w:top w:w="20" w:type="dxa"/>
              <w:left w:w="20" w:type="dxa"/>
              <w:bottom w:w="20" w:type="dxa"/>
              <w:right w:w="20" w:type="dxa"/>
            </w:tcMar>
            <w:vAlign w:val="center"/>
            <w:hideMark/>
          </w:tcPr>
          <w:p w14:paraId="342924B8"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9727FB6"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89A2CEE" w14:textId="77777777" w:rsidR="00001A18" w:rsidRPr="00CC0113" w:rsidRDefault="00001A18" w:rsidP="00C73F94">
            <w:pPr>
              <w:pStyle w:val="movimento2"/>
              <w:rPr>
                <w:color w:val="002060"/>
              </w:rPr>
            </w:pPr>
            <w:r w:rsidRPr="00CC0113">
              <w:rPr>
                <w:color w:val="002060"/>
              </w:rPr>
              <w:t> </w:t>
            </w:r>
          </w:p>
        </w:tc>
      </w:tr>
    </w:tbl>
    <w:p w14:paraId="334F6462" w14:textId="77777777" w:rsidR="00001A18" w:rsidRPr="00CC0113" w:rsidRDefault="00001A18" w:rsidP="00001A18">
      <w:pPr>
        <w:pStyle w:val="titolo30"/>
        <w:rPr>
          <w:rFonts w:eastAsiaTheme="minorEastAsia"/>
          <w:color w:val="002060"/>
        </w:rPr>
      </w:pPr>
      <w:r w:rsidRPr="00CC0113">
        <w:rPr>
          <w:color w:val="002060"/>
        </w:rPr>
        <w:t xml:space="preserve">CALCIATORI NON ESPULSI </w:t>
      </w:r>
    </w:p>
    <w:p w14:paraId="07CAD6C7" w14:textId="77777777" w:rsidR="00001A18" w:rsidRPr="00CC0113" w:rsidRDefault="00001A18" w:rsidP="00001A18">
      <w:pPr>
        <w:pStyle w:val="titolo20"/>
        <w:rPr>
          <w:color w:val="002060"/>
        </w:rPr>
      </w:pPr>
      <w:r w:rsidRPr="00CC011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00CAA8A" w14:textId="77777777" w:rsidTr="00C73F94">
        <w:tc>
          <w:tcPr>
            <w:tcW w:w="2200" w:type="dxa"/>
            <w:tcMar>
              <w:top w:w="20" w:type="dxa"/>
              <w:left w:w="20" w:type="dxa"/>
              <w:bottom w:w="20" w:type="dxa"/>
              <w:right w:w="20" w:type="dxa"/>
            </w:tcMar>
            <w:vAlign w:val="center"/>
            <w:hideMark/>
          </w:tcPr>
          <w:p w14:paraId="0B9E353C" w14:textId="77777777" w:rsidR="00001A18" w:rsidRPr="00CC0113" w:rsidRDefault="00001A18" w:rsidP="00C73F94">
            <w:pPr>
              <w:pStyle w:val="movimento"/>
              <w:rPr>
                <w:color w:val="002060"/>
              </w:rPr>
            </w:pPr>
            <w:r w:rsidRPr="00CC0113">
              <w:rPr>
                <w:color w:val="002060"/>
              </w:rPr>
              <w:t>SALERNO LORENZO</w:t>
            </w:r>
          </w:p>
        </w:tc>
        <w:tc>
          <w:tcPr>
            <w:tcW w:w="2200" w:type="dxa"/>
            <w:tcMar>
              <w:top w:w="20" w:type="dxa"/>
              <w:left w:w="20" w:type="dxa"/>
              <w:bottom w:w="20" w:type="dxa"/>
              <w:right w:w="20" w:type="dxa"/>
            </w:tcMar>
            <w:vAlign w:val="center"/>
            <w:hideMark/>
          </w:tcPr>
          <w:p w14:paraId="4F6D0754" w14:textId="77777777" w:rsidR="00001A18" w:rsidRPr="00CC0113" w:rsidRDefault="00001A18" w:rsidP="00C73F94">
            <w:pPr>
              <w:pStyle w:val="movimento2"/>
              <w:rPr>
                <w:color w:val="002060"/>
              </w:rPr>
            </w:pPr>
            <w:r w:rsidRPr="00CC0113">
              <w:rPr>
                <w:color w:val="002060"/>
              </w:rPr>
              <w:t xml:space="preserve">(CANTINE RIUNITE CSI) </w:t>
            </w:r>
          </w:p>
        </w:tc>
        <w:tc>
          <w:tcPr>
            <w:tcW w:w="800" w:type="dxa"/>
            <w:tcMar>
              <w:top w:w="20" w:type="dxa"/>
              <w:left w:w="20" w:type="dxa"/>
              <w:bottom w:w="20" w:type="dxa"/>
              <w:right w:w="20" w:type="dxa"/>
            </w:tcMar>
            <w:vAlign w:val="center"/>
            <w:hideMark/>
          </w:tcPr>
          <w:p w14:paraId="24BEF4C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CC0AF1C" w14:textId="77777777" w:rsidR="00001A18" w:rsidRPr="00CC0113" w:rsidRDefault="00001A18" w:rsidP="00C73F94">
            <w:pPr>
              <w:pStyle w:val="movimento"/>
              <w:rPr>
                <w:color w:val="002060"/>
              </w:rPr>
            </w:pPr>
            <w:r w:rsidRPr="00CC0113">
              <w:rPr>
                <w:color w:val="002060"/>
              </w:rPr>
              <w:t>NARDI ALESSANDRO</w:t>
            </w:r>
          </w:p>
        </w:tc>
        <w:tc>
          <w:tcPr>
            <w:tcW w:w="2200" w:type="dxa"/>
            <w:tcMar>
              <w:top w:w="20" w:type="dxa"/>
              <w:left w:w="20" w:type="dxa"/>
              <w:bottom w:w="20" w:type="dxa"/>
              <w:right w:w="20" w:type="dxa"/>
            </w:tcMar>
            <w:vAlign w:val="center"/>
            <w:hideMark/>
          </w:tcPr>
          <w:p w14:paraId="170AAFF3" w14:textId="77777777" w:rsidR="00001A18" w:rsidRPr="00CC0113" w:rsidRDefault="00001A18" w:rsidP="00C73F94">
            <w:pPr>
              <w:pStyle w:val="movimento2"/>
              <w:rPr>
                <w:color w:val="002060"/>
              </w:rPr>
            </w:pPr>
            <w:r w:rsidRPr="00CC0113">
              <w:rPr>
                <w:color w:val="002060"/>
              </w:rPr>
              <w:t xml:space="preserve">(REAL EAGLES VIRTUS PAGLIA) </w:t>
            </w:r>
          </w:p>
        </w:tc>
      </w:tr>
    </w:tbl>
    <w:p w14:paraId="50F71885"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08F12BA0" w14:textId="77777777" w:rsidTr="00C73F94">
        <w:tc>
          <w:tcPr>
            <w:tcW w:w="2200" w:type="dxa"/>
            <w:tcMar>
              <w:top w:w="20" w:type="dxa"/>
              <w:left w:w="20" w:type="dxa"/>
              <w:bottom w:w="20" w:type="dxa"/>
              <w:right w:w="20" w:type="dxa"/>
            </w:tcMar>
            <w:vAlign w:val="center"/>
            <w:hideMark/>
          </w:tcPr>
          <w:p w14:paraId="32747C7C" w14:textId="77777777" w:rsidR="00001A18" w:rsidRPr="00CC0113" w:rsidRDefault="00001A18" w:rsidP="00C73F94">
            <w:pPr>
              <w:pStyle w:val="movimento"/>
              <w:rPr>
                <w:color w:val="002060"/>
              </w:rPr>
            </w:pPr>
            <w:r w:rsidRPr="00CC0113">
              <w:rPr>
                <w:color w:val="002060"/>
              </w:rPr>
              <w:t>MECELLA FEDERICO</w:t>
            </w:r>
          </w:p>
        </w:tc>
        <w:tc>
          <w:tcPr>
            <w:tcW w:w="2200" w:type="dxa"/>
            <w:tcMar>
              <w:top w:w="20" w:type="dxa"/>
              <w:left w:w="20" w:type="dxa"/>
              <w:bottom w:w="20" w:type="dxa"/>
              <w:right w:w="20" w:type="dxa"/>
            </w:tcMar>
            <w:vAlign w:val="center"/>
            <w:hideMark/>
          </w:tcPr>
          <w:p w14:paraId="39D8768A" w14:textId="77777777" w:rsidR="00001A18" w:rsidRPr="00CC0113" w:rsidRDefault="00001A18" w:rsidP="00C73F94">
            <w:pPr>
              <w:pStyle w:val="movimento2"/>
              <w:rPr>
                <w:color w:val="002060"/>
              </w:rPr>
            </w:pPr>
            <w:r w:rsidRPr="00CC0113">
              <w:rPr>
                <w:color w:val="002060"/>
              </w:rPr>
              <w:t xml:space="preserve">(ACLI MANTOVANI CALCIO A 5) </w:t>
            </w:r>
          </w:p>
        </w:tc>
        <w:tc>
          <w:tcPr>
            <w:tcW w:w="800" w:type="dxa"/>
            <w:tcMar>
              <w:top w:w="20" w:type="dxa"/>
              <w:left w:w="20" w:type="dxa"/>
              <w:bottom w:w="20" w:type="dxa"/>
              <w:right w:w="20" w:type="dxa"/>
            </w:tcMar>
            <w:vAlign w:val="center"/>
            <w:hideMark/>
          </w:tcPr>
          <w:p w14:paraId="40486FA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5EFA272" w14:textId="77777777" w:rsidR="00001A18" w:rsidRPr="00CC0113" w:rsidRDefault="00001A18" w:rsidP="00C73F94">
            <w:pPr>
              <w:pStyle w:val="movimento"/>
              <w:rPr>
                <w:color w:val="002060"/>
              </w:rPr>
            </w:pPr>
            <w:r w:rsidRPr="00CC0113">
              <w:rPr>
                <w:color w:val="002060"/>
              </w:rPr>
              <w:t>MOLINARI ANDREA</w:t>
            </w:r>
          </w:p>
        </w:tc>
        <w:tc>
          <w:tcPr>
            <w:tcW w:w="2200" w:type="dxa"/>
            <w:tcMar>
              <w:top w:w="20" w:type="dxa"/>
              <w:left w:w="20" w:type="dxa"/>
              <w:bottom w:w="20" w:type="dxa"/>
              <w:right w:w="20" w:type="dxa"/>
            </w:tcMar>
            <w:vAlign w:val="center"/>
            <w:hideMark/>
          </w:tcPr>
          <w:p w14:paraId="4537CE46" w14:textId="77777777" w:rsidR="00001A18" w:rsidRPr="00CC0113" w:rsidRDefault="00001A18" w:rsidP="00C73F94">
            <w:pPr>
              <w:pStyle w:val="movimento2"/>
              <w:rPr>
                <w:color w:val="002060"/>
              </w:rPr>
            </w:pPr>
            <w:r w:rsidRPr="00CC0113">
              <w:rPr>
                <w:color w:val="002060"/>
              </w:rPr>
              <w:t xml:space="preserve">(C.U.S. MACERATA CALCIO A5) </w:t>
            </w:r>
          </w:p>
        </w:tc>
      </w:tr>
      <w:tr w:rsidR="00001A18" w:rsidRPr="00CC0113" w14:paraId="6D390095" w14:textId="77777777" w:rsidTr="00C73F94">
        <w:tc>
          <w:tcPr>
            <w:tcW w:w="2200" w:type="dxa"/>
            <w:tcMar>
              <w:top w:w="20" w:type="dxa"/>
              <w:left w:w="20" w:type="dxa"/>
              <w:bottom w:w="20" w:type="dxa"/>
              <w:right w:w="20" w:type="dxa"/>
            </w:tcMar>
            <w:vAlign w:val="center"/>
            <w:hideMark/>
          </w:tcPr>
          <w:p w14:paraId="27234496" w14:textId="77777777" w:rsidR="00001A18" w:rsidRPr="00CC0113" w:rsidRDefault="00001A18" w:rsidP="00C73F94">
            <w:pPr>
              <w:pStyle w:val="movimento"/>
              <w:rPr>
                <w:color w:val="002060"/>
              </w:rPr>
            </w:pPr>
            <w:r w:rsidRPr="00CC0113">
              <w:rPr>
                <w:color w:val="002060"/>
              </w:rPr>
              <w:t>PRATLJACIC MARCO</w:t>
            </w:r>
          </w:p>
        </w:tc>
        <w:tc>
          <w:tcPr>
            <w:tcW w:w="2200" w:type="dxa"/>
            <w:tcMar>
              <w:top w:w="20" w:type="dxa"/>
              <w:left w:w="20" w:type="dxa"/>
              <w:bottom w:w="20" w:type="dxa"/>
              <w:right w:w="20" w:type="dxa"/>
            </w:tcMar>
            <w:vAlign w:val="center"/>
            <w:hideMark/>
          </w:tcPr>
          <w:p w14:paraId="0F0AEF75" w14:textId="77777777" w:rsidR="00001A18" w:rsidRPr="00CC0113" w:rsidRDefault="00001A18" w:rsidP="00C73F94">
            <w:pPr>
              <w:pStyle w:val="movimento2"/>
              <w:rPr>
                <w:color w:val="002060"/>
              </w:rPr>
            </w:pPr>
            <w:r w:rsidRPr="00CC0113">
              <w:rPr>
                <w:color w:val="002060"/>
              </w:rPr>
              <w:t xml:space="preserve">(REAL SAN GIORGIO) </w:t>
            </w:r>
          </w:p>
        </w:tc>
        <w:tc>
          <w:tcPr>
            <w:tcW w:w="800" w:type="dxa"/>
            <w:tcMar>
              <w:top w:w="20" w:type="dxa"/>
              <w:left w:w="20" w:type="dxa"/>
              <w:bottom w:w="20" w:type="dxa"/>
              <w:right w:w="20" w:type="dxa"/>
            </w:tcMar>
            <w:vAlign w:val="center"/>
            <w:hideMark/>
          </w:tcPr>
          <w:p w14:paraId="3191217D"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7BE84E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2FDC9F1" w14:textId="77777777" w:rsidR="00001A18" w:rsidRPr="00CC0113" w:rsidRDefault="00001A18" w:rsidP="00C73F94">
            <w:pPr>
              <w:pStyle w:val="movimento2"/>
              <w:rPr>
                <w:color w:val="002060"/>
              </w:rPr>
            </w:pPr>
            <w:r w:rsidRPr="00CC0113">
              <w:rPr>
                <w:color w:val="002060"/>
              </w:rPr>
              <w:t> </w:t>
            </w:r>
          </w:p>
        </w:tc>
      </w:tr>
    </w:tbl>
    <w:p w14:paraId="3ED852C2" w14:textId="77777777" w:rsidR="00001A18" w:rsidRDefault="00001A18" w:rsidP="00001A18">
      <w:pPr>
        <w:pStyle w:val="breakline"/>
        <w:rPr>
          <w:color w:val="002060"/>
        </w:rPr>
      </w:pPr>
    </w:p>
    <w:p w14:paraId="0BEBB545" w14:textId="77777777" w:rsidR="00001A18" w:rsidRPr="00775244" w:rsidRDefault="00001A18" w:rsidP="00001A1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6C95D4E8" w14:textId="77777777" w:rsidR="00001A18" w:rsidRPr="00775244" w:rsidRDefault="00001A18" w:rsidP="00001A1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B15B500" w14:textId="77777777" w:rsidR="00001A18" w:rsidRPr="00CC0113" w:rsidRDefault="00001A18" w:rsidP="00001A18">
      <w:pPr>
        <w:pStyle w:val="breakline"/>
        <w:rPr>
          <w:rFonts w:eastAsiaTheme="minorEastAsia"/>
          <w:color w:val="002060"/>
        </w:rPr>
      </w:pPr>
    </w:p>
    <w:p w14:paraId="1ACDB06C" w14:textId="77777777" w:rsidR="00001A18" w:rsidRDefault="00001A18" w:rsidP="00001A18">
      <w:pPr>
        <w:pStyle w:val="breakline"/>
        <w:rPr>
          <w:color w:val="002060"/>
        </w:rPr>
      </w:pPr>
    </w:p>
    <w:p w14:paraId="5FF5D688" w14:textId="77777777" w:rsidR="00001A18" w:rsidRPr="00CC0113" w:rsidRDefault="00001A18" w:rsidP="00001A18">
      <w:pPr>
        <w:pStyle w:val="breakline"/>
        <w:rPr>
          <w:color w:val="002060"/>
        </w:rPr>
      </w:pPr>
    </w:p>
    <w:p w14:paraId="7533FB31" w14:textId="77777777" w:rsidR="00001A18" w:rsidRPr="00CC0113" w:rsidRDefault="00001A18" w:rsidP="00001A18">
      <w:pPr>
        <w:pStyle w:val="titoloprinc0"/>
        <w:rPr>
          <w:color w:val="002060"/>
        </w:rPr>
      </w:pPr>
      <w:r w:rsidRPr="00CC0113">
        <w:rPr>
          <w:color w:val="002060"/>
        </w:rPr>
        <w:t>PROGRAMMA GARE</w:t>
      </w:r>
    </w:p>
    <w:p w14:paraId="66387432" w14:textId="77777777" w:rsidR="00001A18" w:rsidRPr="00CC0113" w:rsidRDefault="00001A18" w:rsidP="00001A18">
      <w:pPr>
        <w:pStyle w:val="breakline"/>
        <w:rPr>
          <w:color w:val="002060"/>
        </w:rPr>
      </w:pPr>
    </w:p>
    <w:p w14:paraId="1ECE8380" w14:textId="77777777" w:rsidR="00001A18" w:rsidRPr="00CC0113" w:rsidRDefault="00001A18" w:rsidP="00001A18">
      <w:pPr>
        <w:pStyle w:val="sottotitolocampionato10"/>
        <w:rPr>
          <w:color w:val="002060"/>
        </w:rPr>
      </w:pPr>
      <w:r w:rsidRPr="00CC0113">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001A18" w:rsidRPr="00CC0113" w14:paraId="0E909FBF"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7771A"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103BA"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8C3F9"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2F34A"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C0A77"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A53FE"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50C2B"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5F9607D4"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4D18DC" w14:textId="77777777" w:rsidR="00001A18" w:rsidRPr="00CC0113" w:rsidRDefault="00001A18" w:rsidP="00C73F94">
            <w:pPr>
              <w:pStyle w:val="rowtabella0"/>
              <w:rPr>
                <w:color w:val="002060"/>
              </w:rPr>
            </w:pPr>
            <w:r w:rsidRPr="00CC011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F8BC8" w14:textId="77777777" w:rsidR="00001A18" w:rsidRPr="00CC0113" w:rsidRDefault="00001A18" w:rsidP="00C73F94">
            <w:pPr>
              <w:pStyle w:val="rowtabella0"/>
              <w:rPr>
                <w:color w:val="002060"/>
              </w:rPr>
            </w:pPr>
            <w:r w:rsidRPr="00CC0113">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26C05" w14:textId="77777777" w:rsidR="00001A18" w:rsidRPr="00CC0113" w:rsidRDefault="00001A18" w:rsidP="00C73F94">
            <w:pPr>
              <w:pStyle w:val="rowtabella0"/>
              <w:jc w:val="center"/>
              <w:rPr>
                <w:color w:val="002060"/>
              </w:rPr>
            </w:pPr>
            <w:r w:rsidRPr="00CC011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6D91A" w14:textId="77777777" w:rsidR="00001A18" w:rsidRPr="00CC0113" w:rsidRDefault="00001A18" w:rsidP="00C73F94">
            <w:pPr>
              <w:pStyle w:val="rowtabella0"/>
              <w:rPr>
                <w:color w:val="002060"/>
              </w:rPr>
            </w:pPr>
            <w:r w:rsidRPr="00CC0113">
              <w:rPr>
                <w:color w:val="002060"/>
              </w:rPr>
              <w:t>29/03/2025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399C1" w14:textId="77777777" w:rsidR="00001A18" w:rsidRPr="00CC0113" w:rsidRDefault="00001A18" w:rsidP="00C73F94">
            <w:pPr>
              <w:pStyle w:val="rowtabella0"/>
              <w:rPr>
                <w:color w:val="002060"/>
              </w:rPr>
            </w:pPr>
            <w:r w:rsidRPr="00CC0113">
              <w:rPr>
                <w:color w:val="002060"/>
              </w:rPr>
              <w:t xml:space="preserve">5429 PAL.COM. </w:t>
            </w:r>
            <w:proofErr w:type="gramStart"/>
            <w:r w:rsidRPr="00CC0113">
              <w:rPr>
                <w:color w:val="002060"/>
              </w:rPr>
              <w:t>S.MICHELE</w:t>
            </w:r>
            <w:proofErr w:type="gramEnd"/>
            <w:r w:rsidRPr="00CC011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3E5CC1" w14:textId="77777777" w:rsidR="00001A18" w:rsidRPr="00CC0113" w:rsidRDefault="00001A18" w:rsidP="00C73F94">
            <w:pPr>
              <w:pStyle w:val="rowtabella0"/>
              <w:rPr>
                <w:color w:val="002060"/>
              </w:rPr>
            </w:pPr>
            <w:r w:rsidRPr="00CC011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791136" w14:textId="77777777" w:rsidR="00001A18" w:rsidRPr="00CC0113" w:rsidRDefault="00001A18" w:rsidP="00C73F94">
            <w:pPr>
              <w:pStyle w:val="rowtabella0"/>
              <w:rPr>
                <w:color w:val="002060"/>
              </w:rPr>
            </w:pPr>
            <w:r w:rsidRPr="00CC0113">
              <w:rPr>
                <w:color w:val="002060"/>
              </w:rPr>
              <w:t>VIA LORETO</w:t>
            </w:r>
          </w:p>
        </w:tc>
      </w:tr>
      <w:tr w:rsidR="00001A18" w:rsidRPr="00CC0113" w14:paraId="393C8D10"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B7273C" w14:textId="77777777" w:rsidR="00001A18" w:rsidRPr="00CC0113" w:rsidRDefault="00001A18" w:rsidP="00C73F94">
            <w:pPr>
              <w:pStyle w:val="rowtabella0"/>
              <w:rPr>
                <w:color w:val="002060"/>
              </w:rPr>
            </w:pPr>
            <w:r w:rsidRPr="00CC0113">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68ECC2" w14:textId="77777777" w:rsidR="00001A18" w:rsidRPr="00CC0113" w:rsidRDefault="00001A18" w:rsidP="00C73F94">
            <w:pPr>
              <w:pStyle w:val="rowtabella0"/>
              <w:rPr>
                <w:color w:val="002060"/>
              </w:rPr>
            </w:pPr>
            <w:r w:rsidRPr="00CC0113">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4F9EA7" w14:textId="77777777" w:rsidR="00001A18" w:rsidRPr="00CC0113" w:rsidRDefault="00001A18" w:rsidP="00C73F94">
            <w:pPr>
              <w:pStyle w:val="rowtabella0"/>
              <w:jc w:val="center"/>
              <w:rPr>
                <w:color w:val="002060"/>
              </w:rPr>
            </w:pPr>
            <w:r w:rsidRPr="00CC011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862DC8" w14:textId="77777777" w:rsidR="00001A18" w:rsidRPr="00CC0113" w:rsidRDefault="00001A18" w:rsidP="00C73F94">
            <w:pPr>
              <w:pStyle w:val="rowtabella0"/>
              <w:rPr>
                <w:color w:val="002060"/>
              </w:rPr>
            </w:pPr>
            <w:r w:rsidRPr="00CC0113">
              <w:rPr>
                <w:color w:val="002060"/>
              </w:rPr>
              <w:t>29/03/2025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972594" w14:textId="77777777" w:rsidR="00001A18" w:rsidRPr="00CC0113" w:rsidRDefault="00001A18" w:rsidP="00C73F94">
            <w:pPr>
              <w:pStyle w:val="rowtabella0"/>
              <w:rPr>
                <w:color w:val="002060"/>
              </w:rPr>
            </w:pPr>
            <w:r w:rsidRPr="00CC0113">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96306" w14:textId="77777777" w:rsidR="00001A18" w:rsidRPr="00CC0113" w:rsidRDefault="00001A18" w:rsidP="00C73F94">
            <w:pPr>
              <w:pStyle w:val="rowtabella0"/>
              <w:rPr>
                <w:color w:val="002060"/>
              </w:rPr>
            </w:pPr>
            <w:r w:rsidRPr="00CC0113">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A8C939" w14:textId="77777777" w:rsidR="00001A18" w:rsidRPr="00CC0113" w:rsidRDefault="00001A18" w:rsidP="00C73F94">
            <w:pPr>
              <w:pStyle w:val="rowtabella0"/>
              <w:rPr>
                <w:color w:val="002060"/>
              </w:rPr>
            </w:pPr>
            <w:r w:rsidRPr="00CC0113">
              <w:rPr>
                <w:color w:val="002060"/>
              </w:rPr>
              <w:t>STR.DEL BURELLO LOC.VAL NEVOLA</w:t>
            </w:r>
          </w:p>
        </w:tc>
      </w:tr>
      <w:tr w:rsidR="00001A18" w:rsidRPr="00CC0113" w14:paraId="72D46EA3"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FC744E" w14:textId="77777777" w:rsidR="00001A18" w:rsidRPr="00CC0113" w:rsidRDefault="00001A18" w:rsidP="00C73F94">
            <w:pPr>
              <w:pStyle w:val="rowtabella0"/>
              <w:rPr>
                <w:color w:val="002060"/>
              </w:rPr>
            </w:pPr>
            <w:r w:rsidRPr="00CC011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06B7D8" w14:textId="77777777" w:rsidR="00001A18" w:rsidRPr="00CC0113" w:rsidRDefault="00001A18" w:rsidP="00C73F94">
            <w:pPr>
              <w:pStyle w:val="rowtabella0"/>
              <w:rPr>
                <w:color w:val="002060"/>
              </w:rPr>
            </w:pPr>
            <w:r w:rsidRPr="00CC0113">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C79556" w14:textId="77777777" w:rsidR="00001A18" w:rsidRPr="00CC0113" w:rsidRDefault="00001A18" w:rsidP="00C73F94">
            <w:pPr>
              <w:pStyle w:val="rowtabella0"/>
              <w:jc w:val="center"/>
              <w:rPr>
                <w:color w:val="002060"/>
              </w:rPr>
            </w:pPr>
            <w:r w:rsidRPr="00CC011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B8E31B" w14:textId="77777777" w:rsidR="00001A18" w:rsidRPr="00CC0113" w:rsidRDefault="00001A18" w:rsidP="00C73F94">
            <w:pPr>
              <w:pStyle w:val="rowtabella0"/>
              <w:rPr>
                <w:color w:val="002060"/>
              </w:rPr>
            </w:pPr>
            <w:r w:rsidRPr="00CC0113">
              <w:rPr>
                <w:color w:val="002060"/>
              </w:rPr>
              <w:t>29/03/2025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ED34A4" w14:textId="77777777" w:rsidR="00001A18" w:rsidRPr="00CC0113" w:rsidRDefault="00001A18" w:rsidP="00C73F94">
            <w:pPr>
              <w:pStyle w:val="rowtabella0"/>
              <w:rPr>
                <w:color w:val="002060"/>
              </w:rPr>
            </w:pPr>
            <w:r w:rsidRPr="00CC0113">
              <w:rPr>
                <w:color w:val="002060"/>
              </w:rPr>
              <w:t xml:space="preserve">5442 TENSOSTRUTTURA </w:t>
            </w:r>
            <w:proofErr w:type="gramStart"/>
            <w:r w:rsidRPr="00CC0113">
              <w:rPr>
                <w:color w:val="002060"/>
              </w:rPr>
              <w:t>B.GO</w:t>
            </w:r>
            <w:proofErr w:type="gramEnd"/>
            <w:r w:rsidRPr="00CC0113">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92309" w14:textId="77777777" w:rsidR="00001A18" w:rsidRPr="00CC0113" w:rsidRDefault="00001A18" w:rsidP="00C73F94">
            <w:pPr>
              <w:pStyle w:val="rowtabella0"/>
              <w:rPr>
                <w:color w:val="002060"/>
              </w:rPr>
            </w:pPr>
            <w:r w:rsidRPr="00CC011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1F798" w14:textId="77777777" w:rsidR="00001A18" w:rsidRPr="00CC0113" w:rsidRDefault="00001A18" w:rsidP="00C73F94">
            <w:pPr>
              <w:pStyle w:val="rowtabella0"/>
              <w:rPr>
                <w:color w:val="002060"/>
              </w:rPr>
            </w:pPr>
            <w:r w:rsidRPr="00CC0113">
              <w:rPr>
                <w:color w:val="002060"/>
              </w:rPr>
              <w:t xml:space="preserve">STRADA DEL FOGLIA - </w:t>
            </w:r>
            <w:proofErr w:type="gramStart"/>
            <w:r w:rsidRPr="00CC0113">
              <w:rPr>
                <w:color w:val="002060"/>
              </w:rPr>
              <w:t>B.GO</w:t>
            </w:r>
            <w:proofErr w:type="gramEnd"/>
            <w:r w:rsidRPr="00CC0113">
              <w:rPr>
                <w:color w:val="002060"/>
              </w:rPr>
              <w:t xml:space="preserve"> S.MAR</w:t>
            </w:r>
          </w:p>
        </w:tc>
      </w:tr>
      <w:tr w:rsidR="00001A18" w:rsidRPr="00CC0113" w14:paraId="3F7AEFB8"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A55D0C" w14:textId="77777777" w:rsidR="00001A18" w:rsidRPr="00CC0113" w:rsidRDefault="00001A18" w:rsidP="00C73F94">
            <w:pPr>
              <w:pStyle w:val="rowtabella0"/>
              <w:rPr>
                <w:color w:val="002060"/>
              </w:rPr>
            </w:pPr>
            <w:r w:rsidRPr="00CC0113">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F7C8A" w14:textId="77777777" w:rsidR="00001A18" w:rsidRPr="00CC0113" w:rsidRDefault="00001A18" w:rsidP="00C73F94">
            <w:pPr>
              <w:pStyle w:val="rowtabella0"/>
              <w:rPr>
                <w:color w:val="002060"/>
              </w:rPr>
            </w:pPr>
            <w:r w:rsidRPr="00CC0113">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9722E" w14:textId="77777777" w:rsidR="00001A18" w:rsidRPr="00CC0113" w:rsidRDefault="00001A18" w:rsidP="00C73F94">
            <w:pPr>
              <w:pStyle w:val="rowtabella0"/>
              <w:jc w:val="center"/>
              <w:rPr>
                <w:color w:val="002060"/>
              </w:rPr>
            </w:pPr>
            <w:r w:rsidRPr="00CC011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E2375" w14:textId="77777777" w:rsidR="00001A18" w:rsidRPr="00CC0113" w:rsidRDefault="00001A18" w:rsidP="00C73F94">
            <w:pPr>
              <w:pStyle w:val="rowtabella0"/>
              <w:rPr>
                <w:color w:val="002060"/>
              </w:rPr>
            </w:pPr>
            <w:r w:rsidRPr="00CC0113">
              <w:rPr>
                <w:color w:val="002060"/>
              </w:rPr>
              <w:t>30/03/2025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303B1" w14:textId="77777777" w:rsidR="00001A18" w:rsidRPr="00CC0113" w:rsidRDefault="00001A18" w:rsidP="00C73F94">
            <w:pPr>
              <w:pStyle w:val="rowtabella0"/>
              <w:rPr>
                <w:color w:val="002060"/>
              </w:rPr>
            </w:pPr>
            <w:r w:rsidRPr="00CC0113">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415C03" w14:textId="77777777" w:rsidR="00001A18" w:rsidRPr="00CC0113" w:rsidRDefault="00001A18" w:rsidP="00C73F94">
            <w:pPr>
              <w:pStyle w:val="rowtabella0"/>
              <w:rPr>
                <w:color w:val="002060"/>
              </w:rPr>
            </w:pPr>
            <w:r w:rsidRPr="00CC011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3E090" w14:textId="77777777" w:rsidR="00001A18" w:rsidRPr="00CC0113" w:rsidRDefault="00001A18" w:rsidP="00C73F94">
            <w:pPr>
              <w:pStyle w:val="rowtabella0"/>
              <w:rPr>
                <w:color w:val="002060"/>
              </w:rPr>
            </w:pPr>
            <w:r w:rsidRPr="00CC0113">
              <w:rPr>
                <w:color w:val="002060"/>
              </w:rPr>
              <w:t>VIA MADRE TERESA DI CALCUTTA</w:t>
            </w:r>
          </w:p>
        </w:tc>
      </w:tr>
    </w:tbl>
    <w:p w14:paraId="6A4B45F9" w14:textId="77777777" w:rsidR="00001A18" w:rsidRPr="00CC0113" w:rsidRDefault="00001A18" w:rsidP="00001A18">
      <w:pPr>
        <w:pStyle w:val="breakline"/>
        <w:rPr>
          <w:rFonts w:eastAsiaTheme="minorEastAsia"/>
          <w:color w:val="002060"/>
        </w:rPr>
      </w:pPr>
    </w:p>
    <w:p w14:paraId="64C86361" w14:textId="77777777" w:rsidR="00001A18" w:rsidRPr="00CC0113" w:rsidRDefault="00001A18" w:rsidP="00001A18">
      <w:pPr>
        <w:pStyle w:val="breakline"/>
        <w:rPr>
          <w:color w:val="002060"/>
        </w:rPr>
      </w:pPr>
    </w:p>
    <w:p w14:paraId="76997F17" w14:textId="77777777" w:rsidR="00001A18" w:rsidRPr="00CC0113" w:rsidRDefault="00001A18" w:rsidP="00001A18">
      <w:pPr>
        <w:pStyle w:val="titolocampionato0"/>
        <w:shd w:val="clear" w:color="auto" w:fill="CCCCCC"/>
        <w:spacing w:before="80" w:after="40"/>
        <w:rPr>
          <w:color w:val="002060"/>
        </w:rPr>
      </w:pPr>
      <w:r w:rsidRPr="00CC0113">
        <w:rPr>
          <w:color w:val="002060"/>
        </w:rPr>
        <w:t>UNDER 15 C5 REGIONALI MASCHILI</w:t>
      </w:r>
    </w:p>
    <w:p w14:paraId="79AD830C" w14:textId="77777777" w:rsidR="00001A18" w:rsidRPr="008559A6" w:rsidRDefault="00001A18" w:rsidP="00001A18">
      <w:pPr>
        <w:pStyle w:val="titoloprinc0"/>
        <w:rPr>
          <w:color w:val="002060"/>
        </w:rPr>
      </w:pPr>
      <w:r w:rsidRPr="008559A6">
        <w:rPr>
          <w:color w:val="002060"/>
        </w:rPr>
        <w:t>CLASSIFIC</w:t>
      </w:r>
      <w:r>
        <w:rPr>
          <w:color w:val="002060"/>
        </w:rPr>
        <w:t>HE SECONDA FASE GIRONI GOLD E SILVER</w:t>
      </w:r>
    </w:p>
    <w:p w14:paraId="10896091" w14:textId="77777777" w:rsidR="00001A18" w:rsidRPr="00CC0113" w:rsidRDefault="00001A18" w:rsidP="00001A18">
      <w:pPr>
        <w:pStyle w:val="breakline"/>
        <w:rPr>
          <w:color w:val="002060"/>
        </w:rPr>
      </w:pPr>
    </w:p>
    <w:p w14:paraId="014A623D" w14:textId="77777777" w:rsidR="00001A18" w:rsidRPr="00CC0113" w:rsidRDefault="00001A18" w:rsidP="00001A18">
      <w:pPr>
        <w:pStyle w:val="breakline"/>
        <w:rPr>
          <w:color w:val="002060"/>
        </w:rPr>
      </w:pPr>
    </w:p>
    <w:p w14:paraId="1DA75D2F" w14:textId="77777777" w:rsidR="00001A18" w:rsidRPr="00CC0113" w:rsidRDefault="00001A18" w:rsidP="00001A18">
      <w:pPr>
        <w:pStyle w:val="sottotitolocampionato10"/>
        <w:rPr>
          <w:color w:val="002060"/>
        </w:rPr>
      </w:pPr>
      <w:r w:rsidRPr="00CC011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788ABF2B"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E8F32"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83C35"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A809E"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4EC31"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5CF85"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6F23E"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7EE98"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90E4B"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61B41"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05572" w14:textId="77777777" w:rsidR="00001A18" w:rsidRPr="00CC0113" w:rsidRDefault="00001A18" w:rsidP="00C73F94">
            <w:pPr>
              <w:pStyle w:val="headertabella0"/>
              <w:rPr>
                <w:color w:val="002060"/>
              </w:rPr>
            </w:pPr>
            <w:r w:rsidRPr="00CC0113">
              <w:rPr>
                <w:color w:val="002060"/>
              </w:rPr>
              <w:t>PE</w:t>
            </w:r>
          </w:p>
        </w:tc>
      </w:tr>
      <w:tr w:rsidR="00001A18" w:rsidRPr="00CC0113" w14:paraId="22352935"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D4BCC5" w14:textId="77777777" w:rsidR="00001A18" w:rsidRPr="00CC0113" w:rsidRDefault="00001A18" w:rsidP="00C73F94">
            <w:pPr>
              <w:pStyle w:val="rowtabella0"/>
              <w:rPr>
                <w:color w:val="002060"/>
              </w:rPr>
            </w:pPr>
            <w:r w:rsidRPr="00CC011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BDD6"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1A6B6"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8A81"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5067"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5B9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226A4" w14:textId="77777777" w:rsidR="00001A18" w:rsidRPr="00CC0113" w:rsidRDefault="00001A18" w:rsidP="00C73F94">
            <w:pPr>
              <w:pStyle w:val="rowtabella0"/>
              <w:jc w:val="center"/>
              <w:rPr>
                <w:color w:val="002060"/>
              </w:rPr>
            </w:pPr>
            <w:r w:rsidRPr="00CC011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2E4E"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402D"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D006" w14:textId="77777777" w:rsidR="00001A18" w:rsidRPr="00CC0113" w:rsidRDefault="00001A18" w:rsidP="00C73F94">
            <w:pPr>
              <w:pStyle w:val="rowtabella0"/>
              <w:jc w:val="center"/>
              <w:rPr>
                <w:color w:val="002060"/>
              </w:rPr>
            </w:pPr>
            <w:r w:rsidRPr="00CC0113">
              <w:rPr>
                <w:color w:val="002060"/>
              </w:rPr>
              <w:t>0</w:t>
            </w:r>
          </w:p>
        </w:tc>
      </w:tr>
      <w:tr w:rsidR="00001A18" w:rsidRPr="00CC0113" w14:paraId="62A24E8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AA47A" w14:textId="77777777" w:rsidR="00001A18" w:rsidRPr="00CC0113" w:rsidRDefault="00001A18" w:rsidP="00C73F94">
            <w:pPr>
              <w:pStyle w:val="rowtabella0"/>
              <w:rPr>
                <w:color w:val="002060"/>
              </w:rPr>
            </w:pPr>
            <w:r w:rsidRPr="00CC011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CE70"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06ABE"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BC84"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BDF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468ED"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A3A05"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9733"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6103"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6FA2" w14:textId="77777777" w:rsidR="00001A18" w:rsidRPr="00CC0113" w:rsidRDefault="00001A18" w:rsidP="00C73F94">
            <w:pPr>
              <w:pStyle w:val="rowtabella0"/>
              <w:jc w:val="center"/>
              <w:rPr>
                <w:color w:val="002060"/>
              </w:rPr>
            </w:pPr>
            <w:r w:rsidRPr="00CC0113">
              <w:rPr>
                <w:color w:val="002060"/>
              </w:rPr>
              <w:t>0</w:t>
            </w:r>
          </w:p>
        </w:tc>
      </w:tr>
      <w:tr w:rsidR="00001A18" w:rsidRPr="00CC0113" w14:paraId="307A220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B5F1F" w14:textId="77777777" w:rsidR="00001A18" w:rsidRPr="00CC0113" w:rsidRDefault="00001A18" w:rsidP="00C73F94">
            <w:pPr>
              <w:pStyle w:val="rowtabella0"/>
              <w:rPr>
                <w:color w:val="002060"/>
              </w:rPr>
            </w:pPr>
            <w:r w:rsidRPr="00CC011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CE614"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3617B"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B22F"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6A59"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3B7CA"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A9F5" w14:textId="77777777" w:rsidR="00001A18" w:rsidRPr="00CC0113" w:rsidRDefault="00001A18" w:rsidP="00C73F94">
            <w:pPr>
              <w:pStyle w:val="rowtabella0"/>
              <w:jc w:val="center"/>
              <w:rPr>
                <w:color w:val="002060"/>
              </w:rPr>
            </w:pPr>
            <w:r w:rsidRPr="00CC011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F34B"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7589"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DFB30" w14:textId="77777777" w:rsidR="00001A18" w:rsidRPr="00CC0113" w:rsidRDefault="00001A18" w:rsidP="00C73F94">
            <w:pPr>
              <w:pStyle w:val="rowtabella0"/>
              <w:jc w:val="center"/>
              <w:rPr>
                <w:color w:val="002060"/>
              </w:rPr>
            </w:pPr>
            <w:r w:rsidRPr="00CC0113">
              <w:rPr>
                <w:color w:val="002060"/>
              </w:rPr>
              <w:t>0</w:t>
            </w:r>
          </w:p>
        </w:tc>
      </w:tr>
      <w:tr w:rsidR="00001A18" w:rsidRPr="00CC0113" w14:paraId="16B4454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7315E" w14:textId="77777777" w:rsidR="00001A18" w:rsidRPr="00CC0113" w:rsidRDefault="00001A18" w:rsidP="00C73F94">
            <w:pPr>
              <w:pStyle w:val="rowtabella0"/>
              <w:rPr>
                <w:color w:val="002060"/>
              </w:rPr>
            </w:pPr>
            <w:r w:rsidRPr="00CC011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DC36E"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3C75"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F4B1E"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860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09DDA"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9B12"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EA70" w14:textId="77777777" w:rsidR="00001A18" w:rsidRPr="00CC0113" w:rsidRDefault="00001A18" w:rsidP="00C73F94">
            <w:pPr>
              <w:pStyle w:val="rowtabella0"/>
              <w:jc w:val="center"/>
              <w:rPr>
                <w:color w:val="002060"/>
              </w:rPr>
            </w:pPr>
            <w:r w:rsidRPr="00CC011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AFEA"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8D0F" w14:textId="77777777" w:rsidR="00001A18" w:rsidRPr="00CC0113" w:rsidRDefault="00001A18" w:rsidP="00C73F94">
            <w:pPr>
              <w:pStyle w:val="rowtabella0"/>
              <w:jc w:val="center"/>
              <w:rPr>
                <w:color w:val="002060"/>
              </w:rPr>
            </w:pPr>
            <w:r w:rsidRPr="00CC0113">
              <w:rPr>
                <w:color w:val="002060"/>
              </w:rPr>
              <w:t>0</w:t>
            </w:r>
          </w:p>
        </w:tc>
      </w:tr>
      <w:tr w:rsidR="00001A18" w:rsidRPr="00CC0113" w14:paraId="795CD0D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1890F" w14:textId="77777777" w:rsidR="00001A18" w:rsidRPr="00CC0113" w:rsidRDefault="00001A18" w:rsidP="00C73F94">
            <w:pPr>
              <w:pStyle w:val="rowtabella0"/>
              <w:rPr>
                <w:color w:val="002060"/>
              </w:rPr>
            </w:pPr>
            <w:r w:rsidRPr="00CC011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D200"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23C4"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E0E9"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01C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9698"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83ADB"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C424" w14:textId="77777777" w:rsidR="00001A18" w:rsidRPr="00CC0113" w:rsidRDefault="00001A18" w:rsidP="00C73F94">
            <w:pPr>
              <w:pStyle w:val="rowtabella0"/>
              <w:jc w:val="center"/>
              <w:rPr>
                <w:color w:val="002060"/>
              </w:rPr>
            </w:pPr>
            <w:r w:rsidRPr="00CC011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7817"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CA1E" w14:textId="77777777" w:rsidR="00001A18" w:rsidRPr="00CC0113" w:rsidRDefault="00001A18" w:rsidP="00C73F94">
            <w:pPr>
              <w:pStyle w:val="rowtabella0"/>
              <w:jc w:val="center"/>
              <w:rPr>
                <w:color w:val="002060"/>
              </w:rPr>
            </w:pPr>
            <w:r w:rsidRPr="00CC0113">
              <w:rPr>
                <w:color w:val="002060"/>
              </w:rPr>
              <w:t>0</w:t>
            </w:r>
          </w:p>
        </w:tc>
      </w:tr>
      <w:tr w:rsidR="00001A18" w:rsidRPr="00CC0113" w14:paraId="05072E8A"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C4B02D" w14:textId="77777777" w:rsidR="00001A18" w:rsidRPr="00CC0113" w:rsidRDefault="00001A18" w:rsidP="00C73F94">
            <w:pPr>
              <w:pStyle w:val="rowtabella0"/>
              <w:rPr>
                <w:color w:val="002060"/>
              </w:rPr>
            </w:pPr>
            <w:r w:rsidRPr="00CC011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7BA17"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AD50E"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459E"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7579"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269D6"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3080"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87EB6" w14:textId="77777777" w:rsidR="00001A18" w:rsidRPr="00CC0113" w:rsidRDefault="00001A18" w:rsidP="00C73F94">
            <w:pPr>
              <w:pStyle w:val="rowtabella0"/>
              <w:jc w:val="center"/>
              <w:rPr>
                <w:color w:val="002060"/>
              </w:rPr>
            </w:pPr>
            <w:r w:rsidRPr="00CC011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C849"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D6CE4" w14:textId="77777777" w:rsidR="00001A18" w:rsidRPr="00CC0113" w:rsidRDefault="00001A18" w:rsidP="00C73F94">
            <w:pPr>
              <w:pStyle w:val="rowtabella0"/>
              <w:jc w:val="center"/>
              <w:rPr>
                <w:color w:val="002060"/>
              </w:rPr>
            </w:pPr>
            <w:r w:rsidRPr="00CC0113">
              <w:rPr>
                <w:color w:val="002060"/>
              </w:rPr>
              <w:t>0</w:t>
            </w:r>
          </w:p>
        </w:tc>
      </w:tr>
    </w:tbl>
    <w:p w14:paraId="7F911116" w14:textId="77777777" w:rsidR="00001A18" w:rsidRPr="00CC0113" w:rsidRDefault="00001A18" w:rsidP="00001A18">
      <w:pPr>
        <w:pStyle w:val="breakline"/>
        <w:rPr>
          <w:rFonts w:eastAsiaTheme="minorEastAsia"/>
          <w:color w:val="002060"/>
        </w:rPr>
      </w:pPr>
    </w:p>
    <w:p w14:paraId="7B497897" w14:textId="77777777" w:rsidR="00001A18" w:rsidRPr="00CC0113" w:rsidRDefault="00001A18" w:rsidP="00001A18">
      <w:pPr>
        <w:pStyle w:val="breakline"/>
        <w:rPr>
          <w:color w:val="002060"/>
        </w:rPr>
      </w:pPr>
    </w:p>
    <w:p w14:paraId="4CA445F2" w14:textId="77777777" w:rsidR="00001A18" w:rsidRPr="00CC0113" w:rsidRDefault="00001A18" w:rsidP="00001A18">
      <w:pPr>
        <w:pStyle w:val="sottotitolocampionato10"/>
        <w:rPr>
          <w:color w:val="002060"/>
        </w:rPr>
      </w:pPr>
      <w:r w:rsidRPr="00CC011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05037760"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C2FF3"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871B8"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F5DAA"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8F09D"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3972C"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B3F30"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3E3DD"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95D71"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28ED1"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DCECE" w14:textId="77777777" w:rsidR="00001A18" w:rsidRPr="00CC0113" w:rsidRDefault="00001A18" w:rsidP="00C73F94">
            <w:pPr>
              <w:pStyle w:val="headertabella0"/>
              <w:rPr>
                <w:color w:val="002060"/>
              </w:rPr>
            </w:pPr>
            <w:r w:rsidRPr="00CC0113">
              <w:rPr>
                <w:color w:val="002060"/>
              </w:rPr>
              <w:t>PE</w:t>
            </w:r>
          </w:p>
        </w:tc>
      </w:tr>
      <w:tr w:rsidR="00001A18" w:rsidRPr="00CC0113" w14:paraId="1BA30EE6"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075CBD" w14:textId="77777777" w:rsidR="00001A18" w:rsidRPr="00CC0113" w:rsidRDefault="00001A18" w:rsidP="00C73F94">
            <w:pPr>
              <w:pStyle w:val="rowtabella0"/>
              <w:rPr>
                <w:color w:val="002060"/>
              </w:rPr>
            </w:pPr>
            <w:r w:rsidRPr="00CC011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A7B6"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BDEB"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C12D"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CF44"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4172F"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1162"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9B5FE"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7B680"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35A1" w14:textId="77777777" w:rsidR="00001A18" w:rsidRPr="00CC0113" w:rsidRDefault="00001A18" w:rsidP="00C73F94">
            <w:pPr>
              <w:pStyle w:val="rowtabella0"/>
              <w:jc w:val="center"/>
              <w:rPr>
                <w:color w:val="002060"/>
              </w:rPr>
            </w:pPr>
            <w:r w:rsidRPr="00CC0113">
              <w:rPr>
                <w:color w:val="002060"/>
              </w:rPr>
              <w:t>0</w:t>
            </w:r>
          </w:p>
        </w:tc>
      </w:tr>
      <w:tr w:rsidR="00001A18" w:rsidRPr="00CC0113" w14:paraId="0B179EA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F43E0" w14:textId="77777777" w:rsidR="00001A18" w:rsidRPr="00CC0113" w:rsidRDefault="00001A18" w:rsidP="00C73F94">
            <w:pPr>
              <w:pStyle w:val="rowtabella0"/>
              <w:rPr>
                <w:color w:val="002060"/>
              </w:rPr>
            </w:pPr>
            <w:r w:rsidRPr="00CC011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DCAB"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3C01"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A876"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AD41"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D7027"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6454"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D463"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5CD21"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4BCB" w14:textId="77777777" w:rsidR="00001A18" w:rsidRPr="00CC0113" w:rsidRDefault="00001A18" w:rsidP="00C73F94">
            <w:pPr>
              <w:pStyle w:val="rowtabella0"/>
              <w:jc w:val="center"/>
              <w:rPr>
                <w:color w:val="002060"/>
              </w:rPr>
            </w:pPr>
            <w:r w:rsidRPr="00CC0113">
              <w:rPr>
                <w:color w:val="002060"/>
              </w:rPr>
              <w:t>0</w:t>
            </w:r>
          </w:p>
        </w:tc>
      </w:tr>
      <w:tr w:rsidR="00001A18" w:rsidRPr="00CC0113" w14:paraId="39228264"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E933C" w14:textId="77777777" w:rsidR="00001A18" w:rsidRPr="00CC0113" w:rsidRDefault="00001A18" w:rsidP="00C73F94">
            <w:pPr>
              <w:pStyle w:val="rowtabella0"/>
              <w:rPr>
                <w:color w:val="002060"/>
              </w:rPr>
            </w:pPr>
            <w:r w:rsidRPr="00CC0113">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3678"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72FC"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FBC6"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7A6B0"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2538D"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C291B"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C553"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BFD28"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BD90D" w14:textId="77777777" w:rsidR="00001A18" w:rsidRPr="00CC0113" w:rsidRDefault="00001A18" w:rsidP="00C73F94">
            <w:pPr>
              <w:pStyle w:val="rowtabella0"/>
              <w:jc w:val="center"/>
              <w:rPr>
                <w:color w:val="002060"/>
              </w:rPr>
            </w:pPr>
            <w:r w:rsidRPr="00CC0113">
              <w:rPr>
                <w:color w:val="002060"/>
              </w:rPr>
              <w:t>0</w:t>
            </w:r>
          </w:p>
        </w:tc>
      </w:tr>
      <w:tr w:rsidR="00001A18" w:rsidRPr="00CC0113" w14:paraId="1952485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F118C8" w14:textId="77777777" w:rsidR="00001A18" w:rsidRPr="00CC0113" w:rsidRDefault="00001A18" w:rsidP="00C73F94">
            <w:pPr>
              <w:pStyle w:val="rowtabella0"/>
              <w:rPr>
                <w:color w:val="002060"/>
              </w:rPr>
            </w:pPr>
            <w:r w:rsidRPr="00CC011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A46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8F24"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0BB4"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D7FF"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4927"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05C8"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8E5E"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8C48"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81B9" w14:textId="77777777" w:rsidR="00001A18" w:rsidRPr="00CC0113" w:rsidRDefault="00001A18" w:rsidP="00C73F94">
            <w:pPr>
              <w:pStyle w:val="rowtabella0"/>
              <w:jc w:val="center"/>
              <w:rPr>
                <w:color w:val="002060"/>
              </w:rPr>
            </w:pPr>
            <w:r w:rsidRPr="00CC0113">
              <w:rPr>
                <w:color w:val="002060"/>
              </w:rPr>
              <w:t>0</w:t>
            </w:r>
          </w:p>
        </w:tc>
      </w:tr>
      <w:tr w:rsidR="00001A18" w:rsidRPr="00CC0113" w14:paraId="0D564EF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DD294" w14:textId="77777777" w:rsidR="00001A18" w:rsidRPr="00CC0113" w:rsidRDefault="00001A18" w:rsidP="00C73F94">
            <w:pPr>
              <w:pStyle w:val="rowtabella0"/>
              <w:rPr>
                <w:color w:val="002060"/>
              </w:rPr>
            </w:pPr>
            <w:proofErr w:type="spellStart"/>
            <w:proofErr w:type="gramStart"/>
            <w:r w:rsidRPr="00CC0113">
              <w:rPr>
                <w:color w:val="002060"/>
              </w:rPr>
              <w:t>sq.B</w:t>
            </w:r>
            <w:proofErr w:type="spellEnd"/>
            <w:proofErr w:type="gramEnd"/>
            <w:r w:rsidRPr="00CC0113">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283F"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8C05E"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8BAE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FBB4"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FE78F"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112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9B1F"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D691"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5E80" w14:textId="77777777" w:rsidR="00001A18" w:rsidRPr="00CC0113" w:rsidRDefault="00001A18" w:rsidP="00C73F94">
            <w:pPr>
              <w:pStyle w:val="rowtabella0"/>
              <w:jc w:val="center"/>
              <w:rPr>
                <w:color w:val="002060"/>
              </w:rPr>
            </w:pPr>
            <w:r w:rsidRPr="00CC0113">
              <w:rPr>
                <w:color w:val="002060"/>
              </w:rPr>
              <w:t>0</w:t>
            </w:r>
          </w:p>
        </w:tc>
      </w:tr>
      <w:tr w:rsidR="00001A18" w:rsidRPr="00CC0113" w14:paraId="1E7677F0"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1EF905" w14:textId="77777777" w:rsidR="00001A18" w:rsidRPr="00CC0113" w:rsidRDefault="00001A18" w:rsidP="00C73F94">
            <w:pPr>
              <w:pStyle w:val="rowtabella0"/>
              <w:rPr>
                <w:color w:val="002060"/>
              </w:rPr>
            </w:pPr>
            <w:proofErr w:type="spellStart"/>
            <w:proofErr w:type="gramStart"/>
            <w:r w:rsidRPr="00CC0113">
              <w:rPr>
                <w:color w:val="002060"/>
              </w:rPr>
              <w:t>sq.B</w:t>
            </w:r>
            <w:proofErr w:type="spellEnd"/>
            <w:proofErr w:type="gramEnd"/>
            <w:r w:rsidRPr="00CC0113">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418A0"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6381"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1A3E"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6FD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C1EF"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A918"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0CB33"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0FF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11F30" w14:textId="77777777" w:rsidR="00001A18" w:rsidRPr="00CC0113" w:rsidRDefault="00001A18" w:rsidP="00C73F94">
            <w:pPr>
              <w:pStyle w:val="rowtabella0"/>
              <w:jc w:val="center"/>
              <w:rPr>
                <w:color w:val="002060"/>
              </w:rPr>
            </w:pPr>
            <w:r w:rsidRPr="00CC0113">
              <w:rPr>
                <w:color w:val="002060"/>
              </w:rPr>
              <w:t>0</w:t>
            </w:r>
          </w:p>
        </w:tc>
      </w:tr>
    </w:tbl>
    <w:p w14:paraId="41E403A2" w14:textId="77777777" w:rsidR="00001A18" w:rsidRPr="00CC0113" w:rsidRDefault="00001A18" w:rsidP="00001A18">
      <w:pPr>
        <w:pStyle w:val="breakline"/>
        <w:rPr>
          <w:rFonts w:eastAsiaTheme="minorEastAsia"/>
          <w:color w:val="002060"/>
        </w:rPr>
      </w:pPr>
    </w:p>
    <w:p w14:paraId="636C48B3" w14:textId="77777777" w:rsidR="00001A18" w:rsidRPr="00CC0113" w:rsidRDefault="00001A18" w:rsidP="00001A18">
      <w:pPr>
        <w:pStyle w:val="breakline"/>
        <w:rPr>
          <w:color w:val="002060"/>
        </w:rPr>
      </w:pPr>
    </w:p>
    <w:p w14:paraId="4C2DD59D" w14:textId="77777777" w:rsidR="00001A18" w:rsidRPr="00CC0113" w:rsidRDefault="00001A18" w:rsidP="00001A18">
      <w:pPr>
        <w:pStyle w:val="sottotitolocampionato10"/>
        <w:rPr>
          <w:color w:val="002060"/>
        </w:rPr>
      </w:pPr>
      <w:r w:rsidRPr="00CC011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293DB5FB"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8D908"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AB815"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4F5F7"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CD3A1"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FAB97"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6B379"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FE6ED"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ACDE4"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97BB9"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C1E28" w14:textId="77777777" w:rsidR="00001A18" w:rsidRPr="00CC0113" w:rsidRDefault="00001A18" w:rsidP="00C73F94">
            <w:pPr>
              <w:pStyle w:val="headertabella0"/>
              <w:rPr>
                <w:color w:val="002060"/>
              </w:rPr>
            </w:pPr>
            <w:r w:rsidRPr="00CC0113">
              <w:rPr>
                <w:color w:val="002060"/>
              </w:rPr>
              <w:t>PE</w:t>
            </w:r>
          </w:p>
        </w:tc>
      </w:tr>
      <w:tr w:rsidR="00001A18" w:rsidRPr="00CC0113" w14:paraId="45C0E08C"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7B22AB" w14:textId="77777777" w:rsidR="00001A18" w:rsidRPr="00CC0113" w:rsidRDefault="00001A18" w:rsidP="00C73F94">
            <w:pPr>
              <w:pStyle w:val="rowtabella0"/>
              <w:rPr>
                <w:color w:val="002060"/>
              </w:rPr>
            </w:pPr>
            <w:r w:rsidRPr="00CC0113">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DD4B5"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614BF"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6B9EE"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B16F"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BE3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74CF" w14:textId="77777777" w:rsidR="00001A18" w:rsidRPr="00CC0113" w:rsidRDefault="00001A18" w:rsidP="00C73F94">
            <w:pPr>
              <w:pStyle w:val="rowtabella0"/>
              <w:jc w:val="center"/>
              <w:rPr>
                <w:color w:val="002060"/>
              </w:rPr>
            </w:pPr>
            <w:r w:rsidRPr="00CC011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1CCF"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83BD1" w14:textId="77777777" w:rsidR="00001A18" w:rsidRPr="00CC0113" w:rsidRDefault="00001A18" w:rsidP="00C73F94">
            <w:pPr>
              <w:pStyle w:val="rowtabella0"/>
              <w:jc w:val="center"/>
              <w:rPr>
                <w:color w:val="002060"/>
              </w:rPr>
            </w:pPr>
            <w:r w:rsidRPr="00CC011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B9C1D" w14:textId="77777777" w:rsidR="00001A18" w:rsidRPr="00CC0113" w:rsidRDefault="00001A18" w:rsidP="00C73F94">
            <w:pPr>
              <w:pStyle w:val="rowtabella0"/>
              <w:jc w:val="center"/>
              <w:rPr>
                <w:color w:val="002060"/>
              </w:rPr>
            </w:pPr>
            <w:r w:rsidRPr="00CC0113">
              <w:rPr>
                <w:color w:val="002060"/>
              </w:rPr>
              <w:t>0</w:t>
            </w:r>
          </w:p>
        </w:tc>
      </w:tr>
      <w:tr w:rsidR="00001A18" w:rsidRPr="00CC0113" w14:paraId="3ACF8D6D"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336CD" w14:textId="77777777" w:rsidR="00001A18" w:rsidRPr="00CC0113" w:rsidRDefault="00001A18" w:rsidP="00C73F94">
            <w:pPr>
              <w:pStyle w:val="rowtabella0"/>
              <w:rPr>
                <w:color w:val="002060"/>
              </w:rPr>
            </w:pPr>
            <w:r w:rsidRPr="00CC0113">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A0514"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A95C"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E0C6"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E82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0841A"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8A20D"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A6F0"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A1357"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B564" w14:textId="77777777" w:rsidR="00001A18" w:rsidRPr="00CC0113" w:rsidRDefault="00001A18" w:rsidP="00C73F94">
            <w:pPr>
              <w:pStyle w:val="rowtabella0"/>
              <w:jc w:val="center"/>
              <w:rPr>
                <w:color w:val="002060"/>
              </w:rPr>
            </w:pPr>
            <w:r w:rsidRPr="00CC0113">
              <w:rPr>
                <w:color w:val="002060"/>
              </w:rPr>
              <w:t>0</w:t>
            </w:r>
          </w:p>
        </w:tc>
      </w:tr>
      <w:tr w:rsidR="00001A18" w:rsidRPr="00CC0113" w14:paraId="03A36253"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716F1B" w14:textId="77777777" w:rsidR="00001A18" w:rsidRPr="00CC0113" w:rsidRDefault="00001A18" w:rsidP="00C73F94">
            <w:pPr>
              <w:pStyle w:val="rowtabella0"/>
              <w:rPr>
                <w:color w:val="002060"/>
              </w:rPr>
            </w:pPr>
            <w:r w:rsidRPr="00CC0113">
              <w:rPr>
                <w:color w:val="002060"/>
              </w:rPr>
              <w:t xml:space="preserve">G.S. AUDAX 1970 </w:t>
            </w:r>
            <w:proofErr w:type="gramStart"/>
            <w:r w:rsidRPr="00CC0113">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036D9"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0D15"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A7D5"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81F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275D"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08EF"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6CBF"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D6DE"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E9AD" w14:textId="77777777" w:rsidR="00001A18" w:rsidRPr="00CC0113" w:rsidRDefault="00001A18" w:rsidP="00C73F94">
            <w:pPr>
              <w:pStyle w:val="rowtabella0"/>
              <w:jc w:val="center"/>
              <w:rPr>
                <w:color w:val="002060"/>
              </w:rPr>
            </w:pPr>
            <w:r w:rsidRPr="00CC0113">
              <w:rPr>
                <w:color w:val="002060"/>
              </w:rPr>
              <w:t>0</w:t>
            </w:r>
          </w:p>
        </w:tc>
      </w:tr>
      <w:tr w:rsidR="00001A18" w:rsidRPr="00CC0113" w14:paraId="188F5F01"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FFC0C7" w14:textId="77777777" w:rsidR="00001A18" w:rsidRPr="00CC0113" w:rsidRDefault="00001A18" w:rsidP="00C73F94">
            <w:pPr>
              <w:pStyle w:val="rowtabella0"/>
              <w:rPr>
                <w:color w:val="002060"/>
              </w:rPr>
            </w:pPr>
            <w:r w:rsidRPr="00CC011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355B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ACB0"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9E042"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3BA3"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5B920"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E374"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C961" w14:textId="77777777" w:rsidR="00001A18" w:rsidRPr="00CC0113" w:rsidRDefault="00001A18" w:rsidP="00C73F94">
            <w:pPr>
              <w:pStyle w:val="rowtabella0"/>
              <w:jc w:val="center"/>
              <w:rPr>
                <w:color w:val="002060"/>
              </w:rPr>
            </w:pPr>
            <w:r w:rsidRPr="00CC011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9231" w14:textId="77777777" w:rsidR="00001A18" w:rsidRPr="00CC0113" w:rsidRDefault="00001A18" w:rsidP="00C73F94">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01056" w14:textId="77777777" w:rsidR="00001A18" w:rsidRPr="00CC0113" w:rsidRDefault="00001A18" w:rsidP="00C73F94">
            <w:pPr>
              <w:pStyle w:val="rowtabella0"/>
              <w:jc w:val="center"/>
              <w:rPr>
                <w:color w:val="002060"/>
              </w:rPr>
            </w:pPr>
            <w:r w:rsidRPr="00CC0113">
              <w:rPr>
                <w:color w:val="002060"/>
              </w:rPr>
              <w:t>0</w:t>
            </w:r>
          </w:p>
        </w:tc>
      </w:tr>
      <w:tr w:rsidR="00001A18" w:rsidRPr="00CC0113" w14:paraId="19335C45"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C5FD6" w14:textId="77777777" w:rsidR="00001A18" w:rsidRPr="00CC0113" w:rsidRDefault="00001A18" w:rsidP="00C73F94">
            <w:pPr>
              <w:pStyle w:val="rowtabella0"/>
              <w:rPr>
                <w:color w:val="002060"/>
              </w:rPr>
            </w:pPr>
            <w:proofErr w:type="spellStart"/>
            <w:proofErr w:type="gramStart"/>
            <w:r w:rsidRPr="00CC0113">
              <w:rPr>
                <w:color w:val="002060"/>
              </w:rPr>
              <w:t>sq.B</w:t>
            </w:r>
            <w:proofErr w:type="spellEnd"/>
            <w:proofErr w:type="gramEnd"/>
            <w:r w:rsidRPr="00CC0113">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5709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B84F"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48BE9"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841FC"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404F"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7CF6C"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D28F8"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9778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44AC" w14:textId="77777777" w:rsidR="00001A18" w:rsidRPr="00CC0113" w:rsidRDefault="00001A18" w:rsidP="00C73F94">
            <w:pPr>
              <w:pStyle w:val="rowtabella0"/>
              <w:jc w:val="center"/>
              <w:rPr>
                <w:color w:val="002060"/>
              </w:rPr>
            </w:pPr>
            <w:r w:rsidRPr="00CC0113">
              <w:rPr>
                <w:color w:val="002060"/>
              </w:rPr>
              <w:t>0</w:t>
            </w:r>
          </w:p>
        </w:tc>
      </w:tr>
      <w:tr w:rsidR="00001A18" w:rsidRPr="00CC0113" w14:paraId="655727FA"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67781D" w14:textId="77777777" w:rsidR="00001A18" w:rsidRPr="00CC0113" w:rsidRDefault="00001A18" w:rsidP="00C73F94">
            <w:pPr>
              <w:pStyle w:val="rowtabella0"/>
              <w:rPr>
                <w:color w:val="002060"/>
              </w:rPr>
            </w:pPr>
            <w:proofErr w:type="spellStart"/>
            <w:r w:rsidRPr="00CC0113">
              <w:rPr>
                <w:color w:val="002060"/>
              </w:rPr>
              <w:t>sq.C</w:t>
            </w:r>
            <w:proofErr w:type="spellEnd"/>
            <w:r w:rsidRPr="00CC0113">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E174"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EEB7"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B893"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FADE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44B9"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4F10"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FB32"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37399"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68489" w14:textId="77777777" w:rsidR="00001A18" w:rsidRPr="00CC0113" w:rsidRDefault="00001A18" w:rsidP="00C73F94">
            <w:pPr>
              <w:pStyle w:val="rowtabella0"/>
              <w:jc w:val="center"/>
              <w:rPr>
                <w:color w:val="002060"/>
              </w:rPr>
            </w:pPr>
            <w:r w:rsidRPr="00CC0113">
              <w:rPr>
                <w:color w:val="002060"/>
              </w:rPr>
              <w:t>0</w:t>
            </w:r>
          </w:p>
        </w:tc>
      </w:tr>
    </w:tbl>
    <w:p w14:paraId="5BA5821A" w14:textId="77777777" w:rsidR="00001A18" w:rsidRPr="00CC0113" w:rsidRDefault="00001A18" w:rsidP="00001A18">
      <w:pPr>
        <w:pStyle w:val="breakline"/>
        <w:rPr>
          <w:rFonts w:eastAsiaTheme="minorEastAsia"/>
          <w:color w:val="002060"/>
        </w:rPr>
      </w:pPr>
    </w:p>
    <w:p w14:paraId="777D08F1" w14:textId="77777777" w:rsidR="00001A18" w:rsidRPr="00CC0113" w:rsidRDefault="00001A18" w:rsidP="00001A18">
      <w:pPr>
        <w:pStyle w:val="breakline"/>
        <w:rPr>
          <w:color w:val="002060"/>
        </w:rPr>
      </w:pPr>
    </w:p>
    <w:p w14:paraId="12CCFC2A" w14:textId="77777777" w:rsidR="00001A18" w:rsidRPr="00CC0113" w:rsidRDefault="00001A18" w:rsidP="00001A18">
      <w:pPr>
        <w:pStyle w:val="sottotitolocampionato10"/>
        <w:rPr>
          <w:color w:val="002060"/>
        </w:rPr>
      </w:pPr>
      <w:r w:rsidRPr="00CC0113">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3CCA9BA4"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29F6A"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A7C46"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E704E"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7493C"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16807"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0973B"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67F3C"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C019B"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664DC"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825B0" w14:textId="77777777" w:rsidR="00001A18" w:rsidRPr="00CC0113" w:rsidRDefault="00001A18" w:rsidP="00C73F94">
            <w:pPr>
              <w:pStyle w:val="headertabella0"/>
              <w:rPr>
                <w:color w:val="002060"/>
              </w:rPr>
            </w:pPr>
            <w:r w:rsidRPr="00CC0113">
              <w:rPr>
                <w:color w:val="002060"/>
              </w:rPr>
              <w:t>PE</w:t>
            </w:r>
          </w:p>
        </w:tc>
      </w:tr>
      <w:tr w:rsidR="00001A18" w:rsidRPr="00CC0113" w14:paraId="743C5498"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1C017" w14:textId="77777777" w:rsidR="00001A18" w:rsidRPr="00CC0113" w:rsidRDefault="00001A18" w:rsidP="00C73F94">
            <w:pPr>
              <w:pStyle w:val="rowtabella0"/>
              <w:rPr>
                <w:color w:val="002060"/>
              </w:rPr>
            </w:pPr>
            <w:r w:rsidRPr="00CC011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30034"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C087"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5DB9F"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6822"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2C67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2656" w14:textId="77777777" w:rsidR="00001A18" w:rsidRPr="00CC0113" w:rsidRDefault="00001A18" w:rsidP="00C73F94">
            <w:pPr>
              <w:pStyle w:val="rowtabella0"/>
              <w:jc w:val="center"/>
              <w:rPr>
                <w:color w:val="002060"/>
              </w:rPr>
            </w:pPr>
            <w:r w:rsidRPr="00CC011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CA05C"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D193" w14:textId="77777777" w:rsidR="00001A18" w:rsidRPr="00CC0113" w:rsidRDefault="00001A18" w:rsidP="00C73F94">
            <w:pPr>
              <w:pStyle w:val="rowtabella0"/>
              <w:jc w:val="center"/>
              <w:rPr>
                <w:color w:val="002060"/>
              </w:rPr>
            </w:pPr>
            <w:r w:rsidRPr="00CC011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4BA4F" w14:textId="77777777" w:rsidR="00001A18" w:rsidRPr="00CC0113" w:rsidRDefault="00001A18" w:rsidP="00C73F94">
            <w:pPr>
              <w:pStyle w:val="rowtabella0"/>
              <w:jc w:val="center"/>
              <w:rPr>
                <w:color w:val="002060"/>
              </w:rPr>
            </w:pPr>
            <w:r w:rsidRPr="00CC0113">
              <w:rPr>
                <w:color w:val="002060"/>
              </w:rPr>
              <w:t>0</w:t>
            </w:r>
          </w:p>
        </w:tc>
      </w:tr>
      <w:tr w:rsidR="00001A18" w:rsidRPr="00CC0113" w14:paraId="515DA93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63AA3" w14:textId="77777777" w:rsidR="00001A18" w:rsidRPr="00CC0113" w:rsidRDefault="00001A18" w:rsidP="00C73F94">
            <w:pPr>
              <w:pStyle w:val="rowtabella0"/>
              <w:rPr>
                <w:color w:val="002060"/>
              </w:rPr>
            </w:pPr>
            <w:r w:rsidRPr="00CC011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45CF3"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B909"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D512D"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0336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6450"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461A"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22A6"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ED8E"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43B7" w14:textId="77777777" w:rsidR="00001A18" w:rsidRPr="00CC0113" w:rsidRDefault="00001A18" w:rsidP="00C73F94">
            <w:pPr>
              <w:pStyle w:val="rowtabella0"/>
              <w:jc w:val="center"/>
              <w:rPr>
                <w:color w:val="002060"/>
              </w:rPr>
            </w:pPr>
            <w:r w:rsidRPr="00CC0113">
              <w:rPr>
                <w:color w:val="002060"/>
              </w:rPr>
              <w:t>0</w:t>
            </w:r>
          </w:p>
        </w:tc>
      </w:tr>
      <w:tr w:rsidR="00001A18" w:rsidRPr="00CC0113" w14:paraId="177BC7A7"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22FE7" w14:textId="77777777" w:rsidR="00001A18" w:rsidRPr="00CC0113" w:rsidRDefault="00001A18" w:rsidP="00C73F94">
            <w:pPr>
              <w:pStyle w:val="rowtabella0"/>
              <w:rPr>
                <w:color w:val="002060"/>
              </w:rPr>
            </w:pPr>
            <w:r w:rsidRPr="00CC011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60DF"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2E72"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8050"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600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75DD0"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C9E8"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9ED9"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6D54E"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EF71" w14:textId="77777777" w:rsidR="00001A18" w:rsidRPr="00CC0113" w:rsidRDefault="00001A18" w:rsidP="00C73F94">
            <w:pPr>
              <w:pStyle w:val="rowtabella0"/>
              <w:jc w:val="center"/>
              <w:rPr>
                <w:color w:val="002060"/>
              </w:rPr>
            </w:pPr>
            <w:r w:rsidRPr="00CC0113">
              <w:rPr>
                <w:color w:val="002060"/>
              </w:rPr>
              <w:t>0</w:t>
            </w:r>
          </w:p>
        </w:tc>
      </w:tr>
      <w:tr w:rsidR="00001A18" w:rsidRPr="00CC0113" w14:paraId="62431B6A"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7000D" w14:textId="77777777" w:rsidR="00001A18" w:rsidRPr="00CC0113" w:rsidRDefault="00001A18" w:rsidP="00C73F94">
            <w:pPr>
              <w:pStyle w:val="rowtabella0"/>
              <w:rPr>
                <w:color w:val="002060"/>
              </w:rPr>
            </w:pPr>
            <w:r w:rsidRPr="00CC011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9B6E8"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C75C"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0689"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A82F"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2FB00"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40670"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7F5EB" w14:textId="77777777" w:rsidR="00001A18" w:rsidRPr="00CC0113" w:rsidRDefault="00001A18" w:rsidP="00C73F94">
            <w:pPr>
              <w:pStyle w:val="rowtabella0"/>
              <w:jc w:val="center"/>
              <w:rPr>
                <w:color w:val="002060"/>
              </w:rPr>
            </w:pPr>
            <w:r w:rsidRPr="00CC011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FC2F"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4594F" w14:textId="77777777" w:rsidR="00001A18" w:rsidRPr="00CC0113" w:rsidRDefault="00001A18" w:rsidP="00C73F94">
            <w:pPr>
              <w:pStyle w:val="rowtabella0"/>
              <w:jc w:val="center"/>
              <w:rPr>
                <w:color w:val="002060"/>
              </w:rPr>
            </w:pPr>
            <w:r w:rsidRPr="00CC0113">
              <w:rPr>
                <w:color w:val="002060"/>
              </w:rPr>
              <w:t>0</w:t>
            </w:r>
          </w:p>
        </w:tc>
      </w:tr>
      <w:tr w:rsidR="00001A18" w:rsidRPr="00CC0113" w14:paraId="48D62683"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FAB0B" w14:textId="77777777" w:rsidR="00001A18" w:rsidRPr="00CC0113" w:rsidRDefault="00001A18" w:rsidP="00C73F94">
            <w:pPr>
              <w:pStyle w:val="rowtabella0"/>
              <w:rPr>
                <w:color w:val="002060"/>
              </w:rPr>
            </w:pPr>
            <w:r w:rsidRPr="00CC011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1904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A280"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021C"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BE71"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DFD2"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755A" w14:textId="77777777" w:rsidR="00001A18" w:rsidRPr="00CC0113" w:rsidRDefault="00001A18" w:rsidP="00C73F94">
            <w:pPr>
              <w:pStyle w:val="rowtabella0"/>
              <w:jc w:val="center"/>
              <w:rPr>
                <w:color w:val="002060"/>
              </w:rPr>
            </w:pPr>
            <w:r w:rsidRPr="00CC011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0AD20" w14:textId="77777777" w:rsidR="00001A18" w:rsidRPr="00CC0113" w:rsidRDefault="00001A18" w:rsidP="00C73F94">
            <w:pPr>
              <w:pStyle w:val="rowtabella0"/>
              <w:jc w:val="center"/>
              <w:rPr>
                <w:color w:val="002060"/>
              </w:rPr>
            </w:pPr>
            <w:r w:rsidRPr="00CC011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7DA3" w14:textId="77777777" w:rsidR="00001A18" w:rsidRPr="00CC0113" w:rsidRDefault="00001A18" w:rsidP="00C73F94">
            <w:pPr>
              <w:pStyle w:val="rowtabella0"/>
              <w:jc w:val="center"/>
              <w:rPr>
                <w:color w:val="002060"/>
              </w:rPr>
            </w:pPr>
            <w:r w:rsidRPr="00CC011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6CE53" w14:textId="77777777" w:rsidR="00001A18" w:rsidRPr="00CC0113" w:rsidRDefault="00001A18" w:rsidP="00C73F94">
            <w:pPr>
              <w:pStyle w:val="rowtabella0"/>
              <w:jc w:val="center"/>
              <w:rPr>
                <w:color w:val="002060"/>
              </w:rPr>
            </w:pPr>
            <w:r w:rsidRPr="00CC0113">
              <w:rPr>
                <w:color w:val="002060"/>
              </w:rPr>
              <w:t>0</w:t>
            </w:r>
          </w:p>
        </w:tc>
      </w:tr>
      <w:tr w:rsidR="00001A18" w:rsidRPr="00CC0113" w14:paraId="0AB5CFAB"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9039B1" w14:textId="77777777" w:rsidR="00001A18" w:rsidRPr="00CC0113" w:rsidRDefault="00001A18" w:rsidP="00C73F94">
            <w:pPr>
              <w:pStyle w:val="rowtabella0"/>
              <w:rPr>
                <w:color w:val="002060"/>
              </w:rPr>
            </w:pPr>
            <w:proofErr w:type="spellStart"/>
            <w:r w:rsidRPr="00CC0113">
              <w:rPr>
                <w:color w:val="002060"/>
              </w:rPr>
              <w:t>sq.C</w:t>
            </w:r>
            <w:proofErr w:type="spellEnd"/>
            <w:r w:rsidRPr="00CC0113">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2DC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8D33"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CD02B"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D803"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D57E"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F38E"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4B9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410E"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C38D" w14:textId="77777777" w:rsidR="00001A18" w:rsidRPr="00CC0113" w:rsidRDefault="00001A18" w:rsidP="00C73F94">
            <w:pPr>
              <w:pStyle w:val="rowtabella0"/>
              <w:jc w:val="center"/>
              <w:rPr>
                <w:color w:val="002060"/>
              </w:rPr>
            </w:pPr>
            <w:r w:rsidRPr="00CC0113">
              <w:rPr>
                <w:color w:val="002060"/>
              </w:rPr>
              <w:t>0</w:t>
            </w:r>
          </w:p>
        </w:tc>
      </w:tr>
    </w:tbl>
    <w:p w14:paraId="7BEC859F" w14:textId="77777777" w:rsidR="00001A18" w:rsidRPr="00CC0113" w:rsidRDefault="00001A18" w:rsidP="00001A18">
      <w:pPr>
        <w:pStyle w:val="breakline"/>
        <w:rPr>
          <w:rFonts w:eastAsiaTheme="minorEastAsia"/>
          <w:color w:val="002060"/>
        </w:rPr>
      </w:pPr>
    </w:p>
    <w:p w14:paraId="3BCF0EF0" w14:textId="77777777" w:rsidR="00001A18" w:rsidRPr="00CC0113" w:rsidRDefault="00001A18" w:rsidP="00001A18">
      <w:pPr>
        <w:pStyle w:val="breakline"/>
        <w:rPr>
          <w:color w:val="002060"/>
        </w:rPr>
      </w:pPr>
    </w:p>
    <w:p w14:paraId="117CCF81" w14:textId="77777777" w:rsidR="00001A18" w:rsidRPr="00CC0113" w:rsidRDefault="00001A18" w:rsidP="00001A18">
      <w:pPr>
        <w:pStyle w:val="sottotitolocampionato10"/>
        <w:rPr>
          <w:color w:val="002060"/>
        </w:rPr>
      </w:pPr>
      <w:r w:rsidRPr="00CC0113">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CC0113" w14:paraId="6ADE8714" w14:textId="77777777" w:rsidTr="00C73F9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131D2" w14:textId="77777777" w:rsidR="00001A18" w:rsidRPr="00CC0113" w:rsidRDefault="00001A18" w:rsidP="00C73F94">
            <w:pPr>
              <w:pStyle w:val="headertabella0"/>
              <w:rPr>
                <w:color w:val="002060"/>
              </w:rPr>
            </w:pPr>
            <w:r w:rsidRPr="00CC011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13AB5" w14:textId="77777777" w:rsidR="00001A18" w:rsidRPr="00CC0113" w:rsidRDefault="00001A18" w:rsidP="00C73F94">
            <w:pPr>
              <w:pStyle w:val="headertabella0"/>
              <w:rPr>
                <w:color w:val="002060"/>
              </w:rPr>
            </w:pPr>
            <w:r w:rsidRPr="00CC011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5D724" w14:textId="77777777" w:rsidR="00001A18" w:rsidRPr="00CC0113" w:rsidRDefault="00001A18" w:rsidP="00C73F94">
            <w:pPr>
              <w:pStyle w:val="headertabella0"/>
              <w:rPr>
                <w:color w:val="002060"/>
              </w:rPr>
            </w:pPr>
            <w:r w:rsidRPr="00CC011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B726C" w14:textId="77777777" w:rsidR="00001A18" w:rsidRPr="00CC0113" w:rsidRDefault="00001A18" w:rsidP="00C73F94">
            <w:pPr>
              <w:pStyle w:val="headertabella0"/>
              <w:rPr>
                <w:color w:val="002060"/>
              </w:rPr>
            </w:pPr>
            <w:r w:rsidRPr="00CC011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153C1" w14:textId="77777777" w:rsidR="00001A18" w:rsidRPr="00CC0113" w:rsidRDefault="00001A18" w:rsidP="00C73F94">
            <w:pPr>
              <w:pStyle w:val="headertabella0"/>
              <w:rPr>
                <w:color w:val="002060"/>
              </w:rPr>
            </w:pPr>
            <w:r w:rsidRPr="00CC011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6E7A3" w14:textId="77777777" w:rsidR="00001A18" w:rsidRPr="00CC0113" w:rsidRDefault="00001A18" w:rsidP="00C73F94">
            <w:pPr>
              <w:pStyle w:val="headertabella0"/>
              <w:rPr>
                <w:color w:val="002060"/>
              </w:rPr>
            </w:pPr>
            <w:r w:rsidRPr="00CC011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1077E" w14:textId="77777777" w:rsidR="00001A18" w:rsidRPr="00CC0113" w:rsidRDefault="00001A18" w:rsidP="00C73F94">
            <w:pPr>
              <w:pStyle w:val="headertabella0"/>
              <w:rPr>
                <w:color w:val="002060"/>
              </w:rPr>
            </w:pPr>
            <w:r w:rsidRPr="00CC011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95E37" w14:textId="77777777" w:rsidR="00001A18" w:rsidRPr="00CC0113" w:rsidRDefault="00001A18" w:rsidP="00C73F94">
            <w:pPr>
              <w:pStyle w:val="headertabella0"/>
              <w:rPr>
                <w:color w:val="002060"/>
              </w:rPr>
            </w:pPr>
            <w:r w:rsidRPr="00CC011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054E6" w14:textId="77777777" w:rsidR="00001A18" w:rsidRPr="00CC0113" w:rsidRDefault="00001A18" w:rsidP="00C73F94">
            <w:pPr>
              <w:pStyle w:val="headertabella0"/>
              <w:rPr>
                <w:color w:val="002060"/>
              </w:rPr>
            </w:pPr>
            <w:r w:rsidRPr="00CC011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5CB20" w14:textId="77777777" w:rsidR="00001A18" w:rsidRPr="00CC0113" w:rsidRDefault="00001A18" w:rsidP="00C73F94">
            <w:pPr>
              <w:pStyle w:val="headertabella0"/>
              <w:rPr>
                <w:color w:val="002060"/>
              </w:rPr>
            </w:pPr>
            <w:r w:rsidRPr="00CC0113">
              <w:rPr>
                <w:color w:val="002060"/>
              </w:rPr>
              <w:t>PE</w:t>
            </w:r>
          </w:p>
        </w:tc>
      </w:tr>
      <w:tr w:rsidR="00001A18" w:rsidRPr="00CC0113" w14:paraId="4CD30968" w14:textId="77777777" w:rsidTr="00C73F9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F0FF3A" w14:textId="77777777" w:rsidR="00001A18" w:rsidRPr="00CC0113" w:rsidRDefault="00001A18" w:rsidP="00C73F94">
            <w:pPr>
              <w:pStyle w:val="rowtabella0"/>
              <w:rPr>
                <w:color w:val="002060"/>
              </w:rPr>
            </w:pPr>
            <w:r w:rsidRPr="00CC011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42BD" w14:textId="77777777" w:rsidR="00001A18" w:rsidRPr="00CC0113" w:rsidRDefault="00001A18" w:rsidP="00C73F94">
            <w:pPr>
              <w:pStyle w:val="rowtabella0"/>
              <w:jc w:val="center"/>
              <w:rPr>
                <w:color w:val="002060"/>
              </w:rPr>
            </w:pPr>
            <w:r w:rsidRPr="00CC011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3170"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7B4B"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8AB69"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B9B4"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1112" w14:textId="77777777" w:rsidR="00001A18" w:rsidRPr="00CC0113" w:rsidRDefault="00001A18" w:rsidP="00C73F94">
            <w:pPr>
              <w:pStyle w:val="rowtabella0"/>
              <w:jc w:val="center"/>
              <w:rPr>
                <w:color w:val="002060"/>
              </w:rPr>
            </w:pPr>
            <w:r w:rsidRPr="00CC011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CC1D9"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5614C" w14:textId="77777777" w:rsidR="00001A18" w:rsidRPr="00CC0113" w:rsidRDefault="00001A18" w:rsidP="00C73F94">
            <w:pPr>
              <w:pStyle w:val="rowtabella0"/>
              <w:jc w:val="center"/>
              <w:rPr>
                <w:color w:val="002060"/>
              </w:rPr>
            </w:pPr>
            <w:r w:rsidRPr="00CC011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74AE" w14:textId="77777777" w:rsidR="00001A18" w:rsidRPr="00CC0113" w:rsidRDefault="00001A18" w:rsidP="00C73F94">
            <w:pPr>
              <w:pStyle w:val="rowtabella0"/>
              <w:jc w:val="center"/>
              <w:rPr>
                <w:color w:val="002060"/>
              </w:rPr>
            </w:pPr>
            <w:r w:rsidRPr="00CC0113">
              <w:rPr>
                <w:color w:val="002060"/>
              </w:rPr>
              <w:t>0</w:t>
            </w:r>
          </w:p>
        </w:tc>
      </w:tr>
      <w:tr w:rsidR="00001A18" w:rsidRPr="00CC0113" w14:paraId="454F400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CBE96" w14:textId="77777777" w:rsidR="00001A18" w:rsidRPr="00CC0113" w:rsidRDefault="00001A18" w:rsidP="00C73F94">
            <w:pPr>
              <w:pStyle w:val="rowtabella0"/>
              <w:rPr>
                <w:color w:val="002060"/>
              </w:rPr>
            </w:pPr>
            <w:r w:rsidRPr="00CC0113">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8583D" w14:textId="77777777" w:rsidR="00001A18" w:rsidRPr="00CC0113" w:rsidRDefault="00001A18" w:rsidP="00C73F94">
            <w:pPr>
              <w:pStyle w:val="rowtabella0"/>
              <w:jc w:val="center"/>
              <w:rPr>
                <w:color w:val="002060"/>
              </w:rPr>
            </w:pPr>
            <w:r w:rsidRPr="00CC011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DC42D"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A5AE"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FA196"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B2C3"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BBD0" w14:textId="77777777" w:rsidR="00001A18" w:rsidRPr="00CC0113" w:rsidRDefault="00001A18" w:rsidP="00C73F94">
            <w:pPr>
              <w:pStyle w:val="rowtabella0"/>
              <w:jc w:val="center"/>
              <w:rPr>
                <w:color w:val="002060"/>
              </w:rPr>
            </w:pPr>
            <w:r w:rsidRPr="00CC011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62269"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D5C2" w14:textId="77777777" w:rsidR="00001A18" w:rsidRPr="00CC0113" w:rsidRDefault="00001A18" w:rsidP="00C73F94">
            <w:pPr>
              <w:pStyle w:val="rowtabella0"/>
              <w:jc w:val="center"/>
              <w:rPr>
                <w:color w:val="002060"/>
              </w:rPr>
            </w:pPr>
            <w:r w:rsidRPr="00CC011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557B" w14:textId="77777777" w:rsidR="00001A18" w:rsidRPr="00CC0113" w:rsidRDefault="00001A18" w:rsidP="00C73F94">
            <w:pPr>
              <w:pStyle w:val="rowtabella0"/>
              <w:jc w:val="center"/>
              <w:rPr>
                <w:color w:val="002060"/>
              </w:rPr>
            </w:pPr>
            <w:r w:rsidRPr="00CC0113">
              <w:rPr>
                <w:color w:val="002060"/>
              </w:rPr>
              <w:t>0</w:t>
            </w:r>
          </w:p>
        </w:tc>
      </w:tr>
      <w:tr w:rsidR="00001A18" w:rsidRPr="00CC0113" w14:paraId="2F6E09E8"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724A2" w14:textId="77777777" w:rsidR="00001A18" w:rsidRPr="00CC0113" w:rsidRDefault="00001A18" w:rsidP="00C73F94">
            <w:pPr>
              <w:pStyle w:val="rowtabella0"/>
              <w:rPr>
                <w:color w:val="002060"/>
              </w:rPr>
            </w:pPr>
            <w:r w:rsidRPr="00CC0113">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50C29"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21F0"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2D1FF"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F0D5C"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06794"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547C" w14:textId="77777777" w:rsidR="00001A18" w:rsidRPr="00CC0113" w:rsidRDefault="00001A18" w:rsidP="00C73F94">
            <w:pPr>
              <w:pStyle w:val="rowtabella0"/>
              <w:jc w:val="center"/>
              <w:rPr>
                <w:color w:val="002060"/>
              </w:rPr>
            </w:pPr>
            <w:r w:rsidRPr="00CC011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E9F8" w14:textId="77777777" w:rsidR="00001A18" w:rsidRPr="00CC0113" w:rsidRDefault="00001A18" w:rsidP="00C73F94">
            <w:pPr>
              <w:pStyle w:val="rowtabella0"/>
              <w:jc w:val="center"/>
              <w:rPr>
                <w:color w:val="002060"/>
              </w:rPr>
            </w:pPr>
            <w:r w:rsidRPr="00CC011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AF86"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9F1D" w14:textId="77777777" w:rsidR="00001A18" w:rsidRPr="00CC0113" w:rsidRDefault="00001A18" w:rsidP="00C73F94">
            <w:pPr>
              <w:pStyle w:val="rowtabella0"/>
              <w:jc w:val="center"/>
              <w:rPr>
                <w:color w:val="002060"/>
              </w:rPr>
            </w:pPr>
            <w:r w:rsidRPr="00CC0113">
              <w:rPr>
                <w:color w:val="002060"/>
              </w:rPr>
              <w:t>0</w:t>
            </w:r>
          </w:p>
        </w:tc>
      </w:tr>
      <w:tr w:rsidR="00001A18" w:rsidRPr="00CC0113" w14:paraId="0D584C2B"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ED230" w14:textId="77777777" w:rsidR="00001A18" w:rsidRPr="00CC0113" w:rsidRDefault="00001A18" w:rsidP="00C73F94">
            <w:pPr>
              <w:pStyle w:val="rowtabella0"/>
              <w:rPr>
                <w:color w:val="002060"/>
              </w:rPr>
            </w:pPr>
            <w:r w:rsidRPr="00CC0113">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4B29"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47EC"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1562"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F129D"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EBDA" w14:textId="77777777" w:rsidR="00001A18" w:rsidRPr="00CC0113" w:rsidRDefault="00001A18" w:rsidP="00C73F94">
            <w:pPr>
              <w:pStyle w:val="rowtabella0"/>
              <w:jc w:val="center"/>
              <w:rPr>
                <w:color w:val="002060"/>
              </w:rPr>
            </w:pPr>
            <w:r w:rsidRPr="00CC011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C35E" w14:textId="77777777" w:rsidR="00001A18" w:rsidRPr="00CC0113" w:rsidRDefault="00001A18" w:rsidP="00C73F94">
            <w:pPr>
              <w:pStyle w:val="rowtabella0"/>
              <w:jc w:val="center"/>
              <w:rPr>
                <w:color w:val="002060"/>
              </w:rPr>
            </w:pPr>
            <w:r w:rsidRPr="00CC011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B754" w14:textId="77777777" w:rsidR="00001A18" w:rsidRPr="00CC0113" w:rsidRDefault="00001A18" w:rsidP="00C73F94">
            <w:pPr>
              <w:pStyle w:val="rowtabella0"/>
              <w:jc w:val="center"/>
              <w:rPr>
                <w:color w:val="002060"/>
              </w:rPr>
            </w:pPr>
            <w:r w:rsidRPr="00CC011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DE49D" w14:textId="77777777" w:rsidR="00001A18" w:rsidRPr="00CC0113" w:rsidRDefault="00001A18" w:rsidP="00C73F94">
            <w:pPr>
              <w:pStyle w:val="rowtabella0"/>
              <w:jc w:val="center"/>
              <w:rPr>
                <w:color w:val="002060"/>
              </w:rPr>
            </w:pPr>
            <w:r w:rsidRPr="00CC011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1F5F" w14:textId="77777777" w:rsidR="00001A18" w:rsidRPr="00CC0113" w:rsidRDefault="00001A18" w:rsidP="00C73F94">
            <w:pPr>
              <w:pStyle w:val="rowtabella0"/>
              <w:jc w:val="center"/>
              <w:rPr>
                <w:color w:val="002060"/>
              </w:rPr>
            </w:pPr>
            <w:r w:rsidRPr="00CC0113">
              <w:rPr>
                <w:color w:val="002060"/>
              </w:rPr>
              <w:t>0</w:t>
            </w:r>
          </w:p>
        </w:tc>
      </w:tr>
      <w:tr w:rsidR="00001A18" w:rsidRPr="00CC0113" w14:paraId="1A8BE386"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EBA22" w14:textId="77777777" w:rsidR="00001A18" w:rsidRPr="00CC0113" w:rsidRDefault="00001A18" w:rsidP="00C73F94">
            <w:pPr>
              <w:pStyle w:val="rowtabella0"/>
              <w:rPr>
                <w:color w:val="002060"/>
              </w:rPr>
            </w:pPr>
            <w:r w:rsidRPr="00CC011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759C8" w14:textId="77777777" w:rsidR="00001A18" w:rsidRPr="00CC0113" w:rsidRDefault="00001A18" w:rsidP="00C73F94">
            <w:pPr>
              <w:pStyle w:val="rowtabella0"/>
              <w:jc w:val="center"/>
              <w:rPr>
                <w:color w:val="002060"/>
              </w:rPr>
            </w:pPr>
            <w:r w:rsidRPr="00CC011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C26AC"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663B" w14:textId="77777777" w:rsidR="00001A18" w:rsidRPr="00CC0113" w:rsidRDefault="00001A18" w:rsidP="00C73F94">
            <w:pPr>
              <w:pStyle w:val="rowtabella0"/>
              <w:jc w:val="center"/>
              <w:rPr>
                <w:color w:val="002060"/>
              </w:rPr>
            </w:pPr>
            <w:r w:rsidRPr="00CC011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C5CA"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C6DA" w14:textId="77777777" w:rsidR="00001A18" w:rsidRPr="00CC0113" w:rsidRDefault="00001A18" w:rsidP="00C73F94">
            <w:pPr>
              <w:pStyle w:val="rowtabella0"/>
              <w:jc w:val="center"/>
              <w:rPr>
                <w:color w:val="002060"/>
              </w:rPr>
            </w:pPr>
            <w:r w:rsidRPr="00CC011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6553" w14:textId="77777777" w:rsidR="00001A18" w:rsidRPr="00CC0113" w:rsidRDefault="00001A18" w:rsidP="00C73F94">
            <w:pPr>
              <w:pStyle w:val="rowtabella0"/>
              <w:jc w:val="center"/>
              <w:rPr>
                <w:color w:val="002060"/>
              </w:rPr>
            </w:pPr>
            <w:r w:rsidRPr="00CC011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AE99C" w14:textId="77777777" w:rsidR="00001A18" w:rsidRPr="00CC0113" w:rsidRDefault="00001A18" w:rsidP="00C73F94">
            <w:pPr>
              <w:pStyle w:val="rowtabella0"/>
              <w:jc w:val="center"/>
              <w:rPr>
                <w:color w:val="002060"/>
              </w:rPr>
            </w:pPr>
            <w:r w:rsidRPr="00CC011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D1F2" w14:textId="77777777" w:rsidR="00001A18" w:rsidRPr="00CC0113" w:rsidRDefault="00001A18" w:rsidP="00C73F94">
            <w:pPr>
              <w:pStyle w:val="rowtabella0"/>
              <w:jc w:val="center"/>
              <w:rPr>
                <w:color w:val="002060"/>
              </w:rPr>
            </w:pPr>
            <w:r w:rsidRPr="00CC011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2DAC" w14:textId="77777777" w:rsidR="00001A18" w:rsidRPr="00CC0113" w:rsidRDefault="00001A18" w:rsidP="00C73F94">
            <w:pPr>
              <w:pStyle w:val="rowtabella0"/>
              <w:jc w:val="center"/>
              <w:rPr>
                <w:color w:val="002060"/>
              </w:rPr>
            </w:pPr>
            <w:r w:rsidRPr="00CC0113">
              <w:rPr>
                <w:color w:val="002060"/>
              </w:rPr>
              <w:t>1</w:t>
            </w:r>
          </w:p>
        </w:tc>
      </w:tr>
      <w:tr w:rsidR="00001A18" w:rsidRPr="00CC0113" w14:paraId="577BA605"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A43C76" w14:textId="77777777" w:rsidR="00001A18" w:rsidRPr="00CC0113" w:rsidRDefault="00001A18" w:rsidP="00C73F94">
            <w:pPr>
              <w:pStyle w:val="rowtabella0"/>
              <w:rPr>
                <w:color w:val="002060"/>
              </w:rPr>
            </w:pPr>
            <w:r w:rsidRPr="00CC011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37DC"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BC737"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67015"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AD11" w14:textId="77777777" w:rsidR="00001A18" w:rsidRPr="00CC0113" w:rsidRDefault="00001A18" w:rsidP="00C73F94">
            <w:pPr>
              <w:pStyle w:val="rowtabella0"/>
              <w:jc w:val="center"/>
              <w:rPr>
                <w:color w:val="002060"/>
              </w:rPr>
            </w:pPr>
            <w:r w:rsidRPr="00CC011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6467" w14:textId="77777777" w:rsidR="00001A18" w:rsidRPr="00CC0113" w:rsidRDefault="00001A18" w:rsidP="00C73F94">
            <w:pPr>
              <w:pStyle w:val="rowtabella0"/>
              <w:jc w:val="center"/>
              <w:rPr>
                <w:color w:val="002060"/>
              </w:rPr>
            </w:pPr>
            <w:r w:rsidRPr="00CC011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AD97" w14:textId="77777777" w:rsidR="00001A18" w:rsidRPr="00CC0113" w:rsidRDefault="00001A18" w:rsidP="00C73F94">
            <w:pPr>
              <w:pStyle w:val="rowtabella0"/>
              <w:jc w:val="center"/>
              <w:rPr>
                <w:color w:val="002060"/>
              </w:rPr>
            </w:pPr>
            <w:r w:rsidRPr="00CC011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26275" w14:textId="77777777" w:rsidR="00001A18" w:rsidRPr="00CC0113" w:rsidRDefault="00001A18" w:rsidP="00C73F94">
            <w:pPr>
              <w:pStyle w:val="rowtabella0"/>
              <w:jc w:val="center"/>
              <w:rPr>
                <w:color w:val="002060"/>
              </w:rPr>
            </w:pPr>
            <w:r w:rsidRPr="00CC011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7EBDC" w14:textId="77777777" w:rsidR="00001A18" w:rsidRPr="00CC0113" w:rsidRDefault="00001A18" w:rsidP="00C73F94">
            <w:pPr>
              <w:pStyle w:val="rowtabella0"/>
              <w:jc w:val="center"/>
              <w:rPr>
                <w:color w:val="002060"/>
              </w:rPr>
            </w:pPr>
            <w:r w:rsidRPr="00CC011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2A17" w14:textId="77777777" w:rsidR="00001A18" w:rsidRPr="00CC0113" w:rsidRDefault="00001A18" w:rsidP="00C73F94">
            <w:pPr>
              <w:pStyle w:val="rowtabella0"/>
              <w:jc w:val="center"/>
              <w:rPr>
                <w:color w:val="002060"/>
              </w:rPr>
            </w:pPr>
            <w:r w:rsidRPr="00CC0113">
              <w:rPr>
                <w:color w:val="002060"/>
              </w:rPr>
              <w:t>0</w:t>
            </w:r>
          </w:p>
        </w:tc>
      </w:tr>
    </w:tbl>
    <w:p w14:paraId="3D9CFCC9" w14:textId="77777777" w:rsidR="00001A18" w:rsidRPr="00C5033A" w:rsidRDefault="00001A18" w:rsidP="00001A18">
      <w:pPr>
        <w:pStyle w:val="TITOLOPRINC"/>
        <w:spacing w:before="0" w:beforeAutospacing="0" w:after="0" w:afterAutospacing="0"/>
        <w:rPr>
          <w:color w:val="002060"/>
          <w:sz w:val="22"/>
          <w:szCs w:val="22"/>
        </w:rPr>
      </w:pPr>
    </w:p>
    <w:p w14:paraId="4A9A853C" w14:textId="77777777" w:rsidR="00001A18" w:rsidRPr="00E15E32" w:rsidRDefault="00001A18" w:rsidP="00001A18">
      <w:pPr>
        <w:pStyle w:val="TITOLOPRINC"/>
        <w:spacing w:before="0" w:beforeAutospacing="0" w:after="0" w:afterAutospacing="0"/>
        <w:rPr>
          <w:color w:val="002060"/>
        </w:rPr>
      </w:pPr>
      <w:r>
        <w:rPr>
          <w:color w:val="002060"/>
        </w:rPr>
        <w:t>FASE FINALE</w:t>
      </w:r>
    </w:p>
    <w:p w14:paraId="24F61CF3" w14:textId="77777777" w:rsidR="00001A18" w:rsidRPr="00C02215" w:rsidRDefault="00001A18" w:rsidP="00001A18">
      <w:pPr>
        <w:pStyle w:val="LndNormale1"/>
        <w:rPr>
          <w:color w:val="002060"/>
        </w:rPr>
      </w:pPr>
    </w:p>
    <w:p w14:paraId="10C15B11" w14:textId="77777777" w:rsidR="00001A18" w:rsidRPr="00C02215" w:rsidRDefault="00001A18" w:rsidP="00001A18">
      <w:pPr>
        <w:pStyle w:val="LndNormale1"/>
        <w:rPr>
          <w:b/>
          <w:i/>
          <w:color w:val="002060"/>
        </w:rPr>
      </w:pPr>
      <w:r w:rsidRPr="00C02215">
        <w:rPr>
          <w:b/>
          <w:i/>
          <w:color w:val="002060"/>
        </w:rPr>
        <w:t>Ottavi di Finale (gara unica 29/03/2025)</w:t>
      </w:r>
    </w:p>
    <w:p w14:paraId="64CF44E9" w14:textId="77777777" w:rsidR="00001A18" w:rsidRPr="00C02215" w:rsidRDefault="00001A18" w:rsidP="00001A18">
      <w:pPr>
        <w:pStyle w:val="Corpodeltesto21"/>
        <w:rPr>
          <w:rFonts w:ascii="Arial" w:hAnsi="Arial" w:cs="Arial"/>
          <w:color w:val="002060"/>
          <w:sz w:val="22"/>
        </w:rPr>
      </w:pPr>
      <w:r w:rsidRPr="00C02215">
        <w:rPr>
          <w:rFonts w:ascii="Arial" w:hAnsi="Arial" w:cs="Arial"/>
          <w:color w:val="002060"/>
          <w:sz w:val="22"/>
        </w:rPr>
        <w:t>Le 2 squadre del girone “Gold” (4^ e 5^ classificata) e le prime 2 squadre classificate nei 4 gironi “Silver” disputeranno gli Ottavi di Finale in gara unica come segue (per determinare la graduatoria delle prime e delle seconde classificate dei gironi “Silver” si terrà conto del rapporto punti/gare disputate):</w:t>
      </w:r>
    </w:p>
    <w:p w14:paraId="7E937F26" w14:textId="77777777" w:rsidR="00001A18" w:rsidRPr="00C02215" w:rsidRDefault="00001A18" w:rsidP="00001A18">
      <w:pPr>
        <w:pStyle w:val="Corpodeltesto21"/>
        <w:rPr>
          <w:rFonts w:ascii="Arial" w:hAnsi="Arial" w:cs="Arial"/>
          <w:color w:val="002060"/>
          <w:sz w:val="22"/>
        </w:rPr>
      </w:pPr>
    </w:p>
    <w:p w14:paraId="7B81D335" w14:textId="77777777" w:rsidR="00001A18" w:rsidRPr="00C02215" w:rsidRDefault="00001A18" w:rsidP="00001A18">
      <w:pPr>
        <w:pStyle w:val="Corpodeltesto21"/>
        <w:rPr>
          <w:rFonts w:ascii="Arial" w:hAnsi="Arial" w:cs="Arial"/>
          <w:color w:val="002060"/>
          <w:sz w:val="22"/>
        </w:rPr>
      </w:pPr>
      <w:r w:rsidRPr="00C02215">
        <w:rPr>
          <w:rFonts w:ascii="Arial" w:hAnsi="Arial" w:cs="Arial"/>
          <w:color w:val="002060"/>
          <w:sz w:val="22"/>
        </w:rPr>
        <w:t>- 4^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quarta miglior seconda classificata “Silver”</w:t>
      </w:r>
      <w:r w:rsidRPr="00C02215">
        <w:rPr>
          <w:rFonts w:ascii="Arial" w:hAnsi="Arial" w:cs="Arial"/>
          <w:color w:val="002060"/>
          <w:sz w:val="22"/>
        </w:rPr>
        <w:tab/>
        <w:t>= 1</w:t>
      </w:r>
    </w:p>
    <w:p w14:paraId="3E908294" w14:textId="77777777" w:rsidR="00001A18" w:rsidRPr="00F723AC" w:rsidRDefault="00001A18" w:rsidP="00001A18">
      <w:pPr>
        <w:pStyle w:val="Corpodeltesto21"/>
        <w:rPr>
          <w:rFonts w:ascii="Arial" w:hAnsi="Arial" w:cs="Arial"/>
          <w:b/>
          <w:bCs/>
          <w:color w:val="002060"/>
          <w:sz w:val="22"/>
        </w:rPr>
      </w:pPr>
      <w:r w:rsidRPr="00F723AC">
        <w:rPr>
          <w:rFonts w:ascii="Arial" w:hAnsi="Arial" w:cs="Arial"/>
          <w:b/>
          <w:bCs/>
          <w:color w:val="002060"/>
          <w:sz w:val="22"/>
        </w:rPr>
        <w:t>CALCIO A 5 CORINALDO – SPECIAL ONE SPORTING CLUB</w:t>
      </w:r>
    </w:p>
    <w:p w14:paraId="48EE3803" w14:textId="77777777" w:rsidR="00001A18" w:rsidRDefault="00001A18" w:rsidP="00001A18">
      <w:pPr>
        <w:pStyle w:val="Corpodeltesto21"/>
        <w:rPr>
          <w:rFonts w:ascii="Arial" w:hAnsi="Arial" w:cs="Arial"/>
          <w:color w:val="002060"/>
          <w:sz w:val="22"/>
        </w:rPr>
      </w:pPr>
    </w:p>
    <w:p w14:paraId="75E7B988" w14:textId="77777777" w:rsidR="00001A18" w:rsidRPr="00C02215" w:rsidRDefault="00001A18" w:rsidP="00001A18">
      <w:pPr>
        <w:pStyle w:val="Corpodeltesto21"/>
        <w:rPr>
          <w:rFonts w:ascii="Arial" w:hAnsi="Arial" w:cs="Arial"/>
          <w:color w:val="002060"/>
          <w:sz w:val="22"/>
        </w:rPr>
      </w:pPr>
      <w:r w:rsidRPr="00C02215">
        <w:rPr>
          <w:rFonts w:ascii="Arial" w:hAnsi="Arial" w:cs="Arial"/>
          <w:color w:val="002060"/>
          <w:sz w:val="22"/>
        </w:rPr>
        <w:t>- 5^ classificata Girone “Gold”</w:t>
      </w:r>
      <w:r w:rsidRPr="00C02215">
        <w:rPr>
          <w:rFonts w:ascii="Arial" w:hAnsi="Arial" w:cs="Arial"/>
          <w:color w:val="002060"/>
          <w:sz w:val="22"/>
        </w:rPr>
        <w:tab/>
      </w:r>
      <w:r w:rsidRPr="00C02215">
        <w:rPr>
          <w:rFonts w:ascii="Arial" w:hAnsi="Arial" w:cs="Arial"/>
          <w:color w:val="002060"/>
          <w:sz w:val="22"/>
        </w:rPr>
        <w:tab/>
        <w:t xml:space="preserve">- </w:t>
      </w:r>
      <w:r w:rsidRPr="00C02215">
        <w:rPr>
          <w:rFonts w:ascii="Arial" w:hAnsi="Arial" w:cs="Arial"/>
          <w:color w:val="002060"/>
          <w:sz w:val="22"/>
        </w:rPr>
        <w:tab/>
        <w:t>terza miglior seconda classificata “Silver”</w:t>
      </w:r>
      <w:r w:rsidRPr="00C02215">
        <w:rPr>
          <w:rFonts w:ascii="Arial" w:hAnsi="Arial" w:cs="Arial"/>
          <w:color w:val="002060"/>
          <w:sz w:val="22"/>
        </w:rPr>
        <w:tab/>
        <w:t>= 2</w:t>
      </w:r>
    </w:p>
    <w:p w14:paraId="55C58C91" w14:textId="77777777" w:rsidR="00001A18" w:rsidRPr="00F723AC" w:rsidRDefault="00001A18" w:rsidP="00001A18">
      <w:pPr>
        <w:pStyle w:val="Corpodeltesto21"/>
        <w:rPr>
          <w:rFonts w:ascii="Arial" w:hAnsi="Arial" w:cs="Arial"/>
          <w:b/>
          <w:bCs/>
          <w:color w:val="002060"/>
          <w:sz w:val="22"/>
        </w:rPr>
      </w:pPr>
      <w:r w:rsidRPr="00F723AC">
        <w:rPr>
          <w:rFonts w:ascii="Arial" w:hAnsi="Arial" w:cs="Arial"/>
          <w:b/>
          <w:bCs/>
          <w:color w:val="002060"/>
          <w:sz w:val="22"/>
        </w:rPr>
        <w:t>C.U.S. MACERATA CALCIO A5 – U.S. FORTUNA FANO</w:t>
      </w:r>
    </w:p>
    <w:p w14:paraId="16AE81C0" w14:textId="77777777" w:rsidR="00001A18" w:rsidRPr="00F723AC" w:rsidRDefault="00001A18" w:rsidP="00001A18">
      <w:pPr>
        <w:pStyle w:val="Corpodeltesto21"/>
        <w:rPr>
          <w:rFonts w:ascii="Arial" w:hAnsi="Arial" w:cs="Arial"/>
          <w:color w:val="002060"/>
          <w:sz w:val="22"/>
        </w:rPr>
      </w:pPr>
    </w:p>
    <w:p w14:paraId="3FB46BE1" w14:textId="77777777" w:rsidR="00001A18" w:rsidRPr="00C02215" w:rsidRDefault="00001A18" w:rsidP="00001A18">
      <w:pPr>
        <w:pStyle w:val="Corpodeltesto21"/>
        <w:rPr>
          <w:rFonts w:ascii="Arial" w:hAnsi="Arial" w:cs="Arial"/>
          <w:color w:val="002060"/>
          <w:sz w:val="22"/>
        </w:rPr>
      </w:pPr>
      <w:r w:rsidRPr="00C02215">
        <w:rPr>
          <w:rFonts w:ascii="Arial" w:hAnsi="Arial" w:cs="Arial"/>
          <w:color w:val="002060"/>
          <w:sz w:val="22"/>
        </w:rPr>
        <w:t xml:space="preserve">- miglior prima classificata Girone “Silver” </w:t>
      </w:r>
      <w:r w:rsidRPr="00C02215">
        <w:rPr>
          <w:rFonts w:ascii="Arial" w:hAnsi="Arial" w:cs="Arial"/>
          <w:color w:val="002060"/>
          <w:sz w:val="22"/>
        </w:rPr>
        <w:tab/>
        <w:t xml:space="preserve">- </w:t>
      </w:r>
      <w:r w:rsidRPr="00C02215">
        <w:rPr>
          <w:rFonts w:ascii="Arial" w:hAnsi="Arial" w:cs="Arial"/>
          <w:color w:val="002060"/>
          <w:sz w:val="22"/>
        </w:rPr>
        <w:tab/>
      </w:r>
      <w:r w:rsidRPr="00C02215">
        <w:rPr>
          <w:rFonts w:ascii="Arial" w:hAnsi="Arial" w:cs="Arial"/>
          <w:color w:val="002060"/>
          <w:sz w:val="21"/>
          <w:szCs w:val="21"/>
        </w:rPr>
        <w:t>seconda miglior seconda classificata “Silver”</w:t>
      </w:r>
      <w:r w:rsidRPr="00C02215">
        <w:rPr>
          <w:rFonts w:ascii="Arial" w:hAnsi="Arial" w:cs="Arial"/>
          <w:color w:val="002060"/>
          <w:sz w:val="22"/>
        </w:rPr>
        <w:tab/>
        <w:t>= 3</w:t>
      </w:r>
    </w:p>
    <w:p w14:paraId="079B7B5F" w14:textId="77777777" w:rsidR="00001A18" w:rsidRPr="00F723AC" w:rsidRDefault="00001A18" w:rsidP="00001A18">
      <w:pPr>
        <w:pStyle w:val="Corpodeltesto21"/>
        <w:rPr>
          <w:rFonts w:ascii="Arial" w:hAnsi="Arial" w:cs="Arial"/>
          <w:b/>
          <w:bCs/>
          <w:color w:val="002060"/>
          <w:sz w:val="22"/>
        </w:rPr>
      </w:pPr>
      <w:r w:rsidRPr="00F723AC">
        <w:rPr>
          <w:rFonts w:ascii="Arial" w:hAnsi="Arial" w:cs="Arial"/>
          <w:b/>
          <w:bCs/>
          <w:color w:val="002060"/>
          <w:sz w:val="22"/>
        </w:rPr>
        <w:t>RECANATI CALCIO A 5 – OSIMO FIVE</w:t>
      </w:r>
    </w:p>
    <w:p w14:paraId="72D89CD0" w14:textId="77777777" w:rsidR="00001A18" w:rsidRDefault="00001A18" w:rsidP="00001A18">
      <w:pPr>
        <w:pStyle w:val="Corpodeltesto21"/>
        <w:rPr>
          <w:rFonts w:ascii="Arial" w:hAnsi="Arial" w:cs="Arial"/>
          <w:color w:val="002060"/>
          <w:sz w:val="22"/>
        </w:rPr>
      </w:pPr>
    </w:p>
    <w:p w14:paraId="7B04C554" w14:textId="77777777" w:rsidR="00001A18" w:rsidRPr="00C02215" w:rsidRDefault="00001A18" w:rsidP="00001A18">
      <w:pPr>
        <w:pStyle w:val="Corpodeltesto21"/>
        <w:rPr>
          <w:rFonts w:ascii="Arial" w:hAnsi="Arial" w:cs="Arial"/>
          <w:color w:val="002060"/>
          <w:sz w:val="22"/>
        </w:rPr>
      </w:pPr>
      <w:r w:rsidRPr="00C02215">
        <w:rPr>
          <w:rFonts w:ascii="Arial" w:hAnsi="Arial" w:cs="Arial"/>
          <w:color w:val="002060"/>
          <w:sz w:val="22"/>
        </w:rPr>
        <w:t>- seconda miglior prima classificata “Silver”</w:t>
      </w:r>
      <w:r w:rsidRPr="00C02215">
        <w:rPr>
          <w:rFonts w:ascii="Arial" w:hAnsi="Arial" w:cs="Arial"/>
          <w:color w:val="002060"/>
          <w:sz w:val="22"/>
        </w:rPr>
        <w:tab/>
        <w:t xml:space="preserve">- </w:t>
      </w:r>
      <w:r w:rsidRPr="00C02215">
        <w:rPr>
          <w:rFonts w:ascii="Arial" w:hAnsi="Arial" w:cs="Arial"/>
          <w:color w:val="002060"/>
          <w:sz w:val="22"/>
        </w:rPr>
        <w:tab/>
        <w:t>miglior seconda classificata Girone “Silver”</w:t>
      </w:r>
      <w:r w:rsidRPr="00C02215">
        <w:rPr>
          <w:rFonts w:ascii="Arial" w:hAnsi="Arial" w:cs="Arial"/>
          <w:color w:val="002060"/>
          <w:sz w:val="22"/>
        </w:rPr>
        <w:tab/>
        <w:t>= 4</w:t>
      </w:r>
    </w:p>
    <w:p w14:paraId="01132BC5" w14:textId="77777777" w:rsidR="00001A18" w:rsidRPr="00F723AC" w:rsidRDefault="00001A18" w:rsidP="00001A18">
      <w:pPr>
        <w:pStyle w:val="Corpodeltesto21"/>
        <w:rPr>
          <w:rFonts w:ascii="Arial" w:hAnsi="Arial" w:cs="Arial"/>
          <w:b/>
          <w:bCs/>
          <w:color w:val="002060"/>
          <w:sz w:val="22"/>
        </w:rPr>
      </w:pPr>
      <w:r w:rsidRPr="00F723AC">
        <w:rPr>
          <w:rFonts w:ascii="Arial" w:hAnsi="Arial" w:cs="Arial"/>
          <w:b/>
          <w:bCs/>
          <w:color w:val="002060"/>
          <w:sz w:val="22"/>
        </w:rPr>
        <w:t>SPORTFLY ARL – ASCOLI CALCIO A 5</w:t>
      </w:r>
    </w:p>
    <w:p w14:paraId="5782C89B" w14:textId="77777777" w:rsidR="00001A18" w:rsidRDefault="00001A18" w:rsidP="00001A18">
      <w:pPr>
        <w:pStyle w:val="Corpodeltesto21"/>
        <w:rPr>
          <w:rFonts w:ascii="Arial" w:hAnsi="Arial" w:cs="Arial"/>
          <w:color w:val="002060"/>
          <w:sz w:val="22"/>
        </w:rPr>
      </w:pPr>
    </w:p>
    <w:p w14:paraId="4F56CA4F" w14:textId="77777777" w:rsidR="00001A18" w:rsidRPr="00C02215" w:rsidRDefault="00001A18" w:rsidP="00001A18">
      <w:pPr>
        <w:pStyle w:val="Corpodeltesto21"/>
        <w:rPr>
          <w:rFonts w:ascii="Arial" w:hAnsi="Arial" w:cs="Arial"/>
          <w:color w:val="002060"/>
          <w:sz w:val="22"/>
        </w:rPr>
      </w:pPr>
      <w:r w:rsidRPr="00C02215">
        <w:rPr>
          <w:rFonts w:ascii="Arial" w:hAnsi="Arial" w:cs="Arial"/>
          <w:color w:val="002060"/>
          <w:sz w:val="22"/>
        </w:rPr>
        <w:lastRenderedPageBreak/>
        <w:t>- terza prima classificata Girone “Silver”</w:t>
      </w:r>
      <w:r w:rsidRPr="00C02215">
        <w:rPr>
          <w:rFonts w:ascii="Arial" w:hAnsi="Arial" w:cs="Arial"/>
          <w:color w:val="002060"/>
          <w:sz w:val="22"/>
        </w:rPr>
        <w:tab/>
        <w:t xml:space="preserve">- </w:t>
      </w:r>
      <w:r w:rsidRPr="00C02215">
        <w:rPr>
          <w:rFonts w:ascii="Arial" w:hAnsi="Arial" w:cs="Arial"/>
          <w:color w:val="002060"/>
          <w:sz w:val="22"/>
        </w:rPr>
        <w:tab/>
        <w:t>quarta prima classificata Girone “Silver”</w:t>
      </w:r>
      <w:r w:rsidRPr="00C02215">
        <w:rPr>
          <w:rFonts w:ascii="Arial" w:hAnsi="Arial" w:cs="Arial"/>
          <w:color w:val="002060"/>
          <w:sz w:val="22"/>
        </w:rPr>
        <w:tab/>
        <w:t>= 5</w:t>
      </w:r>
    </w:p>
    <w:p w14:paraId="4F9C227F" w14:textId="77777777" w:rsidR="00001A18" w:rsidRPr="00F723AC" w:rsidRDefault="00001A18" w:rsidP="00001A18">
      <w:pPr>
        <w:pStyle w:val="Corpodeltesto21"/>
        <w:rPr>
          <w:rFonts w:ascii="Arial" w:hAnsi="Arial" w:cs="Arial"/>
          <w:b/>
          <w:bCs/>
          <w:color w:val="002060"/>
          <w:sz w:val="22"/>
        </w:rPr>
      </w:pPr>
      <w:r w:rsidRPr="00F723AC">
        <w:rPr>
          <w:rFonts w:ascii="Arial" w:hAnsi="Arial" w:cs="Arial"/>
          <w:b/>
          <w:bCs/>
          <w:color w:val="002060"/>
          <w:sz w:val="22"/>
        </w:rPr>
        <w:t>BULDOG T.N.T. LUCREZIA – CANTINE RIUNITE CSI</w:t>
      </w:r>
    </w:p>
    <w:p w14:paraId="33E44E42" w14:textId="77777777" w:rsidR="00001A18" w:rsidRPr="00F723AC" w:rsidRDefault="00001A18" w:rsidP="00001A18">
      <w:pPr>
        <w:pStyle w:val="Corpodeltesto21"/>
        <w:rPr>
          <w:rFonts w:ascii="Arial" w:hAnsi="Arial" w:cs="Arial"/>
          <w:color w:val="002060"/>
          <w:sz w:val="22"/>
        </w:rPr>
      </w:pPr>
    </w:p>
    <w:p w14:paraId="589B17EF" w14:textId="77777777" w:rsidR="00001A18" w:rsidRPr="00C02215" w:rsidRDefault="00001A18" w:rsidP="00001A18">
      <w:pPr>
        <w:pStyle w:val="Corpodeltesto21"/>
        <w:rPr>
          <w:rFonts w:ascii="Arial" w:hAnsi="Arial" w:cs="Arial"/>
          <w:color w:val="002060"/>
          <w:sz w:val="22"/>
        </w:rPr>
      </w:pPr>
      <w:r w:rsidRPr="00C02215">
        <w:rPr>
          <w:rFonts w:ascii="Arial" w:hAnsi="Arial" w:cs="Arial"/>
          <w:color w:val="002060"/>
          <w:sz w:val="22"/>
        </w:rPr>
        <w:t xml:space="preserve">Al termine dei tempi regolamentari, in caso di parità, si disputeranno due tempi supplementari di </w:t>
      </w:r>
      <w:proofErr w:type="gramStart"/>
      <w:r w:rsidRPr="00C02215">
        <w:rPr>
          <w:rFonts w:ascii="Arial" w:hAnsi="Arial" w:cs="Arial"/>
          <w:color w:val="002060"/>
          <w:sz w:val="22"/>
        </w:rPr>
        <w:t>5</w:t>
      </w:r>
      <w:proofErr w:type="gramEnd"/>
      <w:r w:rsidRPr="00C02215">
        <w:rPr>
          <w:rFonts w:ascii="Arial" w:hAnsi="Arial" w:cs="Arial"/>
          <w:color w:val="002060"/>
          <w:sz w:val="22"/>
        </w:rPr>
        <w:t xml:space="preserve"> minuti ciascuno.</w:t>
      </w:r>
    </w:p>
    <w:p w14:paraId="50F2237C" w14:textId="77777777" w:rsidR="00001A18" w:rsidRPr="00C02215" w:rsidRDefault="00001A18" w:rsidP="00001A18">
      <w:pPr>
        <w:pStyle w:val="Corpodeltesto21"/>
        <w:rPr>
          <w:rFonts w:ascii="Arial" w:hAnsi="Arial" w:cs="Arial"/>
          <w:color w:val="002060"/>
          <w:sz w:val="22"/>
        </w:rPr>
      </w:pPr>
      <w:r w:rsidRPr="00C02215">
        <w:rPr>
          <w:rFonts w:ascii="Arial" w:hAnsi="Arial" w:cs="Arial"/>
          <w:color w:val="002060"/>
          <w:sz w:val="22"/>
        </w:rPr>
        <w:t>Se anche al termine dei tempi supplementari si verificasse la situazione di parità si qualificherà al turno successivo la squadra di casa.</w:t>
      </w:r>
    </w:p>
    <w:p w14:paraId="744828F5" w14:textId="77777777" w:rsidR="00001A18" w:rsidRPr="00C02215" w:rsidRDefault="00001A18" w:rsidP="00001A18">
      <w:pPr>
        <w:pStyle w:val="LndNormale1"/>
        <w:rPr>
          <w:color w:val="002060"/>
        </w:rPr>
      </w:pPr>
      <w:r w:rsidRPr="00C02215">
        <w:rPr>
          <w:color w:val="002060"/>
        </w:rPr>
        <w:tab/>
      </w:r>
    </w:p>
    <w:p w14:paraId="0F5821D6" w14:textId="77777777" w:rsidR="00001A18" w:rsidRPr="0034028A" w:rsidRDefault="00001A18" w:rsidP="00001A18">
      <w:pPr>
        <w:pStyle w:val="LndNormale1"/>
        <w:rPr>
          <w:b/>
          <w:i/>
          <w:color w:val="002060"/>
        </w:rPr>
      </w:pPr>
      <w:r w:rsidRPr="0034028A">
        <w:rPr>
          <w:b/>
          <w:i/>
          <w:color w:val="002060"/>
        </w:rPr>
        <w:t>Quarti di Finale (gara unica 05/04/2025)</w:t>
      </w:r>
    </w:p>
    <w:p w14:paraId="4316D8B2"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Le 3 squadre qualificate del girone “Gold” e le 5 squadre qualificate dagli Ottavi di Finale disputeranno i Quarti di Finale in gara unica in casa della squadra meglio classificata al termine della seconda fase:</w:t>
      </w:r>
    </w:p>
    <w:p w14:paraId="5E840937" w14:textId="77777777" w:rsidR="00001A18" w:rsidRPr="0034028A" w:rsidRDefault="00001A18" w:rsidP="00001A18">
      <w:pPr>
        <w:pStyle w:val="Corpodeltesto21"/>
        <w:rPr>
          <w:rFonts w:ascii="Arial" w:hAnsi="Arial" w:cs="Arial"/>
          <w:color w:val="002060"/>
          <w:sz w:val="22"/>
        </w:rPr>
      </w:pPr>
    </w:p>
    <w:p w14:paraId="0A627A0C"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- 1^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5</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A</w:t>
      </w:r>
    </w:p>
    <w:p w14:paraId="7EF0C385"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- 2^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4</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B</w:t>
      </w:r>
    </w:p>
    <w:p w14:paraId="7589C91D"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- 3^ classificata girone Gold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3</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C</w:t>
      </w:r>
    </w:p>
    <w:p w14:paraId="41F54ADB"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 vincente 1</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xml:space="preserve"> - </w:t>
      </w:r>
      <w:r w:rsidRPr="0034028A">
        <w:rPr>
          <w:rFonts w:ascii="Arial" w:hAnsi="Arial" w:cs="Arial"/>
          <w:color w:val="002060"/>
          <w:sz w:val="22"/>
        </w:rPr>
        <w:tab/>
        <w:t>vincente 2</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t>= D</w:t>
      </w:r>
    </w:p>
    <w:p w14:paraId="7A458DFE" w14:textId="77777777" w:rsidR="00001A18" w:rsidRPr="0034028A" w:rsidRDefault="00001A18" w:rsidP="00001A18">
      <w:pPr>
        <w:pStyle w:val="Corpodeltesto21"/>
        <w:rPr>
          <w:rFonts w:ascii="Arial" w:hAnsi="Arial" w:cs="Arial"/>
          <w:color w:val="002060"/>
          <w:sz w:val="22"/>
        </w:rPr>
      </w:pPr>
    </w:p>
    <w:p w14:paraId="596552B1"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1F222F16"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di casa.</w:t>
      </w:r>
    </w:p>
    <w:p w14:paraId="7D753036" w14:textId="77777777" w:rsidR="00001A18" w:rsidRPr="00FA4D1D" w:rsidRDefault="00001A18" w:rsidP="00001A18">
      <w:pPr>
        <w:pStyle w:val="Corpodeltesto21"/>
        <w:rPr>
          <w:color w:val="002060"/>
          <w:szCs w:val="22"/>
          <w:highlight w:val="yellow"/>
        </w:rPr>
      </w:pPr>
    </w:p>
    <w:p w14:paraId="13C783ED" w14:textId="77777777" w:rsidR="00001A18" w:rsidRPr="0034028A" w:rsidRDefault="00001A18" w:rsidP="00001A18">
      <w:pPr>
        <w:pStyle w:val="LndNormale1"/>
        <w:rPr>
          <w:b/>
          <w:i/>
          <w:color w:val="002060"/>
        </w:rPr>
      </w:pPr>
      <w:r w:rsidRPr="0034028A">
        <w:rPr>
          <w:b/>
          <w:i/>
          <w:color w:val="002060"/>
        </w:rPr>
        <w:t>Semifinali (gara unica 12/04/2025)</w:t>
      </w:r>
    </w:p>
    <w:p w14:paraId="681CDBC2"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Le 4 squadre qualificate disputeranno Semifinali in gara unica in casa della squadra meglio piazzata al termine della seconda fase.</w:t>
      </w:r>
    </w:p>
    <w:p w14:paraId="36279850"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Gli abbinamenti saranno composti secondo il seguente criterio:</w:t>
      </w:r>
    </w:p>
    <w:p w14:paraId="280B120D"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 xml:space="preserve">- vincente A </w:t>
      </w:r>
      <w:r w:rsidRPr="0034028A">
        <w:rPr>
          <w:rFonts w:ascii="Arial" w:hAnsi="Arial" w:cs="Arial"/>
          <w:color w:val="002060"/>
          <w:sz w:val="22"/>
        </w:rPr>
        <w:tab/>
      </w:r>
      <w:r w:rsidRPr="0034028A">
        <w:rPr>
          <w:rFonts w:ascii="Arial" w:hAnsi="Arial" w:cs="Arial"/>
          <w:color w:val="002060"/>
          <w:sz w:val="22"/>
        </w:rPr>
        <w:tab/>
        <w:t xml:space="preserve">- </w:t>
      </w:r>
      <w:r w:rsidRPr="0034028A">
        <w:rPr>
          <w:rFonts w:ascii="Arial" w:hAnsi="Arial" w:cs="Arial"/>
          <w:color w:val="002060"/>
          <w:sz w:val="22"/>
        </w:rPr>
        <w:tab/>
        <w:t>vincente D</w:t>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r w:rsidRPr="0034028A">
        <w:rPr>
          <w:rFonts w:ascii="Arial" w:hAnsi="Arial" w:cs="Arial"/>
          <w:color w:val="002060"/>
          <w:sz w:val="22"/>
        </w:rPr>
        <w:tab/>
      </w:r>
    </w:p>
    <w:p w14:paraId="4BC04028"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 vincente B</w:t>
      </w:r>
      <w:r w:rsidRPr="0034028A">
        <w:rPr>
          <w:rFonts w:ascii="Arial" w:hAnsi="Arial" w:cs="Arial"/>
          <w:color w:val="002060"/>
          <w:sz w:val="22"/>
        </w:rPr>
        <w:tab/>
      </w:r>
      <w:r w:rsidRPr="0034028A">
        <w:rPr>
          <w:rFonts w:ascii="Arial" w:hAnsi="Arial" w:cs="Arial"/>
          <w:color w:val="002060"/>
          <w:sz w:val="22"/>
        </w:rPr>
        <w:tab/>
        <w:t>-</w:t>
      </w:r>
      <w:r w:rsidRPr="0034028A">
        <w:rPr>
          <w:rFonts w:ascii="Arial" w:hAnsi="Arial" w:cs="Arial"/>
          <w:color w:val="002060"/>
          <w:sz w:val="22"/>
        </w:rPr>
        <w:tab/>
        <w:t>vincente C</w:t>
      </w:r>
    </w:p>
    <w:p w14:paraId="296A2AA8" w14:textId="77777777" w:rsidR="00001A18" w:rsidRPr="0034028A" w:rsidRDefault="00001A18" w:rsidP="00001A18">
      <w:pPr>
        <w:pStyle w:val="Corpodeltesto21"/>
        <w:rPr>
          <w:color w:val="002060"/>
          <w:szCs w:val="22"/>
        </w:rPr>
      </w:pPr>
    </w:p>
    <w:p w14:paraId="68F326A0"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w:t>
      </w:r>
    </w:p>
    <w:p w14:paraId="531DBFC9"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37535EEE" w14:textId="77777777" w:rsidR="00001A18" w:rsidRPr="0034028A" w:rsidRDefault="00001A18" w:rsidP="00001A18">
      <w:pPr>
        <w:pStyle w:val="Corpodeltesto21"/>
        <w:rPr>
          <w:rFonts w:ascii="Arial" w:hAnsi="Arial" w:cs="Arial"/>
          <w:color w:val="002060"/>
          <w:sz w:val="22"/>
        </w:rPr>
      </w:pPr>
    </w:p>
    <w:p w14:paraId="146DB34B" w14:textId="77777777" w:rsidR="00001A18" w:rsidRPr="0034028A" w:rsidRDefault="00001A18" w:rsidP="00001A18">
      <w:pPr>
        <w:pStyle w:val="Corpodeltesto21"/>
        <w:rPr>
          <w:rFonts w:ascii="Arial" w:hAnsi="Arial" w:cs="Arial"/>
          <w:b/>
          <w:bCs/>
          <w:i/>
          <w:iCs/>
          <w:color w:val="002060"/>
          <w:sz w:val="22"/>
          <w:szCs w:val="22"/>
        </w:rPr>
      </w:pPr>
      <w:r w:rsidRPr="0034028A">
        <w:rPr>
          <w:rFonts w:ascii="Arial" w:hAnsi="Arial" w:cs="Arial"/>
          <w:b/>
          <w:bCs/>
          <w:i/>
          <w:iCs/>
          <w:color w:val="002060"/>
          <w:sz w:val="22"/>
          <w:szCs w:val="22"/>
        </w:rPr>
        <w:t>Finale (03/05/2024)</w:t>
      </w:r>
    </w:p>
    <w:p w14:paraId="4F840E20" w14:textId="77777777" w:rsidR="00001A18" w:rsidRPr="0034028A" w:rsidRDefault="00001A18" w:rsidP="00001A18">
      <w:pPr>
        <w:pStyle w:val="Corpodeltesto21"/>
        <w:rPr>
          <w:rFonts w:ascii="Arial" w:hAnsi="Arial" w:cs="Arial"/>
          <w:color w:val="002060"/>
          <w:sz w:val="22"/>
        </w:rPr>
      </w:pPr>
      <w:r w:rsidRPr="0034028A">
        <w:rPr>
          <w:rFonts w:ascii="Arial" w:hAnsi="Arial" w:cs="Arial"/>
          <w:color w:val="002060"/>
          <w:sz w:val="22"/>
        </w:rPr>
        <w:t>Le 2 squadre qualificate disputeranno la Finale in gara unica in casa della squadra meglio piazzata al termine della seconda fase.</w:t>
      </w:r>
    </w:p>
    <w:p w14:paraId="181EBF37" w14:textId="77777777" w:rsidR="00001A18" w:rsidRPr="0034028A" w:rsidRDefault="00001A18" w:rsidP="00001A18">
      <w:pPr>
        <w:pStyle w:val="Corpodeltesto21"/>
        <w:rPr>
          <w:rFonts w:ascii="Arial" w:hAnsi="Arial" w:cs="Arial"/>
          <w:b/>
          <w:bCs/>
          <w:i/>
          <w:iCs/>
          <w:color w:val="002060"/>
          <w:sz w:val="22"/>
          <w:szCs w:val="22"/>
        </w:rPr>
      </w:pPr>
    </w:p>
    <w:p w14:paraId="6E9A4F6F" w14:textId="77777777" w:rsidR="00001A18" w:rsidRDefault="00001A18" w:rsidP="00001A18">
      <w:pPr>
        <w:pStyle w:val="Corpodeltesto21"/>
        <w:rPr>
          <w:rFonts w:ascii="Arial" w:hAnsi="Arial" w:cs="Arial"/>
          <w:color w:val="002060"/>
          <w:sz w:val="22"/>
        </w:rPr>
      </w:pPr>
      <w:r w:rsidRPr="0034028A">
        <w:rPr>
          <w:rFonts w:ascii="Arial" w:hAnsi="Arial" w:cs="Arial"/>
          <w:color w:val="002060"/>
          <w:sz w:val="22"/>
        </w:rPr>
        <w:t xml:space="preserve">Al termine dei tempi regolamentari, in caso di parità, si disputeranno due tempi supplementari di </w:t>
      </w:r>
      <w:proofErr w:type="gramStart"/>
      <w:r w:rsidRPr="0034028A">
        <w:rPr>
          <w:rFonts w:ascii="Arial" w:hAnsi="Arial" w:cs="Arial"/>
          <w:color w:val="002060"/>
          <w:sz w:val="22"/>
        </w:rPr>
        <w:t>5</w:t>
      </w:r>
      <w:proofErr w:type="gramEnd"/>
      <w:r w:rsidRPr="0034028A">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0E646D8" w14:textId="77777777" w:rsidR="00001A18" w:rsidRPr="0034028A" w:rsidRDefault="00001A18" w:rsidP="00001A18">
      <w:pPr>
        <w:pStyle w:val="Corpodeltesto21"/>
        <w:rPr>
          <w:color w:val="002060"/>
          <w:szCs w:val="22"/>
        </w:rPr>
      </w:pPr>
    </w:p>
    <w:p w14:paraId="0D388724" w14:textId="77777777" w:rsidR="00001A18" w:rsidRPr="00CC0113" w:rsidRDefault="00001A18" w:rsidP="00001A18">
      <w:pPr>
        <w:pStyle w:val="titoloprinc0"/>
        <w:rPr>
          <w:color w:val="002060"/>
        </w:rPr>
      </w:pPr>
      <w:r w:rsidRPr="00CC0113">
        <w:rPr>
          <w:color w:val="002060"/>
        </w:rPr>
        <w:t>RISULTATI</w:t>
      </w:r>
    </w:p>
    <w:p w14:paraId="4CA52C2C" w14:textId="77777777" w:rsidR="00001A18" w:rsidRPr="00CC0113" w:rsidRDefault="00001A18" w:rsidP="00001A18">
      <w:pPr>
        <w:pStyle w:val="breakline"/>
        <w:rPr>
          <w:color w:val="002060"/>
        </w:rPr>
      </w:pPr>
    </w:p>
    <w:p w14:paraId="779C6162" w14:textId="77777777" w:rsidR="00001A18" w:rsidRPr="00CC0113" w:rsidRDefault="00001A18" w:rsidP="00001A18">
      <w:pPr>
        <w:pStyle w:val="sottotitolocampionato10"/>
        <w:rPr>
          <w:color w:val="002060"/>
        </w:rPr>
      </w:pPr>
      <w:r w:rsidRPr="00CC0113">
        <w:rPr>
          <w:color w:val="002060"/>
        </w:rPr>
        <w:t>RISULTATI UFFICIALI GARE DEL 16/03/2025</w:t>
      </w:r>
    </w:p>
    <w:p w14:paraId="0CDACFA0" w14:textId="77777777" w:rsidR="00807466" w:rsidRPr="00807466" w:rsidRDefault="00807466" w:rsidP="00807466">
      <w:pPr>
        <w:pStyle w:val="sottotitolocampionato20"/>
        <w:spacing w:before="0" w:beforeAutospacing="0" w:after="0" w:afterAutospacing="0"/>
        <w:rPr>
          <w:rFonts w:ascii="Arial" w:hAnsi="Arial" w:cs="Arial"/>
          <w:color w:val="002060"/>
          <w:sz w:val="20"/>
          <w:szCs w:val="20"/>
        </w:rPr>
      </w:pPr>
      <w:r w:rsidRPr="00807466">
        <w:rPr>
          <w:rFonts w:ascii="Arial" w:hAnsi="Arial" w:cs="Arial"/>
          <w:color w:val="002060"/>
          <w:sz w:val="20"/>
          <w:szCs w:val="20"/>
        </w:rPr>
        <w:t>Si trascrivono qui di seguito i risultati ufficiali delle gare disputate</w:t>
      </w:r>
    </w:p>
    <w:p w14:paraId="4A7FE4B1" w14:textId="77777777" w:rsidR="00001A18" w:rsidRPr="00CC0113" w:rsidRDefault="00001A18" w:rsidP="00001A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01A18" w:rsidRPr="00CC0113" w14:paraId="73D72242"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56CE35B5"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53710" w14:textId="77777777" w:rsidR="00001A18" w:rsidRPr="00CC0113" w:rsidRDefault="00001A18" w:rsidP="00C73F94">
                  <w:pPr>
                    <w:pStyle w:val="headertabella0"/>
                    <w:rPr>
                      <w:color w:val="002060"/>
                    </w:rPr>
                  </w:pPr>
                  <w:r w:rsidRPr="00CC0113">
                    <w:rPr>
                      <w:color w:val="002060"/>
                    </w:rPr>
                    <w:t>GIRONE G - 5 Giornata - A</w:t>
                  </w:r>
                </w:p>
              </w:tc>
            </w:tr>
            <w:tr w:rsidR="00001A18" w:rsidRPr="00CC0113" w14:paraId="477FA5DC"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EF32E0" w14:textId="77777777" w:rsidR="00001A18" w:rsidRPr="00CC0113" w:rsidRDefault="00001A18" w:rsidP="00C73F94">
                  <w:pPr>
                    <w:pStyle w:val="rowtabella0"/>
                    <w:rPr>
                      <w:color w:val="002060"/>
                    </w:rPr>
                  </w:pPr>
                  <w:r w:rsidRPr="00CC0113">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F9836" w14:textId="77777777" w:rsidR="00001A18" w:rsidRPr="00CC0113" w:rsidRDefault="00001A18" w:rsidP="00C73F94">
                  <w:pPr>
                    <w:pStyle w:val="rowtabella0"/>
                    <w:rPr>
                      <w:color w:val="002060"/>
                    </w:rPr>
                  </w:pPr>
                  <w:r w:rsidRPr="00CC0113">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F2B7A" w14:textId="77777777" w:rsidR="00001A18" w:rsidRPr="00CC0113" w:rsidRDefault="00001A18" w:rsidP="00C73F94">
                  <w:pPr>
                    <w:pStyle w:val="rowtabella0"/>
                    <w:jc w:val="center"/>
                    <w:rPr>
                      <w:color w:val="002060"/>
                    </w:rPr>
                  </w:pPr>
                  <w:r w:rsidRPr="00CC0113">
                    <w:rPr>
                      <w:color w:val="002060"/>
                    </w:rPr>
                    <w:t>8 - 4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3DBB0" w14:textId="77777777" w:rsidR="00001A18" w:rsidRPr="00CC0113" w:rsidRDefault="00001A18" w:rsidP="00C73F94">
                  <w:pPr>
                    <w:pStyle w:val="rowtabella0"/>
                    <w:jc w:val="center"/>
                    <w:rPr>
                      <w:color w:val="002060"/>
                    </w:rPr>
                  </w:pPr>
                  <w:r w:rsidRPr="00CC0113">
                    <w:rPr>
                      <w:color w:val="002060"/>
                    </w:rPr>
                    <w:t> </w:t>
                  </w:r>
                </w:p>
              </w:tc>
            </w:tr>
            <w:tr w:rsidR="00001A18" w:rsidRPr="00CC0113" w14:paraId="1A372ED6"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0AC83C" w14:textId="77777777" w:rsidR="00001A18" w:rsidRPr="00CC0113" w:rsidRDefault="00001A18" w:rsidP="00C73F94">
                  <w:pPr>
                    <w:pStyle w:val="rowtabella0"/>
                    <w:rPr>
                      <w:color w:val="002060"/>
                    </w:rPr>
                  </w:pPr>
                  <w:r w:rsidRPr="00CC0113">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B05B12" w14:textId="77777777" w:rsidR="00001A18" w:rsidRPr="00CC0113" w:rsidRDefault="00001A18" w:rsidP="00C73F94">
                  <w:pPr>
                    <w:pStyle w:val="rowtabella0"/>
                    <w:rPr>
                      <w:color w:val="002060"/>
                    </w:rPr>
                  </w:pPr>
                  <w:r w:rsidRPr="00CC0113">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A2A0FF" w14:textId="77777777" w:rsidR="00001A18" w:rsidRPr="00CC0113" w:rsidRDefault="00001A18" w:rsidP="00C73F94">
                  <w:pPr>
                    <w:pStyle w:val="rowtabella0"/>
                    <w:jc w:val="center"/>
                    <w:rPr>
                      <w:color w:val="002060"/>
                    </w:rPr>
                  </w:pPr>
                  <w:r w:rsidRPr="00CC0113">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074035" w14:textId="77777777" w:rsidR="00001A18" w:rsidRPr="00CC0113" w:rsidRDefault="00001A18" w:rsidP="00C73F94">
                  <w:pPr>
                    <w:pStyle w:val="rowtabella0"/>
                    <w:jc w:val="center"/>
                    <w:rPr>
                      <w:color w:val="002060"/>
                    </w:rPr>
                  </w:pPr>
                  <w:r w:rsidRPr="00CC0113">
                    <w:rPr>
                      <w:color w:val="002060"/>
                    </w:rPr>
                    <w:t> </w:t>
                  </w:r>
                </w:p>
              </w:tc>
            </w:tr>
            <w:tr w:rsidR="00001A18" w:rsidRPr="00CC0113" w14:paraId="17518499"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0C8BB4" w14:textId="77777777" w:rsidR="00001A18" w:rsidRPr="00CC0113" w:rsidRDefault="00001A18" w:rsidP="00C73F94">
                  <w:pPr>
                    <w:pStyle w:val="rowtabella0"/>
                    <w:rPr>
                      <w:color w:val="002060"/>
                    </w:rPr>
                  </w:pPr>
                  <w:r w:rsidRPr="00CC0113">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584890" w14:textId="77777777" w:rsidR="00001A18" w:rsidRPr="00CC0113" w:rsidRDefault="00001A18" w:rsidP="00C73F94">
                  <w:pPr>
                    <w:pStyle w:val="rowtabella0"/>
                    <w:rPr>
                      <w:color w:val="002060"/>
                    </w:rPr>
                  </w:pPr>
                  <w:r w:rsidRPr="00CC0113">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4A3CA" w14:textId="77777777" w:rsidR="00001A18" w:rsidRPr="00CC0113" w:rsidRDefault="00001A18" w:rsidP="00C73F94">
                  <w:pPr>
                    <w:pStyle w:val="rowtabella0"/>
                    <w:jc w:val="center"/>
                    <w:rPr>
                      <w:color w:val="002060"/>
                    </w:rPr>
                  </w:pPr>
                  <w:r w:rsidRPr="00CC0113">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C504E" w14:textId="77777777" w:rsidR="00001A18" w:rsidRPr="00CC0113" w:rsidRDefault="00001A18" w:rsidP="00C73F94">
                  <w:pPr>
                    <w:pStyle w:val="rowtabella0"/>
                    <w:jc w:val="center"/>
                    <w:rPr>
                      <w:color w:val="002060"/>
                    </w:rPr>
                  </w:pPr>
                  <w:r w:rsidRPr="00CC0113">
                    <w:rPr>
                      <w:color w:val="002060"/>
                    </w:rPr>
                    <w:t> </w:t>
                  </w:r>
                </w:p>
              </w:tc>
            </w:tr>
          </w:tbl>
          <w:p w14:paraId="2D58A744" w14:textId="77777777" w:rsidR="00001A18" w:rsidRPr="00CC0113" w:rsidRDefault="00001A18" w:rsidP="00C73F9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04752C16"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5B2B2" w14:textId="77777777" w:rsidR="00001A18" w:rsidRPr="00CC0113" w:rsidRDefault="00001A18" w:rsidP="00C73F94">
                  <w:pPr>
                    <w:pStyle w:val="headertabella0"/>
                    <w:rPr>
                      <w:color w:val="002060"/>
                    </w:rPr>
                  </w:pPr>
                  <w:r w:rsidRPr="00CC0113">
                    <w:rPr>
                      <w:color w:val="002060"/>
                    </w:rPr>
                    <w:t>GIRONE SA - 5 Giornata - A</w:t>
                  </w:r>
                </w:p>
              </w:tc>
            </w:tr>
            <w:tr w:rsidR="00001A18" w:rsidRPr="00CC0113" w14:paraId="16952CF4"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28FE2B" w14:textId="77777777" w:rsidR="00001A18" w:rsidRPr="00CC0113" w:rsidRDefault="00001A18" w:rsidP="00C73F94">
                  <w:pPr>
                    <w:pStyle w:val="rowtabella0"/>
                    <w:rPr>
                      <w:color w:val="002060"/>
                    </w:rPr>
                  </w:pPr>
                  <w:r w:rsidRPr="00CC0113">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AB779D" w14:textId="77777777" w:rsidR="00001A18" w:rsidRPr="00CC0113" w:rsidRDefault="00001A18" w:rsidP="00C73F94">
                  <w:pPr>
                    <w:pStyle w:val="rowtabella0"/>
                    <w:rPr>
                      <w:color w:val="002060"/>
                    </w:rPr>
                  </w:pPr>
                  <w:r w:rsidRPr="00CC0113">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87A28" w14:textId="77777777" w:rsidR="00001A18" w:rsidRPr="00CC0113" w:rsidRDefault="00001A18" w:rsidP="00C73F94">
                  <w:pPr>
                    <w:pStyle w:val="rowtabella0"/>
                    <w:jc w:val="center"/>
                    <w:rPr>
                      <w:color w:val="002060"/>
                    </w:rPr>
                  </w:pPr>
                  <w:r w:rsidRPr="00CC0113">
                    <w:rPr>
                      <w:color w:val="002060"/>
                    </w:rPr>
                    <w:t>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32C3E" w14:textId="77777777" w:rsidR="00001A18" w:rsidRPr="00CC0113" w:rsidRDefault="00001A18" w:rsidP="00C73F94">
                  <w:pPr>
                    <w:pStyle w:val="rowtabella0"/>
                    <w:jc w:val="center"/>
                    <w:rPr>
                      <w:color w:val="002060"/>
                    </w:rPr>
                  </w:pPr>
                  <w:r w:rsidRPr="00CC0113">
                    <w:rPr>
                      <w:color w:val="002060"/>
                    </w:rPr>
                    <w:t> </w:t>
                  </w:r>
                </w:p>
              </w:tc>
            </w:tr>
            <w:tr w:rsidR="00001A18" w:rsidRPr="00CC0113" w14:paraId="56CA6938"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EA4BBA" w14:textId="77777777" w:rsidR="00001A18" w:rsidRPr="00CC0113" w:rsidRDefault="00001A18" w:rsidP="00C73F94">
                  <w:pPr>
                    <w:pStyle w:val="rowtabella0"/>
                    <w:rPr>
                      <w:color w:val="002060"/>
                    </w:rPr>
                  </w:pPr>
                  <w:r w:rsidRPr="00CC0113">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681C85" w14:textId="77777777" w:rsidR="00001A18" w:rsidRPr="00CC0113" w:rsidRDefault="00001A18" w:rsidP="00C73F94">
                  <w:pPr>
                    <w:pStyle w:val="rowtabella0"/>
                    <w:rPr>
                      <w:color w:val="002060"/>
                    </w:rPr>
                  </w:pPr>
                  <w:r w:rsidRPr="00CC0113">
                    <w:rPr>
                      <w:color w:val="002060"/>
                    </w:rPr>
                    <w:t xml:space="preserve">- ITALSERVICE C5 </w:t>
                  </w:r>
                  <w:proofErr w:type="gramStart"/>
                  <w:r w:rsidRPr="00CC0113">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1B278E" w14:textId="77777777" w:rsidR="00001A18" w:rsidRPr="00CC0113" w:rsidRDefault="00001A18" w:rsidP="00C73F94">
                  <w:pPr>
                    <w:pStyle w:val="rowtabella0"/>
                    <w:jc w:val="center"/>
                    <w:rPr>
                      <w:color w:val="002060"/>
                    </w:rPr>
                  </w:pPr>
                  <w:r w:rsidRPr="00CC0113">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C95B8F" w14:textId="77777777" w:rsidR="00001A18" w:rsidRPr="00CC0113" w:rsidRDefault="00001A18" w:rsidP="00C73F94">
                  <w:pPr>
                    <w:pStyle w:val="rowtabella0"/>
                    <w:jc w:val="center"/>
                    <w:rPr>
                      <w:color w:val="002060"/>
                    </w:rPr>
                  </w:pPr>
                  <w:r w:rsidRPr="00CC0113">
                    <w:rPr>
                      <w:color w:val="002060"/>
                    </w:rPr>
                    <w:t> </w:t>
                  </w:r>
                </w:p>
              </w:tc>
            </w:tr>
            <w:tr w:rsidR="00001A18" w:rsidRPr="00CC0113" w14:paraId="27FAF100"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3753E" w14:textId="77777777" w:rsidR="00001A18" w:rsidRPr="00CC0113" w:rsidRDefault="00001A18" w:rsidP="00C73F94">
                  <w:pPr>
                    <w:pStyle w:val="rowtabella0"/>
                    <w:rPr>
                      <w:color w:val="002060"/>
                    </w:rPr>
                  </w:pPr>
                  <w:r w:rsidRPr="00CC0113">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59495" w14:textId="77777777" w:rsidR="00001A18" w:rsidRPr="00CC0113" w:rsidRDefault="00001A18" w:rsidP="00C73F94">
                  <w:pPr>
                    <w:pStyle w:val="rowtabella0"/>
                    <w:rPr>
                      <w:color w:val="002060"/>
                    </w:rPr>
                  </w:pPr>
                  <w:r w:rsidRPr="00CC0113">
                    <w:rPr>
                      <w:color w:val="002060"/>
                    </w:rPr>
                    <w:t>- AMICI DEL CENTROSOCIOSQ.B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1CF6D" w14:textId="77777777" w:rsidR="00001A18" w:rsidRPr="00CC0113" w:rsidRDefault="00001A18" w:rsidP="00C73F94">
                  <w:pPr>
                    <w:pStyle w:val="rowtabella0"/>
                    <w:jc w:val="center"/>
                    <w:rPr>
                      <w:color w:val="002060"/>
                    </w:rPr>
                  </w:pPr>
                  <w:r w:rsidRPr="00CC0113">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F6462" w14:textId="77777777" w:rsidR="00001A18" w:rsidRPr="00CC0113" w:rsidRDefault="00001A18" w:rsidP="00C73F94">
                  <w:pPr>
                    <w:pStyle w:val="rowtabella0"/>
                    <w:jc w:val="center"/>
                    <w:rPr>
                      <w:color w:val="002060"/>
                    </w:rPr>
                  </w:pPr>
                  <w:r w:rsidRPr="00CC0113">
                    <w:rPr>
                      <w:color w:val="002060"/>
                    </w:rPr>
                    <w:t> </w:t>
                  </w:r>
                </w:p>
              </w:tc>
            </w:tr>
            <w:tr w:rsidR="00001A18" w:rsidRPr="00CC0113" w14:paraId="4961CD0F"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60FC47F8" w14:textId="77777777" w:rsidR="00001A18" w:rsidRPr="00CC0113" w:rsidRDefault="00001A18" w:rsidP="00C73F94">
                  <w:pPr>
                    <w:pStyle w:val="rowtabella0"/>
                    <w:rPr>
                      <w:color w:val="002060"/>
                    </w:rPr>
                  </w:pPr>
                  <w:r w:rsidRPr="00CC0113">
                    <w:rPr>
                      <w:color w:val="002060"/>
                    </w:rPr>
                    <w:t>(1) - disputata il 15/03/2025</w:t>
                  </w:r>
                </w:p>
              </w:tc>
            </w:tr>
          </w:tbl>
          <w:p w14:paraId="48049BBB" w14:textId="77777777" w:rsidR="00001A18" w:rsidRPr="00CC0113" w:rsidRDefault="00001A18" w:rsidP="00C73F94">
            <w:pPr>
              <w:rPr>
                <w:color w:val="002060"/>
              </w:rPr>
            </w:pPr>
          </w:p>
        </w:tc>
      </w:tr>
    </w:tbl>
    <w:p w14:paraId="1F4A2934" w14:textId="77777777" w:rsidR="00001A18" w:rsidRPr="00CC0113" w:rsidRDefault="00001A18" w:rsidP="00001A1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01A18" w:rsidRPr="00CC0113" w14:paraId="1FD699EA"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64586379"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B60AA" w14:textId="77777777" w:rsidR="00001A18" w:rsidRPr="00CC0113" w:rsidRDefault="00001A18" w:rsidP="00C73F94">
                  <w:pPr>
                    <w:pStyle w:val="headertabella0"/>
                    <w:rPr>
                      <w:color w:val="002060"/>
                    </w:rPr>
                  </w:pPr>
                  <w:r w:rsidRPr="00CC0113">
                    <w:rPr>
                      <w:color w:val="002060"/>
                    </w:rPr>
                    <w:lastRenderedPageBreak/>
                    <w:t>GIRONE SB - 5 Giornata - A</w:t>
                  </w:r>
                </w:p>
              </w:tc>
            </w:tr>
            <w:tr w:rsidR="00001A18" w:rsidRPr="00CC0113" w14:paraId="2B29F6BD"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ED139E" w14:textId="77777777" w:rsidR="00001A18" w:rsidRPr="00CC0113" w:rsidRDefault="00001A18" w:rsidP="00C73F94">
                  <w:pPr>
                    <w:pStyle w:val="rowtabella0"/>
                    <w:rPr>
                      <w:color w:val="002060"/>
                    </w:rPr>
                  </w:pPr>
                  <w:r w:rsidRPr="00CC011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65522" w14:textId="77777777" w:rsidR="00001A18" w:rsidRPr="00CC0113" w:rsidRDefault="00001A18" w:rsidP="00C73F94">
                  <w:pPr>
                    <w:pStyle w:val="rowtabella0"/>
                    <w:rPr>
                      <w:color w:val="002060"/>
                    </w:rPr>
                  </w:pPr>
                  <w:r w:rsidRPr="00CC0113">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CF729" w14:textId="77777777" w:rsidR="00001A18" w:rsidRPr="00CC0113" w:rsidRDefault="00001A18" w:rsidP="00C73F94">
                  <w:pPr>
                    <w:pStyle w:val="rowtabella0"/>
                    <w:jc w:val="center"/>
                    <w:rPr>
                      <w:color w:val="002060"/>
                    </w:rPr>
                  </w:pPr>
                  <w:r w:rsidRPr="00CC0113">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29279" w14:textId="77777777" w:rsidR="00001A18" w:rsidRPr="00CC0113" w:rsidRDefault="00001A18" w:rsidP="00C73F94">
                  <w:pPr>
                    <w:pStyle w:val="rowtabella0"/>
                    <w:jc w:val="center"/>
                    <w:rPr>
                      <w:color w:val="002060"/>
                    </w:rPr>
                  </w:pPr>
                  <w:r w:rsidRPr="00CC0113">
                    <w:rPr>
                      <w:color w:val="002060"/>
                    </w:rPr>
                    <w:t> </w:t>
                  </w:r>
                </w:p>
              </w:tc>
            </w:tr>
            <w:tr w:rsidR="00001A18" w:rsidRPr="00CC0113" w14:paraId="13E57A8B"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EB6EC8" w14:textId="77777777" w:rsidR="00001A18" w:rsidRPr="00CC0113" w:rsidRDefault="00001A18" w:rsidP="00C73F94">
                  <w:pPr>
                    <w:pStyle w:val="rowtabella0"/>
                    <w:rPr>
                      <w:color w:val="002060"/>
                    </w:rPr>
                  </w:pPr>
                  <w:r w:rsidRPr="00CC0113">
                    <w:rPr>
                      <w:color w:val="002060"/>
                    </w:rPr>
                    <w:t xml:space="preserve">CALCIO A 5 CORINALDO </w:t>
                  </w:r>
                  <w:proofErr w:type="gramStart"/>
                  <w:r w:rsidRPr="00CC0113">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059205" w14:textId="77777777" w:rsidR="00001A18" w:rsidRPr="00CC0113" w:rsidRDefault="00001A18" w:rsidP="00C73F94">
                  <w:pPr>
                    <w:pStyle w:val="rowtabella0"/>
                    <w:rPr>
                      <w:color w:val="002060"/>
                    </w:rPr>
                  </w:pPr>
                  <w:r w:rsidRPr="00CC0113">
                    <w:rPr>
                      <w:color w:val="002060"/>
                    </w:rPr>
                    <w:t xml:space="preserve">- AUDAX 1970 </w:t>
                  </w:r>
                  <w:proofErr w:type="gramStart"/>
                  <w:r w:rsidRPr="00CC0113">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BFBFD4" w14:textId="77777777" w:rsidR="00001A18" w:rsidRPr="00CC0113" w:rsidRDefault="00001A18" w:rsidP="00C73F94">
                  <w:pPr>
                    <w:pStyle w:val="rowtabella0"/>
                    <w:jc w:val="center"/>
                    <w:rPr>
                      <w:color w:val="002060"/>
                    </w:rPr>
                  </w:pPr>
                  <w:r w:rsidRPr="00CC011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2F0527" w14:textId="77777777" w:rsidR="00001A18" w:rsidRPr="00CC0113" w:rsidRDefault="00001A18" w:rsidP="00C73F94">
                  <w:pPr>
                    <w:pStyle w:val="rowtabella0"/>
                    <w:jc w:val="center"/>
                    <w:rPr>
                      <w:color w:val="002060"/>
                    </w:rPr>
                  </w:pPr>
                  <w:r w:rsidRPr="00CC0113">
                    <w:rPr>
                      <w:color w:val="002060"/>
                    </w:rPr>
                    <w:t> </w:t>
                  </w:r>
                </w:p>
              </w:tc>
            </w:tr>
            <w:tr w:rsidR="00001A18" w:rsidRPr="00CC0113" w14:paraId="6D44446E"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9AE403" w14:textId="77777777" w:rsidR="00001A18" w:rsidRPr="00CC0113" w:rsidRDefault="00001A18" w:rsidP="00C73F94">
                  <w:pPr>
                    <w:pStyle w:val="rowtabella0"/>
                    <w:rPr>
                      <w:color w:val="002060"/>
                    </w:rPr>
                  </w:pPr>
                  <w:r w:rsidRPr="00CC0113">
                    <w:rPr>
                      <w:color w:val="002060"/>
                    </w:rPr>
                    <w:t>(1) ITALSERVICE C5 SQ.C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A25CE" w14:textId="77777777" w:rsidR="00001A18" w:rsidRPr="00CC0113" w:rsidRDefault="00001A18" w:rsidP="00C73F94">
                  <w:pPr>
                    <w:pStyle w:val="rowtabella0"/>
                    <w:rPr>
                      <w:color w:val="002060"/>
                    </w:rPr>
                  </w:pPr>
                  <w:r w:rsidRPr="00CC0113">
                    <w:rPr>
                      <w:color w:val="002060"/>
                    </w:rPr>
                    <w:t>- SPORTFLY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8F3BA" w14:textId="77777777" w:rsidR="00001A18" w:rsidRPr="00CC0113" w:rsidRDefault="00001A18" w:rsidP="00C73F94">
                  <w:pPr>
                    <w:pStyle w:val="rowtabella0"/>
                    <w:jc w:val="center"/>
                    <w:rPr>
                      <w:color w:val="002060"/>
                    </w:rPr>
                  </w:pPr>
                  <w:r w:rsidRPr="00CC0113">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B00A3" w14:textId="77777777" w:rsidR="00001A18" w:rsidRPr="00CC0113" w:rsidRDefault="00001A18" w:rsidP="00C73F94">
                  <w:pPr>
                    <w:pStyle w:val="rowtabella0"/>
                    <w:jc w:val="center"/>
                    <w:rPr>
                      <w:color w:val="002060"/>
                    </w:rPr>
                  </w:pPr>
                  <w:r w:rsidRPr="00CC0113">
                    <w:rPr>
                      <w:color w:val="002060"/>
                    </w:rPr>
                    <w:t> </w:t>
                  </w:r>
                </w:p>
              </w:tc>
            </w:tr>
            <w:tr w:rsidR="00001A18" w:rsidRPr="00CC0113" w14:paraId="3EB732C5"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6F021A48" w14:textId="77777777" w:rsidR="00001A18" w:rsidRPr="00CC0113" w:rsidRDefault="00001A18" w:rsidP="00C73F94">
                  <w:pPr>
                    <w:pStyle w:val="rowtabella0"/>
                    <w:rPr>
                      <w:color w:val="002060"/>
                    </w:rPr>
                  </w:pPr>
                  <w:r w:rsidRPr="00CC0113">
                    <w:rPr>
                      <w:color w:val="002060"/>
                    </w:rPr>
                    <w:t>(1) - disputata il 15/03/2025</w:t>
                  </w:r>
                </w:p>
              </w:tc>
            </w:tr>
          </w:tbl>
          <w:p w14:paraId="152377BA" w14:textId="77777777" w:rsidR="00001A18" w:rsidRPr="00CC0113" w:rsidRDefault="00001A18" w:rsidP="00C73F9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0EDB9956"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4CAFA" w14:textId="77777777" w:rsidR="00001A18" w:rsidRPr="00CC0113" w:rsidRDefault="00001A18" w:rsidP="00C73F94">
                  <w:pPr>
                    <w:pStyle w:val="headertabella0"/>
                    <w:rPr>
                      <w:color w:val="002060"/>
                    </w:rPr>
                  </w:pPr>
                  <w:r w:rsidRPr="00CC0113">
                    <w:rPr>
                      <w:color w:val="002060"/>
                    </w:rPr>
                    <w:t>GIRONE SC - 5 Giornata - A</w:t>
                  </w:r>
                </w:p>
              </w:tc>
            </w:tr>
            <w:tr w:rsidR="00001A18" w:rsidRPr="00CC0113" w14:paraId="36CE2116"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963AC8" w14:textId="77777777" w:rsidR="00001A18" w:rsidRPr="00CC0113" w:rsidRDefault="00001A18" w:rsidP="00C73F94">
                  <w:pPr>
                    <w:pStyle w:val="rowtabella0"/>
                    <w:rPr>
                      <w:color w:val="002060"/>
                    </w:rPr>
                  </w:pPr>
                  <w:r w:rsidRPr="00CC0113">
                    <w:rPr>
                      <w:color w:val="002060"/>
                    </w:rPr>
                    <w:t>AMICI DEL CENTROSOCIOSQ.C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9C986" w14:textId="77777777" w:rsidR="00001A18" w:rsidRPr="00CC0113" w:rsidRDefault="00001A18" w:rsidP="00C73F94">
                  <w:pPr>
                    <w:pStyle w:val="rowtabella0"/>
                    <w:rPr>
                      <w:color w:val="002060"/>
                    </w:rPr>
                  </w:pPr>
                  <w:r w:rsidRPr="00CC0113">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4DC5E" w14:textId="77777777" w:rsidR="00001A18" w:rsidRPr="00CC0113" w:rsidRDefault="00001A18" w:rsidP="00C73F94">
                  <w:pPr>
                    <w:pStyle w:val="rowtabella0"/>
                    <w:jc w:val="center"/>
                    <w:rPr>
                      <w:color w:val="002060"/>
                    </w:rPr>
                  </w:pPr>
                  <w:r w:rsidRPr="00CC0113">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6CEF3" w14:textId="77777777" w:rsidR="00001A18" w:rsidRPr="00CC0113" w:rsidRDefault="00001A18" w:rsidP="00C73F94">
                  <w:pPr>
                    <w:pStyle w:val="rowtabella0"/>
                    <w:jc w:val="center"/>
                    <w:rPr>
                      <w:color w:val="002060"/>
                    </w:rPr>
                  </w:pPr>
                  <w:r w:rsidRPr="00CC0113">
                    <w:rPr>
                      <w:color w:val="002060"/>
                    </w:rPr>
                    <w:t> </w:t>
                  </w:r>
                </w:p>
              </w:tc>
            </w:tr>
            <w:tr w:rsidR="00001A18" w:rsidRPr="00CC0113" w14:paraId="20E27914"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D8168C" w14:textId="77777777" w:rsidR="00001A18" w:rsidRPr="00CC0113" w:rsidRDefault="00001A18" w:rsidP="00C73F94">
                  <w:pPr>
                    <w:pStyle w:val="rowtabella0"/>
                    <w:rPr>
                      <w:color w:val="002060"/>
                    </w:rPr>
                  </w:pPr>
                  <w:r w:rsidRPr="00CC0113">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E5AC43" w14:textId="77777777" w:rsidR="00001A18" w:rsidRPr="00CC0113" w:rsidRDefault="00001A18" w:rsidP="00C73F94">
                  <w:pPr>
                    <w:pStyle w:val="rowtabella0"/>
                    <w:rPr>
                      <w:color w:val="002060"/>
                    </w:rPr>
                  </w:pPr>
                  <w:r w:rsidRPr="00CC0113">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0E510C" w14:textId="77777777" w:rsidR="00001A18" w:rsidRPr="00CC0113" w:rsidRDefault="00001A18" w:rsidP="00C73F94">
                  <w:pPr>
                    <w:pStyle w:val="rowtabella0"/>
                    <w:jc w:val="center"/>
                    <w:rPr>
                      <w:color w:val="002060"/>
                    </w:rPr>
                  </w:pPr>
                  <w:r w:rsidRPr="00CC0113">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47F081" w14:textId="77777777" w:rsidR="00001A18" w:rsidRPr="00CC0113" w:rsidRDefault="00001A18" w:rsidP="00C73F94">
                  <w:pPr>
                    <w:pStyle w:val="rowtabella0"/>
                    <w:jc w:val="center"/>
                    <w:rPr>
                      <w:color w:val="002060"/>
                    </w:rPr>
                  </w:pPr>
                  <w:r w:rsidRPr="00CC0113">
                    <w:rPr>
                      <w:color w:val="002060"/>
                    </w:rPr>
                    <w:t> </w:t>
                  </w:r>
                </w:p>
              </w:tc>
            </w:tr>
            <w:tr w:rsidR="00001A18" w:rsidRPr="00CC0113" w14:paraId="2B6DD0B7"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4BC38B" w14:textId="77777777" w:rsidR="00001A18" w:rsidRPr="00CC0113" w:rsidRDefault="00001A18" w:rsidP="00C73F94">
                  <w:pPr>
                    <w:pStyle w:val="rowtabella0"/>
                    <w:rPr>
                      <w:color w:val="002060"/>
                    </w:rPr>
                  </w:pPr>
                  <w:r w:rsidRPr="00CC0113">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965B8" w14:textId="77777777" w:rsidR="00001A18" w:rsidRPr="00CC0113" w:rsidRDefault="00001A18" w:rsidP="00C73F94">
                  <w:pPr>
                    <w:pStyle w:val="rowtabella0"/>
                    <w:rPr>
                      <w:color w:val="002060"/>
                    </w:rPr>
                  </w:pPr>
                  <w:r w:rsidRPr="00CC0113">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FFC7D" w14:textId="77777777" w:rsidR="00001A18" w:rsidRPr="00CC0113" w:rsidRDefault="00001A18" w:rsidP="00C73F94">
                  <w:pPr>
                    <w:pStyle w:val="rowtabella0"/>
                    <w:jc w:val="center"/>
                    <w:rPr>
                      <w:color w:val="002060"/>
                    </w:rPr>
                  </w:pPr>
                  <w:r w:rsidRPr="00CC0113">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62D8A" w14:textId="77777777" w:rsidR="00001A18" w:rsidRPr="00CC0113" w:rsidRDefault="00001A18" w:rsidP="00C73F94">
                  <w:pPr>
                    <w:pStyle w:val="rowtabella0"/>
                    <w:jc w:val="center"/>
                    <w:rPr>
                      <w:color w:val="002060"/>
                    </w:rPr>
                  </w:pPr>
                  <w:r w:rsidRPr="00CC0113">
                    <w:rPr>
                      <w:color w:val="002060"/>
                    </w:rPr>
                    <w:t> </w:t>
                  </w:r>
                </w:p>
              </w:tc>
            </w:tr>
            <w:tr w:rsidR="00001A18" w:rsidRPr="00CC0113" w14:paraId="4B49431A"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2EECBE32" w14:textId="77777777" w:rsidR="00001A18" w:rsidRPr="00CC0113" w:rsidRDefault="00001A18" w:rsidP="00C73F94">
                  <w:pPr>
                    <w:pStyle w:val="rowtabella0"/>
                    <w:rPr>
                      <w:color w:val="002060"/>
                    </w:rPr>
                  </w:pPr>
                  <w:r w:rsidRPr="00CC0113">
                    <w:rPr>
                      <w:color w:val="002060"/>
                    </w:rPr>
                    <w:t>(1) - disputata il 15/03/2025</w:t>
                  </w:r>
                </w:p>
              </w:tc>
            </w:tr>
          </w:tbl>
          <w:p w14:paraId="54A02C76" w14:textId="77777777" w:rsidR="00001A18" w:rsidRPr="00CC0113" w:rsidRDefault="00001A18" w:rsidP="00C73F94">
            <w:pPr>
              <w:rPr>
                <w:color w:val="002060"/>
              </w:rPr>
            </w:pPr>
          </w:p>
        </w:tc>
      </w:tr>
    </w:tbl>
    <w:p w14:paraId="06DB60D5" w14:textId="77777777" w:rsidR="00001A18" w:rsidRPr="00CC0113" w:rsidRDefault="00001A18" w:rsidP="00001A18">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1A18" w:rsidRPr="00CC0113" w14:paraId="070959A2"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0F96E485"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E6F0C" w14:textId="77777777" w:rsidR="00001A18" w:rsidRPr="00CC0113" w:rsidRDefault="00001A18" w:rsidP="00C73F94">
                  <w:pPr>
                    <w:pStyle w:val="headertabella0"/>
                    <w:rPr>
                      <w:color w:val="002060"/>
                    </w:rPr>
                  </w:pPr>
                  <w:r w:rsidRPr="00CC0113">
                    <w:rPr>
                      <w:color w:val="002060"/>
                    </w:rPr>
                    <w:t>GIRONE SD - 5 Giornata - A</w:t>
                  </w:r>
                </w:p>
              </w:tc>
            </w:tr>
            <w:tr w:rsidR="00001A18" w:rsidRPr="00CC0113" w14:paraId="708BFB0A"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C98EE5" w14:textId="77777777" w:rsidR="00001A18" w:rsidRPr="00CC0113" w:rsidRDefault="00001A18" w:rsidP="00C73F94">
                  <w:pPr>
                    <w:pStyle w:val="rowtabella0"/>
                    <w:rPr>
                      <w:color w:val="002060"/>
                    </w:rPr>
                  </w:pPr>
                  <w:r w:rsidRPr="00CC0113">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BB319" w14:textId="77777777" w:rsidR="00001A18" w:rsidRPr="00CC0113" w:rsidRDefault="00001A18" w:rsidP="00C73F94">
                  <w:pPr>
                    <w:pStyle w:val="rowtabella0"/>
                    <w:rPr>
                      <w:color w:val="002060"/>
                    </w:rPr>
                  </w:pPr>
                  <w:r w:rsidRPr="00CC0113">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279A2" w14:textId="77777777" w:rsidR="00001A18" w:rsidRPr="00CC0113" w:rsidRDefault="00001A18" w:rsidP="00C73F94">
                  <w:pPr>
                    <w:pStyle w:val="rowtabella0"/>
                    <w:jc w:val="center"/>
                    <w:rPr>
                      <w:color w:val="002060"/>
                    </w:rPr>
                  </w:pPr>
                  <w:r w:rsidRPr="00CC0113">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1147D" w14:textId="77777777" w:rsidR="00001A18" w:rsidRPr="00CC0113" w:rsidRDefault="00001A18" w:rsidP="00C73F94">
                  <w:pPr>
                    <w:pStyle w:val="rowtabella0"/>
                    <w:jc w:val="center"/>
                    <w:rPr>
                      <w:color w:val="002060"/>
                    </w:rPr>
                  </w:pPr>
                  <w:r w:rsidRPr="00CC0113">
                    <w:rPr>
                      <w:color w:val="002060"/>
                    </w:rPr>
                    <w:t> </w:t>
                  </w:r>
                </w:p>
              </w:tc>
            </w:tr>
            <w:tr w:rsidR="00001A18" w:rsidRPr="00CC0113" w14:paraId="3B534443" w14:textId="77777777" w:rsidTr="00C73F94">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2AA399" w14:textId="77777777" w:rsidR="00001A18" w:rsidRPr="00CC0113" w:rsidRDefault="00001A18" w:rsidP="00C73F94">
                  <w:pPr>
                    <w:pStyle w:val="rowtabella0"/>
                    <w:rPr>
                      <w:color w:val="002060"/>
                    </w:rPr>
                  </w:pPr>
                  <w:r w:rsidRPr="00CC0113">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D2ECE4" w14:textId="77777777" w:rsidR="00001A18" w:rsidRPr="00CC0113" w:rsidRDefault="00001A18" w:rsidP="00C73F94">
                  <w:pPr>
                    <w:pStyle w:val="rowtabella0"/>
                    <w:rPr>
                      <w:color w:val="002060"/>
                    </w:rPr>
                  </w:pPr>
                  <w:r w:rsidRPr="00CC0113">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D6A52C" w14:textId="77777777" w:rsidR="00001A18" w:rsidRPr="00CC0113" w:rsidRDefault="00001A18" w:rsidP="00C73F94">
                  <w:pPr>
                    <w:pStyle w:val="rowtabella0"/>
                    <w:jc w:val="center"/>
                    <w:rPr>
                      <w:color w:val="002060"/>
                    </w:rPr>
                  </w:pPr>
                  <w:r w:rsidRPr="00CC0113">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8B4142" w14:textId="77777777" w:rsidR="00001A18" w:rsidRPr="00CC0113" w:rsidRDefault="00001A18" w:rsidP="00C73F94">
                  <w:pPr>
                    <w:pStyle w:val="rowtabella0"/>
                    <w:jc w:val="center"/>
                    <w:rPr>
                      <w:color w:val="002060"/>
                    </w:rPr>
                  </w:pPr>
                  <w:r w:rsidRPr="00CC0113">
                    <w:rPr>
                      <w:color w:val="002060"/>
                    </w:rPr>
                    <w:t> </w:t>
                  </w:r>
                </w:p>
              </w:tc>
            </w:tr>
            <w:tr w:rsidR="00001A18" w:rsidRPr="00CC0113" w14:paraId="2B09D9A8"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E9C87" w14:textId="77777777" w:rsidR="00001A18" w:rsidRPr="00CC0113" w:rsidRDefault="00001A18" w:rsidP="00C73F94">
                  <w:pPr>
                    <w:pStyle w:val="rowtabella0"/>
                    <w:rPr>
                      <w:color w:val="002060"/>
                    </w:rPr>
                  </w:pPr>
                  <w:r w:rsidRPr="00CC0113">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7A6E2" w14:textId="77777777" w:rsidR="00001A18" w:rsidRPr="00CC0113" w:rsidRDefault="00001A18" w:rsidP="00C73F94">
                  <w:pPr>
                    <w:pStyle w:val="rowtabella0"/>
                    <w:rPr>
                      <w:color w:val="002060"/>
                    </w:rPr>
                  </w:pPr>
                  <w:r w:rsidRPr="00CC0113">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49FCA6" w14:textId="77777777" w:rsidR="00001A18" w:rsidRPr="00CC0113" w:rsidRDefault="00001A18" w:rsidP="00C73F94">
                  <w:pPr>
                    <w:pStyle w:val="rowtabella0"/>
                    <w:jc w:val="center"/>
                    <w:rPr>
                      <w:color w:val="002060"/>
                    </w:rPr>
                  </w:pPr>
                  <w:r w:rsidRPr="00CC0113">
                    <w:rPr>
                      <w:color w:val="002060"/>
                    </w:rPr>
                    <w:t>4 - 10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6E5043" w14:textId="77777777" w:rsidR="00001A18" w:rsidRPr="00CC0113" w:rsidRDefault="00001A18" w:rsidP="00C73F94">
                  <w:pPr>
                    <w:pStyle w:val="rowtabella0"/>
                    <w:jc w:val="center"/>
                    <w:rPr>
                      <w:color w:val="002060"/>
                    </w:rPr>
                  </w:pPr>
                  <w:r w:rsidRPr="00CC0113">
                    <w:rPr>
                      <w:color w:val="002060"/>
                    </w:rPr>
                    <w:t> </w:t>
                  </w:r>
                </w:p>
              </w:tc>
            </w:tr>
            <w:tr w:rsidR="00001A18" w:rsidRPr="00CC0113" w14:paraId="10DECDB3"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33EFC82A" w14:textId="77777777" w:rsidR="00001A18" w:rsidRPr="00CC0113" w:rsidRDefault="00001A18" w:rsidP="00C73F94">
                  <w:pPr>
                    <w:pStyle w:val="rowtabella0"/>
                    <w:rPr>
                      <w:color w:val="002060"/>
                    </w:rPr>
                  </w:pPr>
                  <w:r w:rsidRPr="00CC0113">
                    <w:rPr>
                      <w:color w:val="002060"/>
                    </w:rPr>
                    <w:t>(1) - disputata il 15/03/2025</w:t>
                  </w:r>
                </w:p>
              </w:tc>
            </w:tr>
          </w:tbl>
          <w:p w14:paraId="4E8608B8" w14:textId="77777777" w:rsidR="00001A18" w:rsidRPr="00CC0113" w:rsidRDefault="00001A18" w:rsidP="00C73F94">
            <w:pPr>
              <w:rPr>
                <w:color w:val="002060"/>
              </w:rPr>
            </w:pPr>
          </w:p>
        </w:tc>
      </w:tr>
    </w:tbl>
    <w:p w14:paraId="0CC046B7" w14:textId="77777777" w:rsidR="00001A18" w:rsidRPr="00CC0113" w:rsidRDefault="00001A18" w:rsidP="00001A18">
      <w:pPr>
        <w:pStyle w:val="breakline"/>
        <w:rPr>
          <w:rFonts w:eastAsiaTheme="minorEastAsia"/>
          <w:color w:val="002060"/>
        </w:rPr>
      </w:pPr>
    </w:p>
    <w:p w14:paraId="47658A0F" w14:textId="77777777" w:rsidR="00001A18" w:rsidRPr="00CC0113" w:rsidRDefault="00001A18" w:rsidP="00001A18">
      <w:pPr>
        <w:pStyle w:val="breakline"/>
        <w:rPr>
          <w:color w:val="002060"/>
        </w:rPr>
      </w:pPr>
    </w:p>
    <w:p w14:paraId="1D6E4867" w14:textId="77777777" w:rsidR="00001A18" w:rsidRPr="00CC0113" w:rsidRDefault="00001A18" w:rsidP="00001A18">
      <w:pPr>
        <w:pStyle w:val="titoloprinc0"/>
        <w:rPr>
          <w:color w:val="002060"/>
        </w:rPr>
      </w:pPr>
      <w:r w:rsidRPr="00CC0113">
        <w:rPr>
          <w:color w:val="002060"/>
        </w:rPr>
        <w:t>GIUDICE SPORTIVO</w:t>
      </w:r>
    </w:p>
    <w:p w14:paraId="2ADC60ED" w14:textId="77777777" w:rsidR="00001A18" w:rsidRPr="00CC0113" w:rsidRDefault="00001A18" w:rsidP="00001A18">
      <w:pPr>
        <w:pStyle w:val="diffida"/>
        <w:rPr>
          <w:color w:val="002060"/>
        </w:rPr>
      </w:pPr>
      <w:r w:rsidRPr="00CC0113">
        <w:rPr>
          <w:color w:val="002060"/>
        </w:rPr>
        <w:t>Il Giudice Sportivo Avv. Agnese Lazzaretti, con l'assistenza del Segretario Angelo Castellana, nella seduta del 19/03/2025, ha adottato le decisioni che di seguito integralmente si riportano:</w:t>
      </w:r>
    </w:p>
    <w:p w14:paraId="637F1ED7" w14:textId="77777777" w:rsidR="00001A18" w:rsidRPr="00CC0113" w:rsidRDefault="00001A18" w:rsidP="00001A18">
      <w:pPr>
        <w:pStyle w:val="titolo10"/>
        <w:rPr>
          <w:color w:val="002060"/>
        </w:rPr>
      </w:pPr>
      <w:r w:rsidRPr="00CC0113">
        <w:rPr>
          <w:color w:val="002060"/>
        </w:rPr>
        <w:t xml:space="preserve">GARE DEL 15/ 3/2025 </w:t>
      </w:r>
    </w:p>
    <w:p w14:paraId="1ECF0788" w14:textId="77777777" w:rsidR="00001A18" w:rsidRPr="00CC0113" w:rsidRDefault="00001A18" w:rsidP="00001A18">
      <w:pPr>
        <w:pStyle w:val="titolo60"/>
        <w:rPr>
          <w:color w:val="002060"/>
        </w:rPr>
      </w:pPr>
      <w:r w:rsidRPr="00CC0113">
        <w:rPr>
          <w:color w:val="002060"/>
        </w:rPr>
        <w:t xml:space="preserve">DECISIONI DEL GIUDICE SPORTIVO </w:t>
      </w:r>
    </w:p>
    <w:p w14:paraId="43CC88AA" w14:textId="77777777" w:rsidR="00981F05" w:rsidRDefault="00001A18" w:rsidP="00001A18">
      <w:pPr>
        <w:pStyle w:val="diffida"/>
        <w:spacing w:before="80" w:beforeAutospacing="0" w:after="40" w:afterAutospacing="0"/>
        <w:jc w:val="left"/>
        <w:rPr>
          <w:color w:val="002060"/>
        </w:rPr>
      </w:pPr>
      <w:r w:rsidRPr="00CC0113">
        <w:rPr>
          <w:color w:val="002060"/>
        </w:rPr>
        <w:t xml:space="preserve">gara del 15/ 3/2025 CANTINE RIUNITE CSI - SANGIORGIO </w:t>
      </w:r>
      <w:r w:rsidRPr="00CC0113">
        <w:rPr>
          <w:color w:val="002060"/>
        </w:rPr>
        <w:br/>
        <w:t xml:space="preserve">Rilevato dal referto arbitrale che la gara in oggetto non ha avuto svolgimento per la mancata presenza in campo della </w:t>
      </w:r>
      <w:proofErr w:type="spellStart"/>
      <w:r w:rsidRPr="00CC0113">
        <w:rPr>
          <w:color w:val="002060"/>
        </w:rPr>
        <w:t>Soc</w:t>
      </w:r>
      <w:proofErr w:type="spellEnd"/>
      <w:r w:rsidRPr="00CC0113">
        <w:rPr>
          <w:color w:val="002060"/>
        </w:rPr>
        <w:t xml:space="preserve">. Sangiorgio </w:t>
      </w:r>
    </w:p>
    <w:p w14:paraId="5C49AF49" w14:textId="11D67DE1" w:rsidR="00981F05" w:rsidRDefault="00001A18" w:rsidP="00981F05">
      <w:pPr>
        <w:pStyle w:val="diffida"/>
        <w:spacing w:before="80" w:beforeAutospacing="0" w:after="40" w:afterAutospacing="0"/>
        <w:jc w:val="center"/>
        <w:rPr>
          <w:color w:val="002060"/>
        </w:rPr>
      </w:pPr>
      <w:r w:rsidRPr="00CC0113">
        <w:rPr>
          <w:color w:val="002060"/>
        </w:rPr>
        <w:t>si decide:</w:t>
      </w:r>
    </w:p>
    <w:p w14:paraId="498BD5F6" w14:textId="77777777" w:rsidR="00981F05" w:rsidRDefault="00001A18" w:rsidP="00001A18">
      <w:pPr>
        <w:pStyle w:val="diffida"/>
        <w:spacing w:before="80" w:beforeAutospacing="0" w:after="40" w:afterAutospacing="0"/>
        <w:jc w:val="left"/>
        <w:rPr>
          <w:color w:val="002060"/>
        </w:rPr>
      </w:pPr>
      <w:r w:rsidRPr="00CC0113">
        <w:rPr>
          <w:color w:val="002060"/>
        </w:rPr>
        <w:t xml:space="preserve">a) di infliggere alla </w:t>
      </w:r>
      <w:proofErr w:type="spellStart"/>
      <w:r w:rsidRPr="00CC0113">
        <w:rPr>
          <w:color w:val="002060"/>
        </w:rPr>
        <w:t>Soc</w:t>
      </w:r>
      <w:proofErr w:type="spellEnd"/>
      <w:r w:rsidRPr="00CC0113">
        <w:rPr>
          <w:color w:val="002060"/>
        </w:rPr>
        <w:t>. Sangiorgio la punizione sportiva della perdita della gara con il punteggio di 6 - 0 nonch</w:t>
      </w:r>
      <w:r w:rsidR="00981F05">
        <w:rPr>
          <w:color w:val="002060"/>
        </w:rPr>
        <w:t>é</w:t>
      </w:r>
      <w:r w:rsidRPr="00CC0113">
        <w:rPr>
          <w:color w:val="002060"/>
        </w:rPr>
        <w:t xml:space="preserve"> la penalizzazione di un punto in classifica; </w:t>
      </w:r>
    </w:p>
    <w:p w14:paraId="04644D82" w14:textId="52FF7B1E" w:rsidR="00001A18" w:rsidRPr="00CC0113" w:rsidRDefault="00001A18" w:rsidP="00001A18">
      <w:pPr>
        <w:pStyle w:val="diffida"/>
        <w:spacing w:before="80" w:beforeAutospacing="0" w:after="40" w:afterAutospacing="0"/>
        <w:jc w:val="left"/>
        <w:rPr>
          <w:color w:val="002060"/>
        </w:rPr>
      </w:pPr>
      <w:r w:rsidRPr="00CC0113">
        <w:rPr>
          <w:color w:val="002060"/>
        </w:rPr>
        <w:t>b) di comminare alla società Sangiorgio la sanzione dell'ammenda di euro 180,00 (</w:t>
      </w:r>
      <w:proofErr w:type="gramStart"/>
      <w:r w:rsidRPr="00CC0113">
        <w:rPr>
          <w:color w:val="002060"/>
        </w:rPr>
        <w:t>3º</w:t>
      </w:r>
      <w:proofErr w:type="gramEnd"/>
      <w:r w:rsidRPr="00CC0113">
        <w:rPr>
          <w:color w:val="002060"/>
        </w:rPr>
        <w:t xml:space="preserve"> rinuncia)</w:t>
      </w:r>
      <w:r w:rsidR="00981F05">
        <w:rPr>
          <w:color w:val="002060"/>
        </w:rPr>
        <w:t xml:space="preserve"> </w:t>
      </w:r>
      <w:r w:rsidRPr="00CC0113">
        <w:rPr>
          <w:color w:val="002060"/>
        </w:rPr>
        <w:t xml:space="preserve">alla categoria di appartenenza dalla Decisioni Ufficiali della L.N.D. per la stagione sportiva in corso. </w:t>
      </w:r>
    </w:p>
    <w:p w14:paraId="16FE1606" w14:textId="77777777" w:rsidR="00001A18" w:rsidRPr="00CC0113" w:rsidRDefault="00001A18" w:rsidP="00001A18">
      <w:pPr>
        <w:pStyle w:val="titolo7a"/>
        <w:rPr>
          <w:color w:val="002060"/>
        </w:rPr>
      </w:pPr>
      <w:r w:rsidRPr="00CC0113">
        <w:rPr>
          <w:color w:val="002060"/>
        </w:rPr>
        <w:t xml:space="preserve">PROVVEDIMENTI DISCIPLINARI </w:t>
      </w:r>
    </w:p>
    <w:p w14:paraId="2C9F9496"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0113FF02" w14:textId="77777777" w:rsidR="00001A18" w:rsidRPr="00CC0113" w:rsidRDefault="00001A18" w:rsidP="00001A18">
      <w:pPr>
        <w:pStyle w:val="titolo30"/>
        <w:rPr>
          <w:color w:val="002060"/>
        </w:rPr>
      </w:pPr>
      <w:r w:rsidRPr="00CC0113">
        <w:rPr>
          <w:color w:val="002060"/>
        </w:rPr>
        <w:t xml:space="preserve">SOCIETA' </w:t>
      </w:r>
    </w:p>
    <w:p w14:paraId="772AB243" w14:textId="77777777" w:rsidR="00001A18" w:rsidRPr="00CC0113" w:rsidRDefault="00001A18" w:rsidP="00001A18">
      <w:pPr>
        <w:pStyle w:val="titolo20"/>
        <w:rPr>
          <w:color w:val="002060"/>
        </w:rPr>
      </w:pPr>
      <w:r w:rsidRPr="00CC0113">
        <w:rPr>
          <w:color w:val="002060"/>
        </w:rPr>
        <w:t xml:space="preserve">PERDITA DELLA GARA: </w:t>
      </w:r>
    </w:p>
    <w:p w14:paraId="3C059992"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SANGIORGIO </w:t>
      </w:r>
      <w:r w:rsidRPr="00CC0113">
        <w:rPr>
          <w:color w:val="002060"/>
        </w:rPr>
        <w:br/>
        <w:t xml:space="preserve">V. Delibera. </w:t>
      </w:r>
    </w:p>
    <w:p w14:paraId="3DE14431" w14:textId="77777777" w:rsidR="00001A18" w:rsidRPr="00CC0113" w:rsidRDefault="00001A18" w:rsidP="00001A18">
      <w:pPr>
        <w:pStyle w:val="titolo20"/>
        <w:rPr>
          <w:color w:val="002060"/>
        </w:rPr>
      </w:pPr>
      <w:r w:rsidRPr="00CC0113">
        <w:rPr>
          <w:color w:val="002060"/>
        </w:rPr>
        <w:t xml:space="preserve">PENALIZZAZIONE PUNTI IN CLASSIFICA: </w:t>
      </w:r>
    </w:p>
    <w:p w14:paraId="0601D097"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SANGIORGIO 1 </w:t>
      </w:r>
      <w:r w:rsidRPr="00CC0113">
        <w:rPr>
          <w:color w:val="002060"/>
        </w:rPr>
        <w:br/>
        <w:t xml:space="preserve">V. Delibera. </w:t>
      </w:r>
    </w:p>
    <w:p w14:paraId="0EABDA98" w14:textId="77777777" w:rsidR="00001A18" w:rsidRPr="00CC0113" w:rsidRDefault="00001A18" w:rsidP="00001A18">
      <w:pPr>
        <w:pStyle w:val="titolo20"/>
        <w:rPr>
          <w:color w:val="002060"/>
        </w:rPr>
      </w:pPr>
      <w:r w:rsidRPr="00CC0113">
        <w:rPr>
          <w:color w:val="002060"/>
        </w:rPr>
        <w:t xml:space="preserve">AMMENDA </w:t>
      </w:r>
    </w:p>
    <w:p w14:paraId="71EDB35C" w14:textId="77777777" w:rsidR="00001A18" w:rsidRPr="00CC0113" w:rsidRDefault="00001A18" w:rsidP="00001A18">
      <w:pPr>
        <w:pStyle w:val="diffida"/>
        <w:spacing w:before="80" w:beforeAutospacing="0" w:after="40" w:afterAutospacing="0"/>
        <w:jc w:val="left"/>
        <w:rPr>
          <w:color w:val="002060"/>
        </w:rPr>
      </w:pPr>
      <w:r w:rsidRPr="00CC0113">
        <w:rPr>
          <w:color w:val="002060"/>
        </w:rPr>
        <w:t xml:space="preserve">Euro 180,00 SANGIORGIO </w:t>
      </w:r>
      <w:r w:rsidRPr="00CC0113">
        <w:rPr>
          <w:color w:val="002060"/>
        </w:rPr>
        <w:br/>
        <w:t xml:space="preserve">V. Delibera. </w:t>
      </w:r>
    </w:p>
    <w:p w14:paraId="4706CED3" w14:textId="77777777" w:rsidR="00001A18" w:rsidRPr="00CC0113" w:rsidRDefault="00001A18" w:rsidP="00001A18">
      <w:pPr>
        <w:pStyle w:val="titolo30"/>
        <w:rPr>
          <w:color w:val="002060"/>
        </w:rPr>
      </w:pPr>
      <w:r w:rsidRPr="00CC0113">
        <w:rPr>
          <w:color w:val="002060"/>
        </w:rPr>
        <w:t xml:space="preserve">CALCIATORI NON ESPULSI </w:t>
      </w:r>
    </w:p>
    <w:p w14:paraId="6B395EF9" w14:textId="77777777" w:rsidR="00001A18" w:rsidRPr="00CC0113" w:rsidRDefault="00001A18" w:rsidP="00001A18">
      <w:pPr>
        <w:pStyle w:val="titolo20"/>
        <w:rPr>
          <w:color w:val="002060"/>
        </w:rPr>
      </w:pPr>
      <w:r w:rsidRPr="00CC011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297D3488" w14:textId="77777777" w:rsidTr="00C73F94">
        <w:tc>
          <w:tcPr>
            <w:tcW w:w="2200" w:type="dxa"/>
            <w:tcMar>
              <w:top w:w="20" w:type="dxa"/>
              <w:left w:w="20" w:type="dxa"/>
              <w:bottom w:w="20" w:type="dxa"/>
              <w:right w:w="20" w:type="dxa"/>
            </w:tcMar>
            <w:vAlign w:val="center"/>
            <w:hideMark/>
          </w:tcPr>
          <w:p w14:paraId="12FD6CFF" w14:textId="77777777" w:rsidR="00001A18" w:rsidRPr="00CC0113" w:rsidRDefault="00001A18" w:rsidP="00C73F94">
            <w:pPr>
              <w:pStyle w:val="movimento"/>
              <w:rPr>
                <w:color w:val="002060"/>
              </w:rPr>
            </w:pPr>
            <w:r w:rsidRPr="00CC0113">
              <w:rPr>
                <w:color w:val="002060"/>
              </w:rPr>
              <w:t>TICCHIARELLI LUCA</w:t>
            </w:r>
          </w:p>
        </w:tc>
        <w:tc>
          <w:tcPr>
            <w:tcW w:w="2200" w:type="dxa"/>
            <w:tcMar>
              <w:top w:w="20" w:type="dxa"/>
              <w:left w:w="20" w:type="dxa"/>
              <w:bottom w:w="20" w:type="dxa"/>
              <w:right w:w="20" w:type="dxa"/>
            </w:tcMar>
            <w:vAlign w:val="center"/>
            <w:hideMark/>
          </w:tcPr>
          <w:p w14:paraId="1F4B33C0" w14:textId="77777777" w:rsidR="00001A18" w:rsidRPr="00CC0113" w:rsidRDefault="00001A18" w:rsidP="00C73F94">
            <w:pPr>
              <w:pStyle w:val="movimento2"/>
              <w:rPr>
                <w:color w:val="002060"/>
              </w:rPr>
            </w:pPr>
            <w:r w:rsidRPr="00CC0113">
              <w:rPr>
                <w:color w:val="002060"/>
              </w:rPr>
              <w:t xml:space="preserve">(ASCOLI CALCIO A 5) </w:t>
            </w:r>
          </w:p>
        </w:tc>
        <w:tc>
          <w:tcPr>
            <w:tcW w:w="800" w:type="dxa"/>
            <w:tcMar>
              <w:top w:w="20" w:type="dxa"/>
              <w:left w:w="20" w:type="dxa"/>
              <w:bottom w:w="20" w:type="dxa"/>
              <w:right w:w="20" w:type="dxa"/>
            </w:tcMar>
            <w:vAlign w:val="center"/>
            <w:hideMark/>
          </w:tcPr>
          <w:p w14:paraId="230D20A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9AB2ABE"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693A712" w14:textId="77777777" w:rsidR="00001A18" w:rsidRPr="00CC0113" w:rsidRDefault="00001A18" w:rsidP="00C73F94">
            <w:pPr>
              <w:pStyle w:val="movimento2"/>
              <w:rPr>
                <w:color w:val="002060"/>
              </w:rPr>
            </w:pPr>
            <w:r w:rsidRPr="00CC0113">
              <w:rPr>
                <w:color w:val="002060"/>
              </w:rPr>
              <w:t> </w:t>
            </w:r>
          </w:p>
        </w:tc>
      </w:tr>
    </w:tbl>
    <w:p w14:paraId="43551AD3" w14:textId="77777777" w:rsidR="00001A18" w:rsidRPr="00CC0113" w:rsidRDefault="00001A18" w:rsidP="00001A18">
      <w:pPr>
        <w:pStyle w:val="titolo20"/>
        <w:rPr>
          <w:rFonts w:eastAsiaTheme="minorEastAsia"/>
          <w:color w:val="002060"/>
        </w:rPr>
      </w:pPr>
      <w:r w:rsidRPr="00CC011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7A78FC48" w14:textId="77777777" w:rsidTr="00C73F94">
        <w:tc>
          <w:tcPr>
            <w:tcW w:w="2200" w:type="dxa"/>
            <w:tcMar>
              <w:top w:w="20" w:type="dxa"/>
              <w:left w:w="20" w:type="dxa"/>
              <w:bottom w:w="20" w:type="dxa"/>
              <w:right w:w="20" w:type="dxa"/>
            </w:tcMar>
            <w:vAlign w:val="center"/>
            <w:hideMark/>
          </w:tcPr>
          <w:p w14:paraId="32F2ED31" w14:textId="77777777" w:rsidR="00001A18" w:rsidRPr="00CC0113" w:rsidRDefault="00001A18" w:rsidP="00C73F94">
            <w:pPr>
              <w:pStyle w:val="movimento"/>
              <w:rPr>
                <w:color w:val="002060"/>
              </w:rPr>
            </w:pPr>
            <w:r w:rsidRPr="00CC0113">
              <w:rPr>
                <w:color w:val="002060"/>
              </w:rPr>
              <w:lastRenderedPageBreak/>
              <w:t>POMILI MARCO</w:t>
            </w:r>
          </w:p>
        </w:tc>
        <w:tc>
          <w:tcPr>
            <w:tcW w:w="2200" w:type="dxa"/>
            <w:tcMar>
              <w:top w:w="20" w:type="dxa"/>
              <w:left w:w="20" w:type="dxa"/>
              <w:bottom w:w="20" w:type="dxa"/>
              <w:right w:w="20" w:type="dxa"/>
            </w:tcMar>
            <w:vAlign w:val="center"/>
            <w:hideMark/>
          </w:tcPr>
          <w:p w14:paraId="2C8230CB" w14:textId="77777777" w:rsidR="00001A18" w:rsidRPr="00CC0113" w:rsidRDefault="00001A18" w:rsidP="00C73F94">
            <w:pPr>
              <w:pStyle w:val="movimento2"/>
              <w:rPr>
                <w:color w:val="002060"/>
              </w:rPr>
            </w:pPr>
            <w:r w:rsidRPr="00CC0113">
              <w:rPr>
                <w:color w:val="002060"/>
              </w:rPr>
              <w:t xml:space="preserve">(SPORTING GROTTAMMARE) </w:t>
            </w:r>
          </w:p>
        </w:tc>
        <w:tc>
          <w:tcPr>
            <w:tcW w:w="800" w:type="dxa"/>
            <w:tcMar>
              <w:top w:w="20" w:type="dxa"/>
              <w:left w:w="20" w:type="dxa"/>
              <w:bottom w:w="20" w:type="dxa"/>
              <w:right w:w="20" w:type="dxa"/>
            </w:tcMar>
            <w:vAlign w:val="center"/>
            <w:hideMark/>
          </w:tcPr>
          <w:p w14:paraId="199693DF"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0B3875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425CBAD9" w14:textId="77777777" w:rsidR="00001A18" w:rsidRPr="00CC0113" w:rsidRDefault="00001A18" w:rsidP="00C73F94">
            <w:pPr>
              <w:pStyle w:val="movimento2"/>
              <w:rPr>
                <w:color w:val="002060"/>
              </w:rPr>
            </w:pPr>
            <w:r w:rsidRPr="00CC0113">
              <w:rPr>
                <w:color w:val="002060"/>
              </w:rPr>
              <w:t> </w:t>
            </w:r>
          </w:p>
        </w:tc>
      </w:tr>
    </w:tbl>
    <w:p w14:paraId="0E73541D"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5504F580" w14:textId="77777777" w:rsidTr="00C73F94">
        <w:tc>
          <w:tcPr>
            <w:tcW w:w="2200" w:type="dxa"/>
            <w:tcMar>
              <w:top w:w="20" w:type="dxa"/>
              <w:left w:w="20" w:type="dxa"/>
              <w:bottom w:w="20" w:type="dxa"/>
              <w:right w:w="20" w:type="dxa"/>
            </w:tcMar>
            <w:vAlign w:val="center"/>
            <w:hideMark/>
          </w:tcPr>
          <w:p w14:paraId="796E9D0C" w14:textId="77777777" w:rsidR="00001A18" w:rsidRPr="00CC0113" w:rsidRDefault="00001A18" w:rsidP="00C73F94">
            <w:pPr>
              <w:pStyle w:val="movimento"/>
              <w:rPr>
                <w:color w:val="002060"/>
              </w:rPr>
            </w:pPr>
            <w:r w:rsidRPr="00CC0113">
              <w:rPr>
                <w:color w:val="002060"/>
              </w:rPr>
              <w:t>MARINELLI RICCARDO</w:t>
            </w:r>
          </w:p>
        </w:tc>
        <w:tc>
          <w:tcPr>
            <w:tcW w:w="2200" w:type="dxa"/>
            <w:tcMar>
              <w:top w:w="20" w:type="dxa"/>
              <w:left w:w="20" w:type="dxa"/>
              <w:bottom w:w="20" w:type="dxa"/>
              <w:right w:w="20" w:type="dxa"/>
            </w:tcMar>
            <w:vAlign w:val="center"/>
            <w:hideMark/>
          </w:tcPr>
          <w:p w14:paraId="238BBE43" w14:textId="77777777" w:rsidR="00001A18" w:rsidRPr="00CC0113" w:rsidRDefault="00001A18" w:rsidP="00C73F94">
            <w:pPr>
              <w:pStyle w:val="movimento2"/>
              <w:rPr>
                <w:color w:val="002060"/>
              </w:rPr>
            </w:pPr>
            <w:r w:rsidRPr="00CC0113">
              <w:rPr>
                <w:color w:val="002060"/>
              </w:rPr>
              <w:t xml:space="preserve">(RECANATI CALCIO A 5) </w:t>
            </w:r>
          </w:p>
        </w:tc>
        <w:tc>
          <w:tcPr>
            <w:tcW w:w="800" w:type="dxa"/>
            <w:tcMar>
              <w:top w:w="20" w:type="dxa"/>
              <w:left w:w="20" w:type="dxa"/>
              <w:bottom w:w="20" w:type="dxa"/>
              <w:right w:w="20" w:type="dxa"/>
            </w:tcMar>
            <w:vAlign w:val="center"/>
            <w:hideMark/>
          </w:tcPr>
          <w:p w14:paraId="430ECF3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A2FE6F1" w14:textId="77777777" w:rsidR="00001A18" w:rsidRPr="00CC0113" w:rsidRDefault="00001A18" w:rsidP="00C73F94">
            <w:pPr>
              <w:pStyle w:val="movimento"/>
              <w:rPr>
                <w:color w:val="002060"/>
              </w:rPr>
            </w:pPr>
            <w:r w:rsidRPr="00CC0113">
              <w:rPr>
                <w:color w:val="002060"/>
              </w:rPr>
              <w:t>CHIACCHIO CHRISTIAN</w:t>
            </w:r>
          </w:p>
        </w:tc>
        <w:tc>
          <w:tcPr>
            <w:tcW w:w="2200" w:type="dxa"/>
            <w:tcMar>
              <w:top w:w="20" w:type="dxa"/>
              <w:left w:w="20" w:type="dxa"/>
              <w:bottom w:w="20" w:type="dxa"/>
              <w:right w:w="20" w:type="dxa"/>
            </w:tcMar>
            <w:vAlign w:val="center"/>
            <w:hideMark/>
          </w:tcPr>
          <w:p w14:paraId="0ABB785B" w14:textId="77777777" w:rsidR="00001A18" w:rsidRPr="00CC0113" w:rsidRDefault="00001A18" w:rsidP="00C73F94">
            <w:pPr>
              <w:pStyle w:val="movimento2"/>
              <w:rPr>
                <w:color w:val="002060"/>
              </w:rPr>
            </w:pPr>
            <w:r w:rsidRPr="00CC0113">
              <w:rPr>
                <w:color w:val="002060"/>
              </w:rPr>
              <w:t xml:space="preserve">(SPECIAL ONE SPORTING CLUB) </w:t>
            </w:r>
          </w:p>
        </w:tc>
      </w:tr>
    </w:tbl>
    <w:p w14:paraId="3A4B236A" w14:textId="77777777" w:rsidR="00001A18" w:rsidRPr="00CC0113" w:rsidRDefault="00001A18" w:rsidP="00001A18">
      <w:pPr>
        <w:pStyle w:val="titolo10"/>
        <w:rPr>
          <w:rFonts w:eastAsiaTheme="minorEastAsia"/>
          <w:color w:val="002060"/>
        </w:rPr>
      </w:pPr>
      <w:r w:rsidRPr="00CC0113">
        <w:rPr>
          <w:color w:val="002060"/>
        </w:rPr>
        <w:t xml:space="preserve">GARE DEL 16/ 3/2025 </w:t>
      </w:r>
    </w:p>
    <w:p w14:paraId="6F9A7345" w14:textId="77777777" w:rsidR="00001A18" w:rsidRPr="00CC0113" w:rsidRDefault="00001A18" w:rsidP="00001A18">
      <w:pPr>
        <w:pStyle w:val="titolo7a"/>
        <w:rPr>
          <w:color w:val="002060"/>
        </w:rPr>
      </w:pPr>
      <w:r w:rsidRPr="00CC0113">
        <w:rPr>
          <w:color w:val="002060"/>
        </w:rPr>
        <w:t xml:space="preserve">PROVVEDIMENTI DISCIPLINARI </w:t>
      </w:r>
    </w:p>
    <w:p w14:paraId="13450F23" w14:textId="77777777" w:rsidR="00001A18" w:rsidRPr="00CC0113" w:rsidRDefault="00001A18" w:rsidP="00001A18">
      <w:pPr>
        <w:pStyle w:val="titolo7b0"/>
        <w:rPr>
          <w:color w:val="002060"/>
        </w:rPr>
      </w:pPr>
      <w:r w:rsidRPr="00CC0113">
        <w:rPr>
          <w:color w:val="002060"/>
        </w:rPr>
        <w:t xml:space="preserve">In base alle risultanze degli atti ufficiali sono state deliberate le seguenti sanzioni disciplinari. </w:t>
      </w:r>
    </w:p>
    <w:p w14:paraId="5B6268F0" w14:textId="77777777" w:rsidR="00001A18" w:rsidRPr="00CC0113" w:rsidRDefault="00001A18" w:rsidP="00001A18">
      <w:pPr>
        <w:pStyle w:val="titolo30"/>
        <w:rPr>
          <w:color w:val="002060"/>
        </w:rPr>
      </w:pPr>
      <w:r w:rsidRPr="00CC0113">
        <w:rPr>
          <w:color w:val="002060"/>
        </w:rPr>
        <w:t xml:space="preserve">ALLENATORI </w:t>
      </w:r>
    </w:p>
    <w:p w14:paraId="69609401" w14:textId="77777777" w:rsidR="00001A18" w:rsidRPr="00CC0113" w:rsidRDefault="00001A18" w:rsidP="00001A18">
      <w:pPr>
        <w:pStyle w:val="titolo20"/>
        <w:rPr>
          <w:color w:val="002060"/>
        </w:rPr>
      </w:pPr>
      <w:r w:rsidRPr="00CC0113">
        <w:rPr>
          <w:color w:val="002060"/>
        </w:rPr>
        <w:t xml:space="preserve">SQUALIFICA FINO AL 2/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50CC5F94" w14:textId="77777777" w:rsidTr="00C73F94">
        <w:tc>
          <w:tcPr>
            <w:tcW w:w="2200" w:type="dxa"/>
            <w:tcMar>
              <w:top w:w="20" w:type="dxa"/>
              <w:left w:w="20" w:type="dxa"/>
              <w:bottom w:w="20" w:type="dxa"/>
              <w:right w:w="20" w:type="dxa"/>
            </w:tcMar>
            <w:vAlign w:val="center"/>
            <w:hideMark/>
          </w:tcPr>
          <w:p w14:paraId="391ADBE1" w14:textId="77777777" w:rsidR="00001A18" w:rsidRPr="00CC0113" w:rsidRDefault="00001A18" w:rsidP="00C73F94">
            <w:pPr>
              <w:pStyle w:val="movimento"/>
              <w:rPr>
                <w:color w:val="002060"/>
              </w:rPr>
            </w:pPr>
            <w:r w:rsidRPr="00CC0113">
              <w:rPr>
                <w:color w:val="002060"/>
              </w:rPr>
              <w:t>SANTINELLI LUIGI</w:t>
            </w:r>
          </w:p>
        </w:tc>
        <w:tc>
          <w:tcPr>
            <w:tcW w:w="2200" w:type="dxa"/>
            <w:tcMar>
              <w:top w:w="20" w:type="dxa"/>
              <w:left w:w="20" w:type="dxa"/>
              <w:bottom w:w="20" w:type="dxa"/>
              <w:right w:w="20" w:type="dxa"/>
            </w:tcMar>
            <w:vAlign w:val="center"/>
            <w:hideMark/>
          </w:tcPr>
          <w:p w14:paraId="567227B2" w14:textId="77777777" w:rsidR="00001A18" w:rsidRPr="00CC0113" w:rsidRDefault="00001A18" w:rsidP="00C73F94">
            <w:pPr>
              <w:pStyle w:val="movimento2"/>
              <w:rPr>
                <w:color w:val="002060"/>
              </w:rPr>
            </w:pPr>
            <w:r w:rsidRPr="00CC0113">
              <w:rPr>
                <w:color w:val="002060"/>
              </w:rPr>
              <w:t xml:space="preserve">(BULDOG T.N.T. LUCREZIA) </w:t>
            </w:r>
          </w:p>
        </w:tc>
        <w:tc>
          <w:tcPr>
            <w:tcW w:w="800" w:type="dxa"/>
            <w:tcMar>
              <w:top w:w="20" w:type="dxa"/>
              <w:left w:w="20" w:type="dxa"/>
              <w:bottom w:w="20" w:type="dxa"/>
              <w:right w:w="20" w:type="dxa"/>
            </w:tcMar>
            <w:vAlign w:val="center"/>
            <w:hideMark/>
          </w:tcPr>
          <w:p w14:paraId="7469B326"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60AB0B1"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32941C1" w14:textId="77777777" w:rsidR="00001A18" w:rsidRPr="00CC0113" w:rsidRDefault="00001A18" w:rsidP="00C73F94">
            <w:pPr>
              <w:pStyle w:val="movimento2"/>
              <w:rPr>
                <w:color w:val="002060"/>
              </w:rPr>
            </w:pPr>
            <w:r w:rsidRPr="00CC0113">
              <w:rPr>
                <w:color w:val="002060"/>
              </w:rPr>
              <w:t> </w:t>
            </w:r>
          </w:p>
        </w:tc>
      </w:tr>
    </w:tbl>
    <w:p w14:paraId="4B7BA222" w14:textId="77777777" w:rsidR="00001A18" w:rsidRPr="00CC0113" w:rsidRDefault="00001A18" w:rsidP="00001A18">
      <w:pPr>
        <w:pStyle w:val="diffida"/>
        <w:spacing w:before="80" w:beforeAutospacing="0" w:after="40" w:afterAutospacing="0"/>
        <w:jc w:val="left"/>
        <w:rPr>
          <w:rFonts w:eastAsiaTheme="minorEastAsia"/>
          <w:color w:val="002060"/>
        </w:rPr>
      </w:pPr>
      <w:r w:rsidRPr="00CC0113">
        <w:rPr>
          <w:color w:val="002060"/>
        </w:rPr>
        <w:t xml:space="preserve">Per frase irriguardosa verso l'arbitro. Allontanato. </w:t>
      </w:r>
    </w:p>
    <w:p w14:paraId="6107C55F" w14:textId="77777777" w:rsidR="00001A18" w:rsidRPr="00CC0113" w:rsidRDefault="00001A18" w:rsidP="00001A18">
      <w:pPr>
        <w:pStyle w:val="titolo30"/>
        <w:rPr>
          <w:color w:val="002060"/>
        </w:rPr>
      </w:pPr>
      <w:r w:rsidRPr="00CC0113">
        <w:rPr>
          <w:color w:val="002060"/>
        </w:rPr>
        <w:t xml:space="preserve">CALCIATORI ESPULSI </w:t>
      </w:r>
    </w:p>
    <w:p w14:paraId="022BB13F" w14:textId="77777777" w:rsidR="00001A18" w:rsidRPr="00CC0113" w:rsidRDefault="00001A18" w:rsidP="00001A18">
      <w:pPr>
        <w:pStyle w:val="titolo20"/>
        <w:rPr>
          <w:color w:val="002060"/>
        </w:rPr>
      </w:pPr>
      <w:r w:rsidRPr="00CC011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6F08C2BF" w14:textId="77777777" w:rsidTr="00C73F94">
        <w:tc>
          <w:tcPr>
            <w:tcW w:w="2200" w:type="dxa"/>
            <w:tcMar>
              <w:top w:w="20" w:type="dxa"/>
              <w:left w:w="20" w:type="dxa"/>
              <w:bottom w:w="20" w:type="dxa"/>
              <w:right w:w="20" w:type="dxa"/>
            </w:tcMar>
            <w:vAlign w:val="center"/>
            <w:hideMark/>
          </w:tcPr>
          <w:p w14:paraId="613B684B" w14:textId="77777777" w:rsidR="00001A18" w:rsidRPr="00CC0113" w:rsidRDefault="00001A18" w:rsidP="00C73F94">
            <w:pPr>
              <w:pStyle w:val="movimento"/>
              <w:rPr>
                <w:color w:val="002060"/>
              </w:rPr>
            </w:pPr>
            <w:proofErr w:type="gramStart"/>
            <w:r w:rsidRPr="00CC0113">
              <w:rPr>
                <w:color w:val="002060"/>
              </w:rPr>
              <w:t>DELLA CHIARA</w:t>
            </w:r>
            <w:proofErr w:type="gramEnd"/>
            <w:r w:rsidRPr="00CC0113">
              <w:rPr>
                <w:color w:val="002060"/>
              </w:rPr>
              <w:t xml:space="preserve"> GIACOMO</w:t>
            </w:r>
          </w:p>
        </w:tc>
        <w:tc>
          <w:tcPr>
            <w:tcW w:w="2200" w:type="dxa"/>
            <w:tcMar>
              <w:top w:w="20" w:type="dxa"/>
              <w:left w:w="20" w:type="dxa"/>
              <w:bottom w:w="20" w:type="dxa"/>
              <w:right w:w="20" w:type="dxa"/>
            </w:tcMar>
            <w:vAlign w:val="center"/>
            <w:hideMark/>
          </w:tcPr>
          <w:p w14:paraId="3F1CFE1C" w14:textId="77777777" w:rsidR="00001A18" w:rsidRPr="00CC0113" w:rsidRDefault="00001A18" w:rsidP="00C73F94">
            <w:pPr>
              <w:pStyle w:val="movimento2"/>
              <w:rPr>
                <w:color w:val="002060"/>
              </w:rPr>
            </w:pPr>
            <w:r w:rsidRPr="00CC0113">
              <w:rPr>
                <w:color w:val="002060"/>
              </w:rPr>
              <w:t xml:space="preserve">(ITALSERVICE C5) </w:t>
            </w:r>
          </w:p>
        </w:tc>
        <w:tc>
          <w:tcPr>
            <w:tcW w:w="800" w:type="dxa"/>
            <w:tcMar>
              <w:top w:w="20" w:type="dxa"/>
              <w:left w:w="20" w:type="dxa"/>
              <w:bottom w:w="20" w:type="dxa"/>
              <w:right w:w="20" w:type="dxa"/>
            </w:tcMar>
            <w:vAlign w:val="center"/>
            <w:hideMark/>
          </w:tcPr>
          <w:p w14:paraId="564D422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6CEEAA2D" w14:textId="77777777" w:rsidR="00001A18" w:rsidRPr="00CC0113" w:rsidRDefault="00001A18" w:rsidP="00C73F94">
            <w:pPr>
              <w:pStyle w:val="movimento"/>
              <w:rPr>
                <w:color w:val="002060"/>
              </w:rPr>
            </w:pPr>
            <w:r w:rsidRPr="00CC0113">
              <w:rPr>
                <w:color w:val="002060"/>
              </w:rPr>
              <w:t>RUGGIERO ANTONIO</w:t>
            </w:r>
          </w:p>
        </w:tc>
        <w:tc>
          <w:tcPr>
            <w:tcW w:w="2200" w:type="dxa"/>
            <w:tcMar>
              <w:top w:w="20" w:type="dxa"/>
              <w:left w:w="20" w:type="dxa"/>
              <w:bottom w:w="20" w:type="dxa"/>
              <w:right w:w="20" w:type="dxa"/>
            </w:tcMar>
            <w:vAlign w:val="center"/>
            <w:hideMark/>
          </w:tcPr>
          <w:p w14:paraId="1B037769" w14:textId="77777777" w:rsidR="00001A18" w:rsidRPr="00CC0113" w:rsidRDefault="00001A18" w:rsidP="00C73F94">
            <w:pPr>
              <w:pStyle w:val="movimento2"/>
              <w:rPr>
                <w:color w:val="002060"/>
              </w:rPr>
            </w:pPr>
            <w:r w:rsidRPr="00CC0113">
              <w:rPr>
                <w:color w:val="002060"/>
              </w:rPr>
              <w:t xml:space="preserve">(U.S. FORTUNA FANO) </w:t>
            </w:r>
          </w:p>
        </w:tc>
      </w:tr>
    </w:tbl>
    <w:p w14:paraId="3E23FDCB" w14:textId="77777777" w:rsidR="00001A18" w:rsidRPr="00CC0113" w:rsidRDefault="00001A18" w:rsidP="00001A18">
      <w:pPr>
        <w:pStyle w:val="titolo30"/>
        <w:rPr>
          <w:rFonts w:eastAsiaTheme="minorEastAsia"/>
          <w:color w:val="002060"/>
        </w:rPr>
      </w:pPr>
      <w:r w:rsidRPr="00CC0113">
        <w:rPr>
          <w:color w:val="002060"/>
        </w:rPr>
        <w:t xml:space="preserve">CALCIATORI NON ESPULSI </w:t>
      </w:r>
    </w:p>
    <w:p w14:paraId="05CC1783" w14:textId="77777777" w:rsidR="00001A18" w:rsidRPr="00CC0113" w:rsidRDefault="00001A18" w:rsidP="00001A18">
      <w:pPr>
        <w:pStyle w:val="titolo20"/>
        <w:rPr>
          <w:color w:val="002060"/>
        </w:rPr>
      </w:pPr>
      <w:r w:rsidRPr="00CC011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080541C2" w14:textId="77777777" w:rsidTr="00C73F94">
        <w:tc>
          <w:tcPr>
            <w:tcW w:w="2200" w:type="dxa"/>
            <w:tcMar>
              <w:top w:w="20" w:type="dxa"/>
              <w:left w:w="20" w:type="dxa"/>
              <w:bottom w:w="20" w:type="dxa"/>
              <w:right w:w="20" w:type="dxa"/>
            </w:tcMar>
            <w:vAlign w:val="center"/>
            <w:hideMark/>
          </w:tcPr>
          <w:p w14:paraId="01AEAA00" w14:textId="77777777" w:rsidR="00001A18" w:rsidRPr="00CC0113" w:rsidRDefault="00001A18" w:rsidP="00C73F94">
            <w:pPr>
              <w:pStyle w:val="movimento"/>
              <w:rPr>
                <w:color w:val="002060"/>
              </w:rPr>
            </w:pPr>
            <w:r w:rsidRPr="00CC0113">
              <w:rPr>
                <w:color w:val="002060"/>
              </w:rPr>
              <w:t>QUACQUARELLI ALESSANDRO</w:t>
            </w:r>
          </w:p>
        </w:tc>
        <w:tc>
          <w:tcPr>
            <w:tcW w:w="2200" w:type="dxa"/>
            <w:tcMar>
              <w:top w:w="20" w:type="dxa"/>
              <w:left w:w="20" w:type="dxa"/>
              <w:bottom w:w="20" w:type="dxa"/>
              <w:right w:w="20" w:type="dxa"/>
            </w:tcMar>
            <w:vAlign w:val="center"/>
            <w:hideMark/>
          </w:tcPr>
          <w:p w14:paraId="24BC7853" w14:textId="77777777" w:rsidR="00001A18" w:rsidRPr="00CC0113" w:rsidRDefault="00001A18" w:rsidP="00C73F94">
            <w:pPr>
              <w:pStyle w:val="movimento2"/>
              <w:rPr>
                <w:color w:val="002060"/>
              </w:rPr>
            </w:pPr>
            <w:r w:rsidRPr="00CC0113">
              <w:rPr>
                <w:color w:val="002060"/>
              </w:rPr>
              <w:t xml:space="preserve">(ITALSERVICE C5) </w:t>
            </w:r>
          </w:p>
        </w:tc>
        <w:tc>
          <w:tcPr>
            <w:tcW w:w="800" w:type="dxa"/>
            <w:tcMar>
              <w:top w:w="20" w:type="dxa"/>
              <w:left w:w="20" w:type="dxa"/>
              <w:bottom w:w="20" w:type="dxa"/>
              <w:right w:w="20" w:type="dxa"/>
            </w:tcMar>
            <w:vAlign w:val="center"/>
            <w:hideMark/>
          </w:tcPr>
          <w:p w14:paraId="6D60D614"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3701AA83" w14:textId="77777777" w:rsidR="00001A18" w:rsidRPr="00CC0113" w:rsidRDefault="00001A18" w:rsidP="00C73F94">
            <w:pPr>
              <w:pStyle w:val="movimento"/>
              <w:rPr>
                <w:color w:val="002060"/>
              </w:rPr>
            </w:pPr>
            <w:r w:rsidRPr="00CC0113">
              <w:rPr>
                <w:color w:val="002060"/>
              </w:rPr>
              <w:t>MEMEDAJ SUAD</w:t>
            </w:r>
          </w:p>
        </w:tc>
        <w:tc>
          <w:tcPr>
            <w:tcW w:w="2200" w:type="dxa"/>
            <w:tcMar>
              <w:top w:w="20" w:type="dxa"/>
              <w:left w:w="20" w:type="dxa"/>
              <w:bottom w:w="20" w:type="dxa"/>
              <w:right w:w="20" w:type="dxa"/>
            </w:tcMar>
            <w:vAlign w:val="center"/>
            <w:hideMark/>
          </w:tcPr>
          <w:p w14:paraId="55F736FC" w14:textId="77777777" w:rsidR="00001A18" w:rsidRPr="00CC0113" w:rsidRDefault="00001A18" w:rsidP="00C73F94">
            <w:pPr>
              <w:pStyle w:val="movimento2"/>
              <w:rPr>
                <w:color w:val="002060"/>
              </w:rPr>
            </w:pPr>
            <w:r w:rsidRPr="00CC0113">
              <w:rPr>
                <w:color w:val="002060"/>
              </w:rPr>
              <w:t xml:space="preserve">(TRE TORRI A.S.D.) </w:t>
            </w:r>
          </w:p>
        </w:tc>
      </w:tr>
    </w:tbl>
    <w:p w14:paraId="4CB86BA5" w14:textId="77777777" w:rsidR="00001A18" w:rsidRPr="00CC0113" w:rsidRDefault="00001A18" w:rsidP="00001A18">
      <w:pPr>
        <w:pStyle w:val="titolo20"/>
        <w:rPr>
          <w:rFonts w:eastAsiaTheme="minorEastAsia"/>
          <w:color w:val="002060"/>
        </w:rPr>
      </w:pPr>
      <w:r w:rsidRPr="00CC011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186603FE" w14:textId="77777777" w:rsidTr="00C73F94">
        <w:tc>
          <w:tcPr>
            <w:tcW w:w="2200" w:type="dxa"/>
            <w:tcMar>
              <w:top w:w="20" w:type="dxa"/>
              <w:left w:w="20" w:type="dxa"/>
              <w:bottom w:w="20" w:type="dxa"/>
              <w:right w:w="20" w:type="dxa"/>
            </w:tcMar>
            <w:vAlign w:val="center"/>
            <w:hideMark/>
          </w:tcPr>
          <w:p w14:paraId="5A066D4F" w14:textId="77777777" w:rsidR="00001A18" w:rsidRPr="00CC0113" w:rsidRDefault="00001A18" w:rsidP="00C73F94">
            <w:pPr>
              <w:pStyle w:val="movimento"/>
              <w:rPr>
                <w:color w:val="002060"/>
              </w:rPr>
            </w:pPr>
            <w:r w:rsidRPr="00CC0113">
              <w:rPr>
                <w:color w:val="002060"/>
              </w:rPr>
              <w:t>CATALANI MANUEL</w:t>
            </w:r>
          </w:p>
        </w:tc>
        <w:tc>
          <w:tcPr>
            <w:tcW w:w="2200" w:type="dxa"/>
            <w:tcMar>
              <w:top w:w="20" w:type="dxa"/>
              <w:left w:w="20" w:type="dxa"/>
              <w:bottom w:w="20" w:type="dxa"/>
              <w:right w:w="20" w:type="dxa"/>
            </w:tcMar>
            <w:vAlign w:val="center"/>
            <w:hideMark/>
          </w:tcPr>
          <w:p w14:paraId="439C5DC5" w14:textId="77777777" w:rsidR="00001A18" w:rsidRPr="00CC0113" w:rsidRDefault="00001A18" w:rsidP="00C73F94">
            <w:pPr>
              <w:pStyle w:val="movimento2"/>
              <w:rPr>
                <w:color w:val="002060"/>
              </w:rPr>
            </w:pPr>
            <w:r w:rsidRPr="00CC0113">
              <w:rPr>
                <w:color w:val="002060"/>
              </w:rPr>
              <w:t xml:space="preserve">(BULDOG T.N.T. LUCREZIA) </w:t>
            </w:r>
          </w:p>
        </w:tc>
        <w:tc>
          <w:tcPr>
            <w:tcW w:w="800" w:type="dxa"/>
            <w:tcMar>
              <w:top w:w="20" w:type="dxa"/>
              <w:left w:w="20" w:type="dxa"/>
              <w:bottom w:w="20" w:type="dxa"/>
              <w:right w:w="20" w:type="dxa"/>
            </w:tcMar>
            <w:vAlign w:val="center"/>
            <w:hideMark/>
          </w:tcPr>
          <w:p w14:paraId="60C621E3"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C0EDAB5" w14:textId="77777777" w:rsidR="00001A18" w:rsidRPr="00CC0113" w:rsidRDefault="00001A18" w:rsidP="00C73F94">
            <w:pPr>
              <w:pStyle w:val="movimento"/>
              <w:rPr>
                <w:color w:val="002060"/>
              </w:rPr>
            </w:pPr>
            <w:r w:rsidRPr="00CC0113">
              <w:rPr>
                <w:color w:val="002060"/>
              </w:rPr>
              <w:t>MICUCCI THOMAS GABRIEL</w:t>
            </w:r>
          </w:p>
        </w:tc>
        <w:tc>
          <w:tcPr>
            <w:tcW w:w="2200" w:type="dxa"/>
            <w:tcMar>
              <w:top w:w="20" w:type="dxa"/>
              <w:left w:w="20" w:type="dxa"/>
              <w:bottom w:w="20" w:type="dxa"/>
              <w:right w:w="20" w:type="dxa"/>
            </w:tcMar>
            <w:vAlign w:val="center"/>
            <w:hideMark/>
          </w:tcPr>
          <w:p w14:paraId="50E9120B" w14:textId="77777777" w:rsidR="00001A18" w:rsidRPr="00CC0113" w:rsidRDefault="00001A18" w:rsidP="00C73F94">
            <w:pPr>
              <w:pStyle w:val="movimento2"/>
              <w:rPr>
                <w:color w:val="002060"/>
              </w:rPr>
            </w:pPr>
            <w:r w:rsidRPr="00CC0113">
              <w:rPr>
                <w:color w:val="002060"/>
              </w:rPr>
              <w:t xml:space="preserve">(TRE TORRI A.S.D.) </w:t>
            </w:r>
          </w:p>
        </w:tc>
      </w:tr>
    </w:tbl>
    <w:p w14:paraId="1CB3F281" w14:textId="77777777" w:rsidR="00001A18" w:rsidRPr="00CC0113" w:rsidRDefault="00001A18" w:rsidP="00001A18">
      <w:pPr>
        <w:pStyle w:val="titolo20"/>
        <w:rPr>
          <w:rFonts w:eastAsiaTheme="minorEastAsia"/>
          <w:color w:val="002060"/>
        </w:rPr>
      </w:pPr>
      <w:r w:rsidRPr="00CC011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299155F6" w14:textId="77777777" w:rsidTr="00C73F94">
        <w:tc>
          <w:tcPr>
            <w:tcW w:w="2200" w:type="dxa"/>
            <w:tcMar>
              <w:top w:w="20" w:type="dxa"/>
              <w:left w:w="20" w:type="dxa"/>
              <w:bottom w:w="20" w:type="dxa"/>
              <w:right w:w="20" w:type="dxa"/>
            </w:tcMar>
            <w:vAlign w:val="center"/>
            <w:hideMark/>
          </w:tcPr>
          <w:p w14:paraId="3E6B006D" w14:textId="77777777" w:rsidR="00001A18" w:rsidRPr="00CC0113" w:rsidRDefault="00001A18" w:rsidP="00C73F94">
            <w:pPr>
              <w:pStyle w:val="movimento"/>
              <w:rPr>
                <w:color w:val="002060"/>
              </w:rPr>
            </w:pPr>
            <w:r w:rsidRPr="00CC0113">
              <w:rPr>
                <w:color w:val="002060"/>
              </w:rPr>
              <w:t>BAJRAMI ARLIND</w:t>
            </w:r>
          </w:p>
        </w:tc>
        <w:tc>
          <w:tcPr>
            <w:tcW w:w="2200" w:type="dxa"/>
            <w:tcMar>
              <w:top w:w="20" w:type="dxa"/>
              <w:left w:w="20" w:type="dxa"/>
              <w:bottom w:w="20" w:type="dxa"/>
              <w:right w:w="20" w:type="dxa"/>
            </w:tcMar>
            <w:vAlign w:val="center"/>
            <w:hideMark/>
          </w:tcPr>
          <w:p w14:paraId="29FC2CF7" w14:textId="77777777" w:rsidR="00001A18" w:rsidRPr="00CC0113" w:rsidRDefault="00001A18" w:rsidP="00C73F94">
            <w:pPr>
              <w:pStyle w:val="movimento2"/>
              <w:rPr>
                <w:color w:val="002060"/>
              </w:rPr>
            </w:pPr>
            <w:r w:rsidRPr="00CC0113">
              <w:rPr>
                <w:color w:val="002060"/>
              </w:rPr>
              <w:t xml:space="preserve">(C.U.S. MACERATA CALCIO A5) </w:t>
            </w:r>
          </w:p>
        </w:tc>
        <w:tc>
          <w:tcPr>
            <w:tcW w:w="800" w:type="dxa"/>
            <w:tcMar>
              <w:top w:w="20" w:type="dxa"/>
              <w:left w:w="20" w:type="dxa"/>
              <w:bottom w:w="20" w:type="dxa"/>
              <w:right w:w="20" w:type="dxa"/>
            </w:tcMar>
            <w:vAlign w:val="center"/>
            <w:hideMark/>
          </w:tcPr>
          <w:p w14:paraId="4A55D1A0"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957D56B"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19A35219" w14:textId="77777777" w:rsidR="00001A18" w:rsidRPr="00CC0113" w:rsidRDefault="00001A18" w:rsidP="00C73F94">
            <w:pPr>
              <w:pStyle w:val="movimento2"/>
              <w:rPr>
                <w:color w:val="002060"/>
              </w:rPr>
            </w:pPr>
            <w:r w:rsidRPr="00CC0113">
              <w:rPr>
                <w:color w:val="002060"/>
              </w:rPr>
              <w:t> </w:t>
            </w:r>
          </w:p>
        </w:tc>
      </w:tr>
    </w:tbl>
    <w:p w14:paraId="479B7FC8" w14:textId="77777777" w:rsidR="00001A18" w:rsidRPr="00CC0113" w:rsidRDefault="00001A18" w:rsidP="00001A18">
      <w:pPr>
        <w:pStyle w:val="titolo20"/>
        <w:rPr>
          <w:rFonts w:eastAsiaTheme="minorEastAsia"/>
          <w:color w:val="002060"/>
        </w:rPr>
      </w:pPr>
      <w:r w:rsidRPr="00CC011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01A18" w:rsidRPr="00CC0113" w14:paraId="28CC4312" w14:textId="77777777" w:rsidTr="00C73F94">
        <w:tc>
          <w:tcPr>
            <w:tcW w:w="2200" w:type="dxa"/>
            <w:tcMar>
              <w:top w:w="20" w:type="dxa"/>
              <w:left w:w="20" w:type="dxa"/>
              <w:bottom w:w="20" w:type="dxa"/>
              <w:right w:w="20" w:type="dxa"/>
            </w:tcMar>
            <w:vAlign w:val="center"/>
            <w:hideMark/>
          </w:tcPr>
          <w:p w14:paraId="3381E516" w14:textId="77777777" w:rsidR="00001A18" w:rsidRPr="00CC0113" w:rsidRDefault="00001A18" w:rsidP="00C73F94">
            <w:pPr>
              <w:pStyle w:val="movimento"/>
              <w:rPr>
                <w:color w:val="002060"/>
              </w:rPr>
            </w:pPr>
            <w:r w:rsidRPr="00CC0113">
              <w:rPr>
                <w:color w:val="002060"/>
              </w:rPr>
              <w:t>DI PANCRAZIO FEDERICO</w:t>
            </w:r>
          </w:p>
        </w:tc>
        <w:tc>
          <w:tcPr>
            <w:tcW w:w="2200" w:type="dxa"/>
            <w:tcMar>
              <w:top w:w="20" w:type="dxa"/>
              <w:left w:w="20" w:type="dxa"/>
              <w:bottom w:w="20" w:type="dxa"/>
              <w:right w:w="20" w:type="dxa"/>
            </w:tcMar>
            <w:vAlign w:val="center"/>
            <w:hideMark/>
          </w:tcPr>
          <w:p w14:paraId="193E5722" w14:textId="77777777" w:rsidR="00001A18" w:rsidRPr="00CC0113" w:rsidRDefault="00001A18" w:rsidP="00C73F94">
            <w:pPr>
              <w:pStyle w:val="movimento2"/>
              <w:rPr>
                <w:color w:val="002060"/>
              </w:rPr>
            </w:pPr>
            <w:r w:rsidRPr="00CC0113">
              <w:rPr>
                <w:color w:val="002060"/>
              </w:rPr>
              <w:t xml:space="preserve">(C.U.S. ANCONA) </w:t>
            </w:r>
          </w:p>
        </w:tc>
        <w:tc>
          <w:tcPr>
            <w:tcW w:w="800" w:type="dxa"/>
            <w:tcMar>
              <w:top w:w="20" w:type="dxa"/>
              <w:left w:w="20" w:type="dxa"/>
              <w:bottom w:w="20" w:type="dxa"/>
              <w:right w:w="20" w:type="dxa"/>
            </w:tcMar>
            <w:vAlign w:val="center"/>
            <w:hideMark/>
          </w:tcPr>
          <w:p w14:paraId="07A17A8A"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58E6A2AC" w14:textId="77777777" w:rsidR="00001A18" w:rsidRPr="00CC0113" w:rsidRDefault="00001A18" w:rsidP="00C73F94">
            <w:pPr>
              <w:pStyle w:val="movimento"/>
              <w:rPr>
                <w:color w:val="002060"/>
              </w:rPr>
            </w:pPr>
            <w:r w:rsidRPr="00CC0113">
              <w:rPr>
                <w:color w:val="002060"/>
              </w:rPr>
              <w:t> </w:t>
            </w:r>
          </w:p>
        </w:tc>
        <w:tc>
          <w:tcPr>
            <w:tcW w:w="2200" w:type="dxa"/>
            <w:tcMar>
              <w:top w:w="20" w:type="dxa"/>
              <w:left w:w="20" w:type="dxa"/>
              <w:bottom w:w="20" w:type="dxa"/>
              <w:right w:w="20" w:type="dxa"/>
            </w:tcMar>
            <w:vAlign w:val="center"/>
            <w:hideMark/>
          </w:tcPr>
          <w:p w14:paraId="22FB9693" w14:textId="77777777" w:rsidR="00001A18" w:rsidRPr="00CC0113" w:rsidRDefault="00001A18" w:rsidP="00C73F94">
            <w:pPr>
              <w:pStyle w:val="movimento2"/>
              <w:rPr>
                <w:color w:val="002060"/>
              </w:rPr>
            </w:pPr>
            <w:r w:rsidRPr="00CC0113">
              <w:rPr>
                <w:color w:val="002060"/>
              </w:rPr>
              <w:t> </w:t>
            </w:r>
          </w:p>
        </w:tc>
      </w:tr>
    </w:tbl>
    <w:p w14:paraId="3F35CFD2" w14:textId="77777777" w:rsidR="00001A18" w:rsidRDefault="00001A18" w:rsidP="00001A18">
      <w:pPr>
        <w:pStyle w:val="breakline"/>
        <w:rPr>
          <w:color w:val="002060"/>
        </w:rPr>
      </w:pPr>
    </w:p>
    <w:p w14:paraId="0E7293AB" w14:textId="77777777" w:rsidR="00001A18" w:rsidRPr="00775244" w:rsidRDefault="00001A18" w:rsidP="00001A18">
      <w:pPr>
        <w:jc w:val="center"/>
        <w:rPr>
          <w:rFonts w:ascii="Arial" w:hAnsi="Arial" w:cs="Arial"/>
          <w:noProof/>
          <w:color w:val="002060"/>
          <w:sz w:val="22"/>
          <w:szCs w:val="22"/>
        </w:rPr>
      </w:pPr>
      <w:r w:rsidRPr="00775244">
        <w:rPr>
          <w:rFonts w:ascii="Arial" w:hAnsi="Arial" w:cs="Arial"/>
          <w:noProof/>
          <w:color w:val="002060"/>
          <w:sz w:val="22"/>
          <w:szCs w:val="22"/>
        </w:rPr>
        <w:t>F.to IL SEGRETARIO                                   F.to IL GIUDICE SPORTIVO</w:t>
      </w:r>
    </w:p>
    <w:p w14:paraId="5C97BB92" w14:textId="77777777" w:rsidR="00001A18" w:rsidRPr="00775244" w:rsidRDefault="00001A18" w:rsidP="00001A18">
      <w:pPr>
        <w:pStyle w:val="Corpodeltesto2"/>
        <w:spacing w:after="0" w:line="240" w:lineRule="auto"/>
        <w:jc w:val="both"/>
        <w:rPr>
          <w:rFonts w:ascii="Arial" w:hAnsi="Arial" w:cs="Arial"/>
          <w:b/>
          <w:color w:val="002060"/>
          <w:sz w:val="22"/>
          <w:szCs w:val="22"/>
        </w:rPr>
      </w:pPr>
      <w:r w:rsidRPr="00775244">
        <w:rPr>
          <w:rFonts w:ascii="Arial" w:hAnsi="Arial" w:cs="Arial"/>
          <w:noProof/>
          <w:color w:val="002060"/>
          <w:sz w:val="22"/>
          <w:szCs w:val="22"/>
        </w:rPr>
        <w:t xml:space="preserve">                         Angelo Castellana        </w:t>
      </w:r>
      <w:r w:rsidRPr="00775244">
        <w:rPr>
          <w:rFonts w:ascii="Arial" w:hAnsi="Arial" w:cs="Arial"/>
          <w:noProof/>
          <w:color w:val="002060"/>
          <w:sz w:val="22"/>
          <w:szCs w:val="22"/>
        </w:rPr>
        <w:tab/>
        <w:t xml:space="preserve">                                Agnese Lazzaretti</w:t>
      </w:r>
    </w:p>
    <w:p w14:paraId="4403AF93" w14:textId="77777777" w:rsidR="00001A18" w:rsidRPr="00CC0113" w:rsidRDefault="00001A18" w:rsidP="00001A18">
      <w:pPr>
        <w:pStyle w:val="breakline"/>
        <w:rPr>
          <w:rFonts w:eastAsiaTheme="minorEastAsia"/>
          <w:color w:val="002060"/>
        </w:rPr>
      </w:pPr>
    </w:p>
    <w:p w14:paraId="5C736494" w14:textId="77777777" w:rsidR="00001A18" w:rsidRPr="00CC0113" w:rsidRDefault="00001A18" w:rsidP="00001A18">
      <w:pPr>
        <w:pStyle w:val="breakline"/>
        <w:rPr>
          <w:rFonts w:eastAsiaTheme="minorEastAsia"/>
          <w:color w:val="002060"/>
        </w:rPr>
      </w:pPr>
    </w:p>
    <w:p w14:paraId="51E67B39" w14:textId="77777777" w:rsidR="00001A18" w:rsidRPr="00CC0113" w:rsidRDefault="00001A18" w:rsidP="00001A18">
      <w:pPr>
        <w:pStyle w:val="breakline"/>
        <w:rPr>
          <w:color w:val="002060"/>
        </w:rPr>
      </w:pPr>
    </w:p>
    <w:p w14:paraId="12122468" w14:textId="77777777" w:rsidR="00001A18" w:rsidRPr="00CC0113" w:rsidRDefault="00001A18" w:rsidP="00001A18">
      <w:pPr>
        <w:pStyle w:val="titoloprinc0"/>
        <w:rPr>
          <w:color w:val="002060"/>
        </w:rPr>
      </w:pPr>
      <w:r w:rsidRPr="00CC0113">
        <w:rPr>
          <w:color w:val="002060"/>
        </w:rPr>
        <w:t>PROGRAMMA GARE</w:t>
      </w:r>
    </w:p>
    <w:p w14:paraId="5D0B766E" w14:textId="77777777" w:rsidR="00001A18" w:rsidRPr="00CC0113" w:rsidRDefault="00001A18" w:rsidP="00001A18">
      <w:pPr>
        <w:pStyle w:val="breakline"/>
        <w:rPr>
          <w:color w:val="002060"/>
        </w:rPr>
      </w:pPr>
    </w:p>
    <w:p w14:paraId="1BCB5333" w14:textId="77777777" w:rsidR="00001A18" w:rsidRPr="00CC0113" w:rsidRDefault="00001A18" w:rsidP="00001A18">
      <w:pPr>
        <w:pStyle w:val="sottotitolocampionato10"/>
        <w:rPr>
          <w:color w:val="002060"/>
        </w:rPr>
      </w:pPr>
      <w:r w:rsidRPr="00CC0113">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01A18" w:rsidRPr="00CC0113" w14:paraId="11DC6DA5"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37AF5"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0E205"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BAB90"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193AD"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AF797"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927FC"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FB700"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190DA6CC"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6702F8" w14:textId="77777777" w:rsidR="00001A18" w:rsidRPr="00CC0113" w:rsidRDefault="00001A18" w:rsidP="00C73F94">
            <w:pPr>
              <w:pStyle w:val="rowtabella0"/>
              <w:rPr>
                <w:color w:val="002060"/>
              </w:rPr>
            </w:pPr>
            <w:r w:rsidRPr="00CC0113">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E9CE7F" w14:textId="77777777" w:rsidR="00001A18" w:rsidRPr="00CC0113" w:rsidRDefault="00001A18" w:rsidP="00C73F94">
            <w:pPr>
              <w:pStyle w:val="rowtabella0"/>
              <w:rPr>
                <w:color w:val="002060"/>
              </w:rPr>
            </w:pPr>
            <w:r w:rsidRPr="00CC0113">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38EEB" w14:textId="77777777" w:rsidR="00001A18" w:rsidRPr="00CC0113" w:rsidRDefault="00001A18" w:rsidP="00C73F94">
            <w:pPr>
              <w:pStyle w:val="rowtabella0"/>
              <w:jc w:val="center"/>
              <w:rPr>
                <w:color w:val="002060"/>
              </w:rPr>
            </w:pPr>
            <w:r w:rsidRPr="00CC011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AE8A5E" w14:textId="77777777" w:rsidR="00001A18" w:rsidRPr="00CC0113" w:rsidRDefault="00001A18" w:rsidP="00C73F94">
            <w:pPr>
              <w:pStyle w:val="rowtabella0"/>
              <w:rPr>
                <w:color w:val="002060"/>
              </w:rPr>
            </w:pPr>
            <w:r w:rsidRPr="00CC0113">
              <w:rPr>
                <w:color w:val="002060"/>
              </w:rPr>
              <w:t>29/03/2025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EE615" w14:textId="77777777" w:rsidR="00001A18" w:rsidRPr="00CC0113" w:rsidRDefault="00001A18" w:rsidP="00C73F94">
            <w:pPr>
              <w:pStyle w:val="rowtabella0"/>
              <w:rPr>
                <w:color w:val="002060"/>
              </w:rPr>
            </w:pPr>
            <w:r w:rsidRPr="00CC0113">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D745D" w14:textId="77777777" w:rsidR="00001A18" w:rsidRPr="00CC0113" w:rsidRDefault="00001A18" w:rsidP="00C73F94">
            <w:pPr>
              <w:pStyle w:val="rowtabella0"/>
              <w:rPr>
                <w:color w:val="002060"/>
              </w:rPr>
            </w:pPr>
            <w:r w:rsidRPr="00CC0113">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61197" w14:textId="77777777" w:rsidR="00001A18" w:rsidRPr="00CC0113" w:rsidRDefault="00001A18" w:rsidP="00C73F94">
            <w:pPr>
              <w:pStyle w:val="rowtabella0"/>
              <w:rPr>
                <w:color w:val="002060"/>
              </w:rPr>
            </w:pPr>
            <w:r w:rsidRPr="00CC0113">
              <w:rPr>
                <w:color w:val="002060"/>
              </w:rPr>
              <w:t>VIA ALDO MORO</w:t>
            </w:r>
          </w:p>
        </w:tc>
      </w:tr>
      <w:tr w:rsidR="00001A18" w:rsidRPr="00CC0113" w14:paraId="602AD41E"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C4AAE3" w14:textId="77777777" w:rsidR="00001A18" w:rsidRPr="00CC0113" w:rsidRDefault="00001A18" w:rsidP="00C73F94">
            <w:pPr>
              <w:pStyle w:val="rowtabella0"/>
              <w:rPr>
                <w:color w:val="002060"/>
              </w:rPr>
            </w:pPr>
            <w:r w:rsidRPr="00CC0113">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DCAAF3" w14:textId="77777777" w:rsidR="00001A18" w:rsidRPr="00CC0113" w:rsidRDefault="00001A18" w:rsidP="00C73F94">
            <w:pPr>
              <w:pStyle w:val="rowtabella0"/>
              <w:rPr>
                <w:color w:val="002060"/>
              </w:rPr>
            </w:pPr>
            <w:r w:rsidRPr="00CC0113">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96CFA4" w14:textId="77777777" w:rsidR="00001A18" w:rsidRPr="00CC0113" w:rsidRDefault="00001A18" w:rsidP="00C73F94">
            <w:pPr>
              <w:pStyle w:val="rowtabella0"/>
              <w:jc w:val="center"/>
              <w:rPr>
                <w:color w:val="002060"/>
              </w:rPr>
            </w:pPr>
            <w:r w:rsidRPr="00CC011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A8BC98" w14:textId="77777777" w:rsidR="00001A18" w:rsidRPr="00CC0113" w:rsidRDefault="00001A18" w:rsidP="00C73F94">
            <w:pPr>
              <w:pStyle w:val="rowtabella0"/>
              <w:rPr>
                <w:color w:val="002060"/>
              </w:rPr>
            </w:pPr>
            <w:r w:rsidRPr="00CC0113">
              <w:rPr>
                <w:color w:val="002060"/>
              </w:rPr>
              <w:t>29/03/2025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57E0EB" w14:textId="77777777" w:rsidR="00001A18" w:rsidRPr="00CC0113" w:rsidRDefault="00001A18" w:rsidP="00C73F94">
            <w:pPr>
              <w:pStyle w:val="rowtabella0"/>
              <w:rPr>
                <w:color w:val="002060"/>
              </w:rPr>
            </w:pPr>
            <w:r w:rsidRPr="00CC0113">
              <w:rPr>
                <w:color w:val="002060"/>
              </w:rPr>
              <w:t xml:space="preserve">5454 </w:t>
            </w:r>
            <w:proofErr w:type="gramStart"/>
            <w:r w:rsidRPr="00CC0113">
              <w:rPr>
                <w:color w:val="002060"/>
              </w:rPr>
              <w:t>C.COPERTO</w:t>
            </w:r>
            <w:proofErr w:type="gramEnd"/>
            <w:r w:rsidRPr="00CC011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5C7F12" w14:textId="77777777" w:rsidR="00001A18" w:rsidRPr="00CC0113" w:rsidRDefault="00001A18" w:rsidP="00C73F94">
            <w:pPr>
              <w:pStyle w:val="rowtabella0"/>
              <w:rPr>
                <w:color w:val="002060"/>
              </w:rPr>
            </w:pPr>
            <w:r w:rsidRPr="00CC011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3BE5D" w14:textId="77777777" w:rsidR="00001A18" w:rsidRPr="00CC0113" w:rsidRDefault="00001A18" w:rsidP="00C73F94">
            <w:pPr>
              <w:pStyle w:val="rowtabella0"/>
              <w:rPr>
                <w:color w:val="002060"/>
              </w:rPr>
            </w:pPr>
            <w:r w:rsidRPr="00CC0113">
              <w:rPr>
                <w:color w:val="002060"/>
              </w:rPr>
              <w:t>VIA VILLA TOMBARI</w:t>
            </w:r>
          </w:p>
        </w:tc>
      </w:tr>
      <w:tr w:rsidR="00001A18" w:rsidRPr="00CC0113" w14:paraId="4C8C33EB"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187709" w14:textId="77777777" w:rsidR="00001A18" w:rsidRPr="00CC0113" w:rsidRDefault="00001A18" w:rsidP="00C73F94">
            <w:pPr>
              <w:pStyle w:val="rowtabella0"/>
              <w:rPr>
                <w:color w:val="002060"/>
              </w:rPr>
            </w:pPr>
            <w:r w:rsidRPr="00CC0113">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9B82F0" w14:textId="77777777" w:rsidR="00001A18" w:rsidRPr="00CC0113" w:rsidRDefault="00001A18" w:rsidP="00C73F94">
            <w:pPr>
              <w:pStyle w:val="rowtabella0"/>
              <w:rPr>
                <w:color w:val="002060"/>
              </w:rPr>
            </w:pPr>
            <w:r w:rsidRPr="00CC011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FB15E5" w14:textId="77777777" w:rsidR="00001A18" w:rsidRPr="00CC0113" w:rsidRDefault="00001A18" w:rsidP="00C73F94">
            <w:pPr>
              <w:pStyle w:val="rowtabella0"/>
              <w:jc w:val="center"/>
              <w:rPr>
                <w:color w:val="002060"/>
              </w:rPr>
            </w:pPr>
            <w:r w:rsidRPr="00CC011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83AA77" w14:textId="77777777" w:rsidR="00001A18" w:rsidRPr="00CC0113" w:rsidRDefault="00001A18" w:rsidP="00C73F94">
            <w:pPr>
              <w:pStyle w:val="rowtabella0"/>
              <w:rPr>
                <w:color w:val="002060"/>
              </w:rPr>
            </w:pPr>
            <w:r w:rsidRPr="00CC0113">
              <w:rPr>
                <w:color w:val="002060"/>
              </w:rPr>
              <w:t>30/03/2025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2F5A85" w14:textId="77777777" w:rsidR="00001A18" w:rsidRPr="00CC0113" w:rsidRDefault="00001A18" w:rsidP="00C73F94">
            <w:pPr>
              <w:pStyle w:val="rowtabella0"/>
              <w:rPr>
                <w:color w:val="002060"/>
              </w:rPr>
            </w:pPr>
            <w:r w:rsidRPr="00CC011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05824" w14:textId="77777777" w:rsidR="00001A18" w:rsidRPr="00CC0113" w:rsidRDefault="00001A18" w:rsidP="00C73F94">
            <w:pPr>
              <w:pStyle w:val="rowtabella0"/>
              <w:rPr>
                <w:color w:val="002060"/>
              </w:rPr>
            </w:pPr>
            <w:r w:rsidRPr="00CC011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321CEA" w14:textId="77777777" w:rsidR="00001A18" w:rsidRPr="00CC0113" w:rsidRDefault="00001A18" w:rsidP="00C73F94">
            <w:pPr>
              <w:pStyle w:val="rowtabella0"/>
              <w:rPr>
                <w:color w:val="002060"/>
              </w:rPr>
            </w:pPr>
            <w:r w:rsidRPr="00CC0113">
              <w:rPr>
                <w:color w:val="002060"/>
              </w:rPr>
              <w:t>VIA NAZARIO SAURO</w:t>
            </w:r>
          </w:p>
        </w:tc>
      </w:tr>
      <w:tr w:rsidR="00001A18" w:rsidRPr="00CC0113" w14:paraId="35B93161" w14:textId="77777777" w:rsidTr="00C73F94">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B0A267" w14:textId="77777777" w:rsidR="00001A18" w:rsidRPr="00CC0113" w:rsidRDefault="00001A18" w:rsidP="00C73F94">
            <w:pPr>
              <w:pStyle w:val="rowtabella0"/>
              <w:rPr>
                <w:color w:val="002060"/>
              </w:rPr>
            </w:pPr>
            <w:r w:rsidRPr="00CC0113">
              <w:rPr>
                <w:color w:val="002060"/>
              </w:rPr>
              <w:lastRenderedPageBreak/>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530FB3" w14:textId="77777777" w:rsidR="00001A18" w:rsidRPr="00CC0113" w:rsidRDefault="00001A18" w:rsidP="00C73F94">
            <w:pPr>
              <w:pStyle w:val="rowtabella0"/>
              <w:rPr>
                <w:color w:val="002060"/>
              </w:rPr>
            </w:pPr>
            <w:r w:rsidRPr="00CC0113">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8E2E67" w14:textId="77777777" w:rsidR="00001A18" w:rsidRPr="00CC0113" w:rsidRDefault="00001A18" w:rsidP="00C73F94">
            <w:pPr>
              <w:pStyle w:val="rowtabella0"/>
              <w:jc w:val="center"/>
              <w:rPr>
                <w:color w:val="002060"/>
              </w:rPr>
            </w:pPr>
            <w:r w:rsidRPr="00CC011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97003C" w14:textId="77777777" w:rsidR="00001A18" w:rsidRPr="00CC0113" w:rsidRDefault="00001A18" w:rsidP="00C73F94">
            <w:pPr>
              <w:pStyle w:val="rowtabella0"/>
              <w:rPr>
                <w:color w:val="002060"/>
              </w:rPr>
            </w:pPr>
            <w:r w:rsidRPr="00CC0113">
              <w:rPr>
                <w:color w:val="002060"/>
              </w:rPr>
              <w:t>30/03/2025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F0B6F7" w14:textId="77777777" w:rsidR="00001A18" w:rsidRPr="00CC0113" w:rsidRDefault="00001A18" w:rsidP="00C73F94">
            <w:pPr>
              <w:pStyle w:val="rowtabella0"/>
              <w:rPr>
                <w:color w:val="002060"/>
              </w:rPr>
            </w:pPr>
            <w:r w:rsidRPr="00CC0113">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A81247" w14:textId="77777777" w:rsidR="00001A18" w:rsidRPr="00CC0113" w:rsidRDefault="00001A18" w:rsidP="00C73F94">
            <w:pPr>
              <w:pStyle w:val="rowtabella0"/>
              <w:rPr>
                <w:color w:val="002060"/>
              </w:rPr>
            </w:pPr>
            <w:r w:rsidRPr="00CC011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1DA86" w14:textId="77777777" w:rsidR="00001A18" w:rsidRPr="00CC0113" w:rsidRDefault="00001A18" w:rsidP="00C73F94">
            <w:pPr>
              <w:pStyle w:val="rowtabella0"/>
              <w:rPr>
                <w:color w:val="002060"/>
              </w:rPr>
            </w:pPr>
            <w:r w:rsidRPr="00CC0113">
              <w:rPr>
                <w:color w:val="002060"/>
              </w:rPr>
              <w:t>VIA FRATELLI CERVI</w:t>
            </w:r>
          </w:p>
        </w:tc>
      </w:tr>
      <w:tr w:rsidR="00001A18" w:rsidRPr="00CC0113" w14:paraId="47B89027"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A822E4" w14:textId="77777777" w:rsidR="00001A18" w:rsidRPr="00CC0113" w:rsidRDefault="00001A18" w:rsidP="00C73F94">
            <w:pPr>
              <w:pStyle w:val="rowtabella0"/>
              <w:rPr>
                <w:color w:val="002060"/>
              </w:rPr>
            </w:pPr>
            <w:r w:rsidRPr="00CC0113">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F57B2" w14:textId="77777777" w:rsidR="00001A18" w:rsidRPr="00CC0113" w:rsidRDefault="00001A18" w:rsidP="00C73F94">
            <w:pPr>
              <w:pStyle w:val="rowtabella0"/>
              <w:rPr>
                <w:color w:val="002060"/>
              </w:rPr>
            </w:pPr>
            <w:r w:rsidRPr="00CC0113">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443D1" w14:textId="77777777" w:rsidR="00001A18" w:rsidRPr="00CC0113" w:rsidRDefault="00001A18" w:rsidP="00C73F94">
            <w:pPr>
              <w:pStyle w:val="rowtabella0"/>
              <w:jc w:val="center"/>
              <w:rPr>
                <w:color w:val="002060"/>
              </w:rPr>
            </w:pPr>
            <w:r w:rsidRPr="00CC011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AA862" w14:textId="77777777" w:rsidR="00001A18" w:rsidRPr="00CC0113" w:rsidRDefault="00001A18" w:rsidP="00C73F94">
            <w:pPr>
              <w:pStyle w:val="rowtabella0"/>
              <w:rPr>
                <w:color w:val="002060"/>
              </w:rPr>
            </w:pPr>
            <w:r w:rsidRPr="00CC0113">
              <w:rPr>
                <w:color w:val="002060"/>
              </w:rPr>
              <w:t>30/03/2025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A6A08" w14:textId="77777777" w:rsidR="00001A18" w:rsidRPr="00CC0113" w:rsidRDefault="00001A18" w:rsidP="00C73F94">
            <w:pPr>
              <w:pStyle w:val="rowtabella0"/>
              <w:rPr>
                <w:color w:val="002060"/>
              </w:rPr>
            </w:pPr>
            <w:r w:rsidRPr="00CC0113">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F271BF" w14:textId="77777777" w:rsidR="00001A18" w:rsidRPr="00CC0113" w:rsidRDefault="00001A18" w:rsidP="00C73F94">
            <w:pPr>
              <w:pStyle w:val="rowtabella0"/>
              <w:rPr>
                <w:color w:val="002060"/>
              </w:rPr>
            </w:pPr>
            <w:r w:rsidRPr="00CC0113">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2991B" w14:textId="77777777" w:rsidR="00001A18" w:rsidRPr="00CC0113" w:rsidRDefault="00001A18" w:rsidP="00C73F94">
            <w:pPr>
              <w:pStyle w:val="rowtabella0"/>
              <w:rPr>
                <w:color w:val="002060"/>
              </w:rPr>
            </w:pPr>
            <w:r w:rsidRPr="00CC0113">
              <w:rPr>
                <w:color w:val="002060"/>
              </w:rPr>
              <w:t>STR.DEL BURELLO LOC.VAL NEVOLA</w:t>
            </w:r>
          </w:p>
        </w:tc>
      </w:tr>
    </w:tbl>
    <w:p w14:paraId="0E7EFEDD" w14:textId="77777777" w:rsidR="00001A18" w:rsidRPr="00CC0113" w:rsidRDefault="00001A18" w:rsidP="00001A18">
      <w:pPr>
        <w:pStyle w:val="breakline"/>
        <w:rPr>
          <w:color w:val="002060"/>
        </w:rPr>
      </w:pPr>
    </w:p>
    <w:p w14:paraId="39041DD5" w14:textId="77777777" w:rsidR="00001A18" w:rsidRPr="00CC0113" w:rsidRDefault="00001A18" w:rsidP="00001A18">
      <w:pPr>
        <w:rPr>
          <w:color w:val="002060"/>
        </w:rPr>
      </w:pPr>
    </w:p>
    <w:p w14:paraId="6DF93B09" w14:textId="77777777" w:rsidR="00001A18" w:rsidRPr="00CC0113" w:rsidRDefault="00001A18" w:rsidP="00001A18">
      <w:pPr>
        <w:pStyle w:val="titolocampionato0"/>
        <w:shd w:val="clear" w:color="auto" w:fill="CCCCCC"/>
        <w:spacing w:before="80" w:after="40"/>
        <w:rPr>
          <w:color w:val="002060"/>
        </w:rPr>
      </w:pPr>
      <w:r w:rsidRPr="00CC0113">
        <w:rPr>
          <w:color w:val="002060"/>
        </w:rPr>
        <w:t>CALCIO A 5 UNDER 15 FEM. REG.</w:t>
      </w:r>
    </w:p>
    <w:p w14:paraId="0D5AAD20" w14:textId="77777777" w:rsidR="00001A18" w:rsidRPr="00CC0113" w:rsidRDefault="00001A18" w:rsidP="00001A18">
      <w:pPr>
        <w:pStyle w:val="titoloprinc0"/>
        <w:rPr>
          <w:color w:val="002060"/>
        </w:rPr>
      </w:pPr>
      <w:r w:rsidRPr="00CC0113">
        <w:rPr>
          <w:color w:val="002060"/>
        </w:rPr>
        <w:t>VARIAZIONI AL PROGRAMMA GARE</w:t>
      </w:r>
    </w:p>
    <w:p w14:paraId="6AB06AD5" w14:textId="77777777" w:rsidR="00001A18" w:rsidRPr="00CC0113" w:rsidRDefault="00001A18" w:rsidP="00001A18">
      <w:pPr>
        <w:pStyle w:val="breakline"/>
        <w:rPr>
          <w:color w:val="002060"/>
        </w:rPr>
      </w:pPr>
    </w:p>
    <w:p w14:paraId="0CFF4ECA" w14:textId="77777777" w:rsidR="00001A18" w:rsidRPr="00CC0113" w:rsidRDefault="00001A18" w:rsidP="00001A18">
      <w:pPr>
        <w:pStyle w:val="breakline"/>
        <w:rPr>
          <w:color w:val="002060"/>
        </w:rPr>
      </w:pPr>
    </w:p>
    <w:p w14:paraId="397E53F4" w14:textId="77777777" w:rsidR="00001A18" w:rsidRPr="00CC0113" w:rsidRDefault="00001A18" w:rsidP="00001A18">
      <w:pPr>
        <w:pStyle w:val="sottotitolocampionato10"/>
        <w:rPr>
          <w:color w:val="002060"/>
        </w:rPr>
      </w:pPr>
      <w:r w:rsidRPr="00CC011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01A18" w:rsidRPr="00CC0113" w14:paraId="4A73C66D" w14:textId="77777777" w:rsidTr="00C73F9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796CD" w14:textId="77777777" w:rsidR="00001A18" w:rsidRPr="00CC0113" w:rsidRDefault="00001A18" w:rsidP="00C73F94">
            <w:pPr>
              <w:pStyle w:val="headertabella0"/>
              <w:rPr>
                <w:color w:val="002060"/>
              </w:rPr>
            </w:pPr>
            <w:r w:rsidRPr="00CC011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1042D" w14:textId="77777777" w:rsidR="00001A18" w:rsidRPr="00CC0113" w:rsidRDefault="00001A18" w:rsidP="00C73F94">
            <w:pPr>
              <w:pStyle w:val="headertabella0"/>
              <w:rPr>
                <w:color w:val="002060"/>
              </w:rPr>
            </w:pPr>
            <w:r w:rsidRPr="00CC0113">
              <w:rPr>
                <w:color w:val="002060"/>
              </w:rPr>
              <w:t xml:space="preserve">N° </w:t>
            </w:r>
            <w:proofErr w:type="spellStart"/>
            <w:r w:rsidRPr="00CC0113">
              <w:rPr>
                <w:color w:val="002060"/>
              </w:rPr>
              <w:t>Gior</w:t>
            </w:r>
            <w:proofErr w:type="spellEnd"/>
            <w:r w:rsidRPr="00CC0113">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9F3AF" w14:textId="77777777" w:rsidR="00001A18" w:rsidRPr="00CC0113" w:rsidRDefault="00001A18" w:rsidP="00C73F94">
            <w:pPr>
              <w:pStyle w:val="headertabella0"/>
              <w:rPr>
                <w:color w:val="002060"/>
              </w:rPr>
            </w:pPr>
            <w:r w:rsidRPr="00CC011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66967" w14:textId="77777777" w:rsidR="00001A18" w:rsidRPr="00CC0113" w:rsidRDefault="00001A18" w:rsidP="00C73F94">
            <w:pPr>
              <w:pStyle w:val="headertabella0"/>
              <w:rPr>
                <w:color w:val="002060"/>
              </w:rPr>
            </w:pPr>
            <w:r w:rsidRPr="00CC011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64C51" w14:textId="77777777" w:rsidR="00001A18" w:rsidRPr="00CC0113" w:rsidRDefault="00001A18" w:rsidP="00C73F94">
            <w:pPr>
              <w:pStyle w:val="headertabella0"/>
              <w:rPr>
                <w:color w:val="002060"/>
              </w:rPr>
            </w:pPr>
            <w:r w:rsidRPr="00CC0113">
              <w:rPr>
                <w:color w:val="002060"/>
              </w:rPr>
              <w:t xml:space="preserve">Data </w:t>
            </w:r>
            <w:proofErr w:type="spellStart"/>
            <w:r w:rsidRPr="00CC0113">
              <w:rPr>
                <w:color w:val="002060"/>
              </w:rPr>
              <w:t>Orig</w:t>
            </w:r>
            <w:proofErr w:type="spellEnd"/>
            <w:r w:rsidRPr="00CC011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A863B" w14:textId="77777777" w:rsidR="00001A18" w:rsidRPr="00CC0113" w:rsidRDefault="00001A18" w:rsidP="00C73F94">
            <w:pPr>
              <w:pStyle w:val="headertabella0"/>
              <w:rPr>
                <w:color w:val="002060"/>
              </w:rPr>
            </w:pPr>
            <w:r w:rsidRPr="00CC011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C783A" w14:textId="77777777" w:rsidR="00001A18" w:rsidRPr="00CC0113" w:rsidRDefault="00001A18" w:rsidP="00C73F94">
            <w:pPr>
              <w:pStyle w:val="headertabella0"/>
              <w:rPr>
                <w:color w:val="002060"/>
              </w:rPr>
            </w:pPr>
            <w:r w:rsidRPr="00CC0113">
              <w:rPr>
                <w:color w:val="002060"/>
              </w:rPr>
              <w:t xml:space="preserve">Ora </w:t>
            </w:r>
            <w:proofErr w:type="spellStart"/>
            <w:r w:rsidRPr="00CC0113">
              <w:rPr>
                <w:color w:val="002060"/>
              </w:rPr>
              <w:t>Orig</w:t>
            </w:r>
            <w:proofErr w:type="spellEnd"/>
            <w:r w:rsidRPr="00CC0113">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D070A" w14:textId="77777777" w:rsidR="00001A18" w:rsidRPr="00CC0113" w:rsidRDefault="00001A18" w:rsidP="00C73F94">
            <w:pPr>
              <w:pStyle w:val="headertabella0"/>
              <w:rPr>
                <w:color w:val="002060"/>
              </w:rPr>
            </w:pPr>
            <w:r w:rsidRPr="00CC0113">
              <w:rPr>
                <w:color w:val="002060"/>
              </w:rPr>
              <w:t>Impianto</w:t>
            </w:r>
          </w:p>
        </w:tc>
      </w:tr>
      <w:tr w:rsidR="00001A18" w:rsidRPr="00CC0113" w14:paraId="1422803E" w14:textId="77777777" w:rsidTr="00C73F9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01B7D" w14:textId="77777777" w:rsidR="00001A18" w:rsidRPr="00CC0113" w:rsidRDefault="00001A18" w:rsidP="00C73F94">
            <w:pPr>
              <w:pStyle w:val="rowtabella0"/>
              <w:rPr>
                <w:color w:val="002060"/>
                <w:highlight w:val="yellow"/>
              </w:rPr>
            </w:pPr>
            <w:r w:rsidRPr="00CC0113">
              <w:rPr>
                <w:color w:val="002060"/>
                <w:highlight w:val="yellow"/>
              </w:rPr>
              <w:t>30/03/2025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66B8" w14:textId="77777777" w:rsidR="00001A18" w:rsidRPr="00CC0113" w:rsidRDefault="00001A18" w:rsidP="00C73F94">
            <w:pPr>
              <w:pStyle w:val="rowtabella0"/>
              <w:jc w:val="center"/>
              <w:rPr>
                <w:color w:val="002060"/>
                <w:highlight w:val="yellow"/>
              </w:rPr>
            </w:pPr>
            <w:r w:rsidRPr="00CC0113">
              <w:rPr>
                <w:color w:val="002060"/>
                <w:highlight w:val="yellow"/>
              </w:rPr>
              <w:t>2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098A8" w14:textId="77777777" w:rsidR="00001A18" w:rsidRPr="00CC0113" w:rsidRDefault="00001A18" w:rsidP="00C73F94">
            <w:pPr>
              <w:pStyle w:val="rowtabella0"/>
              <w:rPr>
                <w:color w:val="002060"/>
                <w:highlight w:val="yellow"/>
              </w:rPr>
            </w:pPr>
            <w:proofErr w:type="gramStart"/>
            <w:r w:rsidRPr="00CC0113">
              <w:rPr>
                <w:color w:val="002060"/>
                <w:highlight w:val="yellow"/>
              </w:rPr>
              <w:t>CITTA</w:t>
            </w:r>
            <w:proofErr w:type="gramEnd"/>
            <w:r w:rsidRPr="00CC0113">
              <w:rPr>
                <w:color w:val="002060"/>
                <w:highlight w:val="yellow"/>
              </w:rPr>
              <w:t xml:space="preserve"> DI FALCONARA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2997" w14:textId="77777777" w:rsidR="00001A18" w:rsidRPr="00CC0113" w:rsidRDefault="00001A18" w:rsidP="00C73F94">
            <w:pPr>
              <w:pStyle w:val="rowtabella0"/>
              <w:rPr>
                <w:color w:val="002060"/>
                <w:highlight w:val="yellow"/>
              </w:rPr>
            </w:pPr>
            <w:r w:rsidRPr="00CC0113">
              <w:rPr>
                <w:color w:val="002060"/>
                <w:highlight w:val="yellow"/>
              </w:rPr>
              <w:t>MONTELUPONESE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676B" w14:textId="77777777" w:rsidR="00001A18" w:rsidRPr="00CC0113" w:rsidRDefault="00001A18" w:rsidP="00C73F94">
            <w:pPr>
              <w:rPr>
                <w:rFonts w:ascii="Arial" w:hAnsi="Arial" w:cs="Arial"/>
                <w:color w:val="002060"/>
                <w:sz w:val="12"/>
                <w:szCs w:val="12"/>
              </w:rPr>
            </w:pPr>
            <w:r w:rsidRPr="00CC0113">
              <w:rPr>
                <w:rFonts w:ascii="Arial" w:hAnsi="Arial" w:cs="Arial"/>
                <w:color w:val="002060"/>
                <w:sz w:val="12"/>
                <w:szCs w:val="12"/>
              </w:rPr>
              <w:t>29/03/2025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1404" w14:textId="77777777" w:rsidR="00001A18" w:rsidRPr="00CC0113" w:rsidRDefault="00001A18" w:rsidP="00C73F94">
            <w:pPr>
              <w:pStyle w:val="rowtabella0"/>
              <w:jc w:val="center"/>
              <w:rPr>
                <w:color w:val="002060"/>
              </w:rPr>
            </w:pPr>
            <w:r w:rsidRPr="00CC0113">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1B45F" w14:textId="77777777" w:rsidR="00001A18" w:rsidRPr="00CC0113" w:rsidRDefault="00001A18" w:rsidP="00C73F94">
            <w:pPr>
              <w:pStyle w:val="rowtabella0"/>
              <w:jc w:val="center"/>
              <w:rPr>
                <w:color w:val="002060"/>
              </w:rPr>
            </w:pPr>
            <w:r w:rsidRPr="00CC0113">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7A6C" w14:textId="77777777" w:rsidR="00001A18" w:rsidRPr="00CC0113" w:rsidRDefault="00001A18" w:rsidP="00C73F94">
            <w:pPr>
              <w:rPr>
                <w:color w:val="002060"/>
              </w:rPr>
            </w:pPr>
          </w:p>
        </w:tc>
      </w:tr>
    </w:tbl>
    <w:p w14:paraId="0A9E7982" w14:textId="77777777" w:rsidR="00001A18" w:rsidRPr="00CC0113" w:rsidRDefault="00001A18" w:rsidP="00001A18">
      <w:pPr>
        <w:pStyle w:val="breakline"/>
        <w:rPr>
          <w:rFonts w:eastAsiaTheme="minorEastAsia"/>
          <w:color w:val="002060"/>
        </w:rPr>
      </w:pPr>
    </w:p>
    <w:p w14:paraId="7CA81F6E" w14:textId="77777777" w:rsidR="00001A18" w:rsidRPr="00CC0113" w:rsidRDefault="00001A18" w:rsidP="00001A18">
      <w:pPr>
        <w:pStyle w:val="breakline"/>
        <w:rPr>
          <w:color w:val="002060"/>
        </w:rPr>
      </w:pPr>
    </w:p>
    <w:p w14:paraId="58CAA96F" w14:textId="77777777" w:rsidR="00001A18" w:rsidRPr="00CC0113" w:rsidRDefault="00001A18" w:rsidP="00001A18">
      <w:pPr>
        <w:pStyle w:val="titoloprinc0"/>
        <w:rPr>
          <w:color w:val="002060"/>
        </w:rPr>
      </w:pPr>
      <w:r w:rsidRPr="00CC0113">
        <w:rPr>
          <w:color w:val="002060"/>
        </w:rPr>
        <w:t>RISULTATI</w:t>
      </w:r>
    </w:p>
    <w:p w14:paraId="71D2E582" w14:textId="77777777" w:rsidR="00001A18" w:rsidRPr="00CC0113" w:rsidRDefault="00001A18" w:rsidP="00001A18">
      <w:pPr>
        <w:pStyle w:val="breakline"/>
        <w:rPr>
          <w:color w:val="002060"/>
        </w:rPr>
      </w:pPr>
    </w:p>
    <w:p w14:paraId="42BB926E" w14:textId="77777777" w:rsidR="00001A18" w:rsidRPr="00CC0113" w:rsidRDefault="00001A18" w:rsidP="00001A18">
      <w:pPr>
        <w:pStyle w:val="sottotitolocampionato10"/>
        <w:rPr>
          <w:color w:val="002060"/>
        </w:rPr>
      </w:pPr>
      <w:r w:rsidRPr="00CC0113">
        <w:rPr>
          <w:color w:val="002060"/>
        </w:rPr>
        <w:t>RISULTATI UFFICIALI GARE DEL 18/03/2025</w:t>
      </w:r>
    </w:p>
    <w:p w14:paraId="415BE087" w14:textId="77777777" w:rsidR="00807466" w:rsidRPr="00807466" w:rsidRDefault="00807466" w:rsidP="00807466">
      <w:pPr>
        <w:pStyle w:val="sottotitolocampionato20"/>
        <w:spacing w:before="0" w:beforeAutospacing="0" w:after="0" w:afterAutospacing="0"/>
        <w:rPr>
          <w:rFonts w:ascii="Arial" w:hAnsi="Arial" w:cs="Arial"/>
          <w:color w:val="002060"/>
          <w:sz w:val="20"/>
          <w:szCs w:val="20"/>
        </w:rPr>
      </w:pPr>
      <w:r w:rsidRPr="00807466">
        <w:rPr>
          <w:rFonts w:ascii="Arial" w:hAnsi="Arial" w:cs="Arial"/>
          <w:color w:val="002060"/>
          <w:sz w:val="20"/>
          <w:szCs w:val="20"/>
        </w:rPr>
        <w:t>Si trascrivono qui di seguito i risultati ufficiali delle gare disputate</w:t>
      </w:r>
    </w:p>
    <w:p w14:paraId="1C1C9D2F" w14:textId="77777777" w:rsidR="00001A18" w:rsidRPr="00CC0113" w:rsidRDefault="00001A18" w:rsidP="00001A1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01A18" w:rsidRPr="00CC0113" w14:paraId="21655E4E" w14:textId="77777777" w:rsidTr="00C73F9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01A18" w:rsidRPr="00CC0113" w14:paraId="36A86976" w14:textId="77777777" w:rsidTr="00C73F9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6D364" w14:textId="77777777" w:rsidR="00001A18" w:rsidRPr="00CC0113" w:rsidRDefault="00001A18" w:rsidP="00C73F94">
                  <w:pPr>
                    <w:pStyle w:val="headertabella0"/>
                    <w:rPr>
                      <w:color w:val="002060"/>
                    </w:rPr>
                  </w:pPr>
                  <w:r w:rsidRPr="00CC0113">
                    <w:rPr>
                      <w:color w:val="002060"/>
                    </w:rPr>
                    <w:t>GIRONE A - 1 Giornata - R</w:t>
                  </w:r>
                </w:p>
              </w:tc>
            </w:tr>
            <w:tr w:rsidR="00001A18" w:rsidRPr="00CC0113" w14:paraId="506EAD6B" w14:textId="77777777" w:rsidTr="00C73F94">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E2AE4D" w14:textId="77777777" w:rsidR="00001A18" w:rsidRPr="00CC0113" w:rsidRDefault="00001A18" w:rsidP="00C73F94">
                  <w:pPr>
                    <w:pStyle w:val="rowtabella0"/>
                    <w:rPr>
                      <w:color w:val="002060"/>
                    </w:rPr>
                  </w:pPr>
                  <w:proofErr w:type="gramStart"/>
                  <w:r w:rsidRPr="00CC0113">
                    <w:rPr>
                      <w:color w:val="002060"/>
                    </w:rPr>
                    <w:t>CITTA</w:t>
                  </w:r>
                  <w:proofErr w:type="gramEnd"/>
                  <w:r w:rsidRPr="00CC0113">
                    <w:rPr>
                      <w:color w:val="002060"/>
                    </w:rPr>
                    <w:t xml:space="preserve">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5C965" w14:textId="77777777" w:rsidR="00001A18" w:rsidRPr="00CC0113" w:rsidRDefault="00001A18" w:rsidP="00C73F94">
                  <w:pPr>
                    <w:pStyle w:val="rowtabella0"/>
                    <w:rPr>
                      <w:color w:val="002060"/>
                    </w:rPr>
                  </w:pPr>
                  <w:r w:rsidRPr="00CC0113">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BE01D" w14:textId="77777777" w:rsidR="00001A18" w:rsidRPr="00CC0113" w:rsidRDefault="00001A18" w:rsidP="00C73F94">
                  <w:pPr>
                    <w:pStyle w:val="rowtabella0"/>
                    <w:jc w:val="center"/>
                    <w:rPr>
                      <w:color w:val="002060"/>
                    </w:rPr>
                  </w:pPr>
                  <w:r w:rsidRPr="00CC0113">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189C1" w14:textId="77777777" w:rsidR="00001A18" w:rsidRPr="00CC0113" w:rsidRDefault="00001A18" w:rsidP="00C73F94">
                  <w:pPr>
                    <w:pStyle w:val="rowtabella0"/>
                    <w:jc w:val="center"/>
                    <w:rPr>
                      <w:color w:val="002060"/>
                    </w:rPr>
                  </w:pPr>
                  <w:r w:rsidRPr="00CC0113">
                    <w:rPr>
                      <w:color w:val="002060"/>
                    </w:rPr>
                    <w:t> </w:t>
                  </w:r>
                </w:p>
              </w:tc>
            </w:tr>
            <w:tr w:rsidR="00001A18" w:rsidRPr="00CC0113" w14:paraId="05F6D93B" w14:textId="77777777" w:rsidTr="00C73F94">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FFC8E6" w14:textId="77777777" w:rsidR="00001A18" w:rsidRPr="00CC0113" w:rsidRDefault="00001A18" w:rsidP="00C73F94">
                  <w:pPr>
                    <w:pStyle w:val="rowtabella0"/>
                    <w:rPr>
                      <w:color w:val="002060"/>
                    </w:rPr>
                  </w:pPr>
                  <w:r w:rsidRPr="00CC0113">
                    <w:rPr>
                      <w:color w:val="002060"/>
                    </w:rPr>
                    <w:t>(1) 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AF007" w14:textId="77777777" w:rsidR="00001A18" w:rsidRPr="00CC0113" w:rsidRDefault="00001A18" w:rsidP="00C73F94">
                  <w:pPr>
                    <w:pStyle w:val="rowtabella0"/>
                    <w:rPr>
                      <w:color w:val="002060"/>
                    </w:rPr>
                  </w:pPr>
                  <w:r w:rsidRPr="00CC0113">
                    <w:rPr>
                      <w:color w:val="002060"/>
                    </w:rPr>
                    <w:t>- MONTELUPONESE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71988" w14:textId="77777777" w:rsidR="00001A18" w:rsidRPr="00CC0113" w:rsidRDefault="00001A18" w:rsidP="00C73F94">
                  <w:pPr>
                    <w:pStyle w:val="rowtabella0"/>
                    <w:jc w:val="center"/>
                    <w:rPr>
                      <w:color w:val="002060"/>
                    </w:rPr>
                  </w:pPr>
                  <w:r w:rsidRPr="00CC0113">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B39D7" w14:textId="77777777" w:rsidR="00001A18" w:rsidRPr="00CC0113" w:rsidRDefault="00001A18" w:rsidP="00C73F94">
                  <w:pPr>
                    <w:pStyle w:val="rowtabella0"/>
                    <w:jc w:val="center"/>
                    <w:rPr>
                      <w:color w:val="002060"/>
                    </w:rPr>
                  </w:pPr>
                  <w:r w:rsidRPr="00CC0113">
                    <w:rPr>
                      <w:color w:val="002060"/>
                    </w:rPr>
                    <w:t> </w:t>
                  </w:r>
                </w:p>
              </w:tc>
            </w:tr>
            <w:tr w:rsidR="00001A18" w:rsidRPr="00CC0113" w14:paraId="79225833" w14:textId="77777777" w:rsidTr="00C73F94">
              <w:tc>
                <w:tcPr>
                  <w:tcW w:w="4700" w:type="dxa"/>
                  <w:gridSpan w:val="4"/>
                  <w:tcBorders>
                    <w:top w:val="nil"/>
                    <w:left w:val="nil"/>
                    <w:bottom w:val="nil"/>
                    <w:right w:val="nil"/>
                  </w:tcBorders>
                  <w:tcMar>
                    <w:top w:w="20" w:type="dxa"/>
                    <w:left w:w="20" w:type="dxa"/>
                    <w:bottom w:w="20" w:type="dxa"/>
                    <w:right w:w="20" w:type="dxa"/>
                  </w:tcMar>
                  <w:vAlign w:val="center"/>
                  <w:hideMark/>
                </w:tcPr>
                <w:p w14:paraId="69F86407" w14:textId="77777777" w:rsidR="00001A18" w:rsidRPr="00CC0113" w:rsidRDefault="00001A18" w:rsidP="00C73F94">
                  <w:pPr>
                    <w:pStyle w:val="rowtabella0"/>
                    <w:rPr>
                      <w:color w:val="002060"/>
                    </w:rPr>
                  </w:pPr>
                  <w:r w:rsidRPr="00CC0113">
                    <w:rPr>
                      <w:color w:val="002060"/>
                    </w:rPr>
                    <w:t>(1) - disputata il 15/03/2025</w:t>
                  </w:r>
                </w:p>
              </w:tc>
            </w:tr>
          </w:tbl>
          <w:p w14:paraId="359E9FCD" w14:textId="77777777" w:rsidR="00001A18" w:rsidRPr="00CC0113" w:rsidRDefault="00001A18" w:rsidP="00C73F94">
            <w:pPr>
              <w:rPr>
                <w:color w:val="002060"/>
              </w:rPr>
            </w:pPr>
          </w:p>
        </w:tc>
      </w:tr>
    </w:tbl>
    <w:p w14:paraId="48DFA037" w14:textId="77777777" w:rsidR="00001A18" w:rsidRPr="00CC0113" w:rsidRDefault="00001A18" w:rsidP="00001A18">
      <w:pPr>
        <w:pStyle w:val="breakline"/>
        <w:rPr>
          <w:color w:val="002060"/>
        </w:rPr>
      </w:pPr>
    </w:p>
    <w:p w14:paraId="46123B91" w14:textId="77777777" w:rsidR="00001A18" w:rsidRPr="00AF18C6" w:rsidRDefault="00001A18" w:rsidP="00001A18">
      <w:pPr>
        <w:pStyle w:val="titoloprinc0"/>
        <w:rPr>
          <w:color w:val="002060"/>
        </w:rPr>
      </w:pPr>
      <w:r w:rsidRPr="00AF18C6">
        <w:rPr>
          <w:color w:val="002060"/>
        </w:rPr>
        <w:t>CLASSIFICA</w:t>
      </w:r>
    </w:p>
    <w:p w14:paraId="4483FE7F" w14:textId="77777777" w:rsidR="00001A18" w:rsidRPr="00AF18C6" w:rsidRDefault="00001A18" w:rsidP="00001A18">
      <w:pPr>
        <w:pStyle w:val="breakline"/>
        <w:rPr>
          <w:color w:val="002060"/>
        </w:rPr>
      </w:pPr>
    </w:p>
    <w:p w14:paraId="16C7194B" w14:textId="77777777" w:rsidR="00001A18" w:rsidRPr="00AF18C6" w:rsidRDefault="00001A18" w:rsidP="00001A18">
      <w:pPr>
        <w:pStyle w:val="breakline"/>
        <w:rPr>
          <w:color w:val="002060"/>
        </w:rPr>
      </w:pPr>
    </w:p>
    <w:p w14:paraId="6F220CD6" w14:textId="77777777" w:rsidR="00001A18" w:rsidRPr="00AF18C6" w:rsidRDefault="00001A18" w:rsidP="00001A18">
      <w:pPr>
        <w:pStyle w:val="sottotitolocampionato10"/>
        <w:rPr>
          <w:color w:val="002060"/>
        </w:rPr>
      </w:pPr>
      <w:r w:rsidRPr="00AF18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01A18" w:rsidRPr="00AF18C6" w14:paraId="46D142F2" w14:textId="77777777" w:rsidTr="00AF18C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36F99" w14:textId="77777777" w:rsidR="00001A18" w:rsidRPr="00AF18C6" w:rsidRDefault="00001A18" w:rsidP="00C73F94">
            <w:pPr>
              <w:pStyle w:val="headertabella0"/>
              <w:rPr>
                <w:color w:val="002060"/>
              </w:rPr>
            </w:pPr>
            <w:r w:rsidRPr="00AF18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CEBD2" w14:textId="77777777" w:rsidR="00001A18" w:rsidRPr="00AF18C6" w:rsidRDefault="00001A18" w:rsidP="00C73F94">
            <w:pPr>
              <w:pStyle w:val="headertabella0"/>
              <w:rPr>
                <w:color w:val="002060"/>
              </w:rPr>
            </w:pPr>
            <w:r w:rsidRPr="00AF18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F8359" w14:textId="77777777" w:rsidR="00001A18" w:rsidRPr="00AF18C6" w:rsidRDefault="00001A18" w:rsidP="00C73F94">
            <w:pPr>
              <w:pStyle w:val="headertabella0"/>
              <w:rPr>
                <w:color w:val="002060"/>
              </w:rPr>
            </w:pPr>
            <w:r w:rsidRPr="00AF18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EBFAD" w14:textId="77777777" w:rsidR="00001A18" w:rsidRPr="00AF18C6" w:rsidRDefault="00001A18" w:rsidP="00C73F94">
            <w:pPr>
              <w:pStyle w:val="headertabella0"/>
              <w:rPr>
                <w:color w:val="002060"/>
              </w:rPr>
            </w:pPr>
            <w:r w:rsidRPr="00AF18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C4196" w14:textId="77777777" w:rsidR="00001A18" w:rsidRPr="00AF18C6" w:rsidRDefault="00001A18" w:rsidP="00C73F94">
            <w:pPr>
              <w:pStyle w:val="headertabella0"/>
              <w:rPr>
                <w:color w:val="002060"/>
              </w:rPr>
            </w:pPr>
            <w:r w:rsidRPr="00AF18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D0D5B" w14:textId="77777777" w:rsidR="00001A18" w:rsidRPr="00AF18C6" w:rsidRDefault="00001A18" w:rsidP="00C73F94">
            <w:pPr>
              <w:pStyle w:val="headertabella0"/>
              <w:rPr>
                <w:color w:val="002060"/>
              </w:rPr>
            </w:pPr>
            <w:r w:rsidRPr="00AF18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62B43" w14:textId="77777777" w:rsidR="00001A18" w:rsidRPr="00AF18C6" w:rsidRDefault="00001A18" w:rsidP="00C73F94">
            <w:pPr>
              <w:pStyle w:val="headertabella0"/>
              <w:rPr>
                <w:color w:val="002060"/>
              </w:rPr>
            </w:pPr>
            <w:r w:rsidRPr="00AF18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65C97" w14:textId="77777777" w:rsidR="00001A18" w:rsidRPr="00AF18C6" w:rsidRDefault="00001A18" w:rsidP="00C73F94">
            <w:pPr>
              <w:pStyle w:val="headertabella0"/>
              <w:rPr>
                <w:color w:val="002060"/>
              </w:rPr>
            </w:pPr>
            <w:r w:rsidRPr="00AF18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AEFFC" w14:textId="77777777" w:rsidR="00001A18" w:rsidRPr="00AF18C6" w:rsidRDefault="00001A18" w:rsidP="00C73F94">
            <w:pPr>
              <w:pStyle w:val="headertabella0"/>
              <w:rPr>
                <w:color w:val="002060"/>
              </w:rPr>
            </w:pPr>
            <w:r w:rsidRPr="00AF18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57C61" w14:textId="77777777" w:rsidR="00001A18" w:rsidRPr="00AF18C6" w:rsidRDefault="00001A18" w:rsidP="00C73F94">
            <w:pPr>
              <w:pStyle w:val="headertabella0"/>
              <w:rPr>
                <w:color w:val="002060"/>
              </w:rPr>
            </w:pPr>
            <w:r w:rsidRPr="00AF18C6">
              <w:rPr>
                <w:color w:val="002060"/>
              </w:rPr>
              <w:t>PE</w:t>
            </w:r>
          </w:p>
        </w:tc>
      </w:tr>
      <w:tr w:rsidR="00AF18C6" w:rsidRPr="00AF18C6" w14:paraId="11291DA8" w14:textId="77777777" w:rsidTr="00AF18C6">
        <w:tc>
          <w:tcPr>
            <w:tcW w:w="5640" w:type="dxa"/>
            <w:tcBorders>
              <w:top w:val="outset" w:sz="6" w:space="0" w:color="auto"/>
              <w:left w:val="outset" w:sz="6" w:space="0" w:color="auto"/>
              <w:right w:val="nil"/>
            </w:tcBorders>
            <w:tcMar>
              <w:top w:w="20" w:type="dxa"/>
              <w:left w:w="20" w:type="dxa"/>
              <w:bottom w:w="20" w:type="dxa"/>
              <w:right w:w="20" w:type="dxa"/>
            </w:tcMar>
            <w:vAlign w:val="center"/>
          </w:tcPr>
          <w:p w14:paraId="77862AF8" w14:textId="12460FC3" w:rsidR="00AF18C6" w:rsidRPr="00AF18C6" w:rsidRDefault="00AF18C6" w:rsidP="00AF18C6">
            <w:pPr>
              <w:pStyle w:val="rowtabella0"/>
              <w:rPr>
                <w:color w:val="002060"/>
              </w:rPr>
            </w:pPr>
            <w:r w:rsidRPr="00AF18C6">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2B6BD8" w14:textId="2790C3A1" w:rsidR="00AF18C6" w:rsidRPr="00AF18C6" w:rsidRDefault="00AF18C6" w:rsidP="00AF18C6">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53222" w14:textId="5ED1DCE4" w:rsidR="00AF18C6" w:rsidRPr="00AF18C6" w:rsidRDefault="00AF18C6" w:rsidP="00AF18C6">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11525" w14:textId="7BD6A3DC" w:rsidR="00AF18C6" w:rsidRPr="00AF18C6" w:rsidRDefault="00AF18C6" w:rsidP="00AF18C6">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C521A2" w14:textId="276F6855" w:rsidR="00AF18C6" w:rsidRPr="00AF18C6" w:rsidRDefault="00AF18C6" w:rsidP="00AF18C6">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7FAA1" w14:textId="78025127" w:rsidR="00AF18C6" w:rsidRPr="00AF18C6" w:rsidRDefault="00AF18C6" w:rsidP="00AF18C6">
            <w:pPr>
              <w:pStyle w:val="rowtabella0"/>
              <w:jc w:val="center"/>
              <w:rPr>
                <w:color w:val="002060"/>
              </w:rPr>
            </w:pPr>
            <w:r w:rsidRPr="00AF18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69D7F" w14:textId="33460159" w:rsidR="00AF18C6" w:rsidRPr="00AF18C6" w:rsidRDefault="00AF18C6" w:rsidP="00AF18C6">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4F504" w14:textId="584A093C" w:rsidR="00AF18C6" w:rsidRPr="00AF18C6" w:rsidRDefault="00AF18C6" w:rsidP="00AF18C6">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87929" w14:textId="1F2CA740" w:rsidR="00AF18C6" w:rsidRPr="00AF18C6" w:rsidRDefault="00AF18C6" w:rsidP="00AF18C6">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D0A83" w14:textId="3FEDCF05" w:rsidR="00AF18C6" w:rsidRPr="00AF18C6" w:rsidRDefault="00AF18C6" w:rsidP="00AF18C6">
            <w:pPr>
              <w:pStyle w:val="rowtabella0"/>
              <w:jc w:val="center"/>
              <w:rPr>
                <w:color w:val="002060"/>
              </w:rPr>
            </w:pPr>
            <w:r w:rsidRPr="00AF18C6">
              <w:rPr>
                <w:color w:val="002060"/>
              </w:rPr>
              <w:t>0</w:t>
            </w:r>
          </w:p>
        </w:tc>
      </w:tr>
      <w:tr w:rsidR="00001A18" w:rsidRPr="00AF18C6" w14:paraId="3A2DC55F" w14:textId="77777777" w:rsidTr="00AF18C6">
        <w:tc>
          <w:tcPr>
            <w:tcW w:w="5640" w:type="dxa"/>
            <w:tcBorders>
              <w:left w:val="outset" w:sz="6" w:space="0" w:color="auto"/>
              <w:right w:val="nil"/>
            </w:tcBorders>
            <w:tcMar>
              <w:top w:w="20" w:type="dxa"/>
              <w:left w:w="20" w:type="dxa"/>
              <w:bottom w:w="20" w:type="dxa"/>
              <w:right w:w="20" w:type="dxa"/>
            </w:tcMar>
            <w:vAlign w:val="center"/>
          </w:tcPr>
          <w:p w14:paraId="6502101C" w14:textId="77777777" w:rsidR="00001A18" w:rsidRPr="00AF18C6" w:rsidRDefault="00001A18" w:rsidP="00C73F94">
            <w:pPr>
              <w:pStyle w:val="rowtabella0"/>
              <w:rPr>
                <w:color w:val="002060"/>
              </w:rPr>
            </w:pPr>
            <w:r w:rsidRPr="00AF18C6">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0E5FB" w14:textId="77777777" w:rsidR="00001A18" w:rsidRPr="00AF18C6" w:rsidRDefault="00001A18" w:rsidP="00C73F94">
            <w:pPr>
              <w:pStyle w:val="rowtabella0"/>
              <w:jc w:val="center"/>
              <w:rPr>
                <w:color w:val="002060"/>
              </w:rPr>
            </w:pPr>
            <w:r w:rsidRPr="00AF18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F37F90" w14:textId="5099B890" w:rsidR="00001A18" w:rsidRPr="00AF18C6" w:rsidRDefault="00AF18C6" w:rsidP="00C73F94">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185B0" w14:textId="77777777" w:rsidR="00001A18" w:rsidRPr="00AF18C6" w:rsidRDefault="00001A18" w:rsidP="00C73F94">
            <w:pPr>
              <w:pStyle w:val="rowtabella0"/>
              <w:jc w:val="center"/>
              <w:rPr>
                <w:color w:val="002060"/>
              </w:rPr>
            </w:pPr>
            <w:r w:rsidRPr="00AF18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228AA1" w14:textId="77777777" w:rsidR="00001A18" w:rsidRPr="00AF18C6" w:rsidRDefault="00001A18" w:rsidP="00C73F94">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D0639" w14:textId="20E512AB" w:rsidR="00001A18" w:rsidRPr="00AF18C6" w:rsidRDefault="00AF18C6" w:rsidP="00C73F94">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549A56" w14:textId="3CB2EC4C" w:rsidR="00001A18" w:rsidRPr="00AF18C6" w:rsidRDefault="00AF18C6" w:rsidP="00C73F94">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B1C915" w14:textId="1CA0FC88" w:rsidR="00001A18" w:rsidRPr="00AF18C6" w:rsidRDefault="00AF18C6" w:rsidP="00C73F94">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BFD6D" w14:textId="3A4EB0BC" w:rsidR="00001A18" w:rsidRPr="00AF18C6" w:rsidRDefault="00AF18C6" w:rsidP="00C73F94">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60D6C" w14:textId="77777777" w:rsidR="00001A18" w:rsidRPr="00AF18C6" w:rsidRDefault="00001A18" w:rsidP="00C73F94">
            <w:pPr>
              <w:pStyle w:val="rowtabella0"/>
              <w:jc w:val="center"/>
              <w:rPr>
                <w:color w:val="002060"/>
              </w:rPr>
            </w:pPr>
            <w:r w:rsidRPr="00AF18C6">
              <w:rPr>
                <w:color w:val="002060"/>
              </w:rPr>
              <w:t>0</w:t>
            </w:r>
          </w:p>
        </w:tc>
      </w:tr>
      <w:tr w:rsidR="00001A18" w:rsidRPr="00AF18C6" w14:paraId="592C5040" w14:textId="77777777" w:rsidTr="00C73F94">
        <w:tc>
          <w:tcPr>
            <w:tcW w:w="5640" w:type="dxa"/>
            <w:tcBorders>
              <w:top w:val="nil"/>
              <w:left w:val="outset" w:sz="6" w:space="0" w:color="auto"/>
              <w:bottom w:val="nil"/>
              <w:right w:val="nil"/>
            </w:tcBorders>
            <w:tcMar>
              <w:top w:w="20" w:type="dxa"/>
              <w:left w:w="20" w:type="dxa"/>
              <w:bottom w:w="20" w:type="dxa"/>
              <w:right w:w="20" w:type="dxa"/>
            </w:tcMar>
            <w:vAlign w:val="center"/>
          </w:tcPr>
          <w:p w14:paraId="662F32DD" w14:textId="77777777" w:rsidR="00001A18" w:rsidRPr="00AF18C6" w:rsidRDefault="00001A18" w:rsidP="00C73F94">
            <w:pPr>
              <w:pStyle w:val="rowtabella0"/>
              <w:rPr>
                <w:color w:val="002060"/>
              </w:rPr>
            </w:pPr>
            <w:r w:rsidRPr="00AF18C6">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BF26D8" w14:textId="40C620AE" w:rsidR="00001A18" w:rsidRPr="00AF18C6" w:rsidRDefault="00AF18C6" w:rsidP="00C73F94">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20F27" w14:textId="3CA93B7D" w:rsidR="00001A18" w:rsidRPr="00AF18C6" w:rsidRDefault="00AF18C6" w:rsidP="00C73F94">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4C071D" w14:textId="77777777" w:rsidR="00001A18" w:rsidRPr="00AF18C6" w:rsidRDefault="00001A18" w:rsidP="00C73F94">
            <w:pPr>
              <w:pStyle w:val="rowtabella0"/>
              <w:jc w:val="center"/>
              <w:rPr>
                <w:color w:val="002060"/>
              </w:rPr>
            </w:pPr>
            <w:r w:rsidRPr="00AF18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B9A300" w14:textId="3E2CC520" w:rsidR="00001A18" w:rsidRPr="00AF18C6" w:rsidRDefault="00AF18C6" w:rsidP="00C73F94">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AF0B12" w14:textId="77777777" w:rsidR="00001A18" w:rsidRPr="00AF18C6" w:rsidRDefault="00001A18" w:rsidP="00C73F94">
            <w:pPr>
              <w:pStyle w:val="rowtabella0"/>
              <w:jc w:val="center"/>
              <w:rPr>
                <w:color w:val="002060"/>
              </w:rPr>
            </w:pPr>
            <w:r w:rsidRPr="00AF18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883BD" w14:textId="0FC452D9" w:rsidR="00001A18" w:rsidRPr="00AF18C6" w:rsidRDefault="00AF18C6" w:rsidP="00C73F94">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2A71A" w14:textId="19109096" w:rsidR="00001A18" w:rsidRPr="00AF18C6" w:rsidRDefault="00AF18C6" w:rsidP="00C73F94">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1682F" w14:textId="77777777" w:rsidR="00001A18" w:rsidRPr="00AF18C6" w:rsidRDefault="00001A18" w:rsidP="00C73F94">
            <w:pPr>
              <w:pStyle w:val="rowtabella0"/>
              <w:jc w:val="center"/>
              <w:rPr>
                <w:color w:val="002060"/>
              </w:rPr>
            </w:pPr>
            <w:r w:rsidRPr="00AF18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06C7D1" w14:textId="77777777" w:rsidR="00001A18" w:rsidRPr="00AF18C6" w:rsidRDefault="00001A18" w:rsidP="00C73F94">
            <w:pPr>
              <w:pStyle w:val="rowtabella0"/>
              <w:jc w:val="center"/>
              <w:rPr>
                <w:color w:val="002060"/>
              </w:rPr>
            </w:pPr>
            <w:r w:rsidRPr="00AF18C6">
              <w:rPr>
                <w:color w:val="002060"/>
              </w:rPr>
              <w:t>0</w:t>
            </w:r>
          </w:p>
        </w:tc>
      </w:tr>
      <w:tr w:rsidR="00001A18" w:rsidRPr="00CC0113" w14:paraId="204CBA8E" w14:textId="77777777" w:rsidTr="00C73F9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40F915B" w14:textId="77777777" w:rsidR="00001A18" w:rsidRPr="00AF18C6" w:rsidRDefault="00001A18" w:rsidP="00C73F94">
            <w:pPr>
              <w:pStyle w:val="rowtabella0"/>
              <w:rPr>
                <w:color w:val="002060"/>
              </w:rPr>
            </w:pPr>
            <w:r w:rsidRPr="00AF18C6">
              <w:rPr>
                <w:color w:val="002060"/>
              </w:rPr>
              <w:t>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47FBF8" w14:textId="0793C94C" w:rsidR="00001A18" w:rsidRPr="00AF18C6" w:rsidRDefault="00AF18C6" w:rsidP="00C73F94">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A1D81" w14:textId="0A357A5A" w:rsidR="00001A18" w:rsidRPr="00AF18C6" w:rsidRDefault="00AF18C6" w:rsidP="00C73F94">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AB17B" w14:textId="77777777" w:rsidR="00001A18" w:rsidRPr="00AF18C6" w:rsidRDefault="00001A18" w:rsidP="00C73F94">
            <w:pPr>
              <w:pStyle w:val="rowtabella0"/>
              <w:jc w:val="center"/>
              <w:rPr>
                <w:color w:val="002060"/>
              </w:rPr>
            </w:pPr>
            <w:r w:rsidRPr="00AF18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7B0CC" w14:textId="5AE28DDF" w:rsidR="00001A18" w:rsidRPr="00AF18C6" w:rsidRDefault="00AF18C6" w:rsidP="00C73F94">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65847" w14:textId="77777777" w:rsidR="00001A18" w:rsidRPr="00AF18C6" w:rsidRDefault="00001A18" w:rsidP="00C73F94">
            <w:pPr>
              <w:pStyle w:val="rowtabella0"/>
              <w:jc w:val="center"/>
              <w:rPr>
                <w:color w:val="002060"/>
              </w:rPr>
            </w:pPr>
            <w:r w:rsidRPr="00AF18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657149" w14:textId="2CC86671" w:rsidR="00001A18" w:rsidRPr="00AF18C6" w:rsidRDefault="00AF18C6" w:rsidP="00C73F94">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B7E106" w14:textId="0B033258" w:rsidR="00001A18" w:rsidRPr="00AF18C6" w:rsidRDefault="00AF18C6" w:rsidP="00C73F94">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08568" w14:textId="77777777" w:rsidR="00001A18" w:rsidRPr="00AF18C6" w:rsidRDefault="00001A18" w:rsidP="00C73F94">
            <w:pPr>
              <w:pStyle w:val="rowtabella0"/>
              <w:jc w:val="center"/>
              <w:rPr>
                <w:color w:val="002060"/>
              </w:rPr>
            </w:pPr>
            <w:r w:rsidRPr="00AF18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4AEC01" w14:textId="77777777" w:rsidR="00001A18" w:rsidRPr="00CC0113" w:rsidRDefault="00001A18" w:rsidP="00C73F94">
            <w:pPr>
              <w:pStyle w:val="rowtabella0"/>
              <w:jc w:val="center"/>
              <w:rPr>
                <w:color w:val="002060"/>
              </w:rPr>
            </w:pPr>
            <w:r w:rsidRPr="00AF18C6">
              <w:rPr>
                <w:color w:val="002060"/>
              </w:rPr>
              <w:t>0</w:t>
            </w:r>
          </w:p>
        </w:tc>
      </w:tr>
    </w:tbl>
    <w:p w14:paraId="3A9DAB69" w14:textId="77777777" w:rsidR="00001A18" w:rsidRPr="00CC0113" w:rsidRDefault="00001A18" w:rsidP="00001A18">
      <w:pPr>
        <w:pStyle w:val="breakline"/>
        <w:rPr>
          <w:color w:val="002060"/>
        </w:rPr>
      </w:pPr>
    </w:p>
    <w:p w14:paraId="4DC59C1B" w14:textId="77777777" w:rsidR="00001A18" w:rsidRPr="00CC0113" w:rsidRDefault="00001A18" w:rsidP="00001A18">
      <w:pPr>
        <w:pStyle w:val="titoloprinc0"/>
        <w:rPr>
          <w:color w:val="002060"/>
        </w:rPr>
      </w:pPr>
      <w:r w:rsidRPr="00CC0113">
        <w:rPr>
          <w:color w:val="002060"/>
        </w:rPr>
        <w:t>PROGRAMMA GARE</w:t>
      </w:r>
    </w:p>
    <w:p w14:paraId="3102A428" w14:textId="77777777" w:rsidR="00001A18" w:rsidRPr="00CC0113" w:rsidRDefault="00001A18" w:rsidP="00001A18">
      <w:pPr>
        <w:rPr>
          <w:color w:val="002060"/>
        </w:rPr>
      </w:pPr>
    </w:p>
    <w:p w14:paraId="4D605F08" w14:textId="77777777" w:rsidR="00001A18" w:rsidRPr="00CC0113" w:rsidRDefault="00001A18" w:rsidP="00001A18">
      <w:pPr>
        <w:pStyle w:val="sottotitolocampionato10"/>
        <w:rPr>
          <w:color w:val="002060"/>
        </w:rPr>
      </w:pPr>
      <w:r w:rsidRPr="00CC0113">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4"/>
        <w:gridCol w:w="385"/>
        <w:gridCol w:w="898"/>
        <w:gridCol w:w="1198"/>
        <w:gridCol w:w="1543"/>
        <w:gridCol w:w="1543"/>
      </w:tblGrid>
      <w:tr w:rsidR="00001A18" w:rsidRPr="00CC0113" w14:paraId="308E4C28" w14:textId="77777777" w:rsidTr="00C73F9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AA135" w14:textId="77777777" w:rsidR="00001A18" w:rsidRPr="00CC0113" w:rsidRDefault="00001A18" w:rsidP="00C73F94">
            <w:pPr>
              <w:pStyle w:val="headertabella0"/>
              <w:rPr>
                <w:color w:val="002060"/>
              </w:rPr>
            </w:pPr>
            <w:r w:rsidRPr="00CC011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725ED" w14:textId="77777777" w:rsidR="00001A18" w:rsidRPr="00CC0113" w:rsidRDefault="00001A18" w:rsidP="00C73F94">
            <w:pPr>
              <w:pStyle w:val="headertabella0"/>
              <w:rPr>
                <w:color w:val="002060"/>
              </w:rPr>
            </w:pPr>
            <w:r w:rsidRPr="00CC011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6CD5D" w14:textId="77777777" w:rsidR="00001A18" w:rsidRPr="00CC0113" w:rsidRDefault="00001A18" w:rsidP="00C73F94">
            <w:pPr>
              <w:pStyle w:val="headertabella0"/>
              <w:rPr>
                <w:color w:val="002060"/>
              </w:rPr>
            </w:pPr>
            <w:r w:rsidRPr="00CC011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14194" w14:textId="77777777" w:rsidR="00001A18" w:rsidRPr="00CC0113" w:rsidRDefault="00001A18" w:rsidP="00C73F94">
            <w:pPr>
              <w:pStyle w:val="headertabella0"/>
              <w:rPr>
                <w:color w:val="002060"/>
              </w:rPr>
            </w:pPr>
            <w:r w:rsidRPr="00CC011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D879C" w14:textId="77777777" w:rsidR="00001A18" w:rsidRPr="00CC0113" w:rsidRDefault="00001A18" w:rsidP="00C73F94">
            <w:pPr>
              <w:pStyle w:val="headertabella0"/>
              <w:rPr>
                <w:color w:val="002060"/>
              </w:rPr>
            </w:pPr>
            <w:r w:rsidRPr="00CC011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83207" w14:textId="77777777" w:rsidR="00001A18" w:rsidRPr="00CC0113" w:rsidRDefault="00001A18" w:rsidP="00C73F94">
            <w:pPr>
              <w:pStyle w:val="headertabella0"/>
              <w:rPr>
                <w:color w:val="002060"/>
              </w:rPr>
            </w:pPr>
            <w:proofErr w:type="spellStart"/>
            <w:r w:rsidRPr="00CC0113">
              <w:rPr>
                <w:color w:val="002060"/>
              </w:rPr>
              <w:t>Localita'</w:t>
            </w:r>
            <w:proofErr w:type="spellEnd"/>
            <w:r w:rsidRPr="00CC011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425E3" w14:textId="77777777" w:rsidR="00001A18" w:rsidRPr="00CC0113" w:rsidRDefault="00001A18" w:rsidP="00C73F94">
            <w:pPr>
              <w:pStyle w:val="headertabella0"/>
              <w:rPr>
                <w:color w:val="002060"/>
              </w:rPr>
            </w:pPr>
            <w:r w:rsidRPr="00CC0113">
              <w:rPr>
                <w:color w:val="002060"/>
              </w:rPr>
              <w:t>Indirizzo Impianto</w:t>
            </w:r>
          </w:p>
        </w:tc>
      </w:tr>
      <w:tr w:rsidR="00001A18" w:rsidRPr="00CC0113" w14:paraId="12A1112D" w14:textId="77777777" w:rsidTr="00C73F94">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0C7A70" w14:textId="77777777" w:rsidR="00001A18" w:rsidRPr="00CC0113" w:rsidRDefault="00001A18" w:rsidP="00C73F94">
            <w:pPr>
              <w:pStyle w:val="rowtabella0"/>
              <w:rPr>
                <w:color w:val="002060"/>
              </w:rPr>
            </w:pPr>
            <w:r w:rsidRPr="00CC0113">
              <w:rPr>
                <w:color w:val="002060"/>
              </w:rPr>
              <w:t>POLISPORTIVA BOCA S.E.M.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207B6" w14:textId="77777777" w:rsidR="00001A18" w:rsidRPr="00CC0113" w:rsidRDefault="00001A18" w:rsidP="00C73F94">
            <w:pPr>
              <w:pStyle w:val="rowtabella0"/>
              <w:rPr>
                <w:color w:val="002060"/>
              </w:rPr>
            </w:pPr>
            <w:r w:rsidRPr="00CC0113">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E8F9B" w14:textId="77777777" w:rsidR="00001A18" w:rsidRPr="00CC0113" w:rsidRDefault="00001A18" w:rsidP="00C73F94">
            <w:pPr>
              <w:pStyle w:val="rowtabella0"/>
              <w:jc w:val="center"/>
              <w:rPr>
                <w:color w:val="002060"/>
              </w:rPr>
            </w:pPr>
            <w:r w:rsidRPr="00CC011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819E1" w14:textId="77777777" w:rsidR="00001A18" w:rsidRPr="00CC0113" w:rsidRDefault="00001A18" w:rsidP="00C73F94">
            <w:pPr>
              <w:pStyle w:val="rowtabella0"/>
              <w:rPr>
                <w:color w:val="002060"/>
              </w:rPr>
            </w:pPr>
            <w:r w:rsidRPr="00CC0113">
              <w:rPr>
                <w:color w:val="002060"/>
              </w:rPr>
              <w:t>28/03/2025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5AE39" w14:textId="77777777" w:rsidR="00001A18" w:rsidRPr="00CC0113" w:rsidRDefault="00001A18" w:rsidP="00C73F94">
            <w:pPr>
              <w:pStyle w:val="rowtabella0"/>
              <w:rPr>
                <w:color w:val="002060"/>
              </w:rPr>
            </w:pPr>
            <w:r w:rsidRPr="00CC0113">
              <w:rPr>
                <w:color w:val="002060"/>
              </w:rPr>
              <w:t>5280 TENSOSTRUTTURA S.</w:t>
            </w:r>
            <w:proofErr w:type="gramStart"/>
            <w:r w:rsidRPr="00CC0113">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9803F" w14:textId="77777777" w:rsidR="00001A18" w:rsidRPr="00CC0113" w:rsidRDefault="00001A18" w:rsidP="00C73F94">
            <w:pPr>
              <w:pStyle w:val="rowtabella0"/>
              <w:rPr>
                <w:color w:val="002060"/>
              </w:rPr>
            </w:pPr>
            <w:r w:rsidRPr="00CC0113">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9CBEE" w14:textId="77777777" w:rsidR="00001A18" w:rsidRPr="00CC0113" w:rsidRDefault="00001A18" w:rsidP="00C73F94">
            <w:pPr>
              <w:pStyle w:val="rowtabella0"/>
              <w:rPr>
                <w:color w:val="002060"/>
              </w:rPr>
            </w:pPr>
            <w:r w:rsidRPr="00CC0113">
              <w:rPr>
                <w:color w:val="002060"/>
              </w:rPr>
              <w:t>VIA LORENZO LOTTO</w:t>
            </w:r>
          </w:p>
        </w:tc>
      </w:tr>
      <w:tr w:rsidR="00001A18" w:rsidRPr="00CC0113" w14:paraId="5E21F885" w14:textId="77777777" w:rsidTr="00C73F94">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1CA92A" w14:textId="77777777" w:rsidR="00001A18" w:rsidRPr="00CC0113" w:rsidRDefault="00001A18" w:rsidP="00C73F94">
            <w:pPr>
              <w:pStyle w:val="rowtabella0"/>
              <w:rPr>
                <w:color w:val="002060"/>
              </w:rPr>
            </w:pPr>
            <w:proofErr w:type="gramStart"/>
            <w:r w:rsidRPr="00CC0113">
              <w:rPr>
                <w:color w:val="002060"/>
              </w:rPr>
              <w:t>CITTA</w:t>
            </w:r>
            <w:proofErr w:type="gramEnd"/>
            <w:r w:rsidRPr="00CC0113">
              <w:rPr>
                <w:color w:val="002060"/>
              </w:rPr>
              <w:t xml:space="preserve">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29B7C" w14:textId="77777777" w:rsidR="00001A18" w:rsidRPr="00CC0113" w:rsidRDefault="00001A18" w:rsidP="00C73F94">
            <w:pPr>
              <w:pStyle w:val="rowtabella0"/>
              <w:rPr>
                <w:color w:val="002060"/>
              </w:rPr>
            </w:pPr>
            <w:r w:rsidRPr="00CC0113">
              <w:rPr>
                <w:color w:val="002060"/>
              </w:rPr>
              <w:t>MONTELUPONESE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394C1" w14:textId="77777777" w:rsidR="00001A18" w:rsidRPr="00CC0113" w:rsidRDefault="00001A18" w:rsidP="00C73F94">
            <w:pPr>
              <w:pStyle w:val="rowtabella0"/>
              <w:jc w:val="center"/>
              <w:rPr>
                <w:color w:val="002060"/>
              </w:rPr>
            </w:pPr>
            <w:r w:rsidRPr="00CC011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4E6622" w14:textId="77777777" w:rsidR="00001A18" w:rsidRPr="00CC0113" w:rsidRDefault="00001A18" w:rsidP="00C73F94">
            <w:pPr>
              <w:pStyle w:val="rowtabella0"/>
              <w:rPr>
                <w:color w:val="002060"/>
              </w:rPr>
            </w:pPr>
            <w:r w:rsidRPr="00CC0113">
              <w:rPr>
                <w:color w:val="002060"/>
              </w:rPr>
              <w:t>30/03/2025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12522" w14:textId="77777777" w:rsidR="00001A18" w:rsidRPr="00CC0113" w:rsidRDefault="00001A18" w:rsidP="00C73F94">
            <w:pPr>
              <w:pStyle w:val="rowtabella0"/>
              <w:rPr>
                <w:color w:val="002060"/>
              </w:rPr>
            </w:pPr>
            <w:r w:rsidRPr="00CC0113">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A49B8" w14:textId="77777777" w:rsidR="00001A18" w:rsidRPr="00CC0113" w:rsidRDefault="00001A18" w:rsidP="00C73F94">
            <w:pPr>
              <w:pStyle w:val="rowtabella0"/>
              <w:rPr>
                <w:color w:val="002060"/>
              </w:rPr>
            </w:pPr>
            <w:r w:rsidRPr="00CC0113">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ACC71" w14:textId="77777777" w:rsidR="00001A18" w:rsidRPr="00CC0113" w:rsidRDefault="00001A18" w:rsidP="00C73F94">
            <w:pPr>
              <w:pStyle w:val="rowtabella0"/>
              <w:rPr>
                <w:color w:val="002060"/>
              </w:rPr>
            </w:pPr>
            <w:r w:rsidRPr="00CC0113">
              <w:rPr>
                <w:color w:val="002060"/>
              </w:rPr>
              <w:t>VIA DELLO STADIO</w:t>
            </w:r>
          </w:p>
        </w:tc>
      </w:tr>
    </w:tbl>
    <w:p w14:paraId="5847EE9E" w14:textId="77777777" w:rsidR="00001A18" w:rsidRPr="00CC0113" w:rsidRDefault="00001A18" w:rsidP="00001A18">
      <w:pPr>
        <w:rPr>
          <w:color w:val="002060"/>
        </w:rPr>
      </w:pPr>
    </w:p>
    <w:p w14:paraId="0174C13E" w14:textId="77777777" w:rsidR="00775244" w:rsidRPr="00775244" w:rsidRDefault="00775244" w:rsidP="00775244">
      <w:pPr>
        <w:pStyle w:val="breakline"/>
        <w:rPr>
          <w:rFonts w:eastAsiaTheme="minorEastAsia"/>
          <w:color w:val="002060"/>
        </w:rPr>
      </w:pPr>
    </w:p>
    <w:p w14:paraId="1E133EC6" w14:textId="77777777" w:rsidR="00C31338" w:rsidRDefault="00C31338" w:rsidP="00AF18C6">
      <w:pPr>
        <w:pStyle w:val="Corpodeltesto21"/>
        <w:rPr>
          <w:rFonts w:ascii="Arial" w:hAnsi="Arial" w:cs="Arial"/>
          <w:b/>
          <w:color w:val="002060"/>
          <w:sz w:val="30"/>
          <w:szCs w:val="30"/>
        </w:rPr>
      </w:pPr>
    </w:p>
    <w:p w14:paraId="4B9D6337" w14:textId="77777777" w:rsidR="00B3778D" w:rsidRPr="00E21AF7" w:rsidRDefault="00B3778D" w:rsidP="00B3778D">
      <w:pPr>
        <w:pStyle w:val="TITOLOCAMPIONATO"/>
        <w:shd w:val="clear" w:color="auto" w:fill="002060"/>
        <w:spacing w:before="0" w:beforeAutospacing="0" w:after="0" w:afterAutospacing="0"/>
        <w:rPr>
          <w:color w:val="FFFFFF"/>
        </w:rPr>
      </w:pPr>
      <w:r>
        <w:rPr>
          <w:color w:val="FFFFFF"/>
        </w:rPr>
        <w:t>CORTE SPORTIVA D’APPELLO TERRITORIALE</w:t>
      </w:r>
    </w:p>
    <w:p w14:paraId="6FF402D4" w14:textId="77777777" w:rsidR="00B3778D" w:rsidRPr="006440C0" w:rsidRDefault="00B3778D" w:rsidP="00B3778D">
      <w:pPr>
        <w:pStyle w:val="Titolo"/>
        <w:jc w:val="both"/>
        <w:rPr>
          <w:rFonts w:cs="Arial"/>
          <w:b w:val="0"/>
          <w:szCs w:val="22"/>
        </w:rPr>
      </w:pPr>
      <w:bookmarkStart w:id="17" w:name="_Hlk132362463"/>
    </w:p>
    <w:p w14:paraId="7F1D74A6" w14:textId="77777777" w:rsidR="00B3778D" w:rsidRPr="006440C0" w:rsidRDefault="00B3778D" w:rsidP="00B3778D">
      <w:pPr>
        <w:pStyle w:val="Titolo"/>
        <w:jc w:val="both"/>
        <w:rPr>
          <w:rFonts w:cs="Arial"/>
          <w:b w:val="0"/>
          <w:color w:val="002060"/>
          <w:szCs w:val="22"/>
        </w:rPr>
      </w:pPr>
      <w:r w:rsidRPr="006440C0">
        <w:rPr>
          <w:rFonts w:cs="Arial"/>
          <w:b w:val="0"/>
          <w:color w:val="002060"/>
          <w:szCs w:val="22"/>
        </w:rPr>
        <w:t>La Corte sportiva d’appello territoriale presso il Comitato Regionale Marche, composta da</w:t>
      </w:r>
      <w:bookmarkStart w:id="18" w:name="_Hlk130203631"/>
      <w:bookmarkEnd w:id="17"/>
    </w:p>
    <w:bookmarkEnd w:id="18"/>
    <w:p w14:paraId="28110B41" w14:textId="77777777" w:rsidR="00B3778D" w:rsidRPr="006440C0" w:rsidRDefault="00B3778D" w:rsidP="00B3778D">
      <w:pPr>
        <w:pStyle w:val="Titolo"/>
        <w:jc w:val="both"/>
        <w:rPr>
          <w:rFonts w:cs="Arial"/>
          <w:b w:val="0"/>
          <w:color w:val="002060"/>
          <w:szCs w:val="22"/>
        </w:rPr>
      </w:pPr>
      <w:r w:rsidRPr="006440C0">
        <w:rPr>
          <w:rFonts w:cs="Arial"/>
          <w:b w:val="0"/>
          <w:color w:val="002060"/>
          <w:szCs w:val="22"/>
        </w:rPr>
        <w:t xml:space="preserve">Avv. Piero </w:t>
      </w:r>
      <w:proofErr w:type="spellStart"/>
      <w:r w:rsidRPr="006440C0">
        <w:rPr>
          <w:rFonts w:cs="Arial"/>
          <w:b w:val="0"/>
          <w:color w:val="002060"/>
          <w:szCs w:val="22"/>
        </w:rPr>
        <w:t>Paciaroni</w:t>
      </w:r>
      <w:proofErr w:type="spellEnd"/>
      <w:r w:rsidRPr="006440C0">
        <w:rPr>
          <w:rFonts w:cs="Arial"/>
          <w:b w:val="0"/>
          <w:color w:val="002060"/>
          <w:szCs w:val="22"/>
        </w:rPr>
        <w:t xml:space="preserve"> – Presidente </w:t>
      </w:r>
      <w:bookmarkStart w:id="19" w:name="_Hlk159494453"/>
    </w:p>
    <w:p w14:paraId="30E97556" w14:textId="77777777" w:rsidR="00B3778D" w:rsidRPr="006440C0" w:rsidRDefault="00B3778D" w:rsidP="00B3778D">
      <w:pPr>
        <w:pStyle w:val="Titolo"/>
        <w:jc w:val="both"/>
        <w:rPr>
          <w:rFonts w:cs="Arial"/>
          <w:b w:val="0"/>
          <w:color w:val="002060"/>
          <w:szCs w:val="22"/>
        </w:rPr>
      </w:pPr>
      <w:r w:rsidRPr="006440C0">
        <w:rPr>
          <w:rFonts w:cs="Arial"/>
          <w:b w:val="0"/>
          <w:color w:val="002060"/>
          <w:szCs w:val="22"/>
        </w:rPr>
        <w:t>Dott. Giovanni Spanti – Vicepresidente</w:t>
      </w:r>
    </w:p>
    <w:p w14:paraId="07472AFA" w14:textId="77777777" w:rsidR="00B3778D" w:rsidRPr="006440C0" w:rsidRDefault="00B3778D" w:rsidP="00B3778D">
      <w:pPr>
        <w:pStyle w:val="Titolo"/>
        <w:jc w:val="both"/>
        <w:rPr>
          <w:rFonts w:cs="Arial"/>
          <w:b w:val="0"/>
          <w:color w:val="002060"/>
          <w:szCs w:val="22"/>
        </w:rPr>
      </w:pPr>
      <w:bookmarkStart w:id="20" w:name="_Hlk190336448"/>
      <w:bookmarkEnd w:id="19"/>
      <w:r w:rsidRPr="006440C0">
        <w:rPr>
          <w:rFonts w:cs="Arial"/>
          <w:b w:val="0"/>
          <w:color w:val="002060"/>
          <w:szCs w:val="22"/>
        </w:rPr>
        <w:t>Avv. Francesco Scaloni – Componente</w:t>
      </w:r>
      <w:bookmarkStart w:id="21" w:name="_Hlk157415929"/>
    </w:p>
    <w:p w14:paraId="50487E47" w14:textId="77777777" w:rsidR="00B3778D" w:rsidRPr="006440C0" w:rsidRDefault="00B3778D" w:rsidP="00B3778D">
      <w:pPr>
        <w:pStyle w:val="Titolo"/>
        <w:jc w:val="both"/>
        <w:rPr>
          <w:rFonts w:cs="Arial"/>
          <w:b w:val="0"/>
          <w:color w:val="002060"/>
          <w:szCs w:val="22"/>
        </w:rPr>
      </w:pPr>
      <w:bookmarkStart w:id="22" w:name="_Hlk187170581"/>
      <w:bookmarkEnd w:id="20"/>
      <w:r w:rsidRPr="006440C0">
        <w:rPr>
          <w:rFonts w:cs="Arial"/>
          <w:b w:val="0"/>
          <w:color w:val="002060"/>
          <w:szCs w:val="22"/>
        </w:rPr>
        <w:t>Dott. Lorenzo Casagrande Albano – Componente Segretario f.f.</w:t>
      </w:r>
      <w:bookmarkStart w:id="23" w:name="_Hlk187139065"/>
      <w:bookmarkEnd w:id="21"/>
      <w:bookmarkEnd w:id="22"/>
    </w:p>
    <w:p w14:paraId="0821523F" w14:textId="77777777" w:rsidR="00B3778D" w:rsidRPr="006440C0" w:rsidRDefault="00B3778D" w:rsidP="00B3778D">
      <w:pPr>
        <w:pStyle w:val="Titolo"/>
        <w:tabs>
          <w:tab w:val="right" w:pos="9638"/>
        </w:tabs>
        <w:jc w:val="both"/>
        <w:rPr>
          <w:rFonts w:cs="Arial"/>
          <w:b w:val="0"/>
          <w:color w:val="002060"/>
          <w:szCs w:val="22"/>
        </w:rPr>
      </w:pPr>
      <w:r w:rsidRPr="006440C0">
        <w:rPr>
          <w:rFonts w:cs="Arial"/>
          <w:b w:val="0"/>
          <w:color w:val="002060"/>
          <w:szCs w:val="22"/>
        </w:rPr>
        <w:t xml:space="preserve">Avv. Francesco Paoletti </w:t>
      </w:r>
      <w:bookmarkStart w:id="24" w:name="_Hlk190336489"/>
      <w:r w:rsidRPr="006440C0">
        <w:rPr>
          <w:rFonts w:cs="Arial"/>
          <w:b w:val="0"/>
          <w:color w:val="002060"/>
          <w:szCs w:val="22"/>
        </w:rPr>
        <w:t>– Componente</w:t>
      </w:r>
      <w:bookmarkEnd w:id="24"/>
      <w:r w:rsidRPr="006440C0">
        <w:rPr>
          <w:rFonts w:cs="Arial"/>
          <w:b w:val="0"/>
          <w:color w:val="002060"/>
          <w:szCs w:val="22"/>
        </w:rPr>
        <w:tab/>
      </w:r>
    </w:p>
    <w:p w14:paraId="015CF64F" w14:textId="77777777" w:rsidR="00B3778D" w:rsidRPr="006440C0" w:rsidRDefault="00B3778D" w:rsidP="00B3778D">
      <w:pPr>
        <w:pStyle w:val="Titolo"/>
        <w:jc w:val="both"/>
        <w:rPr>
          <w:rFonts w:cs="Arial"/>
          <w:b w:val="0"/>
          <w:color w:val="002060"/>
          <w:szCs w:val="22"/>
        </w:rPr>
      </w:pPr>
      <w:r w:rsidRPr="006440C0">
        <w:rPr>
          <w:rFonts w:cs="Arial"/>
          <w:b w:val="0"/>
          <w:color w:val="002060"/>
          <w:szCs w:val="22"/>
        </w:rPr>
        <w:lastRenderedPageBreak/>
        <w:t xml:space="preserve">Dott.ssa Donatella Bordi </w:t>
      </w:r>
      <w:r w:rsidRPr="006440C0">
        <w:rPr>
          <w:rFonts w:cs="Arial"/>
          <w:b w:val="0"/>
          <w:color w:val="002060"/>
          <w:szCs w:val="22"/>
        </w:rPr>
        <w:softHyphen/>
        <w:t>– Componente</w:t>
      </w:r>
    </w:p>
    <w:p w14:paraId="6661E9BF" w14:textId="77777777" w:rsidR="00B3778D" w:rsidRPr="006440C0" w:rsidRDefault="00B3778D" w:rsidP="00B3778D">
      <w:pPr>
        <w:pStyle w:val="Titolo"/>
        <w:jc w:val="both"/>
        <w:rPr>
          <w:rFonts w:cs="Arial"/>
          <w:b w:val="0"/>
          <w:color w:val="002060"/>
          <w:szCs w:val="22"/>
        </w:rPr>
      </w:pPr>
    </w:p>
    <w:bookmarkEnd w:id="23"/>
    <w:p w14:paraId="5551354E" w14:textId="77777777" w:rsidR="00B3778D" w:rsidRPr="006440C0" w:rsidRDefault="00B3778D" w:rsidP="00B3778D">
      <w:pPr>
        <w:pStyle w:val="Titolo"/>
        <w:jc w:val="both"/>
        <w:rPr>
          <w:rFonts w:cs="Arial"/>
          <w:b w:val="0"/>
          <w:color w:val="002060"/>
          <w:szCs w:val="22"/>
        </w:rPr>
      </w:pPr>
      <w:r w:rsidRPr="006440C0">
        <w:rPr>
          <w:rFonts w:cs="Arial"/>
          <w:b w:val="0"/>
          <w:color w:val="002060"/>
          <w:szCs w:val="22"/>
        </w:rPr>
        <w:t xml:space="preserve">nella riunione del </w:t>
      </w:r>
      <w:bookmarkStart w:id="25" w:name="_Hlk152259935"/>
      <w:r w:rsidRPr="006440C0">
        <w:rPr>
          <w:rFonts w:cs="Arial"/>
          <w:b w:val="0"/>
          <w:color w:val="002060"/>
          <w:szCs w:val="22"/>
        </w:rPr>
        <w:t>17 marzo 2025 ha pronunciato le seguenti decisioni:</w:t>
      </w:r>
    </w:p>
    <w:p w14:paraId="2776CC60" w14:textId="77777777" w:rsidR="00B3778D" w:rsidRPr="006440C0" w:rsidRDefault="00B3778D" w:rsidP="00B3778D">
      <w:pPr>
        <w:pStyle w:val="Titolo"/>
        <w:jc w:val="both"/>
        <w:rPr>
          <w:rFonts w:cs="Arial"/>
          <w:b w:val="0"/>
          <w:color w:val="002060"/>
          <w:szCs w:val="22"/>
        </w:rPr>
      </w:pPr>
    </w:p>
    <w:p w14:paraId="138B4CF4" w14:textId="77777777" w:rsidR="00B3778D" w:rsidRPr="006440C0" w:rsidRDefault="00B3778D" w:rsidP="00B3778D">
      <w:pPr>
        <w:pStyle w:val="LndNormale1"/>
        <w:jc w:val="center"/>
        <w:rPr>
          <w:rFonts w:cs="Arial"/>
          <w:color w:val="002060"/>
          <w:szCs w:val="22"/>
        </w:rPr>
      </w:pPr>
      <w:bookmarkStart w:id="26" w:name="_Hlk192756174"/>
      <w:bookmarkEnd w:id="25"/>
      <w:r w:rsidRPr="006440C0">
        <w:rPr>
          <w:rFonts w:cs="Arial"/>
          <w:b/>
          <w:color w:val="002060"/>
          <w:szCs w:val="22"/>
        </w:rPr>
        <w:t>Reclamo n. 42/CSAT 2024/2025</w:t>
      </w:r>
    </w:p>
    <w:p w14:paraId="6213EA74" w14:textId="77777777" w:rsidR="00B3778D" w:rsidRPr="006440C0" w:rsidRDefault="00B3778D" w:rsidP="00B3778D">
      <w:pPr>
        <w:pStyle w:val="LndNormale1"/>
        <w:jc w:val="center"/>
        <w:rPr>
          <w:rFonts w:cs="Arial"/>
          <w:b/>
          <w:color w:val="002060"/>
          <w:szCs w:val="22"/>
        </w:rPr>
      </w:pPr>
      <w:r w:rsidRPr="006440C0">
        <w:rPr>
          <w:rFonts w:cs="Arial"/>
          <w:b/>
          <w:color w:val="002060"/>
          <w:szCs w:val="22"/>
        </w:rPr>
        <w:t>Dispositivo n. 43/CSAT 2024/2025</w:t>
      </w:r>
    </w:p>
    <w:p w14:paraId="31165EB9" w14:textId="77777777" w:rsidR="00B3778D" w:rsidRPr="006440C0" w:rsidRDefault="00B3778D" w:rsidP="00B3778D">
      <w:pPr>
        <w:pStyle w:val="LndNormale1"/>
        <w:rPr>
          <w:rFonts w:cs="Arial"/>
          <w:color w:val="002060"/>
          <w:szCs w:val="22"/>
        </w:rPr>
      </w:pPr>
    </w:p>
    <w:p w14:paraId="423CBF57" w14:textId="77777777" w:rsidR="00B3778D" w:rsidRPr="006440C0" w:rsidRDefault="00B3778D" w:rsidP="00B3778D">
      <w:pPr>
        <w:pStyle w:val="LndNormale1"/>
        <w:tabs>
          <w:tab w:val="center" w:pos="4819"/>
          <w:tab w:val="right" w:pos="9638"/>
        </w:tabs>
        <w:rPr>
          <w:rFonts w:cs="Arial"/>
          <w:color w:val="002060"/>
          <w:szCs w:val="22"/>
        </w:rPr>
      </w:pPr>
      <w:r w:rsidRPr="006440C0">
        <w:rPr>
          <w:rFonts w:cs="Arial"/>
          <w:color w:val="002060"/>
          <w:szCs w:val="22"/>
        </w:rPr>
        <w:t xml:space="preserve">a seguito del reclamo n. 42 promosso dalla società A.P.D. CERRETO D’ESI C5 A.S.D. in data 10/03/2025 avverso la sanzione sportiva della squalifica per 5 (cinque) giornate al calciatore RODRIGO DA SILVA applicata dal Giudice sportivo territoriale del Comitato Regionale Marche con delibera pubblicata sul c.u. n. 91 del 05/03/2025, ha emesso il seguente </w:t>
      </w:r>
    </w:p>
    <w:p w14:paraId="2F85482B" w14:textId="77777777" w:rsidR="00B3778D" w:rsidRPr="006440C0" w:rsidRDefault="00B3778D" w:rsidP="00B3778D">
      <w:pPr>
        <w:pStyle w:val="LndNormale1"/>
        <w:tabs>
          <w:tab w:val="center" w:pos="4819"/>
          <w:tab w:val="right" w:pos="9638"/>
        </w:tabs>
        <w:rPr>
          <w:rFonts w:cs="Arial"/>
          <w:color w:val="002060"/>
          <w:szCs w:val="22"/>
        </w:rPr>
      </w:pPr>
    </w:p>
    <w:p w14:paraId="272E721D" w14:textId="77777777" w:rsidR="00B3778D" w:rsidRPr="006440C0" w:rsidRDefault="00B3778D" w:rsidP="00B3778D">
      <w:pPr>
        <w:pStyle w:val="LndNormale1"/>
        <w:jc w:val="center"/>
        <w:rPr>
          <w:rFonts w:cs="Arial"/>
          <w:b/>
          <w:bCs/>
          <w:color w:val="002060"/>
          <w:szCs w:val="22"/>
        </w:rPr>
      </w:pPr>
      <w:r w:rsidRPr="006440C0">
        <w:rPr>
          <w:rFonts w:cs="Arial"/>
          <w:b/>
          <w:bCs/>
          <w:color w:val="002060"/>
          <w:szCs w:val="22"/>
        </w:rPr>
        <w:t>DISPOSITIVO</w:t>
      </w:r>
    </w:p>
    <w:p w14:paraId="3BDC89DE" w14:textId="77777777" w:rsidR="00B3778D" w:rsidRPr="006440C0" w:rsidRDefault="00B3778D" w:rsidP="00B3778D">
      <w:pPr>
        <w:pStyle w:val="LndNormale1"/>
        <w:tabs>
          <w:tab w:val="center" w:pos="4819"/>
          <w:tab w:val="right" w:pos="9638"/>
        </w:tabs>
        <w:jc w:val="left"/>
        <w:rPr>
          <w:rFonts w:cs="Arial"/>
          <w:color w:val="002060"/>
          <w:szCs w:val="22"/>
        </w:rPr>
      </w:pPr>
      <w:r w:rsidRPr="006440C0">
        <w:rPr>
          <w:rFonts w:cs="Arial"/>
          <w:bCs/>
          <w:color w:val="002060"/>
          <w:szCs w:val="22"/>
        </w:rPr>
        <w:t xml:space="preserve">                                                                         P.Q.M.</w:t>
      </w:r>
      <w:r w:rsidRPr="006440C0">
        <w:rPr>
          <w:rFonts w:cs="Arial"/>
          <w:color w:val="002060"/>
          <w:szCs w:val="22"/>
        </w:rPr>
        <w:t xml:space="preserve"> </w:t>
      </w:r>
    </w:p>
    <w:p w14:paraId="16A1E07E" w14:textId="77777777" w:rsidR="00B3778D" w:rsidRPr="006440C0" w:rsidRDefault="00B3778D" w:rsidP="00B3778D">
      <w:pPr>
        <w:rPr>
          <w:rFonts w:ascii="Arial" w:hAnsi="Arial" w:cs="Arial"/>
          <w:color w:val="002060"/>
          <w:sz w:val="22"/>
          <w:szCs w:val="22"/>
        </w:rPr>
      </w:pPr>
      <w:r w:rsidRPr="006440C0">
        <w:rPr>
          <w:rFonts w:ascii="Arial" w:hAnsi="Arial" w:cs="Arial"/>
          <w:color w:val="002060"/>
          <w:sz w:val="22"/>
          <w:szCs w:val="22"/>
        </w:rPr>
        <w:t>la Corte sportiva d’appello territoriale, definitivamente pronunciando, respinge il reclamo come sopra proposto dalla A.P.D. CERRETO D’ESI C5 A.S.D.</w:t>
      </w:r>
    </w:p>
    <w:p w14:paraId="5B2E0941" w14:textId="77777777" w:rsidR="00B3778D" w:rsidRPr="006440C0" w:rsidRDefault="00B3778D" w:rsidP="00B3778D">
      <w:pPr>
        <w:rPr>
          <w:rFonts w:ascii="Arial" w:hAnsi="Arial" w:cs="Arial"/>
          <w:color w:val="002060"/>
          <w:sz w:val="22"/>
          <w:szCs w:val="22"/>
        </w:rPr>
      </w:pPr>
      <w:r w:rsidRPr="006440C0">
        <w:rPr>
          <w:rFonts w:ascii="Arial" w:hAnsi="Arial" w:cs="Arial"/>
          <w:color w:val="002060"/>
          <w:sz w:val="22"/>
          <w:szCs w:val="22"/>
        </w:rPr>
        <w:t>Dispone addebitarsi il relativo contributo e manda alla Segreteria del Comitato Regionale Marche per gli adempimenti conseguenti.</w:t>
      </w:r>
    </w:p>
    <w:p w14:paraId="1025E765" w14:textId="77777777" w:rsidR="00B3778D" w:rsidRPr="006440C0" w:rsidRDefault="00B3778D" w:rsidP="00B3778D">
      <w:pPr>
        <w:rPr>
          <w:rFonts w:ascii="Arial" w:hAnsi="Arial" w:cs="Arial"/>
          <w:color w:val="002060"/>
          <w:sz w:val="22"/>
          <w:szCs w:val="22"/>
        </w:rPr>
      </w:pPr>
      <w:r w:rsidRPr="006440C0">
        <w:rPr>
          <w:rFonts w:ascii="Arial" w:hAnsi="Arial" w:cs="Arial"/>
          <w:color w:val="002060"/>
          <w:sz w:val="22"/>
          <w:szCs w:val="22"/>
        </w:rPr>
        <w:t>Così deciso in Ancona, nella sede della FIGC - LND - Comitato Regionale Marche, in data 17 marzo 2025.</w:t>
      </w:r>
    </w:p>
    <w:p w14:paraId="192ACCEF" w14:textId="77777777" w:rsidR="00B3778D" w:rsidRPr="006440C0" w:rsidRDefault="00B3778D" w:rsidP="00B3778D">
      <w:pPr>
        <w:rPr>
          <w:rFonts w:ascii="Arial" w:hAnsi="Arial" w:cs="Arial"/>
          <w:color w:val="002060"/>
          <w:sz w:val="22"/>
          <w:szCs w:val="22"/>
        </w:rPr>
      </w:pPr>
    </w:p>
    <w:p w14:paraId="1A04ABFE" w14:textId="77777777" w:rsidR="00B3778D" w:rsidRPr="006440C0" w:rsidRDefault="00B3778D" w:rsidP="00B3778D">
      <w:pPr>
        <w:overflowPunct w:val="0"/>
        <w:autoSpaceDE w:val="0"/>
        <w:autoSpaceDN w:val="0"/>
        <w:adjustRightInd w:val="0"/>
        <w:jc w:val="left"/>
        <w:textAlignment w:val="baseline"/>
        <w:rPr>
          <w:rFonts w:ascii="Arial" w:hAnsi="Arial" w:cs="Arial"/>
          <w:color w:val="002060"/>
          <w:sz w:val="22"/>
          <w:szCs w:val="22"/>
        </w:rPr>
      </w:pPr>
      <w:bookmarkStart w:id="27" w:name="_Hlk192755897"/>
      <w:r w:rsidRPr="006440C0">
        <w:rPr>
          <w:rFonts w:ascii="Arial" w:hAnsi="Arial" w:cs="Arial"/>
          <w:color w:val="002060"/>
          <w:sz w:val="22"/>
          <w:szCs w:val="22"/>
        </w:rPr>
        <w:t xml:space="preserve">Il Relatore                                                                                                        Il Presidente  </w:t>
      </w:r>
    </w:p>
    <w:p w14:paraId="4046E778" w14:textId="77777777" w:rsidR="00B3778D" w:rsidRPr="006440C0" w:rsidRDefault="00B3778D" w:rsidP="00B3778D">
      <w:pPr>
        <w:overflowPunct w:val="0"/>
        <w:autoSpaceDE w:val="0"/>
        <w:autoSpaceDN w:val="0"/>
        <w:adjustRightInd w:val="0"/>
        <w:jc w:val="left"/>
        <w:textAlignment w:val="baseline"/>
        <w:rPr>
          <w:rFonts w:ascii="Arial" w:hAnsi="Arial" w:cs="Arial"/>
          <w:color w:val="002060"/>
          <w:sz w:val="22"/>
          <w:szCs w:val="22"/>
        </w:rPr>
      </w:pPr>
      <w:r w:rsidRPr="006440C0">
        <w:rPr>
          <w:rFonts w:ascii="Arial" w:hAnsi="Arial" w:cs="Arial"/>
          <w:color w:val="002060"/>
          <w:sz w:val="22"/>
          <w:szCs w:val="22"/>
        </w:rPr>
        <w:t xml:space="preserve">F.to in originale                                                                                                F.to in originale                                                                          Lorenzo Casagrande Albano                                                                           Piero </w:t>
      </w:r>
      <w:proofErr w:type="spellStart"/>
      <w:r w:rsidRPr="006440C0">
        <w:rPr>
          <w:rFonts w:ascii="Arial" w:hAnsi="Arial" w:cs="Arial"/>
          <w:color w:val="002060"/>
          <w:sz w:val="22"/>
          <w:szCs w:val="22"/>
        </w:rPr>
        <w:t>Paciaroni</w:t>
      </w:r>
      <w:proofErr w:type="spellEnd"/>
      <w:r w:rsidRPr="006440C0">
        <w:rPr>
          <w:rFonts w:ascii="Arial" w:hAnsi="Arial" w:cs="Arial"/>
          <w:color w:val="002060"/>
          <w:sz w:val="22"/>
          <w:szCs w:val="22"/>
        </w:rPr>
        <w:t xml:space="preserve">     </w:t>
      </w:r>
    </w:p>
    <w:p w14:paraId="7B2AC945" w14:textId="77777777" w:rsidR="00B3778D" w:rsidRPr="006440C0" w:rsidRDefault="00B3778D" w:rsidP="00B3778D">
      <w:pPr>
        <w:rPr>
          <w:rFonts w:ascii="Arial" w:hAnsi="Arial" w:cs="Arial"/>
          <w:color w:val="002060"/>
          <w:sz w:val="22"/>
          <w:szCs w:val="22"/>
        </w:rPr>
      </w:pPr>
    </w:p>
    <w:bookmarkEnd w:id="27"/>
    <w:p w14:paraId="337864BD" w14:textId="77777777" w:rsidR="00B3778D" w:rsidRPr="006440C0" w:rsidRDefault="00B3778D" w:rsidP="00B3778D">
      <w:pPr>
        <w:overflowPunct w:val="0"/>
        <w:autoSpaceDE w:val="0"/>
        <w:autoSpaceDN w:val="0"/>
        <w:adjustRightInd w:val="0"/>
        <w:jc w:val="left"/>
        <w:textAlignment w:val="baseline"/>
        <w:rPr>
          <w:rFonts w:ascii="Arial" w:hAnsi="Arial" w:cs="Arial"/>
          <w:color w:val="002060"/>
          <w:sz w:val="22"/>
          <w:szCs w:val="22"/>
        </w:rPr>
      </w:pPr>
      <w:r w:rsidRPr="006440C0">
        <w:rPr>
          <w:rFonts w:ascii="Arial" w:hAnsi="Arial" w:cs="Arial"/>
          <w:b/>
          <w:color w:val="002060"/>
          <w:sz w:val="22"/>
          <w:szCs w:val="22"/>
          <w:u w:val="single"/>
        </w:rPr>
        <w:t>Depositato in Ancona in data 17 marzo 2025</w:t>
      </w:r>
    </w:p>
    <w:p w14:paraId="2CBD6620" w14:textId="77777777" w:rsidR="00B3778D" w:rsidRPr="006440C0" w:rsidRDefault="00B3778D" w:rsidP="00B3778D">
      <w:pPr>
        <w:pStyle w:val="LndNormale1"/>
        <w:rPr>
          <w:rFonts w:cs="Arial"/>
          <w:color w:val="002060"/>
          <w:szCs w:val="22"/>
        </w:rPr>
      </w:pPr>
      <w:r w:rsidRPr="006440C0">
        <w:rPr>
          <w:rFonts w:cs="Arial"/>
          <w:color w:val="002060"/>
          <w:szCs w:val="22"/>
        </w:rPr>
        <w:t xml:space="preserve">Il Segretario f.f.                                                                                            </w:t>
      </w:r>
    </w:p>
    <w:p w14:paraId="7903ADB1" w14:textId="77777777" w:rsidR="00B3778D" w:rsidRPr="006440C0" w:rsidRDefault="00B3778D" w:rsidP="00B3778D">
      <w:pPr>
        <w:pStyle w:val="LndNormale1"/>
        <w:rPr>
          <w:rFonts w:cs="Arial"/>
          <w:color w:val="002060"/>
          <w:szCs w:val="22"/>
        </w:rPr>
      </w:pPr>
      <w:r w:rsidRPr="006440C0">
        <w:rPr>
          <w:rFonts w:cs="Arial"/>
          <w:color w:val="002060"/>
          <w:szCs w:val="22"/>
        </w:rPr>
        <w:t>F.to in originale</w:t>
      </w:r>
    </w:p>
    <w:p w14:paraId="1D2B57DD" w14:textId="77777777" w:rsidR="00B3778D" w:rsidRPr="006440C0" w:rsidRDefault="00B3778D" w:rsidP="00B3778D">
      <w:pPr>
        <w:pStyle w:val="LndNormale1"/>
        <w:rPr>
          <w:rFonts w:cs="Arial"/>
          <w:color w:val="002060"/>
          <w:szCs w:val="22"/>
        </w:rPr>
      </w:pPr>
      <w:r w:rsidRPr="006440C0">
        <w:rPr>
          <w:rFonts w:cs="Arial"/>
          <w:color w:val="002060"/>
          <w:szCs w:val="22"/>
        </w:rPr>
        <w:t>Lorenzo Casagrande Albano</w:t>
      </w:r>
    </w:p>
    <w:p w14:paraId="22D676CE" w14:textId="77777777" w:rsidR="00B3778D" w:rsidRPr="006440C0" w:rsidRDefault="00B3778D" w:rsidP="00B3778D">
      <w:pPr>
        <w:pStyle w:val="LndNormale1"/>
        <w:rPr>
          <w:rFonts w:cs="Arial"/>
          <w:color w:val="002060"/>
          <w:szCs w:val="22"/>
        </w:rPr>
      </w:pPr>
    </w:p>
    <w:bookmarkEnd w:id="26"/>
    <w:p w14:paraId="1898752F" w14:textId="77777777" w:rsidR="00B3778D" w:rsidRPr="006440C0" w:rsidRDefault="00B3778D" w:rsidP="00B3778D">
      <w:pPr>
        <w:pStyle w:val="LndNormale1"/>
        <w:jc w:val="center"/>
        <w:rPr>
          <w:rFonts w:cs="Arial"/>
          <w:color w:val="002060"/>
          <w:szCs w:val="22"/>
        </w:rPr>
      </w:pPr>
      <w:r w:rsidRPr="006440C0">
        <w:rPr>
          <w:rFonts w:cs="Arial"/>
          <w:b/>
          <w:color w:val="002060"/>
          <w:szCs w:val="22"/>
        </w:rPr>
        <w:t>Reclamo n. 43/CSAT 2024/2025</w:t>
      </w:r>
    </w:p>
    <w:p w14:paraId="2BD45654" w14:textId="77777777" w:rsidR="00B3778D" w:rsidRPr="006440C0" w:rsidRDefault="00B3778D" w:rsidP="00B3778D">
      <w:pPr>
        <w:pStyle w:val="LndNormale1"/>
        <w:jc w:val="center"/>
        <w:rPr>
          <w:rFonts w:cs="Arial"/>
          <w:b/>
          <w:color w:val="002060"/>
          <w:szCs w:val="22"/>
        </w:rPr>
      </w:pPr>
      <w:r w:rsidRPr="006440C0">
        <w:rPr>
          <w:rFonts w:cs="Arial"/>
          <w:b/>
          <w:color w:val="002060"/>
          <w:szCs w:val="22"/>
        </w:rPr>
        <w:t>Dispositivo n. 44/CSAT 2024/2025</w:t>
      </w:r>
    </w:p>
    <w:p w14:paraId="0C00AE95" w14:textId="77777777" w:rsidR="00B3778D" w:rsidRPr="006440C0" w:rsidRDefault="00B3778D" w:rsidP="00B3778D">
      <w:pPr>
        <w:pStyle w:val="LndNormale1"/>
        <w:rPr>
          <w:rFonts w:cs="Arial"/>
          <w:color w:val="002060"/>
          <w:szCs w:val="22"/>
        </w:rPr>
      </w:pPr>
    </w:p>
    <w:p w14:paraId="11364A58" w14:textId="77777777" w:rsidR="00B3778D" w:rsidRPr="006440C0" w:rsidRDefault="00B3778D" w:rsidP="00B3778D">
      <w:pPr>
        <w:pStyle w:val="LndNormale1"/>
        <w:tabs>
          <w:tab w:val="center" w:pos="4819"/>
          <w:tab w:val="right" w:pos="9638"/>
        </w:tabs>
        <w:rPr>
          <w:rFonts w:cs="Arial"/>
          <w:color w:val="002060"/>
          <w:szCs w:val="22"/>
        </w:rPr>
      </w:pPr>
      <w:r w:rsidRPr="006440C0">
        <w:rPr>
          <w:rFonts w:cs="Arial"/>
          <w:color w:val="002060"/>
          <w:szCs w:val="22"/>
        </w:rPr>
        <w:t xml:space="preserve">a seguito del reclamo n. 43 promosso dalla società A.S.D. ACQUALAGNA CALCIO A 5 in data 10/03/2025 avverso la sanzione sportiva della squalifica fino al 12/05/2025 al sig. OSCAR VENTURINI applicata dal Giudice sportivo territoriale del Comitato Regionale Marche con delibera pubblicata sul c.u. n. 91 del 05/03/2025, ha emesso il seguente </w:t>
      </w:r>
    </w:p>
    <w:p w14:paraId="6ACEDEFE" w14:textId="77777777" w:rsidR="00B3778D" w:rsidRPr="006440C0" w:rsidRDefault="00B3778D" w:rsidP="00B3778D">
      <w:pPr>
        <w:pStyle w:val="LndNormale1"/>
        <w:tabs>
          <w:tab w:val="center" w:pos="4819"/>
          <w:tab w:val="right" w:pos="9638"/>
        </w:tabs>
        <w:rPr>
          <w:rFonts w:cs="Arial"/>
          <w:color w:val="002060"/>
          <w:szCs w:val="22"/>
        </w:rPr>
      </w:pPr>
    </w:p>
    <w:p w14:paraId="1D4DABFD" w14:textId="77777777" w:rsidR="00B3778D" w:rsidRPr="006440C0" w:rsidRDefault="00B3778D" w:rsidP="00B3778D">
      <w:pPr>
        <w:pStyle w:val="LndNormale1"/>
        <w:jc w:val="center"/>
        <w:rPr>
          <w:rFonts w:cs="Arial"/>
          <w:b/>
          <w:bCs/>
          <w:color w:val="002060"/>
          <w:szCs w:val="22"/>
        </w:rPr>
      </w:pPr>
      <w:r w:rsidRPr="006440C0">
        <w:rPr>
          <w:rFonts w:cs="Arial"/>
          <w:b/>
          <w:bCs/>
          <w:color w:val="002060"/>
          <w:szCs w:val="22"/>
        </w:rPr>
        <w:t>DISPOSITIVO</w:t>
      </w:r>
    </w:p>
    <w:p w14:paraId="47CBCA2C" w14:textId="77777777" w:rsidR="00B3778D" w:rsidRPr="006440C0" w:rsidRDefault="00B3778D" w:rsidP="00B3778D">
      <w:pPr>
        <w:pStyle w:val="LndNormale1"/>
        <w:tabs>
          <w:tab w:val="center" w:pos="4819"/>
          <w:tab w:val="right" w:pos="9638"/>
        </w:tabs>
        <w:jc w:val="left"/>
        <w:rPr>
          <w:rFonts w:cs="Arial"/>
          <w:color w:val="002060"/>
          <w:szCs w:val="22"/>
        </w:rPr>
      </w:pPr>
      <w:r w:rsidRPr="006440C0">
        <w:rPr>
          <w:rFonts w:cs="Arial"/>
          <w:bCs/>
          <w:color w:val="002060"/>
          <w:szCs w:val="22"/>
        </w:rPr>
        <w:t xml:space="preserve">                                                                         P.Q.M.</w:t>
      </w:r>
      <w:r w:rsidRPr="006440C0">
        <w:rPr>
          <w:rFonts w:cs="Arial"/>
          <w:color w:val="002060"/>
          <w:szCs w:val="22"/>
        </w:rPr>
        <w:t xml:space="preserve"> </w:t>
      </w:r>
    </w:p>
    <w:p w14:paraId="7017DBD7" w14:textId="77777777" w:rsidR="00B3778D" w:rsidRPr="006440C0" w:rsidRDefault="00B3778D" w:rsidP="00B3778D">
      <w:pPr>
        <w:rPr>
          <w:rFonts w:ascii="Arial" w:hAnsi="Arial" w:cs="Arial"/>
          <w:color w:val="002060"/>
          <w:sz w:val="22"/>
          <w:szCs w:val="22"/>
        </w:rPr>
      </w:pPr>
      <w:r w:rsidRPr="006440C0">
        <w:rPr>
          <w:rFonts w:ascii="Arial" w:hAnsi="Arial" w:cs="Arial"/>
          <w:color w:val="002060"/>
          <w:sz w:val="22"/>
          <w:szCs w:val="22"/>
        </w:rPr>
        <w:t>la Corte sportiva d’appello territoriale, definitivamente pronunciando, respinge il reclamo come sopra proposto dalla A.S.D. ACQUALAGNA CALCIO A 5.</w:t>
      </w:r>
    </w:p>
    <w:p w14:paraId="5E59A97C" w14:textId="77777777" w:rsidR="00B3778D" w:rsidRPr="006440C0" w:rsidRDefault="00B3778D" w:rsidP="00B3778D">
      <w:pPr>
        <w:rPr>
          <w:rFonts w:ascii="Arial" w:hAnsi="Arial" w:cs="Arial"/>
          <w:color w:val="002060"/>
          <w:sz w:val="22"/>
          <w:szCs w:val="22"/>
        </w:rPr>
      </w:pPr>
      <w:r w:rsidRPr="006440C0">
        <w:rPr>
          <w:rFonts w:ascii="Arial" w:hAnsi="Arial" w:cs="Arial"/>
          <w:color w:val="002060"/>
          <w:sz w:val="22"/>
          <w:szCs w:val="22"/>
        </w:rPr>
        <w:t>Dispone addebitarsi il relativo contributo e manda alla Segreteria del Comitato Regionale Marche per gli adempimenti conseguenti.</w:t>
      </w:r>
    </w:p>
    <w:p w14:paraId="30C7E6EB" w14:textId="77777777" w:rsidR="00B3778D" w:rsidRPr="006440C0" w:rsidRDefault="00B3778D" w:rsidP="00B3778D">
      <w:pPr>
        <w:rPr>
          <w:rFonts w:ascii="Arial" w:hAnsi="Arial" w:cs="Arial"/>
          <w:color w:val="002060"/>
          <w:sz w:val="22"/>
          <w:szCs w:val="22"/>
        </w:rPr>
      </w:pPr>
      <w:r w:rsidRPr="006440C0">
        <w:rPr>
          <w:rFonts w:ascii="Arial" w:hAnsi="Arial" w:cs="Arial"/>
          <w:color w:val="002060"/>
          <w:sz w:val="22"/>
          <w:szCs w:val="22"/>
        </w:rPr>
        <w:t>Così deciso in Ancona, nella sede della FIGC - LND - Comitato Regionale Marche, in data 17 marzo 2025.</w:t>
      </w:r>
    </w:p>
    <w:p w14:paraId="7FF29C49" w14:textId="77777777" w:rsidR="00B3778D" w:rsidRPr="006440C0" w:rsidRDefault="00B3778D" w:rsidP="00B3778D">
      <w:pPr>
        <w:rPr>
          <w:rFonts w:ascii="Arial" w:hAnsi="Arial" w:cs="Arial"/>
          <w:color w:val="002060"/>
          <w:sz w:val="22"/>
          <w:szCs w:val="22"/>
        </w:rPr>
      </w:pPr>
    </w:p>
    <w:p w14:paraId="19629156" w14:textId="77777777" w:rsidR="00B3778D" w:rsidRPr="006440C0" w:rsidRDefault="00B3778D" w:rsidP="00B3778D">
      <w:pPr>
        <w:overflowPunct w:val="0"/>
        <w:autoSpaceDE w:val="0"/>
        <w:autoSpaceDN w:val="0"/>
        <w:adjustRightInd w:val="0"/>
        <w:jc w:val="left"/>
        <w:textAlignment w:val="baseline"/>
        <w:rPr>
          <w:rFonts w:ascii="Arial" w:hAnsi="Arial" w:cs="Arial"/>
          <w:color w:val="002060"/>
          <w:sz w:val="22"/>
          <w:szCs w:val="22"/>
        </w:rPr>
      </w:pPr>
      <w:r w:rsidRPr="006440C0">
        <w:rPr>
          <w:rFonts w:ascii="Arial" w:hAnsi="Arial" w:cs="Arial"/>
          <w:color w:val="002060"/>
          <w:sz w:val="22"/>
          <w:szCs w:val="22"/>
        </w:rPr>
        <w:t xml:space="preserve">Il Relatore                                                                                                        Il Presidente  </w:t>
      </w:r>
    </w:p>
    <w:p w14:paraId="756E4A9C" w14:textId="77777777" w:rsidR="00B3778D" w:rsidRPr="006440C0" w:rsidRDefault="00B3778D" w:rsidP="00B3778D">
      <w:pPr>
        <w:overflowPunct w:val="0"/>
        <w:autoSpaceDE w:val="0"/>
        <w:autoSpaceDN w:val="0"/>
        <w:adjustRightInd w:val="0"/>
        <w:jc w:val="left"/>
        <w:textAlignment w:val="baseline"/>
        <w:rPr>
          <w:rFonts w:ascii="Arial" w:hAnsi="Arial" w:cs="Arial"/>
          <w:color w:val="002060"/>
          <w:sz w:val="22"/>
          <w:szCs w:val="22"/>
        </w:rPr>
      </w:pPr>
      <w:r w:rsidRPr="006440C0">
        <w:rPr>
          <w:rFonts w:ascii="Arial" w:hAnsi="Arial" w:cs="Arial"/>
          <w:color w:val="002060"/>
          <w:sz w:val="22"/>
          <w:szCs w:val="22"/>
        </w:rPr>
        <w:t xml:space="preserve">F.to in originale                                                                                                F.to in originale                                                                          Francesco Paoletti                                                                                           Piero </w:t>
      </w:r>
      <w:proofErr w:type="spellStart"/>
      <w:r w:rsidRPr="006440C0">
        <w:rPr>
          <w:rFonts w:ascii="Arial" w:hAnsi="Arial" w:cs="Arial"/>
          <w:color w:val="002060"/>
          <w:sz w:val="22"/>
          <w:szCs w:val="22"/>
        </w:rPr>
        <w:t>Paciaroni</w:t>
      </w:r>
      <w:proofErr w:type="spellEnd"/>
      <w:r w:rsidRPr="006440C0">
        <w:rPr>
          <w:rFonts w:ascii="Arial" w:hAnsi="Arial" w:cs="Arial"/>
          <w:color w:val="002060"/>
          <w:sz w:val="22"/>
          <w:szCs w:val="22"/>
        </w:rPr>
        <w:t xml:space="preserve">     </w:t>
      </w:r>
    </w:p>
    <w:p w14:paraId="23312F9F" w14:textId="77777777" w:rsidR="00B3778D" w:rsidRPr="006440C0" w:rsidRDefault="00B3778D" w:rsidP="00B3778D">
      <w:pPr>
        <w:rPr>
          <w:rFonts w:ascii="Arial" w:hAnsi="Arial" w:cs="Arial"/>
          <w:color w:val="002060"/>
          <w:sz w:val="22"/>
          <w:szCs w:val="22"/>
        </w:rPr>
      </w:pPr>
    </w:p>
    <w:p w14:paraId="30FC9E49" w14:textId="77777777" w:rsidR="00B3778D" w:rsidRPr="006440C0" w:rsidRDefault="00B3778D" w:rsidP="00B3778D">
      <w:pPr>
        <w:overflowPunct w:val="0"/>
        <w:autoSpaceDE w:val="0"/>
        <w:autoSpaceDN w:val="0"/>
        <w:adjustRightInd w:val="0"/>
        <w:jc w:val="left"/>
        <w:textAlignment w:val="baseline"/>
        <w:rPr>
          <w:rFonts w:ascii="Arial" w:hAnsi="Arial" w:cs="Arial"/>
          <w:color w:val="002060"/>
          <w:sz w:val="22"/>
          <w:szCs w:val="22"/>
        </w:rPr>
      </w:pPr>
      <w:r w:rsidRPr="006440C0">
        <w:rPr>
          <w:rFonts w:ascii="Arial" w:hAnsi="Arial" w:cs="Arial"/>
          <w:b/>
          <w:color w:val="002060"/>
          <w:sz w:val="22"/>
          <w:szCs w:val="22"/>
          <w:u w:val="single"/>
        </w:rPr>
        <w:t>Depositato in Ancona in data 17 marzo 2025</w:t>
      </w:r>
    </w:p>
    <w:p w14:paraId="665120D9" w14:textId="77777777" w:rsidR="00B3778D" w:rsidRPr="006440C0" w:rsidRDefault="00B3778D" w:rsidP="00B3778D">
      <w:pPr>
        <w:pStyle w:val="LndNormale1"/>
        <w:rPr>
          <w:rFonts w:cs="Arial"/>
          <w:color w:val="002060"/>
          <w:szCs w:val="22"/>
        </w:rPr>
      </w:pPr>
      <w:r w:rsidRPr="006440C0">
        <w:rPr>
          <w:rFonts w:cs="Arial"/>
          <w:color w:val="002060"/>
          <w:szCs w:val="22"/>
        </w:rPr>
        <w:lastRenderedPageBreak/>
        <w:t xml:space="preserve">Il Segretario f.f.                                                                                            </w:t>
      </w:r>
    </w:p>
    <w:p w14:paraId="516605DD" w14:textId="77777777" w:rsidR="00B3778D" w:rsidRPr="006440C0" w:rsidRDefault="00B3778D" w:rsidP="00B3778D">
      <w:pPr>
        <w:pStyle w:val="LndNormale1"/>
        <w:rPr>
          <w:rFonts w:cs="Arial"/>
          <w:color w:val="002060"/>
          <w:szCs w:val="22"/>
        </w:rPr>
      </w:pPr>
      <w:r w:rsidRPr="006440C0">
        <w:rPr>
          <w:rFonts w:cs="Arial"/>
          <w:color w:val="002060"/>
          <w:szCs w:val="22"/>
        </w:rPr>
        <w:t>F.to in originale</w:t>
      </w:r>
    </w:p>
    <w:p w14:paraId="51FBD1BD" w14:textId="77777777" w:rsidR="00B3778D" w:rsidRPr="006440C0" w:rsidRDefault="00B3778D" w:rsidP="00B3778D">
      <w:pPr>
        <w:pStyle w:val="LndNormale1"/>
        <w:rPr>
          <w:rFonts w:cs="Arial"/>
          <w:color w:val="002060"/>
          <w:szCs w:val="22"/>
        </w:rPr>
      </w:pPr>
      <w:r w:rsidRPr="006440C0">
        <w:rPr>
          <w:rFonts w:cs="Arial"/>
          <w:color w:val="002060"/>
          <w:szCs w:val="22"/>
        </w:rPr>
        <w:t>Lorenzo Casagrande Albano</w:t>
      </w:r>
    </w:p>
    <w:p w14:paraId="1CF05945" w14:textId="77777777" w:rsidR="00B3778D" w:rsidRDefault="00B3778D" w:rsidP="00630727">
      <w:pPr>
        <w:pStyle w:val="Corpodeltesto21"/>
        <w:jc w:val="center"/>
        <w:rPr>
          <w:rFonts w:ascii="Arial" w:hAnsi="Arial" w:cs="Arial"/>
          <w:b/>
          <w:color w:val="002060"/>
          <w:sz w:val="30"/>
          <w:szCs w:val="30"/>
        </w:rPr>
      </w:pPr>
    </w:p>
    <w:p w14:paraId="0A30A080" w14:textId="77777777" w:rsidR="008C07EC" w:rsidRDefault="008C07EC" w:rsidP="008C07EC">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A3F51C5" w14:textId="77777777" w:rsidR="008C07EC" w:rsidRPr="00DE1EF7" w:rsidRDefault="008C07EC" w:rsidP="00630727">
      <w:pPr>
        <w:pStyle w:val="Corpodeltesto21"/>
        <w:jc w:val="center"/>
        <w:rPr>
          <w:rFonts w:ascii="Arial" w:hAnsi="Arial" w:cs="Arial"/>
          <w:b/>
          <w:color w:val="002060"/>
          <w:sz w:val="30"/>
          <w:szCs w:val="30"/>
        </w:rPr>
      </w:pPr>
    </w:p>
    <w:p w14:paraId="26B4E4D6" w14:textId="17E96C83"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E6961">
        <w:rPr>
          <w:rFonts w:ascii="Arial" w:hAnsi="Arial" w:cs="Arial"/>
          <w:b/>
          <w:bCs/>
          <w:color w:val="002060"/>
        </w:rPr>
        <w:t>31</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74146C5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82A38">
        <w:rPr>
          <w:b/>
          <w:color w:val="002060"/>
          <w:u w:val="single"/>
        </w:rPr>
        <w:t>1</w:t>
      </w:r>
      <w:r w:rsidR="00FE6961">
        <w:rPr>
          <w:b/>
          <w:color w:val="002060"/>
          <w:u w:val="single"/>
        </w:rPr>
        <w:t>9</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3391D" w14:textId="77777777" w:rsidR="00A574F0" w:rsidRDefault="00A574F0">
      <w:r>
        <w:separator/>
      </w:r>
    </w:p>
  </w:endnote>
  <w:endnote w:type="continuationSeparator" w:id="0">
    <w:p w14:paraId="3854D6E6" w14:textId="77777777" w:rsidR="00A574F0" w:rsidRDefault="00A5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158940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3209E">
      <w:rPr>
        <w:rStyle w:val="Numeropagina"/>
        <w:rFonts w:ascii="Arial" w:hAnsi="Arial" w:cs="Arial"/>
        <w:color w:val="002060"/>
      </w:rPr>
      <w:t>9</w:t>
    </w:r>
    <w:r w:rsidR="00FE6961">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95541" w14:textId="77777777" w:rsidR="00A574F0" w:rsidRDefault="00A574F0">
      <w:r>
        <w:separator/>
      </w:r>
    </w:p>
  </w:footnote>
  <w:footnote w:type="continuationSeparator" w:id="0">
    <w:p w14:paraId="569FC9BE" w14:textId="77777777" w:rsidR="00A574F0" w:rsidRDefault="00A57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02907"/>
    <w:multiLevelType w:val="multilevel"/>
    <w:tmpl w:val="5C44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1"/>
  </w:num>
  <w:num w:numId="4" w16cid:durableId="564266614">
    <w:abstractNumId w:val="11"/>
  </w:num>
  <w:num w:numId="5" w16cid:durableId="1249315646">
    <w:abstractNumId w:val="9"/>
  </w:num>
  <w:num w:numId="6" w16cid:durableId="934754267">
    <w:abstractNumId w:val="2"/>
  </w:num>
  <w:num w:numId="7" w16cid:durableId="1125348853">
    <w:abstractNumId w:val="4"/>
  </w:num>
  <w:num w:numId="8" w16cid:durableId="392192102">
    <w:abstractNumId w:val="10"/>
  </w:num>
  <w:num w:numId="9" w16cid:durableId="421071194">
    <w:abstractNumId w:val="7"/>
  </w:num>
  <w:num w:numId="10" w16cid:durableId="1787889819">
    <w:abstractNumId w:val="5"/>
  </w:num>
  <w:num w:numId="11" w16cid:durableId="491065020">
    <w:abstractNumId w:val="8"/>
  </w:num>
  <w:num w:numId="12" w16cid:durableId="1574856181">
    <w:abstractNumId w:val="3"/>
  </w:num>
  <w:num w:numId="13" w16cid:durableId="935091177">
    <w:abstractNumId w:val="12"/>
  </w:num>
  <w:num w:numId="14" w16cid:durableId="184774397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2FB"/>
    <w:rsid w:val="000443EF"/>
    <w:rsid w:val="00044BFA"/>
    <w:rsid w:val="00044DFA"/>
    <w:rsid w:val="00045108"/>
    <w:rsid w:val="00045838"/>
    <w:rsid w:val="00045DDA"/>
    <w:rsid w:val="00045E1D"/>
    <w:rsid w:val="0005018E"/>
    <w:rsid w:val="000512AD"/>
    <w:rsid w:val="0005158A"/>
    <w:rsid w:val="000515B6"/>
    <w:rsid w:val="00051C01"/>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33F"/>
    <w:rsid w:val="00091375"/>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2921"/>
    <w:rsid w:val="001433D1"/>
    <w:rsid w:val="0014344F"/>
    <w:rsid w:val="00143566"/>
    <w:rsid w:val="00143909"/>
    <w:rsid w:val="0014449F"/>
    <w:rsid w:val="0014462E"/>
    <w:rsid w:val="0014473F"/>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3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6952"/>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28D"/>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6C67"/>
    <w:rsid w:val="003C730F"/>
    <w:rsid w:val="003C7783"/>
    <w:rsid w:val="003C78BA"/>
    <w:rsid w:val="003C7CCE"/>
    <w:rsid w:val="003C7E8A"/>
    <w:rsid w:val="003C7ECF"/>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CD"/>
    <w:rsid w:val="00433B70"/>
    <w:rsid w:val="00433CA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6D87"/>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261"/>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C24"/>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1FC"/>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3FFE"/>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629"/>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553"/>
    <w:rsid w:val="00604640"/>
    <w:rsid w:val="006046F0"/>
    <w:rsid w:val="00604B0F"/>
    <w:rsid w:val="00604F00"/>
    <w:rsid w:val="0060512B"/>
    <w:rsid w:val="0060513C"/>
    <w:rsid w:val="0060536A"/>
    <w:rsid w:val="006054AC"/>
    <w:rsid w:val="0060567F"/>
    <w:rsid w:val="006064B0"/>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01A"/>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6C1"/>
    <w:rsid w:val="007466FE"/>
    <w:rsid w:val="00747228"/>
    <w:rsid w:val="0074748C"/>
    <w:rsid w:val="00747572"/>
    <w:rsid w:val="0074785A"/>
    <w:rsid w:val="00747AF1"/>
    <w:rsid w:val="00747B62"/>
    <w:rsid w:val="00747D3F"/>
    <w:rsid w:val="00747ED4"/>
    <w:rsid w:val="00750473"/>
    <w:rsid w:val="00750925"/>
    <w:rsid w:val="007510ED"/>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2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7A"/>
    <w:rsid w:val="008B74F6"/>
    <w:rsid w:val="008B76A9"/>
    <w:rsid w:val="008B7EFF"/>
    <w:rsid w:val="008C0157"/>
    <w:rsid w:val="008C04A8"/>
    <w:rsid w:val="008C07EC"/>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CEB"/>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9FA"/>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078"/>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7A3"/>
    <w:rsid w:val="009817D2"/>
    <w:rsid w:val="00981824"/>
    <w:rsid w:val="00981C59"/>
    <w:rsid w:val="00981F05"/>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4F0"/>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1D9B"/>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C74EF"/>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18C6"/>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103"/>
    <w:rsid w:val="00B104DD"/>
    <w:rsid w:val="00B10974"/>
    <w:rsid w:val="00B11B32"/>
    <w:rsid w:val="00B122DC"/>
    <w:rsid w:val="00B125E4"/>
    <w:rsid w:val="00B12F1C"/>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09E"/>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78D"/>
    <w:rsid w:val="00B37983"/>
    <w:rsid w:val="00B401EA"/>
    <w:rsid w:val="00B40254"/>
    <w:rsid w:val="00B40721"/>
    <w:rsid w:val="00B413D9"/>
    <w:rsid w:val="00B414D4"/>
    <w:rsid w:val="00B416D6"/>
    <w:rsid w:val="00B41876"/>
    <w:rsid w:val="00B424DE"/>
    <w:rsid w:val="00B42624"/>
    <w:rsid w:val="00B4297D"/>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CF7"/>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3A5E"/>
    <w:rsid w:val="00BE3CB5"/>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C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69"/>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33D"/>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14D0"/>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1D5"/>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406"/>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A04"/>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16EA"/>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4C6"/>
    <w:rsid w:val="00DC7669"/>
    <w:rsid w:val="00DC771A"/>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071"/>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01"/>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2F0D"/>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3D7"/>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337"/>
    <w:rsid w:val="00E9482A"/>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1EFB"/>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3AC"/>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3FB7"/>
    <w:rsid w:val="00FA4064"/>
    <w:rsid w:val="00FA42D3"/>
    <w:rsid w:val="00FA4941"/>
    <w:rsid w:val="00FA572D"/>
    <w:rsid w:val="00FA5751"/>
    <w:rsid w:val="00FA60D5"/>
    <w:rsid w:val="00FA6FC7"/>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AB3"/>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TotalTime>
  <Pages>38</Pages>
  <Words>12381</Words>
  <Characters>70574</Characters>
  <Application>Microsoft Office Word</Application>
  <DocSecurity>0</DocSecurity>
  <Lines>588</Lines>
  <Paragraphs>165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82790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2025-03-19T14:04:00Z</cp:lastPrinted>
  <dcterms:created xsi:type="dcterms:W3CDTF">2025-03-19T14:04:00Z</dcterms:created>
  <dcterms:modified xsi:type="dcterms:W3CDTF">2025-03-19T14:04:00Z</dcterms:modified>
</cp:coreProperties>
</file>