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C8F962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2B2541">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85864">
              <w:rPr>
                <w:rFonts w:ascii="Arial" w:hAnsi="Arial" w:cs="Arial"/>
                <w:color w:val="002060"/>
                <w:sz w:val="40"/>
                <w:szCs w:val="40"/>
              </w:rPr>
              <w:t>02</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3500CC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20EA6">
          <w:rPr>
            <w:noProof/>
            <w:webHidden/>
          </w:rPr>
          <w:t>1</w:t>
        </w:r>
        <w:r w:rsidR="00AC19D9" w:rsidRPr="00DE1EF7">
          <w:rPr>
            <w:noProof/>
            <w:webHidden/>
          </w:rPr>
          <w:fldChar w:fldCharType="end"/>
        </w:r>
      </w:hyperlink>
    </w:p>
    <w:p w14:paraId="112EDB38" w14:textId="439A2F9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20EA6">
          <w:rPr>
            <w:noProof/>
            <w:webHidden/>
          </w:rPr>
          <w:t>1</w:t>
        </w:r>
        <w:r w:rsidRPr="00DE1EF7">
          <w:rPr>
            <w:noProof/>
            <w:webHidden/>
          </w:rPr>
          <w:fldChar w:fldCharType="end"/>
        </w:r>
      </w:hyperlink>
    </w:p>
    <w:p w14:paraId="4D9CAD43" w14:textId="2558AA95"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20EA6">
          <w:rPr>
            <w:noProof/>
            <w:webHidden/>
          </w:rPr>
          <w:t>1</w:t>
        </w:r>
        <w:r w:rsidRPr="00DE1EF7">
          <w:rPr>
            <w:noProof/>
            <w:webHidden/>
          </w:rPr>
          <w:fldChar w:fldCharType="end"/>
        </w:r>
      </w:hyperlink>
    </w:p>
    <w:p w14:paraId="0EAFCCD8" w14:textId="4D0ED70B"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20EA6">
          <w:rPr>
            <w:noProof/>
            <w:webHidden/>
          </w:rPr>
          <w:t>1</w:t>
        </w:r>
        <w:r w:rsidRPr="00DE1EF7">
          <w:rPr>
            <w:noProof/>
            <w:webHidden/>
          </w:rPr>
          <w:fldChar w:fldCharType="end"/>
        </w:r>
      </w:hyperlink>
    </w:p>
    <w:p w14:paraId="0952245B" w14:textId="73E39E7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20EA6">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D752D35" w14:textId="77777777" w:rsidR="009476DC" w:rsidRPr="007A018C" w:rsidRDefault="009476DC"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lastRenderedPageBreak/>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24F2BA8B" w14:textId="77777777" w:rsidR="00E30528" w:rsidRDefault="00E30528" w:rsidP="008C07EC">
      <w:pPr>
        <w:pStyle w:val="LndNormale1"/>
        <w:rPr>
          <w:color w:val="002060"/>
        </w:rPr>
      </w:pPr>
    </w:p>
    <w:p w14:paraId="6F64AF04" w14:textId="77777777" w:rsidR="00E30528" w:rsidRPr="00E30528" w:rsidRDefault="00E30528" w:rsidP="00E30528">
      <w:pPr>
        <w:pStyle w:val="LndNormale1"/>
        <w:rPr>
          <w:b/>
          <w:color w:val="002060"/>
          <w:sz w:val="28"/>
          <w:szCs w:val="28"/>
        </w:rPr>
      </w:pPr>
      <w:r w:rsidRPr="00E30528">
        <w:rPr>
          <w:b/>
          <w:color w:val="002060"/>
          <w:sz w:val="28"/>
          <w:szCs w:val="28"/>
        </w:rPr>
        <w:t>SVINCOLI EX ART. 117 BIS NOIF</w:t>
      </w:r>
    </w:p>
    <w:p w14:paraId="049B0E8A" w14:textId="77777777" w:rsidR="00E30528" w:rsidRPr="00E30528" w:rsidRDefault="00E30528" w:rsidP="00E30528">
      <w:pPr>
        <w:pStyle w:val="LndNormale1"/>
        <w:rPr>
          <w:color w:val="002060"/>
        </w:rPr>
      </w:pPr>
    </w:p>
    <w:p w14:paraId="4B896EC4" w14:textId="77777777" w:rsidR="00E30528" w:rsidRPr="00E30528" w:rsidRDefault="00E30528" w:rsidP="00E30528">
      <w:pPr>
        <w:pStyle w:val="LndNormale1"/>
        <w:rPr>
          <w:b/>
          <w:color w:val="002060"/>
        </w:rPr>
      </w:pPr>
      <w:r w:rsidRPr="00E3052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E30528">
        <w:rPr>
          <w:b/>
          <w:color w:val="002060"/>
        </w:rPr>
        <w:t>01.04.2025:</w:t>
      </w:r>
    </w:p>
    <w:tbl>
      <w:tblPr>
        <w:tblW w:w="0" w:type="auto"/>
        <w:tblLook w:val="04A0" w:firstRow="1" w:lastRow="0" w:firstColumn="1" w:lastColumn="0" w:noHBand="0" w:noVBand="1"/>
      </w:tblPr>
      <w:tblGrid>
        <w:gridCol w:w="1265"/>
        <w:gridCol w:w="2717"/>
        <w:gridCol w:w="39"/>
        <w:gridCol w:w="1233"/>
        <w:gridCol w:w="40"/>
        <w:gridCol w:w="1142"/>
        <w:gridCol w:w="40"/>
        <w:gridCol w:w="3436"/>
      </w:tblGrid>
      <w:tr w:rsidR="00E30528" w:rsidRPr="00E30528" w14:paraId="79363487" w14:textId="77777777" w:rsidTr="009546B7">
        <w:tc>
          <w:tcPr>
            <w:tcW w:w="1265" w:type="dxa"/>
            <w:tcBorders>
              <w:top w:val="single" w:sz="4" w:space="0" w:color="auto"/>
              <w:left w:val="single" w:sz="4" w:space="0" w:color="auto"/>
              <w:bottom w:val="single" w:sz="4" w:space="0" w:color="auto"/>
              <w:right w:val="single" w:sz="4" w:space="0" w:color="auto"/>
            </w:tcBorders>
            <w:hideMark/>
          </w:tcPr>
          <w:p w14:paraId="726B3C9A" w14:textId="77777777" w:rsidR="00E30528" w:rsidRPr="00E30528" w:rsidRDefault="00E30528" w:rsidP="009546B7">
            <w:pPr>
              <w:pStyle w:val="LndNormale1"/>
              <w:jc w:val="center"/>
              <w:rPr>
                <w:color w:val="002060"/>
              </w:rPr>
            </w:pPr>
            <w:r w:rsidRPr="00E30528">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700D343" w14:textId="77777777" w:rsidR="00E30528" w:rsidRPr="00E30528" w:rsidRDefault="00E30528" w:rsidP="009546B7">
            <w:pPr>
              <w:pStyle w:val="LndNormale1"/>
              <w:jc w:val="center"/>
              <w:rPr>
                <w:color w:val="002060"/>
              </w:rPr>
            </w:pPr>
            <w:r w:rsidRPr="00E30528">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15B579CC" w14:textId="77777777" w:rsidR="00E30528" w:rsidRPr="00E30528" w:rsidRDefault="00E30528" w:rsidP="009546B7">
            <w:pPr>
              <w:pStyle w:val="LndNormale1"/>
              <w:jc w:val="center"/>
              <w:rPr>
                <w:color w:val="002060"/>
              </w:rPr>
            </w:pPr>
            <w:r w:rsidRPr="00E30528">
              <w:rPr>
                <w:color w:val="002060"/>
              </w:rPr>
              <w:t>Nascita</w:t>
            </w:r>
          </w:p>
        </w:tc>
        <w:tc>
          <w:tcPr>
            <w:tcW w:w="1182" w:type="dxa"/>
            <w:gridSpan w:val="2"/>
            <w:tcBorders>
              <w:top w:val="single" w:sz="4" w:space="0" w:color="auto"/>
              <w:left w:val="single" w:sz="4" w:space="0" w:color="auto"/>
              <w:bottom w:val="single" w:sz="4" w:space="0" w:color="auto"/>
              <w:right w:val="single" w:sz="4" w:space="0" w:color="auto"/>
            </w:tcBorders>
            <w:hideMark/>
          </w:tcPr>
          <w:p w14:paraId="6E0E5362" w14:textId="77777777" w:rsidR="00E30528" w:rsidRPr="00E30528" w:rsidRDefault="00E30528" w:rsidP="009546B7">
            <w:pPr>
              <w:pStyle w:val="LndNormale1"/>
              <w:jc w:val="center"/>
              <w:rPr>
                <w:color w:val="002060"/>
              </w:rPr>
            </w:pPr>
            <w:r w:rsidRPr="00E3052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6A1D35C" w14:textId="77777777" w:rsidR="00E30528" w:rsidRPr="00E30528" w:rsidRDefault="00E30528" w:rsidP="009546B7">
            <w:pPr>
              <w:pStyle w:val="LndNormale1"/>
              <w:jc w:val="center"/>
              <w:rPr>
                <w:color w:val="002060"/>
              </w:rPr>
            </w:pPr>
            <w:r w:rsidRPr="00E30528">
              <w:rPr>
                <w:color w:val="002060"/>
              </w:rPr>
              <w:t>Società</w:t>
            </w:r>
          </w:p>
        </w:tc>
      </w:tr>
      <w:tr w:rsidR="00E30528" w:rsidRPr="00E30528" w14:paraId="29C40BFF" w14:textId="77777777" w:rsidTr="009546B7">
        <w:tc>
          <w:tcPr>
            <w:tcW w:w="1265" w:type="dxa"/>
            <w:tcBorders>
              <w:top w:val="single" w:sz="4" w:space="0" w:color="auto"/>
              <w:left w:val="single" w:sz="4" w:space="0" w:color="auto"/>
              <w:bottom w:val="single" w:sz="4" w:space="0" w:color="auto"/>
              <w:right w:val="single" w:sz="4" w:space="0" w:color="auto"/>
            </w:tcBorders>
          </w:tcPr>
          <w:p w14:paraId="2F8A2384" w14:textId="77777777" w:rsidR="00E30528" w:rsidRPr="00E30528" w:rsidRDefault="00E30528" w:rsidP="009546B7">
            <w:pPr>
              <w:pStyle w:val="LndNormale1"/>
              <w:jc w:val="left"/>
              <w:textAlignment w:val="baseline"/>
              <w:rPr>
                <w:color w:val="002060"/>
                <w:sz w:val="20"/>
              </w:rPr>
            </w:pPr>
            <w:r w:rsidRPr="00E30528">
              <w:rPr>
                <w:color w:val="002060"/>
                <w:sz w:val="20"/>
              </w:rPr>
              <w:t>5559446</w:t>
            </w:r>
          </w:p>
        </w:tc>
        <w:tc>
          <w:tcPr>
            <w:tcW w:w="2717" w:type="dxa"/>
            <w:tcBorders>
              <w:top w:val="single" w:sz="4" w:space="0" w:color="auto"/>
              <w:left w:val="single" w:sz="4" w:space="0" w:color="auto"/>
              <w:bottom w:val="single" w:sz="4" w:space="0" w:color="auto"/>
              <w:right w:val="single" w:sz="4" w:space="0" w:color="auto"/>
            </w:tcBorders>
          </w:tcPr>
          <w:p w14:paraId="61815E2F" w14:textId="77777777" w:rsidR="00E30528" w:rsidRPr="00E30528" w:rsidRDefault="00E30528" w:rsidP="009546B7">
            <w:pPr>
              <w:pStyle w:val="LndNormale1"/>
              <w:jc w:val="left"/>
              <w:textAlignment w:val="baseline"/>
              <w:rPr>
                <w:color w:val="002060"/>
                <w:sz w:val="20"/>
              </w:rPr>
            </w:pPr>
            <w:r w:rsidRPr="00E30528">
              <w:rPr>
                <w:color w:val="002060"/>
                <w:sz w:val="20"/>
              </w:rPr>
              <w:t>VIPERA EDOARDO</w:t>
            </w:r>
          </w:p>
        </w:tc>
        <w:tc>
          <w:tcPr>
            <w:tcW w:w="1272" w:type="dxa"/>
            <w:gridSpan w:val="2"/>
            <w:tcBorders>
              <w:top w:val="single" w:sz="4" w:space="0" w:color="auto"/>
              <w:left w:val="single" w:sz="4" w:space="0" w:color="auto"/>
              <w:bottom w:val="single" w:sz="4" w:space="0" w:color="auto"/>
              <w:right w:val="single" w:sz="4" w:space="0" w:color="auto"/>
            </w:tcBorders>
          </w:tcPr>
          <w:p w14:paraId="3B072C1B" w14:textId="77777777" w:rsidR="00E30528" w:rsidRPr="00E30528" w:rsidRDefault="00E30528" w:rsidP="009546B7">
            <w:pPr>
              <w:pStyle w:val="LndNormale1"/>
              <w:jc w:val="center"/>
              <w:textAlignment w:val="baseline"/>
              <w:rPr>
                <w:color w:val="002060"/>
                <w:sz w:val="20"/>
              </w:rPr>
            </w:pPr>
            <w:r w:rsidRPr="00E30528">
              <w:rPr>
                <w:color w:val="002060"/>
                <w:sz w:val="20"/>
              </w:rPr>
              <w:t>21.03.2001</w:t>
            </w:r>
          </w:p>
        </w:tc>
        <w:tc>
          <w:tcPr>
            <w:tcW w:w="1182" w:type="dxa"/>
            <w:gridSpan w:val="2"/>
            <w:tcBorders>
              <w:top w:val="single" w:sz="4" w:space="0" w:color="auto"/>
              <w:left w:val="single" w:sz="4" w:space="0" w:color="auto"/>
              <w:bottom w:val="single" w:sz="4" w:space="0" w:color="auto"/>
              <w:right w:val="single" w:sz="4" w:space="0" w:color="auto"/>
            </w:tcBorders>
          </w:tcPr>
          <w:p w14:paraId="1D33EB64" w14:textId="77777777" w:rsidR="00E30528" w:rsidRPr="00E30528" w:rsidRDefault="00E30528" w:rsidP="009546B7">
            <w:pPr>
              <w:pStyle w:val="LndNormale1"/>
              <w:textAlignment w:val="baseline"/>
              <w:rPr>
                <w:color w:val="002060"/>
                <w:sz w:val="20"/>
              </w:rPr>
            </w:pPr>
            <w:r w:rsidRPr="00E30528">
              <w:rPr>
                <w:color w:val="002060"/>
                <w:sz w:val="20"/>
              </w:rPr>
              <w:t>941032</w:t>
            </w:r>
          </w:p>
        </w:tc>
        <w:tc>
          <w:tcPr>
            <w:tcW w:w="3476" w:type="dxa"/>
            <w:gridSpan w:val="2"/>
            <w:tcBorders>
              <w:top w:val="single" w:sz="4" w:space="0" w:color="auto"/>
              <w:left w:val="single" w:sz="4" w:space="0" w:color="auto"/>
              <w:bottom w:val="single" w:sz="4" w:space="0" w:color="auto"/>
              <w:right w:val="single" w:sz="4" w:space="0" w:color="auto"/>
            </w:tcBorders>
          </w:tcPr>
          <w:p w14:paraId="6BDA1E29" w14:textId="77777777" w:rsidR="00E30528" w:rsidRPr="00E30528" w:rsidRDefault="00E30528" w:rsidP="009546B7">
            <w:pPr>
              <w:pStyle w:val="LndNormale1"/>
              <w:jc w:val="left"/>
              <w:textAlignment w:val="baseline"/>
              <w:rPr>
                <w:color w:val="002060"/>
                <w:sz w:val="20"/>
              </w:rPr>
            </w:pPr>
            <w:r w:rsidRPr="00E30528">
              <w:rPr>
                <w:color w:val="002060"/>
                <w:sz w:val="20"/>
              </w:rPr>
              <w:t>URBIS SALVIA A.S.D.</w:t>
            </w:r>
          </w:p>
        </w:tc>
      </w:tr>
    </w:tbl>
    <w:p w14:paraId="610D0E46" w14:textId="77777777" w:rsidR="00E30528" w:rsidRPr="00E30528" w:rsidRDefault="00E30528" w:rsidP="00E30528">
      <w:pPr>
        <w:rPr>
          <w:rFonts w:ascii="Arial" w:hAnsi="Arial" w:cs="Arial"/>
          <w:color w:val="002060"/>
          <w:sz w:val="22"/>
          <w:szCs w:val="22"/>
        </w:rPr>
      </w:pPr>
    </w:p>
    <w:p w14:paraId="4CE98F10" w14:textId="77777777" w:rsidR="00E30528" w:rsidRPr="00E30528" w:rsidRDefault="00E30528" w:rsidP="00E30528">
      <w:pPr>
        <w:rPr>
          <w:rFonts w:ascii="Arial" w:hAnsi="Arial" w:cs="Arial"/>
          <w:color w:val="002060"/>
          <w:sz w:val="22"/>
          <w:szCs w:val="22"/>
        </w:rPr>
      </w:pPr>
    </w:p>
    <w:p w14:paraId="3722276A" w14:textId="77777777" w:rsidR="00E30528" w:rsidRPr="00E30528" w:rsidRDefault="00E30528" w:rsidP="00E30528">
      <w:pPr>
        <w:pStyle w:val="LndNormale1"/>
        <w:rPr>
          <w:b/>
          <w:color w:val="002060"/>
          <w:sz w:val="28"/>
          <w:szCs w:val="28"/>
        </w:rPr>
      </w:pPr>
      <w:r w:rsidRPr="00E30528">
        <w:rPr>
          <w:b/>
          <w:color w:val="002060"/>
          <w:sz w:val="28"/>
          <w:szCs w:val="28"/>
        </w:rPr>
        <w:t>ANNULLAMENTO TESSERAMENTI ANNUALI</w:t>
      </w:r>
    </w:p>
    <w:p w14:paraId="344ED5BD" w14:textId="77777777" w:rsidR="00E30528" w:rsidRPr="00E30528" w:rsidRDefault="00E30528" w:rsidP="00E30528">
      <w:pPr>
        <w:pStyle w:val="LndNormale1"/>
        <w:rPr>
          <w:color w:val="002060"/>
        </w:rPr>
      </w:pPr>
    </w:p>
    <w:p w14:paraId="4F6A9165" w14:textId="77777777" w:rsidR="00E30528" w:rsidRPr="00E30528" w:rsidRDefault="00E30528" w:rsidP="00E30528">
      <w:pPr>
        <w:pStyle w:val="LndNormale1"/>
        <w:rPr>
          <w:color w:val="002060"/>
        </w:rPr>
      </w:pPr>
      <w:r w:rsidRPr="00E30528">
        <w:rPr>
          <w:color w:val="002060"/>
        </w:rPr>
        <w:t>Vista la richiesta di annullamento presentata ai sensi dell’art. 110, comma 7 delle NOIF (cambio di residenza) dagli esercenti attività genitoriale con comunicazione inviata anche alla Società di appartenenza, accertato quanto previsto dalla suddetta norma, si procede all’annullamento del seguente tesseramento annuale:</w:t>
      </w:r>
    </w:p>
    <w:p w14:paraId="4658B272" w14:textId="77777777" w:rsidR="00E30528" w:rsidRPr="00E30528" w:rsidRDefault="00E30528" w:rsidP="00E30528">
      <w:pPr>
        <w:pStyle w:val="LndNormale1"/>
        <w:rPr>
          <w:b/>
          <w:color w:val="002060"/>
        </w:rPr>
      </w:pPr>
      <w:r w:rsidRPr="00E30528">
        <w:rPr>
          <w:b/>
          <w:color w:val="002060"/>
        </w:rPr>
        <w:t>PERELLA DAVIDE</w:t>
      </w:r>
      <w:r w:rsidRPr="00E30528">
        <w:rPr>
          <w:b/>
          <w:color w:val="002060"/>
        </w:rPr>
        <w:tab/>
        <w:t>nato 16.03.2013</w:t>
      </w:r>
      <w:r w:rsidRPr="00E30528">
        <w:rPr>
          <w:b/>
          <w:color w:val="002060"/>
        </w:rPr>
        <w:tab/>
        <w:t>938.205 U.S.D. TREIESE</w:t>
      </w:r>
    </w:p>
    <w:p w14:paraId="705B0892" w14:textId="77777777" w:rsidR="00E30528" w:rsidRPr="00E30528" w:rsidRDefault="00E30528" w:rsidP="008C07EC">
      <w:pPr>
        <w:pStyle w:val="LndNormale1"/>
        <w:rPr>
          <w:color w:val="002060"/>
        </w:rPr>
      </w:pPr>
    </w:p>
    <w:bookmarkEnd w:id="6"/>
    <w:bookmarkEnd w:id="7"/>
    <w:bookmarkEnd w:id="8"/>
    <w:p w14:paraId="1A78C9C3" w14:textId="77777777" w:rsidR="00157200" w:rsidRPr="007A018C"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3C4AC8D" w14:textId="77777777" w:rsidR="007A018C" w:rsidRPr="00B21CAC" w:rsidRDefault="007A018C" w:rsidP="00D75A04">
      <w:pPr>
        <w:pStyle w:val="breakline"/>
        <w:rPr>
          <w:rFonts w:ascii="Arial" w:hAnsi="Arial" w:cs="Arial"/>
          <w:color w:val="002060"/>
          <w:sz w:val="4"/>
          <w:szCs w:val="4"/>
        </w:rPr>
      </w:pPr>
    </w:p>
    <w:p w14:paraId="6911BA3F" w14:textId="77777777" w:rsidR="0046594C" w:rsidRPr="00001170" w:rsidRDefault="0046594C" w:rsidP="0046594C">
      <w:pPr>
        <w:pStyle w:val="breakline"/>
        <w:rPr>
          <w:color w:val="002060"/>
        </w:rPr>
      </w:pPr>
    </w:p>
    <w:p w14:paraId="68230470" w14:textId="77777777" w:rsidR="0046594C" w:rsidRPr="00001170" w:rsidRDefault="0046594C" w:rsidP="0046594C">
      <w:pPr>
        <w:pStyle w:val="titolocampionato0"/>
        <w:shd w:val="clear" w:color="auto" w:fill="CCCCCC"/>
        <w:spacing w:before="80" w:after="40"/>
        <w:rPr>
          <w:color w:val="002060"/>
        </w:rPr>
      </w:pPr>
      <w:r w:rsidRPr="00001170">
        <w:rPr>
          <w:color w:val="002060"/>
        </w:rPr>
        <w:t>CALCIO A CINQUE SERIE C1</w:t>
      </w:r>
    </w:p>
    <w:p w14:paraId="226E18B4" w14:textId="77777777" w:rsidR="0046594C" w:rsidRPr="001E2445" w:rsidRDefault="0046594C" w:rsidP="0046594C">
      <w:pPr>
        <w:pStyle w:val="LndNormale1"/>
        <w:jc w:val="center"/>
        <w:rPr>
          <w:rFonts w:cs="Arial"/>
          <w:b/>
          <w:color w:val="002060"/>
          <w:sz w:val="36"/>
          <w:szCs w:val="36"/>
        </w:rPr>
      </w:pPr>
      <w:r w:rsidRPr="001E2445">
        <w:rPr>
          <w:rFonts w:cs="Arial"/>
          <w:b/>
          <w:color w:val="002060"/>
          <w:sz w:val="36"/>
          <w:szCs w:val="36"/>
        </w:rPr>
        <w:t>CONTEMPORANEITA’ ULTIME DUE GIORNATE</w:t>
      </w:r>
    </w:p>
    <w:p w14:paraId="74B666F6" w14:textId="77777777" w:rsidR="0046594C" w:rsidRPr="001E2445" w:rsidRDefault="0046594C" w:rsidP="0046594C">
      <w:pPr>
        <w:pStyle w:val="Corpodeltesto21"/>
        <w:jc w:val="center"/>
        <w:rPr>
          <w:rFonts w:ascii="Arial" w:hAnsi="Arial" w:cs="Arial"/>
          <w:b/>
          <w:color w:val="002060"/>
          <w:sz w:val="22"/>
          <w:szCs w:val="22"/>
        </w:rPr>
      </w:pPr>
    </w:p>
    <w:p w14:paraId="1498E6B4" w14:textId="77777777" w:rsidR="0046594C" w:rsidRDefault="0046594C" w:rsidP="0046594C">
      <w:pPr>
        <w:pStyle w:val="LndNormale1"/>
        <w:rPr>
          <w:color w:val="002060"/>
        </w:rPr>
      </w:pPr>
      <w:r>
        <w:rPr>
          <w:color w:val="002060"/>
        </w:rPr>
        <w:t>Si fa presente che, come riportato nel Comunicato Ufficiale n° 05 del 02/08/2025, l</w:t>
      </w:r>
      <w:r w:rsidRPr="0014473F">
        <w:rPr>
          <w:color w:val="002060"/>
        </w:rPr>
        <w:t xml:space="preserve">e ultime due giornate di campionato dovranno essere disputate il Venerdì alle ore 21:45; non saranno concessi in nessun caso anticipi e posticipi tranne l’anticipo di gare ininfluenti ai fini della classifica. </w:t>
      </w:r>
    </w:p>
    <w:p w14:paraId="48D73A44" w14:textId="77777777" w:rsidR="0046594C" w:rsidRPr="00001170" w:rsidRDefault="0046594C" w:rsidP="0046594C">
      <w:pPr>
        <w:pStyle w:val="breakline"/>
        <w:rPr>
          <w:color w:val="002060"/>
        </w:rPr>
      </w:pPr>
    </w:p>
    <w:p w14:paraId="03E3295C" w14:textId="77777777" w:rsidR="0046594C" w:rsidRPr="00001170" w:rsidRDefault="0046594C" w:rsidP="0046594C">
      <w:pPr>
        <w:pStyle w:val="titoloprinc0"/>
        <w:rPr>
          <w:color w:val="002060"/>
        </w:rPr>
      </w:pPr>
      <w:r w:rsidRPr="00001170">
        <w:rPr>
          <w:color w:val="002060"/>
        </w:rPr>
        <w:t>RISULTATI</w:t>
      </w:r>
    </w:p>
    <w:p w14:paraId="3CB65C0E" w14:textId="77777777" w:rsidR="0046594C" w:rsidRPr="00001170" w:rsidRDefault="0046594C" w:rsidP="0046594C">
      <w:pPr>
        <w:pStyle w:val="breakline"/>
        <w:rPr>
          <w:color w:val="002060"/>
        </w:rPr>
      </w:pPr>
    </w:p>
    <w:p w14:paraId="3AF65051" w14:textId="77777777" w:rsidR="0046594C" w:rsidRPr="00001170" w:rsidRDefault="0046594C" w:rsidP="0046594C">
      <w:pPr>
        <w:pStyle w:val="sottotitolocampionato10"/>
        <w:rPr>
          <w:color w:val="002060"/>
        </w:rPr>
      </w:pPr>
      <w:r w:rsidRPr="00001170">
        <w:rPr>
          <w:color w:val="002060"/>
        </w:rPr>
        <w:t>RISULTATI UFFICIALI GARE DEL 28/03/2025</w:t>
      </w:r>
    </w:p>
    <w:p w14:paraId="1673F4FE" w14:textId="77777777" w:rsidR="0046594C" w:rsidRPr="0046594C" w:rsidRDefault="0046594C" w:rsidP="0046594C">
      <w:pPr>
        <w:pStyle w:val="sottotitolocampionato20"/>
        <w:spacing w:before="0" w:beforeAutospacing="0" w:after="0" w:afterAutospacing="0"/>
        <w:rPr>
          <w:rFonts w:ascii="Arial" w:hAnsi="Arial" w:cs="Arial"/>
          <w:color w:val="002060"/>
          <w:sz w:val="20"/>
          <w:szCs w:val="20"/>
        </w:rPr>
      </w:pPr>
      <w:r w:rsidRPr="0046594C">
        <w:rPr>
          <w:rFonts w:ascii="Arial" w:hAnsi="Arial" w:cs="Arial"/>
          <w:color w:val="002060"/>
          <w:sz w:val="20"/>
          <w:szCs w:val="20"/>
        </w:rPr>
        <w:t>Si trascrivono qui di seguito i risultati ufficiali delle gare disputate</w:t>
      </w:r>
    </w:p>
    <w:p w14:paraId="798A6546" w14:textId="77777777" w:rsidR="0046594C" w:rsidRPr="00001170" w:rsidRDefault="0046594C" w:rsidP="004659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594C" w:rsidRPr="00001170" w14:paraId="287C1B5A"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63451C4E"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C26B0" w14:textId="77777777" w:rsidR="0046594C" w:rsidRPr="00001170" w:rsidRDefault="0046594C" w:rsidP="009546B7">
                  <w:pPr>
                    <w:pStyle w:val="headertabella0"/>
                    <w:rPr>
                      <w:color w:val="002060"/>
                    </w:rPr>
                  </w:pPr>
                  <w:r w:rsidRPr="00001170">
                    <w:rPr>
                      <w:color w:val="002060"/>
                    </w:rPr>
                    <w:t>GIRONE A - 11 Giornata - R</w:t>
                  </w:r>
                </w:p>
              </w:tc>
            </w:tr>
            <w:tr w:rsidR="0046594C" w:rsidRPr="00001170" w14:paraId="31F93270"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5BCB87" w14:textId="77777777" w:rsidR="0046594C" w:rsidRPr="00001170" w:rsidRDefault="0046594C" w:rsidP="009546B7">
                  <w:pPr>
                    <w:pStyle w:val="rowtabella0"/>
                    <w:rPr>
                      <w:color w:val="002060"/>
                    </w:rPr>
                  </w:pPr>
                  <w:r w:rsidRPr="00001170">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BE929" w14:textId="77777777" w:rsidR="0046594C" w:rsidRPr="00001170" w:rsidRDefault="0046594C" w:rsidP="009546B7">
                  <w:pPr>
                    <w:pStyle w:val="rowtabella0"/>
                    <w:rPr>
                      <w:color w:val="002060"/>
                    </w:rPr>
                  </w:pPr>
                  <w:r w:rsidRPr="00001170">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CB21E" w14:textId="77777777" w:rsidR="0046594C" w:rsidRPr="00001170" w:rsidRDefault="0046594C" w:rsidP="009546B7">
                  <w:pPr>
                    <w:pStyle w:val="rowtabella0"/>
                    <w:jc w:val="center"/>
                    <w:rPr>
                      <w:color w:val="002060"/>
                    </w:rPr>
                  </w:pPr>
                  <w:r w:rsidRPr="00001170">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A1C37" w14:textId="77777777" w:rsidR="0046594C" w:rsidRPr="00001170" w:rsidRDefault="0046594C" w:rsidP="009546B7">
                  <w:pPr>
                    <w:pStyle w:val="rowtabella0"/>
                    <w:jc w:val="center"/>
                    <w:rPr>
                      <w:color w:val="002060"/>
                    </w:rPr>
                  </w:pPr>
                  <w:r w:rsidRPr="00001170">
                    <w:rPr>
                      <w:color w:val="002060"/>
                    </w:rPr>
                    <w:t> </w:t>
                  </w:r>
                </w:p>
              </w:tc>
            </w:tr>
            <w:tr w:rsidR="0046594C" w:rsidRPr="00001170" w14:paraId="7CFD541F"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10BEF7" w14:textId="77777777" w:rsidR="0046594C" w:rsidRPr="00001170" w:rsidRDefault="0046594C" w:rsidP="009546B7">
                  <w:pPr>
                    <w:pStyle w:val="rowtabella0"/>
                    <w:rPr>
                      <w:color w:val="002060"/>
                    </w:rPr>
                  </w:pPr>
                  <w:r w:rsidRPr="0000117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AE01F" w14:textId="77777777" w:rsidR="0046594C" w:rsidRPr="00001170" w:rsidRDefault="0046594C" w:rsidP="009546B7">
                  <w:pPr>
                    <w:pStyle w:val="rowtabella0"/>
                    <w:rPr>
                      <w:color w:val="002060"/>
                    </w:rPr>
                  </w:pPr>
                  <w:r w:rsidRPr="00001170">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F4EFA9" w14:textId="77777777" w:rsidR="0046594C" w:rsidRPr="00001170" w:rsidRDefault="0046594C" w:rsidP="009546B7">
                  <w:pPr>
                    <w:pStyle w:val="rowtabella0"/>
                    <w:jc w:val="center"/>
                    <w:rPr>
                      <w:color w:val="002060"/>
                    </w:rPr>
                  </w:pPr>
                  <w:r w:rsidRPr="0000117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9AFD89" w14:textId="77777777" w:rsidR="0046594C" w:rsidRPr="00001170" w:rsidRDefault="0046594C" w:rsidP="009546B7">
                  <w:pPr>
                    <w:pStyle w:val="rowtabella0"/>
                    <w:jc w:val="center"/>
                    <w:rPr>
                      <w:color w:val="002060"/>
                    </w:rPr>
                  </w:pPr>
                  <w:r w:rsidRPr="00001170">
                    <w:rPr>
                      <w:color w:val="002060"/>
                    </w:rPr>
                    <w:t> </w:t>
                  </w:r>
                </w:p>
              </w:tc>
            </w:tr>
            <w:tr w:rsidR="0046594C" w:rsidRPr="00001170" w14:paraId="56B418BF"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9123EC" w14:textId="77777777" w:rsidR="0046594C" w:rsidRPr="00001170" w:rsidRDefault="0046594C" w:rsidP="009546B7">
                  <w:pPr>
                    <w:pStyle w:val="rowtabella0"/>
                    <w:rPr>
                      <w:color w:val="002060"/>
                    </w:rPr>
                  </w:pPr>
                  <w:r w:rsidRPr="0000117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1BD58C" w14:textId="77777777" w:rsidR="0046594C" w:rsidRPr="00001170" w:rsidRDefault="0046594C" w:rsidP="009546B7">
                  <w:pPr>
                    <w:pStyle w:val="rowtabella0"/>
                    <w:rPr>
                      <w:color w:val="002060"/>
                    </w:rPr>
                  </w:pPr>
                  <w:r w:rsidRPr="00001170">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DC3A46" w14:textId="77777777" w:rsidR="0046594C" w:rsidRPr="00001170" w:rsidRDefault="0046594C" w:rsidP="009546B7">
                  <w:pPr>
                    <w:pStyle w:val="rowtabella0"/>
                    <w:jc w:val="center"/>
                    <w:rPr>
                      <w:color w:val="002060"/>
                    </w:rPr>
                  </w:pPr>
                  <w:r w:rsidRPr="0000117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B43DD0" w14:textId="77777777" w:rsidR="0046594C" w:rsidRPr="00001170" w:rsidRDefault="0046594C" w:rsidP="009546B7">
                  <w:pPr>
                    <w:pStyle w:val="rowtabella0"/>
                    <w:jc w:val="center"/>
                    <w:rPr>
                      <w:color w:val="002060"/>
                    </w:rPr>
                  </w:pPr>
                  <w:r w:rsidRPr="00001170">
                    <w:rPr>
                      <w:color w:val="002060"/>
                    </w:rPr>
                    <w:t> </w:t>
                  </w:r>
                </w:p>
              </w:tc>
            </w:tr>
            <w:tr w:rsidR="0046594C" w:rsidRPr="00001170" w14:paraId="69CF0666"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263C77" w14:textId="77777777" w:rsidR="0046594C" w:rsidRPr="00001170" w:rsidRDefault="0046594C" w:rsidP="009546B7">
                  <w:pPr>
                    <w:pStyle w:val="rowtabella0"/>
                    <w:rPr>
                      <w:color w:val="002060"/>
                    </w:rPr>
                  </w:pPr>
                  <w:r w:rsidRPr="0000117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EA7C59" w14:textId="77777777" w:rsidR="0046594C" w:rsidRPr="00001170" w:rsidRDefault="0046594C" w:rsidP="009546B7">
                  <w:pPr>
                    <w:pStyle w:val="rowtabella0"/>
                    <w:rPr>
                      <w:color w:val="002060"/>
                    </w:rPr>
                  </w:pPr>
                  <w:r w:rsidRPr="0000117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11104" w14:textId="77777777" w:rsidR="0046594C" w:rsidRPr="00001170" w:rsidRDefault="0046594C" w:rsidP="009546B7">
                  <w:pPr>
                    <w:pStyle w:val="rowtabella0"/>
                    <w:jc w:val="center"/>
                    <w:rPr>
                      <w:color w:val="002060"/>
                    </w:rPr>
                  </w:pPr>
                  <w:r w:rsidRPr="0000117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E68027" w14:textId="77777777" w:rsidR="0046594C" w:rsidRPr="00001170" w:rsidRDefault="0046594C" w:rsidP="009546B7">
                  <w:pPr>
                    <w:pStyle w:val="rowtabella0"/>
                    <w:jc w:val="center"/>
                    <w:rPr>
                      <w:color w:val="002060"/>
                    </w:rPr>
                  </w:pPr>
                  <w:r w:rsidRPr="00001170">
                    <w:rPr>
                      <w:color w:val="002060"/>
                    </w:rPr>
                    <w:t> </w:t>
                  </w:r>
                </w:p>
              </w:tc>
            </w:tr>
            <w:tr w:rsidR="0046594C" w:rsidRPr="00001170" w14:paraId="61C69D4E"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3553AA" w14:textId="77777777" w:rsidR="0046594C" w:rsidRPr="00001170" w:rsidRDefault="0046594C" w:rsidP="009546B7">
                  <w:pPr>
                    <w:pStyle w:val="rowtabella0"/>
                    <w:rPr>
                      <w:color w:val="002060"/>
                    </w:rPr>
                  </w:pPr>
                  <w:r w:rsidRPr="00001170">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D78E15" w14:textId="77777777" w:rsidR="0046594C" w:rsidRPr="00001170" w:rsidRDefault="0046594C" w:rsidP="009546B7">
                  <w:pPr>
                    <w:pStyle w:val="rowtabella0"/>
                    <w:rPr>
                      <w:color w:val="002060"/>
                    </w:rPr>
                  </w:pPr>
                  <w:r w:rsidRPr="0000117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726FA2" w14:textId="77777777" w:rsidR="0046594C" w:rsidRPr="00001170" w:rsidRDefault="0046594C" w:rsidP="009546B7">
                  <w:pPr>
                    <w:pStyle w:val="rowtabella0"/>
                    <w:jc w:val="center"/>
                    <w:rPr>
                      <w:color w:val="002060"/>
                    </w:rPr>
                  </w:pPr>
                  <w:r w:rsidRPr="0000117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314F93" w14:textId="77777777" w:rsidR="0046594C" w:rsidRPr="00001170" w:rsidRDefault="0046594C" w:rsidP="009546B7">
                  <w:pPr>
                    <w:pStyle w:val="rowtabella0"/>
                    <w:jc w:val="center"/>
                    <w:rPr>
                      <w:color w:val="002060"/>
                    </w:rPr>
                  </w:pPr>
                  <w:r w:rsidRPr="00001170">
                    <w:rPr>
                      <w:color w:val="002060"/>
                    </w:rPr>
                    <w:t> </w:t>
                  </w:r>
                </w:p>
              </w:tc>
            </w:tr>
            <w:tr w:rsidR="0046594C" w:rsidRPr="00001170" w14:paraId="6F8A5A14"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8DB08D" w14:textId="77777777" w:rsidR="0046594C" w:rsidRPr="00001170" w:rsidRDefault="0046594C" w:rsidP="009546B7">
                  <w:pPr>
                    <w:pStyle w:val="rowtabella0"/>
                    <w:rPr>
                      <w:color w:val="002060"/>
                    </w:rPr>
                  </w:pPr>
                  <w:r w:rsidRPr="00001170">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AC453" w14:textId="77777777" w:rsidR="0046594C" w:rsidRPr="00001170" w:rsidRDefault="0046594C" w:rsidP="009546B7">
                  <w:pPr>
                    <w:pStyle w:val="rowtabella0"/>
                    <w:rPr>
                      <w:color w:val="002060"/>
                    </w:rPr>
                  </w:pPr>
                  <w:r w:rsidRPr="00001170">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0A7959" w14:textId="77777777" w:rsidR="0046594C" w:rsidRPr="00001170" w:rsidRDefault="0046594C" w:rsidP="009546B7">
                  <w:pPr>
                    <w:pStyle w:val="rowtabella0"/>
                    <w:jc w:val="center"/>
                    <w:rPr>
                      <w:color w:val="002060"/>
                    </w:rPr>
                  </w:pPr>
                  <w:r w:rsidRPr="0000117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DE12F6" w14:textId="77777777" w:rsidR="0046594C" w:rsidRPr="00001170" w:rsidRDefault="0046594C" w:rsidP="009546B7">
                  <w:pPr>
                    <w:pStyle w:val="rowtabella0"/>
                    <w:jc w:val="center"/>
                    <w:rPr>
                      <w:color w:val="002060"/>
                    </w:rPr>
                  </w:pPr>
                  <w:r w:rsidRPr="00001170">
                    <w:rPr>
                      <w:color w:val="002060"/>
                    </w:rPr>
                    <w:t> </w:t>
                  </w:r>
                </w:p>
              </w:tc>
            </w:tr>
            <w:tr w:rsidR="0046594C" w:rsidRPr="00001170" w14:paraId="5DCF2BA8"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EB511" w14:textId="77777777" w:rsidR="0046594C" w:rsidRPr="00001170" w:rsidRDefault="0046594C" w:rsidP="009546B7">
                  <w:pPr>
                    <w:pStyle w:val="rowtabella0"/>
                    <w:rPr>
                      <w:color w:val="002060"/>
                    </w:rPr>
                  </w:pPr>
                  <w:r w:rsidRPr="00001170">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51422" w14:textId="77777777" w:rsidR="0046594C" w:rsidRPr="00001170" w:rsidRDefault="0046594C" w:rsidP="009546B7">
                  <w:pPr>
                    <w:pStyle w:val="rowtabella0"/>
                    <w:rPr>
                      <w:color w:val="002060"/>
                    </w:rPr>
                  </w:pPr>
                  <w:r w:rsidRPr="00001170">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236B6" w14:textId="77777777" w:rsidR="0046594C" w:rsidRPr="00001170" w:rsidRDefault="0046594C" w:rsidP="009546B7">
                  <w:pPr>
                    <w:pStyle w:val="rowtabella0"/>
                    <w:jc w:val="center"/>
                    <w:rPr>
                      <w:color w:val="002060"/>
                    </w:rPr>
                  </w:pPr>
                  <w:r w:rsidRPr="0000117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9E692" w14:textId="77777777" w:rsidR="0046594C" w:rsidRPr="00001170" w:rsidRDefault="0046594C" w:rsidP="009546B7">
                  <w:pPr>
                    <w:pStyle w:val="rowtabella0"/>
                    <w:jc w:val="center"/>
                    <w:rPr>
                      <w:color w:val="002060"/>
                    </w:rPr>
                  </w:pPr>
                  <w:r w:rsidRPr="00001170">
                    <w:rPr>
                      <w:color w:val="002060"/>
                    </w:rPr>
                    <w:t> </w:t>
                  </w:r>
                </w:p>
              </w:tc>
            </w:tr>
            <w:tr w:rsidR="0046594C" w:rsidRPr="00001170" w14:paraId="4BFC912D"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6FCAA3D8" w14:textId="77777777" w:rsidR="0046594C" w:rsidRPr="00001170" w:rsidRDefault="0046594C" w:rsidP="009546B7">
                  <w:pPr>
                    <w:pStyle w:val="rowtabella0"/>
                    <w:rPr>
                      <w:color w:val="002060"/>
                    </w:rPr>
                  </w:pPr>
                  <w:r w:rsidRPr="00001170">
                    <w:rPr>
                      <w:color w:val="002060"/>
                    </w:rPr>
                    <w:t>(1) - disputata il 29/03/2025</w:t>
                  </w:r>
                </w:p>
              </w:tc>
            </w:tr>
          </w:tbl>
          <w:p w14:paraId="335A40FE" w14:textId="77777777" w:rsidR="0046594C" w:rsidRPr="00001170" w:rsidRDefault="0046594C" w:rsidP="009546B7">
            <w:pPr>
              <w:rPr>
                <w:color w:val="002060"/>
              </w:rPr>
            </w:pPr>
          </w:p>
        </w:tc>
      </w:tr>
    </w:tbl>
    <w:p w14:paraId="3C3225AF" w14:textId="77777777" w:rsidR="0046594C" w:rsidRPr="00001170" w:rsidRDefault="0046594C" w:rsidP="0046594C">
      <w:pPr>
        <w:pStyle w:val="breakline"/>
        <w:rPr>
          <w:rFonts w:eastAsiaTheme="minorEastAsia"/>
          <w:color w:val="002060"/>
        </w:rPr>
      </w:pPr>
    </w:p>
    <w:p w14:paraId="6ADC8A2E" w14:textId="77777777" w:rsidR="0046594C" w:rsidRPr="00001170" w:rsidRDefault="0046594C" w:rsidP="0046594C">
      <w:pPr>
        <w:pStyle w:val="breakline"/>
        <w:rPr>
          <w:color w:val="002060"/>
        </w:rPr>
      </w:pPr>
    </w:p>
    <w:p w14:paraId="29ADFE39" w14:textId="77777777" w:rsidR="0046594C" w:rsidRPr="00001170" w:rsidRDefault="0046594C" w:rsidP="0046594C">
      <w:pPr>
        <w:pStyle w:val="titoloprinc0"/>
        <w:rPr>
          <w:color w:val="002060"/>
        </w:rPr>
      </w:pPr>
      <w:r w:rsidRPr="00001170">
        <w:rPr>
          <w:color w:val="002060"/>
        </w:rPr>
        <w:t>GIUDICE SPORTIVO</w:t>
      </w:r>
    </w:p>
    <w:p w14:paraId="12FE9FC2" w14:textId="77777777" w:rsidR="0046594C" w:rsidRPr="00001170" w:rsidRDefault="0046594C" w:rsidP="0046594C">
      <w:pPr>
        <w:pStyle w:val="diffida"/>
        <w:rPr>
          <w:color w:val="002060"/>
        </w:rPr>
      </w:pPr>
      <w:r w:rsidRPr="00001170">
        <w:rPr>
          <w:color w:val="002060"/>
        </w:rPr>
        <w:t>Il Giudice Sportivo Avv. Agnese Lazzaretti, con l'assistenza del Segretario Angelo Castellana, nella seduta del 02/04/2025, ha adottato le decisioni che di seguito integralmente si riportano:</w:t>
      </w:r>
    </w:p>
    <w:p w14:paraId="4D43A127" w14:textId="77777777" w:rsidR="0046594C" w:rsidRPr="00001170" w:rsidRDefault="0046594C" w:rsidP="0046594C">
      <w:pPr>
        <w:pStyle w:val="titolo10"/>
        <w:rPr>
          <w:color w:val="002060"/>
        </w:rPr>
      </w:pPr>
      <w:r w:rsidRPr="00001170">
        <w:rPr>
          <w:color w:val="002060"/>
        </w:rPr>
        <w:t xml:space="preserve">GARE DEL 28/ 3/2025 </w:t>
      </w:r>
    </w:p>
    <w:p w14:paraId="368A408B" w14:textId="77777777" w:rsidR="0046594C" w:rsidRPr="00001170" w:rsidRDefault="0046594C" w:rsidP="0046594C">
      <w:pPr>
        <w:pStyle w:val="titolo7a"/>
        <w:rPr>
          <w:color w:val="002060"/>
        </w:rPr>
      </w:pPr>
      <w:r w:rsidRPr="00001170">
        <w:rPr>
          <w:color w:val="002060"/>
        </w:rPr>
        <w:t xml:space="preserve">PROVVEDIMENTI DISCIPLINARI </w:t>
      </w:r>
    </w:p>
    <w:p w14:paraId="70DAD322" w14:textId="77777777" w:rsidR="0046594C" w:rsidRPr="00001170" w:rsidRDefault="0046594C" w:rsidP="0046594C">
      <w:pPr>
        <w:pStyle w:val="titolo7b0"/>
        <w:rPr>
          <w:color w:val="002060"/>
        </w:rPr>
      </w:pPr>
      <w:r w:rsidRPr="00001170">
        <w:rPr>
          <w:color w:val="002060"/>
        </w:rPr>
        <w:t xml:space="preserve">In base alle risultanze degli atti ufficiali sono state deliberate le seguenti sanzioni disciplinari. </w:t>
      </w:r>
    </w:p>
    <w:p w14:paraId="15E2B9DD" w14:textId="77777777" w:rsidR="0046594C" w:rsidRPr="00001170" w:rsidRDefault="0046594C" w:rsidP="0046594C">
      <w:pPr>
        <w:pStyle w:val="titolo30"/>
        <w:rPr>
          <w:color w:val="002060"/>
        </w:rPr>
      </w:pPr>
      <w:r w:rsidRPr="00001170">
        <w:rPr>
          <w:color w:val="002060"/>
        </w:rPr>
        <w:t xml:space="preserve">SOCIETA' </w:t>
      </w:r>
    </w:p>
    <w:p w14:paraId="3601062A" w14:textId="77777777" w:rsidR="0046594C" w:rsidRPr="00001170" w:rsidRDefault="0046594C" w:rsidP="0046594C">
      <w:pPr>
        <w:pStyle w:val="titolo20"/>
        <w:rPr>
          <w:color w:val="002060"/>
        </w:rPr>
      </w:pPr>
      <w:r w:rsidRPr="00001170">
        <w:rPr>
          <w:color w:val="002060"/>
        </w:rPr>
        <w:t xml:space="preserve">AMMENDA </w:t>
      </w:r>
    </w:p>
    <w:p w14:paraId="6056398B" w14:textId="228D3C65" w:rsidR="0046594C" w:rsidRPr="00001170" w:rsidRDefault="0046594C" w:rsidP="0046594C">
      <w:pPr>
        <w:pStyle w:val="diffida"/>
        <w:spacing w:before="80" w:beforeAutospacing="0" w:after="40" w:afterAutospacing="0"/>
        <w:jc w:val="left"/>
        <w:rPr>
          <w:color w:val="002060"/>
        </w:rPr>
      </w:pPr>
      <w:r w:rsidRPr="00001170">
        <w:rPr>
          <w:color w:val="002060"/>
        </w:rPr>
        <w:t xml:space="preserve">Euro 150,00 U.S. FORTUNA FANO </w:t>
      </w:r>
      <w:r w:rsidRPr="00001170">
        <w:rPr>
          <w:color w:val="002060"/>
        </w:rPr>
        <w:br/>
        <w:t xml:space="preserve">Per comportamento offensivo dei propri sostenitori nei confronti della terna arbitrale al termine della gara. </w:t>
      </w:r>
    </w:p>
    <w:p w14:paraId="66EA83DA" w14:textId="77777777" w:rsidR="0046594C" w:rsidRPr="00001170" w:rsidRDefault="0046594C" w:rsidP="0046594C">
      <w:pPr>
        <w:pStyle w:val="titolo30"/>
        <w:rPr>
          <w:color w:val="002060"/>
        </w:rPr>
      </w:pPr>
      <w:r w:rsidRPr="00001170">
        <w:rPr>
          <w:color w:val="002060"/>
        </w:rPr>
        <w:t xml:space="preserve">DIRIGENTI </w:t>
      </w:r>
    </w:p>
    <w:p w14:paraId="4DD133C9" w14:textId="77777777" w:rsidR="0046594C" w:rsidRPr="00001170" w:rsidRDefault="0046594C" w:rsidP="0046594C">
      <w:pPr>
        <w:pStyle w:val="titolo20"/>
        <w:rPr>
          <w:color w:val="002060"/>
        </w:rPr>
      </w:pPr>
      <w:r w:rsidRPr="000011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6441062" w14:textId="77777777" w:rsidTr="009546B7">
        <w:tc>
          <w:tcPr>
            <w:tcW w:w="2200" w:type="dxa"/>
            <w:tcMar>
              <w:top w:w="20" w:type="dxa"/>
              <w:left w:w="20" w:type="dxa"/>
              <w:bottom w:w="20" w:type="dxa"/>
              <w:right w:w="20" w:type="dxa"/>
            </w:tcMar>
            <w:vAlign w:val="center"/>
            <w:hideMark/>
          </w:tcPr>
          <w:p w14:paraId="6DBC8DF1" w14:textId="77777777" w:rsidR="0046594C" w:rsidRPr="00001170" w:rsidRDefault="0046594C" w:rsidP="009546B7">
            <w:pPr>
              <w:pStyle w:val="movimento"/>
              <w:rPr>
                <w:color w:val="002060"/>
              </w:rPr>
            </w:pPr>
            <w:r w:rsidRPr="00001170">
              <w:rPr>
                <w:color w:val="002060"/>
              </w:rPr>
              <w:t>IESARI MAURO</w:t>
            </w:r>
          </w:p>
        </w:tc>
        <w:tc>
          <w:tcPr>
            <w:tcW w:w="2200" w:type="dxa"/>
            <w:tcMar>
              <w:top w:w="20" w:type="dxa"/>
              <w:left w:w="20" w:type="dxa"/>
              <w:bottom w:w="20" w:type="dxa"/>
              <w:right w:w="20" w:type="dxa"/>
            </w:tcMar>
            <w:vAlign w:val="center"/>
            <w:hideMark/>
          </w:tcPr>
          <w:p w14:paraId="759E5447" w14:textId="77777777" w:rsidR="0046594C" w:rsidRPr="00001170" w:rsidRDefault="0046594C" w:rsidP="009546B7">
            <w:pPr>
              <w:pStyle w:val="movimento2"/>
              <w:rPr>
                <w:color w:val="002060"/>
              </w:rPr>
            </w:pPr>
            <w:r w:rsidRPr="00001170">
              <w:rPr>
                <w:color w:val="002060"/>
              </w:rPr>
              <w:t xml:space="preserve">(BAYER CAPPUCCINI) </w:t>
            </w:r>
          </w:p>
        </w:tc>
        <w:tc>
          <w:tcPr>
            <w:tcW w:w="800" w:type="dxa"/>
            <w:tcMar>
              <w:top w:w="20" w:type="dxa"/>
              <w:left w:w="20" w:type="dxa"/>
              <w:bottom w:w="20" w:type="dxa"/>
              <w:right w:w="20" w:type="dxa"/>
            </w:tcMar>
            <w:vAlign w:val="center"/>
            <w:hideMark/>
          </w:tcPr>
          <w:p w14:paraId="56142034"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D2440D5" w14:textId="77777777" w:rsidR="0046594C" w:rsidRPr="00001170" w:rsidRDefault="0046594C" w:rsidP="009546B7">
            <w:pPr>
              <w:pStyle w:val="movimento"/>
              <w:rPr>
                <w:color w:val="002060"/>
              </w:rPr>
            </w:pPr>
            <w:r w:rsidRPr="00001170">
              <w:rPr>
                <w:color w:val="002060"/>
              </w:rPr>
              <w:t>SEGHETTI FRANCESCO</w:t>
            </w:r>
          </w:p>
        </w:tc>
        <w:tc>
          <w:tcPr>
            <w:tcW w:w="2200" w:type="dxa"/>
            <w:tcMar>
              <w:top w:w="20" w:type="dxa"/>
              <w:left w:w="20" w:type="dxa"/>
              <w:bottom w:w="20" w:type="dxa"/>
              <w:right w:w="20" w:type="dxa"/>
            </w:tcMar>
            <w:vAlign w:val="center"/>
            <w:hideMark/>
          </w:tcPr>
          <w:p w14:paraId="52D81254" w14:textId="77777777" w:rsidR="0046594C" w:rsidRPr="00001170" w:rsidRDefault="0046594C" w:rsidP="009546B7">
            <w:pPr>
              <w:pStyle w:val="movimento2"/>
              <w:rPr>
                <w:color w:val="002060"/>
              </w:rPr>
            </w:pPr>
            <w:r w:rsidRPr="00001170">
              <w:rPr>
                <w:color w:val="002060"/>
              </w:rPr>
              <w:t xml:space="preserve">(SAMBENEDETTESE C5 SSDARL) </w:t>
            </w:r>
          </w:p>
        </w:tc>
      </w:tr>
    </w:tbl>
    <w:p w14:paraId="3C3560B6" w14:textId="77777777" w:rsidR="0046594C" w:rsidRPr="00001170" w:rsidRDefault="0046594C" w:rsidP="0046594C">
      <w:pPr>
        <w:pStyle w:val="titolo20"/>
        <w:rPr>
          <w:rFonts w:eastAsiaTheme="minorEastAsia"/>
          <w:color w:val="002060"/>
        </w:rPr>
      </w:pPr>
      <w:r w:rsidRPr="000011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0C466344" w14:textId="77777777" w:rsidTr="009546B7">
        <w:tc>
          <w:tcPr>
            <w:tcW w:w="2200" w:type="dxa"/>
            <w:tcMar>
              <w:top w:w="20" w:type="dxa"/>
              <w:left w:w="20" w:type="dxa"/>
              <w:bottom w:w="20" w:type="dxa"/>
              <w:right w:w="20" w:type="dxa"/>
            </w:tcMar>
            <w:vAlign w:val="center"/>
            <w:hideMark/>
          </w:tcPr>
          <w:p w14:paraId="66CBE92D" w14:textId="77777777" w:rsidR="0046594C" w:rsidRPr="00001170" w:rsidRDefault="0046594C" w:rsidP="009546B7">
            <w:pPr>
              <w:pStyle w:val="movimento"/>
              <w:rPr>
                <w:color w:val="002060"/>
              </w:rPr>
            </w:pPr>
            <w:r w:rsidRPr="00001170">
              <w:rPr>
                <w:color w:val="002060"/>
              </w:rPr>
              <w:t>VANELLA MARCO</w:t>
            </w:r>
          </w:p>
        </w:tc>
        <w:tc>
          <w:tcPr>
            <w:tcW w:w="2200" w:type="dxa"/>
            <w:tcMar>
              <w:top w:w="20" w:type="dxa"/>
              <w:left w:w="20" w:type="dxa"/>
              <w:bottom w:w="20" w:type="dxa"/>
              <w:right w:w="20" w:type="dxa"/>
            </w:tcMar>
            <w:vAlign w:val="center"/>
            <w:hideMark/>
          </w:tcPr>
          <w:p w14:paraId="37BD52FE" w14:textId="77777777" w:rsidR="0046594C" w:rsidRPr="00001170" w:rsidRDefault="0046594C" w:rsidP="009546B7">
            <w:pPr>
              <w:pStyle w:val="movimento2"/>
              <w:rPr>
                <w:color w:val="002060"/>
              </w:rPr>
            </w:pPr>
            <w:r w:rsidRPr="00001170">
              <w:rPr>
                <w:color w:val="002060"/>
              </w:rPr>
              <w:t xml:space="preserve">(MONTELUPONE CALCIO A 5) </w:t>
            </w:r>
          </w:p>
        </w:tc>
        <w:tc>
          <w:tcPr>
            <w:tcW w:w="800" w:type="dxa"/>
            <w:tcMar>
              <w:top w:w="20" w:type="dxa"/>
              <w:left w:w="20" w:type="dxa"/>
              <w:bottom w:w="20" w:type="dxa"/>
              <w:right w:w="20" w:type="dxa"/>
            </w:tcMar>
            <w:vAlign w:val="center"/>
            <w:hideMark/>
          </w:tcPr>
          <w:p w14:paraId="7525A67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07065B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2FC188B" w14:textId="77777777" w:rsidR="0046594C" w:rsidRPr="00001170" w:rsidRDefault="0046594C" w:rsidP="009546B7">
            <w:pPr>
              <w:pStyle w:val="movimento2"/>
              <w:rPr>
                <w:color w:val="002060"/>
              </w:rPr>
            </w:pPr>
            <w:r w:rsidRPr="00001170">
              <w:rPr>
                <w:color w:val="002060"/>
              </w:rPr>
              <w:t> </w:t>
            </w:r>
          </w:p>
        </w:tc>
      </w:tr>
    </w:tbl>
    <w:p w14:paraId="035AE838" w14:textId="77777777" w:rsidR="0046594C" w:rsidRPr="00001170" w:rsidRDefault="0046594C" w:rsidP="0046594C">
      <w:pPr>
        <w:pStyle w:val="titolo30"/>
        <w:rPr>
          <w:rFonts w:eastAsiaTheme="minorEastAsia"/>
          <w:color w:val="002060"/>
        </w:rPr>
      </w:pPr>
      <w:r w:rsidRPr="00001170">
        <w:rPr>
          <w:color w:val="002060"/>
        </w:rPr>
        <w:t xml:space="preserve">ALLENATORI </w:t>
      </w:r>
    </w:p>
    <w:p w14:paraId="518B6EE1" w14:textId="77777777" w:rsidR="0046594C" w:rsidRPr="00001170" w:rsidRDefault="0046594C" w:rsidP="0046594C">
      <w:pPr>
        <w:pStyle w:val="titolo20"/>
        <w:rPr>
          <w:color w:val="002060"/>
        </w:rPr>
      </w:pPr>
      <w:r w:rsidRPr="000011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88DED19" w14:textId="77777777" w:rsidTr="009546B7">
        <w:tc>
          <w:tcPr>
            <w:tcW w:w="2200" w:type="dxa"/>
            <w:tcMar>
              <w:top w:w="20" w:type="dxa"/>
              <w:left w:w="20" w:type="dxa"/>
              <w:bottom w:w="20" w:type="dxa"/>
              <w:right w:w="20" w:type="dxa"/>
            </w:tcMar>
            <w:vAlign w:val="center"/>
            <w:hideMark/>
          </w:tcPr>
          <w:p w14:paraId="6D2992F7" w14:textId="77777777" w:rsidR="0046594C" w:rsidRPr="00001170" w:rsidRDefault="0046594C" w:rsidP="009546B7">
            <w:pPr>
              <w:pStyle w:val="movimento"/>
              <w:rPr>
                <w:color w:val="002060"/>
              </w:rPr>
            </w:pPr>
            <w:r w:rsidRPr="00001170">
              <w:rPr>
                <w:color w:val="002060"/>
              </w:rPr>
              <w:t>FERRI FRANCESCO</w:t>
            </w:r>
          </w:p>
        </w:tc>
        <w:tc>
          <w:tcPr>
            <w:tcW w:w="2200" w:type="dxa"/>
            <w:tcMar>
              <w:top w:w="20" w:type="dxa"/>
              <w:left w:w="20" w:type="dxa"/>
              <w:bottom w:w="20" w:type="dxa"/>
              <w:right w:w="20" w:type="dxa"/>
            </w:tcMar>
            <w:vAlign w:val="center"/>
            <w:hideMark/>
          </w:tcPr>
          <w:p w14:paraId="6EF7F6C7" w14:textId="77777777" w:rsidR="0046594C" w:rsidRPr="00001170" w:rsidRDefault="0046594C" w:rsidP="009546B7">
            <w:pPr>
              <w:pStyle w:val="movimento2"/>
              <w:rPr>
                <w:color w:val="002060"/>
              </w:rPr>
            </w:pPr>
            <w:r w:rsidRPr="00001170">
              <w:rPr>
                <w:color w:val="002060"/>
              </w:rPr>
              <w:t xml:space="preserve">(U.S. FORTUNA FANO) </w:t>
            </w:r>
          </w:p>
        </w:tc>
        <w:tc>
          <w:tcPr>
            <w:tcW w:w="800" w:type="dxa"/>
            <w:tcMar>
              <w:top w:w="20" w:type="dxa"/>
              <w:left w:w="20" w:type="dxa"/>
              <w:bottom w:w="20" w:type="dxa"/>
              <w:right w:w="20" w:type="dxa"/>
            </w:tcMar>
            <w:vAlign w:val="center"/>
            <w:hideMark/>
          </w:tcPr>
          <w:p w14:paraId="39C3239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E39E02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D581E44" w14:textId="77777777" w:rsidR="0046594C" w:rsidRPr="00001170" w:rsidRDefault="0046594C" w:rsidP="009546B7">
            <w:pPr>
              <w:pStyle w:val="movimento2"/>
              <w:rPr>
                <w:color w:val="002060"/>
              </w:rPr>
            </w:pPr>
            <w:r w:rsidRPr="00001170">
              <w:rPr>
                <w:color w:val="002060"/>
              </w:rPr>
              <w:t> </w:t>
            </w:r>
          </w:p>
        </w:tc>
      </w:tr>
    </w:tbl>
    <w:p w14:paraId="17CD9C1F" w14:textId="77777777" w:rsidR="0046594C" w:rsidRPr="00001170" w:rsidRDefault="0046594C" w:rsidP="0046594C">
      <w:pPr>
        <w:pStyle w:val="titolo30"/>
        <w:rPr>
          <w:rFonts w:eastAsiaTheme="minorEastAsia"/>
          <w:color w:val="002060"/>
        </w:rPr>
      </w:pPr>
      <w:r w:rsidRPr="00001170">
        <w:rPr>
          <w:color w:val="002060"/>
        </w:rPr>
        <w:lastRenderedPageBreak/>
        <w:t xml:space="preserve">CALCIATORI ESPULSI </w:t>
      </w:r>
    </w:p>
    <w:p w14:paraId="45EB020A" w14:textId="77777777" w:rsidR="0046594C" w:rsidRPr="00001170" w:rsidRDefault="0046594C" w:rsidP="0046594C">
      <w:pPr>
        <w:pStyle w:val="titolo20"/>
        <w:rPr>
          <w:color w:val="002060"/>
        </w:rPr>
      </w:pPr>
      <w:r w:rsidRPr="00001170">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36E60925" w14:textId="77777777" w:rsidTr="009546B7">
        <w:tc>
          <w:tcPr>
            <w:tcW w:w="2200" w:type="dxa"/>
            <w:tcMar>
              <w:top w:w="20" w:type="dxa"/>
              <w:left w:w="20" w:type="dxa"/>
              <w:bottom w:w="20" w:type="dxa"/>
              <w:right w:w="20" w:type="dxa"/>
            </w:tcMar>
            <w:vAlign w:val="center"/>
            <w:hideMark/>
          </w:tcPr>
          <w:p w14:paraId="63BA1CFC" w14:textId="77777777" w:rsidR="0046594C" w:rsidRPr="00001170" w:rsidRDefault="0046594C" w:rsidP="009546B7">
            <w:pPr>
              <w:pStyle w:val="movimento"/>
              <w:rPr>
                <w:color w:val="002060"/>
              </w:rPr>
            </w:pPr>
            <w:r w:rsidRPr="00001170">
              <w:rPr>
                <w:color w:val="002060"/>
              </w:rPr>
              <w:t>DANCHIVSKYY PAVLO</w:t>
            </w:r>
          </w:p>
        </w:tc>
        <w:tc>
          <w:tcPr>
            <w:tcW w:w="2200" w:type="dxa"/>
            <w:tcMar>
              <w:top w:w="20" w:type="dxa"/>
              <w:left w:w="20" w:type="dxa"/>
              <w:bottom w:w="20" w:type="dxa"/>
              <w:right w:w="20" w:type="dxa"/>
            </w:tcMar>
            <w:vAlign w:val="center"/>
            <w:hideMark/>
          </w:tcPr>
          <w:p w14:paraId="75F6EA34" w14:textId="77777777" w:rsidR="0046594C" w:rsidRPr="00001170" w:rsidRDefault="0046594C" w:rsidP="009546B7">
            <w:pPr>
              <w:pStyle w:val="movimento2"/>
              <w:rPr>
                <w:color w:val="002060"/>
              </w:rPr>
            </w:pPr>
            <w:r w:rsidRPr="00001170">
              <w:rPr>
                <w:color w:val="002060"/>
              </w:rPr>
              <w:t xml:space="preserve">(BAYER CAPPUCCINI) </w:t>
            </w:r>
          </w:p>
        </w:tc>
        <w:tc>
          <w:tcPr>
            <w:tcW w:w="800" w:type="dxa"/>
            <w:tcMar>
              <w:top w:w="20" w:type="dxa"/>
              <w:left w:w="20" w:type="dxa"/>
              <w:bottom w:w="20" w:type="dxa"/>
              <w:right w:w="20" w:type="dxa"/>
            </w:tcMar>
            <w:vAlign w:val="center"/>
            <w:hideMark/>
          </w:tcPr>
          <w:p w14:paraId="1C83B3F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39CEEB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67EBB59" w14:textId="77777777" w:rsidR="0046594C" w:rsidRPr="00001170" w:rsidRDefault="0046594C" w:rsidP="009546B7">
            <w:pPr>
              <w:pStyle w:val="movimento2"/>
              <w:rPr>
                <w:color w:val="002060"/>
              </w:rPr>
            </w:pPr>
            <w:r w:rsidRPr="00001170">
              <w:rPr>
                <w:color w:val="002060"/>
              </w:rPr>
              <w:t> </w:t>
            </w:r>
          </w:p>
        </w:tc>
      </w:tr>
    </w:tbl>
    <w:p w14:paraId="31F992AE" w14:textId="77777777" w:rsidR="0046594C" w:rsidRPr="00001170" w:rsidRDefault="0046594C" w:rsidP="0046594C">
      <w:pPr>
        <w:pStyle w:val="diffida"/>
        <w:spacing w:before="80" w:beforeAutospacing="0" w:after="40" w:afterAutospacing="0"/>
        <w:jc w:val="left"/>
        <w:rPr>
          <w:rFonts w:eastAsiaTheme="minorEastAsia"/>
          <w:color w:val="002060"/>
        </w:rPr>
      </w:pPr>
      <w:r w:rsidRPr="00001170">
        <w:rPr>
          <w:color w:val="002060"/>
        </w:rPr>
        <w:t xml:space="preserve">Espulso per aver colpito al volto un avversario senza provocare conseguenze, alla notifica del provvedimento disciplinare rivolgeva all'arbitro frasi offensive. </w:t>
      </w:r>
    </w:p>
    <w:p w14:paraId="4E7CE691" w14:textId="77777777" w:rsidR="0046594C" w:rsidRPr="00001170" w:rsidRDefault="0046594C" w:rsidP="0046594C">
      <w:pPr>
        <w:pStyle w:val="titolo20"/>
        <w:rPr>
          <w:color w:val="002060"/>
        </w:rPr>
      </w:pPr>
      <w:r w:rsidRPr="0000117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EAD9689" w14:textId="77777777" w:rsidTr="009546B7">
        <w:tc>
          <w:tcPr>
            <w:tcW w:w="2200" w:type="dxa"/>
            <w:tcMar>
              <w:top w:w="20" w:type="dxa"/>
              <w:left w:w="20" w:type="dxa"/>
              <w:bottom w:w="20" w:type="dxa"/>
              <w:right w:w="20" w:type="dxa"/>
            </w:tcMar>
            <w:vAlign w:val="center"/>
            <w:hideMark/>
          </w:tcPr>
          <w:p w14:paraId="28A61BD9" w14:textId="77777777" w:rsidR="0046594C" w:rsidRPr="00001170" w:rsidRDefault="0046594C" w:rsidP="009546B7">
            <w:pPr>
              <w:pStyle w:val="movimento"/>
              <w:rPr>
                <w:color w:val="002060"/>
              </w:rPr>
            </w:pPr>
            <w:r w:rsidRPr="00001170">
              <w:rPr>
                <w:color w:val="002060"/>
              </w:rPr>
              <w:t>QORRI EUGJEN</w:t>
            </w:r>
          </w:p>
        </w:tc>
        <w:tc>
          <w:tcPr>
            <w:tcW w:w="2200" w:type="dxa"/>
            <w:tcMar>
              <w:top w:w="20" w:type="dxa"/>
              <w:left w:w="20" w:type="dxa"/>
              <w:bottom w:w="20" w:type="dxa"/>
              <w:right w:w="20" w:type="dxa"/>
            </w:tcMar>
            <w:vAlign w:val="center"/>
            <w:hideMark/>
          </w:tcPr>
          <w:p w14:paraId="07871F24" w14:textId="77777777" w:rsidR="0046594C" w:rsidRPr="00001170" w:rsidRDefault="0046594C" w:rsidP="009546B7">
            <w:pPr>
              <w:pStyle w:val="movimento2"/>
              <w:rPr>
                <w:color w:val="002060"/>
              </w:rPr>
            </w:pPr>
            <w:r w:rsidRPr="00001170">
              <w:rPr>
                <w:color w:val="002060"/>
              </w:rPr>
              <w:t xml:space="preserve">(CHIARAVALLE FUTSAL) </w:t>
            </w:r>
          </w:p>
        </w:tc>
        <w:tc>
          <w:tcPr>
            <w:tcW w:w="800" w:type="dxa"/>
            <w:tcMar>
              <w:top w:w="20" w:type="dxa"/>
              <w:left w:w="20" w:type="dxa"/>
              <w:bottom w:w="20" w:type="dxa"/>
              <w:right w:w="20" w:type="dxa"/>
            </w:tcMar>
            <w:vAlign w:val="center"/>
            <w:hideMark/>
          </w:tcPr>
          <w:p w14:paraId="65C24A3E"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9A72621" w14:textId="77777777" w:rsidR="0046594C" w:rsidRPr="00001170" w:rsidRDefault="0046594C" w:rsidP="009546B7">
            <w:pPr>
              <w:pStyle w:val="movimento"/>
              <w:rPr>
                <w:color w:val="002060"/>
              </w:rPr>
            </w:pPr>
            <w:r w:rsidRPr="00001170">
              <w:rPr>
                <w:color w:val="002060"/>
              </w:rPr>
              <w:t>PERONI LEONARDO</w:t>
            </w:r>
          </w:p>
        </w:tc>
        <w:tc>
          <w:tcPr>
            <w:tcW w:w="2200" w:type="dxa"/>
            <w:tcMar>
              <w:top w:w="20" w:type="dxa"/>
              <w:left w:w="20" w:type="dxa"/>
              <w:bottom w:w="20" w:type="dxa"/>
              <w:right w:w="20" w:type="dxa"/>
            </w:tcMar>
            <w:vAlign w:val="center"/>
            <w:hideMark/>
          </w:tcPr>
          <w:p w14:paraId="4C6EB89F" w14:textId="77777777" w:rsidR="0046594C" w:rsidRPr="00001170" w:rsidRDefault="0046594C" w:rsidP="009546B7">
            <w:pPr>
              <w:pStyle w:val="movimento2"/>
              <w:rPr>
                <w:color w:val="002060"/>
              </w:rPr>
            </w:pPr>
            <w:r w:rsidRPr="00001170">
              <w:rPr>
                <w:color w:val="002060"/>
              </w:rPr>
              <w:t xml:space="preserve">(SAMBENEDETTESE C5 SSDARL) </w:t>
            </w:r>
          </w:p>
        </w:tc>
      </w:tr>
    </w:tbl>
    <w:p w14:paraId="7474D963" w14:textId="77777777" w:rsidR="0046594C" w:rsidRPr="00001170" w:rsidRDefault="0046594C" w:rsidP="0046594C">
      <w:pPr>
        <w:pStyle w:val="titolo20"/>
        <w:rPr>
          <w:rFonts w:eastAsiaTheme="minorEastAsia"/>
          <w:color w:val="002060"/>
        </w:rPr>
      </w:pPr>
      <w:r w:rsidRPr="000011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BE108E7" w14:textId="77777777" w:rsidTr="009546B7">
        <w:tc>
          <w:tcPr>
            <w:tcW w:w="2200" w:type="dxa"/>
            <w:tcMar>
              <w:top w:w="20" w:type="dxa"/>
              <w:left w:w="20" w:type="dxa"/>
              <w:bottom w:w="20" w:type="dxa"/>
              <w:right w:w="20" w:type="dxa"/>
            </w:tcMar>
            <w:vAlign w:val="center"/>
            <w:hideMark/>
          </w:tcPr>
          <w:p w14:paraId="41C4A014" w14:textId="77777777" w:rsidR="0046594C" w:rsidRPr="00001170" w:rsidRDefault="0046594C" w:rsidP="009546B7">
            <w:pPr>
              <w:pStyle w:val="movimento"/>
              <w:rPr>
                <w:color w:val="002060"/>
              </w:rPr>
            </w:pPr>
            <w:r w:rsidRPr="00001170">
              <w:rPr>
                <w:color w:val="002060"/>
              </w:rPr>
              <w:t>NESPOLA PAOLO</w:t>
            </w:r>
          </w:p>
        </w:tc>
        <w:tc>
          <w:tcPr>
            <w:tcW w:w="2200" w:type="dxa"/>
            <w:tcMar>
              <w:top w:w="20" w:type="dxa"/>
              <w:left w:w="20" w:type="dxa"/>
              <w:bottom w:w="20" w:type="dxa"/>
              <w:right w:w="20" w:type="dxa"/>
            </w:tcMar>
            <w:vAlign w:val="center"/>
            <w:hideMark/>
          </w:tcPr>
          <w:p w14:paraId="2F3DF582" w14:textId="77777777" w:rsidR="0046594C" w:rsidRPr="00001170" w:rsidRDefault="0046594C" w:rsidP="009546B7">
            <w:pPr>
              <w:pStyle w:val="movimento2"/>
              <w:rPr>
                <w:color w:val="002060"/>
              </w:rPr>
            </w:pPr>
            <w:r w:rsidRPr="00001170">
              <w:rPr>
                <w:color w:val="002060"/>
              </w:rPr>
              <w:t xml:space="preserve">(U.S. FORTUNA FANO) </w:t>
            </w:r>
          </w:p>
        </w:tc>
        <w:tc>
          <w:tcPr>
            <w:tcW w:w="800" w:type="dxa"/>
            <w:tcMar>
              <w:top w:w="20" w:type="dxa"/>
              <w:left w:w="20" w:type="dxa"/>
              <w:bottom w:w="20" w:type="dxa"/>
              <w:right w:w="20" w:type="dxa"/>
            </w:tcMar>
            <w:vAlign w:val="center"/>
            <w:hideMark/>
          </w:tcPr>
          <w:p w14:paraId="770058A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357375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3F22779" w14:textId="77777777" w:rsidR="0046594C" w:rsidRPr="00001170" w:rsidRDefault="0046594C" w:rsidP="009546B7">
            <w:pPr>
              <w:pStyle w:val="movimento2"/>
              <w:rPr>
                <w:color w:val="002060"/>
              </w:rPr>
            </w:pPr>
            <w:r w:rsidRPr="00001170">
              <w:rPr>
                <w:color w:val="002060"/>
              </w:rPr>
              <w:t> </w:t>
            </w:r>
          </w:p>
        </w:tc>
      </w:tr>
    </w:tbl>
    <w:p w14:paraId="231F4562" w14:textId="77777777" w:rsidR="0046594C" w:rsidRPr="00001170" w:rsidRDefault="0046594C" w:rsidP="0046594C">
      <w:pPr>
        <w:pStyle w:val="titolo30"/>
        <w:rPr>
          <w:rFonts w:eastAsiaTheme="minorEastAsia"/>
          <w:color w:val="002060"/>
        </w:rPr>
      </w:pPr>
      <w:r w:rsidRPr="00001170">
        <w:rPr>
          <w:color w:val="002060"/>
        </w:rPr>
        <w:t xml:space="preserve">CALCIATORI NON ESPULSI </w:t>
      </w:r>
    </w:p>
    <w:p w14:paraId="01B594AD" w14:textId="77777777" w:rsidR="0046594C" w:rsidRPr="00001170" w:rsidRDefault="0046594C" w:rsidP="0046594C">
      <w:pPr>
        <w:pStyle w:val="titolo20"/>
        <w:rPr>
          <w:color w:val="002060"/>
        </w:rPr>
      </w:pPr>
      <w:r w:rsidRPr="000011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C064FA4" w14:textId="77777777" w:rsidTr="009546B7">
        <w:tc>
          <w:tcPr>
            <w:tcW w:w="2200" w:type="dxa"/>
            <w:tcMar>
              <w:top w:w="20" w:type="dxa"/>
              <w:left w:w="20" w:type="dxa"/>
              <w:bottom w:w="20" w:type="dxa"/>
              <w:right w:w="20" w:type="dxa"/>
            </w:tcMar>
            <w:vAlign w:val="center"/>
            <w:hideMark/>
          </w:tcPr>
          <w:p w14:paraId="2E155CAF" w14:textId="77777777" w:rsidR="0046594C" w:rsidRPr="00001170" w:rsidRDefault="0046594C" w:rsidP="009546B7">
            <w:pPr>
              <w:pStyle w:val="movimento"/>
              <w:rPr>
                <w:color w:val="002060"/>
              </w:rPr>
            </w:pPr>
            <w:r w:rsidRPr="00001170">
              <w:rPr>
                <w:color w:val="002060"/>
              </w:rPr>
              <w:t>FATTORI FEDERICO</w:t>
            </w:r>
          </w:p>
        </w:tc>
        <w:tc>
          <w:tcPr>
            <w:tcW w:w="2200" w:type="dxa"/>
            <w:tcMar>
              <w:top w:w="20" w:type="dxa"/>
              <w:left w:w="20" w:type="dxa"/>
              <w:bottom w:w="20" w:type="dxa"/>
              <w:right w:w="20" w:type="dxa"/>
            </w:tcMar>
            <w:vAlign w:val="center"/>
            <w:hideMark/>
          </w:tcPr>
          <w:p w14:paraId="04916306" w14:textId="77777777" w:rsidR="0046594C" w:rsidRPr="00001170" w:rsidRDefault="0046594C" w:rsidP="009546B7">
            <w:pPr>
              <w:pStyle w:val="movimento2"/>
              <w:rPr>
                <w:color w:val="002060"/>
              </w:rPr>
            </w:pPr>
            <w:r w:rsidRPr="00001170">
              <w:rPr>
                <w:color w:val="002060"/>
              </w:rPr>
              <w:t xml:space="preserve">(PIANACCIO) </w:t>
            </w:r>
          </w:p>
        </w:tc>
        <w:tc>
          <w:tcPr>
            <w:tcW w:w="800" w:type="dxa"/>
            <w:tcMar>
              <w:top w:w="20" w:type="dxa"/>
              <w:left w:w="20" w:type="dxa"/>
              <w:bottom w:w="20" w:type="dxa"/>
              <w:right w:w="20" w:type="dxa"/>
            </w:tcMar>
            <w:vAlign w:val="center"/>
            <w:hideMark/>
          </w:tcPr>
          <w:p w14:paraId="58907F3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A6C8CD6" w14:textId="77777777" w:rsidR="0046594C" w:rsidRPr="00001170" w:rsidRDefault="0046594C" w:rsidP="009546B7">
            <w:pPr>
              <w:pStyle w:val="movimento"/>
              <w:rPr>
                <w:color w:val="002060"/>
              </w:rPr>
            </w:pPr>
            <w:r w:rsidRPr="00001170">
              <w:rPr>
                <w:color w:val="002060"/>
              </w:rPr>
              <w:t>MATTIOLI GIULIO</w:t>
            </w:r>
          </w:p>
        </w:tc>
        <w:tc>
          <w:tcPr>
            <w:tcW w:w="2200" w:type="dxa"/>
            <w:tcMar>
              <w:top w:w="20" w:type="dxa"/>
              <w:left w:w="20" w:type="dxa"/>
              <w:bottom w:w="20" w:type="dxa"/>
              <w:right w:w="20" w:type="dxa"/>
            </w:tcMar>
            <w:vAlign w:val="center"/>
            <w:hideMark/>
          </w:tcPr>
          <w:p w14:paraId="7163C841" w14:textId="77777777" w:rsidR="0046594C" w:rsidRPr="00001170" w:rsidRDefault="0046594C" w:rsidP="009546B7">
            <w:pPr>
              <w:pStyle w:val="movimento2"/>
              <w:rPr>
                <w:color w:val="002060"/>
              </w:rPr>
            </w:pPr>
            <w:r w:rsidRPr="00001170">
              <w:rPr>
                <w:color w:val="002060"/>
              </w:rPr>
              <w:t xml:space="preserve">(PIANACCIO) </w:t>
            </w:r>
          </w:p>
        </w:tc>
      </w:tr>
      <w:tr w:rsidR="0046594C" w:rsidRPr="00001170" w14:paraId="0529DED9" w14:textId="77777777" w:rsidTr="009546B7">
        <w:tc>
          <w:tcPr>
            <w:tcW w:w="2200" w:type="dxa"/>
            <w:tcMar>
              <w:top w:w="20" w:type="dxa"/>
              <w:left w:w="20" w:type="dxa"/>
              <w:bottom w:w="20" w:type="dxa"/>
              <w:right w:w="20" w:type="dxa"/>
            </w:tcMar>
            <w:vAlign w:val="center"/>
            <w:hideMark/>
          </w:tcPr>
          <w:p w14:paraId="3929FAF4" w14:textId="77777777" w:rsidR="0046594C" w:rsidRPr="00001170" w:rsidRDefault="0046594C" w:rsidP="009546B7">
            <w:pPr>
              <w:pStyle w:val="movimento"/>
              <w:rPr>
                <w:color w:val="002060"/>
              </w:rPr>
            </w:pPr>
            <w:r w:rsidRPr="00001170">
              <w:rPr>
                <w:color w:val="002060"/>
              </w:rPr>
              <w:t>PICCININI MARTIN</w:t>
            </w:r>
          </w:p>
        </w:tc>
        <w:tc>
          <w:tcPr>
            <w:tcW w:w="2200" w:type="dxa"/>
            <w:tcMar>
              <w:top w:w="20" w:type="dxa"/>
              <w:left w:w="20" w:type="dxa"/>
              <w:bottom w:w="20" w:type="dxa"/>
              <w:right w:w="20" w:type="dxa"/>
            </w:tcMar>
            <w:vAlign w:val="center"/>
            <w:hideMark/>
          </w:tcPr>
          <w:p w14:paraId="1A8D3B35" w14:textId="77777777" w:rsidR="0046594C" w:rsidRPr="00001170" w:rsidRDefault="0046594C" w:rsidP="009546B7">
            <w:pPr>
              <w:pStyle w:val="movimento2"/>
              <w:rPr>
                <w:color w:val="002060"/>
              </w:rPr>
            </w:pPr>
            <w:r w:rsidRPr="00001170">
              <w:rPr>
                <w:color w:val="002060"/>
              </w:rPr>
              <w:t xml:space="preserve">(SAMBENEDETTESE C5 SSDARL) </w:t>
            </w:r>
          </w:p>
        </w:tc>
        <w:tc>
          <w:tcPr>
            <w:tcW w:w="800" w:type="dxa"/>
            <w:tcMar>
              <w:top w:w="20" w:type="dxa"/>
              <w:left w:w="20" w:type="dxa"/>
              <w:bottom w:w="20" w:type="dxa"/>
              <w:right w:w="20" w:type="dxa"/>
            </w:tcMar>
            <w:vAlign w:val="center"/>
            <w:hideMark/>
          </w:tcPr>
          <w:p w14:paraId="37252E8E"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877D04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77F2E8F" w14:textId="77777777" w:rsidR="0046594C" w:rsidRPr="00001170" w:rsidRDefault="0046594C" w:rsidP="009546B7">
            <w:pPr>
              <w:pStyle w:val="movimento2"/>
              <w:rPr>
                <w:color w:val="002060"/>
              </w:rPr>
            </w:pPr>
            <w:r w:rsidRPr="00001170">
              <w:rPr>
                <w:color w:val="002060"/>
              </w:rPr>
              <w:t> </w:t>
            </w:r>
          </w:p>
        </w:tc>
      </w:tr>
    </w:tbl>
    <w:p w14:paraId="3256D578" w14:textId="77777777" w:rsidR="0046594C" w:rsidRPr="00001170" w:rsidRDefault="0046594C" w:rsidP="0046594C">
      <w:pPr>
        <w:pStyle w:val="titolo20"/>
        <w:rPr>
          <w:rFonts w:eastAsiaTheme="minorEastAsia"/>
          <w:color w:val="002060"/>
        </w:rPr>
      </w:pPr>
      <w:r w:rsidRPr="00001170">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2695BBC" w14:textId="77777777" w:rsidTr="009546B7">
        <w:tc>
          <w:tcPr>
            <w:tcW w:w="2200" w:type="dxa"/>
            <w:tcMar>
              <w:top w:w="20" w:type="dxa"/>
              <w:left w:w="20" w:type="dxa"/>
              <w:bottom w:w="20" w:type="dxa"/>
              <w:right w:w="20" w:type="dxa"/>
            </w:tcMar>
            <w:vAlign w:val="center"/>
            <w:hideMark/>
          </w:tcPr>
          <w:p w14:paraId="48481DA2" w14:textId="77777777" w:rsidR="0046594C" w:rsidRPr="00001170" w:rsidRDefault="0046594C" w:rsidP="009546B7">
            <w:pPr>
              <w:pStyle w:val="movimento"/>
              <w:rPr>
                <w:color w:val="002060"/>
              </w:rPr>
            </w:pPr>
            <w:r w:rsidRPr="00001170">
              <w:rPr>
                <w:color w:val="002060"/>
              </w:rPr>
              <w:t>MATTIOLI CRISTIAN</w:t>
            </w:r>
          </w:p>
        </w:tc>
        <w:tc>
          <w:tcPr>
            <w:tcW w:w="2200" w:type="dxa"/>
            <w:tcMar>
              <w:top w:w="20" w:type="dxa"/>
              <w:left w:w="20" w:type="dxa"/>
              <w:bottom w:w="20" w:type="dxa"/>
              <w:right w:w="20" w:type="dxa"/>
            </w:tcMar>
            <w:vAlign w:val="center"/>
            <w:hideMark/>
          </w:tcPr>
          <w:p w14:paraId="11A59CCE" w14:textId="77777777" w:rsidR="0046594C" w:rsidRPr="00001170" w:rsidRDefault="0046594C" w:rsidP="009546B7">
            <w:pPr>
              <w:pStyle w:val="movimento2"/>
              <w:rPr>
                <w:color w:val="002060"/>
              </w:rPr>
            </w:pPr>
            <w:r w:rsidRPr="00001170">
              <w:rPr>
                <w:color w:val="002060"/>
              </w:rPr>
              <w:t xml:space="preserve">(U.S. FORTUNA FANO) </w:t>
            </w:r>
          </w:p>
        </w:tc>
        <w:tc>
          <w:tcPr>
            <w:tcW w:w="800" w:type="dxa"/>
            <w:tcMar>
              <w:top w:w="20" w:type="dxa"/>
              <w:left w:w="20" w:type="dxa"/>
              <w:bottom w:w="20" w:type="dxa"/>
              <w:right w:w="20" w:type="dxa"/>
            </w:tcMar>
            <w:vAlign w:val="center"/>
            <w:hideMark/>
          </w:tcPr>
          <w:p w14:paraId="197D533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7EE50A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C98F12F" w14:textId="77777777" w:rsidR="0046594C" w:rsidRPr="00001170" w:rsidRDefault="0046594C" w:rsidP="009546B7">
            <w:pPr>
              <w:pStyle w:val="movimento2"/>
              <w:rPr>
                <w:color w:val="002060"/>
              </w:rPr>
            </w:pPr>
            <w:r w:rsidRPr="00001170">
              <w:rPr>
                <w:color w:val="002060"/>
              </w:rPr>
              <w:t> </w:t>
            </w:r>
          </w:p>
        </w:tc>
      </w:tr>
    </w:tbl>
    <w:p w14:paraId="7EF115F5" w14:textId="77777777" w:rsidR="0046594C" w:rsidRPr="00001170" w:rsidRDefault="0046594C" w:rsidP="0046594C">
      <w:pPr>
        <w:pStyle w:val="titolo20"/>
        <w:rPr>
          <w:rFonts w:eastAsiaTheme="minorEastAsia"/>
          <w:color w:val="002060"/>
        </w:rPr>
      </w:pPr>
      <w:r w:rsidRPr="000011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0AF9E3D" w14:textId="77777777" w:rsidTr="009546B7">
        <w:tc>
          <w:tcPr>
            <w:tcW w:w="2200" w:type="dxa"/>
            <w:tcMar>
              <w:top w:w="20" w:type="dxa"/>
              <w:left w:w="20" w:type="dxa"/>
              <w:bottom w:w="20" w:type="dxa"/>
              <w:right w:w="20" w:type="dxa"/>
            </w:tcMar>
            <w:vAlign w:val="center"/>
            <w:hideMark/>
          </w:tcPr>
          <w:p w14:paraId="01E44FF8" w14:textId="77777777" w:rsidR="0046594C" w:rsidRPr="00001170" w:rsidRDefault="0046594C" w:rsidP="009546B7">
            <w:pPr>
              <w:pStyle w:val="movimento"/>
              <w:rPr>
                <w:color w:val="002060"/>
              </w:rPr>
            </w:pPr>
            <w:r w:rsidRPr="00001170">
              <w:rPr>
                <w:color w:val="002060"/>
              </w:rPr>
              <w:t>PAOLUCCI DANIELE</w:t>
            </w:r>
          </w:p>
        </w:tc>
        <w:tc>
          <w:tcPr>
            <w:tcW w:w="2200" w:type="dxa"/>
            <w:tcMar>
              <w:top w:w="20" w:type="dxa"/>
              <w:left w:w="20" w:type="dxa"/>
              <w:bottom w:w="20" w:type="dxa"/>
              <w:right w:w="20" w:type="dxa"/>
            </w:tcMar>
            <w:vAlign w:val="center"/>
            <w:hideMark/>
          </w:tcPr>
          <w:p w14:paraId="2EDC893A" w14:textId="77777777" w:rsidR="0046594C" w:rsidRPr="00001170" w:rsidRDefault="0046594C" w:rsidP="009546B7">
            <w:pPr>
              <w:pStyle w:val="movimento2"/>
              <w:rPr>
                <w:color w:val="002060"/>
              </w:rPr>
            </w:pPr>
            <w:r w:rsidRPr="00001170">
              <w:rPr>
                <w:color w:val="002060"/>
              </w:rPr>
              <w:t xml:space="preserve">(SAMBENEDETTESE C5 SSDARL) </w:t>
            </w:r>
          </w:p>
        </w:tc>
        <w:tc>
          <w:tcPr>
            <w:tcW w:w="800" w:type="dxa"/>
            <w:tcMar>
              <w:top w:w="20" w:type="dxa"/>
              <w:left w:w="20" w:type="dxa"/>
              <w:bottom w:w="20" w:type="dxa"/>
              <w:right w:w="20" w:type="dxa"/>
            </w:tcMar>
            <w:vAlign w:val="center"/>
            <w:hideMark/>
          </w:tcPr>
          <w:p w14:paraId="5D894F6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7B76739" w14:textId="77777777" w:rsidR="0046594C" w:rsidRPr="00001170" w:rsidRDefault="0046594C" w:rsidP="009546B7">
            <w:pPr>
              <w:pStyle w:val="movimento"/>
              <w:rPr>
                <w:color w:val="002060"/>
              </w:rPr>
            </w:pPr>
            <w:r w:rsidRPr="00001170">
              <w:rPr>
                <w:color w:val="002060"/>
              </w:rPr>
              <w:t>SOPRANO GIACOMO</w:t>
            </w:r>
          </w:p>
        </w:tc>
        <w:tc>
          <w:tcPr>
            <w:tcW w:w="2200" w:type="dxa"/>
            <w:tcMar>
              <w:top w:w="20" w:type="dxa"/>
              <w:left w:w="20" w:type="dxa"/>
              <w:bottom w:w="20" w:type="dxa"/>
              <w:right w:w="20" w:type="dxa"/>
            </w:tcMar>
            <w:vAlign w:val="center"/>
            <w:hideMark/>
          </w:tcPr>
          <w:p w14:paraId="51FFE2E0" w14:textId="77777777" w:rsidR="0046594C" w:rsidRPr="00001170" w:rsidRDefault="0046594C" w:rsidP="009546B7">
            <w:pPr>
              <w:pStyle w:val="movimento2"/>
              <w:rPr>
                <w:color w:val="002060"/>
              </w:rPr>
            </w:pPr>
            <w:r w:rsidRPr="00001170">
              <w:rPr>
                <w:color w:val="002060"/>
              </w:rPr>
              <w:t xml:space="preserve">(TRE TORRI A.S.D.) </w:t>
            </w:r>
          </w:p>
        </w:tc>
      </w:tr>
      <w:tr w:rsidR="0046594C" w:rsidRPr="00001170" w14:paraId="57D96E34" w14:textId="77777777" w:rsidTr="009546B7">
        <w:tc>
          <w:tcPr>
            <w:tcW w:w="2200" w:type="dxa"/>
            <w:tcMar>
              <w:top w:w="20" w:type="dxa"/>
              <w:left w:w="20" w:type="dxa"/>
              <w:bottom w:w="20" w:type="dxa"/>
              <w:right w:w="20" w:type="dxa"/>
            </w:tcMar>
            <w:vAlign w:val="center"/>
            <w:hideMark/>
          </w:tcPr>
          <w:p w14:paraId="4C567575" w14:textId="77777777" w:rsidR="0046594C" w:rsidRPr="00001170" w:rsidRDefault="0046594C" w:rsidP="009546B7">
            <w:pPr>
              <w:pStyle w:val="movimento"/>
              <w:rPr>
                <w:color w:val="002060"/>
              </w:rPr>
            </w:pPr>
            <w:r w:rsidRPr="00001170">
              <w:rPr>
                <w:color w:val="002060"/>
              </w:rPr>
              <w:t>DUVA STIVEN</w:t>
            </w:r>
          </w:p>
        </w:tc>
        <w:tc>
          <w:tcPr>
            <w:tcW w:w="2200" w:type="dxa"/>
            <w:tcMar>
              <w:top w:w="20" w:type="dxa"/>
              <w:left w:w="20" w:type="dxa"/>
              <w:bottom w:w="20" w:type="dxa"/>
              <w:right w:w="20" w:type="dxa"/>
            </w:tcMar>
            <w:vAlign w:val="center"/>
            <w:hideMark/>
          </w:tcPr>
          <w:p w14:paraId="2BE4E78A" w14:textId="77777777" w:rsidR="0046594C" w:rsidRPr="00001170" w:rsidRDefault="0046594C" w:rsidP="009546B7">
            <w:pPr>
              <w:pStyle w:val="movimento2"/>
              <w:rPr>
                <w:color w:val="002060"/>
              </w:rPr>
            </w:pPr>
            <w:r w:rsidRPr="00001170">
              <w:rPr>
                <w:color w:val="002060"/>
              </w:rPr>
              <w:t xml:space="preserve">(U.S. FORTUNA FANO) </w:t>
            </w:r>
          </w:p>
        </w:tc>
        <w:tc>
          <w:tcPr>
            <w:tcW w:w="800" w:type="dxa"/>
            <w:tcMar>
              <w:top w:w="20" w:type="dxa"/>
              <w:left w:w="20" w:type="dxa"/>
              <w:bottom w:w="20" w:type="dxa"/>
              <w:right w:w="20" w:type="dxa"/>
            </w:tcMar>
            <w:vAlign w:val="center"/>
            <w:hideMark/>
          </w:tcPr>
          <w:p w14:paraId="0793716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E722ED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D7BF7AD" w14:textId="77777777" w:rsidR="0046594C" w:rsidRPr="00001170" w:rsidRDefault="0046594C" w:rsidP="009546B7">
            <w:pPr>
              <w:pStyle w:val="movimento2"/>
              <w:rPr>
                <w:color w:val="002060"/>
              </w:rPr>
            </w:pPr>
            <w:r w:rsidRPr="00001170">
              <w:rPr>
                <w:color w:val="002060"/>
              </w:rPr>
              <w:t> </w:t>
            </w:r>
          </w:p>
        </w:tc>
      </w:tr>
    </w:tbl>
    <w:p w14:paraId="4B65B03C" w14:textId="77777777" w:rsidR="0046594C" w:rsidRPr="00001170" w:rsidRDefault="0046594C" w:rsidP="0046594C">
      <w:pPr>
        <w:pStyle w:val="titolo20"/>
        <w:rPr>
          <w:rFonts w:eastAsiaTheme="minorEastAsia"/>
          <w:color w:val="002060"/>
        </w:rPr>
      </w:pPr>
      <w:r w:rsidRPr="0000117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9E180D5" w14:textId="77777777" w:rsidTr="009546B7">
        <w:tc>
          <w:tcPr>
            <w:tcW w:w="2200" w:type="dxa"/>
            <w:tcMar>
              <w:top w:w="20" w:type="dxa"/>
              <w:left w:w="20" w:type="dxa"/>
              <w:bottom w:w="20" w:type="dxa"/>
              <w:right w:w="20" w:type="dxa"/>
            </w:tcMar>
            <w:vAlign w:val="center"/>
            <w:hideMark/>
          </w:tcPr>
          <w:p w14:paraId="1726C47E" w14:textId="77777777" w:rsidR="0046594C" w:rsidRPr="00001170" w:rsidRDefault="0046594C" w:rsidP="009546B7">
            <w:pPr>
              <w:pStyle w:val="movimento"/>
              <w:rPr>
                <w:color w:val="002060"/>
              </w:rPr>
            </w:pPr>
            <w:r w:rsidRPr="00001170">
              <w:rPr>
                <w:color w:val="002060"/>
              </w:rPr>
              <w:t>ORLANDI MICHELE</w:t>
            </w:r>
          </w:p>
        </w:tc>
        <w:tc>
          <w:tcPr>
            <w:tcW w:w="2200" w:type="dxa"/>
            <w:tcMar>
              <w:top w:w="20" w:type="dxa"/>
              <w:left w:w="20" w:type="dxa"/>
              <w:bottom w:w="20" w:type="dxa"/>
              <w:right w:w="20" w:type="dxa"/>
            </w:tcMar>
            <w:vAlign w:val="center"/>
            <w:hideMark/>
          </w:tcPr>
          <w:p w14:paraId="454CCF52" w14:textId="77777777" w:rsidR="0046594C" w:rsidRPr="00001170" w:rsidRDefault="0046594C" w:rsidP="009546B7">
            <w:pPr>
              <w:pStyle w:val="movimento2"/>
              <w:rPr>
                <w:color w:val="002060"/>
              </w:rPr>
            </w:pPr>
            <w:r w:rsidRPr="00001170">
              <w:rPr>
                <w:color w:val="002060"/>
              </w:rPr>
              <w:t xml:space="preserve">(POL.CAGLI SPORT ASSOCIATI) </w:t>
            </w:r>
          </w:p>
        </w:tc>
        <w:tc>
          <w:tcPr>
            <w:tcW w:w="800" w:type="dxa"/>
            <w:tcMar>
              <w:top w:w="20" w:type="dxa"/>
              <w:left w:w="20" w:type="dxa"/>
              <w:bottom w:w="20" w:type="dxa"/>
              <w:right w:w="20" w:type="dxa"/>
            </w:tcMar>
            <w:vAlign w:val="center"/>
            <w:hideMark/>
          </w:tcPr>
          <w:p w14:paraId="2EBA437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ABA5145" w14:textId="77777777" w:rsidR="0046594C" w:rsidRPr="00001170" w:rsidRDefault="0046594C" w:rsidP="009546B7">
            <w:pPr>
              <w:pStyle w:val="movimento"/>
              <w:rPr>
                <w:color w:val="002060"/>
              </w:rPr>
            </w:pPr>
            <w:r w:rsidRPr="00001170">
              <w:rPr>
                <w:color w:val="002060"/>
              </w:rPr>
              <w:t>PALAZZI FEDERICO</w:t>
            </w:r>
          </w:p>
        </w:tc>
        <w:tc>
          <w:tcPr>
            <w:tcW w:w="2200" w:type="dxa"/>
            <w:tcMar>
              <w:top w:w="20" w:type="dxa"/>
              <w:left w:w="20" w:type="dxa"/>
              <w:bottom w:w="20" w:type="dxa"/>
              <w:right w:w="20" w:type="dxa"/>
            </w:tcMar>
            <w:vAlign w:val="center"/>
            <w:hideMark/>
          </w:tcPr>
          <w:p w14:paraId="18CC8A47" w14:textId="77777777" w:rsidR="0046594C" w:rsidRPr="00001170" w:rsidRDefault="0046594C" w:rsidP="009546B7">
            <w:pPr>
              <w:pStyle w:val="movimento2"/>
              <w:rPr>
                <w:color w:val="002060"/>
              </w:rPr>
            </w:pPr>
            <w:r w:rsidRPr="00001170">
              <w:rPr>
                <w:color w:val="002060"/>
              </w:rPr>
              <w:t xml:space="preserve">(U.S. FORTUNA FANO) </w:t>
            </w:r>
          </w:p>
        </w:tc>
      </w:tr>
    </w:tbl>
    <w:p w14:paraId="5B1870AD" w14:textId="77777777" w:rsidR="0046594C" w:rsidRPr="00001170" w:rsidRDefault="0046594C" w:rsidP="0046594C">
      <w:pPr>
        <w:pStyle w:val="titolo20"/>
        <w:rPr>
          <w:rFonts w:eastAsiaTheme="minorEastAsia"/>
          <w:color w:val="002060"/>
        </w:rPr>
      </w:pPr>
      <w:r w:rsidRPr="0000117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02F0E736" w14:textId="77777777" w:rsidTr="009546B7">
        <w:tc>
          <w:tcPr>
            <w:tcW w:w="2200" w:type="dxa"/>
            <w:tcMar>
              <w:top w:w="20" w:type="dxa"/>
              <w:left w:w="20" w:type="dxa"/>
              <w:bottom w:w="20" w:type="dxa"/>
              <w:right w:w="20" w:type="dxa"/>
            </w:tcMar>
            <w:vAlign w:val="center"/>
            <w:hideMark/>
          </w:tcPr>
          <w:p w14:paraId="53A77C15" w14:textId="77777777" w:rsidR="0046594C" w:rsidRPr="00001170" w:rsidRDefault="0046594C" w:rsidP="009546B7">
            <w:pPr>
              <w:pStyle w:val="movimento"/>
              <w:rPr>
                <w:color w:val="002060"/>
              </w:rPr>
            </w:pPr>
            <w:r w:rsidRPr="00001170">
              <w:rPr>
                <w:color w:val="002060"/>
              </w:rPr>
              <w:t>GIORDANO RENATO</w:t>
            </w:r>
          </w:p>
        </w:tc>
        <w:tc>
          <w:tcPr>
            <w:tcW w:w="2200" w:type="dxa"/>
            <w:tcMar>
              <w:top w:w="20" w:type="dxa"/>
              <w:left w:w="20" w:type="dxa"/>
              <w:bottom w:w="20" w:type="dxa"/>
              <w:right w:w="20" w:type="dxa"/>
            </w:tcMar>
            <w:vAlign w:val="center"/>
            <w:hideMark/>
          </w:tcPr>
          <w:p w14:paraId="5B50064C" w14:textId="77777777" w:rsidR="0046594C" w:rsidRPr="00001170" w:rsidRDefault="0046594C" w:rsidP="009546B7">
            <w:pPr>
              <w:pStyle w:val="movimento2"/>
              <w:rPr>
                <w:color w:val="002060"/>
              </w:rPr>
            </w:pPr>
            <w:r w:rsidRPr="00001170">
              <w:rPr>
                <w:color w:val="002060"/>
              </w:rPr>
              <w:t xml:space="preserve">(PIETRALACROCE 73) </w:t>
            </w:r>
          </w:p>
        </w:tc>
        <w:tc>
          <w:tcPr>
            <w:tcW w:w="800" w:type="dxa"/>
            <w:tcMar>
              <w:top w:w="20" w:type="dxa"/>
              <w:left w:w="20" w:type="dxa"/>
              <w:bottom w:w="20" w:type="dxa"/>
              <w:right w:w="20" w:type="dxa"/>
            </w:tcMar>
            <w:vAlign w:val="center"/>
            <w:hideMark/>
          </w:tcPr>
          <w:p w14:paraId="280E753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DB29BA3" w14:textId="77777777" w:rsidR="0046594C" w:rsidRPr="00001170" w:rsidRDefault="0046594C" w:rsidP="009546B7">
            <w:pPr>
              <w:pStyle w:val="movimento"/>
              <w:rPr>
                <w:color w:val="002060"/>
              </w:rPr>
            </w:pPr>
            <w:r w:rsidRPr="00001170">
              <w:rPr>
                <w:color w:val="002060"/>
              </w:rPr>
              <w:t>MAGGIOLI LUCA</w:t>
            </w:r>
          </w:p>
        </w:tc>
        <w:tc>
          <w:tcPr>
            <w:tcW w:w="2200" w:type="dxa"/>
            <w:tcMar>
              <w:top w:w="20" w:type="dxa"/>
              <w:left w:w="20" w:type="dxa"/>
              <w:bottom w:w="20" w:type="dxa"/>
              <w:right w:w="20" w:type="dxa"/>
            </w:tcMar>
            <w:vAlign w:val="center"/>
            <w:hideMark/>
          </w:tcPr>
          <w:p w14:paraId="580996F4" w14:textId="77777777" w:rsidR="0046594C" w:rsidRPr="00001170" w:rsidRDefault="0046594C" w:rsidP="009546B7">
            <w:pPr>
              <w:pStyle w:val="movimento2"/>
              <w:rPr>
                <w:color w:val="002060"/>
              </w:rPr>
            </w:pPr>
            <w:r w:rsidRPr="00001170">
              <w:rPr>
                <w:color w:val="002060"/>
              </w:rPr>
              <w:t xml:space="preserve">(POL.CAGLI SPORT ASSOCIATI) </w:t>
            </w:r>
          </w:p>
        </w:tc>
      </w:tr>
    </w:tbl>
    <w:p w14:paraId="6EE2AA8D" w14:textId="77777777" w:rsidR="0046594C" w:rsidRPr="00001170" w:rsidRDefault="0046594C" w:rsidP="0046594C">
      <w:pPr>
        <w:pStyle w:val="titolo20"/>
        <w:rPr>
          <w:rFonts w:eastAsiaTheme="minorEastAsia"/>
          <w:color w:val="002060"/>
        </w:rPr>
      </w:pPr>
      <w:r w:rsidRPr="0000117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5D69D674" w14:textId="77777777" w:rsidTr="009546B7">
        <w:tc>
          <w:tcPr>
            <w:tcW w:w="2200" w:type="dxa"/>
            <w:tcMar>
              <w:top w:w="20" w:type="dxa"/>
              <w:left w:w="20" w:type="dxa"/>
              <w:bottom w:w="20" w:type="dxa"/>
              <w:right w:w="20" w:type="dxa"/>
            </w:tcMar>
            <w:vAlign w:val="center"/>
            <w:hideMark/>
          </w:tcPr>
          <w:p w14:paraId="08B5DC50" w14:textId="77777777" w:rsidR="0046594C" w:rsidRPr="00001170" w:rsidRDefault="0046594C" w:rsidP="009546B7">
            <w:pPr>
              <w:pStyle w:val="movimento"/>
              <w:rPr>
                <w:color w:val="002060"/>
              </w:rPr>
            </w:pPr>
            <w:r w:rsidRPr="00001170">
              <w:rPr>
                <w:color w:val="002060"/>
              </w:rPr>
              <w:t>MASI STEFANO</w:t>
            </w:r>
          </w:p>
        </w:tc>
        <w:tc>
          <w:tcPr>
            <w:tcW w:w="2200" w:type="dxa"/>
            <w:tcMar>
              <w:top w:w="20" w:type="dxa"/>
              <w:left w:w="20" w:type="dxa"/>
              <w:bottom w:w="20" w:type="dxa"/>
              <w:right w:w="20" w:type="dxa"/>
            </w:tcMar>
            <w:vAlign w:val="center"/>
            <w:hideMark/>
          </w:tcPr>
          <w:p w14:paraId="43D1A1A2" w14:textId="77777777" w:rsidR="0046594C" w:rsidRPr="00001170" w:rsidRDefault="0046594C" w:rsidP="009546B7">
            <w:pPr>
              <w:pStyle w:val="movimento2"/>
              <w:rPr>
                <w:color w:val="002060"/>
              </w:rPr>
            </w:pPr>
            <w:r w:rsidRPr="00001170">
              <w:rPr>
                <w:color w:val="002060"/>
              </w:rPr>
              <w:t xml:space="preserve">(CHIARAVALLE FUTSAL) </w:t>
            </w:r>
          </w:p>
        </w:tc>
        <w:tc>
          <w:tcPr>
            <w:tcW w:w="800" w:type="dxa"/>
            <w:tcMar>
              <w:top w:w="20" w:type="dxa"/>
              <w:left w:w="20" w:type="dxa"/>
              <w:bottom w:w="20" w:type="dxa"/>
              <w:right w:w="20" w:type="dxa"/>
            </w:tcMar>
            <w:vAlign w:val="center"/>
            <w:hideMark/>
          </w:tcPr>
          <w:p w14:paraId="5C32A30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DA477CB" w14:textId="77777777" w:rsidR="0046594C" w:rsidRPr="00001170" w:rsidRDefault="0046594C" w:rsidP="009546B7">
            <w:pPr>
              <w:pStyle w:val="movimento"/>
              <w:rPr>
                <w:color w:val="002060"/>
              </w:rPr>
            </w:pPr>
            <w:r w:rsidRPr="00001170">
              <w:rPr>
                <w:color w:val="002060"/>
              </w:rPr>
              <w:t>MINDOLI GIAMPIERO</w:t>
            </w:r>
          </w:p>
        </w:tc>
        <w:tc>
          <w:tcPr>
            <w:tcW w:w="2200" w:type="dxa"/>
            <w:tcMar>
              <w:top w:w="20" w:type="dxa"/>
              <w:left w:w="20" w:type="dxa"/>
              <w:bottom w:w="20" w:type="dxa"/>
              <w:right w:w="20" w:type="dxa"/>
            </w:tcMar>
            <w:vAlign w:val="center"/>
            <w:hideMark/>
          </w:tcPr>
          <w:p w14:paraId="49946815" w14:textId="77777777" w:rsidR="0046594C" w:rsidRPr="00001170" w:rsidRDefault="0046594C" w:rsidP="009546B7">
            <w:pPr>
              <w:pStyle w:val="movimento2"/>
              <w:rPr>
                <w:color w:val="002060"/>
              </w:rPr>
            </w:pPr>
            <w:r w:rsidRPr="00001170">
              <w:rPr>
                <w:color w:val="002060"/>
              </w:rPr>
              <w:t xml:space="preserve">(SAMBENEDETTESE C5 SSDARL) </w:t>
            </w:r>
          </w:p>
        </w:tc>
      </w:tr>
      <w:tr w:rsidR="0046594C" w:rsidRPr="00001170" w14:paraId="26C721DC" w14:textId="77777777" w:rsidTr="009546B7">
        <w:tc>
          <w:tcPr>
            <w:tcW w:w="2200" w:type="dxa"/>
            <w:tcMar>
              <w:top w:w="20" w:type="dxa"/>
              <w:left w:w="20" w:type="dxa"/>
              <w:bottom w:w="20" w:type="dxa"/>
              <w:right w:w="20" w:type="dxa"/>
            </w:tcMar>
            <w:vAlign w:val="center"/>
            <w:hideMark/>
          </w:tcPr>
          <w:p w14:paraId="4054FE67" w14:textId="77777777" w:rsidR="0046594C" w:rsidRPr="00001170" w:rsidRDefault="0046594C" w:rsidP="009546B7">
            <w:pPr>
              <w:pStyle w:val="movimento"/>
              <w:rPr>
                <w:color w:val="002060"/>
              </w:rPr>
            </w:pPr>
            <w:r w:rsidRPr="00001170">
              <w:rPr>
                <w:color w:val="002060"/>
              </w:rPr>
              <w:t>FABBRONI MARCO</w:t>
            </w:r>
          </w:p>
        </w:tc>
        <w:tc>
          <w:tcPr>
            <w:tcW w:w="2200" w:type="dxa"/>
            <w:tcMar>
              <w:top w:w="20" w:type="dxa"/>
              <w:left w:w="20" w:type="dxa"/>
              <w:bottom w:w="20" w:type="dxa"/>
              <w:right w:w="20" w:type="dxa"/>
            </w:tcMar>
            <w:vAlign w:val="center"/>
            <w:hideMark/>
          </w:tcPr>
          <w:p w14:paraId="17B07C3A" w14:textId="77777777" w:rsidR="0046594C" w:rsidRPr="00001170" w:rsidRDefault="0046594C" w:rsidP="009546B7">
            <w:pPr>
              <w:pStyle w:val="movimento2"/>
              <w:rPr>
                <w:color w:val="002060"/>
              </w:rPr>
            </w:pPr>
            <w:r w:rsidRPr="00001170">
              <w:rPr>
                <w:color w:val="002060"/>
              </w:rPr>
              <w:t xml:space="preserve">(U.S. FORTUNA FANO) </w:t>
            </w:r>
          </w:p>
        </w:tc>
        <w:tc>
          <w:tcPr>
            <w:tcW w:w="800" w:type="dxa"/>
            <w:tcMar>
              <w:top w:w="20" w:type="dxa"/>
              <w:left w:w="20" w:type="dxa"/>
              <w:bottom w:w="20" w:type="dxa"/>
              <w:right w:w="20" w:type="dxa"/>
            </w:tcMar>
            <w:vAlign w:val="center"/>
            <w:hideMark/>
          </w:tcPr>
          <w:p w14:paraId="689A897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B99B17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23A0464" w14:textId="77777777" w:rsidR="0046594C" w:rsidRPr="00001170" w:rsidRDefault="0046594C" w:rsidP="009546B7">
            <w:pPr>
              <w:pStyle w:val="movimento2"/>
              <w:rPr>
                <w:color w:val="002060"/>
              </w:rPr>
            </w:pPr>
            <w:r w:rsidRPr="00001170">
              <w:rPr>
                <w:color w:val="002060"/>
              </w:rPr>
              <w:t> </w:t>
            </w:r>
          </w:p>
        </w:tc>
      </w:tr>
    </w:tbl>
    <w:p w14:paraId="406AAADF" w14:textId="77777777" w:rsidR="0046594C" w:rsidRPr="00001170" w:rsidRDefault="0046594C" w:rsidP="0046594C">
      <w:pPr>
        <w:pStyle w:val="titolo20"/>
        <w:rPr>
          <w:rFonts w:eastAsiaTheme="minorEastAsia"/>
          <w:color w:val="002060"/>
        </w:rPr>
      </w:pPr>
      <w:r w:rsidRPr="000011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375CB63" w14:textId="77777777" w:rsidTr="009546B7">
        <w:tc>
          <w:tcPr>
            <w:tcW w:w="2200" w:type="dxa"/>
            <w:tcMar>
              <w:top w:w="20" w:type="dxa"/>
              <w:left w:w="20" w:type="dxa"/>
              <w:bottom w:w="20" w:type="dxa"/>
              <w:right w:w="20" w:type="dxa"/>
            </w:tcMar>
            <w:vAlign w:val="center"/>
            <w:hideMark/>
          </w:tcPr>
          <w:p w14:paraId="5729FE75" w14:textId="77777777" w:rsidR="0046594C" w:rsidRPr="00001170" w:rsidRDefault="0046594C" w:rsidP="009546B7">
            <w:pPr>
              <w:pStyle w:val="movimento"/>
              <w:rPr>
                <w:color w:val="002060"/>
              </w:rPr>
            </w:pPr>
            <w:r w:rsidRPr="00001170">
              <w:rPr>
                <w:color w:val="002060"/>
              </w:rPr>
              <w:t>REBISCINI TOMMASO</w:t>
            </w:r>
          </w:p>
        </w:tc>
        <w:tc>
          <w:tcPr>
            <w:tcW w:w="2200" w:type="dxa"/>
            <w:tcMar>
              <w:top w:w="20" w:type="dxa"/>
              <w:left w:w="20" w:type="dxa"/>
              <w:bottom w:w="20" w:type="dxa"/>
              <w:right w:w="20" w:type="dxa"/>
            </w:tcMar>
            <w:vAlign w:val="center"/>
            <w:hideMark/>
          </w:tcPr>
          <w:p w14:paraId="0113B95B" w14:textId="77777777" w:rsidR="0046594C" w:rsidRPr="00001170" w:rsidRDefault="0046594C" w:rsidP="009546B7">
            <w:pPr>
              <w:pStyle w:val="movimento2"/>
              <w:rPr>
                <w:color w:val="002060"/>
              </w:rPr>
            </w:pPr>
            <w:r w:rsidRPr="00001170">
              <w:rPr>
                <w:color w:val="002060"/>
              </w:rPr>
              <w:t xml:space="preserve">(POL.CAGLI SPORT ASSOCIATI) </w:t>
            </w:r>
          </w:p>
        </w:tc>
        <w:tc>
          <w:tcPr>
            <w:tcW w:w="800" w:type="dxa"/>
            <w:tcMar>
              <w:top w:w="20" w:type="dxa"/>
              <w:left w:w="20" w:type="dxa"/>
              <w:bottom w:w="20" w:type="dxa"/>
              <w:right w:w="20" w:type="dxa"/>
            </w:tcMar>
            <w:vAlign w:val="center"/>
            <w:hideMark/>
          </w:tcPr>
          <w:p w14:paraId="6CBA8C4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BA4972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4476EE4" w14:textId="77777777" w:rsidR="0046594C" w:rsidRPr="00001170" w:rsidRDefault="0046594C" w:rsidP="009546B7">
            <w:pPr>
              <w:pStyle w:val="movimento2"/>
              <w:rPr>
                <w:color w:val="002060"/>
              </w:rPr>
            </w:pPr>
            <w:r w:rsidRPr="00001170">
              <w:rPr>
                <w:color w:val="002060"/>
              </w:rPr>
              <w:t> </w:t>
            </w:r>
          </w:p>
        </w:tc>
      </w:tr>
    </w:tbl>
    <w:p w14:paraId="19087566" w14:textId="77777777" w:rsidR="0046594C" w:rsidRPr="00001170" w:rsidRDefault="0046594C" w:rsidP="0046594C">
      <w:pPr>
        <w:pStyle w:val="titolo20"/>
        <w:rPr>
          <w:rFonts w:eastAsiaTheme="minorEastAsia"/>
          <w:color w:val="002060"/>
        </w:rPr>
      </w:pPr>
      <w:r w:rsidRPr="000011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03219829" w14:textId="77777777" w:rsidTr="009546B7">
        <w:tc>
          <w:tcPr>
            <w:tcW w:w="2200" w:type="dxa"/>
            <w:tcMar>
              <w:top w:w="20" w:type="dxa"/>
              <w:left w:w="20" w:type="dxa"/>
              <w:bottom w:w="20" w:type="dxa"/>
              <w:right w:w="20" w:type="dxa"/>
            </w:tcMar>
            <w:vAlign w:val="center"/>
            <w:hideMark/>
          </w:tcPr>
          <w:p w14:paraId="748C9B20" w14:textId="77777777" w:rsidR="0046594C" w:rsidRPr="00001170" w:rsidRDefault="0046594C" w:rsidP="009546B7">
            <w:pPr>
              <w:pStyle w:val="movimento"/>
              <w:rPr>
                <w:color w:val="002060"/>
              </w:rPr>
            </w:pPr>
            <w:r w:rsidRPr="00001170">
              <w:rPr>
                <w:color w:val="002060"/>
              </w:rPr>
              <w:t>BORSATO LUIZ HENRIQUE</w:t>
            </w:r>
          </w:p>
        </w:tc>
        <w:tc>
          <w:tcPr>
            <w:tcW w:w="2200" w:type="dxa"/>
            <w:tcMar>
              <w:top w:w="20" w:type="dxa"/>
              <w:left w:w="20" w:type="dxa"/>
              <w:bottom w:w="20" w:type="dxa"/>
              <w:right w:w="20" w:type="dxa"/>
            </w:tcMar>
            <w:vAlign w:val="center"/>
            <w:hideMark/>
          </w:tcPr>
          <w:p w14:paraId="512808FE" w14:textId="77777777" w:rsidR="0046594C" w:rsidRPr="00001170" w:rsidRDefault="0046594C" w:rsidP="009546B7">
            <w:pPr>
              <w:pStyle w:val="movimento2"/>
              <w:rPr>
                <w:color w:val="002060"/>
              </w:rPr>
            </w:pPr>
            <w:r w:rsidRPr="00001170">
              <w:rPr>
                <w:color w:val="002060"/>
              </w:rPr>
              <w:t xml:space="preserve">(FUTSAL MONTURANO) </w:t>
            </w:r>
          </w:p>
        </w:tc>
        <w:tc>
          <w:tcPr>
            <w:tcW w:w="800" w:type="dxa"/>
            <w:tcMar>
              <w:top w:w="20" w:type="dxa"/>
              <w:left w:w="20" w:type="dxa"/>
              <w:bottom w:w="20" w:type="dxa"/>
              <w:right w:w="20" w:type="dxa"/>
            </w:tcMar>
            <w:vAlign w:val="center"/>
            <w:hideMark/>
          </w:tcPr>
          <w:p w14:paraId="07EDE78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CD88F38" w14:textId="77777777" w:rsidR="0046594C" w:rsidRPr="00001170" w:rsidRDefault="0046594C" w:rsidP="009546B7">
            <w:pPr>
              <w:pStyle w:val="movimento"/>
              <w:rPr>
                <w:color w:val="002060"/>
              </w:rPr>
            </w:pPr>
            <w:r w:rsidRPr="00001170">
              <w:rPr>
                <w:color w:val="002060"/>
              </w:rPr>
              <w:t>PIERGENTILI ALESSANDRO</w:t>
            </w:r>
          </w:p>
        </w:tc>
        <w:tc>
          <w:tcPr>
            <w:tcW w:w="2200" w:type="dxa"/>
            <w:tcMar>
              <w:top w:w="20" w:type="dxa"/>
              <w:left w:w="20" w:type="dxa"/>
              <w:bottom w:w="20" w:type="dxa"/>
              <w:right w:w="20" w:type="dxa"/>
            </w:tcMar>
            <w:vAlign w:val="center"/>
            <w:hideMark/>
          </w:tcPr>
          <w:p w14:paraId="2AFB3B60" w14:textId="77777777" w:rsidR="0046594C" w:rsidRPr="00001170" w:rsidRDefault="0046594C" w:rsidP="009546B7">
            <w:pPr>
              <w:pStyle w:val="movimento2"/>
              <w:rPr>
                <w:color w:val="002060"/>
              </w:rPr>
            </w:pPr>
            <w:r w:rsidRPr="00001170">
              <w:rPr>
                <w:color w:val="002060"/>
              </w:rPr>
              <w:t xml:space="preserve">(TRE TORRI A.S.D.) </w:t>
            </w:r>
          </w:p>
        </w:tc>
      </w:tr>
      <w:tr w:rsidR="0046594C" w:rsidRPr="00001170" w14:paraId="5813A2FF" w14:textId="77777777" w:rsidTr="009546B7">
        <w:tc>
          <w:tcPr>
            <w:tcW w:w="2200" w:type="dxa"/>
            <w:tcMar>
              <w:top w:w="20" w:type="dxa"/>
              <w:left w:w="20" w:type="dxa"/>
              <w:bottom w:w="20" w:type="dxa"/>
              <w:right w:w="20" w:type="dxa"/>
            </w:tcMar>
            <w:vAlign w:val="center"/>
            <w:hideMark/>
          </w:tcPr>
          <w:p w14:paraId="3AD71EE8" w14:textId="77777777" w:rsidR="0046594C" w:rsidRPr="00001170" w:rsidRDefault="0046594C" w:rsidP="009546B7">
            <w:pPr>
              <w:pStyle w:val="movimento"/>
              <w:rPr>
                <w:color w:val="002060"/>
              </w:rPr>
            </w:pPr>
            <w:r w:rsidRPr="00001170">
              <w:rPr>
                <w:color w:val="002060"/>
              </w:rPr>
              <w:t>RADI ENRICO</w:t>
            </w:r>
          </w:p>
        </w:tc>
        <w:tc>
          <w:tcPr>
            <w:tcW w:w="2200" w:type="dxa"/>
            <w:tcMar>
              <w:top w:w="20" w:type="dxa"/>
              <w:left w:w="20" w:type="dxa"/>
              <w:bottom w:w="20" w:type="dxa"/>
              <w:right w:w="20" w:type="dxa"/>
            </w:tcMar>
            <w:vAlign w:val="center"/>
            <w:hideMark/>
          </w:tcPr>
          <w:p w14:paraId="69C98518" w14:textId="77777777" w:rsidR="0046594C" w:rsidRPr="00001170" w:rsidRDefault="0046594C" w:rsidP="009546B7">
            <w:pPr>
              <w:pStyle w:val="movimento2"/>
              <w:rPr>
                <w:color w:val="002060"/>
              </w:rPr>
            </w:pPr>
            <w:r w:rsidRPr="00001170">
              <w:rPr>
                <w:color w:val="002060"/>
              </w:rPr>
              <w:t xml:space="preserve">(U.S. FORTUNA FANO) </w:t>
            </w:r>
          </w:p>
        </w:tc>
        <w:tc>
          <w:tcPr>
            <w:tcW w:w="800" w:type="dxa"/>
            <w:tcMar>
              <w:top w:w="20" w:type="dxa"/>
              <w:left w:w="20" w:type="dxa"/>
              <w:bottom w:w="20" w:type="dxa"/>
              <w:right w:w="20" w:type="dxa"/>
            </w:tcMar>
            <w:vAlign w:val="center"/>
            <w:hideMark/>
          </w:tcPr>
          <w:p w14:paraId="7303E04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6BF051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933175A" w14:textId="77777777" w:rsidR="0046594C" w:rsidRPr="00001170" w:rsidRDefault="0046594C" w:rsidP="009546B7">
            <w:pPr>
              <w:pStyle w:val="movimento2"/>
              <w:rPr>
                <w:color w:val="002060"/>
              </w:rPr>
            </w:pPr>
            <w:r w:rsidRPr="00001170">
              <w:rPr>
                <w:color w:val="002060"/>
              </w:rPr>
              <w:t> </w:t>
            </w:r>
          </w:p>
        </w:tc>
      </w:tr>
    </w:tbl>
    <w:p w14:paraId="0460FF89" w14:textId="77777777" w:rsidR="0046594C" w:rsidRPr="00001170" w:rsidRDefault="0046594C" w:rsidP="0046594C">
      <w:pPr>
        <w:pStyle w:val="titolo10"/>
        <w:rPr>
          <w:rFonts w:eastAsiaTheme="minorEastAsia"/>
          <w:color w:val="002060"/>
        </w:rPr>
      </w:pPr>
      <w:r w:rsidRPr="00001170">
        <w:rPr>
          <w:color w:val="002060"/>
        </w:rPr>
        <w:t xml:space="preserve">GARE DEL 29/ 3/2025 </w:t>
      </w:r>
    </w:p>
    <w:p w14:paraId="1837D7A8" w14:textId="77777777" w:rsidR="0046594C" w:rsidRPr="00001170" w:rsidRDefault="0046594C" w:rsidP="0046594C">
      <w:pPr>
        <w:pStyle w:val="titolo7a"/>
        <w:rPr>
          <w:color w:val="002060"/>
        </w:rPr>
      </w:pPr>
      <w:r w:rsidRPr="00001170">
        <w:rPr>
          <w:color w:val="002060"/>
        </w:rPr>
        <w:t xml:space="preserve">PROVVEDIMENTI DISCIPLINARI </w:t>
      </w:r>
    </w:p>
    <w:p w14:paraId="3158F3F1" w14:textId="77777777" w:rsidR="0046594C" w:rsidRPr="00001170" w:rsidRDefault="0046594C" w:rsidP="0046594C">
      <w:pPr>
        <w:pStyle w:val="titolo7b0"/>
        <w:rPr>
          <w:color w:val="002060"/>
        </w:rPr>
      </w:pPr>
      <w:r w:rsidRPr="00001170">
        <w:rPr>
          <w:color w:val="002060"/>
        </w:rPr>
        <w:t xml:space="preserve">In base alle risultanze degli atti ufficiali sono state deliberate le seguenti sanzioni disciplinari. </w:t>
      </w:r>
    </w:p>
    <w:p w14:paraId="3C9328F6" w14:textId="77777777" w:rsidR="0046594C" w:rsidRPr="00001170" w:rsidRDefault="0046594C" w:rsidP="0046594C">
      <w:pPr>
        <w:pStyle w:val="titolo30"/>
        <w:rPr>
          <w:color w:val="002060"/>
        </w:rPr>
      </w:pPr>
      <w:r w:rsidRPr="00001170">
        <w:rPr>
          <w:color w:val="002060"/>
        </w:rPr>
        <w:lastRenderedPageBreak/>
        <w:t xml:space="preserve">CALCIATORI NON ESPULSI </w:t>
      </w:r>
    </w:p>
    <w:p w14:paraId="749738FC" w14:textId="77777777" w:rsidR="0046594C" w:rsidRPr="00001170" w:rsidRDefault="0046594C" w:rsidP="0046594C">
      <w:pPr>
        <w:pStyle w:val="titolo20"/>
        <w:rPr>
          <w:color w:val="002060"/>
        </w:rPr>
      </w:pPr>
      <w:r w:rsidRPr="000011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FEFA2E6" w14:textId="77777777" w:rsidTr="009546B7">
        <w:tc>
          <w:tcPr>
            <w:tcW w:w="2200" w:type="dxa"/>
            <w:tcMar>
              <w:top w:w="20" w:type="dxa"/>
              <w:left w:w="20" w:type="dxa"/>
              <w:bottom w:w="20" w:type="dxa"/>
              <w:right w:w="20" w:type="dxa"/>
            </w:tcMar>
            <w:vAlign w:val="center"/>
            <w:hideMark/>
          </w:tcPr>
          <w:p w14:paraId="687210A8" w14:textId="77777777" w:rsidR="0046594C" w:rsidRPr="00001170" w:rsidRDefault="0046594C" w:rsidP="009546B7">
            <w:pPr>
              <w:pStyle w:val="movimento"/>
              <w:rPr>
                <w:color w:val="002060"/>
              </w:rPr>
            </w:pPr>
            <w:r w:rsidRPr="00001170">
              <w:rPr>
                <w:color w:val="002060"/>
              </w:rPr>
              <w:t>BENIGNI ALESSANDRO</w:t>
            </w:r>
          </w:p>
        </w:tc>
        <w:tc>
          <w:tcPr>
            <w:tcW w:w="2200" w:type="dxa"/>
            <w:tcMar>
              <w:top w:w="20" w:type="dxa"/>
              <w:left w:w="20" w:type="dxa"/>
              <w:bottom w:w="20" w:type="dxa"/>
              <w:right w:w="20" w:type="dxa"/>
            </w:tcMar>
            <w:vAlign w:val="center"/>
            <w:hideMark/>
          </w:tcPr>
          <w:p w14:paraId="7AF5F9A2" w14:textId="77777777" w:rsidR="0046594C" w:rsidRPr="00001170" w:rsidRDefault="0046594C" w:rsidP="009546B7">
            <w:pPr>
              <w:pStyle w:val="movimento2"/>
              <w:rPr>
                <w:color w:val="002060"/>
              </w:rPr>
            </w:pPr>
            <w:r w:rsidRPr="00001170">
              <w:rPr>
                <w:color w:val="002060"/>
              </w:rPr>
              <w:t xml:space="preserve">(FERMANA FUTSAL 2022) </w:t>
            </w:r>
          </w:p>
        </w:tc>
        <w:tc>
          <w:tcPr>
            <w:tcW w:w="800" w:type="dxa"/>
            <w:tcMar>
              <w:top w:w="20" w:type="dxa"/>
              <w:left w:w="20" w:type="dxa"/>
              <w:bottom w:w="20" w:type="dxa"/>
              <w:right w:w="20" w:type="dxa"/>
            </w:tcMar>
            <w:vAlign w:val="center"/>
            <w:hideMark/>
          </w:tcPr>
          <w:p w14:paraId="4976BEA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B7DD26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4FCC3C8" w14:textId="77777777" w:rsidR="0046594C" w:rsidRPr="00001170" w:rsidRDefault="0046594C" w:rsidP="009546B7">
            <w:pPr>
              <w:pStyle w:val="movimento2"/>
              <w:rPr>
                <w:color w:val="002060"/>
              </w:rPr>
            </w:pPr>
            <w:r w:rsidRPr="00001170">
              <w:rPr>
                <w:color w:val="002060"/>
              </w:rPr>
              <w:t> </w:t>
            </w:r>
          </w:p>
        </w:tc>
      </w:tr>
    </w:tbl>
    <w:p w14:paraId="27494A31" w14:textId="77777777" w:rsidR="0046594C" w:rsidRPr="00001170" w:rsidRDefault="0046594C" w:rsidP="0046594C">
      <w:pPr>
        <w:pStyle w:val="titolo20"/>
        <w:rPr>
          <w:rFonts w:eastAsiaTheme="minorEastAsia"/>
          <w:color w:val="002060"/>
        </w:rPr>
      </w:pPr>
      <w:r w:rsidRPr="000011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27D05A68" w14:textId="77777777" w:rsidTr="009546B7">
        <w:tc>
          <w:tcPr>
            <w:tcW w:w="2200" w:type="dxa"/>
            <w:tcMar>
              <w:top w:w="20" w:type="dxa"/>
              <w:left w:w="20" w:type="dxa"/>
              <w:bottom w:w="20" w:type="dxa"/>
              <w:right w:w="20" w:type="dxa"/>
            </w:tcMar>
            <w:vAlign w:val="center"/>
            <w:hideMark/>
          </w:tcPr>
          <w:p w14:paraId="41AFFE5C" w14:textId="77777777" w:rsidR="0046594C" w:rsidRPr="00001170" w:rsidRDefault="0046594C" w:rsidP="009546B7">
            <w:pPr>
              <w:pStyle w:val="movimento"/>
              <w:rPr>
                <w:color w:val="002060"/>
              </w:rPr>
            </w:pPr>
            <w:r w:rsidRPr="00001170">
              <w:rPr>
                <w:color w:val="002060"/>
              </w:rPr>
              <w:t>GABALDI ALESSANDRO</w:t>
            </w:r>
          </w:p>
        </w:tc>
        <w:tc>
          <w:tcPr>
            <w:tcW w:w="2200" w:type="dxa"/>
            <w:tcMar>
              <w:top w:w="20" w:type="dxa"/>
              <w:left w:w="20" w:type="dxa"/>
              <w:bottom w:w="20" w:type="dxa"/>
              <w:right w:w="20" w:type="dxa"/>
            </w:tcMar>
            <w:vAlign w:val="center"/>
            <w:hideMark/>
          </w:tcPr>
          <w:p w14:paraId="17BDF0FB" w14:textId="77777777" w:rsidR="0046594C" w:rsidRPr="00001170" w:rsidRDefault="0046594C" w:rsidP="009546B7">
            <w:pPr>
              <w:pStyle w:val="movimento2"/>
              <w:rPr>
                <w:color w:val="002060"/>
              </w:rPr>
            </w:pPr>
            <w:r w:rsidRPr="00001170">
              <w:rPr>
                <w:color w:val="002060"/>
              </w:rPr>
              <w:t xml:space="preserve">(FERMANA FUTSAL 2022) </w:t>
            </w:r>
          </w:p>
        </w:tc>
        <w:tc>
          <w:tcPr>
            <w:tcW w:w="800" w:type="dxa"/>
            <w:tcMar>
              <w:top w:w="20" w:type="dxa"/>
              <w:left w:w="20" w:type="dxa"/>
              <w:bottom w:w="20" w:type="dxa"/>
              <w:right w:w="20" w:type="dxa"/>
            </w:tcMar>
            <w:vAlign w:val="center"/>
            <w:hideMark/>
          </w:tcPr>
          <w:p w14:paraId="6CD293B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578C43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50C66CB" w14:textId="77777777" w:rsidR="0046594C" w:rsidRPr="00001170" w:rsidRDefault="0046594C" w:rsidP="009546B7">
            <w:pPr>
              <w:pStyle w:val="movimento2"/>
              <w:rPr>
                <w:color w:val="002060"/>
              </w:rPr>
            </w:pPr>
            <w:r w:rsidRPr="00001170">
              <w:rPr>
                <w:color w:val="002060"/>
              </w:rPr>
              <w:t> </w:t>
            </w:r>
          </w:p>
        </w:tc>
      </w:tr>
    </w:tbl>
    <w:p w14:paraId="7F290764" w14:textId="77777777" w:rsidR="0046594C" w:rsidRPr="00001170" w:rsidRDefault="0046594C" w:rsidP="0046594C">
      <w:pPr>
        <w:pStyle w:val="titolo20"/>
        <w:rPr>
          <w:rFonts w:eastAsiaTheme="minorEastAsia"/>
          <w:color w:val="002060"/>
        </w:rPr>
      </w:pPr>
      <w:r w:rsidRPr="0000117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3F19E7F" w14:textId="77777777" w:rsidTr="009546B7">
        <w:tc>
          <w:tcPr>
            <w:tcW w:w="2200" w:type="dxa"/>
            <w:tcMar>
              <w:top w:w="20" w:type="dxa"/>
              <w:left w:w="20" w:type="dxa"/>
              <w:bottom w:w="20" w:type="dxa"/>
              <w:right w:w="20" w:type="dxa"/>
            </w:tcMar>
            <w:vAlign w:val="center"/>
            <w:hideMark/>
          </w:tcPr>
          <w:p w14:paraId="640D8FB2" w14:textId="77777777" w:rsidR="0046594C" w:rsidRPr="00001170" w:rsidRDefault="0046594C" w:rsidP="009546B7">
            <w:pPr>
              <w:pStyle w:val="movimento"/>
              <w:rPr>
                <w:color w:val="002060"/>
              </w:rPr>
            </w:pPr>
            <w:r w:rsidRPr="00001170">
              <w:rPr>
                <w:color w:val="002060"/>
              </w:rPr>
              <w:t>BENIGNI FEDERICO</w:t>
            </w:r>
          </w:p>
        </w:tc>
        <w:tc>
          <w:tcPr>
            <w:tcW w:w="2200" w:type="dxa"/>
            <w:tcMar>
              <w:top w:w="20" w:type="dxa"/>
              <w:left w:w="20" w:type="dxa"/>
              <w:bottom w:w="20" w:type="dxa"/>
              <w:right w:w="20" w:type="dxa"/>
            </w:tcMar>
            <w:vAlign w:val="center"/>
            <w:hideMark/>
          </w:tcPr>
          <w:p w14:paraId="774E8FFB" w14:textId="77777777" w:rsidR="0046594C" w:rsidRPr="00001170" w:rsidRDefault="0046594C" w:rsidP="009546B7">
            <w:pPr>
              <w:pStyle w:val="movimento2"/>
              <w:rPr>
                <w:color w:val="002060"/>
              </w:rPr>
            </w:pPr>
            <w:r w:rsidRPr="00001170">
              <w:rPr>
                <w:color w:val="002060"/>
              </w:rPr>
              <w:t xml:space="preserve">(FERMANA FUTSAL 2022) </w:t>
            </w:r>
          </w:p>
        </w:tc>
        <w:tc>
          <w:tcPr>
            <w:tcW w:w="800" w:type="dxa"/>
            <w:tcMar>
              <w:top w:w="20" w:type="dxa"/>
              <w:left w:w="20" w:type="dxa"/>
              <w:bottom w:w="20" w:type="dxa"/>
              <w:right w:w="20" w:type="dxa"/>
            </w:tcMar>
            <w:vAlign w:val="center"/>
            <w:hideMark/>
          </w:tcPr>
          <w:p w14:paraId="1BF674B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8E9478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8691FB2" w14:textId="77777777" w:rsidR="0046594C" w:rsidRPr="00001170" w:rsidRDefault="0046594C" w:rsidP="009546B7">
            <w:pPr>
              <w:pStyle w:val="movimento2"/>
              <w:rPr>
                <w:color w:val="002060"/>
              </w:rPr>
            </w:pPr>
            <w:r w:rsidRPr="00001170">
              <w:rPr>
                <w:color w:val="002060"/>
              </w:rPr>
              <w:t> </w:t>
            </w:r>
          </w:p>
        </w:tc>
      </w:tr>
    </w:tbl>
    <w:p w14:paraId="275A35C5" w14:textId="77777777" w:rsidR="0046594C" w:rsidRPr="00001170" w:rsidRDefault="0046594C" w:rsidP="0046594C">
      <w:pPr>
        <w:pStyle w:val="titolo20"/>
        <w:rPr>
          <w:rFonts w:eastAsiaTheme="minorEastAsia"/>
          <w:color w:val="002060"/>
        </w:rPr>
      </w:pPr>
      <w:r w:rsidRPr="0000117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264ECA21" w14:textId="77777777" w:rsidTr="009546B7">
        <w:tc>
          <w:tcPr>
            <w:tcW w:w="2200" w:type="dxa"/>
            <w:tcMar>
              <w:top w:w="20" w:type="dxa"/>
              <w:left w:w="20" w:type="dxa"/>
              <w:bottom w:w="20" w:type="dxa"/>
              <w:right w:w="20" w:type="dxa"/>
            </w:tcMar>
            <w:vAlign w:val="center"/>
            <w:hideMark/>
          </w:tcPr>
          <w:p w14:paraId="4ACD92EB" w14:textId="77777777" w:rsidR="0046594C" w:rsidRPr="00001170" w:rsidRDefault="0046594C" w:rsidP="009546B7">
            <w:pPr>
              <w:pStyle w:val="movimento"/>
              <w:rPr>
                <w:color w:val="002060"/>
              </w:rPr>
            </w:pPr>
            <w:r w:rsidRPr="00001170">
              <w:rPr>
                <w:color w:val="002060"/>
              </w:rPr>
              <w:t>TRINEI JACOPO</w:t>
            </w:r>
          </w:p>
        </w:tc>
        <w:tc>
          <w:tcPr>
            <w:tcW w:w="2200" w:type="dxa"/>
            <w:tcMar>
              <w:top w:w="20" w:type="dxa"/>
              <w:left w:w="20" w:type="dxa"/>
              <w:bottom w:w="20" w:type="dxa"/>
              <w:right w:w="20" w:type="dxa"/>
            </w:tcMar>
            <w:vAlign w:val="center"/>
            <w:hideMark/>
          </w:tcPr>
          <w:p w14:paraId="4B8A1EBB" w14:textId="77777777" w:rsidR="0046594C" w:rsidRPr="00001170" w:rsidRDefault="0046594C" w:rsidP="009546B7">
            <w:pPr>
              <w:pStyle w:val="movimento2"/>
              <w:rPr>
                <w:color w:val="002060"/>
              </w:rPr>
            </w:pPr>
            <w:r w:rsidRPr="00001170">
              <w:rPr>
                <w:color w:val="002060"/>
              </w:rPr>
              <w:t xml:space="preserve">(CERRETO D ESI C5 A.S.D.) </w:t>
            </w:r>
          </w:p>
        </w:tc>
        <w:tc>
          <w:tcPr>
            <w:tcW w:w="800" w:type="dxa"/>
            <w:tcMar>
              <w:top w:w="20" w:type="dxa"/>
              <w:left w:w="20" w:type="dxa"/>
              <w:bottom w:w="20" w:type="dxa"/>
              <w:right w:w="20" w:type="dxa"/>
            </w:tcMar>
            <w:vAlign w:val="center"/>
            <w:hideMark/>
          </w:tcPr>
          <w:p w14:paraId="0CC9D23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592392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5A6AD2F" w14:textId="77777777" w:rsidR="0046594C" w:rsidRPr="00001170" w:rsidRDefault="0046594C" w:rsidP="009546B7">
            <w:pPr>
              <w:pStyle w:val="movimento2"/>
              <w:rPr>
                <w:color w:val="002060"/>
              </w:rPr>
            </w:pPr>
            <w:r w:rsidRPr="00001170">
              <w:rPr>
                <w:color w:val="002060"/>
              </w:rPr>
              <w:t> </w:t>
            </w:r>
          </w:p>
        </w:tc>
      </w:tr>
    </w:tbl>
    <w:p w14:paraId="37AD169A" w14:textId="77777777" w:rsidR="0046594C" w:rsidRDefault="0046594C" w:rsidP="0046594C">
      <w:pPr>
        <w:pStyle w:val="breakline"/>
        <w:rPr>
          <w:color w:val="002060"/>
        </w:rPr>
      </w:pPr>
    </w:p>
    <w:p w14:paraId="0648D7C8" w14:textId="77777777" w:rsidR="0046594C" w:rsidRPr="00775244" w:rsidRDefault="0046594C" w:rsidP="0046594C">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38AD239" w14:textId="77777777" w:rsidR="0046594C" w:rsidRPr="00775244" w:rsidRDefault="0046594C" w:rsidP="0046594C">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6FAFA1E1" w14:textId="77777777" w:rsidR="0046594C" w:rsidRPr="00001170" w:rsidRDefault="0046594C" w:rsidP="0046594C">
      <w:pPr>
        <w:pStyle w:val="breakline"/>
        <w:rPr>
          <w:rFonts w:eastAsiaTheme="minorEastAsia"/>
          <w:color w:val="002060"/>
        </w:rPr>
      </w:pPr>
    </w:p>
    <w:p w14:paraId="3FE23863" w14:textId="77777777" w:rsidR="0046594C" w:rsidRPr="00001170" w:rsidRDefault="0046594C" w:rsidP="0046594C">
      <w:pPr>
        <w:pStyle w:val="titoloprinc0"/>
        <w:rPr>
          <w:color w:val="002060"/>
        </w:rPr>
      </w:pPr>
      <w:r w:rsidRPr="00001170">
        <w:rPr>
          <w:color w:val="002060"/>
        </w:rPr>
        <w:t>CLASSIFICA</w:t>
      </w:r>
    </w:p>
    <w:p w14:paraId="649A0D59" w14:textId="77777777" w:rsidR="0046594C" w:rsidRPr="00001170" w:rsidRDefault="0046594C" w:rsidP="0046594C">
      <w:pPr>
        <w:pStyle w:val="breakline"/>
        <w:rPr>
          <w:color w:val="002060"/>
        </w:rPr>
      </w:pPr>
    </w:p>
    <w:p w14:paraId="04FEF1F1" w14:textId="77777777" w:rsidR="0046594C" w:rsidRPr="00001170" w:rsidRDefault="0046594C" w:rsidP="0046594C">
      <w:pPr>
        <w:pStyle w:val="breakline"/>
        <w:rPr>
          <w:color w:val="002060"/>
        </w:rPr>
      </w:pPr>
    </w:p>
    <w:p w14:paraId="43945F86"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7E005F84"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181A1"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6D12F"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3CDCB"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AB6CA"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35F9D"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7EA2B"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F4F2F"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D9690"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60002"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B2391" w14:textId="77777777" w:rsidR="0046594C" w:rsidRPr="00001170" w:rsidRDefault="0046594C" w:rsidP="009546B7">
            <w:pPr>
              <w:pStyle w:val="headertabella0"/>
              <w:rPr>
                <w:color w:val="002060"/>
              </w:rPr>
            </w:pPr>
            <w:r w:rsidRPr="00001170">
              <w:rPr>
                <w:color w:val="002060"/>
              </w:rPr>
              <w:t>PE</w:t>
            </w:r>
          </w:p>
        </w:tc>
      </w:tr>
      <w:tr w:rsidR="0046594C" w:rsidRPr="00001170" w14:paraId="677F8B69"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5D5618" w14:textId="77777777" w:rsidR="0046594C" w:rsidRPr="00001170" w:rsidRDefault="0046594C" w:rsidP="009546B7">
            <w:pPr>
              <w:pStyle w:val="rowtabella0"/>
              <w:rPr>
                <w:color w:val="002060"/>
              </w:rPr>
            </w:pPr>
            <w:r w:rsidRPr="0000117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BC65" w14:textId="77777777" w:rsidR="0046594C" w:rsidRPr="00001170" w:rsidRDefault="0046594C" w:rsidP="009546B7">
            <w:pPr>
              <w:pStyle w:val="rowtabella0"/>
              <w:jc w:val="center"/>
              <w:rPr>
                <w:color w:val="002060"/>
              </w:rPr>
            </w:pPr>
            <w:r w:rsidRPr="000011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5B43"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FAC0"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5053"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38F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8FFA" w14:textId="77777777" w:rsidR="0046594C" w:rsidRPr="00001170" w:rsidRDefault="0046594C" w:rsidP="009546B7">
            <w:pPr>
              <w:pStyle w:val="rowtabella0"/>
              <w:jc w:val="center"/>
              <w:rPr>
                <w:color w:val="002060"/>
              </w:rPr>
            </w:pPr>
            <w:r w:rsidRPr="00001170">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5185"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4424"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F756" w14:textId="77777777" w:rsidR="0046594C" w:rsidRPr="00001170" w:rsidRDefault="0046594C" w:rsidP="009546B7">
            <w:pPr>
              <w:pStyle w:val="rowtabella0"/>
              <w:jc w:val="center"/>
              <w:rPr>
                <w:color w:val="002060"/>
              </w:rPr>
            </w:pPr>
            <w:r w:rsidRPr="00001170">
              <w:rPr>
                <w:color w:val="002060"/>
              </w:rPr>
              <w:t>2</w:t>
            </w:r>
          </w:p>
        </w:tc>
      </w:tr>
      <w:tr w:rsidR="0046594C" w:rsidRPr="00001170" w14:paraId="25A6DDD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42DF0" w14:textId="77777777" w:rsidR="0046594C" w:rsidRPr="00001170" w:rsidRDefault="0046594C" w:rsidP="009546B7">
            <w:pPr>
              <w:pStyle w:val="rowtabella0"/>
              <w:rPr>
                <w:color w:val="002060"/>
              </w:rPr>
            </w:pPr>
            <w:r w:rsidRPr="00001170">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0E27" w14:textId="77777777" w:rsidR="0046594C" w:rsidRPr="00001170" w:rsidRDefault="0046594C" w:rsidP="009546B7">
            <w:pPr>
              <w:pStyle w:val="rowtabella0"/>
              <w:jc w:val="center"/>
              <w:rPr>
                <w:color w:val="002060"/>
              </w:rPr>
            </w:pPr>
            <w:r w:rsidRPr="000011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D053"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D80C"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FA4F"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7A26"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C84A" w14:textId="77777777" w:rsidR="0046594C" w:rsidRPr="00001170" w:rsidRDefault="0046594C" w:rsidP="009546B7">
            <w:pPr>
              <w:pStyle w:val="rowtabella0"/>
              <w:jc w:val="center"/>
              <w:rPr>
                <w:color w:val="002060"/>
              </w:rPr>
            </w:pPr>
            <w:r w:rsidRPr="00001170">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9979" w14:textId="77777777" w:rsidR="0046594C" w:rsidRPr="00001170" w:rsidRDefault="0046594C" w:rsidP="009546B7">
            <w:pPr>
              <w:pStyle w:val="rowtabella0"/>
              <w:jc w:val="center"/>
              <w:rPr>
                <w:color w:val="002060"/>
              </w:rPr>
            </w:pPr>
            <w:r w:rsidRPr="0000117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9896" w14:textId="77777777" w:rsidR="0046594C" w:rsidRPr="00001170" w:rsidRDefault="0046594C" w:rsidP="009546B7">
            <w:pPr>
              <w:pStyle w:val="rowtabella0"/>
              <w:jc w:val="center"/>
              <w:rPr>
                <w:color w:val="002060"/>
              </w:rPr>
            </w:pPr>
            <w:r w:rsidRPr="000011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A655" w14:textId="77777777" w:rsidR="0046594C" w:rsidRPr="00001170" w:rsidRDefault="0046594C" w:rsidP="009546B7">
            <w:pPr>
              <w:pStyle w:val="rowtabella0"/>
              <w:jc w:val="center"/>
              <w:rPr>
                <w:color w:val="002060"/>
              </w:rPr>
            </w:pPr>
            <w:r w:rsidRPr="00001170">
              <w:rPr>
                <w:color w:val="002060"/>
              </w:rPr>
              <w:t>0</w:t>
            </w:r>
          </w:p>
        </w:tc>
      </w:tr>
      <w:tr w:rsidR="0046594C" w:rsidRPr="00001170" w14:paraId="643B87F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8C46B" w14:textId="77777777" w:rsidR="0046594C" w:rsidRPr="00001170" w:rsidRDefault="0046594C" w:rsidP="009546B7">
            <w:pPr>
              <w:pStyle w:val="rowtabella0"/>
              <w:rPr>
                <w:color w:val="002060"/>
              </w:rPr>
            </w:pPr>
            <w:r w:rsidRPr="0000117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EB67" w14:textId="77777777" w:rsidR="0046594C" w:rsidRPr="00001170" w:rsidRDefault="0046594C" w:rsidP="009546B7">
            <w:pPr>
              <w:pStyle w:val="rowtabella0"/>
              <w:jc w:val="center"/>
              <w:rPr>
                <w:color w:val="002060"/>
              </w:rPr>
            </w:pPr>
            <w:r w:rsidRPr="000011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A08A"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AAF8"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C7F4"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D002"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393A6" w14:textId="77777777" w:rsidR="0046594C" w:rsidRPr="00001170" w:rsidRDefault="0046594C" w:rsidP="009546B7">
            <w:pPr>
              <w:pStyle w:val="rowtabella0"/>
              <w:jc w:val="center"/>
              <w:rPr>
                <w:color w:val="002060"/>
              </w:rPr>
            </w:pPr>
            <w:r w:rsidRPr="00001170">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269C"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30AD"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1604" w14:textId="77777777" w:rsidR="0046594C" w:rsidRPr="00001170" w:rsidRDefault="0046594C" w:rsidP="009546B7">
            <w:pPr>
              <w:pStyle w:val="rowtabella0"/>
              <w:jc w:val="center"/>
              <w:rPr>
                <w:color w:val="002060"/>
              </w:rPr>
            </w:pPr>
            <w:r w:rsidRPr="00001170">
              <w:rPr>
                <w:color w:val="002060"/>
              </w:rPr>
              <w:t>0</w:t>
            </w:r>
          </w:p>
        </w:tc>
      </w:tr>
      <w:tr w:rsidR="0046594C" w:rsidRPr="00001170" w14:paraId="5A41724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D14E1" w14:textId="77777777" w:rsidR="0046594C" w:rsidRPr="00001170" w:rsidRDefault="0046594C" w:rsidP="009546B7">
            <w:pPr>
              <w:pStyle w:val="rowtabella0"/>
              <w:rPr>
                <w:color w:val="002060"/>
              </w:rPr>
            </w:pPr>
            <w:r w:rsidRPr="0000117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F45F" w14:textId="77777777" w:rsidR="0046594C" w:rsidRPr="00001170" w:rsidRDefault="0046594C" w:rsidP="009546B7">
            <w:pPr>
              <w:pStyle w:val="rowtabella0"/>
              <w:jc w:val="center"/>
              <w:rPr>
                <w:color w:val="002060"/>
              </w:rPr>
            </w:pPr>
            <w:r w:rsidRPr="000011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CB48"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8338"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AAB3"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6714"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19C5" w14:textId="77777777" w:rsidR="0046594C" w:rsidRPr="00001170" w:rsidRDefault="0046594C" w:rsidP="009546B7">
            <w:pPr>
              <w:pStyle w:val="rowtabella0"/>
              <w:jc w:val="center"/>
              <w:rPr>
                <w:color w:val="002060"/>
              </w:rPr>
            </w:pPr>
            <w:r w:rsidRPr="0000117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7A8E"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40D9"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A590" w14:textId="77777777" w:rsidR="0046594C" w:rsidRPr="00001170" w:rsidRDefault="0046594C" w:rsidP="009546B7">
            <w:pPr>
              <w:pStyle w:val="rowtabella0"/>
              <w:jc w:val="center"/>
              <w:rPr>
                <w:color w:val="002060"/>
              </w:rPr>
            </w:pPr>
            <w:r w:rsidRPr="00001170">
              <w:rPr>
                <w:color w:val="002060"/>
              </w:rPr>
              <w:t>0</w:t>
            </w:r>
          </w:p>
        </w:tc>
      </w:tr>
      <w:tr w:rsidR="0046594C" w:rsidRPr="00001170" w14:paraId="5143866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92C04" w14:textId="77777777" w:rsidR="0046594C" w:rsidRPr="00001170" w:rsidRDefault="0046594C" w:rsidP="009546B7">
            <w:pPr>
              <w:pStyle w:val="rowtabella0"/>
              <w:rPr>
                <w:color w:val="002060"/>
              </w:rPr>
            </w:pPr>
            <w:r w:rsidRPr="0000117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475C" w14:textId="77777777" w:rsidR="0046594C" w:rsidRPr="00001170" w:rsidRDefault="0046594C" w:rsidP="009546B7">
            <w:pPr>
              <w:pStyle w:val="rowtabella0"/>
              <w:jc w:val="center"/>
              <w:rPr>
                <w:color w:val="002060"/>
              </w:rPr>
            </w:pPr>
            <w:r w:rsidRPr="000011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46DA"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D609"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03FE"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F041"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0C44D" w14:textId="77777777" w:rsidR="0046594C" w:rsidRPr="00001170" w:rsidRDefault="0046594C" w:rsidP="009546B7">
            <w:pPr>
              <w:pStyle w:val="rowtabella0"/>
              <w:jc w:val="center"/>
              <w:rPr>
                <w:color w:val="002060"/>
              </w:rPr>
            </w:pPr>
            <w:r w:rsidRPr="0000117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C440" w14:textId="77777777" w:rsidR="0046594C" w:rsidRPr="00001170" w:rsidRDefault="0046594C" w:rsidP="009546B7">
            <w:pPr>
              <w:pStyle w:val="rowtabella0"/>
              <w:jc w:val="center"/>
              <w:rPr>
                <w:color w:val="002060"/>
              </w:rPr>
            </w:pPr>
            <w:r w:rsidRPr="0000117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6B8C"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985A" w14:textId="77777777" w:rsidR="0046594C" w:rsidRPr="00001170" w:rsidRDefault="0046594C" w:rsidP="009546B7">
            <w:pPr>
              <w:pStyle w:val="rowtabella0"/>
              <w:jc w:val="center"/>
              <w:rPr>
                <w:color w:val="002060"/>
              </w:rPr>
            </w:pPr>
            <w:r w:rsidRPr="00001170">
              <w:rPr>
                <w:color w:val="002060"/>
              </w:rPr>
              <w:t>0</w:t>
            </w:r>
          </w:p>
        </w:tc>
      </w:tr>
      <w:tr w:rsidR="0046594C" w:rsidRPr="00001170" w14:paraId="4FC13A0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80D7A" w14:textId="77777777" w:rsidR="0046594C" w:rsidRPr="00001170" w:rsidRDefault="0046594C" w:rsidP="009546B7">
            <w:pPr>
              <w:pStyle w:val="rowtabella0"/>
              <w:rPr>
                <w:color w:val="002060"/>
              </w:rPr>
            </w:pPr>
            <w:r w:rsidRPr="0000117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BA44"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9E56"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4F11"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0289"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26ED"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0DF7" w14:textId="77777777" w:rsidR="0046594C" w:rsidRPr="00001170" w:rsidRDefault="0046594C" w:rsidP="009546B7">
            <w:pPr>
              <w:pStyle w:val="rowtabella0"/>
              <w:jc w:val="center"/>
              <w:rPr>
                <w:color w:val="002060"/>
              </w:rPr>
            </w:pPr>
            <w:r w:rsidRPr="0000117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09B97" w14:textId="77777777" w:rsidR="0046594C" w:rsidRPr="00001170" w:rsidRDefault="0046594C" w:rsidP="009546B7">
            <w:pPr>
              <w:pStyle w:val="rowtabella0"/>
              <w:jc w:val="center"/>
              <w:rPr>
                <w:color w:val="002060"/>
              </w:rPr>
            </w:pPr>
            <w:r w:rsidRPr="0000117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C80D"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462E" w14:textId="77777777" w:rsidR="0046594C" w:rsidRPr="00001170" w:rsidRDefault="0046594C" w:rsidP="009546B7">
            <w:pPr>
              <w:pStyle w:val="rowtabella0"/>
              <w:jc w:val="center"/>
              <w:rPr>
                <w:color w:val="002060"/>
              </w:rPr>
            </w:pPr>
            <w:r w:rsidRPr="00001170">
              <w:rPr>
                <w:color w:val="002060"/>
              </w:rPr>
              <w:t>0</w:t>
            </w:r>
          </w:p>
        </w:tc>
      </w:tr>
      <w:tr w:rsidR="0046594C" w:rsidRPr="00001170" w14:paraId="3C21283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C579E" w14:textId="77777777" w:rsidR="0046594C" w:rsidRPr="00001170" w:rsidRDefault="0046594C" w:rsidP="009546B7">
            <w:pPr>
              <w:pStyle w:val="rowtabella0"/>
              <w:rPr>
                <w:color w:val="002060"/>
              </w:rPr>
            </w:pPr>
            <w:r w:rsidRPr="000011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14E7" w14:textId="77777777" w:rsidR="0046594C" w:rsidRPr="00001170" w:rsidRDefault="0046594C" w:rsidP="009546B7">
            <w:pPr>
              <w:pStyle w:val="rowtabella0"/>
              <w:jc w:val="center"/>
              <w:rPr>
                <w:color w:val="002060"/>
              </w:rPr>
            </w:pPr>
            <w:r w:rsidRPr="000011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A6D9"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D73B"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CAC7"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EDAF"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5806"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A4FD" w14:textId="77777777" w:rsidR="0046594C" w:rsidRPr="00001170" w:rsidRDefault="0046594C" w:rsidP="009546B7">
            <w:pPr>
              <w:pStyle w:val="rowtabella0"/>
              <w:jc w:val="center"/>
              <w:rPr>
                <w:color w:val="002060"/>
              </w:rPr>
            </w:pPr>
            <w:r w:rsidRPr="000011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4A5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A991" w14:textId="77777777" w:rsidR="0046594C" w:rsidRPr="00001170" w:rsidRDefault="0046594C" w:rsidP="009546B7">
            <w:pPr>
              <w:pStyle w:val="rowtabella0"/>
              <w:jc w:val="center"/>
              <w:rPr>
                <w:color w:val="002060"/>
              </w:rPr>
            </w:pPr>
            <w:r w:rsidRPr="00001170">
              <w:rPr>
                <w:color w:val="002060"/>
              </w:rPr>
              <w:t>0</w:t>
            </w:r>
          </w:p>
        </w:tc>
      </w:tr>
      <w:tr w:rsidR="0046594C" w:rsidRPr="00001170" w14:paraId="5294CEF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FDE34" w14:textId="77777777" w:rsidR="0046594C" w:rsidRPr="00001170" w:rsidRDefault="0046594C" w:rsidP="009546B7">
            <w:pPr>
              <w:pStyle w:val="rowtabella0"/>
              <w:rPr>
                <w:color w:val="002060"/>
              </w:rPr>
            </w:pPr>
            <w:r w:rsidRPr="00001170">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5B23"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3D4A"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DED3"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4588"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419B"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B0ED"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30DE" w14:textId="77777777" w:rsidR="0046594C" w:rsidRPr="00001170" w:rsidRDefault="0046594C" w:rsidP="009546B7">
            <w:pPr>
              <w:pStyle w:val="rowtabella0"/>
              <w:jc w:val="center"/>
              <w:rPr>
                <w:color w:val="002060"/>
              </w:rPr>
            </w:pPr>
            <w:r w:rsidRPr="0000117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740B"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87B9" w14:textId="77777777" w:rsidR="0046594C" w:rsidRPr="00001170" w:rsidRDefault="0046594C" w:rsidP="009546B7">
            <w:pPr>
              <w:pStyle w:val="rowtabella0"/>
              <w:jc w:val="center"/>
              <w:rPr>
                <w:color w:val="002060"/>
              </w:rPr>
            </w:pPr>
            <w:r w:rsidRPr="00001170">
              <w:rPr>
                <w:color w:val="002060"/>
              </w:rPr>
              <w:t>0</w:t>
            </w:r>
          </w:p>
        </w:tc>
      </w:tr>
      <w:tr w:rsidR="0046594C" w:rsidRPr="00001170" w14:paraId="5F7E5F1B"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39FAF" w14:textId="77777777" w:rsidR="0046594C" w:rsidRPr="00001170" w:rsidRDefault="0046594C" w:rsidP="009546B7">
            <w:pPr>
              <w:pStyle w:val="rowtabella0"/>
              <w:rPr>
                <w:color w:val="002060"/>
              </w:rPr>
            </w:pPr>
            <w:r w:rsidRPr="0000117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D5E4"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5316"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42DD"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0A3F"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31DA8"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78CB" w14:textId="77777777" w:rsidR="0046594C" w:rsidRPr="00001170" w:rsidRDefault="0046594C" w:rsidP="009546B7">
            <w:pPr>
              <w:pStyle w:val="rowtabella0"/>
              <w:jc w:val="center"/>
              <w:rPr>
                <w:color w:val="002060"/>
              </w:rPr>
            </w:pPr>
            <w:r w:rsidRPr="0000117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D785" w14:textId="77777777" w:rsidR="0046594C" w:rsidRPr="00001170" w:rsidRDefault="0046594C" w:rsidP="009546B7">
            <w:pPr>
              <w:pStyle w:val="rowtabella0"/>
              <w:jc w:val="center"/>
              <w:rPr>
                <w:color w:val="002060"/>
              </w:rPr>
            </w:pPr>
            <w:r w:rsidRPr="0000117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BFA3"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BC480" w14:textId="77777777" w:rsidR="0046594C" w:rsidRPr="00001170" w:rsidRDefault="0046594C" w:rsidP="009546B7">
            <w:pPr>
              <w:pStyle w:val="rowtabella0"/>
              <w:jc w:val="center"/>
              <w:rPr>
                <w:color w:val="002060"/>
              </w:rPr>
            </w:pPr>
            <w:r w:rsidRPr="00001170">
              <w:rPr>
                <w:color w:val="002060"/>
              </w:rPr>
              <w:t>0</w:t>
            </w:r>
          </w:p>
        </w:tc>
      </w:tr>
      <w:tr w:rsidR="0046594C" w:rsidRPr="00001170" w14:paraId="5EBA2D0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36B59" w14:textId="77777777" w:rsidR="0046594C" w:rsidRPr="00001170" w:rsidRDefault="0046594C" w:rsidP="009546B7">
            <w:pPr>
              <w:pStyle w:val="rowtabella0"/>
              <w:rPr>
                <w:color w:val="002060"/>
              </w:rPr>
            </w:pPr>
            <w:r w:rsidRPr="0000117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9F553"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2947"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3E24"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D181"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2752"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2604" w14:textId="77777777" w:rsidR="0046594C" w:rsidRPr="00001170" w:rsidRDefault="0046594C" w:rsidP="009546B7">
            <w:pPr>
              <w:pStyle w:val="rowtabella0"/>
              <w:jc w:val="center"/>
              <w:rPr>
                <w:color w:val="002060"/>
              </w:rPr>
            </w:pPr>
            <w:r w:rsidRPr="000011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4E40" w14:textId="77777777" w:rsidR="0046594C" w:rsidRPr="00001170" w:rsidRDefault="0046594C" w:rsidP="009546B7">
            <w:pPr>
              <w:pStyle w:val="rowtabella0"/>
              <w:jc w:val="center"/>
              <w:rPr>
                <w:color w:val="002060"/>
              </w:rPr>
            </w:pPr>
            <w:r w:rsidRPr="000011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F58C"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5BEEC" w14:textId="77777777" w:rsidR="0046594C" w:rsidRPr="00001170" w:rsidRDefault="0046594C" w:rsidP="009546B7">
            <w:pPr>
              <w:pStyle w:val="rowtabella0"/>
              <w:jc w:val="center"/>
              <w:rPr>
                <w:color w:val="002060"/>
              </w:rPr>
            </w:pPr>
            <w:r w:rsidRPr="00001170">
              <w:rPr>
                <w:color w:val="002060"/>
              </w:rPr>
              <w:t>0</w:t>
            </w:r>
          </w:p>
        </w:tc>
      </w:tr>
      <w:tr w:rsidR="0046594C" w:rsidRPr="00001170" w14:paraId="344978A8"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DBEA8" w14:textId="77777777" w:rsidR="0046594C" w:rsidRPr="00001170" w:rsidRDefault="0046594C" w:rsidP="009546B7">
            <w:pPr>
              <w:pStyle w:val="rowtabella0"/>
              <w:rPr>
                <w:color w:val="002060"/>
              </w:rPr>
            </w:pPr>
            <w:r w:rsidRPr="0000117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0274"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0AA8"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CC29"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27ED"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5949"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031C"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3A5A" w14:textId="77777777" w:rsidR="0046594C" w:rsidRPr="00001170" w:rsidRDefault="0046594C" w:rsidP="009546B7">
            <w:pPr>
              <w:pStyle w:val="rowtabella0"/>
              <w:jc w:val="center"/>
              <w:rPr>
                <w:color w:val="002060"/>
              </w:rPr>
            </w:pPr>
            <w:r w:rsidRPr="0000117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6397"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69FB" w14:textId="77777777" w:rsidR="0046594C" w:rsidRPr="00001170" w:rsidRDefault="0046594C" w:rsidP="009546B7">
            <w:pPr>
              <w:pStyle w:val="rowtabella0"/>
              <w:jc w:val="center"/>
              <w:rPr>
                <w:color w:val="002060"/>
              </w:rPr>
            </w:pPr>
            <w:r w:rsidRPr="00001170">
              <w:rPr>
                <w:color w:val="002060"/>
              </w:rPr>
              <w:t>0</w:t>
            </w:r>
          </w:p>
        </w:tc>
      </w:tr>
      <w:tr w:rsidR="0046594C" w:rsidRPr="00001170" w14:paraId="05AE6D8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6A0E6" w14:textId="77777777" w:rsidR="0046594C" w:rsidRPr="00001170" w:rsidRDefault="0046594C" w:rsidP="009546B7">
            <w:pPr>
              <w:pStyle w:val="rowtabella0"/>
              <w:rPr>
                <w:color w:val="002060"/>
              </w:rPr>
            </w:pPr>
            <w:r w:rsidRPr="00001170">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5631"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9050"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0B7B"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2CEC"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3F43"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CBE6" w14:textId="77777777" w:rsidR="0046594C" w:rsidRPr="00001170" w:rsidRDefault="0046594C" w:rsidP="009546B7">
            <w:pPr>
              <w:pStyle w:val="rowtabella0"/>
              <w:jc w:val="center"/>
              <w:rPr>
                <w:color w:val="002060"/>
              </w:rPr>
            </w:pPr>
            <w:r w:rsidRPr="000011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193D" w14:textId="77777777" w:rsidR="0046594C" w:rsidRPr="00001170" w:rsidRDefault="0046594C" w:rsidP="009546B7">
            <w:pPr>
              <w:pStyle w:val="rowtabella0"/>
              <w:jc w:val="center"/>
              <w:rPr>
                <w:color w:val="002060"/>
              </w:rPr>
            </w:pPr>
            <w:r w:rsidRPr="0000117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F51B"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CC47" w14:textId="77777777" w:rsidR="0046594C" w:rsidRPr="00001170" w:rsidRDefault="0046594C" w:rsidP="009546B7">
            <w:pPr>
              <w:pStyle w:val="rowtabella0"/>
              <w:jc w:val="center"/>
              <w:rPr>
                <w:color w:val="002060"/>
              </w:rPr>
            </w:pPr>
            <w:r w:rsidRPr="00001170">
              <w:rPr>
                <w:color w:val="002060"/>
              </w:rPr>
              <w:t>0</w:t>
            </w:r>
          </w:p>
        </w:tc>
      </w:tr>
      <w:tr w:rsidR="0046594C" w:rsidRPr="00001170" w14:paraId="50F0591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B99B3" w14:textId="77777777" w:rsidR="0046594C" w:rsidRPr="00001170" w:rsidRDefault="0046594C" w:rsidP="009546B7">
            <w:pPr>
              <w:pStyle w:val="rowtabella0"/>
              <w:rPr>
                <w:color w:val="002060"/>
              </w:rPr>
            </w:pPr>
            <w:r w:rsidRPr="0000117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2578"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4455"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659D"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383D"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4DE8"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9DA4" w14:textId="77777777" w:rsidR="0046594C" w:rsidRPr="00001170" w:rsidRDefault="0046594C" w:rsidP="009546B7">
            <w:pPr>
              <w:pStyle w:val="rowtabella0"/>
              <w:jc w:val="center"/>
              <w:rPr>
                <w:color w:val="002060"/>
              </w:rPr>
            </w:pPr>
            <w:r w:rsidRPr="0000117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66AF" w14:textId="77777777" w:rsidR="0046594C" w:rsidRPr="00001170" w:rsidRDefault="0046594C" w:rsidP="009546B7">
            <w:pPr>
              <w:pStyle w:val="rowtabella0"/>
              <w:jc w:val="center"/>
              <w:rPr>
                <w:color w:val="002060"/>
              </w:rPr>
            </w:pPr>
            <w:r w:rsidRPr="00001170">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13B4"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A8D8" w14:textId="77777777" w:rsidR="0046594C" w:rsidRPr="00001170" w:rsidRDefault="0046594C" w:rsidP="009546B7">
            <w:pPr>
              <w:pStyle w:val="rowtabella0"/>
              <w:jc w:val="center"/>
              <w:rPr>
                <w:color w:val="002060"/>
              </w:rPr>
            </w:pPr>
            <w:r w:rsidRPr="00001170">
              <w:rPr>
                <w:color w:val="002060"/>
              </w:rPr>
              <w:t>0</w:t>
            </w:r>
          </w:p>
        </w:tc>
      </w:tr>
      <w:tr w:rsidR="0046594C" w:rsidRPr="00001170" w14:paraId="22EDA370"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75D91" w14:textId="77777777" w:rsidR="0046594C" w:rsidRPr="00001170" w:rsidRDefault="0046594C" w:rsidP="009546B7">
            <w:pPr>
              <w:pStyle w:val="rowtabella0"/>
              <w:rPr>
                <w:color w:val="002060"/>
              </w:rPr>
            </w:pPr>
            <w:r w:rsidRPr="0000117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47B6"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E843"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0F56"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042D"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F316"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6A6E" w14:textId="77777777" w:rsidR="0046594C" w:rsidRPr="00001170" w:rsidRDefault="0046594C" w:rsidP="009546B7">
            <w:pPr>
              <w:pStyle w:val="rowtabella0"/>
              <w:jc w:val="center"/>
              <w:rPr>
                <w:color w:val="002060"/>
              </w:rPr>
            </w:pPr>
            <w:r w:rsidRPr="0000117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FD30" w14:textId="77777777" w:rsidR="0046594C" w:rsidRPr="00001170" w:rsidRDefault="0046594C" w:rsidP="009546B7">
            <w:pPr>
              <w:pStyle w:val="rowtabella0"/>
              <w:jc w:val="center"/>
              <w:rPr>
                <w:color w:val="002060"/>
              </w:rPr>
            </w:pPr>
            <w:r w:rsidRPr="0000117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04C3" w14:textId="77777777" w:rsidR="0046594C" w:rsidRPr="00001170" w:rsidRDefault="0046594C" w:rsidP="009546B7">
            <w:pPr>
              <w:pStyle w:val="rowtabella0"/>
              <w:jc w:val="center"/>
              <w:rPr>
                <w:color w:val="002060"/>
              </w:rPr>
            </w:pPr>
            <w:r w:rsidRPr="000011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7D16" w14:textId="77777777" w:rsidR="0046594C" w:rsidRPr="00001170" w:rsidRDefault="0046594C" w:rsidP="009546B7">
            <w:pPr>
              <w:pStyle w:val="rowtabella0"/>
              <w:jc w:val="center"/>
              <w:rPr>
                <w:color w:val="002060"/>
              </w:rPr>
            </w:pPr>
            <w:r w:rsidRPr="00001170">
              <w:rPr>
                <w:color w:val="002060"/>
              </w:rPr>
              <w:t>0</w:t>
            </w:r>
          </w:p>
        </w:tc>
      </w:tr>
    </w:tbl>
    <w:p w14:paraId="11A3CFA4" w14:textId="77777777" w:rsidR="0046594C" w:rsidRDefault="0046594C" w:rsidP="0046594C">
      <w:pPr>
        <w:pStyle w:val="breakline"/>
        <w:rPr>
          <w:rFonts w:eastAsiaTheme="minorEastAsia"/>
          <w:color w:val="002060"/>
        </w:rPr>
      </w:pPr>
    </w:p>
    <w:p w14:paraId="397226F5" w14:textId="3DB0ACA4" w:rsidR="00B87271" w:rsidRPr="00001170" w:rsidRDefault="00B87271" w:rsidP="00B87271">
      <w:pPr>
        <w:pStyle w:val="titoloprinc0"/>
        <w:rPr>
          <w:color w:val="002060"/>
        </w:rPr>
      </w:pPr>
      <w:r>
        <w:rPr>
          <w:color w:val="002060"/>
        </w:rPr>
        <w:t>PROGRAMMA GARE</w:t>
      </w:r>
    </w:p>
    <w:p w14:paraId="5C11FF0B" w14:textId="77777777" w:rsidR="00B87271" w:rsidRDefault="00B87271" w:rsidP="0046594C">
      <w:pPr>
        <w:pStyle w:val="breakline"/>
        <w:rPr>
          <w:rFonts w:eastAsiaTheme="minorEastAsia"/>
          <w:color w:val="002060"/>
        </w:rPr>
      </w:pPr>
    </w:p>
    <w:p w14:paraId="14BFA459" w14:textId="77777777" w:rsidR="00544ECE" w:rsidRPr="001D1C8A" w:rsidRDefault="00544ECE" w:rsidP="00544ECE">
      <w:pPr>
        <w:pStyle w:val="sottotitolocampionato10"/>
        <w:rPr>
          <w:color w:val="002060"/>
        </w:rPr>
      </w:pPr>
      <w:r w:rsidRPr="001D1C8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7"/>
        <w:gridCol w:w="385"/>
        <w:gridCol w:w="898"/>
        <w:gridCol w:w="1180"/>
        <w:gridCol w:w="1543"/>
        <w:gridCol w:w="1550"/>
      </w:tblGrid>
      <w:tr w:rsidR="00544ECE" w:rsidRPr="001D1C8A" w14:paraId="717584B1"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09C89"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20211"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3F43"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5B532"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5206C"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9A03B"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4DED6"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3B5D2637"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70690B" w14:textId="77777777" w:rsidR="00544ECE" w:rsidRPr="001D1C8A" w:rsidRDefault="00544ECE" w:rsidP="009546B7">
            <w:pPr>
              <w:pStyle w:val="rowtabella0"/>
              <w:rPr>
                <w:color w:val="002060"/>
              </w:rPr>
            </w:pPr>
            <w:r w:rsidRPr="001D1C8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AB6D2" w14:textId="77777777" w:rsidR="00544ECE" w:rsidRPr="001D1C8A" w:rsidRDefault="00544ECE" w:rsidP="009546B7">
            <w:pPr>
              <w:pStyle w:val="rowtabella0"/>
              <w:rPr>
                <w:color w:val="002060"/>
              </w:rPr>
            </w:pPr>
            <w:r w:rsidRPr="001D1C8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45861"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F3CA7" w14:textId="77777777" w:rsidR="00544ECE" w:rsidRPr="001D1C8A" w:rsidRDefault="00544ECE" w:rsidP="009546B7">
            <w:pPr>
              <w:pStyle w:val="rowtabella0"/>
              <w:rPr>
                <w:color w:val="002060"/>
              </w:rPr>
            </w:pPr>
            <w:r w:rsidRPr="001D1C8A">
              <w:rPr>
                <w:color w:val="002060"/>
              </w:rPr>
              <w:t>04/04/2025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6D471" w14:textId="77777777" w:rsidR="00544ECE" w:rsidRPr="001D1C8A" w:rsidRDefault="00544ECE" w:rsidP="009546B7">
            <w:pPr>
              <w:pStyle w:val="rowtabella0"/>
              <w:rPr>
                <w:color w:val="002060"/>
              </w:rPr>
            </w:pPr>
            <w:r w:rsidRPr="001D1C8A">
              <w:rPr>
                <w:color w:val="002060"/>
              </w:rPr>
              <w:t xml:space="preserve">5429 PAL.COM. </w:t>
            </w:r>
            <w:proofErr w:type="gramStart"/>
            <w:r w:rsidRPr="001D1C8A">
              <w:rPr>
                <w:color w:val="002060"/>
              </w:rPr>
              <w:t>S.MICHELE</w:t>
            </w:r>
            <w:proofErr w:type="gramEnd"/>
            <w:r w:rsidRPr="001D1C8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0E3F9" w14:textId="77777777" w:rsidR="00544ECE" w:rsidRPr="001D1C8A" w:rsidRDefault="00544ECE" w:rsidP="009546B7">
            <w:pPr>
              <w:pStyle w:val="rowtabella0"/>
              <w:rPr>
                <w:color w:val="002060"/>
              </w:rPr>
            </w:pPr>
            <w:r w:rsidRPr="001D1C8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670AB" w14:textId="77777777" w:rsidR="00544ECE" w:rsidRPr="001D1C8A" w:rsidRDefault="00544ECE" w:rsidP="009546B7">
            <w:pPr>
              <w:pStyle w:val="rowtabella0"/>
              <w:rPr>
                <w:color w:val="002060"/>
              </w:rPr>
            </w:pPr>
            <w:r w:rsidRPr="001D1C8A">
              <w:rPr>
                <w:color w:val="002060"/>
              </w:rPr>
              <w:t>VIA LORETO</w:t>
            </w:r>
          </w:p>
        </w:tc>
      </w:tr>
      <w:tr w:rsidR="00544ECE" w:rsidRPr="001D1C8A" w14:paraId="18312A89"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8FE8E3" w14:textId="77777777" w:rsidR="00544ECE" w:rsidRPr="001D1C8A" w:rsidRDefault="00544ECE" w:rsidP="009546B7">
            <w:pPr>
              <w:pStyle w:val="rowtabella0"/>
              <w:rPr>
                <w:color w:val="002060"/>
              </w:rPr>
            </w:pPr>
            <w:r w:rsidRPr="001D1C8A">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E655A8" w14:textId="77777777" w:rsidR="00544ECE" w:rsidRPr="001D1C8A" w:rsidRDefault="00544ECE" w:rsidP="009546B7">
            <w:pPr>
              <w:pStyle w:val="rowtabella0"/>
              <w:rPr>
                <w:color w:val="002060"/>
              </w:rPr>
            </w:pPr>
            <w:r w:rsidRPr="001D1C8A">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70FE59"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DA80E4"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8F554F" w14:textId="77777777" w:rsidR="00544ECE" w:rsidRPr="001D1C8A" w:rsidRDefault="00544ECE" w:rsidP="009546B7">
            <w:pPr>
              <w:pStyle w:val="rowtabella0"/>
              <w:rPr>
                <w:color w:val="002060"/>
              </w:rPr>
            </w:pPr>
            <w:r w:rsidRPr="001D1C8A">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8B787" w14:textId="77777777" w:rsidR="00544ECE" w:rsidRPr="001D1C8A" w:rsidRDefault="00544ECE" w:rsidP="009546B7">
            <w:pPr>
              <w:pStyle w:val="rowtabella0"/>
              <w:rPr>
                <w:color w:val="002060"/>
              </w:rPr>
            </w:pPr>
            <w:r w:rsidRPr="001D1C8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58B62" w14:textId="77777777" w:rsidR="00544ECE" w:rsidRPr="001D1C8A" w:rsidRDefault="00544ECE" w:rsidP="009546B7">
            <w:pPr>
              <w:pStyle w:val="rowtabella0"/>
              <w:rPr>
                <w:color w:val="002060"/>
              </w:rPr>
            </w:pPr>
            <w:r w:rsidRPr="001D1C8A">
              <w:rPr>
                <w:color w:val="002060"/>
              </w:rPr>
              <w:t>VIA SALVO D'ACQUISTO</w:t>
            </w:r>
          </w:p>
        </w:tc>
      </w:tr>
      <w:tr w:rsidR="00544ECE" w:rsidRPr="001D1C8A" w14:paraId="6F65D980"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398DE1" w14:textId="77777777" w:rsidR="00544ECE" w:rsidRPr="001D1C8A" w:rsidRDefault="00544ECE" w:rsidP="009546B7">
            <w:pPr>
              <w:pStyle w:val="rowtabella0"/>
              <w:rPr>
                <w:color w:val="002060"/>
              </w:rPr>
            </w:pPr>
            <w:r w:rsidRPr="001D1C8A">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04CEDA" w14:textId="77777777" w:rsidR="00544ECE" w:rsidRPr="001D1C8A" w:rsidRDefault="00544ECE" w:rsidP="009546B7">
            <w:pPr>
              <w:pStyle w:val="rowtabella0"/>
              <w:rPr>
                <w:color w:val="002060"/>
              </w:rPr>
            </w:pPr>
            <w:r w:rsidRPr="001D1C8A">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03A11"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4072D8"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2AC0C" w14:textId="77777777" w:rsidR="00544ECE" w:rsidRPr="001D1C8A" w:rsidRDefault="00544ECE" w:rsidP="009546B7">
            <w:pPr>
              <w:pStyle w:val="rowtabella0"/>
              <w:rPr>
                <w:color w:val="002060"/>
              </w:rPr>
            </w:pPr>
            <w:r w:rsidRPr="001D1C8A">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F3190" w14:textId="77777777" w:rsidR="00544ECE" w:rsidRPr="001D1C8A" w:rsidRDefault="00544ECE" w:rsidP="009546B7">
            <w:pPr>
              <w:pStyle w:val="rowtabella0"/>
              <w:rPr>
                <w:color w:val="002060"/>
              </w:rPr>
            </w:pPr>
            <w:r w:rsidRPr="001D1C8A">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ED15B0" w14:textId="77777777" w:rsidR="00544ECE" w:rsidRPr="001D1C8A" w:rsidRDefault="00544ECE" w:rsidP="009546B7">
            <w:pPr>
              <w:pStyle w:val="rowtabella0"/>
              <w:rPr>
                <w:color w:val="002060"/>
              </w:rPr>
            </w:pPr>
            <w:r w:rsidRPr="001D1C8A">
              <w:rPr>
                <w:color w:val="002060"/>
              </w:rPr>
              <w:t>VIA OLIMPIADI</w:t>
            </w:r>
          </w:p>
        </w:tc>
      </w:tr>
      <w:tr w:rsidR="00544ECE" w:rsidRPr="001D1C8A" w14:paraId="4F5694F3"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55F82A" w14:textId="77777777" w:rsidR="00544ECE" w:rsidRPr="001D1C8A" w:rsidRDefault="00544ECE" w:rsidP="009546B7">
            <w:pPr>
              <w:pStyle w:val="rowtabella0"/>
              <w:rPr>
                <w:color w:val="002060"/>
              </w:rPr>
            </w:pPr>
            <w:r w:rsidRPr="001D1C8A">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1E360E" w14:textId="77777777" w:rsidR="00544ECE" w:rsidRPr="001D1C8A" w:rsidRDefault="00544ECE" w:rsidP="009546B7">
            <w:pPr>
              <w:pStyle w:val="rowtabella0"/>
              <w:rPr>
                <w:color w:val="002060"/>
              </w:rPr>
            </w:pPr>
            <w:r w:rsidRPr="001D1C8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0C85EA"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A18C7"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158207" w14:textId="77777777" w:rsidR="00544ECE" w:rsidRPr="001D1C8A" w:rsidRDefault="00544ECE" w:rsidP="009546B7">
            <w:pPr>
              <w:pStyle w:val="rowtabella0"/>
              <w:rPr>
                <w:color w:val="002060"/>
              </w:rPr>
            </w:pPr>
            <w:r w:rsidRPr="001D1C8A">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2A2A92" w14:textId="77777777" w:rsidR="00544ECE" w:rsidRPr="001D1C8A" w:rsidRDefault="00544ECE" w:rsidP="009546B7">
            <w:pPr>
              <w:pStyle w:val="rowtabella0"/>
              <w:rPr>
                <w:color w:val="002060"/>
              </w:rPr>
            </w:pPr>
            <w:r w:rsidRPr="001D1C8A">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B00FAF" w14:textId="77777777" w:rsidR="00544ECE" w:rsidRPr="001D1C8A" w:rsidRDefault="00544ECE" w:rsidP="009546B7">
            <w:pPr>
              <w:pStyle w:val="rowtabella0"/>
              <w:rPr>
                <w:color w:val="002060"/>
              </w:rPr>
            </w:pPr>
            <w:r w:rsidRPr="001D1C8A">
              <w:rPr>
                <w:color w:val="002060"/>
              </w:rPr>
              <w:t>LOCALITA' LE CALVIE</w:t>
            </w:r>
          </w:p>
        </w:tc>
      </w:tr>
      <w:tr w:rsidR="00544ECE" w:rsidRPr="001D1C8A" w14:paraId="2DCF662A"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D092A" w14:textId="77777777" w:rsidR="00544ECE" w:rsidRPr="001D1C8A" w:rsidRDefault="00544ECE" w:rsidP="009546B7">
            <w:pPr>
              <w:pStyle w:val="rowtabella0"/>
              <w:rPr>
                <w:color w:val="002060"/>
              </w:rPr>
            </w:pPr>
            <w:r w:rsidRPr="001D1C8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7576C2" w14:textId="77777777" w:rsidR="00544ECE" w:rsidRPr="001D1C8A" w:rsidRDefault="00544ECE" w:rsidP="009546B7">
            <w:pPr>
              <w:pStyle w:val="rowtabella0"/>
              <w:rPr>
                <w:color w:val="002060"/>
              </w:rPr>
            </w:pPr>
            <w:r w:rsidRPr="001D1C8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59DCE6"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7C371A"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AA83B" w14:textId="77777777" w:rsidR="00544ECE" w:rsidRPr="001D1C8A" w:rsidRDefault="00544ECE" w:rsidP="009546B7">
            <w:pPr>
              <w:pStyle w:val="rowtabella0"/>
              <w:rPr>
                <w:color w:val="002060"/>
              </w:rPr>
            </w:pPr>
            <w:r w:rsidRPr="001D1C8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4935D"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6058B" w14:textId="77777777" w:rsidR="00544ECE" w:rsidRPr="001D1C8A" w:rsidRDefault="00544ECE" w:rsidP="009546B7">
            <w:pPr>
              <w:pStyle w:val="rowtabella0"/>
              <w:rPr>
                <w:color w:val="002060"/>
              </w:rPr>
            </w:pPr>
            <w:r w:rsidRPr="001D1C8A">
              <w:rPr>
                <w:color w:val="002060"/>
              </w:rPr>
              <w:t>VIA MONTEPELAGO</w:t>
            </w:r>
          </w:p>
        </w:tc>
      </w:tr>
      <w:tr w:rsidR="00544ECE" w:rsidRPr="001D1C8A" w14:paraId="1062E413"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8F1A60" w14:textId="77777777" w:rsidR="00544ECE" w:rsidRPr="001D1C8A" w:rsidRDefault="00544ECE" w:rsidP="009546B7">
            <w:pPr>
              <w:pStyle w:val="rowtabella0"/>
              <w:rPr>
                <w:color w:val="002060"/>
              </w:rPr>
            </w:pPr>
            <w:r w:rsidRPr="001D1C8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F3826E" w14:textId="77777777" w:rsidR="00544ECE" w:rsidRPr="001D1C8A" w:rsidRDefault="00544ECE" w:rsidP="009546B7">
            <w:pPr>
              <w:pStyle w:val="rowtabella0"/>
              <w:rPr>
                <w:color w:val="002060"/>
              </w:rPr>
            </w:pPr>
            <w:r w:rsidRPr="001D1C8A">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DFA096"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206040"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195535" w14:textId="77777777" w:rsidR="00544ECE" w:rsidRPr="001D1C8A" w:rsidRDefault="00544ECE" w:rsidP="009546B7">
            <w:pPr>
              <w:pStyle w:val="rowtabella0"/>
              <w:rPr>
                <w:color w:val="002060"/>
              </w:rPr>
            </w:pPr>
            <w:r w:rsidRPr="001D1C8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6C9EB" w14:textId="77777777" w:rsidR="00544ECE" w:rsidRPr="001D1C8A" w:rsidRDefault="00544ECE" w:rsidP="009546B7">
            <w:pPr>
              <w:pStyle w:val="rowtabella0"/>
              <w:rPr>
                <w:color w:val="002060"/>
              </w:rPr>
            </w:pPr>
            <w:r w:rsidRPr="001D1C8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CF2FF" w14:textId="77777777" w:rsidR="00544ECE" w:rsidRPr="001D1C8A" w:rsidRDefault="00544ECE" w:rsidP="009546B7">
            <w:pPr>
              <w:pStyle w:val="rowtabella0"/>
              <w:rPr>
                <w:color w:val="002060"/>
              </w:rPr>
            </w:pPr>
            <w:r w:rsidRPr="001D1C8A">
              <w:rPr>
                <w:color w:val="002060"/>
              </w:rPr>
              <w:t>VIA BRAMANTE</w:t>
            </w:r>
          </w:p>
        </w:tc>
      </w:tr>
      <w:tr w:rsidR="00544ECE" w:rsidRPr="001D1C8A" w14:paraId="258AD59A"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472A9" w14:textId="77777777" w:rsidR="00544ECE" w:rsidRPr="001D1C8A" w:rsidRDefault="00544ECE" w:rsidP="009546B7">
            <w:pPr>
              <w:pStyle w:val="rowtabella0"/>
              <w:rPr>
                <w:color w:val="002060"/>
              </w:rPr>
            </w:pPr>
            <w:r w:rsidRPr="001D1C8A">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F9B5B" w14:textId="77777777" w:rsidR="00544ECE" w:rsidRPr="001D1C8A" w:rsidRDefault="00544ECE" w:rsidP="009546B7">
            <w:pPr>
              <w:pStyle w:val="rowtabella0"/>
              <w:rPr>
                <w:color w:val="002060"/>
              </w:rPr>
            </w:pPr>
            <w:r w:rsidRPr="001D1C8A">
              <w:rPr>
                <w:color w:val="002060"/>
              </w:rPr>
              <w:t>SAMBENEDETTESE C5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7C35B"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E56F9"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B4AEC" w14:textId="77777777" w:rsidR="00544ECE" w:rsidRPr="001D1C8A" w:rsidRDefault="00544ECE" w:rsidP="009546B7">
            <w:pPr>
              <w:pStyle w:val="rowtabella0"/>
              <w:rPr>
                <w:color w:val="002060"/>
              </w:rPr>
            </w:pPr>
            <w:r w:rsidRPr="001D1C8A">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62FFA" w14:textId="77777777" w:rsidR="00544ECE" w:rsidRPr="001D1C8A" w:rsidRDefault="00544ECE" w:rsidP="009546B7">
            <w:pPr>
              <w:pStyle w:val="rowtabella0"/>
              <w:rPr>
                <w:color w:val="002060"/>
              </w:rPr>
            </w:pPr>
            <w:r w:rsidRPr="001D1C8A">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B6768" w14:textId="77777777" w:rsidR="00544ECE" w:rsidRPr="001D1C8A" w:rsidRDefault="00544ECE" w:rsidP="009546B7">
            <w:pPr>
              <w:pStyle w:val="rowtabella0"/>
              <w:rPr>
                <w:color w:val="002060"/>
              </w:rPr>
            </w:pPr>
            <w:r w:rsidRPr="001D1C8A">
              <w:rPr>
                <w:color w:val="002060"/>
              </w:rPr>
              <w:t>VIA LUDOVICO SCARFIOTTI</w:t>
            </w:r>
          </w:p>
        </w:tc>
      </w:tr>
    </w:tbl>
    <w:p w14:paraId="4260C057" w14:textId="77777777" w:rsidR="00544ECE" w:rsidRPr="00001170" w:rsidRDefault="00544ECE" w:rsidP="0046594C">
      <w:pPr>
        <w:pStyle w:val="breakline"/>
        <w:rPr>
          <w:rFonts w:eastAsiaTheme="minorEastAsia"/>
          <w:color w:val="002060"/>
        </w:rPr>
      </w:pPr>
    </w:p>
    <w:p w14:paraId="546172C9" w14:textId="77777777" w:rsidR="0046594C" w:rsidRPr="00001170" w:rsidRDefault="0046594C" w:rsidP="0046594C">
      <w:pPr>
        <w:pStyle w:val="breakline"/>
        <w:rPr>
          <w:color w:val="002060"/>
        </w:rPr>
      </w:pPr>
    </w:p>
    <w:p w14:paraId="397D694E" w14:textId="77777777" w:rsidR="0046594C" w:rsidRPr="00001170" w:rsidRDefault="0046594C" w:rsidP="0046594C">
      <w:pPr>
        <w:pStyle w:val="titolocampionato0"/>
        <w:shd w:val="clear" w:color="auto" w:fill="CCCCCC"/>
        <w:spacing w:before="80" w:after="40"/>
        <w:rPr>
          <w:color w:val="002060"/>
        </w:rPr>
      </w:pPr>
      <w:r w:rsidRPr="00001170">
        <w:rPr>
          <w:color w:val="002060"/>
        </w:rPr>
        <w:t>CALCIO A CINQUE SERIE C2</w:t>
      </w:r>
    </w:p>
    <w:p w14:paraId="1B3D9879" w14:textId="77777777" w:rsidR="0046594C" w:rsidRPr="00046569" w:rsidRDefault="0046594C" w:rsidP="0046594C">
      <w:pPr>
        <w:pStyle w:val="titoloprinc0"/>
        <w:rPr>
          <w:color w:val="002060"/>
        </w:rPr>
      </w:pPr>
      <w:r>
        <w:rPr>
          <w:color w:val="002060"/>
        </w:rPr>
        <w:lastRenderedPageBreak/>
        <w:t>TITOLO REGIONALE</w:t>
      </w:r>
    </w:p>
    <w:p w14:paraId="250F2A35" w14:textId="77777777" w:rsidR="0046594C" w:rsidRDefault="0046594C" w:rsidP="0046594C">
      <w:pPr>
        <w:pStyle w:val="LndNormale1"/>
        <w:rPr>
          <w:color w:val="002060"/>
        </w:rPr>
      </w:pPr>
    </w:p>
    <w:p w14:paraId="51D2FB56" w14:textId="77777777" w:rsidR="0046594C" w:rsidRDefault="0046594C" w:rsidP="0046594C">
      <w:pPr>
        <w:pStyle w:val="LndNormale1"/>
        <w:rPr>
          <w:color w:val="002060"/>
        </w:rPr>
      </w:pPr>
      <w:r>
        <w:rPr>
          <w:color w:val="002060"/>
        </w:rPr>
        <w:t>Ad integrazione di quanto pubblicato nel Comunicato Ufficiale n° 33 del 22/10/2024, si rende noto che al termine della stagione regolare sarà disputato il triangolare tra le vincenti i rispettivi gironi valevole per il Titolo Regionale di Calcio a Cinque Serie C2.</w:t>
      </w:r>
    </w:p>
    <w:p w14:paraId="2600E20B" w14:textId="77777777" w:rsidR="0046594C" w:rsidRDefault="0046594C" w:rsidP="0046594C">
      <w:pPr>
        <w:pStyle w:val="LndNormale1"/>
        <w:rPr>
          <w:color w:val="002060"/>
        </w:rPr>
      </w:pPr>
      <w:r>
        <w:rPr>
          <w:color w:val="002060"/>
        </w:rPr>
        <w:t>Si ufficializzano le date per la disputa del Titolo Regionale di Calcio a Cinque Serie C2 ed il relativo format:</w:t>
      </w:r>
    </w:p>
    <w:p w14:paraId="0AEC84A2" w14:textId="77777777" w:rsidR="0046594C" w:rsidRDefault="0046594C" w:rsidP="0046594C">
      <w:pPr>
        <w:pStyle w:val="LndNormale1"/>
        <w:rPr>
          <w:color w:val="002060"/>
        </w:rPr>
      </w:pPr>
    </w:p>
    <w:p w14:paraId="2EA8FD04" w14:textId="77777777" w:rsidR="0046594C" w:rsidRPr="00FF5521" w:rsidRDefault="0046594C" w:rsidP="0046594C">
      <w:pPr>
        <w:pStyle w:val="breakline"/>
        <w:jc w:val="both"/>
        <w:rPr>
          <w:rFonts w:ascii="Arial" w:hAnsi="Arial" w:cs="Arial"/>
          <w:i/>
          <w:iCs/>
          <w:color w:val="002060"/>
          <w:sz w:val="22"/>
          <w:szCs w:val="22"/>
        </w:rPr>
      </w:pPr>
      <w:r w:rsidRPr="00FF5521">
        <w:rPr>
          <w:rFonts w:ascii="Arial" w:hAnsi="Arial" w:cs="Arial"/>
          <w:i/>
          <w:iCs/>
          <w:color w:val="002060"/>
          <w:sz w:val="22"/>
          <w:szCs w:val="22"/>
        </w:rPr>
        <w:t>La gara della prima giornata è stata determinata in base al sorteggio effettuato il giorno 01/04/2025 in modalità on-line dal Comitato Regionale Marche.</w:t>
      </w:r>
    </w:p>
    <w:p w14:paraId="23FF44D7" w14:textId="77777777" w:rsidR="0046594C" w:rsidRDefault="0046594C" w:rsidP="0046594C">
      <w:pPr>
        <w:pStyle w:val="LndNormale1"/>
        <w:rPr>
          <w:color w:val="002060"/>
        </w:rPr>
      </w:pPr>
    </w:p>
    <w:p w14:paraId="1300C366" w14:textId="77777777" w:rsidR="0046594C" w:rsidRPr="000F41BE" w:rsidRDefault="0046594C" w:rsidP="0046594C">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02/05/2025</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Vincente girone “C” – Vincente girone “A”</w:t>
      </w:r>
    </w:p>
    <w:p w14:paraId="1F54EAFC" w14:textId="77777777" w:rsidR="0046594C" w:rsidRPr="001A33C9" w:rsidRDefault="0046594C" w:rsidP="0046594C">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Vincente girone</w:t>
      </w:r>
      <w:r w:rsidRPr="001A33C9">
        <w:rPr>
          <w:rFonts w:ascii="Arial" w:hAnsi="Arial" w:cs="Arial"/>
          <w:b/>
          <w:bCs/>
          <w:i/>
          <w:iCs/>
          <w:color w:val="002060"/>
          <w:sz w:val="22"/>
          <w:szCs w:val="22"/>
        </w:rPr>
        <w:t xml:space="preserve"> “B”</w:t>
      </w:r>
    </w:p>
    <w:p w14:paraId="17C7919A" w14:textId="77777777" w:rsidR="0046594C" w:rsidRDefault="0046594C" w:rsidP="0046594C">
      <w:pPr>
        <w:pStyle w:val="breakline"/>
        <w:jc w:val="both"/>
        <w:rPr>
          <w:rFonts w:ascii="Arial" w:hAnsi="Arial" w:cs="Arial"/>
          <w:color w:val="002060"/>
          <w:sz w:val="22"/>
          <w:szCs w:val="22"/>
        </w:rPr>
      </w:pPr>
    </w:p>
    <w:p w14:paraId="5E29826E" w14:textId="77777777" w:rsidR="0046594C" w:rsidRDefault="0046594C" w:rsidP="0046594C">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09/05/2025</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797DACB8" w14:textId="77777777" w:rsidR="0046594C" w:rsidRPr="000C5A61" w:rsidRDefault="0046594C" w:rsidP="0046594C">
      <w:pPr>
        <w:pStyle w:val="LndNormale1"/>
        <w:ind w:left="4248"/>
        <w:rPr>
          <w:i/>
          <w:iCs/>
          <w:color w:val="002060"/>
        </w:rPr>
      </w:pPr>
      <w:r w:rsidRPr="000C5A61">
        <w:rPr>
          <w:i/>
          <w:iCs/>
          <w:color w:val="002060"/>
        </w:rPr>
        <w:t>prima gara o, in caso di pareggio, quella che ha disputato la prima gara in trasferta;</w:t>
      </w:r>
    </w:p>
    <w:p w14:paraId="65580B39" w14:textId="77777777" w:rsidR="0046594C" w:rsidRPr="000F41BE" w:rsidRDefault="0046594C" w:rsidP="0046594C">
      <w:pPr>
        <w:pStyle w:val="breakline"/>
        <w:jc w:val="both"/>
        <w:rPr>
          <w:rFonts w:ascii="Arial" w:hAnsi="Arial" w:cs="Arial"/>
          <w:b/>
          <w:bCs/>
          <w:color w:val="002060"/>
          <w:sz w:val="22"/>
          <w:szCs w:val="22"/>
        </w:rPr>
      </w:pPr>
    </w:p>
    <w:p w14:paraId="7DB377A0" w14:textId="77777777" w:rsidR="0046594C" w:rsidRPr="00060960" w:rsidRDefault="0046594C" w:rsidP="0046594C">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16/05/2025</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690120DF" w14:textId="77777777" w:rsidR="0046594C" w:rsidRDefault="0046594C" w:rsidP="0046594C">
      <w:pPr>
        <w:pStyle w:val="breakline"/>
        <w:rPr>
          <w:color w:val="002060"/>
          <w:sz w:val="22"/>
          <w:szCs w:val="22"/>
        </w:rPr>
      </w:pPr>
    </w:p>
    <w:p w14:paraId="6B56ECA4" w14:textId="77777777" w:rsidR="0046594C" w:rsidRPr="000C5A61" w:rsidRDefault="0046594C" w:rsidP="0046594C">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00C1436C" w14:textId="77777777" w:rsidR="0046594C" w:rsidRDefault="0046594C" w:rsidP="0046594C">
      <w:pPr>
        <w:pStyle w:val="LndNormale1"/>
        <w:rPr>
          <w:color w:val="002060"/>
        </w:rPr>
      </w:pPr>
    </w:p>
    <w:p w14:paraId="114432D2" w14:textId="77777777" w:rsidR="0046594C" w:rsidRPr="009C21FC" w:rsidRDefault="0046594C" w:rsidP="0046594C">
      <w:pPr>
        <w:pStyle w:val="LndNormale1"/>
        <w:rPr>
          <w:b/>
          <w:bCs/>
          <w:color w:val="002060"/>
        </w:rPr>
      </w:pPr>
      <w:r w:rsidRPr="009C21FC">
        <w:rPr>
          <w:b/>
          <w:bCs/>
          <w:color w:val="002060"/>
        </w:rPr>
        <w:t>CLASSIFICA</w:t>
      </w:r>
    </w:p>
    <w:p w14:paraId="005E58B1" w14:textId="77777777" w:rsidR="0046594C" w:rsidRPr="000C5A61" w:rsidRDefault="0046594C" w:rsidP="0046594C">
      <w:pPr>
        <w:pStyle w:val="LndNormale1"/>
        <w:rPr>
          <w:color w:val="002060"/>
        </w:rPr>
      </w:pPr>
      <w:r w:rsidRPr="000C5A61">
        <w:rPr>
          <w:color w:val="002060"/>
        </w:rPr>
        <w:t>Per la compilazione della classifica verranno attribuiti i seguenti punteggi:</w:t>
      </w:r>
    </w:p>
    <w:p w14:paraId="3E7D3855" w14:textId="77777777" w:rsidR="0046594C" w:rsidRPr="000C5A61" w:rsidRDefault="0046594C" w:rsidP="0046594C">
      <w:pPr>
        <w:pStyle w:val="LndNormale1"/>
        <w:rPr>
          <w:color w:val="002060"/>
        </w:rPr>
      </w:pPr>
      <w:r w:rsidRPr="000C5A61">
        <w:rPr>
          <w:color w:val="002060"/>
        </w:rPr>
        <w:t>vittoria</w:t>
      </w:r>
      <w:r w:rsidRPr="000C5A61">
        <w:rPr>
          <w:color w:val="002060"/>
        </w:rPr>
        <w:tab/>
      </w:r>
      <w:r w:rsidRPr="000C5A61">
        <w:rPr>
          <w:color w:val="002060"/>
        </w:rPr>
        <w:tab/>
        <w:t>punti 3</w:t>
      </w:r>
    </w:p>
    <w:p w14:paraId="64E6F5A6" w14:textId="77777777" w:rsidR="0046594C" w:rsidRPr="000C5A61" w:rsidRDefault="0046594C" w:rsidP="0046594C">
      <w:pPr>
        <w:pStyle w:val="LndNormale1"/>
        <w:rPr>
          <w:color w:val="002060"/>
        </w:rPr>
      </w:pPr>
      <w:r w:rsidRPr="000C5A61">
        <w:rPr>
          <w:color w:val="002060"/>
        </w:rPr>
        <w:t>pareggio</w:t>
      </w:r>
      <w:r w:rsidRPr="000C5A61">
        <w:rPr>
          <w:color w:val="002060"/>
        </w:rPr>
        <w:tab/>
        <w:t>punti 1</w:t>
      </w:r>
    </w:p>
    <w:p w14:paraId="0B6ACCE8" w14:textId="77777777" w:rsidR="0046594C" w:rsidRPr="000C5A61" w:rsidRDefault="0046594C" w:rsidP="0046594C">
      <w:pPr>
        <w:pStyle w:val="LndNormale1"/>
        <w:rPr>
          <w:color w:val="002060"/>
        </w:rPr>
      </w:pPr>
      <w:r w:rsidRPr="000C5A61">
        <w:rPr>
          <w:color w:val="002060"/>
        </w:rPr>
        <w:t>sconfitta</w:t>
      </w:r>
      <w:r w:rsidRPr="000C5A61">
        <w:rPr>
          <w:color w:val="002060"/>
        </w:rPr>
        <w:tab/>
        <w:t>punti 0</w:t>
      </w:r>
    </w:p>
    <w:p w14:paraId="1B438D77" w14:textId="77777777" w:rsidR="0046594C" w:rsidRPr="000C5A61" w:rsidRDefault="0046594C" w:rsidP="0046594C">
      <w:pPr>
        <w:pStyle w:val="LndNormale1"/>
        <w:rPr>
          <w:color w:val="002060"/>
        </w:rPr>
      </w:pPr>
    </w:p>
    <w:p w14:paraId="0996D604" w14:textId="77777777" w:rsidR="0046594C" w:rsidRPr="000C5A61" w:rsidRDefault="0046594C" w:rsidP="0046594C">
      <w:pPr>
        <w:pStyle w:val="LndNormale1"/>
        <w:rPr>
          <w:color w:val="002060"/>
        </w:rPr>
      </w:pPr>
      <w:r w:rsidRPr="000C5A61">
        <w:rPr>
          <w:color w:val="002060"/>
        </w:rPr>
        <w:t>Per la classifica di ogni girone si terrà conto:</w:t>
      </w:r>
    </w:p>
    <w:p w14:paraId="7A9D0B60" w14:textId="77777777" w:rsidR="0046594C" w:rsidRPr="000C5A61" w:rsidRDefault="0046594C" w:rsidP="0046594C">
      <w:pPr>
        <w:pStyle w:val="LndNormale1"/>
        <w:rPr>
          <w:color w:val="002060"/>
        </w:rPr>
      </w:pPr>
      <w:r w:rsidRPr="000C5A61">
        <w:rPr>
          <w:color w:val="002060"/>
        </w:rPr>
        <w:t>a) dei punti ottenuti negli incontri disputati;</w:t>
      </w:r>
    </w:p>
    <w:p w14:paraId="75CA5D5B" w14:textId="77777777" w:rsidR="0046594C" w:rsidRPr="000C5A61" w:rsidRDefault="0046594C" w:rsidP="0046594C">
      <w:pPr>
        <w:pStyle w:val="LndNormale1"/>
        <w:rPr>
          <w:color w:val="002060"/>
        </w:rPr>
      </w:pPr>
      <w:r w:rsidRPr="000C5A61">
        <w:rPr>
          <w:color w:val="002060"/>
        </w:rPr>
        <w:t>b) della migliore differenza reti;</w:t>
      </w:r>
    </w:p>
    <w:p w14:paraId="6F6C5315" w14:textId="77777777" w:rsidR="0046594C" w:rsidRDefault="0046594C" w:rsidP="0046594C">
      <w:pPr>
        <w:pStyle w:val="LndNormale1"/>
        <w:rPr>
          <w:color w:val="002060"/>
        </w:rPr>
      </w:pPr>
      <w:r w:rsidRPr="000C5A61">
        <w:rPr>
          <w:color w:val="002060"/>
        </w:rPr>
        <w:t>c) del maggior numero di reti segnate;</w:t>
      </w:r>
    </w:p>
    <w:p w14:paraId="29BC438B" w14:textId="77777777" w:rsidR="0046594C" w:rsidRDefault="0046594C" w:rsidP="0046594C">
      <w:pPr>
        <w:pStyle w:val="LndNormale1"/>
        <w:rPr>
          <w:color w:val="002060"/>
        </w:rPr>
      </w:pPr>
      <w:r>
        <w:rPr>
          <w:color w:val="002060"/>
        </w:rPr>
        <w:t>d) della graduatoria della Coppa Disciplina del Triangolare per il Titolo Regionale;</w:t>
      </w:r>
    </w:p>
    <w:p w14:paraId="3677E92A" w14:textId="77777777" w:rsidR="0046594C" w:rsidRDefault="0046594C" w:rsidP="0046594C">
      <w:pPr>
        <w:pStyle w:val="LndNormale1"/>
        <w:rPr>
          <w:color w:val="002060"/>
        </w:rPr>
      </w:pPr>
      <w:r>
        <w:rPr>
          <w:color w:val="002060"/>
        </w:rPr>
        <w:t>e</w:t>
      </w:r>
      <w:r w:rsidRPr="000C5A61">
        <w:rPr>
          <w:color w:val="002060"/>
        </w:rPr>
        <w:t xml:space="preserve">) </w:t>
      </w:r>
      <w:r>
        <w:rPr>
          <w:color w:val="002060"/>
        </w:rPr>
        <w:t>della maggiore anzianità di affiliazione.</w:t>
      </w:r>
    </w:p>
    <w:p w14:paraId="3138B68B" w14:textId="77777777" w:rsidR="0046594C" w:rsidRDefault="0046594C" w:rsidP="0046594C">
      <w:pPr>
        <w:pStyle w:val="LndNormale1"/>
        <w:rPr>
          <w:color w:val="002060"/>
        </w:rPr>
      </w:pPr>
    </w:p>
    <w:p w14:paraId="67BFB481" w14:textId="77777777" w:rsidR="0046594C" w:rsidRPr="001E2445" w:rsidRDefault="0046594C" w:rsidP="0046594C">
      <w:pPr>
        <w:pStyle w:val="LndNormale1"/>
        <w:jc w:val="center"/>
        <w:rPr>
          <w:rFonts w:cs="Arial"/>
          <w:b/>
          <w:color w:val="002060"/>
          <w:sz w:val="36"/>
          <w:szCs w:val="36"/>
        </w:rPr>
      </w:pPr>
      <w:r w:rsidRPr="001E2445">
        <w:rPr>
          <w:rFonts w:cs="Arial"/>
          <w:b/>
          <w:color w:val="002060"/>
          <w:sz w:val="36"/>
          <w:szCs w:val="36"/>
        </w:rPr>
        <w:t>CONTEMPORANEITA’ ULTIME DUE GIORNATE</w:t>
      </w:r>
    </w:p>
    <w:p w14:paraId="407CBA0A" w14:textId="77777777" w:rsidR="0046594C" w:rsidRPr="001E2445" w:rsidRDefault="0046594C" w:rsidP="0046594C">
      <w:pPr>
        <w:pStyle w:val="Corpodeltesto21"/>
        <w:jc w:val="center"/>
        <w:rPr>
          <w:rFonts w:ascii="Arial" w:hAnsi="Arial" w:cs="Arial"/>
          <w:b/>
          <w:color w:val="002060"/>
          <w:sz w:val="22"/>
          <w:szCs w:val="22"/>
        </w:rPr>
      </w:pPr>
    </w:p>
    <w:p w14:paraId="0BF9F12B" w14:textId="77777777" w:rsidR="0046594C" w:rsidRDefault="0046594C" w:rsidP="0046594C">
      <w:pPr>
        <w:pStyle w:val="LndNormale1"/>
        <w:rPr>
          <w:color w:val="002060"/>
        </w:rPr>
      </w:pPr>
      <w:r>
        <w:rPr>
          <w:color w:val="002060"/>
        </w:rPr>
        <w:t>Si fa presente che, come riportato nel Comunicato Ufficiale n° 05 del 02/08/2025, l</w:t>
      </w:r>
      <w:r w:rsidRPr="0014473F">
        <w:rPr>
          <w:color w:val="002060"/>
        </w:rPr>
        <w:t xml:space="preserve">e ultime due giornate di campionato dovranno essere disputate il Venerdì alle ore 21:45; non saranno concessi in nessun caso anticipi e posticipi tranne l’anticipo di gare ininfluenti ai fini della classifica. </w:t>
      </w:r>
    </w:p>
    <w:p w14:paraId="0EA5C8CE" w14:textId="77777777" w:rsidR="0046594C" w:rsidRDefault="0046594C" w:rsidP="0046594C">
      <w:pPr>
        <w:pStyle w:val="LndNormale1"/>
        <w:rPr>
          <w:color w:val="002060"/>
        </w:rPr>
      </w:pPr>
    </w:p>
    <w:p w14:paraId="09153392" w14:textId="77777777" w:rsidR="0046594C" w:rsidRPr="00001170" w:rsidRDefault="0046594C" w:rsidP="0046594C">
      <w:pPr>
        <w:pStyle w:val="titoloprinc0"/>
        <w:rPr>
          <w:color w:val="002060"/>
        </w:rPr>
      </w:pPr>
      <w:r w:rsidRPr="00001170">
        <w:rPr>
          <w:color w:val="002060"/>
        </w:rPr>
        <w:t>VARIAZIONI AL PROGRAMMA GARE</w:t>
      </w:r>
    </w:p>
    <w:p w14:paraId="0D682C61" w14:textId="77777777" w:rsidR="0046594C" w:rsidRPr="00001170" w:rsidRDefault="0046594C" w:rsidP="0046594C">
      <w:pPr>
        <w:pStyle w:val="breakline"/>
        <w:rPr>
          <w:color w:val="002060"/>
        </w:rPr>
      </w:pPr>
    </w:p>
    <w:p w14:paraId="707B2B86" w14:textId="77777777" w:rsidR="0046594C" w:rsidRPr="00001170" w:rsidRDefault="0046594C" w:rsidP="0046594C">
      <w:pPr>
        <w:pStyle w:val="breakline"/>
        <w:rPr>
          <w:color w:val="002060"/>
        </w:rPr>
      </w:pPr>
    </w:p>
    <w:p w14:paraId="4041ACEA" w14:textId="77777777" w:rsidR="0046594C" w:rsidRPr="00001170" w:rsidRDefault="0046594C" w:rsidP="0046594C">
      <w:pPr>
        <w:pStyle w:val="sottotitolocampionato10"/>
        <w:rPr>
          <w:color w:val="002060"/>
        </w:rPr>
      </w:pPr>
      <w:r w:rsidRPr="000011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46594C" w:rsidRPr="00001170" w14:paraId="3328C59D" w14:textId="77777777" w:rsidTr="009546B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362F4" w14:textId="77777777" w:rsidR="0046594C" w:rsidRPr="00001170" w:rsidRDefault="0046594C"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7EB3A"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7FFF0" w14:textId="77777777" w:rsidR="0046594C" w:rsidRPr="00001170" w:rsidRDefault="0046594C"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27B4B"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0D5AD"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1F0C4"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E5B68"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581FD" w14:textId="77777777" w:rsidR="0046594C" w:rsidRPr="00001170" w:rsidRDefault="0046594C" w:rsidP="009546B7">
            <w:pPr>
              <w:pStyle w:val="headertabella0"/>
              <w:rPr>
                <w:color w:val="002060"/>
              </w:rPr>
            </w:pPr>
            <w:r w:rsidRPr="00001170">
              <w:rPr>
                <w:color w:val="002060"/>
              </w:rPr>
              <w:t>Impianto</w:t>
            </w:r>
          </w:p>
        </w:tc>
      </w:tr>
      <w:tr w:rsidR="0046594C" w:rsidRPr="00001170" w14:paraId="06BD0268" w14:textId="77777777" w:rsidTr="009546B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F7DE" w14:textId="77777777" w:rsidR="0046594C" w:rsidRPr="00162662" w:rsidRDefault="0046594C" w:rsidP="009546B7">
            <w:pPr>
              <w:pStyle w:val="rowtabella0"/>
              <w:rPr>
                <w:color w:val="002060"/>
                <w:highlight w:val="yellow"/>
              </w:rPr>
            </w:pPr>
            <w:r w:rsidRPr="00162662">
              <w:rPr>
                <w:color w:val="002060"/>
                <w:highlight w:val="yellow"/>
              </w:rPr>
              <w:lastRenderedPageBreak/>
              <w:t>04/04/2025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E5B4" w14:textId="77777777" w:rsidR="0046594C" w:rsidRPr="00162662" w:rsidRDefault="0046594C" w:rsidP="009546B7">
            <w:pPr>
              <w:pStyle w:val="rowtabella0"/>
              <w:jc w:val="center"/>
              <w:rPr>
                <w:color w:val="002060"/>
                <w:highlight w:val="yellow"/>
              </w:rPr>
            </w:pPr>
            <w:r w:rsidRPr="00162662">
              <w:rPr>
                <w:color w:val="002060"/>
                <w:highlight w:val="yellow"/>
              </w:rPr>
              <w:t>12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ED00" w14:textId="77777777" w:rsidR="0046594C" w:rsidRPr="00162662" w:rsidRDefault="0046594C" w:rsidP="009546B7">
            <w:pPr>
              <w:pStyle w:val="rowtabella0"/>
              <w:rPr>
                <w:color w:val="002060"/>
                <w:highlight w:val="yellow"/>
              </w:rPr>
            </w:pPr>
            <w:r w:rsidRPr="00162662">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0532" w14:textId="77777777" w:rsidR="0046594C" w:rsidRPr="00162662" w:rsidRDefault="0046594C" w:rsidP="009546B7">
            <w:pPr>
              <w:pStyle w:val="rowtabella0"/>
              <w:rPr>
                <w:color w:val="002060"/>
                <w:highlight w:val="yellow"/>
              </w:rPr>
            </w:pPr>
            <w:r w:rsidRPr="00162662">
              <w:rPr>
                <w:color w:val="002060"/>
                <w:highlight w:val="yellow"/>
              </w:rPr>
              <w:t>FUTSAL RECANATI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3418" w14:textId="77777777" w:rsidR="0046594C" w:rsidRPr="00001170" w:rsidRDefault="0046594C" w:rsidP="009546B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49F9" w14:textId="77777777" w:rsidR="0046594C" w:rsidRPr="00001170" w:rsidRDefault="0046594C" w:rsidP="009546B7">
            <w:pPr>
              <w:pStyle w:val="rowtabella0"/>
              <w:jc w:val="center"/>
              <w:rPr>
                <w:color w:val="002060"/>
              </w:rPr>
            </w:pPr>
            <w:r w:rsidRPr="00162662">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9358" w14:textId="77777777" w:rsidR="0046594C" w:rsidRPr="00001170" w:rsidRDefault="0046594C" w:rsidP="009546B7">
            <w:pPr>
              <w:pStyle w:val="rowtabella0"/>
              <w:jc w:val="center"/>
              <w:rPr>
                <w:color w:val="002060"/>
              </w:rPr>
            </w:pPr>
            <w:r w:rsidRPr="000011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9886" w14:textId="77777777" w:rsidR="0046594C" w:rsidRPr="00001170" w:rsidRDefault="0046594C" w:rsidP="009546B7">
            <w:pPr>
              <w:rPr>
                <w:color w:val="002060"/>
              </w:rPr>
            </w:pPr>
          </w:p>
        </w:tc>
      </w:tr>
    </w:tbl>
    <w:p w14:paraId="1C120C53" w14:textId="77777777" w:rsidR="0046594C" w:rsidRPr="00001170" w:rsidRDefault="0046594C" w:rsidP="0046594C">
      <w:pPr>
        <w:pStyle w:val="breakline"/>
        <w:rPr>
          <w:rFonts w:eastAsiaTheme="minorEastAsia"/>
          <w:color w:val="002060"/>
        </w:rPr>
      </w:pPr>
    </w:p>
    <w:p w14:paraId="7B6F9CFF" w14:textId="77777777" w:rsidR="0046594C" w:rsidRPr="00001170" w:rsidRDefault="0046594C" w:rsidP="0046594C">
      <w:pPr>
        <w:pStyle w:val="breakline"/>
        <w:rPr>
          <w:color w:val="002060"/>
        </w:rPr>
      </w:pPr>
    </w:p>
    <w:p w14:paraId="03E6E278" w14:textId="77777777" w:rsidR="0046594C" w:rsidRPr="00001170" w:rsidRDefault="0046594C" w:rsidP="0046594C">
      <w:pPr>
        <w:pStyle w:val="titoloprinc0"/>
        <w:rPr>
          <w:color w:val="002060"/>
        </w:rPr>
      </w:pPr>
      <w:r w:rsidRPr="00001170">
        <w:rPr>
          <w:color w:val="002060"/>
        </w:rPr>
        <w:t>RISULTATI</w:t>
      </w:r>
    </w:p>
    <w:p w14:paraId="4B8AC493" w14:textId="77777777" w:rsidR="0046594C" w:rsidRPr="00001170" w:rsidRDefault="0046594C" w:rsidP="0046594C">
      <w:pPr>
        <w:pStyle w:val="breakline"/>
        <w:rPr>
          <w:color w:val="002060"/>
        </w:rPr>
      </w:pPr>
    </w:p>
    <w:p w14:paraId="25A410F9" w14:textId="77777777" w:rsidR="0046594C" w:rsidRPr="00001170" w:rsidRDefault="0046594C" w:rsidP="0046594C">
      <w:pPr>
        <w:pStyle w:val="sottotitolocampionato10"/>
        <w:rPr>
          <w:color w:val="002060"/>
        </w:rPr>
      </w:pPr>
      <w:r w:rsidRPr="00001170">
        <w:rPr>
          <w:color w:val="002060"/>
        </w:rPr>
        <w:t>RISULTATI UFFICIALI GARE DEL 28/03/2025</w:t>
      </w:r>
    </w:p>
    <w:p w14:paraId="5792D88A" w14:textId="77777777" w:rsidR="0046594C" w:rsidRPr="0046594C" w:rsidRDefault="0046594C" w:rsidP="0046594C">
      <w:pPr>
        <w:pStyle w:val="sottotitolocampionato20"/>
        <w:spacing w:before="0" w:beforeAutospacing="0" w:after="0" w:afterAutospacing="0"/>
        <w:rPr>
          <w:rFonts w:ascii="Arial" w:hAnsi="Arial" w:cs="Arial"/>
          <w:color w:val="002060"/>
          <w:sz w:val="20"/>
          <w:szCs w:val="20"/>
        </w:rPr>
      </w:pPr>
      <w:r w:rsidRPr="0046594C">
        <w:rPr>
          <w:rFonts w:ascii="Arial" w:hAnsi="Arial" w:cs="Arial"/>
          <w:color w:val="002060"/>
          <w:sz w:val="20"/>
          <w:szCs w:val="20"/>
        </w:rPr>
        <w:t>Si trascrivono qui di seguito i risultati ufficiali delle gare disputate</w:t>
      </w:r>
    </w:p>
    <w:p w14:paraId="08EC6CCA" w14:textId="77777777" w:rsidR="0046594C" w:rsidRPr="00001170" w:rsidRDefault="0046594C" w:rsidP="004659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594C" w:rsidRPr="00001170" w14:paraId="271A1B3A"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7CC5A447"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63A40" w14:textId="77777777" w:rsidR="0046594C" w:rsidRPr="00001170" w:rsidRDefault="0046594C" w:rsidP="009546B7">
                  <w:pPr>
                    <w:pStyle w:val="headertabella0"/>
                    <w:rPr>
                      <w:color w:val="002060"/>
                    </w:rPr>
                  </w:pPr>
                  <w:r w:rsidRPr="00001170">
                    <w:rPr>
                      <w:color w:val="002060"/>
                    </w:rPr>
                    <w:t>GIRONE A - 11 Giornata - R</w:t>
                  </w:r>
                </w:p>
              </w:tc>
            </w:tr>
            <w:tr w:rsidR="0046594C" w:rsidRPr="00001170" w14:paraId="36A0FBCB"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C41E3" w14:textId="77777777" w:rsidR="0046594C" w:rsidRPr="00001170" w:rsidRDefault="0046594C" w:rsidP="009546B7">
                  <w:pPr>
                    <w:pStyle w:val="rowtabella0"/>
                    <w:rPr>
                      <w:color w:val="002060"/>
                    </w:rPr>
                  </w:pPr>
                  <w:r w:rsidRPr="00001170">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87250" w14:textId="77777777" w:rsidR="0046594C" w:rsidRPr="00001170" w:rsidRDefault="0046594C" w:rsidP="009546B7">
                  <w:pPr>
                    <w:pStyle w:val="rowtabella0"/>
                    <w:rPr>
                      <w:color w:val="002060"/>
                    </w:rPr>
                  </w:pPr>
                  <w:r w:rsidRPr="00001170">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64087" w14:textId="77777777" w:rsidR="0046594C" w:rsidRPr="00001170" w:rsidRDefault="0046594C" w:rsidP="009546B7">
                  <w:pPr>
                    <w:pStyle w:val="rowtabella0"/>
                    <w:jc w:val="center"/>
                    <w:rPr>
                      <w:color w:val="002060"/>
                    </w:rPr>
                  </w:pPr>
                  <w:r w:rsidRPr="00001170">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6503C" w14:textId="77777777" w:rsidR="0046594C" w:rsidRPr="00001170" w:rsidRDefault="0046594C" w:rsidP="009546B7">
                  <w:pPr>
                    <w:pStyle w:val="rowtabella0"/>
                    <w:jc w:val="center"/>
                    <w:rPr>
                      <w:color w:val="002060"/>
                    </w:rPr>
                  </w:pPr>
                  <w:r w:rsidRPr="00001170">
                    <w:rPr>
                      <w:color w:val="002060"/>
                    </w:rPr>
                    <w:t> </w:t>
                  </w:r>
                </w:p>
              </w:tc>
            </w:tr>
            <w:tr w:rsidR="0046594C" w:rsidRPr="00001170" w14:paraId="01AC68BE"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E86719" w14:textId="77777777" w:rsidR="0046594C" w:rsidRPr="00001170" w:rsidRDefault="0046594C" w:rsidP="009546B7">
                  <w:pPr>
                    <w:pStyle w:val="rowtabella0"/>
                    <w:rPr>
                      <w:color w:val="002060"/>
                    </w:rPr>
                  </w:pPr>
                  <w:r w:rsidRPr="00001170">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C80771" w14:textId="77777777" w:rsidR="0046594C" w:rsidRPr="00001170" w:rsidRDefault="0046594C" w:rsidP="009546B7">
                  <w:pPr>
                    <w:pStyle w:val="rowtabella0"/>
                    <w:rPr>
                      <w:color w:val="002060"/>
                    </w:rPr>
                  </w:pPr>
                  <w:r w:rsidRPr="00001170">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D26054" w14:textId="77777777" w:rsidR="0046594C" w:rsidRPr="00001170" w:rsidRDefault="0046594C" w:rsidP="009546B7">
                  <w:pPr>
                    <w:pStyle w:val="rowtabella0"/>
                    <w:jc w:val="center"/>
                    <w:rPr>
                      <w:color w:val="002060"/>
                    </w:rPr>
                  </w:pPr>
                  <w:r w:rsidRPr="0000117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C64E07" w14:textId="77777777" w:rsidR="0046594C" w:rsidRPr="00001170" w:rsidRDefault="0046594C" w:rsidP="009546B7">
                  <w:pPr>
                    <w:pStyle w:val="rowtabella0"/>
                    <w:jc w:val="center"/>
                    <w:rPr>
                      <w:color w:val="002060"/>
                    </w:rPr>
                  </w:pPr>
                  <w:r w:rsidRPr="00001170">
                    <w:rPr>
                      <w:color w:val="002060"/>
                    </w:rPr>
                    <w:t> </w:t>
                  </w:r>
                </w:p>
              </w:tc>
            </w:tr>
            <w:tr w:rsidR="0046594C" w:rsidRPr="00001170" w14:paraId="04506027"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3B00C9" w14:textId="77777777" w:rsidR="0046594C" w:rsidRPr="00001170" w:rsidRDefault="0046594C" w:rsidP="009546B7">
                  <w:pPr>
                    <w:pStyle w:val="rowtabella0"/>
                    <w:rPr>
                      <w:color w:val="002060"/>
                    </w:rPr>
                  </w:pPr>
                  <w:r w:rsidRPr="00001170">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9A0EF7" w14:textId="77777777" w:rsidR="0046594C" w:rsidRPr="00001170" w:rsidRDefault="0046594C" w:rsidP="009546B7">
                  <w:pPr>
                    <w:pStyle w:val="rowtabella0"/>
                    <w:rPr>
                      <w:color w:val="002060"/>
                    </w:rPr>
                  </w:pPr>
                  <w:r w:rsidRPr="0000117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3CF272" w14:textId="77777777" w:rsidR="0046594C" w:rsidRPr="00001170" w:rsidRDefault="0046594C" w:rsidP="009546B7">
                  <w:pPr>
                    <w:pStyle w:val="rowtabella0"/>
                    <w:jc w:val="center"/>
                    <w:rPr>
                      <w:color w:val="002060"/>
                    </w:rPr>
                  </w:pPr>
                  <w:r w:rsidRPr="0000117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2DDBA7" w14:textId="77777777" w:rsidR="0046594C" w:rsidRPr="00001170" w:rsidRDefault="0046594C" w:rsidP="009546B7">
                  <w:pPr>
                    <w:pStyle w:val="rowtabella0"/>
                    <w:jc w:val="center"/>
                    <w:rPr>
                      <w:color w:val="002060"/>
                    </w:rPr>
                  </w:pPr>
                  <w:r w:rsidRPr="00001170">
                    <w:rPr>
                      <w:color w:val="002060"/>
                    </w:rPr>
                    <w:t> </w:t>
                  </w:r>
                </w:p>
              </w:tc>
            </w:tr>
            <w:tr w:rsidR="0046594C" w:rsidRPr="00001170" w14:paraId="402F1489"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55A6A" w14:textId="77777777" w:rsidR="0046594C" w:rsidRPr="00001170" w:rsidRDefault="0046594C" w:rsidP="009546B7">
                  <w:pPr>
                    <w:pStyle w:val="rowtabella0"/>
                    <w:rPr>
                      <w:color w:val="002060"/>
                    </w:rPr>
                  </w:pPr>
                  <w:r w:rsidRPr="00001170">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EA485D" w14:textId="77777777" w:rsidR="0046594C" w:rsidRPr="00001170" w:rsidRDefault="0046594C" w:rsidP="009546B7">
                  <w:pPr>
                    <w:pStyle w:val="rowtabella0"/>
                    <w:rPr>
                      <w:color w:val="002060"/>
                    </w:rPr>
                  </w:pPr>
                  <w:r w:rsidRPr="00001170">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E6BF93" w14:textId="77777777" w:rsidR="0046594C" w:rsidRPr="00001170" w:rsidRDefault="0046594C" w:rsidP="009546B7">
                  <w:pPr>
                    <w:pStyle w:val="rowtabella0"/>
                    <w:jc w:val="center"/>
                    <w:rPr>
                      <w:color w:val="002060"/>
                    </w:rPr>
                  </w:pPr>
                  <w:r w:rsidRPr="0000117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502F30" w14:textId="77777777" w:rsidR="0046594C" w:rsidRPr="00001170" w:rsidRDefault="0046594C" w:rsidP="009546B7">
                  <w:pPr>
                    <w:pStyle w:val="rowtabella0"/>
                    <w:jc w:val="center"/>
                    <w:rPr>
                      <w:color w:val="002060"/>
                    </w:rPr>
                  </w:pPr>
                  <w:r w:rsidRPr="00001170">
                    <w:rPr>
                      <w:color w:val="002060"/>
                    </w:rPr>
                    <w:t> </w:t>
                  </w:r>
                </w:p>
              </w:tc>
            </w:tr>
            <w:tr w:rsidR="0046594C" w:rsidRPr="00001170" w14:paraId="3A90E6A4"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33AC46" w14:textId="77777777" w:rsidR="0046594C" w:rsidRPr="00001170" w:rsidRDefault="0046594C" w:rsidP="009546B7">
                  <w:pPr>
                    <w:pStyle w:val="rowtabella0"/>
                    <w:rPr>
                      <w:color w:val="002060"/>
                    </w:rPr>
                  </w:pPr>
                  <w:r w:rsidRPr="00001170">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4F7D5" w14:textId="77777777" w:rsidR="0046594C" w:rsidRPr="00001170" w:rsidRDefault="0046594C" w:rsidP="009546B7">
                  <w:pPr>
                    <w:pStyle w:val="rowtabella0"/>
                    <w:rPr>
                      <w:color w:val="002060"/>
                    </w:rPr>
                  </w:pPr>
                  <w:r w:rsidRPr="00001170">
                    <w:rPr>
                      <w:color w:val="002060"/>
                    </w:rPr>
                    <w:t xml:space="preserve">- </w:t>
                  </w:r>
                  <w:proofErr w:type="gramStart"/>
                  <w:r w:rsidRPr="00001170">
                    <w:rPr>
                      <w:color w:val="002060"/>
                    </w:rPr>
                    <w:t>CITTA</w:t>
                  </w:r>
                  <w:proofErr w:type="gramEnd"/>
                  <w:r w:rsidRPr="00001170">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8490A2" w14:textId="77777777" w:rsidR="0046594C" w:rsidRPr="00001170" w:rsidRDefault="0046594C" w:rsidP="009546B7">
                  <w:pPr>
                    <w:pStyle w:val="rowtabella0"/>
                    <w:jc w:val="center"/>
                    <w:rPr>
                      <w:color w:val="002060"/>
                    </w:rPr>
                  </w:pPr>
                  <w:r w:rsidRPr="0000117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D39D8" w14:textId="77777777" w:rsidR="0046594C" w:rsidRPr="00001170" w:rsidRDefault="0046594C" w:rsidP="009546B7">
                  <w:pPr>
                    <w:pStyle w:val="rowtabella0"/>
                    <w:jc w:val="center"/>
                    <w:rPr>
                      <w:color w:val="002060"/>
                    </w:rPr>
                  </w:pPr>
                  <w:r w:rsidRPr="00001170">
                    <w:rPr>
                      <w:color w:val="002060"/>
                    </w:rPr>
                    <w:t> </w:t>
                  </w:r>
                </w:p>
              </w:tc>
            </w:tr>
            <w:tr w:rsidR="0046594C" w:rsidRPr="00001170" w14:paraId="25D4AEC0"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ED03E2" w14:textId="77777777" w:rsidR="0046594C" w:rsidRPr="00001170" w:rsidRDefault="0046594C" w:rsidP="009546B7">
                  <w:pPr>
                    <w:pStyle w:val="rowtabella0"/>
                    <w:rPr>
                      <w:color w:val="002060"/>
                    </w:rPr>
                  </w:pPr>
                  <w:r w:rsidRPr="00001170">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ADAEF" w14:textId="77777777" w:rsidR="0046594C" w:rsidRPr="00001170" w:rsidRDefault="0046594C" w:rsidP="009546B7">
                  <w:pPr>
                    <w:pStyle w:val="rowtabella0"/>
                    <w:rPr>
                      <w:color w:val="002060"/>
                    </w:rPr>
                  </w:pPr>
                  <w:r w:rsidRPr="00001170">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DB088" w14:textId="77777777" w:rsidR="0046594C" w:rsidRPr="00001170" w:rsidRDefault="0046594C" w:rsidP="009546B7">
                  <w:pPr>
                    <w:pStyle w:val="rowtabella0"/>
                    <w:jc w:val="center"/>
                    <w:rPr>
                      <w:color w:val="002060"/>
                    </w:rPr>
                  </w:pPr>
                  <w:r w:rsidRPr="00001170">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A239B" w14:textId="77777777" w:rsidR="0046594C" w:rsidRPr="00001170" w:rsidRDefault="0046594C" w:rsidP="009546B7">
                  <w:pPr>
                    <w:pStyle w:val="rowtabella0"/>
                    <w:jc w:val="center"/>
                    <w:rPr>
                      <w:color w:val="002060"/>
                    </w:rPr>
                  </w:pPr>
                  <w:r w:rsidRPr="00001170">
                    <w:rPr>
                      <w:color w:val="002060"/>
                    </w:rPr>
                    <w:t> </w:t>
                  </w:r>
                </w:p>
              </w:tc>
            </w:tr>
          </w:tbl>
          <w:p w14:paraId="6B40D37D" w14:textId="77777777" w:rsidR="0046594C" w:rsidRPr="00001170" w:rsidRDefault="0046594C" w:rsidP="009546B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286226A5"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E5726" w14:textId="77777777" w:rsidR="0046594C" w:rsidRPr="00001170" w:rsidRDefault="0046594C" w:rsidP="009546B7">
                  <w:pPr>
                    <w:pStyle w:val="headertabella0"/>
                    <w:rPr>
                      <w:color w:val="002060"/>
                    </w:rPr>
                  </w:pPr>
                  <w:r w:rsidRPr="00001170">
                    <w:rPr>
                      <w:color w:val="002060"/>
                    </w:rPr>
                    <w:t>GIRONE B - 11 Giornata - R</w:t>
                  </w:r>
                </w:p>
              </w:tc>
            </w:tr>
            <w:tr w:rsidR="0046594C" w:rsidRPr="00001170" w14:paraId="7DC0E7C1"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71599D" w14:textId="77777777" w:rsidR="0046594C" w:rsidRPr="00001170" w:rsidRDefault="0046594C" w:rsidP="009546B7">
                  <w:pPr>
                    <w:pStyle w:val="rowtabella0"/>
                    <w:rPr>
                      <w:color w:val="002060"/>
                    </w:rPr>
                  </w:pPr>
                  <w:r w:rsidRPr="00001170">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7B56E" w14:textId="77777777" w:rsidR="0046594C" w:rsidRPr="00001170" w:rsidRDefault="0046594C" w:rsidP="009546B7">
                  <w:pPr>
                    <w:pStyle w:val="rowtabella0"/>
                    <w:rPr>
                      <w:color w:val="002060"/>
                    </w:rPr>
                  </w:pPr>
                  <w:r w:rsidRPr="00001170">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7E4D2" w14:textId="77777777" w:rsidR="0046594C" w:rsidRPr="00001170" w:rsidRDefault="0046594C" w:rsidP="009546B7">
                  <w:pPr>
                    <w:pStyle w:val="rowtabella0"/>
                    <w:jc w:val="center"/>
                    <w:rPr>
                      <w:color w:val="002060"/>
                    </w:rPr>
                  </w:pPr>
                  <w:r w:rsidRPr="00001170">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23E68" w14:textId="77777777" w:rsidR="0046594C" w:rsidRPr="00001170" w:rsidRDefault="0046594C" w:rsidP="009546B7">
                  <w:pPr>
                    <w:pStyle w:val="rowtabella0"/>
                    <w:jc w:val="center"/>
                    <w:rPr>
                      <w:color w:val="002060"/>
                    </w:rPr>
                  </w:pPr>
                  <w:r w:rsidRPr="00001170">
                    <w:rPr>
                      <w:color w:val="002060"/>
                    </w:rPr>
                    <w:t> </w:t>
                  </w:r>
                </w:p>
              </w:tc>
            </w:tr>
            <w:tr w:rsidR="0046594C" w:rsidRPr="00001170" w14:paraId="6E1E7D9A"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87DE5B" w14:textId="77777777" w:rsidR="0046594C" w:rsidRPr="00001170" w:rsidRDefault="0046594C" w:rsidP="009546B7">
                  <w:pPr>
                    <w:pStyle w:val="rowtabella0"/>
                    <w:rPr>
                      <w:color w:val="002060"/>
                    </w:rPr>
                  </w:pPr>
                  <w:r w:rsidRPr="00001170">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6A4404" w14:textId="77777777" w:rsidR="0046594C" w:rsidRPr="00001170" w:rsidRDefault="0046594C" w:rsidP="009546B7">
                  <w:pPr>
                    <w:pStyle w:val="rowtabella0"/>
                    <w:rPr>
                      <w:color w:val="002060"/>
                    </w:rPr>
                  </w:pPr>
                  <w:r w:rsidRPr="00001170">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02A25" w14:textId="77777777" w:rsidR="0046594C" w:rsidRPr="00001170" w:rsidRDefault="0046594C" w:rsidP="009546B7">
                  <w:pPr>
                    <w:pStyle w:val="rowtabella0"/>
                    <w:jc w:val="center"/>
                    <w:rPr>
                      <w:color w:val="002060"/>
                    </w:rPr>
                  </w:pPr>
                  <w:r w:rsidRPr="0000117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D7500" w14:textId="77777777" w:rsidR="0046594C" w:rsidRPr="00001170" w:rsidRDefault="0046594C" w:rsidP="009546B7">
                  <w:pPr>
                    <w:pStyle w:val="rowtabella0"/>
                    <w:jc w:val="center"/>
                    <w:rPr>
                      <w:color w:val="002060"/>
                    </w:rPr>
                  </w:pPr>
                  <w:r w:rsidRPr="00001170">
                    <w:rPr>
                      <w:color w:val="002060"/>
                    </w:rPr>
                    <w:t> </w:t>
                  </w:r>
                </w:p>
              </w:tc>
            </w:tr>
            <w:tr w:rsidR="0046594C" w:rsidRPr="00001170" w14:paraId="32945E36"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C57FD9" w14:textId="77777777" w:rsidR="0046594C" w:rsidRPr="00001170" w:rsidRDefault="0046594C" w:rsidP="009546B7">
                  <w:pPr>
                    <w:pStyle w:val="rowtabella0"/>
                    <w:rPr>
                      <w:color w:val="002060"/>
                    </w:rPr>
                  </w:pPr>
                  <w:r w:rsidRPr="00001170">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667E6" w14:textId="77777777" w:rsidR="0046594C" w:rsidRPr="00001170" w:rsidRDefault="0046594C" w:rsidP="009546B7">
                  <w:pPr>
                    <w:pStyle w:val="rowtabella0"/>
                    <w:rPr>
                      <w:color w:val="002060"/>
                    </w:rPr>
                  </w:pPr>
                  <w:r w:rsidRPr="00001170">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8CA1A6" w14:textId="77777777" w:rsidR="0046594C" w:rsidRPr="00001170" w:rsidRDefault="0046594C" w:rsidP="009546B7">
                  <w:pPr>
                    <w:pStyle w:val="rowtabella0"/>
                    <w:jc w:val="center"/>
                    <w:rPr>
                      <w:color w:val="002060"/>
                    </w:rPr>
                  </w:pPr>
                  <w:r w:rsidRPr="0000117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220E89" w14:textId="77777777" w:rsidR="0046594C" w:rsidRPr="00001170" w:rsidRDefault="0046594C" w:rsidP="009546B7">
                  <w:pPr>
                    <w:pStyle w:val="rowtabella0"/>
                    <w:jc w:val="center"/>
                    <w:rPr>
                      <w:color w:val="002060"/>
                    </w:rPr>
                  </w:pPr>
                  <w:r w:rsidRPr="00001170">
                    <w:rPr>
                      <w:color w:val="002060"/>
                    </w:rPr>
                    <w:t> </w:t>
                  </w:r>
                </w:p>
              </w:tc>
            </w:tr>
            <w:tr w:rsidR="0046594C" w:rsidRPr="00001170" w14:paraId="43003319"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EEF930" w14:textId="77777777" w:rsidR="0046594C" w:rsidRPr="00001170" w:rsidRDefault="0046594C" w:rsidP="009546B7">
                  <w:pPr>
                    <w:pStyle w:val="rowtabella0"/>
                    <w:rPr>
                      <w:color w:val="002060"/>
                    </w:rPr>
                  </w:pPr>
                  <w:r w:rsidRPr="0000117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DA696C" w14:textId="77777777" w:rsidR="0046594C" w:rsidRPr="00001170" w:rsidRDefault="0046594C" w:rsidP="009546B7">
                  <w:pPr>
                    <w:pStyle w:val="rowtabella0"/>
                    <w:rPr>
                      <w:color w:val="002060"/>
                    </w:rPr>
                  </w:pPr>
                  <w:r w:rsidRPr="00001170">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0B3CE9" w14:textId="77777777" w:rsidR="0046594C" w:rsidRPr="00001170" w:rsidRDefault="0046594C" w:rsidP="009546B7">
                  <w:pPr>
                    <w:pStyle w:val="rowtabella0"/>
                    <w:jc w:val="center"/>
                    <w:rPr>
                      <w:color w:val="002060"/>
                    </w:rPr>
                  </w:pPr>
                  <w:r w:rsidRPr="0000117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2C9295" w14:textId="77777777" w:rsidR="0046594C" w:rsidRPr="00001170" w:rsidRDefault="0046594C" w:rsidP="009546B7">
                  <w:pPr>
                    <w:pStyle w:val="rowtabella0"/>
                    <w:jc w:val="center"/>
                    <w:rPr>
                      <w:color w:val="002060"/>
                    </w:rPr>
                  </w:pPr>
                  <w:r w:rsidRPr="00001170">
                    <w:rPr>
                      <w:color w:val="002060"/>
                    </w:rPr>
                    <w:t> </w:t>
                  </w:r>
                </w:p>
              </w:tc>
            </w:tr>
            <w:tr w:rsidR="0046594C" w:rsidRPr="00001170" w14:paraId="2E42E8AE"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51F2B" w14:textId="77777777" w:rsidR="0046594C" w:rsidRPr="00001170" w:rsidRDefault="0046594C" w:rsidP="009546B7">
                  <w:pPr>
                    <w:pStyle w:val="rowtabella0"/>
                    <w:rPr>
                      <w:color w:val="002060"/>
                    </w:rPr>
                  </w:pPr>
                  <w:r w:rsidRPr="00001170">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9B3B3" w14:textId="77777777" w:rsidR="0046594C" w:rsidRPr="00001170" w:rsidRDefault="0046594C" w:rsidP="009546B7">
                  <w:pPr>
                    <w:pStyle w:val="rowtabella0"/>
                    <w:rPr>
                      <w:color w:val="002060"/>
                    </w:rPr>
                  </w:pPr>
                  <w:r w:rsidRPr="0000117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EFB644" w14:textId="77777777" w:rsidR="0046594C" w:rsidRPr="00001170" w:rsidRDefault="0046594C" w:rsidP="009546B7">
                  <w:pPr>
                    <w:pStyle w:val="rowtabella0"/>
                    <w:jc w:val="center"/>
                    <w:rPr>
                      <w:color w:val="002060"/>
                    </w:rPr>
                  </w:pPr>
                  <w:r w:rsidRPr="0000117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30192E" w14:textId="77777777" w:rsidR="0046594C" w:rsidRPr="00001170" w:rsidRDefault="0046594C" w:rsidP="009546B7">
                  <w:pPr>
                    <w:pStyle w:val="rowtabella0"/>
                    <w:jc w:val="center"/>
                    <w:rPr>
                      <w:color w:val="002060"/>
                    </w:rPr>
                  </w:pPr>
                  <w:r w:rsidRPr="00001170">
                    <w:rPr>
                      <w:color w:val="002060"/>
                    </w:rPr>
                    <w:t> </w:t>
                  </w:r>
                </w:p>
              </w:tc>
            </w:tr>
            <w:tr w:rsidR="0046594C" w:rsidRPr="00001170" w14:paraId="22B1E5AD"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53580" w14:textId="77777777" w:rsidR="0046594C" w:rsidRPr="00001170" w:rsidRDefault="0046594C" w:rsidP="009546B7">
                  <w:pPr>
                    <w:pStyle w:val="rowtabella0"/>
                    <w:rPr>
                      <w:color w:val="002060"/>
                    </w:rPr>
                  </w:pPr>
                  <w:r w:rsidRPr="00001170">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2449F" w14:textId="77777777" w:rsidR="0046594C" w:rsidRPr="00001170" w:rsidRDefault="0046594C" w:rsidP="009546B7">
                  <w:pPr>
                    <w:pStyle w:val="rowtabella0"/>
                    <w:rPr>
                      <w:color w:val="002060"/>
                    </w:rPr>
                  </w:pPr>
                  <w:r w:rsidRPr="00001170">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F486C" w14:textId="77777777" w:rsidR="0046594C" w:rsidRPr="00001170" w:rsidRDefault="0046594C" w:rsidP="009546B7">
                  <w:pPr>
                    <w:pStyle w:val="rowtabella0"/>
                    <w:jc w:val="center"/>
                    <w:rPr>
                      <w:color w:val="002060"/>
                    </w:rPr>
                  </w:pPr>
                  <w:r w:rsidRPr="0000117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A4E13" w14:textId="77777777" w:rsidR="0046594C" w:rsidRPr="00001170" w:rsidRDefault="0046594C" w:rsidP="009546B7">
                  <w:pPr>
                    <w:pStyle w:val="rowtabella0"/>
                    <w:jc w:val="center"/>
                    <w:rPr>
                      <w:color w:val="002060"/>
                    </w:rPr>
                  </w:pPr>
                  <w:r w:rsidRPr="00001170">
                    <w:rPr>
                      <w:color w:val="002060"/>
                    </w:rPr>
                    <w:t> </w:t>
                  </w:r>
                </w:p>
              </w:tc>
            </w:tr>
          </w:tbl>
          <w:p w14:paraId="1DC4EF39" w14:textId="77777777" w:rsidR="0046594C" w:rsidRPr="00001170" w:rsidRDefault="0046594C" w:rsidP="009546B7">
            <w:pPr>
              <w:rPr>
                <w:color w:val="002060"/>
              </w:rPr>
            </w:pPr>
          </w:p>
        </w:tc>
      </w:tr>
    </w:tbl>
    <w:p w14:paraId="2F93386B" w14:textId="77777777" w:rsidR="0046594C" w:rsidRPr="00001170" w:rsidRDefault="0046594C" w:rsidP="0046594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594C" w:rsidRPr="00001170" w14:paraId="40BA2A6A"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0ECB44B1"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82B20" w14:textId="77777777" w:rsidR="0046594C" w:rsidRPr="00001170" w:rsidRDefault="0046594C" w:rsidP="009546B7">
                  <w:pPr>
                    <w:pStyle w:val="headertabella0"/>
                    <w:rPr>
                      <w:color w:val="002060"/>
                    </w:rPr>
                  </w:pPr>
                  <w:r w:rsidRPr="00001170">
                    <w:rPr>
                      <w:color w:val="002060"/>
                    </w:rPr>
                    <w:t>GIRONE C - 11 Giornata - R</w:t>
                  </w:r>
                </w:p>
              </w:tc>
            </w:tr>
            <w:tr w:rsidR="0046594C" w:rsidRPr="00001170" w14:paraId="6EE6840A"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6FA84" w14:textId="77777777" w:rsidR="0046594C" w:rsidRPr="00001170" w:rsidRDefault="0046594C" w:rsidP="009546B7">
                  <w:pPr>
                    <w:pStyle w:val="rowtabella0"/>
                    <w:rPr>
                      <w:color w:val="002060"/>
                    </w:rPr>
                  </w:pPr>
                  <w:r w:rsidRPr="00001170">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566FB" w14:textId="77777777" w:rsidR="0046594C" w:rsidRPr="00001170" w:rsidRDefault="0046594C" w:rsidP="009546B7">
                  <w:pPr>
                    <w:pStyle w:val="rowtabella0"/>
                    <w:rPr>
                      <w:color w:val="002060"/>
                    </w:rPr>
                  </w:pPr>
                  <w:r w:rsidRPr="00001170">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C7A88" w14:textId="77777777" w:rsidR="0046594C" w:rsidRPr="00001170" w:rsidRDefault="0046594C" w:rsidP="009546B7">
                  <w:pPr>
                    <w:pStyle w:val="rowtabella0"/>
                    <w:jc w:val="center"/>
                    <w:rPr>
                      <w:color w:val="002060"/>
                    </w:rPr>
                  </w:pPr>
                  <w:r w:rsidRPr="0000117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59AF6" w14:textId="77777777" w:rsidR="0046594C" w:rsidRPr="00001170" w:rsidRDefault="0046594C" w:rsidP="009546B7">
                  <w:pPr>
                    <w:pStyle w:val="rowtabella0"/>
                    <w:jc w:val="center"/>
                    <w:rPr>
                      <w:color w:val="002060"/>
                    </w:rPr>
                  </w:pPr>
                  <w:r w:rsidRPr="00001170">
                    <w:rPr>
                      <w:color w:val="002060"/>
                    </w:rPr>
                    <w:t> </w:t>
                  </w:r>
                </w:p>
              </w:tc>
            </w:tr>
            <w:tr w:rsidR="0046594C" w:rsidRPr="00001170" w14:paraId="15DE63EE"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46814" w14:textId="77777777" w:rsidR="0046594C" w:rsidRPr="00001170" w:rsidRDefault="0046594C" w:rsidP="009546B7">
                  <w:pPr>
                    <w:pStyle w:val="rowtabella0"/>
                    <w:rPr>
                      <w:color w:val="002060"/>
                    </w:rPr>
                  </w:pPr>
                  <w:r w:rsidRPr="00001170">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F975CC" w14:textId="77777777" w:rsidR="0046594C" w:rsidRPr="00001170" w:rsidRDefault="0046594C" w:rsidP="009546B7">
                  <w:pPr>
                    <w:pStyle w:val="rowtabella0"/>
                    <w:rPr>
                      <w:color w:val="002060"/>
                    </w:rPr>
                  </w:pPr>
                  <w:r w:rsidRPr="00001170">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28E53B" w14:textId="77777777" w:rsidR="0046594C" w:rsidRPr="00001170" w:rsidRDefault="0046594C" w:rsidP="009546B7">
                  <w:pPr>
                    <w:pStyle w:val="rowtabella0"/>
                    <w:jc w:val="center"/>
                    <w:rPr>
                      <w:color w:val="002060"/>
                    </w:rPr>
                  </w:pPr>
                  <w:r w:rsidRPr="0000117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EE546" w14:textId="77777777" w:rsidR="0046594C" w:rsidRPr="00001170" w:rsidRDefault="0046594C" w:rsidP="009546B7">
                  <w:pPr>
                    <w:pStyle w:val="rowtabella0"/>
                    <w:jc w:val="center"/>
                    <w:rPr>
                      <w:color w:val="002060"/>
                    </w:rPr>
                  </w:pPr>
                  <w:r w:rsidRPr="00001170">
                    <w:rPr>
                      <w:color w:val="002060"/>
                    </w:rPr>
                    <w:t> </w:t>
                  </w:r>
                </w:p>
              </w:tc>
            </w:tr>
            <w:tr w:rsidR="0046594C" w:rsidRPr="00001170" w14:paraId="029C076A"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AC6F77" w14:textId="77777777" w:rsidR="0046594C" w:rsidRPr="00001170" w:rsidRDefault="0046594C" w:rsidP="009546B7">
                  <w:pPr>
                    <w:pStyle w:val="rowtabella0"/>
                    <w:rPr>
                      <w:color w:val="002060"/>
                    </w:rPr>
                  </w:pPr>
                  <w:r w:rsidRPr="00001170">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CDF13" w14:textId="77777777" w:rsidR="0046594C" w:rsidRPr="00001170" w:rsidRDefault="0046594C" w:rsidP="009546B7">
                  <w:pPr>
                    <w:pStyle w:val="rowtabella0"/>
                    <w:rPr>
                      <w:color w:val="002060"/>
                    </w:rPr>
                  </w:pPr>
                  <w:r w:rsidRPr="00001170">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46DA9B" w14:textId="77777777" w:rsidR="0046594C" w:rsidRPr="00001170" w:rsidRDefault="0046594C" w:rsidP="009546B7">
                  <w:pPr>
                    <w:pStyle w:val="rowtabella0"/>
                    <w:jc w:val="center"/>
                    <w:rPr>
                      <w:color w:val="002060"/>
                    </w:rPr>
                  </w:pPr>
                  <w:r w:rsidRPr="00001170">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3D4C12" w14:textId="77777777" w:rsidR="0046594C" w:rsidRPr="00001170" w:rsidRDefault="0046594C" w:rsidP="009546B7">
                  <w:pPr>
                    <w:pStyle w:val="rowtabella0"/>
                    <w:jc w:val="center"/>
                    <w:rPr>
                      <w:color w:val="002060"/>
                    </w:rPr>
                  </w:pPr>
                  <w:r w:rsidRPr="00001170">
                    <w:rPr>
                      <w:color w:val="002060"/>
                    </w:rPr>
                    <w:t> </w:t>
                  </w:r>
                </w:p>
              </w:tc>
            </w:tr>
            <w:tr w:rsidR="0046594C" w:rsidRPr="00001170" w14:paraId="57309067"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D51BD0" w14:textId="77777777" w:rsidR="0046594C" w:rsidRPr="00001170" w:rsidRDefault="0046594C" w:rsidP="009546B7">
                  <w:pPr>
                    <w:pStyle w:val="rowtabella0"/>
                    <w:rPr>
                      <w:color w:val="002060"/>
                    </w:rPr>
                  </w:pPr>
                  <w:r w:rsidRPr="00001170">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98DE25" w14:textId="77777777" w:rsidR="0046594C" w:rsidRPr="00001170" w:rsidRDefault="0046594C" w:rsidP="009546B7">
                  <w:pPr>
                    <w:pStyle w:val="rowtabella0"/>
                    <w:rPr>
                      <w:color w:val="002060"/>
                    </w:rPr>
                  </w:pPr>
                  <w:r w:rsidRPr="00001170">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8F0B49" w14:textId="77777777" w:rsidR="0046594C" w:rsidRPr="00001170" w:rsidRDefault="0046594C" w:rsidP="009546B7">
                  <w:pPr>
                    <w:pStyle w:val="rowtabella0"/>
                    <w:jc w:val="center"/>
                    <w:rPr>
                      <w:color w:val="002060"/>
                    </w:rPr>
                  </w:pPr>
                  <w:r w:rsidRPr="00001170">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B09AD5" w14:textId="77777777" w:rsidR="0046594C" w:rsidRPr="00001170" w:rsidRDefault="0046594C" w:rsidP="009546B7">
                  <w:pPr>
                    <w:pStyle w:val="rowtabella0"/>
                    <w:jc w:val="center"/>
                    <w:rPr>
                      <w:color w:val="002060"/>
                    </w:rPr>
                  </w:pPr>
                  <w:r w:rsidRPr="00001170">
                    <w:rPr>
                      <w:color w:val="002060"/>
                    </w:rPr>
                    <w:t> </w:t>
                  </w:r>
                </w:p>
              </w:tc>
            </w:tr>
            <w:tr w:rsidR="0046594C" w:rsidRPr="00001170" w14:paraId="0B6DBC35"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20B401" w14:textId="77777777" w:rsidR="0046594C" w:rsidRPr="00001170" w:rsidRDefault="0046594C" w:rsidP="009546B7">
                  <w:pPr>
                    <w:pStyle w:val="rowtabella0"/>
                    <w:rPr>
                      <w:color w:val="002060"/>
                    </w:rPr>
                  </w:pPr>
                  <w:r w:rsidRPr="00001170">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A67C7A" w14:textId="77777777" w:rsidR="0046594C" w:rsidRPr="00001170" w:rsidRDefault="0046594C" w:rsidP="009546B7">
                  <w:pPr>
                    <w:pStyle w:val="rowtabella0"/>
                    <w:rPr>
                      <w:color w:val="002060"/>
                    </w:rPr>
                  </w:pPr>
                  <w:r w:rsidRPr="00001170">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246BD" w14:textId="77777777" w:rsidR="0046594C" w:rsidRPr="00001170" w:rsidRDefault="0046594C" w:rsidP="009546B7">
                  <w:pPr>
                    <w:pStyle w:val="rowtabella0"/>
                    <w:jc w:val="center"/>
                    <w:rPr>
                      <w:color w:val="002060"/>
                    </w:rPr>
                  </w:pPr>
                  <w:r w:rsidRPr="0000117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608226" w14:textId="77777777" w:rsidR="0046594C" w:rsidRPr="00001170" w:rsidRDefault="0046594C" w:rsidP="009546B7">
                  <w:pPr>
                    <w:pStyle w:val="rowtabella0"/>
                    <w:jc w:val="center"/>
                    <w:rPr>
                      <w:color w:val="002060"/>
                    </w:rPr>
                  </w:pPr>
                  <w:r w:rsidRPr="00001170">
                    <w:rPr>
                      <w:color w:val="002060"/>
                    </w:rPr>
                    <w:t> </w:t>
                  </w:r>
                </w:p>
              </w:tc>
            </w:tr>
            <w:tr w:rsidR="0046594C" w:rsidRPr="00001170" w14:paraId="27F22C8C"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9ECE9" w14:textId="77777777" w:rsidR="0046594C" w:rsidRPr="00001170" w:rsidRDefault="0046594C" w:rsidP="009546B7">
                  <w:pPr>
                    <w:pStyle w:val="rowtabella0"/>
                    <w:rPr>
                      <w:color w:val="002060"/>
                    </w:rPr>
                  </w:pPr>
                  <w:proofErr w:type="gramStart"/>
                  <w:r w:rsidRPr="00001170">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26E34" w14:textId="77777777" w:rsidR="0046594C" w:rsidRPr="00001170" w:rsidRDefault="0046594C" w:rsidP="009546B7">
                  <w:pPr>
                    <w:pStyle w:val="rowtabella0"/>
                    <w:rPr>
                      <w:color w:val="002060"/>
                    </w:rPr>
                  </w:pPr>
                  <w:r w:rsidRPr="00001170">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A8646" w14:textId="77777777" w:rsidR="0046594C" w:rsidRPr="00001170" w:rsidRDefault="0046594C" w:rsidP="009546B7">
                  <w:pPr>
                    <w:pStyle w:val="rowtabella0"/>
                    <w:jc w:val="center"/>
                    <w:rPr>
                      <w:color w:val="002060"/>
                    </w:rPr>
                  </w:pPr>
                  <w:r w:rsidRPr="0000117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E0CE9" w14:textId="77777777" w:rsidR="0046594C" w:rsidRPr="00001170" w:rsidRDefault="0046594C" w:rsidP="009546B7">
                  <w:pPr>
                    <w:pStyle w:val="rowtabella0"/>
                    <w:jc w:val="center"/>
                    <w:rPr>
                      <w:color w:val="002060"/>
                    </w:rPr>
                  </w:pPr>
                  <w:r w:rsidRPr="00001170">
                    <w:rPr>
                      <w:color w:val="002060"/>
                    </w:rPr>
                    <w:t> </w:t>
                  </w:r>
                </w:p>
              </w:tc>
            </w:tr>
            <w:tr w:rsidR="0046594C" w:rsidRPr="00001170" w14:paraId="77B832A0"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10A3D1E7" w14:textId="77777777" w:rsidR="0046594C" w:rsidRPr="00001170" w:rsidRDefault="0046594C" w:rsidP="009546B7">
                  <w:pPr>
                    <w:pStyle w:val="rowtabella0"/>
                    <w:rPr>
                      <w:color w:val="002060"/>
                    </w:rPr>
                  </w:pPr>
                  <w:r w:rsidRPr="00001170">
                    <w:rPr>
                      <w:color w:val="002060"/>
                    </w:rPr>
                    <w:t>(1) - disputata il 29/03/2025</w:t>
                  </w:r>
                </w:p>
              </w:tc>
            </w:tr>
          </w:tbl>
          <w:p w14:paraId="707B2EAA" w14:textId="77777777" w:rsidR="0046594C" w:rsidRPr="00001170" w:rsidRDefault="0046594C" w:rsidP="009546B7">
            <w:pPr>
              <w:rPr>
                <w:color w:val="002060"/>
              </w:rPr>
            </w:pPr>
          </w:p>
        </w:tc>
      </w:tr>
    </w:tbl>
    <w:p w14:paraId="40FA0BAF" w14:textId="77777777" w:rsidR="0046594C" w:rsidRPr="00001170" w:rsidRDefault="0046594C" w:rsidP="0046594C">
      <w:pPr>
        <w:pStyle w:val="breakline"/>
        <w:rPr>
          <w:rFonts w:eastAsiaTheme="minorEastAsia"/>
          <w:color w:val="002060"/>
        </w:rPr>
      </w:pPr>
    </w:p>
    <w:p w14:paraId="539F16FC" w14:textId="77777777" w:rsidR="0046594C" w:rsidRPr="00001170" w:rsidRDefault="0046594C" w:rsidP="0046594C">
      <w:pPr>
        <w:pStyle w:val="breakline"/>
        <w:rPr>
          <w:color w:val="002060"/>
        </w:rPr>
      </w:pPr>
    </w:p>
    <w:p w14:paraId="1941964B" w14:textId="77777777" w:rsidR="0046594C" w:rsidRPr="00001170" w:rsidRDefault="0046594C" w:rsidP="0046594C">
      <w:pPr>
        <w:pStyle w:val="titoloprinc0"/>
        <w:rPr>
          <w:color w:val="002060"/>
        </w:rPr>
      </w:pPr>
      <w:r w:rsidRPr="00001170">
        <w:rPr>
          <w:color w:val="002060"/>
        </w:rPr>
        <w:t>GIUDICE SPORTIVO</w:t>
      </w:r>
    </w:p>
    <w:p w14:paraId="042F7F6F" w14:textId="77777777" w:rsidR="0046594C" w:rsidRPr="00001170" w:rsidRDefault="0046594C" w:rsidP="0046594C">
      <w:pPr>
        <w:pStyle w:val="diffida"/>
        <w:rPr>
          <w:color w:val="002060"/>
        </w:rPr>
      </w:pPr>
      <w:r w:rsidRPr="00001170">
        <w:rPr>
          <w:color w:val="002060"/>
        </w:rPr>
        <w:t>Il Giudice Sportivo Avv. Agnese Lazzaretti, con l'assistenza del Segretario Angelo Castellana, nella seduta del 02/04/2025, ha adottato le decisioni che di seguito integralmente si riportano:</w:t>
      </w:r>
    </w:p>
    <w:p w14:paraId="2D38840A" w14:textId="77777777" w:rsidR="0046594C" w:rsidRPr="00001170" w:rsidRDefault="0046594C" w:rsidP="0046594C">
      <w:pPr>
        <w:pStyle w:val="titolo10"/>
        <w:rPr>
          <w:color w:val="002060"/>
        </w:rPr>
      </w:pPr>
      <w:r w:rsidRPr="00001170">
        <w:rPr>
          <w:color w:val="002060"/>
        </w:rPr>
        <w:t xml:space="preserve">GARE DEL 28/ 3/2025 </w:t>
      </w:r>
    </w:p>
    <w:p w14:paraId="6C2E4EBE" w14:textId="77777777" w:rsidR="0046594C" w:rsidRPr="00001170" w:rsidRDefault="0046594C" w:rsidP="0046594C">
      <w:pPr>
        <w:pStyle w:val="titolo7a"/>
        <w:rPr>
          <w:color w:val="002060"/>
        </w:rPr>
      </w:pPr>
      <w:r w:rsidRPr="00001170">
        <w:rPr>
          <w:color w:val="002060"/>
        </w:rPr>
        <w:t xml:space="preserve">PROVVEDIMENTI DISCIPLINARI </w:t>
      </w:r>
    </w:p>
    <w:p w14:paraId="478FCA6E" w14:textId="77777777" w:rsidR="0046594C" w:rsidRPr="00001170" w:rsidRDefault="0046594C" w:rsidP="0046594C">
      <w:pPr>
        <w:pStyle w:val="titolo7b0"/>
        <w:rPr>
          <w:color w:val="002060"/>
        </w:rPr>
      </w:pPr>
      <w:r w:rsidRPr="00001170">
        <w:rPr>
          <w:color w:val="002060"/>
        </w:rPr>
        <w:t xml:space="preserve">In base alle risultanze degli atti ufficiali sono state deliberate le seguenti sanzioni disciplinari. </w:t>
      </w:r>
    </w:p>
    <w:p w14:paraId="7255BE17" w14:textId="77777777" w:rsidR="0046594C" w:rsidRPr="00001170" w:rsidRDefault="0046594C" w:rsidP="0046594C">
      <w:pPr>
        <w:pStyle w:val="titolo30"/>
        <w:rPr>
          <w:color w:val="002060"/>
        </w:rPr>
      </w:pPr>
      <w:r w:rsidRPr="00001170">
        <w:rPr>
          <w:color w:val="002060"/>
        </w:rPr>
        <w:t xml:space="preserve">SOCIETA' </w:t>
      </w:r>
    </w:p>
    <w:p w14:paraId="5E6A7A48" w14:textId="77777777" w:rsidR="0046594C" w:rsidRPr="00001170" w:rsidRDefault="0046594C" w:rsidP="0046594C">
      <w:pPr>
        <w:pStyle w:val="titolo20"/>
        <w:rPr>
          <w:color w:val="002060"/>
        </w:rPr>
      </w:pPr>
      <w:r w:rsidRPr="00001170">
        <w:rPr>
          <w:color w:val="002060"/>
        </w:rPr>
        <w:t xml:space="preserve">AMMENDA </w:t>
      </w:r>
    </w:p>
    <w:p w14:paraId="35E1F4CC" w14:textId="77777777" w:rsidR="0046594C" w:rsidRPr="00001170" w:rsidRDefault="0046594C" w:rsidP="0046594C">
      <w:pPr>
        <w:pStyle w:val="diffida"/>
        <w:spacing w:before="80" w:beforeAutospacing="0" w:after="40" w:afterAutospacing="0"/>
        <w:jc w:val="left"/>
        <w:rPr>
          <w:color w:val="002060"/>
        </w:rPr>
      </w:pPr>
      <w:r w:rsidRPr="00001170">
        <w:rPr>
          <w:color w:val="002060"/>
        </w:rPr>
        <w:t xml:space="preserve">Euro 100,00 CSI STELLA A.S.D. </w:t>
      </w:r>
      <w:r w:rsidRPr="00001170">
        <w:rPr>
          <w:color w:val="002060"/>
        </w:rPr>
        <w:br/>
        <w:t xml:space="preserve">Per comportamento offensivo di un proprio tifoso nei confronti dell'arbitro. </w:t>
      </w:r>
    </w:p>
    <w:p w14:paraId="38790B61" w14:textId="77777777" w:rsidR="0046594C" w:rsidRPr="00001170" w:rsidRDefault="0046594C" w:rsidP="0046594C">
      <w:pPr>
        <w:pStyle w:val="titolo30"/>
        <w:rPr>
          <w:color w:val="002060"/>
        </w:rPr>
      </w:pPr>
      <w:r w:rsidRPr="00001170">
        <w:rPr>
          <w:color w:val="002060"/>
        </w:rPr>
        <w:t xml:space="preserve">DIRIGENTI </w:t>
      </w:r>
    </w:p>
    <w:p w14:paraId="16B656D7" w14:textId="77777777" w:rsidR="0046594C" w:rsidRPr="00001170" w:rsidRDefault="0046594C" w:rsidP="0046594C">
      <w:pPr>
        <w:pStyle w:val="titolo20"/>
        <w:rPr>
          <w:color w:val="002060"/>
        </w:rPr>
      </w:pPr>
      <w:r w:rsidRPr="00001170">
        <w:rPr>
          <w:color w:val="002060"/>
        </w:rPr>
        <w:t xml:space="preserve">INIBIZIONE A TEMPO OPPURE SQUALIFICA A GARE: FINO AL 16/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5CDA953B" w14:textId="77777777" w:rsidTr="009546B7">
        <w:tc>
          <w:tcPr>
            <w:tcW w:w="2200" w:type="dxa"/>
            <w:tcMar>
              <w:top w:w="20" w:type="dxa"/>
              <w:left w:w="20" w:type="dxa"/>
              <w:bottom w:w="20" w:type="dxa"/>
              <w:right w:w="20" w:type="dxa"/>
            </w:tcMar>
            <w:vAlign w:val="center"/>
            <w:hideMark/>
          </w:tcPr>
          <w:p w14:paraId="6C2E3E55" w14:textId="77777777" w:rsidR="0046594C" w:rsidRPr="00001170" w:rsidRDefault="0046594C" w:rsidP="009546B7">
            <w:pPr>
              <w:pStyle w:val="movimento"/>
              <w:rPr>
                <w:color w:val="002060"/>
              </w:rPr>
            </w:pPr>
            <w:r w:rsidRPr="00001170">
              <w:rPr>
                <w:color w:val="002060"/>
              </w:rPr>
              <w:t>RICCHITELLI FRANCESCO</w:t>
            </w:r>
          </w:p>
        </w:tc>
        <w:tc>
          <w:tcPr>
            <w:tcW w:w="2200" w:type="dxa"/>
            <w:tcMar>
              <w:top w:w="20" w:type="dxa"/>
              <w:left w:w="20" w:type="dxa"/>
              <w:bottom w:w="20" w:type="dxa"/>
              <w:right w:w="20" w:type="dxa"/>
            </w:tcMar>
            <w:vAlign w:val="center"/>
            <w:hideMark/>
          </w:tcPr>
          <w:p w14:paraId="451A46FA" w14:textId="77777777" w:rsidR="0046594C" w:rsidRPr="00001170" w:rsidRDefault="0046594C" w:rsidP="009546B7">
            <w:pPr>
              <w:pStyle w:val="movimento2"/>
              <w:rPr>
                <w:color w:val="002060"/>
              </w:rPr>
            </w:pPr>
            <w:r w:rsidRPr="00001170">
              <w:rPr>
                <w:color w:val="002060"/>
              </w:rPr>
              <w:t xml:space="preserve">(FIGHT BULLS CORRIDONIA) </w:t>
            </w:r>
          </w:p>
        </w:tc>
        <w:tc>
          <w:tcPr>
            <w:tcW w:w="800" w:type="dxa"/>
            <w:tcMar>
              <w:top w:w="20" w:type="dxa"/>
              <w:left w:w="20" w:type="dxa"/>
              <w:bottom w:w="20" w:type="dxa"/>
              <w:right w:w="20" w:type="dxa"/>
            </w:tcMar>
            <w:vAlign w:val="center"/>
            <w:hideMark/>
          </w:tcPr>
          <w:p w14:paraId="1C21C7A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6F51B8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42EA773" w14:textId="77777777" w:rsidR="0046594C" w:rsidRPr="00001170" w:rsidRDefault="0046594C" w:rsidP="009546B7">
            <w:pPr>
              <w:pStyle w:val="movimento2"/>
              <w:rPr>
                <w:color w:val="002060"/>
              </w:rPr>
            </w:pPr>
            <w:r w:rsidRPr="00001170">
              <w:rPr>
                <w:color w:val="002060"/>
              </w:rPr>
              <w:t> </w:t>
            </w:r>
          </w:p>
        </w:tc>
      </w:tr>
    </w:tbl>
    <w:p w14:paraId="489BE9F3" w14:textId="77777777" w:rsidR="0046594C" w:rsidRPr="00001170" w:rsidRDefault="0046594C" w:rsidP="0046594C">
      <w:pPr>
        <w:pStyle w:val="diffida"/>
        <w:spacing w:before="80" w:beforeAutospacing="0" w:after="40" w:afterAutospacing="0"/>
        <w:jc w:val="left"/>
        <w:rPr>
          <w:rFonts w:eastAsiaTheme="minorEastAsia"/>
          <w:color w:val="002060"/>
        </w:rPr>
      </w:pPr>
      <w:r w:rsidRPr="00001170">
        <w:rPr>
          <w:color w:val="002060"/>
        </w:rPr>
        <w:t xml:space="preserve">Per frase irriguardosa verso l'arbitro. Allontanato. </w:t>
      </w:r>
    </w:p>
    <w:p w14:paraId="206AF03D" w14:textId="77777777" w:rsidR="0046594C" w:rsidRPr="00001170" w:rsidRDefault="0046594C" w:rsidP="0046594C">
      <w:pPr>
        <w:pStyle w:val="titolo20"/>
        <w:rPr>
          <w:color w:val="002060"/>
        </w:rPr>
      </w:pPr>
      <w:r w:rsidRPr="00001170">
        <w:rPr>
          <w:color w:val="002060"/>
        </w:rPr>
        <w:t xml:space="preserve">INIBIZIONE A TEMPO OPPURE SQUALIFICA A GARE: FINO AL 9/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4F57AD9" w14:textId="77777777" w:rsidTr="009546B7">
        <w:tc>
          <w:tcPr>
            <w:tcW w:w="2200" w:type="dxa"/>
            <w:tcMar>
              <w:top w:w="20" w:type="dxa"/>
              <w:left w:w="20" w:type="dxa"/>
              <w:bottom w:w="20" w:type="dxa"/>
              <w:right w:w="20" w:type="dxa"/>
            </w:tcMar>
            <w:vAlign w:val="center"/>
            <w:hideMark/>
          </w:tcPr>
          <w:p w14:paraId="418F0949" w14:textId="77777777" w:rsidR="0046594C" w:rsidRPr="00001170" w:rsidRDefault="0046594C" w:rsidP="009546B7">
            <w:pPr>
              <w:pStyle w:val="movimento"/>
              <w:rPr>
                <w:color w:val="002060"/>
              </w:rPr>
            </w:pPr>
            <w:r w:rsidRPr="00001170">
              <w:rPr>
                <w:color w:val="002060"/>
              </w:rPr>
              <w:t>EGIDI ROBERTO</w:t>
            </w:r>
          </w:p>
        </w:tc>
        <w:tc>
          <w:tcPr>
            <w:tcW w:w="2200" w:type="dxa"/>
            <w:tcMar>
              <w:top w:w="20" w:type="dxa"/>
              <w:left w:w="20" w:type="dxa"/>
              <w:bottom w:w="20" w:type="dxa"/>
              <w:right w:w="20" w:type="dxa"/>
            </w:tcMar>
            <w:vAlign w:val="center"/>
            <w:hideMark/>
          </w:tcPr>
          <w:p w14:paraId="2764070B" w14:textId="77777777" w:rsidR="0046594C" w:rsidRPr="00001170" w:rsidRDefault="0046594C" w:rsidP="009546B7">
            <w:pPr>
              <w:pStyle w:val="movimento2"/>
              <w:rPr>
                <w:color w:val="002060"/>
              </w:rPr>
            </w:pPr>
            <w:r w:rsidRPr="00001170">
              <w:rPr>
                <w:color w:val="002060"/>
              </w:rPr>
              <w:t xml:space="preserve">(ROCCAFLUVIONE) </w:t>
            </w:r>
          </w:p>
        </w:tc>
        <w:tc>
          <w:tcPr>
            <w:tcW w:w="800" w:type="dxa"/>
            <w:tcMar>
              <w:top w:w="20" w:type="dxa"/>
              <w:left w:w="20" w:type="dxa"/>
              <w:bottom w:w="20" w:type="dxa"/>
              <w:right w:w="20" w:type="dxa"/>
            </w:tcMar>
            <w:vAlign w:val="center"/>
            <w:hideMark/>
          </w:tcPr>
          <w:p w14:paraId="436EFC7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3D79E3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1DEA1E4" w14:textId="77777777" w:rsidR="0046594C" w:rsidRPr="00001170" w:rsidRDefault="0046594C" w:rsidP="009546B7">
            <w:pPr>
              <w:pStyle w:val="movimento2"/>
              <w:rPr>
                <w:color w:val="002060"/>
              </w:rPr>
            </w:pPr>
            <w:r w:rsidRPr="00001170">
              <w:rPr>
                <w:color w:val="002060"/>
              </w:rPr>
              <w:t> </w:t>
            </w:r>
          </w:p>
        </w:tc>
      </w:tr>
    </w:tbl>
    <w:p w14:paraId="3876BA90" w14:textId="77777777" w:rsidR="0046594C" w:rsidRPr="00001170" w:rsidRDefault="0046594C" w:rsidP="0046594C">
      <w:pPr>
        <w:pStyle w:val="diffida"/>
        <w:spacing w:before="80" w:beforeAutospacing="0" w:after="40" w:afterAutospacing="0"/>
        <w:jc w:val="left"/>
        <w:rPr>
          <w:rFonts w:eastAsiaTheme="minorEastAsia"/>
          <w:color w:val="002060"/>
        </w:rPr>
      </w:pPr>
      <w:r w:rsidRPr="00001170">
        <w:rPr>
          <w:color w:val="002060"/>
        </w:rPr>
        <w:t xml:space="preserve">Espulso per frase blasfema. Allontanato. </w:t>
      </w:r>
    </w:p>
    <w:p w14:paraId="3DDFF716" w14:textId="77777777" w:rsidR="0046594C" w:rsidRPr="00001170" w:rsidRDefault="0046594C" w:rsidP="0046594C">
      <w:pPr>
        <w:pStyle w:val="titolo20"/>
        <w:rPr>
          <w:color w:val="002060"/>
        </w:rPr>
      </w:pPr>
      <w:r w:rsidRPr="000011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324CA91B" w14:textId="77777777" w:rsidTr="009546B7">
        <w:tc>
          <w:tcPr>
            <w:tcW w:w="2200" w:type="dxa"/>
            <w:tcMar>
              <w:top w:w="20" w:type="dxa"/>
              <w:left w:w="20" w:type="dxa"/>
              <w:bottom w:w="20" w:type="dxa"/>
              <w:right w:w="20" w:type="dxa"/>
            </w:tcMar>
            <w:vAlign w:val="center"/>
            <w:hideMark/>
          </w:tcPr>
          <w:p w14:paraId="5416D97D" w14:textId="77777777" w:rsidR="0046594C" w:rsidRPr="00001170" w:rsidRDefault="0046594C" w:rsidP="009546B7">
            <w:pPr>
              <w:pStyle w:val="movimento"/>
              <w:rPr>
                <w:color w:val="002060"/>
              </w:rPr>
            </w:pPr>
            <w:r w:rsidRPr="00001170">
              <w:rPr>
                <w:color w:val="002060"/>
              </w:rPr>
              <w:t>MAZZIERI DIEGO</w:t>
            </w:r>
          </w:p>
        </w:tc>
        <w:tc>
          <w:tcPr>
            <w:tcW w:w="2200" w:type="dxa"/>
            <w:tcMar>
              <w:top w:w="20" w:type="dxa"/>
              <w:left w:w="20" w:type="dxa"/>
              <w:bottom w:w="20" w:type="dxa"/>
              <w:right w:w="20" w:type="dxa"/>
            </w:tcMar>
            <w:vAlign w:val="center"/>
            <w:hideMark/>
          </w:tcPr>
          <w:p w14:paraId="0BA269BA" w14:textId="77777777" w:rsidR="0046594C" w:rsidRPr="00001170" w:rsidRDefault="0046594C" w:rsidP="009546B7">
            <w:pPr>
              <w:pStyle w:val="movimento2"/>
              <w:rPr>
                <w:color w:val="002060"/>
              </w:rPr>
            </w:pPr>
            <w:r w:rsidRPr="00001170">
              <w:rPr>
                <w:color w:val="002060"/>
              </w:rPr>
              <w:t xml:space="preserve">(AVENALE) </w:t>
            </w:r>
          </w:p>
        </w:tc>
        <w:tc>
          <w:tcPr>
            <w:tcW w:w="800" w:type="dxa"/>
            <w:tcMar>
              <w:top w:w="20" w:type="dxa"/>
              <w:left w:w="20" w:type="dxa"/>
              <w:bottom w:w="20" w:type="dxa"/>
              <w:right w:w="20" w:type="dxa"/>
            </w:tcMar>
            <w:vAlign w:val="center"/>
            <w:hideMark/>
          </w:tcPr>
          <w:p w14:paraId="70BECBD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29E53E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F051D94" w14:textId="77777777" w:rsidR="0046594C" w:rsidRPr="00001170" w:rsidRDefault="0046594C" w:rsidP="009546B7">
            <w:pPr>
              <w:pStyle w:val="movimento2"/>
              <w:rPr>
                <w:color w:val="002060"/>
              </w:rPr>
            </w:pPr>
            <w:r w:rsidRPr="00001170">
              <w:rPr>
                <w:color w:val="002060"/>
              </w:rPr>
              <w:t> </w:t>
            </w:r>
          </w:p>
        </w:tc>
      </w:tr>
    </w:tbl>
    <w:p w14:paraId="420051D7" w14:textId="77777777" w:rsidR="0046594C" w:rsidRPr="00001170" w:rsidRDefault="0046594C" w:rsidP="0046594C">
      <w:pPr>
        <w:pStyle w:val="titolo30"/>
        <w:rPr>
          <w:rFonts w:eastAsiaTheme="minorEastAsia"/>
          <w:color w:val="002060"/>
        </w:rPr>
      </w:pPr>
      <w:r w:rsidRPr="00001170">
        <w:rPr>
          <w:color w:val="002060"/>
        </w:rPr>
        <w:t xml:space="preserve">ALLENATORI </w:t>
      </w:r>
    </w:p>
    <w:p w14:paraId="21508790" w14:textId="77777777" w:rsidR="0046594C" w:rsidRPr="00001170" w:rsidRDefault="0046594C" w:rsidP="0046594C">
      <w:pPr>
        <w:pStyle w:val="titolo20"/>
        <w:rPr>
          <w:color w:val="002060"/>
        </w:rPr>
      </w:pPr>
      <w:r w:rsidRPr="00001170">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9E05FA4" w14:textId="77777777" w:rsidTr="009546B7">
        <w:tc>
          <w:tcPr>
            <w:tcW w:w="2200" w:type="dxa"/>
            <w:tcMar>
              <w:top w:w="20" w:type="dxa"/>
              <w:left w:w="20" w:type="dxa"/>
              <w:bottom w:w="20" w:type="dxa"/>
              <w:right w:w="20" w:type="dxa"/>
            </w:tcMar>
            <w:vAlign w:val="center"/>
            <w:hideMark/>
          </w:tcPr>
          <w:p w14:paraId="296D6CB7" w14:textId="77777777" w:rsidR="0046594C" w:rsidRPr="00001170" w:rsidRDefault="0046594C" w:rsidP="009546B7">
            <w:pPr>
              <w:pStyle w:val="movimento"/>
              <w:rPr>
                <w:color w:val="002060"/>
              </w:rPr>
            </w:pPr>
            <w:r w:rsidRPr="00001170">
              <w:rPr>
                <w:color w:val="002060"/>
              </w:rPr>
              <w:t>RANZUGLIA ANDREA</w:t>
            </w:r>
          </w:p>
        </w:tc>
        <w:tc>
          <w:tcPr>
            <w:tcW w:w="2200" w:type="dxa"/>
            <w:tcMar>
              <w:top w:w="20" w:type="dxa"/>
              <w:left w:w="20" w:type="dxa"/>
              <w:bottom w:w="20" w:type="dxa"/>
              <w:right w:w="20" w:type="dxa"/>
            </w:tcMar>
            <w:vAlign w:val="center"/>
            <w:hideMark/>
          </w:tcPr>
          <w:p w14:paraId="65F0744E" w14:textId="77777777" w:rsidR="0046594C" w:rsidRPr="00001170" w:rsidRDefault="0046594C" w:rsidP="009546B7">
            <w:pPr>
              <w:pStyle w:val="movimento2"/>
              <w:rPr>
                <w:color w:val="002060"/>
              </w:rPr>
            </w:pPr>
            <w:r w:rsidRPr="00001170">
              <w:rPr>
                <w:color w:val="002060"/>
              </w:rPr>
              <w:t xml:space="preserve">(BORGOROSSO TOLENTINO) </w:t>
            </w:r>
          </w:p>
        </w:tc>
        <w:tc>
          <w:tcPr>
            <w:tcW w:w="800" w:type="dxa"/>
            <w:tcMar>
              <w:top w:w="20" w:type="dxa"/>
              <w:left w:w="20" w:type="dxa"/>
              <w:bottom w:w="20" w:type="dxa"/>
              <w:right w:w="20" w:type="dxa"/>
            </w:tcMar>
            <w:vAlign w:val="center"/>
            <w:hideMark/>
          </w:tcPr>
          <w:p w14:paraId="54AACDA5"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7A00FB4"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287414A" w14:textId="77777777" w:rsidR="0046594C" w:rsidRPr="00001170" w:rsidRDefault="0046594C" w:rsidP="009546B7">
            <w:pPr>
              <w:pStyle w:val="movimento2"/>
              <w:rPr>
                <w:color w:val="002060"/>
              </w:rPr>
            </w:pPr>
            <w:r w:rsidRPr="00001170">
              <w:rPr>
                <w:color w:val="002060"/>
              </w:rPr>
              <w:t> </w:t>
            </w:r>
          </w:p>
        </w:tc>
      </w:tr>
    </w:tbl>
    <w:p w14:paraId="5FC1F36A" w14:textId="77777777" w:rsidR="0046594C" w:rsidRPr="00001170" w:rsidRDefault="0046594C" w:rsidP="0046594C">
      <w:pPr>
        <w:pStyle w:val="titolo20"/>
        <w:rPr>
          <w:rFonts w:eastAsiaTheme="minorEastAsia"/>
          <w:color w:val="002060"/>
        </w:rPr>
      </w:pPr>
      <w:r w:rsidRPr="000011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FEF78DF" w14:textId="77777777" w:rsidTr="009546B7">
        <w:tc>
          <w:tcPr>
            <w:tcW w:w="2200" w:type="dxa"/>
            <w:tcMar>
              <w:top w:w="20" w:type="dxa"/>
              <w:left w:w="20" w:type="dxa"/>
              <w:bottom w:w="20" w:type="dxa"/>
              <w:right w:w="20" w:type="dxa"/>
            </w:tcMar>
            <w:vAlign w:val="center"/>
            <w:hideMark/>
          </w:tcPr>
          <w:p w14:paraId="2EA4055F" w14:textId="77777777" w:rsidR="0046594C" w:rsidRPr="00001170" w:rsidRDefault="0046594C" w:rsidP="009546B7">
            <w:pPr>
              <w:pStyle w:val="movimento"/>
              <w:rPr>
                <w:color w:val="002060"/>
              </w:rPr>
            </w:pPr>
            <w:r w:rsidRPr="00001170">
              <w:rPr>
                <w:color w:val="002060"/>
              </w:rPr>
              <w:t>TONELLI TOMMASO</w:t>
            </w:r>
          </w:p>
        </w:tc>
        <w:tc>
          <w:tcPr>
            <w:tcW w:w="2200" w:type="dxa"/>
            <w:tcMar>
              <w:top w:w="20" w:type="dxa"/>
              <w:left w:w="20" w:type="dxa"/>
              <w:bottom w:w="20" w:type="dxa"/>
              <w:right w:w="20" w:type="dxa"/>
            </w:tcMar>
            <w:vAlign w:val="center"/>
            <w:hideMark/>
          </w:tcPr>
          <w:p w14:paraId="656EDB83" w14:textId="77777777" w:rsidR="0046594C" w:rsidRPr="00001170" w:rsidRDefault="0046594C" w:rsidP="009546B7">
            <w:pPr>
              <w:pStyle w:val="movimento2"/>
              <w:rPr>
                <w:color w:val="002060"/>
              </w:rPr>
            </w:pPr>
            <w:r w:rsidRPr="00001170">
              <w:rPr>
                <w:color w:val="002060"/>
              </w:rPr>
              <w:t xml:space="preserve">(FUTSAL CASTELFIDARDO) </w:t>
            </w:r>
          </w:p>
        </w:tc>
        <w:tc>
          <w:tcPr>
            <w:tcW w:w="800" w:type="dxa"/>
            <w:tcMar>
              <w:top w:w="20" w:type="dxa"/>
              <w:left w:w="20" w:type="dxa"/>
              <w:bottom w:w="20" w:type="dxa"/>
              <w:right w:w="20" w:type="dxa"/>
            </w:tcMar>
            <w:vAlign w:val="center"/>
            <w:hideMark/>
          </w:tcPr>
          <w:p w14:paraId="68E80DC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96649D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42A9052" w14:textId="77777777" w:rsidR="0046594C" w:rsidRPr="00001170" w:rsidRDefault="0046594C" w:rsidP="009546B7">
            <w:pPr>
              <w:pStyle w:val="movimento2"/>
              <w:rPr>
                <w:color w:val="002060"/>
              </w:rPr>
            </w:pPr>
            <w:r w:rsidRPr="00001170">
              <w:rPr>
                <w:color w:val="002060"/>
              </w:rPr>
              <w:t> </w:t>
            </w:r>
          </w:p>
        </w:tc>
      </w:tr>
    </w:tbl>
    <w:p w14:paraId="20FCF01C" w14:textId="77777777" w:rsidR="0046594C" w:rsidRPr="00001170" w:rsidRDefault="0046594C" w:rsidP="0046594C">
      <w:pPr>
        <w:pStyle w:val="titolo30"/>
        <w:rPr>
          <w:rFonts w:eastAsiaTheme="minorEastAsia"/>
          <w:color w:val="002060"/>
        </w:rPr>
      </w:pPr>
      <w:r w:rsidRPr="00001170">
        <w:rPr>
          <w:color w:val="002060"/>
        </w:rPr>
        <w:t xml:space="preserve">CALCIATORI ESPULSI </w:t>
      </w:r>
    </w:p>
    <w:p w14:paraId="229427A2" w14:textId="77777777" w:rsidR="0046594C" w:rsidRPr="00001170" w:rsidRDefault="0046594C" w:rsidP="0046594C">
      <w:pPr>
        <w:pStyle w:val="titolo20"/>
        <w:rPr>
          <w:color w:val="002060"/>
        </w:rPr>
      </w:pPr>
      <w:r w:rsidRPr="0000117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8950A66" w14:textId="77777777" w:rsidTr="009546B7">
        <w:tc>
          <w:tcPr>
            <w:tcW w:w="2200" w:type="dxa"/>
            <w:tcMar>
              <w:top w:w="20" w:type="dxa"/>
              <w:left w:w="20" w:type="dxa"/>
              <w:bottom w:w="20" w:type="dxa"/>
              <w:right w:w="20" w:type="dxa"/>
            </w:tcMar>
            <w:vAlign w:val="center"/>
            <w:hideMark/>
          </w:tcPr>
          <w:p w14:paraId="28C133F1" w14:textId="77777777" w:rsidR="0046594C" w:rsidRPr="00001170" w:rsidRDefault="0046594C" w:rsidP="009546B7">
            <w:pPr>
              <w:pStyle w:val="movimento"/>
              <w:rPr>
                <w:color w:val="002060"/>
              </w:rPr>
            </w:pPr>
            <w:r w:rsidRPr="00001170">
              <w:rPr>
                <w:color w:val="002060"/>
              </w:rPr>
              <w:t>MENGONI ARTURO</w:t>
            </w:r>
          </w:p>
        </w:tc>
        <w:tc>
          <w:tcPr>
            <w:tcW w:w="2200" w:type="dxa"/>
            <w:tcMar>
              <w:top w:w="20" w:type="dxa"/>
              <w:left w:w="20" w:type="dxa"/>
              <w:bottom w:w="20" w:type="dxa"/>
              <w:right w:w="20" w:type="dxa"/>
            </w:tcMar>
            <w:vAlign w:val="center"/>
            <w:hideMark/>
          </w:tcPr>
          <w:p w14:paraId="16F25FF9" w14:textId="77777777" w:rsidR="0046594C" w:rsidRPr="00001170" w:rsidRDefault="0046594C" w:rsidP="009546B7">
            <w:pPr>
              <w:pStyle w:val="movimento2"/>
              <w:rPr>
                <w:color w:val="002060"/>
              </w:rPr>
            </w:pPr>
            <w:r w:rsidRPr="00001170">
              <w:rPr>
                <w:color w:val="002060"/>
              </w:rPr>
              <w:t xml:space="preserve">(ASPIO 2005) </w:t>
            </w:r>
          </w:p>
        </w:tc>
        <w:tc>
          <w:tcPr>
            <w:tcW w:w="800" w:type="dxa"/>
            <w:tcMar>
              <w:top w:w="20" w:type="dxa"/>
              <w:left w:w="20" w:type="dxa"/>
              <w:bottom w:w="20" w:type="dxa"/>
              <w:right w:w="20" w:type="dxa"/>
            </w:tcMar>
            <w:vAlign w:val="center"/>
            <w:hideMark/>
          </w:tcPr>
          <w:p w14:paraId="6B58888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E79ADC8" w14:textId="77777777" w:rsidR="0046594C" w:rsidRPr="00001170" w:rsidRDefault="0046594C" w:rsidP="009546B7">
            <w:pPr>
              <w:pStyle w:val="movimento"/>
              <w:rPr>
                <w:color w:val="002060"/>
              </w:rPr>
            </w:pPr>
            <w:r w:rsidRPr="00001170">
              <w:rPr>
                <w:color w:val="002060"/>
              </w:rPr>
              <w:t>FRATTESI ALEX</w:t>
            </w:r>
          </w:p>
        </w:tc>
        <w:tc>
          <w:tcPr>
            <w:tcW w:w="2200" w:type="dxa"/>
            <w:tcMar>
              <w:top w:w="20" w:type="dxa"/>
              <w:left w:w="20" w:type="dxa"/>
              <w:bottom w:w="20" w:type="dxa"/>
              <w:right w:w="20" w:type="dxa"/>
            </w:tcMar>
            <w:vAlign w:val="center"/>
            <w:hideMark/>
          </w:tcPr>
          <w:p w14:paraId="5D0CA14E" w14:textId="77777777" w:rsidR="0046594C" w:rsidRPr="00001170" w:rsidRDefault="0046594C" w:rsidP="009546B7">
            <w:pPr>
              <w:pStyle w:val="movimento2"/>
              <w:rPr>
                <w:color w:val="002060"/>
              </w:rPr>
            </w:pPr>
            <w:r w:rsidRPr="00001170">
              <w:rPr>
                <w:color w:val="002060"/>
              </w:rPr>
              <w:t xml:space="preserve">(CIARNIN) </w:t>
            </w:r>
          </w:p>
        </w:tc>
      </w:tr>
    </w:tbl>
    <w:p w14:paraId="18BCB576" w14:textId="77777777" w:rsidR="0046594C" w:rsidRPr="00001170" w:rsidRDefault="0046594C" w:rsidP="0046594C">
      <w:pPr>
        <w:pStyle w:val="titolo20"/>
        <w:rPr>
          <w:rFonts w:eastAsiaTheme="minorEastAsia"/>
          <w:color w:val="002060"/>
        </w:rPr>
      </w:pPr>
      <w:r w:rsidRPr="000011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3282B2CB" w14:textId="77777777" w:rsidTr="009546B7">
        <w:tc>
          <w:tcPr>
            <w:tcW w:w="2200" w:type="dxa"/>
            <w:tcMar>
              <w:top w:w="20" w:type="dxa"/>
              <w:left w:w="20" w:type="dxa"/>
              <w:bottom w:w="20" w:type="dxa"/>
              <w:right w:w="20" w:type="dxa"/>
            </w:tcMar>
            <w:vAlign w:val="center"/>
            <w:hideMark/>
          </w:tcPr>
          <w:p w14:paraId="1A8A3182" w14:textId="77777777" w:rsidR="0046594C" w:rsidRPr="00001170" w:rsidRDefault="0046594C" w:rsidP="009546B7">
            <w:pPr>
              <w:pStyle w:val="movimento"/>
              <w:rPr>
                <w:color w:val="002060"/>
              </w:rPr>
            </w:pPr>
            <w:r w:rsidRPr="00001170">
              <w:rPr>
                <w:color w:val="002060"/>
              </w:rPr>
              <w:t>MATTEUCCI EDOARDO</w:t>
            </w:r>
          </w:p>
        </w:tc>
        <w:tc>
          <w:tcPr>
            <w:tcW w:w="2200" w:type="dxa"/>
            <w:tcMar>
              <w:top w:w="20" w:type="dxa"/>
              <w:left w:w="20" w:type="dxa"/>
              <w:bottom w:w="20" w:type="dxa"/>
              <w:right w:w="20" w:type="dxa"/>
            </w:tcMar>
            <w:vAlign w:val="center"/>
            <w:hideMark/>
          </w:tcPr>
          <w:p w14:paraId="429A0033" w14:textId="77777777" w:rsidR="0046594C" w:rsidRPr="00001170" w:rsidRDefault="0046594C" w:rsidP="009546B7">
            <w:pPr>
              <w:pStyle w:val="movimento2"/>
              <w:rPr>
                <w:color w:val="002060"/>
              </w:rPr>
            </w:pPr>
            <w:r w:rsidRPr="00001170">
              <w:rPr>
                <w:color w:val="002060"/>
              </w:rPr>
              <w:t xml:space="preserve">(ACQUALAGNA CALCIO C 5) </w:t>
            </w:r>
          </w:p>
        </w:tc>
        <w:tc>
          <w:tcPr>
            <w:tcW w:w="800" w:type="dxa"/>
            <w:tcMar>
              <w:top w:w="20" w:type="dxa"/>
              <w:left w:w="20" w:type="dxa"/>
              <w:bottom w:w="20" w:type="dxa"/>
              <w:right w:w="20" w:type="dxa"/>
            </w:tcMar>
            <w:vAlign w:val="center"/>
            <w:hideMark/>
          </w:tcPr>
          <w:p w14:paraId="2906724E"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75BE2A4" w14:textId="77777777" w:rsidR="0046594C" w:rsidRPr="00001170" w:rsidRDefault="0046594C" w:rsidP="009546B7">
            <w:pPr>
              <w:pStyle w:val="movimento"/>
              <w:rPr>
                <w:color w:val="002060"/>
              </w:rPr>
            </w:pPr>
            <w:r w:rsidRPr="00001170">
              <w:rPr>
                <w:color w:val="002060"/>
              </w:rPr>
              <w:t>DI GIROLAMO LORENZO</w:t>
            </w:r>
          </w:p>
        </w:tc>
        <w:tc>
          <w:tcPr>
            <w:tcW w:w="2200" w:type="dxa"/>
            <w:tcMar>
              <w:top w:w="20" w:type="dxa"/>
              <w:left w:w="20" w:type="dxa"/>
              <w:bottom w:w="20" w:type="dxa"/>
              <w:right w:w="20" w:type="dxa"/>
            </w:tcMar>
            <w:vAlign w:val="center"/>
            <w:hideMark/>
          </w:tcPr>
          <w:p w14:paraId="1B129249" w14:textId="77777777" w:rsidR="0046594C" w:rsidRPr="00001170" w:rsidRDefault="0046594C" w:rsidP="009546B7">
            <w:pPr>
              <w:pStyle w:val="movimento2"/>
              <w:rPr>
                <w:color w:val="002060"/>
              </w:rPr>
            </w:pPr>
            <w:r w:rsidRPr="00001170">
              <w:rPr>
                <w:color w:val="002060"/>
              </w:rPr>
              <w:t xml:space="preserve">(CSI STELLA A.S.D.) </w:t>
            </w:r>
          </w:p>
        </w:tc>
      </w:tr>
      <w:tr w:rsidR="0046594C" w:rsidRPr="00001170" w14:paraId="26A04009" w14:textId="77777777" w:rsidTr="009546B7">
        <w:tc>
          <w:tcPr>
            <w:tcW w:w="2200" w:type="dxa"/>
            <w:tcMar>
              <w:top w:w="20" w:type="dxa"/>
              <w:left w:w="20" w:type="dxa"/>
              <w:bottom w:w="20" w:type="dxa"/>
              <w:right w:w="20" w:type="dxa"/>
            </w:tcMar>
            <w:vAlign w:val="center"/>
            <w:hideMark/>
          </w:tcPr>
          <w:p w14:paraId="5B11D908" w14:textId="77777777" w:rsidR="0046594C" w:rsidRPr="00001170" w:rsidRDefault="0046594C" w:rsidP="009546B7">
            <w:pPr>
              <w:pStyle w:val="movimento"/>
              <w:rPr>
                <w:color w:val="002060"/>
              </w:rPr>
            </w:pPr>
            <w:r w:rsidRPr="00001170">
              <w:rPr>
                <w:color w:val="002060"/>
              </w:rPr>
              <w:t>FELICIONI MICHELE</w:t>
            </w:r>
          </w:p>
        </w:tc>
        <w:tc>
          <w:tcPr>
            <w:tcW w:w="2200" w:type="dxa"/>
            <w:tcMar>
              <w:top w:w="20" w:type="dxa"/>
              <w:left w:w="20" w:type="dxa"/>
              <w:bottom w:w="20" w:type="dxa"/>
              <w:right w:w="20" w:type="dxa"/>
            </w:tcMar>
            <w:vAlign w:val="center"/>
            <w:hideMark/>
          </w:tcPr>
          <w:p w14:paraId="56BFE617" w14:textId="77777777" w:rsidR="0046594C" w:rsidRPr="00001170" w:rsidRDefault="0046594C" w:rsidP="009546B7">
            <w:pPr>
              <w:pStyle w:val="movimento2"/>
              <w:rPr>
                <w:color w:val="002060"/>
              </w:rPr>
            </w:pPr>
            <w:r w:rsidRPr="00001170">
              <w:rPr>
                <w:color w:val="002060"/>
              </w:rPr>
              <w:t xml:space="preserve">(CSI STELLA A.S.D.) </w:t>
            </w:r>
          </w:p>
        </w:tc>
        <w:tc>
          <w:tcPr>
            <w:tcW w:w="800" w:type="dxa"/>
            <w:tcMar>
              <w:top w:w="20" w:type="dxa"/>
              <w:left w:w="20" w:type="dxa"/>
              <w:bottom w:w="20" w:type="dxa"/>
              <w:right w:w="20" w:type="dxa"/>
            </w:tcMar>
            <w:vAlign w:val="center"/>
            <w:hideMark/>
          </w:tcPr>
          <w:p w14:paraId="1AEAE68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09BCC7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4010818" w14:textId="77777777" w:rsidR="0046594C" w:rsidRPr="00001170" w:rsidRDefault="0046594C" w:rsidP="009546B7">
            <w:pPr>
              <w:pStyle w:val="movimento2"/>
              <w:rPr>
                <w:color w:val="002060"/>
              </w:rPr>
            </w:pPr>
            <w:r w:rsidRPr="00001170">
              <w:rPr>
                <w:color w:val="002060"/>
              </w:rPr>
              <w:t> </w:t>
            </w:r>
          </w:p>
        </w:tc>
      </w:tr>
    </w:tbl>
    <w:p w14:paraId="6CC55F66" w14:textId="77777777" w:rsidR="0046594C" w:rsidRPr="00001170" w:rsidRDefault="0046594C" w:rsidP="0046594C">
      <w:pPr>
        <w:pStyle w:val="titolo30"/>
        <w:rPr>
          <w:rFonts w:eastAsiaTheme="minorEastAsia"/>
          <w:color w:val="002060"/>
        </w:rPr>
      </w:pPr>
      <w:r w:rsidRPr="00001170">
        <w:rPr>
          <w:color w:val="002060"/>
        </w:rPr>
        <w:t xml:space="preserve">CALCIATORI NON ESPULSI </w:t>
      </w:r>
    </w:p>
    <w:p w14:paraId="6AE9CCDB" w14:textId="77777777" w:rsidR="0046594C" w:rsidRPr="00001170" w:rsidRDefault="0046594C" w:rsidP="0046594C">
      <w:pPr>
        <w:pStyle w:val="titolo20"/>
        <w:rPr>
          <w:color w:val="002060"/>
        </w:rPr>
      </w:pPr>
      <w:r w:rsidRPr="00001170">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094B633" w14:textId="77777777" w:rsidTr="009546B7">
        <w:tc>
          <w:tcPr>
            <w:tcW w:w="2200" w:type="dxa"/>
            <w:tcMar>
              <w:top w:w="20" w:type="dxa"/>
              <w:left w:w="20" w:type="dxa"/>
              <w:bottom w:w="20" w:type="dxa"/>
              <w:right w:w="20" w:type="dxa"/>
            </w:tcMar>
            <w:vAlign w:val="center"/>
            <w:hideMark/>
          </w:tcPr>
          <w:p w14:paraId="2664D0B1" w14:textId="77777777" w:rsidR="0046594C" w:rsidRPr="00001170" w:rsidRDefault="0046594C" w:rsidP="009546B7">
            <w:pPr>
              <w:pStyle w:val="movimento"/>
              <w:rPr>
                <w:color w:val="002060"/>
              </w:rPr>
            </w:pPr>
            <w:r w:rsidRPr="00001170">
              <w:rPr>
                <w:color w:val="002060"/>
              </w:rPr>
              <w:t>STIPA ALESSIO</w:t>
            </w:r>
          </w:p>
        </w:tc>
        <w:tc>
          <w:tcPr>
            <w:tcW w:w="2200" w:type="dxa"/>
            <w:tcMar>
              <w:top w:w="20" w:type="dxa"/>
              <w:left w:w="20" w:type="dxa"/>
              <w:bottom w:w="20" w:type="dxa"/>
              <w:right w:w="20" w:type="dxa"/>
            </w:tcMar>
            <w:vAlign w:val="center"/>
            <w:hideMark/>
          </w:tcPr>
          <w:p w14:paraId="04A6D5C5" w14:textId="77777777" w:rsidR="0046594C" w:rsidRPr="00001170" w:rsidRDefault="0046594C" w:rsidP="009546B7">
            <w:pPr>
              <w:pStyle w:val="movimento2"/>
              <w:rPr>
                <w:color w:val="002060"/>
              </w:rPr>
            </w:pPr>
            <w:r w:rsidRPr="00001170">
              <w:rPr>
                <w:color w:val="002060"/>
              </w:rPr>
              <w:t xml:space="preserve">(FUTSAL VIRE GEOSISTEM ASD) </w:t>
            </w:r>
          </w:p>
        </w:tc>
        <w:tc>
          <w:tcPr>
            <w:tcW w:w="800" w:type="dxa"/>
            <w:tcMar>
              <w:top w:w="20" w:type="dxa"/>
              <w:left w:w="20" w:type="dxa"/>
              <w:bottom w:w="20" w:type="dxa"/>
              <w:right w:w="20" w:type="dxa"/>
            </w:tcMar>
            <w:vAlign w:val="center"/>
            <w:hideMark/>
          </w:tcPr>
          <w:p w14:paraId="0F63944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A3C139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DC9C4ED" w14:textId="77777777" w:rsidR="0046594C" w:rsidRPr="00001170" w:rsidRDefault="0046594C" w:rsidP="009546B7">
            <w:pPr>
              <w:pStyle w:val="movimento2"/>
              <w:rPr>
                <w:color w:val="002060"/>
              </w:rPr>
            </w:pPr>
            <w:r w:rsidRPr="00001170">
              <w:rPr>
                <w:color w:val="002060"/>
              </w:rPr>
              <w:t> </w:t>
            </w:r>
          </w:p>
        </w:tc>
      </w:tr>
    </w:tbl>
    <w:p w14:paraId="141EB758" w14:textId="77777777" w:rsidR="0046594C" w:rsidRPr="00001170" w:rsidRDefault="0046594C" w:rsidP="0046594C">
      <w:pPr>
        <w:pStyle w:val="titolo20"/>
        <w:rPr>
          <w:rFonts w:eastAsiaTheme="minorEastAsia"/>
          <w:color w:val="002060"/>
        </w:rPr>
      </w:pPr>
      <w:r w:rsidRPr="000011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0ADFD622" w14:textId="77777777" w:rsidTr="009546B7">
        <w:tc>
          <w:tcPr>
            <w:tcW w:w="2200" w:type="dxa"/>
            <w:tcMar>
              <w:top w:w="20" w:type="dxa"/>
              <w:left w:w="20" w:type="dxa"/>
              <w:bottom w:w="20" w:type="dxa"/>
              <w:right w:w="20" w:type="dxa"/>
            </w:tcMar>
            <w:vAlign w:val="center"/>
            <w:hideMark/>
          </w:tcPr>
          <w:p w14:paraId="796C6556" w14:textId="77777777" w:rsidR="0046594C" w:rsidRPr="00001170" w:rsidRDefault="0046594C" w:rsidP="009546B7">
            <w:pPr>
              <w:pStyle w:val="movimento"/>
              <w:rPr>
                <w:color w:val="002060"/>
              </w:rPr>
            </w:pPr>
            <w:r w:rsidRPr="00001170">
              <w:rPr>
                <w:color w:val="002060"/>
              </w:rPr>
              <w:t>CENSORI NICO</w:t>
            </w:r>
          </w:p>
        </w:tc>
        <w:tc>
          <w:tcPr>
            <w:tcW w:w="2200" w:type="dxa"/>
            <w:tcMar>
              <w:top w:w="20" w:type="dxa"/>
              <w:left w:w="20" w:type="dxa"/>
              <w:bottom w:w="20" w:type="dxa"/>
              <w:right w:w="20" w:type="dxa"/>
            </w:tcMar>
            <w:vAlign w:val="center"/>
            <w:hideMark/>
          </w:tcPr>
          <w:p w14:paraId="4E788130" w14:textId="77777777" w:rsidR="0046594C" w:rsidRPr="00001170" w:rsidRDefault="0046594C" w:rsidP="009546B7">
            <w:pPr>
              <w:pStyle w:val="movimento2"/>
              <w:rPr>
                <w:color w:val="002060"/>
              </w:rPr>
            </w:pPr>
            <w:r w:rsidRPr="00001170">
              <w:rPr>
                <w:color w:val="002060"/>
              </w:rPr>
              <w:t xml:space="preserve">(ACLI VILLA MUSONE) </w:t>
            </w:r>
          </w:p>
        </w:tc>
        <w:tc>
          <w:tcPr>
            <w:tcW w:w="800" w:type="dxa"/>
            <w:tcMar>
              <w:top w:w="20" w:type="dxa"/>
              <w:left w:w="20" w:type="dxa"/>
              <w:bottom w:w="20" w:type="dxa"/>
              <w:right w:w="20" w:type="dxa"/>
            </w:tcMar>
            <w:vAlign w:val="center"/>
            <w:hideMark/>
          </w:tcPr>
          <w:p w14:paraId="0000EC7A"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E7CB639" w14:textId="77777777" w:rsidR="0046594C" w:rsidRPr="00001170" w:rsidRDefault="0046594C" w:rsidP="009546B7">
            <w:pPr>
              <w:pStyle w:val="movimento"/>
              <w:rPr>
                <w:color w:val="002060"/>
              </w:rPr>
            </w:pPr>
            <w:r w:rsidRPr="00001170">
              <w:rPr>
                <w:color w:val="002060"/>
              </w:rPr>
              <w:t>BARBABELLA DANIELE</w:t>
            </w:r>
          </w:p>
        </w:tc>
        <w:tc>
          <w:tcPr>
            <w:tcW w:w="2200" w:type="dxa"/>
            <w:tcMar>
              <w:top w:w="20" w:type="dxa"/>
              <w:left w:w="20" w:type="dxa"/>
              <w:bottom w:w="20" w:type="dxa"/>
              <w:right w:w="20" w:type="dxa"/>
            </w:tcMar>
            <w:vAlign w:val="center"/>
            <w:hideMark/>
          </w:tcPr>
          <w:p w14:paraId="5167817F" w14:textId="77777777" w:rsidR="0046594C" w:rsidRPr="00001170" w:rsidRDefault="0046594C" w:rsidP="009546B7">
            <w:pPr>
              <w:pStyle w:val="movimento2"/>
              <w:rPr>
                <w:color w:val="002060"/>
              </w:rPr>
            </w:pPr>
            <w:r w:rsidRPr="00001170">
              <w:rPr>
                <w:color w:val="002060"/>
              </w:rPr>
              <w:t xml:space="preserve">(ASPIO 2005) </w:t>
            </w:r>
          </w:p>
        </w:tc>
      </w:tr>
      <w:tr w:rsidR="0046594C" w:rsidRPr="00001170" w14:paraId="06C5BE64" w14:textId="77777777" w:rsidTr="009546B7">
        <w:tc>
          <w:tcPr>
            <w:tcW w:w="2200" w:type="dxa"/>
            <w:tcMar>
              <w:top w:w="20" w:type="dxa"/>
              <w:left w:w="20" w:type="dxa"/>
              <w:bottom w:w="20" w:type="dxa"/>
              <w:right w:w="20" w:type="dxa"/>
            </w:tcMar>
            <w:vAlign w:val="center"/>
            <w:hideMark/>
          </w:tcPr>
          <w:p w14:paraId="48268688" w14:textId="77777777" w:rsidR="0046594C" w:rsidRPr="00001170" w:rsidRDefault="0046594C" w:rsidP="009546B7">
            <w:pPr>
              <w:pStyle w:val="movimento"/>
              <w:rPr>
                <w:color w:val="002060"/>
              </w:rPr>
            </w:pPr>
            <w:r w:rsidRPr="00001170">
              <w:rPr>
                <w:color w:val="002060"/>
              </w:rPr>
              <w:t>BARDHO KLEVIS</w:t>
            </w:r>
          </w:p>
        </w:tc>
        <w:tc>
          <w:tcPr>
            <w:tcW w:w="2200" w:type="dxa"/>
            <w:tcMar>
              <w:top w:w="20" w:type="dxa"/>
              <w:left w:w="20" w:type="dxa"/>
              <w:bottom w:w="20" w:type="dxa"/>
              <w:right w:w="20" w:type="dxa"/>
            </w:tcMar>
            <w:vAlign w:val="center"/>
            <w:hideMark/>
          </w:tcPr>
          <w:p w14:paraId="0903E162" w14:textId="77777777" w:rsidR="0046594C" w:rsidRPr="00001170" w:rsidRDefault="0046594C" w:rsidP="009546B7">
            <w:pPr>
              <w:pStyle w:val="movimento2"/>
              <w:rPr>
                <w:color w:val="002060"/>
              </w:rPr>
            </w:pPr>
            <w:r w:rsidRPr="00001170">
              <w:rPr>
                <w:color w:val="002060"/>
              </w:rPr>
              <w:t xml:space="preserve">(BORGOROSSO TOLENTINO) </w:t>
            </w:r>
          </w:p>
        </w:tc>
        <w:tc>
          <w:tcPr>
            <w:tcW w:w="800" w:type="dxa"/>
            <w:tcMar>
              <w:top w:w="20" w:type="dxa"/>
              <w:left w:w="20" w:type="dxa"/>
              <w:bottom w:w="20" w:type="dxa"/>
              <w:right w:w="20" w:type="dxa"/>
            </w:tcMar>
            <w:vAlign w:val="center"/>
            <w:hideMark/>
          </w:tcPr>
          <w:p w14:paraId="74EA152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339C3D1" w14:textId="77777777" w:rsidR="0046594C" w:rsidRPr="00001170" w:rsidRDefault="0046594C" w:rsidP="009546B7">
            <w:pPr>
              <w:pStyle w:val="movimento"/>
              <w:rPr>
                <w:color w:val="002060"/>
              </w:rPr>
            </w:pPr>
            <w:r w:rsidRPr="00001170">
              <w:rPr>
                <w:color w:val="002060"/>
              </w:rPr>
              <w:t>SESTILI CRISTIANO</w:t>
            </w:r>
          </w:p>
        </w:tc>
        <w:tc>
          <w:tcPr>
            <w:tcW w:w="2200" w:type="dxa"/>
            <w:tcMar>
              <w:top w:w="20" w:type="dxa"/>
              <w:left w:w="20" w:type="dxa"/>
              <w:bottom w:w="20" w:type="dxa"/>
              <w:right w:w="20" w:type="dxa"/>
            </w:tcMar>
            <w:vAlign w:val="center"/>
            <w:hideMark/>
          </w:tcPr>
          <w:p w14:paraId="6A1A1C8A" w14:textId="77777777" w:rsidR="0046594C" w:rsidRPr="00001170" w:rsidRDefault="0046594C" w:rsidP="009546B7">
            <w:pPr>
              <w:pStyle w:val="movimento2"/>
              <w:rPr>
                <w:color w:val="002060"/>
              </w:rPr>
            </w:pPr>
            <w:r w:rsidRPr="00001170">
              <w:rPr>
                <w:color w:val="002060"/>
              </w:rPr>
              <w:t xml:space="preserve">(CSI STELLA A.S.D.) </w:t>
            </w:r>
          </w:p>
        </w:tc>
      </w:tr>
      <w:tr w:rsidR="0046594C" w:rsidRPr="00001170" w14:paraId="37FD4108" w14:textId="77777777" w:rsidTr="009546B7">
        <w:tc>
          <w:tcPr>
            <w:tcW w:w="2200" w:type="dxa"/>
            <w:tcMar>
              <w:top w:w="20" w:type="dxa"/>
              <w:left w:w="20" w:type="dxa"/>
              <w:bottom w:w="20" w:type="dxa"/>
              <w:right w:w="20" w:type="dxa"/>
            </w:tcMar>
            <w:vAlign w:val="center"/>
            <w:hideMark/>
          </w:tcPr>
          <w:p w14:paraId="6B25B726" w14:textId="77777777" w:rsidR="0046594C" w:rsidRPr="00001170" w:rsidRDefault="0046594C" w:rsidP="009546B7">
            <w:pPr>
              <w:pStyle w:val="movimento"/>
              <w:rPr>
                <w:color w:val="002060"/>
              </w:rPr>
            </w:pPr>
            <w:r w:rsidRPr="00001170">
              <w:rPr>
                <w:color w:val="002060"/>
              </w:rPr>
              <w:t>ANDREOZZI GIACOMO</w:t>
            </w:r>
          </w:p>
        </w:tc>
        <w:tc>
          <w:tcPr>
            <w:tcW w:w="2200" w:type="dxa"/>
            <w:tcMar>
              <w:top w:w="20" w:type="dxa"/>
              <w:left w:w="20" w:type="dxa"/>
              <w:bottom w:w="20" w:type="dxa"/>
              <w:right w:w="20" w:type="dxa"/>
            </w:tcMar>
            <w:vAlign w:val="center"/>
            <w:hideMark/>
          </w:tcPr>
          <w:p w14:paraId="20F02F2F" w14:textId="77777777" w:rsidR="0046594C" w:rsidRPr="00001170" w:rsidRDefault="0046594C" w:rsidP="009546B7">
            <w:pPr>
              <w:pStyle w:val="movimento2"/>
              <w:rPr>
                <w:color w:val="002060"/>
              </w:rPr>
            </w:pPr>
            <w:r w:rsidRPr="00001170">
              <w:rPr>
                <w:color w:val="002060"/>
              </w:rPr>
              <w:t xml:space="preserve">(FIGHT BULLS CORRIDONIA) </w:t>
            </w:r>
          </w:p>
        </w:tc>
        <w:tc>
          <w:tcPr>
            <w:tcW w:w="800" w:type="dxa"/>
            <w:tcMar>
              <w:top w:w="20" w:type="dxa"/>
              <w:left w:w="20" w:type="dxa"/>
              <w:bottom w:w="20" w:type="dxa"/>
              <w:right w:w="20" w:type="dxa"/>
            </w:tcMar>
            <w:vAlign w:val="center"/>
            <w:hideMark/>
          </w:tcPr>
          <w:p w14:paraId="394ED3A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01A5C47" w14:textId="77777777" w:rsidR="0046594C" w:rsidRPr="00001170" w:rsidRDefault="0046594C" w:rsidP="009546B7">
            <w:pPr>
              <w:pStyle w:val="movimento"/>
              <w:rPr>
                <w:color w:val="002060"/>
              </w:rPr>
            </w:pPr>
            <w:r w:rsidRPr="00001170">
              <w:rPr>
                <w:color w:val="002060"/>
              </w:rPr>
              <w:t>BILATI MATTEO</w:t>
            </w:r>
          </w:p>
        </w:tc>
        <w:tc>
          <w:tcPr>
            <w:tcW w:w="2200" w:type="dxa"/>
            <w:tcMar>
              <w:top w:w="20" w:type="dxa"/>
              <w:left w:w="20" w:type="dxa"/>
              <w:bottom w:w="20" w:type="dxa"/>
              <w:right w:w="20" w:type="dxa"/>
            </w:tcMar>
            <w:vAlign w:val="center"/>
            <w:hideMark/>
          </w:tcPr>
          <w:p w14:paraId="2E52C285" w14:textId="77777777" w:rsidR="0046594C" w:rsidRPr="00001170" w:rsidRDefault="0046594C" w:rsidP="009546B7">
            <w:pPr>
              <w:pStyle w:val="movimento2"/>
              <w:rPr>
                <w:color w:val="002060"/>
              </w:rPr>
            </w:pPr>
            <w:r w:rsidRPr="00001170">
              <w:rPr>
                <w:color w:val="002060"/>
              </w:rPr>
              <w:t xml:space="preserve">(POLISPORTIVA UROBORO) </w:t>
            </w:r>
          </w:p>
        </w:tc>
      </w:tr>
      <w:tr w:rsidR="0046594C" w:rsidRPr="00001170" w14:paraId="602905AB" w14:textId="77777777" w:rsidTr="009546B7">
        <w:tc>
          <w:tcPr>
            <w:tcW w:w="2200" w:type="dxa"/>
            <w:tcMar>
              <w:top w:w="20" w:type="dxa"/>
              <w:left w:w="20" w:type="dxa"/>
              <w:bottom w:w="20" w:type="dxa"/>
              <w:right w:w="20" w:type="dxa"/>
            </w:tcMar>
            <w:vAlign w:val="center"/>
            <w:hideMark/>
          </w:tcPr>
          <w:p w14:paraId="09B4AC26" w14:textId="77777777" w:rsidR="0046594C" w:rsidRPr="00001170" w:rsidRDefault="0046594C" w:rsidP="009546B7">
            <w:pPr>
              <w:pStyle w:val="movimento"/>
              <w:rPr>
                <w:color w:val="002060"/>
              </w:rPr>
            </w:pPr>
            <w:r w:rsidRPr="00001170">
              <w:rPr>
                <w:color w:val="002060"/>
              </w:rPr>
              <w:t>DOMI RIKARD</w:t>
            </w:r>
          </w:p>
        </w:tc>
        <w:tc>
          <w:tcPr>
            <w:tcW w:w="2200" w:type="dxa"/>
            <w:tcMar>
              <w:top w:w="20" w:type="dxa"/>
              <w:left w:w="20" w:type="dxa"/>
              <w:bottom w:w="20" w:type="dxa"/>
              <w:right w:w="20" w:type="dxa"/>
            </w:tcMar>
            <w:vAlign w:val="center"/>
            <w:hideMark/>
          </w:tcPr>
          <w:p w14:paraId="733CD1EB" w14:textId="77777777" w:rsidR="0046594C" w:rsidRPr="00001170" w:rsidRDefault="0046594C" w:rsidP="009546B7">
            <w:pPr>
              <w:pStyle w:val="movimento2"/>
              <w:rPr>
                <w:color w:val="002060"/>
              </w:rPr>
            </w:pPr>
            <w:r w:rsidRPr="00001170">
              <w:rPr>
                <w:color w:val="002060"/>
              </w:rPr>
              <w:t xml:space="preserve">(POLISPORTIVA UROBORO) </w:t>
            </w:r>
          </w:p>
        </w:tc>
        <w:tc>
          <w:tcPr>
            <w:tcW w:w="800" w:type="dxa"/>
            <w:tcMar>
              <w:top w:w="20" w:type="dxa"/>
              <w:left w:w="20" w:type="dxa"/>
              <w:bottom w:w="20" w:type="dxa"/>
              <w:right w:w="20" w:type="dxa"/>
            </w:tcMar>
            <w:vAlign w:val="center"/>
            <w:hideMark/>
          </w:tcPr>
          <w:p w14:paraId="7F4E135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148CAE4" w14:textId="77777777" w:rsidR="0046594C" w:rsidRPr="00001170" w:rsidRDefault="0046594C" w:rsidP="009546B7">
            <w:pPr>
              <w:pStyle w:val="movimento"/>
              <w:rPr>
                <w:color w:val="002060"/>
              </w:rPr>
            </w:pPr>
            <w:r w:rsidRPr="00001170">
              <w:rPr>
                <w:color w:val="002060"/>
              </w:rPr>
              <w:t>DE CARLONIS NICOLO</w:t>
            </w:r>
          </w:p>
        </w:tc>
        <w:tc>
          <w:tcPr>
            <w:tcW w:w="2200" w:type="dxa"/>
            <w:tcMar>
              <w:top w:w="20" w:type="dxa"/>
              <w:left w:w="20" w:type="dxa"/>
              <w:bottom w:w="20" w:type="dxa"/>
              <w:right w:w="20" w:type="dxa"/>
            </w:tcMar>
            <w:vAlign w:val="center"/>
            <w:hideMark/>
          </w:tcPr>
          <w:p w14:paraId="109C8863" w14:textId="77777777" w:rsidR="0046594C" w:rsidRPr="00001170" w:rsidRDefault="0046594C" w:rsidP="009546B7">
            <w:pPr>
              <w:pStyle w:val="movimento2"/>
              <w:rPr>
                <w:color w:val="002060"/>
              </w:rPr>
            </w:pPr>
            <w:r w:rsidRPr="00001170">
              <w:rPr>
                <w:color w:val="002060"/>
              </w:rPr>
              <w:t xml:space="preserve">(REAL SAN GIORGIO) </w:t>
            </w:r>
          </w:p>
        </w:tc>
      </w:tr>
    </w:tbl>
    <w:p w14:paraId="20CB6ACF" w14:textId="77777777" w:rsidR="0046594C" w:rsidRPr="00001170" w:rsidRDefault="0046594C" w:rsidP="0046594C">
      <w:pPr>
        <w:pStyle w:val="titolo20"/>
        <w:rPr>
          <w:rFonts w:eastAsiaTheme="minorEastAsia"/>
          <w:color w:val="002060"/>
        </w:rPr>
      </w:pPr>
      <w:r w:rsidRPr="000011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A1CA5CE" w14:textId="77777777" w:rsidTr="009546B7">
        <w:tc>
          <w:tcPr>
            <w:tcW w:w="2200" w:type="dxa"/>
            <w:tcMar>
              <w:top w:w="20" w:type="dxa"/>
              <w:left w:w="20" w:type="dxa"/>
              <w:bottom w:w="20" w:type="dxa"/>
              <w:right w:w="20" w:type="dxa"/>
            </w:tcMar>
            <w:vAlign w:val="center"/>
            <w:hideMark/>
          </w:tcPr>
          <w:p w14:paraId="36CD3A14" w14:textId="77777777" w:rsidR="0046594C" w:rsidRPr="00001170" w:rsidRDefault="0046594C" w:rsidP="009546B7">
            <w:pPr>
              <w:pStyle w:val="movimento"/>
              <w:rPr>
                <w:color w:val="002060"/>
              </w:rPr>
            </w:pPr>
            <w:r w:rsidRPr="00001170">
              <w:rPr>
                <w:color w:val="002060"/>
              </w:rPr>
              <w:t>MENGONI ARTURO</w:t>
            </w:r>
          </w:p>
        </w:tc>
        <w:tc>
          <w:tcPr>
            <w:tcW w:w="2200" w:type="dxa"/>
            <w:tcMar>
              <w:top w:w="20" w:type="dxa"/>
              <w:left w:w="20" w:type="dxa"/>
              <w:bottom w:w="20" w:type="dxa"/>
              <w:right w:w="20" w:type="dxa"/>
            </w:tcMar>
            <w:vAlign w:val="center"/>
            <w:hideMark/>
          </w:tcPr>
          <w:p w14:paraId="7A39D18D" w14:textId="77777777" w:rsidR="0046594C" w:rsidRPr="00001170" w:rsidRDefault="0046594C" w:rsidP="009546B7">
            <w:pPr>
              <w:pStyle w:val="movimento2"/>
              <w:rPr>
                <w:color w:val="002060"/>
              </w:rPr>
            </w:pPr>
            <w:r w:rsidRPr="00001170">
              <w:rPr>
                <w:color w:val="002060"/>
              </w:rPr>
              <w:t xml:space="preserve">(ASPIO 2005) </w:t>
            </w:r>
          </w:p>
        </w:tc>
        <w:tc>
          <w:tcPr>
            <w:tcW w:w="800" w:type="dxa"/>
            <w:tcMar>
              <w:top w:w="20" w:type="dxa"/>
              <w:left w:w="20" w:type="dxa"/>
              <w:bottom w:w="20" w:type="dxa"/>
              <w:right w:w="20" w:type="dxa"/>
            </w:tcMar>
            <w:vAlign w:val="center"/>
            <w:hideMark/>
          </w:tcPr>
          <w:p w14:paraId="17290895"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C3B076F" w14:textId="77777777" w:rsidR="0046594C" w:rsidRPr="00001170" w:rsidRDefault="0046594C" w:rsidP="009546B7">
            <w:pPr>
              <w:pStyle w:val="movimento"/>
              <w:rPr>
                <w:color w:val="002060"/>
              </w:rPr>
            </w:pPr>
            <w:r w:rsidRPr="00001170">
              <w:rPr>
                <w:color w:val="002060"/>
              </w:rPr>
              <w:t>BORGOGNONI VALERIO</w:t>
            </w:r>
          </w:p>
        </w:tc>
        <w:tc>
          <w:tcPr>
            <w:tcW w:w="2200" w:type="dxa"/>
            <w:tcMar>
              <w:top w:w="20" w:type="dxa"/>
              <w:left w:w="20" w:type="dxa"/>
              <w:bottom w:w="20" w:type="dxa"/>
              <w:right w:w="20" w:type="dxa"/>
            </w:tcMar>
            <w:vAlign w:val="center"/>
            <w:hideMark/>
          </w:tcPr>
          <w:p w14:paraId="1F98F5DB" w14:textId="77777777" w:rsidR="0046594C" w:rsidRPr="00001170" w:rsidRDefault="0046594C" w:rsidP="009546B7">
            <w:pPr>
              <w:pStyle w:val="movimento2"/>
              <w:rPr>
                <w:color w:val="002060"/>
              </w:rPr>
            </w:pPr>
            <w:r w:rsidRPr="00001170">
              <w:rPr>
                <w:color w:val="002060"/>
              </w:rPr>
              <w:t xml:space="preserve">(CASTELBELLINO CALCIO A 5) </w:t>
            </w:r>
          </w:p>
        </w:tc>
      </w:tr>
      <w:tr w:rsidR="0046594C" w:rsidRPr="00001170" w14:paraId="3E91907C" w14:textId="77777777" w:rsidTr="009546B7">
        <w:tc>
          <w:tcPr>
            <w:tcW w:w="2200" w:type="dxa"/>
            <w:tcMar>
              <w:top w:w="20" w:type="dxa"/>
              <w:left w:w="20" w:type="dxa"/>
              <w:bottom w:w="20" w:type="dxa"/>
              <w:right w:w="20" w:type="dxa"/>
            </w:tcMar>
            <w:vAlign w:val="center"/>
            <w:hideMark/>
          </w:tcPr>
          <w:p w14:paraId="4811A21B" w14:textId="77777777" w:rsidR="0046594C" w:rsidRPr="00001170" w:rsidRDefault="0046594C" w:rsidP="009546B7">
            <w:pPr>
              <w:pStyle w:val="movimento"/>
              <w:rPr>
                <w:color w:val="002060"/>
              </w:rPr>
            </w:pPr>
            <w:r w:rsidRPr="00001170">
              <w:rPr>
                <w:color w:val="002060"/>
              </w:rPr>
              <w:t>TARSETTI MATTIA</w:t>
            </w:r>
          </w:p>
        </w:tc>
        <w:tc>
          <w:tcPr>
            <w:tcW w:w="2200" w:type="dxa"/>
            <w:tcMar>
              <w:top w:w="20" w:type="dxa"/>
              <w:left w:w="20" w:type="dxa"/>
              <w:bottom w:w="20" w:type="dxa"/>
              <w:right w:w="20" w:type="dxa"/>
            </w:tcMar>
            <w:vAlign w:val="center"/>
            <w:hideMark/>
          </w:tcPr>
          <w:p w14:paraId="6784D094" w14:textId="77777777" w:rsidR="0046594C" w:rsidRPr="00001170" w:rsidRDefault="0046594C" w:rsidP="009546B7">
            <w:pPr>
              <w:pStyle w:val="movimento2"/>
              <w:rPr>
                <w:color w:val="002060"/>
              </w:rPr>
            </w:pPr>
            <w:r w:rsidRPr="00001170">
              <w:rPr>
                <w:color w:val="002060"/>
              </w:rPr>
              <w:t xml:space="preserve">(PIEVE D ICO CALCIO A 5) </w:t>
            </w:r>
          </w:p>
        </w:tc>
        <w:tc>
          <w:tcPr>
            <w:tcW w:w="800" w:type="dxa"/>
            <w:tcMar>
              <w:top w:w="20" w:type="dxa"/>
              <w:left w:w="20" w:type="dxa"/>
              <w:bottom w:w="20" w:type="dxa"/>
              <w:right w:w="20" w:type="dxa"/>
            </w:tcMar>
            <w:vAlign w:val="center"/>
            <w:hideMark/>
          </w:tcPr>
          <w:p w14:paraId="6D42B7B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3900F80" w14:textId="77777777" w:rsidR="0046594C" w:rsidRPr="00001170" w:rsidRDefault="0046594C" w:rsidP="009546B7">
            <w:pPr>
              <w:pStyle w:val="movimento"/>
              <w:rPr>
                <w:color w:val="002060"/>
              </w:rPr>
            </w:pPr>
            <w:r w:rsidRPr="00001170">
              <w:rPr>
                <w:color w:val="002060"/>
              </w:rPr>
              <w:t>GIGANTI CARLO GABRIEL</w:t>
            </w:r>
          </w:p>
        </w:tc>
        <w:tc>
          <w:tcPr>
            <w:tcW w:w="2200" w:type="dxa"/>
            <w:tcMar>
              <w:top w:w="20" w:type="dxa"/>
              <w:left w:w="20" w:type="dxa"/>
              <w:bottom w:w="20" w:type="dxa"/>
              <w:right w:w="20" w:type="dxa"/>
            </w:tcMar>
            <w:vAlign w:val="center"/>
            <w:hideMark/>
          </w:tcPr>
          <w:p w14:paraId="38AF77BE" w14:textId="77777777" w:rsidR="0046594C" w:rsidRPr="00001170" w:rsidRDefault="0046594C" w:rsidP="009546B7">
            <w:pPr>
              <w:pStyle w:val="movimento2"/>
              <w:rPr>
                <w:color w:val="002060"/>
              </w:rPr>
            </w:pPr>
            <w:r w:rsidRPr="00001170">
              <w:rPr>
                <w:color w:val="002060"/>
              </w:rPr>
              <w:t xml:space="preserve">(ROCCAFLUVIONE) </w:t>
            </w:r>
          </w:p>
        </w:tc>
      </w:tr>
      <w:tr w:rsidR="0046594C" w:rsidRPr="00001170" w14:paraId="2EF4CF3D" w14:textId="77777777" w:rsidTr="009546B7">
        <w:tc>
          <w:tcPr>
            <w:tcW w:w="2200" w:type="dxa"/>
            <w:tcMar>
              <w:top w:w="20" w:type="dxa"/>
              <w:left w:w="20" w:type="dxa"/>
              <w:bottom w:w="20" w:type="dxa"/>
              <w:right w:w="20" w:type="dxa"/>
            </w:tcMar>
            <w:vAlign w:val="center"/>
            <w:hideMark/>
          </w:tcPr>
          <w:p w14:paraId="7160C46E" w14:textId="77777777" w:rsidR="0046594C" w:rsidRPr="00001170" w:rsidRDefault="0046594C" w:rsidP="009546B7">
            <w:pPr>
              <w:pStyle w:val="movimento"/>
              <w:rPr>
                <w:color w:val="002060"/>
              </w:rPr>
            </w:pPr>
            <w:r w:rsidRPr="00001170">
              <w:rPr>
                <w:color w:val="002060"/>
              </w:rPr>
              <w:t>CONTENTO MATTIA</w:t>
            </w:r>
          </w:p>
        </w:tc>
        <w:tc>
          <w:tcPr>
            <w:tcW w:w="2200" w:type="dxa"/>
            <w:tcMar>
              <w:top w:w="20" w:type="dxa"/>
              <w:left w:w="20" w:type="dxa"/>
              <w:bottom w:w="20" w:type="dxa"/>
              <w:right w:w="20" w:type="dxa"/>
            </w:tcMar>
            <w:vAlign w:val="center"/>
            <w:hideMark/>
          </w:tcPr>
          <w:p w14:paraId="285C9291" w14:textId="77777777" w:rsidR="0046594C" w:rsidRPr="00001170" w:rsidRDefault="0046594C" w:rsidP="009546B7">
            <w:pPr>
              <w:pStyle w:val="movimento2"/>
              <w:rPr>
                <w:color w:val="002060"/>
              </w:rPr>
            </w:pPr>
            <w:r w:rsidRPr="00001170">
              <w:rPr>
                <w:color w:val="002060"/>
              </w:rPr>
              <w:t xml:space="preserve">(SAN BIAGIO) </w:t>
            </w:r>
          </w:p>
        </w:tc>
        <w:tc>
          <w:tcPr>
            <w:tcW w:w="800" w:type="dxa"/>
            <w:tcMar>
              <w:top w:w="20" w:type="dxa"/>
              <w:left w:w="20" w:type="dxa"/>
              <w:bottom w:w="20" w:type="dxa"/>
              <w:right w:w="20" w:type="dxa"/>
            </w:tcMar>
            <w:vAlign w:val="center"/>
            <w:hideMark/>
          </w:tcPr>
          <w:p w14:paraId="026FA004"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F5A7D0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D7BBC55" w14:textId="77777777" w:rsidR="0046594C" w:rsidRPr="00001170" w:rsidRDefault="0046594C" w:rsidP="009546B7">
            <w:pPr>
              <w:pStyle w:val="movimento2"/>
              <w:rPr>
                <w:color w:val="002060"/>
              </w:rPr>
            </w:pPr>
            <w:r w:rsidRPr="00001170">
              <w:rPr>
                <w:color w:val="002060"/>
              </w:rPr>
              <w:t> </w:t>
            </w:r>
          </w:p>
        </w:tc>
      </w:tr>
    </w:tbl>
    <w:p w14:paraId="00BF2025" w14:textId="77777777" w:rsidR="0046594C" w:rsidRPr="00001170" w:rsidRDefault="0046594C" w:rsidP="0046594C">
      <w:pPr>
        <w:pStyle w:val="titolo20"/>
        <w:rPr>
          <w:rFonts w:eastAsiaTheme="minorEastAsia"/>
          <w:color w:val="002060"/>
        </w:rPr>
      </w:pPr>
      <w:r w:rsidRPr="0000117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56ADDDAA" w14:textId="77777777" w:rsidTr="009546B7">
        <w:tc>
          <w:tcPr>
            <w:tcW w:w="2200" w:type="dxa"/>
            <w:tcMar>
              <w:top w:w="20" w:type="dxa"/>
              <w:left w:w="20" w:type="dxa"/>
              <w:bottom w:w="20" w:type="dxa"/>
              <w:right w:w="20" w:type="dxa"/>
            </w:tcMar>
            <w:vAlign w:val="center"/>
            <w:hideMark/>
          </w:tcPr>
          <w:p w14:paraId="3F40DBC5" w14:textId="77777777" w:rsidR="0046594C" w:rsidRPr="00001170" w:rsidRDefault="0046594C" w:rsidP="009546B7">
            <w:pPr>
              <w:pStyle w:val="movimento"/>
              <w:rPr>
                <w:color w:val="002060"/>
              </w:rPr>
            </w:pPr>
            <w:r w:rsidRPr="00001170">
              <w:rPr>
                <w:color w:val="002060"/>
              </w:rPr>
              <w:t>FERRARESI DAVIDE</w:t>
            </w:r>
          </w:p>
        </w:tc>
        <w:tc>
          <w:tcPr>
            <w:tcW w:w="2200" w:type="dxa"/>
            <w:tcMar>
              <w:top w:w="20" w:type="dxa"/>
              <w:left w:w="20" w:type="dxa"/>
              <w:bottom w:w="20" w:type="dxa"/>
              <w:right w:w="20" w:type="dxa"/>
            </w:tcMar>
            <w:vAlign w:val="center"/>
            <w:hideMark/>
          </w:tcPr>
          <w:p w14:paraId="363BF47A" w14:textId="77777777" w:rsidR="0046594C" w:rsidRPr="00001170" w:rsidRDefault="0046594C" w:rsidP="009546B7">
            <w:pPr>
              <w:pStyle w:val="movimento2"/>
              <w:rPr>
                <w:color w:val="002060"/>
              </w:rPr>
            </w:pPr>
            <w:r w:rsidRPr="00001170">
              <w:rPr>
                <w:color w:val="002060"/>
              </w:rPr>
              <w:t xml:space="preserve">(ACLI MANTOVANI CALCIO A 5) </w:t>
            </w:r>
          </w:p>
        </w:tc>
        <w:tc>
          <w:tcPr>
            <w:tcW w:w="800" w:type="dxa"/>
            <w:tcMar>
              <w:top w:w="20" w:type="dxa"/>
              <w:left w:w="20" w:type="dxa"/>
              <w:bottom w:w="20" w:type="dxa"/>
              <w:right w:w="20" w:type="dxa"/>
            </w:tcMar>
            <w:vAlign w:val="center"/>
            <w:hideMark/>
          </w:tcPr>
          <w:p w14:paraId="351EBE7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77CD1E2" w14:textId="77777777" w:rsidR="0046594C" w:rsidRPr="00001170" w:rsidRDefault="0046594C" w:rsidP="009546B7">
            <w:pPr>
              <w:pStyle w:val="movimento"/>
              <w:rPr>
                <w:color w:val="002060"/>
              </w:rPr>
            </w:pPr>
            <w:r w:rsidRPr="00001170">
              <w:rPr>
                <w:color w:val="002060"/>
              </w:rPr>
              <w:t>CARACINI NICOLA</w:t>
            </w:r>
          </w:p>
        </w:tc>
        <w:tc>
          <w:tcPr>
            <w:tcW w:w="2200" w:type="dxa"/>
            <w:tcMar>
              <w:top w:w="20" w:type="dxa"/>
              <w:left w:w="20" w:type="dxa"/>
              <w:bottom w:w="20" w:type="dxa"/>
              <w:right w:w="20" w:type="dxa"/>
            </w:tcMar>
            <w:vAlign w:val="center"/>
            <w:hideMark/>
          </w:tcPr>
          <w:p w14:paraId="0A8CCD55" w14:textId="77777777" w:rsidR="0046594C" w:rsidRPr="00001170" w:rsidRDefault="0046594C" w:rsidP="009546B7">
            <w:pPr>
              <w:pStyle w:val="movimento2"/>
              <w:rPr>
                <w:color w:val="002060"/>
              </w:rPr>
            </w:pPr>
            <w:r w:rsidRPr="00001170">
              <w:rPr>
                <w:color w:val="002060"/>
              </w:rPr>
              <w:t xml:space="preserve">(AURORA TREIA) </w:t>
            </w:r>
          </w:p>
        </w:tc>
      </w:tr>
      <w:tr w:rsidR="0046594C" w:rsidRPr="00001170" w14:paraId="300D89E9" w14:textId="77777777" w:rsidTr="009546B7">
        <w:tc>
          <w:tcPr>
            <w:tcW w:w="2200" w:type="dxa"/>
            <w:tcMar>
              <w:top w:w="20" w:type="dxa"/>
              <w:left w:w="20" w:type="dxa"/>
              <w:bottom w:w="20" w:type="dxa"/>
              <w:right w:w="20" w:type="dxa"/>
            </w:tcMar>
            <w:vAlign w:val="center"/>
            <w:hideMark/>
          </w:tcPr>
          <w:p w14:paraId="671DADE7" w14:textId="77777777" w:rsidR="0046594C" w:rsidRPr="00001170" w:rsidRDefault="0046594C" w:rsidP="009546B7">
            <w:pPr>
              <w:pStyle w:val="movimento"/>
              <w:rPr>
                <w:color w:val="002060"/>
              </w:rPr>
            </w:pPr>
            <w:r w:rsidRPr="00001170">
              <w:rPr>
                <w:color w:val="002060"/>
              </w:rPr>
              <w:t>PIERPAOLI MATTEO</w:t>
            </w:r>
          </w:p>
        </w:tc>
        <w:tc>
          <w:tcPr>
            <w:tcW w:w="2200" w:type="dxa"/>
            <w:tcMar>
              <w:top w:w="20" w:type="dxa"/>
              <w:left w:w="20" w:type="dxa"/>
              <w:bottom w:w="20" w:type="dxa"/>
              <w:right w:w="20" w:type="dxa"/>
            </w:tcMar>
            <w:vAlign w:val="center"/>
            <w:hideMark/>
          </w:tcPr>
          <w:p w14:paraId="78A56D60" w14:textId="77777777" w:rsidR="0046594C" w:rsidRPr="00001170" w:rsidRDefault="0046594C" w:rsidP="009546B7">
            <w:pPr>
              <w:pStyle w:val="movimento2"/>
              <w:rPr>
                <w:color w:val="002060"/>
              </w:rPr>
            </w:pPr>
            <w:r w:rsidRPr="00001170">
              <w:rPr>
                <w:color w:val="002060"/>
              </w:rPr>
              <w:t>(</w:t>
            </w:r>
            <w:proofErr w:type="gramStart"/>
            <w:r w:rsidRPr="00001170">
              <w:rPr>
                <w:color w:val="002060"/>
              </w:rPr>
              <w:t>CITTA</w:t>
            </w:r>
            <w:proofErr w:type="gramEnd"/>
            <w:r w:rsidRPr="00001170">
              <w:rPr>
                <w:color w:val="002060"/>
              </w:rPr>
              <w:t xml:space="preserve"> DI OSTRA) </w:t>
            </w:r>
          </w:p>
        </w:tc>
        <w:tc>
          <w:tcPr>
            <w:tcW w:w="800" w:type="dxa"/>
            <w:tcMar>
              <w:top w:w="20" w:type="dxa"/>
              <w:left w:w="20" w:type="dxa"/>
              <w:bottom w:w="20" w:type="dxa"/>
              <w:right w:w="20" w:type="dxa"/>
            </w:tcMar>
            <w:vAlign w:val="center"/>
            <w:hideMark/>
          </w:tcPr>
          <w:p w14:paraId="7D6202BE"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410316E" w14:textId="77777777" w:rsidR="0046594C" w:rsidRPr="00001170" w:rsidRDefault="0046594C" w:rsidP="009546B7">
            <w:pPr>
              <w:pStyle w:val="movimento"/>
              <w:rPr>
                <w:color w:val="002060"/>
              </w:rPr>
            </w:pPr>
            <w:r w:rsidRPr="00001170">
              <w:rPr>
                <w:color w:val="002060"/>
              </w:rPr>
              <w:t>GIORGI MATTIA</w:t>
            </w:r>
          </w:p>
        </w:tc>
        <w:tc>
          <w:tcPr>
            <w:tcW w:w="2200" w:type="dxa"/>
            <w:tcMar>
              <w:top w:w="20" w:type="dxa"/>
              <w:left w:w="20" w:type="dxa"/>
              <w:bottom w:w="20" w:type="dxa"/>
              <w:right w:w="20" w:type="dxa"/>
            </w:tcMar>
            <w:vAlign w:val="center"/>
            <w:hideMark/>
          </w:tcPr>
          <w:p w14:paraId="6C450CEB" w14:textId="77777777" w:rsidR="0046594C" w:rsidRPr="00001170" w:rsidRDefault="0046594C" w:rsidP="009546B7">
            <w:pPr>
              <w:pStyle w:val="movimento2"/>
              <w:rPr>
                <w:color w:val="002060"/>
              </w:rPr>
            </w:pPr>
            <w:r w:rsidRPr="00001170">
              <w:rPr>
                <w:color w:val="002060"/>
              </w:rPr>
              <w:t xml:space="preserve">(ROCCAFLUVIONE) </w:t>
            </w:r>
          </w:p>
        </w:tc>
      </w:tr>
    </w:tbl>
    <w:p w14:paraId="127070E9" w14:textId="77777777" w:rsidR="0046594C" w:rsidRPr="00001170" w:rsidRDefault="0046594C" w:rsidP="0046594C">
      <w:pPr>
        <w:pStyle w:val="titolo20"/>
        <w:rPr>
          <w:rFonts w:eastAsiaTheme="minorEastAsia"/>
          <w:color w:val="002060"/>
        </w:rPr>
      </w:pPr>
      <w:r w:rsidRPr="0000117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6A752E5" w14:textId="77777777" w:rsidTr="009546B7">
        <w:tc>
          <w:tcPr>
            <w:tcW w:w="2200" w:type="dxa"/>
            <w:tcMar>
              <w:top w:w="20" w:type="dxa"/>
              <w:left w:w="20" w:type="dxa"/>
              <w:bottom w:w="20" w:type="dxa"/>
              <w:right w:w="20" w:type="dxa"/>
            </w:tcMar>
            <w:vAlign w:val="center"/>
            <w:hideMark/>
          </w:tcPr>
          <w:p w14:paraId="7EA85622" w14:textId="77777777" w:rsidR="0046594C" w:rsidRPr="00001170" w:rsidRDefault="0046594C" w:rsidP="009546B7">
            <w:pPr>
              <w:pStyle w:val="movimento"/>
              <w:rPr>
                <w:color w:val="002060"/>
              </w:rPr>
            </w:pPr>
            <w:r w:rsidRPr="00001170">
              <w:rPr>
                <w:color w:val="002060"/>
              </w:rPr>
              <w:t>DIOMEDI MARCO</w:t>
            </w:r>
          </w:p>
        </w:tc>
        <w:tc>
          <w:tcPr>
            <w:tcW w:w="2200" w:type="dxa"/>
            <w:tcMar>
              <w:top w:w="20" w:type="dxa"/>
              <w:left w:w="20" w:type="dxa"/>
              <w:bottom w:w="20" w:type="dxa"/>
              <w:right w:w="20" w:type="dxa"/>
            </w:tcMar>
            <w:vAlign w:val="center"/>
            <w:hideMark/>
          </w:tcPr>
          <w:p w14:paraId="1AFD5F19" w14:textId="77777777" w:rsidR="0046594C" w:rsidRPr="00001170" w:rsidRDefault="0046594C" w:rsidP="009546B7">
            <w:pPr>
              <w:pStyle w:val="movimento2"/>
              <w:rPr>
                <w:color w:val="002060"/>
              </w:rPr>
            </w:pPr>
            <w:r w:rsidRPr="00001170">
              <w:rPr>
                <w:color w:val="002060"/>
              </w:rPr>
              <w:t>(</w:t>
            </w:r>
            <w:proofErr w:type="gramStart"/>
            <w:r w:rsidRPr="00001170">
              <w:rPr>
                <w:color w:val="002060"/>
              </w:rPr>
              <w:t>U.MANDOLESI</w:t>
            </w:r>
            <w:proofErr w:type="gramEnd"/>
            <w:r w:rsidRPr="00001170">
              <w:rPr>
                <w:color w:val="002060"/>
              </w:rPr>
              <w:t xml:space="preserve">) </w:t>
            </w:r>
          </w:p>
        </w:tc>
        <w:tc>
          <w:tcPr>
            <w:tcW w:w="800" w:type="dxa"/>
            <w:tcMar>
              <w:top w:w="20" w:type="dxa"/>
              <w:left w:w="20" w:type="dxa"/>
              <w:bottom w:w="20" w:type="dxa"/>
              <w:right w:w="20" w:type="dxa"/>
            </w:tcMar>
            <w:vAlign w:val="center"/>
            <w:hideMark/>
          </w:tcPr>
          <w:p w14:paraId="0536089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4F45FC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E0AFD62" w14:textId="77777777" w:rsidR="0046594C" w:rsidRPr="00001170" w:rsidRDefault="0046594C" w:rsidP="009546B7">
            <w:pPr>
              <w:pStyle w:val="movimento2"/>
              <w:rPr>
                <w:color w:val="002060"/>
              </w:rPr>
            </w:pPr>
            <w:r w:rsidRPr="00001170">
              <w:rPr>
                <w:color w:val="002060"/>
              </w:rPr>
              <w:t> </w:t>
            </w:r>
          </w:p>
        </w:tc>
      </w:tr>
    </w:tbl>
    <w:p w14:paraId="0C24012C" w14:textId="77777777" w:rsidR="0046594C" w:rsidRPr="00001170" w:rsidRDefault="0046594C" w:rsidP="0046594C">
      <w:pPr>
        <w:pStyle w:val="titolo20"/>
        <w:rPr>
          <w:rFonts w:eastAsiaTheme="minorEastAsia"/>
          <w:color w:val="002060"/>
        </w:rPr>
      </w:pPr>
      <w:r w:rsidRPr="0000117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B1C51F4" w14:textId="77777777" w:rsidTr="009546B7">
        <w:tc>
          <w:tcPr>
            <w:tcW w:w="2200" w:type="dxa"/>
            <w:tcMar>
              <w:top w:w="20" w:type="dxa"/>
              <w:left w:w="20" w:type="dxa"/>
              <w:bottom w:w="20" w:type="dxa"/>
              <w:right w:w="20" w:type="dxa"/>
            </w:tcMar>
            <w:vAlign w:val="center"/>
            <w:hideMark/>
          </w:tcPr>
          <w:p w14:paraId="5C4DB0B3" w14:textId="77777777" w:rsidR="0046594C" w:rsidRPr="00001170" w:rsidRDefault="0046594C" w:rsidP="009546B7">
            <w:pPr>
              <w:pStyle w:val="movimento"/>
              <w:rPr>
                <w:color w:val="002060"/>
              </w:rPr>
            </w:pPr>
            <w:r w:rsidRPr="00001170">
              <w:rPr>
                <w:color w:val="002060"/>
              </w:rPr>
              <w:t>MINCONE RAMON</w:t>
            </w:r>
          </w:p>
        </w:tc>
        <w:tc>
          <w:tcPr>
            <w:tcW w:w="2200" w:type="dxa"/>
            <w:tcMar>
              <w:top w:w="20" w:type="dxa"/>
              <w:left w:w="20" w:type="dxa"/>
              <w:bottom w:w="20" w:type="dxa"/>
              <w:right w:w="20" w:type="dxa"/>
            </w:tcMar>
            <w:vAlign w:val="center"/>
            <w:hideMark/>
          </w:tcPr>
          <w:p w14:paraId="2B80BA51" w14:textId="77777777" w:rsidR="0046594C" w:rsidRPr="00001170" w:rsidRDefault="0046594C" w:rsidP="009546B7">
            <w:pPr>
              <w:pStyle w:val="movimento2"/>
              <w:rPr>
                <w:color w:val="002060"/>
              </w:rPr>
            </w:pPr>
            <w:r w:rsidRPr="00001170">
              <w:rPr>
                <w:color w:val="002060"/>
              </w:rPr>
              <w:t xml:space="preserve">(FIGHT BULLS CORRIDONIA) </w:t>
            </w:r>
          </w:p>
        </w:tc>
        <w:tc>
          <w:tcPr>
            <w:tcW w:w="800" w:type="dxa"/>
            <w:tcMar>
              <w:top w:w="20" w:type="dxa"/>
              <w:left w:w="20" w:type="dxa"/>
              <w:bottom w:w="20" w:type="dxa"/>
              <w:right w:w="20" w:type="dxa"/>
            </w:tcMar>
            <w:vAlign w:val="center"/>
            <w:hideMark/>
          </w:tcPr>
          <w:p w14:paraId="04786F8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B5A2C36" w14:textId="77777777" w:rsidR="0046594C" w:rsidRPr="00001170" w:rsidRDefault="0046594C" w:rsidP="009546B7">
            <w:pPr>
              <w:pStyle w:val="movimento"/>
              <w:rPr>
                <w:color w:val="002060"/>
              </w:rPr>
            </w:pPr>
            <w:r w:rsidRPr="00001170">
              <w:rPr>
                <w:color w:val="002060"/>
              </w:rPr>
              <w:t>GABBANELLI MARCO</w:t>
            </w:r>
          </w:p>
        </w:tc>
        <w:tc>
          <w:tcPr>
            <w:tcW w:w="2200" w:type="dxa"/>
            <w:tcMar>
              <w:top w:w="20" w:type="dxa"/>
              <w:left w:w="20" w:type="dxa"/>
              <w:bottom w:w="20" w:type="dxa"/>
              <w:right w:w="20" w:type="dxa"/>
            </w:tcMar>
            <w:vAlign w:val="center"/>
            <w:hideMark/>
          </w:tcPr>
          <w:p w14:paraId="6D5EDB9F" w14:textId="77777777" w:rsidR="0046594C" w:rsidRPr="00001170" w:rsidRDefault="0046594C" w:rsidP="009546B7">
            <w:pPr>
              <w:pStyle w:val="movimento2"/>
              <w:rPr>
                <w:color w:val="002060"/>
              </w:rPr>
            </w:pPr>
            <w:r w:rsidRPr="00001170">
              <w:rPr>
                <w:color w:val="002060"/>
              </w:rPr>
              <w:t xml:space="preserve">(OSIMO FIVE) </w:t>
            </w:r>
          </w:p>
        </w:tc>
      </w:tr>
      <w:tr w:rsidR="0046594C" w:rsidRPr="00001170" w14:paraId="538ED6AC" w14:textId="77777777" w:rsidTr="009546B7">
        <w:tc>
          <w:tcPr>
            <w:tcW w:w="2200" w:type="dxa"/>
            <w:tcMar>
              <w:top w:w="20" w:type="dxa"/>
              <w:left w:w="20" w:type="dxa"/>
              <w:bottom w:w="20" w:type="dxa"/>
              <w:right w:w="20" w:type="dxa"/>
            </w:tcMar>
            <w:vAlign w:val="center"/>
            <w:hideMark/>
          </w:tcPr>
          <w:p w14:paraId="3880ECC3" w14:textId="77777777" w:rsidR="0046594C" w:rsidRPr="00001170" w:rsidRDefault="0046594C" w:rsidP="009546B7">
            <w:pPr>
              <w:pStyle w:val="movimento"/>
              <w:rPr>
                <w:color w:val="002060"/>
              </w:rPr>
            </w:pPr>
            <w:r w:rsidRPr="00001170">
              <w:rPr>
                <w:color w:val="002060"/>
              </w:rPr>
              <w:t>LIUTI GIACOMO</w:t>
            </w:r>
          </w:p>
        </w:tc>
        <w:tc>
          <w:tcPr>
            <w:tcW w:w="2200" w:type="dxa"/>
            <w:tcMar>
              <w:top w:w="20" w:type="dxa"/>
              <w:left w:w="20" w:type="dxa"/>
              <w:bottom w:w="20" w:type="dxa"/>
              <w:right w:w="20" w:type="dxa"/>
            </w:tcMar>
            <w:vAlign w:val="center"/>
            <w:hideMark/>
          </w:tcPr>
          <w:p w14:paraId="4507B6B4" w14:textId="77777777" w:rsidR="0046594C" w:rsidRPr="00001170" w:rsidRDefault="0046594C" w:rsidP="009546B7">
            <w:pPr>
              <w:pStyle w:val="movimento2"/>
              <w:rPr>
                <w:color w:val="002060"/>
              </w:rPr>
            </w:pPr>
            <w:r w:rsidRPr="00001170">
              <w:rPr>
                <w:color w:val="002060"/>
              </w:rPr>
              <w:t xml:space="preserve">(SERRALTA) </w:t>
            </w:r>
          </w:p>
        </w:tc>
        <w:tc>
          <w:tcPr>
            <w:tcW w:w="800" w:type="dxa"/>
            <w:tcMar>
              <w:top w:w="20" w:type="dxa"/>
              <w:left w:w="20" w:type="dxa"/>
              <w:bottom w:w="20" w:type="dxa"/>
              <w:right w:w="20" w:type="dxa"/>
            </w:tcMar>
            <w:vAlign w:val="center"/>
            <w:hideMark/>
          </w:tcPr>
          <w:p w14:paraId="53F8E444"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E59EC7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AD1F41D" w14:textId="77777777" w:rsidR="0046594C" w:rsidRPr="00001170" w:rsidRDefault="0046594C" w:rsidP="009546B7">
            <w:pPr>
              <w:pStyle w:val="movimento2"/>
              <w:rPr>
                <w:color w:val="002060"/>
              </w:rPr>
            </w:pPr>
            <w:r w:rsidRPr="00001170">
              <w:rPr>
                <w:color w:val="002060"/>
              </w:rPr>
              <w:t> </w:t>
            </w:r>
          </w:p>
        </w:tc>
      </w:tr>
    </w:tbl>
    <w:p w14:paraId="29CE7208" w14:textId="77777777" w:rsidR="0046594C" w:rsidRPr="00001170" w:rsidRDefault="0046594C" w:rsidP="0046594C">
      <w:pPr>
        <w:pStyle w:val="titolo20"/>
        <w:rPr>
          <w:rFonts w:eastAsiaTheme="minorEastAsia"/>
          <w:color w:val="002060"/>
        </w:rPr>
      </w:pPr>
      <w:r w:rsidRPr="000011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050E16FA" w14:textId="77777777" w:rsidTr="009546B7">
        <w:tc>
          <w:tcPr>
            <w:tcW w:w="2200" w:type="dxa"/>
            <w:tcMar>
              <w:top w:w="20" w:type="dxa"/>
              <w:left w:w="20" w:type="dxa"/>
              <w:bottom w:w="20" w:type="dxa"/>
              <w:right w:w="20" w:type="dxa"/>
            </w:tcMar>
            <w:vAlign w:val="center"/>
            <w:hideMark/>
          </w:tcPr>
          <w:p w14:paraId="6FF965CF" w14:textId="77777777" w:rsidR="0046594C" w:rsidRPr="00001170" w:rsidRDefault="0046594C" w:rsidP="009546B7">
            <w:pPr>
              <w:pStyle w:val="movimento"/>
              <w:rPr>
                <w:color w:val="002060"/>
              </w:rPr>
            </w:pPr>
            <w:r w:rsidRPr="00001170">
              <w:rPr>
                <w:color w:val="002060"/>
              </w:rPr>
              <w:t>GIOACCHINI GIACOMO</w:t>
            </w:r>
          </w:p>
        </w:tc>
        <w:tc>
          <w:tcPr>
            <w:tcW w:w="2200" w:type="dxa"/>
            <w:tcMar>
              <w:top w:w="20" w:type="dxa"/>
              <w:left w:w="20" w:type="dxa"/>
              <w:bottom w:w="20" w:type="dxa"/>
              <w:right w:w="20" w:type="dxa"/>
            </w:tcMar>
            <w:vAlign w:val="center"/>
            <w:hideMark/>
          </w:tcPr>
          <w:p w14:paraId="4DC3AC49" w14:textId="77777777" w:rsidR="0046594C" w:rsidRPr="00001170" w:rsidRDefault="0046594C" w:rsidP="009546B7">
            <w:pPr>
              <w:pStyle w:val="movimento2"/>
              <w:rPr>
                <w:color w:val="002060"/>
              </w:rPr>
            </w:pPr>
            <w:r w:rsidRPr="00001170">
              <w:rPr>
                <w:color w:val="002060"/>
              </w:rPr>
              <w:t xml:space="preserve">(ACLI MANTOVANI CALCIO A 5) </w:t>
            </w:r>
          </w:p>
        </w:tc>
        <w:tc>
          <w:tcPr>
            <w:tcW w:w="800" w:type="dxa"/>
            <w:tcMar>
              <w:top w:w="20" w:type="dxa"/>
              <w:left w:w="20" w:type="dxa"/>
              <w:bottom w:w="20" w:type="dxa"/>
              <w:right w:w="20" w:type="dxa"/>
            </w:tcMar>
            <w:vAlign w:val="center"/>
            <w:hideMark/>
          </w:tcPr>
          <w:p w14:paraId="66B5508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4DFF781" w14:textId="77777777" w:rsidR="0046594C" w:rsidRPr="00001170" w:rsidRDefault="0046594C" w:rsidP="009546B7">
            <w:pPr>
              <w:pStyle w:val="movimento"/>
              <w:rPr>
                <w:color w:val="002060"/>
              </w:rPr>
            </w:pPr>
            <w:r w:rsidRPr="00001170">
              <w:rPr>
                <w:color w:val="002060"/>
              </w:rPr>
              <w:t>MICHELETTI ALESSIO</w:t>
            </w:r>
          </w:p>
        </w:tc>
        <w:tc>
          <w:tcPr>
            <w:tcW w:w="2200" w:type="dxa"/>
            <w:tcMar>
              <w:top w:w="20" w:type="dxa"/>
              <w:left w:w="20" w:type="dxa"/>
              <w:bottom w:w="20" w:type="dxa"/>
              <w:right w:w="20" w:type="dxa"/>
            </w:tcMar>
            <w:vAlign w:val="center"/>
            <w:hideMark/>
          </w:tcPr>
          <w:p w14:paraId="2F26F83D" w14:textId="77777777" w:rsidR="0046594C" w:rsidRPr="00001170" w:rsidRDefault="0046594C" w:rsidP="009546B7">
            <w:pPr>
              <w:pStyle w:val="movimento2"/>
              <w:rPr>
                <w:color w:val="002060"/>
              </w:rPr>
            </w:pPr>
            <w:r w:rsidRPr="00001170">
              <w:rPr>
                <w:color w:val="002060"/>
              </w:rPr>
              <w:t xml:space="preserve">(ASPIO 2005) </w:t>
            </w:r>
          </w:p>
        </w:tc>
      </w:tr>
      <w:tr w:rsidR="0046594C" w:rsidRPr="00001170" w14:paraId="4A20F041" w14:textId="77777777" w:rsidTr="009546B7">
        <w:tc>
          <w:tcPr>
            <w:tcW w:w="2200" w:type="dxa"/>
            <w:tcMar>
              <w:top w:w="20" w:type="dxa"/>
              <w:left w:w="20" w:type="dxa"/>
              <w:bottom w:w="20" w:type="dxa"/>
              <w:right w:w="20" w:type="dxa"/>
            </w:tcMar>
            <w:vAlign w:val="center"/>
            <w:hideMark/>
          </w:tcPr>
          <w:p w14:paraId="08942DFF" w14:textId="77777777" w:rsidR="0046594C" w:rsidRPr="00001170" w:rsidRDefault="0046594C" w:rsidP="009546B7">
            <w:pPr>
              <w:pStyle w:val="movimento"/>
              <w:rPr>
                <w:color w:val="002060"/>
              </w:rPr>
            </w:pPr>
            <w:r w:rsidRPr="00001170">
              <w:rPr>
                <w:color w:val="002060"/>
              </w:rPr>
              <w:t>PROCACCINI FIORENZO</w:t>
            </w:r>
          </w:p>
        </w:tc>
        <w:tc>
          <w:tcPr>
            <w:tcW w:w="2200" w:type="dxa"/>
            <w:tcMar>
              <w:top w:w="20" w:type="dxa"/>
              <w:left w:w="20" w:type="dxa"/>
              <w:bottom w:w="20" w:type="dxa"/>
              <w:right w:w="20" w:type="dxa"/>
            </w:tcMar>
            <w:vAlign w:val="center"/>
            <w:hideMark/>
          </w:tcPr>
          <w:p w14:paraId="37B53374" w14:textId="77777777" w:rsidR="0046594C" w:rsidRPr="00001170" w:rsidRDefault="0046594C" w:rsidP="009546B7">
            <w:pPr>
              <w:pStyle w:val="movimento2"/>
              <w:rPr>
                <w:color w:val="002060"/>
              </w:rPr>
            </w:pPr>
            <w:r w:rsidRPr="00001170">
              <w:rPr>
                <w:color w:val="002060"/>
              </w:rPr>
              <w:t xml:space="preserve">(CASTELRAIMONDO CALCIO A 5) </w:t>
            </w:r>
          </w:p>
        </w:tc>
        <w:tc>
          <w:tcPr>
            <w:tcW w:w="800" w:type="dxa"/>
            <w:tcMar>
              <w:top w:w="20" w:type="dxa"/>
              <w:left w:w="20" w:type="dxa"/>
              <w:bottom w:w="20" w:type="dxa"/>
              <w:right w:w="20" w:type="dxa"/>
            </w:tcMar>
            <w:vAlign w:val="center"/>
            <w:hideMark/>
          </w:tcPr>
          <w:p w14:paraId="3D83BC3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1D93480" w14:textId="77777777" w:rsidR="0046594C" w:rsidRPr="00001170" w:rsidRDefault="0046594C" w:rsidP="009546B7">
            <w:pPr>
              <w:pStyle w:val="movimento"/>
              <w:rPr>
                <w:color w:val="002060"/>
              </w:rPr>
            </w:pPr>
            <w:r w:rsidRPr="00001170">
              <w:rPr>
                <w:color w:val="002060"/>
              </w:rPr>
              <w:t>COPPARONI NICOLO</w:t>
            </w:r>
          </w:p>
        </w:tc>
        <w:tc>
          <w:tcPr>
            <w:tcW w:w="2200" w:type="dxa"/>
            <w:tcMar>
              <w:top w:w="20" w:type="dxa"/>
              <w:left w:w="20" w:type="dxa"/>
              <w:bottom w:w="20" w:type="dxa"/>
              <w:right w:w="20" w:type="dxa"/>
            </w:tcMar>
            <w:vAlign w:val="center"/>
            <w:hideMark/>
          </w:tcPr>
          <w:p w14:paraId="04BFB8CB" w14:textId="77777777" w:rsidR="0046594C" w:rsidRPr="00001170" w:rsidRDefault="0046594C" w:rsidP="009546B7">
            <w:pPr>
              <w:pStyle w:val="movimento2"/>
              <w:rPr>
                <w:color w:val="002060"/>
              </w:rPr>
            </w:pPr>
            <w:r w:rsidRPr="00001170">
              <w:rPr>
                <w:color w:val="002060"/>
              </w:rPr>
              <w:t xml:space="preserve">(GIOVANI SANT IPPOLITO) </w:t>
            </w:r>
          </w:p>
        </w:tc>
      </w:tr>
      <w:tr w:rsidR="0046594C" w:rsidRPr="00001170" w14:paraId="6267E18A" w14:textId="77777777" w:rsidTr="009546B7">
        <w:tc>
          <w:tcPr>
            <w:tcW w:w="2200" w:type="dxa"/>
            <w:tcMar>
              <w:top w:w="20" w:type="dxa"/>
              <w:left w:w="20" w:type="dxa"/>
              <w:bottom w:w="20" w:type="dxa"/>
              <w:right w:w="20" w:type="dxa"/>
            </w:tcMar>
            <w:vAlign w:val="center"/>
            <w:hideMark/>
          </w:tcPr>
          <w:p w14:paraId="6CADDA66" w14:textId="77777777" w:rsidR="0046594C" w:rsidRPr="00001170" w:rsidRDefault="0046594C" w:rsidP="009546B7">
            <w:pPr>
              <w:pStyle w:val="movimento"/>
              <w:rPr>
                <w:color w:val="002060"/>
              </w:rPr>
            </w:pPr>
            <w:r w:rsidRPr="00001170">
              <w:rPr>
                <w:color w:val="002060"/>
              </w:rPr>
              <w:t>GABBANELLI GIACOMO</w:t>
            </w:r>
          </w:p>
        </w:tc>
        <w:tc>
          <w:tcPr>
            <w:tcW w:w="2200" w:type="dxa"/>
            <w:tcMar>
              <w:top w:w="20" w:type="dxa"/>
              <w:left w:w="20" w:type="dxa"/>
              <w:bottom w:w="20" w:type="dxa"/>
              <w:right w:w="20" w:type="dxa"/>
            </w:tcMar>
            <w:vAlign w:val="center"/>
            <w:hideMark/>
          </w:tcPr>
          <w:p w14:paraId="64A06214" w14:textId="77777777" w:rsidR="0046594C" w:rsidRPr="00001170" w:rsidRDefault="0046594C" w:rsidP="009546B7">
            <w:pPr>
              <w:pStyle w:val="movimento2"/>
              <w:rPr>
                <w:color w:val="002060"/>
              </w:rPr>
            </w:pPr>
            <w:r w:rsidRPr="00001170">
              <w:rPr>
                <w:color w:val="002060"/>
              </w:rPr>
              <w:t xml:space="preserve">(OSIMO FIVE) </w:t>
            </w:r>
          </w:p>
        </w:tc>
        <w:tc>
          <w:tcPr>
            <w:tcW w:w="800" w:type="dxa"/>
            <w:tcMar>
              <w:top w:w="20" w:type="dxa"/>
              <w:left w:w="20" w:type="dxa"/>
              <w:bottom w:w="20" w:type="dxa"/>
              <w:right w:w="20" w:type="dxa"/>
            </w:tcMar>
            <w:vAlign w:val="center"/>
            <w:hideMark/>
          </w:tcPr>
          <w:p w14:paraId="77DF902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6AAF24D" w14:textId="77777777" w:rsidR="0046594C" w:rsidRPr="00001170" w:rsidRDefault="0046594C" w:rsidP="009546B7">
            <w:pPr>
              <w:pStyle w:val="movimento"/>
              <w:rPr>
                <w:color w:val="002060"/>
              </w:rPr>
            </w:pPr>
            <w:r w:rsidRPr="00001170">
              <w:rPr>
                <w:color w:val="002060"/>
              </w:rPr>
              <w:t>UGOLINI ALESSANDRO</w:t>
            </w:r>
          </w:p>
        </w:tc>
        <w:tc>
          <w:tcPr>
            <w:tcW w:w="2200" w:type="dxa"/>
            <w:tcMar>
              <w:top w:w="20" w:type="dxa"/>
              <w:left w:w="20" w:type="dxa"/>
              <w:bottom w:w="20" w:type="dxa"/>
              <w:right w:w="20" w:type="dxa"/>
            </w:tcMar>
            <w:vAlign w:val="center"/>
            <w:hideMark/>
          </w:tcPr>
          <w:p w14:paraId="771E59CC" w14:textId="77777777" w:rsidR="0046594C" w:rsidRPr="00001170" w:rsidRDefault="0046594C" w:rsidP="009546B7">
            <w:pPr>
              <w:pStyle w:val="movimento2"/>
              <w:rPr>
                <w:color w:val="002060"/>
              </w:rPr>
            </w:pPr>
            <w:r w:rsidRPr="00001170">
              <w:rPr>
                <w:color w:val="002060"/>
              </w:rPr>
              <w:t xml:space="preserve">(VILLA CECCOLINI CALCIO) </w:t>
            </w:r>
          </w:p>
        </w:tc>
      </w:tr>
    </w:tbl>
    <w:p w14:paraId="464463D8" w14:textId="77777777" w:rsidR="0046594C" w:rsidRPr="00001170" w:rsidRDefault="0046594C" w:rsidP="0046594C">
      <w:pPr>
        <w:pStyle w:val="titolo20"/>
        <w:rPr>
          <w:rFonts w:eastAsiaTheme="minorEastAsia"/>
          <w:color w:val="002060"/>
        </w:rPr>
      </w:pPr>
      <w:r w:rsidRPr="000011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574A5432" w14:textId="77777777" w:rsidTr="009546B7">
        <w:tc>
          <w:tcPr>
            <w:tcW w:w="2200" w:type="dxa"/>
            <w:tcMar>
              <w:top w:w="20" w:type="dxa"/>
              <w:left w:w="20" w:type="dxa"/>
              <w:bottom w:w="20" w:type="dxa"/>
              <w:right w:w="20" w:type="dxa"/>
            </w:tcMar>
            <w:vAlign w:val="center"/>
            <w:hideMark/>
          </w:tcPr>
          <w:p w14:paraId="48B720D9" w14:textId="77777777" w:rsidR="0046594C" w:rsidRPr="00001170" w:rsidRDefault="0046594C" w:rsidP="009546B7">
            <w:pPr>
              <w:pStyle w:val="movimento"/>
              <w:rPr>
                <w:color w:val="002060"/>
              </w:rPr>
            </w:pPr>
            <w:r w:rsidRPr="00001170">
              <w:rPr>
                <w:color w:val="002060"/>
              </w:rPr>
              <w:lastRenderedPageBreak/>
              <w:t>PROIETTI DANY</w:t>
            </w:r>
          </w:p>
        </w:tc>
        <w:tc>
          <w:tcPr>
            <w:tcW w:w="2200" w:type="dxa"/>
            <w:tcMar>
              <w:top w:w="20" w:type="dxa"/>
              <w:left w:w="20" w:type="dxa"/>
              <w:bottom w:w="20" w:type="dxa"/>
              <w:right w:w="20" w:type="dxa"/>
            </w:tcMar>
            <w:vAlign w:val="center"/>
            <w:hideMark/>
          </w:tcPr>
          <w:p w14:paraId="3473F455" w14:textId="77777777" w:rsidR="0046594C" w:rsidRPr="00001170" w:rsidRDefault="0046594C" w:rsidP="009546B7">
            <w:pPr>
              <w:pStyle w:val="movimento2"/>
              <w:rPr>
                <w:color w:val="002060"/>
              </w:rPr>
            </w:pPr>
            <w:r w:rsidRPr="00001170">
              <w:rPr>
                <w:color w:val="002060"/>
              </w:rPr>
              <w:t xml:space="preserve">(ACLI MANTOVANI CALCIO A 5) </w:t>
            </w:r>
          </w:p>
        </w:tc>
        <w:tc>
          <w:tcPr>
            <w:tcW w:w="800" w:type="dxa"/>
            <w:tcMar>
              <w:top w:w="20" w:type="dxa"/>
              <w:left w:w="20" w:type="dxa"/>
              <w:bottom w:w="20" w:type="dxa"/>
              <w:right w:w="20" w:type="dxa"/>
            </w:tcMar>
            <w:vAlign w:val="center"/>
            <w:hideMark/>
          </w:tcPr>
          <w:p w14:paraId="5F71300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44B6903" w14:textId="77777777" w:rsidR="0046594C" w:rsidRPr="00001170" w:rsidRDefault="0046594C" w:rsidP="009546B7">
            <w:pPr>
              <w:pStyle w:val="movimento"/>
              <w:rPr>
                <w:color w:val="002060"/>
              </w:rPr>
            </w:pPr>
            <w:r w:rsidRPr="00001170">
              <w:rPr>
                <w:color w:val="002060"/>
              </w:rPr>
              <w:t>BALEANI MATTEO</w:t>
            </w:r>
          </w:p>
        </w:tc>
        <w:tc>
          <w:tcPr>
            <w:tcW w:w="2200" w:type="dxa"/>
            <w:tcMar>
              <w:top w:w="20" w:type="dxa"/>
              <w:left w:w="20" w:type="dxa"/>
              <w:bottom w:w="20" w:type="dxa"/>
              <w:right w:w="20" w:type="dxa"/>
            </w:tcMar>
            <w:vAlign w:val="center"/>
            <w:hideMark/>
          </w:tcPr>
          <w:p w14:paraId="2C0858FB" w14:textId="77777777" w:rsidR="0046594C" w:rsidRPr="00001170" w:rsidRDefault="0046594C" w:rsidP="009546B7">
            <w:pPr>
              <w:pStyle w:val="movimento2"/>
              <w:rPr>
                <w:color w:val="002060"/>
              </w:rPr>
            </w:pPr>
            <w:r w:rsidRPr="00001170">
              <w:rPr>
                <w:color w:val="002060"/>
              </w:rPr>
              <w:t xml:space="preserve">(ACLI VILLA MUSONE) </w:t>
            </w:r>
          </w:p>
        </w:tc>
      </w:tr>
      <w:tr w:rsidR="0046594C" w:rsidRPr="00001170" w14:paraId="0366088A" w14:textId="77777777" w:rsidTr="009546B7">
        <w:tc>
          <w:tcPr>
            <w:tcW w:w="2200" w:type="dxa"/>
            <w:tcMar>
              <w:top w:w="20" w:type="dxa"/>
              <w:left w:w="20" w:type="dxa"/>
              <w:bottom w:w="20" w:type="dxa"/>
              <w:right w:w="20" w:type="dxa"/>
            </w:tcMar>
            <w:vAlign w:val="center"/>
            <w:hideMark/>
          </w:tcPr>
          <w:p w14:paraId="598CF926" w14:textId="77777777" w:rsidR="0046594C" w:rsidRPr="00001170" w:rsidRDefault="0046594C" w:rsidP="009546B7">
            <w:pPr>
              <w:pStyle w:val="movimento"/>
              <w:rPr>
                <w:color w:val="002060"/>
              </w:rPr>
            </w:pPr>
            <w:r w:rsidRPr="00001170">
              <w:rPr>
                <w:color w:val="002060"/>
              </w:rPr>
              <w:t>DA FONTE VALIENTE POL</w:t>
            </w:r>
          </w:p>
        </w:tc>
        <w:tc>
          <w:tcPr>
            <w:tcW w:w="2200" w:type="dxa"/>
            <w:tcMar>
              <w:top w:w="20" w:type="dxa"/>
              <w:left w:w="20" w:type="dxa"/>
              <w:bottom w:w="20" w:type="dxa"/>
              <w:right w:w="20" w:type="dxa"/>
            </w:tcMar>
            <w:vAlign w:val="center"/>
            <w:hideMark/>
          </w:tcPr>
          <w:p w14:paraId="103F11BB" w14:textId="77777777" w:rsidR="0046594C" w:rsidRPr="00001170" w:rsidRDefault="0046594C" w:rsidP="009546B7">
            <w:pPr>
              <w:pStyle w:val="movimento2"/>
              <w:rPr>
                <w:color w:val="002060"/>
              </w:rPr>
            </w:pPr>
            <w:r w:rsidRPr="00001170">
              <w:rPr>
                <w:color w:val="002060"/>
              </w:rPr>
              <w:t xml:space="preserve">(BORGOROSSO TOLENTINO) </w:t>
            </w:r>
          </w:p>
        </w:tc>
        <w:tc>
          <w:tcPr>
            <w:tcW w:w="800" w:type="dxa"/>
            <w:tcMar>
              <w:top w:w="20" w:type="dxa"/>
              <w:left w:w="20" w:type="dxa"/>
              <w:bottom w:w="20" w:type="dxa"/>
              <w:right w:w="20" w:type="dxa"/>
            </w:tcMar>
            <w:vAlign w:val="center"/>
            <w:hideMark/>
          </w:tcPr>
          <w:p w14:paraId="5E97EE2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5972E80" w14:textId="77777777" w:rsidR="0046594C" w:rsidRPr="00001170" w:rsidRDefault="0046594C" w:rsidP="009546B7">
            <w:pPr>
              <w:pStyle w:val="movimento"/>
              <w:rPr>
                <w:color w:val="002060"/>
              </w:rPr>
            </w:pPr>
            <w:r w:rsidRPr="00001170">
              <w:rPr>
                <w:color w:val="002060"/>
              </w:rPr>
              <w:t>ROMANUCCI MARCO</w:t>
            </w:r>
          </w:p>
        </w:tc>
        <w:tc>
          <w:tcPr>
            <w:tcW w:w="2200" w:type="dxa"/>
            <w:tcMar>
              <w:top w:w="20" w:type="dxa"/>
              <w:left w:w="20" w:type="dxa"/>
              <w:bottom w:w="20" w:type="dxa"/>
              <w:right w:w="20" w:type="dxa"/>
            </w:tcMar>
            <w:vAlign w:val="center"/>
            <w:hideMark/>
          </w:tcPr>
          <w:p w14:paraId="13DF950E" w14:textId="77777777" w:rsidR="0046594C" w:rsidRPr="00001170" w:rsidRDefault="0046594C" w:rsidP="009546B7">
            <w:pPr>
              <w:pStyle w:val="movimento2"/>
              <w:rPr>
                <w:color w:val="002060"/>
              </w:rPr>
            </w:pPr>
            <w:r w:rsidRPr="00001170">
              <w:rPr>
                <w:color w:val="002060"/>
              </w:rPr>
              <w:t xml:space="preserve">(CIARNIN) </w:t>
            </w:r>
          </w:p>
        </w:tc>
      </w:tr>
      <w:tr w:rsidR="0046594C" w:rsidRPr="00001170" w14:paraId="1616C31E" w14:textId="77777777" w:rsidTr="009546B7">
        <w:tc>
          <w:tcPr>
            <w:tcW w:w="2200" w:type="dxa"/>
            <w:tcMar>
              <w:top w:w="20" w:type="dxa"/>
              <w:left w:w="20" w:type="dxa"/>
              <w:bottom w:w="20" w:type="dxa"/>
              <w:right w:w="20" w:type="dxa"/>
            </w:tcMar>
            <w:vAlign w:val="center"/>
            <w:hideMark/>
          </w:tcPr>
          <w:p w14:paraId="7C62506C" w14:textId="77777777" w:rsidR="0046594C" w:rsidRPr="00001170" w:rsidRDefault="0046594C" w:rsidP="009546B7">
            <w:pPr>
              <w:pStyle w:val="movimento"/>
              <w:rPr>
                <w:color w:val="002060"/>
              </w:rPr>
            </w:pPr>
            <w:r w:rsidRPr="00001170">
              <w:rPr>
                <w:color w:val="002060"/>
              </w:rPr>
              <w:t>SDOGATI ANDREA</w:t>
            </w:r>
          </w:p>
        </w:tc>
        <w:tc>
          <w:tcPr>
            <w:tcW w:w="2200" w:type="dxa"/>
            <w:tcMar>
              <w:top w:w="20" w:type="dxa"/>
              <w:left w:w="20" w:type="dxa"/>
              <w:bottom w:w="20" w:type="dxa"/>
              <w:right w:w="20" w:type="dxa"/>
            </w:tcMar>
            <w:vAlign w:val="center"/>
            <w:hideMark/>
          </w:tcPr>
          <w:p w14:paraId="62B44B93" w14:textId="77777777" w:rsidR="0046594C" w:rsidRPr="00001170" w:rsidRDefault="0046594C" w:rsidP="009546B7">
            <w:pPr>
              <w:pStyle w:val="movimento2"/>
              <w:rPr>
                <w:color w:val="002060"/>
              </w:rPr>
            </w:pPr>
            <w:r w:rsidRPr="00001170">
              <w:rPr>
                <w:color w:val="002060"/>
              </w:rPr>
              <w:t xml:space="preserve">(CIARNIN) </w:t>
            </w:r>
          </w:p>
        </w:tc>
        <w:tc>
          <w:tcPr>
            <w:tcW w:w="800" w:type="dxa"/>
            <w:tcMar>
              <w:top w:w="20" w:type="dxa"/>
              <w:left w:w="20" w:type="dxa"/>
              <w:bottom w:w="20" w:type="dxa"/>
              <w:right w:w="20" w:type="dxa"/>
            </w:tcMar>
            <w:vAlign w:val="center"/>
            <w:hideMark/>
          </w:tcPr>
          <w:p w14:paraId="39C4287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551EDF8" w14:textId="77777777" w:rsidR="0046594C" w:rsidRPr="00001170" w:rsidRDefault="0046594C" w:rsidP="009546B7">
            <w:pPr>
              <w:pStyle w:val="movimento"/>
              <w:rPr>
                <w:color w:val="002060"/>
              </w:rPr>
            </w:pPr>
            <w:r w:rsidRPr="00001170">
              <w:rPr>
                <w:color w:val="002060"/>
              </w:rPr>
              <w:t>FLORES JUSCAMAYTA UBER ALFONSO</w:t>
            </w:r>
          </w:p>
        </w:tc>
        <w:tc>
          <w:tcPr>
            <w:tcW w:w="2200" w:type="dxa"/>
            <w:tcMar>
              <w:top w:w="20" w:type="dxa"/>
              <w:left w:w="20" w:type="dxa"/>
              <w:bottom w:w="20" w:type="dxa"/>
              <w:right w:w="20" w:type="dxa"/>
            </w:tcMar>
            <w:vAlign w:val="center"/>
            <w:hideMark/>
          </w:tcPr>
          <w:p w14:paraId="23232387" w14:textId="77777777" w:rsidR="0046594C" w:rsidRPr="00001170" w:rsidRDefault="0046594C" w:rsidP="009546B7">
            <w:pPr>
              <w:pStyle w:val="movimento2"/>
              <w:rPr>
                <w:color w:val="002060"/>
              </w:rPr>
            </w:pPr>
            <w:r w:rsidRPr="00001170">
              <w:rPr>
                <w:color w:val="002060"/>
              </w:rPr>
              <w:t xml:space="preserve">(FUTSAL CASTELFIDARDO) </w:t>
            </w:r>
          </w:p>
        </w:tc>
      </w:tr>
      <w:tr w:rsidR="0046594C" w:rsidRPr="00001170" w14:paraId="5C13BBAD" w14:textId="77777777" w:rsidTr="009546B7">
        <w:tc>
          <w:tcPr>
            <w:tcW w:w="2200" w:type="dxa"/>
            <w:tcMar>
              <w:top w:w="20" w:type="dxa"/>
              <w:left w:w="20" w:type="dxa"/>
              <w:bottom w:w="20" w:type="dxa"/>
              <w:right w:w="20" w:type="dxa"/>
            </w:tcMar>
            <w:vAlign w:val="center"/>
            <w:hideMark/>
          </w:tcPr>
          <w:p w14:paraId="02481DE9" w14:textId="77777777" w:rsidR="0046594C" w:rsidRPr="00001170" w:rsidRDefault="0046594C" w:rsidP="009546B7">
            <w:pPr>
              <w:pStyle w:val="movimento"/>
              <w:rPr>
                <w:color w:val="002060"/>
              </w:rPr>
            </w:pPr>
            <w:r w:rsidRPr="00001170">
              <w:rPr>
                <w:color w:val="002060"/>
              </w:rPr>
              <w:t>TRAINI SERGIO</w:t>
            </w:r>
          </w:p>
        </w:tc>
        <w:tc>
          <w:tcPr>
            <w:tcW w:w="2200" w:type="dxa"/>
            <w:tcMar>
              <w:top w:w="20" w:type="dxa"/>
              <w:left w:w="20" w:type="dxa"/>
              <w:bottom w:w="20" w:type="dxa"/>
              <w:right w:w="20" w:type="dxa"/>
            </w:tcMar>
            <w:vAlign w:val="center"/>
            <w:hideMark/>
          </w:tcPr>
          <w:p w14:paraId="23B0161D" w14:textId="77777777" w:rsidR="0046594C" w:rsidRPr="00001170" w:rsidRDefault="0046594C" w:rsidP="009546B7">
            <w:pPr>
              <w:pStyle w:val="movimento2"/>
              <w:rPr>
                <w:color w:val="002060"/>
              </w:rPr>
            </w:pPr>
            <w:r w:rsidRPr="00001170">
              <w:rPr>
                <w:color w:val="002060"/>
              </w:rPr>
              <w:t xml:space="preserve">(FUTSAL VIRE GEOSISTEM ASD) </w:t>
            </w:r>
          </w:p>
        </w:tc>
        <w:tc>
          <w:tcPr>
            <w:tcW w:w="800" w:type="dxa"/>
            <w:tcMar>
              <w:top w:w="20" w:type="dxa"/>
              <w:left w:w="20" w:type="dxa"/>
              <w:bottom w:w="20" w:type="dxa"/>
              <w:right w:w="20" w:type="dxa"/>
            </w:tcMar>
            <w:vAlign w:val="center"/>
            <w:hideMark/>
          </w:tcPr>
          <w:p w14:paraId="354D1F4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AB65909" w14:textId="77777777" w:rsidR="0046594C" w:rsidRPr="00001170" w:rsidRDefault="0046594C" w:rsidP="009546B7">
            <w:pPr>
              <w:pStyle w:val="movimento"/>
              <w:rPr>
                <w:color w:val="002060"/>
              </w:rPr>
            </w:pPr>
            <w:r w:rsidRPr="00001170">
              <w:rPr>
                <w:color w:val="002060"/>
              </w:rPr>
              <w:t>ZANATTA CAIO</w:t>
            </w:r>
          </w:p>
        </w:tc>
        <w:tc>
          <w:tcPr>
            <w:tcW w:w="2200" w:type="dxa"/>
            <w:tcMar>
              <w:top w:w="20" w:type="dxa"/>
              <w:left w:w="20" w:type="dxa"/>
              <w:bottom w:w="20" w:type="dxa"/>
              <w:right w:w="20" w:type="dxa"/>
            </w:tcMar>
            <w:vAlign w:val="center"/>
            <w:hideMark/>
          </w:tcPr>
          <w:p w14:paraId="70829179" w14:textId="77777777" w:rsidR="0046594C" w:rsidRPr="00001170" w:rsidRDefault="0046594C" w:rsidP="009546B7">
            <w:pPr>
              <w:pStyle w:val="movimento2"/>
              <w:rPr>
                <w:color w:val="002060"/>
              </w:rPr>
            </w:pPr>
            <w:r w:rsidRPr="00001170">
              <w:rPr>
                <w:color w:val="002060"/>
              </w:rPr>
              <w:t xml:space="preserve">(FUTSAL VIRE GEOSISTEM ASD) </w:t>
            </w:r>
          </w:p>
        </w:tc>
      </w:tr>
      <w:tr w:rsidR="0046594C" w:rsidRPr="00001170" w14:paraId="5C4C4E67" w14:textId="77777777" w:rsidTr="009546B7">
        <w:tc>
          <w:tcPr>
            <w:tcW w:w="2200" w:type="dxa"/>
            <w:tcMar>
              <w:top w:w="20" w:type="dxa"/>
              <w:left w:w="20" w:type="dxa"/>
              <w:bottom w:w="20" w:type="dxa"/>
              <w:right w:w="20" w:type="dxa"/>
            </w:tcMar>
            <w:vAlign w:val="center"/>
            <w:hideMark/>
          </w:tcPr>
          <w:p w14:paraId="7C13CB43" w14:textId="77777777" w:rsidR="0046594C" w:rsidRPr="00001170" w:rsidRDefault="0046594C" w:rsidP="009546B7">
            <w:pPr>
              <w:pStyle w:val="movimento"/>
              <w:rPr>
                <w:color w:val="002060"/>
              </w:rPr>
            </w:pPr>
            <w:r w:rsidRPr="00001170">
              <w:rPr>
                <w:color w:val="002060"/>
              </w:rPr>
              <w:t>LERRO DAVIDE</w:t>
            </w:r>
          </w:p>
        </w:tc>
        <w:tc>
          <w:tcPr>
            <w:tcW w:w="2200" w:type="dxa"/>
            <w:tcMar>
              <w:top w:w="20" w:type="dxa"/>
              <w:left w:w="20" w:type="dxa"/>
              <w:bottom w:w="20" w:type="dxa"/>
              <w:right w:w="20" w:type="dxa"/>
            </w:tcMar>
            <w:vAlign w:val="center"/>
            <w:hideMark/>
          </w:tcPr>
          <w:p w14:paraId="1E69CD5E" w14:textId="77777777" w:rsidR="0046594C" w:rsidRPr="00001170" w:rsidRDefault="0046594C" w:rsidP="009546B7">
            <w:pPr>
              <w:pStyle w:val="movimento2"/>
              <w:rPr>
                <w:color w:val="002060"/>
              </w:rPr>
            </w:pPr>
            <w:r w:rsidRPr="00001170">
              <w:rPr>
                <w:color w:val="002060"/>
              </w:rPr>
              <w:t xml:space="preserve">(OSIMO FIVE) </w:t>
            </w:r>
          </w:p>
        </w:tc>
        <w:tc>
          <w:tcPr>
            <w:tcW w:w="800" w:type="dxa"/>
            <w:tcMar>
              <w:top w:w="20" w:type="dxa"/>
              <w:left w:w="20" w:type="dxa"/>
              <w:bottom w:w="20" w:type="dxa"/>
              <w:right w:w="20" w:type="dxa"/>
            </w:tcMar>
            <w:vAlign w:val="center"/>
            <w:hideMark/>
          </w:tcPr>
          <w:p w14:paraId="5BF844B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E71422D" w14:textId="77777777" w:rsidR="0046594C" w:rsidRPr="00001170" w:rsidRDefault="0046594C" w:rsidP="009546B7">
            <w:pPr>
              <w:pStyle w:val="movimento"/>
              <w:rPr>
                <w:color w:val="002060"/>
              </w:rPr>
            </w:pPr>
            <w:r w:rsidRPr="00001170">
              <w:rPr>
                <w:color w:val="002060"/>
              </w:rPr>
              <w:t>SIGNORELLI ANTONIO</w:t>
            </w:r>
          </w:p>
        </w:tc>
        <w:tc>
          <w:tcPr>
            <w:tcW w:w="2200" w:type="dxa"/>
            <w:tcMar>
              <w:top w:w="20" w:type="dxa"/>
              <w:left w:w="20" w:type="dxa"/>
              <w:bottom w:w="20" w:type="dxa"/>
              <w:right w:w="20" w:type="dxa"/>
            </w:tcMar>
            <w:vAlign w:val="center"/>
            <w:hideMark/>
          </w:tcPr>
          <w:p w14:paraId="3A049170" w14:textId="77777777" w:rsidR="0046594C" w:rsidRPr="00001170" w:rsidRDefault="0046594C" w:rsidP="009546B7">
            <w:pPr>
              <w:pStyle w:val="movimento2"/>
              <w:rPr>
                <w:color w:val="002060"/>
              </w:rPr>
            </w:pPr>
            <w:r w:rsidRPr="00001170">
              <w:rPr>
                <w:color w:val="002060"/>
              </w:rPr>
              <w:t xml:space="preserve">(REAL FABRIANO) </w:t>
            </w:r>
          </w:p>
        </w:tc>
      </w:tr>
      <w:tr w:rsidR="0046594C" w:rsidRPr="00001170" w14:paraId="656E9A42" w14:textId="77777777" w:rsidTr="009546B7">
        <w:tc>
          <w:tcPr>
            <w:tcW w:w="2200" w:type="dxa"/>
            <w:tcMar>
              <w:top w:w="20" w:type="dxa"/>
              <w:left w:w="20" w:type="dxa"/>
              <w:bottom w:w="20" w:type="dxa"/>
              <w:right w:w="20" w:type="dxa"/>
            </w:tcMar>
            <w:vAlign w:val="center"/>
            <w:hideMark/>
          </w:tcPr>
          <w:p w14:paraId="7668A1A7" w14:textId="77777777" w:rsidR="0046594C" w:rsidRPr="00001170" w:rsidRDefault="0046594C" w:rsidP="009546B7">
            <w:pPr>
              <w:pStyle w:val="movimento"/>
              <w:rPr>
                <w:color w:val="002060"/>
              </w:rPr>
            </w:pPr>
            <w:r w:rsidRPr="00001170">
              <w:rPr>
                <w:color w:val="002060"/>
              </w:rPr>
              <w:t>LATINI PIO</w:t>
            </w:r>
          </w:p>
        </w:tc>
        <w:tc>
          <w:tcPr>
            <w:tcW w:w="2200" w:type="dxa"/>
            <w:tcMar>
              <w:top w:w="20" w:type="dxa"/>
              <w:left w:w="20" w:type="dxa"/>
              <w:bottom w:w="20" w:type="dxa"/>
              <w:right w:w="20" w:type="dxa"/>
            </w:tcMar>
            <w:vAlign w:val="center"/>
            <w:hideMark/>
          </w:tcPr>
          <w:p w14:paraId="270E7483" w14:textId="77777777" w:rsidR="0046594C" w:rsidRPr="00001170" w:rsidRDefault="0046594C" w:rsidP="009546B7">
            <w:pPr>
              <w:pStyle w:val="movimento2"/>
              <w:rPr>
                <w:color w:val="002060"/>
              </w:rPr>
            </w:pPr>
            <w:r w:rsidRPr="00001170">
              <w:rPr>
                <w:color w:val="002060"/>
              </w:rPr>
              <w:t xml:space="preserve">(ROCCAFLUVIONE) </w:t>
            </w:r>
          </w:p>
        </w:tc>
        <w:tc>
          <w:tcPr>
            <w:tcW w:w="800" w:type="dxa"/>
            <w:tcMar>
              <w:top w:w="20" w:type="dxa"/>
              <w:left w:w="20" w:type="dxa"/>
              <w:bottom w:w="20" w:type="dxa"/>
              <w:right w:w="20" w:type="dxa"/>
            </w:tcMar>
            <w:vAlign w:val="center"/>
            <w:hideMark/>
          </w:tcPr>
          <w:p w14:paraId="70988E5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799AE1F" w14:textId="77777777" w:rsidR="0046594C" w:rsidRPr="00001170" w:rsidRDefault="0046594C" w:rsidP="009546B7">
            <w:pPr>
              <w:pStyle w:val="movimento"/>
              <w:rPr>
                <w:color w:val="002060"/>
              </w:rPr>
            </w:pPr>
            <w:r w:rsidRPr="00001170">
              <w:rPr>
                <w:color w:val="002060"/>
              </w:rPr>
              <w:t>ORLANDONI GIORGIO</w:t>
            </w:r>
          </w:p>
        </w:tc>
        <w:tc>
          <w:tcPr>
            <w:tcW w:w="2200" w:type="dxa"/>
            <w:tcMar>
              <w:top w:w="20" w:type="dxa"/>
              <w:left w:w="20" w:type="dxa"/>
              <w:bottom w:w="20" w:type="dxa"/>
              <w:right w:w="20" w:type="dxa"/>
            </w:tcMar>
            <w:vAlign w:val="center"/>
            <w:hideMark/>
          </w:tcPr>
          <w:p w14:paraId="4DB9A152" w14:textId="77777777" w:rsidR="0046594C" w:rsidRPr="00001170" w:rsidRDefault="0046594C" w:rsidP="009546B7">
            <w:pPr>
              <w:pStyle w:val="movimento2"/>
              <w:rPr>
                <w:color w:val="002060"/>
              </w:rPr>
            </w:pPr>
            <w:r w:rsidRPr="00001170">
              <w:rPr>
                <w:color w:val="002060"/>
              </w:rPr>
              <w:t xml:space="preserve">(SAN BIAGIO) </w:t>
            </w:r>
          </w:p>
        </w:tc>
      </w:tr>
    </w:tbl>
    <w:p w14:paraId="5F20BD27" w14:textId="77777777" w:rsidR="0046594C" w:rsidRPr="00001170" w:rsidRDefault="0046594C" w:rsidP="0046594C">
      <w:pPr>
        <w:pStyle w:val="titolo20"/>
        <w:rPr>
          <w:rFonts w:eastAsiaTheme="minorEastAsia"/>
          <w:color w:val="002060"/>
        </w:rPr>
      </w:pPr>
      <w:r w:rsidRPr="000011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CE09F25" w14:textId="77777777" w:rsidTr="009546B7">
        <w:tc>
          <w:tcPr>
            <w:tcW w:w="2200" w:type="dxa"/>
            <w:tcMar>
              <w:top w:w="20" w:type="dxa"/>
              <w:left w:w="20" w:type="dxa"/>
              <w:bottom w:w="20" w:type="dxa"/>
              <w:right w:w="20" w:type="dxa"/>
            </w:tcMar>
            <w:vAlign w:val="center"/>
            <w:hideMark/>
          </w:tcPr>
          <w:p w14:paraId="06055F95" w14:textId="77777777" w:rsidR="0046594C" w:rsidRPr="00001170" w:rsidRDefault="0046594C" w:rsidP="009546B7">
            <w:pPr>
              <w:pStyle w:val="movimento"/>
              <w:rPr>
                <w:color w:val="002060"/>
              </w:rPr>
            </w:pPr>
            <w:r w:rsidRPr="00001170">
              <w:rPr>
                <w:color w:val="002060"/>
              </w:rPr>
              <w:t>PERNA NICOLA</w:t>
            </w:r>
          </w:p>
        </w:tc>
        <w:tc>
          <w:tcPr>
            <w:tcW w:w="2200" w:type="dxa"/>
            <w:tcMar>
              <w:top w:w="20" w:type="dxa"/>
              <w:left w:w="20" w:type="dxa"/>
              <w:bottom w:w="20" w:type="dxa"/>
              <w:right w:w="20" w:type="dxa"/>
            </w:tcMar>
            <w:vAlign w:val="center"/>
            <w:hideMark/>
          </w:tcPr>
          <w:p w14:paraId="17308583" w14:textId="77777777" w:rsidR="0046594C" w:rsidRPr="00001170" w:rsidRDefault="0046594C" w:rsidP="009546B7">
            <w:pPr>
              <w:pStyle w:val="movimento2"/>
              <w:rPr>
                <w:color w:val="002060"/>
              </w:rPr>
            </w:pPr>
            <w:r w:rsidRPr="00001170">
              <w:rPr>
                <w:color w:val="002060"/>
              </w:rPr>
              <w:t xml:space="preserve">(ACLI VILLA MUSONE) </w:t>
            </w:r>
          </w:p>
        </w:tc>
        <w:tc>
          <w:tcPr>
            <w:tcW w:w="800" w:type="dxa"/>
            <w:tcMar>
              <w:top w:w="20" w:type="dxa"/>
              <w:left w:w="20" w:type="dxa"/>
              <w:bottom w:w="20" w:type="dxa"/>
              <w:right w:w="20" w:type="dxa"/>
            </w:tcMar>
            <w:vAlign w:val="center"/>
            <w:hideMark/>
          </w:tcPr>
          <w:p w14:paraId="3B7EB6C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736AF03" w14:textId="77777777" w:rsidR="0046594C" w:rsidRPr="00001170" w:rsidRDefault="0046594C" w:rsidP="009546B7">
            <w:pPr>
              <w:pStyle w:val="movimento"/>
              <w:rPr>
                <w:color w:val="002060"/>
              </w:rPr>
            </w:pPr>
            <w:r w:rsidRPr="00001170">
              <w:rPr>
                <w:color w:val="002060"/>
              </w:rPr>
              <w:t>MACCI MARCO</w:t>
            </w:r>
          </w:p>
        </w:tc>
        <w:tc>
          <w:tcPr>
            <w:tcW w:w="2200" w:type="dxa"/>
            <w:tcMar>
              <w:top w:w="20" w:type="dxa"/>
              <w:left w:w="20" w:type="dxa"/>
              <w:bottom w:w="20" w:type="dxa"/>
              <w:right w:w="20" w:type="dxa"/>
            </w:tcMar>
            <w:vAlign w:val="center"/>
            <w:hideMark/>
          </w:tcPr>
          <w:p w14:paraId="57E4BAD7" w14:textId="77777777" w:rsidR="0046594C" w:rsidRPr="00001170" w:rsidRDefault="0046594C" w:rsidP="009546B7">
            <w:pPr>
              <w:pStyle w:val="movimento2"/>
              <w:rPr>
                <w:color w:val="002060"/>
              </w:rPr>
            </w:pPr>
            <w:r w:rsidRPr="00001170">
              <w:rPr>
                <w:color w:val="002060"/>
              </w:rPr>
              <w:t xml:space="preserve">(CSI STELLA A.S.D.) </w:t>
            </w:r>
          </w:p>
        </w:tc>
      </w:tr>
      <w:tr w:rsidR="0046594C" w:rsidRPr="00001170" w14:paraId="2FC62F9A" w14:textId="77777777" w:rsidTr="009546B7">
        <w:tc>
          <w:tcPr>
            <w:tcW w:w="2200" w:type="dxa"/>
            <w:tcMar>
              <w:top w:w="20" w:type="dxa"/>
              <w:left w:w="20" w:type="dxa"/>
              <w:bottom w:w="20" w:type="dxa"/>
              <w:right w:w="20" w:type="dxa"/>
            </w:tcMar>
            <w:vAlign w:val="center"/>
            <w:hideMark/>
          </w:tcPr>
          <w:p w14:paraId="504654DD" w14:textId="77777777" w:rsidR="0046594C" w:rsidRPr="00001170" w:rsidRDefault="0046594C" w:rsidP="009546B7">
            <w:pPr>
              <w:pStyle w:val="movimento"/>
              <w:rPr>
                <w:color w:val="002060"/>
              </w:rPr>
            </w:pPr>
            <w:r w:rsidRPr="00001170">
              <w:rPr>
                <w:color w:val="002060"/>
              </w:rPr>
              <w:t>DEL POZO NSE ELA AMADEO ONDO</w:t>
            </w:r>
          </w:p>
        </w:tc>
        <w:tc>
          <w:tcPr>
            <w:tcW w:w="2200" w:type="dxa"/>
            <w:tcMar>
              <w:top w:w="20" w:type="dxa"/>
              <w:left w:w="20" w:type="dxa"/>
              <w:bottom w:w="20" w:type="dxa"/>
              <w:right w:w="20" w:type="dxa"/>
            </w:tcMar>
            <w:vAlign w:val="center"/>
            <w:hideMark/>
          </w:tcPr>
          <w:p w14:paraId="35327708" w14:textId="77777777" w:rsidR="0046594C" w:rsidRPr="00001170" w:rsidRDefault="0046594C" w:rsidP="009546B7">
            <w:pPr>
              <w:pStyle w:val="movimento2"/>
              <w:rPr>
                <w:color w:val="002060"/>
              </w:rPr>
            </w:pPr>
            <w:r w:rsidRPr="00001170">
              <w:rPr>
                <w:color w:val="002060"/>
              </w:rPr>
              <w:t xml:space="preserve">(FUTSAL CASTELFIDARDO) </w:t>
            </w:r>
          </w:p>
        </w:tc>
        <w:tc>
          <w:tcPr>
            <w:tcW w:w="800" w:type="dxa"/>
            <w:tcMar>
              <w:top w:w="20" w:type="dxa"/>
              <w:left w:w="20" w:type="dxa"/>
              <w:bottom w:w="20" w:type="dxa"/>
              <w:right w:w="20" w:type="dxa"/>
            </w:tcMar>
            <w:vAlign w:val="center"/>
            <w:hideMark/>
          </w:tcPr>
          <w:p w14:paraId="6C0D321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147816F" w14:textId="77777777" w:rsidR="0046594C" w:rsidRPr="00001170" w:rsidRDefault="0046594C" w:rsidP="009546B7">
            <w:pPr>
              <w:pStyle w:val="movimento"/>
              <w:rPr>
                <w:color w:val="002060"/>
              </w:rPr>
            </w:pPr>
            <w:r w:rsidRPr="00001170">
              <w:rPr>
                <w:color w:val="002060"/>
              </w:rPr>
              <w:t>FUSELLI DAVID</w:t>
            </w:r>
          </w:p>
        </w:tc>
        <w:tc>
          <w:tcPr>
            <w:tcW w:w="2200" w:type="dxa"/>
            <w:tcMar>
              <w:top w:w="20" w:type="dxa"/>
              <w:left w:w="20" w:type="dxa"/>
              <w:bottom w:w="20" w:type="dxa"/>
              <w:right w:w="20" w:type="dxa"/>
            </w:tcMar>
            <w:vAlign w:val="center"/>
            <w:hideMark/>
          </w:tcPr>
          <w:p w14:paraId="3F3D5A83" w14:textId="77777777" w:rsidR="0046594C" w:rsidRPr="00001170" w:rsidRDefault="0046594C" w:rsidP="009546B7">
            <w:pPr>
              <w:pStyle w:val="movimento2"/>
              <w:rPr>
                <w:color w:val="002060"/>
              </w:rPr>
            </w:pPr>
            <w:r w:rsidRPr="00001170">
              <w:rPr>
                <w:color w:val="002060"/>
              </w:rPr>
              <w:t xml:space="preserve">(FUTSAL SAMBUCHETO) </w:t>
            </w:r>
          </w:p>
        </w:tc>
      </w:tr>
      <w:tr w:rsidR="0046594C" w:rsidRPr="00001170" w14:paraId="0E969C78" w14:textId="77777777" w:rsidTr="009546B7">
        <w:tc>
          <w:tcPr>
            <w:tcW w:w="2200" w:type="dxa"/>
            <w:tcMar>
              <w:top w:w="20" w:type="dxa"/>
              <w:left w:w="20" w:type="dxa"/>
              <w:bottom w:w="20" w:type="dxa"/>
              <w:right w:w="20" w:type="dxa"/>
            </w:tcMar>
            <w:vAlign w:val="center"/>
            <w:hideMark/>
          </w:tcPr>
          <w:p w14:paraId="611D02E1" w14:textId="77777777" w:rsidR="0046594C" w:rsidRPr="00001170" w:rsidRDefault="0046594C" w:rsidP="009546B7">
            <w:pPr>
              <w:pStyle w:val="movimento"/>
              <w:rPr>
                <w:color w:val="002060"/>
              </w:rPr>
            </w:pPr>
            <w:r w:rsidRPr="00001170">
              <w:rPr>
                <w:color w:val="002060"/>
              </w:rPr>
              <w:t>SERRALLEGRI MIRCO</w:t>
            </w:r>
          </w:p>
        </w:tc>
        <w:tc>
          <w:tcPr>
            <w:tcW w:w="2200" w:type="dxa"/>
            <w:tcMar>
              <w:top w:w="20" w:type="dxa"/>
              <w:left w:w="20" w:type="dxa"/>
              <w:bottom w:w="20" w:type="dxa"/>
              <w:right w:w="20" w:type="dxa"/>
            </w:tcMar>
            <w:vAlign w:val="center"/>
            <w:hideMark/>
          </w:tcPr>
          <w:p w14:paraId="31046D12" w14:textId="77777777" w:rsidR="0046594C" w:rsidRPr="00001170" w:rsidRDefault="0046594C" w:rsidP="009546B7">
            <w:pPr>
              <w:pStyle w:val="movimento2"/>
              <w:rPr>
                <w:color w:val="002060"/>
              </w:rPr>
            </w:pPr>
            <w:r w:rsidRPr="00001170">
              <w:rPr>
                <w:color w:val="002060"/>
              </w:rPr>
              <w:t xml:space="preserve">(GIOVANI SANT IPPOLITO) </w:t>
            </w:r>
          </w:p>
        </w:tc>
        <w:tc>
          <w:tcPr>
            <w:tcW w:w="800" w:type="dxa"/>
            <w:tcMar>
              <w:top w:w="20" w:type="dxa"/>
              <w:left w:w="20" w:type="dxa"/>
              <w:bottom w:w="20" w:type="dxa"/>
              <w:right w:w="20" w:type="dxa"/>
            </w:tcMar>
            <w:vAlign w:val="center"/>
            <w:hideMark/>
          </w:tcPr>
          <w:p w14:paraId="11D924A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25F0D34"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38A6021" w14:textId="77777777" w:rsidR="0046594C" w:rsidRPr="00001170" w:rsidRDefault="0046594C" w:rsidP="009546B7">
            <w:pPr>
              <w:pStyle w:val="movimento2"/>
              <w:rPr>
                <w:color w:val="002060"/>
              </w:rPr>
            </w:pPr>
            <w:r w:rsidRPr="00001170">
              <w:rPr>
                <w:color w:val="002060"/>
              </w:rPr>
              <w:t> </w:t>
            </w:r>
          </w:p>
        </w:tc>
      </w:tr>
    </w:tbl>
    <w:p w14:paraId="42FD7033" w14:textId="77777777" w:rsidR="0046594C" w:rsidRPr="00001170" w:rsidRDefault="0046594C" w:rsidP="0046594C">
      <w:pPr>
        <w:pStyle w:val="titolo10"/>
        <w:rPr>
          <w:rFonts w:eastAsiaTheme="minorEastAsia"/>
          <w:color w:val="002060"/>
        </w:rPr>
      </w:pPr>
      <w:r w:rsidRPr="00001170">
        <w:rPr>
          <w:color w:val="002060"/>
        </w:rPr>
        <w:t xml:space="preserve">GARE DEL 29/ 3/2025 </w:t>
      </w:r>
    </w:p>
    <w:p w14:paraId="0FC62EBF" w14:textId="77777777" w:rsidR="0046594C" w:rsidRPr="00001170" w:rsidRDefault="0046594C" w:rsidP="0046594C">
      <w:pPr>
        <w:pStyle w:val="titolo7a"/>
        <w:rPr>
          <w:color w:val="002060"/>
        </w:rPr>
      </w:pPr>
      <w:r w:rsidRPr="00001170">
        <w:rPr>
          <w:color w:val="002060"/>
        </w:rPr>
        <w:t xml:space="preserve">PROVVEDIMENTI DISCIPLINARI </w:t>
      </w:r>
    </w:p>
    <w:p w14:paraId="40FBFD2D" w14:textId="77777777" w:rsidR="0046594C" w:rsidRPr="00001170" w:rsidRDefault="0046594C" w:rsidP="0046594C">
      <w:pPr>
        <w:pStyle w:val="titolo7b0"/>
        <w:rPr>
          <w:color w:val="002060"/>
        </w:rPr>
      </w:pPr>
      <w:r w:rsidRPr="00001170">
        <w:rPr>
          <w:color w:val="002060"/>
        </w:rPr>
        <w:t xml:space="preserve">In base alle risultanze degli atti ufficiali sono state deliberate le seguenti sanzioni disciplinari. </w:t>
      </w:r>
    </w:p>
    <w:p w14:paraId="1E2C6C22" w14:textId="77777777" w:rsidR="0046594C" w:rsidRPr="00001170" w:rsidRDefault="0046594C" w:rsidP="0046594C">
      <w:pPr>
        <w:pStyle w:val="titolo30"/>
        <w:rPr>
          <w:color w:val="002060"/>
        </w:rPr>
      </w:pPr>
      <w:r w:rsidRPr="00001170">
        <w:rPr>
          <w:color w:val="002060"/>
        </w:rPr>
        <w:t xml:space="preserve">CALCIATORI NON ESPULSI </w:t>
      </w:r>
    </w:p>
    <w:p w14:paraId="293D2474" w14:textId="77777777" w:rsidR="0046594C" w:rsidRPr="00001170" w:rsidRDefault="0046594C" w:rsidP="0046594C">
      <w:pPr>
        <w:pStyle w:val="titolo20"/>
        <w:rPr>
          <w:color w:val="002060"/>
        </w:rPr>
      </w:pPr>
      <w:r w:rsidRPr="0000117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33FC6F3" w14:textId="77777777" w:rsidTr="009546B7">
        <w:tc>
          <w:tcPr>
            <w:tcW w:w="2200" w:type="dxa"/>
            <w:tcMar>
              <w:top w:w="20" w:type="dxa"/>
              <w:left w:w="20" w:type="dxa"/>
              <w:bottom w:w="20" w:type="dxa"/>
              <w:right w:w="20" w:type="dxa"/>
            </w:tcMar>
            <w:vAlign w:val="center"/>
            <w:hideMark/>
          </w:tcPr>
          <w:p w14:paraId="29AC3049" w14:textId="77777777" w:rsidR="0046594C" w:rsidRPr="00001170" w:rsidRDefault="0046594C" w:rsidP="009546B7">
            <w:pPr>
              <w:pStyle w:val="movimento"/>
              <w:rPr>
                <w:color w:val="002060"/>
              </w:rPr>
            </w:pPr>
            <w:r w:rsidRPr="00001170">
              <w:rPr>
                <w:color w:val="002060"/>
              </w:rPr>
              <w:t>EGIDI EMANUELE</w:t>
            </w:r>
          </w:p>
        </w:tc>
        <w:tc>
          <w:tcPr>
            <w:tcW w:w="2200" w:type="dxa"/>
            <w:tcMar>
              <w:top w:w="20" w:type="dxa"/>
              <w:left w:w="20" w:type="dxa"/>
              <w:bottom w:w="20" w:type="dxa"/>
              <w:right w:w="20" w:type="dxa"/>
            </w:tcMar>
            <w:vAlign w:val="center"/>
            <w:hideMark/>
          </w:tcPr>
          <w:p w14:paraId="4DC5388F" w14:textId="77777777" w:rsidR="0046594C" w:rsidRPr="00001170" w:rsidRDefault="0046594C" w:rsidP="009546B7">
            <w:pPr>
              <w:pStyle w:val="movimento2"/>
              <w:rPr>
                <w:color w:val="002060"/>
              </w:rPr>
            </w:pPr>
            <w:r w:rsidRPr="00001170">
              <w:rPr>
                <w:color w:val="002060"/>
              </w:rPr>
              <w:t xml:space="preserve">(SPORTING GROTTAMMARE) </w:t>
            </w:r>
          </w:p>
        </w:tc>
        <w:tc>
          <w:tcPr>
            <w:tcW w:w="800" w:type="dxa"/>
            <w:tcMar>
              <w:top w:w="20" w:type="dxa"/>
              <w:left w:w="20" w:type="dxa"/>
              <w:bottom w:w="20" w:type="dxa"/>
              <w:right w:w="20" w:type="dxa"/>
            </w:tcMar>
            <w:vAlign w:val="center"/>
            <w:hideMark/>
          </w:tcPr>
          <w:p w14:paraId="2217B03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1CF5DB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B4BBA89" w14:textId="77777777" w:rsidR="0046594C" w:rsidRPr="00001170" w:rsidRDefault="0046594C" w:rsidP="009546B7">
            <w:pPr>
              <w:pStyle w:val="movimento2"/>
              <w:rPr>
                <w:color w:val="002060"/>
              </w:rPr>
            </w:pPr>
            <w:r w:rsidRPr="00001170">
              <w:rPr>
                <w:color w:val="002060"/>
              </w:rPr>
              <w:t> </w:t>
            </w:r>
          </w:p>
        </w:tc>
      </w:tr>
    </w:tbl>
    <w:p w14:paraId="70C05D6A" w14:textId="77777777" w:rsidR="0046594C" w:rsidRDefault="0046594C" w:rsidP="0046594C">
      <w:pPr>
        <w:pStyle w:val="breakline"/>
        <w:rPr>
          <w:color w:val="002060"/>
        </w:rPr>
      </w:pPr>
    </w:p>
    <w:p w14:paraId="1ECC93E3" w14:textId="77777777" w:rsidR="0046594C" w:rsidRPr="00775244" w:rsidRDefault="0046594C" w:rsidP="0046594C">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29521FFE" w14:textId="77777777" w:rsidR="0046594C" w:rsidRPr="00775244" w:rsidRDefault="0046594C" w:rsidP="0046594C">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EA21369" w14:textId="77777777" w:rsidR="0046594C" w:rsidRPr="00001170" w:rsidRDefault="0046594C" w:rsidP="0046594C">
      <w:pPr>
        <w:pStyle w:val="breakline"/>
        <w:rPr>
          <w:rFonts w:eastAsiaTheme="minorEastAsia"/>
          <w:color w:val="002060"/>
        </w:rPr>
      </w:pPr>
    </w:p>
    <w:p w14:paraId="3ACF8F91" w14:textId="77777777" w:rsidR="0046594C" w:rsidRPr="00001170" w:rsidRDefault="0046594C" w:rsidP="0046594C">
      <w:pPr>
        <w:pStyle w:val="titoloprinc0"/>
        <w:rPr>
          <w:color w:val="002060"/>
        </w:rPr>
      </w:pPr>
      <w:r w:rsidRPr="00001170">
        <w:rPr>
          <w:color w:val="002060"/>
        </w:rPr>
        <w:t>CLASSIFICA</w:t>
      </w:r>
    </w:p>
    <w:p w14:paraId="47C38125" w14:textId="77777777" w:rsidR="0046594C" w:rsidRPr="00001170" w:rsidRDefault="0046594C" w:rsidP="0046594C">
      <w:pPr>
        <w:pStyle w:val="breakline"/>
        <w:rPr>
          <w:color w:val="002060"/>
        </w:rPr>
      </w:pPr>
    </w:p>
    <w:p w14:paraId="323E4F9E" w14:textId="77777777" w:rsidR="0046594C" w:rsidRPr="00001170" w:rsidRDefault="0046594C" w:rsidP="0046594C">
      <w:pPr>
        <w:pStyle w:val="breakline"/>
        <w:rPr>
          <w:color w:val="002060"/>
        </w:rPr>
      </w:pPr>
    </w:p>
    <w:p w14:paraId="1B813ED0"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6A0C9585"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35FF1"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48B19"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92328"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6B702"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79CC6"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611A1"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EFBB8"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B9E75"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AB577"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04A3B" w14:textId="77777777" w:rsidR="0046594C" w:rsidRPr="00001170" w:rsidRDefault="0046594C" w:rsidP="009546B7">
            <w:pPr>
              <w:pStyle w:val="headertabella0"/>
              <w:rPr>
                <w:color w:val="002060"/>
              </w:rPr>
            </w:pPr>
            <w:r w:rsidRPr="00001170">
              <w:rPr>
                <w:color w:val="002060"/>
              </w:rPr>
              <w:t>PE</w:t>
            </w:r>
          </w:p>
        </w:tc>
      </w:tr>
      <w:tr w:rsidR="0046594C" w:rsidRPr="00001170" w14:paraId="41522C10"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D0F238" w14:textId="77777777" w:rsidR="0046594C" w:rsidRPr="00001170" w:rsidRDefault="0046594C" w:rsidP="009546B7">
            <w:pPr>
              <w:pStyle w:val="rowtabella0"/>
              <w:rPr>
                <w:color w:val="002060"/>
              </w:rPr>
            </w:pPr>
            <w:r w:rsidRPr="00001170">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458F" w14:textId="77777777" w:rsidR="0046594C" w:rsidRPr="00001170" w:rsidRDefault="0046594C" w:rsidP="009546B7">
            <w:pPr>
              <w:pStyle w:val="rowtabella0"/>
              <w:jc w:val="center"/>
              <w:rPr>
                <w:color w:val="002060"/>
              </w:rPr>
            </w:pPr>
            <w:r w:rsidRPr="000011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3220"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D1CA"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F5E5"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1EEA"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F736" w14:textId="77777777" w:rsidR="0046594C" w:rsidRPr="00001170" w:rsidRDefault="0046594C" w:rsidP="009546B7">
            <w:pPr>
              <w:pStyle w:val="rowtabella0"/>
              <w:jc w:val="center"/>
              <w:rPr>
                <w:color w:val="002060"/>
              </w:rPr>
            </w:pPr>
            <w:r w:rsidRPr="0000117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A45E" w14:textId="77777777" w:rsidR="0046594C" w:rsidRPr="00001170" w:rsidRDefault="0046594C" w:rsidP="009546B7">
            <w:pPr>
              <w:pStyle w:val="rowtabella0"/>
              <w:jc w:val="center"/>
              <w:rPr>
                <w:color w:val="002060"/>
              </w:rPr>
            </w:pPr>
            <w:r w:rsidRPr="000011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6424"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A98C" w14:textId="77777777" w:rsidR="0046594C" w:rsidRPr="00001170" w:rsidRDefault="0046594C" w:rsidP="009546B7">
            <w:pPr>
              <w:pStyle w:val="rowtabella0"/>
              <w:jc w:val="center"/>
              <w:rPr>
                <w:color w:val="002060"/>
              </w:rPr>
            </w:pPr>
            <w:r w:rsidRPr="00001170">
              <w:rPr>
                <w:color w:val="002060"/>
              </w:rPr>
              <w:t>0</w:t>
            </w:r>
          </w:p>
        </w:tc>
      </w:tr>
      <w:tr w:rsidR="0046594C" w:rsidRPr="00001170" w14:paraId="7070BC3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1313D" w14:textId="77777777" w:rsidR="0046594C" w:rsidRPr="00001170" w:rsidRDefault="0046594C" w:rsidP="009546B7">
            <w:pPr>
              <w:pStyle w:val="rowtabella0"/>
              <w:rPr>
                <w:color w:val="002060"/>
              </w:rPr>
            </w:pPr>
            <w:r w:rsidRPr="0000117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B950"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2F3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51D4"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0290"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3244"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4088" w14:textId="77777777" w:rsidR="0046594C" w:rsidRPr="00001170" w:rsidRDefault="0046594C" w:rsidP="009546B7">
            <w:pPr>
              <w:pStyle w:val="rowtabella0"/>
              <w:jc w:val="center"/>
              <w:rPr>
                <w:color w:val="002060"/>
              </w:rPr>
            </w:pPr>
            <w:r w:rsidRPr="0000117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7579"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9B83" w14:textId="77777777" w:rsidR="0046594C" w:rsidRPr="00001170" w:rsidRDefault="0046594C" w:rsidP="009546B7">
            <w:pPr>
              <w:pStyle w:val="rowtabella0"/>
              <w:jc w:val="center"/>
              <w:rPr>
                <w:color w:val="002060"/>
              </w:rPr>
            </w:pPr>
            <w:r w:rsidRPr="000011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FAC2" w14:textId="77777777" w:rsidR="0046594C" w:rsidRPr="00001170" w:rsidRDefault="0046594C" w:rsidP="009546B7">
            <w:pPr>
              <w:pStyle w:val="rowtabella0"/>
              <w:jc w:val="center"/>
              <w:rPr>
                <w:color w:val="002060"/>
              </w:rPr>
            </w:pPr>
            <w:r w:rsidRPr="00001170">
              <w:rPr>
                <w:color w:val="002060"/>
              </w:rPr>
              <w:t>0</w:t>
            </w:r>
          </w:p>
        </w:tc>
      </w:tr>
      <w:tr w:rsidR="0046594C" w:rsidRPr="00001170" w14:paraId="4BCEFC2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17EB8" w14:textId="77777777" w:rsidR="0046594C" w:rsidRPr="00001170" w:rsidRDefault="0046594C" w:rsidP="009546B7">
            <w:pPr>
              <w:pStyle w:val="rowtabella0"/>
              <w:rPr>
                <w:color w:val="002060"/>
              </w:rPr>
            </w:pPr>
            <w:r w:rsidRPr="0000117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32AE" w14:textId="77777777" w:rsidR="0046594C" w:rsidRPr="00001170" w:rsidRDefault="0046594C" w:rsidP="009546B7">
            <w:pPr>
              <w:pStyle w:val="rowtabella0"/>
              <w:jc w:val="center"/>
              <w:rPr>
                <w:color w:val="002060"/>
              </w:rPr>
            </w:pPr>
            <w:r w:rsidRPr="000011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353E"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8B46"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F105"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1892"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06504" w14:textId="77777777" w:rsidR="0046594C" w:rsidRPr="00001170" w:rsidRDefault="0046594C" w:rsidP="009546B7">
            <w:pPr>
              <w:pStyle w:val="rowtabella0"/>
              <w:jc w:val="center"/>
              <w:rPr>
                <w:color w:val="002060"/>
              </w:rPr>
            </w:pPr>
            <w:r w:rsidRPr="0000117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2B57" w14:textId="77777777" w:rsidR="0046594C" w:rsidRPr="00001170" w:rsidRDefault="0046594C" w:rsidP="009546B7">
            <w:pPr>
              <w:pStyle w:val="rowtabella0"/>
              <w:jc w:val="center"/>
              <w:rPr>
                <w:color w:val="002060"/>
              </w:rPr>
            </w:pPr>
            <w:r w:rsidRPr="0000117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56C3"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4C7B" w14:textId="77777777" w:rsidR="0046594C" w:rsidRPr="00001170" w:rsidRDefault="0046594C" w:rsidP="009546B7">
            <w:pPr>
              <w:pStyle w:val="rowtabella0"/>
              <w:jc w:val="center"/>
              <w:rPr>
                <w:color w:val="002060"/>
              </w:rPr>
            </w:pPr>
            <w:r w:rsidRPr="00001170">
              <w:rPr>
                <w:color w:val="002060"/>
              </w:rPr>
              <w:t>0</w:t>
            </w:r>
          </w:p>
        </w:tc>
      </w:tr>
      <w:tr w:rsidR="0046594C" w:rsidRPr="00001170" w14:paraId="4B6A0F7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B319D" w14:textId="77777777" w:rsidR="0046594C" w:rsidRPr="00001170" w:rsidRDefault="0046594C" w:rsidP="009546B7">
            <w:pPr>
              <w:pStyle w:val="rowtabella0"/>
              <w:rPr>
                <w:color w:val="002060"/>
              </w:rPr>
            </w:pPr>
            <w:r w:rsidRPr="00001170">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33A4" w14:textId="77777777" w:rsidR="0046594C" w:rsidRPr="00001170" w:rsidRDefault="0046594C" w:rsidP="009546B7">
            <w:pPr>
              <w:pStyle w:val="rowtabella0"/>
              <w:jc w:val="center"/>
              <w:rPr>
                <w:color w:val="002060"/>
              </w:rPr>
            </w:pPr>
            <w:r w:rsidRPr="000011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1217"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CB54"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4096"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AA9FD"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0D2C" w14:textId="77777777" w:rsidR="0046594C" w:rsidRPr="00001170" w:rsidRDefault="0046594C" w:rsidP="009546B7">
            <w:pPr>
              <w:pStyle w:val="rowtabella0"/>
              <w:jc w:val="center"/>
              <w:rPr>
                <w:color w:val="002060"/>
              </w:rPr>
            </w:pPr>
            <w:r w:rsidRPr="0000117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4F03" w14:textId="77777777" w:rsidR="0046594C" w:rsidRPr="00001170" w:rsidRDefault="0046594C" w:rsidP="009546B7">
            <w:pPr>
              <w:pStyle w:val="rowtabella0"/>
              <w:jc w:val="center"/>
              <w:rPr>
                <w:color w:val="002060"/>
              </w:rPr>
            </w:pPr>
            <w:r w:rsidRPr="000011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1403"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7C7A" w14:textId="77777777" w:rsidR="0046594C" w:rsidRPr="00001170" w:rsidRDefault="0046594C" w:rsidP="009546B7">
            <w:pPr>
              <w:pStyle w:val="rowtabella0"/>
              <w:jc w:val="center"/>
              <w:rPr>
                <w:color w:val="002060"/>
              </w:rPr>
            </w:pPr>
            <w:r w:rsidRPr="00001170">
              <w:rPr>
                <w:color w:val="002060"/>
              </w:rPr>
              <w:t>0</w:t>
            </w:r>
          </w:p>
        </w:tc>
      </w:tr>
      <w:tr w:rsidR="0046594C" w:rsidRPr="00001170" w14:paraId="222118A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F2197" w14:textId="77777777" w:rsidR="0046594C" w:rsidRPr="00001170" w:rsidRDefault="0046594C" w:rsidP="009546B7">
            <w:pPr>
              <w:pStyle w:val="rowtabella0"/>
              <w:rPr>
                <w:color w:val="002060"/>
              </w:rPr>
            </w:pPr>
            <w:r w:rsidRPr="00001170">
              <w:rPr>
                <w:color w:val="002060"/>
              </w:rPr>
              <w:t xml:space="preserve">A.S.D. </w:t>
            </w:r>
            <w:proofErr w:type="gramStart"/>
            <w:r w:rsidRPr="00001170">
              <w:rPr>
                <w:color w:val="002060"/>
              </w:rPr>
              <w:t>CITTA</w:t>
            </w:r>
            <w:proofErr w:type="gramEnd"/>
            <w:r w:rsidRPr="0000117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78E6"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B744"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8FE1"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A564"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FADE"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F522" w14:textId="77777777" w:rsidR="0046594C" w:rsidRPr="00001170" w:rsidRDefault="0046594C" w:rsidP="009546B7">
            <w:pPr>
              <w:pStyle w:val="rowtabella0"/>
              <w:jc w:val="center"/>
              <w:rPr>
                <w:color w:val="002060"/>
              </w:rPr>
            </w:pPr>
            <w:r w:rsidRPr="0000117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F510" w14:textId="77777777" w:rsidR="0046594C" w:rsidRPr="00001170" w:rsidRDefault="0046594C" w:rsidP="009546B7">
            <w:pPr>
              <w:pStyle w:val="rowtabella0"/>
              <w:jc w:val="center"/>
              <w:rPr>
                <w:color w:val="002060"/>
              </w:rPr>
            </w:pPr>
            <w:r w:rsidRPr="000011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4D3D" w14:textId="77777777" w:rsidR="0046594C" w:rsidRPr="00001170" w:rsidRDefault="0046594C" w:rsidP="009546B7">
            <w:pPr>
              <w:pStyle w:val="rowtabella0"/>
              <w:jc w:val="center"/>
              <w:rPr>
                <w:color w:val="002060"/>
              </w:rPr>
            </w:pPr>
            <w:r w:rsidRPr="000011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029D" w14:textId="77777777" w:rsidR="0046594C" w:rsidRPr="00001170" w:rsidRDefault="0046594C" w:rsidP="009546B7">
            <w:pPr>
              <w:pStyle w:val="rowtabella0"/>
              <w:jc w:val="center"/>
              <w:rPr>
                <w:color w:val="002060"/>
              </w:rPr>
            </w:pPr>
            <w:r w:rsidRPr="00001170">
              <w:rPr>
                <w:color w:val="002060"/>
              </w:rPr>
              <w:t>0</w:t>
            </w:r>
          </w:p>
        </w:tc>
      </w:tr>
      <w:tr w:rsidR="0046594C" w:rsidRPr="00001170" w14:paraId="69503585"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A98ED" w14:textId="77777777" w:rsidR="0046594C" w:rsidRPr="00001170" w:rsidRDefault="0046594C" w:rsidP="009546B7">
            <w:pPr>
              <w:pStyle w:val="rowtabella0"/>
              <w:rPr>
                <w:color w:val="002060"/>
              </w:rPr>
            </w:pPr>
            <w:r w:rsidRPr="000011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9E08" w14:textId="77777777" w:rsidR="0046594C" w:rsidRPr="00001170" w:rsidRDefault="0046594C" w:rsidP="009546B7">
            <w:pPr>
              <w:pStyle w:val="rowtabella0"/>
              <w:jc w:val="center"/>
              <w:rPr>
                <w:color w:val="002060"/>
              </w:rPr>
            </w:pPr>
            <w:r w:rsidRPr="000011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5BE5"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2281"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7F2F"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237C"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C3E29" w14:textId="77777777" w:rsidR="0046594C" w:rsidRPr="00001170" w:rsidRDefault="0046594C" w:rsidP="009546B7">
            <w:pPr>
              <w:pStyle w:val="rowtabella0"/>
              <w:jc w:val="center"/>
              <w:rPr>
                <w:color w:val="002060"/>
              </w:rPr>
            </w:pPr>
            <w:r w:rsidRPr="0000117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9D4F" w14:textId="77777777" w:rsidR="0046594C" w:rsidRPr="00001170" w:rsidRDefault="0046594C" w:rsidP="009546B7">
            <w:pPr>
              <w:pStyle w:val="rowtabella0"/>
              <w:jc w:val="center"/>
              <w:rPr>
                <w:color w:val="002060"/>
              </w:rPr>
            </w:pPr>
            <w:r w:rsidRPr="0000117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C78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3CC5" w14:textId="77777777" w:rsidR="0046594C" w:rsidRPr="00001170" w:rsidRDefault="0046594C" w:rsidP="009546B7">
            <w:pPr>
              <w:pStyle w:val="rowtabella0"/>
              <w:jc w:val="center"/>
              <w:rPr>
                <w:color w:val="002060"/>
              </w:rPr>
            </w:pPr>
            <w:r w:rsidRPr="00001170">
              <w:rPr>
                <w:color w:val="002060"/>
              </w:rPr>
              <w:t>0</w:t>
            </w:r>
          </w:p>
        </w:tc>
      </w:tr>
      <w:tr w:rsidR="0046594C" w:rsidRPr="00001170" w14:paraId="4307436B"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214FE" w14:textId="77777777" w:rsidR="0046594C" w:rsidRPr="00001170" w:rsidRDefault="0046594C" w:rsidP="009546B7">
            <w:pPr>
              <w:pStyle w:val="rowtabella0"/>
              <w:rPr>
                <w:color w:val="002060"/>
              </w:rPr>
            </w:pPr>
            <w:r w:rsidRPr="0000117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40C5" w14:textId="77777777" w:rsidR="0046594C" w:rsidRPr="00001170" w:rsidRDefault="0046594C" w:rsidP="009546B7">
            <w:pPr>
              <w:pStyle w:val="rowtabella0"/>
              <w:jc w:val="center"/>
              <w:rPr>
                <w:color w:val="002060"/>
              </w:rPr>
            </w:pPr>
            <w:r w:rsidRPr="000011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A00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296B"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CCA8"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1A40"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058F" w14:textId="77777777" w:rsidR="0046594C" w:rsidRPr="00001170" w:rsidRDefault="0046594C" w:rsidP="009546B7">
            <w:pPr>
              <w:pStyle w:val="rowtabella0"/>
              <w:jc w:val="center"/>
              <w:rPr>
                <w:color w:val="002060"/>
              </w:rPr>
            </w:pPr>
            <w:r w:rsidRPr="0000117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FF9C" w14:textId="77777777" w:rsidR="0046594C" w:rsidRPr="00001170" w:rsidRDefault="0046594C" w:rsidP="009546B7">
            <w:pPr>
              <w:pStyle w:val="rowtabella0"/>
              <w:jc w:val="center"/>
              <w:rPr>
                <w:color w:val="002060"/>
              </w:rPr>
            </w:pPr>
            <w:r w:rsidRPr="0000117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FA82"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2A36" w14:textId="77777777" w:rsidR="0046594C" w:rsidRPr="00001170" w:rsidRDefault="0046594C" w:rsidP="009546B7">
            <w:pPr>
              <w:pStyle w:val="rowtabella0"/>
              <w:jc w:val="center"/>
              <w:rPr>
                <w:color w:val="002060"/>
              </w:rPr>
            </w:pPr>
            <w:r w:rsidRPr="00001170">
              <w:rPr>
                <w:color w:val="002060"/>
              </w:rPr>
              <w:t>0</w:t>
            </w:r>
          </w:p>
        </w:tc>
      </w:tr>
      <w:tr w:rsidR="0046594C" w:rsidRPr="00001170" w14:paraId="606924C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225A2" w14:textId="77777777" w:rsidR="0046594C" w:rsidRPr="00001170" w:rsidRDefault="0046594C" w:rsidP="009546B7">
            <w:pPr>
              <w:pStyle w:val="rowtabella0"/>
              <w:rPr>
                <w:color w:val="002060"/>
              </w:rPr>
            </w:pPr>
            <w:r w:rsidRPr="00001170">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6F73" w14:textId="77777777" w:rsidR="0046594C" w:rsidRPr="00001170" w:rsidRDefault="0046594C" w:rsidP="009546B7">
            <w:pPr>
              <w:pStyle w:val="rowtabella0"/>
              <w:jc w:val="center"/>
              <w:rPr>
                <w:color w:val="002060"/>
              </w:rPr>
            </w:pPr>
            <w:r w:rsidRPr="000011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6013"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95D0"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2F65"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FF91"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619F" w14:textId="77777777" w:rsidR="0046594C" w:rsidRPr="00001170" w:rsidRDefault="0046594C" w:rsidP="009546B7">
            <w:pPr>
              <w:pStyle w:val="rowtabella0"/>
              <w:jc w:val="center"/>
              <w:rPr>
                <w:color w:val="002060"/>
              </w:rPr>
            </w:pPr>
            <w:r w:rsidRPr="000011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0C04" w14:textId="77777777" w:rsidR="0046594C" w:rsidRPr="00001170" w:rsidRDefault="0046594C" w:rsidP="009546B7">
            <w:pPr>
              <w:pStyle w:val="rowtabella0"/>
              <w:jc w:val="center"/>
              <w:rPr>
                <w:color w:val="002060"/>
              </w:rPr>
            </w:pPr>
            <w:r w:rsidRPr="0000117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EE03"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CCF8" w14:textId="77777777" w:rsidR="0046594C" w:rsidRPr="00001170" w:rsidRDefault="0046594C" w:rsidP="009546B7">
            <w:pPr>
              <w:pStyle w:val="rowtabella0"/>
              <w:jc w:val="center"/>
              <w:rPr>
                <w:color w:val="002060"/>
              </w:rPr>
            </w:pPr>
            <w:r w:rsidRPr="00001170">
              <w:rPr>
                <w:color w:val="002060"/>
              </w:rPr>
              <w:t>0</w:t>
            </w:r>
          </w:p>
        </w:tc>
      </w:tr>
      <w:tr w:rsidR="0046594C" w:rsidRPr="00001170" w14:paraId="2E39AF7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5BD17" w14:textId="77777777" w:rsidR="0046594C" w:rsidRPr="00001170" w:rsidRDefault="0046594C" w:rsidP="009546B7">
            <w:pPr>
              <w:pStyle w:val="rowtabella0"/>
              <w:rPr>
                <w:color w:val="002060"/>
              </w:rPr>
            </w:pPr>
            <w:r w:rsidRPr="0000117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3F56C" w14:textId="77777777" w:rsidR="0046594C" w:rsidRPr="00001170" w:rsidRDefault="0046594C" w:rsidP="009546B7">
            <w:pPr>
              <w:pStyle w:val="rowtabella0"/>
              <w:jc w:val="center"/>
              <w:rPr>
                <w:color w:val="002060"/>
              </w:rPr>
            </w:pPr>
            <w:r w:rsidRPr="000011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F073"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38CE"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0630"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20A0"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7504" w14:textId="77777777" w:rsidR="0046594C" w:rsidRPr="00001170" w:rsidRDefault="0046594C" w:rsidP="009546B7">
            <w:pPr>
              <w:pStyle w:val="rowtabella0"/>
              <w:jc w:val="center"/>
              <w:rPr>
                <w:color w:val="002060"/>
              </w:rPr>
            </w:pPr>
            <w:r w:rsidRPr="0000117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DA97"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BF47"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E5E0" w14:textId="77777777" w:rsidR="0046594C" w:rsidRPr="00001170" w:rsidRDefault="0046594C" w:rsidP="009546B7">
            <w:pPr>
              <w:pStyle w:val="rowtabella0"/>
              <w:jc w:val="center"/>
              <w:rPr>
                <w:color w:val="002060"/>
              </w:rPr>
            </w:pPr>
            <w:r w:rsidRPr="00001170">
              <w:rPr>
                <w:color w:val="002060"/>
              </w:rPr>
              <w:t>0</w:t>
            </w:r>
          </w:p>
        </w:tc>
      </w:tr>
      <w:tr w:rsidR="0046594C" w:rsidRPr="00001170" w14:paraId="30844D5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D7A6A" w14:textId="77777777" w:rsidR="0046594C" w:rsidRPr="00001170" w:rsidRDefault="0046594C" w:rsidP="009546B7">
            <w:pPr>
              <w:pStyle w:val="rowtabella0"/>
              <w:rPr>
                <w:color w:val="002060"/>
              </w:rPr>
            </w:pPr>
            <w:r w:rsidRPr="0000117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1CF4"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C4EF"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4EE3F"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D688"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EBC1"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4ED6" w14:textId="77777777" w:rsidR="0046594C" w:rsidRPr="00001170" w:rsidRDefault="0046594C" w:rsidP="009546B7">
            <w:pPr>
              <w:pStyle w:val="rowtabella0"/>
              <w:jc w:val="center"/>
              <w:rPr>
                <w:color w:val="002060"/>
              </w:rPr>
            </w:pPr>
            <w:r w:rsidRPr="000011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4E2A" w14:textId="77777777" w:rsidR="0046594C" w:rsidRPr="00001170" w:rsidRDefault="0046594C" w:rsidP="009546B7">
            <w:pPr>
              <w:pStyle w:val="rowtabella0"/>
              <w:jc w:val="center"/>
              <w:rPr>
                <w:color w:val="002060"/>
              </w:rPr>
            </w:pPr>
            <w:r w:rsidRPr="000011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AD13"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89A4" w14:textId="77777777" w:rsidR="0046594C" w:rsidRPr="00001170" w:rsidRDefault="0046594C" w:rsidP="009546B7">
            <w:pPr>
              <w:pStyle w:val="rowtabella0"/>
              <w:jc w:val="center"/>
              <w:rPr>
                <w:color w:val="002060"/>
              </w:rPr>
            </w:pPr>
            <w:r w:rsidRPr="00001170">
              <w:rPr>
                <w:color w:val="002060"/>
              </w:rPr>
              <w:t>0</w:t>
            </w:r>
          </w:p>
        </w:tc>
      </w:tr>
      <w:tr w:rsidR="0046594C" w:rsidRPr="00001170" w14:paraId="7A4A26B6"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6F61D" w14:textId="77777777" w:rsidR="0046594C" w:rsidRPr="00001170" w:rsidRDefault="0046594C" w:rsidP="009546B7">
            <w:pPr>
              <w:pStyle w:val="rowtabella0"/>
              <w:rPr>
                <w:color w:val="002060"/>
              </w:rPr>
            </w:pPr>
            <w:r w:rsidRPr="0000117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A0A2"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487C"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88A86"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0979"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5C25"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D494" w14:textId="77777777" w:rsidR="0046594C" w:rsidRPr="00001170" w:rsidRDefault="0046594C" w:rsidP="009546B7">
            <w:pPr>
              <w:pStyle w:val="rowtabella0"/>
              <w:jc w:val="center"/>
              <w:rPr>
                <w:color w:val="002060"/>
              </w:rPr>
            </w:pPr>
            <w:r w:rsidRPr="000011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0324" w14:textId="77777777" w:rsidR="0046594C" w:rsidRPr="00001170" w:rsidRDefault="0046594C" w:rsidP="009546B7">
            <w:pPr>
              <w:pStyle w:val="rowtabella0"/>
              <w:jc w:val="center"/>
              <w:rPr>
                <w:color w:val="002060"/>
              </w:rPr>
            </w:pPr>
            <w:r w:rsidRPr="000011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3997"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5AEE" w14:textId="77777777" w:rsidR="0046594C" w:rsidRPr="00001170" w:rsidRDefault="0046594C" w:rsidP="009546B7">
            <w:pPr>
              <w:pStyle w:val="rowtabella0"/>
              <w:jc w:val="center"/>
              <w:rPr>
                <w:color w:val="002060"/>
              </w:rPr>
            </w:pPr>
            <w:r w:rsidRPr="00001170">
              <w:rPr>
                <w:color w:val="002060"/>
              </w:rPr>
              <w:t>0</w:t>
            </w:r>
          </w:p>
        </w:tc>
      </w:tr>
      <w:tr w:rsidR="0046594C" w:rsidRPr="00001170" w14:paraId="4E131A7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C148C" w14:textId="77777777" w:rsidR="0046594C" w:rsidRPr="00001170" w:rsidRDefault="0046594C" w:rsidP="009546B7">
            <w:pPr>
              <w:pStyle w:val="rowtabella0"/>
              <w:rPr>
                <w:color w:val="002060"/>
                <w:lang w:val="es-ES"/>
              </w:rPr>
            </w:pPr>
            <w:r w:rsidRPr="00001170">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FF3A"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08AB"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7597"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0A28"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7461"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6A87"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AD36" w14:textId="77777777" w:rsidR="0046594C" w:rsidRPr="00001170" w:rsidRDefault="0046594C" w:rsidP="009546B7">
            <w:pPr>
              <w:pStyle w:val="rowtabella0"/>
              <w:jc w:val="center"/>
              <w:rPr>
                <w:color w:val="002060"/>
              </w:rPr>
            </w:pPr>
            <w:r w:rsidRPr="0000117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C73D"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21BD" w14:textId="77777777" w:rsidR="0046594C" w:rsidRPr="00001170" w:rsidRDefault="0046594C" w:rsidP="009546B7">
            <w:pPr>
              <w:pStyle w:val="rowtabella0"/>
              <w:jc w:val="center"/>
              <w:rPr>
                <w:color w:val="002060"/>
              </w:rPr>
            </w:pPr>
            <w:r w:rsidRPr="00001170">
              <w:rPr>
                <w:color w:val="002060"/>
              </w:rPr>
              <w:t>0</w:t>
            </w:r>
          </w:p>
        </w:tc>
      </w:tr>
      <w:tr w:rsidR="0046594C" w:rsidRPr="00001170" w14:paraId="68EEBA89"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EA1F2A" w14:textId="77777777" w:rsidR="0046594C" w:rsidRPr="00001170" w:rsidRDefault="0046594C" w:rsidP="009546B7">
            <w:pPr>
              <w:pStyle w:val="rowtabella0"/>
              <w:rPr>
                <w:color w:val="002060"/>
              </w:rPr>
            </w:pPr>
            <w:r w:rsidRPr="0000117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7E5A"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E1257"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9707"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D877"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F671"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2324" w14:textId="77777777" w:rsidR="0046594C" w:rsidRPr="00001170" w:rsidRDefault="0046594C" w:rsidP="009546B7">
            <w:pPr>
              <w:pStyle w:val="rowtabella0"/>
              <w:jc w:val="center"/>
              <w:rPr>
                <w:color w:val="002060"/>
              </w:rPr>
            </w:pPr>
            <w:r w:rsidRPr="0000117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10F8" w14:textId="77777777" w:rsidR="0046594C" w:rsidRPr="00001170" w:rsidRDefault="0046594C" w:rsidP="009546B7">
            <w:pPr>
              <w:pStyle w:val="rowtabella0"/>
              <w:jc w:val="center"/>
              <w:rPr>
                <w:color w:val="002060"/>
              </w:rPr>
            </w:pPr>
            <w:r w:rsidRPr="0000117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BB5A"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73EB" w14:textId="77777777" w:rsidR="0046594C" w:rsidRPr="00001170" w:rsidRDefault="0046594C" w:rsidP="009546B7">
            <w:pPr>
              <w:pStyle w:val="rowtabella0"/>
              <w:jc w:val="center"/>
              <w:rPr>
                <w:color w:val="002060"/>
              </w:rPr>
            </w:pPr>
            <w:r w:rsidRPr="00001170">
              <w:rPr>
                <w:color w:val="002060"/>
              </w:rPr>
              <w:t>0</w:t>
            </w:r>
          </w:p>
        </w:tc>
      </w:tr>
    </w:tbl>
    <w:p w14:paraId="29771481" w14:textId="77777777" w:rsidR="0046594C" w:rsidRPr="00001170" w:rsidRDefault="0046594C" w:rsidP="0046594C">
      <w:pPr>
        <w:pStyle w:val="breakline"/>
        <w:rPr>
          <w:rFonts w:eastAsiaTheme="minorEastAsia"/>
          <w:color w:val="002060"/>
        </w:rPr>
      </w:pPr>
    </w:p>
    <w:p w14:paraId="585A6EF4" w14:textId="77777777" w:rsidR="0046594C" w:rsidRPr="00001170" w:rsidRDefault="0046594C" w:rsidP="0046594C">
      <w:pPr>
        <w:pStyle w:val="breakline"/>
        <w:rPr>
          <w:color w:val="002060"/>
        </w:rPr>
      </w:pPr>
    </w:p>
    <w:p w14:paraId="205F7B88" w14:textId="77777777" w:rsidR="0046594C" w:rsidRPr="00001170" w:rsidRDefault="0046594C" w:rsidP="0046594C">
      <w:pPr>
        <w:pStyle w:val="sottotitolocampionato10"/>
        <w:rPr>
          <w:color w:val="002060"/>
        </w:rPr>
      </w:pPr>
      <w:r w:rsidRPr="000011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575D21A9"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2D1AC"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26EFB"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84F33"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34453"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0F41A"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15C05"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3E5BD"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146CD"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5D05C"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72181" w14:textId="77777777" w:rsidR="0046594C" w:rsidRPr="00001170" w:rsidRDefault="0046594C" w:rsidP="009546B7">
            <w:pPr>
              <w:pStyle w:val="headertabella0"/>
              <w:rPr>
                <w:color w:val="002060"/>
              </w:rPr>
            </w:pPr>
            <w:r w:rsidRPr="00001170">
              <w:rPr>
                <w:color w:val="002060"/>
              </w:rPr>
              <w:t>PE</w:t>
            </w:r>
          </w:p>
        </w:tc>
      </w:tr>
      <w:tr w:rsidR="0046594C" w:rsidRPr="00001170" w14:paraId="36A32FDA"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E13B65" w14:textId="77777777" w:rsidR="0046594C" w:rsidRPr="00001170" w:rsidRDefault="0046594C" w:rsidP="009546B7">
            <w:pPr>
              <w:pStyle w:val="rowtabella0"/>
              <w:rPr>
                <w:color w:val="002060"/>
                <w:lang w:val="es-ES"/>
              </w:rPr>
            </w:pPr>
            <w:r w:rsidRPr="0000117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53DB" w14:textId="77777777" w:rsidR="0046594C" w:rsidRPr="00001170" w:rsidRDefault="0046594C" w:rsidP="009546B7">
            <w:pPr>
              <w:pStyle w:val="rowtabella0"/>
              <w:jc w:val="center"/>
              <w:rPr>
                <w:color w:val="002060"/>
              </w:rPr>
            </w:pPr>
            <w:r w:rsidRPr="000011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BAF3"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AD35"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952F"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F821"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CB7A" w14:textId="77777777" w:rsidR="0046594C" w:rsidRPr="00001170" w:rsidRDefault="0046594C" w:rsidP="009546B7">
            <w:pPr>
              <w:pStyle w:val="rowtabella0"/>
              <w:jc w:val="center"/>
              <w:rPr>
                <w:color w:val="002060"/>
              </w:rPr>
            </w:pPr>
            <w:r w:rsidRPr="0000117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D7B8" w14:textId="77777777" w:rsidR="0046594C" w:rsidRPr="00001170" w:rsidRDefault="0046594C" w:rsidP="009546B7">
            <w:pPr>
              <w:pStyle w:val="rowtabella0"/>
              <w:jc w:val="center"/>
              <w:rPr>
                <w:color w:val="002060"/>
              </w:rPr>
            </w:pPr>
            <w:r w:rsidRPr="000011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83DD" w14:textId="77777777" w:rsidR="0046594C" w:rsidRPr="00001170" w:rsidRDefault="0046594C" w:rsidP="009546B7">
            <w:pPr>
              <w:pStyle w:val="rowtabella0"/>
              <w:jc w:val="center"/>
              <w:rPr>
                <w:color w:val="002060"/>
              </w:rPr>
            </w:pPr>
            <w:r w:rsidRPr="000011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7CD8" w14:textId="77777777" w:rsidR="0046594C" w:rsidRPr="00001170" w:rsidRDefault="0046594C" w:rsidP="009546B7">
            <w:pPr>
              <w:pStyle w:val="rowtabella0"/>
              <w:jc w:val="center"/>
              <w:rPr>
                <w:color w:val="002060"/>
              </w:rPr>
            </w:pPr>
            <w:r w:rsidRPr="00001170">
              <w:rPr>
                <w:color w:val="002060"/>
              </w:rPr>
              <w:t>0</w:t>
            </w:r>
          </w:p>
        </w:tc>
      </w:tr>
      <w:tr w:rsidR="0046594C" w:rsidRPr="00001170" w14:paraId="7E166B5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F9FAE" w14:textId="77777777" w:rsidR="0046594C" w:rsidRPr="00001170" w:rsidRDefault="0046594C" w:rsidP="009546B7">
            <w:pPr>
              <w:pStyle w:val="rowtabella0"/>
              <w:rPr>
                <w:color w:val="002060"/>
                <w:lang w:val="es-ES"/>
              </w:rPr>
            </w:pPr>
            <w:r w:rsidRPr="00001170">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95C0" w14:textId="77777777" w:rsidR="0046594C" w:rsidRPr="00001170" w:rsidRDefault="0046594C" w:rsidP="009546B7">
            <w:pPr>
              <w:pStyle w:val="rowtabella0"/>
              <w:jc w:val="center"/>
              <w:rPr>
                <w:color w:val="002060"/>
              </w:rPr>
            </w:pPr>
            <w:r w:rsidRPr="000011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C1C9"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3075"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DCD6"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B99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7488" w14:textId="77777777" w:rsidR="0046594C" w:rsidRPr="00001170" w:rsidRDefault="0046594C" w:rsidP="009546B7">
            <w:pPr>
              <w:pStyle w:val="rowtabella0"/>
              <w:jc w:val="center"/>
              <w:rPr>
                <w:color w:val="002060"/>
              </w:rPr>
            </w:pPr>
            <w:r w:rsidRPr="0000117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5D99" w14:textId="77777777" w:rsidR="0046594C" w:rsidRPr="00001170" w:rsidRDefault="0046594C" w:rsidP="009546B7">
            <w:pPr>
              <w:pStyle w:val="rowtabella0"/>
              <w:jc w:val="center"/>
              <w:rPr>
                <w:color w:val="002060"/>
              </w:rPr>
            </w:pPr>
            <w:r w:rsidRPr="000011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8867"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BEBF" w14:textId="77777777" w:rsidR="0046594C" w:rsidRPr="00001170" w:rsidRDefault="0046594C" w:rsidP="009546B7">
            <w:pPr>
              <w:pStyle w:val="rowtabella0"/>
              <w:jc w:val="center"/>
              <w:rPr>
                <w:color w:val="002060"/>
              </w:rPr>
            </w:pPr>
            <w:r w:rsidRPr="00001170">
              <w:rPr>
                <w:color w:val="002060"/>
              </w:rPr>
              <w:t>0</w:t>
            </w:r>
          </w:p>
        </w:tc>
      </w:tr>
      <w:tr w:rsidR="0046594C" w:rsidRPr="00001170" w14:paraId="110D442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1E804" w14:textId="77777777" w:rsidR="0046594C" w:rsidRPr="00001170" w:rsidRDefault="0046594C" w:rsidP="009546B7">
            <w:pPr>
              <w:pStyle w:val="rowtabella0"/>
              <w:rPr>
                <w:color w:val="002060"/>
              </w:rPr>
            </w:pPr>
            <w:r w:rsidRPr="0000117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A676" w14:textId="77777777" w:rsidR="0046594C" w:rsidRPr="00001170" w:rsidRDefault="0046594C" w:rsidP="009546B7">
            <w:pPr>
              <w:pStyle w:val="rowtabella0"/>
              <w:jc w:val="center"/>
              <w:rPr>
                <w:color w:val="002060"/>
              </w:rPr>
            </w:pPr>
            <w:r w:rsidRPr="000011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E1E0"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FC29"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63B2"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8359"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C573" w14:textId="77777777" w:rsidR="0046594C" w:rsidRPr="00001170" w:rsidRDefault="0046594C" w:rsidP="009546B7">
            <w:pPr>
              <w:pStyle w:val="rowtabella0"/>
              <w:jc w:val="center"/>
              <w:rPr>
                <w:color w:val="002060"/>
              </w:rPr>
            </w:pPr>
            <w:r w:rsidRPr="0000117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97A2" w14:textId="77777777" w:rsidR="0046594C" w:rsidRPr="00001170" w:rsidRDefault="0046594C" w:rsidP="009546B7">
            <w:pPr>
              <w:pStyle w:val="rowtabella0"/>
              <w:jc w:val="center"/>
              <w:rPr>
                <w:color w:val="002060"/>
              </w:rPr>
            </w:pPr>
            <w:r w:rsidRPr="0000117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E6F0" w14:textId="77777777" w:rsidR="0046594C" w:rsidRPr="00001170" w:rsidRDefault="0046594C" w:rsidP="009546B7">
            <w:pPr>
              <w:pStyle w:val="rowtabella0"/>
              <w:jc w:val="center"/>
              <w:rPr>
                <w:color w:val="002060"/>
              </w:rPr>
            </w:pPr>
            <w:r w:rsidRPr="000011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4ACB" w14:textId="77777777" w:rsidR="0046594C" w:rsidRPr="00001170" w:rsidRDefault="0046594C" w:rsidP="009546B7">
            <w:pPr>
              <w:pStyle w:val="rowtabella0"/>
              <w:jc w:val="center"/>
              <w:rPr>
                <w:color w:val="002060"/>
              </w:rPr>
            </w:pPr>
            <w:r w:rsidRPr="00001170">
              <w:rPr>
                <w:color w:val="002060"/>
              </w:rPr>
              <w:t>0</w:t>
            </w:r>
          </w:p>
        </w:tc>
      </w:tr>
      <w:tr w:rsidR="0046594C" w:rsidRPr="00001170" w14:paraId="10CD99F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BA5E4" w14:textId="77777777" w:rsidR="0046594C" w:rsidRPr="00001170" w:rsidRDefault="0046594C" w:rsidP="009546B7">
            <w:pPr>
              <w:pStyle w:val="rowtabella0"/>
              <w:rPr>
                <w:color w:val="002060"/>
              </w:rPr>
            </w:pPr>
            <w:r w:rsidRPr="0000117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F7FE"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8ECA"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81C0"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1563B"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5C0BE"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296A" w14:textId="77777777" w:rsidR="0046594C" w:rsidRPr="00001170" w:rsidRDefault="0046594C" w:rsidP="009546B7">
            <w:pPr>
              <w:pStyle w:val="rowtabella0"/>
              <w:jc w:val="center"/>
              <w:rPr>
                <w:color w:val="002060"/>
              </w:rPr>
            </w:pPr>
            <w:r w:rsidRPr="0000117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B307" w14:textId="77777777" w:rsidR="0046594C" w:rsidRPr="00001170" w:rsidRDefault="0046594C" w:rsidP="009546B7">
            <w:pPr>
              <w:pStyle w:val="rowtabella0"/>
              <w:jc w:val="center"/>
              <w:rPr>
                <w:color w:val="002060"/>
              </w:rPr>
            </w:pPr>
            <w:r w:rsidRPr="000011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067C"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8F19" w14:textId="77777777" w:rsidR="0046594C" w:rsidRPr="00001170" w:rsidRDefault="0046594C" w:rsidP="009546B7">
            <w:pPr>
              <w:pStyle w:val="rowtabella0"/>
              <w:jc w:val="center"/>
              <w:rPr>
                <w:color w:val="002060"/>
              </w:rPr>
            </w:pPr>
            <w:r w:rsidRPr="00001170">
              <w:rPr>
                <w:color w:val="002060"/>
              </w:rPr>
              <w:t>0</w:t>
            </w:r>
          </w:p>
        </w:tc>
      </w:tr>
      <w:tr w:rsidR="0046594C" w:rsidRPr="00001170" w14:paraId="462B39B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73639" w14:textId="77777777" w:rsidR="0046594C" w:rsidRPr="00001170" w:rsidRDefault="0046594C" w:rsidP="009546B7">
            <w:pPr>
              <w:pStyle w:val="rowtabella0"/>
              <w:rPr>
                <w:color w:val="002060"/>
              </w:rPr>
            </w:pPr>
            <w:r w:rsidRPr="0000117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FEB9"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ED2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D05E"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ADFE"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CF3F"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AC42"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29EE" w14:textId="77777777" w:rsidR="0046594C" w:rsidRPr="00001170" w:rsidRDefault="0046594C" w:rsidP="009546B7">
            <w:pPr>
              <w:pStyle w:val="rowtabella0"/>
              <w:jc w:val="center"/>
              <w:rPr>
                <w:color w:val="002060"/>
              </w:rPr>
            </w:pPr>
            <w:r w:rsidRPr="0000117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7404"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8E26" w14:textId="77777777" w:rsidR="0046594C" w:rsidRPr="00001170" w:rsidRDefault="0046594C" w:rsidP="009546B7">
            <w:pPr>
              <w:pStyle w:val="rowtabella0"/>
              <w:jc w:val="center"/>
              <w:rPr>
                <w:color w:val="002060"/>
              </w:rPr>
            </w:pPr>
            <w:r w:rsidRPr="00001170">
              <w:rPr>
                <w:color w:val="002060"/>
              </w:rPr>
              <w:t>0</w:t>
            </w:r>
          </w:p>
        </w:tc>
      </w:tr>
      <w:tr w:rsidR="0046594C" w:rsidRPr="00001170" w14:paraId="5DE9889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13F1B" w14:textId="77777777" w:rsidR="0046594C" w:rsidRPr="00001170" w:rsidRDefault="0046594C" w:rsidP="009546B7">
            <w:pPr>
              <w:pStyle w:val="rowtabella0"/>
              <w:rPr>
                <w:color w:val="002060"/>
              </w:rPr>
            </w:pPr>
            <w:r w:rsidRPr="00001170">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8F53"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5CEB"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4DDC"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A407"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5AE1"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119A8" w14:textId="77777777" w:rsidR="0046594C" w:rsidRPr="00001170" w:rsidRDefault="0046594C" w:rsidP="009546B7">
            <w:pPr>
              <w:pStyle w:val="rowtabella0"/>
              <w:jc w:val="center"/>
              <w:rPr>
                <w:color w:val="002060"/>
              </w:rPr>
            </w:pPr>
            <w:r w:rsidRPr="000011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0ECC" w14:textId="77777777" w:rsidR="0046594C" w:rsidRPr="00001170" w:rsidRDefault="0046594C" w:rsidP="009546B7">
            <w:pPr>
              <w:pStyle w:val="rowtabella0"/>
              <w:jc w:val="center"/>
              <w:rPr>
                <w:color w:val="002060"/>
              </w:rPr>
            </w:pPr>
            <w:r w:rsidRPr="0000117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7249"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53FB" w14:textId="77777777" w:rsidR="0046594C" w:rsidRPr="00001170" w:rsidRDefault="0046594C" w:rsidP="009546B7">
            <w:pPr>
              <w:pStyle w:val="rowtabella0"/>
              <w:jc w:val="center"/>
              <w:rPr>
                <w:color w:val="002060"/>
              </w:rPr>
            </w:pPr>
            <w:r w:rsidRPr="00001170">
              <w:rPr>
                <w:color w:val="002060"/>
              </w:rPr>
              <w:t>0</w:t>
            </w:r>
          </w:p>
        </w:tc>
      </w:tr>
      <w:tr w:rsidR="0046594C" w:rsidRPr="00001170" w14:paraId="53BC637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A02D6" w14:textId="77777777" w:rsidR="0046594C" w:rsidRPr="00001170" w:rsidRDefault="0046594C" w:rsidP="009546B7">
            <w:pPr>
              <w:pStyle w:val="rowtabella0"/>
              <w:rPr>
                <w:color w:val="002060"/>
              </w:rPr>
            </w:pPr>
            <w:r w:rsidRPr="0000117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C0DB"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67BB"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2010"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E951"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AAA9"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ACDE4"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7C06"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79DA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5D8A" w14:textId="77777777" w:rsidR="0046594C" w:rsidRPr="00001170" w:rsidRDefault="0046594C" w:rsidP="009546B7">
            <w:pPr>
              <w:pStyle w:val="rowtabella0"/>
              <w:jc w:val="center"/>
              <w:rPr>
                <w:color w:val="002060"/>
              </w:rPr>
            </w:pPr>
            <w:r w:rsidRPr="00001170">
              <w:rPr>
                <w:color w:val="002060"/>
              </w:rPr>
              <w:t>0</w:t>
            </w:r>
          </w:p>
        </w:tc>
      </w:tr>
      <w:tr w:rsidR="0046594C" w:rsidRPr="00001170" w14:paraId="6AB2052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13255" w14:textId="77777777" w:rsidR="0046594C" w:rsidRPr="00001170" w:rsidRDefault="0046594C" w:rsidP="009546B7">
            <w:pPr>
              <w:pStyle w:val="rowtabella0"/>
              <w:rPr>
                <w:color w:val="002060"/>
              </w:rPr>
            </w:pPr>
            <w:r w:rsidRPr="0000117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E01D" w14:textId="77777777" w:rsidR="0046594C" w:rsidRPr="00001170" w:rsidRDefault="0046594C" w:rsidP="009546B7">
            <w:pPr>
              <w:pStyle w:val="rowtabella0"/>
              <w:jc w:val="center"/>
              <w:rPr>
                <w:color w:val="002060"/>
              </w:rPr>
            </w:pPr>
            <w:r w:rsidRPr="000011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8E7B"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C546"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D7EF"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8CCEF"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AFE3" w14:textId="77777777" w:rsidR="0046594C" w:rsidRPr="00001170" w:rsidRDefault="0046594C" w:rsidP="009546B7">
            <w:pPr>
              <w:pStyle w:val="rowtabella0"/>
              <w:jc w:val="center"/>
              <w:rPr>
                <w:color w:val="002060"/>
              </w:rPr>
            </w:pPr>
            <w:r w:rsidRPr="0000117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60BE" w14:textId="77777777" w:rsidR="0046594C" w:rsidRPr="00001170" w:rsidRDefault="0046594C" w:rsidP="009546B7">
            <w:pPr>
              <w:pStyle w:val="rowtabella0"/>
              <w:jc w:val="center"/>
              <w:rPr>
                <w:color w:val="002060"/>
              </w:rPr>
            </w:pPr>
            <w:r w:rsidRPr="0000117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4B97"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AF5B" w14:textId="77777777" w:rsidR="0046594C" w:rsidRPr="00001170" w:rsidRDefault="0046594C" w:rsidP="009546B7">
            <w:pPr>
              <w:pStyle w:val="rowtabella0"/>
              <w:jc w:val="center"/>
              <w:rPr>
                <w:color w:val="002060"/>
              </w:rPr>
            </w:pPr>
            <w:r w:rsidRPr="00001170">
              <w:rPr>
                <w:color w:val="002060"/>
              </w:rPr>
              <w:t>0</w:t>
            </w:r>
          </w:p>
        </w:tc>
      </w:tr>
      <w:tr w:rsidR="0046594C" w:rsidRPr="00001170" w14:paraId="538EA53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DAEB8" w14:textId="77777777" w:rsidR="0046594C" w:rsidRPr="00001170" w:rsidRDefault="0046594C" w:rsidP="009546B7">
            <w:pPr>
              <w:pStyle w:val="rowtabella0"/>
              <w:rPr>
                <w:color w:val="002060"/>
              </w:rPr>
            </w:pPr>
            <w:r w:rsidRPr="0000117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B018" w14:textId="77777777" w:rsidR="0046594C" w:rsidRPr="00001170" w:rsidRDefault="0046594C" w:rsidP="009546B7">
            <w:pPr>
              <w:pStyle w:val="rowtabella0"/>
              <w:jc w:val="center"/>
              <w:rPr>
                <w:color w:val="002060"/>
              </w:rPr>
            </w:pPr>
            <w:r w:rsidRPr="000011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6E1A"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85B5"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3551"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1F9F"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DD44" w14:textId="77777777" w:rsidR="0046594C" w:rsidRPr="00001170" w:rsidRDefault="0046594C" w:rsidP="009546B7">
            <w:pPr>
              <w:pStyle w:val="rowtabella0"/>
              <w:jc w:val="center"/>
              <w:rPr>
                <w:color w:val="002060"/>
              </w:rPr>
            </w:pPr>
            <w:r w:rsidRPr="000011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76FD" w14:textId="77777777" w:rsidR="0046594C" w:rsidRPr="00001170" w:rsidRDefault="0046594C" w:rsidP="009546B7">
            <w:pPr>
              <w:pStyle w:val="rowtabella0"/>
              <w:jc w:val="center"/>
              <w:rPr>
                <w:color w:val="002060"/>
              </w:rPr>
            </w:pPr>
            <w:r w:rsidRPr="0000117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6FFF"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6A4C" w14:textId="77777777" w:rsidR="0046594C" w:rsidRPr="00001170" w:rsidRDefault="0046594C" w:rsidP="009546B7">
            <w:pPr>
              <w:pStyle w:val="rowtabella0"/>
              <w:jc w:val="center"/>
              <w:rPr>
                <w:color w:val="002060"/>
              </w:rPr>
            </w:pPr>
            <w:r w:rsidRPr="00001170">
              <w:rPr>
                <w:color w:val="002060"/>
              </w:rPr>
              <w:t>0</w:t>
            </w:r>
          </w:p>
        </w:tc>
      </w:tr>
      <w:tr w:rsidR="0046594C" w:rsidRPr="00001170" w14:paraId="38642AE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55DB7" w14:textId="77777777" w:rsidR="0046594C" w:rsidRPr="00001170" w:rsidRDefault="0046594C" w:rsidP="009546B7">
            <w:pPr>
              <w:pStyle w:val="rowtabella0"/>
              <w:rPr>
                <w:color w:val="002060"/>
              </w:rPr>
            </w:pPr>
            <w:r w:rsidRPr="0000117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FF70" w14:textId="77777777" w:rsidR="0046594C" w:rsidRPr="00001170" w:rsidRDefault="0046594C" w:rsidP="009546B7">
            <w:pPr>
              <w:pStyle w:val="rowtabella0"/>
              <w:jc w:val="center"/>
              <w:rPr>
                <w:color w:val="002060"/>
              </w:rPr>
            </w:pPr>
            <w:r w:rsidRPr="000011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29E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6D70"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2D37"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746B"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F3C1" w14:textId="77777777" w:rsidR="0046594C" w:rsidRPr="00001170" w:rsidRDefault="0046594C" w:rsidP="009546B7">
            <w:pPr>
              <w:pStyle w:val="rowtabella0"/>
              <w:jc w:val="center"/>
              <w:rPr>
                <w:color w:val="002060"/>
              </w:rPr>
            </w:pPr>
            <w:r w:rsidRPr="0000117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0683" w14:textId="77777777" w:rsidR="0046594C" w:rsidRPr="00001170" w:rsidRDefault="0046594C" w:rsidP="009546B7">
            <w:pPr>
              <w:pStyle w:val="rowtabella0"/>
              <w:jc w:val="center"/>
              <w:rPr>
                <w:color w:val="002060"/>
              </w:rPr>
            </w:pPr>
            <w:r w:rsidRPr="0000117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8970"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49DA" w14:textId="77777777" w:rsidR="0046594C" w:rsidRPr="00001170" w:rsidRDefault="0046594C" w:rsidP="009546B7">
            <w:pPr>
              <w:pStyle w:val="rowtabella0"/>
              <w:jc w:val="center"/>
              <w:rPr>
                <w:color w:val="002060"/>
              </w:rPr>
            </w:pPr>
            <w:r w:rsidRPr="00001170">
              <w:rPr>
                <w:color w:val="002060"/>
              </w:rPr>
              <w:t>0</w:t>
            </w:r>
          </w:p>
        </w:tc>
      </w:tr>
      <w:tr w:rsidR="0046594C" w:rsidRPr="00001170" w14:paraId="10D0DE45"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FB450" w14:textId="77777777" w:rsidR="0046594C" w:rsidRPr="00001170" w:rsidRDefault="0046594C" w:rsidP="009546B7">
            <w:pPr>
              <w:pStyle w:val="rowtabella0"/>
              <w:rPr>
                <w:color w:val="002060"/>
              </w:rPr>
            </w:pPr>
            <w:r w:rsidRPr="0000117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68AF"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D2B9"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D22E"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19C9"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FD3B"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5F4F" w14:textId="77777777" w:rsidR="0046594C" w:rsidRPr="00001170" w:rsidRDefault="0046594C" w:rsidP="009546B7">
            <w:pPr>
              <w:pStyle w:val="rowtabella0"/>
              <w:jc w:val="center"/>
              <w:rPr>
                <w:color w:val="002060"/>
              </w:rPr>
            </w:pPr>
            <w:r w:rsidRPr="000011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06E2" w14:textId="77777777" w:rsidR="0046594C" w:rsidRPr="00001170" w:rsidRDefault="0046594C" w:rsidP="009546B7">
            <w:pPr>
              <w:pStyle w:val="rowtabella0"/>
              <w:jc w:val="center"/>
              <w:rPr>
                <w:color w:val="002060"/>
              </w:rPr>
            </w:pPr>
            <w:r w:rsidRPr="0000117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E243" w14:textId="77777777" w:rsidR="0046594C" w:rsidRPr="00001170" w:rsidRDefault="0046594C" w:rsidP="009546B7">
            <w:pPr>
              <w:pStyle w:val="rowtabella0"/>
              <w:jc w:val="center"/>
              <w:rPr>
                <w:color w:val="002060"/>
              </w:rPr>
            </w:pPr>
            <w:r w:rsidRPr="000011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EA8B" w14:textId="77777777" w:rsidR="0046594C" w:rsidRPr="00001170" w:rsidRDefault="0046594C" w:rsidP="009546B7">
            <w:pPr>
              <w:pStyle w:val="rowtabella0"/>
              <w:jc w:val="center"/>
              <w:rPr>
                <w:color w:val="002060"/>
              </w:rPr>
            </w:pPr>
            <w:r w:rsidRPr="00001170">
              <w:rPr>
                <w:color w:val="002060"/>
              </w:rPr>
              <w:t>0</w:t>
            </w:r>
          </w:p>
        </w:tc>
      </w:tr>
      <w:tr w:rsidR="0046594C" w:rsidRPr="00001170" w14:paraId="66748C2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BB5A3" w14:textId="77777777" w:rsidR="0046594C" w:rsidRPr="00001170" w:rsidRDefault="0046594C" w:rsidP="009546B7">
            <w:pPr>
              <w:pStyle w:val="rowtabella0"/>
              <w:rPr>
                <w:color w:val="002060"/>
              </w:rPr>
            </w:pPr>
            <w:r w:rsidRPr="00001170">
              <w:rPr>
                <w:color w:val="002060"/>
              </w:rPr>
              <w:lastRenderedPageBreak/>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0D5F"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E993"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941A"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0924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3F67"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2031"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E679" w14:textId="77777777" w:rsidR="0046594C" w:rsidRPr="00001170" w:rsidRDefault="0046594C" w:rsidP="009546B7">
            <w:pPr>
              <w:pStyle w:val="rowtabella0"/>
              <w:jc w:val="center"/>
              <w:rPr>
                <w:color w:val="002060"/>
              </w:rPr>
            </w:pPr>
            <w:r w:rsidRPr="00001170">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6E4D" w14:textId="77777777" w:rsidR="0046594C" w:rsidRPr="00001170" w:rsidRDefault="0046594C" w:rsidP="009546B7">
            <w:pPr>
              <w:pStyle w:val="rowtabella0"/>
              <w:jc w:val="center"/>
              <w:rPr>
                <w:color w:val="002060"/>
              </w:rPr>
            </w:pPr>
            <w:r w:rsidRPr="0000117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383E" w14:textId="77777777" w:rsidR="0046594C" w:rsidRPr="00001170" w:rsidRDefault="0046594C" w:rsidP="009546B7">
            <w:pPr>
              <w:pStyle w:val="rowtabella0"/>
              <w:jc w:val="center"/>
              <w:rPr>
                <w:color w:val="002060"/>
              </w:rPr>
            </w:pPr>
            <w:r w:rsidRPr="00001170">
              <w:rPr>
                <w:color w:val="002060"/>
              </w:rPr>
              <w:t>0</w:t>
            </w:r>
          </w:p>
        </w:tc>
      </w:tr>
      <w:tr w:rsidR="0046594C" w:rsidRPr="00001170" w14:paraId="0B755BE7"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325252" w14:textId="77777777" w:rsidR="0046594C" w:rsidRPr="00001170" w:rsidRDefault="0046594C" w:rsidP="009546B7">
            <w:pPr>
              <w:pStyle w:val="rowtabella0"/>
              <w:rPr>
                <w:color w:val="002060"/>
              </w:rPr>
            </w:pPr>
            <w:r w:rsidRPr="0000117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E191"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3FFB"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64E4"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371A"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A3BC"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1B1F" w14:textId="77777777" w:rsidR="0046594C" w:rsidRPr="00001170" w:rsidRDefault="0046594C" w:rsidP="009546B7">
            <w:pPr>
              <w:pStyle w:val="rowtabella0"/>
              <w:jc w:val="center"/>
              <w:rPr>
                <w:color w:val="002060"/>
              </w:rPr>
            </w:pPr>
            <w:r w:rsidRPr="000011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341A" w14:textId="77777777" w:rsidR="0046594C" w:rsidRPr="00001170" w:rsidRDefault="0046594C" w:rsidP="009546B7">
            <w:pPr>
              <w:pStyle w:val="rowtabella0"/>
              <w:jc w:val="center"/>
              <w:rPr>
                <w:color w:val="002060"/>
              </w:rPr>
            </w:pPr>
            <w:r w:rsidRPr="0000117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99FE" w14:textId="77777777" w:rsidR="0046594C" w:rsidRPr="00001170" w:rsidRDefault="0046594C" w:rsidP="009546B7">
            <w:pPr>
              <w:pStyle w:val="rowtabella0"/>
              <w:jc w:val="center"/>
              <w:rPr>
                <w:color w:val="002060"/>
              </w:rPr>
            </w:pPr>
            <w:r w:rsidRPr="000011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893A" w14:textId="77777777" w:rsidR="0046594C" w:rsidRPr="00001170" w:rsidRDefault="0046594C" w:rsidP="009546B7">
            <w:pPr>
              <w:pStyle w:val="rowtabella0"/>
              <w:jc w:val="center"/>
              <w:rPr>
                <w:color w:val="002060"/>
              </w:rPr>
            </w:pPr>
            <w:r w:rsidRPr="00001170">
              <w:rPr>
                <w:color w:val="002060"/>
              </w:rPr>
              <w:t>0</w:t>
            </w:r>
          </w:p>
        </w:tc>
      </w:tr>
    </w:tbl>
    <w:p w14:paraId="30535AA0" w14:textId="77777777" w:rsidR="0046594C" w:rsidRPr="00001170" w:rsidRDefault="0046594C" w:rsidP="0046594C">
      <w:pPr>
        <w:pStyle w:val="breakline"/>
        <w:rPr>
          <w:rFonts w:eastAsiaTheme="minorEastAsia"/>
          <w:color w:val="002060"/>
        </w:rPr>
      </w:pPr>
    </w:p>
    <w:p w14:paraId="08C87E53" w14:textId="77777777" w:rsidR="0046594C" w:rsidRPr="00001170" w:rsidRDefault="0046594C" w:rsidP="0046594C">
      <w:pPr>
        <w:pStyle w:val="breakline"/>
        <w:rPr>
          <w:color w:val="002060"/>
        </w:rPr>
      </w:pPr>
    </w:p>
    <w:p w14:paraId="0EA2F399" w14:textId="77777777" w:rsidR="0046594C" w:rsidRPr="00001170" w:rsidRDefault="0046594C" w:rsidP="0046594C">
      <w:pPr>
        <w:pStyle w:val="sottotitolocampionato10"/>
        <w:rPr>
          <w:color w:val="002060"/>
        </w:rPr>
      </w:pPr>
      <w:r w:rsidRPr="000011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5CD4D9B0"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7E5F6"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DDCBE"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A3EB7"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4B638"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3D9C"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B7D84"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ADD62"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BEDC9"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E3B85"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E2EC4" w14:textId="77777777" w:rsidR="0046594C" w:rsidRPr="00001170" w:rsidRDefault="0046594C" w:rsidP="009546B7">
            <w:pPr>
              <w:pStyle w:val="headertabella0"/>
              <w:rPr>
                <w:color w:val="002060"/>
              </w:rPr>
            </w:pPr>
            <w:r w:rsidRPr="00001170">
              <w:rPr>
                <w:color w:val="002060"/>
              </w:rPr>
              <w:t>PE</w:t>
            </w:r>
          </w:p>
        </w:tc>
      </w:tr>
      <w:tr w:rsidR="0046594C" w:rsidRPr="00001170" w14:paraId="1E09B985"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B00F86" w14:textId="77777777" w:rsidR="0046594C" w:rsidRPr="00001170" w:rsidRDefault="0046594C" w:rsidP="009546B7">
            <w:pPr>
              <w:pStyle w:val="rowtabella0"/>
              <w:rPr>
                <w:color w:val="002060"/>
              </w:rPr>
            </w:pPr>
            <w:r w:rsidRPr="0000117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78AC" w14:textId="77777777" w:rsidR="0046594C" w:rsidRPr="00001170" w:rsidRDefault="0046594C" w:rsidP="009546B7">
            <w:pPr>
              <w:pStyle w:val="rowtabella0"/>
              <w:jc w:val="center"/>
              <w:rPr>
                <w:color w:val="002060"/>
              </w:rPr>
            </w:pPr>
            <w:r w:rsidRPr="000011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3506"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1F84" w14:textId="77777777" w:rsidR="0046594C" w:rsidRPr="00001170" w:rsidRDefault="0046594C" w:rsidP="009546B7">
            <w:pPr>
              <w:pStyle w:val="rowtabella0"/>
              <w:jc w:val="center"/>
              <w:rPr>
                <w:color w:val="002060"/>
              </w:rPr>
            </w:pPr>
            <w:r w:rsidRPr="000011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D9DA"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644D"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AB39" w14:textId="77777777" w:rsidR="0046594C" w:rsidRPr="00001170" w:rsidRDefault="0046594C" w:rsidP="009546B7">
            <w:pPr>
              <w:pStyle w:val="rowtabella0"/>
              <w:jc w:val="center"/>
              <w:rPr>
                <w:color w:val="002060"/>
              </w:rPr>
            </w:pPr>
            <w:r w:rsidRPr="00001170">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8DF6" w14:textId="77777777" w:rsidR="0046594C" w:rsidRPr="00001170" w:rsidRDefault="0046594C" w:rsidP="009546B7">
            <w:pPr>
              <w:pStyle w:val="rowtabella0"/>
              <w:jc w:val="center"/>
              <w:rPr>
                <w:color w:val="002060"/>
              </w:rPr>
            </w:pPr>
            <w:r w:rsidRPr="0000117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F18F" w14:textId="77777777" w:rsidR="0046594C" w:rsidRPr="00001170" w:rsidRDefault="0046594C" w:rsidP="009546B7">
            <w:pPr>
              <w:pStyle w:val="rowtabella0"/>
              <w:jc w:val="center"/>
              <w:rPr>
                <w:color w:val="002060"/>
              </w:rPr>
            </w:pPr>
            <w:r w:rsidRPr="0000117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B099" w14:textId="77777777" w:rsidR="0046594C" w:rsidRPr="00001170" w:rsidRDefault="0046594C" w:rsidP="009546B7">
            <w:pPr>
              <w:pStyle w:val="rowtabella0"/>
              <w:jc w:val="center"/>
              <w:rPr>
                <w:color w:val="002060"/>
              </w:rPr>
            </w:pPr>
            <w:r w:rsidRPr="00001170">
              <w:rPr>
                <w:color w:val="002060"/>
              </w:rPr>
              <w:t>0</w:t>
            </w:r>
          </w:p>
        </w:tc>
      </w:tr>
      <w:tr w:rsidR="0046594C" w:rsidRPr="00001170" w14:paraId="45B964A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EF848" w14:textId="77777777" w:rsidR="0046594C" w:rsidRPr="00001170" w:rsidRDefault="0046594C" w:rsidP="009546B7">
            <w:pPr>
              <w:pStyle w:val="rowtabella0"/>
              <w:rPr>
                <w:color w:val="002060"/>
                <w:lang w:val="es-ES"/>
              </w:rPr>
            </w:pPr>
            <w:r w:rsidRPr="00001170">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E19D" w14:textId="77777777" w:rsidR="0046594C" w:rsidRPr="00001170" w:rsidRDefault="0046594C" w:rsidP="009546B7">
            <w:pPr>
              <w:pStyle w:val="rowtabella0"/>
              <w:jc w:val="center"/>
              <w:rPr>
                <w:color w:val="002060"/>
              </w:rPr>
            </w:pPr>
            <w:r w:rsidRPr="000011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F677"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F013"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CF43"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0652"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4E7C"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A497" w14:textId="77777777" w:rsidR="0046594C" w:rsidRPr="00001170" w:rsidRDefault="0046594C" w:rsidP="009546B7">
            <w:pPr>
              <w:pStyle w:val="rowtabella0"/>
              <w:jc w:val="center"/>
              <w:rPr>
                <w:color w:val="002060"/>
              </w:rPr>
            </w:pPr>
            <w:r w:rsidRPr="0000117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21E1"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733B" w14:textId="77777777" w:rsidR="0046594C" w:rsidRPr="00001170" w:rsidRDefault="0046594C" w:rsidP="009546B7">
            <w:pPr>
              <w:pStyle w:val="rowtabella0"/>
              <w:jc w:val="center"/>
              <w:rPr>
                <w:color w:val="002060"/>
              </w:rPr>
            </w:pPr>
            <w:r w:rsidRPr="00001170">
              <w:rPr>
                <w:color w:val="002060"/>
              </w:rPr>
              <w:t>0</w:t>
            </w:r>
          </w:p>
        </w:tc>
      </w:tr>
      <w:tr w:rsidR="0046594C" w:rsidRPr="00001170" w14:paraId="55448458"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6C8FB" w14:textId="77777777" w:rsidR="0046594C" w:rsidRPr="00001170" w:rsidRDefault="0046594C" w:rsidP="009546B7">
            <w:pPr>
              <w:pStyle w:val="rowtabella0"/>
              <w:rPr>
                <w:color w:val="002060"/>
              </w:rPr>
            </w:pPr>
            <w:r w:rsidRPr="0000117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4A7B"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2FEB"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1F0B"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A636"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4ED0"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82AA"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8C65" w14:textId="77777777" w:rsidR="0046594C" w:rsidRPr="00001170" w:rsidRDefault="0046594C" w:rsidP="009546B7">
            <w:pPr>
              <w:pStyle w:val="rowtabella0"/>
              <w:jc w:val="center"/>
              <w:rPr>
                <w:color w:val="002060"/>
              </w:rPr>
            </w:pPr>
            <w:r w:rsidRPr="000011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FA53"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10C1" w14:textId="77777777" w:rsidR="0046594C" w:rsidRPr="00001170" w:rsidRDefault="0046594C" w:rsidP="009546B7">
            <w:pPr>
              <w:pStyle w:val="rowtabella0"/>
              <w:jc w:val="center"/>
              <w:rPr>
                <w:color w:val="002060"/>
              </w:rPr>
            </w:pPr>
            <w:r w:rsidRPr="00001170">
              <w:rPr>
                <w:color w:val="002060"/>
              </w:rPr>
              <w:t>0</w:t>
            </w:r>
          </w:p>
        </w:tc>
      </w:tr>
      <w:tr w:rsidR="0046594C" w:rsidRPr="00001170" w14:paraId="5C69F60F"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601B4" w14:textId="77777777" w:rsidR="0046594C" w:rsidRPr="00001170" w:rsidRDefault="0046594C" w:rsidP="009546B7">
            <w:pPr>
              <w:pStyle w:val="rowtabella0"/>
              <w:rPr>
                <w:color w:val="002060"/>
              </w:rPr>
            </w:pPr>
            <w:r w:rsidRPr="00001170">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3925"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29B8"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3330"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8CE2"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88C7"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097E" w14:textId="77777777" w:rsidR="0046594C" w:rsidRPr="00001170" w:rsidRDefault="0046594C" w:rsidP="009546B7">
            <w:pPr>
              <w:pStyle w:val="rowtabella0"/>
              <w:jc w:val="center"/>
              <w:rPr>
                <w:color w:val="002060"/>
              </w:rPr>
            </w:pPr>
            <w:r w:rsidRPr="0000117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0063" w14:textId="77777777" w:rsidR="0046594C" w:rsidRPr="00001170" w:rsidRDefault="0046594C" w:rsidP="009546B7">
            <w:pPr>
              <w:pStyle w:val="rowtabella0"/>
              <w:jc w:val="center"/>
              <w:rPr>
                <w:color w:val="002060"/>
              </w:rPr>
            </w:pPr>
            <w:r w:rsidRPr="000011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B918"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B378" w14:textId="77777777" w:rsidR="0046594C" w:rsidRPr="00001170" w:rsidRDefault="0046594C" w:rsidP="009546B7">
            <w:pPr>
              <w:pStyle w:val="rowtabella0"/>
              <w:jc w:val="center"/>
              <w:rPr>
                <w:color w:val="002060"/>
              </w:rPr>
            </w:pPr>
            <w:r w:rsidRPr="00001170">
              <w:rPr>
                <w:color w:val="002060"/>
              </w:rPr>
              <w:t>0</w:t>
            </w:r>
          </w:p>
        </w:tc>
      </w:tr>
      <w:tr w:rsidR="0046594C" w:rsidRPr="00001170" w14:paraId="66132C2F"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173C4" w14:textId="77777777" w:rsidR="0046594C" w:rsidRPr="00001170" w:rsidRDefault="0046594C" w:rsidP="009546B7">
            <w:pPr>
              <w:pStyle w:val="rowtabella0"/>
              <w:rPr>
                <w:color w:val="002060"/>
              </w:rPr>
            </w:pPr>
            <w:r w:rsidRPr="0000117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09A3"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671E"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A685"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F945"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B010"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0577" w14:textId="77777777" w:rsidR="0046594C" w:rsidRPr="00001170" w:rsidRDefault="0046594C" w:rsidP="009546B7">
            <w:pPr>
              <w:pStyle w:val="rowtabella0"/>
              <w:jc w:val="center"/>
              <w:rPr>
                <w:color w:val="002060"/>
              </w:rPr>
            </w:pPr>
            <w:r w:rsidRPr="000011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9427" w14:textId="77777777" w:rsidR="0046594C" w:rsidRPr="00001170" w:rsidRDefault="0046594C" w:rsidP="009546B7">
            <w:pPr>
              <w:pStyle w:val="rowtabella0"/>
              <w:jc w:val="center"/>
              <w:rPr>
                <w:color w:val="002060"/>
              </w:rPr>
            </w:pPr>
            <w:r w:rsidRPr="000011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61A0"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1F94" w14:textId="77777777" w:rsidR="0046594C" w:rsidRPr="00001170" w:rsidRDefault="0046594C" w:rsidP="009546B7">
            <w:pPr>
              <w:pStyle w:val="rowtabella0"/>
              <w:jc w:val="center"/>
              <w:rPr>
                <w:color w:val="002060"/>
              </w:rPr>
            </w:pPr>
            <w:r w:rsidRPr="00001170">
              <w:rPr>
                <w:color w:val="002060"/>
              </w:rPr>
              <w:t>0</w:t>
            </w:r>
          </w:p>
        </w:tc>
      </w:tr>
      <w:tr w:rsidR="0046594C" w:rsidRPr="00001170" w14:paraId="4F9D95F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2E27E" w14:textId="77777777" w:rsidR="0046594C" w:rsidRPr="00001170" w:rsidRDefault="0046594C" w:rsidP="009546B7">
            <w:pPr>
              <w:pStyle w:val="rowtabella0"/>
              <w:rPr>
                <w:color w:val="002060"/>
              </w:rPr>
            </w:pPr>
            <w:r w:rsidRPr="00001170">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9FF8"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964D"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046D"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DBE90"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628B"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4C3C" w14:textId="77777777" w:rsidR="0046594C" w:rsidRPr="00001170" w:rsidRDefault="0046594C" w:rsidP="009546B7">
            <w:pPr>
              <w:pStyle w:val="rowtabella0"/>
              <w:jc w:val="center"/>
              <w:rPr>
                <w:color w:val="002060"/>
              </w:rPr>
            </w:pPr>
            <w:r w:rsidRPr="000011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5630" w14:textId="77777777" w:rsidR="0046594C" w:rsidRPr="00001170" w:rsidRDefault="0046594C" w:rsidP="009546B7">
            <w:pPr>
              <w:pStyle w:val="rowtabella0"/>
              <w:jc w:val="center"/>
              <w:rPr>
                <w:color w:val="002060"/>
              </w:rPr>
            </w:pPr>
            <w:r w:rsidRPr="0000117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58B6"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1FE6" w14:textId="77777777" w:rsidR="0046594C" w:rsidRPr="00001170" w:rsidRDefault="0046594C" w:rsidP="009546B7">
            <w:pPr>
              <w:pStyle w:val="rowtabella0"/>
              <w:jc w:val="center"/>
              <w:rPr>
                <w:color w:val="002060"/>
              </w:rPr>
            </w:pPr>
            <w:r w:rsidRPr="00001170">
              <w:rPr>
                <w:color w:val="002060"/>
              </w:rPr>
              <w:t>0</w:t>
            </w:r>
          </w:p>
        </w:tc>
      </w:tr>
      <w:tr w:rsidR="0046594C" w:rsidRPr="00001170" w14:paraId="602ED93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F15A5" w14:textId="77777777" w:rsidR="0046594C" w:rsidRPr="00001170" w:rsidRDefault="0046594C" w:rsidP="009546B7">
            <w:pPr>
              <w:pStyle w:val="rowtabella0"/>
              <w:rPr>
                <w:color w:val="002060"/>
              </w:rPr>
            </w:pPr>
            <w:r w:rsidRPr="0000117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50E0"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19DFB"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82B8"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B333"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63A7"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B305" w14:textId="77777777" w:rsidR="0046594C" w:rsidRPr="00001170" w:rsidRDefault="0046594C" w:rsidP="009546B7">
            <w:pPr>
              <w:pStyle w:val="rowtabella0"/>
              <w:jc w:val="center"/>
              <w:rPr>
                <w:color w:val="002060"/>
              </w:rPr>
            </w:pPr>
            <w:r w:rsidRPr="000011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86E1" w14:textId="77777777" w:rsidR="0046594C" w:rsidRPr="00001170" w:rsidRDefault="0046594C" w:rsidP="009546B7">
            <w:pPr>
              <w:pStyle w:val="rowtabella0"/>
              <w:jc w:val="center"/>
              <w:rPr>
                <w:color w:val="002060"/>
              </w:rPr>
            </w:pPr>
            <w:r w:rsidRPr="0000117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4B30"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6E65" w14:textId="77777777" w:rsidR="0046594C" w:rsidRPr="00001170" w:rsidRDefault="0046594C" w:rsidP="009546B7">
            <w:pPr>
              <w:pStyle w:val="rowtabella0"/>
              <w:jc w:val="center"/>
              <w:rPr>
                <w:color w:val="002060"/>
              </w:rPr>
            </w:pPr>
            <w:r w:rsidRPr="00001170">
              <w:rPr>
                <w:color w:val="002060"/>
              </w:rPr>
              <w:t>0</w:t>
            </w:r>
          </w:p>
        </w:tc>
      </w:tr>
      <w:tr w:rsidR="0046594C" w:rsidRPr="00001170" w14:paraId="54A970A6"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F88CB" w14:textId="77777777" w:rsidR="0046594C" w:rsidRPr="00001170" w:rsidRDefault="0046594C" w:rsidP="009546B7">
            <w:pPr>
              <w:pStyle w:val="rowtabella0"/>
              <w:rPr>
                <w:color w:val="002060"/>
              </w:rPr>
            </w:pPr>
            <w:r w:rsidRPr="00001170">
              <w:rPr>
                <w:color w:val="002060"/>
              </w:rPr>
              <w:t xml:space="preserve">A.S.D. </w:t>
            </w:r>
            <w:proofErr w:type="gramStart"/>
            <w:r w:rsidRPr="00001170">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929D" w14:textId="77777777" w:rsidR="0046594C" w:rsidRPr="00001170" w:rsidRDefault="0046594C" w:rsidP="009546B7">
            <w:pPr>
              <w:pStyle w:val="rowtabella0"/>
              <w:jc w:val="center"/>
              <w:rPr>
                <w:color w:val="002060"/>
              </w:rPr>
            </w:pPr>
            <w:r w:rsidRPr="000011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53B9"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BB62"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63C3"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FC6B"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60C7" w14:textId="77777777" w:rsidR="0046594C" w:rsidRPr="00001170" w:rsidRDefault="0046594C" w:rsidP="009546B7">
            <w:pPr>
              <w:pStyle w:val="rowtabella0"/>
              <w:jc w:val="center"/>
              <w:rPr>
                <w:color w:val="002060"/>
              </w:rPr>
            </w:pPr>
            <w:r w:rsidRPr="000011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65D7" w14:textId="77777777" w:rsidR="0046594C" w:rsidRPr="00001170" w:rsidRDefault="0046594C" w:rsidP="009546B7">
            <w:pPr>
              <w:pStyle w:val="rowtabella0"/>
              <w:jc w:val="center"/>
              <w:rPr>
                <w:color w:val="002060"/>
              </w:rPr>
            </w:pPr>
            <w:r w:rsidRPr="000011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E81B"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4F70" w14:textId="77777777" w:rsidR="0046594C" w:rsidRPr="00001170" w:rsidRDefault="0046594C" w:rsidP="009546B7">
            <w:pPr>
              <w:pStyle w:val="rowtabella0"/>
              <w:jc w:val="center"/>
              <w:rPr>
                <w:color w:val="002060"/>
              </w:rPr>
            </w:pPr>
            <w:r w:rsidRPr="00001170">
              <w:rPr>
                <w:color w:val="002060"/>
              </w:rPr>
              <w:t>0</w:t>
            </w:r>
          </w:p>
        </w:tc>
      </w:tr>
      <w:tr w:rsidR="0046594C" w:rsidRPr="00001170" w14:paraId="7CC2D17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37EFA" w14:textId="77777777" w:rsidR="0046594C" w:rsidRPr="00001170" w:rsidRDefault="0046594C" w:rsidP="009546B7">
            <w:pPr>
              <w:pStyle w:val="rowtabella0"/>
              <w:rPr>
                <w:color w:val="002060"/>
              </w:rPr>
            </w:pPr>
            <w:r w:rsidRPr="0000117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FB29" w14:textId="77777777" w:rsidR="0046594C" w:rsidRPr="00001170" w:rsidRDefault="0046594C" w:rsidP="009546B7">
            <w:pPr>
              <w:pStyle w:val="rowtabella0"/>
              <w:jc w:val="center"/>
              <w:rPr>
                <w:color w:val="002060"/>
              </w:rPr>
            </w:pPr>
            <w:r w:rsidRPr="000011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3288"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65B1"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32C8"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09AF"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4F20"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3C37" w14:textId="77777777" w:rsidR="0046594C" w:rsidRPr="00001170" w:rsidRDefault="0046594C" w:rsidP="009546B7">
            <w:pPr>
              <w:pStyle w:val="rowtabella0"/>
              <w:jc w:val="center"/>
              <w:rPr>
                <w:color w:val="002060"/>
              </w:rPr>
            </w:pPr>
            <w:r w:rsidRPr="0000117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EFA8"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EC87" w14:textId="77777777" w:rsidR="0046594C" w:rsidRPr="00001170" w:rsidRDefault="0046594C" w:rsidP="009546B7">
            <w:pPr>
              <w:pStyle w:val="rowtabella0"/>
              <w:jc w:val="center"/>
              <w:rPr>
                <w:color w:val="002060"/>
              </w:rPr>
            </w:pPr>
            <w:r w:rsidRPr="00001170">
              <w:rPr>
                <w:color w:val="002060"/>
              </w:rPr>
              <w:t>0</w:t>
            </w:r>
          </w:p>
        </w:tc>
      </w:tr>
      <w:tr w:rsidR="0046594C" w:rsidRPr="00001170" w14:paraId="47DDCD9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B3EBD" w14:textId="77777777" w:rsidR="0046594C" w:rsidRPr="00001170" w:rsidRDefault="0046594C" w:rsidP="009546B7">
            <w:pPr>
              <w:pStyle w:val="rowtabella0"/>
              <w:rPr>
                <w:color w:val="002060"/>
              </w:rPr>
            </w:pPr>
            <w:r w:rsidRPr="0000117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B798" w14:textId="77777777" w:rsidR="0046594C" w:rsidRPr="00001170" w:rsidRDefault="0046594C" w:rsidP="009546B7">
            <w:pPr>
              <w:pStyle w:val="rowtabella0"/>
              <w:jc w:val="center"/>
              <w:rPr>
                <w:color w:val="002060"/>
              </w:rPr>
            </w:pPr>
            <w:r w:rsidRPr="000011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2160"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53F1"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05E4"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BE4B"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FB25" w14:textId="77777777" w:rsidR="0046594C" w:rsidRPr="00001170" w:rsidRDefault="0046594C" w:rsidP="009546B7">
            <w:pPr>
              <w:pStyle w:val="rowtabella0"/>
              <w:jc w:val="center"/>
              <w:rPr>
                <w:color w:val="002060"/>
              </w:rPr>
            </w:pPr>
            <w:r w:rsidRPr="000011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813F" w14:textId="77777777" w:rsidR="0046594C" w:rsidRPr="00001170" w:rsidRDefault="0046594C" w:rsidP="009546B7">
            <w:pPr>
              <w:pStyle w:val="rowtabella0"/>
              <w:jc w:val="center"/>
              <w:rPr>
                <w:color w:val="002060"/>
              </w:rPr>
            </w:pPr>
            <w:r w:rsidRPr="000011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40AD"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112D" w14:textId="77777777" w:rsidR="0046594C" w:rsidRPr="00001170" w:rsidRDefault="0046594C" w:rsidP="009546B7">
            <w:pPr>
              <w:pStyle w:val="rowtabella0"/>
              <w:jc w:val="center"/>
              <w:rPr>
                <w:color w:val="002060"/>
              </w:rPr>
            </w:pPr>
            <w:r w:rsidRPr="00001170">
              <w:rPr>
                <w:color w:val="002060"/>
              </w:rPr>
              <w:t>0</w:t>
            </w:r>
          </w:p>
        </w:tc>
      </w:tr>
      <w:tr w:rsidR="0046594C" w:rsidRPr="00001170" w14:paraId="7F5ACFD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485B4" w14:textId="77777777" w:rsidR="0046594C" w:rsidRPr="00001170" w:rsidRDefault="0046594C" w:rsidP="009546B7">
            <w:pPr>
              <w:pStyle w:val="rowtabella0"/>
              <w:rPr>
                <w:color w:val="002060"/>
              </w:rPr>
            </w:pPr>
            <w:r w:rsidRPr="00001170">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0330" w14:textId="77777777" w:rsidR="0046594C" w:rsidRPr="00001170" w:rsidRDefault="0046594C" w:rsidP="009546B7">
            <w:pPr>
              <w:pStyle w:val="rowtabella0"/>
              <w:jc w:val="center"/>
              <w:rPr>
                <w:color w:val="002060"/>
              </w:rPr>
            </w:pPr>
            <w:r w:rsidRPr="000011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1624"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246B"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DF56"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9E24"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91E3" w14:textId="77777777" w:rsidR="0046594C" w:rsidRPr="00001170" w:rsidRDefault="0046594C" w:rsidP="009546B7">
            <w:pPr>
              <w:pStyle w:val="rowtabella0"/>
              <w:jc w:val="center"/>
              <w:rPr>
                <w:color w:val="002060"/>
              </w:rPr>
            </w:pPr>
            <w:r w:rsidRPr="000011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7DE5" w14:textId="77777777" w:rsidR="0046594C" w:rsidRPr="00001170" w:rsidRDefault="0046594C" w:rsidP="009546B7">
            <w:pPr>
              <w:pStyle w:val="rowtabella0"/>
              <w:jc w:val="center"/>
              <w:rPr>
                <w:color w:val="002060"/>
              </w:rPr>
            </w:pPr>
            <w:r w:rsidRPr="0000117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7828"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78B1" w14:textId="77777777" w:rsidR="0046594C" w:rsidRPr="00001170" w:rsidRDefault="0046594C" w:rsidP="009546B7">
            <w:pPr>
              <w:pStyle w:val="rowtabella0"/>
              <w:jc w:val="center"/>
              <w:rPr>
                <w:color w:val="002060"/>
              </w:rPr>
            </w:pPr>
            <w:r w:rsidRPr="00001170">
              <w:rPr>
                <w:color w:val="002060"/>
              </w:rPr>
              <w:t>0</w:t>
            </w:r>
          </w:p>
        </w:tc>
      </w:tr>
      <w:tr w:rsidR="0046594C" w:rsidRPr="00001170" w14:paraId="24CCC22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3D453" w14:textId="77777777" w:rsidR="0046594C" w:rsidRPr="00001170" w:rsidRDefault="0046594C" w:rsidP="009546B7">
            <w:pPr>
              <w:pStyle w:val="rowtabella0"/>
              <w:rPr>
                <w:color w:val="002060"/>
                <w:lang w:val="es-ES"/>
              </w:rPr>
            </w:pPr>
            <w:r w:rsidRPr="00001170">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6BF7" w14:textId="77777777" w:rsidR="0046594C" w:rsidRPr="00001170" w:rsidRDefault="0046594C" w:rsidP="009546B7">
            <w:pPr>
              <w:pStyle w:val="rowtabella0"/>
              <w:jc w:val="center"/>
              <w:rPr>
                <w:color w:val="002060"/>
              </w:rPr>
            </w:pPr>
            <w:r w:rsidRPr="000011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A737"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C392"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82AB"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B0A9"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3BBA" w14:textId="77777777" w:rsidR="0046594C" w:rsidRPr="00001170" w:rsidRDefault="0046594C" w:rsidP="009546B7">
            <w:pPr>
              <w:pStyle w:val="rowtabella0"/>
              <w:jc w:val="center"/>
              <w:rPr>
                <w:color w:val="002060"/>
              </w:rPr>
            </w:pPr>
            <w:r w:rsidRPr="000011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43FC" w14:textId="77777777" w:rsidR="0046594C" w:rsidRPr="00001170" w:rsidRDefault="0046594C" w:rsidP="009546B7">
            <w:pPr>
              <w:pStyle w:val="rowtabella0"/>
              <w:jc w:val="center"/>
              <w:rPr>
                <w:color w:val="002060"/>
              </w:rPr>
            </w:pPr>
            <w:r w:rsidRPr="0000117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E64D"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E3F2" w14:textId="77777777" w:rsidR="0046594C" w:rsidRPr="00001170" w:rsidRDefault="0046594C" w:rsidP="009546B7">
            <w:pPr>
              <w:pStyle w:val="rowtabella0"/>
              <w:jc w:val="center"/>
              <w:rPr>
                <w:color w:val="002060"/>
              </w:rPr>
            </w:pPr>
            <w:r w:rsidRPr="00001170">
              <w:rPr>
                <w:color w:val="002060"/>
              </w:rPr>
              <w:t>0</w:t>
            </w:r>
          </w:p>
        </w:tc>
      </w:tr>
      <w:tr w:rsidR="0046594C" w:rsidRPr="00001170" w14:paraId="633AC14C"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41737D" w14:textId="77777777" w:rsidR="0046594C" w:rsidRPr="00001170" w:rsidRDefault="0046594C" w:rsidP="009546B7">
            <w:pPr>
              <w:pStyle w:val="rowtabella0"/>
              <w:rPr>
                <w:color w:val="002060"/>
              </w:rPr>
            </w:pPr>
            <w:r w:rsidRPr="0000117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5F06"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3023"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8914"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A05B"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7F9A"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07CA" w14:textId="77777777" w:rsidR="0046594C" w:rsidRPr="00001170" w:rsidRDefault="0046594C" w:rsidP="009546B7">
            <w:pPr>
              <w:pStyle w:val="rowtabella0"/>
              <w:jc w:val="center"/>
              <w:rPr>
                <w:color w:val="002060"/>
              </w:rPr>
            </w:pPr>
            <w:r w:rsidRPr="000011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D036" w14:textId="77777777" w:rsidR="0046594C" w:rsidRPr="00001170" w:rsidRDefault="0046594C" w:rsidP="009546B7">
            <w:pPr>
              <w:pStyle w:val="rowtabella0"/>
              <w:jc w:val="center"/>
              <w:rPr>
                <w:color w:val="002060"/>
              </w:rPr>
            </w:pPr>
            <w:r w:rsidRPr="0000117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7CF7" w14:textId="77777777" w:rsidR="0046594C" w:rsidRPr="00001170" w:rsidRDefault="0046594C" w:rsidP="009546B7">
            <w:pPr>
              <w:pStyle w:val="rowtabella0"/>
              <w:jc w:val="center"/>
              <w:rPr>
                <w:color w:val="002060"/>
              </w:rPr>
            </w:pPr>
            <w:r w:rsidRPr="000011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BEEF" w14:textId="77777777" w:rsidR="0046594C" w:rsidRPr="00001170" w:rsidRDefault="0046594C" w:rsidP="009546B7">
            <w:pPr>
              <w:pStyle w:val="rowtabella0"/>
              <w:jc w:val="center"/>
              <w:rPr>
                <w:color w:val="002060"/>
              </w:rPr>
            </w:pPr>
            <w:r w:rsidRPr="00001170">
              <w:rPr>
                <w:color w:val="002060"/>
              </w:rPr>
              <w:t>0</w:t>
            </w:r>
          </w:p>
        </w:tc>
      </w:tr>
    </w:tbl>
    <w:p w14:paraId="60165EB8" w14:textId="77777777" w:rsidR="0046594C" w:rsidRDefault="0046594C" w:rsidP="0046594C">
      <w:pPr>
        <w:pStyle w:val="breakline"/>
        <w:rPr>
          <w:rFonts w:eastAsiaTheme="minorEastAsia"/>
          <w:color w:val="002060"/>
        </w:rPr>
      </w:pPr>
    </w:p>
    <w:p w14:paraId="276E51A4" w14:textId="77777777" w:rsidR="00B87271" w:rsidRPr="00001170" w:rsidRDefault="00B87271" w:rsidP="00B87271">
      <w:pPr>
        <w:pStyle w:val="titoloprinc0"/>
        <w:rPr>
          <w:color w:val="002060"/>
        </w:rPr>
      </w:pPr>
      <w:r>
        <w:rPr>
          <w:color w:val="002060"/>
        </w:rPr>
        <w:t>PROGRAMMA GARE</w:t>
      </w:r>
    </w:p>
    <w:p w14:paraId="49D264B5" w14:textId="77777777" w:rsidR="00B87271" w:rsidRDefault="00B87271" w:rsidP="0046594C">
      <w:pPr>
        <w:pStyle w:val="breakline"/>
        <w:rPr>
          <w:rFonts w:eastAsiaTheme="minorEastAsia"/>
          <w:color w:val="002060"/>
        </w:rPr>
      </w:pPr>
    </w:p>
    <w:p w14:paraId="1F67697A" w14:textId="77777777" w:rsidR="00544ECE" w:rsidRPr="001D1C8A" w:rsidRDefault="00544ECE" w:rsidP="00544ECE">
      <w:pPr>
        <w:pStyle w:val="sottotitolocampionato10"/>
        <w:rPr>
          <w:color w:val="002060"/>
        </w:rPr>
      </w:pPr>
      <w:r w:rsidRPr="001D1C8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83"/>
        <w:gridCol w:w="1551"/>
        <w:gridCol w:w="1548"/>
      </w:tblGrid>
      <w:tr w:rsidR="00544ECE" w:rsidRPr="001D1C8A" w14:paraId="0CD3302D"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63327"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54418"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24042"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80143"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546A5"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429F2"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E216"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54F705B6"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EBDB15" w14:textId="77777777" w:rsidR="00544ECE" w:rsidRPr="001D1C8A" w:rsidRDefault="00544ECE" w:rsidP="009546B7">
            <w:pPr>
              <w:pStyle w:val="rowtabella0"/>
              <w:rPr>
                <w:color w:val="002060"/>
              </w:rPr>
            </w:pPr>
            <w:r w:rsidRPr="001D1C8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078F7" w14:textId="77777777" w:rsidR="00544ECE" w:rsidRPr="001D1C8A" w:rsidRDefault="00544ECE" w:rsidP="009546B7">
            <w:pPr>
              <w:pStyle w:val="rowtabella0"/>
              <w:rPr>
                <w:color w:val="002060"/>
              </w:rPr>
            </w:pPr>
            <w:r w:rsidRPr="001D1C8A">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D6863"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A4A7A" w14:textId="77777777" w:rsidR="00544ECE" w:rsidRPr="001D1C8A" w:rsidRDefault="00544ECE" w:rsidP="009546B7">
            <w:pPr>
              <w:pStyle w:val="rowtabella0"/>
              <w:rPr>
                <w:color w:val="002060"/>
              </w:rPr>
            </w:pPr>
            <w:r w:rsidRPr="001D1C8A">
              <w:rPr>
                <w:color w:val="002060"/>
              </w:rPr>
              <w:t>04/04/2025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7D9C0" w14:textId="77777777" w:rsidR="00544ECE" w:rsidRPr="001D1C8A" w:rsidRDefault="00544ECE" w:rsidP="009546B7">
            <w:pPr>
              <w:pStyle w:val="rowtabella0"/>
              <w:rPr>
                <w:color w:val="002060"/>
              </w:rPr>
            </w:pPr>
            <w:r w:rsidRPr="001D1C8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973C3" w14:textId="77777777" w:rsidR="00544ECE" w:rsidRPr="001D1C8A" w:rsidRDefault="00544ECE" w:rsidP="009546B7">
            <w:pPr>
              <w:pStyle w:val="rowtabella0"/>
              <w:rPr>
                <w:color w:val="002060"/>
              </w:rPr>
            </w:pPr>
            <w:r w:rsidRPr="001D1C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AF7F3" w14:textId="77777777" w:rsidR="00544ECE" w:rsidRPr="001D1C8A" w:rsidRDefault="00544ECE" w:rsidP="009546B7">
            <w:pPr>
              <w:pStyle w:val="rowtabella0"/>
              <w:rPr>
                <w:color w:val="002060"/>
              </w:rPr>
            </w:pPr>
            <w:r w:rsidRPr="001D1C8A">
              <w:rPr>
                <w:color w:val="002060"/>
              </w:rPr>
              <w:t>VIA MADRE TERESA DI CALCUTTA</w:t>
            </w:r>
          </w:p>
        </w:tc>
      </w:tr>
      <w:tr w:rsidR="00544ECE" w:rsidRPr="001D1C8A" w14:paraId="77FF847F"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A2E831" w14:textId="77777777" w:rsidR="00544ECE" w:rsidRPr="001D1C8A" w:rsidRDefault="00544ECE" w:rsidP="009546B7">
            <w:pPr>
              <w:pStyle w:val="rowtabella0"/>
              <w:rPr>
                <w:color w:val="002060"/>
              </w:rPr>
            </w:pPr>
            <w:r w:rsidRPr="001D1C8A">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B267CF" w14:textId="77777777" w:rsidR="00544ECE" w:rsidRPr="001D1C8A" w:rsidRDefault="00544ECE" w:rsidP="009546B7">
            <w:pPr>
              <w:pStyle w:val="rowtabella0"/>
              <w:rPr>
                <w:color w:val="002060"/>
              </w:rPr>
            </w:pPr>
            <w:r w:rsidRPr="001D1C8A">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453908"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A9B0A9"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EB2B8B" w14:textId="77777777" w:rsidR="00544ECE" w:rsidRPr="001D1C8A" w:rsidRDefault="00544ECE" w:rsidP="009546B7">
            <w:pPr>
              <w:pStyle w:val="rowtabella0"/>
              <w:rPr>
                <w:color w:val="002060"/>
              </w:rPr>
            </w:pPr>
            <w:r w:rsidRPr="001D1C8A">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25FC4" w14:textId="77777777" w:rsidR="00544ECE" w:rsidRPr="001D1C8A" w:rsidRDefault="00544ECE" w:rsidP="009546B7">
            <w:pPr>
              <w:pStyle w:val="rowtabella0"/>
              <w:rPr>
                <w:color w:val="002060"/>
              </w:rPr>
            </w:pPr>
            <w:r w:rsidRPr="001D1C8A">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0CE1A" w14:textId="77777777" w:rsidR="00544ECE" w:rsidRPr="001D1C8A" w:rsidRDefault="00544ECE" w:rsidP="009546B7">
            <w:pPr>
              <w:pStyle w:val="rowtabella0"/>
              <w:rPr>
                <w:color w:val="002060"/>
              </w:rPr>
            </w:pPr>
            <w:r w:rsidRPr="001D1C8A">
              <w:rPr>
                <w:color w:val="002060"/>
              </w:rPr>
              <w:t>VIA ALDO GAMBA SNC</w:t>
            </w:r>
          </w:p>
        </w:tc>
      </w:tr>
      <w:tr w:rsidR="00544ECE" w:rsidRPr="001D1C8A" w14:paraId="714AFD21"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B002A" w14:textId="77777777" w:rsidR="00544ECE" w:rsidRPr="001D1C8A" w:rsidRDefault="00544ECE" w:rsidP="009546B7">
            <w:pPr>
              <w:pStyle w:val="rowtabella0"/>
              <w:rPr>
                <w:color w:val="002060"/>
              </w:rPr>
            </w:pPr>
            <w:r w:rsidRPr="001D1C8A">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9200D6" w14:textId="77777777" w:rsidR="00544ECE" w:rsidRPr="001D1C8A" w:rsidRDefault="00544ECE" w:rsidP="009546B7">
            <w:pPr>
              <w:pStyle w:val="rowtabella0"/>
              <w:rPr>
                <w:color w:val="002060"/>
              </w:rPr>
            </w:pPr>
            <w:r w:rsidRPr="001D1C8A">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36C058"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7DEF6D"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56DB06" w14:textId="77777777" w:rsidR="00544ECE" w:rsidRPr="001D1C8A" w:rsidRDefault="00544ECE" w:rsidP="009546B7">
            <w:pPr>
              <w:pStyle w:val="rowtabella0"/>
              <w:rPr>
                <w:color w:val="002060"/>
              </w:rPr>
            </w:pPr>
            <w:r w:rsidRPr="001D1C8A">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D5863"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D49453" w14:textId="77777777" w:rsidR="00544ECE" w:rsidRPr="001D1C8A" w:rsidRDefault="00544ECE" w:rsidP="009546B7">
            <w:pPr>
              <w:pStyle w:val="rowtabella0"/>
              <w:rPr>
                <w:color w:val="002060"/>
              </w:rPr>
            </w:pPr>
            <w:r w:rsidRPr="001D1C8A">
              <w:rPr>
                <w:color w:val="002060"/>
              </w:rPr>
              <w:t>CONTRADA DEL POZZO</w:t>
            </w:r>
          </w:p>
        </w:tc>
      </w:tr>
      <w:tr w:rsidR="00544ECE" w:rsidRPr="001D1C8A" w14:paraId="0F567C98"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DDD80B" w14:textId="77777777" w:rsidR="00544ECE" w:rsidRPr="001D1C8A" w:rsidRDefault="00544ECE" w:rsidP="009546B7">
            <w:pPr>
              <w:pStyle w:val="rowtabella0"/>
              <w:rPr>
                <w:color w:val="002060"/>
              </w:rPr>
            </w:pPr>
            <w:r w:rsidRPr="001D1C8A">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B5FDFB" w14:textId="77777777" w:rsidR="00544ECE" w:rsidRPr="001D1C8A" w:rsidRDefault="00544ECE" w:rsidP="009546B7">
            <w:pPr>
              <w:pStyle w:val="rowtabella0"/>
              <w:rPr>
                <w:color w:val="002060"/>
              </w:rPr>
            </w:pPr>
            <w:r w:rsidRPr="001D1C8A">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DD53CF"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E50CEE"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2DF368" w14:textId="77777777" w:rsidR="00544ECE" w:rsidRPr="001D1C8A" w:rsidRDefault="00544ECE" w:rsidP="009546B7">
            <w:pPr>
              <w:pStyle w:val="rowtabella0"/>
              <w:rPr>
                <w:color w:val="002060"/>
              </w:rPr>
            </w:pPr>
            <w:r w:rsidRPr="001D1C8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FBAD1" w14:textId="77777777" w:rsidR="00544ECE" w:rsidRPr="001D1C8A" w:rsidRDefault="00544ECE" w:rsidP="009546B7">
            <w:pPr>
              <w:pStyle w:val="rowtabella0"/>
              <w:rPr>
                <w:color w:val="002060"/>
              </w:rPr>
            </w:pPr>
            <w:r w:rsidRPr="001D1C8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EBC31" w14:textId="77777777" w:rsidR="00544ECE" w:rsidRPr="001D1C8A" w:rsidRDefault="00544ECE" w:rsidP="009546B7">
            <w:pPr>
              <w:pStyle w:val="rowtabella0"/>
              <w:rPr>
                <w:color w:val="002060"/>
              </w:rPr>
            </w:pPr>
            <w:r w:rsidRPr="001D1C8A">
              <w:rPr>
                <w:color w:val="002060"/>
              </w:rPr>
              <w:t>VIA ROSSINI</w:t>
            </w:r>
          </w:p>
        </w:tc>
      </w:tr>
      <w:tr w:rsidR="00544ECE" w:rsidRPr="001D1C8A" w14:paraId="42619765"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F69011" w14:textId="77777777" w:rsidR="00544ECE" w:rsidRPr="001D1C8A" w:rsidRDefault="00544ECE" w:rsidP="009546B7">
            <w:pPr>
              <w:pStyle w:val="rowtabella0"/>
              <w:rPr>
                <w:color w:val="002060"/>
              </w:rPr>
            </w:pPr>
            <w:r w:rsidRPr="001D1C8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017C2C" w14:textId="77777777" w:rsidR="00544ECE" w:rsidRPr="001D1C8A" w:rsidRDefault="00544ECE" w:rsidP="009546B7">
            <w:pPr>
              <w:pStyle w:val="rowtabella0"/>
              <w:rPr>
                <w:color w:val="002060"/>
              </w:rPr>
            </w:pPr>
            <w:r w:rsidRPr="001D1C8A">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56CF7"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32166B"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930D25" w14:textId="77777777" w:rsidR="00544ECE" w:rsidRPr="001D1C8A" w:rsidRDefault="00544ECE" w:rsidP="009546B7">
            <w:pPr>
              <w:pStyle w:val="rowtabella0"/>
              <w:rPr>
                <w:color w:val="002060"/>
              </w:rPr>
            </w:pPr>
            <w:r w:rsidRPr="001D1C8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C0B1A" w14:textId="77777777" w:rsidR="00544ECE" w:rsidRPr="001D1C8A" w:rsidRDefault="00544ECE" w:rsidP="009546B7">
            <w:pPr>
              <w:pStyle w:val="rowtabella0"/>
              <w:rPr>
                <w:color w:val="002060"/>
              </w:rPr>
            </w:pPr>
            <w:r w:rsidRPr="001D1C8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2A2EF" w14:textId="77777777" w:rsidR="00544ECE" w:rsidRPr="001D1C8A" w:rsidRDefault="00544ECE" w:rsidP="009546B7">
            <w:pPr>
              <w:pStyle w:val="rowtabella0"/>
              <w:rPr>
                <w:color w:val="002060"/>
              </w:rPr>
            </w:pPr>
            <w:r w:rsidRPr="001D1C8A">
              <w:rPr>
                <w:color w:val="002060"/>
              </w:rPr>
              <w:t>VIA DELLO STADIO</w:t>
            </w:r>
          </w:p>
        </w:tc>
      </w:tr>
      <w:tr w:rsidR="00544ECE" w:rsidRPr="001D1C8A" w14:paraId="02659B69"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F9DF19" w14:textId="77777777" w:rsidR="00544ECE" w:rsidRPr="001D1C8A" w:rsidRDefault="00544ECE" w:rsidP="009546B7">
            <w:pPr>
              <w:pStyle w:val="rowtabella0"/>
              <w:rPr>
                <w:color w:val="002060"/>
              </w:rPr>
            </w:pPr>
            <w:r w:rsidRPr="001D1C8A">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0A103" w14:textId="77777777" w:rsidR="00544ECE" w:rsidRPr="001D1C8A" w:rsidRDefault="00544ECE" w:rsidP="009546B7">
            <w:pPr>
              <w:pStyle w:val="rowtabella0"/>
              <w:rPr>
                <w:color w:val="002060"/>
              </w:rPr>
            </w:pPr>
            <w:r w:rsidRPr="001D1C8A">
              <w:rPr>
                <w:color w:val="002060"/>
              </w:rPr>
              <w:t>GIOVANI SANT IPPOLITO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DF59C"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455E2"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FB4BC" w14:textId="77777777" w:rsidR="00544ECE" w:rsidRPr="001D1C8A" w:rsidRDefault="00544ECE" w:rsidP="009546B7">
            <w:pPr>
              <w:pStyle w:val="rowtabella0"/>
              <w:rPr>
                <w:color w:val="002060"/>
              </w:rPr>
            </w:pPr>
            <w:r w:rsidRPr="001D1C8A">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5973E"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8049B" w14:textId="77777777" w:rsidR="00544ECE" w:rsidRPr="001D1C8A" w:rsidRDefault="00544ECE" w:rsidP="009546B7">
            <w:pPr>
              <w:pStyle w:val="rowtabella0"/>
              <w:rPr>
                <w:color w:val="002060"/>
              </w:rPr>
            </w:pPr>
            <w:r w:rsidRPr="001D1C8A">
              <w:rPr>
                <w:color w:val="002060"/>
              </w:rPr>
              <w:t>VIA PETRARCA</w:t>
            </w:r>
          </w:p>
        </w:tc>
      </w:tr>
    </w:tbl>
    <w:p w14:paraId="0F07AA3E" w14:textId="77777777" w:rsidR="00544ECE" w:rsidRPr="001D1C8A" w:rsidRDefault="00544ECE" w:rsidP="00544ECE">
      <w:pPr>
        <w:pStyle w:val="breakline"/>
        <w:rPr>
          <w:rFonts w:eastAsiaTheme="minorEastAsia"/>
          <w:color w:val="002060"/>
        </w:rPr>
      </w:pPr>
    </w:p>
    <w:p w14:paraId="341ACE9D" w14:textId="77777777" w:rsidR="00544ECE" w:rsidRPr="001D1C8A" w:rsidRDefault="00544ECE" w:rsidP="00544ECE">
      <w:pPr>
        <w:pStyle w:val="breakline"/>
        <w:rPr>
          <w:color w:val="002060"/>
        </w:rPr>
      </w:pPr>
    </w:p>
    <w:p w14:paraId="03752F76" w14:textId="77777777" w:rsidR="00544ECE" w:rsidRPr="001D1C8A" w:rsidRDefault="00544ECE" w:rsidP="00544ECE">
      <w:pPr>
        <w:pStyle w:val="breakline"/>
        <w:rPr>
          <w:color w:val="002060"/>
        </w:rPr>
      </w:pPr>
    </w:p>
    <w:p w14:paraId="41AA6DDA" w14:textId="77777777" w:rsidR="00544ECE" w:rsidRPr="001D1C8A" w:rsidRDefault="00544ECE" w:rsidP="00544ECE">
      <w:pPr>
        <w:pStyle w:val="sottotitolocampionato10"/>
        <w:rPr>
          <w:color w:val="002060"/>
        </w:rPr>
      </w:pPr>
      <w:r w:rsidRPr="001D1C8A">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3"/>
        <w:gridCol w:w="1547"/>
      </w:tblGrid>
      <w:tr w:rsidR="00544ECE" w:rsidRPr="001D1C8A" w14:paraId="7C8F0CFB"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50F93"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349E6"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6F20B"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062A4"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514D5"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CEE65"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26950"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1DB742EB"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2011B" w14:textId="77777777" w:rsidR="00544ECE" w:rsidRPr="001D1C8A" w:rsidRDefault="00544ECE" w:rsidP="009546B7">
            <w:pPr>
              <w:pStyle w:val="rowtabella0"/>
              <w:rPr>
                <w:color w:val="002060"/>
              </w:rPr>
            </w:pPr>
            <w:r w:rsidRPr="001D1C8A">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12F77" w14:textId="77777777" w:rsidR="00544ECE" w:rsidRPr="001D1C8A" w:rsidRDefault="00544ECE" w:rsidP="009546B7">
            <w:pPr>
              <w:pStyle w:val="rowtabella0"/>
              <w:rPr>
                <w:color w:val="002060"/>
              </w:rPr>
            </w:pPr>
            <w:r w:rsidRPr="001D1C8A">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6CD15"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68B33" w14:textId="77777777" w:rsidR="00544ECE" w:rsidRPr="001D1C8A" w:rsidRDefault="00544ECE" w:rsidP="009546B7">
            <w:pPr>
              <w:pStyle w:val="rowtabella0"/>
              <w:rPr>
                <w:color w:val="002060"/>
              </w:rPr>
            </w:pPr>
            <w:r w:rsidRPr="001D1C8A">
              <w:rPr>
                <w:color w:val="002060"/>
              </w:rPr>
              <w:t>04/04/2025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704F0" w14:textId="77777777" w:rsidR="00544ECE" w:rsidRPr="001D1C8A" w:rsidRDefault="00544ECE" w:rsidP="009546B7">
            <w:pPr>
              <w:pStyle w:val="rowtabella0"/>
              <w:rPr>
                <w:color w:val="002060"/>
              </w:rPr>
            </w:pPr>
            <w:r w:rsidRPr="001D1C8A">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523C3" w14:textId="77777777" w:rsidR="00544ECE" w:rsidRPr="001D1C8A" w:rsidRDefault="00544ECE" w:rsidP="009546B7">
            <w:pPr>
              <w:pStyle w:val="rowtabella0"/>
              <w:rPr>
                <w:color w:val="002060"/>
              </w:rPr>
            </w:pPr>
            <w:r w:rsidRPr="001D1C8A">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9A8A4" w14:textId="77777777" w:rsidR="00544ECE" w:rsidRPr="001D1C8A" w:rsidRDefault="00544ECE" w:rsidP="009546B7">
            <w:pPr>
              <w:pStyle w:val="rowtabella0"/>
              <w:rPr>
                <w:color w:val="002060"/>
              </w:rPr>
            </w:pPr>
            <w:r w:rsidRPr="001D1C8A">
              <w:rPr>
                <w:color w:val="002060"/>
              </w:rPr>
              <w:t>VIA DELLO SPORT</w:t>
            </w:r>
          </w:p>
        </w:tc>
      </w:tr>
      <w:tr w:rsidR="00544ECE" w:rsidRPr="001D1C8A" w14:paraId="19606F98"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8EF2B6" w14:textId="77777777" w:rsidR="00544ECE" w:rsidRPr="001D1C8A" w:rsidRDefault="00544ECE" w:rsidP="009546B7">
            <w:pPr>
              <w:pStyle w:val="rowtabella0"/>
              <w:rPr>
                <w:color w:val="002060"/>
              </w:rPr>
            </w:pPr>
            <w:r w:rsidRPr="001D1C8A">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01F293" w14:textId="77777777" w:rsidR="00544ECE" w:rsidRPr="001D1C8A" w:rsidRDefault="00544ECE" w:rsidP="009546B7">
            <w:pPr>
              <w:pStyle w:val="rowtabella0"/>
              <w:rPr>
                <w:color w:val="002060"/>
              </w:rPr>
            </w:pPr>
            <w:r w:rsidRPr="001D1C8A">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C3F606"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C23180"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F1D5DC" w14:textId="77777777" w:rsidR="00544ECE" w:rsidRPr="001D1C8A" w:rsidRDefault="00544ECE" w:rsidP="009546B7">
            <w:pPr>
              <w:pStyle w:val="rowtabella0"/>
              <w:rPr>
                <w:color w:val="002060"/>
              </w:rPr>
            </w:pPr>
            <w:r w:rsidRPr="001D1C8A">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65B5F" w14:textId="77777777" w:rsidR="00544ECE" w:rsidRPr="001D1C8A" w:rsidRDefault="00544ECE" w:rsidP="009546B7">
            <w:pPr>
              <w:pStyle w:val="rowtabella0"/>
              <w:rPr>
                <w:color w:val="002060"/>
              </w:rPr>
            </w:pPr>
            <w:r w:rsidRPr="001D1C8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C2E7E" w14:textId="77777777" w:rsidR="00544ECE" w:rsidRPr="001D1C8A" w:rsidRDefault="00544ECE" w:rsidP="009546B7">
            <w:pPr>
              <w:pStyle w:val="rowtabella0"/>
              <w:rPr>
                <w:color w:val="002060"/>
              </w:rPr>
            </w:pPr>
            <w:r w:rsidRPr="001D1C8A">
              <w:rPr>
                <w:color w:val="002060"/>
              </w:rPr>
              <w:t>VIA GHANDI 17 FZ. CROCETTE</w:t>
            </w:r>
          </w:p>
        </w:tc>
      </w:tr>
      <w:tr w:rsidR="00544ECE" w:rsidRPr="001D1C8A" w14:paraId="3457739F"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A5C933" w14:textId="77777777" w:rsidR="00544ECE" w:rsidRPr="001D1C8A" w:rsidRDefault="00544ECE" w:rsidP="009546B7">
            <w:pPr>
              <w:pStyle w:val="rowtabella0"/>
              <w:rPr>
                <w:color w:val="002060"/>
              </w:rPr>
            </w:pPr>
            <w:r w:rsidRPr="001D1C8A">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247F19" w14:textId="77777777" w:rsidR="00544ECE" w:rsidRPr="001D1C8A" w:rsidRDefault="00544ECE" w:rsidP="009546B7">
            <w:pPr>
              <w:pStyle w:val="rowtabella0"/>
              <w:rPr>
                <w:color w:val="002060"/>
              </w:rPr>
            </w:pPr>
            <w:r w:rsidRPr="001D1C8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2CA631"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F083EA"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0160E1" w14:textId="77777777" w:rsidR="00544ECE" w:rsidRPr="001D1C8A" w:rsidRDefault="00544ECE" w:rsidP="009546B7">
            <w:pPr>
              <w:pStyle w:val="rowtabella0"/>
              <w:rPr>
                <w:color w:val="002060"/>
              </w:rPr>
            </w:pPr>
            <w:r w:rsidRPr="001D1C8A">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E6C69" w14:textId="77777777" w:rsidR="00544ECE" w:rsidRPr="001D1C8A" w:rsidRDefault="00544ECE" w:rsidP="009546B7">
            <w:pPr>
              <w:pStyle w:val="rowtabella0"/>
              <w:rPr>
                <w:color w:val="002060"/>
              </w:rPr>
            </w:pPr>
            <w:r w:rsidRPr="001D1C8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C1B55D" w14:textId="77777777" w:rsidR="00544ECE" w:rsidRPr="001D1C8A" w:rsidRDefault="00544ECE" w:rsidP="009546B7">
            <w:pPr>
              <w:pStyle w:val="rowtabella0"/>
              <w:rPr>
                <w:color w:val="002060"/>
              </w:rPr>
            </w:pPr>
            <w:r w:rsidRPr="001D1C8A">
              <w:rPr>
                <w:color w:val="002060"/>
              </w:rPr>
              <w:t>LOC. SAN LIBERATO</w:t>
            </w:r>
          </w:p>
        </w:tc>
      </w:tr>
      <w:tr w:rsidR="00544ECE" w:rsidRPr="001D1C8A" w14:paraId="10485F1E"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FB7581" w14:textId="77777777" w:rsidR="00544ECE" w:rsidRPr="001D1C8A" w:rsidRDefault="00544ECE" w:rsidP="009546B7">
            <w:pPr>
              <w:pStyle w:val="rowtabella0"/>
              <w:rPr>
                <w:color w:val="002060"/>
              </w:rPr>
            </w:pPr>
            <w:r w:rsidRPr="001D1C8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D78810" w14:textId="77777777" w:rsidR="00544ECE" w:rsidRPr="001D1C8A" w:rsidRDefault="00544ECE" w:rsidP="009546B7">
            <w:pPr>
              <w:pStyle w:val="rowtabella0"/>
              <w:rPr>
                <w:color w:val="002060"/>
              </w:rPr>
            </w:pPr>
            <w:r w:rsidRPr="001D1C8A">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8BC27B"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B0950B" w14:textId="77777777" w:rsidR="00544ECE" w:rsidRPr="001D1C8A" w:rsidRDefault="00544ECE" w:rsidP="009546B7">
            <w:pPr>
              <w:pStyle w:val="rowtabella0"/>
              <w:rPr>
                <w:color w:val="002060"/>
              </w:rPr>
            </w:pPr>
            <w:r w:rsidRPr="001D1C8A">
              <w:rPr>
                <w:color w:val="002060"/>
              </w:rPr>
              <w:t>04/04/2025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528EDB" w14:textId="77777777" w:rsidR="00544ECE" w:rsidRPr="001D1C8A" w:rsidRDefault="00544ECE" w:rsidP="009546B7">
            <w:pPr>
              <w:pStyle w:val="rowtabella0"/>
              <w:rPr>
                <w:color w:val="002060"/>
              </w:rPr>
            </w:pPr>
            <w:r w:rsidRPr="001D1C8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F2274" w14:textId="77777777" w:rsidR="00544ECE" w:rsidRPr="001D1C8A" w:rsidRDefault="00544ECE" w:rsidP="009546B7">
            <w:pPr>
              <w:pStyle w:val="rowtabella0"/>
              <w:rPr>
                <w:color w:val="002060"/>
              </w:rPr>
            </w:pPr>
            <w:r w:rsidRPr="001D1C8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198D24" w14:textId="77777777" w:rsidR="00544ECE" w:rsidRPr="001D1C8A" w:rsidRDefault="00544ECE" w:rsidP="009546B7">
            <w:pPr>
              <w:pStyle w:val="rowtabella0"/>
              <w:rPr>
                <w:color w:val="002060"/>
              </w:rPr>
            </w:pPr>
            <w:r w:rsidRPr="001D1C8A">
              <w:rPr>
                <w:color w:val="002060"/>
              </w:rPr>
              <w:t>VIA VESCOVARA, 7</w:t>
            </w:r>
          </w:p>
        </w:tc>
      </w:tr>
      <w:tr w:rsidR="00544ECE" w:rsidRPr="001D1C8A" w14:paraId="64A8C206"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75CEDA" w14:textId="77777777" w:rsidR="00544ECE" w:rsidRPr="001D1C8A" w:rsidRDefault="00544ECE" w:rsidP="009546B7">
            <w:pPr>
              <w:pStyle w:val="rowtabella0"/>
              <w:rPr>
                <w:color w:val="002060"/>
              </w:rPr>
            </w:pPr>
            <w:r w:rsidRPr="001D1C8A">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8D4994" w14:textId="77777777" w:rsidR="00544ECE" w:rsidRPr="001D1C8A" w:rsidRDefault="00544ECE" w:rsidP="009546B7">
            <w:pPr>
              <w:pStyle w:val="rowtabella0"/>
              <w:rPr>
                <w:color w:val="002060"/>
              </w:rPr>
            </w:pPr>
            <w:r w:rsidRPr="001D1C8A">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4C7813"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A74B6A"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050B88" w14:textId="77777777" w:rsidR="00544ECE" w:rsidRPr="001D1C8A" w:rsidRDefault="00544ECE" w:rsidP="009546B7">
            <w:pPr>
              <w:pStyle w:val="rowtabella0"/>
              <w:rPr>
                <w:color w:val="002060"/>
              </w:rPr>
            </w:pPr>
            <w:r w:rsidRPr="001D1C8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83B26" w14:textId="77777777" w:rsidR="00544ECE" w:rsidRPr="001D1C8A" w:rsidRDefault="00544ECE" w:rsidP="009546B7">
            <w:pPr>
              <w:pStyle w:val="rowtabella0"/>
              <w:rPr>
                <w:color w:val="002060"/>
              </w:rPr>
            </w:pPr>
            <w:r w:rsidRPr="001D1C8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1D302" w14:textId="77777777" w:rsidR="00544ECE" w:rsidRPr="001D1C8A" w:rsidRDefault="00544ECE" w:rsidP="009546B7">
            <w:pPr>
              <w:pStyle w:val="rowtabella0"/>
              <w:rPr>
                <w:color w:val="002060"/>
              </w:rPr>
            </w:pPr>
            <w:r w:rsidRPr="001D1C8A">
              <w:rPr>
                <w:color w:val="002060"/>
              </w:rPr>
              <w:t xml:space="preserve">VIA </w:t>
            </w:r>
            <w:proofErr w:type="gramStart"/>
            <w:r w:rsidRPr="001D1C8A">
              <w:rPr>
                <w:color w:val="002060"/>
              </w:rPr>
              <w:t>B.BUOZZI</w:t>
            </w:r>
            <w:proofErr w:type="gramEnd"/>
          </w:p>
        </w:tc>
      </w:tr>
      <w:tr w:rsidR="00544ECE" w:rsidRPr="001D1C8A" w14:paraId="0B798392"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85944" w14:textId="77777777" w:rsidR="00544ECE" w:rsidRPr="001D1C8A" w:rsidRDefault="00544ECE" w:rsidP="009546B7">
            <w:pPr>
              <w:pStyle w:val="rowtabella0"/>
              <w:rPr>
                <w:color w:val="002060"/>
              </w:rPr>
            </w:pPr>
            <w:r w:rsidRPr="001D1C8A">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54D8F" w14:textId="77777777" w:rsidR="00544ECE" w:rsidRPr="001D1C8A" w:rsidRDefault="00544ECE" w:rsidP="009546B7">
            <w:pPr>
              <w:pStyle w:val="rowtabella0"/>
              <w:rPr>
                <w:color w:val="002060"/>
              </w:rPr>
            </w:pPr>
            <w:r w:rsidRPr="001D1C8A">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D483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7EA40"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280BB" w14:textId="77777777" w:rsidR="00544ECE" w:rsidRPr="001D1C8A" w:rsidRDefault="00544ECE" w:rsidP="009546B7">
            <w:pPr>
              <w:pStyle w:val="rowtabella0"/>
              <w:rPr>
                <w:color w:val="002060"/>
              </w:rPr>
            </w:pPr>
            <w:r w:rsidRPr="001D1C8A">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1337D" w14:textId="77777777" w:rsidR="00544ECE" w:rsidRPr="001D1C8A" w:rsidRDefault="00544ECE" w:rsidP="009546B7">
            <w:pPr>
              <w:pStyle w:val="rowtabella0"/>
              <w:rPr>
                <w:color w:val="002060"/>
              </w:rPr>
            </w:pPr>
            <w:r w:rsidRPr="001D1C8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12D08" w14:textId="77777777" w:rsidR="00544ECE" w:rsidRPr="001D1C8A" w:rsidRDefault="00544ECE" w:rsidP="009546B7">
            <w:pPr>
              <w:pStyle w:val="rowtabella0"/>
              <w:rPr>
                <w:color w:val="002060"/>
              </w:rPr>
            </w:pPr>
            <w:r w:rsidRPr="001D1C8A">
              <w:rPr>
                <w:color w:val="002060"/>
              </w:rPr>
              <w:t>VIA CERQUATTI</w:t>
            </w:r>
          </w:p>
        </w:tc>
      </w:tr>
    </w:tbl>
    <w:p w14:paraId="4FB92EA9" w14:textId="77777777" w:rsidR="00544ECE" w:rsidRPr="001D1C8A" w:rsidRDefault="00544ECE" w:rsidP="00544ECE">
      <w:pPr>
        <w:pStyle w:val="breakline"/>
        <w:rPr>
          <w:rFonts w:eastAsiaTheme="minorEastAsia"/>
          <w:color w:val="002060"/>
        </w:rPr>
      </w:pPr>
    </w:p>
    <w:p w14:paraId="0E3FF332" w14:textId="77777777" w:rsidR="00544ECE" w:rsidRPr="001D1C8A" w:rsidRDefault="00544ECE" w:rsidP="00544ECE">
      <w:pPr>
        <w:pStyle w:val="breakline"/>
        <w:rPr>
          <w:color w:val="002060"/>
        </w:rPr>
      </w:pPr>
    </w:p>
    <w:p w14:paraId="46618AEC" w14:textId="77777777" w:rsidR="00544ECE" w:rsidRPr="001D1C8A" w:rsidRDefault="00544ECE" w:rsidP="00544ECE">
      <w:pPr>
        <w:pStyle w:val="breakline"/>
        <w:rPr>
          <w:color w:val="002060"/>
        </w:rPr>
      </w:pPr>
    </w:p>
    <w:p w14:paraId="271B5DB2" w14:textId="77777777" w:rsidR="00544ECE" w:rsidRPr="001D1C8A" w:rsidRDefault="00544ECE" w:rsidP="00544ECE">
      <w:pPr>
        <w:pStyle w:val="sottotitolocampionato10"/>
        <w:rPr>
          <w:color w:val="002060"/>
        </w:rPr>
      </w:pPr>
      <w:r w:rsidRPr="001D1C8A">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4"/>
        <w:gridCol w:w="385"/>
        <w:gridCol w:w="898"/>
        <w:gridCol w:w="1198"/>
        <w:gridCol w:w="1553"/>
        <w:gridCol w:w="1564"/>
      </w:tblGrid>
      <w:tr w:rsidR="00544ECE" w:rsidRPr="001D1C8A" w14:paraId="46E280C1"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646F6"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D2848"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F0E9F"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0DA01"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835F2"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A8018"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10A3B"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512AF277"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7247BF" w14:textId="77777777" w:rsidR="00544ECE" w:rsidRPr="001D1C8A" w:rsidRDefault="00544ECE" w:rsidP="009546B7">
            <w:pPr>
              <w:pStyle w:val="rowtabella0"/>
              <w:rPr>
                <w:color w:val="002060"/>
              </w:rPr>
            </w:pPr>
            <w:r w:rsidRPr="001D1C8A">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77036" w14:textId="77777777" w:rsidR="00544ECE" w:rsidRPr="001D1C8A" w:rsidRDefault="00544ECE" w:rsidP="009546B7">
            <w:pPr>
              <w:pStyle w:val="rowtabella0"/>
              <w:rPr>
                <w:color w:val="002060"/>
              </w:rPr>
            </w:pPr>
            <w:r w:rsidRPr="001D1C8A">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88AFB"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87DF9" w14:textId="77777777" w:rsidR="00544ECE" w:rsidRPr="001D1C8A" w:rsidRDefault="00544ECE" w:rsidP="009546B7">
            <w:pPr>
              <w:pStyle w:val="rowtabella0"/>
              <w:rPr>
                <w:color w:val="002060"/>
              </w:rPr>
            </w:pPr>
            <w:r w:rsidRPr="001D1C8A">
              <w:rPr>
                <w:color w:val="002060"/>
              </w:rPr>
              <w:t>04/04/2025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59B8A" w14:textId="77777777" w:rsidR="00544ECE" w:rsidRPr="001D1C8A" w:rsidRDefault="00544ECE" w:rsidP="009546B7">
            <w:pPr>
              <w:pStyle w:val="rowtabella0"/>
              <w:rPr>
                <w:color w:val="002060"/>
              </w:rPr>
            </w:pPr>
            <w:r w:rsidRPr="001D1C8A">
              <w:rPr>
                <w:color w:val="002060"/>
              </w:rPr>
              <w:t xml:space="preserve">5295 TENSOSTRUTTURA VIA </w:t>
            </w:r>
            <w:proofErr w:type="gramStart"/>
            <w:r w:rsidRPr="001D1C8A">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CCE0D" w14:textId="77777777" w:rsidR="00544ECE" w:rsidRPr="001D1C8A" w:rsidRDefault="00544ECE" w:rsidP="009546B7">
            <w:pPr>
              <w:pStyle w:val="rowtabella0"/>
              <w:rPr>
                <w:color w:val="002060"/>
              </w:rPr>
            </w:pPr>
            <w:r w:rsidRPr="001D1C8A">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9CF84" w14:textId="77777777" w:rsidR="00544ECE" w:rsidRPr="001D1C8A" w:rsidRDefault="00544ECE" w:rsidP="009546B7">
            <w:pPr>
              <w:pStyle w:val="rowtabella0"/>
              <w:rPr>
                <w:color w:val="002060"/>
              </w:rPr>
            </w:pPr>
            <w:r w:rsidRPr="001D1C8A">
              <w:rPr>
                <w:color w:val="002060"/>
              </w:rPr>
              <w:t xml:space="preserve">VIA </w:t>
            </w:r>
            <w:proofErr w:type="gramStart"/>
            <w:r w:rsidRPr="001D1C8A">
              <w:rPr>
                <w:color w:val="002060"/>
              </w:rPr>
              <w:t>E.MATTEI</w:t>
            </w:r>
            <w:proofErr w:type="gramEnd"/>
          </w:p>
        </w:tc>
      </w:tr>
      <w:tr w:rsidR="00544ECE" w:rsidRPr="001D1C8A" w14:paraId="2BD3724F"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A48E34" w14:textId="77777777" w:rsidR="00544ECE" w:rsidRPr="001D1C8A" w:rsidRDefault="00544ECE" w:rsidP="009546B7">
            <w:pPr>
              <w:pStyle w:val="rowtabella0"/>
              <w:rPr>
                <w:color w:val="002060"/>
              </w:rPr>
            </w:pPr>
            <w:r w:rsidRPr="001D1C8A">
              <w:rPr>
                <w:color w:val="002060"/>
              </w:rPr>
              <w:lastRenderedPageBreak/>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F04BF6" w14:textId="77777777" w:rsidR="00544ECE" w:rsidRPr="001D1C8A" w:rsidRDefault="00544ECE" w:rsidP="009546B7">
            <w:pPr>
              <w:pStyle w:val="rowtabella0"/>
              <w:rPr>
                <w:color w:val="002060"/>
              </w:rPr>
            </w:pPr>
            <w:proofErr w:type="gramStart"/>
            <w:r w:rsidRPr="001D1C8A">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F0BEF"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99BB7E"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BAD1A7" w14:textId="77777777" w:rsidR="00544ECE" w:rsidRPr="001D1C8A" w:rsidRDefault="00544ECE" w:rsidP="009546B7">
            <w:pPr>
              <w:pStyle w:val="rowtabella0"/>
              <w:rPr>
                <w:color w:val="002060"/>
              </w:rPr>
            </w:pPr>
            <w:r w:rsidRPr="001D1C8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9B755" w14:textId="77777777" w:rsidR="00544ECE" w:rsidRPr="001D1C8A" w:rsidRDefault="00544ECE" w:rsidP="009546B7">
            <w:pPr>
              <w:pStyle w:val="rowtabella0"/>
              <w:rPr>
                <w:color w:val="002060"/>
              </w:rPr>
            </w:pPr>
            <w:r w:rsidRPr="001D1C8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AEC2E" w14:textId="77777777" w:rsidR="00544ECE" w:rsidRPr="001D1C8A" w:rsidRDefault="00544ECE" w:rsidP="009546B7">
            <w:pPr>
              <w:pStyle w:val="rowtabella0"/>
              <w:rPr>
                <w:color w:val="002060"/>
              </w:rPr>
            </w:pPr>
            <w:r w:rsidRPr="001D1C8A">
              <w:rPr>
                <w:color w:val="002060"/>
              </w:rPr>
              <w:t xml:space="preserve">LOC.MONTEROCCO VIA </w:t>
            </w:r>
            <w:proofErr w:type="gramStart"/>
            <w:r w:rsidRPr="001D1C8A">
              <w:rPr>
                <w:color w:val="002060"/>
              </w:rPr>
              <w:t>A.MANCINI</w:t>
            </w:r>
            <w:proofErr w:type="gramEnd"/>
          </w:p>
        </w:tc>
      </w:tr>
      <w:tr w:rsidR="00544ECE" w:rsidRPr="001D1C8A" w14:paraId="238C117E"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5131E" w14:textId="77777777" w:rsidR="00544ECE" w:rsidRPr="001D1C8A" w:rsidRDefault="00544ECE" w:rsidP="009546B7">
            <w:pPr>
              <w:pStyle w:val="rowtabella0"/>
              <w:rPr>
                <w:color w:val="002060"/>
              </w:rPr>
            </w:pPr>
            <w:r w:rsidRPr="001D1C8A">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B5E9C" w14:textId="77777777" w:rsidR="00544ECE" w:rsidRPr="001D1C8A" w:rsidRDefault="00544ECE" w:rsidP="009546B7">
            <w:pPr>
              <w:pStyle w:val="rowtabella0"/>
              <w:rPr>
                <w:color w:val="002060"/>
              </w:rPr>
            </w:pPr>
            <w:r w:rsidRPr="001D1C8A">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9520D"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4D8C38"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0935D5" w14:textId="77777777" w:rsidR="00544ECE" w:rsidRPr="001D1C8A" w:rsidRDefault="00544ECE" w:rsidP="009546B7">
            <w:pPr>
              <w:pStyle w:val="rowtabella0"/>
              <w:rPr>
                <w:color w:val="002060"/>
              </w:rPr>
            </w:pPr>
            <w:r w:rsidRPr="001D1C8A">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62FF06" w14:textId="77777777" w:rsidR="00544ECE" w:rsidRPr="001D1C8A" w:rsidRDefault="00544ECE" w:rsidP="009546B7">
            <w:pPr>
              <w:pStyle w:val="rowtabella0"/>
              <w:rPr>
                <w:color w:val="002060"/>
              </w:rPr>
            </w:pPr>
            <w:r w:rsidRPr="001D1C8A">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E706E" w14:textId="77777777" w:rsidR="00544ECE" w:rsidRPr="001D1C8A" w:rsidRDefault="00544ECE" w:rsidP="009546B7">
            <w:pPr>
              <w:pStyle w:val="rowtabella0"/>
              <w:rPr>
                <w:color w:val="002060"/>
              </w:rPr>
            </w:pPr>
            <w:r w:rsidRPr="001D1C8A">
              <w:rPr>
                <w:color w:val="002060"/>
              </w:rPr>
              <w:t>VIA FONTE DI MONSIGNORE</w:t>
            </w:r>
          </w:p>
        </w:tc>
      </w:tr>
      <w:tr w:rsidR="00544ECE" w:rsidRPr="001D1C8A" w14:paraId="1DE06AD0"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87C6F8" w14:textId="77777777" w:rsidR="00544ECE" w:rsidRPr="001D1C8A" w:rsidRDefault="00544ECE" w:rsidP="009546B7">
            <w:pPr>
              <w:pStyle w:val="rowtabella0"/>
              <w:rPr>
                <w:color w:val="002060"/>
              </w:rPr>
            </w:pPr>
            <w:r w:rsidRPr="001D1C8A">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8FAC7" w14:textId="77777777" w:rsidR="00544ECE" w:rsidRPr="001D1C8A" w:rsidRDefault="00544ECE" w:rsidP="009546B7">
            <w:pPr>
              <w:pStyle w:val="rowtabella0"/>
              <w:rPr>
                <w:color w:val="002060"/>
              </w:rPr>
            </w:pPr>
            <w:r w:rsidRPr="001D1C8A">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E9603C"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1DC39F"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E6A532" w14:textId="77777777" w:rsidR="00544ECE" w:rsidRPr="001D1C8A" w:rsidRDefault="00544ECE" w:rsidP="009546B7">
            <w:pPr>
              <w:pStyle w:val="rowtabella0"/>
              <w:rPr>
                <w:color w:val="002060"/>
              </w:rPr>
            </w:pPr>
            <w:r w:rsidRPr="001D1C8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C415C" w14:textId="77777777" w:rsidR="00544ECE" w:rsidRPr="001D1C8A" w:rsidRDefault="00544ECE" w:rsidP="009546B7">
            <w:pPr>
              <w:pStyle w:val="rowtabella0"/>
              <w:rPr>
                <w:color w:val="002060"/>
              </w:rPr>
            </w:pPr>
            <w:r w:rsidRPr="001D1C8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44A39" w14:textId="77777777" w:rsidR="00544ECE" w:rsidRPr="001D1C8A" w:rsidRDefault="00544ECE" w:rsidP="009546B7">
            <w:pPr>
              <w:pStyle w:val="rowtabella0"/>
              <w:rPr>
                <w:color w:val="002060"/>
              </w:rPr>
            </w:pPr>
            <w:r w:rsidRPr="001D1C8A">
              <w:rPr>
                <w:color w:val="002060"/>
              </w:rPr>
              <w:t>FRAZ.PAGLIARE VIA VECCHI</w:t>
            </w:r>
          </w:p>
        </w:tc>
      </w:tr>
      <w:tr w:rsidR="00544ECE" w:rsidRPr="001D1C8A" w14:paraId="79A3F0B9"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6E7C03" w14:textId="77777777" w:rsidR="00544ECE" w:rsidRPr="001D1C8A" w:rsidRDefault="00544ECE" w:rsidP="009546B7">
            <w:pPr>
              <w:pStyle w:val="rowtabella0"/>
              <w:rPr>
                <w:color w:val="002060"/>
              </w:rPr>
            </w:pPr>
            <w:r w:rsidRPr="001D1C8A">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985FBF" w14:textId="77777777" w:rsidR="00544ECE" w:rsidRPr="001D1C8A" w:rsidRDefault="00544ECE" w:rsidP="009546B7">
            <w:pPr>
              <w:pStyle w:val="rowtabella0"/>
              <w:rPr>
                <w:color w:val="002060"/>
              </w:rPr>
            </w:pPr>
            <w:r w:rsidRPr="001D1C8A">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9E085E"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B3B9CC"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EB6AB4" w14:textId="77777777" w:rsidR="00544ECE" w:rsidRPr="001D1C8A" w:rsidRDefault="00544ECE" w:rsidP="009546B7">
            <w:pPr>
              <w:pStyle w:val="rowtabella0"/>
              <w:rPr>
                <w:color w:val="002060"/>
              </w:rPr>
            </w:pPr>
            <w:r w:rsidRPr="001D1C8A">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95094" w14:textId="77777777" w:rsidR="00544ECE" w:rsidRPr="001D1C8A" w:rsidRDefault="00544ECE" w:rsidP="009546B7">
            <w:pPr>
              <w:pStyle w:val="rowtabella0"/>
              <w:rPr>
                <w:color w:val="002060"/>
              </w:rPr>
            </w:pPr>
            <w:r w:rsidRPr="001D1C8A">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4F627" w14:textId="77777777" w:rsidR="00544ECE" w:rsidRPr="001D1C8A" w:rsidRDefault="00544ECE" w:rsidP="009546B7">
            <w:pPr>
              <w:pStyle w:val="rowtabella0"/>
              <w:rPr>
                <w:color w:val="002060"/>
              </w:rPr>
            </w:pPr>
            <w:r w:rsidRPr="001D1C8A">
              <w:rPr>
                <w:color w:val="002060"/>
              </w:rPr>
              <w:t>VIA NENNI</w:t>
            </w:r>
          </w:p>
        </w:tc>
      </w:tr>
      <w:tr w:rsidR="00544ECE" w:rsidRPr="001D1C8A" w14:paraId="3045606E"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56EB66" w14:textId="77777777" w:rsidR="00544ECE" w:rsidRPr="001D1C8A" w:rsidRDefault="00544ECE" w:rsidP="009546B7">
            <w:pPr>
              <w:pStyle w:val="rowtabella0"/>
              <w:rPr>
                <w:color w:val="002060"/>
              </w:rPr>
            </w:pPr>
            <w:r w:rsidRPr="001D1C8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15F6E" w14:textId="77777777" w:rsidR="00544ECE" w:rsidRPr="001D1C8A" w:rsidRDefault="00544ECE" w:rsidP="009546B7">
            <w:pPr>
              <w:pStyle w:val="rowtabella0"/>
              <w:rPr>
                <w:color w:val="002060"/>
              </w:rPr>
            </w:pPr>
            <w:r w:rsidRPr="001D1C8A">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6BB5A"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E54F7"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E8FCC" w14:textId="77777777" w:rsidR="00544ECE" w:rsidRPr="001D1C8A" w:rsidRDefault="00544ECE" w:rsidP="009546B7">
            <w:pPr>
              <w:pStyle w:val="rowtabella0"/>
              <w:rPr>
                <w:color w:val="002060"/>
              </w:rPr>
            </w:pPr>
            <w:r w:rsidRPr="001D1C8A">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F7FEA" w14:textId="77777777" w:rsidR="00544ECE" w:rsidRPr="001D1C8A" w:rsidRDefault="00544ECE" w:rsidP="009546B7">
            <w:pPr>
              <w:pStyle w:val="rowtabella0"/>
              <w:rPr>
                <w:color w:val="002060"/>
              </w:rPr>
            </w:pPr>
            <w:r w:rsidRPr="001D1C8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B291F" w14:textId="77777777" w:rsidR="00544ECE" w:rsidRPr="001D1C8A" w:rsidRDefault="00544ECE" w:rsidP="009546B7">
            <w:pPr>
              <w:pStyle w:val="rowtabella0"/>
              <w:rPr>
                <w:color w:val="002060"/>
              </w:rPr>
            </w:pPr>
            <w:r w:rsidRPr="001D1C8A">
              <w:rPr>
                <w:color w:val="002060"/>
              </w:rPr>
              <w:t>VIA PERTINI</w:t>
            </w:r>
          </w:p>
        </w:tc>
      </w:tr>
    </w:tbl>
    <w:p w14:paraId="3C0B7A81" w14:textId="77777777" w:rsidR="00544ECE" w:rsidRPr="00001170" w:rsidRDefault="00544ECE" w:rsidP="0046594C">
      <w:pPr>
        <w:pStyle w:val="breakline"/>
        <w:rPr>
          <w:rFonts w:eastAsiaTheme="minorEastAsia"/>
          <w:color w:val="002060"/>
        </w:rPr>
      </w:pPr>
    </w:p>
    <w:p w14:paraId="553C9814" w14:textId="77777777" w:rsidR="0046594C" w:rsidRPr="00001170" w:rsidRDefault="0046594C" w:rsidP="0046594C">
      <w:pPr>
        <w:pStyle w:val="breakline"/>
        <w:rPr>
          <w:color w:val="002060"/>
        </w:rPr>
      </w:pPr>
    </w:p>
    <w:p w14:paraId="10A30BF0" w14:textId="77777777" w:rsidR="0046594C" w:rsidRPr="00001170" w:rsidRDefault="0046594C" w:rsidP="0046594C">
      <w:pPr>
        <w:pStyle w:val="titolocampionato0"/>
        <w:shd w:val="clear" w:color="auto" w:fill="CCCCCC"/>
        <w:spacing w:before="80" w:after="40"/>
        <w:rPr>
          <w:color w:val="002060"/>
        </w:rPr>
      </w:pPr>
      <w:r w:rsidRPr="00001170">
        <w:rPr>
          <w:color w:val="002060"/>
        </w:rPr>
        <w:t>CALCIO A CINQUE SERIE D</w:t>
      </w:r>
    </w:p>
    <w:p w14:paraId="5A0DB367" w14:textId="77777777" w:rsidR="0046594C" w:rsidRPr="00046569" w:rsidRDefault="0046594C" w:rsidP="0046594C">
      <w:pPr>
        <w:pStyle w:val="titoloprinc0"/>
        <w:rPr>
          <w:color w:val="002060"/>
        </w:rPr>
      </w:pPr>
      <w:r>
        <w:rPr>
          <w:color w:val="002060"/>
        </w:rPr>
        <w:t>TITOLO REGIONALE</w:t>
      </w:r>
    </w:p>
    <w:p w14:paraId="5AA85F9E" w14:textId="77777777" w:rsidR="0046594C" w:rsidRPr="002A23D5" w:rsidRDefault="0046594C" w:rsidP="0046594C">
      <w:pPr>
        <w:pStyle w:val="LndNormale1"/>
        <w:rPr>
          <w:color w:val="002060"/>
        </w:rPr>
      </w:pPr>
    </w:p>
    <w:p w14:paraId="08690B24" w14:textId="77777777" w:rsidR="0046594C" w:rsidRDefault="0046594C" w:rsidP="0046594C">
      <w:pPr>
        <w:pStyle w:val="LndNormale1"/>
        <w:rPr>
          <w:color w:val="002060"/>
        </w:rPr>
      </w:pPr>
      <w:r>
        <w:rPr>
          <w:color w:val="002060"/>
        </w:rPr>
        <w:t>Ad integrazione di quanto pubblicato nel Comunicato Ufficiale n° 33 del 22/10/2024, si rende noto che al termine della stagione regolare sarà disputata la fase finale per il Titolo Regionale di Calcio a Cinque Serie D.</w:t>
      </w:r>
    </w:p>
    <w:p w14:paraId="40DD1648" w14:textId="77777777" w:rsidR="0046594C" w:rsidRDefault="0046594C" w:rsidP="0046594C">
      <w:pPr>
        <w:pStyle w:val="LndNormale1"/>
        <w:rPr>
          <w:color w:val="002060"/>
        </w:rPr>
      </w:pPr>
      <w:r>
        <w:rPr>
          <w:color w:val="002060"/>
        </w:rPr>
        <w:t>Si ufficializzano le date per la disputa del Titolo Regionale di Calcio a Cinque Serie D ed il relativo format:</w:t>
      </w:r>
    </w:p>
    <w:p w14:paraId="7CAC9674" w14:textId="77777777" w:rsidR="0046594C" w:rsidRDefault="0046594C" w:rsidP="0046594C">
      <w:pPr>
        <w:pStyle w:val="breakline"/>
        <w:jc w:val="both"/>
        <w:rPr>
          <w:rFonts w:ascii="Arial" w:hAnsi="Arial" w:cs="Arial"/>
          <w:b/>
          <w:bCs/>
          <w:color w:val="002060"/>
          <w:sz w:val="22"/>
          <w:szCs w:val="22"/>
        </w:rPr>
      </w:pPr>
    </w:p>
    <w:p w14:paraId="0414D93B"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EDE4DEE"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Vincente girone “A”</w:t>
      </w:r>
    </w:p>
    <w:p w14:paraId="21605E5B"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Vincente girone “B”</w:t>
      </w:r>
    </w:p>
    <w:p w14:paraId="09109A0F"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Vincente girone “C”</w:t>
      </w:r>
    </w:p>
    <w:p w14:paraId="5CF2F27C" w14:textId="77777777" w:rsidR="0046594C" w:rsidRDefault="0046594C" w:rsidP="0046594C">
      <w:pPr>
        <w:pStyle w:val="breakline"/>
        <w:jc w:val="both"/>
        <w:rPr>
          <w:rFonts w:ascii="Arial" w:hAnsi="Arial" w:cs="Arial"/>
          <w:b/>
          <w:bCs/>
          <w:color w:val="002060"/>
          <w:sz w:val="22"/>
          <w:szCs w:val="22"/>
        </w:rPr>
      </w:pPr>
    </w:p>
    <w:p w14:paraId="6F4D725C"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0929222B"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Vincente girone “D”</w:t>
      </w:r>
    </w:p>
    <w:p w14:paraId="0A109115"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Vincente girone “E”</w:t>
      </w:r>
    </w:p>
    <w:p w14:paraId="389A94B7"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Vincente girone “F”</w:t>
      </w:r>
    </w:p>
    <w:p w14:paraId="1D481244" w14:textId="77777777" w:rsidR="0046594C" w:rsidRDefault="0046594C" w:rsidP="0046594C">
      <w:pPr>
        <w:pStyle w:val="breakline"/>
        <w:jc w:val="both"/>
        <w:rPr>
          <w:rFonts w:ascii="Arial" w:hAnsi="Arial" w:cs="Arial"/>
          <w:b/>
          <w:bCs/>
          <w:color w:val="002060"/>
          <w:sz w:val="22"/>
          <w:szCs w:val="22"/>
        </w:rPr>
      </w:pPr>
    </w:p>
    <w:p w14:paraId="70F16FC0" w14:textId="77777777" w:rsidR="0046594C"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795909AA" w14:textId="77777777" w:rsidR="0046594C" w:rsidRPr="00FF5521" w:rsidRDefault="0046594C" w:rsidP="0046594C">
      <w:pPr>
        <w:pStyle w:val="breakline"/>
        <w:jc w:val="both"/>
        <w:rPr>
          <w:rFonts w:ascii="Arial" w:hAnsi="Arial" w:cs="Arial"/>
          <w:i/>
          <w:iCs/>
          <w:color w:val="002060"/>
          <w:sz w:val="22"/>
          <w:szCs w:val="22"/>
        </w:rPr>
      </w:pPr>
      <w:r w:rsidRPr="00FF5521">
        <w:rPr>
          <w:rFonts w:ascii="Arial" w:hAnsi="Arial" w:cs="Arial"/>
          <w:i/>
          <w:iCs/>
          <w:color w:val="002060"/>
          <w:sz w:val="22"/>
          <w:szCs w:val="22"/>
        </w:rPr>
        <w:t>La gara della prima giornata è stata determinata in base al sorteggio effettuato il giorno 01/04/2025 in modalità on-line dal Comitato Regionale Marche.</w:t>
      </w:r>
    </w:p>
    <w:p w14:paraId="67D4B4C5" w14:textId="77777777" w:rsidR="0046594C" w:rsidRPr="00FF5521" w:rsidRDefault="0046594C" w:rsidP="0046594C">
      <w:pPr>
        <w:pStyle w:val="breakline"/>
        <w:jc w:val="both"/>
        <w:rPr>
          <w:rFonts w:ascii="Arial" w:hAnsi="Arial" w:cs="Arial"/>
          <w:b/>
          <w:bCs/>
          <w:i/>
          <w:iCs/>
          <w:color w:val="002060"/>
          <w:sz w:val="22"/>
          <w:szCs w:val="22"/>
        </w:rPr>
      </w:pPr>
    </w:p>
    <w:p w14:paraId="6627C6B3" w14:textId="77777777" w:rsidR="0046594C" w:rsidRDefault="0046594C" w:rsidP="0046594C">
      <w:pPr>
        <w:pStyle w:val="breakline"/>
        <w:jc w:val="both"/>
        <w:rPr>
          <w:rFonts w:ascii="Arial" w:hAnsi="Arial" w:cs="Arial"/>
          <w:b/>
          <w:b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02/05/2025</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TRIANGOLARE “1”</w:t>
      </w:r>
    </w:p>
    <w:p w14:paraId="1EFEB8C4" w14:textId="77777777" w:rsidR="0046594C" w:rsidRPr="000F41BE" w:rsidRDefault="0046594C" w:rsidP="0046594C">
      <w:pPr>
        <w:pStyle w:val="breakline"/>
        <w:ind w:left="3540" w:firstLine="708"/>
        <w:jc w:val="both"/>
        <w:rPr>
          <w:rFonts w:ascii="Arial" w:hAnsi="Arial" w:cs="Arial"/>
          <w:b/>
          <w:bCs/>
          <w:i/>
          <w:iCs/>
          <w:color w:val="002060"/>
          <w:sz w:val="22"/>
          <w:szCs w:val="22"/>
        </w:rPr>
      </w:pPr>
      <w:r>
        <w:rPr>
          <w:rFonts w:ascii="Arial" w:hAnsi="Arial" w:cs="Arial"/>
          <w:b/>
          <w:bCs/>
          <w:color w:val="002060"/>
          <w:sz w:val="22"/>
          <w:szCs w:val="22"/>
        </w:rPr>
        <w:t>Vincente girone “C” – Vincente girone “A”</w:t>
      </w:r>
    </w:p>
    <w:p w14:paraId="2D02F4B9" w14:textId="77777777" w:rsidR="0046594C" w:rsidRPr="001A33C9" w:rsidRDefault="0046594C" w:rsidP="0046594C">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Vincente girone</w:t>
      </w:r>
      <w:r w:rsidRPr="001A33C9">
        <w:rPr>
          <w:rFonts w:ascii="Arial" w:hAnsi="Arial" w:cs="Arial"/>
          <w:b/>
          <w:bCs/>
          <w:i/>
          <w:iCs/>
          <w:color w:val="002060"/>
          <w:sz w:val="22"/>
          <w:szCs w:val="22"/>
        </w:rPr>
        <w:t xml:space="preserve"> “B”</w:t>
      </w:r>
    </w:p>
    <w:p w14:paraId="6573158D" w14:textId="77777777" w:rsidR="0046594C" w:rsidRDefault="0046594C" w:rsidP="0046594C">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0B0EB2D8" w14:textId="77777777" w:rsidR="0046594C" w:rsidRDefault="0046594C" w:rsidP="0046594C">
      <w:pPr>
        <w:pStyle w:val="breakline"/>
        <w:ind w:left="3540" w:firstLine="708"/>
        <w:jc w:val="both"/>
        <w:rPr>
          <w:rFonts w:ascii="Arial" w:hAnsi="Arial" w:cs="Arial"/>
          <w:b/>
          <w:bCs/>
          <w:color w:val="002060"/>
          <w:sz w:val="22"/>
          <w:szCs w:val="22"/>
        </w:rPr>
      </w:pPr>
      <w:r>
        <w:rPr>
          <w:rFonts w:ascii="Arial" w:hAnsi="Arial" w:cs="Arial"/>
          <w:b/>
          <w:bCs/>
          <w:color w:val="002060"/>
          <w:sz w:val="22"/>
          <w:szCs w:val="22"/>
        </w:rPr>
        <w:t>TRIANGOLARE “2”</w:t>
      </w:r>
    </w:p>
    <w:p w14:paraId="4DEFBC2B" w14:textId="77777777" w:rsidR="0046594C" w:rsidRPr="000F41BE" w:rsidRDefault="0046594C" w:rsidP="0046594C">
      <w:pPr>
        <w:pStyle w:val="breakline"/>
        <w:ind w:left="3540" w:firstLine="708"/>
        <w:jc w:val="both"/>
        <w:rPr>
          <w:rFonts w:ascii="Arial" w:hAnsi="Arial" w:cs="Arial"/>
          <w:b/>
          <w:bCs/>
          <w:i/>
          <w:iCs/>
          <w:color w:val="002060"/>
          <w:sz w:val="22"/>
          <w:szCs w:val="22"/>
        </w:rPr>
      </w:pPr>
      <w:r>
        <w:rPr>
          <w:rFonts w:ascii="Arial" w:hAnsi="Arial" w:cs="Arial"/>
          <w:b/>
          <w:bCs/>
          <w:color w:val="002060"/>
          <w:sz w:val="22"/>
          <w:szCs w:val="22"/>
        </w:rPr>
        <w:t>Vincente girone “D” – Vincente girone “E”</w:t>
      </w:r>
    </w:p>
    <w:p w14:paraId="0112A434" w14:textId="77777777" w:rsidR="0046594C" w:rsidRPr="001A33C9" w:rsidRDefault="0046594C" w:rsidP="0046594C">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Vincente girone</w:t>
      </w:r>
      <w:r w:rsidRPr="001A33C9">
        <w:rPr>
          <w:rFonts w:ascii="Arial" w:hAnsi="Arial" w:cs="Arial"/>
          <w:b/>
          <w:bCs/>
          <w:i/>
          <w:iCs/>
          <w:color w:val="002060"/>
          <w:sz w:val="22"/>
          <w:szCs w:val="22"/>
        </w:rPr>
        <w:t xml:space="preserve"> “</w:t>
      </w:r>
      <w:r>
        <w:rPr>
          <w:rFonts w:ascii="Arial" w:hAnsi="Arial" w:cs="Arial"/>
          <w:b/>
          <w:bCs/>
          <w:i/>
          <w:iCs/>
          <w:color w:val="002060"/>
          <w:sz w:val="22"/>
          <w:szCs w:val="22"/>
        </w:rPr>
        <w:t>F</w:t>
      </w:r>
      <w:r w:rsidRPr="001A33C9">
        <w:rPr>
          <w:rFonts w:ascii="Arial" w:hAnsi="Arial" w:cs="Arial"/>
          <w:b/>
          <w:bCs/>
          <w:i/>
          <w:iCs/>
          <w:color w:val="002060"/>
          <w:sz w:val="22"/>
          <w:szCs w:val="22"/>
        </w:rPr>
        <w:t>”</w:t>
      </w:r>
    </w:p>
    <w:p w14:paraId="4332058E" w14:textId="77777777" w:rsidR="0046594C" w:rsidRDefault="0046594C" w:rsidP="0046594C">
      <w:pPr>
        <w:pStyle w:val="breakline"/>
        <w:jc w:val="both"/>
        <w:rPr>
          <w:rFonts w:ascii="Arial" w:hAnsi="Arial" w:cs="Arial"/>
          <w:color w:val="002060"/>
          <w:sz w:val="22"/>
          <w:szCs w:val="22"/>
        </w:rPr>
      </w:pPr>
    </w:p>
    <w:p w14:paraId="710BE7EF" w14:textId="77777777" w:rsidR="0046594C" w:rsidRDefault="0046594C" w:rsidP="0046594C">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09/05/2025</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70CDAED6" w14:textId="77777777" w:rsidR="0046594C" w:rsidRPr="000C5A61" w:rsidRDefault="0046594C" w:rsidP="0046594C">
      <w:pPr>
        <w:pStyle w:val="LndNormale1"/>
        <w:ind w:left="4248"/>
        <w:rPr>
          <w:i/>
          <w:iCs/>
          <w:color w:val="002060"/>
        </w:rPr>
      </w:pPr>
      <w:r w:rsidRPr="000C5A61">
        <w:rPr>
          <w:i/>
          <w:iCs/>
          <w:color w:val="002060"/>
        </w:rPr>
        <w:t>prima gara o, in caso di pareggio, quella che ha disputato la prima gara in trasferta;</w:t>
      </w:r>
    </w:p>
    <w:p w14:paraId="1DB9410E" w14:textId="77777777" w:rsidR="0046594C" w:rsidRPr="000F41BE" w:rsidRDefault="0046594C" w:rsidP="0046594C">
      <w:pPr>
        <w:pStyle w:val="breakline"/>
        <w:jc w:val="both"/>
        <w:rPr>
          <w:rFonts w:ascii="Arial" w:hAnsi="Arial" w:cs="Arial"/>
          <w:b/>
          <w:bCs/>
          <w:color w:val="002060"/>
          <w:sz w:val="22"/>
          <w:szCs w:val="22"/>
        </w:rPr>
      </w:pPr>
    </w:p>
    <w:p w14:paraId="67016C8F" w14:textId="77777777" w:rsidR="0046594C" w:rsidRPr="00060960" w:rsidRDefault="0046594C" w:rsidP="0046594C">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16/05/2025</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3CAE85D0" w14:textId="77777777" w:rsidR="0046594C" w:rsidRDefault="0046594C" w:rsidP="0046594C">
      <w:pPr>
        <w:pStyle w:val="breakline"/>
        <w:ind w:left="4253" w:hanging="4248"/>
        <w:jc w:val="both"/>
        <w:rPr>
          <w:rFonts w:ascii="Arial" w:hAnsi="Arial" w:cs="Arial"/>
          <w:i/>
          <w:iCs/>
          <w:color w:val="002060"/>
          <w:sz w:val="22"/>
          <w:szCs w:val="22"/>
        </w:rPr>
      </w:pPr>
    </w:p>
    <w:p w14:paraId="0E504A91" w14:textId="77777777" w:rsidR="0046594C" w:rsidRPr="000C5A61" w:rsidRDefault="0046594C" w:rsidP="0046594C">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39495386" w14:textId="77777777" w:rsidR="0046594C" w:rsidRDefault="0046594C" w:rsidP="0046594C">
      <w:pPr>
        <w:pStyle w:val="LndNormale1"/>
        <w:rPr>
          <w:color w:val="002060"/>
        </w:rPr>
      </w:pPr>
    </w:p>
    <w:p w14:paraId="4D161405" w14:textId="77777777" w:rsidR="0046594C" w:rsidRPr="009C21FC" w:rsidRDefault="0046594C" w:rsidP="0046594C">
      <w:pPr>
        <w:pStyle w:val="LndNormale1"/>
        <w:rPr>
          <w:b/>
          <w:bCs/>
          <w:color w:val="002060"/>
        </w:rPr>
      </w:pPr>
      <w:r w:rsidRPr="009C21FC">
        <w:rPr>
          <w:b/>
          <w:bCs/>
          <w:color w:val="002060"/>
        </w:rPr>
        <w:t>CLASSIFICA</w:t>
      </w:r>
    </w:p>
    <w:p w14:paraId="630AE393" w14:textId="77777777" w:rsidR="0046594C" w:rsidRPr="000C5A61" w:rsidRDefault="0046594C" w:rsidP="0046594C">
      <w:pPr>
        <w:pStyle w:val="LndNormale1"/>
        <w:rPr>
          <w:color w:val="002060"/>
        </w:rPr>
      </w:pPr>
      <w:r w:rsidRPr="000C5A61">
        <w:rPr>
          <w:color w:val="002060"/>
        </w:rPr>
        <w:t>Per la compilazione della classifica verranno attribuiti i seguenti punteggi:</w:t>
      </w:r>
    </w:p>
    <w:p w14:paraId="33C95D7D" w14:textId="77777777" w:rsidR="0046594C" w:rsidRPr="000C5A61" w:rsidRDefault="0046594C" w:rsidP="0046594C">
      <w:pPr>
        <w:pStyle w:val="LndNormale1"/>
        <w:rPr>
          <w:color w:val="002060"/>
        </w:rPr>
      </w:pPr>
      <w:r w:rsidRPr="000C5A61">
        <w:rPr>
          <w:color w:val="002060"/>
        </w:rPr>
        <w:t>vittoria</w:t>
      </w:r>
      <w:r w:rsidRPr="000C5A61">
        <w:rPr>
          <w:color w:val="002060"/>
        </w:rPr>
        <w:tab/>
      </w:r>
      <w:r w:rsidRPr="000C5A61">
        <w:rPr>
          <w:color w:val="002060"/>
        </w:rPr>
        <w:tab/>
        <w:t>punti 3</w:t>
      </w:r>
    </w:p>
    <w:p w14:paraId="4F144B24" w14:textId="77777777" w:rsidR="0046594C" w:rsidRPr="000C5A61" w:rsidRDefault="0046594C" w:rsidP="0046594C">
      <w:pPr>
        <w:pStyle w:val="LndNormale1"/>
        <w:rPr>
          <w:color w:val="002060"/>
        </w:rPr>
      </w:pPr>
      <w:r w:rsidRPr="000C5A61">
        <w:rPr>
          <w:color w:val="002060"/>
        </w:rPr>
        <w:t>pareggio</w:t>
      </w:r>
      <w:r w:rsidRPr="000C5A61">
        <w:rPr>
          <w:color w:val="002060"/>
        </w:rPr>
        <w:tab/>
        <w:t>punti 1</w:t>
      </w:r>
    </w:p>
    <w:p w14:paraId="58938FE6" w14:textId="77777777" w:rsidR="0046594C" w:rsidRPr="000C5A61" w:rsidRDefault="0046594C" w:rsidP="0046594C">
      <w:pPr>
        <w:pStyle w:val="LndNormale1"/>
        <w:rPr>
          <w:color w:val="002060"/>
        </w:rPr>
      </w:pPr>
      <w:r w:rsidRPr="000C5A61">
        <w:rPr>
          <w:color w:val="002060"/>
        </w:rPr>
        <w:t>sconfitta</w:t>
      </w:r>
      <w:r w:rsidRPr="000C5A61">
        <w:rPr>
          <w:color w:val="002060"/>
        </w:rPr>
        <w:tab/>
        <w:t>punti 0</w:t>
      </w:r>
    </w:p>
    <w:p w14:paraId="30045302" w14:textId="77777777" w:rsidR="0046594C" w:rsidRPr="000C5A61" w:rsidRDefault="0046594C" w:rsidP="0046594C">
      <w:pPr>
        <w:pStyle w:val="LndNormale1"/>
        <w:rPr>
          <w:color w:val="002060"/>
        </w:rPr>
      </w:pPr>
    </w:p>
    <w:p w14:paraId="30F12F25" w14:textId="77777777" w:rsidR="0046594C" w:rsidRPr="000C5A61" w:rsidRDefault="0046594C" w:rsidP="0046594C">
      <w:pPr>
        <w:pStyle w:val="LndNormale1"/>
        <w:rPr>
          <w:color w:val="002060"/>
        </w:rPr>
      </w:pPr>
      <w:r w:rsidRPr="000C5A61">
        <w:rPr>
          <w:color w:val="002060"/>
        </w:rPr>
        <w:t>Per la classifica di ogni girone si terrà conto:</w:t>
      </w:r>
    </w:p>
    <w:p w14:paraId="2FAA79DB" w14:textId="77777777" w:rsidR="0046594C" w:rsidRPr="000C5A61" w:rsidRDefault="0046594C" w:rsidP="0046594C">
      <w:pPr>
        <w:pStyle w:val="LndNormale1"/>
        <w:rPr>
          <w:color w:val="002060"/>
        </w:rPr>
      </w:pPr>
      <w:r w:rsidRPr="000C5A61">
        <w:rPr>
          <w:color w:val="002060"/>
        </w:rPr>
        <w:t>a) dei punti ottenuti negli incontri disputati;</w:t>
      </w:r>
    </w:p>
    <w:p w14:paraId="3A11911D" w14:textId="77777777" w:rsidR="0046594C" w:rsidRPr="000C5A61" w:rsidRDefault="0046594C" w:rsidP="0046594C">
      <w:pPr>
        <w:pStyle w:val="LndNormale1"/>
        <w:rPr>
          <w:color w:val="002060"/>
        </w:rPr>
      </w:pPr>
      <w:r w:rsidRPr="000C5A61">
        <w:rPr>
          <w:color w:val="002060"/>
        </w:rPr>
        <w:t>b) della migliore differenza reti;</w:t>
      </w:r>
    </w:p>
    <w:p w14:paraId="4EF8D51C" w14:textId="77777777" w:rsidR="0046594C" w:rsidRDefault="0046594C" w:rsidP="0046594C">
      <w:pPr>
        <w:pStyle w:val="LndNormale1"/>
        <w:rPr>
          <w:color w:val="002060"/>
        </w:rPr>
      </w:pPr>
      <w:r w:rsidRPr="000C5A61">
        <w:rPr>
          <w:color w:val="002060"/>
        </w:rPr>
        <w:t>c) del maggior numero di reti segnate;</w:t>
      </w:r>
    </w:p>
    <w:p w14:paraId="3B146944" w14:textId="77777777" w:rsidR="0046594C" w:rsidRDefault="0046594C" w:rsidP="0046594C">
      <w:pPr>
        <w:pStyle w:val="LndNormale1"/>
        <w:rPr>
          <w:color w:val="002060"/>
        </w:rPr>
      </w:pPr>
      <w:r>
        <w:rPr>
          <w:color w:val="002060"/>
        </w:rPr>
        <w:t>d) della graduatoria della Coppa Disciplina del Triangolare per il Titolo Regionale;</w:t>
      </w:r>
    </w:p>
    <w:p w14:paraId="1917243B" w14:textId="77777777" w:rsidR="0046594C" w:rsidRDefault="0046594C" w:rsidP="0046594C">
      <w:pPr>
        <w:pStyle w:val="LndNormale1"/>
        <w:rPr>
          <w:color w:val="002060"/>
        </w:rPr>
      </w:pPr>
      <w:r>
        <w:rPr>
          <w:color w:val="002060"/>
        </w:rPr>
        <w:t>e</w:t>
      </w:r>
      <w:r w:rsidRPr="000C5A61">
        <w:rPr>
          <w:color w:val="002060"/>
        </w:rPr>
        <w:t xml:space="preserve">) </w:t>
      </w:r>
      <w:r>
        <w:rPr>
          <w:color w:val="002060"/>
        </w:rPr>
        <w:t>della maggiore anzianità di affiliazione.</w:t>
      </w:r>
    </w:p>
    <w:p w14:paraId="27D5ACB3" w14:textId="77777777" w:rsidR="0046594C" w:rsidRPr="005A4012" w:rsidRDefault="0046594C" w:rsidP="0046594C">
      <w:pPr>
        <w:pStyle w:val="breakline"/>
        <w:ind w:left="4253" w:hanging="4248"/>
        <w:jc w:val="both"/>
        <w:rPr>
          <w:rFonts w:ascii="Arial" w:hAnsi="Arial" w:cs="Arial"/>
          <w:color w:val="002060"/>
          <w:sz w:val="22"/>
          <w:szCs w:val="22"/>
        </w:rPr>
      </w:pPr>
    </w:p>
    <w:p w14:paraId="4B4F0A85" w14:textId="77777777" w:rsidR="0046594C" w:rsidRPr="00724CF4" w:rsidRDefault="0046594C" w:rsidP="0046594C">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325372B3" w14:textId="77777777" w:rsidR="0046594C" w:rsidRDefault="0046594C" w:rsidP="0046594C">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23 e il 24</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5</w:t>
      </w:r>
      <w:r>
        <w:rPr>
          <w:rFonts w:ascii="Arial" w:hAnsi="Arial" w:cs="Arial"/>
          <w:color w:val="002060"/>
          <w:sz w:val="22"/>
          <w:szCs w:val="22"/>
        </w:rPr>
        <w:t>, giorno, orario e campo da definire.</w:t>
      </w:r>
    </w:p>
    <w:p w14:paraId="46640376" w14:textId="77777777" w:rsidR="0046594C" w:rsidRPr="00CE199C" w:rsidRDefault="0046594C" w:rsidP="0046594C">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5E595D2" w14:textId="77777777" w:rsidR="0046594C" w:rsidRDefault="0046594C" w:rsidP="0046594C">
      <w:pPr>
        <w:pStyle w:val="LndNormale1"/>
        <w:rPr>
          <w:color w:val="002060"/>
        </w:rPr>
      </w:pPr>
    </w:p>
    <w:p w14:paraId="53B1457F" w14:textId="77777777" w:rsidR="0046594C" w:rsidRPr="00AD1E89" w:rsidRDefault="0046594C" w:rsidP="0046594C">
      <w:pPr>
        <w:pStyle w:val="titoloprinc0"/>
        <w:rPr>
          <w:color w:val="002060"/>
        </w:rPr>
      </w:pPr>
      <w:r w:rsidRPr="00AD1E89">
        <w:rPr>
          <w:color w:val="002060"/>
        </w:rPr>
        <w:t xml:space="preserve">CONTEMPORANEITA’ </w:t>
      </w:r>
      <w:r>
        <w:rPr>
          <w:color w:val="002060"/>
        </w:rPr>
        <w:t>ULTIMA</w:t>
      </w:r>
      <w:r w:rsidRPr="00AD1E89">
        <w:rPr>
          <w:color w:val="002060"/>
        </w:rPr>
        <w:t xml:space="preserve"> GIORNAT</w:t>
      </w:r>
      <w:r>
        <w:rPr>
          <w:color w:val="002060"/>
        </w:rPr>
        <w:t>A</w:t>
      </w:r>
    </w:p>
    <w:p w14:paraId="52C3F96B" w14:textId="77777777" w:rsidR="0046594C" w:rsidRPr="00AD1E89" w:rsidRDefault="0046594C" w:rsidP="0046594C">
      <w:pPr>
        <w:pStyle w:val="LndNormale1"/>
        <w:rPr>
          <w:color w:val="002060"/>
        </w:rPr>
      </w:pPr>
    </w:p>
    <w:p w14:paraId="4344675F" w14:textId="77777777" w:rsidR="0046594C" w:rsidRDefault="0046594C" w:rsidP="0046594C">
      <w:pPr>
        <w:pStyle w:val="LndNormale1"/>
        <w:rPr>
          <w:color w:val="002060"/>
        </w:rPr>
      </w:pPr>
      <w:r>
        <w:rPr>
          <w:color w:val="002060"/>
        </w:rPr>
        <w:t xml:space="preserve">Sarà prevista la contemporaneità nell’ultima giornata </w:t>
      </w:r>
      <w:r w:rsidRPr="00916C7E">
        <w:rPr>
          <w:b/>
          <w:bCs/>
          <w:color w:val="002060"/>
        </w:rPr>
        <w:t xml:space="preserve">soltanto per le gare riguardanti squadre </w:t>
      </w:r>
      <w:r>
        <w:rPr>
          <w:b/>
          <w:bCs/>
          <w:color w:val="002060"/>
        </w:rPr>
        <w:t>aventi interesse di classifica per il primo posto</w:t>
      </w:r>
      <w:r>
        <w:rPr>
          <w:color w:val="002060"/>
        </w:rPr>
        <w:t>.</w:t>
      </w:r>
    </w:p>
    <w:p w14:paraId="323E77C3" w14:textId="77777777" w:rsidR="0046594C" w:rsidRDefault="0046594C" w:rsidP="0046594C">
      <w:pPr>
        <w:pStyle w:val="LndNormale1"/>
        <w:rPr>
          <w:color w:val="002060"/>
        </w:rPr>
      </w:pPr>
    </w:p>
    <w:p w14:paraId="21853BEC" w14:textId="77777777" w:rsidR="0046594C" w:rsidRPr="00001170" w:rsidRDefault="0046594C" w:rsidP="0046594C">
      <w:pPr>
        <w:pStyle w:val="titoloprinc0"/>
        <w:rPr>
          <w:color w:val="002060"/>
        </w:rPr>
      </w:pPr>
      <w:r w:rsidRPr="00001170">
        <w:rPr>
          <w:color w:val="002060"/>
        </w:rPr>
        <w:t>VARIAZIONI AL PROGRAMMA GARE</w:t>
      </w:r>
    </w:p>
    <w:p w14:paraId="0F589C89" w14:textId="77777777" w:rsidR="0046594C" w:rsidRPr="00001170" w:rsidRDefault="0046594C" w:rsidP="0046594C">
      <w:pPr>
        <w:pStyle w:val="breakline"/>
        <w:rPr>
          <w:color w:val="002060"/>
        </w:rPr>
      </w:pPr>
    </w:p>
    <w:p w14:paraId="5579F867" w14:textId="77777777" w:rsidR="0046594C" w:rsidRPr="00001170" w:rsidRDefault="0046594C" w:rsidP="0046594C">
      <w:pPr>
        <w:pStyle w:val="breakline"/>
        <w:rPr>
          <w:color w:val="002060"/>
        </w:rPr>
      </w:pPr>
    </w:p>
    <w:p w14:paraId="522519A1"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594C" w:rsidRPr="00001170" w14:paraId="7CBE7C87" w14:textId="77777777" w:rsidTr="001626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527E7" w14:textId="77777777" w:rsidR="0046594C" w:rsidRPr="00001170" w:rsidRDefault="0046594C"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8B0C6"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2461D" w14:textId="77777777" w:rsidR="0046594C" w:rsidRPr="00001170" w:rsidRDefault="0046594C"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8AA7E"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17A18"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5A7CA"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2A549"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B9E22" w14:textId="77777777" w:rsidR="0046594C" w:rsidRPr="00001170" w:rsidRDefault="0046594C" w:rsidP="009546B7">
            <w:pPr>
              <w:pStyle w:val="headertabella0"/>
              <w:rPr>
                <w:color w:val="002060"/>
              </w:rPr>
            </w:pPr>
            <w:r w:rsidRPr="00001170">
              <w:rPr>
                <w:color w:val="002060"/>
              </w:rPr>
              <w:t>Impianto</w:t>
            </w:r>
          </w:p>
        </w:tc>
      </w:tr>
      <w:tr w:rsidR="0046594C" w:rsidRPr="00001170" w14:paraId="3E8E11E9" w14:textId="77777777" w:rsidTr="001626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42C0" w14:textId="77777777" w:rsidR="0046594C" w:rsidRPr="00162662" w:rsidRDefault="0046594C" w:rsidP="009546B7">
            <w:pPr>
              <w:pStyle w:val="rowtabella0"/>
              <w:rPr>
                <w:color w:val="002060"/>
                <w:highlight w:val="yellow"/>
              </w:rPr>
            </w:pPr>
            <w:r w:rsidRPr="00162662">
              <w:rPr>
                <w:color w:val="002060"/>
                <w:highlight w:val="yellow"/>
              </w:rPr>
              <w:t>04/04/2025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9564" w14:textId="77777777" w:rsidR="0046594C" w:rsidRPr="00162662" w:rsidRDefault="0046594C" w:rsidP="009546B7">
            <w:pPr>
              <w:pStyle w:val="rowtabella0"/>
              <w:jc w:val="center"/>
              <w:rPr>
                <w:color w:val="002060"/>
                <w:highlight w:val="yellow"/>
              </w:rPr>
            </w:pPr>
            <w:r w:rsidRPr="00162662">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0EC5" w14:textId="77777777" w:rsidR="0046594C" w:rsidRPr="00162662" w:rsidRDefault="0046594C" w:rsidP="009546B7">
            <w:pPr>
              <w:pStyle w:val="rowtabella0"/>
              <w:rPr>
                <w:color w:val="002060"/>
                <w:highlight w:val="yellow"/>
              </w:rPr>
            </w:pPr>
            <w:r w:rsidRPr="00162662">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75B5" w14:textId="77777777" w:rsidR="0046594C" w:rsidRPr="00162662" w:rsidRDefault="0046594C" w:rsidP="009546B7">
            <w:pPr>
              <w:pStyle w:val="rowtabella0"/>
              <w:rPr>
                <w:color w:val="002060"/>
                <w:highlight w:val="yellow"/>
              </w:rPr>
            </w:pPr>
            <w:r w:rsidRPr="00162662">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67F0" w14:textId="77777777" w:rsidR="0046594C" w:rsidRPr="00001170" w:rsidRDefault="0046594C" w:rsidP="009546B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2B17" w14:textId="77777777" w:rsidR="0046594C" w:rsidRPr="00001170" w:rsidRDefault="0046594C" w:rsidP="009546B7">
            <w:pPr>
              <w:pStyle w:val="rowtabella0"/>
              <w:jc w:val="center"/>
              <w:rPr>
                <w:color w:val="002060"/>
              </w:rPr>
            </w:pPr>
            <w:r w:rsidRPr="0016266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0771" w14:textId="77777777" w:rsidR="0046594C" w:rsidRPr="00001170" w:rsidRDefault="0046594C" w:rsidP="009546B7">
            <w:pPr>
              <w:pStyle w:val="rowtabella0"/>
              <w:jc w:val="center"/>
              <w:rPr>
                <w:color w:val="002060"/>
              </w:rPr>
            </w:pPr>
            <w:r w:rsidRPr="00001170">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5E15" w14:textId="77777777" w:rsidR="0046594C" w:rsidRPr="00001170" w:rsidRDefault="0046594C" w:rsidP="009546B7">
            <w:pPr>
              <w:rPr>
                <w:color w:val="002060"/>
              </w:rPr>
            </w:pPr>
          </w:p>
        </w:tc>
      </w:tr>
    </w:tbl>
    <w:p w14:paraId="2351D804" w14:textId="77777777" w:rsidR="0046594C" w:rsidRPr="00001170" w:rsidRDefault="0046594C" w:rsidP="0046594C">
      <w:pPr>
        <w:pStyle w:val="breakline"/>
        <w:rPr>
          <w:rFonts w:eastAsiaTheme="minorEastAsia"/>
          <w:color w:val="002060"/>
        </w:rPr>
      </w:pPr>
    </w:p>
    <w:p w14:paraId="713316E0" w14:textId="77777777" w:rsidR="0046594C" w:rsidRPr="00001170" w:rsidRDefault="0046594C" w:rsidP="0046594C">
      <w:pPr>
        <w:pStyle w:val="breakline"/>
        <w:rPr>
          <w:color w:val="002060"/>
        </w:rPr>
      </w:pPr>
    </w:p>
    <w:p w14:paraId="500179B3" w14:textId="77777777" w:rsidR="0046594C" w:rsidRPr="00001170" w:rsidRDefault="0046594C" w:rsidP="0046594C">
      <w:pPr>
        <w:pStyle w:val="titoloprinc0"/>
        <w:rPr>
          <w:color w:val="002060"/>
        </w:rPr>
      </w:pPr>
      <w:r w:rsidRPr="00001170">
        <w:rPr>
          <w:color w:val="002060"/>
        </w:rPr>
        <w:t>RISULTATI</w:t>
      </w:r>
    </w:p>
    <w:p w14:paraId="63A69846" w14:textId="77777777" w:rsidR="0046594C" w:rsidRPr="00001170" w:rsidRDefault="0046594C" w:rsidP="0046594C">
      <w:pPr>
        <w:pStyle w:val="breakline"/>
        <w:rPr>
          <w:color w:val="002060"/>
        </w:rPr>
      </w:pPr>
    </w:p>
    <w:p w14:paraId="092CA3E1" w14:textId="77777777" w:rsidR="0046594C" w:rsidRPr="00001170" w:rsidRDefault="0046594C" w:rsidP="0046594C">
      <w:pPr>
        <w:pStyle w:val="sottotitolocampionato10"/>
        <w:rPr>
          <w:color w:val="002060"/>
        </w:rPr>
      </w:pPr>
      <w:r w:rsidRPr="00001170">
        <w:rPr>
          <w:color w:val="002060"/>
        </w:rPr>
        <w:t>RISULTATI UFFICIALI GARE DEL 28/03/2025</w:t>
      </w:r>
    </w:p>
    <w:p w14:paraId="7C2CA64E" w14:textId="77777777" w:rsidR="0046594C" w:rsidRPr="0046594C" w:rsidRDefault="0046594C" w:rsidP="0046594C">
      <w:pPr>
        <w:pStyle w:val="sottotitolocampionato20"/>
        <w:spacing w:before="0" w:beforeAutospacing="0" w:after="0" w:afterAutospacing="0"/>
        <w:rPr>
          <w:rFonts w:ascii="Arial" w:hAnsi="Arial" w:cs="Arial"/>
          <w:color w:val="002060"/>
          <w:sz w:val="20"/>
          <w:szCs w:val="20"/>
        </w:rPr>
      </w:pPr>
      <w:r w:rsidRPr="0046594C">
        <w:rPr>
          <w:rFonts w:ascii="Arial" w:hAnsi="Arial" w:cs="Arial"/>
          <w:color w:val="002060"/>
          <w:sz w:val="20"/>
          <w:szCs w:val="20"/>
        </w:rPr>
        <w:t>Si trascrivono qui di seguito i risultati ufficiali delle gare disputate</w:t>
      </w:r>
    </w:p>
    <w:p w14:paraId="22B5BAFC" w14:textId="77777777" w:rsidR="0046594C" w:rsidRPr="00001170" w:rsidRDefault="0046594C" w:rsidP="004659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594C" w:rsidRPr="00001170" w14:paraId="7C9EB8E1"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2D416381"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317B6" w14:textId="77777777" w:rsidR="0046594C" w:rsidRPr="00001170" w:rsidRDefault="0046594C" w:rsidP="009546B7">
                  <w:pPr>
                    <w:pStyle w:val="headertabella0"/>
                    <w:rPr>
                      <w:color w:val="002060"/>
                    </w:rPr>
                  </w:pPr>
                  <w:r w:rsidRPr="00001170">
                    <w:rPr>
                      <w:color w:val="002060"/>
                    </w:rPr>
                    <w:t>GIRONE A - 9 Giornata - R</w:t>
                  </w:r>
                </w:p>
              </w:tc>
            </w:tr>
            <w:tr w:rsidR="0046594C" w:rsidRPr="00001170" w14:paraId="1BC4E81C"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932328" w14:textId="77777777" w:rsidR="0046594C" w:rsidRPr="00001170" w:rsidRDefault="0046594C" w:rsidP="009546B7">
                  <w:pPr>
                    <w:pStyle w:val="rowtabella0"/>
                    <w:rPr>
                      <w:color w:val="002060"/>
                    </w:rPr>
                  </w:pPr>
                  <w:r w:rsidRPr="00001170">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88075" w14:textId="77777777" w:rsidR="0046594C" w:rsidRPr="00001170" w:rsidRDefault="0046594C" w:rsidP="009546B7">
                  <w:pPr>
                    <w:pStyle w:val="rowtabella0"/>
                    <w:rPr>
                      <w:color w:val="002060"/>
                    </w:rPr>
                  </w:pPr>
                  <w:r w:rsidRPr="00001170">
                    <w:rPr>
                      <w:color w:val="002060"/>
                    </w:rPr>
                    <w:t>- SAN COSTANZO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4FAEC" w14:textId="77777777" w:rsidR="0046594C" w:rsidRPr="00001170" w:rsidRDefault="0046594C" w:rsidP="009546B7">
                  <w:pPr>
                    <w:pStyle w:val="rowtabella0"/>
                    <w:jc w:val="center"/>
                    <w:rPr>
                      <w:color w:val="002060"/>
                    </w:rPr>
                  </w:pPr>
                  <w:r w:rsidRPr="0000117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AF139" w14:textId="77777777" w:rsidR="0046594C" w:rsidRPr="00001170" w:rsidRDefault="0046594C" w:rsidP="009546B7">
                  <w:pPr>
                    <w:pStyle w:val="rowtabella0"/>
                    <w:jc w:val="center"/>
                    <w:rPr>
                      <w:color w:val="002060"/>
                    </w:rPr>
                  </w:pPr>
                  <w:r w:rsidRPr="00001170">
                    <w:rPr>
                      <w:color w:val="002060"/>
                    </w:rPr>
                    <w:t> </w:t>
                  </w:r>
                </w:p>
              </w:tc>
            </w:tr>
            <w:tr w:rsidR="0046594C" w:rsidRPr="00001170" w14:paraId="392BDF4B"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0929D3" w14:textId="77777777" w:rsidR="0046594C" w:rsidRPr="00001170" w:rsidRDefault="0046594C" w:rsidP="009546B7">
                  <w:pPr>
                    <w:pStyle w:val="rowtabella0"/>
                    <w:rPr>
                      <w:color w:val="002060"/>
                    </w:rPr>
                  </w:pPr>
                  <w:r w:rsidRPr="00001170">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967193" w14:textId="77777777" w:rsidR="0046594C" w:rsidRPr="00001170" w:rsidRDefault="0046594C" w:rsidP="009546B7">
                  <w:pPr>
                    <w:pStyle w:val="rowtabella0"/>
                    <w:rPr>
                      <w:color w:val="002060"/>
                    </w:rPr>
                  </w:pPr>
                  <w:r w:rsidRPr="00001170">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8FD9DC" w14:textId="77777777" w:rsidR="0046594C" w:rsidRPr="00001170" w:rsidRDefault="0046594C" w:rsidP="009546B7">
                  <w:pPr>
                    <w:pStyle w:val="rowtabella0"/>
                    <w:jc w:val="center"/>
                    <w:rPr>
                      <w:color w:val="002060"/>
                    </w:rPr>
                  </w:pPr>
                  <w:r w:rsidRPr="00001170">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A5B55F" w14:textId="77777777" w:rsidR="0046594C" w:rsidRPr="00001170" w:rsidRDefault="0046594C" w:rsidP="009546B7">
                  <w:pPr>
                    <w:pStyle w:val="rowtabella0"/>
                    <w:jc w:val="center"/>
                    <w:rPr>
                      <w:color w:val="002060"/>
                    </w:rPr>
                  </w:pPr>
                  <w:r w:rsidRPr="00001170">
                    <w:rPr>
                      <w:color w:val="002060"/>
                    </w:rPr>
                    <w:t> </w:t>
                  </w:r>
                </w:p>
              </w:tc>
            </w:tr>
            <w:tr w:rsidR="0046594C" w:rsidRPr="00001170" w14:paraId="309C1F69"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221BA8" w14:textId="77777777" w:rsidR="0046594C" w:rsidRPr="00001170" w:rsidRDefault="0046594C" w:rsidP="009546B7">
                  <w:pPr>
                    <w:pStyle w:val="rowtabella0"/>
                    <w:rPr>
                      <w:color w:val="002060"/>
                    </w:rPr>
                  </w:pPr>
                  <w:r w:rsidRPr="00001170">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8BECF3" w14:textId="77777777" w:rsidR="0046594C" w:rsidRPr="00001170" w:rsidRDefault="0046594C" w:rsidP="009546B7">
                  <w:pPr>
                    <w:pStyle w:val="rowtabella0"/>
                    <w:rPr>
                      <w:color w:val="002060"/>
                    </w:rPr>
                  </w:pPr>
                  <w:r w:rsidRPr="0000117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0DF5DA" w14:textId="77777777" w:rsidR="0046594C" w:rsidRPr="00001170" w:rsidRDefault="0046594C" w:rsidP="009546B7">
                  <w:pPr>
                    <w:pStyle w:val="rowtabella0"/>
                    <w:jc w:val="center"/>
                    <w:rPr>
                      <w:color w:val="002060"/>
                    </w:rPr>
                  </w:pPr>
                  <w:r w:rsidRPr="0000117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9D824A" w14:textId="77777777" w:rsidR="0046594C" w:rsidRPr="00001170" w:rsidRDefault="0046594C" w:rsidP="009546B7">
                  <w:pPr>
                    <w:pStyle w:val="rowtabella0"/>
                    <w:jc w:val="center"/>
                    <w:rPr>
                      <w:color w:val="002060"/>
                    </w:rPr>
                  </w:pPr>
                  <w:r w:rsidRPr="00001170">
                    <w:rPr>
                      <w:color w:val="002060"/>
                    </w:rPr>
                    <w:t> </w:t>
                  </w:r>
                </w:p>
              </w:tc>
            </w:tr>
            <w:tr w:rsidR="0046594C" w:rsidRPr="00001170" w14:paraId="3848BB2F"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DC068" w14:textId="77777777" w:rsidR="0046594C" w:rsidRPr="00001170" w:rsidRDefault="0046594C" w:rsidP="009546B7">
                  <w:pPr>
                    <w:pStyle w:val="rowtabella0"/>
                    <w:rPr>
                      <w:color w:val="002060"/>
                    </w:rPr>
                  </w:pPr>
                  <w:r w:rsidRPr="00001170">
                    <w:rPr>
                      <w:color w:val="002060"/>
                    </w:rPr>
                    <w:t xml:space="preserve">(1) SPECIAL ONE SPORTING </w:t>
                  </w:r>
                  <w:proofErr w:type="gramStart"/>
                  <w:r w:rsidRPr="00001170">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7B37A3" w14:textId="77777777" w:rsidR="0046594C" w:rsidRPr="00001170" w:rsidRDefault="0046594C" w:rsidP="009546B7">
                  <w:pPr>
                    <w:pStyle w:val="rowtabella0"/>
                    <w:rPr>
                      <w:color w:val="002060"/>
                    </w:rPr>
                  </w:pPr>
                  <w:r w:rsidRPr="00001170">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124ABF" w14:textId="77777777" w:rsidR="0046594C" w:rsidRPr="00001170" w:rsidRDefault="0046594C" w:rsidP="009546B7">
                  <w:pPr>
                    <w:pStyle w:val="rowtabella0"/>
                    <w:jc w:val="center"/>
                    <w:rPr>
                      <w:color w:val="002060"/>
                    </w:rPr>
                  </w:pPr>
                  <w:r w:rsidRPr="0000117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CA55C1" w14:textId="77777777" w:rsidR="0046594C" w:rsidRPr="00001170" w:rsidRDefault="0046594C" w:rsidP="009546B7">
                  <w:pPr>
                    <w:pStyle w:val="rowtabella0"/>
                    <w:jc w:val="center"/>
                    <w:rPr>
                      <w:color w:val="002060"/>
                    </w:rPr>
                  </w:pPr>
                  <w:r w:rsidRPr="00001170">
                    <w:rPr>
                      <w:color w:val="002060"/>
                    </w:rPr>
                    <w:t> </w:t>
                  </w:r>
                </w:p>
              </w:tc>
            </w:tr>
            <w:tr w:rsidR="0046594C" w:rsidRPr="00001170" w14:paraId="1CEC45A3"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41CD65" w14:textId="77777777" w:rsidR="0046594C" w:rsidRPr="00001170" w:rsidRDefault="0046594C" w:rsidP="009546B7">
                  <w:pPr>
                    <w:pStyle w:val="rowtabella0"/>
                    <w:rPr>
                      <w:color w:val="002060"/>
                    </w:rPr>
                  </w:pPr>
                  <w:r w:rsidRPr="00001170">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7174EE" w14:textId="77777777" w:rsidR="0046594C" w:rsidRPr="00001170" w:rsidRDefault="0046594C" w:rsidP="009546B7">
                  <w:pPr>
                    <w:pStyle w:val="rowtabella0"/>
                    <w:rPr>
                      <w:color w:val="002060"/>
                    </w:rPr>
                  </w:pPr>
                  <w:r w:rsidRPr="00001170">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9FB51D" w14:textId="77777777" w:rsidR="0046594C" w:rsidRPr="00001170" w:rsidRDefault="0046594C" w:rsidP="009546B7">
                  <w:pPr>
                    <w:pStyle w:val="rowtabella0"/>
                    <w:jc w:val="center"/>
                    <w:rPr>
                      <w:color w:val="002060"/>
                    </w:rPr>
                  </w:pPr>
                  <w:r w:rsidRPr="00001170">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F3ED89" w14:textId="77777777" w:rsidR="0046594C" w:rsidRPr="00001170" w:rsidRDefault="0046594C" w:rsidP="009546B7">
                  <w:pPr>
                    <w:pStyle w:val="rowtabella0"/>
                    <w:jc w:val="center"/>
                    <w:rPr>
                      <w:color w:val="002060"/>
                    </w:rPr>
                  </w:pPr>
                  <w:r w:rsidRPr="00001170">
                    <w:rPr>
                      <w:color w:val="002060"/>
                    </w:rPr>
                    <w:t> </w:t>
                  </w:r>
                </w:p>
              </w:tc>
            </w:tr>
            <w:tr w:rsidR="0046594C" w:rsidRPr="00001170" w14:paraId="4DF14093"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383FC7" w14:textId="77777777" w:rsidR="0046594C" w:rsidRPr="00001170" w:rsidRDefault="0046594C" w:rsidP="009546B7">
                  <w:pPr>
                    <w:pStyle w:val="rowtabella0"/>
                    <w:rPr>
                      <w:color w:val="002060"/>
                    </w:rPr>
                  </w:pPr>
                  <w:r w:rsidRPr="00001170">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38CA9" w14:textId="77777777" w:rsidR="0046594C" w:rsidRPr="00001170" w:rsidRDefault="0046594C" w:rsidP="009546B7">
                  <w:pPr>
                    <w:pStyle w:val="rowtabella0"/>
                    <w:rPr>
                      <w:color w:val="002060"/>
                    </w:rPr>
                  </w:pPr>
                  <w:r w:rsidRPr="00001170">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8014A" w14:textId="77777777" w:rsidR="0046594C" w:rsidRPr="00001170" w:rsidRDefault="0046594C" w:rsidP="009546B7">
                  <w:pPr>
                    <w:pStyle w:val="rowtabella0"/>
                    <w:jc w:val="center"/>
                    <w:rPr>
                      <w:color w:val="002060"/>
                    </w:rPr>
                  </w:pPr>
                  <w:r w:rsidRPr="00001170">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6622D" w14:textId="77777777" w:rsidR="0046594C" w:rsidRPr="00001170" w:rsidRDefault="0046594C" w:rsidP="009546B7">
                  <w:pPr>
                    <w:pStyle w:val="rowtabella0"/>
                    <w:jc w:val="center"/>
                    <w:rPr>
                      <w:color w:val="002060"/>
                    </w:rPr>
                  </w:pPr>
                  <w:r w:rsidRPr="00001170">
                    <w:rPr>
                      <w:color w:val="002060"/>
                    </w:rPr>
                    <w:t> </w:t>
                  </w:r>
                </w:p>
              </w:tc>
            </w:tr>
            <w:tr w:rsidR="0046594C" w:rsidRPr="00001170" w14:paraId="30E1CF92"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3B471448" w14:textId="77777777" w:rsidR="0046594C" w:rsidRPr="00001170" w:rsidRDefault="0046594C" w:rsidP="009546B7">
                  <w:pPr>
                    <w:pStyle w:val="rowtabella0"/>
                    <w:rPr>
                      <w:color w:val="002060"/>
                    </w:rPr>
                  </w:pPr>
                  <w:r w:rsidRPr="00001170">
                    <w:rPr>
                      <w:color w:val="002060"/>
                    </w:rPr>
                    <w:t>(1) - disputata il 29/03/2025</w:t>
                  </w:r>
                </w:p>
              </w:tc>
            </w:tr>
          </w:tbl>
          <w:p w14:paraId="61E4DD78" w14:textId="77777777" w:rsidR="0046594C" w:rsidRPr="00001170" w:rsidRDefault="0046594C" w:rsidP="009546B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3FD4D97B"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11EBC" w14:textId="77777777" w:rsidR="0046594C" w:rsidRPr="00001170" w:rsidRDefault="0046594C" w:rsidP="009546B7">
                  <w:pPr>
                    <w:pStyle w:val="headertabella0"/>
                    <w:rPr>
                      <w:color w:val="002060"/>
                    </w:rPr>
                  </w:pPr>
                  <w:r w:rsidRPr="00001170">
                    <w:rPr>
                      <w:color w:val="002060"/>
                    </w:rPr>
                    <w:t>GIRONE B - 9 Giornata - R</w:t>
                  </w:r>
                </w:p>
              </w:tc>
            </w:tr>
            <w:tr w:rsidR="0046594C" w:rsidRPr="00001170" w14:paraId="4A3731DA"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A80C96" w14:textId="77777777" w:rsidR="0046594C" w:rsidRPr="00001170" w:rsidRDefault="0046594C" w:rsidP="009546B7">
                  <w:pPr>
                    <w:pStyle w:val="rowtabella0"/>
                    <w:rPr>
                      <w:color w:val="002060"/>
                    </w:rPr>
                  </w:pPr>
                  <w:r w:rsidRPr="00001170">
                    <w:rPr>
                      <w:color w:val="002060"/>
                    </w:rPr>
                    <w:t>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7CC94" w14:textId="77777777" w:rsidR="0046594C" w:rsidRPr="00001170" w:rsidRDefault="0046594C" w:rsidP="009546B7">
                  <w:pPr>
                    <w:pStyle w:val="rowtabella0"/>
                    <w:rPr>
                      <w:color w:val="002060"/>
                    </w:rPr>
                  </w:pPr>
                  <w:r w:rsidRPr="00001170">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02DCB" w14:textId="77777777" w:rsidR="0046594C" w:rsidRPr="00001170" w:rsidRDefault="0046594C" w:rsidP="009546B7">
                  <w:pPr>
                    <w:pStyle w:val="rowtabella0"/>
                    <w:jc w:val="center"/>
                    <w:rPr>
                      <w:color w:val="002060"/>
                    </w:rPr>
                  </w:pPr>
                  <w:r w:rsidRPr="00001170">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9B164" w14:textId="77777777" w:rsidR="0046594C" w:rsidRPr="00001170" w:rsidRDefault="0046594C" w:rsidP="009546B7">
                  <w:pPr>
                    <w:pStyle w:val="rowtabella0"/>
                    <w:jc w:val="center"/>
                    <w:rPr>
                      <w:color w:val="002060"/>
                    </w:rPr>
                  </w:pPr>
                  <w:r w:rsidRPr="00001170">
                    <w:rPr>
                      <w:color w:val="002060"/>
                    </w:rPr>
                    <w:t> </w:t>
                  </w:r>
                </w:p>
              </w:tc>
            </w:tr>
            <w:tr w:rsidR="0046594C" w:rsidRPr="00001170" w14:paraId="50C0517A"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8060F2" w14:textId="77777777" w:rsidR="0046594C" w:rsidRPr="00001170" w:rsidRDefault="0046594C" w:rsidP="009546B7">
                  <w:pPr>
                    <w:pStyle w:val="rowtabella0"/>
                    <w:rPr>
                      <w:color w:val="002060"/>
                    </w:rPr>
                  </w:pPr>
                  <w:r w:rsidRPr="00001170">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13FB34" w14:textId="77777777" w:rsidR="0046594C" w:rsidRPr="00001170" w:rsidRDefault="0046594C" w:rsidP="009546B7">
                  <w:pPr>
                    <w:pStyle w:val="rowtabella0"/>
                    <w:rPr>
                      <w:color w:val="002060"/>
                    </w:rPr>
                  </w:pPr>
                  <w:r w:rsidRPr="00001170">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8EB2E" w14:textId="77777777" w:rsidR="0046594C" w:rsidRPr="00001170" w:rsidRDefault="0046594C" w:rsidP="009546B7">
                  <w:pPr>
                    <w:pStyle w:val="rowtabella0"/>
                    <w:jc w:val="center"/>
                    <w:rPr>
                      <w:color w:val="002060"/>
                    </w:rPr>
                  </w:pPr>
                  <w:r w:rsidRPr="0000117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833620" w14:textId="77777777" w:rsidR="0046594C" w:rsidRPr="00001170" w:rsidRDefault="0046594C" w:rsidP="009546B7">
                  <w:pPr>
                    <w:pStyle w:val="rowtabella0"/>
                    <w:jc w:val="center"/>
                    <w:rPr>
                      <w:color w:val="002060"/>
                    </w:rPr>
                  </w:pPr>
                  <w:r w:rsidRPr="00001170">
                    <w:rPr>
                      <w:color w:val="002060"/>
                    </w:rPr>
                    <w:t> </w:t>
                  </w:r>
                </w:p>
              </w:tc>
            </w:tr>
            <w:tr w:rsidR="0046594C" w:rsidRPr="00001170" w14:paraId="2F493033"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0285DD" w14:textId="77777777" w:rsidR="0046594C" w:rsidRPr="00001170" w:rsidRDefault="0046594C" w:rsidP="009546B7">
                  <w:pPr>
                    <w:pStyle w:val="rowtabella0"/>
                    <w:rPr>
                      <w:color w:val="002060"/>
                    </w:rPr>
                  </w:pPr>
                  <w:r w:rsidRPr="00001170">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D6799A" w14:textId="77777777" w:rsidR="0046594C" w:rsidRPr="00001170" w:rsidRDefault="0046594C" w:rsidP="009546B7">
                  <w:pPr>
                    <w:pStyle w:val="rowtabella0"/>
                    <w:rPr>
                      <w:color w:val="002060"/>
                    </w:rPr>
                  </w:pPr>
                  <w:r w:rsidRPr="00001170">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03EEC7" w14:textId="77777777" w:rsidR="0046594C" w:rsidRPr="00001170" w:rsidRDefault="0046594C" w:rsidP="009546B7">
                  <w:pPr>
                    <w:pStyle w:val="rowtabella0"/>
                    <w:jc w:val="center"/>
                    <w:rPr>
                      <w:color w:val="002060"/>
                    </w:rPr>
                  </w:pPr>
                  <w:r w:rsidRPr="0000117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EBF600" w14:textId="77777777" w:rsidR="0046594C" w:rsidRPr="00001170" w:rsidRDefault="0046594C" w:rsidP="009546B7">
                  <w:pPr>
                    <w:pStyle w:val="rowtabella0"/>
                    <w:jc w:val="center"/>
                    <w:rPr>
                      <w:color w:val="002060"/>
                    </w:rPr>
                  </w:pPr>
                  <w:r w:rsidRPr="00001170">
                    <w:rPr>
                      <w:color w:val="002060"/>
                    </w:rPr>
                    <w:t> </w:t>
                  </w:r>
                </w:p>
              </w:tc>
            </w:tr>
            <w:tr w:rsidR="0046594C" w:rsidRPr="00001170" w14:paraId="1B8FA256"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CAD1F8" w14:textId="77777777" w:rsidR="0046594C" w:rsidRPr="00001170" w:rsidRDefault="0046594C" w:rsidP="009546B7">
                  <w:pPr>
                    <w:pStyle w:val="rowtabella0"/>
                    <w:rPr>
                      <w:color w:val="002060"/>
                    </w:rPr>
                  </w:pPr>
                  <w:r w:rsidRPr="00001170">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E5EED5" w14:textId="77777777" w:rsidR="0046594C" w:rsidRPr="00001170" w:rsidRDefault="0046594C" w:rsidP="009546B7">
                  <w:pPr>
                    <w:pStyle w:val="rowtabella0"/>
                    <w:rPr>
                      <w:color w:val="002060"/>
                    </w:rPr>
                  </w:pPr>
                  <w:r w:rsidRPr="00001170">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08561E" w14:textId="77777777" w:rsidR="0046594C" w:rsidRPr="00001170" w:rsidRDefault="0046594C" w:rsidP="009546B7">
                  <w:pPr>
                    <w:pStyle w:val="rowtabella0"/>
                    <w:jc w:val="center"/>
                    <w:rPr>
                      <w:color w:val="002060"/>
                    </w:rPr>
                  </w:pPr>
                  <w:r w:rsidRPr="00001170">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DC96BD" w14:textId="77777777" w:rsidR="0046594C" w:rsidRPr="00001170" w:rsidRDefault="0046594C" w:rsidP="009546B7">
                  <w:pPr>
                    <w:pStyle w:val="rowtabella0"/>
                    <w:jc w:val="center"/>
                    <w:rPr>
                      <w:color w:val="002060"/>
                    </w:rPr>
                  </w:pPr>
                  <w:r w:rsidRPr="00001170">
                    <w:rPr>
                      <w:color w:val="002060"/>
                    </w:rPr>
                    <w:t> </w:t>
                  </w:r>
                </w:p>
              </w:tc>
            </w:tr>
            <w:tr w:rsidR="0046594C" w:rsidRPr="00001170" w14:paraId="720850B3"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37044" w14:textId="77777777" w:rsidR="0046594C" w:rsidRPr="00001170" w:rsidRDefault="0046594C" w:rsidP="009546B7">
                  <w:pPr>
                    <w:pStyle w:val="rowtabella0"/>
                    <w:rPr>
                      <w:color w:val="002060"/>
                    </w:rPr>
                  </w:pPr>
                  <w:r w:rsidRPr="00001170">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06D54B" w14:textId="77777777" w:rsidR="0046594C" w:rsidRPr="00001170" w:rsidRDefault="0046594C" w:rsidP="009546B7">
                  <w:pPr>
                    <w:pStyle w:val="rowtabella0"/>
                    <w:rPr>
                      <w:color w:val="002060"/>
                      <w:lang w:val="es-ES"/>
                    </w:rPr>
                  </w:pPr>
                  <w:r w:rsidRPr="00001170">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316A00" w14:textId="77777777" w:rsidR="0046594C" w:rsidRPr="00001170" w:rsidRDefault="0046594C" w:rsidP="009546B7">
                  <w:pPr>
                    <w:pStyle w:val="rowtabella0"/>
                    <w:jc w:val="center"/>
                    <w:rPr>
                      <w:color w:val="002060"/>
                    </w:rPr>
                  </w:pPr>
                  <w:r w:rsidRPr="00001170">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BC4DFB" w14:textId="77777777" w:rsidR="0046594C" w:rsidRPr="00001170" w:rsidRDefault="0046594C" w:rsidP="009546B7">
                  <w:pPr>
                    <w:pStyle w:val="rowtabella0"/>
                    <w:jc w:val="center"/>
                    <w:rPr>
                      <w:color w:val="002060"/>
                    </w:rPr>
                  </w:pPr>
                  <w:r w:rsidRPr="00001170">
                    <w:rPr>
                      <w:color w:val="002060"/>
                    </w:rPr>
                    <w:t> </w:t>
                  </w:r>
                </w:p>
              </w:tc>
            </w:tr>
            <w:tr w:rsidR="0046594C" w:rsidRPr="00001170" w14:paraId="148AD3AC"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0CDDE9" w14:textId="77777777" w:rsidR="0046594C" w:rsidRPr="00001170" w:rsidRDefault="0046594C" w:rsidP="009546B7">
                  <w:pPr>
                    <w:pStyle w:val="rowtabella0"/>
                    <w:rPr>
                      <w:color w:val="002060"/>
                    </w:rPr>
                  </w:pPr>
                  <w:r w:rsidRPr="00001170">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A094A" w14:textId="77777777" w:rsidR="0046594C" w:rsidRPr="00001170" w:rsidRDefault="0046594C" w:rsidP="009546B7">
                  <w:pPr>
                    <w:pStyle w:val="rowtabella0"/>
                    <w:rPr>
                      <w:color w:val="002060"/>
                    </w:rPr>
                  </w:pPr>
                  <w:r w:rsidRPr="00001170">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326F6" w14:textId="77777777" w:rsidR="0046594C" w:rsidRPr="00001170" w:rsidRDefault="0046594C" w:rsidP="009546B7">
                  <w:pPr>
                    <w:pStyle w:val="rowtabella0"/>
                    <w:jc w:val="center"/>
                    <w:rPr>
                      <w:color w:val="002060"/>
                    </w:rPr>
                  </w:pPr>
                  <w:r w:rsidRPr="0000117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A855B" w14:textId="77777777" w:rsidR="0046594C" w:rsidRPr="00001170" w:rsidRDefault="0046594C" w:rsidP="009546B7">
                  <w:pPr>
                    <w:pStyle w:val="rowtabella0"/>
                    <w:jc w:val="center"/>
                    <w:rPr>
                      <w:color w:val="002060"/>
                    </w:rPr>
                  </w:pPr>
                  <w:r w:rsidRPr="00001170">
                    <w:rPr>
                      <w:color w:val="002060"/>
                    </w:rPr>
                    <w:t> </w:t>
                  </w:r>
                </w:p>
              </w:tc>
            </w:tr>
            <w:tr w:rsidR="0046594C" w:rsidRPr="00001170" w14:paraId="389ADE0B"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2CE71845" w14:textId="77777777" w:rsidR="0046594C" w:rsidRPr="00001170" w:rsidRDefault="0046594C" w:rsidP="009546B7">
                  <w:pPr>
                    <w:pStyle w:val="rowtabella0"/>
                    <w:rPr>
                      <w:color w:val="002060"/>
                    </w:rPr>
                  </w:pPr>
                  <w:r w:rsidRPr="00001170">
                    <w:rPr>
                      <w:color w:val="002060"/>
                    </w:rPr>
                    <w:t>(1) - disputata il 29/03/2025</w:t>
                  </w:r>
                </w:p>
              </w:tc>
            </w:tr>
          </w:tbl>
          <w:p w14:paraId="284510B5" w14:textId="77777777" w:rsidR="0046594C" w:rsidRPr="00001170" w:rsidRDefault="0046594C" w:rsidP="009546B7">
            <w:pPr>
              <w:rPr>
                <w:color w:val="002060"/>
              </w:rPr>
            </w:pPr>
          </w:p>
        </w:tc>
      </w:tr>
    </w:tbl>
    <w:p w14:paraId="70279ABA" w14:textId="77777777" w:rsidR="0046594C" w:rsidRPr="00001170" w:rsidRDefault="0046594C" w:rsidP="0046594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594C" w:rsidRPr="00001170" w14:paraId="6CEF3E3C"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3B96EE4C"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7CFAD" w14:textId="77777777" w:rsidR="0046594C" w:rsidRPr="00001170" w:rsidRDefault="0046594C" w:rsidP="009546B7">
                  <w:pPr>
                    <w:pStyle w:val="headertabella0"/>
                    <w:rPr>
                      <w:color w:val="002060"/>
                    </w:rPr>
                  </w:pPr>
                  <w:r w:rsidRPr="00001170">
                    <w:rPr>
                      <w:color w:val="002060"/>
                    </w:rPr>
                    <w:t>GIRONE C - 9 Giornata - R</w:t>
                  </w:r>
                </w:p>
              </w:tc>
            </w:tr>
            <w:tr w:rsidR="0046594C" w:rsidRPr="00001170" w14:paraId="5066A32A"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0BA45" w14:textId="77777777" w:rsidR="0046594C" w:rsidRPr="00001170" w:rsidRDefault="0046594C" w:rsidP="009546B7">
                  <w:pPr>
                    <w:pStyle w:val="rowtabella0"/>
                    <w:rPr>
                      <w:color w:val="002060"/>
                    </w:rPr>
                  </w:pPr>
                  <w:r w:rsidRPr="00001170">
                    <w:rPr>
                      <w:color w:val="002060"/>
                    </w:rPr>
                    <w:t>AVM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6A8AE" w14:textId="77777777" w:rsidR="0046594C" w:rsidRPr="00001170" w:rsidRDefault="0046594C" w:rsidP="009546B7">
                  <w:pPr>
                    <w:pStyle w:val="rowtabella0"/>
                    <w:rPr>
                      <w:color w:val="002060"/>
                    </w:rPr>
                  </w:pPr>
                  <w:r w:rsidRPr="00001170">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1FD39" w14:textId="77777777" w:rsidR="0046594C" w:rsidRPr="00001170" w:rsidRDefault="0046594C" w:rsidP="009546B7">
                  <w:pPr>
                    <w:pStyle w:val="rowtabella0"/>
                    <w:jc w:val="center"/>
                    <w:rPr>
                      <w:color w:val="002060"/>
                    </w:rPr>
                  </w:pPr>
                  <w:r w:rsidRPr="00001170">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174D" w14:textId="77777777" w:rsidR="0046594C" w:rsidRPr="00001170" w:rsidRDefault="0046594C" w:rsidP="009546B7">
                  <w:pPr>
                    <w:pStyle w:val="rowtabella0"/>
                    <w:jc w:val="center"/>
                    <w:rPr>
                      <w:color w:val="002060"/>
                    </w:rPr>
                  </w:pPr>
                  <w:r w:rsidRPr="00001170">
                    <w:rPr>
                      <w:color w:val="002060"/>
                    </w:rPr>
                    <w:t> </w:t>
                  </w:r>
                </w:p>
              </w:tc>
            </w:tr>
            <w:tr w:rsidR="0046594C" w:rsidRPr="00001170" w14:paraId="6694EB3D"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8E52F6" w14:textId="77777777" w:rsidR="0046594C" w:rsidRPr="00001170" w:rsidRDefault="0046594C" w:rsidP="009546B7">
                  <w:pPr>
                    <w:pStyle w:val="rowtabella0"/>
                    <w:rPr>
                      <w:color w:val="002060"/>
                    </w:rPr>
                  </w:pPr>
                  <w:r w:rsidRPr="00001170">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114C88" w14:textId="77777777" w:rsidR="0046594C" w:rsidRPr="00001170" w:rsidRDefault="0046594C" w:rsidP="009546B7">
                  <w:pPr>
                    <w:pStyle w:val="rowtabella0"/>
                    <w:rPr>
                      <w:color w:val="002060"/>
                    </w:rPr>
                  </w:pPr>
                  <w:r w:rsidRPr="00001170">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B1DAD7" w14:textId="77777777" w:rsidR="0046594C" w:rsidRPr="00001170" w:rsidRDefault="0046594C" w:rsidP="009546B7">
                  <w:pPr>
                    <w:pStyle w:val="rowtabella0"/>
                    <w:jc w:val="center"/>
                    <w:rPr>
                      <w:color w:val="002060"/>
                    </w:rPr>
                  </w:pPr>
                  <w:r w:rsidRPr="0000117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25575A" w14:textId="77777777" w:rsidR="0046594C" w:rsidRPr="00001170" w:rsidRDefault="0046594C" w:rsidP="009546B7">
                  <w:pPr>
                    <w:pStyle w:val="rowtabella0"/>
                    <w:jc w:val="center"/>
                    <w:rPr>
                      <w:color w:val="002060"/>
                    </w:rPr>
                  </w:pPr>
                  <w:r w:rsidRPr="00001170">
                    <w:rPr>
                      <w:color w:val="002060"/>
                    </w:rPr>
                    <w:t> </w:t>
                  </w:r>
                </w:p>
              </w:tc>
            </w:tr>
            <w:tr w:rsidR="0046594C" w:rsidRPr="00001170" w14:paraId="5776A296"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11714D" w14:textId="77777777" w:rsidR="0046594C" w:rsidRPr="00001170" w:rsidRDefault="0046594C" w:rsidP="009546B7">
                  <w:pPr>
                    <w:pStyle w:val="rowtabella0"/>
                    <w:rPr>
                      <w:color w:val="002060"/>
                    </w:rPr>
                  </w:pPr>
                  <w:r w:rsidRPr="00001170">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3497A1" w14:textId="77777777" w:rsidR="0046594C" w:rsidRPr="00001170" w:rsidRDefault="0046594C" w:rsidP="009546B7">
                  <w:pPr>
                    <w:pStyle w:val="rowtabella0"/>
                    <w:rPr>
                      <w:color w:val="002060"/>
                    </w:rPr>
                  </w:pPr>
                  <w:r w:rsidRPr="0000117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A9AA52" w14:textId="77777777" w:rsidR="0046594C" w:rsidRPr="00001170" w:rsidRDefault="0046594C" w:rsidP="009546B7">
                  <w:pPr>
                    <w:pStyle w:val="rowtabella0"/>
                    <w:jc w:val="center"/>
                    <w:rPr>
                      <w:color w:val="002060"/>
                    </w:rPr>
                  </w:pPr>
                  <w:r w:rsidRPr="00001170">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F7D36B" w14:textId="77777777" w:rsidR="0046594C" w:rsidRPr="00001170" w:rsidRDefault="0046594C" w:rsidP="009546B7">
                  <w:pPr>
                    <w:pStyle w:val="rowtabella0"/>
                    <w:jc w:val="center"/>
                    <w:rPr>
                      <w:color w:val="002060"/>
                    </w:rPr>
                  </w:pPr>
                  <w:r w:rsidRPr="00001170">
                    <w:rPr>
                      <w:color w:val="002060"/>
                    </w:rPr>
                    <w:t> </w:t>
                  </w:r>
                </w:p>
              </w:tc>
            </w:tr>
            <w:tr w:rsidR="0046594C" w:rsidRPr="00001170" w14:paraId="7ABB8A95"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831ED" w14:textId="77777777" w:rsidR="0046594C" w:rsidRPr="00001170" w:rsidRDefault="0046594C" w:rsidP="009546B7">
                  <w:pPr>
                    <w:pStyle w:val="rowtabella0"/>
                    <w:rPr>
                      <w:color w:val="002060"/>
                    </w:rPr>
                  </w:pPr>
                  <w:r w:rsidRPr="00001170">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B03E58" w14:textId="77777777" w:rsidR="0046594C" w:rsidRPr="00001170" w:rsidRDefault="0046594C" w:rsidP="009546B7">
                  <w:pPr>
                    <w:pStyle w:val="rowtabella0"/>
                    <w:rPr>
                      <w:color w:val="002060"/>
                    </w:rPr>
                  </w:pPr>
                  <w:r w:rsidRPr="00001170">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48983" w14:textId="77777777" w:rsidR="0046594C" w:rsidRPr="00001170" w:rsidRDefault="0046594C" w:rsidP="009546B7">
                  <w:pPr>
                    <w:pStyle w:val="rowtabella0"/>
                    <w:jc w:val="center"/>
                    <w:rPr>
                      <w:color w:val="002060"/>
                    </w:rPr>
                  </w:pPr>
                  <w:r w:rsidRPr="0000117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2C54BB" w14:textId="77777777" w:rsidR="0046594C" w:rsidRPr="00001170" w:rsidRDefault="0046594C" w:rsidP="009546B7">
                  <w:pPr>
                    <w:pStyle w:val="rowtabella0"/>
                    <w:jc w:val="center"/>
                    <w:rPr>
                      <w:color w:val="002060"/>
                    </w:rPr>
                  </w:pPr>
                  <w:r w:rsidRPr="00001170">
                    <w:rPr>
                      <w:color w:val="002060"/>
                    </w:rPr>
                    <w:t> </w:t>
                  </w:r>
                </w:p>
              </w:tc>
            </w:tr>
            <w:tr w:rsidR="0046594C" w:rsidRPr="00001170" w14:paraId="3989446B"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071B0" w14:textId="77777777" w:rsidR="0046594C" w:rsidRPr="00001170" w:rsidRDefault="0046594C" w:rsidP="009546B7">
                  <w:pPr>
                    <w:pStyle w:val="rowtabella0"/>
                    <w:rPr>
                      <w:color w:val="002060"/>
                    </w:rPr>
                  </w:pPr>
                  <w:r w:rsidRPr="00001170">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D634A4" w14:textId="77777777" w:rsidR="0046594C" w:rsidRPr="00001170" w:rsidRDefault="0046594C" w:rsidP="009546B7">
                  <w:pPr>
                    <w:pStyle w:val="rowtabella0"/>
                    <w:rPr>
                      <w:color w:val="002060"/>
                    </w:rPr>
                  </w:pPr>
                  <w:r w:rsidRPr="00001170">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AE7143" w14:textId="77777777" w:rsidR="0046594C" w:rsidRPr="00001170" w:rsidRDefault="0046594C" w:rsidP="009546B7">
                  <w:pPr>
                    <w:pStyle w:val="rowtabella0"/>
                    <w:jc w:val="center"/>
                    <w:rPr>
                      <w:color w:val="002060"/>
                    </w:rPr>
                  </w:pPr>
                  <w:r w:rsidRPr="00001170">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BF093" w14:textId="77777777" w:rsidR="0046594C" w:rsidRPr="00001170" w:rsidRDefault="0046594C" w:rsidP="009546B7">
                  <w:pPr>
                    <w:pStyle w:val="rowtabella0"/>
                    <w:jc w:val="center"/>
                    <w:rPr>
                      <w:color w:val="002060"/>
                    </w:rPr>
                  </w:pPr>
                  <w:r w:rsidRPr="00001170">
                    <w:rPr>
                      <w:color w:val="002060"/>
                    </w:rPr>
                    <w:t> </w:t>
                  </w:r>
                </w:p>
              </w:tc>
            </w:tr>
            <w:tr w:rsidR="0046594C" w:rsidRPr="00001170" w14:paraId="7627831C"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129104" w14:textId="77777777" w:rsidR="0046594C" w:rsidRPr="00001170" w:rsidRDefault="0046594C" w:rsidP="009546B7">
                  <w:pPr>
                    <w:pStyle w:val="rowtabella0"/>
                    <w:rPr>
                      <w:color w:val="002060"/>
                    </w:rPr>
                  </w:pPr>
                  <w:r w:rsidRPr="00001170">
                    <w:rPr>
                      <w:color w:val="002060"/>
                    </w:rPr>
                    <w:t>(2) 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21F9D" w14:textId="77777777" w:rsidR="0046594C" w:rsidRPr="00001170" w:rsidRDefault="0046594C" w:rsidP="009546B7">
                  <w:pPr>
                    <w:pStyle w:val="rowtabella0"/>
                    <w:rPr>
                      <w:color w:val="002060"/>
                    </w:rPr>
                  </w:pPr>
                  <w:r w:rsidRPr="00001170">
                    <w:rPr>
                      <w:color w:val="002060"/>
                    </w:rPr>
                    <w:t xml:space="preserve">- </w:t>
                  </w:r>
                  <w:proofErr w:type="gramStart"/>
                  <w:r w:rsidRPr="00001170">
                    <w:rPr>
                      <w:color w:val="002060"/>
                    </w:rPr>
                    <w:t>CITTA</w:t>
                  </w:r>
                  <w:proofErr w:type="gramEnd"/>
                  <w:r w:rsidRPr="00001170">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3D015" w14:textId="77777777" w:rsidR="0046594C" w:rsidRPr="00001170" w:rsidRDefault="0046594C" w:rsidP="009546B7">
                  <w:pPr>
                    <w:pStyle w:val="rowtabella0"/>
                    <w:jc w:val="center"/>
                    <w:rPr>
                      <w:color w:val="002060"/>
                    </w:rPr>
                  </w:pPr>
                  <w:r w:rsidRPr="00001170">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28DD3" w14:textId="77777777" w:rsidR="0046594C" w:rsidRPr="00001170" w:rsidRDefault="0046594C" w:rsidP="009546B7">
                  <w:pPr>
                    <w:pStyle w:val="rowtabella0"/>
                    <w:jc w:val="center"/>
                    <w:rPr>
                      <w:color w:val="002060"/>
                    </w:rPr>
                  </w:pPr>
                  <w:r w:rsidRPr="00001170">
                    <w:rPr>
                      <w:color w:val="002060"/>
                    </w:rPr>
                    <w:t> </w:t>
                  </w:r>
                </w:p>
              </w:tc>
            </w:tr>
            <w:tr w:rsidR="0046594C" w:rsidRPr="00001170" w14:paraId="27C8E48F"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64DDB07F" w14:textId="77777777" w:rsidR="0046594C" w:rsidRPr="00001170" w:rsidRDefault="0046594C" w:rsidP="009546B7">
                  <w:pPr>
                    <w:pStyle w:val="rowtabella0"/>
                    <w:rPr>
                      <w:color w:val="002060"/>
                    </w:rPr>
                  </w:pPr>
                  <w:r w:rsidRPr="00001170">
                    <w:rPr>
                      <w:color w:val="002060"/>
                    </w:rPr>
                    <w:t>(1) - disputata il 29/03/2025</w:t>
                  </w:r>
                </w:p>
              </w:tc>
            </w:tr>
            <w:tr w:rsidR="0046594C" w:rsidRPr="00001170" w14:paraId="3543910C"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60F5156B" w14:textId="77777777" w:rsidR="0046594C" w:rsidRPr="00001170" w:rsidRDefault="0046594C" w:rsidP="009546B7">
                  <w:pPr>
                    <w:pStyle w:val="rowtabella0"/>
                    <w:rPr>
                      <w:color w:val="002060"/>
                    </w:rPr>
                  </w:pPr>
                  <w:r w:rsidRPr="00001170">
                    <w:rPr>
                      <w:color w:val="002060"/>
                    </w:rPr>
                    <w:t>(2) - disputata il 31/03/2025</w:t>
                  </w:r>
                </w:p>
              </w:tc>
            </w:tr>
          </w:tbl>
          <w:p w14:paraId="7C2057C4" w14:textId="77777777" w:rsidR="0046594C" w:rsidRPr="00001170" w:rsidRDefault="0046594C" w:rsidP="009546B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0176C254"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3F54F" w14:textId="77777777" w:rsidR="0046594C" w:rsidRPr="00001170" w:rsidRDefault="0046594C" w:rsidP="009546B7">
                  <w:pPr>
                    <w:pStyle w:val="headertabella0"/>
                    <w:rPr>
                      <w:color w:val="002060"/>
                    </w:rPr>
                  </w:pPr>
                  <w:r w:rsidRPr="00001170">
                    <w:rPr>
                      <w:color w:val="002060"/>
                    </w:rPr>
                    <w:t>GIRONE D - 9 Giornata - R</w:t>
                  </w:r>
                </w:p>
              </w:tc>
            </w:tr>
            <w:tr w:rsidR="0046594C" w:rsidRPr="00001170" w14:paraId="609C5572"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9AFE9" w14:textId="77777777" w:rsidR="0046594C" w:rsidRPr="00001170" w:rsidRDefault="0046594C" w:rsidP="009546B7">
                  <w:pPr>
                    <w:pStyle w:val="rowtabella0"/>
                    <w:rPr>
                      <w:color w:val="002060"/>
                    </w:rPr>
                  </w:pPr>
                  <w:r w:rsidRPr="00001170">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E5B9B" w14:textId="77777777" w:rsidR="0046594C" w:rsidRPr="00001170" w:rsidRDefault="0046594C" w:rsidP="009546B7">
                  <w:pPr>
                    <w:pStyle w:val="rowtabella0"/>
                    <w:rPr>
                      <w:color w:val="002060"/>
                    </w:rPr>
                  </w:pPr>
                  <w:r w:rsidRPr="00001170">
                    <w:rPr>
                      <w:color w:val="002060"/>
                    </w:rPr>
                    <w:t xml:space="preserve">- REAL FABRIANO </w:t>
                  </w:r>
                  <w:proofErr w:type="gramStart"/>
                  <w:r w:rsidRPr="00001170">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D2612" w14:textId="77777777" w:rsidR="0046594C" w:rsidRPr="00001170" w:rsidRDefault="0046594C" w:rsidP="009546B7">
                  <w:pPr>
                    <w:pStyle w:val="rowtabella0"/>
                    <w:jc w:val="center"/>
                    <w:rPr>
                      <w:color w:val="002060"/>
                    </w:rPr>
                  </w:pPr>
                  <w:r w:rsidRPr="00001170">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A556F" w14:textId="77777777" w:rsidR="0046594C" w:rsidRPr="00001170" w:rsidRDefault="0046594C" w:rsidP="009546B7">
                  <w:pPr>
                    <w:pStyle w:val="rowtabella0"/>
                    <w:jc w:val="center"/>
                    <w:rPr>
                      <w:color w:val="002060"/>
                    </w:rPr>
                  </w:pPr>
                  <w:r w:rsidRPr="00001170">
                    <w:rPr>
                      <w:color w:val="002060"/>
                    </w:rPr>
                    <w:t> </w:t>
                  </w:r>
                </w:p>
              </w:tc>
            </w:tr>
            <w:tr w:rsidR="0046594C" w:rsidRPr="00001170" w14:paraId="7DF02185"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6D340" w14:textId="77777777" w:rsidR="0046594C" w:rsidRPr="00001170" w:rsidRDefault="0046594C" w:rsidP="009546B7">
                  <w:pPr>
                    <w:pStyle w:val="rowtabella0"/>
                    <w:rPr>
                      <w:color w:val="002060"/>
                    </w:rPr>
                  </w:pPr>
                  <w:r w:rsidRPr="00001170">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631A1D" w14:textId="77777777" w:rsidR="0046594C" w:rsidRPr="00001170" w:rsidRDefault="0046594C" w:rsidP="009546B7">
                  <w:pPr>
                    <w:pStyle w:val="rowtabella0"/>
                    <w:rPr>
                      <w:color w:val="002060"/>
                    </w:rPr>
                  </w:pPr>
                  <w:r w:rsidRPr="00001170">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D9889" w14:textId="77777777" w:rsidR="0046594C" w:rsidRPr="00001170" w:rsidRDefault="0046594C" w:rsidP="009546B7">
                  <w:pPr>
                    <w:pStyle w:val="rowtabella0"/>
                    <w:jc w:val="center"/>
                    <w:rPr>
                      <w:color w:val="002060"/>
                    </w:rPr>
                  </w:pPr>
                  <w:r w:rsidRPr="0000117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019CFA" w14:textId="77777777" w:rsidR="0046594C" w:rsidRPr="00001170" w:rsidRDefault="0046594C" w:rsidP="009546B7">
                  <w:pPr>
                    <w:pStyle w:val="rowtabella0"/>
                    <w:jc w:val="center"/>
                    <w:rPr>
                      <w:color w:val="002060"/>
                    </w:rPr>
                  </w:pPr>
                  <w:r w:rsidRPr="00001170">
                    <w:rPr>
                      <w:color w:val="002060"/>
                    </w:rPr>
                    <w:t> </w:t>
                  </w:r>
                </w:p>
              </w:tc>
            </w:tr>
            <w:tr w:rsidR="0046594C" w:rsidRPr="00001170" w14:paraId="033C1702"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2F171" w14:textId="77777777" w:rsidR="0046594C" w:rsidRPr="00001170" w:rsidRDefault="0046594C" w:rsidP="009546B7">
                  <w:pPr>
                    <w:pStyle w:val="rowtabella0"/>
                    <w:rPr>
                      <w:color w:val="002060"/>
                    </w:rPr>
                  </w:pPr>
                  <w:r w:rsidRPr="00001170">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3534EC" w14:textId="77777777" w:rsidR="0046594C" w:rsidRPr="00001170" w:rsidRDefault="0046594C" w:rsidP="009546B7">
                  <w:pPr>
                    <w:pStyle w:val="rowtabella0"/>
                    <w:rPr>
                      <w:color w:val="002060"/>
                    </w:rPr>
                  </w:pPr>
                  <w:r w:rsidRPr="00001170">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3C1668" w14:textId="77777777" w:rsidR="0046594C" w:rsidRPr="00001170" w:rsidRDefault="0046594C" w:rsidP="009546B7">
                  <w:pPr>
                    <w:pStyle w:val="rowtabella0"/>
                    <w:jc w:val="center"/>
                    <w:rPr>
                      <w:color w:val="002060"/>
                    </w:rPr>
                  </w:pPr>
                  <w:r w:rsidRPr="0000117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345F62" w14:textId="77777777" w:rsidR="0046594C" w:rsidRPr="00001170" w:rsidRDefault="0046594C" w:rsidP="009546B7">
                  <w:pPr>
                    <w:pStyle w:val="rowtabella0"/>
                    <w:jc w:val="center"/>
                    <w:rPr>
                      <w:color w:val="002060"/>
                    </w:rPr>
                  </w:pPr>
                  <w:r w:rsidRPr="00001170">
                    <w:rPr>
                      <w:color w:val="002060"/>
                    </w:rPr>
                    <w:t> </w:t>
                  </w:r>
                </w:p>
              </w:tc>
            </w:tr>
            <w:tr w:rsidR="0046594C" w:rsidRPr="00001170" w14:paraId="39A84BDC"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4B6A7D" w14:textId="77777777" w:rsidR="0046594C" w:rsidRPr="00001170" w:rsidRDefault="0046594C" w:rsidP="009546B7">
                  <w:pPr>
                    <w:pStyle w:val="rowtabella0"/>
                    <w:rPr>
                      <w:color w:val="002060"/>
                    </w:rPr>
                  </w:pPr>
                  <w:r w:rsidRPr="00001170">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41112E" w14:textId="77777777" w:rsidR="0046594C" w:rsidRPr="00001170" w:rsidRDefault="0046594C" w:rsidP="009546B7">
                  <w:pPr>
                    <w:pStyle w:val="rowtabella0"/>
                    <w:rPr>
                      <w:color w:val="002060"/>
                    </w:rPr>
                  </w:pPr>
                  <w:r w:rsidRPr="0000117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3D0567" w14:textId="77777777" w:rsidR="0046594C" w:rsidRPr="00001170" w:rsidRDefault="0046594C" w:rsidP="009546B7">
                  <w:pPr>
                    <w:pStyle w:val="rowtabella0"/>
                    <w:jc w:val="center"/>
                    <w:rPr>
                      <w:color w:val="002060"/>
                    </w:rPr>
                  </w:pPr>
                  <w:r w:rsidRPr="0000117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050546" w14:textId="77777777" w:rsidR="0046594C" w:rsidRPr="00001170" w:rsidRDefault="0046594C" w:rsidP="009546B7">
                  <w:pPr>
                    <w:pStyle w:val="rowtabella0"/>
                    <w:jc w:val="center"/>
                    <w:rPr>
                      <w:color w:val="002060"/>
                    </w:rPr>
                  </w:pPr>
                  <w:r w:rsidRPr="00001170">
                    <w:rPr>
                      <w:color w:val="002060"/>
                    </w:rPr>
                    <w:t> </w:t>
                  </w:r>
                </w:p>
              </w:tc>
            </w:tr>
            <w:tr w:rsidR="0046594C" w:rsidRPr="00001170" w14:paraId="0281BC2F"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731376" w14:textId="77777777" w:rsidR="0046594C" w:rsidRPr="00001170" w:rsidRDefault="0046594C" w:rsidP="009546B7">
                  <w:pPr>
                    <w:pStyle w:val="rowtabella0"/>
                    <w:rPr>
                      <w:color w:val="002060"/>
                    </w:rPr>
                  </w:pPr>
                  <w:r w:rsidRPr="00001170">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BE55DB" w14:textId="77777777" w:rsidR="0046594C" w:rsidRPr="00001170" w:rsidRDefault="0046594C" w:rsidP="009546B7">
                  <w:pPr>
                    <w:pStyle w:val="rowtabella0"/>
                    <w:rPr>
                      <w:color w:val="002060"/>
                    </w:rPr>
                  </w:pPr>
                  <w:r w:rsidRPr="00001170">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0910B" w14:textId="77777777" w:rsidR="0046594C" w:rsidRPr="00001170" w:rsidRDefault="0046594C" w:rsidP="009546B7">
                  <w:pPr>
                    <w:pStyle w:val="rowtabella0"/>
                    <w:jc w:val="center"/>
                    <w:rPr>
                      <w:color w:val="002060"/>
                    </w:rPr>
                  </w:pPr>
                  <w:r w:rsidRPr="0000117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F92EB5" w14:textId="77777777" w:rsidR="0046594C" w:rsidRPr="00001170" w:rsidRDefault="0046594C" w:rsidP="009546B7">
                  <w:pPr>
                    <w:pStyle w:val="rowtabella0"/>
                    <w:jc w:val="center"/>
                    <w:rPr>
                      <w:color w:val="002060"/>
                    </w:rPr>
                  </w:pPr>
                  <w:r w:rsidRPr="00001170">
                    <w:rPr>
                      <w:color w:val="002060"/>
                    </w:rPr>
                    <w:t> </w:t>
                  </w:r>
                </w:p>
              </w:tc>
            </w:tr>
            <w:tr w:rsidR="0046594C" w:rsidRPr="00001170" w14:paraId="1F3C0971"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1D162A" w14:textId="77777777" w:rsidR="0046594C" w:rsidRPr="00001170" w:rsidRDefault="0046594C" w:rsidP="009546B7">
                  <w:pPr>
                    <w:pStyle w:val="rowtabella0"/>
                    <w:rPr>
                      <w:color w:val="002060"/>
                    </w:rPr>
                  </w:pPr>
                  <w:r w:rsidRPr="00001170">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820D9" w14:textId="77777777" w:rsidR="0046594C" w:rsidRPr="00001170" w:rsidRDefault="0046594C" w:rsidP="009546B7">
                  <w:pPr>
                    <w:pStyle w:val="rowtabella0"/>
                    <w:rPr>
                      <w:color w:val="002060"/>
                    </w:rPr>
                  </w:pPr>
                  <w:r w:rsidRPr="00001170">
                    <w:rPr>
                      <w:color w:val="002060"/>
                    </w:rPr>
                    <w:t>- RIPE SAN GINESIO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122A3" w14:textId="77777777" w:rsidR="0046594C" w:rsidRPr="00001170" w:rsidRDefault="0046594C" w:rsidP="009546B7">
                  <w:pPr>
                    <w:pStyle w:val="rowtabella0"/>
                    <w:jc w:val="center"/>
                    <w:rPr>
                      <w:color w:val="002060"/>
                    </w:rPr>
                  </w:pPr>
                  <w:r w:rsidRPr="0000117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AA015" w14:textId="77777777" w:rsidR="0046594C" w:rsidRPr="00001170" w:rsidRDefault="0046594C" w:rsidP="009546B7">
                  <w:pPr>
                    <w:pStyle w:val="rowtabella0"/>
                    <w:jc w:val="center"/>
                    <w:rPr>
                      <w:color w:val="002060"/>
                    </w:rPr>
                  </w:pPr>
                  <w:r w:rsidRPr="00001170">
                    <w:rPr>
                      <w:color w:val="002060"/>
                    </w:rPr>
                    <w:t> </w:t>
                  </w:r>
                </w:p>
              </w:tc>
            </w:tr>
          </w:tbl>
          <w:p w14:paraId="5D42F649" w14:textId="77777777" w:rsidR="0046594C" w:rsidRPr="00001170" w:rsidRDefault="0046594C" w:rsidP="009546B7">
            <w:pPr>
              <w:rPr>
                <w:color w:val="002060"/>
              </w:rPr>
            </w:pPr>
          </w:p>
        </w:tc>
      </w:tr>
    </w:tbl>
    <w:p w14:paraId="31337D55" w14:textId="77777777" w:rsidR="0046594C" w:rsidRPr="00001170" w:rsidRDefault="0046594C" w:rsidP="0046594C">
      <w:pPr>
        <w:pStyle w:val="breakline"/>
        <w:rPr>
          <w:rFonts w:eastAsiaTheme="minorEastAsia"/>
          <w:color w:val="002060"/>
        </w:rPr>
      </w:pPr>
    </w:p>
    <w:p w14:paraId="1F5BF156" w14:textId="77777777" w:rsidR="0046594C" w:rsidRPr="00001170" w:rsidRDefault="0046594C" w:rsidP="0046594C">
      <w:pPr>
        <w:pStyle w:val="breakline"/>
        <w:rPr>
          <w:color w:val="002060"/>
        </w:rPr>
      </w:pPr>
    </w:p>
    <w:p w14:paraId="25462059" w14:textId="77777777" w:rsidR="0046594C" w:rsidRPr="00001170" w:rsidRDefault="0046594C" w:rsidP="0046594C">
      <w:pPr>
        <w:pStyle w:val="sottotitolocampionato10"/>
        <w:rPr>
          <w:color w:val="002060"/>
        </w:rPr>
      </w:pPr>
      <w:r w:rsidRPr="00001170">
        <w:rPr>
          <w:color w:val="002060"/>
        </w:rPr>
        <w:t>RISULTATI UFFICIALI GARE DEL 28/03/2025</w:t>
      </w:r>
    </w:p>
    <w:p w14:paraId="6913DF02" w14:textId="77777777" w:rsidR="0046594C" w:rsidRPr="0046594C" w:rsidRDefault="0046594C" w:rsidP="0046594C">
      <w:pPr>
        <w:pStyle w:val="sottotitolocampionato20"/>
        <w:spacing w:before="0" w:beforeAutospacing="0" w:after="0" w:afterAutospacing="0"/>
        <w:rPr>
          <w:rFonts w:ascii="Arial" w:hAnsi="Arial" w:cs="Arial"/>
          <w:color w:val="002060"/>
          <w:sz w:val="20"/>
          <w:szCs w:val="20"/>
        </w:rPr>
      </w:pPr>
      <w:r w:rsidRPr="0046594C">
        <w:rPr>
          <w:rFonts w:ascii="Arial" w:hAnsi="Arial" w:cs="Arial"/>
          <w:color w:val="002060"/>
          <w:sz w:val="20"/>
          <w:szCs w:val="20"/>
        </w:rPr>
        <w:t>Si trascrivono qui di seguito i risultati ufficiali delle gare disputate</w:t>
      </w:r>
    </w:p>
    <w:p w14:paraId="3E2CD343" w14:textId="77777777" w:rsidR="0046594C" w:rsidRPr="00001170" w:rsidRDefault="0046594C" w:rsidP="004659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6594C" w:rsidRPr="00001170" w14:paraId="44CE54FA"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2FB0A450"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19511" w14:textId="77777777" w:rsidR="0046594C" w:rsidRPr="00001170" w:rsidRDefault="0046594C" w:rsidP="009546B7">
                  <w:pPr>
                    <w:pStyle w:val="headertabella0"/>
                    <w:rPr>
                      <w:color w:val="002060"/>
                    </w:rPr>
                  </w:pPr>
                  <w:r w:rsidRPr="00001170">
                    <w:rPr>
                      <w:color w:val="002060"/>
                    </w:rPr>
                    <w:t>GIRONE E - 11 Giornata - R</w:t>
                  </w:r>
                </w:p>
              </w:tc>
            </w:tr>
            <w:tr w:rsidR="0046594C" w:rsidRPr="00001170" w14:paraId="03D81421"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9C638F" w14:textId="77777777" w:rsidR="0046594C" w:rsidRPr="00001170" w:rsidRDefault="0046594C" w:rsidP="009546B7">
                  <w:pPr>
                    <w:pStyle w:val="rowtabella0"/>
                    <w:rPr>
                      <w:color w:val="002060"/>
                    </w:rPr>
                  </w:pPr>
                  <w:r w:rsidRPr="0000117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43E43" w14:textId="77777777" w:rsidR="0046594C" w:rsidRPr="00001170" w:rsidRDefault="0046594C" w:rsidP="009546B7">
                  <w:pPr>
                    <w:pStyle w:val="rowtabella0"/>
                    <w:rPr>
                      <w:color w:val="002060"/>
                    </w:rPr>
                  </w:pPr>
                  <w:r w:rsidRPr="00001170">
                    <w:rPr>
                      <w:color w:val="002060"/>
                    </w:rPr>
                    <w:t xml:space="preserve">- CALCIO </w:t>
                  </w:r>
                  <w:proofErr w:type="gramStart"/>
                  <w:r w:rsidRPr="00001170">
                    <w:rPr>
                      <w:color w:val="002060"/>
                    </w:rPr>
                    <w:t>S.ELPIDIO</w:t>
                  </w:r>
                  <w:proofErr w:type="gramEnd"/>
                  <w:r w:rsidRPr="00001170">
                    <w:rPr>
                      <w:color w:val="002060"/>
                    </w:rPr>
                    <w:t xml:space="preserve">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57DF6" w14:textId="77777777" w:rsidR="0046594C" w:rsidRPr="00001170" w:rsidRDefault="0046594C" w:rsidP="009546B7">
                  <w:pPr>
                    <w:pStyle w:val="rowtabella0"/>
                    <w:jc w:val="center"/>
                    <w:rPr>
                      <w:color w:val="002060"/>
                    </w:rPr>
                  </w:pPr>
                  <w:r w:rsidRPr="00001170">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E163D" w14:textId="77777777" w:rsidR="0046594C" w:rsidRPr="00001170" w:rsidRDefault="0046594C" w:rsidP="009546B7">
                  <w:pPr>
                    <w:pStyle w:val="rowtabella0"/>
                    <w:jc w:val="center"/>
                    <w:rPr>
                      <w:color w:val="002060"/>
                    </w:rPr>
                  </w:pPr>
                  <w:r w:rsidRPr="00001170">
                    <w:rPr>
                      <w:color w:val="002060"/>
                    </w:rPr>
                    <w:t> </w:t>
                  </w:r>
                </w:p>
              </w:tc>
            </w:tr>
            <w:tr w:rsidR="0046594C" w:rsidRPr="00001170" w14:paraId="68A14065"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88F41B" w14:textId="77777777" w:rsidR="0046594C" w:rsidRPr="00001170" w:rsidRDefault="0046594C" w:rsidP="009546B7">
                  <w:pPr>
                    <w:pStyle w:val="rowtabella0"/>
                    <w:rPr>
                      <w:color w:val="002060"/>
                    </w:rPr>
                  </w:pPr>
                  <w:r w:rsidRPr="00001170">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09798B" w14:textId="77777777" w:rsidR="0046594C" w:rsidRPr="00001170" w:rsidRDefault="0046594C" w:rsidP="009546B7">
                  <w:pPr>
                    <w:pStyle w:val="rowtabella0"/>
                    <w:rPr>
                      <w:color w:val="002060"/>
                    </w:rPr>
                  </w:pPr>
                  <w:r w:rsidRPr="00001170">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8872C7" w14:textId="77777777" w:rsidR="0046594C" w:rsidRPr="00001170" w:rsidRDefault="0046594C" w:rsidP="009546B7">
                  <w:pPr>
                    <w:pStyle w:val="rowtabella0"/>
                    <w:jc w:val="center"/>
                    <w:rPr>
                      <w:color w:val="002060"/>
                    </w:rPr>
                  </w:pPr>
                  <w:r w:rsidRPr="00001170">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A83FB9" w14:textId="77777777" w:rsidR="0046594C" w:rsidRPr="00001170" w:rsidRDefault="0046594C" w:rsidP="009546B7">
                  <w:pPr>
                    <w:pStyle w:val="rowtabella0"/>
                    <w:jc w:val="center"/>
                    <w:rPr>
                      <w:color w:val="002060"/>
                    </w:rPr>
                  </w:pPr>
                  <w:r w:rsidRPr="00001170">
                    <w:rPr>
                      <w:color w:val="002060"/>
                    </w:rPr>
                    <w:t> </w:t>
                  </w:r>
                </w:p>
              </w:tc>
            </w:tr>
            <w:tr w:rsidR="0046594C" w:rsidRPr="00001170" w14:paraId="17ABED1B"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3058A2" w14:textId="77777777" w:rsidR="0046594C" w:rsidRPr="00001170" w:rsidRDefault="0046594C" w:rsidP="009546B7">
                  <w:pPr>
                    <w:pStyle w:val="rowtabella0"/>
                    <w:rPr>
                      <w:color w:val="002060"/>
                    </w:rPr>
                  </w:pPr>
                  <w:r w:rsidRPr="00001170">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C4EE95" w14:textId="77777777" w:rsidR="0046594C" w:rsidRPr="00001170" w:rsidRDefault="0046594C" w:rsidP="009546B7">
                  <w:pPr>
                    <w:pStyle w:val="rowtabella0"/>
                    <w:rPr>
                      <w:color w:val="002060"/>
                    </w:rPr>
                  </w:pPr>
                  <w:r w:rsidRPr="00001170">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0198A8" w14:textId="77777777" w:rsidR="0046594C" w:rsidRPr="00001170" w:rsidRDefault="0046594C" w:rsidP="009546B7">
                  <w:pPr>
                    <w:pStyle w:val="rowtabella0"/>
                    <w:jc w:val="center"/>
                    <w:rPr>
                      <w:color w:val="002060"/>
                    </w:rPr>
                  </w:pPr>
                  <w:r w:rsidRPr="00001170">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4A264B" w14:textId="77777777" w:rsidR="0046594C" w:rsidRPr="00001170" w:rsidRDefault="0046594C" w:rsidP="009546B7">
                  <w:pPr>
                    <w:pStyle w:val="rowtabella0"/>
                    <w:jc w:val="center"/>
                    <w:rPr>
                      <w:color w:val="002060"/>
                    </w:rPr>
                  </w:pPr>
                  <w:r w:rsidRPr="00001170">
                    <w:rPr>
                      <w:color w:val="002060"/>
                    </w:rPr>
                    <w:t> </w:t>
                  </w:r>
                </w:p>
              </w:tc>
            </w:tr>
            <w:tr w:rsidR="0046594C" w:rsidRPr="00001170" w14:paraId="116D295D"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B3E0D4" w14:textId="77777777" w:rsidR="0046594C" w:rsidRPr="00001170" w:rsidRDefault="0046594C" w:rsidP="009546B7">
                  <w:pPr>
                    <w:pStyle w:val="rowtabella0"/>
                    <w:rPr>
                      <w:color w:val="002060"/>
                    </w:rPr>
                  </w:pPr>
                  <w:r w:rsidRPr="0000117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C4EB73" w14:textId="77777777" w:rsidR="0046594C" w:rsidRPr="00001170" w:rsidRDefault="0046594C" w:rsidP="009546B7">
                  <w:pPr>
                    <w:pStyle w:val="rowtabella0"/>
                    <w:rPr>
                      <w:color w:val="002060"/>
                    </w:rPr>
                  </w:pPr>
                  <w:r w:rsidRPr="00001170">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96ABA" w14:textId="77777777" w:rsidR="0046594C" w:rsidRPr="00001170" w:rsidRDefault="0046594C" w:rsidP="009546B7">
                  <w:pPr>
                    <w:pStyle w:val="rowtabella0"/>
                    <w:jc w:val="center"/>
                    <w:rPr>
                      <w:color w:val="002060"/>
                    </w:rPr>
                  </w:pPr>
                  <w:r w:rsidRPr="00001170">
                    <w:rPr>
                      <w:color w:val="002060"/>
                    </w:rPr>
                    <w:t>9 - 10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D03425" w14:textId="77777777" w:rsidR="0046594C" w:rsidRPr="00001170" w:rsidRDefault="0046594C" w:rsidP="009546B7">
                  <w:pPr>
                    <w:pStyle w:val="rowtabella0"/>
                    <w:jc w:val="center"/>
                    <w:rPr>
                      <w:color w:val="002060"/>
                    </w:rPr>
                  </w:pPr>
                  <w:r w:rsidRPr="00001170">
                    <w:rPr>
                      <w:color w:val="002060"/>
                    </w:rPr>
                    <w:t> </w:t>
                  </w:r>
                </w:p>
              </w:tc>
            </w:tr>
            <w:tr w:rsidR="0046594C" w:rsidRPr="00001170" w14:paraId="5E1E5684"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D897EC" w14:textId="77777777" w:rsidR="0046594C" w:rsidRPr="00001170" w:rsidRDefault="0046594C" w:rsidP="009546B7">
                  <w:pPr>
                    <w:pStyle w:val="rowtabella0"/>
                    <w:rPr>
                      <w:color w:val="002060"/>
                    </w:rPr>
                  </w:pPr>
                  <w:r w:rsidRPr="00001170">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4908FC" w14:textId="77777777" w:rsidR="0046594C" w:rsidRPr="00001170" w:rsidRDefault="0046594C" w:rsidP="009546B7">
                  <w:pPr>
                    <w:pStyle w:val="rowtabella0"/>
                    <w:rPr>
                      <w:color w:val="002060"/>
                    </w:rPr>
                  </w:pPr>
                  <w:r w:rsidRPr="00001170">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A73A0" w14:textId="77777777" w:rsidR="0046594C" w:rsidRPr="00001170" w:rsidRDefault="0046594C" w:rsidP="009546B7">
                  <w:pPr>
                    <w:pStyle w:val="rowtabella0"/>
                    <w:jc w:val="center"/>
                    <w:rPr>
                      <w:color w:val="002060"/>
                    </w:rPr>
                  </w:pPr>
                  <w:r w:rsidRPr="0000117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62B749" w14:textId="77777777" w:rsidR="0046594C" w:rsidRPr="00001170" w:rsidRDefault="0046594C" w:rsidP="009546B7">
                  <w:pPr>
                    <w:pStyle w:val="rowtabella0"/>
                    <w:jc w:val="center"/>
                    <w:rPr>
                      <w:color w:val="002060"/>
                    </w:rPr>
                  </w:pPr>
                  <w:r w:rsidRPr="00001170">
                    <w:rPr>
                      <w:color w:val="002060"/>
                    </w:rPr>
                    <w:t> </w:t>
                  </w:r>
                </w:p>
              </w:tc>
            </w:tr>
            <w:tr w:rsidR="0046594C" w:rsidRPr="00001170" w14:paraId="7E5394BF"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E9EE7A" w14:textId="77777777" w:rsidR="0046594C" w:rsidRPr="00001170" w:rsidRDefault="0046594C" w:rsidP="009546B7">
                  <w:pPr>
                    <w:pStyle w:val="rowtabella0"/>
                    <w:rPr>
                      <w:color w:val="002060"/>
                    </w:rPr>
                  </w:pPr>
                  <w:r w:rsidRPr="00001170">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EA712" w14:textId="77777777" w:rsidR="0046594C" w:rsidRPr="00001170" w:rsidRDefault="0046594C" w:rsidP="009546B7">
                  <w:pPr>
                    <w:pStyle w:val="rowtabella0"/>
                    <w:rPr>
                      <w:color w:val="002060"/>
                    </w:rPr>
                  </w:pPr>
                  <w:r w:rsidRPr="00001170">
                    <w:rPr>
                      <w:color w:val="002060"/>
                    </w:rPr>
                    <w:t>- ACADEMY CIVITANOVESE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C34D5" w14:textId="77777777" w:rsidR="0046594C" w:rsidRPr="00001170" w:rsidRDefault="0046594C" w:rsidP="009546B7">
                  <w:pPr>
                    <w:pStyle w:val="rowtabella0"/>
                    <w:jc w:val="center"/>
                    <w:rPr>
                      <w:color w:val="002060"/>
                    </w:rPr>
                  </w:pPr>
                  <w:r w:rsidRPr="00001170">
                    <w:rPr>
                      <w:color w:val="002060"/>
                    </w:rPr>
                    <w:t>8 - 6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39A50" w14:textId="77777777" w:rsidR="0046594C" w:rsidRPr="00001170" w:rsidRDefault="0046594C" w:rsidP="009546B7">
                  <w:pPr>
                    <w:pStyle w:val="rowtabella0"/>
                    <w:jc w:val="center"/>
                    <w:rPr>
                      <w:color w:val="002060"/>
                    </w:rPr>
                  </w:pPr>
                  <w:r w:rsidRPr="00001170">
                    <w:rPr>
                      <w:color w:val="002060"/>
                    </w:rPr>
                    <w:t> </w:t>
                  </w:r>
                </w:p>
              </w:tc>
            </w:tr>
          </w:tbl>
          <w:p w14:paraId="677E7199" w14:textId="77777777" w:rsidR="0046594C" w:rsidRPr="00001170" w:rsidRDefault="0046594C" w:rsidP="009546B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35B552BB"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8F17D" w14:textId="77777777" w:rsidR="0046594C" w:rsidRPr="00001170" w:rsidRDefault="0046594C" w:rsidP="009546B7">
                  <w:pPr>
                    <w:pStyle w:val="headertabella0"/>
                    <w:rPr>
                      <w:color w:val="002060"/>
                    </w:rPr>
                  </w:pPr>
                  <w:r w:rsidRPr="00001170">
                    <w:rPr>
                      <w:color w:val="002060"/>
                    </w:rPr>
                    <w:t>GIRONE F - 11 Giornata - R</w:t>
                  </w:r>
                </w:p>
              </w:tc>
            </w:tr>
            <w:tr w:rsidR="0046594C" w:rsidRPr="00001170" w14:paraId="2A687176"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38F67" w14:textId="77777777" w:rsidR="0046594C" w:rsidRPr="00001170" w:rsidRDefault="0046594C" w:rsidP="009546B7">
                  <w:pPr>
                    <w:pStyle w:val="rowtabella0"/>
                    <w:rPr>
                      <w:color w:val="002060"/>
                    </w:rPr>
                  </w:pPr>
                  <w:r w:rsidRPr="00001170">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11020" w14:textId="77777777" w:rsidR="0046594C" w:rsidRPr="00001170" w:rsidRDefault="0046594C" w:rsidP="009546B7">
                  <w:pPr>
                    <w:pStyle w:val="rowtabella0"/>
                    <w:rPr>
                      <w:color w:val="002060"/>
                    </w:rPr>
                  </w:pPr>
                  <w:r w:rsidRPr="00001170">
                    <w:rPr>
                      <w:color w:val="002060"/>
                    </w:rPr>
                    <w:t>- TRUENTIN LAMA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46DD2" w14:textId="77777777" w:rsidR="0046594C" w:rsidRPr="00001170" w:rsidRDefault="0046594C" w:rsidP="009546B7">
                  <w:pPr>
                    <w:pStyle w:val="rowtabella0"/>
                    <w:jc w:val="center"/>
                    <w:rPr>
                      <w:color w:val="002060"/>
                    </w:rPr>
                  </w:pPr>
                  <w:r w:rsidRPr="00001170">
                    <w:rPr>
                      <w:color w:val="002060"/>
                    </w:rPr>
                    <w:t>10 - 6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5F519" w14:textId="77777777" w:rsidR="0046594C" w:rsidRPr="00001170" w:rsidRDefault="0046594C" w:rsidP="009546B7">
                  <w:pPr>
                    <w:pStyle w:val="rowtabella0"/>
                    <w:jc w:val="center"/>
                    <w:rPr>
                      <w:color w:val="002060"/>
                    </w:rPr>
                  </w:pPr>
                  <w:r w:rsidRPr="00001170">
                    <w:rPr>
                      <w:color w:val="002060"/>
                    </w:rPr>
                    <w:t> </w:t>
                  </w:r>
                </w:p>
              </w:tc>
            </w:tr>
            <w:tr w:rsidR="0046594C" w:rsidRPr="00001170" w14:paraId="43EEA303"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D58A3F" w14:textId="77777777" w:rsidR="0046594C" w:rsidRPr="00001170" w:rsidRDefault="0046594C" w:rsidP="009546B7">
                  <w:pPr>
                    <w:pStyle w:val="rowtabella0"/>
                    <w:rPr>
                      <w:color w:val="002060"/>
                    </w:rPr>
                  </w:pPr>
                  <w:r w:rsidRPr="00001170">
                    <w:rPr>
                      <w:color w:val="002060"/>
                    </w:rPr>
                    <w:t>ACQUAVIVA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254637" w14:textId="77777777" w:rsidR="0046594C" w:rsidRPr="00001170" w:rsidRDefault="0046594C" w:rsidP="009546B7">
                  <w:pPr>
                    <w:pStyle w:val="rowtabella0"/>
                    <w:rPr>
                      <w:color w:val="002060"/>
                    </w:rPr>
                  </w:pPr>
                  <w:r w:rsidRPr="00001170">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036FB7" w14:textId="77777777" w:rsidR="0046594C" w:rsidRPr="00001170" w:rsidRDefault="0046594C" w:rsidP="009546B7">
                  <w:pPr>
                    <w:pStyle w:val="rowtabella0"/>
                    <w:jc w:val="center"/>
                    <w:rPr>
                      <w:color w:val="002060"/>
                    </w:rPr>
                  </w:pPr>
                  <w:r w:rsidRPr="00001170">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E1A11D" w14:textId="77777777" w:rsidR="0046594C" w:rsidRPr="00001170" w:rsidRDefault="0046594C" w:rsidP="009546B7">
                  <w:pPr>
                    <w:pStyle w:val="rowtabella0"/>
                    <w:jc w:val="center"/>
                    <w:rPr>
                      <w:color w:val="002060"/>
                    </w:rPr>
                  </w:pPr>
                  <w:r w:rsidRPr="00001170">
                    <w:rPr>
                      <w:color w:val="002060"/>
                    </w:rPr>
                    <w:t> </w:t>
                  </w:r>
                </w:p>
              </w:tc>
            </w:tr>
            <w:tr w:rsidR="0046594C" w:rsidRPr="00001170" w14:paraId="7375B150"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F07CE3" w14:textId="77777777" w:rsidR="0046594C" w:rsidRPr="00001170" w:rsidRDefault="0046594C" w:rsidP="009546B7">
                  <w:pPr>
                    <w:pStyle w:val="rowtabella0"/>
                    <w:rPr>
                      <w:color w:val="002060"/>
                    </w:rPr>
                  </w:pPr>
                  <w:r w:rsidRPr="00001170">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F3DF4B" w14:textId="77777777" w:rsidR="0046594C" w:rsidRPr="00001170" w:rsidRDefault="0046594C" w:rsidP="009546B7">
                  <w:pPr>
                    <w:pStyle w:val="rowtabella0"/>
                    <w:rPr>
                      <w:color w:val="002060"/>
                    </w:rPr>
                  </w:pPr>
                  <w:r w:rsidRPr="00001170">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9F706" w14:textId="77777777" w:rsidR="0046594C" w:rsidRPr="00001170" w:rsidRDefault="0046594C" w:rsidP="009546B7">
                  <w:pPr>
                    <w:pStyle w:val="rowtabella0"/>
                    <w:jc w:val="center"/>
                    <w:rPr>
                      <w:color w:val="002060"/>
                    </w:rPr>
                  </w:pPr>
                  <w:r w:rsidRPr="00001170">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164C30" w14:textId="77777777" w:rsidR="0046594C" w:rsidRPr="00001170" w:rsidRDefault="0046594C" w:rsidP="009546B7">
                  <w:pPr>
                    <w:pStyle w:val="rowtabella0"/>
                    <w:jc w:val="center"/>
                    <w:rPr>
                      <w:color w:val="002060"/>
                    </w:rPr>
                  </w:pPr>
                  <w:r w:rsidRPr="00001170">
                    <w:rPr>
                      <w:color w:val="002060"/>
                    </w:rPr>
                    <w:t> </w:t>
                  </w:r>
                </w:p>
              </w:tc>
            </w:tr>
            <w:tr w:rsidR="0046594C" w:rsidRPr="00001170" w14:paraId="50D622C5"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04F37" w14:textId="77777777" w:rsidR="0046594C" w:rsidRPr="00001170" w:rsidRDefault="0046594C" w:rsidP="009546B7">
                  <w:pPr>
                    <w:pStyle w:val="rowtabella0"/>
                    <w:rPr>
                      <w:color w:val="002060"/>
                    </w:rPr>
                  </w:pPr>
                  <w:r w:rsidRPr="00001170">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8B9BEA" w14:textId="77777777" w:rsidR="0046594C" w:rsidRPr="00001170" w:rsidRDefault="0046594C" w:rsidP="009546B7">
                  <w:pPr>
                    <w:pStyle w:val="rowtabella0"/>
                    <w:rPr>
                      <w:color w:val="002060"/>
                    </w:rPr>
                  </w:pPr>
                  <w:r w:rsidRPr="00001170">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E93CEB" w14:textId="77777777" w:rsidR="0046594C" w:rsidRPr="00001170" w:rsidRDefault="0046594C" w:rsidP="009546B7">
                  <w:pPr>
                    <w:pStyle w:val="rowtabella0"/>
                    <w:jc w:val="center"/>
                    <w:rPr>
                      <w:color w:val="002060"/>
                    </w:rPr>
                  </w:pPr>
                  <w:r w:rsidRPr="00001170">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D2E633" w14:textId="77777777" w:rsidR="0046594C" w:rsidRPr="00001170" w:rsidRDefault="0046594C" w:rsidP="009546B7">
                  <w:pPr>
                    <w:pStyle w:val="rowtabella0"/>
                    <w:jc w:val="center"/>
                    <w:rPr>
                      <w:color w:val="002060"/>
                    </w:rPr>
                  </w:pPr>
                  <w:r w:rsidRPr="00001170">
                    <w:rPr>
                      <w:color w:val="002060"/>
                    </w:rPr>
                    <w:t> </w:t>
                  </w:r>
                </w:p>
              </w:tc>
            </w:tr>
            <w:tr w:rsidR="0046594C" w:rsidRPr="00001170" w14:paraId="39EE950E" w14:textId="77777777" w:rsidTr="009546B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00BD27" w14:textId="77777777" w:rsidR="0046594C" w:rsidRPr="00001170" w:rsidRDefault="0046594C" w:rsidP="009546B7">
                  <w:pPr>
                    <w:pStyle w:val="rowtabella0"/>
                    <w:rPr>
                      <w:color w:val="002060"/>
                    </w:rPr>
                  </w:pPr>
                  <w:r w:rsidRPr="00001170">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6555FD" w14:textId="77777777" w:rsidR="0046594C" w:rsidRPr="00001170" w:rsidRDefault="0046594C" w:rsidP="009546B7">
                  <w:pPr>
                    <w:pStyle w:val="rowtabella0"/>
                    <w:rPr>
                      <w:color w:val="002060"/>
                    </w:rPr>
                  </w:pPr>
                  <w:r w:rsidRPr="00001170">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A09611" w14:textId="77777777" w:rsidR="0046594C" w:rsidRPr="00001170" w:rsidRDefault="0046594C" w:rsidP="009546B7">
                  <w:pPr>
                    <w:pStyle w:val="rowtabella0"/>
                    <w:jc w:val="center"/>
                    <w:rPr>
                      <w:color w:val="002060"/>
                    </w:rPr>
                  </w:pPr>
                  <w:r w:rsidRPr="0000117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A9C4C6" w14:textId="77777777" w:rsidR="0046594C" w:rsidRPr="00001170" w:rsidRDefault="0046594C" w:rsidP="009546B7">
                  <w:pPr>
                    <w:pStyle w:val="rowtabella0"/>
                    <w:jc w:val="center"/>
                    <w:rPr>
                      <w:color w:val="002060"/>
                    </w:rPr>
                  </w:pPr>
                  <w:r w:rsidRPr="00001170">
                    <w:rPr>
                      <w:color w:val="002060"/>
                    </w:rPr>
                    <w:t> </w:t>
                  </w:r>
                </w:p>
              </w:tc>
            </w:tr>
            <w:tr w:rsidR="0046594C" w:rsidRPr="00001170" w14:paraId="04FA4BFA"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D90B9C" w14:textId="77777777" w:rsidR="0046594C" w:rsidRPr="00001170" w:rsidRDefault="0046594C" w:rsidP="009546B7">
                  <w:pPr>
                    <w:pStyle w:val="rowtabella0"/>
                    <w:rPr>
                      <w:color w:val="002060"/>
                    </w:rPr>
                  </w:pPr>
                  <w:r w:rsidRPr="00001170">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F2B1F" w14:textId="77777777" w:rsidR="0046594C" w:rsidRPr="00001170" w:rsidRDefault="0046594C" w:rsidP="009546B7">
                  <w:pPr>
                    <w:pStyle w:val="rowtabella0"/>
                    <w:rPr>
                      <w:color w:val="002060"/>
                    </w:rPr>
                  </w:pPr>
                  <w:r w:rsidRPr="00001170">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64119" w14:textId="77777777" w:rsidR="0046594C" w:rsidRPr="00001170" w:rsidRDefault="0046594C" w:rsidP="009546B7">
                  <w:pPr>
                    <w:pStyle w:val="rowtabella0"/>
                    <w:jc w:val="center"/>
                    <w:rPr>
                      <w:color w:val="002060"/>
                    </w:rPr>
                  </w:pPr>
                  <w:r w:rsidRPr="0000117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C00DF" w14:textId="77777777" w:rsidR="0046594C" w:rsidRPr="00001170" w:rsidRDefault="0046594C" w:rsidP="009546B7">
                  <w:pPr>
                    <w:pStyle w:val="rowtabella0"/>
                    <w:jc w:val="center"/>
                    <w:rPr>
                      <w:color w:val="002060"/>
                    </w:rPr>
                  </w:pPr>
                  <w:r w:rsidRPr="00001170">
                    <w:rPr>
                      <w:color w:val="002060"/>
                    </w:rPr>
                    <w:t> </w:t>
                  </w:r>
                </w:p>
              </w:tc>
            </w:tr>
            <w:tr w:rsidR="0046594C" w:rsidRPr="00001170" w14:paraId="136351F3"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11415B96" w14:textId="77777777" w:rsidR="0046594C" w:rsidRPr="00001170" w:rsidRDefault="0046594C" w:rsidP="009546B7">
                  <w:pPr>
                    <w:pStyle w:val="rowtabella0"/>
                    <w:rPr>
                      <w:color w:val="002060"/>
                    </w:rPr>
                  </w:pPr>
                  <w:r w:rsidRPr="00001170">
                    <w:rPr>
                      <w:color w:val="002060"/>
                    </w:rPr>
                    <w:t>(1) - disputata il 29/03/2025</w:t>
                  </w:r>
                </w:p>
              </w:tc>
            </w:tr>
          </w:tbl>
          <w:p w14:paraId="644BA38D" w14:textId="77777777" w:rsidR="0046594C" w:rsidRPr="00001170" w:rsidRDefault="0046594C" w:rsidP="009546B7">
            <w:pPr>
              <w:rPr>
                <w:color w:val="002060"/>
              </w:rPr>
            </w:pPr>
          </w:p>
        </w:tc>
      </w:tr>
    </w:tbl>
    <w:p w14:paraId="3A9EE538" w14:textId="77777777" w:rsidR="0046594C" w:rsidRPr="00001170" w:rsidRDefault="0046594C" w:rsidP="0046594C">
      <w:pPr>
        <w:pStyle w:val="breakline"/>
        <w:rPr>
          <w:rFonts w:eastAsiaTheme="minorEastAsia"/>
          <w:color w:val="002060"/>
        </w:rPr>
      </w:pPr>
    </w:p>
    <w:p w14:paraId="7CCC6C7B" w14:textId="77777777" w:rsidR="0046594C" w:rsidRPr="00001170" w:rsidRDefault="0046594C" w:rsidP="0046594C">
      <w:pPr>
        <w:pStyle w:val="breakline"/>
        <w:rPr>
          <w:color w:val="002060"/>
        </w:rPr>
      </w:pPr>
    </w:p>
    <w:p w14:paraId="496AB467" w14:textId="77777777" w:rsidR="0046594C" w:rsidRPr="00001170" w:rsidRDefault="0046594C" w:rsidP="0046594C">
      <w:pPr>
        <w:pStyle w:val="titoloprinc0"/>
        <w:rPr>
          <w:color w:val="002060"/>
        </w:rPr>
      </w:pPr>
      <w:r w:rsidRPr="00001170">
        <w:rPr>
          <w:color w:val="002060"/>
        </w:rPr>
        <w:t>GIUDICE SPORTIVO</w:t>
      </w:r>
    </w:p>
    <w:p w14:paraId="1D97A7DD" w14:textId="77777777" w:rsidR="0046594C" w:rsidRPr="00001170" w:rsidRDefault="0046594C" w:rsidP="0046594C">
      <w:pPr>
        <w:pStyle w:val="diffida"/>
        <w:rPr>
          <w:color w:val="002060"/>
        </w:rPr>
      </w:pPr>
      <w:r w:rsidRPr="00001170">
        <w:rPr>
          <w:color w:val="002060"/>
        </w:rPr>
        <w:t>Il Giudice Sportivo Avv. Agnese Lazzaretti, con l'assistenza del Segretario Angelo Castellana, nella seduta del 02/04/2025, ha adottato le decisioni che di seguito integralmente si riportano:</w:t>
      </w:r>
    </w:p>
    <w:p w14:paraId="5E0F97F5" w14:textId="77777777" w:rsidR="0046594C" w:rsidRPr="00001170" w:rsidRDefault="0046594C" w:rsidP="0046594C">
      <w:pPr>
        <w:pStyle w:val="titolo10"/>
        <w:rPr>
          <w:color w:val="002060"/>
        </w:rPr>
      </w:pPr>
      <w:r w:rsidRPr="00001170">
        <w:rPr>
          <w:color w:val="002060"/>
        </w:rPr>
        <w:t xml:space="preserve">GARE DEL 28/ 3/2025 </w:t>
      </w:r>
    </w:p>
    <w:p w14:paraId="17458792" w14:textId="77777777" w:rsidR="0046594C" w:rsidRPr="00001170" w:rsidRDefault="0046594C" w:rsidP="0046594C">
      <w:pPr>
        <w:pStyle w:val="titolo60"/>
        <w:rPr>
          <w:color w:val="002060"/>
        </w:rPr>
      </w:pPr>
      <w:r w:rsidRPr="00001170">
        <w:rPr>
          <w:color w:val="002060"/>
        </w:rPr>
        <w:t xml:space="preserve">DECISIONI DEL GIUDICE SPORTIVO </w:t>
      </w:r>
    </w:p>
    <w:p w14:paraId="616E9F4A" w14:textId="6A2B4F16" w:rsidR="0046594C" w:rsidRPr="00001170" w:rsidRDefault="0046594C" w:rsidP="0046594C">
      <w:pPr>
        <w:pStyle w:val="diffida"/>
        <w:spacing w:before="80" w:beforeAutospacing="0" w:after="40" w:afterAutospacing="0"/>
        <w:jc w:val="left"/>
        <w:rPr>
          <w:color w:val="002060"/>
        </w:rPr>
      </w:pPr>
      <w:r w:rsidRPr="00001170">
        <w:rPr>
          <w:color w:val="002060"/>
        </w:rPr>
        <w:t xml:space="preserve">gara del 28/ 3/2025 CSI MONTEFIORE - FROG S CLUB SPORT </w:t>
      </w:r>
      <w:r w:rsidRPr="00001170">
        <w:rPr>
          <w:color w:val="002060"/>
        </w:rPr>
        <w:br/>
        <w:t>Il Giudice sportivo, esaminato il referto arbitrale relativo alla gara in oggetto rileva: - che la partita non ha avuto svolgimento per impraticabilità del terreno di gioco a causa di alcune infiltrazioni d</w:t>
      </w:r>
      <w:r w:rsidR="00162662">
        <w:rPr>
          <w:color w:val="002060"/>
        </w:rPr>
        <w:t>’</w:t>
      </w:r>
      <w:r w:rsidRPr="00001170">
        <w:rPr>
          <w:color w:val="002060"/>
        </w:rPr>
        <w:t>acqua dal soffitto che avevano reso il terreno stesso scivoloso con grave pregiudizio per l</w:t>
      </w:r>
      <w:r w:rsidR="00162662">
        <w:rPr>
          <w:color w:val="002060"/>
        </w:rPr>
        <w:t>’</w:t>
      </w:r>
      <w:r w:rsidRPr="00001170">
        <w:rPr>
          <w:color w:val="002060"/>
        </w:rPr>
        <w:t>incolumità ed integrità fisica degli arbitri e degli atleti; - che, in base alla normativa federale vigente in materia, al momento</w:t>
      </w:r>
      <w:r w:rsidR="00162662">
        <w:rPr>
          <w:color w:val="002060"/>
        </w:rPr>
        <w:t xml:space="preserve"> </w:t>
      </w:r>
      <w:r w:rsidRPr="00001170">
        <w:rPr>
          <w:color w:val="002060"/>
        </w:rPr>
        <w:t>dell</w:t>
      </w:r>
      <w:r w:rsidR="00162662">
        <w:rPr>
          <w:color w:val="002060"/>
        </w:rPr>
        <w:t>’</w:t>
      </w:r>
      <w:r w:rsidRPr="00001170">
        <w:rPr>
          <w:color w:val="002060"/>
        </w:rPr>
        <w:t>iscrizione al campionato, la società deve dimostrare di avere la piena e permanente disponibilità di un impianto di gioco che risponda ai requisiti richiesti. Ciò comporta che, qualora intervengano fatti ad esso relativi che determinino l</w:t>
      </w:r>
      <w:r w:rsidR="00162662">
        <w:rPr>
          <w:color w:val="002060"/>
        </w:rPr>
        <w:t>’</w:t>
      </w:r>
      <w:r w:rsidRPr="00001170">
        <w:rPr>
          <w:color w:val="002060"/>
        </w:rPr>
        <w:t xml:space="preserve">impossibilità di effettuare regolarmente una gara, la relativa responsabilità ricada, inevitabilmente, sulla società ospitante, salvo accadimenti di eventi impeditivi determinati da forza maggiore. </w:t>
      </w:r>
    </w:p>
    <w:p w14:paraId="6BE1BD03" w14:textId="052C8068" w:rsidR="0046594C" w:rsidRPr="00001170" w:rsidRDefault="0046594C" w:rsidP="0046594C">
      <w:pPr>
        <w:pStyle w:val="diffida"/>
        <w:spacing w:before="80" w:beforeAutospacing="0" w:after="40" w:afterAutospacing="0"/>
        <w:jc w:val="left"/>
        <w:rPr>
          <w:color w:val="002060"/>
        </w:rPr>
      </w:pPr>
      <w:r w:rsidRPr="00001170">
        <w:rPr>
          <w:color w:val="002060"/>
        </w:rPr>
        <w:t>-che nel caso di specie, la CSI Montefiore deve ritenersi responsabile dell</w:t>
      </w:r>
      <w:r w:rsidR="00162662">
        <w:rPr>
          <w:color w:val="002060"/>
        </w:rPr>
        <w:t>’</w:t>
      </w:r>
      <w:r w:rsidRPr="00001170">
        <w:rPr>
          <w:color w:val="002060"/>
        </w:rPr>
        <w:t>inefficienza dell</w:t>
      </w:r>
      <w:r w:rsidR="00162662">
        <w:rPr>
          <w:color w:val="002060"/>
        </w:rPr>
        <w:t>’</w:t>
      </w:r>
      <w:r w:rsidRPr="00001170">
        <w:rPr>
          <w:color w:val="002060"/>
        </w:rPr>
        <w:t xml:space="preserve">impianto, poiché non risultano essere accaduti, e in ogni modo non provati, eventi eccezionali e/o imprevedibili e, comunque, inevitabili. </w:t>
      </w:r>
    </w:p>
    <w:p w14:paraId="12EB6BE9" w14:textId="6C97733A" w:rsidR="00162662" w:rsidRDefault="0046594C" w:rsidP="00162662">
      <w:pPr>
        <w:pStyle w:val="diffida"/>
        <w:spacing w:before="80" w:beforeAutospacing="0" w:after="40" w:afterAutospacing="0"/>
        <w:jc w:val="center"/>
        <w:rPr>
          <w:color w:val="002060"/>
        </w:rPr>
      </w:pPr>
      <w:r w:rsidRPr="00001170">
        <w:rPr>
          <w:color w:val="002060"/>
        </w:rPr>
        <w:t>decide</w:t>
      </w:r>
    </w:p>
    <w:p w14:paraId="4E1D01D8" w14:textId="1746D1CD" w:rsidR="0046594C" w:rsidRPr="00001170" w:rsidRDefault="0046594C" w:rsidP="0046594C">
      <w:pPr>
        <w:pStyle w:val="diffida"/>
        <w:spacing w:before="80" w:beforeAutospacing="0" w:after="40" w:afterAutospacing="0"/>
        <w:jc w:val="left"/>
        <w:rPr>
          <w:color w:val="002060"/>
        </w:rPr>
      </w:pPr>
      <w:r w:rsidRPr="00001170">
        <w:rPr>
          <w:color w:val="002060"/>
        </w:rPr>
        <w:t xml:space="preserve">ai sensi dell'art.10 comma 1 del C.G.S. e del costante orientamento giurisprudenziale consolidatosi in materia, di ritenere la Società CSI Montefiore responsabile oggettivamente della mancata disputa dell'incontro comminandole, di conseguenza, la punizione sportiva della perdita della gara col punteggio di 0 - 6. </w:t>
      </w:r>
    </w:p>
    <w:p w14:paraId="49DC88B8" w14:textId="77777777" w:rsidR="0046594C" w:rsidRPr="00001170" w:rsidRDefault="0046594C" w:rsidP="0046594C">
      <w:pPr>
        <w:pStyle w:val="titolo7a"/>
        <w:rPr>
          <w:color w:val="002060"/>
        </w:rPr>
      </w:pPr>
      <w:r w:rsidRPr="00001170">
        <w:rPr>
          <w:color w:val="002060"/>
        </w:rPr>
        <w:t xml:space="preserve">PROVVEDIMENTI DISCIPLINARI </w:t>
      </w:r>
    </w:p>
    <w:p w14:paraId="2C75DF19" w14:textId="77777777" w:rsidR="0046594C" w:rsidRPr="00001170" w:rsidRDefault="0046594C" w:rsidP="0046594C">
      <w:pPr>
        <w:pStyle w:val="titolo7b0"/>
        <w:rPr>
          <w:color w:val="002060"/>
        </w:rPr>
      </w:pPr>
      <w:r w:rsidRPr="00001170">
        <w:rPr>
          <w:color w:val="002060"/>
        </w:rPr>
        <w:t xml:space="preserve">In base alle risultanze degli atti ufficiali sono state deliberate le seguenti sanzioni disciplinari. </w:t>
      </w:r>
    </w:p>
    <w:p w14:paraId="40FC9D45" w14:textId="77777777" w:rsidR="0046594C" w:rsidRPr="00001170" w:rsidRDefault="0046594C" w:rsidP="0046594C">
      <w:pPr>
        <w:pStyle w:val="titolo30"/>
        <w:rPr>
          <w:color w:val="002060"/>
        </w:rPr>
      </w:pPr>
      <w:r w:rsidRPr="00001170">
        <w:rPr>
          <w:color w:val="002060"/>
        </w:rPr>
        <w:t xml:space="preserve">SOCIETA' </w:t>
      </w:r>
    </w:p>
    <w:p w14:paraId="362A3C14" w14:textId="77777777" w:rsidR="0046594C" w:rsidRPr="00001170" w:rsidRDefault="0046594C" w:rsidP="0046594C">
      <w:pPr>
        <w:pStyle w:val="titolo20"/>
        <w:rPr>
          <w:color w:val="002060"/>
        </w:rPr>
      </w:pPr>
      <w:r w:rsidRPr="00001170">
        <w:rPr>
          <w:color w:val="002060"/>
        </w:rPr>
        <w:t xml:space="preserve">PERDITA DELLA GARA: </w:t>
      </w:r>
    </w:p>
    <w:p w14:paraId="0D4FA735" w14:textId="77777777" w:rsidR="0046594C" w:rsidRPr="00001170" w:rsidRDefault="0046594C" w:rsidP="0046594C">
      <w:pPr>
        <w:pStyle w:val="diffida"/>
        <w:spacing w:before="80" w:beforeAutospacing="0" w:after="40" w:afterAutospacing="0"/>
        <w:jc w:val="left"/>
        <w:rPr>
          <w:color w:val="002060"/>
        </w:rPr>
      </w:pPr>
      <w:r w:rsidRPr="00001170">
        <w:rPr>
          <w:color w:val="002060"/>
        </w:rPr>
        <w:t xml:space="preserve">CSI MONTEFIORE </w:t>
      </w:r>
      <w:r w:rsidRPr="00001170">
        <w:rPr>
          <w:color w:val="002060"/>
        </w:rPr>
        <w:br/>
        <w:t xml:space="preserve">v. delibera. </w:t>
      </w:r>
    </w:p>
    <w:p w14:paraId="43CE4ADC" w14:textId="77777777" w:rsidR="0046594C" w:rsidRPr="00001170" w:rsidRDefault="0046594C" w:rsidP="0046594C">
      <w:pPr>
        <w:pStyle w:val="titolo30"/>
        <w:rPr>
          <w:color w:val="002060"/>
        </w:rPr>
      </w:pPr>
      <w:r w:rsidRPr="00001170">
        <w:rPr>
          <w:color w:val="002060"/>
        </w:rPr>
        <w:t xml:space="preserve">DIRIGENTI </w:t>
      </w:r>
    </w:p>
    <w:p w14:paraId="5C1AB303" w14:textId="77777777" w:rsidR="0046594C" w:rsidRPr="00001170" w:rsidRDefault="0046594C" w:rsidP="0046594C">
      <w:pPr>
        <w:pStyle w:val="titolo20"/>
        <w:rPr>
          <w:color w:val="002060"/>
        </w:rPr>
      </w:pPr>
      <w:r w:rsidRPr="00001170">
        <w:rPr>
          <w:color w:val="002060"/>
        </w:rPr>
        <w:t xml:space="preserve">INIBIZIONE A TEMPO OPPURE SQUALIFICA A GARE: FINO AL 16/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328958AD" w14:textId="77777777" w:rsidTr="009546B7">
        <w:tc>
          <w:tcPr>
            <w:tcW w:w="2200" w:type="dxa"/>
            <w:tcMar>
              <w:top w:w="20" w:type="dxa"/>
              <w:left w:w="20" w:type="dxa"/>
              <w:bottom w:w="20" w:type="dxa"/>
              <w:right w:w="20" w:type="dxa"/>
            </w:tcMar>
            <w:vAlign w:val="center"/>
            <w:hideMark/>
          </w:tcPr>
          <w:p w14:paraId="075252CF" w14:textId="77777777" w:rsidR="0046594C" w:rsidRPr="00001170" w:rsidRDefault="0046594C" w:rsidP="009546B7">
            <w:pPr>
              <w:pStyle w:val="movimento"/>
              <w:rPr>
                <w:color w:val="002060"/>
              </w:rPr>
            </w:pPr>
            <w:r w:rsidRPr="00001170">
              <w:rPr>
                <w:color w:val="002060"/>
              </w:rPr>
              <w:t>BRASILI AUGUSTO</w:t>
            </w:r>
          </w:p>
        </w:tc>
        <w:tc>
          <w:tcPr>
            <w:tcW w:w="2200" w:type="dxa"/>
            <w:tcMar>
              <w:top w:w="20" w:type="dxa"/>
              <w:left w:w="20" w:type="dxa"/>
              <w:bottom w:w="20" w:type="dxa"/>
              <w:right w:w="20" w:type="dxa"/>
            </w:tcMar>
            <w:vAlign w:val="center"/>
            <w:hideMark/>
          </w:tcPr>
          <w:p w14:paraId="7C3F8512" w14:textId="77777777" w:rsidR="0046594C" w:rsidRPr="00001170" w:rsidRDefault="0046594C" w:rsidP="009546B7">
            <w:pPr>
              <w:pStyle w:val="movimento2"/>
              <w:rPr>
                <w:color w:val="002060"/>
              </w:rPr>
            </w:pPr>
            <w:r w:rsidRPr="00001170">
              <w:rPr>
                <w:color w:val="002060"/>
              </w:rPr>
              <w:t xml:space="preserve">(NUOVA JUVENTINA FFC) </w:t>
            </w:r>
          </w:p>
        </w:tc>
        <w:tc>
          <w:tcPr>
            <w:tcW w:w="800" w:type="dxa"/>
            <w:tcMar>
              <w:top w:w="20" w:type="dxa"/>
              <w:left w:w="20" w:type="dxa"/>
              <w:bottom w:w="20" w:type="dxa"/>
              <w:right w:w="20" w:type="dxa"/>
            </w:tcMar>
            <w:vAlign w:val="center"/>
            <w:hideMark/>
          </w:tcPr>
          <w:p w14:paraId="2BE0F46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00C1C5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BA8B736" w14:textId="77777777" w:rsidR="0046594C" w:rsidRPr="00001170" w:rsidRDefault="0046594C" w:rsidP="009546B7">
            <w:pPr>
              <w:pStyle w:val="movimento2"/>
              <w:rPr>
                <w:color w:val="002060"/>
              </w:rPr>
            </w:pPr>
            <w:r w:rsidRPr="00001170">
              <w:rPr>
                <w:color w:val="002060"/>
              </w:rPr>
              <w:t> </w:t>
            </w:r>
          </w:p>
        </w:tc>
      </w:tr>
    </w:tbl>
    <w:p w14:paraId="5A1BB851" w14:textId="77777777" w:rsidR="0046594C" w:rsidRPr="00001170" w:rsidRDefault="0046594C" w:rsidP="0046594C">
      <w:pPr>
        <w:pStyle w:val="diffida"/>
        <w:spacing w:before="80" w:beforeAutospacing="0" w:after="40" w:afterAutospacing="0"/>
        <w:jc w:val="left"/>
        <w:rPr>
          <w:rFonts w:eastAsiaTheme="minorEastAsia"/>
          <w:color w:val="002060"/>
        </w:rPr>
      </w:pPr>
      <w:r w:rsidRPr="00001170">
        <w:rPr>
          <w:color w:val="002060"/>
        </w:rPr>
        <w:t xml:space="preserve">Per proteste e per aver proferito frasi provocatorie agli avversari. </w:t>
      </w:r>
    </w:p>
    <w:p w14:paraId="747AE299" w14:textId="77777777" w:rsidR="0046594C" w:rsidRPr="00001170" w:rsidRDefault="0046594C" w:rsidP="0046594C">
      <w:pPr>
        <w:pStyle w:val="diffida"/>
        <w:spacing w:before="80" w:beforeAutospacing="0" w:after="40" w:afterAutospacing="0"/>
        <w:jc w:val="left"/>
        <w:rPr>
          <w:color w:val="002060"/>
        </w:rPr>
      </w:pPr>
      <w:r w:rsidRPr="00001170">
        <w:rPr>
          <w:color w:val="002060"/>
        </w:rPr>
        <w:t xml:space="preserve">Allontanato. </w:t>
      </w:r>
    </w:p>
    <w:p w14:paraId="29540C5B" w14:textId="77777777" w:rsidR="0046594C" w:rsidRPr="00001170" w:rsidRDefault="0046594C" w:rsidP="0046594C">
      <w:pPr>
        <w:pStyle w:val="titolo20"/>
        <w:rPr>
          <w:color w:val="002060"/>
        </w:rPr>
      </w:pPr>
      <w:r w:rsidRPr="0000117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06B9E460" w14:textId="77777777" w:rsidTr="009546B7">
        <w:tc>
          <w:tcPr>
            <w:tcW w:w="2200" w:type="dxa"/>
            <w:tcMar>
              <w:top w:w="20" w:type="dxa"/>
              <w:left w:w="20" w:type="dxa"/>
              <w:bottom w:w="20" w:type="dxa"/>
              <w:right w:w="20" w:type="dxa"/>
            </w:tcMar>
            <w:vAlign w:val="center"/>
            <w:hideMark/>
          </w:tcPr>
          <w:p w14:paraId="186AD3CE" w14:textId="77777777" w:rsidR="0046594C" w:rsidRPr="00001170" w:rsidRDefault="0046594C" w:rsidP="009546B7">
            <w:pPr>
              <w:pStyle w:val="movimento"/>
              <w:rPr>
                <w:color w:val="002060"/>
              </w:rPr>
            </w:pPr>
            <w:r w:rsidRPr="00001170">
              <w:rPr>
                <w:color w:val="002060"/>
              </w:rPr>
              <w:t>AQUILI LORENZO</w:t>
            </w:r>
          </w:p>
        </w:tc>
        <w:tc>
          <w:tcPr>
            <w:tcW w:w="2200" w:type="dxa"/>
            <w:tcMar>
              <w:top w:w="20" w:type="dxa"/>
              <w:left w:w="20" w:type="dxa"/>
              <w:bottom w:w="20" w:type="dxa"/>
              <w:right w:w="20" w:type="dxa"/>
            </w:tcMar>
            <w:vAlign w:val="center"/>
            <w:hideMark/>
          </w:tcPr>
          <w:p w14:paraId="554C4A05" w14:textId="77777777" w:rsidR="0046594C" w:rsidRPr="00001170" w:rsidRDefault="0046594C" w:rsidP="009546B7">
            <w:pPr>
              <w:pStyle w:val="movimento2"/>
              <w:rPr>
                <w:color w:val="002060"/>
              </w:rPr>
            </w:pPr>
            <w:r w:rsidRPr="00001170">
              <w:rPr>
                <w:color w:val="002060"/>
              </w:rPr>
              <w:t xml:space="preserve">(VALLESINA) </w:t>
            </w:r>
          </w:p>
        </w:tc>
        <w:tc>
          <w:tcPr>
            <w:tcW w:w="800" w:type="dxa"/>
            <w:tcMar>
              <w:top w:w="20" w:type="dxa"/>
              <w:left w:w="20" w:type="dxa"/>
              <w:bottom w:w="20" w:type="dxa"/>
              <w:right w:w="20" w:type="dxa"/>
            </w:tcMar>
            <w:vAlign w:val="center"/>
            <w:hideMark/>
          </w:tcPr>
          <w:p w14:paraId="6AC086E4"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703DA4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9DAB761" w14:textId="77777777" w:rsidR="0046594C" w:rsidRPr="00001170" w:rsidRDefault="0046594C" w:rsidP="009546B7">
            <w:pPr>
              <w:pStyle w:val="movimento2"/>
              <w:rPr>
                <w:color w:val="002060"/>
              </w:rPr>
            </w:pPr>
            <w:r w:rsidRPr="00001170">
              <w:rPr>
                <w:color w:val="002060"/>
              </w:rPr>
              <w:t> </w:t>
            </w:r>
          </w:p>
        </w:tc>
      </w:tr>
    </w:tbl>
    <w:p w14:paraId="247AEC13" w14:textId="77777777" w:rsidR="0046594C" w:rsidRPr="00001170" w:rsidRDefault="0046594C" w:rsidP="0046594C">
      <w:pPr>
        <w:pStyle w:val="titolo30"/>
        <w:rPr>
          <w:rFonts w:eastAsiaTheme="minorEastAsia"/>
          <w:color w:val="002060"/>
        </w:rPr>
      </w:pPr>
      <w:r w:rsidRPr="00001170">
        <w:rPr>
          <w:color w:val="002060"/>
        </w:rPr>
        <w:t xml:space="preserve">ALLENATORI </w:t>
      </w:r>
    </w:p>
    <w:p w14:paraId="1ABF6D65" w14:textId="77777777" w:rsidR="0046594C" w:rsidRPr="00001170" w:rsidRDefault="0046594C" w:rsidP="0046594C">
      <w:pPr>
        <w:pStyle w:val="titolo20"/>
        <w:rPr>
          <w:color w:val="002060"/>
        </w:rPr>
      </w:pPr>
      <w:r w:rsidRPr="00001170">
        <w:rPr>
          <w:color w:val="002060"/>
        </w:rPr>
        <w:t xml:space="preserve">SQUALIFICA FINO AL 9/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BBFB606" w14:textId="77777777" w:rsidTr="009546B7">
        <w:tc>
          <w:tcPr>
            <w:tcW w:w="2200" w:type="dxa"/>
            <w:tcMar>
              <w:top w:w="20" w:type="dxa"/>
              <w:left w:w="20" w:type="dxa"/>
              <w:bottom w:w="20" w:type="dxa"/>
              <w:right w:w="20" w:type="dxa"/>
            </w:tcMar>
            <w:vAlign w:val="center"/>
            <w:hideMark/>
          </w:tcPr>
          <w:p w14:paraId="3CD48306" w14:textId="77777777" w:rsidR="0046594C" w:rsidRPr="00001170" w:rsidRDefault="0046594C" w:rsidP="009546B7">
            <w:pPr>
              <w:pStyle w:val="movimento"/>
              <w:rPr>
                <w:color w:val="002060"/>
              </w:rPr>
            </w:pPr>
            <w:r w:rsidRPr="00001170">
              <w:rPr>
                <w:color w:val="002060"/>
              </w:rPr>
              <w:t>ORSINI DANILO</w:t>
            </w:r>
          </w:p>
        </w:tc>
        <w:tc>
          <w:tcPr>
            <w:tcW w:w="2200" w:type="dxa"/>
            <w:tcMar>
              <w:top w:w="20" w:type="dxa"/>
              <w:left w:w="20" w:type="dxa"/>
              <w:bottom w:w="20" w:type="dxa"/>
              <w:right w:w="20" w:type="dxa"/>
            </w:tcMar>
            <w:vAlign w:val="center"/>
            <w:hideMark/>
          </w:tcPr>
          <w:p w14:paraId="3FB35406" w14:textId="77777777" w:rsidR="0046594C" w:rsidRPr="00001170" w:rsidRDefault="0046594C" w:rsidP="009546B7">
            <w:pPr>
              <w:pStyle w:val="movimento2"/>
              <w:rPr>
                <w:color w:val="002060"/>
              </w:rPr>
            </w:pPr>
            <w:r w:rsidRPr="00001170">
              <w:rPr>
                <w:color w:val="002060"/>
              </w:rPr>
              <w:t xml:space="preserve">(ACQUAVIVA CALCIO) </w:t>
            </w:r>
          </w:p>
        </w:tc>
        <w:tc>
          <w:tcPr>
            <w:tcW w:w="800" w:type="dxa"/>
            <w:tcMar>
              <w:top w:w="20" w:type="dxa"/>
              <w:left w:w="20" w:type="dxa"/>
              <w:bottom w:w="20" w:type="dxa"/>
              <w:right w:w="20" w:type="dxa"/>
            </w:tcMar>
            <w:vAlign w:val="center"/>
            <w:hideMark/>
          </w:tcPr>
          <w:p w14:paraId="5DAB31A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B9D052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1DC4E97" w14:textId="77777777" w:rsidR="0046594C" w:rsidRPr="00001170" w:rsidRDefault="0046594C" w:rsidP="009546B7">
            <w:pPr>
              <w:pStyle w:val="movimento2"/>
              <w:rPr>
                <w:color w:val="002060"/>
              </w:rPr>
            </w:pPr>
            <w:r w:rsidRPr="00001170">
              <w:rPr>
                <w:color w:val="002060"/>
              </w:rPr>
              <w:t> </w:t>
            </w:r>
          </w:p>
        </w:tc>
      </w:tr>
    </w:tbl>
    <w:p w14:paraId="24B6BC61" w14:textId="77777777" w:rsidR="0046594C" w:rsidRPr="00001170" w:rsidRDefault="0046594C" w:rsidP="0046594C">
      <w:pPr>
        <w:pStyle w:val="diffida"/>
        <w:spacing w:before="80" w:beforeAutospacing="0" w:after="40" w:afterAutospacing="0"/>
        <w:jc w:val="left"/>
        <w:rPr>
          <w:rFonts w:eastAsiaTheme="minorEastAsia"/>
          <w:color w:val="002060"/>
        </w:rPr>
      </w:pPr>
      <w:r w:rsidRPr="00001170">
        <w:rPr>
          <w:color w:val="002060"/>
        </w:rPr>
        <w:t xml:space="preserve">Per comportamento offensivo.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CFE8D98" w14:textId="77777777" w:rsidTr="009546B7">
        <w:tc>
          <w:tcPr>
            <w:tcW w:w="2200" w:type="dxa"/>
            <w:tcMar>
              <w:top w:w="20" w:type="dxa"/>
              <w:left w:w="20" w:type="dxa"/>
              <w:bottom w:w="20" w:type="dxa"/>
              <w:right w:w="20" w:type="dxa"/>
            </w:tcMar>
            <w:vAlign w:val="center"/>
            <w:hideMark/>
          </w:tcPr>
          <w:p w14:paraId="1165918F" w14:textId="77777777" w:rsidR="0046594C" w:rsidRPr="00001170" w:rsidRDefault="0046594C" w:rsidP="009546B7">
            <w:pPr>
              <w:pStyle w:val="movimento"/>
              <w:rPr>
                <w:color w:val="002060"/>
              </w:rPr>
            </w:pPr>
            <w:r w:rsidRPr="00001170">
              <w:rPr>
                <w:color w:val="002060"/>
              </w:rPr>
              <w:t>STRONATI DIEGO</w:t>
            </w:r>
          </w:p>
        </w:tc>
        <w:tc>
          <w:tcPr>
            <w:tcW w:w="2200" w:type="dxa"/>
            <w:tcMar>
              <w:top w:w="20" w:type="dxa"/>
              <w:left w:w="20" w:type="dxa"/>
              <w:bottom w:w="20" w:type="dxa"/>
              <w:right w:w="20" w:type="dxa"/>
            </w:tcMar>
            <w:vAlign w:val="center"/>
            <w:hideMark/>
          </w:tcPr>
          <w:p w14:paraId="008DD6E5" w14:textId="77777777" w:rsidR="0046594C" w:rsidRPr="00001170" w:rsidRDefault="0046594C" w:rsidP="009546B7">
            <w:pPr>
              <w:pStyle w:val="movimento2"/>
              <w:rPr>
                <w:color w:val="002060"/>
              </w:rPr>
            </w:pPr>
            <w:r w:rsidRPr="00001170">
              <w:rPr>
                <w:color w:val="002060"/>
              </w:rPr>
              <w:t xml:space="preserve">(VIRTUS AURORA C5) </w:t>
            </w:r>
          </w:p>
        </w:tc>
        <w:tc>
          <w:tcPr>
            <w:tcW w:w="800" w:type="dxa"/>
            <w:tcMar>
              <w:top w:w="20" w:type="dxa"/>
              <w:left w:w="20" w:type="dxa"/>
              <w:bottom w:w="20" w:type="dxa"/>
              <w:right w:w="20" w:type="dxa"/>
            </w:tcMar>
            <w:vAlign w:val="center"/>
            <w:hideMark/>
          </w:tcPr>
          <w:p w14:paraId="5C79CEA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7F9D71A"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6BDDE1B" w14:textId="77777777" w:rsidR="0046594C" w:rsidRPr="00001170" w:rsidRDefault="0046594C" w:rsidP="009546B7">
            <w:pPr>
              <w:pStyle w:val="movimento2"/>
              <w:rPr>
                <w:color w:val="002060"/>
              </w:rPr>
            </w:pPr>
            <w:r w:rsidRPr="00001170">
              <w:rPr>
                <w:color w:val="002060"/>
              </w:rPr>
              <w:t> </w:t>
            </w:r>
          </w:p>
        </w:tc>
      </w:tr>
    </w:tbl>
    <w:p w14:paraId="5C8AED9D" w14:textId="77777777" w:rsidR="0046594C" w:rsidRPr="00001170" w:rsidRDefault="0046594C" w:rsidP="0046594C">
      <w:pPr>
        <w:pStyle w:val="diffida"/>
        <w:spacing w:before="80" w:beforeAutospacing="0" w:after="40" w:afterAutospacing="0"/>
        <w:jc w:val="left"/>
        <w:rPr>
          <w:rFonts w:eastAsiaTheme="minorEastAsia"/>
          <w:color w:val="002060"/>
        </w:rPr>
      </w:pPr>
      <w:r w:rsidRPr="00001170">
        <w:rPr>
          <w:color w:val="002060"/>
        </w:rPr>
        <w:t xml:space="preserve">Espulso per somma di ammonizioni. Allontanato. </w:t>
      </w:r>
    </w:p>
    <w:p w14:paraId="58CA815E" w14:textId="77777777" w:rsidR="0046594C" w:rsidRPr="00001170" w:rsidRDefault="0046594C" w:rsidP="0046594C">
      <w:pPr>
        <w:pStyle w:val="titolo20"/>
        <w:rPr>
          <w:color w:val="002060"/>
        </w:rPr>
      </w:pPr>
      <w:r w:rsidRPr="000011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3664EC5" w14:textId="77777777" w:rsidTr="009546B7">
        <w:tc>
          <w:tcPr>
            <w:tcW w:w="2200" w:type="dxa"/>
            <w:tcMar>
              <w:top w:w="20" w:type="dxa"/>
              <w:left w:w="20" w:type="dxa"/>
              <w:bottom w:w="20" w:type="dxa"/>
              <w:right w:w="20" w:type="dxa"/>
            </w:tcMar>
            <w:vAlign w:val="center"/>
            <w:hideMark/>
          </w:tcPr>
          <w:p w14:paraId="6BD1CB1D" w14:textId="77777777" w:rsidR="0046594C" w:rsidRPr="00001170" w:rsidRDefault="0046594C" w:rsidP="009546B7">
            <w:pPr>
              <w:pStyle w:val="movimento"/>
              <w:rPr>
                <w:color w:val="002060"/>
              </w:rPr>
            </w:pPr>
            <w:r w:rsidRPr="00001170">
              <w:rPr>
                <w:color w:val="002060"/>
              </w:rPr>
              <w:t>TAGARAS NICOLA</w:t>
            </w:r>
          </w:p>
        </w:tc>
        <w:tc>
          <w:tcPr>
            <w:tcW w:w="2200" w:type="dxa"/>
            <w:tcMar>
              <w:top w:w="20" w:type="dxa"/>
              <w:left w:w="20" w:type="dxa"/>
              <w:bottom w:w="20" w:type="dxa"/>
              <w:right w:w="20" w:type="dxa"/>
            </w:tcMar>
            <w:vAlign w:val="center"/>
            <w:hideMark/>
          </w:tcPr>
          <w:p w14:paraId="6A69FAD0" w14:textId="77777777" w:rsidR="0046594C" w:rsidRPr="00001170" w:rsidRDefault="0046594C" w:rsidP="009546B7">
            <w:pPr>
              <w:pStyle w:val="movimento2"/>
              <w:rPr>
                <w:color w:val="002060"/>
              </w:rPr>
            </w:pPr>
            <w:r w:rsidRPr="00001170">
              <w:rPr>
                <w:color w:val="002060"/>
              </w:rPr>
              <w:t xml:space="preserve">(FOLGORE CASTELRAIMONDO) </w:t>
            </w:r>
          </w:p>
        </w:tc>
        <w:tc>
          <w:tcPr>
            <w:tcW w:w="800" w:type="dxa"/>
            <w:tcMar>
              <w:top w:w="20" w:type="dxa"/>
              <w:left w:w="20" w:type="dxa"/>
              <w:bottom w:w="20" w:type="dxa"/>
              <w:right w:w="20" w:type="dxa"/>
            </w:tcMar>
            <w:vAlign w:val="center"/>
            <w:hideMark/>
          </w:tcPr>
          <w:p w14:paraId="7EC7F15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781EF5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EC7D5EA" w14:textId="77777777" w:rsidR="0046594C" w:rsidRPr="00001170" w:rsidRDefault="0046594C" w:rsidP="009546B7">
            <w:pPr>
              <w:pStyle w:val="movimento2"/>
              <w:rPr>
                <w:color w:val="002060"/>
              </w:rPr>
            </w:pPr>
            <w:r w:rsidRPr="00001170">
              <w:rPr>
                <w:color w:val="002060"/>
              </w:rPr>
              <w:t> </w:t>
            </w:r>
          </w:p>
        </w:tc>
      </w:tr>
    </w:tbl>
    <w:p w14:paraId="46E8B076" w14:textId="77777777" w:rsidR="0046594C" w:rsidRPr="00001170" w:rsidRDefault="0046594C" w:rsidP="0046594C">
      <w:pPr>
        <w:pStyle w:val="titolo20"/>
        <w:rPr>
          <w:rFonts w:eastAsiaTheme="minorEastAsia"/>
          <w:color w:val="002060"/>
        </w:rPr>
      </w:pPr>
      <w:r w:rsidRPr="000011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0F9FB536" w14:textId="77777777" w:rsidTr="009546B7">
        <w:tc>
          <w:tcPr>
            <w:tcW w:w="2200" w:type="dxa"/>
            <w:tcMar>
              <w:top w:w="20" w:type="dxa"/>
              <w:left w:w="20" w:type="dxa"/>
              <w:bottom w:w="20" w:type="dxa"/>
              <w:right w:w="20" w:type="dxa"/>
            </w:tcMar>
            <w:vAlign w:val="center"/>
            <w:hideMark/>
          </w:tcPr>
          <w:p w14:paraId="67C670FD" w14:textId="77777777" w:rsidR="0046594C" w:rsidRPr="00001170" w:rsidRDefault="0046594C" w:rsidP="009546B7">
            <w:pPr>
              <w:pStyle w:val="movimento"/>
              <w:rPr>
                <w:color w:val="002060"/>
              </w:rPr>
            </w:pPr>
            <w:r w:rsidRPr="00001170">
              <w:rPr>
                <w:color w:val="002060"/>
              </w:rPr>
              <w:t>GIORGI VALERIO</w:t>
            </w:r>
          </w:p>
        </w:tc>
        <w:tc>
          <w:tcPr>
            <w:tcW w:w="2200" w:type="dxa"/>
            <w:tcMar>
              <w:top w:w="20" w:type="dxa"/>
              <w:left w:w="20" w:type="dxa"/>
              <w:bottom w:w="20" w:type="dxa"/>
              <w:right w:w="20" w:type="dxa"/>
            </w:tcMar>
            <w:vAlign w:val="center"/>
            <w:hideMark/>
          </w:tcPr>
          <w:p w14:paraId="42E976BF" w14:textId="77777777" w:rsidR="0046594C" w:rsidRPr="00001170" w:rsidRDefault="0046594C" w:rsidP="009546B7">
            <w:pPr>
              <w:pStyle w:val="movimento2"/>
              <w:rPr>
                <w:color w:val="002060"/>
              </w:rPr>
            </w:pPr>
            <w:r w:rsidRPr="00001170">
              <w:rPr>
                <w:color w:val="002060"/>
              </w:rPr>
              <w:t xml:space="preserve">(NUOVA FOLGORE) </w:t>
            </w:r>
          </w:p>
        </w:tc>
        <w:tc>
          <w:tcPr>
            <w:tcW w:w="800" w:type="dxa"/>
            <w:tcMar>
              <w:top w:w="20" w:type="dxa"/>
              <w:left w:w="20" w:type="dxa"/>
              <w:bottom w:w="20" w:type="dxa"/>
              <w:right w:w="20" w:type="dxa"/>
            </w:tcMar>
            <w:vAlign w:val="center"/>
            <w:hideMark/>
          </w:tcPr>
          <w:p w14:paraId="117D594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0D5BA4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2570675" w14:textId="77777777" w:rsidR="0046594C" w:rsidRPr="00001170" w:rsidRDefault="0046594C" w:rsidP="009546B7">
            <w:pPr>
              <w:pStyle w:val="movimento2"/>
              <w:rPr>
                <w:color w:val="002060"/>
              </w:rPr>
            </w:pPr>
            <w:r w:rsidRPr="00001170">
              <w:rPr>
                <w:color w:val="002060"/>
              </w:rPr>
              <w:t> </w:t>
            </w:r>
          </w:p>
        </w:tc>
      </w:tr>
    </w:tbl>
    <w:p w14:paraId="7CF79215" w14:textId="77777777" w:rsidR="0046594C" w:rsidRPr="00001170" w:rsidRDefault="0046594C" w:rsidP="0046594C">
      <w:pPr>
        <w:pStyle w:val="titolo20"/>
        <w:rPr>
          <w:rFonts w:eastAsiaTheme="minorEastAsia"/>
          <w:color w:val="002060"/>
        </w:rPr>
      </w:pPr>
      <w:r w:rsidRPr="000011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E08F1AE" w14:textId="77777777" w:rsidTr="009546B7">
        <w:tc>
          <w:tcPr>
            <w:tcW w:w="2200" w:type="dxa"/>
            <w:tcMar>
              <w:top w:w="20" w:type="dxa"/>
              <w:left w:w="20" w:type="dxa"/>
              <w:bottom w:w="20" w:type="dxa"/>
              <w:right w:w="20" w:type="dxa"/>
            </w:tcMar>
            <w:vAlign w:val="center"/>
            <w:hideMark/>
          </w:tcPr>
          <w:p w14:paraId="40AC3C0B" w14:textId="77777777" w:rsidR="0046594C" w:rsidRPr="00001170" w:rsidRDefault="0046594C" w:rsidP="009546B7">
            <w:pPr>
              <w:pStyle w:val="movimento"/>
              <w:rPr>
                <w:color w:val="002060"/>
              </w:rPr>
            </w:pPr>
            <w:r w:rsidRPr="00001170">
              <w:rPr>
                <w:color w:val="002060"/>
              </w:rPr>
              <w:t>BELLI ELPIDIO</w:t>
            </w:r>
          </w:p>
        </w:tc>
        <w:tc>
          <w:tcPr>
            <w:tcW w:w="2200" w:type="dxa"/>
            <w:tcMar>
              <w:top w:w="20" w:type="dxa"/>
              <w:left w:w="20" w:type="dxa"/>
              <w:bottom w:w="20" w:type="dxa"/>
              <w:right w:w="20" w:type="dxa"/>
            </w:tcMar>
            <w:vAlign w:val="center"/>
            <w:hideMark/>
          </w:tcPr>
          <w:p w14:paraId="2A885B1F" w14:textId="77777777" w:rsidR="0046594C" w:rsidRPr="00001170" w:rsidRDefault="0046594C" w:rsidP="009546B7">
            <w:pPr>
              <w:pStyle w:val="movimento2"/>
              <w:rPr>
                <w:color w:val="002060"/>
              </w:rPr>
            </w:pPr>
            <w:r w:rsidRPr="00001170">
              <w:rPr>
                <w:color w:val="002060"/>
              </w:rPr>
              <w:t xml:space="preserve">(SANTA MARIA APPARENTE) </w:t>
            </w:r>
          </w:p>
        </w:tc>
        <w:tc>
          <w:tcPr>
            <w:tcW w:w="800" w:type="dxa"/>
            <w:tcMar>
              <w:top w:w="20" w:type="dxa"/>
              <w:left w:w="20" w:type="dxa"/>
              <w:bottom w:w="20" w:type="dxa"/>
              <w:right w:w="20" w:type="dxa"/>
            </w:tcMar>
            <w:vAlign w:val="center"/>
            <w:hideMark/>
          </w:tcPr>
          <w:p w14:paraId="4C1C880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D9B7797" w14:textId="77777777" w:rsidR="0046594C" w:rsidRPr="00001170" w:rsidRDefault="0046594C" w:rsidP="009546B7">
            <w:pPr>
              <w:pStyle w:val="movimento"/>
              <w:rPr>
                <w:color w:val="002060"/>
              </w:rPr>
            </w:pPr>
            <w:r w:rsidRPr="00001170">
              <w:rPr>
                <w:color w:val="002060"/>
              </w:rPr>
              <w:t>CASAGRANDE MARCO</w:t>
            </w:r>
          </w:p>
        </w:tc>
        <w:tc>
          <w:tcPr>
            <w:tcW w:w="2200" w:type="dxa"/>
            <w:tcMar>
              <w:top w:w="20" w:type="dxa"/>
              <w:left w:w="20" w:type="dxa"/>
              <w:bottom w:w="20" w:type="dxa"/>
              <w:right w:w="20" w:type="dxa"/>
            </w:tcMar>
            <w:vAlign w:val="center"/>
            <w:hideMark/>
          </w:tcPr>
          <w:p w14:paraId="5047D025" w14:textId="77777777" w:rsidR="0046594C" w:rsidRPr="00001170" w:rsidRDefault="0046594C" w:rsidP="009546B7">
            <w:pPr>
              <w:pStyle w:val="movimento2"/>
              <w:rPr>
                <w:color w:val="002060"/>
              </w:rPr>
            </w:pPr>
            <w:r w:rsidRPr="00001170">
              <w:rPr>
                <w:color w:val="002060"/>
              </w:rPr>
              <w:t xml:space="preserve">(VALLESINA) </w:t>
            </w:r>
          </w:p>
        </w:tc>
      </w:tr>
    </w:tbl>
    <w:p w14:paraId="682CA309" w14:textId="77777777" w:rsidR="0046594C" w:rsidRPr="00001170" w:rsidRDefault="0046594C" w:rsidP="0046594C">
      <w:pPr>
        <w:pStyle w:val="titolo30"/>
        <w:rPr>
          <w:rFonts w:eastAsiaTheme="minorEastAsia"/>
          <w:color w:val="002060"/>
        </w:rPr>
      </w:pPr>
      <w:r w:rsidRPr="00001170">
        <w:rPr>
          <w:color w:val="002060"/>
        </w:rPr>
        <w:t xml:space="preserve">CALCIATORI ESPULSI </w:t>
      </w:r>
    </w:p>
    <w:p w14:paraId="13776FCE" w14:textId="77777777" w:rsidR="0046594C" w:rsidRPr="00001170" w:rsidRDefault="0046594C" w:rsidP="0046594C">
      <w:pPr>
        <w:pStyle w:val="titolo20"/>
        <w:rPr>
          <w:color w:val="002060"/>
        </w:rPr>
      </w:pPr>
      <w:r w:rsidRPr="0000117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36830DF" w14:textId="77777777" w:rsidTr="009546B7">
        <w:tc>
          <w:tcPr>
            <w:tcW w:w="2200" w:type="dxa"/>
            <w:tcMar>
              <w:top w:w="20" w:type="dxa"/>
              <w:left w:w="20" w:type="dxa"/>
              <w:bottom w:w="20" w:type="dxa"/>
              <w:right w:w="20" w:type="dxa"/>
            </w:tcMar>
            <w:vAlign w:val="center"/>
            <w:hideMark/>
          </w:tcPr>
          <w:p w14:paraId="6808FC03" w14:textId="77777777" w:rsidR="0046594C" w:rsidRPr="00001170" w:rsidRDefault="0046594C" w:rsidP="009546B7">
            <w:pPr>
              <w:pStyle w:val="movimento"/>
              <w:rPr>
                <w:color w:val="002060"/>
              </w:rPr>
            </w:pPr>
            <w:r w:rsidRPr="00001170">
              <w:rPr>
                <w:color w:val="002060"/>
              </w:rPr>
              <w:t>GATTAFONI EDOARDO</w:t>
            </w:r>
          </w:p>
        </w:tc>
        <w:tc>
          <w:tcPr>
            <w:tcW w:w="2200" w:type="dxa"/>
            <w:tcMar>
              <w:top w:w="20" w:type="dxa"/>
              <w:left w:w="20" w:type="dxa"/>
              <w:bottom w:w="20" w:type="dxa"/>
              <w:right w:w="20" w:type="dxa"/>
            </w:tcMar>
            <w:vAlign w:val="center"/>
            <w:hideMark/>
          </w:tcPr>
          <w:p w14:paraId="3BB8F88D" w14:textId="77777777" w:rsidR="0046594C" w:rsidRPr="00001170" w:rsidRDefault="0046594C" w:rsidP="009546B7">
            <w:pPr>
              <w:pStyle w:val="movimento2"/>
              <w:rPr>
                <w:color w:val="002060"/>
              </w:rPr>
            </w:pPr>
            <w:r w:rsidRPr="00001170">
              <w:rPr>
                <w:color w:val="002060"/>
              </w:rPr>
              <w:t xml:space="preserve">(ACLI AUDAX MONTECOSARO C5) </w:t>
            </w:r>
          </w:p>
        </w:tc>
        <w:tc>
          <w:tcPr>
            <w:tcW w:w="800" w:type="dxa"/>
            <w:tcMar>
              <w:top w:w="20" w:type="dxa"/>
              <w:left w:w="20" w:type="dxa"/>
              <w:bottom w:w="20" w:type="dxa"/>
              <w:right w:w="20" w:type="dxa"/>
            </w:tcMar>
            <w:vAlign w:val="center"/>
            <w:hideMark/>
          </w:tcPr>
          <w:p w14:paraId="4223FD8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9C3239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E399DD1" w14:textId="77777777" w:rsidR="0046594C" w:rsidRPr="00001170" w:rsidRDefault="0046594C" w:rsidP="009546B7">
            <w:pPr>
              <w:pStyle w:val="movimento2"/>
              <w:rPr>
                <w:color w:val="002060"/>
              </w:rPr>
            </w:pPr>
            <w:r w:rsidRPr="00001170">
              <w:rPr>
                <w:color w:val="002060"/>
              </w:rPr>
              <w:t> </w:t>
            </w:r>
          </w:p>
        </w:tc>
      </w:tr>
    </w:tbl>
    <w:p w14:paraId="1F279B9A" w14:textId="77777777" w:rsidR="0046594C" w:rsidRPr="00001170" w:rsidRDefault="0046594C" w:rsidP="0046594C">
      <w:pPr>
        <w:pStyle w:val="titolo20"/>
        <w:rPr>
          <w:rFonts w:eastAsiaTheme="minorEastAsia"/>
          <w:color w:val="002060"/>
        </w:rPr>
      </w:pPr>
      <w:r w:rsidRPr="000011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2095DD7C" w14:textId="77777777" w:rsidTr="009546B7">
        <w:tc>
          <w:tcPr>
            <w:tcW w:w="2200" w:type="dxa"/>
            <w:tcMar>
              <w:top w:w="20" w:type="dxa"/>
              <w:left w:w="20" w:type="dxa"/>
              <w:bottom w:w="20" w:type="dxa"/>
              <w:right w:w="20" w:type="dxa"/>
            </w:tcMar>
            <w:vAlign w:val="center"/>
            <w:hideMark/>
          </w:tcPr>
          <w:p w14:paraId="4D892C73" w14:textId="77777777" w:rsidR="0046594C" w:rsidRPr="00001170" w:rsidRDefault="0046594C" w:rsidP="009546B7">
            <w:pPr>
              <w:pStyle w:val="movimento"/>
              <w:rPr>
                <w:color w:val="002060"/>
              </w:rPr>
            </w:pPr>
            <w:r w:rsidRPr="00001170">
              <w:rPr>
                <w:color w:val="002060"/>
              </w:rPr>
              <w:t>ZBOCH MATEUSZ LUKASZ</w:t>
            </w:r>
          </w:p>
        </w:tc>
        <w:tc>
          <w:tcPr>
            <w:tcW w:w="2200" w:type="dxa"/>
            <w:tcMar>
              <w:top w:w="20" w:type="dxa"/>
              <w:left w:w="20" w:type="dxa"/>
              <w:bottom w:w="20" w:type="dxa"/>
              <w:right w:w="20" w:type="dxa"/>
            </w:tcMar>
            <w:vAlign w:val="center"/>
            <w:hideMark/>
          </w:tcPr>
          <w:p w14:paraId="227B18E3" w14:textId="77777777" w:rsidR="0046594C" w:rsidRPr="00001170" w:rsidRDefault="0046594C" w:rsidP="009546B7">
            <w:pPr>
              <w:pStyle w:val="movimento2"/>
              <w:rPr>
                <w:color w:val="002060"/>
              </w:rPr>
            </w:pPr>
            <w:r w:rsidRPr="00001170">
              <w:rPr>
                <w:color w:val="002060"/>
              </w:rPr>
              <w:t xml:space="preserve">(FUTSAL COMUNANZA A.S.D.) </w:t>
            </w:r>
          </w:p>
        </w:tc>
        <w:tc>
          <w:tcPr>
            <w:tcW w:w="800" w:type="dxa"/>
            <w:tcMar>
              <w:top w:w="20" w:type="dxa"/>
              <w:left w:w="20" w:type="dxa"/>
              <w:bottom w:w="20" w:type="dxa"/>
              <w:right w:w="20" w:type="dxa"/>
            </w:tcMar>
            <w:vAlign w:val="center"/>
            <w:hideMark/>
          </w:tcPr>
          <w:p w14:paraId="67767F8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8072753" w14:textId="77777777" w:rsidR="0046594C" w:rsidRPr="00001170" w:rsidRDefault="0046594C" w:rsidP="009546B7">
            <w:pPr>
              <w:pStyle w:val="movimento"/>
              <w:rPr>
                <w:color w:val="002060"/>
              </w:rPr>
            </w:pPr>
            <w:r w:rsidRPr="00001170">
              <w:rPr>
                <w:color w:val="002060"/>
              </w:rPr>
              <w:t>LODDO ELIA</w:t>
            </w:r>
          </w:p>
        </w:tc>
        <w:tc>
          <w:tcPr>
            <w:tcW w:w="2200" w:type="dxa"/>
            <w:tcMar>
              <w:top w:w="20" w:type="dxa"/>
              <w:left w:w="20" w:type="dxa"/>
              <w:bottom w:w="20" w:type="dxa"/>
              <w:right w:w="20" w:type="dxa"/>
            </w:tcMar>
            <w:vAlign w:val="center"/>
            <w:hideMark/>
          </w:tcPr>
          <w:p w14:paraId="557C675A" w14:textId="77777777" w:rsidR="0046594C" w:rsidRPr="00001170" w:rsidRDefault="0046594C" w:rsidP="009546B7">
            <w:pPr>
              <w:pStyle w:val="movimento2"/>
              <w:rPr>
                <w:color w:val="002060"/>
              </w:rPr>
            </w:pPr>
            <w:r w:rsidRPr="00001170">
              <w:rPr>
                <w:color w:val="002060"/>
              </w:rPr>
              <w:t xml:space="preserve">(NUOVA FOLGORE) </w:t>
            </w:r>
          </w:p>
        </w:tc>
      </w:tr>
      <w:tr w:rsidR="0046594C" w:rsidRPr="00001170" w14:paraId="151B3851" w14:textId="77777777" w:rsidTr="009546B7">
        <w:tc>
          <w:tcPr>
            <w:tcW w:w="2200" w:type="dxa"/>
            <w:tcMar>
              <w:top w:w="20" w:type="dxa"/>
              <w:left w:w="20" w:type="dxa"/>
              <w:bottom w:w="20" w:type="dxa"/>
              <w:right w:w="20" w:type="dxa"/>
            </w:tcMar>
            <w:vAlign w:val="center"/>
            <w:hideMark/>
          </w:tcPr>
          <w:p w14:paraId="305EA634" w14:textId="77777777" w:rsidR="0046594C" w:rsidRPr="00001170" w:rsidRDefault="0046594C" w:rsidP="009546B7">
            <w:pPr>
              <w:pStyle w:val="movimento"/>
              <w:rPr>
                <w:color w:val="002060"/>
              </w:rPr>
            </w:pPr>
            <w:r w:rsidRPr="00001170">
              <w:rPr>
                <w:color w:val="002060"/>
              </w:rPr>
              <w:t>CICCHI SANDRO</w:t>
            </w:r>
          </w:p>
        </w:tc>
        <w:tc>
          <w:tcPr>
            <w:tcW w:w="2200" w:type="dxa"/>
            <w:tcMar>
              <w:top w:w="20" w:type="dxa"/>
              <w:left w:w="20" w:type="dxa"/>
              <w:bottom w:w="20" w:type="dxa"/>
              <w:right w:w="20" w:type="dxa"/>
            </w:tcMar>
            <w:vAlign w:val="center"/>
            <w:hideMark/>
          </w:tcPr>
          <w:p w14:paraId="3A1AEFA9" w14:textId="77777777" w:rsidR="0046594C" w:rsidRPr="00001170" w:rsidRDefault="0046594C" w:rsidP="009546B7">
            <w:pPr>
              <w:pStyle w:val="movimento2"/>
              <w:rPr>
                <w:color w:val="002060"/>
              </w:rPr>
            </w:pPr>
            <w:r w:rsidRPr="00001170">
              <w:rPr>
                <w:color w:val="002060"/>
              </w:rPr>
              <w:t xml:space="preserve">(TRUENTIN LAMA) </w:t>
            </w:r>
          </w:p>
        </w:tc>
        <w:tc>
          <w:tcPr>
            <w:tcW w:w="800" w:type="dxa"/>
            <w:tcMar>
              <w:top w:w="20" w:type="dxa"/>
              <w:left w:w="20" w:type="dxa"/>
              <w:bottom w:w="20" w:type="dxa"/>
              <w:right w:w="20" w:type="dxa"/>
            </w:tcMar>
            <w:vAlign w:val="center"/>
            <w:hideMark/>
          </w:tcPr>
          <w:p w14:paraId="3668E6E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16F3B2E"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33E38F0" w14:textId="77777777" w:rsidR="0046594C" w:rsidRPr="00001170" w:rsidRDefault="0046594C" w:rsidP="009546B7">
            <w:pPr>
              <w:pStyle w:val="movimento2"/>
              <w:rPr>
                <w:color w:val="002060"/>
              </w:rPr>
            </w:pPr>
            <w:r w:rsidRPr="00001170">
              <w:rPr>
                <w:color w:val="002060"/>
              </w:rPr>
              <w:t> </w:t>
            </w:r>
          </w:p>
        </w:tc>
      </w:tr>
    </w:tbl>
    <w:p w14:paraId="504C28D5" w14:textId="77777777" w:rsidR="0046594C" w:rsidRPr="00001170" w:rsidRDefault="0046594C" w:rsidP="0046594C">
      <w:pPr>
        <w:pStyle w:val="titolo30"/>
        <w:rPr>
          <w:rFonts w:eastAsiaTheme="minorEastAsia"/>
          <w:color w:val="002060"/>
        </w:rPr>
      </w:pPr>
      <w:r w:rsidRPr="00001170">
        <w:rPr>
          <w:color w:val="002060"/>
        </w:rPr>
        <w:t xml:space="preserve">CALCIATORI NON ESPULSI </w:t>
      </w:r>
    </w:p>
    <w:p w14:paraId="14C75011" w14:textId="77777777" w:rsidR="0046594C" w:rsidRPr="00001170" w:rsidRDefault="0046594C" w:rsidP="0046594C">
      <w:pPr>
        <w:pStyle w:val="titolo20"/>
        <w:rPr>
          <w:color w:val="002060"/>
        </w:rPr>
      </w:pPr>
      <w:r w:rsidRPr="000011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25339896" w14:textId="77777777" w:rsidTr="009546B7">
        <w:tc>
          <w:tcPr>
            <w:tcW w:w="2200" w:type="dxa"/>
            <w:tcMar>
              <w:top w:w="20" w:type="dxa"/>
              <w:left w:w="20" w:type="dxa"/>
              <w:bottom w:w="20" w:type="dxa"/>
              <w:right w:w="20" w:type="dxa"/>
            </w:tcMar>
            <w:vAlign w:val="center"/>
            <w:hideMark/>
          </w:tcPr>
          <w:p w14:paraId="3D576A1A" w14:textId="77777777" w:rsidR="0046594C" w:rsidRPr="00001170" w:rsidRDefault="0046594C" w:rsidP="009546B7">
            <w:pPr>
              <w:pStyle w:val="movimento"/>
              <w:rPr>
                <w:color w:val="002060"/>
              </w:rPr>
            </w:pPr>
            <w:r w:rsidRPr="00001170">
              <w:rPr>
                <w:color w:val="002060"/>
              </w:rPr>
              <w:t>DI MAGGIO LORENZO</w:t>
            </w:r>
          </w:p>
        </w:tc>
        <w:tc>
          <w:tcPr>
            <w:tcW w:w="2200" w:type="dxa"/>
            <w:tcMar>
              <w:top w:w="20" w:type="dxa"/>
              <w:left w:w="20" w:type="dxa"/>
              <w:bottom w:w="20" w:type="dxa"/>
              <w:right w:w="20" w:type="dxa"/>
            </w:tcMar>
            <w:vAlign w:val="center"/>
            <w:hideMark/>
          </w:tcPr>
          <w:p w14:paraId="5D8E3DB0" w14:textId="77777777" w:rsidR="0046594C" w:rsidRPr="00001170" w:rsidRDefault="0046594C" w:rsidP="009546B7">
            <w:pPr>
              <w:pStyle w:val="movimento2"/>
              <w:rPr>
                <w:color w:val="002060"/>
              </w:rPr>
            </w:pPr>
            <w:r w:rsidRPr="00001170">
              <w:rPr>
                <w:color w:val="002060"/>
              </w:rPr>
              <w:t xml:space="preserve">(FFJ CALCIO A 5) </w:t>
            </w:r>
          </w:p>
        </w:tc>
        <w:tc>
          <w:tcPr>
            <w:tcW w:w="800" w:type="dxa"/>
            <w:tcMar>
              <w:top w:w="20" w:type="dxa"/>
              <w:left w:w="20" w:type="dxa"/>
              <w:bottom w:w="20" w:type="dxa"/>
              <w:right w:w="20" w:type="dxa"/>
            </w:tcMar>
            <w:vAlign w:val="center"/>
            <w:hideMark/>
          </w:tcPr>
          <w:p w14:paraId="34E1656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5FBD97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9D1804A" w14:textId="77777777" w:rsidR="0046594C" w:rsidRPr="00001170" w:rsidRDefault="0046594C" w:rsidP="009546B7">
            <w:pPr>
              <w:pStyle w:val="movimento2"/>
              <w:rPr>
                <w:color w:val="002060"/>
              </w:rPr>
            </w:pPr>
            <w:r w:rsidRPr="00001170">
              <w:rPr>
                <w:color w:val="002060"/>
              </w:rPr>
              <w:t> </w:t>
            </w:r>
          </w:p>
        </w:tc>
      </w:tr>
    </w:tbl>
    <w:p w14:paraId="47717614" w14:textId="0BB460E3" w:rsidR="0046594C" w:rsidRPr="00001170" w:rsidRDefault="0046594C" w:rsidP="0046594C">
      <w:pPr>
        <w:pStyle w:val="diffida"/>
        <w:spacing w:before="80" w:beforeAutospacing="0" w:after="40" w:afterAutospacing="0"/>
        <w:jc w:val="left"/>
        <w:rPr>
          <w:rFonts w:eastAsiaTheme="minorEastAsia"/>
          <w:color w:val="002060"/>
        </w:rPr>
      </w:pPr>
      <w:r w:rsidRPr="00001170">
        <w:rPr>
          <w:color w:val="002060"/>
        </w:rPr>
        <w:t xml:space="preserve">A fine gara rifiutava di effettuare il saluto di fair play all' arbitro. </w:t>
      </w:r>
    </w:p>
    <w:p w14:paraId="66CBB0F5" w14:textId="77777777" w:rsidR="0046594C" w:rsidRPr="00001170" w:rsidRDefault="0046594C" w:rsidP="0046594C">
      <w:pPr>
        <w:pStyle w:val="titolo20"/>
        <w:rPr>
          <w:color w:val="002060"/>
        </w:rPr>
      </w:pPr>
      <w:r w:rsidRPr="000011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2DF4D37" w14:textId="77777777" w:rsidTr="009546B7">
        <w:tc>
          <w:tcPr>
            <w:tcW w:w="2200" w:type="dxa"/>
            <w:tcMar>
              <w:top w:w="20" w:type="dxa"/>
              <w:left w:w="20" w:type="dxa"/>
              <w:bottom w:w="20" w:type="dxa"/>
              <w:right w:w="20" w:type="dxa"/>
            </w:tcMar>
            <w:vAlign w:val="center"/>
            <w:hideMark/>
          </w:tcPr>
          <w:p w14:paraId="2F50A316" w14:textId="77777777" w:rsidR="0046594C" w:rsidRPr="00001170" w:rsidRDefault="0046594C" w:rsidP="009546B7">
            <w:pPr>
              <w:pStyle w:val="movimento"/>
              <w:rPr>
                <w:color w:val="002060"/>
              </w:rPr>
            </w:pPr>
            <w:r w:rsidRPr="00001170">
              <w:rPr>
                <w:color w:val="002060"/>
              </w:rPr>
              <w:t>TOMBOLINI ANDREA</w:t>
            </w:r>
          </w:p>
        </w:tc>
        <w:tc>
          <w:tcPr>
            <w:tcW w:w="2200" w:type="dxa"/>
            <w:tcMar>
              <w:top w:w="20" w:type="dxa"/>
              <w:left w:w="20" w:type="dxa"/>
              <w:bottom w:w="20" w:type="dxa"/>
              <w:right w:w="20" w:type="dxa"/>
            </w:tcMar>
            <w:vAlign w:val="center"/>
            <w:hideMark/>
          </w:tcPr>
          <w:p w14:paraId="438D550A" w14:textId="77777777" w:rsidR="0046594C" w:rsidRPr="00001170" w:rsidRDefault="0046594C" w:rsidP="009546B7">
            <w:pPr>
              <w:pStyle w:val="movimento2"/>
              <w:rPr>
                <w:color w:val="002060"/>
              </w:rPr>
            </w:pPr>
            <w:r w:rsidRPr="00001170">
              <w:rPr>
                <w:color w:val="002060"/>
              </w:rPr>
              <w:t xml:space="preserve">(POL. SPORT COMMUNICATION) </w:t>
            </w:r>
          </w:p>
        </w:tc>
        <w:tc>
          <w:tcPr>
            <w:tcW w:w="800" w:type="dxa"/>
            <w:tcMar>
              <w:top w:w="20" w:type="dxa"/>
              <w:left w:w="20" w:type="dxa"/>
              <w:bottom w:w="20" w:type="dxa"/>
              <w:right w:w="20" w:type="dxa"/>
            </w:tcMar>
            <w:vAlign w:val="center"/>
            <w:hideMark/>
          </w:tcPr>
          <w:p w14:paraId="2004368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CABAC7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104DEAC" w14:textId="77777777" w:rsidR="0046594C" w:rsidRPr="00001170" w:rsidRDefault="0046594C" w:rsidP="009546B7">
            <w:pPr>
              <w:pStyle w:val="movimento2"/>
              <w:rPr>
                <w:color w:val="002060"/>
              </w:rPr>
            </w:pPr>
            <w:r w:rsidRPr="00001170">
              <w:rPr>
                <w:color w:val="002060"/>
              </w:rPr>
              <w:t> </w:t>
            </w:r>
          </w:p>
        </w:tc>
      </w:tr>
    </w:tbl>
    <w:p w14:paraId="7BA223EC" w14:textId="77777777" w:rsidR="0046594C" w:rsidRPr="00001170" w:rsidRDefault="0046594C" w:rsidP="0046594C">
      <w:pPr>
        <w:pStyle w:val="titolo20"/>
        <w:rPr>
          <w:rFonts w:eastAsiaTheme="minorEastAsia"/>
          <w:color w:val="002060"/>
        </w:rPr>
      </w:pPr>
      <w:r w:rsidRPr="00001170">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32841153" w14:textId="77777777" w:rsidTr="009546B7">
        <w:tc>
          <w:tcPr>
            <w:tcW w:w="2200" w:type="dxa"/>
            <w:tcMar>
              <w:top w:w="20" w:type="dxa"/>
              <w:left w:w="20" w:type="dxa"/>
              <w:bottom w:w="20" w:type="dxa"/>
              <w:right w:w="20" w:type="dxa"/>
            </w:tcMar>
            <w:vAlign w:val="center"/>
            <w:hideMark/>
          </w:tcPr>
          <w:p w14:paraId="16491923" w14:textId="77777777" w:rsidR="0046594C" w:rsidRPr="00001170" w:rsidRDefault="0046594C" w:rsidP="009546B7">
            <w:pPr>
              <w:pStyle w:val="movimento"/>
              <w:rPr>
                <w:color w:val="002060"/>
              </w:rPr>
            </w:pPr>
            <w:r w:rsidRPr="00001170">
              <w:rPr>
                <w:color w:val="002060"/>
              </w:rPr>
              <w:t>TRANQUILLI SAMUELE</w:t>
            </w:r>
          </w:p>
        </w:tc>
        <w:tc>
          <w:tcPr>
            <w:tcW w:w="2200" w:type="dxa"/>
            <w:tcMar>
              <w:top w:w="20" w:type="dxa"/>
              <w:left w:w="20" w:type="dxa"/>
              <w:bottom w:w="20" w:type="dxa"/>
              <w:right w:w="20" w:type="dxa"/>
            </w:tcMar>
            <w:vAlign w:val="center"/>
            <w:hideMark/>
          </w:tcPr>
          <w:p w14:paraId="0D5605B2" w14:textId="77777777" w:rsidR="0046594C" w:rsidRPr="00001170" w:rsidRDefault="0046594C" w:rsidP="009546B7">
            <w:pPr>
              <w:pStyle w:val="movimento2"/>
              <w:rPr>
                <w:color w:val="002060"/>
              </w:rPr>
            </w:pPr>
            <w:r w:rsidRPr="00001170">
              <w:rPr>
                <w:color w:val="002060"/>
              </w:rPr>
              <w:t xml:space="preserve">(ACQUAVIVA CALCIO) </w:t>
            </w:r>
          </w:p>
        </w:tc>
        <w:tc>
          <w:tcPr>
            <w:tcW w:w="800" w:type="dxa"/>
            <w:tcMar>
              <w:top w:w="20" w:type="dxa"/>
              <w:left w:w="20" w:type="dxa"/>
              <w:bottom w:w="20" w:type="dxa"/>
              <w:right w:w="20" w:type="dxa"/>
            </w:tcMar>
            <w:vAlign w:val="center"/>
            <w:hideMark/>
          </w:tcPr>
          <w:p w14:paraId="3825370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6BE198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5E66380" w14:textId="77777777" w:rsidR="0046594C" w:rsidRPr="00001170" w:rsidRDefault="0046594C" w:rsidP="009546B7">
            <w:pPr>
              <w:pStyle w:val="movimento2"/>
              <w:rPr>
                <w:color w:val="002060"/>
              </w:rPr>
            </w:pPr>
            <w:r w:rsidRPr="00001170">
              <w:rPr>
                <w:color w:val="002060"/>
              </w:rPr>
              <w:t> </w:t>
            </w:r>
          </w:p>
        </w:tc>
      </w:tr>
    </w:tbl>
    <w:p w14:paraId="0F995F3E" w14:textId="77777777" w:rsidR="0046594C" w:rsidRPr="00001170" w:rsidRDefault="0046594C" w:rsidP="0046594C">
      <w:pPr>
        <w:pStyle w:val="titolo20"/>
        <w:rPr>
          <w:rFonts w:eastAsiaTheme="minorEastAsia"/>
          <w:color w:val="002060"/>
        </w:rPr>
      </w:pPr>
      <w:r w:rsidRPr="000011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33C7D5D4" w14:textId="77777777" w:rsidTr="009546B7">
        <w:tc>
          <w:tcPr>
            <w:tcW w:w="2200" w:type="dxa"/>
            <w:tcMar>
              <w:top w:w="20" w:type="dxa"/>
              <w:left w:w="20" w:type="dxa"/>
              <w:bottom w:w="20" w:type="dxa"/>
              <w:right w:w="20" w:type="dxa"/>
            </w:tcMar>
            <w:vAlign w:val="center"/>
            <w:hideMark/>
          </w:tcPr>
          <w:p w14:paraId="09E788F2" w14:textId="77777777" w:rsidR="0046594C" w:rsidRPr="00001170" w:rsidRDefault="0046594C" w:rsidP="009546B7">
            <w:pPr>
              <w:pStyle w:val="movimento"/>
              <w:rPr>
                <w:color w:val="002060"/>
              </w:rPr>
            </w:pPr>
            <w:r w:rsidRPr="00001170">
              <w:rPr>
                <w:color w:val="002060"/>
              </w:rPr>
              <w:t>MARCELLETTI EMANUELE</w:t>
            </w:r>
          </w:p>
        </w:tc>
        <w:tc>
          <w:tcPr>
            <w:tcW w:w="2200" w:type="dxa"/>
            <w:tcMar>
              <w:top w:w="20" w:type="dxa"/>
              <w:left w:w="20" w:type="dxa"/>
              <w:bottom w:w="20" w:type="dxa"/>
              <w:right w:w="20" w:type="dxa"/>
            </w:tcMar>
            <w:vAlign w:val="center"/>
            <w:hideMark/>
          </w:tcPr>
          <w:p w14:paraId="127D60F7" w14:textId="77777777" w:rsidR="0046594C" w:rsidRPr="00001170" w:rsidRDefault="0046594C" w:rsidP="009546B7">
            <w:pPr>
              <w:pStyle w:val="movimento2"/>
              <w:rPr>
                <w:color w:val="002060"/>
              </w:rPr>
            </w:pPr>
            <w:r w:rsidRPr="00001170">
              <w:rPr>
                <w:color w:val="002060"/>
              </w:rPr>
              <w:t xml:space="preserve">(ANGELI) </w:t>
            </w:r>
          </w:p>
        </w:tc>
        <w:tc>
          <w:tcPr>
            <w:tcW w:w="800" w:type="dxa"/>
            <w:tcMar>
              <w:top w:w="20" w:type="dxa"/>
              <w:left w:w="20" w:type="dxa"/>
              <w:bottom w:w="20" w:type="dxa"/>
              <w:right w:w="20" w:type="dxa"/>
            </w:tcMar>
            <w:vAlign w:val="center"/>
            <w:hideMark/>
          </w:tcPr>
          <w:p w14:paraId="6EFDAE4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513F619" w14:textId="77777777" w:rsidR="0046594C" w:rsidRPr="00001170" w:rsidRDefault="0046594C" w:rsidP="009546B7">
            <w:pPr>
              <w:pStyle w:val="movimento"/>
              <w:rPr>
                <w:color w:val="002060"/>
              </w:rPr>
            </w:pPr>
            <w:r w:rsidRPr="00001170">
              <w:rPr>
                <w:color w:val="002060"/>
              </w:rPr>
              <w:t>MICHELI ANDREA</w:t>
            </w:r>
          </w:p>
        </w:tc>
        <w:tc>
          <w:tcPr>
            <w:tcW w:w="2200" w:type="dxa"/>
            <w:tcMar>
              <w:top w:w="20" w:type="dxa"/>
              <w:left w:w="20" w:type="dxa"/>
              <w:bottom w:w="20" w:type="dxa"/>
              <w:right w:w="20" w:type="dxa"/>
            </w:tcMar>
            <w:vAlign w:val="center"/>
            <w:hideMark/>
          </w:tcPr>
          <w:p w14:paraId="39D4CCF6" w14:textId="77777777" w:rsidR="0046594C" w:rsidRPr="00001170" w:rsidRDefault="0046594C" w:rsidP="009546B7">
            <w:pPr>
              <w:pStyle w:val="movimento2"/>
              <w:rPr>
                <w:color w:val="002060"/>
              </w:rPr>
            </w:pPr>
            <w:r w:rsidRPr="00001170">
              <w:rPr>
                <w:color w:val="002060"/>
              </w:rPr>
              <w:t xml:space="preserve">(NUOVA FOLGORE) </w:t>
            </w:r>
          </w:p>
        </w:tc>
      </w:tr>
      <w:tr w:rsidR="0046594C" w:rsidRPr="00001170" w14:paraId="6056BD91" w14:textId="77777777" w:rsidTr="009546B7">
        <w:tc>
          <w:tcPr>
            <w:tcW w:w="2200" w:type="dxa"/>
            <w:tcMar>
              <w:top w:w="20" w:type="dxa"/>
              <w:left w:w="20" w:type="dxa"/>
              <w:bottom w:w="20" w:type="dxa"/>
              <w:right w:w="20" w:type="dxa"/>
            </w:tcMar>
            <w:vAlign w:val="center"/>
            <w:hideMark/>
          </w:tcPr>
          <w:p w14:paraId="14630567" w14:textId="77777777" w:rsidR="0046594C" w:rsidRPr="00001170" w:rsidRDefault="0046594C" w:rsidP="009546B7">
            <w:pPr>
              <w:pStyle w:val="movimento"/>
              <w:rPr>
                <w:color w:val="002060"/>
              </w:rPr>
            </w:pPr>
            <w:r w:rsidRPr="00001170">
              <w:rPr>
                <w:color w:val="002060"/>
              </w:rPr>
              <w:t>GUAZZARONI DANILO</w:t>
            </w:r>
          </w:p>
        </w:tc>
        <w:tc>
          <w:tcPr>
            <w:tcW w:w="2200" w:type="dxa"/>
            <w:tcMar>
              <w:top w:w="20" w:type="dxa"/>
              <w:left w:w="20" w:type="dxa"/>
              <w:bottom w:w="20" w:type="dxa"/>
              <w:right w:w="20" w:type="dxa"/>
            </w:tcMar>
            <w:vAlign w:val="center"/>
            <w:hideMark/>
          </w:tcPr>
          <w:p w14:paraId="35D2FCA9" w14:textId="77777777" w:rsidR="0046594C" w:rsidRPr="00001170" w:rsidRDefault="0046594C" w:rsidP="009546B7">
            <w:pPr>
              <w:pStyle w:val="movimento2"/>
              <w:rPr>
                <w:color w:val="002060"/>
              </w:rPr>
            </w:pPr>
            <w:r w:rsidRPr="00001170">
              <w:rPr>
                <w:color w:val="002060"/>
              </w:rPr>
              <w:t xml:space="preserve">(POLISPORTIVA FUTURA A.D.) </w:t>
            </w:r>
          </w:p>
        </w:tc>
        <w:tc>
          <w:tcPr>
            <w:tcW w:w="800" w:type="dxa"/>
            <w:tcMar>
              <w:top w:w="20" w:type="dxa"/>
              <w:left w:w="20" w:type="dxa"/>
              <w:bottom w:w="20" w:type="dxa"/>
              <w:right w:w="20" w:type="dxa"/>
            </w:tcMar>
            <w:vAlign w:val="center"/>
            <w:hideMark/>
          </w:tcPr>
          <w:p w14:paraId="7A33BAB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D8F81E2" w14:textId="77777777" w:rsidR="0046594C" w:rsidRPr="00001170" w:rsidRDefault="0046594C" w:rsidP="009546B7">
            <w:pPr>
              <w:pStyle w:val="movimento"/>
              <w:rPr>
                <w:color w:val="002060"/>
              </w:rPr>
            </w:pPr>
            <w:r w:rsidRPr="00001170">
              <w:rPr>
                <w:color w:val="002060"/>
              </w:rPr>
              <w:t>SPINOZZI WILLIAM</w:t>
            </w:r>
          </w:p>
        </w:tc>
        <w:tc>
          <w:tcPr>
            <w:tcW w:w="2200" w:type="dxa"/>
            <w:tcMar>
              <w:top w:w="20" w:type="dxa"/>
              <w:left w:w="20" w:type="dxa"/>
              <w:bottom w:w="20" w:type="dxa"/>
              <w:right w:w="20" w:type="dxa"/>
            </w:tcMar>
            <w:vAlign w:val="center"/>
            <w:hideMark/>
          </w:tcPr>
          <w:p w14:paraId="75768EF2" w14:textId="77777777" w:rsidR="0046594C" w:rsidRPr="00001170" w:rsidRDefault="0046594C" w:rsidP="009546B7">
            <w:pPr>
              <w:pStyle w:val="movimento2"/>
              <w:rPr>
                <w:color w:val="002060"/>
              </w:rPr>
            </w:pPr>
            <w:r w:rsidRPr="00001170">
              <w:rPr>
                <w:color w:val="002060"/>
              </w:rPr>
              <w:t xml:space="preserve">(RIVIERA DELLE PALME) </w:t>
            </w:r>
          </w:p>
        </w:tc>
      </w:tr>
      <w:tr w:rsidR="0046594C" w:rsidRPr="00001170" w14:paraId="489FE08C" w14:textId="77777777" w:rsidTr="009546B7">
        <w:tc>
          <w:tcPr>
            <w:tcW w:w="2200" w:type="dxa"/>
            <w:tcMar>
              <w:top w:w="20" w:type="dxa"/>
              <w:left w:w="20" w:type="dxa"/>
              <w:bottom w:w="20" w:type="dxa"/>
              <w:right w:w="20" w:type="dxa"/>
            </w:tcMar>
            <w:vAlign w:val="center"/>
            <w:hideMark/>
          </w:tcPr>
          <w:p w14:paraId="7AB353FD" w14:textId="77777777" w:rsidR="0046594C" w:rsidRPr="00001170" w:rsidRDefault="0046594C" w:rsidP="009546B7">
            <w:pPr>
              <w:pStyle w:val="movimento"/>
              <w:rPr>
                <w:color w:val="002060"/>
              </w:rPr>
            </w:pPr>
            <w:r w:rsidRPr="00001170">
              <w:rPr>
                <w:color w:val="002060"/>
              </w:rPr>
              <w:t>TABOUBI KALIL</w:t>
            </w:r>
          </w:p>
        </w:tc>
        <w:tc>
          <w:tcPr>
            <w:tcW w:w="2200" w:type="dxa"/>
            <w:tcMar>
              <w:top w:w="20" w:type="dxa"/>
              <w:left w:w="20" w:type="dxa"/>
              <w:bottom w:w="20" w:type="dxa"/>
              <w:right w:w="20" w:type="dxa"/>
            </w:tcMar>
            <w:vAlign w:val="center"/>
            <w:hideMark/>
          </w:tcPr>
          <w:p w14:paraId="4CAA1BD4" w14:textId="77777777" w:rsidR="0046594C" w:rsidRPr="00001170" w:rsidRDefault="0046594C" w:rsidP="009546B7">
            <w:pPr>
              <w:pStyle w:val="movimento2"/>
              <w:rPr>
                <w:color w:val="002060"/>
              </w:rPr>
            </w:pPr>
            <w:r w:rsidRPr="00001170">
              <w:rPr>
                <w:color w:val="002060"/>
              </w:rPr>
              <w:t xml:space="preserve">(VIRTUS AURORA C5) </w:t>
            </w:r>
          </w:p>
        </w:tc>
        <w:tc>
          <w:tcPr>
            <w:tcW w:w="800" w:type="dxa"/>
            <w:tcMar>
              <w:top w:w="20" w:type="dxa"/>
              <w:left w:w="20" w:type="dxa"/>
              <w:bottom w:w="20" w:type="dxa"/>
              <w:right w:w="20" w:type="dxa"/>
            </w:tcMar>
            <w:vAlign w:val="center"/>
            <w:hideMark/>
          </w:tcPr>
          <w:p w14:paraId="34FA64D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4FC4BC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DF2D9F1" w14:textId="77777777" w:rsidR="0046594C" w:rsidRPr="00001170" w:rsidRDefault="0046594C" w:rsidP="009546B7">
            <w:pPr>
              <w:pStyle w:val="movimento2"/>
              <w:rPr>
                <w:color w:val="002060"/>
              </w:rPr>
            </w:pPr>
            <w:r w:rsidRPr="00001170">
              <w:rPr>
                <w:color w:val="002060"/>
              </w:rPr>
              <w:t> </w:t>
            </w:r>
          </w:p>
        </w:tc>
      </w:tr>
    </w:tbl>
    <w:p w14:paraId="38762736" w14:textId="77777777" w:rsidR="0046594C" w:rsidRPr="00001170" w:rsidRDefault="0046594C" w:rsidP="0046594C">
      <w:pPr>
        <w:pStyle w:val="titolo20"/>
        <w:rPr>
          <w:rFonts w:eastAsiaTheme="minorEastAsia"/>
          <w:color w:val="002060"/>
        </w:rPr>
      </w:pPr>
      <w:r w:rsidRPr="0000117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349781ED" w14:textId="77777777" w:rsidTr="009546B7">
        <w:tc>
          <w:tcPr>
            <w:tcW w:w="2200" w:type="dxa"/>
            <w:tcMar>
              <w:top w:w="20" w:type="dxa"/>
              <w:left w:w="20" w:type="dxa"/>
              <w:bottom w:w="20" w:type="dxa"/>
              <w:right w:w="20" w:type="dxa"/>
            </w:tcMar>
            <w:vAlign w:val="center"/>
            <w:hideMark/>
          </w:tcPr>
          <w:p w14:paraId="27CB1FFB" w14:textId="77777777" w:rsidR="0046594C" w:rsidRPr="00001170" w:rsidRDefault="0046594C" w:rsidP="009546B7">
            <w:pPr>
              <w:pStyle w:val="movimento"/>
              <w:rPr>
                <w:color w:val="002060"/>
              </w:rPr>
            </w:pPr>
            <w:r w:rsidRPr="00001170">
              <w:rPr>
                <w:color w:val="002060"/>
              </w:rPr>
              <w:lastRenderedPageBreak/>
              <w:t>ESPOSITO EDOARDO</w:t>
            </w:r>
          </w:p>
        </w:tc>
        <w:tc>
          <w:tcPr>
            <w:tcW w:w="2200" w:type="dxa"/>
            <w:tcMar>
              <w:top w:w="20" w:type="dxa"/>
              <w:left w:w="20" w:type="dxa"/>
              <w:bottom w:w="20" w:type="dxa"/>
              <w:right w:w="20" w:type="dxa"/>
            </w:tcMar>
            <w:vAlign w:val="center"/>
            <w:hideMark/>
          </w:tcPr>
          <w:p w14:paraId="3696A019" w14:textId="77777777" w:rsidR="0046594C" w:rsidRPr="00001170" w:rsidRDefault="0046594C" w:rsidP="009546B7">
            <w:pPr>
              <w:pStyle w:val="movimento2"/>
              <w:rPr>
                <w:color w:val="002060"/>
              </w:rPr>
            </w:pPr>
            <w:r w:rsidRPr="00001170">
              <w:rPr>
                <w:color w:val="002060"/>
              </w:rPr>
              <w:t xml:space="preserve">(ATLETICO CHIARAVALLE) </w:t>
            </w:r>
          </w:p>
        </w:tc>
        <w:tc>
          <w:tcPr>
            <w:tcW w:w="800" w:type="dxa"/>
            <w:tcMar>
              <w:top w:w="20" w:type="dxa"/>
              <w:left w:w="20" w:type="dxa"/>
              <w:bottom w:w="20" w:type="dxa"/>
              <w:right w:w="20" w:type="dxa"/>
            </w:tcMar>
            <w:vAlign w:val="center"/>
            <w:hideMark/>
          </w:tcPr>
          <w:p w14:paraId="4B88B69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6D1EB6A" w14:textId="77777777" w:rsidR="0046594C" w:rsidRPr="00001170" w:rsidRDefault="0046594C" w:rsidP="009546B7">
            <w:pPr>
              <w:pStyle w:val="movimento"/>
              <w:rPr>
                <w:color w:val="002060"/>
              </w:rPr>
            </w:pPr>
            <w:r w:rsidRPr="00001170">
              <w:rPr>
                <w:color w:val="002060"/>
              </w:rPr>
              <w:t>BOCCALI MATTEO</w:t>
            </w:r>
          </w:p>
        </w:tc>
        <w:tc>
          <w:tcPr>
            <w:tcW w:w="2200" w:type="dxa"/>
            <w:tcMar>
              <w:top w:w="20" w:type="dxa"/>
              <w:left w:w="20" w:type="dxa"/>
              <w:bottom w:w="20" w:type="dxa"/>
              <w:right w:w="20" w:type="dxa"/>
            </w:tcMar>
            <w:vAlign w:val="center"/>
            <w:hideMark/>
          </w:tcPr>
          <w:p w14:paraId="4E41278F" w14:textId="77777777" w:rsidR="0046594C" w:rsidRPr="00001170" w:rsidRDefault="0046594C" w:rsidP="009546B7">
            <w:pPr>
              <w:pStyle w:val="movimento2"/>
              <w:rPr>
                <w:color w:val="002060"/>
              </w:rPr>
            </w:pPr>
            <w:r w:rsidRPr="00001170">
              <w:rPr>
                <w:color w:val="002060"/>
              </w:rPr>
              <w:t xml:space="preserve">(DURANTINA SANTA CECILIA) </w:t>
            </w:r>
          </w:p>
        </w:tc>
      </w:tr>
      <w:tr w:rsidR="0046594C" w:rsidRPr="00001170" w14:paraId="1532FD2D" w14:textId="77777777" w:rsidTr="009546B7">
        <w:tc>
          <w:tcPr>
            <w:tcW w:w="2200" w:type="dxa"/>
            <w:tcMar>
              <w:top w:w="20" w:type="dxa"/>
              <w:left w:w="20" w:type="dxa"/>
              <w:bottom w:w="20" w:type="dxa"/>
              <w:right w:w="20" w:type="dxa"/>
            </w:tcMar>
            <w:vAlign w:val="center"/>
            <w:hideMark/>
          </w:tcPr>
          <w:p w14:paraId="336026EF" w14:textId="77777777" w:rsidR="0046594C" w:rsidRPr="00001170" w:rsidRDefault="0046594C" w:rsidP="009546B7">
            <w:pPr>
              <w:pStyle w:val="movimento"/>
              <w:rPr>
                <w:color w:val="002060"/>
              </w:rPr>
            </w:pPr>
            <w:r w:rsidRPr="00001170">
              <w:rPr>
                <w:color w:val="002060"/>
              </w:rPr>
              <w:t>GABBANINI PAOLO</w:t>
            </w:r>
          </w:p>
        </w:tc>
        <w:tc>
          <w:tcPr>
            <w:tcW w:w="2200" w:type="dxa"/>
            <w:tcMar>
              <w:top w:w="20" w:type="dxa"/>
              <w:left w:w="20" w:type="dxa"/>
              <w:bottom w:w="20" w:type="dxa"/>
              <w:right w:w="20" w:type="dxa"/>
            </w:tcMar>
            <w:vAlign w:val="center"/>
            <w:hideMark/>
          </w:tcPr>
          <w:p w14:paraId="0AC25D65" w14:textId="77777777" w:rsidR="0046594C" w:rsidRPr="00001170" w:rsidRDefault="0046594C" w:rsidP="009546B7">
            <w:pPr>
              <w:pStyle w:val="movimento2"/>
              <w:rPr>
                <w:color w:val="002060"/>
              </w:rPr>
            </w:pPr>
            <w:r w:rsidRPr="00001170">
              <w:rPr>
                <w:color w:val="002060"/>
              </w:rPr>
              <w:t xml:space="preserve">(GNANO 04) </w:t>
            </w:r>
          </w:p>
        </w:tc>
        <w:tc>
          <w:tcPr>
            <w:tcW w:w="800" w:type="dxa"/>
            <w:tcMar>
              <w:top w:w="20" w:type="dxa"/>
              <w:left w:w="20" w:type="dxa"/>
              <w:bottom w:w="20" w:type="dxa"/>
              <w:right w:w="20" w:type="dxa"/>
            </w:tcMar>
            <w:vAlign w:val="center"/>
            <w:hideMark/>
          </w:tcPr>
          <w:p w14:paraId="5D85928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8523C26" w14:textId="77777777" w:rsidR="0046594C" w:rsidRPr="00001170" w:rsidRDefault="0046594C" w:rsidP="009546B7">
            <w:pPr>
              <w:pStyle w:val="movimento"/>
              <w:rPr>
                <w:color w:val="002060"/>
              </w:rPr>
            </w:pPr>
            <w:r w:rsidRPr="00001170">
              <w:rPr>
                <w:color w:val="002060"/>
              </w:rPr>
              <w:t>POLONI ALESSANDRO</w:t>
            </w:r>
          </w:p>
        </w:tc>
        <w:tc>
          <w:tcPr>
            <w:tcW w:w="2200" w:type="dxa"/>
            <w:tcMar>
              <w:top w:w="20" w:type="dxa"/>
              <w:left w:w="20" w:type="dxa"/>
              <w:bottom w:w="20" w:type="dxa"/>
              <w:right w:w="20" w:type="dxa"/>
            </w:tcMar>
            <w:vAlign w:val="center"/>
            <w:hideMark/>
          </w:tcPr>
          <w:p w14:paraId="35DA5D1D" w14:textId="77777777" w:rsidR="0046594C" w:rsidRPr="00001170" w:rsidRDefault="0046594C" w:rsidP="009546B7">
            <w:pPr>
              <w:pStyle w:val="movimento2"/>
              <w:rPr>
                <w:color w:val="002060"/>
              </w:rPr>
            </w:pPr>
            <w:r w:rsidRPr="00001170">
              <w:rPr>
                <w:color w:val="002060"/>
              </w:rPr>
              <w:t xml:space="preserve">(GROTTACCIA 2005) </w:t>
            </w:r>
          </w:p>
        </w:tc>
      </w:tr>
    </w:tbl>
    <w:p w14:paraId="60276071" w14:textId="77777777" w:rsidR="0046594C" w:rsidRPr="00001170" w:rsidRDefault="0046594C" w:rsidP="0046594C">
      <w:pPr>
        <w:pStyle w:val="titolo20"/>
        <w:rPr>
          <w:rFonts w:eastAsiaTheme="minorEastAsia"/>
          <w:color w:val="002060"/>
        </w:rPr>
      </w:pPr>
      <w:r w:rsidRPr="0000117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C29A282" w14:textId="77777777" w:rsidTr="009546B7">
        <w:tc>
          <w:tcPr>
            <w:tcW w:w="2200" w:type="dxa"/>
            <w:tcMar>
              <w:top w:w="20" w:type="dxa"/>
              <w:left w:w="20" w:type="dxa"/>
              <w:bottom w:w="20" w:type="dxa"/>
              <w:right w:w="20" w:type="dxa"/>
            </w:tcMar>
            <w:vAlign w:val="center"/>
            <w:hideMark/>
          </w:tcPr>
          <w:p w14:paraId="61ABB89F" w14:textId="77777777" w:rsidR="0046594C" w:rsidRPr="00001170" w:rsidRDefault="0046594C" w:rsidP="009546B7">
            <w:pPr>
              <w:pStyle w:val="movimento"/>
              <w:rPr>
                <w:color w:val="002060"/>
              </w:rPr>
            </w:pPr>
            <w:r w:rsidRPr="00001170">
              <w:rPr>
                <w:color w:val="002060"/>
              </w:rPr>
              <w:t>MECOZZI DANIELE</w:t>
            </w:r>
          </w:p>
        </w:tc>
        <w:tc>
          <w:tcPr>
            <w:tcW w:w="2200" w:type="dxa"/>
            <w:tcMar>
              <w:top w:w="20" w:type="dxa"/>
              <w:left w:w="20" w:type="dxa"/>
              <w:bottom w:w="20" w:type="dxa"/>
              <w:right w:w="20" w:type="dxa"/>
            </w:tcMar>
            <w:vAlign w:val="center"/>
            <w:hideMark/>
          </w:tcPr>
          <w:p w14:paraId="13D6A958" w14:textId="77777777" w:rsidR="0046594C" w:rsidRPr="00001170" w:rsidRDefault="0046594C" w:rsidP="009546B7">
            <w:pPr>
              <w:pStyle w:val="movimento2"/>
              <w:rPr>
                <w:color w:val="002060"/>
              </w:rPr>
            </w:pPr>
            <w:r w:rsidRPr="00001170">
              <w:rPr>
                <w:color w:val="002060"/>
              </w:rPr>
              <w:t xml:space="preserve">(CAPODARCO CASABIANCA C5) </w:t>
            </w:r>
          </w:p>
        </w:tc>
        <w:tc>
          <w:tcPr>
            <w:tcW w:w="800" w:type="dxa"/>
            <w:tcMar>
              <w:top w:w="20" w:type="dxa"/>
              <w:left w:w="20" w:type="dxa"/>
              <w:bottom w:w="20" w:type="dxa"/>
              <w:right w:w="20" w:type="dxa"/>
            </w:tcMar>
            <w:vAlign w:val="center"/>
            <w:hideMark/>
          </w:tcPr>
          <w:p w14:paraId="2D2B58EE"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2FF72A2" w14:textId="77777777" w:rsidR="0046594C" w:rsidRPr="00001170" w:rsidRDefault="0046594C" w:rsidP="009546B7">
            <w:pPr>
              <w:pStyle w:val="movimento"/>
              <w:rPr>
                <w:color w:val="002060"/>
              </w:rPr>
            </w:pPr>
            <w:r w:rsidRPr="00001170">
              <w:rPr>
                <w:color w:val="002060"/>
              </w:rPr>
              <w:t>NWAKIRE CLINTON ONYEMAE</w:t>
            </w:r>
          </w:p>
        </w:tc>
        <w:tc>
          <w:tcPr>
            <w:tcW w:w="2200" w:type="dxa"/>
            <w:tcMar>
              <w:top w:w="20" w:type="dxa"/>
              <w:left w:w="20" w:type="dxa"/>
              <w:bottom w:w="20" w:type="dxa"/>
              <w:right w:w="20" w:type="dxa"/>
            </w:tcMar>
            <w:vAlign w:val="center"/>
            <w:hideMark/>
          </w:tcPr>
          <w:p w14:paraId="4CDD9854" w14:textId="77777777" w:rsidR="0046594C" w:rsidRPr="00001170" w:rsidRDefault="0046594C" w:rsidP="009546B7">
            <w:pPr>
              <w:pStyle w:val="movimento2"/>
              <w:rPr>
                <w:color w:val="002060"/>
              </w:rPr>
            </w:pPr>
            <w:r w:rsidRPr="00001170">
              <w:rPr>
                <w:color w:val="002060"/>
              </w:rPr>
              <w:t xml:space="preserve">(GNANO 04) </w:t>
            </w:r>
          </w:p>
        </w:tc>
      </w:tr>
      <w:tr w:rsidR="0046594C" w:rsidRPr="00001170" w14:paraId="0FA2DD17" w14:textId="77777777" w:rsidTr="009546B7">
        <w:tc>
          <w:tcPr>
            <w:tcW w:w="2200" w:type="dxa"/>
            <w:tcMar>
              <w:top w:w="20" w:type="dxa"/>
              <w:left w:w="20" w:type="dxa"/>
              <w:bottom w:w="20" w:type="dxa"/>
              <w:right w:w="20" w:type="dxa"/>
            </w:tcMar>
            <w:vAlign w:val="center"/>
            <w:hideMark/>
          </w:tcPr>
          <w:p w14:paraId="144C46D2" w14:textId="77777777" w:rsidR="0046594C" w:rsidRPr="00001170" w:rsidRDefault="0046594C" w:rsidP="009546B7">
            <w:pPr>
              <w:pStyle w:val="movimento"/>
              <w:rPr>
                <w:color w:val="002060"/>
              </w:rPr>
            </w:pPr>
            <w:r w:rsidRPr="00001170">
              <w:rPr>
                <w:color w:val="002060"/>
              </w:rPr>
              <w:t>MASTRANTONI STEFANO</w:t>
            </w:r>
          </w:p>
        </w:tc>
        <w:tc>
          <w:tcPr>
            <w:tcW w:w="2200" w:type="dxa"/>
            <w:tcMar>
              <w:top w:w="20" w:type="dxa"/>
              <w:left w:w="20" w:type="dxa"/>
              <w:bottom w:w="20" w:type="dxa"/>
              <w:right w:w="20" w:type="dxa"/>
            </w:tcMar>
            <w:vAlign w:val="center"/>
            <w:hideMark/>
          </w:tcPr>
          <w:p w14:paraId="4D45A7DA" w14:textId="77777777" w:rsidR="0046594C" w:rsidRPr="00001170" w:rsidRDefault="0046594C" w:rsidP="009546B7">
            <w:pPr>
              <w:pStyle w:val="movimento2"/>
              <w:rPr>
                <w:color w:val="002060"/>
              </w:rPr>
            </w:pPr>
            <w:r w:rsidRPr="00001170">
              <w:rPr>
                <w:color w:val="002060"/>
              </w:rPr>
              <w:t xml:space="preserve">(GROTTACCIA 2005) </w:t>
            </w:r>
          </w:p>
        </w:tc>
        <w:tc>
          <w:tcPr>
            <w:tcW w:w="800" w:type="dxa"/>
            <w:tcMar>
              <w:top w:w="20" w:type="dxa"/>
              <w:left w:w="20" w:type="dxa"/>
              <w:bottom w:w="20" w:type="dxa"/>
              <w:right w:w="20" w:type="dxa"/>
            </w:tcMar>
            <w:vAlign w:val="center"/>
            <w:hideMark/>
          </w:tcPr>
          <w:p w14:paraId="04452D9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CF1BF35" w14:textId="77777777" w:rsidR="0046594C" w:rsidRPr="00001170" w:rsidRDefault="0046594C" w:rsidP="009546B7">
            <w:pPr>
              <w:pStyle w:val="movimento"/>
              <w:rPr>
                <w:color w:val="002060"/>
              </w:rPr>
            </w:pPr>
            <w:r w:rsidRPr="00001170">
              <w:rPr>
                <w:color w:val="002060"/>
              </w:rPr>
              <w:t>MAGGINI SAMUELE</w:t>
            </w:r>
          </w:p>
        </w:tc>
        <w:tc>
          <w:tcPr>
            <w:tcW w:w="2200" w:type="dxa"/>
            <w:tcMar>
              <w:top w:w="20" w:type="dxa"/>
              <w:left w:w="20" w:type="dxa"/>
              <w:bottom w:w="20" w:type="dxa"/>
              <w:right w:w="20" w:type="dxa"/>
            </w:tcMar>
            <w:vAlign w:val="center"/>
            <w:hideMark/>
          </w:tcPr>
          <w:p w14:paraId="1141428D" w14:textId="77777777" w:rsidR="0046594C" w:rsidRPr="00001170" w:rsidRDefault="0046594C" w:rsidP="009546B7">
            <w:pPr>
              <w:pStyle w:val="movimento2"/>
              <w:rPr>
                <w:color w:val="002060"/>
              </w:rPr>
            </w:pPr>
            <w:r w:rsidRPr="00001170">
              <w:rPr>
                <w:color w:val="002060"/>
              </w:rPr>
              <w:t xml:space="preserve">(PIEDIRIPA C5) </w:t>
            </w:r>
          </w:p>
        </w:tc>
      </w:tr>
      <w:tr w:rsidR="0046594C" w:rsidRPr="00001170" w14:paraId="54861595" w14:textId="77777777" w:rsidTr="009546B7">
        <w:tc>
          <w:tcPr>
            <w:tcW w:w="2200" w:type="dxa"/>
            <w:tcMar>
              <w:top w:w="20" w:type="dxa"/>
              <w:left w:w="20" w:type="dxa"/>
              <w:bottom w:w="20" w:type="dxa"/>
              <w:right w:w="20" w:type="dxa"/>
            </w:tcMar>
            <w:vAlign w:val="center"/>
            <w:hideMark/>
          </w:tcPr>
          <w:p w14:paraId="760861DE" w14:textId="77777777" w:rsidR="0046594C" w:rsidRPr="00001170" w:rsidRDefault="0046594C" w:rsidP="009546B7">
            <w:pPr>
              <w:pStyle w:val="movimento"/>
              <w:rPr>
                <w:color w:val="002060"/>
              </w:rPr>
            </w:pPr>
            <w:r w:rsidRPr="00001170">
              <w:rPr>
                <w:color w:val="002060"/>
              </w:rPr>
              <w:t>PAZZELLI ANDREA</w:t>
            </w:r>
          </w:p>
        </w:tc>
        <w:tc>
          <w:tcPr>
            <w:tcW w:w="2200" w:type="dxa"/>
            <w:tcMar>
              <w:top w:w="20" w:type="dxa"/>
              <w:left w:w="20" w:type="dxa"/>
              <w:bottom w:w="20" w:type="dxa"/>
              <w:right w:w="20" w:type="dxa"/>
            </w:tcMar>
            <w:vAlign w:val="center"/>
            <w:hideMark/>
          </w:tcPr>
          <w:p w14:paraId="3A9F696D" w14:textId="77777777" w:rsidR="0046594C" w:rsidRPr="00001170" w:rsidRDefault="0046594C" w:rsidP="009546B7">
            <w:pPr>
              <w:pStyle w:val="movimento2"/>
              <w:rPr>
                <w:color w:val="002060"/>
              </w:rPr>
            </w:pPr>
            <w:r w:rsidRPr="00001170">
              <w:rPr>
                <w:color w:val="002060"/>
              </w:rPr>
              <w:t xml:space="preserve">(RIPE SAN GINESIO A.S.D.) </w:t>
            </w:r>
          </w:p>
        </w:tc>
        <w:tc>
          <w:tcPr>
            <w:tcW w:w="800" w:type="dxa"/>
            <w:tcMar>
              <w:top w:w="20" w:type="dxa"/>
              <w:left w:w="20" w:type="dxa"/>
              <w:bottom w:w="20" w:type="dxa"/>
              <w:right w:w="20" w:type="dxa"/>
            </w:tcMar>
            <w:vAlign w:val="center"/>
            <w:hideMark/>
          </w:tcPr>
          <w:p w14:paraId="109C441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5ED7A8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2835CA6" w14:textId="77777777" w:rsidR="0046594C" w:rsidRPr="00001170" w:rsidRDefault="0046594C" w:rsidP="009546B7">
            <w:pPr>
              <w:pStyle w:val="movimento2"/>
              <w:rPr>
                <w:color w:val="002060"/>
              </w:rPr>
            </w:pPr>
            <w:r w:rsidRPr="00001170">
              <w:rPr>
                <w:color w:val="002060"/>
              </w:rPr>
              <w:t> </w:t>
            </w:r>
          </w:p>
        </w:tc>
      </w:tr>
    </w:tbl>
    <w:p w14:paraId="36F6E7B2" w14:textId="77777777" w:rsidR="0046594C" w:rsidRPr="00001170" w:rsidRDefault="0046594C" w:rsidP="0046594C">
      <w:pPr>
        <w:pStyle w:val="titolo20"/>
        <w:rPr>
          <w:rFonts w:eastAsiaTheme="minorEastAsia"/>
          <w:color w:val="002060"/>
        </w:rPr>
      </w:pPr>
      <w:r w:rsidRPr="000011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1AE716F" w14:textId="77777777" w:rsidTr="009546B7">
        <w:tc>
          <w:tcPr>
            <w:tcW w:w="2200" w:type="dxa"/>
            <w:tcMar>
              <w:top w:w="20" w:type="dxa"/>
              <w:left w:w="20" w:type="dxa"/>
              <w:bottom w:w="20" w:type="dxa"/>
              <w:right w:w="20" w:type="dxa"/>
            </w:tcMar>
            <w:vAlign w:val="center"/>
            <w:hideMark/>
          </w:tcPr>
          <w:p w14:paraId="39236717" w14:textId="77777777" w:rsidR="0046594C" w:rsidRPr="00001170" w:rsidRDefault="0046594C" w:rsidP="009546B7">
            <w:pPr>
              <w:pStyle w:val="movimento"/>
              <w:rPr>
                <w:color w:val="002060"/>
              </w:rPr>
            </w:pPr>
            <w:r w:rsidRPr="00001170">
              <w:rPr>
                <w:color w:val="002060"/>
              </w:rPr>
              <w:t>CATONE ANDREA</w:t>
            </w:r>
          </w:p>
        </w:tc>
        <w:tc>
          <w:tcPr>
            <w:tcW w:w="2200" w:type="dxa"/>
            <w:tcMar>
              <w:top w:w="20" w:type="dxa"/>
              <w:left w:w="20" w:type="dxa"/>
              <w:bottom w:w="20" w:type="dxa"/>
              <w:right w:w="20" w:type="dxa"/>
            </w:tcMar>
            <w:vAlign w:val="center"/>
            <w:hideMark/>
          </w:tcPr>
          <w:p w14:paraId="1E36A584" w14:textId="77777777" w:rsidR="0046594C" w:rsidRPr="00001170" w:rsidRDefault="0046594C" w:rsidP="009546B7">
            <w:pPr>
              <w:pStyle w:val="movimento2"/>
              <w:rPr>
                <w:color w:val="002060"/>
              </w:rPr>
            </w:pPr>
            <w:r w:rsidRPr="00001170">
              <w:rPr>
                <w:color w:val="002060"/>
              </w:rPr>
              <w:t xml:space="preserve">(AUDAX CALCIO PIOBBICO) </w:t>
            </w:r>
          </w:p>
        </w:tc>
        <w:tc>
          <w:tcPr>
            <w:tcW w:w="800" w:type="dxa"/>
            <w:tcMar>
              <w:top w:w="20" w:type="dxa"/>
              <w:left w:w="20" w:type="dxa"/>
              <w:bottom w:w="20" w:type="dxa"/>
              <w:right w:w="20" w:type="dxa"/>
            </w:tcMar>
            <w:vAlign w:val="center"/>
            <w:hideMark/>
          </w:tcPr>
          <w:p w14:paraId="3178695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36EAEEF" w14:textId="77777777" w:rsidR="0046594C" w:rsidRPr="00001170" w:rsidRDefault="0046594C" w:rsidP="009546B7">
            <w:pPr>
              <w:pStyle w:val="movimento"/>
              <w:rPr>
                <w:color w:val="002060"/>
              </w:rPr>
            </w:pPr>
            <w:r w:rsidRPr="00001170">
              <w:rPr>
                <w:color w:val="002060"/>
              </w:rPr>
              <w:t>FERRI FEDERICO</w:t>
            </w:r>
          </w:p>
        </w:tc>
        <w:tc>
          <w:tcPr>
            <w:tcW w:w="2200" w:type="dxa"/>
            <w:tcMar>
              <w:top w:w="20" w:type="dxa"/>
              <w:left w:w="20" w:type="dxa"/>
              <w:bottom w:w="20" w:type="dxa"/>
              <w:right w:w="20" w:type="dxa"/>
            </w:tcMar>
            <w:vAlign w:val="center"/>
            <w:hideMark/>
          </w:tcPr>
          <w:p w14:paraId="7839EFB9" w14:textId="77777777" w:rsidR="0046594C" w:rsidRPr="00001170" w:rsidRDefault="0046594C" w:rsidP="009546B7">
            <w:pPr>
              <w:pStyle w:val="movimento2"/>
              <w:rPr>
                <w:color w:val="002060"/>
              </w:rPr>
            </w:pPr>
            <w:r w:rsidRPr="00001170">
              <w:rPr>
                <w:color w:val="002060"/>
              </w:rPr>
              <w:t xml:space="preserve">(AUDAX CALCIO PIOBBICO) </w:t>
            </w:r>
          </w:p>
        </w:tc>
      </w:tr>
      <w:tr w:rsidR="0046594C" w:rsidRPr="00001170" w14:paraId="6051BA35" w14:textId="77777777" w:rsidTr="009546B7">
        <w:tc>
          <w:tcPr>
            <w:tcW w:w="2200" w:type="dxa"/>
            <w:tcMar>
              <w:top w:w="20" w:type="dxa"/>
              <w:left w:w="20" w:type="dxa"/>
              <w:bottom w:w="20" w:type="dxa"/>
              <w:right w:w="20" w:type="dxa"/>
            </w:tcMar>
            <w:vAlign w:val="center"/>
            <w:hideMark/>
          </w:tcPr>
          <w:p w14:paraId="7C429872" w14:textId="77777777" w:rsidR="0046594C" w:rsidRPr="00001170" w:rsidRDefault="0046594C" w:rsidP="009546B7">
            <w:pPr>
              <w:pStyle w:val="movimento"/>
              <w:rPr>
                <w:color w:val="002060"/>
              </w:rPr>
            </w:pPr>
            <w:r w:rsidRPr="00001170">
              <w:rPr>
                <w:color w:val="002060"/>
              </w:rPr>
              <w:t>MALAVOLTA MICHELE</w:t>
            </w:r>
          </w:p>
        </w:tc>
        <w:tc>
          <w:tcPr>
            <w:tcW w:w="2200" w:type="dxa"/>
            <w:tcMar>
              <w:top w:w="20" w:type="dxa"/>
              <w:left w:w="20" w:type="dxa"/>
              <w:bottom w:w="20" w:type="dxa"/>
              <w:right w:w="20" w:type="dxa"/>
            </w:tcMar>
            <w:vAlign w:val="center"/>
            <w:hideMark/>
          </w:tcPr>
          <w:p w14:paraId="21DF478D" w14:textId="77777777" w:rsidR="0046594C" w:rsidRPr="00001170" w:rsidRDefault="0046594C" w:rsidP="009546B7">
            <w:pPr>
              <w:pStyle w:val="movimento2"/>
              <w:rPr>
                <w:color w:val="002060"/>
              </w:rPr>
            </w:pPr>
            <w:r w:rsidRPr="00001170">
              <w:rPr>
                <w:color w:val="002060"/>
              </w:rPr>
              <w:t xml:space="preserve">(EUROPE TT) </w:t>
            </w:r>
          </w:p>
        </w:tc>
        <w:tc>
          <w:tcPr>
            <w:tcW w:w="800" w:type="dxa"/>
            <w:tcMar>
              <w:top w:w="20" w:type="dxa"/>
              <w:left w:w="20" w:type="dxa"/>
              <w:bottom w:w="20" w:type="dxa"/>
              <w:right w:w="20" w:type="dxa"/>
            </w:tcMar>
            <w:vAlign w:val="center"/>
            <w:hideMark/>
          </w:tcPr>
          <w:p w14:paraId="0DC8A2B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5166286" w14:textId="77777777" w:rsidR="0046594C" w:rsidRPr="00001170" w:rsidRDefault="0046594C" w:rsidP="009546B7">
            <w:pPr>
              <w:pStyle w:val="movimento"/>
              <w:rPr>
                <w:color w:val="002060"/>
              </w:rPr>
            </w:pPr>
            <w:r w:rsidRPr="00001170">
              <w:rPr>
                <w:color w:val="002060"/>
              </w:rPr>
              <w:t>ZARBO ANGELO</w:t>
            </w:r>
          </w:p>
        </w:tc>
        <w:tc>
          <w:tcPr>
            <w:tcW w:w="2200" w:type="dxa"/>
            <w:tcMar>
              <w:top w:w="20" w:type="dxa"/>
              <w:left w:w="20" w:type="dxa"/>
              <w:bottom w:w="20" w:type="dxa"/>
              <w:right w:w="20" w:type="dxa"/>
            </w:tcMar>
            <w:vAlign w:val="center"/>
            <w:hideMark/>
          </w:tcPr>
          <w:p w14:paraId="26CEA30C" w14:textId="77777777" w:rsidR="0046594C" w:rsidRPr="00001170" w:rsidRDefault="0046594C" w:rsidP="009546B7">
            <w:pPr>
              <w:pStyle w:val="movimento2"/>
              <w:rPr>
                <w:color w:val="002060"/>
              </w:rPr>
            </w:pPr>
            <w:r w:rsidRPr="00001170">
              <w:rPr>
                <w:color w:val="002060"/>
              </w:rPr>
              <w:t xml:space="preserve">(EUROPE TT) </w:t>
            </w:r>
          </w:p>
        </w:tc>
      </w:tr>
      <w:tr w:rsidR="0046594C" w:rsidRPr="00001170" w14:paraId="202F8A19" w14:textId="77777777" w:rsidTr="009546B7">
        <w:tc>
          <w:tcPr>
            <w:tcW w:w="2200" w:type="dxa"/>
            <w:tcMar>
              <w:top w:w="20" w:type="dxa"/>
              <w:left w:w="20" w:type="dxa"/>
              <w:bottom w:w="20" w:type="dxa"/>
              <w:right w:w="20" w:type="dxa"/>
            </w:tcMar>
            <w:vAlign w:val="center"/>
            <w:hideMark/>
          </w:tcPr>
          <w:p w14:paraId="3A615B98" w14:textId="77777777" w:rsidR="0046594C" w:rsidRPr="00001170" w:rsidRDefault="0046594C" w:rsidP="009546B7">
            <w:pPr>
              <w:pStyle w:val="movimento"/>
              <w:rPr>
                <w:color w:val="002060"/>
              </w:rPr>
            </w:pPr>
            <w:r w:rsidRPr="00001170">
              <w:rPr>
                <w:color w:val="002060"/>
              </w:rPr>
              <w:t>PETRONE DANIELE</w:t>
            </w:r>
          </w:p>
        </w:tc>
        <w:tc>
          <w:tcPr>
            <w:tcW w:w="2200" w:type="dxa"/>
            <w:tcMar>
              <w:top w:w="20" w:type="dxa"/>
              <w:left w:w="20" w:type="dxa"/>
              <w:bottom w:w="20" w:type="dxa"/>
              <w:right w:w="20" w:type="dxa"/>
            </w:tcMar>
            <w:vAlign w:val="center"/>
            <w:hideMark/>
          </w:tcPr>
          <w:p w14:paraId="4403B5FA" w14:textId="77777777" w:rsidR="0046594C" w:rsidRPr="00001170" w:rsidRDefault="0046594C" w:rsidP="009546B7">
            <w:pPr>
              <w:pStyle w:val="movimento2"/>
              <w:rPr>
                <w:color w:val="002060"/>
              </w:rPr>
            </w:pPr>
            <w:r w:rsidRPr="00001170">
              <w:rPr>
                <w:color w:val="002060"/>
              </w:rPr>
              <w:t xml:space="preserve">(FABRIANO CALCIO A 5 2023) </w:t>
            </w:r>
          </w:p>
        </w:tc>
        <w:tc>
          <w:tcPr>
            <w:tcW w:w="800" w:type="dxa"/>
            <w:tcMar>
              <w:top w:w="20" w:type="dxa"/>
              <w:left w:w="20" w:type="dxa"/>
              <w:bottom w:w="20" w:type="dxa"/>
              <w:right w:w="20" w:type="dxa"/>
            </w:tcMar>
            <w:vAlign w:val="center"/>
            <w:hideMark/>
          </w:tcPr>
          <w:p w14:paraId="5D6916E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3A08904" w14:textId="77777777" w:rsidR="0046594C" w:rsidRPr="00001170" w:rsidRDefault="0046594C" w:rsidP="009546B7">
            <w:pPr>
              <w:pStyle w:val="movimento"/>
              <w:rPr>
                <w:color w:val="002060"/>
              </w:rPr>
            </w:pPr>
            <w:r w:rsidRPr="00001170">
              <w:rPr>
                <w:color w:val="002060"/>
              </w:rPr>
              <w:t>CORNELL PABLO</w:t>
            </w:r>
          </w:p>
        </w:tc>
        <w:tc>
          <w:tcPr>
            <w:tcW w:w="2200" w:type="dxa"/>
            <w:tcMar>
              <w:top w:w="20" w:type="dxa"/>
              <w:left w:w="20" w:type="dxa"/>
              <w:bottom w:w="20" w:type="dxa"/>
              <w:right w:w="20" w:type="dxa"/>
            </w:tcMar>
            <w:vAlign w:val="center"/>
            <w:hideMark/>
          </w:tcPr>
          <w:p w14:paraId="60B523E9" w14:textId="77777777" w:rsidR="0046594C" w:rsidRPr="00001170" w:rsidRDefault="0046594C" w:rsidP="009546B7">
            <w:pPr>
              <w:pStyle w:val="movimento2"/>
              <w:rPr>
                <w:color w:val="002060"/>
              </w:rPr>
            </w:pPr>
            <w:r w:rsidRPr="00001170">
              <w:rPr>
                <w:color w:val="002060"/>
              </w:rPr>
              <w:t xml:space="preserve">(FOLGORE CASTELRAIMONDO) </w:t>
            </w:r>
          </w:p>
        </w:tc>
      </w:tr>
      <w:tr w:rsidR="0046594C" w:rsidRPr="00001170" w14:paraId="1D05357A" w14:textId="77777777" w:rsidTr="009546B7">
        <w:tc>
          <w:tcPr>
            <w:tcW w:w="2200" w:type="dxa"/>
            <w:tcMar>
              <w:top w:w="20" w:type="dxa"/>
              <w:left w:w="20" w:type="dxa"/>
              <w:bottom w:w="20" w:type="dxa"/>
              <w:right w:w="20" w:type="dxa"/>
            </w:tcMar>
            <w:vAlign w:val="center"/>
            <w:hideMark/>
          </w:tcPr>
          <w:p w14:paraId="5AD19C80" w14:textId="77777777" w:rsidR="0046594C" w:rsidRPr="00001170" w:rsidRDefault="0046594C" w:rsidP="009546B7">
            <w:pPr>
              <w:pStyle w:val="movimento"/>
              <w:rPr>
                <w:color w:val="002060"/>
              </w:rPr>
            </w:pPr>
            <w:r w:rsidRPr="00001170">
              <w:rPr>
                <w:color w:val="002060"/>
              </w:rPr>
              <w:t>BALDONI MICHELE</w:t>
            </w:r>
          </w:p>
        </w:tc>
        <w:tc>
          <w:tcPr>
            <w:tcW w:w="2200" w:type="dxa"/>
            <w:tcMar>
              <w:top w:w="20" w:type="dxa"/>
              <w:left w:w="20" w:type="dxa"/>
              <w:bottom w:w="20" w:type="dxa"/>
              <w:right w:w="20" w:type="dxa"/>
            </w:tcMar>
            <w:vAlign w:val="center"/>
            <w:hideMark/>
          </w:tcPr>
          <w:p w14:paraId="366DB5EA" w14:textId="77777777" w:rsidR="0046594C" w:rsidRPr="00001170" w:rsidRDefault="0046594C" w:rsidP="009546B7">
            <w:pPr>
              <w:pStyle w:val="movimento2"/>
              <w:rPr>
                <w:color w:val="002060"/>
              </w:rPr>
            </w:pPr>
            <w:r w:rsidRPr="00001170">
              <w:rPr>
                <w:color w:val="002060"/>
              </w:rPr>
              <w:t xml:space="preserve">(FUTSAL ANCONA) </w:t>
            </w:r>
          </w:p>
        </w:tc>
        <w:tc>
          <w:tcPr>
            <w:tcW w:w="800" w:type="dxa"/>
            <w:tcMar>
              <w:top w:w="20" w:type="dxa"/>
              <w:left w:w="20" w:type="dxa"/>
              <w:bottom w:w="20" w:type="dxa"/>
              <w:right w:w="20" w:type="dxa"/>
            </w:tcMar>
            <w:vAlign w:val="center"/>
            <w:hideMark/>
          </w:tcPr>
          <w:p w14:paraId="29E89C9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BCB0FE3" w14:textId="77777777" w:rsidR="0046594C" w:rsidRPr="00001170" w:rsidRDefault="0046594C" w:rsidP="009546B7">
            <w:pPr>
              <w:pStyle w:val="movimento"/>
              <w:rPr>
                <w:color w:val="002060"/>
              </w:rPr>
            </w:pPr>
            <w:r w:rsidRPr="00001170">
              <w:rPr>
                <w:color w:val="002060"/>
              </w:rPr>
              <w:t>GABBANELLI MATTEO</w:t>
            </w:r>
          </w:p>
        </w:tc>
        <w:tc>
          <w:tcPr>
            <w:tcW w:w="2200" w:type="dxa"/>
            <w:tcMar>
              <w:top w:w="20" w:type="dxa"/>
              <w:left w:w="20" w:type="dxa"/>
              <w:bottom w:w="20" w:type="dxa"/>
              <w:right w:w="20" w:type="dxa"/>
            </w:tcMar>
            <w:vAlign w:val="center"/>
            <w:hideMark/>
          </w:tcPr>
          <w:p w14:paraId="182D4D8F" w14:textId="77777777" w:rsidR="0046594C" w:rsidRPr="00001170" w:rsidRDefault="0046594C" w:rsidP="009546B7">
            <w:pPr>
              <w:pStyle w:val="movimento2"/>
              <w:rPr>
                <w:color w:val="002060"/>
              </w:rPr>
            </w:pPr>
            <w:r w:rsidRPr="00001170">
              <w:rPr>
                <w:color w:val="002060"/>
              </w:rPr>
              <w:t xml:space="preserve">(FUTSAL ANCONA) </w:t>
            </w:r>
          </w:p>
        </w:tc>
      </w:tr>
      <w:tr w:rsidR="0046594C" w:rsidRPr="00001170" w14:paraId="544D84DF" w14:textId="77777777" w:rsidTr="009546B7">
        <w:tc>
          <w:tcPr>
            <w:tcW w:w="2200" w:type="dxa"/>
            <w:tcMar>
              <w:top w:w="20" w:type="dxa"/>
              <w:left w:w="20" w:type="dxa"/>
              <w:bottom w:w="20" w:type="dxa"/>
              <w:right w:w="20" w:type="dxa"/>
            </w:tcMar>
            <w:vAlign w:val="center"/>
            <w:hideMark/>
          </w:tcPr>
          <w:p w14:paraId="6BE14A95" w14:textId="77777777" w:rsidR="0046594C" w:rsidRPr="00001170" w:rsidRDefault="0046594C" w:rsidP="009546B7">
            <w:pPr>
              <w:pStyle w:val="movimento"/>
              <w:rPr>
                <w:color w:val="002060"/>
              </w:rPr>
            </w:pPr>
            <w:r w:rsidRPr="00001170">
              <w:rPr>
                <w:color w:val="002060"/>
              </w:rPr>
              <w:t>SCARAMUCCI MICHAEL</w:t>
            </w:r>
          </w:p>
        </w:tc>
        <w:tc>
          <w:tcPr>
            <w:tcW w:w="2200" w:type="dxa"/>
            <w:tcMar>
              <w:top w:w="20" w:type="dxa"/>
              <w:left w:w="20" w:type="dxa"/>
              <w:bottom w:w="20" w:type="dxa"/>
              <w:right w:w="20" w:type="dxa"/>
            </w:tcMar>
            <w:vAlign w:val="center"/>
            <w:hideMark/>
          </w:tcPr>
          <w:p w14:paraId="3CF717FC" w14:textId="77777777" w:rsidR="0046594C" w:rsidRPr="00001170" w:rsidRDefault="0046594C" w:rsidP="009546B7">
            <w:pPr>
              <w:pStyle w:val="movimento2"/>
              <w:rPr>
                <w:color w:val="002060"/>
              </w:rPr>
            </w:pPr>
            <w:r w:rsidRPr="00001170">
              <w:rPr>
                <w:color w:val="002060"/>
              </w:rPr>
              <w:t xml:space="preserve">(MONTECCHIO SPORT) </w:t>
            </w:r>
          </w:p>
        </w:tc>
        <w:tc>
          <w:tcPr>
            <w:tcW w:w="800" w:type="dxa"/>
            <w:tcMar>
              <w:top w:w="20" w:type="dxa"/>
              <w:left w:w="20" w:type="dxa"/>
              <w:bottom w:w="20" w:type="dxa"/>
              <w:right w:w="20" w:type="dxa"/>
            </w:tcMar>
            <w:vAlign w:val="center"/>
            <w:hideMark/>
          </w:tcPr>
          <w:p w14:paraId="6E60011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41630A2" w14:textId="77777777" w:rsidR="0046594C" w:rsidRPr="00001170" w:rsidRDefault="0046594C" w:rsidP="009546B7">
            <w:pPr>
              <w:pStyle w:val="movimento"/>
              <w:rPr>
                <w:color w:val="002060"/>
              </w:rPr>
            </w:pPr>
            <w:r w:rsidRPr="00001170">
              <w:rPr>
                <w:color w:val="002060"/>
              </w:rPr>
              <w:t>GENERI MICHELE</w:t>
            </w:r>
          </w:p>
        </w:tc>
        <w:tc>
          <w:tcPr>
            <w:tcW w:w="2200" w:type="dxa"/>
            <w:tcMar>
              <w:top w:w="20" w:type="dxa"/>
              <w:left w:w="20" w:type="dxa"/>
              <w:bottom w:w="20" w:type="dxa"/>
              <w:right w:w="20" w:type="dxa"/>
            </w:tcMar>
            <w:vAlign w:val="center"/>
            <w:hideMark/>
          </w:tcPr>
          <w:p w14:paraId="1254A513" w14:textId="77777777" w:rsidR="0046594C" w:rsidRPr="00001170" w:rsidRDefault="0046594C" w:rsidP="009546B7">
            <w:pPr>
              <w:pStyle w:val="movimento2"/>
              <w:rPr>
                <w:color w:val="002060"/>
              </w:rPr>
            </w:pPr>
            <w:r w:rsidRPr="00001170">
              <w:rPr>
                <w:color w:val="002060"/>
              </w:rPr>
              <w:t xml:space="preserve">(OSIMO STAZIONE SSD A R.L.) </w:t>
            </w:r>
          </w:p>
        </w:tc>
      </w:tr>
      <w:tr w:rsidR="0046594C" w:rsidRPr="00001170" w14:paraId="60C3262A" w14:textId="77777777" w:rsidTr="009546B7">
        <w:tc>
          <w:tcPr>
            <w:tcW w:w="2200" w:type="dxa"/>
            <w:tcMar>
              <w:top w:w="20" w:type="dxa"/>
              <w:left w:w="20" w:type="dxa"/>
              <w:bottom w:w="20" w:type="dxa"/>
              <w:right w:w="20" w:type="dxa"/>
            </w:tcMar>
            <w:vAlign w:val="center"/>
            <w:hideMark/>
          </w:tcPr>
          <w:p w14:paraId="3CEF36FA" w14:textId="77777777" w:rsidR="0046594C" w:rsidRPr="00001170" w:rsidRDefault="0046594C" w:rsidP="009546B7">
            <w:pPr>
              <w:pStyle w:val="movimento"/>
              <w:rPr>
                <w:color w:val="002060"/>
              </w:rPr>
            </w:pPr>
            <w:r w:rsidRPr="00001170">
              <w:rPr>
                <w:color w:val="002060"/>
              </w:rPr>
              <w:t>SABATINI MARCO</w:t>
            </w:r>
          </w:p>
        </w:tc>
        <w:tc>
          <w:tcPr>
            <w:tcW w:w="2200" w:type="dxa"/>
            <w:tcMar>
              <w:top w:w="20" w:type="dxa"/>
              <w:left w:w="20" w:type="dxa"/>
              <w:bottom w:w="20" w:type="dxa"/>
              <w:right w:w="20" w:type="dxa"/>
            </w:tcMar>
            <w:vAlign w:val="center"/>
            <w:hideMark/>
          </w:tcPr>
          <w:p w14:paraId="401CF81A" w14:textId="77777777" w:rsidR="0046594C" w:rsidRPr="00001170" w:rsidRDefault="0046594C" w:rsidP="009546B7">
            <w:pPr>
              <w:pStyle w:val="movimento2"/>
              <w:rPr>
                <w:color w:val="002060"/>
              </w:rPr>
            </w:pPr>
            <w:r w:rsidRPr="00001170">
              <w:rPr>
                <w:color w:val="002060"/>
              </w:rPr>
              <w:t xml:space="preserve">(POLVERIGI C/5) </w:t>
            </w:r>
          </w:p>
        </w:tc>
        <w:tc>
          <w:tcPr>
            <w:tcW w:w="800" w:type="dxa"/>
            <w:tcMar>
              <w:top w:w="20" w:type="dxa"/>
              <w:left w:w="20" w:type="dxa"/>
              <w:bottom w:w="20" w:type="dxa"/>
              <w:right w:w="20" w:type="dxa"/>
            </w:tcMar>
            <w:vAlign w:val="center"/>
            <w:hideMark/>
          </w:tcPr>
          <w:p w14:paraId="3266CAC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C7DD2CA" w14:textId="77777777" w:rsidR="0046594C" w:rsidRPr="00001170" w:rsidRDefault="0046594C" w:rsidP="009546B7">
            <w:pPr>
              <w:pStyle w:val="movimento"/>
              <w:rPr>
                <w:color w:val="002060"/>
              </w:rPr>
            </w:pPr>
            <w:r w:rsidRPr="00001170">
              <w:rPr>
                <w:color w:val="002060"/>
              </w:rPr>
              <w:t>GAMBINI NICOLO</w:t>
            </w:r>
          </w:p>
        </w:tc>
        <w:tc>
          <w:tcPr>
            <w:tcW w:w="2200" w:type="dxa"/>
            <w:tcMar>
              <w:top w:w="20" w:type="dxa"/>
              <w:left w:w="20" w:type="dxa"/>
              <w:bottom w:w="20" w:type="dxa"/>
              <w:right w:w="20" w:type="dxa"/>
            </w:tcMar>
            <w:vAlign w:val="center"/>
            <w:hideMark/>
          </w:tcPr>
          <w:p w14:paraId="720C6672" w14:textId="77777777" w:rsidR="0046594C" w:rsidRPr="00001170" w:rsidRDefault="0046594C" w:rsidP="009546B7">
            <w:pPr>
              <w:pStyle w:val="movimento2"/>
              <w:rPr>
                <w:color w:val="002060"/>
              </w:rPr>
            </w:pPr>
            <w:r w:rsidRPr="00001170">
              <w:rPr>
                <w:color w:val="002060"/>
              </w:rPr>
              <w:t xml:space="preserve">(VAL TENNA UNITED) </w:t>
            </w:r>
          </w:p>
        </w:tc>
      </w:tr>
    </w:tbl>
    <w:p w14:paraId="399BF1C0" w14:textId="77777777" w:rsidR="0046594C" w:rsidRPr="00001170" w:rsidRDefault="0046594C" w:rsidP="0046594C">
      <w:pPr>
        <w:pStyle w:val="titolo20"/>
        <w:rPr>
          <w:rFonts w:eastAsiaTheme="minorEastAsia"/>
          <w:color w:val="002060"/>
        </w:rPr>
      </w:pPr>
      <w:r w:rsidRPr="000011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21992E9" w14:textId="77777777" w:rsidTr="009546B7">
        <w:tc>
          <w:tcPr>
            <w:tcW w:w="2200" w:type="dxa"/>
            <w:tcMar>
              <w:top w:w="20" w:type="dxa"/>
              <w:left w:w="20" w:type="dxa"/>
              <w:bottom w:w="20" w:type="dxa"/>
              <w:right w:w="20" w:type="dxa"/>
            </w:tcMar>
            <w:vAlign w:val="center"/>
            <w:hideMark/>
          </w:tcPr>
          <w:p w14:paraId="2E961A15" w14:textId="77777777" w:rsidR="0046594C" w:rsidRPr="00001170" w:rsidRDefault="0046594C" w:rsidP="009546B7">
            <w:pPr>
              <w:pStyle w:val="movimento"/>
              <w:rPr>
                <w:color w:val="002060"/>
              </w:rPr>
            </w:pPr>
            <w:r w:rsidRPr="00001170">
              <w:rPr>
                <w:color w:val="002060"/>
              </w:rPr>
              <w:t>SALZANO GIUSEPPE</w:t>
            </w:r>
          </w:p>
        </w:tc>
        <w:tc>
          <w:tcPr>
            <w:tcW w:w="2200" w:type="dxa"/>
            <w:tcMar>
              <w:top w:w="20" w:type="dxa"/>
              <w:left w:w="20" w:type="dxa"/>
              <w:bottom w:w="20" w:type="dxa"/>
              <w:right w:w="20" w:type="dxa"/>
            </w:tcMar>
            <w:vAlign w:val="center"/>
            <w:hideMark/>
          </w:tcPr>
          <w:p w14:paraId="4F736E78" w14:textId="77777777" w:rsidR="0046594C" w:rsidRPr="00001170" w:rsidRDefault="0046594C" w:rsidP="009546B7">
            <w:pPr>
              <w:pStyle w:val="movimento2"/>
              <w:rPr>
                <w:color w:val="002060"/>
              </w:rPr>
            </w:pPr>
            <w:r w:rsidRPr="00001170">
              <w:rPr>
                <w:color w:val="002060"/>
              </w:rPr>
              <w:t xml:space="preserve">(ACADEMY CIVITANOVESE) </w:t>
            </w:r>
          </w:p>
        </w:tc>
        <w:tc>
          <w:tcPr>
            <w:tcW w:w="800" w:type="dxa"/>
            <w:tcMar>
              <w:top w:w="20" w:type="dxa"/>
              <w:left w:w="20" w:type="dxa"/>
              <w:bottom w:w="20" w:type="dxa"/>
              <w:right w:w="20" w:type="dxa"/>
            </w:tcMar>
            <w:vAlign w:val="center"/>
            <w:hideMark/>
          </w:tcPr>
          <w:p w14:paraId="1A61DF7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7C5B078" w14:textId="77777777" w:rsidR="0046594C" w:rsidRPr="00001170" w:rsidRDefault="0046594C" w:rsidP="009546B7">
            <w:pPr>
              <w:pStyle w:val="movimento"/>
              <w:rPr>
                <w:color w:val="002060"/>
              </w:rPr>
            </w:pPr>
            <w:r w:rsidRPr="00001170">
              <w:rPr>
                <w:color w:val="002060"/>
              </w:rPr>
              <w:t>GATTAFONI EDOARDO</w:t>
            </w:r>
          </w:p>
        </w:tc>
        <w:tc>
          <w:tcPr>
            <w:tcW w:w="2200" w:type="dxa"/>
            <w:tcMar>
              <w:top w:w="20" w:type="dxa"/>
              <w:left w:w="20" w:type="dxa"/>
              <w:bottom w:w="20" w:type="dxa"/>
              <w:right w:w="20" w:type="dxa"/>
            </w:tcMar>
            <w:vAlign w:val="center"/>
            <w:hideMark/>
          </w:tcPr>
          <w:p w14:paraId="360FAAD6" w14:textId="77777777" w:rsidR="0046594C" w:rsidRPr="00001170" w:rsidRDefault="0046594C" w:rsidP="009546B7">
            <w:pPr>
              <w:pStyle w:val="movimento2"/>
              <w:rPr>
                <w:color w:val="002060"/>
              </w:rPr>
            </w:pPr>
            <w:r w:rsidRPr="00001170">
              <w:rPr>
                <w:color w:val="002060"/>
              </w:rPr>
              <w:t xml:space="preserve">(ACLI AUDAX MONTECOSARO C5) </w:t>
            </w:r>
          </w:p>
        </w:tc>
      </w:tr>
      <w:tr w:rsidR="0046594C" w:rsidRPr="00001170" w14:paraId="12382517" w14:textId="77777777" w:rsidTr="009546B7">
        <w:tc>
          <w:tcPr>
            <w:tcW w:w="2200" w:type="dxa"/>
            <w:tcMar>
              <w:top w:w="20" w:type="dxa"/>
              <w:left w:w="20" w:type="dxa"/>
              <w:bottom w:w="20" w:type="dxa"/>
              <w:right w:w="20" w:type="dxa"/>
            </w:tcMar>
            <w:vAlign w:val="center"/>
            <w:hideMark/>
          </w:tcPr>
          <w:p w14:paraId="7A25ACD6" w14:textId="77777777" w:rsidR="0046594C" w:rsidRPr="00001170" w:rsidRDefault="0046594C" w:rsidP="009546B7">
            <w:pPr>
              <w:pStyle w:val="movimento"/>
              <w:rPr>
                <w:color w:val="002060"/>
              </w:rPr>
            </w:pPr>
            <w:r w:rsidRPr="00001170">
              <w:rPr>
                <w:color w:val="002060"/>
              </w:rPr>
              <w:t>BARBARESI MARCO</w:t>
            </w:r>
          </w:p>
        </w:tc>
        <w:tc>
          <w:tcPr>
            <w:tcW w:w="2200" w:type="dxa"/>
            <w:tcMar>
              <w:top w:w="20" w:type="dxa"/>
              <w:left w:w="20" w:type="dxa"/>
              <w:bottom w:w="20" w:type="dxa"/>
              <w:right w:w="20" w:type="dxa"/>
            </w:tcMar>
            <w:vAlign w:val="center"/>
            <w:hideMark/>
          </w:tcPr>
          <w:p w14:paraId="126496CA" w14:textId="77777777" w:rsidR="0046594C" w:rsidRPr="00001170" w:rsidRDefault="0046594C" w:rsidP="009546B7">
            <w:pPr>
              <w:pStyle w:val="movimento2"/>
              <w:rPr>
                <w:color w:val="002060"/>
              </w:rPr>
            </w:pPr>
            <w:r w:rsidRPr="00001170">
              <w:rPr>
                <w:color w:val="002060"/>
              </w:rPr>
              <w:t xml:space="preserve">(ANGELI) </w:t>
            </w:r>
          </w:p>
        </w:tc>
        <w:tc>
          <w:tcPr>
            <w:tcW w:w="800" w:type="dxa"/>
            <w:tcMar>
              <w:top w:w="20" w:type="dxa"/>
              <w:left w:w="20" w:type="dxa"/>
              <w:bottom w:w="20" w:type="dxa"/>
              <w:right w:w="20" w:type="dxa"/>
            </w:tcMar>
            <w:vAlign w:val="center"/>
            <w:hideMark/>
          </w:tcPr>
          <w:p w14:paraId="37F97F6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99958D9" w14:textId="77777777" w:rsidR="0046594C" w:rsidRPr="00001170" w:rsidRDefault="0046594C" w:rsidP="009546B7">
            <w:pPr>
              <w:pStyle w:val="movimento"/>
              <w:rPr>
                <w:color w:val="002060"/>
              </w:rPr>
            </w:pPr>
            <w:r w:rsidRPr="00001170">
              <w:rPr>
                <w:color w:val="002060"/>
              </w:rPr>
              <w:t>IMMOBILE SALVATORE</w:t>
            </w:r>
          </w:p>
        </w:tc>
        <w:tc>
          <w:tcPr>
            <w:tcW w:w="2200" w:type="dxa"/>
            <w:tcMar>
              <w:top w:w="20" w:type="dxa"/>
              <w:left w:w="20" w:type="dxa"/>
              <w:bottom w:w="20" w:type="dxa"/>
              <w:right w:w="20" w:type="dxa"/>
            </w:tcMar>
            <w:vAlign w:val="center"/>
            <w:hideMark/>
          </w:tcPr>
          <w:p w14:paraId="0AF27326" w14:textId="77777777" w:rsidR="0046594C" w:rsidRPr="00001170" w:rsidRDefault="0046594C" w:rsidP="009546B7">
            <w:pPr>
              <w:pStyle w:val="movimento2"/>
              <w:rPr>
                <w:color w:val="002060"/>
              </w:rPr>
            </w:pPr>
            <w:r w:rsidRPr="00001170">
              <w:rPr>
                <w:color w:val="002060"/>
              </w:rPr>
              <w:t xml:space="preserve">(CALCETTO NUMANA) </w:t>
            </w:r>
          </w:p>
        </w:tc>
      </w:tr>
      <w:tr w:rsidR="0046594C" w:rsidRPr="00001170" w14:paraId="50E9CC73" w14:textId="77777777" w:rsidTr="009546B7">
        <w:tc>
          <w:tcPr>
            <w:tcW w:w="2200" w:type="dxa"/>
            <w:tcMar>
              <w:top w:w="20" w:type="dxa"/>
              <w:left w:w="20" w:type="dxa"/>
              <w:bottom w:w="20" w:type="dxa"/>
              <w:right w:w="20" w:type="dxa"/>
            </w:tcMar>
            <w:vAlign w:val="center"/>
            <w:hideMark/>
          </w:tcPr>
          <w:p w14:paraId="0EF3A43F" w14:textId="77777777" w:rsidR="0046594C" w:rsidRPr="00001170" w:rsidRDefault="0046594C" w:rsidP="009546B7">
            <w:pPr>
              <w:pStyle w:val="movimento"/>
              <w:rPr>
                <w:color w:val="002060"/>
              </w:rPr>
            </w:pPr>
            <w:r w:rsidRPr="00001170">
              <w:rPr>
                <w:color w:val="002060"/>
              </w:rPr>
              <w:t>MORNIGA NAHUEL AUGUSTIN</w:t>
            </w:r>
          </w:p>
        </w:tc>
        <w:tc>
          <w:tcPr>
            <w:tcW w:w="2200" w:type="dxa"/>
            <w:tcMar>
              <w:top w:w="20" w:type="dxa"/>
              <w:left w:w="20" w:type="dxa"/>
              <w:bottom w:w="20" w:type="dxa"/>
              <w:right w:w="20" w:type="dxa"/>
            </w:tcMar>
            <w:vAlign w:val="center"/>
            <w:hideMark/>
          </w:tcPr>
          <w:p w14:paraId="33F0C3E7" w14:textId="77777777" w:rsidR="0046594C" w:rsidRPr="00001170" w:rsidRDefault="0046594C" w:rsidP="009546B7">
            <w:pPr>
              <w:pStyle w:val="movimento2"/>
              <w:rPr>
                <w:color w:val="002060"/>
              </w:rPr>
            </w:pPr>
            <w:r w:rsidRPr="00001170">
              <w:rPr>
                <w:color w:val="002060"/>
              </w:rPr>
              <w:t xml:space="preserve">(CALCIO </w:t>
            </w:r>
            <w:proofErr w:type="gramStart"/>
            <w:r w:rsidRPr="00001170">
              <w:rPr>
                <w:color w:val="002060"/>
              </w:rPr>
              <w:t>S.ELPIDIO</w:t>
            </w:r>
            <w:proofErr w:type="gramEnd"/>
            <w:r w:rsidRPr="00001170">
              <w:rPr>
                <w:color w:val="002060"/>
              </w:rPr>
              <w:t xml:space="preserve"> A MARE) </w:t>
            </w:r>
          </w:p>
        </w:tc>
        <w:tc>
          <w:tcPr>
            <w:tcW w:w="800" w:type="dxa"/>
            <w:tcMar>
              <w:top w:w="20" w:type="dxa"/>
              <w:left w:w="20" w:type="dxa"/>
              <w:bottom w:w="20" w:type="dxa"/>
              <w:right w:w="20" w:type="dxa"/>
            </w:tcMar>
            <w:vAlign w:val="center"/>
            <w:hideMark/>
          </w:tcPr>
          <w:p w14:paraId="3698458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AB0AA0F" w14:textId="77777777" w:rsidR="0046594C" w:rsidRPr="00001170" w:rsidRDefault="0046594C" w:rsidP="009546B7">
            <w:pPr>
              <w:pStyle w:val="movimento"/>
              <w:rPr>
                <w:color w:val="002060"/>
              </w:rPr>
            </w:pPr>
            <w:r w:rsidRPr="00001170">
              <w:rPr>
                <w:color w:val="002060"/>
              </w:rPr>
              <w:t>BELA PAOLO</w:t>
            </w:r>
          </w:p>
        </w:tc>
        <w:tc>
          <w:tcPr>
            <w:tcW w:w="2200" w:type="dxa"/>
            <w:tcMar>
              <w:top w:w="20" w:type="dxa"/>
              <w:left w:w="20" w:type="dxa"/>
              <w:bottom w:w="20" w:type="dxa"/>
              <w:right w:w="20" w:type="dxa"/>
            </w:tcMar>
            <w:vAlign w:val="center"/>
            <w:hideMark/>
          </w:tcPr>
          <w:p w14:paraId="3678BCA5" w14:textId="77777777" w:rsidR="0046594C" w:rsidRPr="00001170" w:rsidRDefault="0046594C" w:rsidP="009546B7">
            <w:pPr>
              <w:pStyle w:val="movimento2"/>
              <w:rPr>
                <w:color w:val="002060"/>
              </w:rPr>
            </w:pPr>
            <w:r w:rsidRPr="00001170">
              <w:rPr>
                <w:color w:val="002060"/>
              </w:rPr>
              <w:t xml:space="preserve">(CAPODARCO CASABIANCA C5) </w:t>
            </w:r>
          </w:p>
        </w:tc>
      </w:tr>
      <w:tr w:rsidR="0046594C" w:rsidRPr="00001170" w14:paraId="307ABAEE" w14:textId="77777777" w:rsidTr="009546B7">
        <w:tc>
          <w:tcPr>
            <w:tcW w:w="2200" w:type="dxa"/>
            <w:tcMar>
              <w:top w:w="20" w:type="dxa"/>
              <w:left w:w="20" w:type="dxa"/>
              <w:bottom w:w="20" w:type="dxa"/>
              <w:right w:w="20" w:type="dxa"/>
            </w:tcMar>
            <w:vAlign w:val="center"/>
            <w:hideMark/>
          </w:tcPr>
          <w:p w14:paraId="34552EB2" w14:textId="77777777" w:rsidR="0046594C" w:rsidRPr="00001170" w:rsidRDefault="0046594C" w:rsidP="009546B7">
            <w:pPr>
              <w:pStyle w:val="movimento"/>
              <w:rPr>
                <w:color w:val="002060"/>
              </w:rPr>
            </w:pPr>
            <w:r w:rsidRPr="00001170">
              <w:rPr>
                <w:color w:val="002060"/>
              </w:rPr>
              <w:t>BREGA MATTIA</w:t>
            </w:r>
          </w:p>
        </w:tc>
        <w:tc>
          <w:tcPr>
            <w:tcW w:w="2200" w:type="dxa"/>
            <w:tcMar>
              <w:top w:w="20" w:type="dxa"/>
              <w:left w:w="20" w:type="dxa"/>
              <w:bottom w:w="20" w:type="dxa"/>
              <w:right w:w="20" w:type="dxa"/>
            </w:tcMar>
            <w:vAlign w:val="center"/>
            <w:hideMark/>
          </w:tcPr>
          <w:p w14:paraId="42ED311D" w14:textId="77777777" w:rsidR="0046594C" w:rsidRPr="00001170" w:rsidRDefault="0046594C" w:rsidP="009546B7">
            <w:pPr>
              <w:pStyle w:val="movimento2"/>
              <w:rPr>
                <w:color w:val="002060"/>
              </w:rPr>
            </w:pPr>
            <w:r w:rsidRPr="00001170">
              <w:rPr>
                <w:color w:val="002060"/>
              </w:rPr>
              <w:t xml:space="preserve">(CIRCOLO COLLODI CALCIO 5) </w:t>
            </w:r>
          </w:p>
        </w:tc>
        <w:tc>
          <w:tcPr>
            <w:tcW w:w="800" w:type="dxa"/>
            <w:tcMar>
              <w:top w:w="20" w:type="dxa"/>
              <w:left w:w="20" w:type="dxa"/>
              <w:bottom w:w="20" w:type="dxa"/>
              <w:right w:w="20" w:type="dxa"/>
            </w:tcMar>
            <w:vAlign w:val="center"/>
            <w:hideMark/>
          </w:tcPr>
          <w:p w14:paraId="20820632"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7346BC7" w14:textId="77777777" w:rsidR="0046594C" w:rsidRPr="00001170" w:rsidRDefault="0046594C" w:rsidP="009546B7">
            <w:pPr>
              <w:pStyle w:val="movimento"/>
              <w:rPr>
                <w:color w:val="002060"/>
              </w:rPr>
            </w:pPr>
            <w:r w:rsidRPr="00001170">
              <w:rPr>
                <w:color w:val="002060"/>
              </w:rPr>
              <w:t>PETRONE DAVIDE</w:t>
            </w:r>
          </w:p>
        </w:tc>
        <w:tc>
          <w:tcPr>
            <w:tcW w:w="2200" w:type="dxa"/>
            <w:tcMar>
              <w:top w:w="20" w:type="dxa"/>
              <w:left w:w="20" w:type="dxa"/>
              <w:bottom w:w="20" w:type="dxa"/>
              <w:right w:w="20" w:type="dxa"/>
            </w:tcMar>
            <w:vAlign w:val="center"/>
            <w:hideMark/>
          </w:tcPr>
          <w:p w14:paraId="7117934C" w14:textId="77777777" w:rsidR="0046594C" w:rsidRPr="00001170" w:rsidRDefault="0046594C" w:rsidP="009546B7">
            <w:pPr>
              <w:pStyle w:val="movimento2"/>
              <w:rPr>
                <w:color w:val="002060"/>
              </w:rPr>
            </w:pPr>
            <w:r w:rsidRPr="00001170">
              <w:rPr>
                <w:color w:val="002060"/>
              </w:rPr>
              <w:t xml:space="preserve">(FABRIANO CALCIO A 5 2023) </w:t>
            </w:r>
          </w:p>
        </w:tc>
      </w:tr>
      <w:tr w:rsidR="0046594C" w:rsidRPr="00001170" w14:paraId="2C799920" w14:textId="77777777" w:rsidTr="009546B7">
        <w:tc>
          <w:tcPr>
            <w:tcW w:w="2200" w:type="dxa"/>
            <w:tcMar>
              <w:top w:w="20" w:type="dxa"/>
              <w:left w:w="20" w:type="dxa"/>
              <w:bottom w:w="20" w:type="dxa"/>
              <w:right w:w="20" w:type="dxa"/>
            </w:tcMar>
            <w:vAlign w:val="center"/>
            <w:hideMark/>
          </w:tcPr>
          <w:p w14:paraId="6F61FAB9" w14:textId="77777777" w:rsidR="0046594C" w:rsidRPr="00001170" w:rsidRDefault="0046594C" w:rsidP="009546B7">
            <w:pPr>
              <w:pStyle w:val="movimento"/>
              <w:rPr>
                <w:color w:val="002060"/>
              </w:rPr>
            </w:pPr>
            <w:r w:rsidRPr="00001170">
              <w:rPr>
                <w:color w:val="002060"/>
              </w:rPr>
              <w:t>POLIDORI MATTIA</w:t>
            </w:r>
          </w:p>
        </w:tc>
        <w:tc>
          <w:tcPr>
            <w:tcW w:w="2200" w:type="dxa"/>
            <w:tcMar>
              <w:top w:w="20" w:type="dxa"/>
              <w:left w:w="20" w:type="dxa"/>
              <w:bottom w:w="20" w:type="dxa"/>
              <w:right w:w="20" w:type="dxa"/>
            </w:tcMar>
            <w:vAlign w:val="center"/>
            <w:hideMark/>
          </w:tcPr>
          <w:p w14:paraId="1CDC893D" w14:textId="77777777" w:rsidR="0046594C" w:rsidRPr="00001170" w:rsidRDefault="0046594C" w:rsidP="009546B7">
            <w:pPr>
              <w:pStyle w:val="movimento2"/>
              <w:rPr>
                <w:color w:val="002060"/>
              </w:rPr>
            </w:pPr>
            <w:r w:rsidRPr="00001170">
              <w:rPr>
                <w:color w:val="002060"/>
              </w:rPr>
              <w:t xml:space="preserve">(FFJ CALCIO A 5) </w:t>
            </w:r>
          </w:p>
        </w:tc>
        <w:tc>
          <w:tcPr>
            <w:tcW w:w="800" w:type="dxa"/>
            <w:tcMar>
              <w:top w:w="20" w:type="dxa"/>
              <w:left w:w="20" w:type="dxa"/>
              <w:bottom w:w="20" w:type="dxa"/>
              <w:right w:w="20" w:type="dxa"/>
            </w:tcMar>
            <w:vAlign w:val="center"/>
            <w:hideMark/>
          </w:tcPr>
          <w:p w14:paraId="5389B0B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44D483A" w14:textId="77777777" w:rsidR="0046594C" w:rsidRPr="00001170" w:rsidRDefault="0046594C" w:rsidP="009546B7">
            <w:pPr>
              <w:pStyle w:val="movimento"/>
              <w:rPr>
                <w:color w:val="002060"/>
              </w:rPr>
            </w:pPr>
            <w:r w:rsidRPr="00001170">
              <w:rPr>
                <w:color w:val="002060"/>
              </w:rPr>
              <w:t>VAGNONI ROBERTO</w:t>
            </w:r>
          </w:p>
        </w:tc>
        <w:tc>
          <w:tcPr>
            <w:tcW w:w="2200" w:type="dxa"/>
            <w:tcMar>
              <w:top w:w="20" w:type="dxa"/>
              <w:left w:w="20" w:type="dxa"/>
              <w:bottom w:w="20" w:type="dxa"/>
              <w:right w:w="20" w:type="dxa"/>
            </w:tcMar>
            <w:vAlign w:val="center"/>
            <w:hideMark/>
          </w:tcPr>
          <w:p w14:paraId="03D8BA8E" w14:textId="77777777" w:rsidR="0046594C" w:rsidRPr="00001170" w:rsidRDefault="0046594C" w:rsidP="009546B7">
            <w:pPr>
              <w:pStyle w:val="movimento2"/>
              <w:rPr>
                <w:color w:val="002060"/>
              </w:rPr>
            </w:pPr>
            <w:r w:rsidRPr="00001170">
              <w:rPr>
                <w:color w:val="002060"/>
              </w:rPr>
              <w:t xml:space="preserve">(FUTSAL L.C.) </w:t>
            </w:r>
          </w:p>
        </w:tc>
      </w:tr>
      <w:tr w:rsidR="0046594C" w:rsidRPr="00001170" w14:paraId="37ABA7AD" w14:textId="77777777" w:rsidTr="009546B7">
        <w:tc>
          <w:tcPr>
            <w:tcW w:w="2200" w:type="dxa"/>
            <w:tcMar>
              <w:top w:w="20" w:type="dxa"/>
              <w:left w:w="20" w:type="dxa"/>
              <w:bottom w:w="20" w:type="dxa"/>
              <w:right w:w="20" w:type="dxa"/>
            </w:tcMar>
            <w:vAlign w:val="center"/>
            <w:hideMark/>
          </w:tcPr>
          <w:p w14:paraId="4FF43BAA" w14:textId="77777777" w:rsidR="0046594C" w:rsidRPr="00001170" w:rsidRDefault="0046594C" w:rsidP="009546B7">
            <w:pPr>
              <w:pStyle w:val="movimento"/>
              <w:rPr>
                <w:color w:val="002060"/>
              </w:rPr>
            </w:pPr>
            <w:r w:rsidRPr="00001170">
              <w:rPr>
                <w:color w:val="002060"/>
              </w:rPr>
              <w:t>CARBINI ALEX</w:t>
            </w:r>
          </w:p>
        </w:tc>
        <w:tc>
          <w:tcPr>
            <w:tcW w:w="2200" w:type="dxa"/>
            <w:tcMar>
              <w:top w:w="20" w:type="dxa"/>
              <w:left w:w="20" w:type="dxa"/>
              <w:bottom w:w="20" w:type="dxa"/>
              <w:right w:w="20" w:type="dxa"/>
            </w:tcMar>
            <w:vAlign w:val="center"/>
            <w:hideMark/>
          </w:tcPr>
          <w:p w14:paraId="67A1B6D5" w14:textId="77777777" w:rsidR="0046594C" w:rsidRPr="00001170" w:rsidRDefault="0046594C" w:rsidP="009546B7">
            <w:pPr>
              <w:pStyle w:val="movimento2"/>
              <w:rPr>
                <w:color w:val="002060"/>
              </w:rPr>
            </w:pPr>
            <w:r w:rsidRPr="00001170">
              <w:rPr>
                <w:color w:val="002060"/>
              </w:rPr>
              <w:t xml:space="preserve">(MOGLIANESE) </w:t>
            </w:r>
          </w:p>
        </w:tc>
        <w:tc>
          <w:tcPr>
            <w:tcW w:w="800" w:type="dxa"/>
            <w:tcMar>
              <w:top w:w="20" w:type="dxa"/>
              <w:left w:w="20" w:type="dxa"/>
              <w:bottom w:w="20" w:type="dxa"/>
              <w:right w:w="20" w:type="dxa"/>
            </w:tcMar>
            <w:vAlign w:val="center"/>
            <w:hideMark/>
          </w:tcPr>
          <w:p w14:paraId="41EFED8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C795B2C" w14:textId="77777777" w:rsidR="0046594C" w:rsidRPr="00001170" w:rsidRDefault="0046594C" w:rsidP="009546B7">
            <w:pPr>
              <w:pStyle w:val="movimento"/>
              <w:rPr>
                <w:color w:val="002060"/>
              </w:rPr>
            </w:pPr>
            <w:r w:rsidRPr="00001170">
              <w:rPr>
                <w:color w:val="002060"/>
              </w:rPr>
              <w:t>PELONARA FRANCESCO</w:t>
            </w:r>
          </w:p>
        </w:tc>
        <w:tc>
          <w:tcPr>
            <w:tcW w:w="2200" w:type="dxa"/>
            <w:tcMar>
              <w:top w:w="20" w:type="dxa"/>
              <w:left w:w="20" w:type="dxa"/>
              <w:bottom w:w="20" w:type="dxa"/>
              <w:right w:w="20" w:type="dxa"/>
            </w:tcMar>
            <w:vAlign w:val="center"/>
            <w:hideMark/>
          </w:tcPr>
          <w:p w14:paraId="46AB60C1" w14:textId="77777777" w:rsidR="0046594C" w:rsidRPr="00001170" w:rsidRDefault="0046594C" w:rsidP="009546B7">
            <w:pPr>
              <w:pStyle w:val="movimento2"/>
              <w:rPr>
                <w:color w:val="002060"/>
              </w:rPr>
            </w:pPr>
            <w:r w:rsidRPr="00001170">
              <w:rPr>
                <w:color w:val="002060"/>
              </w:rPr>
              <w:t xml:space="preserve">(NUOVA FOLGORE) </w:t>
            </w:r>
          </w:p>
        </w:tc>
      </w:tr>
      <w:tr w:rsidR="0046594C" w:rsidRPr="00001170" w14:paraId="490DC0A0" w14:textId="77777777" w:rsidTr="009546B7">
        <w:tc>
          <w:tcPr>
            <w:tcW w:w="2200" w:type="dxa"/>
            <w:tcMar>
              <w:top w:w="20" w:type="dxa"/>
              <w:left w:w="20" w:type="dxa"/>
              <w:bottom w:w="20" w:type="dxa"/>
              <w:right w:w="20" w:type="dxa"/>
            </w:tcMar>
            <w:vAlign w:val="center"/>
            <w:hideMark/>
          </w:tcPr>
          <w:p w14:paraId="4F4C7056" w14:textId="77777777" w:rsidR="0046594C" w:rsidRPr="00001170" w:rsidRDefault="0046594C" w:rsidP="009546B7">
            <w:pPr>
              <w:pStyle w:val="movimento"/>
              <w:rPr>
                <w:color w:val="002060"/>
              </w:rPr>
            </w:pPr>
            <w:r w:rsidRPr="00001170">
              <w:rPr>
                <w:color w:val="002060"/>
              </w:rPr>
              <w:t>CENTANNI TOMMASO</w:t>
            </w:r>
          </w:p>
        </w:tc>
        <w:tc>
          <w:tcPr>
            <w:tcW w:w="2200" w:type="dxa"/>
            <w:tcMar>
              <w:top w:w="20" w:type="dxa"/>
              <w:left w:w="20" w:type="dxa"/>
              <w:bottom w:w="20" w:type="dxa"/>
              <w:right w:w="20" w:type="dxa"/>
            </w:tcMar>
            <w:vAlign w:val="center"/>
            <w:hideMark/>
          </w:tcPr>
          <w:p w14:paraId="427E80F0" w14:textId="77777777" w:rsidR="0046594C" w:rsidRPr="00001170" w:rsidRDefault="0046594C" w:rsidP="009546B7">
            <w:pPr>
              <w:pStyle w:val="movimento2"/>
              <w:rPr>
                <w:color w:val="002060"/>
              </w:rPr>
            </w:pPr>
            <w:r w:rsidRPr="00001170">
              <w:rPr>
                <w:color w:val="002060"/>
              </w:rPr>
              <w:t xml:space="preserve">(NUOVA JUVENTINA FFC) </w:t>
            </w:r>
          </w:p>
        </w:tc>
        <w:tc>
          <w:tcPr>
            <w:tcW w:w="800" w:type="dxa"/>
            <w:tcMar>
              <w:top w:w="20" w:type="dxa"/>
              <w:left w:w="20" w:type="dxa"/>
              <w:bottom w:w="20" w:type="dxa"/>
              <w:right w:w="20" w:type="dxa"/>
            </w:tcMar>
            <w:vAlign w:val="center"/>
            <w:hideMark/>
          </w:tcPr>
          <w:p w14:paraId="0A254E08"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42F5063" w14:textId="77777777" w:rsidR="0046594C" w:rsidRPr="00001170" w:rsidRDefault="0046594C" w:rsidP="009546B7">
            <w:pPr>
              <w:pStyle w:val="movimento"/>
              <w:rPr>
                <w:color w:val="002060"/>
              </w:rPr>
            </w:pPr>
            <w:r w:rsidRPr="00001170">
              <w:rPr>
                <w:color w:val="002060"/>
              </w:rPr>
              <w:t>CAPPELLO KEVIN</w:t>
            </w:r>
          </w:p>
        </w:tc>
        <w:tc>
          <w:tcPr>
            <w:tcW w:w="2200" w:type="dxa"/>
            <w:tcMar>
              <w:top w:w="20" w:type="dxa"/>
              <w:left w:w="20" w:type="dxa"/>
              <w:bottom w:w="20" w:type="dxa"/>
              <w:right w:w="20" w:type="dxa"/>
            </w:tcMar>
            <w:vAlign w:val="center"/>
            <w:hideMark/>
          </w:tcPr>
          <w:p w14:paraId="362BCABF" w14:textId="77777777" w:rsidR="0046594C" w:rsidRPr="00001170" w:rsidRDefault="0046594C" w:rsidP="009546B7">
            <w:pPr>
              <w:pStyle w:val="movimento2"/>
              <w:rPr>
                <w:color w:val="002060"/>
              </w:rPr>
            </w:pPr>
            <w:r w:rsidRPr="00001170">
              <w:rPr>
                <w:color w:val="002060"/>
              </w:rPr>
              <w:t xml:space="preserve">(OSIMO STAZIONE SSD A R.L.) </w:t>
            </w:r>
          </w:p>
        </w:tc>
      </w:tr>
      <w:tr w:rsidR="0046594C" w:rsidRPr="00001170" w14:paraId="7FA81A13" w14:textId="77777777" w:rsidTr="009546B7">
        <w:tc>
          <w:tcPr>
            <w:tcW w:w="2200" w:type="dxa"/>
            <w:tcMar>
              <w:top w:w="20" w:type="dxa"/>
              <w:left w:w="20" w:type="dxa"/>
              <w:bottom w:w="20" w:type="dxa"/>
              <w:right w:w="20" w:type="dxa"/>
            </w:tcMar>
            <w:vAlign w:val="center"/>
            <w:hideMark/>
          </w:tcPr>
          <w:p w14:paraId="2FA39FA7" w14:textId="77777777" w:rsidR="0046594C" w:rsidRPr="00001170" w:rsidRDefault="0046594C" w:rsidP="009546B7">
            <w:pPr>
              <w:pStyle w:val="movimento"/>
              <w:rPr>
                <w:color w:val="002060"/>
              </w:rPr>
            </w:pPr>
            <w:r w:rsidRPr="00001170">
              <w:rPr>
                <w:color w:val="002060"/>
              </w:rPr>
              <w:t>CECCHI CYRIL DAVID</w:t>
            </w:r>
          </w:p>
        </w:tc>
        <w:tc>
          <w:tcPr>
            <w:tcW w:w="2200" w:type="dxa"/>
            <w:tcMar>
              <w:top w:w="20" w:type="dxa"/>
              <w:left w:w="20" w:type="dxa"/>
              <w:bottom w:w="20" w:type="dxa"/>
              <w:right w:w="20" w:type="dxa"/>
            </w:tcMar>
            <w:vAlign w:val="center"/>
            <w:hideMark/>
          </w:tcPr>
          <w:p w14:paraId="3330A83B" w14:textId="77777777" w:rsidR="0046594C" w:rsidRPr="00001170" w:rsidRDefault="0046594C" w:rsidP="009546B7">
            <w:pPr>
              <w:pStyle w:val="movimento2"/>
              <w:rPr>
                <w:color w:val="002060"/>
              </w:rPr>
            </w:pPr>
            <w:r w:rsidRPr="00001170">
              <w:rPr>
                <w:color w:val="002060"/>
              </w:rPr>
              <w:t xml:space="preserve">(OSIMO STAZIONE SSD A R.L.) </w:t>
            </w:r>
          </w:p>
        </w:tc>
        <w:tc>
          <w:tcPr>
            <w:tcW w:w="800" w:type="dxa"/>
            <w:tcMar>
              <w:top w:w="20" w:type="dxa"/>
              <w:left w:w="20" w:type="dxa"/>
              <w:bottom w:w="20" w:type="dxa"/>
              <w:right w:w="20" w:type="dxa"/>
            </w:tcMar>
            <w:vAlign w:val="center"/>
            <w:hideMark/>
          </w:tcPr>
          <w:p w14:paraId="6CB29BC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B0DF70F" w14:textId="77777777" w:rsidR="0046594C" w:rsidRPr="00001170" w:rsidRDefault="0046594C" w:rsidP="009546B7">
            <w:pPr>
              <w:pStyle w:val="movimento"/>
              <w:rPr>
                <w:color w:val="002060"/>
              </w:rPr>
            </w:pPr>
            <w:r w:rsidRPr="00001170">
              <w:rPr>
                <w:color w:val="002060"/>
              </w:rPr>
              <w:t>DAMINATO ENRICO</w:t>
            </w:r>
          </w:p>
        </w:tc>
        <w:tc>
          <w:tcPr>
            <w:tcW w:w="2200" w:type="dxa"/>
            <w:tcMar>
              <w:top w:w="20" w:type="dxa"/>
              <w:left w:w="20" w:type="dxa"/>
              <w:bottom w:w="20" w:type="dxa"/>
              <w:right w:w="20" w:type="dxa"/>
            </w:tcMar>
            <w:vAlign w:val="center"/>
            <w:hideMark/>
          </w:tcPr>
          <w:p w14:paraId="01CBB9EB" w14:textId="77777777" w:rsidR="0046594C" w:rsidRPr="00001170" w:rsidRDefault="0046594C" w:rsidP="009546B7">
            <w:pPr>
              <w:pStyle w:val="movimento2"/>
              <w:rPr>
                <w:color w:val="002060"/>
              </w:rPr>
            </w:pPr>
            <w:r w:rsidRPr="00001170">
              <w:rPr>
                <w:color w:val="002060"/>
              </w:rPr>
              <w:t xml:space="preserve">(VAL TENNA UNITED) </w:t>
            </w:r>
          </w:p>
        </w:tc>
      </w:tr>
      <w:tr w:rsidR="0046594C" w:rsidRPr="00001170" w14:paraId="25CC3F1B" w14:textId="77777777" w:rsidTr="009546B7">
        <w:tc>
          <w:tcPr>
            <w:tcW w:w="2200" w:type="dxa"/>
            <w:tcMar>
              <w:top w:w="20" w:type="dxa"/>
              <w:left w:w="20" w:type="dxa"/>
              <w:bottom w:w="20" w:type="dxa"/>
              <w:right w:w="20" w:type="dxa"/>
            </w:tcMar>
            <w:vAlign w:val="center"/>
            <w:hideMark/>
          </w:tcPr>
          <w:p w14:paraId="6EFD4376" w14:textId="77777777" w:rsidR="0046594C" w:rsidRPr="00001170" w:rsidRDefault="0046594C" w:rsidP="009546B7">
            <w:pPr>
              <w:pStyle w:val="movimento"/>
              <w:rPr>
                <w:color w:val="002060"/>
              </w:rPr>
            </w:pPr>
            <w:r w:rsidRPr="00001170">
              <w:rPr>
                <w:color w:val="002060"/>
              </w:rPr>
              <w:t>IODICE NICOLA</w:t>
            </w:r>
          </w:p>
        </w:tc>
        <w:tc>
          <w:tcPr>
            <w:tcW w:w="2200" w:type="dxa"/>
            <w:tcMar>
              <w:top w:w="20" w:type="dxa"/>
              <w:left w:w="20" w:type="dxa"/>
              <w:bottom w:w="20" w:type="dxa"/>
              <w:right w:w="20" w:type="dxa"/>
            </w:tcMar>
            <w:vAlign w:val="center"/>
            <w:hideMark/>
          </w:tcPr>
          <w:p w14:paraId="051200AE" w14:textId="77777777" w:rsidR="0046594C" w:rsidRPr="00001170" w:rsidRDefault="0046594C" w:rsidP="009546B7">
            <w:pPr>
              <w:pStyle w:val="movimento2"/>
              <w:rPr>
                <w:color w:val="002060"/>
              </w:rPr>
            </w:pPr>
            <w:r w:rsidRPr="00001170">
              <w:rPr>
                <w:color w:val="002060"/>
              </w:rPr>
              <w:t xml:space="preserve">(VALLESINA) </w:t>
            </w:r>
          </w:p>
        </w:tc>
        <w:tc>
          <w:tcPr>
            <w:tcW w:w="800" w:type="dxa"/>
            <w:tcMar>
              <w:top w:w="20" w:type="dxa"/>
              <w:left w:w="20" w:type="dxa"/>
              <w:bottom w:w="20" w:type="dxa"/>
              <w:right w:w="20" w:type="dxa"/>
            </w:tcMar>
            <w:vAlign w:val="center"/>
            <w:hideMark/>
          </w:tcPr>
          <w:p w14:paraId="1EB0BB9A"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D19B2BF" w14:textId="77777777" w:rsidR="0046594C" w:rsidRPr="00001170" w:rsidRDefault="0046594C" w:rsidP="009546B7">
            <w:pPr>
              <w:pStyle w:val="movimento"/>
              <w:rPr>
                <w:color w:val="002060"/>
              </w:rPr>
            </w:pPr>
            <w:r w:rsidRPr="00001170">
              <w:rPr>
                <w:color w:val="002060"/>
              </w:rPr>
              <w:t>LANDI GABRIELE</w:t>
            </w:r>
          </w:p>
        </w:tc>
        <w:tc>
          <w:tcPr>
            <w:tcW w:w="2200" w:type="dxa"/>
            <w:tcMar>
              <w:top w:w="20" w:type="dxa"/>
              <w:left w:w="20" w:type="dxa"/>
              <w:bottom w:w="20" w:type="dxa"/>
              <w:right w:w="20" w:type="dxa"/>
            </w:tcMar>
            <w:vAlign w:val="center"/>
            <w:hideMark/>
          </w:tcPr>
          <w:p w14:paraId="5DEB453E" w14:textId="77777777" w:rsidR="0046594C" w:rsidRPr="00001170" w:rsidRDefault="0046594C" w:rsidP="009546B7">
            <w:pPr>
              <w:pStyle w:val="movimento2"/>
              <w:rPr>
                <w:color w:val="002060"/>
              </w:rPr>
            </w:pPr>
            <w:r w:rsidRPr="00001170">
              <w:rPr>
                <w:color w:val="002060"/>
              </w:rPr>
              <w:t xml:space="preserve">(VALLESINA) </w:t>
            </w:r>
          </w:p>
        </w:tc>
      </w:tr>
      <w:tr w:rsidR="0046594C" w:rsidRPr="00001170" w14:paraId="1DFA6269" w14:textId="77777777" w:rsidTr="009546B7">
        <w:tc>
          <w:tcPr>
            <w:tcW w:w="2200" w:type="dxa"/>
            <w:tcMar>
              <w:top w:w="20" w:type="dxa"/>
              <w:left w:w="20" w:type="dxa"/>
              <w:bottom w:w="20" w:type="dxa"/>
              <w:right w:w="20" w:type="dxa"/>
            </w:tcMar>
            <w:vAlign w:val="center"/>
            <w:hideMark/>
          </w:tcPr>
          <w:p w14:paraId="279DB1A5" w14:textId="77777777" w:rsidR="0046594C" w:rsidRPr="00001170" w:rsidRDefault="0046594C" w:rsidP="009546B7">
            <w:pPr>
              <w:pStyle w:val="movimento"/>
              <w:rPr>
                <w:color w:val="002060"/>
              </w:rPr>
            </w:pPr>
            <w:r w:rsidRPr="00001170">
              <w:rPr>
                <w:color w:val="002060"/>
              </w:rPr>
              <w:t>GIULIANI SERGIO</w:t>
            </w:r>
          </w:p>
        </w:tc>
        <w:tc>
          <w:tcPr>
            <w:tcW w:w="2200" w:type="dxa"/>
            <w:tcMar>
              <w:top w:w="20" w:type="dxa"/>
              <w:left w:w="20" w:type="dxa"/>
              <w:bottom w:w="20" w:type="dxa"/>
              <w:right w:w="20" w:type="dxa"/>
            </w:tcMar>
            <w:vAlign w:val="center"/>
            <w:hideMark/>
          </w:tcPr>
          <w:p w14:paraId="67B4E1AD" w14:textId="77777777" w:rsidR="0046594C" w:rsidRPr="00001170" w:rsidRDefault="0046594C" w:rsidP="009546B7">
            <w:pPr>
              <w:pStyle w:val="movimento2"/>
              <w:rPr>
                <w:color w:val="002060"/>
              </w:rPr>
            </w:pPr>
            <w:r w:rsidRPr="00001170">
              <w:rPr>
                <w:color w:val="002060"/>
              </w:rPr>
              <w:t xml:space="preserve">(VIRTUS AURORA C5) </w:t>
            </w:r>
          </w:p>
        </w:tc>
        <w:tc>
          <w:tcPr>
            <w:tcW w:w="800" w:type="dxa"/>
            <w:tcMar>
              <w:top w:w="20" w:type="dxa"/>
              <w:left w:w="20" w:type="dxa"/>
              <w:bottom w:w="20" w:type="dxa"/>
              <w:right w:w="20" w:type="dxa"/>
            </w:tcMar>
            <w:vAlign w:val="center"/>
            <w:hideMark/>
          </w:tcPr>
          <w:p w14:paraId="2142A8C7"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551A89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8BDA1F0" w14:textId="77777777" w:rsidR="0046594C" w:rsidRPr="00001170" w:rsidRDefault="0046594C" w:rsidP="009546B7">
            <w:pPr>
              <w:pStyle w:val="movimento2"/>
              <w:rPr>
                <w:color w:val="002060"/>
              </w:rPr>
            </w:pPr>
            <w:r w:rsidRPr="00001170">
              <w:rPr>
                <w:color w:val="002060"/>
              </w:rPr>
              <w:t> </w:t>
            </w:r>
          </w:p>
        </w:tc>
      </w:tr>
    </w:tbl>
    <w:p w14:paraId="299E111D" w14:textId="77777777" w:rsidR="0046594C" w:rsidRPr="00001170" w:rsidRDefault="0046594C" w:rsidP="0046594C">
      <w:pPr>
        <w:pStyle w:val="titolo20"/>
        <w:rPr>
          <w:rFonts w:eastAsiaTheme="minorEastAsia"/>
          <w:color w:val="002060"/>
        </w:rPr>
      </w:pPr>
      <w:r w:rsidRPr="000011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6BC93837" w14:textId="77777777" w:rsidTr="009546B7">
        <w:tc>
          <w:tcPr>
            <w:tcW w:w="2200" w:type="dxa"/>
            <w:tcMar>
              <w:top w:w="20" w:type="dxa"/>
              <w:left w:w="20" w:type="dxa"/>
              <w:bottom w:w="20" w:type="dxa"/>
              <w:right w:w="20" w:type="dxa"/>
            </w:tcMar>
            <w:vAlign w:val="center"/>
            <w:hideMark/>
          </w:tcPr>
          <w:p w14:paraId="30035D81" w14:textId="77777777" w:rsidR="0046594C" w:rsidRPr="00001170" w:rsidRDefault="0046594C" w:rsidP="009546B7">
            <w:pPr>
              <w:pStyle w:val="movimento"/>
              <w:rPr>
                <w:color w:val="002060"/>
              </w:rPr>
            </w:pPr>
            <w:r w:rsidRPr="00001170">
              <w:rPr>
                <w:color w:val="002060"/>
              </w:rPr>
              <w:t>ZAMPONI FILIPPO</w:t>
            </w:r>
          </w:p>
        </w:tc>
        <w:tc>
          <w:tcPr>
            <w:tcW w:w="2200" w:type="dxa"/>
            <w:tcMar>
              <w:top w:w="20" w:type="dxa"/>
              <w:left w:w="20" w:type="dxa"/>
              <w:bottom w:w="20" w:type="dxa"/>
              <w:right w:w="20" w:type="dxa"/>
            </w:tcMar>
            <w:vAlign w:val="center"/>
            <w:hideMark/>
          </w:tcPr>
          <w:p w14:paraId="0C26DAC9" w14:textId="77777777" w:rsidR="0046594C" w:rsidRPr="00001170" w:rsidRDefault="0046594C" w:rsidP="009546B7">
            <w:pPr>
              <w:pStyle w:val="movimento2"/>
              <w:rPr>
                <w:color w:val="002060"/>
              </w:rPr>
            </w:pPr>
            <w:r w:rsidRPr="00001170">
              <w:rPr>
                <w:color w:val="002060"/>
              </w:rPr>
              <w:t xml:space="preserve">(ANKON NOVA MARMI) </w:t>
            </w:r>
          </w:p>
        </w:tc>
        <w:tc>
          <w:tcPr>
            <w:tcW w:w="800" w:type="dxa"/>
            <w:tcMar>
              <w:top w:w="20" w:type="dxa"/>
              <w:left w:w="20" w:type="dxa"/>
              <w:bottom w:w="20" w:type="dxa"/>
              <w:right w:w="20" w:type="dxa"/>
            </w:tcMar>
            <w:vAlign w:val="center"/>
            <w:hideMark/>
          </w:tcPr>
          <w:p w14:paraId="49A3F7F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26D4368" w14:textId="77777777" w:rsidR="0046594C" w:rsidRPr="00001170" w:rsidRDefault="0046594C" w:rsidP="009546B7">
            <w:pPr>
              <w:pStyle w:val="movimento"/>
              <w:rPr>
                <w:color w:val="002060"/>
              </w:rPr>
            </w:pPr>
            <w:r w:rsidRPr="00001170">
              <w:rPr>
                <w:color w:val="002060"/>
              </w:rPr>
              <w:t>CRESCIMBENI MATTIA</w:t>
            </w:r>
          </w:p>
        </w:tc>
        <w:tc>
          <w:tcPr>
            <w:tcW w:w="2200" w:type="dxa"/>
            <w:tcMar>
              <w:top w:w="20" w:type="dxa"/>
              <w:left w:w="20" w:type="dxa"/>
              <w:bottom w:w="20" w:type="dxa"/>
              <w:right w:w="20" w:type="dxa"/>
            </w:tcMar>
            <w:vAlign w:val="center"/>
            <w:hideMark/>
          </w:tcPr>
          <w:p w14:paraId="24BFC3DA" w14:textId="77777777" w:rsidR="0046594C" w:rsidRPr="00001170" w:rsidRDefault="0046594C" w:rsidP="009546B7">
            <w:pPr>
              <w:pStyle w:val="movimento2"/>
              <w:rPr>
                <w:color w:val="002060"/>
              </w:rPr>
            </w:pPr>
            <w:r w:rsidRPr="00001170">
              <w:rPr>
                <w:color w:val="002060"/>
              </w:rPr>
              <w:t xml:space="preserve">(EUROPE TT) </w:t>
            </w:r>
          </w:p>
        </w:tc>
      </w:tr>
      <w:tr w:rsidR="0046594C" w:rsidRPr="00001170" w14:paraId="79328B4A" w14:textId="77777777" w:rsidTr="009546B7">
        <w:tc>
          <w:tcPr>
            <w:tcW w:w="2200" w:type="dxa"/>
            <w:tcMar>
              <w:top w:w="20" w:type="dxa"/>
              <w:left w:w="20" w:type="dxa"/>
              <w:bottom w:w="20" w:type="dxa"/>
              <w:right w:w="20" w:type="dxa"/>
            </w:tcMar>
            <w:vAlign w:val="center"/>
            <w:hideMark/>
          </w:tcPr>
          <w:p w14:paraId="217E94C3" w14:textId="77777777" w:rsidR="0046594C" w:rsidRPr="00001170" w:rsidRDefault="0046594C" w:rsidP="009546B7">
            <w:pPr>
              <w:pStyle w:val="movimento"/>
              <w:rPr>
                <w:color w:val="002060"/>
              </w:rPr>
            </w:pPr>
            <w:r w:rsidRPr="00001170">
              <w:rPr>
                <w:color w:val="002060"/>
              </w:rPr>
              <w:t>BEZHANI EDINJO</w:t>
            </w:r>
          </w:p>
        </w:tc>
        <w:tc>
          <w:tcPr>
            <w:tcW w:w="2200" w:type="dxa"/>
            <w:tcMar>
              <w:top w:w="20" w:type="dxa"/>
              <w:left w:w="20" w:type="dxa"/>
              <w:bottom w:w="20" w:type="dxa"/>
              <w:right w:w="20" w:type="dxa"/>
            </w:tcMar>
            <w:vAlign w:val="center"/>
            <w:hideMark/>
          </w:tcPr>
          <w:p w14:paraId="101DBD35" w14:textId="77777777" w:rsidR="0046594C" w:rsidRPr="00001170" w:rsidRDefault="0046594C" w:rsidP="009546B7">
            <w:pPr>
              <w:pStyle w:val="movimento2"/>
              <w:rPr>
                <w:color w:val="002060"/>
              </w:rPr>
            </w:pPr>
            <w:r w:rsidRPr="00001170">
              <w:rPr>
                <w:color w:val="002060"/>
              </w:rPr>
              <w:t xml:space="preserve">(FOLGORE CASTELRAIMONDO) </w:t>
            </w:r>
          </w:p>
        </w:tc>
        <w:tc>
          <w:tcPr>
            <w:tcW w:w="800" w:type="dxa"/>
            <w:tcMar>
              <w:top w:w="20" w:type="dxa"/>
              <w:left w:w="20" w:type="dxa"/>
              <w:bottom w:w="20" w:type="dxa"/>
              <w:right w:w="20" w:type="dxa"/>
            </w:tcMar>
            <w:vAlign w:val="center"/>
            <w:hideMark/>
          </w:tcPr>
          <w:p w14:paraId="5FF04EDA"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10DEEAB" w14:textId="77777777" w:rsidR="0046594C" w:rsidRPr="00001170" w:rsidRDefault="0046594C" w:rsidP="009546B7">
            <w:pPr>
              <w:pStyle w:val="movimento"/>
              <w:rPr>
                <w:color w:val="002060"/>
              </w:rPr>
            </w:pPr>
            <w:r w:rsidRPr="00001170">
              <w:rPr>
                <w:color w:val="002060"/>
              </w:rPr>
              <w:t>PROCACCINI ELIA</w:t>
            </w:r>
          </w:p>
        </w:tc>
        <w:tc>
          <w:tcPr>
            <w:tcW w:w="2200" w:type="dxa"/>
            <w:tcMar>
              <w:top w:w="20" w:type="dxa"/>
              <w:left w:w="20" w:type="dxa"/>
              <w:bottom w:w="20" w:type="dxa"/>
              <w:right w:w="20" w:type="dxa"/>
            </w:tcMar>
            <w:vAlign w:val="center"/>
            <w:hideMark/>
          </w:tcPr>
          <w:p w14:paraId="2E89D80F" w14:textId="77777777" w:rsidR="0046594C" w:rsidRPr="00001170" w:rsidRDefault="0046594C" w:rsidP="009546B7">
            <w:pPr>
              <w:pStyle w:val="movimento2"/>
              <w:rPr>
                <w:color w:val="002060"/>
              </w:rPr>
            </w:pPr>
            <w:r w:rsidRPr="00001170">
              <w:rPr>
                <w:color w:val="002060"/>
              </w:rPr>
              <w:t xml:space="preserve">(FOLGORE CASTELRAIMONDO) </w:t>
            </w:r>
          </w:p>
        </w:tc>
      </w:tr>
      <w:tr w:rsidR="0046594C" w:rsidRPr="00001170" w14:paraId="2206FADB" w14:textId="77777777" w:rsidTr="009546B7">
        <w:tc>
          <w:tcPr>
            <w:tcW w:w="2200" w:type="dxa"/>
            <w:tcMar>
              <w:top w:w="20" w:type="dxa"/>
              <w:left w:w="20" w:type="dxa"/>
              <w:bottom w:w="20" w:type="dxa"/>
              <w:right w:w="20" w:type="dxa"/>
            </w:tcMar>
            <w:vAlign w:val="center"/>
            <w:hideMark/>
          </w:tcPr>
          <w:p w14:paraId="23169FE7" w14:textId="77777777" w:rsidR="0046594C" w:rsidRPr="00001170" w:rsidRDefault="0046594C" w:rsidP="009546B7">
            <w:pPr>
              <w:pStyle w:val="movimento"/>
              <w:rPr>
                <w:color w:val="002060"/>
              </w:rPr>
            </w:pPr>
            <w:r w:rsidRPr="00001170">
              <w:rPr>
                <w:color w:val="002060"/>
              </w:rPr>
              <w:t>RICCI FRANCESCO</w:t>
            </w:r>
          </w:p>
        </w:tc>
        <w:tc>
          <w:tcPr>
            <w:tcW w:w="2200" w:type="dxa"/>
            <w:tcMar>
              <w:top w:w="20" w:type="dxa"/>
              <w:left w:w="20" w:type="dxa"/>
              <w:bottom w:w="20" w:type="dxa"/>
              <w:right w:w="20" w:type="dxa"/>
            </w:tcMar>
            <w:vAlign w:val="center"/>
            <w:hideMark/>
          </w:tcPr>
          <w:p w14:paraId="36012AE0" w14:textId="77777777" w:rsidR="0046594C" w:rsidRPr="00001170" w:rsidRDefault="0046594C" w:rsidP="009546B7">
            <w:pPr>
              <w:pStyle w:val="movimento2"/>
              <w:rPr>
                <w:color w:val="002060"/>
              </w:rPr>
            </w:pPr>
            <w:r w:rsidRPr="00001170">
              <w:rPr>
                <w:color w:val="002060"/>
              </w:rPr>
              <w:t xml:space="preserve">(FOLGORE CASTELRAIMONDO) </w:t>
            </w:r>
          </w:p>
        </w:tc>
        <w:tc>
          <w:tcPr>
            <w:tcW w:w="800" w:type="dxa"/>
            <w:tcMar>
              <w:top w:w="20" w:type="dxa"/>
              <w:left w:w="20" w:type="dxa"/>
              <w:bottom w:w="20" w:type="dxa"/>
              <w:right w:w="20" w:type="dxa"/>
            </w:tcMar>
            <w:vAlign w:val="center"/>
            <w:hideMark/>
          </w:tcPr>
          <w:p w14:paraId="65D6919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39B385F" w14:textId="77777777" w:rsidR="0046594C" w:rsidRPr="00001170" w:rsidRDefault="0046594C" w:rsidP="009546B7">
            <w:pPr>
              <w:pStyle w:val="movimento"/>
              <w:rPr>
                <w:color w:val="002060"/>
              </w:rPr>
            </w:pPr>
            <w:r w:rsidRPr="00001170">
              <w:rPr>
                <w:color w:val="002060"/>
              </w:rPr>
              <w:t>SANGERMANI RITELLA CARLO</w:t>
            </w:r>
          </w:p>
        </w:tc>
        <w:tc>
          <w:tcPr>
            <w:tcW w:w="2200" w:type="dxa"/>
            <w:tcMar>
              <w:top w:w="20" w:type="dxa"/>
              <w:left w:w="20" w:type="dxa"/>
              <w:bottom w:w="20" w:type="dxa"/>
              <w:right w:w="20" w:type="dxa"/>
            </w:tcMar>
            <w:vAlign w:val="center"/>
            <w:hideMark/>
          </w:tcPr>
          <w:p w14:paraId="24CE8668" w14:textId="77777777" w:rsidR="0046594C" w:rsidRPr="00001170" w:rsidRDefault="0046594C" w:rsidP="009546B7">
            <w:pPr>
              <w:pStyle w:val="movimento2"/>
              <w:rPr>
                <w:color w:val="002060"/>
              </w:rPr>
            </w:pPr>
            <w:r w:rsidRPr="00001170">
              <w:rPr>
                <w:color w:val="002060"/>
              </w:rPr>
              <w:t xml:space="preserve">(FUTSAL L.C.) </w:t>
            </w:r>
          </w:p>
        </w:tc>
      </w:tr>
      <w:tr w:rsidR="0046594C" w:rsidRPr="00001170" w14:paraId="67D1A320" w14:textId="77777777" w:rsidTr="009546B7">
        <w:tc>
          <w:tcPr>
            <w:tcW w:w="2200" w:type="dxa"/>
            <w:tcMar>
              <w:top w:w="20" w:type="dxa"/>
              <w:left w:w="20" w:type="dxa"/>
              <w:bottom w:w="20" w:type="dxa"/>
              <w:right w:w="20" w:type="dxa"/>
            </w:tcMar>
            <w:vAlign w:val="center"/>
            <w:hideMark/>
          </w:tcPr>
          <w:p w14:paraId="00D26A72" w14:textId="77777777" w:rsidR="0046594C" w:rsidRPr="00001170" w:rsidRDefault="0046594C" w:rsidP="009546B7">
            <w:pPr>
              <w:pStyle w:val="movimento"/>
              <w:rPr>
                <w:color w:val="002060"/>
              </w:rPr>
            </w:pPr>
            <w:r w:rsidRPr="00001170">
              <w:rPr>
                <w:color w:val="002060"/>
              </w:rPr>
              <w:t>MARINELLI TOMMASO</w:t>
            </w:r>
          </w:p>
        </w:tc>
        <w:tc>
          <w:tcPr>
            <w:tcW w:w="2200" w:type="dxa"/>
            <w:tcMar>
              <w:top w:w="20" w:type="dxa"/>
              <w:left w:w="20" w:type="dxa"/>
              <w:bottom w:w="20" w:type="dxa"/>
              <w:right w:w="20" w:type="dxa"/>
            </w:tcMar>
            <w:vAlign w:val="center"/>
            <w:hideMark/>
          </w:tcPr>
          <w:p w14:paraId="234A4473" w14:textId="77777777" w:rsidR="0046594C" w:rsidRPr="00001170" w:rsidRDefault="0046594C" w:rsidP="009546B7">
            <w:pPr>
              <w:pStyle w:val="movimento2"/>
              <w:rPr>
                <w:color w:val="002060"/>
              </w:rPr>
            </w:pPr>
            <w:r w:rsidRPr="00001170">
              <w:rPr>
                <w:color w:val="002060"/>
              </w:rPr>
              <w:t xml:space="preserve">(OSIMO STAZIONE SSD A R.L.) </w:t>
            </w:r>
          </w:p>
        </w:tc>
        <w:tc>
          <w:tcPr>
            <w:tcW w:w="800" w:type="dxa"/>
            <w:tcMar>
              <w:top w:w="20" w:type="dxa"/>
              <w:left w:w="20" w:type="dxa"/>
              <w:bottom w:w="20" w:type="dxa"/>
              <w:right w:w="20" w:type="dxa"/>
            </w:tcMar>
            <w:vAlign w:val="center"/>
            <w:hideMark/>
          </w:tcPr>
          <w:p w14:paraId="7330A99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CE826CC" w14:textId="77777777" w:rsidR="0046594C" w:rsidRPr="00001170" w:rsidRDefault="0046594C" w:rsidP="009546B7">
            <w:pPr>
              <w:pStyle w:val="movimento"/>
              <w:rPr>
                <w:color w:val="002060"/>
              </w:rPr>
            </w:pPr>
            <w:r w:rsidRPr="00001170">
              <w:rPr>
                <w:color w:val="002060"/>
              </w:rPr>
              <w:t>PALLOTTA LORIS</w:t>
            </w:r>
          </w:p>
        </w:tc>
        <w:tc>
          <w:tcPr>
            <w:tcW w:w="2200" w:type="dxa"/>
            <w:tcMar>
              <w:top w:w="20" w:type="dxa"/>
              <w:left w:w="20" w:type="dxa"/>
              <w:bottom w:w="20" w:type="dxa"/>
              <w:right w:w="20" w:type="dxa"/>
            </w:tcMar>
            <w:vAlign w:val="center"/>
            <w:hideMark/>
          </w:tcPr>
          <w:p w14:paraId="61251CE0" w14:textId="77777777" w:rsidR="0046594C" w:rsidRPr="00001170" w:rsidRDefault="0046594C" w:rsidP="009546B7">
            <w:pPr>
              <w:pStyle w:val="movimento2"/>
              <w:rPr>
                <w:color w:val="002060"/>
              </w:rPr>
            </w:pPr>
            <w:r w:rsidRPr="00001170">
              <w:rPr>
                <w:color w:val="002060"/>
              </w:rPr>
              <w:t xml:space="preserve">(RIPE SAN GINESIO A.S.D.) </w:t>
            </w:r>
          </w:p>
        </w:tc>
      </w:tr>
      <w:tr w:rsidR="0046594C" w:rsidRPr="00001170" w14:paraId="5DE43F37" w14:textId="77777777" w:rsidTr="009546B7">
        <w:tc>
          <w:tcPr>
            <w:tcW w:w="2200" w:type="dxa"/>
            <w:tcMar>
              <w:top w:w="20" w:type="dxa"/>
              <w:left w:w="20" w:type="dxa"/>
              <w:bottom w:w="20" w:type="dxa"/>
              <w:right w:w="20" w:type="dxa"/>
            </w:tcMar>
            <w:vAlign w:val="center"/>
            <w:hideMark/>
          </w:tcPr>
          <w:p w14:paraId="706BF616" w14:textId="77777777" w:rsidR="0046594C" w:rsidRPr="00001170" w:rsidRDefault="0046594C" w:rsidP="009546B7">
            <w:pPr>
              <w:pStyle w:val="movimento"/>
              <w:rPr>
                <w:color w:val="002060"/>
              </w:rPr>
            </w:pPr>
            <w:r w:rsidRPr="00001170">
              <w:rPr>
                <w:color w:val="002060"/>
              </w:rPr>
              <w:t>LUCARINI ALESSANDRO</w:t>
            </w:r>
          </w:p>
        </w:tc>
        <w:tc>
          <w:tcPr>
            <w:tcW w:w="2200" w:type="dxa"/>
            <w:tcMar>
              <w:top w:w="20" w:type="dxa"/>
              <w:left w:w="20" w:type="dxa"/>
              <w:bottom w:w="20" w:type="dxa"/>
              <w:right w:w="20" w:type="dxa"/>
            </w:tcMar>
            <w:vAlign w:val="center"/>
            <w:hideMark/>
          </w:tcPr>
          <w:p w14:paraId="78CCA6AB" w14:textId="77777777" w:rsidR="0046594C" w:rsidRPr="00001170" w:rsidRDefault="0046594C" w:rsidP="009546B7">
            <w:pPr>
              <w:pStyle w:val="movimento2"/>
              <w:rPr>
                <w:color w:val="002060"/>
              </w:rPr>
            </w:pPr>
            <w:r w:rsidRPr="00001170">
              <w:rPr>
                <w:color w:val="002060"/>
              </w:rPr>
              <w:t xml:space="preserve">(SAN COSTANZO ASD) </w:t>
            </w:r>
          </w:p>
        </w:tc>
        <w:tc>
          <w:tcPr>
            <w:tcW w:w="800" w:type="dxa"/>
            <w:tcMar>
              <w:top w:w="20" w:type="dxa"/>
              <w:left w:w="20" w:type="dxa"/>
              <w:bottom w:w="20" w:type="dxa"/>
              <w:right w:w="20" w:type="dxa"/>
            </w:tcMar>
            <w:vAlign w:val="center"/>
            <w:hideMark/>
          </w:tcPr>
          <w:p w14:paraId="5E22F7EA"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E8DA758" w14:textId="77777777" w:rsidR="0046594C" w:rsidRPr="00001170" w:rsidRDefault="0046594C" w:rsidP="009546B7">
            <w:pPr>
              <w:pStyle w:val="movimento"/>
              <w:rPr>
                <w:color w:val="002060"/>
              </w:rPr>
            </w:pPr>
            <w:r w:rsidRPr="00001170">
              <w:rPr>
                <w:color w:val="002060"/>
              </w:rPr>
              <w:t>AMARILLI JACOPO</w:t>
            </w:r>
          </w:p>
        </w:tc>
        <w:tc>
          <w:tcPr>
            <w:tcW w:w="2200" w:type="dxa"/>
            <w:tcMar>
              <w:top w:w="20" w:type="dxa"/>
              <w:left w:w="20" w:type="dxa"/>
              <w:bottom w:w="20" w:type="dxa"/>
              <w:right w:w="20" w:type="dxa"/>
            </w:tcMar>
            <w:vAlign w:val="center"/>
            <w:hideMark/>
          </w:tcPr>
          <w:p w14:paraId="1B59C4EC" w14:textId="77777777" w:rsidR="0046594C" w:rsidRPr="00001170" w:rsidRDefault="0046594C" w:rsidP="009546B7">
            <w:pPr>
              <w:pStyle w:val="movimento2"/>
              <w:rPr>
                <w:color w:val="002060"/>
              </w:rPr>
            </w:pPr>
            <w:r w:rsidRPr="00001170">
              <w:rPr>
                <w:color w:val="002060"/>
              </w:rPr>
              <w:t xml:space="preserve">(SANTA MARIA NUOVA A.S.D.) </w:t>
            </w:r>
          </w:p>
        </w:tc>
      </w:tr>
      <w:tr w:rsidR="0046594C" w:rsidRPr="00001170" w14:paraId="55EB9E29" w14:textId="77777777" w:rsidTr="009546B7">
        <w:tc>
          <w:tcPr>
            <w:tcW w:w="2200" w:type="dxa"/>
            <w:tcMar>
              <w:top w:w="20" w:type="dxa"/>
              <w:left w:w="20" w:type="dxa"/>
              <w:bottom w:w="20" w:type="dxa"/>
              <w:right w:w="20" w:type="dxa"/>
            </w:tcMar>
            <w:vAlign w:val="center"/>
            <w:hideMark/>
          </w:tcPr>
          <w:p w14:paraId="185A04A3" w14:textId="77777777" w:rsidR="0046594C" w:rsidRPr="00001170" w:rsidRDefault="0046594C" w:rsidP="009546B7">
            <w:pPr>
              <w:pStyle w:val="movimento"/>
              <w:rPr>
                <w:color w:val="002060"/>
              </w:rPr>
            </w:pPr>
            <w:r w:rsidRPr="00001170">
              <w:rPr>
                <w:color w:val="002060"/>
              </w:rPr>
              <w:t>CERIONI ALESSANDRO</w:t>
            </w:r>
          </w:p>
        </w:tc>
        <w:tc>
          <w:tcPr>
            <w:tcW w:w="2200" w:type="dxa"/>
            <w:tcMar>
              <w:top w:w="20" w:type="dxa"/>
              <w:left w:w="20" w:type="dxa"/>
              <w:bottom w:w="20" w:type="dxa"/>
              <w:right w:w="20" w:type="dxa"/>
            </w:tcMar>
            <w:vAlign w:val="center"/>
            <w:hideMark/>
          </w:tcPr>
          <w:p w14:paraId="5070AB05" w14:textId="77777777" w:rsidR="0046594C" w:rsidRPr="00001170" w:rsidRDefault="0046594C" w:rsidP="009546B7">
            <w:pPr>
              <w:pStyle w:val="movimento2"/>
              <w:rPr>
                <w:color w:val="002060"/>
              </w:rPr>
            </w:pPr>
            <w:r w:rsidRPr="00001170">
              <w:rPr>
                <w:color w:val="002060"/>
              </w:rPr>
              <w:t xml:space="preserve">(VIRTUS AURORA C5) </w:t>
            </w:r>
          </w:p>
        </w:tc>
        <w:tc>
          <w:tcPr>
            <w:tcW w:w="800" w:type="dxa"/>
            <w:tcMar>
              <w:top w:w="20" w:type="dxa"/>
              <w:left w:w="20" w:type="dxa"/>
              <w:bottom w:w="20" w:type="dxa"/>
              <w:right w:w="20" w:type="dxa"/>
            </w:tcMar>
            <w:vAlign w:val="center"/>
            <w:hideMark/>
          </w:tcPr>
          <w:p w14:paraId="0D5DB57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F063C4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D42C77C" w14:textId="77777777" w:rsidR="0046594C" w:rsidRPr="00001170" w:rsidRDefault="0046594C" w:rsidP="009546B7">
            <w:pPr>
              <w:pStyle w:val="movimento2"/>
              <w:rPr>
                <w:color w:val="002060"/>
              </w:rPr>
            </w:pPr>
            <w:r w:rsidRPr="00001170">
              <w:rPr>
                <w:color w:val="002060"/>
              </w:rPr>
              <w:t> </w:t>
            </w:r>
          </w:p>
        </w:tc>
      </w:tr>
    </w:tbl>
    <w:p w14:paraId="4B1F7AFD" w14:textId="77777777" w:rsidR="0046594C" w:rsidRPr="00001170" w:rsidRDefault="0046594C" w:rsidP="0046594C">
      <w:pPr>
        <w:pStyle w:val="titolo10"/>
        <w:rPr>
          <w:rFonts w:eastAsiaTheme="minorEastAsia"/>
          <w:color w:val="002060"/>
        </w:rPr>
      </w:pPr>
      <w:r w:rsidRPr="00001170">
        <w:rPr>
          <w:color w:val="002060"/>
        </w:rPr>
        <w:t xml:space="preserve">GARE DEL 29/ 3/2025 </w:t>
      </w:r>
    </w:p>
    <w:p w14:paraId="11BE0B90" w14:textId="77777777" w:rsidR="0046594C" w:rsidRPr="00001170" w:rsidRDefault="0046594C" w:rsidP="0046594C">
      <w:pPr>
        <w:pStyle w:val="titolo7a"/>
        <w:rPr>
          <w:color w:val="002060"/>
        </w:rPr>
      </w:pPr>
      <w:r w:rsidRPr="00001170">
        <w:rPr>
          <w:color w:val="002060"/>
        </w:rPr>
        <w:t xml:space="preserve">PROVVEDIMENTI DISCIPLINARI </w:t>
      </w:r>
    </w:p>
    <w:p w14:paraId="42CE4A03" w14:textId="77777777" w:rsidR="0046594C" w:rsidRPr="00001170" w:rsidRDefault="0046594C" w:rsidP="0046594C">
      <w:pPr>
        <w:pStyle w:val="titolo7b0"/>
        <w:rPr>
          <w:color w:val="002060"/>
        </w:rPr>
      </w:pPr>
      <w:r w:rsidRPr="00001170">
        <w:rPr>
          <w:color w:val="002060"/>
        </w:rPr>
        <w:t xml:space="preserve">In base alle risultanze degli atti ufficiali sono state deliberate le seguenti sanzioni disciplinari. </w:t>
      </w:r>
    </w:p>
    <w:p w14:paraId="7EFA1F7D" w14:textId="77777777" w:rsidR="0046594C" w:rsidRPr="00001170" w:rsidRDefault="0046594C" w:rsidP="0046594C">
      <w:pPr>
        <w:pStyle w:val="titolo30"/>
        <w:rPr>
          <w:color w:val="002060"/>
        </w:rPr>
      </w:pPr>
      <w:r w:rsidRPr="00001170">
        <w:rPr>
          <w:color w:val="002060"/>
        </w:rPr>
        <w:t xml:space="preserve">ALLENATORI </w:t>
      </w:r>
    </w:p>
    <w:p w14:paraId="5C970CC6" w14:textId="77777777" w:rsidR="0046594C" w:rsidRPr="00001170" w:rsidRDefault="0046594C" w:rsidP="0046594C">
      <w:pPr>
        <w:pStyle w:val="titolo20"/>
        <w:rPr>
          <w:color w:val="002060"/>
        </w:rPr>
      </w:pPr>
      <w:r w:rsidRPr="000011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59ABCAA" w14:textId="77777777" w:rsidTr="009546B7">
        <w:tc>
          <w:tcPr>
            <w:tcW w:w="2200" w:type="dxa"/>
            <w:tcMar>
              <w:top w:w="20" w:type="dxa"/>
              <w:left w:w="20" w:type="dxa"/>
              <w:bottom w:w="20" w:type="dxa"/>
              <w:right w:w="20" w:type="dxa"/>
            </w:tcMar>
            <w:vAlign w:val="center"/>
            <w:hideMark/>
          </w:tcPr>
          <w:p w14:paraId="29D1E644" w14:textId="77777777" w:rsidR="0046594C" w:rsidRPr="00001170" w:rsidRDefault="0046594C" w:rsidP="009546B7">
            <w:pPr>
              <w:pStyle w:val="movimento"/>
              <w:rPr>
                <w:color w:val="002060"/>
              </w:rPr>
            </w:pPr>
            <w:r w:rsidRPr="00001170">
              <w:rPr>
                <w:color w:val="002060"/>
              </w:rPr>
              <w:t>EUSEPI ANDREA</w:t>
            </w:r>
          </w:p>
        </w:tc>
        <w:tc>
          <w:tcPr>
            <w:tcW w:w="2200" w:type="dxa"/>
            <w:tcMar>
              <w:top w:w="20" w:type="dxa"/>
              <w:left w:w="20" w:type="dxa"/>
              <w:bottom w:w="20" w:type="dxa"/>
              <w:right w:w="20" w:type="dxa"/>
            </w:tcMar>
            <w:vAlign w:val="center"/>
            <w:hideMark/>
          </w:tcPr>
          <w:p w14:paraId="747B8C7A" w14:textId="77777777" w:rsidR="0046594C" w:rsidRPr="00001170" w:rsidRDefault="0046594C" w:rsidP="009546B7">
            <w:pPr>
              <w:pStyle w:val="movimento2"/>
              <w:rPr>
                <w:color w:val="002060"/>
              </w:rPr>
            </w:pPr>
            <w:r w:rsidRPr="00001170">
              <w:rPr>
                <w:color w:val="002060"/>
              </w:rPr>
              <w:t xml:space="preserve">(SPECIAL ONE SPORTING CLUB) </w:t>
            </w:r>
          </w:p>
        </w:tc>
        <w:tc>
          <w:tcPr>
            <w:tcW w:w="800" w:type="dxa"/>
            <w:tcMar>
              <w:top w:w="20" w:type="dxa"/>
              <w:left w:w="20" w:type="dxa"/>
              <w:bottom w:w="20" w:type="dxa"/>
              <w:right w:w="20" w:type="dxa"/>
            </w:tcMar>
            <w:vAlign w:val="center"/>
            <w:hideMark/>
          </w:tcPr>
          <w:p w14:paraId="42C912FD"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6EA58B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7593D8A" w14:textId="77777777" w:rsidR="0046594C" w:rsidRPr="00001170" w:rsidRDefault="0046594C" w:rsidP="009546B7">
            <w:pPr>
              <w:pStyle w:val="movimento2"/>
              <w:rPr>
                <w:color w:val="002060"/>
              </w:rPr>
            </w:pPr>
            <w:r w:rsidRPr="00001170">
              <w:rPr>
                <w:color w:val="002060"/>
              </w:rPr>
              <w:t> </w:t>
            </w:r>
          </w:p>
        </w:tc>
      </w:tr>
    </w:tbl>
    <w:p w14:paraId="6C447DF4" w14:textId="77777777" w:rsidR="0046594C" w:rsidRPr="00001170" w:rsidRDefault="0046594C" w:rsidP="0046594C">
      <w:pPr>
        <w:pStyle w:val="titolo30"/>
        <w:rPr>
          <w:rFonts w:eastAsiaTheme="minorEastAsia"/>
          <w:color w:val="002060"/>
        </w:rPr>
      </w:pPr>
      <w:r w:rsidRPr="00001170">
        <w:rPr>
          <w:color w:val="002060"/>
        </w:rPr>
        <w:t xml:space="preserve">CALCIATORI ESPULSI </w:t>
      </w:r>
    </w:p>
    <w:p w14:paraId="1AA0DC53" w14:textId="77777777" w:rsidR="0046594C" w:rsidRPr="00001170" w:rsidRDefault="0046594C" w:rsidP="0046594C">
      <w:pPr>
        <w:pStyle w:val="titolo20"/>
        <w:rPr>
          <w:color w:val="002060"/>
        </w:rPr>
      </w:pPr>
      <w:r w:rsidRPr="000011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67FDE48" w14:textId="77777777" w:rsidTr="009546B7">
        <w:tc>
          <w:tcPr>
            <w:tcW w:w="2200" w:type="dxa"/>
            <w:tcMar>
              <w:top w:w="20" w:type="dxa"/>
              <w:left w:w="20" w:type="dxa"/>
              <w:bottom w:w="20" w:type="dxa"/>
              <w:right w:w="20" w:type="dxa"/>
            </w:tcMar>
            <w:vAlign w:val="center"/>
            <w:hideMark/>
          </w:tcPr>
          <w:p w14:paraId="2831182C" w14:textId="77777777" w:rsidR="0046594C" w:rsidRPr="00001170" w:rsidRDefault="0046594C" w:rsidP="009546B7">
            <w:pPr>
              <w:pStyle w:val="movimento"/>
              <w:rPr>
                <w:color w:val="002060"/>
              </w:rPr>
            </w:pPr>
            <w:r w:rsidRPr="00001170">
              <w:rPr>
                <w:color w:val="002060"/>
              </w:rPr>
              <w:t>FELICIONI CRISTIAN</w:t>
            </w:r>
          </w:p>
        </w:tc>
        <w:tc>
          <w:tcPr>
            <w:tcW w:w="2200" w:type="dxa"/>
            <w:tcMar>
              <w:top w:w="20" w:type="dxa"/>
              <w:left w:w="20" w:type="dxa"/>
              <w:bottom w:w="20" w:type="dxa"/>
              <w:right w:w="20" w:type="dxa"/>
            </w:tcMar>
            <w:vAlign w:val="center"/>
            <w:hideMark/>
          </w:tcPr>
          <w:p w14:paraId="7E79166A" w14:textId="77777777" w:rsidR="0046594C" w:rsidRPr="00001170" w:rsidRDefault="0046594C" w:rsidP="009546B7">
            <w:pPr>
              <w:pStyle w:val="movimento2"/>
              <w:rPr>
                <w:color w:val="002060"/>
              </w:rPr>
            </w:pPr>
            <w:r w:rsidRPr="00001170">
              <w:rPr>
                <w:color w:val="002060"/>
              </w:rPr>
              <w:t xml:space="preserve">(CSI STELLA A.S.D.) </w:t>
            </w:r>
          </w:p>
        </w:tc>
        <w:tc>
          <w:tcPr>
            <w:tcW w:w="800" w:type="dxa"/>
            <w:tcMar>
              <w:top w:w="20" w:type="dxa"/>
              <w:left w:w="20" w:type="dxa"/>
              <w:bottom w:w="20" w:type="dxa"/>
              <w:right w:w="20" w:type="dxa"/>
            </w:tcMar>
            <w:vAlign w:val="center"/>
            <w:hideMark/>
          </w:tcPr>
          <w:p w14:paraId="065DD6D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90708E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DEEA012" w14:textId="77777777" w:rsidR="0046594C" w:rsidRPr="00001170" w:rsidRDefault="0046594C" w:rsidP="009546B7">
            <w:pPr>
              <w:pStyle w:val="movimento2"/>
              <w:rPr>
                <w:color w:val="002060"/>
              </w:rPr>
            </w:pPr>
            <w:r w:rsidRPr="00001170">
              <w:rPr>
                <w:color w:val="002060"/>
              </w:rPr>
              <w:t> </w:t>
            </w:r>
          </w:p>
        </w:tc>
      </w:tr>
    </w:tbl>
    <w:p w14:paraId="327F40DB" w14:textId="77777777" w:rsidR="0046594C" w:rsidRPr="00001170" w:rsidRDefault="0046594C" w:rsidP="0046594C">
      <w:pPr>
        <w:pStyle w:val="titolo30"/>
        <w:rPr>
          <w:rFonts w:eastAsiaTheme="minorEastAsia"/>
          <w:color w:val="002060"/>
        </w:rPr>
      </w:pPr>
      <w:r w:rsidRPr="00001170">
        <w:rPr>
          <w:color w:val="002060"/>
        </w:rPr>
        <w:lastRenderedPageBreak/>
        <w:t xml:space="preserve">CALCIATORI NON ESPULSI </w:t>
      </w:r>
    </w:p>
    <w:p w14:paraId="56E7DD16" w14:textId="77777777" w:rsidR="0046594C" w:rsidRPr="00001170" w:rsidRDefault="0046594C" w:rsidP="0046594C">
      <w:pPr>
        <w:pStyle w:val="titolo20"/>
        <w:rPr>
          <w:color w:val="002060"/>
        </w:rPr>
      </w:pPr>
      <w:r w:rsidRPr="000011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573E87B4" w14:textId="77777777" w:rsidTr="009546B7">
        <w:tc>
          <w:tcPr>
            <w:tcW w:w="2200" w:type="dxa"/>
            <w:tcMar>
              <w:top w:w="20" w:type="dxa"/>
              <w:left w:w="20" w:type="dxa"/>
              <w:bottom w:w="20" w:type="dxa"/>
              <w:right w:w="20" w:type="dxa"/>
            </w:tcMar>
            <w:vAlign w:val="center"/>
            <w:hideMark/>
          </w:tcPr>
          <w:p w14:paraId="1819726E" w14:textId="77777777" w:rsidR="0046594C" w:rsidRPr="00001170" w:rsidRDefault="0046594C" w:rsidP="009546B7">
            <w:pPr>
              <w:pStyle w:val="movimento"/>
              <w:rPr>
                <w:color w:val="002060"/>
              </w:rPr>
            </w:pPr>
            <w:r w:rsidRPr="00001170">
              <w:rPr>
                <w:color w:val="002060"/>
              </w:rPr>
              <w:t>MARINELLI GIULIO</w:t>
            </w:r>
          </w:p>
        </w:tc>
        <w:tc>
          <w:tcPr>
            <w:tcW w:w="2200" w:type="dxa"/>
            <w:tcMar>
              <w:top w:w="20" w:type="dxa"/>
              <w:left w:w="20" w:type="dxa"/>
              <w:bottom w:w="20" w:type="dxa"/>
              <w:right w:w="20" w:type="dxa"/>
            </w:tcMar>
            <w:vAlign w:val="center"/>
            <w:hideMark/>
          </w:tcPr>
          <w:p w14:paraId="2347ACD8" w14:textId="77777777" w:rsidR="0046594C" w:rsidRPr="00001170" w:rsidRDefault="0046594C" w:rsidP="009546B7">
            <w:pPr>
              <w:pStyle w:val="movimento2"/>
              <w:rPr>
                <w:color w:val="002060"/>
              </w:rPr>
            </w:pPr>
            <w:r w:rsidRPr="00001170">
              <w:rPr>
                <w:color w:val="002060"/>
              </w:rPr>
              <w:t xml:space="preserve">(VADO C5) </w:t>
            </w:r>
          </w:p>
        </w:tc>
        <w:tc>
          <w:tcPr>
            <w:tcW w:w="800" w:type="dxa"/>
            <w:tcMar>
              <w:top w:w="20" w:type="dxa"/>
              <w:left w:w="20" w:type="dxa"/>
              <w:bottom w:w="20" w:type="dxa"/>
              <w:right w:w="20" w:type="dxa"/>
            </w:tcMar>
            <w:vAlign w:val="center"/>
            <w:hideMark/>
          </w:tcPr>
          <w:p w14:paraId="0FBEADDE"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120D77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03F7DF4F" w14:textId="77777777" w:rsidR="0046594C" w:rsidRPr="00001170" w:rsidRDefault="0046594C" w:rsidP="009546B7">
            <w:pPr>
              <w:pStyle w:val="movimento2"/>
              <w:rPr>
                <w:color w:val="002060"/>
              </w:rPr>
            </w:pPr>
            <w:r w:rsidRPr="00001170">
              <w:rPr>
                <w:color w:val="002060"/>
              </w:rPr>
              <w:t> </w:t>
            </w:r>
          </w:p>
        </w:tc>
      </w:tr>
    </w:tbl>
    <w:p w14:paraId="14E8F277" w14:textId="77777777" w:rsidR="0046594C" w:rsidRPr="00001170" w:rsidRDefault="0046594C" w:rsidP="0046594C">
      <w:pPr>
        <w:pStyle w:val="titolo20"/>
        <w:rPr>
          <w:rFonts w:eastAsiaTheme="minorEastAsia"/>
          <w:color w:val="002060"/>
        </w:rPr>
      </w:pPr>
      <w:r w:rsidRPr="000011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037297F" w14:textId="77777777" w:rsidTr="009546B7">
        <w:tc>
          <w:tcPr>
            <w:tcW w:w="2200" w:type="dxa"/>
            <w:tcMar>
              <w:top w:w="20" w:type="dxa"/>
              <w:left w:w="20" w:type="dxa"/>
              <w:bottom w:w="20" w:type="dxa"/>
              <w:right w:w="20" w:type="dxa"/>
            </w:tcMar>
            <w:vAlign w:val="center"/>
            <w:hideMark/>
          </w:tcPr>
          <w:p w14:paraId="47AA6C30" w14:textId="77777777" w:rsidR="0046594C" w:rsidRPr="00001170" w:rsidRDefault="0046594C" w:rsidP="009546B7">
            <w:pPr>
              <w:pStyle w:val="movimento"/>
              <w:rPr>
                <w:color w:val="002060"/>
              </w:rPr>
            </w:pPr>
            <w:r w:rsidRPr="00001170">
              <w:rPr>
                <w:color w:val="002060"/>
              </w:rPr>
              <w:t>MAGGIORI NICOLO</w:t>
            </w:r>
          </w:p>
        </w:tc>
        <w:tc>
          <w:tcPr>
            <w:tcW w:w="2200" w:type="dxa"/>
            <w:tcMar>
              <w:top w:w="20" w:type="dxa"/>
              <w:left w:w="20" w:type="dxa"/>
              <w:bottom w:w="20" w:type="dxa"/>
              <w:right w:w="20" w:type="dxa"/>
            </w:tcMar>
            <w:vAlign w:val="center"/>
            <w:hideMark/>
          </w:tcPr>
          <w:p w14:paraId="700546AD" w14:textId="77777777" w:rsidR="0046594C" w:rsidRPr="00001170" w:rsidRDefault="0046594C" w:rsidP="009546B7">
            <w:pPr>
              <w:pStyle w:val="movimento2"/>
              <w:rPr>
                <w:color w:val="002060"/>
              </w:rPr>
            </w:pPr>
            <w:r w:rsidRPr="00001170">
              <w:rPr>
                <w:color w:val="002060"/>
              </w:rPr>
              <w:t xml:space="preserve">(CASENUOVE) </w:t>
            </w:r>
          </w:p>
        </w:tc>
        <w:tc>
          <w:tcPr>
            <w:tcW w:w="800" w:type="dxa"/>
            <w:tcMar>
              <w:top w:w="20" w:type="dxa"/>
              <w:left w:w="20" w:type="dxa"/>
              <w:bottom w:w="20" w:type="dxa"/>
              <w:right w:w="20" w:type="dxa"/>
            </w:tcMar>
            <w:vAlign w:val="center"/>
            <w:hideMark/>
          </w:tcPr>
          <w:p w14:paraId="15754181"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E5E9FA5"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1F1F561C" w14:textId="77777777" w:rsidR="0046594C" w:rsidRPr="00001170" w:rsidRDefault="0046594C" w:rsidP="009546B7">
            <w:pPr>
              <w:pStyle w:val="movimento2"/>
              <w:rPr>
                <w:color w:val="002060"/>
              </w:rPr>
            </w:pPr>
            <w:r w:rsidRPr="00001170">
              <w:rPr>
                <w:color w:val="002060"/>
              </w:rPr>
              <w:t> </w:t>
            </w:r>
          </w:p>
        </w:tc>
      </w:tr>
    </w:tbl>
    <w:p w14:paraId="2F3F9EE4" w14:textId="77777777" w:rsidR="0046594C" w:rsidRPr="00001170" w:rsidRDefault="0046594C" w:rsidP="0046594C">
      <w:pPr>
        <w:pStyle w:val="titolo20"/>
        <w:rPr>
          <w:rFonts w:eastAsiaTheme="minorEastAsia"/>
          <w:color w:val="002060"/>
        </w:rPr>
      </w:pPr>
      <w:r w:rsidRPr="000011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7A3D0406" w14:textId="77777777" w:rsidTr="009546B7">
        <w:tc>
          <w:tcPr>
            <w:tcW w:w="2200" w:type="dxa"/>
            <w:tcMar>
              <w:top w:w="20" w:type="dxa"/>
              <w:left w:w="20" w:type="dxa"/>
              <w:bottom w:w="20" w:type="dxa"/>
              <w:right w:w="20" w:type="dxa"/>
            </w:tcMar>
            <w:vAlign w:val="center"/>
            <w:hideMark/>
          </w:tcPr>
          <w:p w14:paraId="36BF5BAF" w14:textId="77777777" w:rsidR="0046594C" w:rsidRPr="00001170" w:rsidRDefault="0046594C" w:rsidP="009546B7">
            <w:pPr>
              <w:pStyle w:val="movimento"/>
              <w:rPr>
                <w:color w:val="002060"/>
              </w:rPr>
            </w:pPr>
            <w:r w:rsidRPr="00001170">
              <w:rPr>
                <w:color w:val="002060"/>
              </w:rPr>
              <w:t>SABBATINI FEDERICO</w:t>
            </w:r>
          </w:p>
        </w:tc>
        <w:tc>
          <w:tcPr>
            <w:tcW w:w="2200" w:type="dxa"/>
            <w:tcMar>
              <w:top w:w="20" w:type="dxa"/>
              <w:left w:w="20" w:type="dxa"/>
              <w:bottom w:w="20" w:type="dxa"/>
              <w:right w:w="20" w:type="dxa"/>
            </w:tcMar>
            <w:vAlign w:val="center"/>
            <w:hideMark/>
          </w:tcPr>
          <w:p w14:paraId="662D0DA8" w14:textId="77777777" w:rsidR="0046594C" w:rsidRPr="00001170" w:rsidRDefault="0046594C" w:rsidP="009546B7">
            <w:pPr>
              <w:pStyle w:val="movimento2"/>
              <w:rPr>
                <w:color w:val="002060"/>
              </w:rPr>
            </w:pPr>
            <w:r w:rsidRPr="00001170">
              <w:rPr>
                <w:color w:val="002060"/>
              </w:rPr>
              <w:t xml:space="preserve">(CANDIA BARACCOLA ASPIO) </w:t>
            </w:r>
          </w:p>
        </w:tc>
        <w:tc>
          <w:tcPr>
            <w:tcW w:w="800" w:type="dxa"/>
            <w:tcMar>
              <w:top w:w="20" w:type="dxa"/>
              <w:left w:w="20" w:type="dxa"/>
              <w:bottom w:w="20" w:type="dxa"/>
              <w:right w:w="20" w:type="dxa"/>
            </w:tcMar>
            <w:vAlign w:val="center"/>
            <w:hideMark/>
          </w:tcPr>
          <w:p w14:paraId="6971D20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4E924063" w14:textId="77777777" w:rsidR="0046594C" w:rsidRPr="00001170" w:rsidRDefault="0046594C" w:rsidP="009546B7">
            <w:pPr>
              <w:pStyle w:val="movimento"/>
              <w:rPr>
                <w:color w:val="002060"/>
              </w:rPr>
            </w:pPr>
            <w:r w:rsidRPr="00001170">
              <w:rPr>
                <w:color w:val="002060"/>
              </w:rPr>
              <w:t>FIRMANI DANIELE</w:t>
            </w:r>
          </w:p>
        </w:tc>
        <w:tc>
          <w:tcPr>
            <w:tcW w:w="2200" w:type="dxa"/>
            <w:tcMar>
              <w:top w:w="20" w:type="dxa"/>
              <w:left w:w="20" w:type="dxa"/>
              <w:bottom w:w="20" w:type="dxa"/>
              <w:right w:w="20" w:type="dxa"/>
            </w:tcMar>
            <w:vAlign w:val="center"/>
            <w:hideMark/>
          </w:tcPr>
          <w:p w14:paraId="5BBCEF81" w14:textId="77777777" w:rsidR="0046594C" w:rsidRPr="00001170" w:rsidRDefault="0046594C" w:rsidP="009546B7">
            <w:pPr>
              <w:pStyle w:val="movimento2"/>
              <w:rPr>
                <w:color w:val="002060"/>
              </w:rPr>
            </w:pPr>
            <w:r w:rsidRPr="00001170">
              <w:rPr>
                <w:color w:val="002060"/>
              </w:rPr>
              <w:t xml:space="preserve">(CSI STELLA A.S.D.) </w:t>
            </w:r>
          </w:p>
        </w:tc>
      </w:tr>
      <w:tr w:rsidR="0046594C" w:rsidRPr="00001170" w14:paraId="6DD28EFA" w14:textId="77777777" w:rsidTr="009546B7">
        <w:tc>
          <w:tcPr>
            <w:tcW w:w="2200" w:type="dxa"/>
            <w:tcMar>
              <w:top w:w="20" w:type="dxa"/>
              <w:left w:w="20" w:type="dxa"/>
              <w:bottom w:w="20" w:type="dxa"/>
              <w:right w:w="20" w:type="dxa"/>
            </w:tcMar>
            <w:vAlign w:val="center"/>
            <w:hideMark/>
          </w:tcPr>
          <w:p w14:paraId="11D0440E" w14:textId="77777777" w:rsidR="0046594C" w:rsidRPr="00001170" w:rsidRDefault="0046594C" w:rsidP="009546B7">
            <w:pPr>
              <w:pStyle w:val="movimento"/>
              <w:rPr>
                <w:color w:val="002060"/>
              </w:rPr>
            </w:pPr>
            <w:r w:rsidRPr="00001170">
              <w:rPr>
                <w:color w:val="002060"/>
              </w:rPr>
              <w:t>BENIGNI GUIDO</w:t>
            </w:r>
          </w:p>
        </w:tc>
        <w:tc>
          <w:tcPr>
            <w:tcW w:w="2200" w:type="dxa"/>
            <w:tcMar>
              <w:top w:w="20" w:type="dxa"/>
              <w:left w:w="20" w:type="dxa"/>
              <w:bottom w:w="20" w:type="dxa"/>
              <w:right w:w="20" w:type="dxa"/>
            </w:tcMar>
            <w:vAlign w:val="center"/>
            <w:hideMark/>
          </w:tcPr>
          <w:p w14:paraId="7DCF99E2" w14:textId="77777777" w:rsidR="0046594C" w:rsidRPr="00001170" w:rsidRDefault="0046594C" w:rsidP="009546B7">
            <w:pPr>
              <w:pStyle w:val="movimento2"/>
              <w:rPr>
                <w:color w:val="002060"/>
              </w:rPr>
            </w:pPr>
            <w:r w:rsidRPr="00001170">
              <w:rPr>
                <w:color w:val="002060"/>
              </w:rPr>
              <w:t xml:space="preserve">(SAMBENEDETTESE BEACH SOCC) </w:t>
            </w:r>
          </w:p>
        </w:tc>
        <w:tc>
          <w:tcPr>
            <w:tcW w:w="800" w:type="dxa"/>
            <w:tcMar>
              <w:top w:w="20" w:type="dxa"/>
              <w:left w:w="20" w:type="dxa"/>
              <w:bottom w:w="20" w:type="dxa"/>
              <w:right w:w="20" w:type="dxa"/>
            </w:tcMar>
            <w:vAlign w:val="center"/>
            <w:hideMark/>
          </w:tcPr>
          <w:p w14:paraId="204F7A46"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4129CF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791D22F2" w14:textId="77777777" w:rsidR="0046594C" w:rsidRPr="00001170" w:rsidRDefault="0046594C" w:rsidP="009546B7">
            <w:pPr>
              <w:pStyle w:val="movimento2"/>
              <w:rPr>
                <w:color w:val="002060"/>
              </w:rPr>
            </w:pPr>
            <w:r w:rsidRPr="00001170">
              <w:rPr>
                <w:color w:val="002060"/>
              </w:rPr>
              <w:t> </w:t>
            </w:r>
          </w:p>
        </w:tc>
      </w:tr>
    </w:tbl>
    <w:p w14:paraId="41C410C5" w14:textId="77777777" w:rsidR="0046594C" w:rsidRPr="00001170" w:rsidRDefault="0046594C" w:rsidP="0046594C">
      <w:pPr>
        <w:pStyle w:val="titolo20"/>
        <w:rPr>
          <w:rFonts w:eastAsiaTheme="minorEastAsia"/>
          <w:color w:val="002060"/>
        </w:rPr>
      </w:pPr>
      <w:r w:rsidRPr="000011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411EF876" w14:textId="77777777" w:rsidTr="009546B7">
        <w:tc>
          <w:tcPr>
            <w:tcW w:w="2200" w:type="dxa"/>
            <w:tcMar>
              <w:top w:w="20" w:type="dxa"/>
              <w:left w:w="20" w:type="dxa"/>
              <w:bottom w:w="20" w:type="dxa"/>
              <w:right w:w="20" w:type="dxa"/>
            </w:tcMar>
            <w:vAlign w:val="center"/>
            <w:hideMark/>
          </w:tcPr>
          <w:p w14:paraId="19C42A76" w14:textId="77777777" w:rsidR="0046594C" w:rsidRPr="00001170" w:rsidRDefault="0046594C" w:rsidP="009546B7">
            <w:pPr>
              <w:pStyle w:val="movimento"/>
              <w:rPr>
                <w:color w:val="002060"/>
              </w:rPr>
            </w:pPr>
            <w:r w:rsidRPr="00001170">
              <w:rPr>
                <w:color w:val="002060"/>
              </w:rPr>
              <w:t>CIRILLI CHRISTIAN</w:t>
            </w:r>
          </w:p>
        </w:tc>
        <w:tc>
          <w:tcPr>
            <w:tcW w:w="2200" w:type="dxa"/>
            <w:tcMar>
              <w:top w:w="20" w:type="dxa"/>
              <w:left w:w="20" w:type="dxa"/>
              <w:bottom w:w="20" w:type="dxa"/>
              <w:right w:w="20" w:type="dxa"/>
            </w:tcMar>
            <w:vAlign w:val="center"/>
            <w:hideMark/>
          </w:tcPr>
          <w:p w14:paraId="159DC2FE" w14:textId="77777777" w:rsidR="0046594C" w:rsidRPr="00001170" w:rsidRDefault="0046594C" w:rsidP="009546B7">
            <w:pPr>
              <w:pStyle w:val="movimento2"/>
              <w:rPr>
                <w:color w:val="002060"/>
              </w:rPr>
            </w:pPr>
            <w:r w:rsidRPr="00001170">
              <w:rPr>
                <w:color w:val="002060"/>
              </w:rPr>
              <w:t xml:space="preserve">(CANDIA BARACCOLA ASPIO) </w:t>
            </w:r>
          </w:p>
        </w:tc>
        <w:tc>
          <w:tcPr>
            <w:tcW w:w="800" w:type="dxa"/>
            <w:tcMar>
              <w:top w:w="20" w:type="dxa"/>
              <w:left w:w="20" w:type="dxa"/>
              <w:bottom w:w="20" w:type="dxa"/>
              <w:right w:w="20" w:type="dxa"/>
            </w:tcMar>
            <w:vAlign w:val="center"/>
            <w:hideMark/>
          </w:tcPr>
          <w:p w14:paraId="604E40BF"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516BB40" w14:textId="77777777" w:rsidR="0046594C" w:rsidRPr="00001170" w:rsidRDefault="0046594C" w:rsidP="009546B7">
            <w:pPr>
              <w:pStyle w:val="movimento"/>
              <w:rPr>
                <w:color w:val="002060"/>
              </w:rPr>
            </w:pPr>
            <w:r w:rsidRPr="00001170">
              <w:rPr>
                <w:color w:val="002060"/>
              </w:rPr>
              <w:t>CITTADINI FRANCESCO</w:t>
            </w:r>
          </w:p>
        </w:tc>
        <w:tc>
          <w:tcPr>
            <w:tcW w:w="2200" w:type="dxa"/>
            <w:tcMar>
              <w:top w:w="20" w:type="dxa"/>
              <w:left w:w="20" w:type="dxa"/>
              <w:bottom w:w="20" w:type="dxa"/>
              <w:right w:w="20" w:type="dxa"/>
            </w:tcMar>
            <w:vAlign w:val="center"/>
            <w:hideMark/>
          </w:tcPr>
          <w:p w14:paraId="441A5440" w14:textId="77777777" w:rsidR="0046594C" w:rsidRPr="00001170" w:rsidRDefault="0046594C" w:rsidP="009546B7">
            <w:pPr>
              <w:pStyle w:val="movimento2"/>
              <w:rPr>
                <w:color w:val="002060"/>
              </w:rPr>
            </w:pPr>
            <w:r w:rsidRPr="00001170">
              <w:rPr>
                <w:color w:val="002060"/>
              </w:rPr>
              <w:t xml:space="preserve">(CASENUOVE) </w:t>
            </w:r>
          </w:p>
        </w:tc>
      </w:tr>
      <w:tr w:rsidR="0046594C" w:rsidRPr="00001170" w14:paraId="7A946E70" w14:textId="77777777" w:rsidTr="009546B7">
        <w:tc>
          <w:tcPr>
            <w:tcW w:w="2200" w:type="dxa"/>
            <w:tcMar>
              <w:top w:w="20" w:type="dxa"/>
              <w:left w:w="20" w:type="dxa"/>
              <w:bottom w:w="20" w:type="dxa"/>
              <w:right w:w="20" w:type="dxa"/>
            </w:tcMar>
            <w:vAlign w:val="center"/>
            <w:hideMark/>
          </w:tcPr>
          <w:p w14:paraId="5C2E9F35" w14:textId="77777777" w:rsidR="0046594C" w:rsidRPr="00001170" w:rsidRDefault="0046594C" w:rsidP="009546B7">
            <w:pPr>
              <w:pStyle w:val="movimento"/>
              <w:rPr>
                <w:color w:val="002060"/>
              </w:rPr>
            </w:pPr>
            <w:r w:rsidRPr="00001170">
              <w:rPr>
                <w:color w:val="002060"/>
              </w:rPr>
              <w:t>PETTINARI DAVIDE</w:t>
            </w:r>
          </w:p>
        </w:tc>
        <w:tc>
          <w:tcPr>
            <w:tcW w:w="2200" w:type="dxa"/>
            <w:tcMar>
              <w:top w:w="20" w:type="dxa"/>
              <w:left w:w="20" w:type="dxa"/>
              <w:bottom w:w="20" w:type="dxa"/>
              <w:right w:w="20" w:type="dxa"/>
            </w:tcMar>
            <w:vAlign w:val="center"/>
            <w:hideMark/>
          </w:tcPr>
          <w:p w14:paraId="039E9404" w14:textId="77777777" w:rsidR="0046594C" w:rsidRPr="00001170" w:rsidRDefault="0046594C" w:rsidP="009546B7">
            <w:pPr>
              <w:pStyle w:val="movimento2"/>
              <w:rPr>
                <w:color w:val="002060"/>
              </w:rPr>
            </w:pPr>
            <w:r w:rsidRPr="00001170">
              <w:rPr>
                <w:color w:val="002060"/>
              </w:rPr>
              <w:t xml:space="preserve">(CASENUOVE) </w:t>
            </w:r>
          </w:p>
        </w:tc>
        <w:tc>
          <w:tcPr>
            <w:tcW w:w="800" w:type="dxa"/>
            <w:tcMar>
              <w:top w:w="20" w:type="dxa"/>
              <w:left w:w="20" w:type="dxa"/>
              <w:bottom w:w="20" w:type="dxa"/>
              <w:right w:w="20" w:type="dxa"/>
            </w:tcMar>
            <w:vAlign w:val="center"/>
            <w:hideMark/>
          </w:tcPr>
          <w:p w14:paraId="75A1162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FDC8315" w14:textId="77777777" w:rsidR="0046594C" w:rsidRPr="00001170" w:rsidRDefault="0046594C" w:rsidP="009546B7">
            <w:pPr>
              <w:pStyle w:val="movimento"/>
              <w:rPr>
                <w:color w:val="002060"/>
              </w:rPr>
            </w:pPr>
            <w:r w:rsidRPr="00001170">
              <w:rPr>
                <w:color w:val="002060"/>
              </w:rPr>
              <w:t>MARQUES DE AQUINO RAFAEL</w:t>
            </w:r>
          </w:p>
        </w:tc>
        <w:tc>
          <w:tcPr>
            <w:tcW w:w="2200" w:type="dxa"/>
            <w:tcMar>
              <w:top w:w="20" w:type="dxa"/>
              <w:left w:w="20" w:type="dxa"/>
              <w:bottom w:w="20" w:type="dxa"/>
              <w:right w:w="20" w:type="dxa"/>
            </w:tcMar>
            <w:vAlign w:val="center"/>
            <w:hideMark/>
          </w:tcPr>
          <w:p w14:paraId="099D8217" w14:textId="77777777" w:rsidR="0046594C" w:rsidRPr="00001170" w:rsidRDefault="0046594C" w:rsidP="009546B7">
            <w:pPr>
              <w:pStyle w:val="movimento2"/>
              <w:rPr>
                <w:color w:val="002060"/>
              </w:rPr>
            </w:pPr>
            <w:r w:rsidRPr="00001170">
              <w:rPr>
                <w:color w:val="002060"/>
              </w:rPr>
              <w:t xml:space="preserve">(GRADARA CALCIO) </w:t>
            </w:r>
          </w:p>
        </w:tc>
      </w:tr>
      <w:tr w:rsidR="0046594C" w:rsidRPr="00001170" w14:paraId="7F45A988" w14:textId="77777777" w:rsidTr="009546B7">
        <w:tc>
          <w:tcPr>
            <w:tcW w:w="2200" w:type="dxa"/>
            <w:tcMar>
              <w:top w:w="20" w:type="dxa"/>
              <w:left w:w="20" w:type="dxa"/>
              <w:bottom w:w="20" w:type="dxa"/>
              <w:right w:w="20" w:type="dxa"/>
            </w:tcMar>
            <w:vAlign w:val="center"/>
            <w:hideMark/>
          </w:tcPr>
          <w:p w14:paraId="2B5DC6D5" w14:textId="77777777" w:rsidR="0046594C" w:rsidRPr="00001170" w:rsidRDefault="0046594C" w:rsidP="009546B7">
            <w:pPr>
              <w:pStyle w:val="movimento"/>
              <w:rPr>
                <w:color w:val="002060"/>
              </w:rPr>
            </w:pPr>
            <w:r w:rsidRPr="00001170">
              <w:rPr>
                <w:color w:val="002060"/>
              </w:rPr>
              <w:t>AMATORI MATHIAS</w:t>
            </w:r>
          </w:p>
        </w:tc>
        <w:tc>
          <w:tcPr>
            <w:tcW w:w="2200" w:type="dxa"/>
            <w:tcMar>
              <w:top w:w="20" w:type="dxa"/>
              <w:left w:w="20" w:type="dxa"/>
              <w:bottom w:w="20" w:type="dxa"/>
              <w:right w:w="20" w:type="dxa"/>
            </w:tcMar>
            <w:vAlign w:val="center"/>
            <w:hideMark/>
          </w:tcPr>
          <w:p w14:paraId="47A1B4DE" w14:textId="77777777" w:rsidR="0046594C" w:rsidRPr="00001170" w:rsidRDefault="0046594C" w:rsidP="009546B7">
            <w:pPr>
              <w:pStyle w:val="movimento2"/>
              <w:rPr>
                <w:color w:val="002060"/>
              </w:rPr>
            </w:pPr>
            <w:r w:rsidRPr="00001170">
              <w:rPr>
                <w:color w:val="002060"/>
              </w:rPr>
              <w:t xml:space="preserve">(VADO C5) </w:t>
            </w:r>
          </w:p>
        </w:tc>
        <w:tc>
          <w:tcPr>
            <w:tcW w:w="800" w:type="dxa"/>
            <w:tcMar>
              <w:top w:w="20" w:type="dxa"/>
              <w:left w:w="20" w:type="dxa"/>
              <w:bottom w:w="20" w:type="dxa"/>
              <w:right w:w="20" w:type="dxa"/>
            </w:tcMar>
            <w:vAlign w:val="center"/>
            <w:hideMark/>
          </w:tcPr>
          <w:p w14:paraId="21A47A2C"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3DEFB570" w14:textId="77777777" w:rsidR="0046594C" w:rsidRPr="00001170" w:rsidRDefault="0046594C" w:rsidP="009546B7">
            <w:pPr>
              <w:pStyle w:val="movimento"/>
              <w:rPr>
                <w:color w:val="002060"/>
              </w:rPr>
            </w:pPr>
            <w:r w:rsidRPr="00001170">
              <w:rPr>
                <w:color w:val="002060"/>
              </w:rPr>
              <w:t>BERRETTA LORENZO</w:t>
            </w:r>
          </w:p>
        </w:tc>
        <w:tc>
          <w:tcPr>
            <w:tcW w:w="2200" w:type="dxa"/>
            <w:tcMar>
              <w:top w:w="20" w:type="dxa"/>
              <w:left w:w="20" w:type="dxa"/>
              <w:bottom w:w="20" w:type="dxa"/>
              <w:right w:w="20" w:type="dxa"/>
            </w:tcMar>
            <w:vAlign w:val="center"/>
            <w:hideMark/>
          </w:tcPr>
          <w:p w14:paraId="30106028" w14:textId="77777777" w:rsidR="0046594C" w:rsidRPr="00001170" w:rsidRDefault="0046594C" w:rsidP="009546B7">
            <w:pPr>
              <w:pStyle w:val="movimento2"/>
              <w:rPr>
                <w:color w:val="002060"/>
              </w:rPr>
            </w:pPr>
            <w:r w:rsidRPr="00001170">
              <w:rPr>
                <w:color w:val="002060"/>
              </w:rPr>
              <w:t xml:space="preserve">(VADO C5) </w:t>
            </w:r>
          </w:p>
        </w:tc>
      </w:tr>
    </w:tbl>
    <w:p w14:paraId="2E85BFCB" w14:textId="77777777" w:rsidR="0046594C" w:rsidRPr="00001170" w:rsidRDefault="0046594C" w:rsidP="0046594C">
      <w:pPr>
        <w:pStyle w:val="titolo20"/>
        <w:rPr>
          <w:rFonts w:eastAsiaTheme="minorEastAsia"/>
          <w:color w:val="002060"/>
        </w:rPr>
      </w:pPr>
      <w:r w:rsidRPr="000011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26EDDF6D" w14:textId="77777777" w:rsidTr="009546B7">
        <w:tc>
          <w:tcPr>
            <w:tcW w:w="2200" w:type="dxa"/>
            <w:tcMar>
              <w:top w:w="20" w:type="dxa"/>
              <w:left w:w="20" w:type="dxa"/>
              <w:bottom w:w="20" w:type="dxa"/>
              <w:right w:w="20" w:type="dxa"/>
            </w:tcMar>
            <w:vAlign w:val="center"/>
            <w:hideMark/>
          </w:tcPr>
          <w:p w14:paraId="5C1B8C1C" w14:textId="77777777" w:rsidR="0046594C" w:rsidRPr="00001170" w:rsidRDefault="0046594C" w:rsidP="009546B7">
            <w:pPr>
              <w:pStyle w:val="movimento"/>
              <w:rPr>
                <w:color w:val="002060"/>
              </w:rPr>
            </w:pPr>
            <w:r w:rsidRPr="00001170">
              <w:rPr>
                <w:color w:val="002060"/>
              </w:rPr>
              <w:t>BOMPADRE NICHOLAS</w:t>
            </w:r>
          </w:p>
        </w:tc>
        <w:tc>
          <w:tcPr>
            <w:tcW w:w="2200" w:type="dxa"/>
            <w:tcMar>
              <w:top w:w="20" w:type="dxa"/>
              <w:left w:w="20" w:type="dxa"/>
              <w:bottom w:w="20" w:type="dxa"/>
              <w:right w:w="20" w:type="dxa"/>
            </w:tcMar>
            <w:vAlign w:val="center"/>
            <w:hideMark/>
          </w:tcPr>
          <w:p w14:paraId="27DB054F" w14:textId="77777777" w:rsidR="0046594C" w:rsidRPr="00001170" w:rsidRDefault="0046594C" w:rsidP="009546B7">
            <w:pPr>
              <w:pStyle w:val="movimento2"/>
              <w:rPr>
                <w:color w:val="002060"/>
              </w:rPr>
            </w:pPr>
            <w:r w:rsidRPr="00001170">
              <w:rPr>
                <w:color w:val="002060"/>
              </w:rPr>
              <w:t xml:space="preserve">(CASENUOVE) </w:t>
            </w:r>
          </w:p>
        </w:tc>
        <w:tc>
          <w:tcPr>
            <w:tcW w:w="800" w:type="dxa"/>
            <w:tcMar>
              <w:top w:w="20" w:type="dxa"/>
              <w:left w:w="20" w:type="dxa"/>
              <w:bottom w:w="20" w:type="dxa"/>
              <w:right w:w="20" w:type="dxa"/>
            </w:tcMar>
            <w:vAlign w:val="center"/>
            <w:hideMark/>
          </w:tcPr>
          <w:p w14:paraId="18677A33"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54C7A97A" w14:textId="77777777" w:rsidR="0046594C" w:rsidRPr="00001170" w:rsidRDefault="0046594C" w:rsidP="009546B7">
            <w:pPr>
              <w:pStyle w:val="movimento"/>
              <w:rPr>
                <w:color w:val="002060"/>
              </w:rPr>
            </w:pPr>
            <w:r w:rsidRPr="00001170">
              <w:rPr>
                <w:color w:val="002060"/>
              </w:rPr>
              <w:t>BUFACCHI FEDERICO</w:t>
            </w:r>
          </w:p>
        </w:tc>
        <w:tc>
          <w:tcPr>
            <w:tcW w:w="2200" w:type="dxa"/>
            <w:tcMar>
              <w:top w:w="20" w:type="dxa"/>
              <w:left w:w="20" w:type="dxa"/>
              <w:bottom w:w="20" w:type="dxa"/>
              <w:right w:w="20" w:type="dxa"/>
            </w:tcMar>
            <w:vAlign w:val="center"/>
            <w:hideMark/>
          </w:tcPr>
          <w:p w14:paraId="0ABD9AF2" w14:textId="77777777" w:rsidR="0046594C" w:rsidRPr="00001170" w:rsidRDefault="0046594C" w:rsidP="009546B7">
            <w:pPr>
              <w:pStyle w:val="movimento2"/>
              <w:rPr>
                <w:color w:val="002060"/>
              </w:rPr>
            </w:pPr>
            <w:r w:rsidRPr="00001170">
              <w:rPr>
                <w:color w:val="002060"/>
              </w:rPr>
              <w:t xml:space="preserve">(GRADARA CALCIO) </w:t>
            </w:r>
          </w:p>
        </w:tc>
      </w:tr>
    </w:tbl>
    <w:p w14:paraId="0EA12434" w14:textId="77777777" w:rsidR="0046594C" w:rsidRPr="00001170" w:rsidRDefault="0046594C" w:rsidP="0046594C">
      <w:pPr>
        <w:pStyle w:val="titolo10"/>
        <w:rPr>
          <w:rFonts w:eastAsiaTheme="minorEastAsia"/>
          <w:color w:val="002060"/>
        </w:rPr>
      </w:pPr>
      <w:r w:rsidRPr="00001170">
        <w:rPr>
          <w:color w:val="002060"/>
        </w:rPr>
        <w:t xml:space="preserve">GARE DEL 31/ 3/2025 </w:t>
      </w:r>
    </w:p>
    <w:p w14:paraId="56F69CEE" w14:textId="77777777" w:rsidR="0046594C" w:rsidRPr="00001170" w:rsidRDefault="0046594C" w:rsidP="0046594C">
      <w:pPr>
        <w:pStyle w:val="titolo7a"/>
        <w:rPr>
          <w:color w:val="002060"/>
        </w:rPr>
      </w:pPr>
      <w:r w:rsidRPr="00001170">
        <w:rPr>
          <w:color w:val="002060"/>
        </w:rPr>
        <w:t xml:space="preserve">PROVVEDIMENTI DISCIPLINARI </w:t>
      </w:r>
    </w:p>
    <w:p w14:paraId="4DEF3F96" w14:textId="77777777" w:rsidR="0046594C" w:rsidRPr="00001170" w:rsidRDefault="0046594C" w:rsidP="0046594C">
      <w:pPr>
        <w:pStyle w:val="titolo7b0"/>
        <w:rPr>
          <w:color w:val="002060"/>
        </w:rPr>
      </w:pPr>
      <w:r w:rsidRPr="00001170">
        <w:rPr>
          <w:color w:val="002060"/>
        </w:rPr>
        <w:t xml:space="preserve">In base alle risultanze degli atti ufficiali sono state deliberate le seguenti sanzioni disciplinari. </w:t>
      </w:r>
    </w:p>
    <w:p w14:paraId="6E673142" w14:textId="77777777" w:rsidR="0046594C" w:rsidRPr="00001170" w:rsidRDefault="0046594C" w:rsidP="0046594C">
      <w:pPr>
        <w:pStyle w:val="titolo30"/>
        <w:rPr>
          <w:color w:val="002060"/>
        </w:rPr>
      </w:pPr>
      <w:r w:rsidRPr="00001170">
        <w:rPr>
          <w:color w:val="002060"/>
        </w:rPr>
        <w:t xml:space="preserve">CALCIATORI NON ESPULSI </w:t>
      </w:r>
    </w:p>
    <w:p w14:paraId="07D9B408" w14:textId="77777777" w:rsidR="0046594C" w:rsidRPr="00001170" w:rsidRDefault="0046594C" w:rsidP="0046594C">
      <w:pPr>
        <w:pStyle w:val="titolo20"/>
        <w:rPr>
          <w:color w:val="002060"/>
        </w:rPr>
      </w:pPr>
      <w:r w:rsidRPr="000011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26B7E84" w14:textId="77777777" w:rsidTr="009546B7">
        <w:tc>
          <w:tcPr>
            <w:tcW w:w="2200" w:type="dxa"/>
            <w:tcMar>
              <w:top w:w="20" w:type="dxa"/>
              <w:left w:w="20" w:type="dxa"/>
              <w:bottom w:w="20" w:type="dxa"/>
              <w:right w:w="20" w:type="dxa"/>
            </w:tcMar>
            <w:vAlign w:val="center"/>
            <w:hideMark/>
          </w:tcPr>
          <w:p w14:paraId="45DC3E8B" w14:textId="77777777" w:rsidR="0046594C" w:rsidRPr="00001170" w:rsidRDefault="0046594C" w:rsidP="009546B7">
            <w:pPr>
              <w:pStyle w:val="movimento"/>
              <w:rPr>
                <w:color w:val="002060"/>
              </w:rPr>
            </w:pPr>
            <w:r w:rsidRPr="00001170">
              <w:rPr>
                <w:color w:val="002060"/>
              </w:rPr>
              <w:t>MONTERVINO EGIDIO</w:t>
            </w:r>
          </w:p>
        </w:tc>
        <w:tc>
          <w:tcPr>
            <w:tcW w:w="2200" w:type="dxa"/>
            <w:tcMar>
              <w:top w:w="20" w:type="dxa"/>
              <w:left w:w="20" w:type="dxa"/>
              <w:bottom w:w="20" w:type="dxa"/>
              <w:right w:w="20" w:type="dxa"/>
            </w:tcMar>
            <w:vAlign w:val="center"/>
            <w:hideMark/>
          </w:tcPr>
          <w:p w14:paraId="2D5837B5" w14:textId="77777777" w:rsidR="0046594C" w:rsidRPr="00001170" w:rsidRDefault="0046594C" w:rsidP="009546B7">
            <w:pPr>
              <w:pStyle w:val="movimento2"/>
              <w:rPr>
                <w:color w:val="002060"/>
              </w:rPr>
            </w:pPr>
            <w:r w:rsidRPr="00001170">
              <w:rPr>
                <w:color w:val="002060"/>
              </w:rPr>
              <w:t>(</w:t>
            </w:r>
            <w:proofErr w:type="gramStart"/>
            <w:r w:rsidRPr="00001170">
              <w:rPr>
                <w:color w:val="002060"/>
              </w:rPr>
              <w:t>CITTA</w:t>
            </w:r>
            <w:proofErr w:type="gramEnd"/>
            <w:r w:rsidRPr="00001170">
              <w:rPr>
                <w:color w:val="002060"/>
              </w:rPr>
              <w:t xml:space="preserve"> DI FALCONARA) </w:t>
            </w:r>
          </w:p>
        </w:tc>
        <w:tc>
          <w:tcPr>
            <w:tcW w:w="800" w:type="dxa"/>
            <w:tcMar>
              <w:top w:w="20" w:type="dxa"/>
              <w:left w:w="20" w:type="dxa"/>
              <w:bottom w:w="20" w:type="dxa"/>
              <w:right w:w="20" w:type="dxa"/>
            </w:tcMar>
            <w:vAlign w:val="center"/>
            <w:hideMark/>
          </w:tcPr>
          <w:p w14:paraId="2C5DF319"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B43BF7B"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61158A67" w14:textId="77777777" w:rsidR="0046594C" w:rsidRPr="00001170" w:rsidRDefault="0046594C" w:rsidP="009546B7">
            <w:pPr>
              <w:pStyle w:val="movimento2"/>
              <w:rPr>
                <w:color w:val="002060"/>
              </w:rPr>
            </w:pPr>
            <w:r w:rsidRPr="00001170">
              <w:rPr>
                <w:color w:val="002060"/>
              </w:rPr>
              <w:t> </w:t>
            </w:r>
          </w:p>
        </w:tc>
      </w:tr>
    </w:tbl>
    <w:p w14:paraId="40E15369" w14:textId="77777777" w:rsidR="0046594C" w:rsidRPr="00001170" w:rsidRDefault="0046594C" w:rsidP="0046594C">
      <w:pPr>
        <w:pStyle w:val="titolo20"/>
        <w:rPr>
          <w:rFonts w:eastAsiaTheme="minorEastAsia"/>
          <w:color w:val="002060"/>
        </w:rPr>
      </w:pPr>
      <w:r w:rsidRPr="000011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594C" w:rsidRPr="00001170" w14:paraId="1095F110" w14:textId="77777777" w:rsidTr="009546B7">
        <w:tc>
          <w:tcPr>
            <w:tcW w:w="2200" w:type="dxa"/>
            <w:tcMar>
              <w:top w:w="20" w:type="dxa"/>
              <w:left w:w="20" w:type="dxa"/>
              <w:bottom w:w="20" w:type="dxa"/>
              <w:right w:w="20" w:type="dxa"/>
            </w:tcMar>
            <w:vAlign w:val="center"/>
            <w:hideMark/>
          </w:tcPr>
          <w:p w14:paraId="1F49CB99" w14:textId="77777777" w:rsidR="0046594C" w:rsidRPr="00001170" w:rsidRDefault="0046594C" w:rsidP="009546B7">
            <w:pPr>
              <w:pStyle w:val="movimento"/>
              <w:rPr>
                <w:color w:val="002060"/>
              </w:rPr>
            </w:pPr>
            <w:r w:rsidRPr="00001170">
              <w:rPr>
                <w:color w:val="002060"/>
              </w:rPr>
              <w:t>GALATANU PAUL</w:t>
            </w:r>
          </w:p>
        </w:tc>
        <w:tc>
          <w:tcPr>
            <w:tcW w:w="2200" w:type="dxa"/>
            <w:tcMar>
              <w:top w:w="20" w:type="dxa"/>
              <w:left w:w="20" w:type="dxa"/>
              <w:bottom w:w="20" w:type="dxa"/>
              <w:right w:w="20" w:type="dxa"/>
            </w:tcMar>
            <w:vAlign w:val="center"/>
            <w:hideMark/>
          </w:tcPr>
          <w:p w14:paraId="6D1467FF" w14:textId="77777777" w:rsidR="0046594C" w:rsidRPr="00001170" w:rsidRDefault="0046594C" w:rsidP="009546B7">
            <w:pPr>
              <w:pStyle w:val="movimento2"/>
              <w:rPr>
                <w:color w:val="002060"/>
              </w:rPr>
            </w:pPr>
            <w:r w:rsidRPr="00001170">
              <w:rPr>
                <w:color w:val="002060"/>
              </w:rPr>
              <w:t>(</w:t>
            </w:r>
            <w:proofErr w:type="gramStart"/>
            <w:r w:rsidRPr="00001170">
              <w:rPr>
                <w:color w:val="002060"/>
              </w:rPr>
              <w:t>CITTA</w:t>
            </w:r>
            <w:proofErr w:type="gramEnd"/>
            <w:r w:rsidRPr="00001170">
              <w:rPr>
                <w:color w:val="002060"/>
              </w:rPr>
              <w:t xml:space="preserve"> DI FALCONARA) </w:t>
            </w:r>
          </w:p>
        </w:tc>
        <w:tc>
          <w:tcPr>
            <w:tcW w:w="800" w:type="dxa"/>
            <w:tcMar>
              <w:top w:w="20" w:type="dxa"/>
              <w:left w:w="20" w:type="dxa"/>
              <w:bottom w:w="20" w:type="dxa"/>
              <w:right w:w="20" w:type="dxa"/>
            </w:tcMar>
            <w:vAlign w:val="center"/>
            <w:hideMark/>
          </w:tcPr>
          <w:p w14:paraId="42E6A36A"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517E410" w14:textId="77777777" w:rsidR="0046594C" w:rsidRPr="00001170" w:rsidRDefault="0046594C" w:rsidP="009546B7">
            <w:pPr>
              <w:pStyle w:val="movimento"/>
              <w:rPr>
                <w:color w:val="002060"/>
              </w:rPr>
            </w:pPr>
            <w:r w:rsidRPr="00001170">
              <w:rPr>
                <w:color w:val="002060"/>
              </w:rPr>
              <w:t> </w:t>
            </w:r>
          </w:p>
        </w:tc>
        <w:tc>
          <w:tcPr>
            <w:tcW w:w="2200" w:type="dxa"/>
            <w:tcMar>
              <w:top w:w="20" w:type="dxa"/>
              <w:left w:w="20" w:type="dxa"/>
              <w:bottom w:w="20" w:type="dxa"/>
              <w:right w:w="20" w:type="dxa"/>
            </w:tcMar>
            <w:vAlign w:val="center"/>
            <w:hideMark/>
          </w:tcPr>
          <w:p w14:paraId="20950963" w14:textId="77777777" w:rsidR="0046594C" w:rsidRPr="00001170" w:rsidRDefault="0046594C" w:rsidP="009546B7">
            <w:pPr>
              <w:pStyle w:val="movimento2"/>
              <w:rPr>
                <w:color w:val="002060"/>
              </w:rPr>
            </w:pPr>
            <w:r w:rsidRPr="00001170">
              <w:rPr>
                <w:color w:val="002060"/>
              </w:rPr>
              <w:t> </w:t>
            </w:r>
          </w:p>
        </w:tc>
      </w:tr>
    </w:tbl>
    <w:p w14:paraId="634D9AF9" w14:textId="77777777" w:rsidR="0046594C" w:rsidRDefault="0046594C" w:rsidP="0046594C">
      <w:pPr>
        <w:pStyle w:val="breakline"/>
        <w:rPr>
          <w:color w:val="002060"/>
        </w:rPr>
      </w:pPr>
    </w:p>
    <w:p w14:paraId="333F2A15" w14:textId="77777777" w:rsidR="0046594C" w:rsidRPr="00775244" w:rsidRDefault="0046594C" w:rsidP="0046594C">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193E497D" w14:textId="77777777" w:rsidR="0046594C" w:rsidRPr="00775244" w:rsidRDefault="0046594C" w:rsidP="0046594C">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595FC6E" w14:textId="77777777" w:rsidR="0046594C" w:rsidRPr="00001170" w:rsidRDefault="0046594C" w:rsidP="0046594C">
      <w:pPr>
        <w:pStyle w:val="breakline"/>
        <w:rPr>
          <w:rFonts w:eastAsiaTheme="minorEastAsia"/>
          <w:color w:val="002060"/>
        </w:rPr>
      </w:pPr>
    </w:p>
    <w:p w14:paraId="6601CE64" w14:textId="77777777" w:rsidR="0046594C" w:rsidRPr="00001170" w:rsidRDefault="0046594C" w:rsidP="0046594C">
      <w:pPr>
        <w:pStyle w:val="titoloprinc0"/>
        <w:rPr>
          <w:color w:val="002060"/>
        </w:rPr>
      </w:pPr>
      <w:r w:rsidRPr="00001170">
        <w:rPr>
          <w:color w:val="002060"/>
        </w:rPr>
        <w:t>CLASSIFICA</w:t>
      </w:r>
    </w:p>
    <w:p w14:paraId="6E57C8A3" w14:textId="77777777" w:rsidR="0046594C" w:rsidRPr="00001170" w:rsidRDefault="0046594C" w:rsidP="0046594C">
      <w:pPr>
        <w:pStyle w:val="breakline"/>
        <w:rPr>
          <w:color w:val="002060"/>
        </w:rPr>
      </w:pPr>
    </w:p>
    <w:p w14:paraId="38B90E26" w14:textId="77777777" w:rsidR="0046594C" w:rsidRPr="00001170" w:rsidRDefault="0046594C" w:rsidP="0046594C">
      <w:pPr>
        <w:pStyle w:val="breakline"/>
        <w:rPr>
          <w:color w:val="002060"/>
        </w:rPr>
      </w:pPr>
    </w:p>
    <w:p w14:paraId="2E60A83D"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643B1331"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2FD3B"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9AECD"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3DDAA"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BB1E1"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3C686"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3EEF3"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CC2E"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FA367"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C8413"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3CF0F" w14:textId="77777777" w:rsidR="0046594C" w:rsidRPr="00001170" w:rsidRDefault="0046594C" w:rsidP="009546B7">
            <w:pPr>
              <w:pStyle w:val="headertabella0"/>
              <w:rPr>
                <w:color w:val="002060"/>
              </w:rPr>
            </w:pPr>
            <w:r w:rsidRPr="00001170">
              <w:rPr>
                <w:color w:val="002060"/>
              </w:rPr>
              <w:t>PE</w:t>
            </w:r>
          </w:p>
        </w:tc>
      </w:tr>
      <w:tr w:rsidR="0046594C" w:rsidRPr="00001170" w14:paraId="15890F2A"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C271A" w14:textId="77777777" w:rsidR="0046594C" w:rsidRPr="00001170" w:rsidRDefault="0046594C" w:rsidP="009546B7">
            <w:pPr>
              <w:pStyle w:val="rowtabella0"/>
              <w:rPr>
                <w:color w:val="002060"/>
              </w:rPr>
            </w:pPr>
            <w:r w:rsidRPr="00001170">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FB4A" w14:textId="77777777" w:rsidR="0046594C" w:rsidRPr="00001170" w:rsidRDefault="0046594C" w:rsidP="009546B7">
            <w:pPr>
              <w:pStyle w:val="rowtabella0"/>
              <w:jc w:val="center"/>
              <w:rPr>
                <w:color w:val="002060"/>
              </w:rPr>
            </w:pPr>
            <w:r w:rsidRPr="000011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46D6"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4A71"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D4ED"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55F3"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1A8D" w14:textId="77777777" w:rsidR="0046594C" w:rsidRPr="00001170" w:rsidRDefault="0046594C" w:rsidP="009546B7">
            <w:pPr>
              <w:pStyle w:val="rowtabella0"/>
              <w:jc w:val="center"/>
              <w:rPr>
                <w:color w:val="002060"/>
              </w:rPr>
            </w:pPr>
            <w:r w:rsidRPr="0000117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73CF" w14:textId="77777777" w:rsidR="0046594C" w:rsidRPr="00001170" w:rsidRDefault="0046594C" w:rsidP="009546B7">
            <w:pPr>
              <w:pStyle w:val="rowtabella0"/>
              <w:jc w:val="center"/>
              <w:rPr>
                <w:color w:val="002060"/>
              </w:rPr>
            </w:pPr>
            <w:r w:rsidRPr="000011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84D8"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3898" w14:textId="77777777" w:rsidR="0046594C" w:rsidRPr="00001170" w:rsidRDefault="0046594C" w:rsidP="009546B7">
            <w:pPr>
              <w:pStyle w:val="rowtabella0"/>
              <w:jc w:val="center"/>
              <w:rPr>
                <w:color w:val="002060"/>
              </w:rPr>
            </w:pPr>
            <w:r w:rsidRPr="00001170">
              <w:rPr>
                <w:color w:val="002060"/>
              </w:rPr>
              <w:t>0</w:t>
            </w:r>
          </w:p>
        </w:tc>
      </w:tr>
      <w:tr w:rsidR="0046594C" w:rsidRPr="00001170" w14:paraId="3C9AD4D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7801F" w14:textId="77777777" w:rsidR="0046594C" w:rsidRPr="00001170" w:rsidRDefault="0046594C" w:rsidP="009546B7">
            <w:pPr>
              <w:pStyle w:val="rowtabella0"/>
              <w:rPr>
                <w:color w:val="002060"/>
                <w:lang w:val="es-ES"/>
              </w:rPr>
            </w:pPr>
            <w:r w:rsidRPr="00001170">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F224" w14:textId="77777777" w:rsidR="0046594C" w:rsidRPr="00001170" w:rsidRDefault="0046594C" w:rsidP="009546B7">
            <w:pPr>
              <w:pStyle w:val="rowtabella0"/>
              <w:jc w:val="center"/>
              <w:rPr>
                <w:color w:val="002060"/>
              </w:rPr>
            </w:pPr>
            <w:r w:rsidRPr="000011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107D"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7B35"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C5407"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7E1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0169" w14:textId="77777777" w:rsidR="0046594C" w:rsidRPr="00001170" w:rsidRDefault="0046594C" w:rsidP="009546B7">
            <w:pPr>
              <w:pStyle w:val="rowtabella0"/>
              <w:jc w:val="center"/>
              <w:rPr>
                <w:color w:val="002060"/>
              </w:rPr>
            </w:pPr>
            <w:r w:rsidRPr="0000117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F6CF"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18A0" w14:textId="77777777" w:rsidR="0046594C" w:rsidRPr="00001170" w:rsidRDefault="0046594C" w:rsidP="009546B7">
            <w:pPr>
              <w:pStyle w:val="rowtabella0"/>
              <w:jc w:val="center"/>
              <w:rPr>
                <w:color w:val="002060"/>
              </w:rPr>
            </w:pPr>
            <w:r w:rsidRPr="000011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7928" w14:textId="77777777" w:rsidR="0046594C" w:rsidRPr="00001170" w:rsidRDefault="0046594C" w:rsidP="009546B7">
            <w:pPr>
              <w:pStyle w:val="rowtabella0"/>
              <w:jc w:val="center"/>
              <w:rPr>
                <w:color w:val="002060"/>
              </w:rPr>
            </w:pPr>
            <w:r w:rsidRPr="00001170">
              <w:rPr>
                <w:color w:val="002060"/>
              </w:rPr>
              <w:t>0</w:t>
            </w:r>
          </w:p>
        </w:tc>
      </w:tr>
      <w:tr w:rsidR="0046594C" w:rsidRPr="00001170" w14:paraId="79F222F6"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4FA41" w14:textId="77777777" w:rsidR="0046594C" w:rsidRPr="00001170" w:rsidRDefault="0046594C" w:rsidP="009546B7">
            <w:pPr>
              <w:pStyle w:val="rowtabella0"/>
              <w:rPr>
                <w:color w:val="002060"/>
              </w:rPr>
            </w:pPr>
            <w:r w:rsidRPr="00001170">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4C87" w14:textId="77777777" w:rsidR="0046594C" w:rsidRPr="00001170" w:rsidRDefault="0046594C" w:rsidP="009546B7">
            <w:pPr>
              <w:pStyle w:val="rowtabella0"/>
              <w:jc w:val="center"/>
              <w:rPr>
                <w:color w:val="002060"/>
              </w:rPr>
            </w:pPr>
            <w:r w:rsidRPr="000011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CABB"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5328"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FCAD"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735D7"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4D66" w14:textId="77777777" w:rsidR="0046594C" w:rsidRPr="00001170" w:rsidRDefault="0046594C" w:rsidP="009546B7">
            <w:pPr>
              <w:pStyle w:val="rowtabella0"/>
              <w:jc w:val="center"/>
              <w:rPr>
                <w:color w:val="002060"/>
              </w:rPr>
            </w:pPr>
            <w:r w:rsidRPr="000011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2929" w14:textId="77777777" w:rsidR="0046594C" w:rsidRPr="00001170" w:rsidRDefault="0046594C" w:rsidP="009546B7">
            <w:pPr>
              <w:pStyle w:val="rowtabella0"/>
              <w:jc w:val="center"/>
              <w:rPr>
                <w:color w:val="002060"/>
              </w:rPr>
            </w:pPr>
            <w:r w:rsidRPr="000011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BAF9" w14:textId="77777777" w:rsidR="0046594C" w:rsidRPr="00001170" w:rsidRDefault="0046594C" w:rsidP="009546B7">
            <w:pPr>
              <w:pStyle w:val="rowtabella0"/>
              <w:jc w:val="center"/>
              <w:rPr>
                <w:color w:val="002060"/>
              </w:rPr>
            </w:pPr>
            <w:r w:rsidRPr="000011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BB53" w14:textId="77777777" w:rsidR="0046594C" w:rsidRPr="00001170" w:rsidRDefault="0046594C" w:rsidP="009546B7">
            <w:pPr>
              <w:pStyle w:val="rowtabella0"/>
              <w:jc w:val="center"/>
              <w:rPr>
                <w:color w:val="002060"/>
              </w:rPr>
            </w:pPr>
            <w:r w:rsidRPr="00001170">
              <w:rPr>
                <w:color w:val="002060"/>
              </w:rPr>
              <w:t>1</w:t>
            </w:r>
          </w:p>
        </w:tc>
      </w:tr>
      <w:tr w:rsidR="0046594C" w:rsidRPr="00001170" w14:paraId="244F26C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41FF7" w14:textId="77777777" w:rsidR="0046594C" w:rsidRPr="00001170" w:rsidRDefault="0046594C" w:rsidP="009546B7">
            <w:pPr>
              <w:pStyle w:val="rowtabella0"/>
              <w:rPr>
                <w:color w:val="002060"/>
              </w:rPr>
            </w:pPr>
            <w:r w:rsidRPr="0000117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3673" w14:textId="77777777" w:rsidR="0046594C" w:rsidRPr="00001170" w:rsidRDefault="0046594C" w:rsidP="009546B7">
            <w:pPr>
              <w:pStyle w:val="rowtabella0"/>
              <w:jc w:val="center"/>
              <w:rPr>
                <w:color w:val="002060"/>
              </w:rPr>
            </w:pPr>
            <w:r w:rsidRPr="000011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ACF4"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B194"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69A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4BA5"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A4DA" w14:textId="77777777" w:rsidR="0046594C" w:rsidRPr="00001170" w:rsidRDefault="0046594C" w:rsidP="009546B7">
            <w:pPr>
              <w:pStyle w:val="rowtabella0"/>
              <w:jc w:val="center"/>
              <w:rPr>
                <w:color w:val="002060"/>
              </w:rPr>
            </w:pPr>
            <w:r w:rsidRPr="000011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039C" w14:textId="77777777" w:rsidR="0046594C" w:rsidRPr="00001170" w:rsidRDefault="0046594C" w:rsidP="009546B7">
            <w:pPr>
              <w:pStyle w:val="rowtabella0"/>
              <w:jc w:val="center"/>
              <w:rPr>
                <w:color w:val="002060"/>
              </w:rPr>
            </w:pPr>
            <w:r w:rsidRPr="000011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24EE"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8D36" w14:textId="77777777" w:rsidR="0046594C" w:rsidRPr="00001170" w:rsidRDefault="0046594C" w:rsidP="009546B7">
            <w:pPr>
              <w:pStyle w:val="rowtabella0"/>
              <w:jc w:val="center"/>
              <w:rPr>
                <w:color w:val="002060"/>
              </w:rPr>
            </w:pPr>
            <w:r w:rsidRPr="00001170">
              <w:rPr>
                <w:color w:val="002060"/>
              </w:rPr>
              <w:t>0</w:t>
            </w:r>
          </w:p>
        </w:tc>
      </w:tr>
      <w:tr w:rsidR="0046594C" w:rsidRPr="00001170" w14:paraId="095C84B8"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FC284" w14:textId="77777777" w:rsidR="0046594C" w:rsidRPr="00001170" w:rsidRDefault="0046594C" w:rsidP="009546B7">
            <w:pPr>
              <w:pStyle w:val="rowtabella0"/>
              <w:rPr>
                <w:color w:val="002060"/>
              </w:rPr>
            </w:pPr>
            <w:r w:rsidRPr="0000117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5FF19"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1DF3"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D223"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60E8"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761A"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AAC5" w14:textId="77777777" w:rsidR="0046594C" w:rsidRPr="00001170" w:rsidRDefault="0046594C" w:rsidP="009546B7">
            <w:pPr>
              <w:pStyle w:val="rowtabella0"/>
              <w:jc w:val="center"/>
              <w:rPr>
                <w:color w:val="002060"/>
              </w:rPr>
            </w:pPr>
            <w:r w:rsidRPr="000011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33E9" w14:textId="77777777" w:rsidR="0046594C" w:rsidRPr="00001170" w:rsidRDefault="0046594C" w:rsidP="009546B7">
            <w:pPr>
              <w:pStyle w:val="rowtabella0"/>
              <w:jc w:val="center"/>
              <w:rPr>
                <w:color w:val="002060"/>
              </w:rPr>
            </w:pPr>
            <w:r w:rsidRPr="000011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06482"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BA86" w14:textId="77777777" w:rsidR="0046594C" w:rsidRPr="00001170" w:rsidRDefault="0046594C" w:rsidP="009546B7">
            <w:pPr>
              <w:pStyle w:val="rowtabella0"/>
              <w:jc w:val="center"/>
              <w:rPr>
                <w:color w:val="002060"/>
              </w:rPr>
            </w:pPr>
            <w:r w:rsidRPr="00001170">
              <w:rPr>
                <w:color w:val="002060"/>
              </w:rPr>
              <w:t>0</w:t>
            </w:r>
          </w:p>
        </w:tc>
      </w:tr>
      <w:tr w:rsidR="0046594C" w:rsidRPr="00001170" w14:paraId="2439E6F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C38BF" w14:textId="77777777" w:rsidR="0046594C" w:rsidRPr="00001170" w:rsidRDefault="0046594C" w:rsidP="009546B7">
            <w:pPr>
              <w:pStyle w:val="rowtabella0"/>
              <w:rPr>
                <w:color w:val="002060"/>
              </w:rPr>
            </w:pPr>
            <w:r w:rsidRPr="0000117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D02E" w14:textId="77777777" w:rsidR="0046594C" w:rsidRPr="00001170" w:rsidRDefault="0046594C" w:rsidP="009546B7">
            <w:pPr>
              <w:pStyle w:val="rowtabella0"/>
              <w:jc w:val="center"/>
              <w:rPr>
                <w:color w:val="002060"/>
              </w:rPr>
            </w:pPr>
            <w:r w:rsidRPr="000011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318E"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DAF2"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3EE4"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ADE2"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9716" w14:textId="77777777" w:rsidR="0046594C" w:rsidRPr="00001170" w:rsidRDefault="0046594C" w:rsidP="009546B7">
            <w:pPr>
              <w:pStyle w:val="rowtabella0"/>
              <w:jc w:val="center"/>
              <w:rPr>
                <w:color w:val="002060"/>
              </w:rPr>
            </w:pPr>
            <w:r w:rsidRPr="0000117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F4B1" w14:textId="77777777" w:rsidR="0046594C" w:rsidRPr="00001170" w:rsidRDefault="0046594C" w:rsidP="009546B7">
            <w:pPr>
              <w:pStyle w:val="rowtabella0"/>
              <w:jc w:val="center"/>
              <w:rPr>
                <w:color w:val="002060"/>
              </w:rPr>
            </w:pPr>
            <w:r w:rsidRPr="0000117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1200"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72D3" w14:textId="77777777" w:rsidR="0046594C" w:rsidRPr="00001170" w:rsidRDefault="0046594C" w:rsidP="009546B7">
            <w:pPr>
              <w:pStyle w:val="rowtabella0"/>
              <w:jc w:val="center"/>
              <w:rPr>
                <w:color w:val="002060"/>
              </w:rPr>
            </w:pPr>
            <w:r w:rsidRPr="00001170">
              <w:rPr>
                <w:color w:val="002060"/>
              </w:rPr>
              <w:t>0</w:t>
            </w:r>
          </w:p>
        </w:tc>
      </w:tr>
      <w:tr w:rsidR="0046594C" w:rsidRPr="00001170" w14:paraId="5D0A189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F45AF" w14:textId="77777777" w:rsidR="0046594C" w:rsidRPr="00001170" w:rsidRDefault="0046594C" w:rsidP="009546B7">
            <w:pPr>
              <w:pStyle w:val="rowtabella0"/>
              <w:rPr>
                <w:color w:val="002060"/>
              </w:rPr>
            </w:pPr>
            <w:r w:rsidRPr="0000117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393E" w14:textId="77777777" w:rsidR="0046594C" w:rsidRPr="00001170" w:rsidRDefault="0046594C" w:rsidP="009546B7">
            <w:pPr>
              <w:pStyle w:val="rowtabella0"/>
              <w:jc w:val="center"/>
              <w:rPr>
                <w:color w:val="002060"/>
              </w:rPr>
            </w:pPr>
            <w:r w:rsidRPr="000011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E43B"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63B4"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DA0A"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8FD2"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2B21" w14:textId="77777777" w:rsidR="0046594C" w:rsidRPr="00001170" w:rsidRDefault="0046594C" w:rsidP="009546B7">
            <w:pPr>
              <w:pStyle w:val="rowtabella0"/>
              <w:jc w:val="center"/>
              <w:rPr>
                <w:color w:val="002060"/>
              </w:rPr>
            </w:pPr>
            <w:r w:rsidRPr="0000117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6189" w14:textId="77777777" w:rsidR="0046594C" w:rsidRPr="00001170" w:rsidRDefault="0046594C" w:rsidP="009546B7">
            <w:pPr>
              <w:pStyle w:val="rowtabella0"/>
              <w:jc w:val="center"/>
              <w:rPr>
                <w:color w:val="002060"/>
              </w:rPr>
            </w:pPr>
            <w:r w:rsidRPr="000011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A8B9"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A6E2" w14:textId="77777777" w:rsidR="0046594C" w:rsidRPr="00001170" w:rsidRDefault="0046594C" w:rsidP="009546B7">
            <w:pPr>
              <w:pStyle w:val="rowtabella0"/>
              <w:jc w:val="center"/>
              <w:rPr>
                <w:color w:val="002060"/>
              </w:rPr>
            </w:pPr>
            <w:r w:rsidRPr="00001170">
              <w:rPr>
                <w:color w:val="002060"/>
              </w:rPr>
              <w:t>0</w:t>
            </w:r>
          </w:p>
        </w:tc>
      </w:tr>
      <w:tr w:rsidR="0046594C" w:rsidRPr="00001170" w14:paraId="7F98086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E8005" w14:textId="77777777" w:rsidR="0046594C" w:rsidRPr="00001170" w:rsidRDefault="0046594C" w:rsidP="009546B7">
            <w:pPr>
              <w:pStyle w:val="rowtabella0"/>
              <w:rPr>
                <w:color w:val="002060"/>
              </w:rPr>
            </w:pPr>
            <w:r w:rsidRPr="0000117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22DF"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A3CB"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9A55"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84D3"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533E"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3B08" w14:textId="77777777" w:rsidR="0046594C" w:rsidRPr="00001170" w:rsidRDefault="0046594C" w:rsidP="009546B7">
            <w:pPr>
              <w:pStyle w:val="rowtabella0"/>
              <w:jc w:val="center"/>
              <w:rPr>
                <w:color w:val="002060"/>
              </w:rPr>
            </w:pPr>
            <w:r w:rsidRPr="000011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73A7" w14:textId="77777777" w:rsidR="0046594C" w:rsidRPr="00001170" w:rsidRDefault="0046594C" w:rsidP="009546B7">
            <w:pPr>
              <w:pStyle w:val="rowtabella0"/>
              <w:jc w:val="center"/>
              <w:rPr>
                <w:color w:val="002060"/>
              </w:rPr>
            </w:pPr>
            <w:r w:rsidRPr="0000117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AE06"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0CA6" w14:textId="77777777" w:rsidR="0046594C" w:rsidRPr="00001170" w:rsidRDefault="0046594C" w:rsidP="009546B7">
            <w:pPr>
              <w:pStyle w:val="rowtabella0"/>
              <w:jc w:val="center"/>
              <w:rPr>
                <w:color w:val="002060"/>
              </w:rPr>
            </w:pPr>
            <w:r w:rsidRPr="00001170">
              <w:rPr>
                <w:color w:val="002060"/>
              </w:rPr>
              <w:t>0</w:t>
            </w:r>
          </w:p>
        </w:tc>
      </w:tr>
      <w:tr w:rsidR="0046594C" w:rsidRPr="00001170" w14:paraId="1DEB611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852C9" w14:textId="77777777" w:rsidR="0046594C" w:rsidRPr="00001170" w:rsidRDefault="0046594C" w:rsidP="009546B7">
            <w:pPr>
              <w:pStyle w:val="rowtabella0"/>
              <w:rPr>
                <w:color w:val="002060"/>
              </w:rPr>
            </w:pPr>
            <w:r w:rsidRPr="0000117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8F02"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1D16"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BB44"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1D9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BCF6"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0F6B" w14:textId="77777777" w:rsidR="0046594C" w:rsidRPr="00001170" w:rsidRDefault="0046594C" w:rsidP="009546B7">
            <w:pPr>
              <w:pStyle w:val="rowtabella0"/>
              <w:jc w:val="center"/>
              <w:rPr>
                <w:color w:val="002060"/>
              </w:rPr>
            </w:pPr>
            <w:r w:rsidRPr="000011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64D9" w14:textId="77777777" w:rsidR="0046594C" w:rsidRPr="00001170" w:rsidRDefault="0046594C" w:rsidP="009546B7">
            <w:pPr>
              <w:pStyle w:val="rowtabella0"/>
              <w:jc w:val="center"/>
              <w:rPr>
                <w:color w:val="002060"/>
              </w:rPr>
            </w:pPr>
            <w:r w:rsidRPr="0000117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9EAA"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C4B0" w14:textId="77777777" w:rsidR="0046594C" w:rsidRPr="00001170" w:rsidRDefault="0046594C" w:rsidP="009546B7">
            <w:pPr>
              <w:pStyle w:val="rowtabella0"/>
              <w:jc w:val="center"/>
              <w:rPr>
                <w:color w:val="002060"/>
              </w:rPr>
            </w:pPr>
            <w:r w:rsidRPr="00001170">
              <w:rPr>
                <w:color w:val="002060"/>
              </w:rPr>
              <w:t>0</w:t>
            </w:r>
          </w:p>
        </w:tc>
      </w:tr>
      <w:tr w:rsidR="0046594C" w:rsidRPr="00001170" w14:paraId="5B0D97C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972D2" w14:textId="77777777" w:rsidR="0046594C" w:rsidRPr="00001170" w:rsidRDefault="0046594C" w:rsidP="009546B7">
            <w:pPr>
              <w:pStyle w:val="rowtabella0"/>
              <w:rPr>
                <w:color w:val="002060"/>
              </w:rPr>
            </w:pPr>
            <w:r w:rsidRPr="00001170">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C19A"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DE637"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D1CE"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8F3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5651"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4383" w14:textId="77777777" w:rsidR="0046594C" w:rsidRPr="00001170" w:rsidRDefault="0046594C" w:rsidP="009546B7">
            <w:pPr>
              <w:pStyle w:val="rowtabella0"/>
              <w:jc w:val="center"/>
              <w:rPr>
                <w:color w:val="002060"/>
              </w:rPr>
            </w:pPr>
            <w:r w:rsidRPr="000011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A327" w14:textId="77777777" w:rsidR="0046594C" w:rsidRPr="00001170" w:rsidRDefault="0046594C" w:rsidP="009546B7">
            <w:pPr>
              <w:pStyle w:val="rowtabella0"/>
              <w:jc w:val="center"/>
              <w:rPr>
                <w:color w:val="002060"/>
              </w:rPr>
            </w:pPr>
            <w:r w:rsidRPr="0000117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C93D" w14:textId="77777777" w:rsidR="0046594C" w:rsidRPr="00001170" w:rsidRDefault="0046594C" w:rsidP="009546B7">
            <w:pPr>
              <w:pStyle w:val="rowtabella0"/>
              <w:jc w:val="center"/>
              <w:rPr>
                <w:color w:val="002060"/>
              </w:rPr>
            </w:pPr>
            <w:r w:rsidRPr="000011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FA3C" w14:textId="77777777" w:rsidR="0046594C" w:rsidRPr="00001170" w:rsidRDefault="0046594C" w:rsidP="009546B7">
            <w:pPr>
              <w:pStyle w:val="rowtabella0"/>
              <w:jc w:val="center"/>
              <w:rPr>
                <w:color w:val="002060"/>
              </w:rPr>
            </w:pPr>
            <w:r w:rsidRPr="00001170">
              <w:rPr>
                <w:color w:val="002060"/>
              </w:rPr>
              <w:t>0</w:t>
            </w:r>
          </w:p>
        </w:tc>
      </w:tr>
      <w:tr w:rsidR="0046594C" w:rsidRPr="00001170" w14:paraId="60CA2766"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582AB" w14:textId="77777777" w:rsidR="0046594C" w:rsidRPr="00001170" w:rsidRDefault="0046594C" w:rsidP="009546B7">
            <w:pPr>
              <w:pStyle w:val="rowtabella0"/>
              <w:rPr>
                <w:color w:val="002060"/>
              </w:rPr>
            </w:pPr>
            <w:r w:rsidRPr="00001170">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A2E1"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5387"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27F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812D"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6467"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A114" w14:textId="77777777" w:rsidR="0046594C" w:rsidRPr="00001170" w:rsidRDefault="0046594C" w:rsidP="009546B7">
            <w:pPr>
              <w:pStyle w:val="rowtabella0"/>
              <w:jc w:val="center"/>
              <w:rPr>
                <w:color w:val="002060"/>
              </w:rPr>
            </w:pPr>
            <w:r w:rsidRPr="000011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580D" w14:textId="77777777" w:rsidR="0046594C" w:rsidRPr="00001170" w:rsidRDefault="0046594C" w:rsidP="009546B7">
            <w:pPr>
              <w:pStyle w:val="rowtabella0"/>
              <w:jc w:val="center"/>
              <w:rPr>
                <w:color w:val="002060"/>
              </w:rPr>
            </w:pPr>
            <w:r w:rsidRPr="0000117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D81E" w14:textId="77777777" w:rsidR="0046594C" w:rsidRPr="00001170" w:rsidRDefault="0046594C" w:rsidP="009546B7">
            <w:pPr>
              <w:pStyle w:val="rowtabella0"/>
              <w:jc w:val="center"/>
              <w:rPr>
                <w:color w:val="002060"/>
              </w:rPr>
            </w:pPr>
            <w:r w:rsidRPr="000011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D83A" w14:textId="77777777" w:rsidR="0046594C" w:rsidRPr="00001170" w:rsidRDefault="0046594C" w:rsidP="009546B7">
            <w:pPr>
              <w:pStyle w:val="rowtabella0"/>
              <w:jc w:val="center"/>
              <w:rPr>
                <w:color w:val="002060"/>
              </w:rPr>
            </w:pPr>
            <w:r w:rsidRPr="00001170">
              <w:rPr>
                <w:color w:val="002060"/>
              </w:rPr>
              <w:t>0</w:t>
            </w:r>
          </w:p>
        </w:tc>
      </w:tr>
      <w:tr w:rsidR="0046594C" w:rsidRPr="00001170" w14:paraId="3ECBC728"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56577C" w14:textId="77777777" w:rsidR="0046594C" w:rsidRPr="00001170" w:rsidRDefault="0046594C" w:rsidP="009546B7">
            <w:pPr>
              <w:pStyle w:val="rowtabella0"/>
              <w:rPr>
                <w:color w:val="002060"/>
              </w:rPr>
            </w:pPr>
            <w:proofErr w:type="spellStart"/>
            <w:proofErr w:type="gramStart"/>
            <w:r w:rsidRPr="00001170">
              <w:rPr>
                <w:color w:val="002060"/>
              </w:rPr>
              <w:t>sq.B</w:t>
            </w:r>
            <w:proofErr w:type="spellEnd"/>
            <w:proofErr w:type="gramEnd"/>
            <w:r w:rsidRPr="00001170">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0B4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B8AF"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C31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98C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276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E3C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AD2FD"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117F"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09F4" w14:textId="77777777" w:rsidR="0046594C" w:rsidRPr="00001170" w:rsidRDefault="0046594C" w:rsidP="009546B7">
            <w:pPr>
              <w:pStyle w:val="rowtabella0"/>
              <w:jc w:val="center"/>
              <w:rPr>
                <w:color w:val="002060"/>
              </w:rPr>
            </w:pPr>
            <w:r w:rsidRPr="00001170">
              <w:rPr>
                <w:color w:val="002060"/>
              </w:rPr>
              <w:t>0</w:t>
            </w:r>
          </w:p>
        </w:tc>
      </w:tr>
    </w:tbl>
    <w:p w14:paraId="2AA42A7D" w14:textId="77777777" w:rsidR="0046594C" w:rsidRPr="00001170" w:rsidRDefault="0046594C" w:rsidP="0046594C">
      <w:pPr>
        <w:pStyle w:val="breakline"/>
        <w:rPr>
          <w:rFonts w:eastAsiaTheme="minorEastAsia"/>
          <w:color w:val="002060"/>
        </w:rPr>
      </w:pPr>
    </w:p>
    <w:p w14:paraId="76FED8E5" w14:textId="77777777" w:rsidR="0046594C" w:rsidRPr="00001170" w:rsidRDefault="0046594C" w:rsidP="0046594C">
      <w:pPr>
        <w:pStyle w:val="breakline"/>
        <w:rPr>
          <w:color w:val="002060"/>
        </w:rPr>
      </w:pPr>
    </w:p>
    <w:p w14:paraId="29D3C114" w14:textId="77777777" w:rsidR="0046594C" w:rsidRPr="00001170" w:rsidRDefault="0046594C" w:rsidP="0046594C">
      <w:pPr>
        <w:pStyle w:val="sottotitolocampionato10"/>
        <w:rPr>
          <w:color w:val="002060"/>
        </w:rPr>
      </w:pPr>
      <w:r w:rsidRPr="000011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121BC517"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2E7B8"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0544F"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F4C10"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5FB45"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70C4"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3DBDC"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6336D"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FD8C2"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5422"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76508" w14:textId="77777777" w:rsidR="0046594C" w:rsidRPr="00001170" w:rsidRDefault="0046594C" w:rsidP="009546B7">
            <w:pPr>
              <w:pStyle w:val="headertabella0"/>
              <w:rPr>
                <w:color w:val="002060"/>
              </w:rPr>
            </w:pPr>
            <w:r w:rsidRPr="00001170">
              <w:rPr>
                <w:color w:val="002060"/>
              </w:rPr>
              <w:t>PE</w:t>
            </w:r>
          </w:p>
        </w:tc>
      </w:tr>
      <w:tr w:rsidR="0046594C" w:rsidRPr="00001170" w14:paraId="016ADE35"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64CD62" w14:textId="77777777" w:rsidR="0046594C" w:rsidRPr="00001170" w:rsidRDefault="0046594C" w:rsidP="009546B7">
            <w:pPr>
              <w:pStyle w:val="rowtabella0"/>
              <w:rPr>
                <w:color w:val="002060"/>
              </w:rPr>
            </w:pPr>
            <w:r w:rsidRPr="0000117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1421" w14:textId="77777777" w:rsidR="0046594C" w:rsidRPr="00001170" w:rsidRDefault="0046594C" w:rsidP="009546B7">
            <w:pPr>
              <w:pStyle w:val="rowtabella0"/>
              <w:jc w:val="center"/>
              <w:rPr>
                <w:color w:val="002060"/>
              </w:rPr>
            </w:pPr>
            <w:r w:rsidRPr="000011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DC33"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82CC"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7FBD"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2EE7"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4B6F" w14:textId="77777777" w:rsidR="0046594C" w:rsidRPr="00001170" w:rsidRDefault="0046594C" w:rsidP="009546B7">
            <w:pPr>
              <w:pStyle w:val="rowtabella0"/>
              <w:jc w:val="center"/>
              <w:rPr>
                <w:color w:val="002060"/>
              </w:rPr>
            </w:pPr>
            <w:r w:rsidRPr="000011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89F0" w14:textId="77777777" w:rsidR="0046594C" w:rsidRPr="00001170" w:rsidRDefault="0046594C" w:rsidP="009546B7">
            <w:pPr>
              <w:pStyle w:val="rowtabella0"/>
              <w:jc w:val="center"/>
              <w:rPr>
                <w:color w:val="002060"/>
              </w:rPr>
            </w:pPr>
            <w:r w:rsidRPr="000011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80E6"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6C0B0" w14:textId="77777777" w:rsidR="0046594C" w:rsidRPr="00001170" w:rsidRDefault="0046594C" w:rsidP="009546B7">
            <w:pPr>
              <w:pStyle w:val="rowtabella0"/>
              <w:jc w:val="center"/>
              <w:rPr>
                <w:color w:val="002060"/>
              </w:rPr>
            </w:pPr>
            <w:r w:rsidRPr="00001170">
              <w:rPr>
                <w:color w:val="002060"/>
              </w:rPr>
              <w:t>0</w:t>
            </w:r>
          </w:p>
        </w:tc>
      </w:tr>
      <w:tr w:rsidR="0046594C" w:rsidRPr="00001170" w14:paraId="2CFA8006"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B488E" w14:textId="77777777" w:rsidR="0046594C" w:rsidRPr="00001170" w:rsidRDefault="0046594C" w:rsidP="009546B7">
            <w:pPr>
              <w:pStyle w:val="rowtabella0"/>
              <w:rPr>
                <w:color w:val="002060"/>
                <w:lang w:val="es-ES"/>
              </w:rPr>
            </w:pPr>
            <w:r w:rsidRPr="00001170">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5D5C" w14:textId="77777777" w:rsidR="0046594C" w:rsidRPr="00001170" w:rsidRDefault="0046594C" w:rsidP="009546B7">
            <w:pPr>
              <w:pStyle w:val="rowtabella0"/>
              <w:jc w:val="center"/>
              <w:rPr>
                <w:color w:val="002060"/>
              </w:rPr>
            </w:pPr>
            <w:r w:rsidRPr="000011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557B"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3F54"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45B8"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7345"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E639" w14:textId="77777777" w:rsidR="0046594C" w:rsidRPr="00001170" w:rsidRDefault="0046594C" w:rsidP="009546B7">
            <w:pPr>
              <w:pStyle w:val="rowtabella0"/>
              <w:jc w:val="center"/>
              <w:rPr>
                <w:color w:val="002060"/>
              </w:rPr>
            </w:pPr>
            <w:r w:rsidRPr="0000117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EF79" w14:textId="77777777" w:rsidR="0046594C" w:rsidRPr="00001170" w:rsidRDefault="0046594C" w:rsidP="009546B7">
            <w:pPr>
              <w:pStyle w:val="rowtabella0"/>
              <w:jc w:val="center"/>
              <w:rPr>
                <w:color w:val="002060"/>
              </w:rPr>
            </w:pPr>
            <w:r w:rsidRPr="000011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DBD6"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6348" w14:textId="77777777" w:rsidR="0046594C" w:rsidRPr="00001170" w:rsidRDefault="0046594C" w:rsidP="009546B7">
            <w:pPr>
              <w:pStyle w:val="rowtabella0"/>
              <w:jc w:val="center"/>
              <w:rPr>
                <w:color w:val="002060"/>
              </w:rPr>
            </w:pPr>
            <w:r w:rsidRPr="00001170">
              <w:rPr>
                <w:color w:val="002060"/>
              </w:rPr>
              <w:t>0</w:t>
            </w:r>
          </w:p>
        </w:tc>
      </w:tr>
      <w:tr w:rsidR="0046594C" w:rsidRPr="00001170" w14:paraId="373DDCF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E28DE" w14:textId="77777777" w:rsidR="0046594C" w:rsidRPr="00001170" w:rsidRDefault="0046594C" w:rsidP="009546B7">
            <w:pPr>
              <w:pStyle w:val="rowtabella0"/>
              <w:rPr>
                <w:color w:val="002060"/>
              </w:rPr>
            </w:pPr>
            <w:r w:rsidRPr="0000117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9973" w14:textId="77777777" w:rsidR="0046594C" w:rsidRPr="00001170" w:rsidRDefault="0046594C" w:rsidP="009546B7">
            <w:pPr>
              <w:pStyle w:val="rowtabella0"/>
              <w:jc w:val="center"/>
              <w:rPr>
                <w:color w:val="002060"/>
              </w:rPr>
            </w:pPr>
            <w:r w:rsidRPr="000011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B196"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950C"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4A0C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238B"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6902" w14:textId="77777777" w:rsidR="0046594C" w:rsidRPr="00001170" w:rsidRDefault="0046594C" w:rsidP="009546B7">
            <w:pPr>
              <w:pStyle w:val="rowtabella0"/>
              <w:jc w:val="center"/>
              <w:rPr>
                <w:color w:val="002060"/>
              </w:rPr>
            </w:pPr>
            <w:r w:rsidRPr="0000117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3F94" w14:textId="77777777" w:rsidR="0046594C" w:rsidRPr="00001170" w:rsidRDefault="0046594C" w:rsidP="009546B7">
            <w:pPr>
              <w:pStyle w:val="rowtabella0"/>
              <w:jc w:val="center"/>
              <w:rPr>
                <w:color w:val="002060"/>
              </w:rPr>
            </w:pPr>
            <w:r w:rsidRPr="000011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E00A"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C037" w14:textId="77777777" w:rsidR="0046594C" w:rsidRPr="00001170" w:rsidRDefault="0046594C" w:rsidP="009546B7">
            <w:pPr>
              <w:pStyle w:val="rowtabella0"/>
              <w:jc w:val="center"/>
              <w:rPr>
                <w:color w:val="002060"/>
              </w:rPr>
            </w:pPr>
            <w:r w:rsidRPr="00001170">
              <w:rPr>
                <w:color w:val="002060"/>
              </w:rPr>
              <w:t>0</w:t>
            </w:r>
          </w:p>
        </w:tc>
      </w:tr>
      <w:tr w:rsidR="0046594C" w:rsidRPr="00001170" w14:paraId="4B02101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3BC09" w14:textId="77777777" w:rsidR="0046594C" w:rsidRPr="00001170" w:rsidRDefault="0046594C" w:rsidP="009546B7">
            <w:pPr>
              <w:pStyle w:val="rowtabella0"/>
              <w:rPr>
                <w:color w:val="002060"/>
                <w:lang w:val="es-ES"/>
              </w:rPr>
            </w:pPr>
            <w:r w:rsidRPr="00001170">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9537"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20B1"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0B9A"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02F6"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867C"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2B46" w14:textId="77777777" w:rsidR="0046594C" w:rsidRPr="00001170" w:rsidRDefault="0046594C" w:rsidP="009546B7">
            <w:pPr>
              <w:pStyle w:val="rowtabella0"/>
              <w:jc w:val="center"/>
              <w:rPr>
                <w:color w:val="002060"/>
              </w:rPr>
            </w:pPr>
            <w:r w:rsidRPr="0000117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E961" w14:textId="77777777" w:rsidR="0046594C" w:rsidRPr="00001170" w:rsidRDefault="0046594C" w:rsidP="009546B7">
            <w:pPr>
              <w:pStyle w:val="rowtabella0"/>
              <w:jc w:val="center"/>
              <w:rPr>
                <w:color w:val="002060"/>
              </w:rPr>
            </w:pPr>
            <w:r w:rsidRPr="000011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1CFB"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B4DC" w14:textId="77777777" w:rsidR="0046594C" w:rsidRPr="00001170" w:rsidRDefault="0046594C" w:rsidP="009546B7">
            <w:pPr>
              <w:pStyle w:val="rowtabella0"/>
              <w:jc w:val="center"/>
              <w:rPr>
                <w:color w:val="002060"/>
              </w:rPr>
            </w:pPr>
            <w:r w:rsidRPr="00001170">
              <w:rPr>
                <w:color w:val="002060"/>
              </w:rPr>
              <w:t>0</w:t>
            </w:r>
          </w:p>
        </w:tc>
      </w:tr>
      <w:tr w:rsidR="0046594C" w:rsidRPr="00001170" w14:paraId="032B71B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F6C90" w14:textId="77777777" w:rsidR="0046594C" w:rsidRPr="00001170" w:rsidRDefault="0046594C" w:rsidP="009546B7">
            <w:pPr>
              <w:pStyle w:val="rowtabella0"/>
              <w:rPr>
                <w:color w:val="002060"/>
              </w:rPr>
            </w:pPr>
            <w:r w:rsidRPr="00001170">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AAFA"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0A6C"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7D4B"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7898"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23862"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E749" w14:textId="77777777" w:rsidR="0046594C" w:rsidRPr="00001170" w:rsidRDefault="0046594C" w:rsidP="009546B7">
            <w:pPr>
              <w:pStyle w:val="rowtabella0"/>
              <w:jc w:val="center"/>
              <w:rPr>
                <w:color w:val="002060"/>
              </w:rPr>
            </w:pPr>
            <w:r w:rsidRPr="000011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B3A3" w14:textId="77777777" w:rsidR="0046594C" w:rsidRPr="00001170" w:rsidRDefault="0046594C" w:rsidP="009546B7">
            <w:pPr>
              <w:pStyle w:val="rowtabella0"/>
              <w:jc w:val="center"/>
              <w:rPr>
                <w:color w:val="002060"/>
              </w:rPr>
            </w:pPr>
            <w:r w:rsidRPr="000011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3F12"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5A9F" w14:textId="77777777" w:rsidR="0046594C" w:rsidRPr="00001170" w:rsidRDefault="0046594C" w:rsidP="009546B7">
            <w:pPr>
              <w:pStyle w:val="rowtabella0"/>
              <w:jc w:val="center"/>
              <w:rPr>
                <w:color w:val="002060"/>
              </w:rPr>
            </w:pPr>
            <w:r w:rsidRPr="00001170">
              <w:rPr>
                <w:color w:val="002060"/>
              </w:rPr>
              <w:t>0</w:t>
            </w:r>
          </w:p>
        </w:tc>
      </w:tr>
      <w:tr w:rsidR="0046594C" w:rsidRPr="00001170" w14:paraId="12F1D26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70952" w14:textId="77777777" w:rsidR="0046594C" w:rsidRPr="00001170" w:rsidRDefault="0046594C" w:rsidP="009546B7">
            <w:pPr>
              <w:pStyle w:val="rowtabella0"/>
              <w:rPr>
                <w:color w:val="002060"/>
              </w:rPr>
            </w:pPr>
            <w:r w:rsidRPr="0000117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6854" w14:textId="77777777" w:rsidR="0046594C" w:rsidRPr="00001170" w:rsidRDefault="0046594C" w:rsidP="009546B7">
            <w:pPr>
              <w:pStyle w:val="rowtabella0"/>
              <w:jc w:val="center"/>
              <w:rPr>
                <w:color w:val="002060"/>
              </w:rPr>
            </w:pPr>
            <w:r w:rsidRPr="000011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51AE"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6118"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AA4F"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9BAC"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02CE" w14:textId="77777777" w:rsidR="0046594C" w:rsidRPr="00001170" w:rsidRDefault="0046594C" w:rsidP="009546B7">
            <w:pPr>
              <w:pStyle w:val="rowtabella0"/>
              <w:jc w:val="center"/>
              <w:rPr>
                <w:color w:val="002060"/>
              </w:rPr>
            </w:pPr>
            <w:r w:rsidRPr="000011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7333" w14:textId="77777777" w:rsidR="0046594C" w:rsidRPr="00001170" w:rsidRDefault="0046594C" w:rsidP="009546B7">
            <w:pPr>
              <w:pStyle w:val="rowtabella0"/>
              <w:jc w:val="center"/>
              <w:rPr>
                <w:color w:val="002060"/>
              </w:rPr>
            </w:pPr>
            <w:r w:rsidRPr="000011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479D"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E34F2" w14:textId="77777777" w:rsidR="0046594C" w:rsidRPr="00001170" w:rsidRDefault="0046594C" w:rsidP="009546B7">
            <w:pPr>
              <w:pStyle w:val="rowtabella0"/>
              <w:jc w:val="center"/>
              <w:rPr>
                <w:color w:val="002060"/>
              </w:rPr>
            </w:pPr>
            <w:r w:rsidRPr="00001170">
              <w:rPr>
                <w:color w:val="002060"/>
              </w:rPr>
              <w:t>0</w:t>
            </w:r>
          </w:p>
        </w:tc>
      </w:tr>
      <w:tr w:rsidR="0046594C" w:rsidRPr="00001170" w14:paraId="0CE4A50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16C84" w14:textId="77777777" w:rsidR="0046594C" w:rsidRPr="00001170" w:rsidRDefault="0046594C" w:rsidP="009546B7">
            <w:pPr>
              <w:pStyle w:val="rowtabella0"/>
              <w:rPr>
                <w:color w:val="002060"/>
              </w:rPr>
            </w:pPr>
            <w:r w:rsidRPr="00001170">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FF83"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0C39"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B30F"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23D0"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A27B"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F9D7" w14:textId="77777777" w:rsidR="0046594C" w:rsidRPr="00001170" w:rsidRDefault="0046594C" w:rsidP="009546B7">
            <w:pPr>
              <w:pStyle w:val="rowtabella0"/>
              <w:jc w:val="center"/>
              <w:rPr>
                <w:color w:val="002060"/>
              </w:rPr>
            </w:pPr>
            <w:r w:rsidRPr="0000117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6693" w14:textId="77777777" w:rsidR="0046594C" w:rsidRPr="00001170" w:rsidRDefault="0046594C" w:rsidP="009546B7">
            <w:pPr>
              <w:pStyle w:val="rowtabella0"/>
              <w:jc w:val="center"/>
              <w:rPr>
                <w:color w:val="002060"/>
              </w:rPr>
            </w:pPr>
            <w:r w:rsidRPr="0000117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06F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B63B" w14:textId="77777777" w:rsidR="0046594C" w:rsidRPr="00001170" w:rsidRDefault="0046594C" w:rsidP="009546B7">
            <w:pPr>
              <w:pStyle w:val="rowtabella0"/>
              <w:jc w:val="center"/>
              <w:rPr>
                <w:color w:val="002060"/>
              </w:rPr>
            </w:pPr>
            <w:r w:rsidRPr="00001170">
              <w:rPr>
                <w:color w:val="002060"/>
              </w:rPr>
              <w:t>0</w:t>
            </w:r>
          </w:p>
        </w:tc>
      </w:tr>
      <w:tr w:rsidR="0046594C" w:rsidRPr="00001170" w14:paraId="7C262AC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B4B0B" w14:textId="77777777" w:rsidR="0046594C" w:rsidRPr="00001170" w:rsidRDefault="0046594C" w:rsidP="009546B7">
            <w:pPr>
              <w:pStyle w:val="rowtabella0"/>
              <w:rPr>
                <w:color w:val="002060"/>
              </w:rPr>
            </w:pPr>
            <w:r w:rsidRPr="0000117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AE7F"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459C"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34BC"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D993"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CEF8"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CF97"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C957" w14:textId="77777777" w:rsidR="0046594C" w:rsidRPr="00001170" w:rsidRDefault="0046594C" w:rsidP="009546B7">
            <w:pPr>
              <w:pStyle w:val="rowtabella0"/>
              <w:jc w:val="center"/>
              <w:rPr>
                <w:color w:val="002060"/>
              </w:rPr>
            </w:pPr>
            <w:r w:rsidRPr="0000117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079E" w14:textId="77777777" w:rsidR="0046594C" w:rsidRPr="00001170" w:rsidRDefault="0046594C" w:rsidP="009546B7">
            <w:pPr>
              <w:pStyle w:val="rowtabella0"/>
              <w:jc w:val="center"/>
              <w:rPr>
                <w:color w:val="002060"/>
              </w:rPr>
            </w:pPr>
            <w:r w:rsidRPr="000011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F95D" w14:textId="77777777" w:rsidR="0046594C" w:rsidRPr="00001170" w:rsidRDefault="0046594C" w:rsidP="009546B7">
            <w:pPr>
              <w:pStyle w:val="rowtabella0"/>
              <w:jc w:val="center"/>
              <w:rPr>
                <w:color w:val="002060"/>
              </w:rPr>
            </w:pPr>
            <w:r w:rsidRPr="00001170">
              <w:rPr>
                <w:color w:val="002060"/>
              </w:rPr>
              <w:t>0</w:t>
            </w:r>
          </w:p>
        </w:tc>
      </w:tr>
      <w:tr w:rsidR="0046594C" w:rsidRPr="00001170" w14:paraId="317E1FF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39411" w14:textId="77777777" w:rsidR="0046594C" w:rsidRPr="00001170" w:rsidRDefault="0046594C" w:rsidP="009546B7">
            <w:pPr>
              <w:pStyle w:val="rowtabella0"/>
              <w:rPr>
                <w:color w:val="002060"/>
              </w:rPr>
            </w:pPr>
            <w:r w:rsidRPr="0000117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3B8C" w14:textId="77777777" w:rsidR="0046594C" w:rsidRPr="00001170" w:rsidRDefault="0046594C" w:rsidP="009546B7">
            <w:pPr>
              <w:pStyle w:val="rowtabella0"/>
              <w:jc w:val="center"/>
              <w:rPr>
                <w:color w:val="002060"/>
              </w:rPr>
            </w:pPr>
            <w:r w:rsidRPr="000011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4EDD"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486F"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7D21"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1450"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F2D0" w14:textId="77777777" w:rsidR="0046594C" w:rsidRPr="00001170" w:rsidRDefault="0046594C" w:rsidP="009546B7">
            <w:pPr>
              <w:pStyle w:val="rowtabella0"/>
              <w:jc w:val="center"/>
              <w:rPr>
                <w:color w:val="002060"/>
              </w:rPr>
            </w:pPr>
            <w:r w:rsidRPr="000011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06C8" w14:textId="77777777" w:rsidR="0046594C" w:rsidRPr="00001170" w:rsidRDefault="0046594C" w:rsidP="009546B7">
            <w:pPr>
              <w:pStyle w:val="rowtabella0"/>
              <w:jc w:val="center"/>
              <w:rPr>
                <w:color w:val="002060"/>
              </w:rPr>
            </w:pPr>
            <w:r w:rsidRPr="0000117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EBBD"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9DA2" w14:textId="77777777" w:rsidR="0046594C" w:rsidRPr="00001170" w:rsidRDefault="0046594C" w:rsidP="009546B7">
            <w:pPr>
              <w:pStyle w:val="rowtabella0"/>
              <w:jc w:val="center"/>
              <w:rPr>
                <w:color w:val="002060"/>
              </w:rPr>
            </w:pPr>
            <w:r w:rsidRPr="00001170">
              <w:rPr>
                <w:color w:val="002060"/>
              </w:rPr>
              <w:t>0</w:t>
            </w:r>
          </w:p>
        </w:tc>
      </w:tr>
      <w:tr w:rsidR="0046594C" w:rsidRPr="00001170" w14:paraId="6A088B9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C8DC9" w14:textId="77777777" w:rsidR="0046594C" w:rsidRPr="00001170" w:rsidRDefault="0046594C" w:rsidP="009546B7">
            <w:pPr>
              <w:pStyle w:val="rowtabella0"/>
              <w:rPr>
                <w:color w:val="002060"/>
              </w:rPr>
            </w:pPr>
            <w:r w:rsidRPr="0000117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300F"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99B2"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313C"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9008"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5674"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167EB"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A307" w14:textId="77777777" w:rsidR="0046594C" w:rsidRPr="00001170" w:rsidRDefault="0046594C" w:rsidP="009546B7">
            <w:pPr>
              <w:pStyle w:val="rowtabella0"/>
              <w:jc w:val="center"/>
              <w:rPr>
                <w:color w:val="002060"/>
              </w:rPr>
            </w:pPr>
            <w:r w:rsidRPr="0000117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F261"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1482" w14:textId="77777777" w:rsidR="0046594C" w:rsidRPr="00001170" w:rsidRDefault="0046594C" w:rsidP="009546B7">
            <w:pPr>
              <w:pStyle w:val="rowtabella0"/>
              <w:jc w:val="center"/>
              <w:rPr>
                <w:color w:val="002060"/>
              </w:rPr>
            </w:pPr>
            <w:r w:rsidRPr="00001170">
              <w:rPr>
                <w:color w:val="002060"/>
              </w:rPr>
              <w:t>0</w:t>
            </w:r>
          </w:p>
        </w:tc>
      </w:tr>
      <w:tr w:rsidR="0046594C" w:rsidRPr="00001170" w14:paraId="548C0FB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F8A20" w14:textId="77777777" w:rsidR="0046594C" w:rsidRPr="00001170" w:rsidRDefault="0046594C" w:rsidP="009546B7">
            <w:pPr>
              <w:pStyle w:val="rowtabella0"/>
              <w:rPr>
                <w:color w:val="002060"/>
              </w:rPr>
            </w:pPr>
            <w:r w:rsidRPr="00001170">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D3E6"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1C6F"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AE28"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1A95"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AF1B"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64A5" w14:textId="77777777" w:rsidR="0046594C" w:rsidRPr="00001170" w:rsidRDefault="0046594C" w:rsidP="009546B7">
            <w:pPr>
              <w:pStyle w:val="rowtabella0"/>
              <w:jc w:val="center"/>
              <w:rPr>
                <w:color w:val="002060"/>
              </w:rPr>
            </w:pPr>
            <w:r w:rsidRPr="000011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CC83" w14:textId="77777777" w:rsidR="0046594C" w:rsidRPr="00001170" w:rsidRDefault="0046594C" w:rsidP="009546B7">
            <w:pPr>
              <w:pStyle w:val="rowtabella0"/>
              <w:jc w:val="center"/>
              <w:rPr>
                <w:color w:val="002060"/>
              </w:rPr>
            </w:pPr>
            <w:r w:rsidRPr="0000117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6468"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A0B4" w14:textId="77777777" w:rsidR="0046594C" w:rsidRPr="00001170" w:rsidRDefault="0046594C" w:rsidP="009546B7">
            <w:pPr>
              <w:pStyle w:val="rowtabella0"/>
              <w:jc w:val="center"/>
              <w:rPr>
                <w:color w:val="002060"/>
              </w:rPr>
            </w:pPr>
            <w:r w:rsidRPr="00001170">
              <w:rPr>
                <w:color w:val="002060"/>
              </w:rPr>
              <w:t>0</w:t>
            </w:r>
          </w:p>
        </w:tc>
      </w:tr>
      <w:tr w:rsidR="0046594C" w:rsidRPr="00001170" w14:paraId="3FEA82A8"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31108" w14:textId="77777777" w:rsidR="0046594C" w:rsidRPr="00001170" w:rsidRDefault="0046594C" w:rsidP="009546B7">
            <w:pPr>
              <w:pStyle w:val="rowtabella0"/>
              <w:rPr>
                <w:color w:val="002060"/>
              </w:rPr>
            </w:pPr>
            <w:r w:rsidRPr="00001170">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32ED"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91D3"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42C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11E1"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BE20"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C637"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F7BC" w14:textId="77777777" w:rsidR="0046594C" w:rsidRPr="00001170" w:rsidRDefault="0046594C" w:rsidP="009546B7">
            <w:pPr>
              <w:pStyle w:val="rowtabella0"/>
              <w:jc w:val="center"/>
              <w:rPr>
                <w:color w:val="002060"/>
              </w:rPr>
            </w:pPr>
            <w:r w:rsidRPr="00001170">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B345" w14:textId="77777777" w:rsidR="0046594C" w:rsidRPr="00001170" w:rsidRDefault="0046594C" w:rsidP="009546B7">
            <w:pPr>
              <w:pStyle w:val="rowtabella0"/>
              <w:jc w:val="center"/>
              <w:rPr>
                <w:color w:val="002060"/>
              </w:rPr>
            </w:pPr>
            <w:r w:rsidRPr="0000117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6550" w14:textId="77777777" w:rsidR="0046594C" w:rsidRPr="00001170" w:rsidRDefault="0046594C" w:rsidP="009546B7">
            <w:pPr>
              <w:pStyle w:val="rowtabella0"/>
              <w:jc w:val="center"/>
              <w:rPr>
                <w:color w:val="002060"/>
              </w:rPr>
            </w:pPr>
            <w:r w:rsidRPr="00001170">
              <w:rPr>
                <w:color w:val="002060"/>
              </w:rPr>
              <w:t>0</w:t>
            </w:r>
          </w:p>
        </w:tc>
      </w:tr>
    </w:tbl>
    <w:p w14:paraId="22A343A5" w14:textId="77777777" w:rsidR="0046594C" w:rsidRPr="00001170" w:rsidRDefault="0046594C" w:rsidP="0046594C">
      <w:pPr>
        <w:pStyle w:val="breakline"/>
        <w:rPr>
          <w:rFonts w:eastAsiaTheme="minorEastAsia"/>
          <w:color w:val="002060"/>
        </w:rPr>
      </w:pPr>
    </w:p>
    <w:p w14:paraId="6C66D7E5" w14:textId="77777777" w:rsidR="0046594C" w:rsidRPr="00001170" w:rsidRDefault="0046594C" w:rsidP="0046594C">
      <w:pPr>
        <w:pStyle w:val="breakline"/>
        <w:rPr>
          <w:color w:val="002060"/>
        </w:rPr>
      </w:pPr>
    </w:p>
    <w:p w14:paraId="40756CEB" w14:textId="77777777" w:rsidR="0046594C" w:rsidRPr="00001170" w:rsidRDefault="0046594C" w:rsidP="0046594C">
      <w:pPr>
        <w:pStyle w:val="sottotitolocampionato10"/>
        <w:rPr>
          <w:color w:val="002060"/>
        </w:rPr>
      </w:pPr>
      <w:r w:rsidRPr="000011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389F2DE2"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04F9B"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ADE26"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946EC"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2B3F5"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EB13E"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27F74"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03638"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CDB36"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26A6E"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C032" w14:textId="77777777" w:rsidR="0046594C" w:rsidRPr="00001170" w:rsidRDefault="0046594C" w:rsidP="009546B7">
            <w:pPr>
              <w:pStyle w:val="headertabella0"/>
              <w:rPr>
                <w:color w:val="002060"/>
              </w:rPr>
            </w:pPr>
            <w:r w:rsidRPr="00001170">
              <w:rPr>
                <w:color w:val="002060"/>
              </w:rPr>
              <w:t>PE</w:t>
            </w:r>
          </w:p>
        </w:tc>
      </w:tr>
      <w:tr w:rsidR="0046594C" w:rsidRPr="00001170" w14:paraId="0F2D0F37"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00A45" w14:textId="77777777" w:rsidR="0046594C" w:rsidRPr="00001170" w:rsidRDefault="0046594C" w:rsidP="009546B7">
            <w:pPr>
              <w:pStyle w:val="rowtabella0"/>
              <w:rPr>
                <w:color w:val="002060"/>
              </w:rPr>
            </w:pPr>
            <w:r w:rsidRPr="0000117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EABB"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F6D4"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F644"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3A9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5D72"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B208" w14:textId="77777777" w:rsidR="0046594C" w:rsidRPr="00001170" w:rsidRDefault="0046594C" w:rsidP="009546B7">
            <w:pPr>
              <w:pStyle w:val="rowtabella0"/>
              <w:jc w:val="center"/>
              <w:rPr>
                <w:color w:val="002060"/>
              </w:rPr>
            </w:pPr>
            <w:r w:rsidRPr="00001170">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D206" w14:textId="77777777" w:rsidR="0046594C" w:rsidRPr="00001170" w:rsidRDefault="0046594C" w:rsidP="009546B7">
            <w:pPr>
              <w:pStyle w:val="rowtabella0"/>
              <w:jc w:val="center"/>
              <w:rPr>
                <w:color w:val="002060"/>
              </w:rPr>
            </w:pPr>
            <w:r w:rsidRPr="000011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DFFB" w14:textId="77777777" w:rsidR="0046594C" w:rsidRPr="00001170" w:rsidRDefault="0046594C" w:rsidP="009546B7">
            <w:pPr>
              <w:pStyle w:val="rowtabella0"/>
              <w:jc w:val="center"/>
              <w:rPr>
                <w:color w:val="002060"/>
              </w:rPr>
            </w:pPr>
            <w:r w:rsidRPr="0000117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9C0A" w14:textId="77777777" w:rsidR="0046594C" w:rsidRPr="00001170" w:rsidRDefault="0046594C" w:rsidP="009546B7">
            <w:pPr>
              <w:pStyle w:val="rowtabella0"/>
              <w:jc w:val="center"/>
              <w:rPr>
                <w:color w:val="002060"/>
              </w:rPr>
            </w:pPr>
            <w:r w:rsidRPr="00001170">
              <w:rPr>
                <w:color w:val="002060"/>
              </w:rPr>
              <w:t>0</w:t>
            </w:r>
          </w:p>
        </w:tc>
      </w:tr>
      <w:tr w:rsidR="0046594C" w:rsidRPr="00001170" w14:paraId="7AD7EDAB"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D73D1" w14:textId="77777777" w:rsidR="0046594C" w:rsidRPr="00001170" w:rsidRDefault="0046594C" w:rsidP="009546B7">
            <w:pPr>
              <w:pStyle w:val="rowtabella0"/>
              <w:rPr>
                <w:color w:val="002060"/>
              </w:rPr>
            </w:pPr>
            <w:r w:rsidRPr="0000117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0F3A9" w14:textId="77777777" w:rsidR="0046594C" w:rsidRPr="00001170" w:rsidRDefault="0046594C" w:rsidP="009546B7">
            <w:pPr>
              <w:pStyle w:val="rowtabella0"/>
              <w:jc w:val="center"/>
              <w:rPr>
                <w:color w:val="002060"/>
              </w:rPr>
            </w:pPr>
            <w:r w:rsidRPr="000011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9953"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D39A"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9B9B"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48E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67BE" w14:textId="77777777" w:rsidR="0046594C" w:rsidRPr="00001170" w:rsidRDefault="0046594C" w:rsidP="009546B7">
            <w:pPr>
              <w:pStyle w:val="rowtabella0"/>
              <w:jc w:val="center"/>
              <w:rPr>
                <w:color w:val="002060"/>
              </w:rPr>
            </w:pPr>
            <w:r w:rsidRPr="0000117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ADFA" w14:textId="77777777" w:rsidR="0046594C" w:rsidRPr="00001170" w:rsidRDefault="0046594C" w:rsidP="009546B7">
            <w:pPr>
              <w:pStyle w:val="rowtabella0"/>
              <w:jc w:val="center"/>
              <w:rPr>
                <w:color w:val="002060"/>
              </w:rPr>
            </w:pPr>
            <w:r w:rsidRPr="0000117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345F" w14:textId="77777777" w:rsidR="0046594C" w:rsidRPr="00001170" w:rsidRDefault="0046594C" w:rsidP="009546B7">
            <w:pPr>
              <w:pStyle w:val="rowtabella0"/>
              <w:jc w:val="center"/>
              <w:rPr>
                <w:color w:val="002060"/>
              </w:rPr>
            </w:pPr>
            <w:r w:rsidRPr="000011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17B8" w14:textId="77777777" w:rsidR="0046594C" w:rsidRPr="00001170" w:rsidRDefault="0046594C" w:rsidP="009546B7">
            <w:pPr>
              <w:pStyle w:val="rowtabella0"/>
              <w:jc w:val="center"/>
              <w:rPr>
                <w:color w:val="002060"/>
              </w:rPr>
            </w:pPr>
            <w:r w:rsidRPr="00001170">
              <w:rPr>
                <w:color w:val="002060"/>
              </w:rPr>
              <w:t>0</w:t>
            </w:r>
          </w:p>
        </w:tc>
      </w:tr>
      <w:tr w:rsidR="0046594C" w:rsidRPr="00001170" w14:paraId="31D5C72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5B4D4" w14:textId="77777777" w:rsidR="0046594C" w:rsidRPr="00001170" w:rsidRDefault="0046594C" w:rsidP="009546B7">
            <w:pPr>
              <w:pStyle w:val="rowtabella0"/>
              <w:rPr>
                <w:color w:val="002060"/>
              </w:rPr>
            </w:pPr>
            <w:r w:rsidRPr="0000117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FEA8" w14:textId="77777777" w:rsidR="0046594C" w:rsidRPr="00001170" w:rsidRDefault="0046594C" w:rsidP="009546B7">
            <w:pPr>
              <w:pStyle w:val="rowtabella0"/>
              <w:jc w:val="center"/>
              <w:rPr>
                <w:color w:val="002060"/>
              </w:rPr>
            </w:pPr>
            <w:r w:rsidRPr="000011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6478"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4FF3"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D699"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83B4"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34E2" w14:textId="77777777" w:rsidR="0046594C" w:rsidRPr="00001170" w:rsidRDefault="0046594C" w:rsidP="009546B7">
            <w:pPr>
              <w:pStyle w:val="rowtabella0"/>
              <w:jc w:val="center"/>
              <w:rPr>
                <w:color w:val="002060"/>
              </w:rPr>
            </w:pPr>
            <w:r w:rsidRPr="0000117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D8730" w14:textId="77777777" w:rsidR="0046594C" w:rsidRPr="00001170" w:rsidRDefault="0046594C" w:rsidP="009546B7">
            <w:pPr>
              <w:pStyle w:val="rowtabella0"/>
              <w:jc w:val="center"/>
              <w:rPr>
                <w:color w:val="002060"/>
              </w:rPr>
            </w:pPr>
            <w:r w:rsidRPr="000011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020C"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5663" w14:textId="77777777" w:rsidR="0046594C" w:rsidRPr="00001170" w:rsidRDefault="0046594C" w:rsidP="009546B7">
            <w:pPr>
              <w:pStyle w:val="rowtabella0"/>
              <w:jc w:val="center"/>
              <w:rPr>
                <w:color w:val="002060"/>
              </w:rPr>
            </w:pPr>
            <w:r w:rsidRPr="00001170">
              <w:rPr>
                <w:color w:val="002060"/>
              </w:rPr>
              <w:t>0</w:t>
            </w:r>
          </w:p>
        </w:tc>
      </w:tr>
      <w:tr w:rsidR="0046594C" w:rsidRPr="00001170" w14:paraId="5B2E8BE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58C3D" w14:textId="77777777" w:rsidR="0046594C" w:rsidRPr="00001170" w:rsidRDefault="0046594C" w:rsidP="009546B7">
            <w:pPr>
              <w:pStyle w:val="rowtabella0"/>
              <w:rPr>
                <w:color w:val="002060"/>
              </w:rPr>
            </w:pPr>
            <w:r w:rsidRPr="00001170">
              <w:rPr>
                <w:color w:val="002060"/>
              </w:rPr>
              <w:t xml:space="preserve">A.S.D. </w:t>
            </w:r>
            <w:proofErr w:type="gramStart"/>
            <w:r w:rsidRPr="00001170">
              <w:rPr>
                <w:color w:val="002060"/>
              </w:rPr>
              <w:t>CITTA</w:t>
            </w:r>
            <w:proofErr w:type="gramEnd"/>
            <w:r w:rsidRPr="00001170">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EA09" w14:textId="77777777" w:rsidR="0046594C" w:rsidRPr="00001170" w:rsidRDefault="0046594C" w:rsidP="009546B7">
            <w:pPr>
              <w:pStyle w:val="rowtabella0"/>
              <w:jc w:val="center"/>
              <w:rPr>
                <w:color w:val="002060"/>
              </w:rPr>
            </w:pPr>
            <w:r w:rsidRPr="000011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2811"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1B58"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7F2E3"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A1F0"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6C3A" w14:textId="77777777" w:rsidR="0046594C" w:rsidRPr="00001170" w:rsidRDefault="0046594C" w:rsidP="009546B7">
            <w:pPr>
              <w:pStyle w:val="rowtabella0"/>
              <w:jc w:val="center"/>
              <w:rPr>
                <w:color w:val="002060"/>
              </w:rPr>
            </w:pPr>
            <w:r w:rsidRPr="0000117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A040" w14:textId="77777777" w:rsidR="0046594C" w:rsidRPr="00001170" w:rsidRDefault="0046594C" w:rsidP="009546B7">
            <w:pPr>
              <w:pStyle w:val="rowtabella0"/>
              <w:jc w:val="center"/>
              <w:rPr>
                <w:color w:val="002060"/>
              </w:rPr>
            </w:pPr>
            <w:r w:rsidRPr="0000117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6D0D" w14:textId="77777777" w:rsidR="0046594C" w:rsidRPr="00001170" w:rsidRDefault="0046594C" w:rsidP="009546B7">
            <w:pPr>
              <w:pStyle w:val="rowtabella0"/>
              <w:jc w:val="center"/>
              <w:rPr>
                <w:color w:val="002060"/>
              </w:rPr>
            </w:pPr>
            <w:r w:rsidRPr="000011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4F3B" w14:textId="77777777" w:rsidR="0046594C" w:rsidRPr="00001170" w:rsidRDefault="0046594C" w:rsidP="009546B7">
            <w:pPr>
              <w:pStyle w:val="rowtabella0"/>
              <w:jc w:val="center"/>
              <w:rPr>
                <w:color w:val="002060"/>
              </w:rPr>
            </w:pPr>
            <w:r w:rsidRPr="00001170">
              <w:rPr>
                <w:color w:val="002060"/>
              </w:rPr>
              <w:t>0</w:t>
            </w:r>
          </w:p>
        </w:tc>
      </w:tr>
      <w:tr w:rsidR="0046594C" w:rsidRPr="00001170" w14:paraId="3E2DBC95"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A3EB1" w14:textId="77777777" w:rsidR="0046594C" w:rsidRPr="00001170" w:rsidRDefault="0046594C" w:rsidP="009546B7">
            <w:pPr>
              <w:pStyle w:val="rowtabella0"/>
              <w:rPr>
                <w:color w:val="002060"/>
                <w:lang w:val="es-ES"/>
              </w:rPr>
            </w:pPr>
            <w:r w:rsidRPr="00001170">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C5FF"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9C3C"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600C"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7351"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C4C9"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5579" w14:textId="77777777" w:rsidR="0046594C" w:rsidRPr="00001170" w:rsidRDefault="0046594C" w:rsidP="009546B7">
            <w:pPr>
              <w:pStyle w:val="rowtabella0"/>
              <w:jc w:val="center"/>
              <w:rPr>
                <w:color w:val="002060"/>
              </w:rPr>
            </w:pPr>
            <w:r w:rsidRPr="000011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BF94" w14:textId="77777777" w:rsidR="0046594C" w:rsidRPr="00001170" w:rsidRDefault="0046594C" w:rsidP="009546B7">
            <w:pPr>
              <w:pStyle w:val="rowtabella0"/>
              <w:jc w:val="center"/>
              <w:rPr>
                <w:color w:val="002060"/>
              </w:rPr>
            </w:pPr>
            <w:r w:rsidRPr="000011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54237" w14:textId="77777777" w:rsidR="0046594C" w:rsidRPr="00001170" w:rsidRDefault="0046594C" w:rsidP="009546B7">
            <w:pPr>
              <w:pStyle w:val="rowtabella0"/>
              <w:jc w:val="center"/>
              <w:rPr>
                <w:color w:val="002060"/>
              </w:rPr>
            </w:pPr>
            <w:r w:rsidRPr="000011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33B0" w14:textId="77777777" w:rsidR="0046594C" w:rsidRPr="00001170" w:rsidRDefault="0046594C" w:rsidP="009546B7">
            <w:pPr>
              <w:pStyle w:val="rowtabella0"/>
              <w:jc w:val="center"/>
              <w:rPr>
                <w:color w:val="002060"/>
              </w:rPr>
            </w:pPr>
            <w:r w:rsidRPr="00001170">
              <w:rPr>
                <w:color w:val="002060"/>
              </w:rPr>
              <w:t>0</w:t>
            </w:r>
          </w:p>
        </w:tc>
      </w:tr>
      <w:tr w:rsidR="0046594C" w:rsidRPr="00001170" w14:paraId="5849CDF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86B34" w14:textId="77777777" w:rsidR="0046594C" w:rsidRPr="00001170" w:rsidRDefault="0046594C" w:rsidP="009546B7">
            <w:pPr>
              <w:pStyle w:val="rowtabella0"/>
              <w:rPr>
                <w:color w:val="002060"/>
              </w:rPr>
            </w:pPr>
            <w:r w:rsidRPr="0000117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AA3F"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EC35"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855E"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585E"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D34F"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4A46" w14:textId="77777777" w:rsidR="0046594C" w:rsidRPr="00001170" w:rsidRDefault="0046594C" w:rsidP="009546B7">
            <w:pPr>
              <w:pStyle w:val="rowtabella0"/>
              <w:jc w:val="center"/>
              <w:rPr>
                <w:color w:val="002060"/>
              </w:rPr>
            </w:pPr>
            <w:r w:rsidRPr="0000117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51B3" w14:textId="77777777" w:rsidR="0046594C" w:rsidRPr="00001170" w:rsidRDefault="0046594C" w:rsidP="009546B7">
            <w:pPr>
              <w:pStyle w:val="rowtabella0"/>
              <w:jc w:val="center"/>
              <w:rPr>
                <w:color w:val="002060"/>
              </w:rPr>
            </w:pPr>
            <w:r w:rsidRPr="000011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F3A8"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2D47" w14:textId="77777777" w:rsidR="0046594C" w:rsidRPr="00001170" w:rsidRDefault="0046594C" w:rsidP="009546B7">
            <w:pPr>
              <w:pStyle w:val="rowtabella0"/>
              <w:jc w:val="center"/>
              <w:rPr>
                <w:color w:val="002060"/>
              </w:rPr>
            </w:pPr>
            <w:r w:rsidRPr="00001170">
              <w:rPr>
                <w:color w:val="002060"/>
              </w:rPr>
              <w:t>0</w:t>
            </w:r>
          </w:p>
        </w:tc>
      </w:tr>
      <w:tr w:rsidR="0046594C" w:rsidRPr="00001170" w14:paraId="237EC35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E6587" w14:textId="77777777" w:rsidR="0046594C" w:rsidRPr="00001170" w:rsidRDefault="0046594C" w:rsidP="009546B7">
            <w:pPr>
              <w:pStyle w:val="rowtabella0"/>
              <w:rPr>
                <w:color w:val="002060"/>
              </w:rPr>
            </w:pPr>
            <w:r w:rsidRPr="0000117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B0C2" w14:textId="77777777" w:rsidR="0046594C" w:rsidRPr="00001170" w:rsidRDefault="0046594C" w:rsidP="009546B7">
            <w:pPr>
              <w:pStyle w:val="rowtabella0"/>
              <w:jc w:val="center"/>
              <w:rPr>
                <w:color w:val="002060"/>
              </w:rPr>
            </w:pPr>
            <w:r w:rsidRPr="000011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A53E"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2027"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5E39"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7352"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D69F" w14:textId="77777777" w:rsidR="0046594C" w:rsidRPr="00001170" w:rsidRDefault="0046594C" w:rsidP="009546B7">
            <w:pPr>
              <w:pStyle w:val="rowtabella0"/>
              <w:jc w:val="center"/>
              <w:rPr>
                <w:color w:val="002060"/>
              </w:rPr>
            </w:pPr>
            <w:r w:rsidRPr="000011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76B0" w14:textId="77777777" w:rsidR="0046594C" w:rsidRPr="00001170" w:rsidRDefault="0046594C" w:rsidP="009546B7">
            <w:pPr>
              <w:pStyle w:val="rowtabella0"/>
              <w:jc w:val="center"/>
              <w:rPr>
                <w:color w:val="002060"/>
              </w:rPr>
            </w:pPr>
            <w:r w:rsidRPr="000011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317B"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5F2C1" w14:textId="77777777" w:rsidR="0046594C" w:rsidRPr="00001170" w:rsidRDefault="0046594C" w:rsidP="009546B7">
            <w:pPr>
              <w:pStyle w:val="rowtabella0"/>
              <w:jc w:val="center"/>
              <w:rPr>
                <w:color w:val="002060"/>
              </w:rPr>
            </w:pPr>
            <w:r w:rsidRPr="00001170">
              <w:rPr>
                <w:color w:val="002060"/>
              </w:rPr>
              <w:t>0</w:t>
            </w:r>
          </w:p>
        </w:tc>
      </w:tr>
      <w:tr w:rsidR="0046594C" w:rsidRPr="00001170" w14:paraId="2D83D13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973F7" w14:textId="77777777" w:rsidR="0046594C" w:rsidRPr="00001170" w:rsidRDefault="0046594C" w:rsidP="009546B7">
            <w:pPr>
              <w:pStyle w:val="rowtabella0"/>
              <w:rPr>
                <w:color w:val="002060"/>
              </w:rPr>
            </w:pPr>
            <w:r w:rsidRPr="0000117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B8E0"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43AA"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A5E1"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6967"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64E5"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5BD0" w14:textId="77777777" w:rsidR="0046594C" w:rsidRPr="00001170" w:rsidRDefault="0046594C" w:rsidP="009546B7">
            <w:pPr>
              <w:pStyle w:val="rowtabella0"/>
              <w:jc w:val="center"/>
              <w:rPr>
                <w:color w:val="002060"/>
              </w:rPr>
            </w:pPr>
            <w:r w:rsidRPr="0000117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245E" w14:textId="77777777" w:rsidR="0046594C" w:rsidRPr="00001170" w:rsidRDefault="0046594C" w:rsidP="009546B7">
            <w:pPr>
              <w:pStyle w:val="rowtabella0"/>
              <w:jc w:val="center"/>
              <w:rPr>
                <w:color w:val="002060"/>
              </w:rPr>
            </w:pPr>
            <w:r w:rsidRPr="000011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E08D"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2FC2" w14:textId="77777777" w:rsidR="0046594C" w:rsidRPr="00001170" w:rsidRDefault="0046594C" w:rsidP="009546B7">
            <w:pPr>
              <w:pStyle w:val="rowtabella0"/>
              <w:jc w:val="center"/>
              <w:rPr>
                <w:color w:val="002060"/>
              </w:rPr>
            </w:pPr>
            <w:r w:rsidRPr="00001170">
              <w:rPr>
                <w:color w:val="002060"/>
              </w:rPr>
              <w:t>0</w:t>
            </w:r>
          </w:p>
        </w:tc>
      </w:tr>
      <w:tr w:rsidR="0046594C" w:rsidRPr="00001170" w14:paraId="539972CF"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EC7A2" w14:textId="77777777" w:rsidR="0046594C" w:rsidRPr="00001170" w:rsidRDefault="0046594C" w:rsidP="009546B7">
            <w:pPr>
              <w:pStyle w:val="rowtabella0"/>
              <w:rPr>
                <w:color w:val="002060"/>
              </w:rPr>
            </w:pPr>
            <w:r w:rsidRPr="00001170">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6DB7"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D37C"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F2E5"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1389"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282A"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B258"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A0B3" w14:textId="77777777" w:rsidR="0046594C" w:rsidRPr="00001170" w:rsidRDefault="0046594C" w:rsidP="009546B7">
            <w:pPr>
              <w:pStyle w:val="rowtabella0"/>
              <w:jc w:val="center"/>
              <w:rPr>
                <w:color w:val="002060"/>
              </w:rPr>
            </w:pPr>
            <w:r w:rsidRPr="00001170">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DEDA"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135C" w14:textId="77777777" w:rsidR="0046594C" w:rsidRPr="00001170" w:rsidRDefault="0046594C" w:rsidP="009546B7">
            <w:pPr>
              <w:pStyle w:val="rowtabella0"/>
              <w:jc w:val="center"/>
              <w:rPr>
                <w:color w:val="002060"/>
              </w:rPr>
            </w:pPr>
            <w:r w:rsidRPr="00001170">
              <w:rPr>
                <w:color w:val="002060"/>
              </w:rPr>
              <w:t>0</w:t>
            </w:r>
          </w:p>
        </w:tc>
      </w:tr>
      <w:tr w:rsidR="0046594C" w:rsidRPr="00001170" w14:paraId="7E62E76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6467E" w14:textId="77777777" w:rsidR="0046594C" w:rsidRPr="00001170" w:rsidRDefault="0046594C" w:rsidP="009546B7">
            <w:pPr>
              <w:pStyle w:val="rowtabella0"/>
              <w:rPr>
                <w:color w:val="002060"/>
              </w:rPr>
            </w:pPr>
            <w:r w:rsidRPr="00001170">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1AB3"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3770"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D1FA"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3B42"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5235"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7F37" w14:textId="77777777" w:rsidR="0046594C" w:rsidRPr="00001170" w:rsidRDefault="0046594C" w:rsidP="009546B7">
            <w:pPr>
              <w:pStyle w:val="rowtabella0"/>
              <w:jc w:val="center"/>
              <w:rPr>
                <w:color w:val="002060"/>
              </w:rPr>
            </w:pPr>
            <w:r w:rsidRPr="000011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3126" w14:textId="77777777" w:rsidR="0046594C" w:rsidRPr="00001170" w:rsidRDefault="0046594C" w:rsidP="009546B7">
            <w:pPr>
              <w:pStyle w:val="rowtabella0"/>
              <w:jc w:val="center"/>
              <w:rPr>
                <w:color w:val="002060"/>
              </w:rPr>
            </w:pPr>
            <w:r w:rsidRPr="00001170">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8CA6" w14:textId="77777777" w:rsidR="0046594C" w:rsidRPr="00001170" w:rsidRDefault="0046594C" w:rsidP="009546B7">
            <w:pPr>
              <w:pStyle w:val="rowtabella0"/>
              <w:jc w:val="center"/>
              <w:rPr>
                <w:color w:val="002060"/>
              </w:rPr>
            </w:pPr>
            <w:r w:rsidRPr="0000117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69F0" w14:textId="77777777" w:rsidR="0046594C" w:rsidRPr="00001170" w:rsidRDefault="0046594C" w:rsidP="009546B7">
            <w:pPr>
              <w:pStyle w:val="rowtabella0"/>
              <w:jc w:val="center"/>
              <w:rPr>
                <w:color w:val="002060"/>
              </w:rPr>
            </w:pPr>
            <w:r w:rsidRPr="00001170">
              <w:rPr>
                <w:color w:val="002060"/>
              </w:rPr>
              <w:t>0</w:t>
            </w:r>
          </w:p>
        </w:tc>
      </w:tr>
      <w:tr w:rsidR="0046594C" w:rsidRPr="00001170" w14:paraId="1CE4FCD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4B56F" w14:textId="77777777" w:rsidR="0046594C" w:rsidRPr="00001170" w:rsidRDefault="0046594C" w:rsidP="009546B7">
            <w:pPr>
              <w:pStyle w:val="rowtabella0"/>
              <w:rPr>
                <w:color w:val="002060"/>
              </w:rPr>
            </w:pPr>
            <w:r w:rsidRPr="0000117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3AC4"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4A12"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5859"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36EE"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382F"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0FE1" w14:textId="77777777" w:rsidR="0046594C" w:rsidRPr="00001170" w:rsidRDefault="0046594C" w:rsidP="009546B7">
            <w:pPr>
              <w:pStyle w:val="rowtabella0"/>
              <w:jc w:val="center"/>
              <w:rPr>
                <w:color w:val="002060"/>
              </w:rPr>
            </w:pPr>
            <w:r w:rsidRPr="000011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1C68" w14:textId="77777777" w:rsidR="0046594C" w:rsidRPr="00001170" w:rsidRDefault="0046594C" w:rsidP="009546B7">
            <w:pPr>
              <w:pStyle w:val="rowtabella0"/>
              <w:jc w:val="center"/>
              <w:rPr>
                <w:color w:val="002060"/>
              </w:rPr>
            </w:pPr>
            <w:r w:rsidRPr="00001170">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8A63" w14:textId="77777777" w:rsidR="0046594C" w:rsidRPr="00001170" w:rsidRDefault="0046594C" w:rsidP="009546B7">
            <w:pPr>
              <w:pStyle w:val="rowtabella0"/>
              <w:jc w:val="center"/>
              <w:rPr>
                <w:color w:val="002060"/>
              </w:rPr>
            </w:pPr>
            <w:r w:rsidRPr="000011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D22D" w14:textId="77777777" w:rsidR="0046594C" w:rsidRPr="00001170" w:rsidRDefault="0046594C" w:rsidP="009546B7">
            <w:pPr>
              <w:pStyle w:val="rowtabella0"/>
              <w:jc w:val="center"/>
              <w:rPr>
                <w:color w:val="002060"/>
              </w:rPr>
            </w:pPr>
            <w:r w:rsidRPr="00001170">
              <w:rPr>
                <w:color w:val="002060"/>
              </w:rPr>
              <w:t>0</w:t>
            </w:r>
          </w:p>
        </w:tc>
      </w:tr>
      <w:tr w:rsidR="0046594C" w:rsidRPr="00001170" w14:paraId="0BE7823F"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56F26" w14:textId="77777777" w:rsidR="0046594C" w:rsidRPr="00001170" w:rsidRDefault="0046594C" w:rsidP="009546B7">
            <w:pPr>
              <w:pStyle w:val="rowtabella0"/>
              <w:rPr>
                <w:color w:val="002060"/>
                <w:lang w:val="es-ES"/>
              </w:rPr>
            </w:pPr>
            <w:r w:rsidRPr="00001170">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B583"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189C"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1773"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7D8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98D4"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C41E"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C190" w14:textId="77777777" w:rsidR="0046594C" w:rsidRPr="00001170" w:rsidRDefault="0046594C" w:rsidP="009546B7">
            <w:pPr>
              <w:pStyle w:val="rowtabella0"/>
              <w:jc w:val="center"/>
              <w:rPr>
                <w:color w:val="002060"/>
              </w:rPr>
            </w:pPr>
            <w:r w:rsidRPr="00001170">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8529" w14:textId="77777777" w:rsidR="0046594C" w:rsidRPr="00001170" w:rsidRDefault="0046594C" w:rsidP="009546B7">
            <w:pPr>
              <w:pStyle w:val="rowtabella0"/>
              <w:jc w:val="center"/>
              <w:rPr>
                <w:color w:val="002060"/>
              </w:rPr>
            </w:pPr>
            <w:r w:rsidRPr="0000117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3330" w14:textId="77777777" w:rsidR="0046594C" w:rsidRPr="00001170" w:rsidRDefault="0046594C" w:rsidP="009546B7">
            <w:pPr>
              <w:pStyle w:val="rowtabella0"/>
              <w:jc w:val="center"/>
              <w:rPr>
                <w:color w:val="002060"/>
              </w:rPr>
            </w:pPr>
            <w:r w:rsidRPr="00001170">
              <w:rPr>
                <w:color w:val="002060"/>
              </w:rPr>
              <w:t>2</w:t>
            </w:r>
          </w:p>
        </w:tc>
      </w:tr>
    </w:tbl>
    <w:p w14:paraId="4B7C5B24" w14:textId="77777777" w:rsidR="0046594C" w:rsidRPr="00001170" w:rsidRDefault="0046594C" w:rsidP="0046594C">
      <w:pPr>
        <w:pStyle w:val="breakline"/>
        <w:rPr>
          <w:rFonts w:eastAsiaTheme="minorEastAsia"/>
          <w:color w:val="002060"/>
        </w:rPr>
      </w:pPr>
    </w:p>
    <w:p w14:paraId="7CC14D04" w14:textId="77777777" w:rsidR="0046594C" w:rsidRPr="00001170" w:rsidRDefault="0046594C" w:rsidP="0046594C">
      <w:pPr>
        <w:pStyle w:val="breakline"/>
        <w:rPr>
          <w:color w:val="002060"/>
        </w:rPr>
      </w:pPr>
    </w:p>
    <w:p w14:paraId="1EB48399" w14:textId="77777777" w:rsidR="0046594C" w:rsidRPr="00001170" w:rsidRDefault="0046594C" w:rsidP="0046594C">
      <w:pPr>
        <w:pStyle w:val="sottotitolocampionato10"/>
        <w:rPr>
          <w:color w:val="002060"/>
        </w:rPr>
      </w:pPr>
      <w:r w:rsidRPr="0000117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67CD459C"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942DA"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6567F"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133E9"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12918"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24114"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7816B"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CC81A"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56C4D"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8C486"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840DE" w14:textId="77777777" w:rsidR="0046594C" w:rsidRPr="00001170" w:rsidRDefault="0046594C" w:rsidP="009546B7">
            <w:pPr>
              <w:pStyle w:val="headertabella0"/>
              <w:rPr>
                <w:color w:val="002060"/>
              </w:rPr>
            </w:pPr>
            <w:r w:rsidRPr="00001170">
              <w:rPr>
                <w:color w:val="002060"/>
              </w:rPr>
              <w:t>PE</w:t>
            </w:r>
          </w:p>
        </w:tc>
      </w:tr>
      <w:tr w:rsidR="0046594C" w:rsidRPr="00001170" w14:paraId="79D67D15"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45E05" w14:textId="77777777" w:rsidR="0046594C" w:rsidRPr="00001170" w:rsidRDefault="0046594C" w:rsidP="009546B7">
            <w:pPr>
              <w:pStyle w:val="rowtabella0"/>
              <w:rPr>
                <w:color w:val="002060"/>
              </w:rPr>
            </w:pPr>
            <w:r w:rsidRPr="0000117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B251"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B8B9"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6F3E"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75CA"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9F2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3E31" w14:textId="77777777" w:rsidR="0046594C" w:rsidRPr="00001170" w:rsidRDefault="0046594C" w:rsidP="009546B7">
            <w:pPr>
              <w:pStyle w:val="rowtabella0"/>
              <w:jc w:val="center"/>
              <w:rPr>
                <w:color w:val="002060"/>
              </w:rPr>
            </w:pPr>
            <w:r w:rsidRPr="0000117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A428"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81E1" w14:textId="77777777" w:rsidR="0046594C" w:rsidRPr="00001170" w:rsidRDefault="0046594C" w:rsidP="009546B7">
            <w:pPr>
              <w:pStyle w:val="rowtabella0"/>
              <w:jc w:val="center"/>
              <w:rPr>
                <w:color w:val="002060"/>
              </w:rPr>
            </w:pPr>
            <w:r w:rsidRPr="000011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4510" w14:textId="77777777" w:rsidR="0046594C" w:rsidRPr="00001170" w:rsidRDefault="0046594C" w:rsidP="009546B7">
            <w:pPr>
              <w:pStyle w:val="rowtabella0"/>
              <w:jc w:val="center"/>
              <w:rPr>
                <w:color w:val="002060"/>
              </w:rPr>
            </w:pPr>
            <w:r w:rsidRPr="00001170">
              <w:rPr>
                <w:color w:val="002060"/>
              </w:rPr>
              <w:t>0</w:t>
            </w:r>
          </w:p>
        </w:tc>
      </w:tr>
      <w:tr w:rsidR="0046594C" w:rsidRPr="00001170" w14:paraId="043EB17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97BA7" w14:textId="77777777" w:rsidR="0046594C" w:rsidRPr="00001170" w:rsidRDefault="0046594C" w:rsidP="009546B7">
            <w:pPr>
              <w:pStyle w:val="rowtabella0"/>
              <w:rPr>
                <w:color w:val="002060"/>
              </w:rPr>
            </w:pPr>
            <w:r w:rsidRPr="00001170">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743C"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EEFA"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A3BF"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8F54"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8B84"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267D"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5398" w14:textId="77777777" w:rsidR="0046594C" w:rsidRPr="00001170" w:rsidRDefault="0046594C" w:rsidP="009546B7">
            <w:pPr>
              <w:pStyle w:val="rowtabella0"/>
              <w:jc w:val="center"/>
              <w:rPr>
                <w:color w:val="002060"/>
              </w:rPr>
            </w:pPr>
            <w:r w:rsidRPr="000011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9AF3" w14:textId="77777777" w:rsidR="0046594C" w:rsidRPr="00001170" w:rsidRDefault="0046594C" w:rsidP="009546B7">
            <w:pPr>
              <w:pStyle w:val="rowtabella0"/>
              <w:jc w:val="center"/>
              <w:rPr>
                <w:color w:val="002060"/>
              </w:rPr>
            </w:pPr>
            <w:r w:rsidRPr="000011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46F9" w14:textId="77777777" w:rsidR="0046594C" w:rsidRPr="00001170" w:rsidRDefault="0046594C" w:rsidP="009546B7">
            <w:pPr>
              <w:pStyle w:val="rowtabella0"/>
              <w:jc w:val="center"/>
              <w:rPr>
                <w:color w:val="002060"/>
              </w:rPr>
            </w:pPr>
            <w:r w:rsidRPr="00001170">
              <w:rPr>
                <w:color w:val="002060"/>
              </w:rPr>
              <w:t>0</w:t>
            </w:r>
          </w:p>
        </w:tc>
      </w:tr>
      <w:tr w:rsidR="0046594C" w:rsidRPr="00001170" w14:paraId="432FE9B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B41E6" w14:textId="77777777" w:rsidR="0046594C" w:rsidRPr="00001170" w:rsidRDefault="0046594C" w:rsidP="009546B7">
            <w:pPr>
              <w:pStyle w:val="rowtabella0"/>
              <w:rPr>
                <w:color w:val="002060"/>
              </w:rPr>
            </w:pPr>
            <w:r w:rsidRPr="0000117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17AE"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4342"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F4AC"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3F13"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BEE0"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84B2" w14:textId="77777777" w:rsidR="0046594C" w:rsidRPr="00001170" w:rsidRDefault="0046594C" w:rsidP="009546B7">
            <w:pPr>
              <w:pStyle w:val="rowtabella0"/>
              <w:jc w:val="center"/>
              <w:rPr>
                <w:color w:val="002060"/>
              </w:rPr>
            </w:pPr>
            <w:r w:rsidRPr="000011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7B1A" w14:textId="77777777" w:rsidR="0046594C" w:rsidRPr="00001170" w:rsidRDefault="0046594C" w:rsidP="009546B7">
            <w:pPr>
              <w:pStyle w:val="rowtabella0"/>
              <w:jc w:val="center"/>
              <w:rPr>
                <w:color w:val="002060"/>
              </w:rPr>
            </w:pPr>
            <w:r w:rsidRPr="000011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7780"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4848" w14:textId="77777777" w:rsidR="0046594C" w:rsidRPr="00001170" w:rsidRDefault="0046594C" w:rsidP="009546B7">
            <w:pPr>
              <w:pStyle w:val="rowtabella0"/>
              <w:jc w:val="center"/>
              <w:rPr>
                <w:color w:val="002060"/>
              </w:rPr>
            </w:pPr>
            <w:r w:rsidRPr="00001170">
              <w:rPr>
                <w:color w:val="002060"/>
              </w:rPr>
              <w:t>0</w:t>
            </w:r>
          </w:p>
        </w:tc>
      </w:tr>
      <w:tr w:rsidR="0046594C" w:rsidRPr="00001170" w14:paraId="39AFA72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6F3F8" w14:textId="77777777" w:rsidR="0046594C" w:rsidRPr="00001170" w:rsidRDefault="0046594C" w:rsidP="009546B7">
            <w:pPr>
              <w:pStyle w:val="rowtabella0"/>
              <w:rPr>
                <w:color w:val="002060"/>
              </w:rPr>
            </w:pPr>
            <w:r w:rsidRPr="00001170">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31AF"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D014"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705F"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D5EF"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2178"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C4CB" w14:textId="77777777" w:rsidR="0046594C" w:rsidRPr="00001170" w:rsidRDefault="0046594C" w:rsidP="009546B7">
            <w:pPr>
              <w:pStyle w:val="rowtabella0"/>
              <w:jc w:val="center"/>
              <w:rPr>
                <w:color w:val="002060"/>
              </w:rPr>
            </w:pPr>
            <w:r w:rsidRPr="0000117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9589" w14:textId="77777777" w:rsidR="0046594C" w:rsidRPr="00001170" w:rsidRDefault="0046594C" w:rsidP="009546B7">
            <w:pPr>
              <w:pStyle w:val="rowtabella0"/>
              <w:jc w:val="center"/>
              <w:rPr>
                <w:color w:val="002060"/>
              </w:rPr>
            </w:pPr>
            <w:r w:rsidRPr="000011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70EE"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0ADC" w14:textId="77777777" w:rsidR="0046594C" w:rsidRPr="00001170" w:rsidRDefault="0046594C" w:rsidP="009546B7">
            <w:pPr>
              <w:pStyle w:val="rowtabella0"/>
              <w:jc w:val="center"/>
              <w:rPr>
                <w:color w:val="002060"/>
              </w:rPr>
            </w:pPr>
            <w:r w:rsidRPr="00001170">
              <w:rPr>
                <w:color w:val="002060"/>
              </w:rPr>
              <w:t>0</w:t>
            </w:r>
          </w:p>
        </w:tc>
      </w:tr>
      <w:tr w:rsidR="0046594C" w:rsidRPr="00001170" w14:paraId="0649526F"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CB8DF" w14:textId="77777777" w:rsidR="0046594C" w:rsidRPr="00001170" w:rsidRDefault="0046594C" w:rsidP="009546B7">
            <w:pPr>
              <w:pStyle w:val="rowtabella0"/>
              <w:rPr>
                <w:color w:val="002060"/>
              </w:rPr>
            </w:pPr>
            <w:r w:rsidRPr="00001170">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08D8"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2B65"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B53B"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75B8"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3F326"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FACD" w14:textId="77777777" w:rsidR="0046594C" w:rsidRPr="00001170" w:rsidRDefault="0046594C" w:rsidP="009546B7">
            <w:pPr>
              <w:pStyle w:val="rowtabella0"/>
              <w:jc w:val="center"/>
              <w:rPr>
                <w:color w:val="002060"/>
              </w:rPr>
            </w:pPr>
            <w:r w:rsidRPr="000011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905F" w14:textId="77777777" w:rsidR="0046594C" w:rsidRPr="00001170" w:rsidRDefault="0046594C" w:rsidP="009546B7">
            <w:pPr>
              <w:pStyle w:val="rowtabella0"/>
              <w:jc w:val="center"/>
              <w:rPr>
                <w:color w:val="002060"/>
              </w:rPr>
            </w:pPr>
            <w:r w:rsidRPr="000011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56C3"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7744" w14:textId="77777777" w:rsidR="0046594C" w:rsidRPr="00001170" w:rsidRDefault="0046594C" w:rsidP="009546B7">
            <w:pPr>
              <w:pStyle w:val="rowtabella0"/>
              <w:jc w:val="center"/>
              <w:rPr>
                <w:color w:val="002060"/>
              </w:rPr>
            </w:pPr>
            <w:r w:rsidRPr="00001170">
              <w:rPr>
                <w:color w:val="002060"/>
              </w:rPr>
              <w:t>0</w:t>
            </w:r>
          </w:p>
        </w:tc>
      </w:tr>
      <w:tr w:rsidR="0046594C" w:rsidRPr="00001170" w14:paraId="53AC8E0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C20ED" w14:textId="77777777" w:rsidR="0046594C" w:rsidRPr="00001170" w:rsidRDefault="0046594C" w:rsidP="009546B7">
            <w:pPr>
              <w:pStyle w:val="rowtabella0"/>
              <w:rPr>
                <w:color w:val="002060"/>
              </w:rPr>
            </w:pPr>
            <w:r w:rsidRPr="0000117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EB35"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1231"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B5A6"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5E99"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DD62"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F594"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2E12" w14:textId="77777777" w:rsidR="0046594C" w:rsidRPr="00001170" w:rsidRDefault="0046594C" w:rsidP="009546B7">
            <w:pPr>
              <w:pStyle w:val="rowtabella0"/>
              <w:jc w:val="center"/>
              <w:rPr>
                <w:color w:val="002060"/>
              </w:rPr>
            </w:pPr>
            <w:r w:rsidRPr="000011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3364"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6EC6" w14:textId="77777777" w:rsidR="0046594C" w:rsidRPr="00001170" w:rsidRDefault="0046594C" w:rsidP="009546B7">
            <w:pPr>
              <w:pStyle w:val="rowtabella0"/>
              <w:jc w:val="center"/>
              <w:rPr>
                <w:color w:val="002060"/>
              </w:rPr>
            </w:pPr>
            <w:r w:rsidRPr="00001170">
              <w:rPr>
                <w:color w:val="002060"/>
              </w:rPr>
              <w:t>0</w:t>
            </w:r>
          </w:p>
        </w:tc>
      </w:tr>
      <w:tr w:rsidR="0046594C" w:rsidRPr="00001170" w14:paraId="1C9E232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266C3" w14:textId="77777777" w:rsidR="0046594C" w:rsidRPr="00001170" w:rsidRDefault="0046594C" w:rsidP="009546B7">
            <w:pPr>
              <w:pStyle w:val="rowtabella0"/>
              <w:rPr>
                <w:color w:val="002060"/>
              </w:rPr>
            </w:pPr>
            <w:r w:rsidRPr="0000117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F8BE" w14:textId="77777777" w:rsidR="0046594C" w:rsidRPr="00001170" w:rsidRDefault="0046594C" w:rsidP="009546B7">
            <w:pPr>
              <w:pStyle w:val="rowtabella0"/>
              <w:jc w:val="center"/>
              <w:rPr>
                <w:color w:val="002060"/>
              </w:rPr>
            </w:pPr>
            <w:r w:rsidRPr="000011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69D1"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33C4"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D2ED"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9727"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90D4" w14:textId="77777777" w:rsidR="0046594C" w:rsidRPr="00001170" w:rsidRDefault="0046594C" w:rsidP="009546B7">
            <w:pPr>
              <w:pStyle w:val="rowtabella0"/>
              <w:jc w:val="center"/>
              <w:rPr>
                <w:color w:val="002060"/>
              </w:rPr>
            </w:pPr>
            <w:r w:rsidRPr="000011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F0CD"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D5DE"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86FB" w14:textId="77777777" w:rsidR="0046594C" w:rsidRPr="00001170" w:rsidRDefault="0046594C" w:rsidP="009546B7">
            <w:pPr>
              <w:pStyle w:val="rowtabella0"/>
              <w:jc w:val="center"/>
              <w:rPr>
                <w:color w:val="002060"/>
              </w:rPr>
            </w:pPr>
            <w:r w:rsidRPr="00001170">
              <w:rPr>
                <w:color w:val="002060"/>
              </w:rPr>
              <w:t>0</w:t>
            </w:r>
          </w:p>
        </w:tc>
      </w:tr>
      <w:tr w:rsidR="0046594C" w:rsidRPr="00001170" w14:paraId="087D1AF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74C15" w14:textId="77777777" w:rsidR="0046594C" w:rsidRPr="00001170" w:rsidRDefault="0046594C" w:rsidP="009546B7">
            <w:pPr>
              <w:pStyle w:val="rowtabella0"/>
              <w:rPr>
                <w:color w:val="002060"/>
              </w:rPr>
            </w:pPr>
            <w:r w:rsidRPr="00001170">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B552"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CFA5"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EA5F"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1B0D"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81B5"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019B"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4CBC" w14:textId="77777777" w:rsidR="0046594C" w:rsidRPr="00001170" w:rsidRDefault="0046594C" w:rsidP="009546B7">
            <w:pPr>
              <w:pStyle w:val="rowtabella0"/>
              <w:jc w:val="center"/>
              <w:rPr>
                <w:color w:val="002060"/>
              </w:rPr>
            </w:pPr>
            <w:r w:rsidRPr="0000117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18F54"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765A" w14:textId="77777777" w:rsidR="0046594C" w:rsidRPr="00001170" w:rsidRDefault="0046594C" w:rsidP="009546B7">
            <w:pPr>
              <w:pStyle w:val="rowtabella0"/>
              <w:jc w:val="center"/>
              <w:rPr>
                <w:color w:val="002060"/>
              </w:rPr>
            </w:pPr>
            <w:r w:rsidRPr="00001170">
              <w:rPr>
                <w:color w:val="002060"/>
              </w:rPr>
              <w:t>0</w:t>
            </w:r>
          </w:p>
        </w:tc>
      </w:tr>
      <w:tr w:rsidR="0046594C" w:rsidRPr="00001170" w14:paraId="54A68BC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1098B" w14:textId="77777777" w:rsidR="0046594C" w:rsidRPr="00001170" w:rsidRDefault="0046594C" w:rsidP="009546B7">
            <w:pPr>
              <w:pStyle w:val="rowtabella0"/>
              <w:rPr>
                <w:color w:val="002060"/>
              </w:rPr>
            </w:pPr>
            <w:r w:rsidRPr="00001170">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E4B9"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7522"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70CB"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F49D"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EED9"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BD11" w14:textId="77777777" w:rsidR="0046594C" w:rsidRPr="00001170" w:rsidRDefault="0046594C" w:rsidP="009546B7">
            <w:pPr>
              <w:pStyle w:val="rowtabella0"/>
              <w:jc w:val="center"/>
              <w:rPr>
                <w:color w:val="002060"/>
              </w:rPr>
            </w:pPr>
            <w:r w:rsidRPr="0000117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24E5"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3870"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F2F6" w14:textId="77777777" w:rsidR="0046594C" w:rsidRPr="00001170" w:rsidRDefault="0046594C" w:rsidP="009546B7">
            <w:pPr>
              <w:pStyle w:val="rowtabella0"/>
              <w:jc w:val="center"/>
              <w:rPr>
                <w:color w:val="002060"/>
              </w:rPr>
            </w:pPr>
            <w:r w:rsidRPr="00001170">
              <w:rPr>
                <w:color w:val="002060"/>
              </w:rPr>
              <w:t>0</w:t>
            </w:r>
          </w:p>
        </w:tc>
      </w:tr>
      <w:tr w:rsidR="0046594C" w:rsidRPr="00001170" w14:paraId="292B2A0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D24EA" w14:textId="77777777" w:rsidR="0046594C" w:rsidRPr="00001170" w:rsidRDefault="0046594C" w:rsidP="009546B7">
            <w:pPr>
              <w:pStyle w:val="rowtabella0"/>
              <w:rPr>
                <w:color w:val="002060"/>
              </w:rPr>
            </w:pPr>
            <w:r w:rsidRPr="00001170">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F3C1"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2FA5"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A296"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1F9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FE08"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3226" w14:textId="77777777" w:rsidR="0046594C" w:rsidRPr="00001170" w:rsidRDefault="0046594C" w:rsidP="009546B7">
            <w:pPr>
              <w:pStyle w:val="rowtabella0"/>
              <w:jc w:val="center"/>
              <w:rPr>
                <w:color w:val="002060"/>
              </w:rPr>
            </w:pPr>
            <w:r w:rsidRPr="000011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D352" w14:textId="77777777" w:rsidR="0046594C" w:rsidRPr="00001170" w:rsidRDefault="0046594C" w:rsidP="009546B7">
            <w:pPr>
              <w:pStyle w:val="rowtabella0"/>
              <w:jc w:val="center"/>
              <w:rPr>
                <w:color w:val="002060"/>
              </w:rPr>
            </w:pPr>
            <w:r w:rsidRPr="0000117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997A" w14:textId="77777777" w:rsidR="0046594C" w:rsidRPr="00001170" w:rsidRDefault="0046594C" w:rsidP="009546B7">
            <w:pPr>
              <w:pStyle w:val="rowtabella0"/>
              <w:jc w:val="center"/>
              <w:rPr>
                <w:color w:val="002060"/>
              </w:rPr>
            </w:pPr>
            <w:r w:rsidRPr="000011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A900" w14:textId="77777777" w:rsidR="0046594C" w:rsidRPr="00001170" w:rsidRDefault="0046594C" w:rsidP="009546B7">
            <w:pPr>
              <w:pStyle w:val="rowtabella0"/>
              <w:jc w:val="center"/>
              <w:rPr>
                <w:color w:val="002060"/>
              </w:rPr>
            </w:pPr>
            <w:r w:rsidRPr="00001170">
              <w:rPr>
                <w:color w:val="002060"/>
              </w:rPr>
              <w:t>0</w:t>
            </w:r>
          </w:p>
        </w:tc>
      </w:tr>
      <w:tr w:rsidR="0046594C" w:rsidRPr="00001170" w14:paraId="490C9BF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773BA" w14:textId="77777777" w:rsidR="0046594C" w:rsidRPr="00001170" w:rsidRDefault="0046594C" w:rsidP="009546B7">
            <w:pPr>
              <w:pStyle w:val="rowtabella0"/>
              <w:rPr>
                <w:color w:val="002060"/>
              </w:rPr>
            </w:pPr>
            <w:r w:rsidRPr="0000117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A113"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5582"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1C97"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A7D1"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EA66"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0CFD" w14:textId="77777777" w:rsidR="0046594C" w:rsidRPr="00001170" w:rsidRDefault="0046594C" w:rsidP="009546B7">
            <w:pPr>
              <w:pStyle w:val="rowtabella0"/>
              <w:jc w:val="center"/>
              <w:rPr>
                <w:color w:val="002060"/>
              </w:rPr>
            </w:pPr>
            <w:r w:rsidRPr="000011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401F" w14:textId="77777777" w:rsidR="0046594C" w:rsidRPr="00001170" w:rsidRDefault="0046594C" w:rsidP="009546B7">
            <w:pPr>
              <w:pStyle w:val="rowtabella0"/>
              <w:jc w:val="center"/>
              <w:rPr>
                <w:color w:val="002060"/>
              </w:rPr>
            </w:pPr>
            <w:r w:rsidRPr="0000117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A2A0" w14:textId="77777777" w:rsidR="0046594C" w:rsidRPr="00001170" w:rsidRDefault="0046594C" w:rsidP="009546B7">
            <w:pPr>
              <w:pStyle w:val="rowtabella0"/>
              <w:jc w:val="center"/>
              <w:rPr>
                <w:color w:val="002060"/>
              </w:rPr>
            </w:pPr>
            <w:r w:rsidRPr="000011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CB44" w14:textId="77777777" w:rsidR="0046594C" w:rsidRPr="00001170" w:rsidRDefault="0046594C" w:rsidP="009546B7">
            <w:pPr>
              <w:pStyle w:val="rowtabella0"/>
              <w:jc w:val="center"/>
              <w:rPr>
                <w:color w:val="002060"/>
              </w:rPr>
            </w:pPr>
            <w:r w:rsidRPr="00001170">
              <w:rPr>
                <w:color w:val="002060"/>
              </w:rPr>
              <w:t>1</w:t>
            </w:r>
          </w:p>
        </w:tc>
      </w:tr>
      <w:tr w:rsidR="0046594C" w:rsidRPr="00001170" w14:paraId="197AA948"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8F9CE" w14:textId="77777777" w:rsidR="0046594C" w:rsidRPr="00001170" w:rsidRDefault="0046594C" w:rsidP="009546B7">
            <w:pPr>
              <w:pStyle w:val="rowtabella0"/>
              <w:rPr>
                <w:color w:val="002060"/>
                <w:lang w:val="es-ES"/>
              </w:rPr>
            </w:pPr>
            <w:r w:rsidRPr="00001170">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F7F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1440"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8F1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A69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005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E63F"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DF6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FDB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D92E" w14:textId="77777777" w:rsidR="0046594C" w:rsidRPr="00001170" w:rsidRDefault="0046594C" w:rsidP="009546B7">
            <w:pPr>
              <w:pStyle w:val="rowtabella0"/>
              <w:jc w:val="center"/>
              <w:rPr>
                <w:color w:val="002060"/>
              </w:rPr>
            </w:pPr>
            <w:r w:rsidRPr="00001170">
              <w:rPr>
                <w:color w:val="002060"/>
              </w:rPr>
              <w:t>0</w:t>
            </w:r>
          </w:p>
        </w:tc>
      </w:tr>
    </w:tbl>
    <w:p w14:paraId="11BCF478" w14:textId="77777777" w:rsidR="0046594C" w:rsidRPr="00001170" w:rsidRDefault="0046594C" w:rsidP="0046594C">
      <w:pPr>
        <w:pStyle w:val="breakline"/>
        <w:rPr>
          <w:rFonts w:eastAsiaTheme="minorEastAsia"/>
          <w:color w:val="002060"/>
        </w:rPr>
      </w:pPr>
    </w:p>
    <w:p w14:paraId="18FB53BF" w14:textId="77777777" w:rsidR="0046594C" w:rsidRPr="00001170" w:rsidRDefault="0046594C" w:rsidP="0046594C">
      <w:pPr>
        <w:pStyle w:val="breakline"/>
        <w:rPr>
          <w:color w:val="002060"/>
        </w:rPr>
      </w:pPr>
    </w:p>
    <w:p w14:paraId="7CC88A0B" w14:textId="77777777" w:rsidR="0046594C" w:rsidRPr="00001170" w:rsidRDefault="0046594C" w:rsidP="0046594C">
      <w:pPr>
        <w:pStyle w:val="sottotitolocampionato10"/>
        <w:rPr>
          <w:color w:val="002060"/>
        </w:rPr>
      </w:pPr>
      <w:r w:rsidRPr="0000117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11B13FD6"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4C906"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0BCEE"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CB074"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A429B"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A26E0"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22EE1"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D1680"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FF26"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D15B1"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60CAE" w14:textId="77777777" w:rsidR="0046594C" w:rsidRPr="00001170" w:rsidRDefault="0046594C" w:rsidP="009546B7">
            <w:pPr>
              <w:pStyle w:val="headertabella0"/>
              <w:rPr>
                <w:color w:val="002060"/>
              </w:rPr>
            </w:pPr>
            <w:r w:rsidRPr="00001170">
              <w:rPr>
                <w:color w:val="002060"/>
              </w:rPr>
              <w:t>PE</w:t>
            </w:r>
          </w:p>
        </w:tc>
      </w:tr>
      <w:tr w:rsidR="0046594C" w:rsidRPr="00001170" w14:paraId="7C8AB734"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EAB94D" w14:textId="77777777" w:rsidR="0046594C" w:rsidRPr="00001170" w:rsidRDefault="0046594C" w:rsidP="009546B7">
            <w:pPr>
              <w:pStyle w:val="rowtabella0"/>
              <w:rPr>
                <w:color w:val="002060"/>
              </w:rPr>
            </w:pPr>
            <w:r w:rsidRPr="00001170">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A087"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47E9"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B2ED"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FC8D"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678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18EF" w14:textId="77777777" w:rsidR="0046594C" w:rsidRPr="00001170" w:rsidRDefault="0046594C" w:rsidP="009546B7">
            <w:pPr>
              <w:pStyle w:val="rowtabella0"/>
              <w:jc w:val="center"/>
              <w:rPr>
                <w:color w:val="002060"/>
              </w:rPr>
            </w:pPr>
            <w:r w:rsidRPr="00001170">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4477"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798D" w14:textId="77777777" w:rsidR="0046594C" w:rsidRPr="00001170" w:rsidRDefault="0046594C" w:rsidP="009546B7">
            <w:pPr>
              <w:pStyle w:val="rowtabella0"/>
              <w:jc w:val="center"/>
              <w:rPr>
                <w:color w:val="002060"/>
              </w:rPr>
            </w:pPr>
            <w:r w:rsidRPr="0000117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D46A" w14:textId="77777777" w:rsidR="0046594C" w:rsidRPr="00001170" w:rsidRDefault="0046594C" w:rsidP="009546B7">
            <w:pPr>
              <w:pStyle w:val="rowtabella0"/>
              <w:jc w:val="center"/>
              <w:rPr>
                <w:color w:val="002060"/>
              </w:rPr>
            </w:pPr>
            <w:r w:rsidRPr="00001170">
              <w:rPr>
                <w:color w:val="002060"/>
              </w:rPr>
              <w:t>0</w:t>
            </w:r>
          </w:p>
        </w:tc>
      </w:tr>
      <w:tr w:rsidR="0046594C" w:rsidRPr="00001170" w14:paraId="2A71504F"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337C7" w14:textId="77777777" w:rsidR="0046594C" w:rsidRPr="00001170" w:rsidRDefault="0046594C" w:rsidP="009546B7">
            <w:pPr>
              <w:pStyle w:val="rowtabella0"/>
              <w:rPr>
                <w:color w:val="002060"/>
              </w:rPr>
            </w:pPr>
            <w:r w:rsidRPr="00001170">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D118"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4CAD"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6337"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EAB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DE4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DA76" w14:textId="77777777" w:rsidR="0046594C" w:rsidRPr="00001170" w:rsidRDefault="0046594C" w:rsidP="009546B7">
            <w:pPr>
              <w:pStyle w:val="rowtabella0"/>
              <w:jc w:val="center"/>
              <w:rPr>
                <w:color w:val="002060"/>
              </w:rPr>
            </w:pPr>
            <w:r w:rsidRPr="00001170">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93F8" w14:textId="77777777" w:rsidR="0046594C" w:rsidRPr="00001170" w:rsidRDefault="0046594C" w:rsidP="009546B7">
            <w:pPr>
              <w:pStyle w:val="rowtabella0"/>
              <w:jc w:val="center"/>
              <w:rPr>
                <w:color w:val="002060"/>
              </w:rPr>
            </w:pPr>
            <w:r w:rsidRPr="000011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664A" w14:textId="77777777" w:rsidR="0046594C" w:rsidRPr="00001170" w:rsidRDefault="0046594C" w:rsidP="009546B7">
            <w:pPr>
              <w:pStyle w:val="rowtabella0"/>
              <w:jc w:val="center"/>
              <w:rPr>
                <w:color w:val="002060"/>
              </w:rPr>
            </w:pPr>
            <w:r w:rsidRPr="000011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FEC84" w14:textId="77777777" w:rsidR="0046594C" w:rsidRPr="00001170" w:rsidRDefault="0046594C" w:rsidP="009546B7">
            <w:pPr>
              <w:pStyle w:val="rowtabella0"/>
              <w:jc w:val="center"/>
              <w:rPr>
                <w:color w:val="002060"/>
              </w:rPr>
            </w:pPr>
            <w:r w:rsidRPr="00001170">
              <w:rPr>
                <w:color w:val="002060"/>
              </w:rPr>
              <w:t>0</w:t>
            </w:r>
          </w:p>
        </w:tc>
      </w:tr>
      <w:tr w:rsidR="0046594C" w:rsidRPr="00001170" w14:paraId="3198FF7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29DB2" w14:textId="77777777" w:rsidR="0046594C" w:rsidRPr="00001170" w:rsidRDefault="0046594C" w:rsidP="009546B7">
            <w:pPr>
              <w:pStyle w:val="rowtabella0"/>
              <w:rPr>
                <w:color w:val="002060"/>
              </w:rPr>
            </w:pPr>
            <w:r w:rsidRPr="0000117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9BF1" w14:textId="77777777" w:rsidR="0046594C" w:rsidRPr="00001170" w:rsidRDefault="0046594C" w:rsidP="009546B7">
            <w:pPr>
              <w:pStyle w:val="rowtabella0"/>
              <w:jc w:val="center"/>
              <w:rPr>
                <w:color w:val="002060"/>
              </w:rPr>
            </w:pPr>
            <w:r w:rsidRPr="0000117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441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2002"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D2C7"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0544"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EDE6" w14:textId="77777777" w:rsidR="0046594C" w:rsidRPr="00001170" w:rsidRDefault="0046594C" w:rsidP="009546B7">
            <w:pPr>
              <w:pStyle w:val="rowtabella0"/>
              <w:jc w:val="center"/>
              <w:rPr>
                <w:color w:val="002060"/>
              </w:rPr>
            </w:pPr>
            <w:r w:rsidRPr="00001170">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757B" w14:textId="77777777" w:rsidR="0046594C" w:rsidRPr="00001170" w:rsidRDefault="0046594C" w:rsidP="009546B7">
            <w:pPr>
              <w:pStyle w:val="rowtabella0"/>
              <w:jc w:val="center"/>
              <w:rPr>
                <w:color w:val="002060"/>
              </w:rPr>
            </w:pPr>
            <w:r w:rsidRPr="0000117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E34D"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BEDE" w14:textId="77777777" w:rsidR="0046594C" w:rsidRPr="00001170" w:rsidRDefault="0046594C" w:rsidP="009546B7">
            <w:pPr>
              <w:pStyle w:val="rowtabella0"/>
              <w:jc w:val="center"/>
              <w:rPr>
                <w:color w:val="002060"/>
              </w:rPr>
            </w:pPr>
            <w:r w:rsidRPr="00001170">
              <w:rPr>
                <w:color w:val="002060"/>
              </w:rPr>
              <w:t>0</w:t>
            </w:r>
          </w:p>
        </w:tc>
      </w:tr>
      <w:tr w:rsidR="0046594C" w:rsidRPr="00001170" w14:paraId="08A4AE3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DA0F8" w14:textId="77777777" w:rsidR="0046594C" w:rsidRPr="00001170" w:rsidRDefault="0046594C" w:rsidP="009546B7">
            <w:pPr>
              <w:pStyle w:val="rowtabella0"/>
              <w:rPr>
                <w:color w:val="002060"/>
              </w:rPr>
            </w:pPr>
            <w:r w:rsidRPr="00001170">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2608" w14:textId="77777777" w:rsidR="0046594C" w:rsidRPr="00001170" w:rsidRDefault="0046594C" w:rsidP="009546B7">
            <w:pPr>
              <w:pStyle w:val="rowtabella0"/>
              <w:jc w:val="center"/>
              <w:rPr>
                <w:color w:val="002060"/>
              </w:rPr>
            </w:pPr>
            <w:r w:rsidRPr="0000117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D5E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CB76"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6CF3"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35C28"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0EA6" w14:textId="77777777" w:rsidR="0046594C" w:rsidRPr="00001170" w:rsidRDefault="0046594C" w:rsidP="009546B7">
            <w:pPr>
              <w:pStyle w:val="rowtabella0"/>
              <w:jc w:val="center"/>
              <w:rPr>
                <w:color w:val="002060"/>
              </w:rPr>
            </w:pPr>
            <w:r w:rsidRPr="0000117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BEEA" w14:textId="77777777" w:rsidR="0046594C" w:rsidRPr="00001170" w:rsidRDefault="0046594C" w:rsidP="009546B7">
            <w:pPr>
              <w:pStyle w:val="rowtabella0"/>
              <w:jc w:val="center"/>
              <w:rPr>
                <w:color w:val="002060"/>
              </w:rPr>
            </w:pPr>
            <w:r w:rsidRPr="000011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D939"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574A" w14:textId="77777777" w:rsidR="0046594C" w:rsidRPr="00001170" w:rsidRDefault="0046594C" w:rsidP="009546B7">
            <w:pPr>
              <w:pStyle w:val="rowtabella0"/>
              <w:jc w:val="center"/>
              <w:rPr>
                <w:color w:val="002060"/>
              </w:rPr>
            </w:pPr>
            <w:r w:rsidRPr="00001170">
              <w:rPr>
                <w:color w:val="002060"/>
              </w:rPr>
              <w:t>0</w:t>
            </w:r>
          </w:p>
        </w:tc>
      </w:tr>
      <w:tr w:rsidR="0046594C" w:rsidRPr="00001170" w14:paraId="5742E9F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B4E77" w14:textId="77777777" w:rsidR="0046594C" w:rsidRPr="00001170" w:rsidRDefault="0046594C" w:rsidP="009546B7">
            <w:pPr>
              <w:pStyle w:val="rowtabella0"/>
              <w:rPr>
                <w:color w:val="002060"/>
              </w:rPr>
            </w:pPr>
            <w:r w:rsidRPr="0000117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FBB5" w14:textId="77777777" w:rsidR="0046594C" w:rsidRPr="00001170" w:rsidRDefault="0046594C" w:rsidP="009546B7">
            <w:pPr>
              <w:pStyle w:val="rowtabella0"/>
              <w:jc w:val="center"/>
              <w:rPr>
                <w:color w:val="002060"/>
              </w:rPr>
            </w:pPr>
            <w:r w:rsidRPr="000011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056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1DAC"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3B9B"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8758"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133C" w14:textId="77777777" w:rsidR="0046594C" w:rsidRPr="00001170" w:rsidRDefault="0046594C" w:rsidP="009546B7">
            <w:pPr>
              <w:pStyle w:val="rowtabella0"/>
              <w:jc w:val="center"/>
              <w:rPr>
                <w:color w:val="002060"/>
              </w:rPr>
            </w:pPr>
            <w:r w:rsidRPr="0000117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EBD97" w14:textId="77777777" w:rsidR="0046594C" w:rsidRPr="00001170" w:rsidRDefault="0046594C" w:rsidP="009546B7">
            <w:pPr>
              <w:pStyle w:val="rowtabella0"/>
              <w:jc w:val="center"/>
              <w:rPr>
                <w:color w:val="002060"/>
              </w:rPr>
            </w:pPr>
            <w:r w:rsidRPr="000011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06B3" w14:textId="77777777" w:rsidR="0046594C" w:rsidRPr="00001170" w:rsidRDefault="0046594C" w:rsidP="009546B7">
            <w:pPr>
              <w:pStyle w:val="rowtabella0"/>
              <w:jc w:val="center"/>
              <w:rPr>
                <w:color w:val="002060"/>
              </w:rPr>
            </w:pPr>
            <w:r w:rsidRPr="000011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C762" w14:textId="77777777" w:rsidR="0046594C" w:rsidRPr="00001170" w:rsidRDefault="0046594C" w:rsidP="009546B7">
            <w:pPr>
              <w:pStyle w:val="rowtabella0"/>
              <w:jc w:val="center"/>
              <w:rPr>
                <w:color w:val="002060"/>
              </w:rPr>
            </w:pPr>
            <w:r w:rsidRPr="00001170">
              <w:rPr>
                <w:color w:val="002060"/>
              </w:rPr>
              <w:t>0</w:t>
            </w:r>
          </w:p>
        </w:tc>
      </w:tr>
      <w:tr w:rsidR="0046594C" w:rsidRPr="00001170" w14:paraId="3D98C4B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5BF9B" w14:textId="77777777" w:rsidR="0046594C" w:rsidRPr="00001170" w:rsidRDefault="0046594C" w:rsidP="009546B7">
            <w:pPr>
              <w:pStyle w:val="rowtabella0"/>
              <w:rPr>
                <w:color w:val="002060"/>
              </w:rPr>
            </w:pPr>
            <w:r w:rsidRPr="00001170">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7D38"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9400"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A8DB"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9FC3"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039C"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569C" w14:textId="77777777" w:rsidR="0046594C" w:rsidRPr="00001170" w:rsidRDefault="0046594C" w:rsidP="009546B7">
            <w:pPr>
              <w:pStyle w:val="rowtabella0"/>
              <w:jc w:val="center"/>
              <w:rPr>
                <w:color w:val="002060"/>
              </w:rPr>
            </w:pPr>
            <w:r w:rsidRPr="00001170">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5779" w14:textId="77777777" w:rsidR="0046594C" w:rsidRPr="00001170" w:rsidRDefault="0046594C" w:rsidP="009546B7">
            <w:pPr>
              <w:pStyle w:val="rowtabella0"/>
              <w:jc w:val="center"/>
              <w:rPr>
                <w:color w:val="002060"/>
              </w:rPr>
            </w:pPr>
            <w:r w:rsidRPr="0000117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644B"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78F2" w14:textId="77777777" w:rsidR="0046594C" w:rsidRPr="00001170" w:rsidRDefault="0046594C" w:rsidP="009546B7">
            <w:pPr>
              <w:pStyle w:val="rowtabella0"/>
              <w:jc w:val="center"/>
              <w:rPr>
                <w:color w:val="002060"/>
              </w:rPr>
            </w:pPr>
            <w:r w:rsidRPr="00001170">
              <w:rPr>
                <w:color w:val="002060"/>
              </w:rPr>
              <w:t>0</w:t>
            </w:r>
          </w:p>
        </w:tc>
      </w:tr>
      <w:tr w:rsidR="0046594C" w:rsidRPr="00001170" w14:paraId="64863276"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064FF" w14:textId="77777777" w:rsidR="0046594C" w:rsidRPr="00001170" w:rsidRDefault="0046594C" w:rsidP="009546B7">
            <w:pPr>
              <w:pStyle w:val="rowtabella0"/>
              <w:rPr>
                <w:color w:val="002060"/>
              </w:rPr>
            </w:pPr>
            <w:r w:rsidRPr="00001170">
              <w:rPr>
                <w:color w:val="002060"/>
              </w:rPr>
              <w:t xml:space="preserve">A.S.D. CALCIO </w:t>
            </w:r>
            <w:proofErr w:type="gramStart"/>
            <w:r w:rsidRPr="00001170">
              <w:rPr>
                <w:color w:val="002060"/>
              </w:rPr>
              <w:t>S.ELPIDIO</w:t>
            </w:r>
            <w:proofErr w:type="gramEnd"/>
            <w:r w:rsidRPr="00001170">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5869" w14:textId="77777777" w:rsidR="0046594C" w:rsidRPr="00001170" w:rsidRDefault="0046594C" w:rsidP="009546B7">
            <w:pPr>
              <w:pStyle w:val="rowtabella0"/>
              <w:jc w:val="center"/>
              <w:rPr>
                <w:color w:val="002060"/>
              </w:rPr>
            </w:pPr>
            <w:r w:rsidRPr="000011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A2D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EA57"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F136"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63C8"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CE37" w14:textId="77777777" w:rsidR="0046594C" w:rsidRPr="00001170" w:rsidRDefault="0046594C" w:rsidP="009546B7">
            <w:pPr>
              <w:pStyle w:val="rowtabella0"/>
              <w:jc w:val="center"/>
              <w:rPr>
                <w:color w:val="002060"/>
              </w:rPr>
            </w:pPr>
            <w:r w:rsidRPr="0000117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F6A9" w14:textId="77777777" w:rsidR="0046594C" w:rsidRPr="00001170" w:rsidRDefault="0046594C" w:rsidP="009546B7">
            <w:pPr>
              <w:pStyle w:val="rowtabella0"/>
              <w:jc w:val="center"/>
              <w:rPr>
                <w:color w:val="002060"/>
              </w:rPr>
            </w:pPr>
            <w:r w:rsidRPr="0000117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93C6"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FFCD" w14:textId="77777777" w:rsidR="0046594C" w:rsidRPr="00001170" w:rsidRDefault="0046594C" w:rsidP="009546B7">
            <w:pPr>
              <w:pStyle w:val="rowtabella0"/>
              <w:jc w:val="center"/>
              <w:rPr>
                <w:color w:val="002060"/>
              </w:rPr>
            </w:pPr>
            <w:r w:rsidRPr="00001170">
              <w:rPr>
                <w:color w:val="002060"/>
              </w:rPr>
              <w:t>0</w:t>
            </w:r>
          </w:p>
        </w:tc>
      </w:tr>
      <w:tr w:rsidR="0046594C" w:rsidRPr="00001170" w14:paraId="423CE5DB"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AD4A7" w14:textId="77777777" w:rsidR="0046594C" w:rsidRPr="00001170" w:rsidRDefault="0046594C" w:rsidP="009546B7">
            <w:pPr>
              <w:pStyle w:val="rowtabella0"/>
              <w:rPr>
                <w:color w:val="002060"/>
              </w:rPr>
            </w:pPr>
            <w:r w:rsidRPr="00001170">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C0D7" w14:textId="77777777" w:rsidR="0046594C" w:rsidRPr="00001170" w:rsidRDefault="0046594C" w:rsidP="009546B7">
            <w:pPr>
              <w:pStyle w:val="rowtabella0"/>
              <w:jc w:val="center"/>
              <w:rPr>
                <w:color w:val="002060"/>
              </w:rPr>
            </w:pPr>
            <w:r w:rsidRPr="0000117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DE75"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0CFE"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219F"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B731"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91E4" w14:textId="77777777" w:rsidR="0046594C" w:rsidRPr="00001170" w:rsidRDefault="0046594C" w:rsidP="009546B7">
            <w:pPr>
              <w:pStyle w:val="rowtabella0"/>
              <w:jc w:val="center"/>
              <w:rPr>
                <w:color w:val="002060"/>
              </w:rPr>
            </w:pPr>
            <w:r w:rsidRPr="0000117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AF6A" w14:textId="77777777" w:rsidR="0046594C" w:rsidRPr="00001170" w:rsidRDefault="0046594C" w:rsidP="009546B7">
            <w:pPr>
              <w:pStyle w:val="rowtabella0"/>
              <w:jc w:val="center"/>
              <w:rPr>
                <w:color w:val="002060"/>
              </w:rPr>
            </w:pPr>
            <w:r w:rsidRPr="0000117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82AC"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E26B" w14:textId="77777777" w:rsidR="0046594C" w:rsidRPr="00001170" w:rsidRDefault="0046594C" w:rsidP="009546B7">
            <w:pPr>
              <w:pStyle w:val="rowtabella0"/>
              <w:jc w:val="center"/>
              <w:rPr>
                <w:color w:val="002060"/>
              </w:rPr>
            </w:pPr>
            <w:r w:rsidRPr="00001170">
              <w:rPr>
                <w:color w:val="002060"/>
              </w:rPr>
              <w:t>0</w:t>
            </w:r>
          </w:p>
        </w:tc>
      </w:tr>
      <w:tr w:rsidR="0046594C" w:rsidRPr="00001170" w14:paraId="62229E18"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AEB3D" w14:textId="77777777" w:rsidR="0046594C" w:rsidRPr="00001170" w:rsidRDefault="0046594C" w:rsidP="009546B7">
            <w:pPr>
              <w:pStyle w:val="rowtabella0"/>
              <w:rPr>
                <w:color w:val="002060"/>
              </w:rPr>
            </w:pPr>
            <w:r w:rsidRPr="00001170">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4420" w14:textId="77777777" w:rsidR="0046594C" w:rsidRPr="00001170" w:rsidRDefault="0046594C" w:rsidP="009546B7">
            <w:pPr>
              <w:pStyle w:val="rowtabella0"/>
              <w:jc w:val="center"/>
              <w:rPr>
                <w:color w:val="002060"/>
              </w:rPr>
            </w:pPr>
            <w:r w:rsidRPr="000011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459C"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3E2D"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0949"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ED31"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4912" w14:textId="77777777" w:rsidR="0046594C" w:rsidRPr="00001170" w:rsidRDefault="0046594C" w:rsidP="009546B7">
            <w:pPr>
              <w:pStyle w:val="rowtabella0"/>
              <w:jc w:val="center"/>
              <w:rPr>
                <w:color w:val="002060"/>
              </w:rPr>
            </w:pPr>
            <w:r w:rsidRPr="0000117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E9F8" w14:textId="77777777" w:rsidR="0046594C" w:rsidRPr="00001170" w:rsidRDefault="0046594C" w:rsidP="009546B7">
            <w:pPr>
              <w:pStyle w:val="rowtabella0"/>
              <w:jc w:val="center"/>
              <w:rPr>
                <w:color w:val="002060"/>
              </w:rPr>
            </w:pPr>
            <w:r w:rsidRPr="0000117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8BEF"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480C" w14:textId="77777777" w:rsidR="0046594C" w:rsidRPr="00001170" w:rsidRDefault="0046594C" w:rsidP="009546B7">
            <w:pPr>
              <w:pStyle w:val="rowtabella0"/>
              <w:jc w:val="center"/>
              <w:rPr>
                <w:color w:val="002060"/>
              </w:rPr>
            </w:pPr>
            <w:r w:rsidRPr="00001170">
              <w:rPr>
                <w:color w:val="002060"/>
              </w:rPr>
              <w:t>0</w:t>
            </w:r>
          </w:p>
        </w:tc>
      </w:tr>
      <w:tr w:rsidR="0046594C" w:rsidRPr="00001170" w14:paraId="64BCCC0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7DF39" w14:textId="77777777" w:rsidR="0046594C" w:rsidRPr="00001170" w:rsidRDefault="0046594C" w:rsidP="009546B7">
            <w:pPr>
              <w:pStyle w:val="rowtabella0"/>
              <w:rPr>
                <w:color w:val="002060"/>
                <w:lang w:val="es-ES"/>
              </w:rPr>
            </w:pPr>
            <w:r w:rsidRPr="00001170">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8C1C"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F86D"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1070"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8449"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B811"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2BF5" w14:textId="77777777" w:rsidR="0046594C" w:rsidRPr="00001170" w:rsidRDefault="0046594C" w:rsidP="009546B7">
            <w:pPr>
              <w:pStyle w:val="rowtabella0"/>
              <w:jc w:val="center"/>
              <w:rPr>
                <w:color w:val="002060"/>
              </w:rPr>
            </w:pPr>
            <w:r w:rsidRPr="0000117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304B" w14:textId="77777777" w:rsidR="0046594C" w:rsidRPr="00001170" w:rsidRDefault="0046594C" w:rsidP="009546B7">
            <w:pPr>
              <w:pStyle w:val="rowtabella0"/>
              <w:jc w:val="center"/>
              <w:rPr>
                <w:color w:val="002060"/>
              </w:rPr>
            </w:pPr>
            <w:r w:rsidRPr="0000117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825E"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10D0" w14:textId="77777777" w:rsidR="0046594C" w:rsidRPr="00001170" w:rsidRDefault="0046594C" w:rsidP="009546B7">
            <w:pPr>
              <w:pStyle w:val="rowtabella0"/>
              <w:jc w:val="center"/>
              <w:rPr>
                <w:color w:val="002060"/>
              </w:rPr>
            </w:pPr>
            <w:r w:rsidRPr="00001170">
              <w:rPr>
                <w:color w:val="002060"/>
              </w:rPr>
              <w:t>0</w:t>
            </w:r>
          </w:p>
        </w:tc>
      </w:tr>
      <w:tr w:rsidR="0046594C" w:rsidRPr="00001170" w14:paraId="1F80C79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C5242" w14:textId="77777777" w:rsidR="0046594C" w:rsidRPr="00001170" w:rsidRDefault="0046594C" w:rsidP="009546B7">
            <w:pPr>
              <w:pStyle w:val="LndNormale1"/>
              <w:rPr>
                <w:color w:val="002060"/>
                <w:sz w:val="12"/>
                <w:szCs w:val="12"/>
              </w:rPr>
            </w:pPr>
            <w:r w:rsidRPr="00001170">
              <w:rPr>
                <w:color w:val="002060"/>
                <w:sz w:val="12"/>
                <w:szCs w:val="12"/>
              </w:rPr>
              <w:t xml:space="preserve">A.S.D. NUOVA JUVENTINA FFC </w:t>
            </w:r>
            <w:r w:rsidRPr="00001170">
              <w:rPr>
                <w:rFonts w:cs="Arial"/>
                <w:color w:val="002060"/>
                <w:sz w:val="12"/>
                <w:szCs w:val="12"/>
              </w:rPr>
              <w:t>– seconda squadra Under 21 –</w:t>
            </w:r>
          </w:p>
          <w:p w14:paraId="3A1C716A" w14:textId="77777777" w:rsidR="0046594C" w:rsidRPr="00001170" w:rsidRDefault="0046594C" w:rsidP="009546B7">
            <w:pPr>
              <w:pStyle w:val="rowtabella0"/>
              <w:rPr>
                <w:color w:val="002060"/>
                <w:lang w:val="x-none"/>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B543"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CFAA"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87E35"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7BBD"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DC40"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4DE0" w14:textId="77777777" w:rsidR="0046594C" w:rsidRPr="00001170" w:rsidRDefault="0046594C" w:rsidP="009546B7">
            <w:pPr>
              <w:pStyle w:val="rowtabella0"/>
              <w:jc w:val="center"/>
              <w:rPr>
                <w:color w:val="002060"/>
              </w:rPr>
            </w:pPr>
            <w:r w:rsidRPr="0000117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8748" w14:textId="77777777" w:rsidR="0046594C" w:rsidRPr="00001170" w:rsidRDefault="0046594C" w:rsidP="009546B7">
            <w:pPr>
              <w:pStyle w:val="rowtabella0"/>
              <w:jc w:val="center"/>
              <w:rPr>
                <w:color w:val="002060"/>
              </w:rPr>
            </w:pPr>
            <w:r w:rsidRPr="00001170">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A721"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6BE3" w14:textId="77777777" w:rsidR="0046594C" w:rsidRPr="00001170" w:rsidRDefault="0046594C" w:rsidP="009546B7">
            <w:pPr>
              <w:pStyle w:val="rowtabella0"/>
              <w:jc w:val="center"/>
              <w:rPr>
                <w:color w:val="002060"/>
              </w:rPr>
            </w:pPr>
            <w:r w:rsidRPr="00001170">
              <w:rPr>
                <w:color w:val="002060"/>
              </w:rPr>
              <w:t>0</w:t>
            </w:r>
          </w:p>
        </w:tc>
      </w:tr>
      <w:tr w:rsidR="0046594C" w:rsidRPr="00001170" w14:paraId="761CDE16"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4F94B" w14:textId="77777777" w:rsidR="0046594C" w:rsidRPr="00001170" w:rsidRDefault="0046594C" w:rsidP="009546B7">
            <w:pPr>
              <w:pStyle w:val="rowtabella0"/>
              <w:rPr>
                <w:color w:val="002060"/>
              </w:rPr>
            </w:pPr>
            <w:r w:rsidRPr="0000117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7023"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C9E6"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7EEE"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4C66"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BA06"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E5144"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9CC8" w14:textId="77777777" w:rsidR="0046594C" w:rsidRPr="00001170" w:rsidRDefault="0046594C" w:rsidP="009546B7">
            <w:pPr>
              <w:pStyle w:val="rowtabella0"/>
              <w:jc w:val="center"/>
              <w:rPr>
                <w:color w:val="002060"/>
              </w:rPr>
            </w:pPr>
            <w:r w:rsidRPr="00001170">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80E5" w14:textId="77777777" w:rsidR="0046594C" w:rsidRPr="00001170" w:rsidRDefault="0046594C" w:rsidP="009546B7">
            <w:pPr>
              <w:pStyle w:val="rowtabella0"/>
              <w:jc w:val="center"/>
              <w:rPr>
                <w:color w:val="002060"/>
              </w:rPr>
            </w:pPr>
            <w:r w:rsidRPr="0000117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9BAC" w14:textId="77777777" w:rsidR="0046594C" w:rsidRPr="00001170" w:rsidRDefault="0046594C" w:rsidP="009546B7">
            <w:pPr>
              <w:pStyle w:val="rowtabella0"/>
              <w:jc w:val="center"/>
              <w:rPr>
                <w:color w:val="002060"/>
              </w:rPr>
            </w:pPr>
            <w:r w:rsidRPr="00001170">
              <w:rPr>
                <w:color w:val="002060"/>
              </w:rPr>
              <w:t>0</w:t>
            </w:r>
          </w:p>
        </w:tc>
      </w:tr>
      <w:tr w:rsidR="0046594C" w:rsidRPr="00001170" w14:paraId="4ABE73D0"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80F292" w14:textId="77777777" w:rsidR="0046594C" w:rsidRPr="00001170" w:rsidRDefault="0046594C" w:rsidP="009546B7">
            <w:pPr>
              <w:pStyle w:val="rowtabella0"/>
              <w:rPr>
                <w:color w:val="002060"/>
              </w:rPr>
            </w:pPr>
            <w:r w:rsidRPr="00001170">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9931"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FB195"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9798"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5C71"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13B3" w14:textId="77777777" w:rsidR="0046594C" w:rsidRPr="00001170" w:rsidRDefault="0046594C" w:rsidP="009546B7">
            <w:pPr>
              <w:pStyle w:val="rowtabella0"/>
              <w:jc w:val="center"/>
              <w:rPr>
                <w:color w:val="002060"/>
              </w:rPr>
            </w:pPr>
            <w:r w:rsidRPr="000011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79CA" w14:textId="77777777" w:rsidR="0046594C" w:rsidRPr="00001170" w:rsidRDefault="0046594C" w:rsidP="009546B7">
            <w:pPr>
              <w:pStyle w:val="rowtabella0"/>
              <w:jc w:val="center"/>
              <w:rPr>
                <w:color w:val="002060"/>
              </w:rPr>
            </w:pPr>
            <w:r w:rsidRPr="000011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2A54" w14:textId="77777777" w:rsidR="0046594C" w:rsidRPr="00001170" w:rsidRDefault="0046594C" w:rsidP="009546B7">
            <w:pPr>
              <w:pStyle w:val="rowtabella0"/>
              <w:jc w:val="center"/>
              <w:rPr>
                <w:color w:val="002060"/>
              </w:rPr>
            </w:pPr>
            <w:r w:rsidRPr="00001170">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9A61" w14:textId="77777777" w:rsidR="0046594C" w:rsidRPr="00001170" w:rsidRDefault="0046594C" w:rsidP="009546B7">
            <w:pPr>
              <w:pStyle w:val="rowtabella0"/>
              <w:jc w:val="center"/>
              <w:rPr>
                <w:color w:val="002060"/>
              </w:rPr>
            </w:pPr>
            <w:r w:rsidRPr="0000117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481E" w14:textId="77777777" w:rsidR="0046594C" w:rsidRPr="00001170" w:rsidRDefault="0046594C" w:rsidP="009546B7">
            <w:pPr>
              <w:pStyle w:val="rowtabella0"/>
              <w:jc w:val="center"/>
              <w:rPr>
                <w:color w:val="002060"/>
              </w:rPr>
            </w:pPr>
            <w:r w:rsidRPr="00001170">
              <w:rPr>
                <w:color w:val="002060"/>
              </w:rPr>
              <w:t>0</w:t>
            </w:r>
          </w:p>
        </w:tc>
      </w:tr>
    </w:tbl>
    <w:p w14:paraId="076DCAAF" w14:textId="77777777" w:rsidR="0046594C" w:rsidRPr="00001170" w:rsidRDefault="0046594C" w:rsidP="0046594C">
      <w:pPr>
        <w:pStyle w:val="breakline"/>
        <w:rPr>
          <w:rFonts w:eastAsiaTheme="minorEastAsia"/>
          <w:color w:val="002060"/>
        </w:rPr>
      </w:pPr>
    </w:p>
    <w:p w14:paraId="1A054011" w14:textId="77777777" w:rsidR="0046594C" w:rsidRPr="00001170" w:rsidRDefault="0046594C" w:rsidP="0046594C">
      <w:pPr>
        <w:pStyle w:val="breakline"/>
        <w:rPr>
          <w:color w:val="002060"/>
        </w:rPr>
      </w:pPr>
    </w:p>
    <w:p w14:paraId="56779142" w14:textId="77777777" w:rsidR="0046594C" w:rsidRPr="00001170" w:rsidRDefault="0046594C" w:rsidP="0046594C">
      <w:pPr>
        <w:pStyle w:val="sottotitolocampionato10"/>
        <w:rPr>
          <w:color w:val="002060"/>
        </w:rPr>
      </w:pPr>
      <w:r w:rsidRPr="00001170">
        <w:rPr>
          <w:color w:val="002060"/>
        </w:rPr>
        <w:lastRenderedPageBreak/>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66EB215A"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C7CF3"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2464D"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FD182"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56AC0"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31C6"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B5399"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2BFD1"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8759"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633AE"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96596" w14:textId="77777777" w:rsidR="0046594C" w:rsidRPr="00001170" w:rsidRDefault="0046594C" w:rsidP="009546B7">
            <w:pPr>
              <w:pStyle w:val="headertabella0"/>
              <w:rPr>
                <w:color w:val="002060"/>
              </w:rPr>
            </w:pPr>
            <w:r w:rsidRPr="00001170">
              <w:rPr>
                <w:color w:val="002060"/>
              </w:rPr>
              <w:t>PE</w:t>
            </w:r>
          </w:p>
        </w:tc>
      </w:tr>
      <w:tr w:rsidR="0046594C" w:rsidRPr="00001170" w14:paraId="06851D2D"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6B6F41" w14:textId="77777777" w:rsidR="0046594C" w:rsidRPr="00001170" w:rsidRDefault="0046594C" w:rsidP="009546B7">
            <w:pPr>
              <w:pStyle w:val="rowtabella0"/>
              <w:rPr>
                <w:color w:val="002060"/>
              </w:rPr>
            </w:pPr>
            <w:r w:rsidRPr="0000117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1097" w14:textId="77777777" w:rsidR="0046594C" w:rsidRPr="00001170" w:rsidRDefault="0046594C" w:rsidP="009546B7">
            <w:pPr>
              <w:pStyle w:val="rowtabella0"/>
              <w:jc w:val="center"/>
              <w:rPr>
                <w:color w:val="002060"/>
              </w:rPr>
            </w:pPr>
            <w:r w:rsidRPr="000011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53FD"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D04D" w14:textId="77777777" w:rsidR="0046594C" w:rsidRPr="00001170" w:rsidRDefault="0046594C" w:rsidP="009546B7">
            <w:pPr>
              <w:pStyle w:val="rowtabella0"/>
              <w:jc w:val="center"/>
              <w:rPr>
                <w:color w:val="002060"/>
              </w:rPr>
            </w:pPr>
            <w:r w:rsidRPr="000011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E713"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9A38"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39C6" w14:textId="77777777" w:rsidR="0046594C" w:rsidRPr="00001170" w:rsidRDefault="0046594C" w:rsidP="009546B7">
            <w:pPr>
              <w:pStyle w:val="rowtabella0"/>
              <w:jc w:val="center"/>
              <w:rPr>
                <w:color w:val="002060"/>
              </w:rPr>
            </w:pPr>
            <w:r w:rsidRPr="00001170">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3C30" w14:textId="77777777" w:rsidR="0046594C" w:rsidRPr="00001170" w:rsidRDefault="0046594C" w:rsidP="009546B7">
            <w:pPr>
              <w:pStyle w:val="rowtabella0"/>
              <w:jc w:val="center"/>
              <w:rPr>
                <w:color w:val="002060"/>
              </w:rPr>
            </w:pPr>
            <w:r w:rsidRPr="000011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06C9" w14:textId="77777777" w:rsidR="0046594C" w:rsidRPr="00001170" w:rsidRDefault="0046594C" w:rsidP="009546B7">
            <w:pPr>
              <w:pStyle w:val="rowtabella0"/>
              <w:jc w:val="center"/>
              <w:rPr>
                <w:color w:val="002060"/>
              </w:rPr>
            </w:pPr>
            <w:r w:rsidRPr="00001170">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FE8B" w14:textId="77777777" w:rsidR="0046594C" w:rsidRPr="00001170" w:rsidRDefault="0046594C" w:rsidP="009546B7">
            <w:pPr>
              <w:pStyle w:val="rowtabella0"/>
              <w:jc w:val="center"/>
              <w:rPr>
                <w:color w:val="002060"/>
              </w:rPr>
            </w:pPr>
            <w:r w:rsidRPr="00001170">
              <w:rPr>
                <w:color w:val="002060"/>
              </w:rPr>
              <w:t>0</w:t>
            </w:r>
          </w:p>
        </w:tc>
      </w:tr>
      <w:tr w:rsidR="0046594C" w:rsidRPr="00001170" w14:paraId="5B10639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CF26F" w14:textId="77777777" w:rsidR="0046594C" w:rsidRPr="00001170" w:rsidRDefault="0046594C" w:rsidP="009546B7">
            <w:pPr>
              <w:pStyle w:val="rowtabella0"/>
              <w:rPr>
                <w:color w:val="002060"/>
              </w:rPr>
            </w:pPr>
            <w:r w:rsidRPr="0000117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50CF" w14:textId="77777777" w:rsidR="0046594C" w:rsidRPr="00001170" w:rsidRDefault="0046594C" w:rsidP="009546B7">
            <w:pPr>
              <w:pStyle w:val="rowtabella0"/>
              <w:jc w:val="center"/>
              <w:rPr>
                <w:color w:val="002060"/>
              </w:rPr>
            </w:pPr>
            <w:r w:rsidRPr="0000117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EFCA"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E303"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C0A3"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D8D2"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E58E" w14:textId="77777777" w:rsidR="0046594C" w:rsidRPr="00001170" w:rsidRDefault="0046594C" w:rsidP="009546B7">
            <w:pPr>
              <w:pStyle w:val="rowtabella0"/>
              <w:jc w:val="center"/>
              <w:rPr>
                <w:color w:val="002060"/>
              </w:rPr>
            </w:pPr>
            <w:r w:rsidRPr="00001170">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3653" w14:textId="77777777" w:rsidR="0046594C" w:rsidRPr="00001170" w:rsidRDefault="0046594C" w:rsidP="009546B7">
            <w:pPr>
              <w:pStyle w:val="rowtabella0"/>
              <w:jc w:val="center"/>
              <w:rPr>
                <w:color w:val="002060"/>
              </w:rPr>
            </w:pPr>
            <w:r w:rsidRPr="000011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01C5" w14:textId="77777777" w:rsidR="0046594C" w:rsidRPr="00001170" w:rsidRDefault="0046594C" w:rsidP="009546B7">
            <w:pPr>
              <w:pStyle w:val="rowtabella0"/>
              <w:jc w:val="center"/>
              <w:rPr>
                <w:color w:val="002060"/>
              </w:rPr>
            </w:pPr>
            <w:r w:rsidRPr="0000117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A088" w14:textId="77777777" w:rsidR="0046594C" w:rsidRPr="00001170" w:rsidRDefault="0046594C" w:rsidP="009546B7">
            <w:pPr>
              <w:pStyle w:val="rowtabella0"/>
              <w:jc w:val="center"/>
              <w:rPr>
                <w:color w:val="002060"/>
              </w:rPr>
            </w:pPr>
            <w:r w:rsidRPr="00001170">
              <w:rPr>
                <w:color w:val="002060"/>
              </w:rPr>
              <w:t>0</w:t>
            </w:r>
          </w:p>
        </w:tc>
      </w:tr>
      <w:tr w:rsidR="0046594C" w:rsidRPr="00001170" w14:paraId="1FF622DB"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86335" w14:textId="77777777" w:rsidR="0046594C" w:rsidRPr="00001170" w:rsidRDefault="0046594C" w:rsidP="009546B7">
            <w:pPr>
              <w:pStyle w:val="rowtabella0"/>
              <w:rPr>
                <w:color w:val="002060"/>
              </w:rPr>
            </w:pPr>
            <w:r w:rsidRPr="0000117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9E35" w14:textId="77777777" w:rsidR="0046594C" w:rsidRPr="00001170" w:rsidRDefault="0046594C" w:rsidP="009546B7">
            <w:pPr>
              <w:pStyle w:val="rowtabella0"/>
              <w:jc w:val="center"/>
              <w:rPr>
                <w:color w:val="002060"/>
              </w:rPr>
            </w:pPr>
            <w:r w:rsidRPr="000011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0256"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8817"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B51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3248"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8E8D1" w14:textId="77777777" w:rsidR="0046594C" w:rsidRPr="00001170" w:rsidRDefault="0046594C" w:rsidP="009546B7">
            <w:pPr>
              <w:pStyle w:val="rowtabella0"/>
              <w:jc w:val="center"/>
              <w:rPr>
                <w:color w:val="002060"/>
              </w:rPr>
            </w:pPr>
            <w:r w:rsidRPr="0000117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9302" w14:textId="77777777" w:rsidR="0046594C" w:rsidRPr="00001170" w:rsidRDefault="0046594C" w:rsidP="009546B7">
            <w:pPr>
              <w:pStyle w:val="rowtabella0"/>
              <w:jc w:val="center"/>
              <w:rPr>
                <w:color w:val="002060"/>
              </w:rPr>
            </w:pPr>
            <w:r w:rsidRPr="0000117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A1F2" w14:textId="77777777" w:rsidR="0046594C" w:rsidRPr="00001170" w:rsidRDefault="0046594C" w:rsidP="009546B7">
            <w:pPr>
              <w:pStyle w:val="rowtabella0"/>
              <w:jc w:val="center"/>
              <w:rPr>
                <w:color w:val="002060"/>
              </w:rPr>
            </w:pPr>
            <w:r w:rsidRPr="000011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A240" w14:textId="77777777" w:rsidR="0046594C" w:rsidRPr="00001170" w:rsidRDefault="0046594C" w:rsidP="009546B7">
            <w:pPr>
              <w:pStyle w:val="rowtabella0"/>
              <w:jc w:val="center"/>
              <w:rPr>
                <w:color w:val="002060"/>
              </w:rPr>
            </w:pPr>
            <w:r w:rsidRPr="00001170">
              <w:rPr>
                <w:color w:val="002060"/>
              </w:rPr>
              <w:t>0</w:t>
            </w:r>
          </w:p>
        </w:tc>
      </w:tr>
      <w:tr w:rsidR="0046594C" w:rsidRPr="00001170" w14:paraId="29506FB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3E87A" w14:textId="77777777" w:rsidR="0046594C" w:rsidRPr="00001170" w:rsidRDefault="0046594C" w:rsidP="009546B7">
            <w:pPr>
              <w:pStyle w:val="rowtabella0"/>
              <w:rPr>
                <w:color w:val="002060"/>
              </w:rPr>
            </w:pPr>
            <w:r w:rsidRPr="00001170">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5DA5" w14:textId="77777777" w:rsidR="0046594C" w:rsidRPr="00001170" w:rsidRDefault="0046594C" w:rsidP="009546B7">
            <w:pPr>
              <w:pStyle w:val="rowtabella0"/>
              <w:jc w:val="center"/>
              <w:rPr>
                <w:color w:val="002060"/>
              </w:rPr>
            </w:pPr>
            <w:r w:rsidRPr="0000117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6E29"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1865"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E47C"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4462"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44D8D" w14:textId="77777777" w:rsidR="0046594C" w:rsidRPr="00001170" w:rsidRDefault="0046594C" w:rsidP="009546B7">
            <w:pPr>
              <w:pStyle w:val="rowtabella0"/>
              <w:jc w:val="center"/>
              <w:rPr>
                <w:color w:val="002060"/>
              </w:rPr>
            </w:pPr>
            <w:r w:rsidRPr="0000117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EE12" w14:textId="77777777" w:rsidR="0046594C" w:rsidRPr="00001170" w:rsidRDefault="0046594C" w:rsidP="009546B7">
            <w:pPr>
              <w:pStyle w:val="rowtabella0"/>
              <w:jc w:val="center"/>
              <w:rPr>
                <w:color w:val="002060"/>
              </w:rPr>
            </w:pPr>
            <w:r w:rsidRPr="0000117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E5D5" w14:textId="77777777" w:rsidR="0046594C" w:rsidRPr="00001170" w:rsidRDefault="0046594C" w:rsidP="009546B7">
            <w:pPr>
              <w:pStyle w:val="rowtabella0"/>
              <w:jc w:val="center"/>
              <w:rPr>
                <w:color w:val="002060"/>
              </w:rPr>
            </w:pPr>
            <w:r w:rsidRPr="000011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E62F" w14:textId="77777777" w:rsidR="0046594C" w:rsidRPr="00001170" w:rsidRDefault="0046594C" w:rsidP="009546B7">
            <w:pPr>
              <w:pStyle w:val="rowtabella0"/>
              <w:jc w:val="center"/>
              <w:rPr>
                <w:color w:val="002060"/>
              </w:rPr>
            </w:pPr>
            <w:r w:rsidRPr="00001170">
              <w:rPr>
                <w:color w:val="002060"/>
              </w:rPr>
              <w:t>0</w:t>
            </w:r>
          </w:p>
        </w:tc>
      </w:tr>
      <w:tr w:rsidR="0046594C" w:rsidRPr="00001170" w14:paraId="449928D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9B23E" w14:textId="77777777" w:rsidR="0046594C" w:rsidRPr="00001170" w:rsidRDefault="0046594C" w:rsidP="009546B7">
            <w:pPr>
              <w:pStyle w:val="rowtabella0"/>
              <w:rPr>
                <w:color w:val="002060"/>
              </w:rPr>
            </w:pPr>
            <w:r w:rsidRPr="00001170">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BF4D" w14:textId="77777777" w:rsidR="0046594C" w:rsidRPr="00001170" w:rsidRDefault="0046594C" w:rsidP="009546B7">
            <w:pPr>
              <w:pStyle w:val="rowtabella0"/>
              <w:jc w:val="center"/>
              <w:rPr>
                <w:color w:val="002060"/>
              </w:rPr>
            </w:pPr>
            <w:r w:rsidRPr="000011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D174"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18F2"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D289"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8458"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A151C" w14:textId="77777777" w:rsidR="0046594C" w:rsidRPr="00001170" w:rsidRDefault="0046594C" w:rsidP="009546B7">
            <w:pPr>
              <w:pStyle w:val="rowtabella0"/>
              <w:jc w:val="center"/>
              <w:rPr>
                <w:color w:val="002060"/>
              </w:rPr>
            </w:pPr>
            <w:r w:rsidRPr="0000117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8B7CE" w14:textId="77777777" w:rsidR="0046594C" w:rsidRPr="00001170" w:rsidRDefault="0046594C" w:rsidP="009546B7">
            <w:pPr>
              <w:pStyle w:val="rowtabella0"/>
              <w:jc w:val="center"/>
              <w:rPr>
                <w:color w:val="002060"/>
              </w:rPr>
            </w:pPr>
            <w:r w:rsidRPr="0000117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0B24"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2B7C" w14:textId="77777777" w:rsidR="0046594C" w:rsidRPr="00001170" w:rsidRDefault="0046594C" w:rsidP="009546B7">
            <w:pPr>
              <w:pStyle w:val="rowtabella0"/>
              <w:jc w:val="center"/>
              <w:rPr>
                <w:color w:val="002060"/>
              </w:rPr>
            </w:pPr>
            <w:r w:rsidRPr="00001170">
              <w:rPr>
                <w:color w:val="002060"/>
              </w:rPr>
              <w:t>0</w:t>
            </w:r>
          </w:p>
        </w:tc>
      </w:tr>
      <w:tr w:rsidR="0046594C" w:rsidRPr="00001170" w14:paraId="06D2547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160A8" w14:textId="77777777" w:rsidR="0046594C" w:rsidRPr="00001170" w:rsidRDefault="0046594C" w:rsidP="009546B7">
            <w:pPr>
              <w:pStyle w:val="rowtabella0"/>
              <w:rPr>
                <w:color w:val="002060"/>
                <w:lang w:val="es-ES"/>
              </w:rPr>
            </w:pPr>
            <w:r w:rsidRPr="00001170">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D39E" w14:textId="77777777" w:rsidR="0046594C" w:rsidRPr="00001170" w:rsidRDefault="0046594C" w:rsidP="009546B7">
            <w:pPr>
              <w:pStyle w:val="rowtabella0"/>
              <w:jc w:val="center"/>
              <w:rPr>
                <w:color w:val="002060"/>
              </w:rPr>
            </w:pPr>
            <w:r w:rsidRPr="000011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0BEB"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2711"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971D9"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4DED"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5601" w14:textId="77777777" w:rsidR="0046594C" w:rsidRPr="00001170" w:rsidRDefault="0046594C" w:rsidP="009546B7">
            <w:pPr>
              <w:pStyle w:val="rowtabella0"/>
              <w:jc w:val="center"/>
              <w:rPr>
                <w:color w:val="002060"/>
              </w:rPr>
            </w:pPr>
            <w:r w:rsidRPr="00001170">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187B" w14:textId="77777777" w:rsidR="0046594C" w:rsidRPr="00001170" w:rsidRDefault="0046594C" w:rsidP="009546B7">
            <w:pPr>
              <w:pStyle w:val="rowtabella0"/>
              <w:jc w:val="center"/>
              <w:rPr>
                <w:color w:val="002060"/>
              </w:rPr>
            </w:pPr>
            <w:r w:rsidRPr="0000117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D3AE"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83C1" w14:textId="77777777" w:rsidR="0046594C" w:rsidRPr="00001170" w:rsidRDefault="0046594C" w:rsidP="009546B7">
            <w:pPr>
              <w:pStyle w:val="rowtabella0"/>
              <w:jc w:val="center"/>
              <w:rPr>
                <w:color w:val="002060"/>
              </w:rPr>
            </w:pPr>
            <w:r w:rsidRPr="00001170">
              <w:rPr>
                <w:color w:val="002060"/>
              </w:rPr>
              <w:t>0</w:t>
            </w:r>
          </w:p>
        </w:tc>
      </w:tr>
      <w:tr w:rsidR="0046594C" w:rsidRPr="00001170" w14:paraId="19E3A6B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FFCED" w14:textId="77777777" w:rsidR="0046594C" w:rsidRPr="00001170" w:rsidRDefault="0046594C" w:rsidP="009546B7">
            <w:pPr>
              <w:pStyle w:val="rowtabella0"/>
              <w:rPr>
                <w:color w:val="002060"/>
              </w:rPr>
            </w:pPr>
            <w:r w:rsidRPr="00001170">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EECE" w14:textId="77777777" w:rsidR="0046594C" w:rsidRPr="00001170" w:rsidRDefault="0046594C" w:rsidP="009546B7">
            <w:pPr>
              <w:pStyle w:val="rowtabella0"/>
              <w:jc w:val="center"/>
              <w:rPr>
                <w:color w:val="002060"/>
              </w:rPr>
            </w:pPr>
            <w:r w:rsidRPr="000011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4573"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4D47"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8A56"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F483"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1550" w14:textId="77777777" w:rsidR="0046594C" w:rsidRPr="00001170" w:rsidRDefault="0046594C" w:rsidP="009546B7">
            <w:pPr>
              <w:pStyle w:val="rowtabella0"/>
              <w:jc w:val="center"/>
              <w:rPr>
                <w:color w:val="002060"/>
              </w:rPr>
            </w:pPr>
            <w:r w:rsidRPr="0000117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8217" w14:textId="77777777" w:rsidR="0046594C" w:rsidRPr="00001170" w:rsidRDefault="0046594C" w:rsidP="009546B7">
            <w:pPr>
              <w:pStyle w:val="rowtabella0"/>
              <w:jc w:val="center"/>
              <w:rPr>
                <w:color w:val="002060"/>
              </w:rPr>
            </w:pPr>
            <w:r w:rsidRPr="0000117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9900"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7D61" w14:textId="77777777" w:rsidR="0046594C" w:rsidRPr="00001170" w:rsidRDefault="0046594C" w:rsidP="009546B7">
            <w:pPr>
              <w:pStyle w:val="rowtabella0"/>
              <w:jc w:val="center"/>
              <w:rPr>
                <w:color w:val="002060"/>
              </w:rPr>
            </w:pPr>
            <w:r w:rsidRPr="00001170">
              <w:rPr>
                <w:color w:val="002060"/>
              </w:rPr>
              <w:t>0</w:t>
            </w:r>
          </w:p>
        </w:tc>
      </w:tr>
      <w:tr w:rsidR="0046594C" w:rsidRPr="00001170" w14:paraId="0B378FE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E8D78" w14:textId="77777777" w:rsidR="0046594C" w:rsidRPr="00001170" w:rsidRDefault="0046594C" w:rsidP="009546B7">
            <w:pPr>
              <w:pStyle w:val="rowtabella0"/>
              <w:rPr>
                <w:color w:val="002060"/>
              </w:rPr>
            </w:pPr>
            <w:r w:rsidRPr="00001170">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2524" w14:textId="77777777" w:rsidR="0046594C" w:rsidRPr="00001170" w:rsidRDefault="0046594C" w:rsidP="009546B7">
            <w:pPr>
              <w:pStyle w:val="rowtabella0"/>
              <w:jc w:val="center"/>
              <w:rPr>
                <w:color w:val="002060"/>
              </w:rPr>
            </w:pPr>
            <w:r w:rsidRPr="000011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82D0"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29E5" w14:textId="77777777" w:rsidR="0046594C" w:rsidRPr="00001170" w:rsidRDefault="0046594C" w:rsidP="009546B7">
            <w:pPr>
              <w:pStyle w:val="rowtabella0"/>
              <w:jc w:val="center"/>
              <w:rPr>
                <w:color w:val="002060"/>
              </w:rPr>
            </w:pPr>
            <w:r w:rsidRPr="000011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2935"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A933" w14:textId="77777777" w:rsidR="0046594C" w:rsidRPr="00001170" w:rsidRDefault="0046594C" w:rsidP="009546B7">
            <w:pPr>
              <w:pStyle w:val="rowtabella0"/>
              <w:jc w:val="center"/>
              <w:rPr>
                <w:color w:val="002060"/>
              </w:rPr>
            </w:pPr>
            <w:r w:rsidRPr="000011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E64A" w14:textId="77777777" w:rsidR="0046594C" w:rsidRPr="00001170" w:rsidRDefault="0046594C" w:rsidP="009546B7">
            <w:pPr>
              <w:pStyle w:val="rowtabella0"/>
              <w:jc w:val="center"/>
              <w:rPr>
                <w:color w:val="002060"/>
              </w:rPr>
            </w:pPr>
            <w:r w:rsidRPr="0000117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79C7" w14:textId="77777777" w:rsidR="0046594C" w:rsidRPr="00001170" w:rsidRDefault="0046594C" w:rsidP="009546B7">
            <w:pPr>
              <w:pStyle w:val="rowtabella0"/>
              <w:jc w:val="center"/>
              <w:rPr>
                <w:color w:val="002060"/>
              </w:rPr>
            </w:pPr>
            <w:r w:rsidRPr="0000117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9969"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5458" w14:textId="77777777" w:rsidR="0046594C" w:rsidRPr="00001170" w:rsidRDefault="0046594C" w:rsidP="009546B7">
            <w:pPr>
              <w:pStyle w:val="rowtabella0"/>
              <w:jc w:val="center"/>
              <w:rPr>
                <w:color w:val="002060"/>
              </w:rPr>
            </w:pPr>
            <w:r w:rsidRPr="00001170">
              <w:rPr>
                <w:color w:val="002060"/>
              </w:rPr>
              <w:t>0</w:t>
            </w:r>
          </w:p>
        </w:tc>
      </w:tr>
      <w:tr w:rsidR="0046594C" w:rsidRPr="00001170" w14:paraId="38EB082B"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88C3F" w14:textId="77777777" w:rsidR="0046594C" w:rsidRPr="00001170" w:rsidRDefault="0046594C" w:rsidP="009546B7">
            <w:pPr>
              <w:pStyle w:val="rowtabella0"/>
              <w:rPr>
                <w:color w:val="002060"/>
              </w:rPr>
            </w:pPr>
            <w:r w:rsidRPr="00001170">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4C58" w14:textId="77777777" w:rsidR="0046594C" w:rsidRPr="00001170" w:rsidRDefault="0046594C" w:rsidP="009546B7">
            <w:pPr>
              <w:pStyle w:val="rowtabella0"/>
              <w:jc w:val="center"/>
              <w:rPr>
                <w:color w:val="002060"/>
              </w:rPr>
            </w:pPr>
            <w:r w:rsidRPr="000011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7E65"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CBE5"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FCE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65FE"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719A" w14:textId="77777777" w:rsidR="0046594C" w:rsidRPr="00001170" w:rsidRDefault="0046594C" w:rsidP="009546B7">
            <w:pPr>
              <w:pStyle w:val="rowtabella0"/>
              <w:jc w:val="center"/>
              <w:rPr>
                <w:color w:val="002060"/>
              </w:rPr>
            </w:pPr>
            <w:r w:rsidRPr="0000117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00DB" w14:textId="77777777" w:rsidR="0046594C" w:rsidRPr="00001170" w:rsidRDefault="0046594C" w:rsidP="009546B7">
            <w:pPr>
              <w:pStyle w:val="rowtabella0"/>
              <w:jc w:val="center"/>
              <w:rPr>
                <w:color w:val="002060"/>
              </w:rPr>
            </w:pPr>
            <w:r w:rsidRPr="0000117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A3B8" w14:textId="77777777" w:rsidR="0046594C" w:rsidRPr="00001170" w:rsidRDefault="0046594C" w:rsidP="009546B7">
            <w:pPr>
              <w:pStyle w:val="rowtabella0"/>
              <w:jc w:val="center"/>
              <w:rPr>
                <w:color w:val="002060"/>
              </w:rPr>
            </w:pPr>
            <w:r w:rsidRPr="000011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96FB" w14:textId="77777777" w:rsidR="0046594C" w:rsidRPr="00001170" w:rsidRDefault="0046594C" w:rsidP="009546B7">
            <w:pPr>
              <w:pStyle w:val="rowtabella0"/>
              <w:jc w:val="center"/>
              <w:rPr>
                <w:color w:val="002060"/>
              </w:rPr>
            </w:pPr>
            <w:r w:rsidRPr="00001170">
              <w:rPr>
                <w:color w:val="002060"/>
              </w:rPr>
              <w:t>0</w:t>
            </w:r>
          </w:p>
        </w:tc>
      </w:tr>
      <w:tr w:rsidR="0046594C" w:rsidRPr="00001170" w14:paraId="39D3D90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527EC" w14:textId="77777777" w:rsidR="0046594C" w:rsidRPr="00001170" w:rsidRDefault="0046594C" w:rsidP="009546B7">
            <w:pPr>
              <w:pStyle w:val="rowtabella0"/>
              <w:rPr>
                <w:color w:val="002060"/>
              </w:rPr>
            </w:pPr>
            <w:r w:rsidRPr="00001170">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5B74" w14:textId="77777777" w:rsidR="0046594C" w:rsidRPr="00001170" w:rsidRDefault="0046594C" w:rsidP="009546B7">
            <w:pPr>
              <w:pStyle w:val="rowtabella0"/>
              <w:jc w:val="center"/>
              <w:rPr>
                <w:color w:val="002060"/>
              </w:rPr>
            </w:pPr>
            <w:r w:rsidRPr="000011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5F5C"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2DC1"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1D27"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4B6A"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113A" w14:textId="77777777" w:rsidR="0046594C" w:rsidRPr="00001170" w:rsidRDefault="0046594C" w:rsidP="009546B7">
            <w:pPr>
              <w:pStyle w:val="rowtabella0"/>
              <w:jc w:val="center"/>
              <w:rPr>
                <w:color w:val="002060"/>
              </w:rPr>
            </w:pPr>
            <w:r w:rsidRPr="0000117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B13D" w14:textId="77777777" w:rsidR="0046594C" w:rsidRPr="00001170" w:rsidRDefault="0046594C" w:rsidP="009546B7">
            <w:pPr>
              <w:pStyle w:val="rowtabella0"/>
              <w:jc w:val="center"/>
              <w:rPr>
                <w:color w:val="002060"/>
              </w:rPr>
            </w:pPr>
            <w:r w:rsidRPr="0000117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62D3"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279F" w14:textId="77777777" w:rsidR="0046594C" w:rsidRPr="00001170" w:rsidRDefault="0046594C" w:rsidP="009546B7">
            <w:pPr>
              <w:pStyle w:val="rowtabella0"/>
              <w:jc w:val="center"/>
              <w:rPr>
                <w:color w:val="002060"/>
              </w:rPr>
            </w:pPr>
            <w:r w:rsidRPr="00001170">
              <w:rPr>
                <w:color w:val="002060"/>
              </w:rPr>
              <w:t>0</w:t>
            </w:r>
          </w:p>
        </w:tc>
      </w:tr>
      <w:tr w:rsidR="0046594C" w:rsidRPr="00001170" w14:paraId="01892EE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A9CD8" w14:textId="77777777" w:rsidR="0046594C" w:rsidRPr="00001170" w:rsidRDefault="0046594C" w:rsidP="009546B7">
            <w:pPr>
              <w:pStyle w:val="LndNormale1"/>
              <w:rPr>
                <w:color w:val="002060"/>
                <w:sz w:val="12"/>
                <w:szCs w:val="12"/>
              </w:rPr>
            </w:pPr>
            <w:r w:rsidRPr="00001170">
              <w:rPr>
                <w:color w:val="002060"/>
                <w:sz w:val="12"/>
                <w:szCs w:val="12"/>
              </w:rPr>
              <w:t xml:space="preserve">POL. CSI STELLA A.S.D. </w:t>
            </w:r>
            <w:r w:rsidRPr="00001170">
              <w:rPr>
                <w:rFonts w:cs="Arial"/>
                <w:color w:val="002060"/>
                <w:sz w:val="12"/>
                <w:szCs w:val="12"/>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CB21"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A7D3" w14:textId="77777777" w:rsidR="0046594C" w:rsidRPr="00001170" w:rsidRDefault="0046594C" w:rsidP="009546B7">
            <w:pPr>
              <w:pStyle w:val="rowtabella0"/>
              <w:jc w:val="center"/>
              <w:rPr>
                <w:color w:val="002060"/>
              </w:rPr>
            </w:pPr>
            <w:r w:rsidRPr="000011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26A4"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2503"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D037" w14:textId="77777777" w:rsidR="0046594C" w:rsidRPr="00001170" w:rsidRDefault="0046594C" w:rsidP="009546B7">
            <w:pPr>
              <w:pStyle w:val="rowtabella0"/>
              <w:jc w:val="center"/>
              <w:rPr>
                <w:color w:val="002060"/>
              </w:rPr>
            </w:pPr>
            <w:r w:rsidRPr="000011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85A7" w14:textId="77777777" w:rsidR="0046594C" w:rsidRPr="00001170" w:rsidRDefault="0046594C" w:rsidP="009546B7">
            <w:pPr>
              <w:pStyle w:val="rowtabella0"/>
              <w:jc w:val="center"/>
              <w:rPr>
                <w:color w:val="002060"/>
              </w:rPr>
            </w:pPr>
            <w:r w:rsidRPr="0000117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2FF0" w14:textId="77777777" w:rsidR="0046594C" w:rsidRPr="00001170" w:rsidRDefault="0046594C" w:rsidP="009546B7">
            <w:pPr>
              <w:pStyle w:val="rowtabella0"/>
              <w:jc w:val="center"/>
              <w:rPr>
                <w:color w:val="002060"/>
              </w:rPr>
            </w:pPr>
            <w:r w:rsidRPr="0000117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BC9E" w14:textId="77777777" w:rsidR="0046594C" w:rsidRPr="00001170" w:rsidRDefault="0046594C" w:rsidP="009546B7">
            <w:pPr>
              <w:pStyle w:val="rowtabella0"/>
              <w:jc w:val="center"/>
              <w:rPr>
                <w:color w:val="002060"/>
              </w:rPr>
            </w:pPr>
            <w:r w:rsidRPr="000011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B63D" w14:textId="77777777" w:rsidR="0046594C" w:rsidRPr="00001170" w:rsidRDefault="0046594C" w:rsidP="009546B7">
            <w:pPr>
              <w:pStyle w:val="rowtabella0"/>
              <w:jc w:val="center"/>
              <w:rPr>
                <w:color w:val="002060"/>
              </w:rPr>
            </w:pPr>
            <w:r w:rsidRPr="00001170">
              <w:rPr>
                <w:color w:val="002060"/>
              </w:rPr>
              <w:t>0</w:t>
            </w:r>
          </w:p>
        </w:tc>
      </w:tr>
      <w:tr w:rsidR="0046594C" w:rsidRPr="00001170" w14:paraId="6F332F15"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85D16" w14:textId="77777777" w:rsidR="0046594C" w:rsidRPr="00001170" w:rsidRDefault="0046594C" w:rsidP="009546B7">
            <w:pPr>
              <w:pStyle w:val="rowtabella0"/>
              <w:rPr>
                <w:color w:val="002060"/>
              </w:rPr>
            </w:pPr>
            <w:r w:rsidRPr="0000117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C553"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C633"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67CC"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CBB5"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2CD58" w14:textId="77777777" w:rsidR="0046594C" w:rsidRPr="00001170" w:rsidRDefault="0046594C" w:rsidP="009546B7">
            <w:pPr>
              <w:pStyle w:val="rowtabella0"/>
              <w:jc w:val="center"/>
              <w:rPr>
                <w:color w:val="002060"/>
              </w:rPr>
            </w:pPr>
            <w:r w:rsidRPr="000011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AD11" w14:textId="77777777" w:rsidR="0046594C" w:rsidRPr="00001170" w:rsidRDefault="0046594C" w:rsidP="009546B7">
            <w:pPr>
              <w:pStyle w:val="rowtabella0"/>
              <w:jc w:val="center"/>
              <w:rPr>
                <w:color w:val="002060"/>
              </w:rPr>
            </w:pPr>
            <w:r w:rsidRPr="000011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4802" w14:textId="77777777" w:rsidR="0046594C" w:rsidRPr="00001170" w:rsidRDefault="0046594C" w:rsidP="009546B7">
            <w:pPr>
              <w:pStyle w:val="rowtabella0"/>
              <w:jc w:val="center"/>
              <w:rPr>
                <w:color w:val="002060"/>
              </w:rPr>
            </w:pPr>
            <w:r w:rsidRPr="0000117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F3E9A" w14:textId="77777777" w:rsidR="0046594C" w:rsidRPr="00001170" w:rsidRDefault="0046594C" w:rsidP="009546B7">
            <w:pPr>
              <w:pStyle w:val="rowtabella0"/>
              <w:jc w:val="center"/>
              <w:rPr>
                <w:color w:val="002060"/>
              </w:rPr>
            </w:pPr>
            <w:r w:rsidRPr="000011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9DE5" w14:textId="77777777" w:rsidR="0046594C" w:rsidRPr="00001170" w:rsidRDefault="0046594C" w:rsidP="009546B7">
            <w:pPr>
              <w:pStyle w:val="rowtabella0"/>
              <w:jc w:val="center"/>
              <w:rPr>
                <w:color w:val="002060"/>
              </w:rPr>
            </w:pPr>
            <w:r w:rsidRPr="00001170">
              <w:rPr>
                <w:color w:val="002060"/>
              </w:rPr>
              <w:t>0</w:t>
            </w:r>
          </w:p>
        </w:tc>
      </w:tr>
      <w:tr w:rsidR="0046594C" w:rsidRPr="00001170" w14:paraId="1B5589FB"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2311E" w14:textId="77777777" w:rsidR="0046594C" w:rsidRPr="00001170" w:rsidRDefault="0046594C" w:rsidP="009546B7">
            <w:pPr>
              <w:pStyle w:val="LndNormale1"/>
              <w:rPr>
                <w:color w:val="002060"/>
                <w:sz w:val="12"/>
                <w:szCs w:val="12"/>
              </w:rPr>
            </w:pPr>
            <w:r w:rsidRPr="00001170">
              <w:rPr>
                <w:color w:val="002060"/>
                <w:sz w:val="12"/>
                <w:szCs w:val="12"/>
              </w:rPr>
              <w:t xml:space="preserve">A.S.D. SPORTING GROTTAMMARE </w:t>
            </w:r>
            <w:r w:rsidRPr="00001170">
              <w:rPr>
                <w:rFonts w:cs="Arial"/>
                <w:color w:val="002060"/>
                <w:sz w:val="12"/>
                <w:szCs w:val="12"/>
              </w:rPr>
              <w:t>– seconda squadra Under 21 –</w:t>
            </w:r>
          </w:p>
          <w:p w14:paraId="7E43025E" w14:textId="77777777" w:rsidR="0046594C" w:rsidRPr="00001170" w:rsidRDefault="0046594C" w:rsidP="009546B7">
            <w:pPr>
              <w:pStyle w:val="rowtabella0"/>
              <w:rPr>
                <w:color w:val="002060"/>
                <w:lang w:val="x-none"/>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ED25F"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7B07" w14:textId="77777777" w:rsidR="0046594C" w:rsidRPr="00001170" w:rsidRDefault="0046594C" w:rsidP="009546B7">
            <w:pPr>
              <w:pStyle w:val="rowtabella0"/>
              <w:jc w:val="center"/>
              <w:rPr>
                <w:color w:val="002060"/>
              </w:rPr>
            </w:pPr>
            <w:r w:rsidRPr="000011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8067"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C67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5F6F" w14:textId="77777777" w:rsidR="0046594C" w:rsidRPr="00001170" w:rsidRDefault="0046594C" w:rsidP="009546B7">
            <w:pPr>
              <w:pStyle w:val="rowtabella0"/>
              <w:jc w:val="center"/>
              <w:rPr>
                <w:color w:val="002060"/>
              </w:rPr>
            </w:pPr>
            <w:r w:rsidRPr="000011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FDBD" w14:textId="77777777" w:rsidR="0046594C" w:rsidRPr="00001170" w:rsidRDefault="0046594C" w:rsidP="009546B7">
            <w:pPr>
              <w:pStyle w:val="rowtabella0"/>
              <w:jc w:val="center"/>
              <w:rPr>
                <w:color w:val="002060"/>
              </w:rPr>
            </w:pPr>
            <w:r w:rsidRPr="000011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2263" w14:textId="77777777" w:rsidR="0046594C" w:rsidRPr="00001170" w:rsidRDefault="0046594C" w:rsidP="009546B7">
            <w:pPr>
              <w:pStyle w:val="rowtabella0"/>
              <w:jc w:val="center"/>
              <w:rPr>
                <w:color w:val="002060"/>
              </w:rPr>
            </w:pPr>
            <w:r w:rsidRPr="00001170">
              <w:rPr>
                <w:color w:val="002060"/>
              </w:rPr>
              <w:t>171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A0AED"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1392" w14:textId="77777777" w:rsidR="0046594C" w:rsidRPr="00001170" w:rsidRDefault="0046594C" w:rsidP="009546B7">
            <w:pPr>
              <w:pStyle w:val="rowtabella0"/>
              <w:jc w:val="center"/>
              <w:rPr>
                <w:color w:val="002060"/>
              </w:rPr>
            </w:pPr>
            <w:r w:rsidRPr="00001170">
              <w:rPr>
                <w:color w:val="002060"/>
              </w:rPr>
              <w:t>0</w:t>
            </w:r>
          </w:p>
        </w:tc>
      </w:tr>
    </w:tbl>
    <w:p w14:paraId="3B9B0FAA" w14:textId="77777777" w:rsidR="0046594C" w:rsidRDefault="0046594C" w:rsidP="0046594C">
      <w:pPr>
        <w:pStyle w:val="breakline"/>
        <w:rPr>
          <w:rFonts w:eastAsiaTheme="minorEastAsia"/>
          <w:color w:val="002060"/>
        </w:rPr>
      </w:pPr>
    </w:p>
    <w:p w14:paraId="0BBC18AD" w14:textId="77777777" w:rsidR="00B87271" w:rsidRPr="00001170" w:rsidRDefault="00B87271" w:rsidP="00B87271">
      <w:pPr>
        <w:pStyle w:val="titoloprinc0"/>
        <w:rPr>
          <w:color w:val="002060"/>
        </w:rPr>
      </w:pPr>
      <w:r>
        <w:rPr>
          <w:color w:val="002060"/>
        </w:rPr>
        <w:t>PROGRAMMA GARE</w:t>
      </w:r>
    </w:p>
    <w:p w14:paraId="2E0B8A0E" w14:textId="77777777" w:rsidR="00B87271" w:rsidRDefault="00B87271" w:rsidP="0046594C">
      <w:pPr>
        <w:pStyle w:val="breakline"/>
        <w:rPr>
          <w:rFonts w:eastAsiaTheme="minorEastAsia"/>
          <w:color w:val="002060"/>
        </w:rPr>
      </w:pPr>
    </w:p>
    <w:p w14:paraId="389F66A9" w14:textId="77777777" w:rsidR="00544ECE" w:rsidRPr="001D1C8A" w:rsidRDefault="00544ECE" w:rsidP="00544ECE">
      <w:pPr>
        <w:pStyle w:val="sottotitolocampionato10"/>
        <w:rPr>
          <w:color w:val="002060"/>
        </w:rPr>
      </w:pPr>
      <w:r w:rsidRPr="001D1C8A">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544ECE" w:rsidRPr="001D1C8A" w14:paraId="2F8CFE9A"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23025"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DD19B"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F232A"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4E5C2"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F4C13"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62D79"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5A1D"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0ABC71EA"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01B48" w14:textId="77777777" w:rsidR="00544ECE" w:rsidRPr="001D1C8A" w:rsidRDefault="00544ECE" w:rsidP="009546B7">
            <w:pPr>
              <w:pStyle w:val="rowtabella0"/>
              <w:rPr>
                <w:color w:val="002060"/>
              </w:rPr>
            </w:pPr>
            <w:r w:rsidRPr="001D1C8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381FB" w14:textId="77777777" w:rsidR="00544ECE" w:rsidRPr="001D1C8A" w:rsidRDefault="00544ECE" w:rsidP="009546B7">
            <w:pPr>
              <w:pStyle w:val="rowtabella0"/>
              <w:rPr>
                <w:color w:val="002060"/>
              </w:rPr>
            </w:pPr>
            <w:r w:rsidRPr="001D1C8A">
              <w:rPr>
                <w:color w:val="002060"/>
              </w:rPr>
              <w:t>SAN COSTANZO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E5872"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3D438" w14:textId="77777777" w:rsidR="00544ECE" w:rsidRPr="001D1C8A" w:rsidRDefault="00544ECE" w:rsidP="009546B7">
            <w:pPr>
              <w:pStyle w:val="rowtabella0"/>
              <w:rPr>
                <w:color w:val="002060"/>
              </w:rPr>
            </w:pPr>
            <w:r w:rsidRPr="001D1C8A">
              <w:rPr>
                <w:color w:val="002060"/>
              </w:rPr>
              <w:t>04/04/2025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15B22" w14:textId="77777777" w:rsidR="00544ECE" w:rsidRPr="001D1C8A" w:rsidRDefault="00544ECE" w:rsidP="009546B7">
            <w:pPr>
              <w:pStyle w:val="rowtabella0"/>
              <w:rPr>
                <w:color w:val="002060"/>
              </w:rPr>
            </w:pPr>
            <w:r w:rsidRPr="001D1C8A">
              <w:rPr>
                <w:color w:val="002060"/>
              </w:rPr>
              <w:t xml:space="preserve">5454 </w:t>
            </w:r>
            <w:proofErr w:type="gramStart"/>
            <w:r w:rsidRPr="001D1C8A">
              <w:rPr>
                <w:color w:val="002060"/>
              </w:rPr>
              <w:t>C.COPERTO</w:t>
            </w:r>
            <w:proofErr w:type="gramEnd"/>
            <w:r w:rsidRPr="001D1C8A">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20BAE" w14:textId="77777777" w:rsidR="00544ECE" w:rsidRPr="001D1C8A" w:rsidRDefault="00544ECE" w:rsidP="009546B7">
            <w:pPr>
              <w:pStyle w:val="rowtabella0"/>
              <w:rPr>
                <w:color w:val="002060"/>
              </w:rPr>
            </w:pPr>
            <w:r w:rsidRPr="001D1C8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6F471" w14:textId="77777777" w:rsidR="00544ECE" w:rsidRPr="001D1C8A" w:rsidRDefault="00544ECE" w:rsidP="009546B7">
            <w:pPr>
              <w:pStyle w:val="rowtabella0"/>
              <w:rPr>
                <w:color w:val="002060"/>
              </w:rPr>
            </w:pPr>
            <w:r w:rsidRPr="001D1C8A">
              <w:rPr>
                <w:color w:val="002060"/>
              </w:rPr>
              <w:t>VIA VILLA TOMBARI</w:t>
            </w:r>
          </w:p>
        </w:tc>
      </w:tr>
      <w:tr w:rsidR="00544ECE" w:rsidRPr="001D1C8A" w14:paraId="08A09BA4"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6ACFD5" w14:textId="77777777" w:rsidR="00544ECE" w:rsidRPr="001D1C8A" w:rsidRDefault="00544ECE" w:rsidP="009546B7">
            <w:pPr>
              <w:pStyle w:val="rowtabella0"/>
              <w:rPr>
                <w:color w:val="002060"/>
              </w:rPr>
            </w:pPr>
            <w:r w:rsidRPr="001D1C8A">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B41690" w14:textId="77777777" w:rsidR="00544ECE" w:rsidRPr="001D1C8A" w:rsidRDefault="00544ECE" w:rsidP="009546B7">
            <w:pPr>
              <w:pStyle w:val="rowtabella0"/>
              <w:rPr>
                <w:color w:val="002060"/>
              </w:rPr>
            </w:pPr>
            <w:r w:rsidRPr="001D1C8A">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279A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914EA2"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8296B0" w14:textId="77777777" w:rsidR="00544ECE" w:rsidRPr="001D1C8A" w:rsidRDefault="00544ECE" w:rsidP="009546B7">
            <w:pPr>
              <w:pStyle w:val="rowtabella0"/>
              <w:rPr>
                <w:color w:val="002060"/>
              </w:rPr>
            </w:pPr>
            <w:r w:rsidRPr="001D1C8A">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DB9EC0" w14:textId="77777777" w:rsidR="00544ECE" w:rsidRPr="001D1C8A" w:rsidRDefault="00544ECE" w:rsidP="009546B7">
            <w:pPr>
              <w:pStyle w:val="rowtabella0"/>
              <w:rPr>
                <w:color w:val="002060"/>
              </w:rPr>
            </w:pPr>
            <w:r w:rsidRPr="001D1C8A">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60A28" w14:textId="77777777" w:rsidR="00544ECE" w:rsidRPr="001D1C8A" w:rsidRDefault="00544ECE" w:rsidP="009546B7">
            <w:pPr>
              <w:pStyle w:val="rowtabella0"/>
              <w:rPr>
                <w:color w:val="002060"/>
              </w:rPr>
            </w:pPr>
            <w:r w:rsidRPr="001D1C8A">
              <w:rPr>
                <w:color w:val="002060"/>
              </w:rPr>
              <w:t>VIA GIOVANNI XXIII</w:t>
            </w:r>
          </w:p>
        </w:tc>
      </w:tr>
      <w:tr w:rsidR="00544ECE" w:rsidRPr="001D1C8A" w14:paraId="53A94456"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FA6D7" w14:textId="77777777" w:rsidR="00544ECE" w:rsidRPr="001D1C8A" w:rsidRDefault="00544ECE" w:rsidP="009546B7">
            <w:pPr>
              <w:pStyle w:val="rowtabella0"/>
              <w:rPr>
                <w:color w:val="002060"/>
              </w:rPr>
            </w:pPr>
            <w:r w:rsidRPr="001D1C8A">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304BCB" w14:textId="77777777" w:rsidR="00544ECE" w:rsidRPr="001D1C8A" w:rsidRDefault="00544ECE" w:rsidP="009546B7">
            <w:pPr>
              <w:pStyle w:val="rowtabella0"/>
              <w:rPr>
                <w:color w:val="002060"/>
              </w:rPr>
            </w:pPr>
            <w:r w:rsidRPr="001D1C8A">
              <w:rPr>
                <w:color w:val="002060"/>
              </w:rPr>
              <w:t xml:space="preserve">SPECIAL ONE SPORTING </w:t>
            </w:r>
            <w:proofErr w:type="gramStart"/>
            <w:r w:rsidRPr="001D1C8A">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D85B60"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36474C" w14:textId="77777777" w:rsidR="00544ECE" w:rsidRPr="001D1C8A" w:rsidRDefault="00544ECE" w:rsidP="009546B7">
            <w:pPr>
              <w:pStyle w:val="rowtabella0"/>
              <w:rPr>
                <w:color w:val="002060"/>
              </w:rPr>
            </w:pPr>
            <w:r w:rsidRPr="001D1C8A">
              <w:rPr>
                <w:color w:val="002060"/>
              </w:rPr>
              <w:t>04/04/2025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59F32C" w14:textId="77777777" w:rsidR="00544ECE" w:rsidRPr="001D1C8A" w:rsidRDefault="00544ECE" w:rsidP="009546B7">
            <w:pPr>
              <w:pStyle w:val="rowtabella0"/>
              <w:rPr>
                <w:color w:val="002060"/>
              </w:rPr>
            </w:pPr>
            <w:r w:rsidRPr="001D1C8A">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29A2D" w14:textId="77777777" w:rsidR="00544ECE" w:rsidRPr="001D1C8A" w:rsidRDefault="00544ECE" w:rsidP="009546B7">
            <w:pPr>
              <w:pStyle w:val="rowtabella0"/>
              <w:rPr>
                <w:color w:val="002060"/>
              </w:rPr>
            </w:pPr>
            <w:r w:rsidRPr="001D1C8A">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19D38" w14:textId="77777777" w:rsidR="00544ECE" w:rsidRPr="001D1C8A" w:rsidRDefault="00544ECE" w:rsidP="009546B7">
            <w:pPr>
              <w:pStyle w:val="rowtabella0"/>
              <w:rPr>
                <w:color w:val="002060"/>
              </w:rPr>
            </w:pPr>
            <w:r w:rsidRPr="001D1C8A">
              <w:rPr>
                <w:color w:val="002060"/>
              </w:rPr>
              <w:t>VIA CAMPO SPORTIVO</w:t>
            </w:r>
          </w:p>
        </w:tc>
      </w:tr>
      <w:tr w:rsidR="00544ECE" w:rsidRPr="001D1C8A" w14:paraId="321D14AB"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AF6CAA" w14:textId="77777777" w:rsidR="00544ECE" w:rsidRPr="001D1C8A" w:rsidRDefault="00544ECE" w:rsidP="009546B7">
            <w:pPr>
              <w:pStyle w:val="rowtabella0"/>
              <w:rPr>
                <w:color w:val="002060"/>
              </w:rPr>
            </w:pPr>
            <w:r w:rsidRPr="001D1C8A">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E86BEF" w14:textId="77777777" w:rsidR="00544ECE" w:rsidRPr="001D1C8A" w:rsidRDefault="00544ECE" w:rsidP="009546B7">
            <w:pPr>
              <w:pStyle w:val="rowtabella0"/>
              <w:rPr>
                <w:color w:val="002060"/>
              </w:rPr>
            </w:pPr>
            <w:r w:rsidRPr="001D1C8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816FD1"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AB5D0B"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1D7113" w14:textId="77777777" w:rsidR="00544ECE" w:rsidRPr="001D1C8A" w:rsidRDefault="00544ECE" w:rsidP="009546B7">
            <w:pPr>
              <w:pStyle w:val="rowtabella0"/>
              <w:rPr>
                <w:color w:val="002060"/>
              </w:rPr>
            </w:pPr>
            <w:r w:rsidRPr="001D1C8A">
              <w:rPr>
                <w:color w:val="002060"/>
              </w:rPr>
              <w:t>5496 CAMPO C5 "BABBUCCE"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7A5F8" w14:textId="77777777" w:rsidR="00544ECE" w:rsidRPr="001D1C8A" w:rsidRDefault="00544ECE" w:rsidP="009546B7">
            <w:pPr>
              <w:pStyle w:val="rowtabella0"/>
              <w:rPr>
                <w:color w:val="002060"/>
              </w:rPr>
            </w:pPr>
            <w:r w:rsidRPr="001D1C8A">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6DA2E" w14:textId="77777777" w:rsidR="00544ECE" w:rsidRPr="001D1C8A" w:rsidRDefault="00544ECE" w:rsidP="009546B7">
            <w:pPr>
              <w:pStyle w:val="rowtabella0"/>
              <w:rPr>
                <w:color w:val="002060"/>
              </w:rPr>
            </w:pPr>
            <w:proofErr w:type="gramStart"/>
            <w:r w:rsidRPr="001D1C8A">
              <w:rPr>
                <w:color w:val="002060"/>
              </w:rPr>
              <w:t>P.LE</w:t>
            </w:r>
            <w:proofErr w:type="gramEnd"/>
            <w:r w:rsidRPr="001D1C8A">
              <w:rPr>
                <w:color w:val="002060"/>
              </w:rPr>
              <w:t xml:space="preserve"> DELLO SPORT SNC</w:t>
            </w:r>
          </w:p>
        </w:tc>
      </w:tr>
      <w:tr w:rsidR="00544ECE" w:rsidRPr="001D1C8A" w14:paraId="41CAFD0F"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AEA4A3" w14:textId="77777777" w:rsidR="00544ECE" w:rsidRPr="001D1C8A" w:rsidRDefault="00544ECE" w:rsidP="009546B7">
            <w:pPr>
              <w:pStyle w:val="rowtabella0"/>
              <w:rPr>
                <w:color w:val="002060"/>
              </w:rPr>
            </w:pPr>
            <w:r w:rsidRPr="001D1C8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EC3C0" w14:textId="77777777" w:rsidR="00544ECE" w:rsidRPr="001D1C8A" w:rsidRDefault="00544ECE" w:rsidP="009546B7">
            <w:pPr>
              <w:pStyle w:val="rowtabella0"/>
              <w:rPr>
                <w:color w:val="002060"/>
              </w:rPr>
            </w:pPr>
            <w:r w:rsidRPr="001D1C8A">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881FA"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FF3CDF" w14:textId="77777777" w:rsidR="00544ECE" w:rsidRPr="001D1C8A" w:rsidRDefault="00544ECE" w:rsidP="009546B7">
            <w:pPr>
              <w:pStyle w:val="rowtabella0"/>
              <w:rPr>
                <w:color w:val="002060"/>
              </w:rPr>
            </w:pPr>
            <w:r w:rsidRPr="001D1C8A">
              <w:rPr>
                <w:color w:val="002060"/>
              </w:rPr>
              <w:t>04/04/2025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CF03F7" w14:textId="77777777" w:rsidR="00544ECE" w:rsidRPr="001D1C8A" w:rsidRDefault="00544ECE" w:rsidP="009546B7">
            <w:pPr>
              <w:pStyle w:val="rowtabella0"/>
              <w:rPr>
                <w:color w:val="002060"/>
              </w:rPr>
            </w:pPr>
            <w:r w:rsidRPr="001D1C8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7E31C" w14:textId="77777777" w:rsidR="00544ECE" w:rsidRPr="001D1C8A" w:rsidRDefault="00544ECE" w:rsidP="009546B7">
            <w:pPr>
              <w:pStyle w:val="rowtabella0"/>
              <w:rPr>
                <w:color w:val="002060"/>
              </w:rPr>
            </w:pPr>
            <w:r w:rsidRPr="001D1C8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094D7" w14:textId="77777777" w:rsidR="00544ECE" w:rsidRPr="001D1C8A" w:rsidRDefault="00544ECE" w:rsidP="009546B7">
            <w:pPr>
              <w:pStyle w:val="rowtabella0"/>
              <w:rPr>
                <w:color w:val="002060"/>
              </w:rPr>
            </w:pPr>
            <w:r w:rsidRPr="001D1C8A">
              <w:rPr>
                <w:color w:val="002060"/>
              </w:rPr>
              <w:t>VIA DEI PIOPPI 2</w:t>
            </w:r>
          </w:p>
        </w:tc>
      </w:tr>
      <w:tr w:rsidR="00544ECE" w:rsidRPr="001D1C8A" w14:paraId="24AAE895"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5AF328" w14:textId="77777777" w:rsidR="00544ECE" w:rsidRPr="001D1C8A" w:rsidRDefault="00544ECE" w:rsidP="009546B7">
            <w:pPr>
              <w:pStyle w:val="rowtabella0"/>
              <w:rPr>
                <w:color w:val="002060"/>
              </w:rPr>
            </w:pPr>
            <w:r w:rsidRPr="001D1C8A">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EFCAD" w14:textId="77777777" w:rsidR="00544ECE" w:rsidRPr="001D1C8A" w:rsidRDefault="00544ECE" w:rsidP="009546B7">
            <w:pPr>
              <w:pStyle w:val="rowtabella0"/>
              <w:rPr>
                <w:color w:val="002060"/>
              </w:rPr>
            </w:pPr>
            <w:r w:rsidRPr="001D1C8A">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06D0F"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4CE29" w14:textId="77777777" w:rsidR="00544ECE" w:rsidRPr="001D1C8A" w:rsidRDefault="00544ECE" w:rsidP="009546B7">
            <w:pPr>
              <w:pStyle w:val="rowtabella0"/>
              <w:rPr>
                <w:color w:val="002060"/>
              </w:rPr>
            </w:pPr>
            <w:r w:rsidRPr="001D1C8A">
              <w:rPr>
                <w:color w:val="002060"/>
              </w:rPr>
              <w:t>04/04/2025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5E285" w14:textId="77777777" w:rsidR="00544ECE" w:rsidRPr="001D1C8A" w:rsidRDefault="00544ECE" w:rsidP="009546B7">
            <w:pPr>
              <w:pStyle w:val="rowtabella0"/>
              <w:rPr>
                <w:color w:val="002060"/>
              </w:rPr>
            </w:pPr>
            <w:r w:rsidRPr="001D1C8A">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FEA2D" w14:textId="77777777" w:rsidR="00544ECE" w:rsidRPr="001D1C8A" w:rsidRDefault="00544ECE" w:rsidP="009546B7">
            <w:pPr>
              <w:pStyle w:val="rowtabella0"/>
              <w:rPr>
                <w:color w:val="002060"/>
              </w:rPr>
            </w:pPr>
            <w:r w:rsidRPr="001D1C8A">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77C5E" w14:textId="77777777" w:rsidR="00544ECE" w:rsidRPr="001D1C8A" w:rsidRDefault="00544ECE" w:rsidP="009546B7">
            <w:pPr>
              <w:pStyle w:val="rowtabella0"/>
              <w:rPr>
                <w:color w:val="002060"/>
              </w:rPr>
            </w:pPr>
            <w:r w:rsidRPr="001D1C8A">
              <w:rPr>
                <w:color w:val="002060"/>
              </w:rPr>
              <w:t>VIA DELL'ANNUNZIATA</w:t>
            </w:r>
          </w:p>
        </w:tc>
      </w:tr>
    </w:tbl>
    <w:p w14:paraId="4BA96C14" w14:textId="77777777" w:rsidR="00544ECE" w:rsidRPr="001D1C8A" w:rsidRDefault="00544ECE" w:rsidP="00544ECE">
      <w:pPr>
        <w:pStyle w:val="breakline"/>
        <w:rPr>
          <w:rFonts w:eastAsiaTheme="minorEastAsia"/>
          <w:color w:val="002060"/>
        </w:rPr>
      </w:pPr>
    </w:p>
    <w:p w14:paraId="3DA40DD6" w14:textId="77777777" w:rsidR="00544ECE" w:rsidRPr="001D1C8A" w:rsidRDefault="00544ECE" w:rsidP="00544ECE">
      <w:pPr>
        <w:pStyle w:val="breakline"/>
        <w:rPr>
          <w:color w:val="002060"/>
        </w:rPr>
      </w:pPr>
    </w:p>
    <w:p w14:paraId="59B3AB06" w14:textId="77777777" w:rsidR="00544ECE" w:rsidRPr="001D1C8A" w:rsidRDefault="00544ECE" w:rsidP="00544ECE">
      <w:pPr>
        <w:pStyle w:val="breakline"/>
        <w:rPr>
          <w:color w:val="002060"/>
        </w:rPr>
      </w:pPr>
    </w:p>
    <w:p w14:paraId="5CB4EEAD" w14:textId="77777777" w:rsidR="00544ECE" w:rsidRPr="001D1C8A" w:rsidRDefault="00544ECE" w:rsidP="00544ECE">
      <w:pPr>
        <w:pStyle w:val="sottotitolocampionato10"/>
        <w:rPr>
          <w:color w:val="002060"/>
        </w:rPr>
      </w:pPr>
      <w:r w:rsidRPr="001D1C8A">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9"/>
        <w:gridCol w:w="385"/>
        <w:gridCol w:w="898"/>
        <w:gridCol w:w="1176"/>
        <w:gridCol w:w="1565"/>
        <w:gridCol w:w="1548"/>
      </w:tblGrid>
      <w:tr w:rsidR="00544ECE" w:rsidRPr="001D1C8A" w14:paraId="5F919A0E"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55976"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5CBF3"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DF914"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938E6"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8B814"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C005"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530E5"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0B1AB94F"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FF542" w14:textId="77777777" w:rsidR="00544ECE" w:rsidRPr="001D1C8A" w:rsidRDefault="00544ECE" w:rsidP="009546B7">
            <w:pPr>
              <w:pStyle w:val="rowtabella0"/>
              <w:rPr>
                <w:color w:val="002060"/>
              </w:rPr>
            </w:pPr>
            <w:r w:rsidRPr="001D1C8A">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0CD94" w14:textId="77777777" w:rsidR="00544ECE" w:rsidRPr="001D1C8A" w:rsidRDefault="00544ECE" w:rsidP="009546B7">
            <w:pPr>
              <w:pStyle w:val="rowtabella0"/>
              <w:rPr>
                <w:color w:val="002060"/>
              </w:rPr>
            </w:pPr>
            <w:r w:rsidRPr="001D1C8A">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B701E"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92870" w14:textId="77777777" w:rsidR="00544ECE" w:rsidRPr="001D1C8A" w:rsidRDefault="00544ECE" w:rsidP="009546B7">
            <w:pPr>
              <w:pStyle w:val="rowtabella0"/>
              <w:rPr>
                <w:color w:val="002060"/>
              </w:rPr>
            </w:pPr>
            <w:r w:rsidRPr="001D1C8A">
              <w:rPr>
                <w:color w:val="002060"/>
              </w:rPr>
              <w:t>04/04/2025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0F5C6" w14:textId="77777777" w:rsidR="00544ECE" w:rsidRPr="001D1C8A" w:rsidRDefault="00544ECE" w:rsidP="009546B7">
            <w:pPr>
              <w:pStyle w:val="rowtabella0"/>
              <w:rPr>
                <w:color w:val="002060"/>
              </w:rPr>
            </w:pPr>
            <w:r w:rsidRPr="001D1C8A">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1A9C2" w14:textId="77777777" w:rsidR="00544ECE" w:rsidRPr="001D1C8A" w:rsidRDefault="00544ECE" w:rsidP="009546B7">
            <w:pPr>
              <w:pStyle w:val="rowtabella0"/>
              <w:rPr>
                <w:color w:val="002060"/>
              </w:rPr>
            </w:pPr>
            <w:r w:rsidRPr="001D1C8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A68FD" w14:textId="77777777" w:rsidR="00544ECE" w:rsidRPr="001D1C8A" w:rsidRDefault="00544ECE" w:rsidP="009546B7">
            <w:pPr>
              <w:pStyle w:val="rowtabella0"/>
              <w:rPr>
                <w:color w:val="002060"/>
              </w:rPr>
            </w:pPr>
            <w:r w:rsidRPr="001D1C8A">
              <w:rPr>
                <w:color w:val="002060"/>
              </w:rPr>
              <w:t>VIA FALCONARA</w:t>
            </w:r>
          </w:p>
        </w:tc>
      </w:tr>
      <w:tr w:rsidR="00544ECE" w:rsidRPr="001D1C8A" w14:paraId="3B5E8412"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43C7DF" w14:textId="77777777" w:rsidR="00544ECE" w:rsidRPr="001D1C8A" w:rsidRDefault="00544ECE" w:rsidP="009546B7">
            <w:pPr>
              <w:pStyle w:val="rowtabella0"/>
              <w:rPr>
                <w:color w:val="002060"/>
              </w:rPr>
            </w:pPr>
            <w:r w:rsidRPr="001D1C8A">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576405" w14:textId="77777777" w:rsidR="00544ECE" w:rsidRPr="001D1C8A" w:rsidRDefault="00544ECE" w:rsidP="009546B7">
            <w:pPr>
              <w:pStyle w:val="rowtabella0"/>
              <w:rPr>
                <w:color w:val="002060"/>
              </w:rPr>
            </w:pPr>
            <w:r w:rsidRPr="001D1C8A">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4DB86"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8676FF" w14:textId="77777777" w:rsidR="00544ECE" w:rsidRPr="001D1C8A" w:rsidRDefault="00544ECE" w:rsidP="009546B7">
            <w:pPr>
              <w:pStyle w:val="rowtabella0"/>
              <w:rPr>
                <w:color w:val="002060"/>
              </w:rPr>
            </w:pPr>
            <w:r w:rsidRPr="001D1C8A">
              <w:rPr>
                <w:color w:val="002060"/>
              </w:rPr>
              <w:t>04/04/2025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90143D" w14:textId="77777777" w:rsidR="00544ECE" w:rsidRPr="001D1C8A" w:rsidRDefault="00544ECE" w:rsidP="009546B7">
            <w:pPr>
              <w:pStyle w:val="rowtabella0"/>
              <w:rPr>
                <w:color w:val="002060"/>
              </w:rPr>
            </w:pPr>
            <w:r w:rsidRPr="001D1C8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54EE4" w14:textId="77777777" w:rsidR="00544ECE" w:rsidRPr="001D1C8A" w:rsidRDefault="00544ECE" w:rsidP="009546B7">
            <w:pPr>
              <w:pStyle w:val="rowtabella0"/>
              <w:rPr>
                <w:color w:val="002060"/>
              </w:rPr>
            </w:pPr>
            <w:r w:rsidRPr="001D1C8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90356D" w14:textId="77777777" w:rsidR="00544ECE" w:rsidRPr="001D1C8A" w:rsidRDefault="00544ECE" w:rsidP="009546B7">
            <w:pPr>
              <w:pStyle w:val="rowtabella0"/>
              <w:rPr>
                <w:color w:val="002060"/>
              </w:rPr>
            </w:pPr>
            <w:r w:rsidRPr="001D1C8A">
              <w:rPr>
                <w:color w:val="002060"/>
              </w:rPr>
              <w:t>VIA GRAZIA DELEDDA</w:t>
            </w:r>
          </w:p>
        </w:tc>
      </w:tr>
      <w:tr w:rsidR="00544ECE" w:rsidRPr="001D1C8A" w14:paraId="095129E6"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FD687A" w14:textId="77777777" w:rsidR="00544ECE" w:rsidRPr="001D1C8A" w:rsidRDefault="00544ECE" w:rsidP="009546B7">
            <w:pPr>
              <w:pStyle w:val="rowtabella0"/>
              <w:rPr>
                <w:color w:val="002060"/>
              </w:rPr>
            </w:pPr>
            <w:r w:rsidRPr="001D1C8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9DE42B" w14:textId="77777777" w:rsidR="00544ECE" w:rsidRPr="001D1C8A" w:rsidRDefault="00544ECE" w:rsidP="009546B7">
            <w:pPr>
              <w:pStyle w:val="rowtabella0"/>
              <w:rPr>
                <w:color w:val="002060"/>
              </w:rPr>
            </w:pPr>
            <w:r w:rsidRPr="001D1C8A">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4702EA"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4794D0"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4C62F" w14:textId="77777777" w:rsidR="00544ECE" w:rsidRPr="001D1C8A" w:rsidRDefault="00544ECE" w:rsidP="009546B7">
            <w:pPr>
              <w:pStyle w:val="rowtabella0"/>
              <w:rPr>
                <w:color w:val="002060"/>
              </w:rPr>
            </w:pPr>
            <w:r w:rsidRPr="001D1C8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3ABA6" w14:textId="77777777" w:rsidR="00544ECE" w:rsidRPr="001D1C8A" w:rsidRDefault="00544ECE" w:rsidP="009546B7">
            <w:pPr>
              <w:pStyle w:val="rowtabella0"/>
              <w:rPr>
                <w:color w:val="002060"/>
              </w:rPr>
            </w:pPr>
            <w:r w:rsidRPr="001D1C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CF072" w14:textId="77777777" w:rsidR="00544ECE" w:rsidRPr="001D1C8A" w:rsidRDefault="00544ECE" w:rsidP="009546B7">
            <w:pPr>
              <w:pStyle w:val="rowtabella0"/>
              <w:rPr>
                <w:color w:val="002060"/>
              </w:rPr>
            </w:pPr>
            <w:r w:rsidRPr="001D1C8A">
              <w:rPr>
                <w:color w:val="002060"/>
              </w:rPr>
              <w:t>VIA DEI TESSITORI</w:t>
            </w:r>
          </w:p>
        </w:tc>
      </w:tr>
      <w:tr w:rsidR="00544ECE" w:rsidRPr="001D1C8A" w14:paraId="7C919B76"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C0FFED" w14:textId="77777777" w:rsidR="00544ECE" w:rsidRPr="001D1C8A" w:rsidRDefault="00544ECE" w:rsidP="009546B7">
            <w:pPr>
              <w:pStyle w:val="rowtabella0"/>
              <w:rPr>
                <w:color w:val="002060"/>
                <w:lang w:val="es-ES"/>
              </w:rPr>
            </w:pPr>
            <w:r w:rsidRPr="001D1C8A">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26D062" w14:textId="77777777" w:rsidR="00544ECE" w:rsidRPr="001D1C8A" w:rsidRDefault="00544ECE" w:rsidP="009546B7">
            <w:pPr>
              <w:pStyle w:val="rowtabella0"/>
              <w:rPr>
                <w:color w:val="002060"/>
              </w:rPr>
            </w:pPr>
            <w:r w:rsidRPr="001D1C8A">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151CAB"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F9702A"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0BCE4" w14:textId="77777777" w:rsidR="00544ECE" w:rsidRPr="001D1C8A" w:rsidRDefault="00544ECE" w:rsidP="009546B7">
            <w:pPr>
              <w:pStyle w:val="rowtabella0"/>
              <w:rPr>
                <w:color w:val="002060"/>
              </w:rPr>
            </w:pPr>
            <w:r w:rsidRPr="001D1C8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B7B87" w14:textId="77777777" w:rsidR="00544ECE" w:rsidRPr="001D1C8A" w:rsidRDefault="00544ECE" w:rsidP="009546B7">
            <w:pPr>
              <w:pStyle w:val="rowtabella0"/>
              <w:rPr>
                <w:color w:val="002060"/>
              </w:rPr>
            </w:pPr>
            <w:r w:rsidRPr="001D1C8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EB7E5" w14:textId="77777777" w:rsidR="00544ECE" w:rsidRPr="001D1C8A" w:rsidRDefault="00544ECE" w:rsidP="009546B7">
            <w:pPr>
              <w:pStyle w:val="rowtabella0"/>
              <w:rPr>
                <w:color w:val="002060"/>
              </w:rPr>
            </w:pPr>
            <w:r w:rsidRPr="001D1C8A">
              <w:rPr>
                <w:color w:val="002060"/>
              </w:rPr>
              <w:t>VIA ANTONIO ROSMINI 22/B</w:t>
            </w:r>
          </w:p>
        </w:tc>
      </w:tr>
      <w:tr w:rsidR="00544ECE" w:rsidRPr="001D1C8A" w14:paraId="3CC088AB"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604CF" w14:textId="77777777" w:rsidR="00544ECE" w:rsidRPr="001D1C8A" w:rsidRDefault="00544ECE" w:rsidP="009546B7">
            <w:pPr>
              <w:pStyle w:val="rowtabella0"/>
              <w:rPr>
                <w:color w:val="002060"/>
              </w:rPr>
            </w:pPr>
            <w:r w:rsidRPr="001D1C8A">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37EA5" w14:textId="77777777" w:rsidR="00544ECE" w:rsidRPr="001D1C8A" w:rsidRDefault="00544ECE" w:rsidP="009546B7">
            <w:pPr>
              <w:pStyle w:val="rowtabella0"/>
              <w:rPr>
                <w:color w:val="002060"/>
              </w:rPr>
            </w:pPr>
            <w:r w:rsidRPr="001D1C8A">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E6D1C"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BCBE0A" w14:textId="77777777" w:rsidR="00544ECE" w:rsidRPr="001D1C8A" w:rsidRDefault="00544ECE" w:rsidP="009546B7">
            <w:pPr>
              <w:pStyle w:val="rowtabella0"/>
              <w:rPr>
                <w:color w:val="002060"/>
              </w:rPr>
            </w:pPr>
            <w:r w:rsidRPr="001D1C8A">
              <w:rPr>
                <w:color w:val="002060"/>
              </w:rPr>
              <w:t>05/04/2025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34AA5" w14:textId="77777777" w:rsidR="00544ECE" w:rsidRPr="001D1C8A" w:rsidRDefault="00544ECE" w:rsidP="009546B7">
            <w:pPr>
              <w:pStyle w:val="rowtabella0"/>
              <w:rPr>
                <w:color w:val="002060"/>
              </w:rPr>
            </w:pPr>
            <w:r w:rsidRPr="001D1C8A">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35A94" w14:textId="77777777" w:rsidR="00544ECE" w:rsidRPr="001D1C8A" w:rsidRDefault="00544ECE" w:rsidP="009546B7">
            <w:pPr>
              <w:pStyle w:val="rowtabella0"/>
              <w:rPr>
                <w:color w:val="002060"/>
              </w:rPr>
            </w:pPr>
            <w:r w:rsidRPr="001D1C8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6DA46" w14:textId="77777777" w:rsidR="00544ECE" w:rsidRPr="001D1C8A" w:rsidRDefault="00544ECE" w:rsidP="009546B7">
            <w:pPr>
              <w:pStyle w:val="rowtabella0"/>
              <w:rPr>
                <w:color w:val="002060"/>
              </w:rPr>
            </w:pPr>
            <w:r w:rsidRPr="001D1C8A">
              <w:rPr>
                <w:color w:val="002060"/>
              </w:rPr>
              <w:t>VIA MONTESSORI LOC. ANGELI</w:t>
            </w:r>
          </w:p>
        </w:tc>
      </w:tr>
      <w:tr w:rsidR="00544ECE" w:rsidRPr="001D1C8A" w14:paraId="6809226F"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7EEC6" w14:textId="77777777" w:rsidR="00544ECE" w:rsidRPr="001D1C8A" w:rsidRDefault="00544ECE" w:rsidP="009546B7">
            <w:pPr>
              <w:pStyle w:val="rowtabella0"/>
              <w:rPr>
                <w:color w:val="002060"/>
              </w:rPr>
            </w:pPr>
            <w:r w:rsidRPr="001D1C8A">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FF5EC" w14:textId="77777777" w:rsidR="00544ECE" w:rsidRPr="001D1C8A" w:rsidRDefault="00544ECE" w:rsidP="009546B7">
            <w:pPr>
              <w:pStyle w:val="rowtabella0"/>
              <w:rPr>
                <w:color w:val="002060"/>
              </w:rPr>
            </w:pPr>
            <w:r w:rsidRPr="001D1C8A">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A505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86814" w14:textId="77777777" w:rsidR="00544ECE" w:rsidRPr="001D1C8A" w:rsidRDefault="00544ECE" w:rsidP="009546B7">
            <w:pPr>
              <w:pStyle w:val="rowtabella0"/>
              <w:rPr>
                <w:color w:val="002060"/>
              </w:rPr>
            </w:pPr>
            <w:r w:rsidRPr="001D1C8A">
              <w:rPr>
                <w:color w:val="002060"/>
              </w:rPr>
              <w:t>05/04/2025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D9EA3" w14:textId="77777777" w:rsidR="00544ECE" w:rsidRPr="001D1C8A" w:rsidRDefault="00544ECE" w:rsidP="009546B7">
            <w:pPr>
              <w:pStyle w:val="rowtabella0"/>
              <w:rPr>
                <w:color w:val="002060"/>
              </w:rPr>
            </w:pPr>
            <w:r w:rsidRPr="001D1C8A">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B7EBF" w14:textId="77777777" w:rsidR="00544ECE" w:rsidRPr="001D1C8A" w:rsidRDefault="00544ECE" w:rsidP="009546B7">
            <w:pPr>
              <w:pStyle w:val="rowtabella0"/>
              <w:rPr>
                <w:color w:val="002060"/>
              </w:rPr>
            </w:pPr>
            <w:r w:rsidRPr="001D1C8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A53AF" w14:textId="77777777" w:rsidR="00544ECE" w:rsidRPr="001D1C8A" w:rsidRDefault="00544ECE" w:rsidP="009546B7">
            <w:pPr>
              <w:pStyle w:val="rowtabella0"/>
              <w:rPr>
                <w:color w:val="002060"/>
              </w:rPr>
            </w:pPr>
            <w:r w:rsidRPr="001D1C8A">
              <w:rPr>
                <w:color w:val="002060"/>
              </w:rPr>
              <w:t>VIA VENEZIA 43</w:t>
            </w:r>
          </w:p>
        </w:tc>
      </w:tr>
    </w:tbl>
    <w:p w14:paraId="417AEF90" w14:textId="77777777" w:rsidR="00544ECE" w:rsidRPr="001D1C8A" w:rsidRDefault="00544ECE" w:rsidP="00544ECE">
      <w:pPr>
        <w:pStyle w:val="breakline"/>
        <w:rPr>
          <w:rFonts w:eastAsiaTheme="minorEastAsia"/>
          <w:color w:val="002060"/>
        </w:rPr>
      </w:pPr>
    </w:p>
    <w:p w14:paraId="24454F17" w14:textId="77777777" w:rsidR="00544ECE" w:rsidRPr="001D1C8A" w:rsidRDefault="00544ECE" w:rsidP="00544ECE">
      <w:pPr>
        <w:pStyle w:val="breakline"/>
        <w:rPr>
          <w:color w:val="002060"/>
        </w:rPr>
      </w:pPr>
    </w:p>
    <w:p w14:paraId="11F7EECA" w14:textId="77777777" w:rsidR="00544ECE" w:rsidRPr="001D1C8A" w:rsidRDefault="00544ECE" w:rsidP="00544ECE">
      <w:pPr>
        <w:pStyle w:val="breakline"/>
        <w:rPr>
          <w:color w:val="002060"/>
        </w:rPr>
      </w:pPr>
    </w:p>
    <w:p w14:paraId="6F906F28" w14:textId="77777777" w:rsidR="00544ECE" w:rsidRPr="001D1C8A" w:rsidRDefault="00544ECE" w:rsidP="00544ECE">
      <w:pPr>
        <w:pStyle w:val="sottotitolocampionato10"/>
        <w:rPr>
          <w:color w:val="002060"/>
        </w:rPr>
      </w:pPr>
      <w:r w:rsidRPr="001D1C8A">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544ECE" w:rsidRPr="001D1C8A" w14:paraId="7B833448"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53F14"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1AB52"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64674"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98591"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5D2B6"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14B16"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62F4"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4F512AAB"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79A1EB" w14:textId="77777777" w:rsidR="00544ECE" w:rsidRPr="001D1C8A" w:rsidRDefault="00544ECE" w:rsidP="009546B7">
            <w:pPr>
              <w:pStyle w:val="rowtabella0"/>
              <w:rPr>
                <w:color w:val="002060"/>
              </w:rPr>
            </w:pPr>
            <w:r w:rsidRPr="001D1C8A">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5A6A4" w14:textId="77777777" w:rsidR="00544ECE" w:rsidRPr="001D1C8A" w:rsidRDefault="00544ECE" w:rsidP="009546B7">
            <w:pPr>
              <w:pStyle w:val="rowtabella0"/>
              <w:rPr>
                <w:color w:val="002060"/>
              </w:rPr>
            </w:pPr>
            <w:proofErr w:type="gramStart"/>
            <w:r w:rsidRPr="001D1C8A">
              <w:rPr>
                <w:color w:val="002060"/>
              </w:rPr>
              <w:t>CITTA</w:t>
            </w:r>
            <w:proofErr w:type="gramEnd"/>
            <w:r w:rsidRPr="001D1C8A">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6953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6CB7F" w14:textId="77777777" w:rsidR="00544ECE" w:rsidRPr="001D1C8A" w:rsidRDefault="00544ECE" w:rsidP="009546B7">
            <w:pPr>
              <w:pStyle w:val="rowtabella0"/>
              <w:rPr>
                <w:color w:val="002060"/>
              </w:rPr>
            </w:pPr>
            <w:r w:rsidRPr="001D1C8A">
              <w:rPr>
                <w:color w:val="002060"/>
              </w:rPr>
              <w:t>04/04/2025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9BEA6" w14:textId="77777777" w:rsidR="00544ECE" w:rsidRPr="001D1C8A" w:rsidRDefault="00544ECE" w:rsidP="009546B7">
            <w:pPr>
              <w:pStyle w:val="rowtabella0"/>
              <w:rPr>
                <w:color w:val="002060"/>
              </w:rPr>
            </w:pPr>
            <w:r w:rsidRPr="001D1C8A">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3B55B" w14:textId="77777777" w:rsidR="00544ECE" w:rsidRPr="001D1C8A" w:rsidRDefault="00544ECE" w:rsidP="009546B7">
            <w:pPr>
              <w:pStyle w:val="rowtabella0"/>
              <w:rPr>
                <w:color w:val="002060"/>
              </w:rPr>
            </w:pPr>
            <w:r w:rsidRPr="001D1C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12FBD" w14:textId="77777777" w:rsidR="00544ECE" w:rsidRPr="001D1C8A" w:rsidRDefault="00544ECE" w:rsidP="009546B7">
            <w:pPr>
              <w:pStyle w:val="rowtabella0"/>
              <w:rPr>
                <w:color w:val="002060"/>
              </w:rPr>
            </w:pPr>
            <w:r w:rsidRPr="001D1C8A">
              <w:rPr>
                <w:color w:val="002060"/>
              </w:rPr>
              <w:t>LOCALITA' NONTESICURO</w:t>
            </w:r>
          </w:p>
        </w:tc>
      </w:tr>
      <w:tr w:rsidR="00544ECE" w:rsidRPr="001D1C8A" w14:paraId="44BC6B09"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DEC71F" w14:textId="77777777" w:rsidR="00544ECE" w:rsidRPr="001D1C8A" w:rsidRDefault="00544ECE" w:rsidP="009546B7">
            <w:pPr>
              <w:pStyle w:val="rowtabella0"/>
              <w:rPr>
                <w:color w:val="002060"/>
              </w:rPr>
            </w:pPr>
            <w:r w:rsidRPr="001D1C8A">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89EAC5" w14:textId="77777777" w:rsidR="00544ECE" w:rsidRPr="001D1C8A" w:rsidRDefault="00544ECE" w:rsidP="009546B7">
            <w:pPr>
              <w:pStyle w:val="rowtabella0"/>
              <w:rPr>
                <w:color w:val="002060"/>
              </w:rPr>
            </w:pPr>
            <w:r w:rsidRPr="001D1C8A">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0060CF"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8EA57E"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6F8067" w14:textId="77777777" w:rsidR="00544ECE" w:rsidRPr="001D1C8A" w:rsidRDefault="00544ECE" w:rsidP="009546B7">
            <w:pPr>
              <w:pStyle w:val="rowtabella0"/>
              <w:rPr>
                <w:color w:val="002060"/>
              </w:rPr>
            </w:pPr>
            <w:r w:rsidRPr="001D1C8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DE102" w14:textId="77777777" w:rsidR="00544ECE" w:rsidRPr="001D1C8A" w:rsidRDefault="00544ECE" w:rsidP="009546B7">
            <w:pPr>
              <w:pStyle w:val="rowtabella0"/>
              <w:rPr>
                <w:color w:val="002060"/>
              </w:rPr>
            </w:pPr>
            <w:r w:rsidRPr="001D1C8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DF1A7" w14:textId="77777777" w:rsidR="00544ECE" w:rsidRPr="001D1C8A" w:rsidRDefault="00544ECE" w:rsidP="009546B7">
            <w:pPr>
              <w:pStyle w:val="rowtabella0"/>
              <w:rPr>
                <w:color w:val="002060"/>
              </w:rPr>
            </w:pPr>
            <w:r w:rsidRPr="001D1C8A">
              <w:rPr>
                <w:color w:val="002060"/>
              </w:rPr>
              <w:t>VIA FONTE ANTICA 6</w:t>
            </w:r>
          </w:p>
        </w:tc>
      </w:tr>
      <w:tr w:rsidR="00544ECE" w:rsidRPr="001D1C8A" w14:paraId="57CD6B18"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30A2B" w14:textId="77777777" w:rsidR="00544ECE" w:rsidRPr="001D1C8A" w:rsidRDefault="00544ECE" w:rsidP="009546B7">
            <w:pPr>
              <w:pStyle w:val="rowtabella0"/>
              <w:rPr>
                <w:color w:val="002060"/>
              </w:rPr>
            </w:pPr>
            <w:r w:rsidRPr="001D1C8A">
              <w:rPr>
                <w:color w:val="002060"/>
              </w:rPr>
              <w:lastRenderedPageBreak/>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89DB8D" w14:textId="77777777" w:rsidR="00544ECE" w:rsidRPr="001D1C8A" w:rsidRDefault="00544ECE" w:rsidP="009546B7">
            <w:pPr>
              <w:pStyle w:val="rowtabella0"/>
              <w:rPr>
                <w:color w:val="002060"/>
              </w:rPr>
            </w:pPr>
            <w:r w:rsidRPr="001D1C8A">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B89872"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D40BA"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690E50" w14:textId="77777777" w:rsidR="00544ECE" w:rsidRPr="001D1C8A" w:rsidRDefault="00544ECE" w:rsidP="009546B7">
            <w:pPr>
              <w:pStyle w:val="rowtabella0"/>
              <w:rPr>
                <w:color w:val="002060"/>
              </w:rPr>
            </w:pPr>
            <w:r w:rsidRPr="001D1C8A">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6FEBD"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774CE3" w14:textId="77777777" w:rsidR="00544ECE" w:rsidRPr="001D1C8A" w:rsidRDefault="00544ECE" w:rsidP="009546B7">
            <w:pPr>
              <w:pStyle w:val="rowtabella0"/>
              <w:rPr>
                <w:color w:val="002060"/>
              </w:rPr>
            </w:pPr>
            <w:r w:rsidRPr="001D1C8A">
              <w:rPr>
                <w:color w:val="002060"/>
              </w:rPr>
              <w:t xml:space="preserve">VIA CARPEGNA-VIA M.TE </w:t>
            </w:r>
            <w:proofErr w:type="gramStart"/>
            <w:r w:rsidRPr="001D1C8A">
              <w:rPr>
                <w:color w:val="002060"/>
              </w:rPr>
              <w:t>S.VICINO</w:t>
            </w:r>
            <w:proofErr w:type="gramEnd"/>
          </w:p>
        </w:tc>
      </w:tr>
      <w:tr w:rsidR="00544ECE" w:rsidRPr="001D1C8A" w14:paraId="3098B680"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924E42" w14:textId="77777777" w:rsidR="00544ECE" w:rsidRPr="001D1C8A" w:rsidRDefault="00544ECE" w:rsidP="009546B7">
            <w:pPr>
              <w:pStyle w:val="rowtabella0"/>
              <w:rPr>
                <w:color w:val="002060"/>
              </w:rPr>
            </w:pPr>
            <w:r w:rsidRPr="001D1C8A">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13250" w14:textId="77777777" w:rsidR="00544ECE" w:rsidRPr="001D1C8A" w:rsidRDefault="00544ECE" w:rsidP="009546B7">
            <w:pPr>
              <w:pStyle w:val="rowtabella0"/>
              <w:rPr>
                <w:color w:val="002060"/>
              </w:rPr>
            </w:pPr>
            <w:r w:rsidRPr="001D1C8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83F61C"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58236"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E13D23" w14:textId="77777777" w:rsidR="00544ECE" w:rsidRPr="001D1C8A" w:rsidRDefault="00544ECE" w:rsidP="009546B7">
            <w:pPr>
              <w:pStyle w:val="rowtabella0"/>
              <w:rPr>
                <w:color w:val="002060"/>
              </w:rPr>
            </w:pPr>
            <w:r w:rsidRPr="001D1C8A">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35ABB" w14:textId="77777777" w:rsidR="00544ECE" w:rsidRPr="001D1C8A" w:rsidRDefault="00544ECE" w:rsidP="009546B7">
            <w:pPr>
              <w:pStyle w:val="rowtabella0"/>
              <w:rPr>
                <w:color w:val="002060"/>
              </w:rPr>
            </w:pPr>
            <w:r w:rsidRPr="001D1C8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C8AE0" w14:textId="77777777" w:rsidR="00544ECE" w:rsidRPr="001D1C8A" w:rsidRDefault="00544ECE" w:rsidP="009546B7">
            <w:pPr>
              <w:pStyle w:val="rowtabella0"/>
              <w:rPr>
                <w:color w:val="002060"/>
              </w:rPr>
            </w:pPr>
            <w:r w:rsidRPr="001D1C8A">
              <w:rPr>
                <w:color w:val="002060"/>
              </w:rPr>
              <w:t>VIA MASSIMO D'AZEGLIO</w:t>
            </w:r>
          </w:p>
        </w:tc>
      </w:tr>
      <w:tr w:rsidR="00544ECE" w:rsidRPr="001D1C8A" w14:paraId="0D1F7648"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9E218B" w14:textId="77777777" w:rsidR="00544ECE" w:rsidRPr="001D1C8A" w:rsidRDefault="00544ECE" w:rsidP="009546B7">
            <w:pPr>
              <w:pStyle w:val="rowtabella0"/>
              <w:rPr>
                <w:color w:val="002060"/>
              </w:rPr>
            </w:pPr>
            <w:r w:rsidRPr="001D1C8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79B18D" w14:textId="77777777" w:rsidR="00544ECE" w:rsidRPr="001D1C8A" w:rsidRDefault="00544ECE" w:rsidP="009546B7">
            <w:pPr>
              <w:pStyle w:val="rowtabella0"/>
              <w:rPr>
                <w:color w:val="002060"/>
              </w:rPr>
            </w:pPr>
            <w:r w:rsidRPr="001D1C8A">
              <w:rPr>
                <w:color w:val="002060"/>
              </w:rPr>
              <w:t>AVM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D695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DEA610" w14:textId="77777777" w:rsidR="00544ECE" w:rsidRPr="001D1C8A" w:rsidRDefault="00544ECE" w:rsidP="009546B7">
            <w:pPr>
              <w:pStyle w:val="rowtabella0"/>
              <w:rPr>
                <w:color w:val="002060"/>
              </w:rPr>
            </w:pPr>
            <w:r w:rsidRPr="001D1C8A">
              <w:rPr>
                <w:color w:val="002060"/>
              </w:rPr>
              <w:t>05/04/2025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9598E5" w14:textId="77777777" w:rsidR="00544ECE" w:rsidRPr="001D1C8A" w:rsidRDefault="00544ECE" w:rsidP="009546B7">
            <w:pPr>
              <w:pStyle w:val="rowtabella0"/>
              <w:rPr>
                <w:color w:val="002060"/>
              </w:rPr>
            </w:pPr>
            <w:r w:rsidRPr="001D1C8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73DF2"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B01B98" w14:textId="77777777" w:rsidR="00544ECE" w:rsidRPr="001D1C8A" w:rsidRDefault="00544ECE" w:rsidP="009546B7">
            <w:pPr>
              <w:pStyle w:val="rowtabella0"/>
              <w:rPr>
                <w:color w:val="002060"/>
              </w:rPr>
            </w:pPr>
            <w:r w:rsidRPr="001D1C8A">
              <w:rPr>
                <w:color w:val="002060"/>
              </w:rPr>
              <w:t>LOCALITA' CANDIA</w:t>
            </w:r>
          </w:p>
        </w:tc>
      </w:tr>
      <w:tr w:rsidR="00544ECE" w:rsidRPr="001D1C8A" w14:paraId="5AEE8E02"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095664" w14:textId="77777777" w:rsidR="00544ECE" w:rsidRPr="001D1C8A" w:rsidRDefault="00544ECE" w:rsidP="009546B7">
            <w:pPr>
              <w:pStyle w:val="rowtabella0"/>
              <w:rPr>
                <w:color w:val="002060"/>
              </w:rPr>
            </w:pPr>
            <w:r w:rsidRPr="001D1C8A">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3F095" w14:textId="77777777" w:rsidR="00544ECE" w:rsidRPr="001D1C8A" w:rsidRDefault="00544ECE" w:rsidP="009546B7">
            <w:pPr>
              <w:pStyle w:val="rowtabella0"/>
              <w:rPr>
                <w:color w:val="002060"/>
              </w:rPr>
            </w:pPr>
            <w:r w:rsidRPr="001D1C8A">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124B9"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AA793" w14:textId="77777777" w:rsidR="00544ECE" w:rsidRPr="001D1C8A" w:rsidRDefault="00544ECE" w:rsidP="009546B7">
            <w:pPr>
              <w:pStyle w:val="rowtabella0"/>
              <w:rPr>
                <w:color w:val="002060"/>
              </w:rPr>
            </w:pPr>
            <w:r w:rsidRPr="001D1C8A">
              <w:rPr>
                <w:color w:val="002060"/>
              </w:rPr>
              <w:t>05/04/2025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B7684" w14:textId="77777777" w:rsidR="00544ECE" w:rsidRPr="001D1C8A" w:rsidRDefault="00544ECE" w:rsidP="009546B7">
            <w:pPr>
              <w:pStyle w:val="rowtabella0"/>
              <w:rPr>
                <w:color w:val="002060"/>
              </w:rPr>
            </w:pPr>
            <w:r w:rsidRPr="001D1C8A">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E5DB4" w14:textId="77777777" w:rsidR="00544ECE" w:rsidRPr="001D1C8A" w:rsidRDefault="00544ECE" w:rsidP="009546B7">
            <w:pPr>
              <w:pStyle w:val="rowtabella0"/>
              <w:rPr>
                <w:color w:val="002060"/>
              </w:rPr>
            </w:pPr>
            <w:r w:rsidRPr="001D1C8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D7B44" w14:textId="77777777" w:rsidR="00544ECE" w:rsidRPr="001D1C8A" w:rsidRDefault="00544ECE" w:rsidP="009546B7">
            <w:pPr>
              <w:pStyle w:val="rowtabella0"/>
              <w:rPr>
                <w:color w:val="002060"/>
              </w:rPr>
            </w:pPr>
            <w:r w:rsidRPr="001D1C8A">
              <w:rPr>
                <w:color w:val="002060"/>
              </w:rPr>
              <w:t>VIA MASSIMO D'AZEGLIO</w:t>
            </w:r>
          </w:p>
        </w:tc>
      </w:tr>
    </w:tbl>
    <w:p w14:paraId="0CCAC64F" w14:textId="77777777" w:rsidR="00544ECE" w:rsidRPr="001D1C8A" w:rsidRDefault="00544ECE" w:rsidP="00544ECE">
      <w:pPr>
        <w:pStyle w:val="breakline"/>
        <w:rPr>
          <w:rFonts w:eastAsiaTheme="minorEastAsia"/>
          <w:color w:val="002060"/>
        </w:rPr>
      </w:pPr>
    </w:p>
    <w:p w14:paraId="5A268789" w14:textId="77777777" w:rsidR="00544ECE" w:rsidRPr="001D1C8A" w:rsidRDefault="00544ECE" w:rsidP="00544ECE">
      <w:pPr>
        <w:pStyle w:val="breakline"/>
        <w:rPr>
          <w:color w:val="002060"/>
        </w:rPr>
      </w:pPr>
    </w:p>
    <w:p w14:paraId="132A6D83" w14:textId="77777777" w:rsidR="00544ECE" w:rsidRPr="001D1C8A" w:rsidRDefault="00544ECE" w:rsidP="00544ECE">
      <w:pPr>
        <w:pStyle w:val="breakline"/>
        <w:rPr>
          <w:color w:val="002060"/>
        </w:rPr>
      </w:pPr>
    </w:p>
    <w:p w14:paraId="5DB7ECCA" w14:textId="77777777" w:rsidR="00544ECE" w:rsidRPr="001D1C8A" w:rsidRDefault="00544ECE" w:rsidP="00544ECE">
      <w:pPr>
        <w:pStyle w:val="sottotitolocampionato10"/>
        <w:rPr>
          <w:color w:val="002060"/>
        </w:rPr>
      </w:pPr>
      <w:r w:rsidRPr="001D1C8A">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1998"/>
        <w:gridCol w:w="385"/>
        <w:gridCol w:w="898"/>
        <w:gridCol w:w="1190"/>
        <w:gridCol w:w="1565"/>
        <w:gridCol w:w="1541"/>
      </w:tblGrid>
      <w:tr w:rsidR="00544ECE" w:rsidRPr="001D1C8A" w14:paraId="4453928D"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3F60B"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2FD14"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3D67D"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8344F"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B6556"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5547"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3781C"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2E854B6B"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2A16E5" w14:textId="77777777" w:rsidR="00544ECE" w:rsidRPr="001D1C8A" w:rsidRDefault="00544ECE" w:rsidP="009546B7">
            <w:pPr>
              <w:pStyle w:val="rowtabella0"/>
              <w:rPr>
                <w:color w:val="002060"/>
              </w:rPr>
            </w:pPr>
            <w:r w:rsidRPr="001D1C8A">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D29B4" w14:textId="77777777" w:rsidR="00544ECE" w:rsidRPr="001D1C8A" w:rsidRDefault="00544ECE" w:rsidP="009546B7">
            <w:pPr>
              <w:pStyle w:val="rowtabella0"/>
              <w:rPr>
                <w:color w:val="002060"/>
              </w:rPr>
            </w:pPr>
            <w:r w:rsidRPr="001D1C8A">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5C86A"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6652C" w14:textId="77777777" w:rsidR="00544ECE" w:rsidRPr="001D1C8A" w:rsidRDefault="00544ECE" w:rsidP="009546B7">
            <w:pPr>
              <w:pStyle w:val="rowtabella0"/>
              <w:rPr>
                <w:color w:val="002060"/>
              </w:rPr>
            </w:pPr>
            <w:r w:rsidRPr="001D1C8A">
              <w:rPr>
                <w:color w:val="002060"/>
              </w:rPr>
              <w:t>04/04/2025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41A94" w14:textId="77777777" w:rsidR="00544ECE" w:rsidRPr="001D1C8A" w:rsidRDefault="00544ECE" w:rsidP="009546B7">
            <w:pPr>
              <w:pStyle w:val="rowtabella0"/>
              <w:rPr>
                <w:color w:val="002060"/>
              </w:rPr>
            </w:pPr>
            <w:r w:rsidRPr="001D1C8A">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C988C" w14:textId="77777777" w:rsidR="00544ECE" w:rsidRPr="001D1C8A" w:rsidRDefault="00544ECE" w:rsidP="009546B7">
            <w:pPr>
              <w:pStyle w:val="rowtabella0"/>
              <w:rPr>
                <w:color w:val="002060"/>
              </w:rPr>
            </w:pPr>
            <w:r w:rsidRPr="001D1C8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52B91" w14:textId="77777777" w:rsidR="00544ECE" w:rsidRPr="001D1C8A" w:rsidRDefault="00544ECE" w:rsidP="009546B7">
            <w:pPr>
              <w:pStyle w:val="rowtabella0"/>
              <w:rPr>
                <w:color w:val="002060"/>
              </w:rPr>
            </w:pPr>
            <w:r w:rsidRPr="001D1C8A">
              <w:rPr>
                <w:color w:val="002060"/>
              </w:rPr>
              <w:t>VIA VOLTURNO-PIEDIRIPA</w:t>
            </w:r>
          </w:p>
        </w:tc>
      </w:tr>
      <w:tr w:rsidR="00544ECE" w:rsidRPr="001D1C8A" w14:paraId="6A0D3DCB"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AB1785" w14:textId="77777777" w:rsidR="00544ECE" w:rsidRPr="001D1C8A" w:rsidRDefault="00544ECE" w:rsidP="009546B7">
            <w:pPr>
              <w:pStyle w:val="rowtabella0"/>
              <w:rPr>
                <w:color w:val="002060"/>
              </w:rPr>
            </w:pPr>
            <w:r w:rsidRPr="001D1C8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B22661" w14:textId="77777777" w:rsidR="00544ECE" w:rsidRPr="001D1C8A" w:rsidRDefault="00544ECE" w:rsidP="009546B7">
            <w:pPr>
              <w:pStyle w:val="rowtabella0"/>
              <w:rPr>
                <w:color w:val="002060"/>
              </w:rPr>
            </w:pPr>
            <w:r w:rsidRPr="001D1C8A">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7721A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527895"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8A41B" w14:textId="77777777" w:rsidR="00544ECE" w:rsidRPr="001D1C8A" w:rsidRDefault="00544ECE" w:rsidP="009546B7">
            <w:pPr>
              <w:pStyle w:val="rowtabella0"/>
              <w:rPr>
                <w:color w:val="002060"/>
              </w:rPr>
            </w:pPr>
            <w:r w:rsidRPr="001D1C8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C4738" w14:textId="77777777" w:rsidR="00544ECE" w:rsidRPr="001D1C8A" w:rsidRDefault="00544ECE" w:rsidP="009546B7">
            <w:pPr>
              <w:pStyle w:val="rowtabella0"/>
              <w:rPr>
                <w:color w:val="002060"/>
              </w:rPr>
            </w:pPr>
            <w:r w:rsidRPr="001D1C8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51E04" w14:textId="77777777" w:rsidR="00544ECE" w:rsidRPr="001D1C8A" w:rsidRDefault="00544ECE" w:rsidP="009546B7">
            <w:pPr>
              <w:pStyle w:val="rowtabella0"/>
              <w:rPr>
                <w:color w:val="002060"/>
              </w:rPr>
            </w:pPr>
            <w:r w:rsidRPr="001D1C8A">
              <w:rPr>
                <w:color w:val="002060"/>
              </w:rPr>
              <w:t>VIA DELLA REPUBBLICA</w:t>
            </w:r>
          </w:p>
        </w:tc>
      </w:tr>
      <w:tr w:rsidR="00544ECE" w:rsidRPr="001D1C8A" w14:paraId="1D4D9C2A"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087362" w14:textId="77777777" w:rsidR="00544ECE" w:rsidRPr="001D1C8A" w:rsidRDefault="00544ECE" w:rsidP="009546B7">
            <w:pPr>
              <w:pStyle w:val="rowtabella0"/>
              <w:rPr>
                <w:color w:val="002060"/>
              </w:rPr>
            </w:pPr>
            <w:r w:rsidRPr="001D1C8A">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3F39E2" w14:textId="77777777" w:rsidR="00544ECE" w:rsidRPr="001D1C8A" w:rsidRDefault="00544ECE" w:rsidP="009546B7">
            <w:pPr>
              <w:pStyle w:val="rowtabella0"/>
              <w:rPr>
                <w:color w:val="002060"/>
              </w:rPr>
            </w:pPr>
            <w:r w:rsidRPr="001D1C8A">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C97A7"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72A194"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ADA8A5" w14:textId="77777777" w:rsidR="00544ECE" w:rsidRPr="001D1C8A" w:rsidRDefault="00544ECE" w:rsidP="009546B7">
            <w:pPr>
              <w:pStyle w:val="rowtabella0"/>
              <w:rPr>
                <w:color w:val="002060"/>
              </w:rPr>
            </w:pPr>
            <w:r w:rsidRPr="001D1C8A">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BA1C7" w14:textId="77777777" w:rsidR="00544ECE" w:rsidRPr="001D1C8A" w:rsidRDefault="00544ECE" w:rsidP="009546B7">
            <w:pPr>
              <w:pStyle w:val="rowtabella0"/>
              <w:rPr>
                <w:color w:val="002060"/>
              </w:rPr>
            </w:pPr>
            <w:r w:rsidRPr="001D1C8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A0EFC" w14:textId="77777777" w:rsidR="00544ECE" w:rsidRPr="001D1C8A" w:rsidRDefault="00544ECE" w:rsidP="009546B7">
            <w:pPr>
              <w:pStyle w:val="rowtabella0"/>
              <w:rPr>
                <w:color w:val="002060"/>
              </w:rPr>
            </w:pPr>
            <w:r w:rsidRPr="001D1C8A">
              <w:rPr>
                <w:color w:val="002060"/>
              </w:rPr>
              <w:t>VIA VERDI</w:t>
            </w:r>
          </w:p>
        </w:tc>
      </w:tr>
      <w:tr w:rsidR="00544ECE" w:rsidRPr="001D1C8A" w14:paraId="4F9E0F45"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6CADBB" w14:textId="77777777" w:rsidR="00544ECE" w:rsidRPr="001D1C8A" w:rsidRDefault="00544ECE" w:rsidP="009546B7">
            <w:pPr>
              <w:pStyle w:val="rowtabella0"/>
              <w:rPr>
                <w:color w:val="002060"/>
              </w:rPr>
            </w:pPr>
            <w:r w:rsidRPr="001D1C8A">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51BACB" w14:textId="77777777" w:rsidR="00544ECE" w:rsidRPr="001D1C8A" w:rsidRDefault="00544ECE" w:rsidP="009546B7">
            <w:pPr>
              <w:pStyle w:val="rowtabella0"/>
              <w:rPr>
                <w:color w:val="002060"/>
              </w:rPr>
            </w:pPr>
            <w:r w:rsidRPr="001D1C8A">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77F21C"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8FF976" w14:textId="77777777" w:rsidR="00544ECE" w:rsidRPr="001D1C8A" w:rsidRDefault="00544ECE" w:rsidP="009546B7">
            <w:pPr>
              <w:pStyle w:val="rowtabella0"/>
              <w:rPr>
                <w:color w:val="002060"/>
              </w:rPr>
            </w:pPr>
            <w:r w:rsidRPr="001D1C8A">
              <w:rPr>
                <w:color w:val="002060"/>
              </w:rPr>
              <w:t>04/04/2025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61DCD0" w14:textId="77777777" w:rsidR="00544ECE" w:rsidRPr="001D1C8A" w:rsidRDefault="00544ECE" w:rsidP="009546B7">
            <w:pPr>
              <w:pStyle w:val="rowtabella0"/>
              <w:rPr>
                <w:color w:val="002060"/>
              </w:rPr>
            </w:pPr>
            <w:r w:rsidRPr="001D1C8A">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60F332" w14:textId="77777777" w:rsidR="00544ECE" w:rsidRPr="001D1C8A" w:rsidRDefault="00544ECE" w:rsidP="009546B7">
            <w:pPr>
              <w:pStyle w:val="rowtabella0"/>
              <w:rPr>
                <w:color w:val="002060"/>
              </w:rPr>
            </w:pPr>
            <w:r w:rsidRPr="001D1C8A">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ECAFD" w14:textId="77777777" w:rsidR="00544ECE" w:rsidRPr="001D1C8A" w:rsidRDefault="00544ECE" w:rsidP="009546B7">
            <w:pPr>
              <w:pStyle w:val="rowtabella0"/>
              <w:rPr>
                <w:color w:val="002060"/>
              </w:rPr>
            </w:pPr>
            <w:r w:rsidRPr="001D1C8A">
              <w:rPr>
                <w:color w:val="002060"/>
              </w:rPr>
              <w:t>VIA GRAMSCI-VIA FEGGIANI</w:t>
            </w:r>
          </w:p>
        </w:tc>
      </w:tr>
      <w:tr w:rsidR="00544ECE" w:rsidRPr="001D1C8A" w14:paraId="5B339763"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BCAF38" w14:textId="77777777" w:rsidR="00544ECE" w:rsidRPr="001D1C8A" w:rsidRDefault="00544ECE" w:rsidP="009546B7">
            <w:pPr>
              <w:pStyle w:val="rowtabella0"/>
              <w:rPr>
                <w:color w:val="002060"/>
              </w:rPr>
            </w:pPr>
            <w:r w:rsidRPr="001D1C8A">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9AE7D0" w14:textId="77777777" w:rsidR="00544ECE" w:rsidRPr="001D1C8A" w:rsidRDefault="00544ECE" w:rsidP="009546B7">
            <w:pPr>
              <w:pStyle w:val="rowtabella0"/>
              <w:rPr>
                <w:color w:val="002060"/>
              </w:rPr>
            </w:pPr>
            <w:r w:rsidRPr="001D1C8A">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BBE2C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F748A0"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AA10A5" w14:textId="77777777" w:rsidR="00544ECE" w:rsidRPr="001D1C8A" w:rsidRDefault="00544ECE" w:rsidP="009546B7">
            <w:pPr>
              <w:pStyle w:val="rowtabella0"/>
              <w:rPr>
                <w:color w:val="002060"/>
              </w:rPr>
            </w:pPr>
            <w:r w:rsidRPr="001D1C8A">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D60B5" w14:textId="77777777" w:rsidR="00544ECE" w:rsidRPr="001D1C8A" w:rsidRDefault="00544ECE" w:rsidP="009546B7">
            <w:pPr>
              <w:pStyle w:val="rowtabella0"/>
              <w:rPr>
                <w:color w:val="002060"/>
              </w:rPr>
            </w:pPr>
            <w:r w:rsidRPr="001D1C8A">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3E6A2" w14:textId="77777777" w:rsidR="00544ECE" w:rsidRPr="001D1C8A" w:rsidRDefault="00544ECE" w:rsidP="009546B7">
            <w:pPr>
              <w:pStyle w:val="rowtabella0"/>
              <w:rPr>
                <w:color w:val="002060"/>
              </w:rPr>
            </w:pPr>
            <w:r w:rsidRPr="001D1C8A">
              <w:rPr>
                <w:color w:val="002060"/>
              </w:rPr>
              <w:t>VIA FAVETO</w:t>
            </w:r>
          </w:p>
        </w:tc>
      </w:tr>
      <w:tr w:rsidR="00544ECE" w:rsidRPr="001D1C8A" w14:paraId="7D4285DA"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439631" w14:textId="77777777" w:rsidR="00544ECE" w:rsidRPr="001D1C8A" w:rsidRDefault="00544ECE" w:rsidP="009546B7">
            <w:pPr>
              <w:pStyle w:val="rowtabella0"/>
              <w:rPr>
                <w:color w:val="002060"/>
              </w:rPr>
            </w:pPr>
            <w:r w:rsidRPr="001D1C8A">
              <w:rPr>
                <w:color w:val="002060"/>
              </w:rPr>
              <w:t xml:space="preserve">REAL FABRIANO </w:t>
            </w:r>
            <w:proofErr w:type="gramStart"/>
            <w:r w:rsidRPr="001D1C8A">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5BED9" w14:textId="77777777" w:rsidR="00544ECE" w:rsidRPr="001D1C8A" w:rsidRDefault="00544ECE" w:rsidP="009546B7">
            <w:pPr>
              <w:pStyle w:val="rowtabella0"/>
              <w:rPr>
                <w:color w:val="002060"/>
              </w:rPr>
            </w:pPr>
            <w:r w:rsidRPr="001D1C8A">
              <w:rPr>
                <w:color w:val="002060"/>
              </w:rPr>
              <w:t>FIUMINATA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77DFF"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98086" w14:textId="77777777" w:rsidR="00544ECE" w:rsidRPr="001D1C8A" w:rsidRDefault="00544ECE" w:rsidP="009546B7">
            <w:pPr>
              <w:pStyle w:val="rowtabella0"/>
              <w:rPr>
                <w:color w:val="002060"/>
              </w:rPr>
            </w:pPr>
            <w:r w:rsidRPr="001D1C8A">
              <w:rPr>
                <w:color w:val="002060"/>
              </w:rPr>
              <w:t>05/04/2025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442D5" w14:textId="77777777" w:rsidR="00544ECE" w:rsidRPr="001D1C8A" w:rsidRDefault="00544ECE" w:rsidP="009546B7">
            <w:pPr>
              <w:pStyle w:val="rowtabella0"/>
              <w:rPr>
                <w:color w:val="002060"/>
              </w:rPr>
            </w:pPr>
            <w:r w:rsidRPr="001D1C8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4E163" w14:textId="77777777" w:rsidR="00544ECE" w:rsidRPr="001D1C8A" w:rsidRDefault="00544ECE" w:rsidP="009546B7">
            <w:pPr>
              <w:pStyle w:val="rowtabella0"/>
              <w:rPr>
                <w:color w:val="002060"/>
              </w:rPr>
            </w:pPr>
            <w:r w:rsidRPr="001D1C8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75E1E" w14:textId="77777777" w:rsidR="00544ECE" w:rsidRPr="001D1C8A" w:rsidRDefault="00544ECE" w:rsidP="009546B7">
            <w:pPr>
              <w:pStyle w:val="rowtabella0"/>
              <w:rPr>
                <w:color w:val="002060"/>
              </w:rPr>
            </w:pPr>
            <w:r w:rsidRPr="001D1C8A">
              <w:rPr>
                <w:color w:val="002060"/>
              </w:rPr>
              <w:t xml:space="preserve">VIA </w:t>
            </w:r>
            <w:proofErr w:type="gramStart"/>
            <w:r w:rsidRPr="001D1C8A">
              <w:rPr>
                <w:color w:val="002060"/>
              </w:rPr>
              <w:t>B.BUOZZI</w:t>
            </w:r>
            <w:proofErr w:type="gramEnd"/>
          </w:p>
        </w:tc>
      </w:tr>
    </w:tbl>
    <w:p w14:paraId="7C15FE0B" w14:textId="77777777" w:rsidR="00544ECE" w:rsidRPr="001D1C8A" w:rsidRDefault="00544ECE" w:rsidP="00544ECE">
      <w:pPr>
        <w:pStyle w:val="breakline"/>
        <w:rPr>
          <w:rFonts w:eastAsiaTheme="minorEastAsia"/>
          <w:color w:val="002060"/>
        </w:rPr>
      </w:pPr>
    </w:p>
    <w:p w14:paraId="72BFE3F4" w14:textId="77777777" w:rsidR="00544ECE" w:rsidRPr="001D1C8A" w:rsidRDefault="00544ECE" w:rsidP="00544ECE">
      <w:pPr>
        <w:pStyle w:val="breakline"/>
        <w:rPr>
          <w:color w:val="002060"/>
        </w:rPr>
      </w:pPr>
    </w:p>
    <w:p w14:paraId="46990080" w14:textId="77777777" w:rsidR="00544ECE" w:rsidRPr="001D1C8A" w:rsidRDefault="00544ECE" w:rsidP="00544ECE">
      <w:pPr>
        <w:pStyle w:val="breakline"/>
        <w:rPr>
          <w:color w:val="002060"/>
        </w:rPr>
      </w:pPr>
    </w:p>
    <w:p w14:paraId="76B507E3" w14:textId="77777777" w:rsidR="00544ECE" w:rsidRPr="001D1C8A" w:rsidRDefault="00544ECE" w:rsidP="00544ECE">
      <w:pPr>
        <w:pStyle w:val="sottotitolocampionato10"/>
        <w:rPr>
          <w:color w:val="002060"/>
        </w:rPr>
      </w:pPr>
      <w:r w:rsidRPr="001D1C8A">
        <w:rPr>
          <w:color w:val="002060"/>
        </w:rPr>
        <w:t>GIRONE E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6"/>
        <w:gridCol w:w="385"/>
        <w:gridCol w:w="898"/>
        <w:gridCol w:w="1198"/>
        <w:gridCol w:w="1557"/>
        <w:gridCol w:w="1541"/>
      </w:tblGrid>
      <w:tr w:rsidR="00544ECE" w:rsidRPr="001D1C8A" w14:paraId="354C588E"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C840E"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2D8D8"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57C14"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61284"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1002F"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0E7B0"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511E5"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1AA72A0B"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EE1BAC" w14:textId="77777777" w:rsidR="00544ECE" w:rsidRPr="001D1C8A" w:rsidRDefault="00544ECE" w:rsidP="009546B7">
            <w:pPr>
              <w:pStyle w:val="rowtabella0"/>
              <w:rPr>
                <w:color w:val="002060"/>
              </w:rPr>
            </w:pPr>
            <w:r w:rsidRPr="001D1C8A">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87863" w14:textId="77777777" w:rsidR="00544ECE" w:rsidRPr="001D1C8A" w:rsidRDefault="00544ECE" w:rsidP="009546B7">
            <w:pPr>
              <w:pStyle w:val="rowtabella0"/>
              <w:rPr>
                <w:color w:val="002060"/>
              </w:rPr>
            </w:pPr>
            <w:r w:rsidRPr="001D1C8A">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F652E"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948D0" w14:textId="77777777" w:rsidR="00544ECE" w:rsidRPr="001D1C8A" w:rsidRDefault="00544ECE" w:rsidP="009546B7">
            <w:pPr>
              <w:pStyle w:val="rowtabella0"/>
              <w:rPr>
                <w:color w:val="002060"/>
              </w:rPr>
            </w:pPr>
            <w:r w:rsidRPr="001D1C8A">
              <w:rPr>
                <w:color w:val="002060"/>
              </w:rPr>
              <w:t>04/04/2025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B28C2" w14:textId="77777777" w:rsidR="00544ECE" w:rsidRPr="001D1C8A" w:rsidRDefault="00544ECE" w:rsidP="009546B7">
            <w:pPr>
              <w:pStyle w:val="rowtabella0"/>
              <w:rPr>
                <w:color w:val="002060"/>
              </w:rPr>
            </w:pPr>
            <w:r w:rsidRPr="001D1C8A">
              <w:rPr>
                <w:color w:val="002060"/>
              </w:rPr>
              <w:t>5280 TENSOSTRUTTURA S.</w:t>
            </w:r>
            <w:proofErr w:type="gramStart"/>
            <w:r w:rsidRPr="001D1C8A">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7621B" w14:textId="77777777" w:rsidR="00544ECE" w:rsidRPr="001D1C8A" w:rsidRDefault="00544ECE" w:rsidP="009546B7">
            <w:pPr>
              <w:pStyle w:val="rowtabella0"/>
              <w:rPr>
                <w:color w:val="002060"/>
              </w:rPr>
            </w:pPr>
            <w:r w:rsidRPr="001D1C8A">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B9887" w14:textId="77777777" w:rsidR="00544ECE" w:rsidRPr="001D1C8A" w:rsidRDefault="00544ECE" w:rsidP="009546B7">
            <w:pPr>
              <w:pStyle w:val="rowtabella0"/>
              <w:rPr>
                <w:color w:val="002060"/>
              </w:rPr>
            </w:pPr>
            <w:r w:rsidRPr="001D1C8A">
              <w:rPr>
                <w:color w:val="002060"/>
              </w:rPr>
              <w:t>VIA LORENZO LOTTO</w:t>
            </w:r>
          </w:p>
        </w:tc>
      </w:tr>
      <w:tr w:rsidR="00544ECE" w:rsidRPr="001D1C8A" w14:paraId="31F56691"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04A7EA" w14:textId="77777777" w:rsidR="00544ECE" w:rsidRPr="001D1C8A" w:rsidRDefault="00544ECE" w:rsidP="009546B7">
            <w:pPr>
              <w:pStyle w:val="rowtabella0"/>
              <w:rPr>
                <w:color w:val="002060"/>
              </w:rPr>
            </w:pPr>
            <w:r w:rsidRPr="001D1C8A">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AA6D29" w14:textId="77777777" w:rsidR="00544ECE" w:rsidRPr="001D1C8A" w:rsidRDefault="00544ECE" w:rsidP="009546B7">
            <w:pPr>
              <w:pStyle w:val="rowtabella0"/>
              <w:rPr>
                <w:color w:val="002060"/>
              </w:rPr>
            </w:pPr>
            <w:r w:rsidRPr="001D1C8A">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2A9DBB"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F1CE9F"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092BD" w14:textId="77777777" w:rsidR="00544ECE" w:rsidRPr="001D1C8A" w:rsidRDefault="00544ECE" w:rsidP="009546B7">
            <w:pPr>
              <w:pStyle w:val="rowtabella0"/>
              <w:rPr>
                <w:color w:val="002060"/>
              </w:rPr>
            </w:pPr>
            <w:r w:rsidRPr="001D1C8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5A227F" w14:textId="77777777" w:rsidR="00544ECE" w:rsidRPr="001D1C8A" w:rsidRDefault="00544ECE" w:rsidP="009546B7">
            <w:pPr>
              <w:pStyle w:val="rowtabella0"/>
              <w:rPr>
                <w:color w:val="002060"/>
              </w:rPr>
            </w:pPr>
            <w:r w:rsidRPr="001D1C8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A20B3" w14:textId="77777777" w:rsidR="00544ECE" w:rsidRPr="001D1C8A" w:rsidRDefault="00544ECE" w:rsidP="009546B7">
            <w:pPr>
              <w:pStyle w:val="rowtabella0"/>
              <w:rPr>
                <w:color w:val="002060"/>
              </w:rPr>
            </w:pPr>
            <w:r w:rsidRPr="001D1C8A">
              <w:rPr>
                <w:color w:val="002060"/>
              </w:rPr>
              <w:t xml:space="preserve">VIA </w:t>
            </w:r>
            <w:proofErr w:type="gramStart"/>
            <w:r w:rsidRPr="001D1C8A">
              <w:rPr>
                <w:color w:val="002060"/>
              </w:rPr>
              <w:t>B.ROSSI</w:t>
            </w:r>
            <w:proofErr w:type="gramEnd"/>
            <w:r w:rsidRPr="001D1C8A">
              <w:rPr>
                <w:color w:val="002060"/>
              </w:rPr>
              <w:t xml:space="preserve"> SNC</w:t>
            </w:r>
          </w:p>
        </w:tc>
      </w:tr>
      <w:tr w:rsidR="00544ECE" w:rsidRPr="001D1C8A" w14:paraId="27F66A49"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6CA61D" w14:textId="77777777" w:rsidR="00544ECE" w:rsidRPr="001D1C8A" w:rsidRDefault="00544ECE" w:rsidP="009546B7">
            <w:pPr>
              <w:pStyle w:val="rowtabella0"/>
              <w:rPr>
                <w:color w:val="002060"/>
              </w:rPr>
            </w:pPr>
            <w:r w:rsidRPr="001D1C8A">
              <w:rPr>
                <w:color w:val="002060"/>
              </w:rPr>
              <w:t xml:space="preserve">CALCIO </w:t>
            </w:r>
            <w:proofErr w:type="gramStart"/>
            <w:r w:rsidRPr="001D1C8A">
              <w:rPr>
                <w:color w:val="002060"/>
              </w:rPr>
              <w:t>S.ELPIDIO</w:t>
            </w:r>
            <w:proofErr w:type="gramEnd"/>
            <w:r w:rsidRPr="001D1C8A">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2D6D6C" w14:textId="77777777" w:rsidR="00544ECE" w:rsidRPr="001D1C8A" w:rsidRDefault="00544ECE" w:rsidP="009546B7">
            <w:pPr>
              <w:pStyle w:val="rowtabella0"/>
              <w:rPr>
                <w:color w:val="002060"/>
              </w:rPr>
            </w:pPr>
            <w:r w:rsidRPr="001D1C8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CB7543"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5E91E9" w14:textId="77777777" w:rsidR="00544ECE" w:rsidRPr="001D1C8A" w:rsidRDefault="00544ECE" w:rsidP="009546B7">
            <w:pPr>
              <w:pStyle w:val="rowtabella0"/>
              <w:rPr>
                <w:color w:val="002060"/>
              </w:rPr>
            </w:pPr>
            <w:r w:rsidRPr="001D1C8A">
              <w:rPr>
                <w:color w:val="002060"/>
              </w:rPr>
              <w:t>04/04/2025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107A2C" w14:textId="77777777" w:rsidR="00544ECE" w:rsidRPr="001D1C8A" w:rsidRDefault="00544ECE" w:rsidP="009546B7">
            <w:pPr>
              <w:pStyle w:val="rowtabella0"/>
              <w:rPr>
                <w:color w:val="002060"/>
              </w:rPr>
            </w:pPr>
            <w:r w:rsidRPr="001D1C8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2BE4B8" w14:textId="77777777" w:rsidR="00544ECE" w:rsidRPr="001D1C8A" w:rsidRDefault="00544ECE" w:rsidP="009546B7">
            <w:pPr>
              <w:pStyle w:val="rowtabella0"/>
              <w:rPr>
                <w:color w:val="002060"/>
              </w:rPr>
            </w:pPr>
            <w:r w:rsidRPr="001D1C8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22EB4" w14:textId="77777777" w:rsidR="00544ECE" w:rsidRPr="001D1C8A" w:rsidRDefault="00544ECE" w:rsidP="009546B7">
            <w:pPr>
              <w:pStyle w:val="rowtabella0"/>
              <w:rPr>
                <w:color w:val="002060"/>
              </w:rPr>
            </w:pPr>
            <w:r w:rsidRPr="001D1C8A">
              <w:rPr>
                <w:color w:val="002060"/>
              </w:rPr>
              <w:t>VIA CARDUCCI</w:t>
            </w:r>
          </w:p>
        </w:tc>
      </w:tr>
      <w:tr w:rsidR="00544ECE" w:rsidRPr="001D1C8A" w14:paraId="20852007"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584385" w14:textId="77777777" w:rsidR="00544ECE" w:rsidRPr="001D1C8A" w:rsidRDefault="00544ECE" w:rsidP="009546B7">
            <w:pPr>
              <w:pStyle w:val="rowtabella0"/>
              <w:rPr>
                <w:color w:val="002060"/>
              </w:rPr>
            </w:pPr>
            <w:r w:rsidRPr="001D1C8A">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3065A" w14:textId="77777777" w:rsidR="00544ECE" w:rsidRPr="001D1C8A" w:rsidRDefault="00544ECE" w:rsidP="009546B7">
            <w:pPr>
              <w:pStyle w:val="rowtabella0"/>
              <w:rPr>
                <w:color w:val="002060"/>
              </w:rPr>
            </w:pPr>
            <w:r w:rsidRPr="001D1C8A">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B79E03"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5A179"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806444" w14:textId="77777777" w:rsidR="00544ECE" w:rsidRPr="001D1C8A" w:rsidRDefault="00544ECE" w:rsidP="009546B7">
            <w:pPr>
              <w:pStyle w:val="rowtabella0"/>
              <w:rPr>
                <w:color w:val="002060"/>
              </w:rPr>
            </w:pPr>
            <w:r w:rsidRPr="001D1C8A">
              <w:rPr>
                <w:color w:val="002060"/>
              </w:rPr>
              <w:t xml:space="preserve">5623 PALESTRA </w:t>
            </w:r>
            <w:proofErr w:type="gramStart"/>
            <w:r w:rsidRPr="001D1C8A">
              <w:rPr>
                <w:color w:val="002060"/>
              </w:rPr>
              <w:t>SC.MEDIA</w:t>
            </w:r>
            <w:proofErr w:type="gramEnd"/>
            <w:r w:rsidRPr="001D1C8A">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35F38" w14:textId="77777777" w:rsidR="00544ECE" w:rsidRPr="001D1C8A" w:rsidRDefault="00544ECE" w:rsidP="009546B7">
            <w:pPr>
              <w:pStyle w:val="rowtabella0"/>
              <w:rPr>
                <w:color w:val="002060"/>
              </w:rPr>
            </w:pPr>
            <w:r w:rsidRPr="001D1C8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B8AB01" w14:textId="77777777" w:rsidR="00544ECE" w:rsidRPr="001D1C8A" w:rsidRDefault="00544ECE" w:rsidP="009546B7">
            <w:pPr>
              <w:pStyle w:val="rowtabella0"/>
              <w:rPr>
                <w:color w:val="002060"/>
              </w:rPr>
            </w:pPr>
            <w:r w:rsidRPr="001D1C8A">
              <w:rPr>
                <w:color w:val="002060"/>
              </w:rPr>
              <w:t>VIA PIRANDELLO</w:t>
            </w:r>
          </w:p>
        </w:tc>
      </w:tr>
      <w:tr w:rsidR="00544ECE" w:rsidRPr="001D1C8A" w14:paraId="652923FA"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2A7E24" w14:textId="77777777" w:rsidR="00544ECE" w:rsidRPr="001D1C8A" w:rsidRDefault="00544ECE" w:rsidP="009546B7">
            <w:pPr>
              <w:pStyle w:val="rowtabella0"/>
              <w:rPr>
                <w:color w:val="002060"/>
              </w:rPr>
            </w:pPr>
            <w:r w:rsidRPr="001D1C8A">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5FD80" w14:textId="77777777" w:rsidR="00544ECE" w:rsidRPr="001D1C8A" w:rsidRDefault="00544ECE" w:rsidP="009546B7">
            <w:pPr>
              <w:pStyle w:val="rowtabella0"/>
              <w:rPr>
                <w:color w:val="002060"/>
              </w:rPr>
            </w:pPr>
            <w:r w:rsidRPr="001D1C8A">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4AE9D9"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F9F535"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40E81E" w14:textId="77777777" w:rsidR="00544ECE" w:rsidRPr="001D1C8A" w:rsidRDefault="00544ECE" w:rsidP="009546B7">
            <w:pPr>
              <w:pStyle w:val="rowtabella0"/>
              <w:rPr>
                <w:color w:val="002060"/>
              </w:rPr>
            </w:pPr>
            <w:r w:rsidRPr="001D1C8A">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59605" w14:textId="77777777" w:rsidR="00544ECE" w:rsidRPr="001D1C8A" w:rsidRDefault="00544ECE" w:rsidP="009546B7">
            <w:pPr>
              <w:pStyle w:val="rowtabella0"/>
              <w:rPr>
                <w:color w:val="002060"/>
              </w:rPr>
            </w:pPr>
            <w:r w:rsidRPr="001D1C8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936D3" w14:textId="77777777" w:rsidR="00544ECE" w:rsidRPr="001D1C8A" w:rsidRDefault="00544ECE" w:rsidP="009546B7">
            <w:pPr>
              <w:pStyle w:val="rowtabella0"/>
              <w:rPr>
                <w:color w:val="002060"/>
              </w:rPr>
            </w:pPr>
            <w:r w:rsidRPr="001D1C8A">
              <w:rPr>
                <w:color w:val="002060"/>
              </w:rPr>
              <w:t>VIA FRATELLANZA SNC</w:t>
            </w:r>
          </w:p>
        </w:tc>
      </w:tr>
      <w:tr w:rsidR="00544ECE" w:rsidRPr="001D1C8A" w14:paraId="3562102F"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561A2A" w14:textId="77777777" w:rsidR="00544ECE" w:rsidRPr="001D1C8A" w:rsidRDefault="00544ECE" w:rsidP="009546B7">
            <w:pPr>
              <w:pStyle w:val="rowtabella0"/>
              <w:rPr>
                <w:color w:val="002060"/>
              </w:rPr>
            </w:pPr>
            <w:r w:rsidRPr="001D1C8A">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6B01F" w14:textId="77777777" w:rsidR="00544ECE" w:rsidRPr="001D1C8A" w:rsidRDefault="00544ECE" w:rsidP="009546B7">
            <w:pPr>
              <w:pStyle w:val="rowtabella0"/>
              <w:rPr>
                <w:color w:val="002060"/>
              </w:rPr>
            </w:pPr>
            <w:r w:rsidRPr="001D1C8A">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F80A3"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6ABDB" w14:textId="77777777" w:rsidR="00544ECE" w:rsidRPr="001D1C8A" w:rsidRDefault="00544ECE" w:rsidP="009546B7">
            <w:pPr>
              <w:pStyle w:val="rowtabella0"/>
              <w:rPr>
                <w:color w:val="002060"/>
              </w:rPr>
            </w:pPr>
            <w:r w:rsidRPr="001D1C8A">
              <w:rPr>
                <w:color w:val="002060"/>
              </w:rPr>
              <w:t>04/04/2025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BC4B4" w14:textId="77777777" w:rsidR="00544ECE" w:rsidRPr="001D1C8A" w:rsidRDefault="00544ECE" w:rsidP="009546B7">
            <w:pPr>
              <w:pStyle w:val="rowtabella0"/>
              <w:rPr>
                <w:color w:val="002060"/>
              </w:rPr>
            </w:pPr>
            <w:r w:rsidRPr="001D1C8A">
              <w:rPr>
                <w:color w:val="002060"/>
              </w:rPr>
              <w:t>5280 TENSOSTRUTTURA S.</w:t>
            </w:r>
            <w:proofErr w:type="gramStart"/>
            <w:r w:rsidRPr="001D1C8A">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6068F" w14:textId="77777777" w:rsidR="00544ECE" w:rsidRPr="001D1C8A" w:rsidRDefault="00544ECE" w:rsidP="009546B7">
            <w:pPr>
              <w:pStyle w:val="rowtabella0"/>
              <w:rPr>
                <w:color w:val="002060"/>
              </w:rPr>
            </w:pPr>
            <w:r w:rsidRPr="001D1C8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65546" w14:textId="77777777" w:rsidR="00544ECE" w:rsidRPr="001D1C8A" w:rsidRDefault="00544ECE" w:rsidP="009546B7">
            <w:pPr>
              <w:pStyle w:val="rowtabella0"/>
              <w:rPr>
                <w:color w:val="002060"/>
              </w:rPr>
            </w:pPr>
            <w:r w:rsidRPr="001D1C8A">
              <w:rPr>
                <w:color w:val="002060"/>
              </w:rPr>
              <w:t>VIA LORENZO LOTTO</w:t>
            </w:r>
          </w:p>
        </w:tc>
      </w:tr>
    </w:tbl>
    <w:p w14:paraId="0E13A5EE" w14:textId="77777777" w:rsidR="00544ECE" w:rsidRPr="001D1C8A" w:rsidRDefault="00544ECE" w:rsidP="00544ECE">
      <w:pPr>
        <w:pStyle w:val="breakline"/>
        <w:rPr>
          <w:rFonts w:eastAsiaTheme="minorEastAsia"/>
          <w:color w:val="002060"/>
        </w:rPr>
      </w:pPr>
    </w:p>
    <w:p w14:paraId="22D1608C" w14:textId="77777777" w:rsidR="00544ECE" w:rsidRPr="001D1C8A" w:rsidRDefault="00544ECE" w:rsidP="00544ECE">
      <w:pPr>
        <w:pStyle w:val="breakline"/>
        <w:rPr>
          <w:color w:val="002060"/>
        </w:rPr>
      </w:pPr>
    </w:p>
    <w:p w14:paraId="5571A077" w14:textId="77777777" w:rsidR="00544ECE" w:rsidRPr="001D1C8A" w:rsidRDefault="00544ECE" w:rsidP="00544ECE">
      <w:pPr>
        <w:pStyle w:val="breakline"/>
        <w:rPr>
          <w:color w:val="002060"/>
        </w:rPr>
      </w:pPr>
    </w:p>
    <w:p w14:paraId="0325EB9F" w14:textId="77777777" w:rsidR="00544ECE" w:rsidRPr="001D1C8A" w:rsidRDefault="00544ECE" w:rsidP="00544ECE">
      <w:pPr>
        <w:pStyle w:val="sottotitolocampionato10"/>
        <w:rPr>
          <w:color w:val="002060"/>
        </w:rPr>
      </w:pPr>
      <w:r w:rsidRPr="001D1C8A">
        <w:rPr>
          <w:color w:val="002060"/>
        </w:rP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0"/>
        <w:gridCol w:w="385"/>
        <w:gridCol w:w="898"/>
        <w:gridCol w:w="1176"/>
        <w:gridCol w:w="1554"/>
        <w:gridCol w:w="1546"/>
      </w:tblGrid>
      <w:tr w:rsidR="00544ECE" w:rsidRPr="001D1C8A" w14:paraId="0FAF6BFF"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E5F0"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E045A"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9CB35"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59A47"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C7074"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30A1A"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759DD"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1D4B6A76"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EE103" w14:textId="77777777" w:rsidR="00544ECE" w:rsidRPr="001D1C8A" w:rsidRDefault="00544ECE" w:rsidP="009546B7">
            <w:pPr>
              <w:pStyle w:val="rowtabella0"/>
              <w:rPr>
                <w:color w:val="002060"/>
              </w:rPr>
            </w:pPr>
            <w:r w:rsidRPr="001D1C8A">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B25F4" w14:textId="77777777" w:rsidR="00544ECE" w:rsidRPr="001D1C8A" w:rsidRDefault="00544ECE" w:rsidP="009546B7">
            <w:pPr>
              <w:pStyle w:val="rowtabella0"/>
              <w:rPr>
                <w:color w:val="002060"/>
              </w:rPr>
            </w:pPr>
            <w:r w:rsidRPr="001D1C8A">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BD0C3"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4C1D9" w14:textId="77777777" w:rsidR="00544ECE" w:rsidRPr="001D1C8A" w:rsidRDefault="00544ECE" w:rsidP="009546B7">
            <w:pPr>
              <w:pStyle w:val="rowtabella0"/>
              <w:rPr>
                <w:color w:val="002060"/>
              </w:rPr>
            </w:pPr>
            <w:r w:rsidRPr="001D1C8A">
              <w:rPr>
                <w:color w:val="002060"/>
              </w:rPr>
              <w:t>04/04/2025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D8929" w14:textId="77777777" w:rsidR="00544ECE" w:rsidRPr="001D1C8A" w:rsidRDefault="00544ECE" w:rsidP="009546B7">
            <w:pPr>
              <w:pStyle w:val="rowtabella0"/>
              <w:rPr>
                <w:color w:val="002060"/>
              </w:rPr>
            </w:pPr>
            <w:r w:rsidRPr="001D1C8A">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3AFE1" w14:textId="77777777" w:rsidR="00544ECE" w:rsidRPr="001D1C8A" w:rsidRDefault="00544ECE" w:rsidP="009546B7">
            <w:pPr>
              <w:pStyle w:val="rowtabella0"/>
              <w:rPr>
                <w:color w:val="002060"/>
              </w:rPr>
            </w:pPr>
            <w:r w:rsidRPr="001D1C8A">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F173E" w14:textId="77777777" w:rsidR="00544ECE" w:rsidRPr="001D1C8A" w:rsidRDefault="00544ECE" w:rsidP="009546B7">
            <w:pPr>
              <w:pStyle w:val="rowtabella0"/>
              <w:rPr>
                <w:color w:val="002060"/>
              </w:rPr>
            </w:pPr>
            <w:r w:rsidRPr="001D1C8A">
              <w:rPr>
                <w:color w:val="002060"/>
              </w:rPr>
              <w:t>VIA DELLA LIBERTA'</w:t>
            </w:r>
          </w:p>
        </w:tc>
      </w:tr>
      <w:tr w:rsidR="00544ECE" w:rsidRPr="001D1C8A" w14:paraId="1BDF6A22"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FE889" w14:textId="77777777" w:rsidR="00544ECE" w:rsidRPr="001D1C8A" w:rsidRDefault="00544ECE" w:rsidP="009546B7">
            <w:pPr>
              <w:pStyle w:val="rowtabella0"/>
              <w:rPr>
                <w:color w:val="002060"/>
              </w:rPr>
            </w:pPr>
            <w:r w:rsidRPr="001D1C8A">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8CE66" w14:textId="77777777" w:rsidR="00544ECE" w:rsidRPr="001D1C8A" w:rsidRDefault="00544ECE" w:rsidP="009546B7">
            <w:pPr>
              <w:pStyle w:val="rowtabella0"/>
              <w:rPr>
                <w:color w:val="002060"/>
              </w:rPr>
            </w:pPr>
            <w:r w:rsidRPr="001D1C8A">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A2F7FF"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10BC6B" w14:textId="77777777" w:rsidR="00544ECE" w:rsidRPr="001D1C8A" w:rsidRDefault="00544ECE" w:rsidP="009546B7">
            <w:pPr>
              <w:pStyle w:val="rowtabella0"/>
              <w:rPr>
                <w:color w:val="002060"/>
              </w:rPr>
            </w:pPr>
            <w:r w:rsidRPr="001D1C8A">
              <w:rPr>
                <w:color w:val="002060"/>
              </w:rPr>
              <w:t>04/04/2025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1912FD" w14:textId="77777777" w:rsidR="00544ECE" w:rsidRPr="001D1C8A" w:rsidRDefault="00544ECE" w:rsidP="009546B7">
            <w:pPr>
              <w:pStyle w:val="rowtabella0"/>
              <w:rPr>
                <w:color w:val="002060"/>
              </w:rPr>
            </w:pPr>
            <w:r w:rsidRPr="001D1C8A">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A3DA5" w14:textId="77777777" w:rsidR="00544ECE" w:rsidRPr="001D1C8A" w:rsidRDefault="00544ECE" w:rsidP="009546B7">
            <w:pPr>
              <w:pStyle w:val="rowtabella0"/>
              <w:rPr>
                <w:color w:val="002060"/>
              </w:rPr>
            </w:pPr>
            <w:r w:rsidRPr="001D1C8A">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B8C3A" w14:textId="77777777" w:rsidR="00544ECE" w:rsidRPr="001D1C8A" w:rsidRDefault="00544ECE" w:rsidP="009546B7">
            <w:pPr>
              <w:pStyle w:val="rowtabella0"/>
              <w:rPr>
                <w:color w:val="002060"/>
              </w:rPr>
            </w:pPr>
            <w:r w:rsidRPr="001D1C8A">
              <w:rPr>
                <w:color w:val="002060"/>
              </w:rPr>
              <w:t>VIA CORRADI</w:t>
            </w:r>
          </w:p>
        </w:tc>
      </w:tr>
      <w:tr w:rsidR="00544ECE" w:rsidRPr="001D1C8A" w14:paraId="7E81BC62"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764C1" w14:textId="77777777" w:rsidR="00544ECE" w:rsidRPr="001D1C8A" w:rsidRDefault="00544ECE" w:rsidP="009546B7">
            <w:pPr>
              <w:pStyle w:val="rowtabella0"/>
              <w:rPr>
                <w:color w:val="002060"/>
              </w:rPr>
            </w:pPr>
            <w:r w:rsidRPr="001D1C8A">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E1281E" w14:textId="77777777" w:rsidR="00544ECE" w:rsidRPr="001D1C8A" w:rsidRDefault="00544ECE" w:rsidP="009546B7">
            <w:pPr>
              <w:pStyle w:val="rowtabella0"/>
              <w:rPr>
                <w:color w:val="002060"/>
              </w:rPr>
            </w:pPr>
            <w:r w:rsidRPr="001D1C8A">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CBEDF"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C33ECB" w14:textId="77777777" w:rsidR="00544ECE" w:rsidRPr="001D1C8A" w:rsidRDefault="00544ECE" w:rsidP="009546B7">
            <w:pPr>
              <w:pStyle w:val="rowtabella0"/>
              <w:rPr>
                <w:color w:val="002060"/>
              </w:rPr>
            </w:pPr>
            <w:r w:rsidRPr="001D1C8A">
              <w:rPr>
                <w:color w:val="002060"/>
              </w:rPr>
              <w:t>04/04/2025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4CAAB0" w14:textId="77777777" w:rsidR="00544ECE" w:rsidRPr="001D1C8A" w:rsidRDefault="00544ECE" w:rsidP="009546B7">
            <w:pPr>
              <w:pStyle w:val="rowtabella0"/>
              <w:rPr>
                <w:color w:val="002060"/>
              </w:rPr>
            </w:pPr>
            <w:r w:rsidRPr="001D1C8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D23F0" w14:textId="77777777" w:rsidR="00544ECE" w:rsidRPr="001D1C8A" w:rsidRDefault="00544ECE" w:rsidP="009546B7">
            <w:pPr>
              <w:pStyle w:val="rowtabella0"/>
              <w:rPr>
                <w:color w:val="002060"/>
              </w:rPr>
            </w:pPr>
            <w:r w:rsidRPr="001D1C8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88DB9" w14:textId="77777777" w:rsidR="00544ECE" w:rsidRPr="001D1C8A" w:rsidRDefault="00544ECE" w:rsidP="009546B7">
            <w:pPr>
              <w:pStyle w:val="rowtabella0"/>
              <w:rPr>
                <w:color w:val="002060"/>
              </w:rPr>
            </w:pPr>
            <w:r w:rsidRPr="001D1C8A">
              <w:rPr>
                <w:color w:val="002060"/>
              </w:rPr>
              <w:t>VIA DELL IRIS</w:t>
            </w:r>
          </w:p>
        </w:tc>
      </w:tr>
      <w:tr w:rsidR="00544ECE" w:rsidRPr="001D1C8A" w14:paraId="7D423C3F"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24F50F" w14:textId="77777777" w:rsidR="00544ECE" w:rsidRPr="001D1C8A" w:rsidRDefault="00544ECE" w:rsidP="009546B7">
            <w:pPr>
              <w:pStyle w:val="rowtabella0"/>
              <w:rPr>
                <w:color w:val="002060"/>
              </w:rPr>
            </w:pPr>
            <w:r w:rsidRPr="001D1C8A">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DA2B38" w14:textId="77777777" w:rsidR="00544ECE" w:rsidRPr="001D1C8A" w:rsidRDefault="00544ECE" w:rsidP="009546B7">
            <w:pPr>
              <w:pStyle w:val="rowtabella0"/>
              <w:rPr>
                <w:color w:val="002060"/>
              </w:rPr>
            </w:pPr>
            <w:r w:rsidRPr="001D1C8A">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B8FD54"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DB4E44" w14:textId="77777777" w:rsidR="00544ECE" w:rsidRPr="001D1C8A" w:rsidRDefault="00544ECE" w:rsidP="009546B7">
            <w:pPr>
              <w:pStyle w:val="rowtabella0"/>
              <w:rPr>
                <w:color w:val="002060"/>
              </w:rPr>
            </w:pPr>
            <w:r w:rsidRPr="001D1C8A">
              <w:rPr>
                <w:color w:val="002060"/>
              </w:rPr>
              <w:t>04/04/2025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65CDE" w14:textId="77777777" w:rsidR="00544ECE" w:rsidRPr="001D1C8A" w:rsidRDefault="00544ECE" w:rsidP="009546B7">
            <w:pPr>
              <w:pStyle w:val="rowtabella0"/>
              <w:rPr>
                <w:color w:val="002060"/>
              </w:rPr>
            </w:pPr>
            <w:r w:rsidRPr="001D1C8A">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5AC82" w14:textId="77777777" w:rsidR="00544ECE" w:rsidRPr="001D1C8A" w:rsidRDefault="00544ECE" w:rsidP="009546B7">
            <w:pPr>
              <w:pStyle w:val="rowtabella0"/>
              <w:rPr>
                <w:color w:val="002060"/>
              </w:rPr>
            </w:pPr>
            <w:r w:rsidRPr="001D1C8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27B472" w14:textId="77777777" w:rsidR="00544ECE" w:rsidRPr="001D1C8A" w:rsidRDefault="00544ECE" w:rsidP="009546B7">
            <w:pPr>
              <w:pStyle w:val="rowtabella0"/>
              <w:rPr>
                <w:color w:val="002060"/>
              </w:rPr>
            </w:pPr>
            <w:r w:rsidRPr="001D1C8A">
              <w:rPr>
                <w:color w:val="002060"/>
              </w:rPr>
              <w:t>CENTRO ABITATO</w:t>
            </w:r>
          </w:p>
        </w:tc>
      </w:tr>
      <w:tr w:rsidR="00544ECE" w:rsidRPr="001D1C8A" w14:paraId="07AC676F"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E3DFC" w14:textId="77777777" w:rsidR="00544ECE" w:rsidRPr="001D1C8A" w:rsidRDefault="00544ECE" w:rsidP="009546B7">
            <w:pPr>
              <w:pStyle w:val="rowtabella0"/>
              <w:rPr>
                <w:color w:val="002060"/>
              </w:rPr>
            </w:pPr>
            <w:r w:rsidRPr="001D1C8A">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6CEB8D" w14:textId="77777777" w:rsidR="00544ECE" w:rsidRPr="001D1C8A" w:rsidRDefault="00544ECE" w:rsidP="009546B7">
            <w:pPr>
              <w:pStyle w:val="rowtabella0"/>
              <w:rPr>
                <w:color w:val="002060"/>
              </w:rPr>
            </w:pPr>
            <w:r w:rsidRPr="001D1C8A">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955591"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00713F" w14:textId="77777777" w:rsidR="00544ECE" w:rsidRPr="001D1C8A" w:rsidRDefault="00544ECE" w:rsidP="009546B7">
            <w:pPr>
              <w:pStyle w:val="rowtabella0"/>
              <w:rPr>
                <w:color w:val="002060"/>
              </w:rPr>
            </w:pPr>
            <w:r w:rsidRPr="001D1C8A">
              <w:rPr>
                <w:color w:val="002060"/>
              </w:rPr>
              <w:t>04/04/2025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0541FF" w14:textId="77777777" w:rsidR="00544ECE" w:rsidRPr="001D1C8A" w:rsidRDefault="00544ECE" w:rsidP="009546B7">
            <w:pPr>
              <w:pStyle w:val="rowtabella0"/>
              <w:rPr>
                <w:color w:val="002060"/>
              </w:rPr>
            </w:pPr>
            <w:r w:rsidRPr="001D1C8A">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1B1BF" w14:textId="77777777" w:rsidR="00544ECE" w:rsidRPr="001D1C8A" w:rsidRDefault="00544ECE" w:rsidP="009546B7">
            <w:pPr>
              <w:pStyle w:val="rowtabella0"/>
              <w:rPr>
                <w:color w:val="002060"/>
              </w:rPr>
            </w:pPr>
            <w:r w:rsidRPr="001D1C8A">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CCB9E" w14:textId="77777777" w:rsidR="00544ECE" w:rsidRPr="001D1C8A" w:rsidRDefault="00544ECE" w:rsidP="009546B7">
            <w:pPr>
              <w:pStyle w:val="rowtabella0"/>
              <w:rPr>
                <w:color w:val="002060"/>
              </w:rPr>
            </w:pPr>
            <w:r w:rsidRPr="001D1C8A">
              <w:rPr>
                <w:color w:val="002060"/>
              </w:rPr>
              <w:t>VIA ADIGE, 35</w:t>
            </w:r>
          </w:p>
        </w:tc>
      </w:tr>
      <w:tr w:rsidR="00544ECE" w:rsidRPr="001D1C8A" w14:paraId="4129C841"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08CAB0" w14:textId="77777777" w:rsidR="00544ECE" w:rsidRPr="001D1C8A" w:rsidRDefault="00544ECE" w:rsidP="009546B7">
            <w:pPr>
              <w:pStyle w:val="rowtabella0"/>
              <w:rPr>
                <w:color w:val="002060"/>
              </w:rPr>
            </w:pPr>
            <w:r w:rsidRPr="001D1C8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4B912" w14:textId="77777777" w:rsidR="00544ECE" w:rsidRPr="001D1C8A" w:rsidRDefault="00544ECE" w:rsidP="009546B7">
            <w:pPr>
              <w:pStyle w:val="rowtabella0"/>
              <w:rPr>
                <w:color w:val="002060"/>
              </w:rPr>
            </w:pPr>
            <w:r w:rsidRPr="001D1C8A">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CE08C"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F422F" w14:textId="77777777" w:rsidR="00544ECE" w:rsidRPr="001D1C8A" w:rsidRDefault="00544ECE" w:rsidP="009546B7">
            <w:pPr>
              <w:pStyle w:val="rowtabella0"/>
              <w:rPr>
                <w:color w:val="002060"/>
              </w:rPr>
            </w:pPr>
            <w:r w:rsidRPr="001D1C8A">
              <w:rPr>
                <w:color w:val="002060"/>
              </w:rPr>
              <w:t>05/04/2025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AF16B" w14:textId="77777777" w:rsidR="00544ECE" w:rsidRPr="001D1C8A" w:rsidRDefault="00544ECE" w:rsidP="009546B7">
            <w:pPr>
              <w:pStyle w:val="rowtabella0"/>
              <w:rPr>
                <w:color w:val="002060"/>
              </w:rPr>
            </w:pPr>
            <w:r w:rsidRPr="001D1C8A">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C88BE" w14:textId="77777777" w:rsidR="00544ECE" w:rsidRPr="001D1C8A" w:rsidRDefault="00544ECE" w:rsidP="009546B7">
            <w:pPr>
              <w:pStyle w:val="rowtabella0"/>
              <w:rPr>
                <w:color w:val="002060"/>
              </w:rPr>
            </w:pPr>
            <w:r w:rsidRPr="001D1C8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67F97" w14:textId="77777777" w:rsidR="00544ECE" w:rsidRPr="001D1C8A" w:rsidRDefault="00544ECE" w:rsidP="009546B7">
            <w:pPr>
              <w:pStyle w:val="rowtabella0"/>
              <w:rPr>
                <w:color w:val="002060"/>
              </w:rPr>
            </w:pPr>
            <w:r w:rsidRPr="001D1C8A">
              <w:rPr>
                <w:color w:val="002060"/>
              </w:rPr>
              <w:t>VIA PERTINI</w:t>
            </w:r>
          </w:p>
        </w:tc>
      </w:tr>
    </w:tbl>
    <w:p w14:paraId="50005A92" w14:textId="77777777" w:rsidR="00544ECE" w:rsidRPr="00001170" w:rsidRDefault="00544ECE" w:rsidP="0046594C">
      <w:pPr>
        <w:pStyle w:val="breakline"/>
        <w:rPr>
          <w:rFonts w:eastAsiaTheme="minorEastAsia"/>
          <w:color w:val="002060"/>
        </w:rPr>
      </w:pPr>
    </w:p>
    <w:p w14:paraId="46B4D06A" w14:textId="77777777" w:rsidR="0046594C" w:rsidRDefault="0046594C" w:rsidP="0046594C">
      <w:pPr>
        <w:pStyle w:val="breakline"/>
        <w:rPr>
          <w:color w:val="002060"/>
        </w:rPr>
      </w:pPr>
    </w:p>
    <w:p w14:paraId="05D9FA4C" w14:textId="77777777" w:rsidR="00544ECE" w:rsidRPr="001D1C8A" w:rsidRDefault="00544ECE" w:rsidP="00544ECE">
      <w:pPr>
        <w:pStyle w:val="titolocampionato0"/>
        <w:shd w:val="clear" w:color="auto" w:fill="CCCCCC"/>
        <w:spacing w:before="80" w:after="40"/>
        <w:rPr>
          <w:color w:val="002060"/>
        </w:rPr>
      </w:pPr>
      <w:r w:rsidRPr="001D1C8A">
        <w:rPr>
          <w:color w:val="002060"/>
        </w:rPr>
        <w:t>PLAY OFF CALCIO A 5 FEMMINILE</w:t>
      </w:r>
    </w:p>
    <w:p w14:paraId="3F7308F4" w14:textId="77777777" w:rsidR="00162662" w:rsidRPr="00001170" w:rsidRDefault="00162662" w:rsidP="00162662">
      <w:pPr>
        <w:pStyle w:val="titoloprinc0"/>
        <w:rPr>
          <w:color w:val="002060"/>
        </w:rPr>
      </w:pPr>
      <w:r w:rsidRPr="00001170">
        <w:rPr>
          <w:color w:val="002060"/>
        </w:rPr>
        <w:t>VARIAZIONI AL PROGRAMMA GARE</w:t>
      </w:r>
    </w:p>
    <w:p w14:paraId="3B2B4D76" w14:textId="77777777" w:rsidR="00162662" w:rsidRPr="00001170" w:rsidRDefault="00162662" w:rsidP="00162662">
      <w:pPr>
        <w:pStyle w:val="breakline"/>
        <w:rPr>
          <w:color w:val="002060"/>
        </w:rPr>
      </w:pPr>
    </w:p>
    <w:p w14:paraId="07477306" w14:textId="77777777" w:rsidR="00162662" w:rsidRPr="00001170" w:rsidRDefault="00162662" w:rsidP="00162662">
      <w:pPr>
        <w:pStyle w:val="breakline"/>
        <w:rPr>
          <w:color w:val="002060"/>
        </w:rPr>
      </w:pPr>
    </w:p>
    <w:p w14:paraId="5B1467C6" w14:textId="079BBB4A" w:rsidR="00162662" w:rsidRPr="00001170" w:rsidRDefault="00162662" w:rsidP="00162662">
      <w:pPr>
        <w:pStyle w:val="sottotitolocampionato10"/>
        <w:rPr>
          <w:color w:val="002060"/>
        </w:rPr>
      </w:pPr>
      <w:r w:rsidRPr="00001170">
        <w:rPr>
          <w:color w:val="002060"/>
        </w:rPr>
        <w:t xml:space="preserve">GIRONE </w:t>
      </w:r>
      <w:r>
        <w:rPr>
          <w:color w:val="002060"/>
        </w:rPr>
        <w:t>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62662" w:rsidRPr="00001170" w14:paraId="1C3E27E0" w14:textId="77777777" w:rsidTr="009546B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DF26B" w14:textId="77777777" w:rsidR="00162662" w:rsidRPr="00001170" w:rsidRDefault="00162662"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9C465" w14:textId="77777777" w:rsidR="00162662" w:rsidRPr="00001170" w:rsidRDefault="00162662"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02225" w14:textId="77777777" w:rsidR="00162662" w:rsidRPr="00001170" w:rsidRDefault="00162662"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ABBE8" w14:textId="77777777" w:rsidR="00162662" w:rsidRPr="00001170" w:rsidRDefault="00162662"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7A4A5" w14:textId="77777777" w:rsidR="00162662" w:rsidRPr="00001170" w:rsidRDefault="00162662"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44753" w14:textId="77777777" w:rsidR="00162662" w:rsidRPr="00001170" w:rsidRDefault="00162662"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11EE2" w14:textId="77777777" w:rsidR="00162662" w:rsidRPr="00001170" w:rsidRDefault="00162662"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A94DF" w14:textId="77777777" w:rsidR="00162662" w:rsidRPr="00001170" w:rsidRDefault="00162662" w:rsidP="009546B7">
            <w:pPr>
              <w:pStyle w:val="headertabella0"/>
              <w:rPr>
                <w:color w:val="002060"/>
              </w:rPr>
            </w:pPr>
            <w:r w:rsidRPr="00001170">
              <w:rPr>
                <w:color w:val="002060"/>
              </w:rPr>
              <w:t>Impianto</w:t>
            </w:r>
          </w:p>
        </w:tc>
      </w:tr>
      <w:tr w:rsidR="00162662" w:rsidRPr="00001170" w14:paraId="11C7BEFC" w14:textId="77777777" w:rsidTr="009546B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6F54" w14:textId="707D6232" w:rsidR="00162662" w:rsidRPr="00162662" w:rsidRDefault="00162662" w:rsidP="009546B7">
            <w:pPr>
              <w:pStyle w:val="rowtabella0"/>
              <w:rPr>
                <w:color w:val="002060"/>
                <w:highlight w:val="yellow"/>
              </w:rPr>
            </w:pPr>
            <w:r w:rsidRPr="00162662">
              <w:rPr>
                <w:color w:val="002060"/>
                <w:highlight w:val="yellow"/>
              </w:rPr>
              <w:t>0</w:t>
            </w:r>
            <w:r>
              <w:rPr>
                <w:color w:val="002060"/>
                <w:highlight w:val="yellow"/>
              </w:rPr>
              <w:t>8</w:t>
            </w:r>
            <w:r w:rsidRPr="00162662">
              <w:rPr>
                <w:color w:val="002060"/>
                <w:highlight w:val="yellow"/>
              </w:rPr>
              <w:t>/04/2025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B0C7" w14:textId="1B9D92B9" w:rsidR="00162662" w:rsidRPr="00162662" w:rsidRDefault="00162662" w:rsidP="009546B7">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6BCE" w14:textId="5D612A50" w:rsidR="00162662" w:rsidRPr="00162662" w:rsidRDefault="00162662" w:rsidP="009546B7">
            <w:pPr>
              <w:pStyle w:val="rowtabella0"/>
              <w:rPr>
                <w:color w:val="002060"/>
                <w:highlight w:val="yellow"/>
              </w:rPr>
            </w:pPr>
            <w:r>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8970" w14:textId="29D9A72C" w:rsidR="00162662" w:rsidRPr="00162662" w:rsidRDefault="00162662" w:rsidP="009546B7">
            <w:pPr>
              <w:pStyle w:val="rowtabella0"/>
              <w:rPr>
                <w:color w:val="002060"/>
                <w:highlight w:val="yellow"/>
              </w:rPr>
            </w:pPr>
            <w:r>
              <w:rPr>
                <w:color w:val="002060"/>
                <w:highlight w:val="yellow"/>
              </w:rPr>
              <w:t>WOMAN SANGIUSTESE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67D99" w14:textId="0CAD9962" w:rsidR="00162662" w:rsidRPr="00162662" w:rsidRDefault="00162662" w:rsidP="009546B7">
            <w:pPr>
              <w:rPr>
                <w:rFonts w:ascii="Arial" w:hAnsi="Arial" w:cs="Arial"/>
                <w:color w:val="002060"/>
                <w:sz w:val="12"/>
                <w:szCs w:val="12"/>
              </w:rPr>
            </w:pPr>
            <w:r w:rsidRPr="00162662">
              <w:rPr>
                <w:rFonts w:ascii="Arial" w:hAnsi="Arial" w:cs="Arial"/>
                <w:color w:val="002060"/>
                <w:sz w:val="12"/>
                <w:szCs w:val="12"/>
              </w:rPr>
              <w:t>04/0</w:t>
            </w:r>
            <w:r>
              <w:rPr>
                <w:rFonts w:ascii="Arial" w:hAnsi="Arial" w:cs="Arial"/>
                <w:color w:val="002060"/>
                <w:sz w:val="12"/>
                <w:szCs w:val="12"/>
              </w:rPr>
              <w:t>4</w:t>
            </w:r>
            <w:r w:rsidRPr="00162662">
              <w:rPr>
                <w:rFonts w:ascii="Arial" w:hAnsi="Arial" w:cs="Arial"/>
                <w:color w:val="002060"/>
                <w:sz w:val="12"/>
                <w:szCs w:val="12"/>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0198" w14:textId="77777777" w:rsidR="00162662" w:rsidRPr="00001170" w:rsidRDefault="00162662" w:rsidP="009546B7">
            <w:pPr>
              <w:pStyle w:val="rowtabella0"/>
              <w:jc w:val="center"/>
              <w:rPr>
                <w:color w:val="002060"/>
              </w:rPr>
            </w:pPr>
            <w:r w:rsidRPr="0016266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E1BD" w14:textId="7AE1EC16" w:rsidR="00162662" w:rsidRPr="00001170" w:rsidRDefault="00162662" w:rsidP="009546B7">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C801" w14:textId="77777777" w:rsidR="00162662" w:rsidRPr="00001170" w:rsidRDefault="00162662" w:rsidP="009546B7">
            <w:pPr>
              <w:rPr>
                <w:color w:val="002060"/>
              </w:rPr>
            </w:pPr>
          </w:p>
        </w:tc>
      </w:tr>
    </w:tbl>
    <w:p w14:paraId="4B0E5E2F" w14:textId="77777777" w:rsidR="00162662" w:rsidRPr="00162662" w:rsidRDefault="00162662" w:rsidP="00544ECE">
      <w:pPr>
        <w:pStyle w:val="TITOLOPRINC"/>
        <w:spacing w:before="0" w:beforeAutospacing="0" w:after="0" w:afterAutospacing="0"/>
        <w:rPr>
          <w:color w:val="002060"/>
          <w:sz w:val="22"/>
          <w:szCs w:val="22"/>
        </w:rPr>
      </w:pPr>
    </w:p>
    <w:p w14:paraId="51752C6E" w14:textId="173E45F4" w:rsidR="00544ECE" w:rsidRPr="00E15E32" w:rsidRDefault="00544ECE" w:rsidP="00544ECE">
      <w:pPr>
        <w:pStyle w:val="TITOLOPRINC"/>
        <w:spacing w:before="0" w:beforeAutospacing="0" w:after="0" w:afterAutospacing="0"/>
        <w:rPr>
          <w:color w:val="002060"/>
        </w:rPr>
      </w:pPr>
      <w:r>
        <w:rPr>
          <w:color w:val="002060"/>
        </w:rPr>
        <w:t>PROGRAMMA GARE</w:t>
      </w:r>
    </w:p>
    <w:p w14:paraId="14D1A18F" w14:textId="77777777" w:rsidR="00544ECE" w:rsidRPr="001D1C8A" w:rsidRDefault="00544ECE" w:rsidP="00544ECE">
      <w:pPr>
        <w:pStyle w:val="breakline"/>
        <w:rPr>
          <w:color w:val="002060"/>
        </w:rPr>
      </w:pPr>
    </w:p>
    <w:p w14:paraId="492FB128" w14:textId="77777777" w:rsidR="00544ECE" w:rsidRPr="001D1C8A" w:rsidRDefault="00544ECE" w:rsidP="00544ECE">
      <w:pPr>
        <w:pStyle w:val="sottotitolocampionato10"/>
        <w:rPr>
          <w:color w:val="002060"/>
        </w:rPr>
      </w:pPr>
      <w:r w:rsidRPr="001D1C8A">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9"/>
        <w:gridCol w:w="1553"/>
        <w:gridCol w:w="1550"/>
      </w:tblGrid>
      <w:tr w:rsidR="00544ECE" w:rsidRPr="001D1C8A" w14:paraId="4188772C"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C2CF0"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4D21E"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DCE6B"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4D316"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2C245"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38B49"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4E88"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6466339A"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509C91" w14:textId="77777777" w:rsidR="00544ECE" w:rsidRPr="001D1C8A" w:rsidRDefault="00544ECE" w:rsidP="009546B7">
            <w:pPr>
              <w:pStyle w:val="rowtabella0"/>
              <w:rPr>
                <w:color w:val="002060"/>
              </w:rPr>
            </w:pPr>
            <w:r w:rsidRPr="001D1C8A">
              <w:rPr>
                <w:color w:val="002060"/>
              </w:rPr>
              <w:t>RIPABERARDA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32863" w14:textId="77777777" w:rsidR="00544ECE" w:rsidRPr="001D1C8A" w:rsidRDefault="00544ECE" w:rsidP="009546B7">
            <w:pPr>
              <w:pStyle w:val="rowtabella0"/>
              <w:rPr>
                <w:color w:val="002060"/>
              </w:rPr>
            </w:pPr>
            <w:r w:rsidRPr="001D1C8A">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14344"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E77B9" w14:textId="77777777" w:rsidR="00544ECE" w:rsidRPr="001D1C8A" w:rsidRDefault="00544ECE" w:rsidP="009546B7">
            <w:pPr>
              <w:pStyle w:val="rowtabella0"/>
              <w:rPr>
                <w:color w:val="002060"/>
              </w:rPr>
            </w:pPr>
            <w:r w:rsidRPr="001D1C8A">
              <w:rPr>
                <w:color w:val="002060"/>
              </w:rPr>
              <w:t>04/04/2025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3BCF7" w14:textId="77777777" w:rsidR="00544ECE" w:rsidRPr="001D1C8A" w:rsidRDefault="00544ECE" w:rsidP="009546B7">
            <w:pPr>
              <w:pStyle w:val="rowtabella0"/>
              <w:rPr>
                <w:color w:val="002060"/>
              </w:rPr>
            </w:pPr>
            <w:r w:rsidRPr="001D1C8A">
              <w:rPr>
                <w:color w:val="002060"/>
              </w:rPr>
              <w:t>5682 PALASPORT RIPABERARDA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51184" w14:textId="77777777" w:rsidR="00544ECE" w:rsidRPr="001D1C8A" w:rsidRDefault="00544ECE" w:rsidP="009546B7">
            <w:pPr>
              <w:pStyle w:val="rowtabella0"/>
              <w:rPr>
                <w:color w:val="002060"/>
              </w:rPr>
            </w:pPr>
            <w:r w:rsidRPr="001D1C8A">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DE139" w14:textId="77777777" w:rsidR="00544ECE" w:rsidRPr="001D1C8A" w:rsidRDefault="00544ECE" w:rsidP="009546B7">
            <w:pPr>
              <w:pStyle w:val="rowtabella0"/>
              <w:rPr>
                <w:color w:val="002060"/>
              </w:rPr>
            </w:pPr>
            <w:r w:rsidRPr="001D1C8A">
              <w:rPr>
                <w:color w:val="002060"/>
              </w:rPr>
              <w:t>VIA DON GIUSEPPE MARUCCI 1</w:t>
            </w:r>
          </w:p>
        </w:tc>
      </w:tr>
      <w:tr w:rsidR="00544ECE" w:rsidRPr="001D1C8A" w14:paraId="4BB452BF"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68A5D" w14:textId="77777777" w:rsidR="00544ECE" w:rsidRPr="001D1C8A" w:rsidRDefault="00544ECE" w:rsidP="009546B7">
            <w:pPr>
              <w:pStyle w:val="rowtabella0"/>
              <w:rPr>
                <w:color w:val="002060"/>
              </w:rPr>
            </w:pPr>
            <w:r w:rsidRPr="001D1C8A">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6EF73" w14:textId="77777777" w:rsidR="00544ECE" w:rsidRPr="001D1C8A" w:rsidRDefault="00544ECE" w:rsidP="009546B7">
            <w:pPr>
              <w:pStyle w:val="rowtabella0"/>
              <w:rPr>
                <w:color w:val="002060"/>
              </w:rPr>
            </w:pPr>
            <w:r w:rsidRPr="001D1C8A">
              <w:rPr>
                <w:color w:val="002060"/>
              </w:rPr>
              <w:t>WOMAN SANGIUSTESE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CC433"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FC5ED" w14:textId="77777777" w:rsidR="00544ECE" w:rsidRPr="001D1C8A" w:rsidRDefault="00544ECE" w:rsidP="009546B7">
            <w:pPr>
              <w:pStyle w:val="rowtabella0"/>
              <w:rPr>
                <w:color w:val="002060"/>
              </w:rPr>
            </w:pPr>
            <w:r w:rsidRPr="001D1C8A">
              <w:rPr>
                <w:color w:val="002060"/>
              </w:rPr>
              <w:t>08/04/2025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8D011" w14:textId="77777777" w:rsidR="00544ECE" w:rsidRPr="001D1C8A" w:rsidRDefault="00544ECE" w:rsidP="009546B7">
            <w:pPr>
              <w:pStyle w:val="rowtabella0"/>
              <w:rPr>
                <w:color w:val="002060"/>
              </w:rPr>
            </w:pPr>
            <w:r w:rsidRPr="001D1C8A">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2F424" w14:textId="77777777" w:rsidR="00544ECE" w:rsidRPr="001D1C8A" w:rsidRDefault="00544ECE" w:rsidP="009546B7">
            <w:pPr>
              <w:pStyle w:val="rowtabella0"/>
              <w:rPr>
                <w:color w:val="002060"/>
              </w:rPr>
            </w:pPr>
            <w:r w:rsidRPr="001D1C8A">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CEC5B" w14:textId="77777777" w:rsidR="00544ECE" w:rsidRPr="001D1C8A" w:rsidRDefault="00544ECE" w:rsidP="009546B7">
            <w:pPr>
              <w:pStyle w:val="rowtabella0"/>
              <w:rPr>
                <w:color w:val="002060"/>
              </w:rPr>
            </w:pPr>
            <w:r w:rsidRPr="001D1C8A">
              <w:rPr>
                <w:color w:val="002060"/>
              </w:rPr>
              <w:t>VIA ROSSINI</w:t>
            </w:r>
          </w:p>
        </w:tc>
      </w:tr>
    </w:tbl>
    <w:p w14:paraId="1014B7C0" w14:textId="77777777" w:rsidR="00544ECE" w:rsidRPr="00001170" w:rsidRDefault="00544ECE" w:rsidP="0046594C">
      <w:pPr>
        <w:pStyle w:val="breakline"/>
        <w:rPr>
          <w:color w:val="002060"/>
        </w:rPr>
      </w:pPr>
    </w:p>
    <w:p w14:paraId="21AC3C50" w14:textId="77777777" w:rsidR="0046594C" w:rsidRPr="00001170" w:rsidRDefault="0046594C" w:rsidP="0046594C">
      <w:pPr>
        <w:pStyle w:val="breakline"/>
        <w:rPr>
          <w:color w:val="002060"/>
        </w:rPr>
      </w:pPr>
    </w:p>
    <w:p w14:paraId="67929FAD" w14:textId="77777777" w:rsidR="0046594C" w:rsidRPr="00001170" w:rsidRDefault="0046594C" w:rsidP="0046594C">
      <w:pPr>
        <w:pStyle w:val="titolocampionato0"/>
        <w:shd w:val="clear" w:color="auto" w:fill="CCCCCC"/>
        <w:spacing w:before="80" w:after="40"/>
        <w:rPr>
          <w:color w:val="002060"/>
        </w:rPr>
      </w:pPr>
      <w:r w:rsidRPr="00001170">
        <w:rPr>
          <w:color w:val="002060"/>
        </w:rPr>
        <w:t>UNDER 19 CALCIO A 5 REGIONALE</w:t>
      </w:r>
    </w:p>
    <w:p w14:paraId="7F04AF26" w14:textId="77777777" w:rsidR="0046594C" w:rsidRPr="00E15E32" w:rsidRDefault="0046594C" w:rsidP="0046594C">
      <w:pPr>
        <w:pStyle w:val="TITOLOPRINC"/>
        <w:spacing w:before="0" w:beforeAutospacing="0" w:after="0" w:afterAutospacing="0"/>
        <w:rPr>
          <w:color w:val="002060"/>
        </w:rPr>
      </w:pPr>
      <w:r>
        <w:rPr>
          <w:color w:val="002060"/>
        </w:rPr>
        <w:t>FASE FINALE</w:t>
      </w:r>
    </w:p>
    <w:p w14:paraId="71C035F2" w14:textId="77777777" w:rsidR="0046594C" w:rsidRPr="00E762DC" w:rsidRDefault="0046594C" w:rsidP="0046594C">
      <w:pPr>
        <w:pStyle w:val="LndNormale1"/>
        <w:rPr>
          <w:color w:val="002060"/>
        </w:rPr>
      </w:pPr>
    </w:p>
    <w:p w14:paraId="75E2698A" w14:textId="77777777" w:rsidR="0046594C" w:rsidRPr="00E762DC" w:rsidRDefault="0046594C" w:rsidP="0046594C">
      <w:pPr>
        <w:pStyle w:val="LndNormale1"/>
        <w:rPr>
          <w:b/>
          <w:i/>
          <w:color w:val="002060"/>
        </w:rPr>
      </w:pPr>
      <w:r w:rsidRPr="00E762DC">
        <w:rPr>
          <w:b/>
          <w:i/>
          <w:color w:val="002060"/>
        </w:rPr>
        <w:t>Quarti di Finale</w:t>
      </w:r>
    </w:p>
    <w:p w14:paraId="09F7D13E" w14:textId="77777777" w:rsidR="0046594C" w:rsidRPr="00E762DC" w:rsidRDefault="0046594C" w:rsidP="0046594C">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0322DF9D" w14:textId="77777777" w:rsidR="0046594C" w:rsidRPr="00703F1F" w:rsidRDefault="0046594C" w:rsidP="0046594C">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2-5</w:t>
      </w:r>
    </w:p>
    <w:p w14:paraId="6BE94454" w14:textId="77777777" w:rsidR="0046594C" w:rsidRDefault="0046594C" w:rsidP="0046594C">
      <w:pPr>
        <w:pStyle w:val="Corpodeltesto21"/>
        <w:rPr>
          <w:rFonts w:ascii="Arial" w:hAnsi="Arial" w:cs="Arial"/>
          <w:color w:val="002060"/>
          <w:sz w:val="22"/>
        </w:rPr>
      </w:pPr>
    </w:p>
    <w:p w14:paraId="6EEF307E" w14:textId="77777777" w:rsidR="0046594C" w:rsidRDefault="0046594C" w:rsidP="0046594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69244AC8" w14:textId="77777777" w:rsidR="0046594C" w:rsidRPr="00703F1F" w:rsidRDefault="0046594C" w:rsidP="0046594C">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3055C1FC" w14:textId="77777777" w:rsidR="0046594C" w:rsidRDefault="0046594C" w:rsidP="0046594C">
      <w:pPr>
        <w:pStyle w:val="Corpodeltesto21"/>
        <w:rPr>
          <w:rFonts w:ascii="Arial" w:hAnsi="Arial" w:cs="Arial"/>
          <w:color w:val="002060"/>
          <w:sz w:val="22"/>
        </w:rPr>
      </w:pPr>
    </w:p>
    <w:p w14:paraId="64FFA687" w14:textId="77777777" w:rsidR="0046594C" w:rsidRPr="00E762DC" w:rsidRDefault="0046594C" w:rsidP="0046594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3EA47BE9" w14:textId="77777777" w:rsidR="0046594C" w:rsidRPr="00703F1F" w:rsidRDefault="0046594C" w:rsidP="0046594C">
      <w:pPr>
        <w:pStyle w:val="Corpodeltesto21"/>
        <w:rPr>
          <w:rFonts w:ascii="Arial" w:hAnsi="Arial" w:cs="Arial"/>
          <w:b/>
          <w:bCs/>
          <w:color w:val="002060"/>
          <w:sz w:val="22"/>
        </w:rPr>
      </w:pPr>
      <w:r w:rsidRPr="00703F1F">
        <w:rPr>
          <w:rFonts w:ascii="Arial" w:hAnsi="Arial" w:cs="Arial"/>
          <w:b/>
          <w:bCs/>
          <w:color w:val="002060"/>
          <w:sz w:val="22"/>
        </w:rPr>
        <w:t>POL.CAGLI SPORT ASSOCIATI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3-12</w:t>
      </w:r>
    </w:p>
    <w:p w14:paraId="47325E94" w14:textId="77777777" w:rsidR="0046594C" w:rsidRDefault="0046594C" w:rsidP="0046594C">
      <w:pPr>
        <w:pStyle w:val="Corpodeltesto21"/>
        <w:rPr>
          <w:rFonts w:ascii="Arial" w:hAnsi="Arial" w:cs="Arial"/>
          <w:color w:val="002060"/>
          <w:sz w:val="22"/>
        </w:rPr>
      </w:pPr>
    </w:p>
    <w:p w14:paraId="726331CC" w14:textId="77777777" w:rsidR="0046594C" w:rsidRDefault="0046594C" w:rsidP="0046594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627A5DBD" w14:textId="77777777" w:rsidR="0046594C" w:rsidRPr="00703F1F" w:rsidRDefault="0046594C" w:rsidP="0046594C">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5-6</w:t>
      </w:r>
    </w:p>
    <w:p w14:paraId="0B6AF49B" w14:textId="77777777" w:rsidR="0046594C" w:rsidRPr="00E762DC" w:rsidRDefault="0046594C" w:rsidP="0046594C">
      <w:pPr>
        <w:pStyle w:val="Corpodeltesto21"/>
        <w:rPr>
          <w:rFonts w:ascii="Arial" w:hAnsi="Arial" w:cs="Arial"/>
          <w:color w:val="002060"/>
          <w:sz w:val="22"/>
        </w:rPr>
      </w:pPr>
    </w:p>
    <w:p w14:paraId="213682BA" w14:textId="77777777" w:rsidR="0046594C" w:rsidRPr="00FF270F" w:rsidRDefault="0046594C" w:rsidP="0046594C">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4341D7B0" w14:textId="77777777" w:rsidR="0046594C" w:rsidRPr="00FF270F" w:rsidRDefault="0046594C" w:rsidP="0046594C">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4FFC44AB" w14:textId="77777777" w:rsidR="0046594C" w:rsidRPr="00E762DC" w:rsidRDefault="0046594C" w:rsidP="0046594C">
      <w:pPr>
        <w:pStyle w:val="Corpodeltesto21"/>
        <w:rPr>
          <w:color w:val="002060"/>
          <w:szCs w:val="22"/>
        </w:rPr>
      </w:pPr>
    </w:p>
    <w:p w14:paraId="1BE323C6" w14:textId="77777777" w:rsidR="0046594C" w:rsidRPr="00E762DC" w:rsidRDefault="0046594C" w:rsidP="0046594C">
      <w:pPr>
        <w:pStyle w:val="LndNormale1"/>
        <w:rPr>
          <w:b/>
          <w:i/>
          <w:color w:val="002060"/>
        </w:rPr>
      </w:pPr>
      <w:r>
        <w:rPr>
          <w:b/>
          <w:i/>
          <w:color w:val="002060"/>
        </w:rPr>
        <w:t>Semifinali (gara di andata 05/04/2025 –  gara di ritorno 12/04/2025)</w:t>
      </w:r>
    </w:p>
    <w:p w14:paraId="73E019A0" w14:textId="77777777" w:rsidR="0046594C" w:rsidRPr="001E6A72" w:rsidRDefault="0046594C" w:rsidP="0046594C">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r>
        <w:rPr>
          <w:rFonts w:ascii="Arial" w:hAnsi="Arial" w:cs="Arial"/>
          <w:color w:val="002060"/>
          <w:sz w:val="22"/>
        </w:rPr>
        <w:t>; gli accoppiamenti delle gare sono stati determinati in base al sorteggio effettuato il giorno 01/04/2025 in modalità on-line dal Comitato Regionale Marche.</w:t>
      </w:r>
    </w:p>
    <w:p w14:paraId="7743FFE4" w14:textId="77777777" w:rsidR="0046594C" w:rsidRDefault="0046594C" w:rsidP="0046594C">
      <w:pPr>
        <w:pStyle w:val="Corpodeltesto21"/>
        <w:rPr>
          <w:rFonts w:ascii="Arial" w:hAnsi="Arial" w:cs="Arial"/>
          <w:b/>
          <w:bCs/>
          <w:color w:val="002060"/>
          <w:sz w:val="22"/>
        </w:rPr>
      </w:pPr>
    </w:p>
    <w:p w14:paraId="06BCB5E8" w14:textId="77777777" w:rsidR="0046594C" w:rsidRPr="003B52DD" w:rsidRDefault="0046594C" w:rsidP="0046594C">
      <w:pPr>
        <w:pStyle w:val="Corpodeltesto21"/>
        <w:rPr>
          <w:rFonts w:ascii="Arial" w:hAnsi="Arial" w:cs="Arial"/>
          <w:b/>
          <w:bCs/>
          <w:color w:val="002060"/>
          <w:sz w:val="22"/>
        </w:rPr>
      </w:pPr>
      <w:r w:rsidRPr="003B52DD">
        <w:rPr>
          <w:rFonts w:ascii="Arial" w:hAnsi="Arial" w:cs="Arial"/>
          <w:b/>
          <w:bCs/>
          <w:color w:val="002060"/>
          <w:sz w:val="22"/>
        </w:rPr>
        <w:t>MONTELUPONE CALCIO A 5 – REAL FABRIANO</w:t>
      </w:r>
    </w:p>
    <w:p w14:paraId="109B444D" w14:textId="77777777" w:rsidR="0046594C" w:rsidRPr="003B52DD" w:rsidRDefault="0046594C" w:rsidP="0046594C">
      <w:pPr>
        <w:pStyle w:val="Corpodeltesto21"/>
        <w:rPr>
          <w:rFonts w:ascii="Arial" w:hAnsi="Arial" w:cs="Arial"/>
          <w:b/>
          <w:bCs/>
          <w:color w:val="002060"/>
          <w:sz w:val="22"/>
        </w:rPr>
      </w:pPr>
    </w:p>
    <w:p w14:paraId="2F97E83C" w14:textId="77777777" w:rsidR="0046594C" w:rsidRPr="003B52DD" w:rsidRDefault="0046594C" w:rsidP="0046594C">
      <w:pPr>
        <w:pStyle w:val="Corpodeltesto21"/>
        <w:rPr>
          <w:rFonts w:ascii="Arial" w:hAnsi="Arial" w:cs="Arial"/>
          <w:b/>
          <w:bCs/>
          <w:color w:val="002060"/>
          <w:sz w:val="22"/>
        </w:rPr>
      </w:pPr>
      <w:r w:rsidRPr="003B52DD">
        <w:rPr>
          <w:rFonts w:ascii="Arial" w:hAnsi="Arial" w:cs="Arial"/>
          <w:b/>
          <w:bCs/>
          <w:color w:val="002060"/>
          <w:sz w:val="22"/>
        </w:rPr>
        <w:t>PIETRALACROCE 73 – ACLI MANTOVANI CALCIO A 5</w:t>
      </w:r>
    </w:p>
    <w:p w14:paraId="71B50A5B" w14:textId="77777777" w:rsidR="0046594C" w:rsidRPr="00FF5521" w:rsidRDefault="0046594C" w:rsidP="0046594C">
      <w:pPr>
        <w:pStyle w:val="Corpodeltesto21"/>
        <w:rPr>
          <w:rFonts w:ascii="Arial" w:hAnsi="Arial" w:cs="Arial"/>
          <w:b/>
          <w:bCs/>
          <w:color w:val="002060"/>
          <w:sz w:val="22"/>
          <w:highlight w:val="yellow"/>
        </w:rPr>
      </w:pPr>
    </w:p>
    <w:p w14:paraId="495B269D" w14:textId="77777777" w:rsidR="0046594C" w:rsidRPr="003B52DD" w:rsidRDefault="0046594C" w:rsidP="0046594C">
      <w:pPr>
        <w:pStyle w:val="Corpodeltesto21"/>
        <w:rPr>
          <w:rFonts w:ascii="Arial" w:hAnsi="Arial" w:cs="Arial"/>
          <w:b/>
          <w:bCs/>
          <w:color w:val="002060"/>
          <w:sz w:val="22"/>
        </w:rPr>
      </w:pPr>
      <w:r w:rsidRPr="003B52DD">
        <w:rPr>
          <w:rFonts w:ascii="Arial" w:hAnsi="Arial" w:cs="Arial"/>
          <w:color w:val="002060"/>
          <w:sz w:val="22"/>
        </w:rPr>
        <w:t>ANDATA:</w:t>
      </w:r>
      <w:r w:rsidRPr="003B52DD">
        <w:rPr>
          <w:rFonts w:ascii="Arial" w:hAnsi="Arial" w:cs="Arial"/>
          <w:color w:val="002060"/>
          <w:sz w:val="22"/>
        </w:rPr>
        <w:tab/>
        <w:t>MONTELUPONE CALCIO A 5 – REAL FABRIANO</w:t>
      </w:r>
    </w:p>
    <w:p w14:paraId="48E5420E" w14:textId="77777777" w:rsidR="0046594C" w:rsidRPr="003B52DD" w:rsidRDefault="0046594C" w:rsidP="0046594C">
      <w:pPr>
        <w:pStyle w:val="Corpodeltesto21"/>
        <w:rPr>
          <w:rFonts w:ascii="Arial" w:hAnsi="Arial" w:cs="Arial"/>
          <w:color w:val="002060"/>
          <w:sz w:val="22"/>
        </w:rPr>
      </w:pPr>
      <w:r>
        <w:rPr>
          <w:rFonts w:ascii="Arial" w:hAnsi="Arial" w:cs="Arial"/>
          <w:color w:val="002060"/>
          <w:sz w:val="22"/>
        </w:rPr>
        <w:tab/>
      </w:r>
      <w:r>
        <w:rPr>
          <w:rFonts w:ascii="Arial" w:hAnsi="Arial" w:cs="Arial"/>
          <w:color w:val="002060"/>
          <w:sz w:val="22"/>
        </w:rPr>
        <w:tab/>
      </w:r>
      <w:r w:rsidRPr="003B52DD">
        <w:rPr>
          <w:rFonts w:ascii="Arial" w:hAnsi="Arial" w:cs="Arial"/>
          <w:color w:val="002060"/>
          <w:sz w:val="22"/>
        </w:rPr>
        <w:t>PIETRALACROCE 73 – ACLI MANTOVANI CALCIO A 5</w:t>
      </w:r>
    </w:p>
    <w:p w14:paraId="1E23F7F1" w14:textId="77777777" w:rsidR="0046594C" w:rsidRPr="003B52DD" w:rsidRDefault="0046594C" w:rsidP="0046594C">
      <w:pPr>
        <w:pStyle w:val="Corpodeltesto21"/>
        <w:rPr>
          <w:rFonts w:ascii="Arial" w:hAnsi="Arial" w:cs="Arial"/>
          <w:color w:val="002060"/>
          <w:sz w:val="22"/>
        </w:rPr>
      </w:pPr>
    </w:p>
    <w:p w14:paraId="64EB9EC2" w14:textId="77777777" w:rsidR="0046594C" w:rsidRPr="003B52DD" w:rsidRDefault="0046594C" w:rsidP="0046594C">
      <w:pPr>
        <w:pStyle w:val="Corpodeltesto21"/>
        <w:rPr>
          <w:rFonts w:ascii="Arial" w:hAnsi="Arial" w:cs="Arial"/>
          <w:color w:val="002060"/>
          <w:sz w:val="22"/>
        </w:rPr>
      </w:pPr>
      <w:r w:rsidRPr="003B52DD">
        <w:rPr>
          <w:rFonts w:ascii="Arial" w:hAnsi="Arial" w:cs="Arial"/>
          <w:color w:val="002060"/>
          <w:sz w:val="22"/>
        </w:rPr>
        <w:t>RITORNO:</w:t>
      </w:r>
      <w:r w:rsidRPr="003B52DD">
        <w:rPr>
          <w:rFonts w:ascii="Arial" w:hAnsi="Arial" w:cs="Arial"/>
          <w:color w:val="002060"/>
          <w:sz w:val="22"/>
        </w:rPr>
        <w:tab/>
      </w:r>
      <w:r>
        <w:rPr>
          <w:rFonts w:ascii="Arial" w:hAnsi="Arial" w:cs="Arial"/>
          <w:color w:val="002060"/>
          <w:sz w:val="22"/>
        </w:rPr>
        <w:t>REAL FABRIANO – MONTELUPONE CALCIO A 5</w:t>
      </w:r>
    </w:p>
    <w:p w14:paraId="3E3659E2" w14:textId="77777777" w:rsidR="0046594C" w:rsidRPr="003B52DD" w:rsidRDefault="0046594C" w:rsidP="0046594C">
      <w:pPr>
        <w:pStyle w:val="Corpodeltesto21"/>
        <w:rPr>
          <w:rFonts w:ascii="Arial" w:hAnsi="Arial" w:cs="Arial"/>
          <w:color w:val="002060"/>
          <w:sz w:val="22"/>
        </w:rPr>
      </w:pPr>
      <w:r w:rsidRPr="003B52DD">
        <w:rPr>
          <w:rFonts w:ascii="Arial" w:hAnsi="Arial" w:cs="Arial"/>
          <w:color w:val="002060"/>
          <w:sz w:val="22"/>
        </w:rPr>
        <w:tab/>
      </w:r>
      <w:r w:rsidRPr="003B52DD">
        <w:rPr>
          <w:rFonts w:ascii="Arial" w:hAnsi="Arial" w:cs="Arial"/>
          <w:color w:val="002060"/>
          <w:sz w:val="22"/>
        </w:rPr>
        <w:tab/>
      </w:r>
      <w:r>
        <w:rPr>
          <w:rFonts w:ascii="Arial" w:hAnsi="Arial" w:cs="Arial"/>
          <w:color w:val="002060"/>
          <w:sz w:val="22"/>
        </w:rPr>
        <w:t>ACLI MANTOVANI CALCIO A 5 – PIETRALACROCE 73</w:t>
      </w:r>
    </w:p>
    <w:p w14:paraId="46231209" w14:textId="77777777" w:rsidR="0046594C" w:rsidRPr="001E6A72" w:rsidRDefault="0046594C" w:rsidP="0046594C">
      <w:pPr>
        <w:pStyle w:val="Corpodeltesto21"/>
        <w:rPr>
          <w:rFonts w:ascii="Arial" w:hAnsi="Arial" w:cs="Arial"/>
          <w:color w:val="002060"/>
          <w:sz w:val="22"/>
        </w:rPr>
      </w:pPr>
    </w:p>
    <w:p w14:paraId="4A77C26E" w14:textId="77777777" w:rsidR="0046594C" w:rsidRPr="001E6A72" w:rsidRDefault="0046594C" w:rsidP="0046594C">
      <w:pPr>
        <w:pStyle w:val="Corpodeltesto21"/>
        <w:rPr>
          <w:rFonts w:ascii="Arial" w:hAnsi="Arial" w:cs="Arial"/>
          <w:color w:val="002060"/>
          <w:sz w:val="22"/>
        </w:rPr>
      </w:pPr>
      <w:r w:rsidRPr="001E6A72">
        <w:rPr>
          <w:rFonts w:ascii="Arial" w:hAnsi="Arial" w:cs="Arial"/>
          <w:color w:val="002060"/>
          <w:sz w:val="22"/>
        </w:rPr>
        <w:lastRenderedPageBreak/>
        <w:t>Risulterà qualificata la squadra che nelle due partite di andata e ritorno, avrà ottenuto il miglior punteggio, ovvero, a parità di punteggio, la squadra che avrà la miglior differenza reti.</w:t>
      </w:r>
    </w:p>
    <w:p w14:paraId="6F6AC3A9" w14:textId="77777777" w:rsidR="0046594C" w:rsidRPr="001E6A72" w:rsidRDefault="0046594C" w:rsidP="0046594C">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DE11218" w14:textId="77777777" w:rsidR="0046594C" w:rsidRPr="00E762DC" w:rsidRDefault="0046594C" w:rsidP="0046594C">
      <w:pPr>
        <w:pStyle w:val="Corpodeltesto21"/>
        <w:rPr>
          <w:rFonts w:ascii="Arial" w:hAnsi="Arial" w:cs="Arial"/>
          <w:color w:val="002060"/>
          <w:sz w:val="22"/>
        </w:rPr>
      </w:pPr>
    </w:p>
    <w:p w14:paraId="6E800B8A" w14:textId="77777777" w:rsidR="0046594C" w:rsidRDefault="0046594C" w:rsidP="0046594C">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(03/05/2025)</w:t>
      </w:r>
    </w:p>
    <w:p w14:paraId="4147B1D5" w14:textId="77777777" w:rsidR="0046594C" w:rsidRPr="00E762DC" w:rsidRDefault="0046594C" w:rsidP="0046594C">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w:t>
      </w:r>
    </w:p>
    <w:p w14:paraId="767E063A" w14:textId="77777777" w:rsidR="0046594C" w:rsidRPr="00E762DC" w:rsidRDefault="0046594C" w:rsidP="0046594C">
      <w:pPr>
        <w:pStyle w:val="Corpodeltesto21"/>
        <w:rPr>
          <w:rFonts w:ascii="Arial" w:hAnsi="Arial" w:cs="Arial"/>
          <w:b/>
          <w:bCs/>
          <w:i/>
          <w:iCs/>
          <w:color w:val="002060"/>
          <w:sz w:val="22"/>
          <w:szCs w:val="22"/>
        </w:rPr>
      </w:pPr>
    </w:p>
    <w:p w14:paraId="5BC1D4B5" w14:textId="77777777" w:rsidR="0046594C" w:rsidRDefault="0046594C" w:rsidP="0046594C">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DC3B9B9" w14:textId="77777777" w:rsidR="0046594C" w:rsidRDefault="0046594C" w:rsidP="0046594C">
      <w:pPr>
        <w:pStyle w:val="breakline"/>
        <w:rPr>
          <w:color w:val="002060"/>
        </w:rPr>
      </w:pPr>
    </w:p>
    <w:p w14:paraId="4574EC3B" w14:textId="77777777" w:rsidR="00B87271" w:rsidRPr="00001170" w:rsidRDefault="00B87271" w:rsidP="00B87271">
      <w:pPr>
        <w:pStyle w:val="titoloprinc0"/>
        <w:rPr>
          <w:color w:val="002060"/>
        </w:rPr>
      </w:pPr>
      <w:r>
        <w:rPr>
          <w:color w:val="002060"/>
        </w:rPr>
        <w:t>PROGRAMMA GARE</w:t>
      </w:r>
    </w:p>
    <w:p w14:paraId="20ED2A1A" w14:textId="77777777" w:rsidR="00B87271" w:rsidRDefault="00B87271" w:rsidP="0046594C">
      <w:pPr>
        <w:pStyle w:val="breakline"/>
        <w:rPr>
          <w:color w:val="002060"/>
        </w:rPr>
      </w:pPr>
    </w:p>
    <w:p w14:paraId="063258A1" w14:textId="77777777" w:rsidR="00544ECE" w:rsidRPr="001D1C8A" w:rsidRDefault="00544ECE" w:rsidP="00544ECE">
      <w:pPr>
        <w:pStyle w:val="sottotitolocampionato10"/>
        <w:rPr>
          <w:color w:val="002060"/>
        </w:rPr>
      </w:pPr>
      <w:r w:rsidRPr="001D1C8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544ECE" w:rsidRPr="001D1C8A" w14:paraId="0516CDFC"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ED75A"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880BF"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FEC30"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4CE3F"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91470"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1E675"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2BAD8"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6C51A433"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8E408" w14:textId="77777777" w:rsidR="00544ECE" w:rsidRPr="001D1C8A" w:rsidRDefault="00544ECE" w:rsidP="009546B7">
            <w:pPr>
              <w:pStyle w:val="rowtabella0"/>
              <w:rPr>
                <w:color w:val="002060"/>
              </w:rPr>
            </w:pPr>
            <w:r w:rsidRPr="001D1C8A">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0FC8B" w14:textId="77777777" w:rsidR="00544ECE" w:rsidRPr="001D1C8A" w:rsidRDefault="00544ECE" w:rsidP="009546B7">
            <w:pPr>
              <w:pStyle w:val="rowtabella0"/>
              <w:rPr>
                <w:color w:val="002060"/>
              </w:rPr>
            </w:pPr>
            <w:r w:rsidRPr="001D1C8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54114"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E7B47" w14:textId="77777777" w:rsidR="00544ECE" w:rsidRPr="001D1C8A" w:rsidRDefault="00544ECE" w:rsidP="009546B7">
            <w:pPr>
              <w:pStyle w:val="rowtabella0"/>
              <w:rPr>
                <w:color w:val="002060"/>
              </w:rPr>
            </w:pPr>
            <w:r w:rsidRPr="001D1C8A">
              <w:rPr>
                <w:color w:val="002060"/>
              </w:rPr>
              <w:t>05/04/2025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C128F" w14:textId="77777777" w:rsidR="00544ECE" w:rsidRPr="001D1C8A" w:rsidRDefault="00544ECE" w:rsidP="009546B7">
            <w:pPr>
              <w:pStyle w:val="rowtabella0"/>
              <w:rPr>
                <w:color w:val="002060"/>
              </w:rPr>
            </w:pPr>
            <w:r w:rsidRPr="001D1C8A">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0C187" w14:textId="77777777" w:rsidR="00544ECE" w:rsidRPr="001D1C8A" w:rsidRDefault="00544ECE" w:rsidP="009546B7">
            <w:pPr>
              <w:pStyle w:val="rowtabella0"/>
              <w:rPr>
                <w:color w:val="002060"/>
              </w:rPr>
            </w:pPr>
            <w:r w:rsidRPr="001D1C8A">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D401D" w14:textId="77777777" w:rsidR="00544ECE" w:rsidRPr="001D1C8A" w:rsidRDefault="00544ECE" w:rsidP="009546B7">
            <w:pPr>
              <w:pStyle w:val="rowtabella0"/>
              <w:rPr>
                <w:color w:val="002060"/>
              </w:rPr>
            </w:pPr>
            <w:r w:rsidRPr="001D1C8A">
              <w:rPr>
                <w:color w:val="002060"/>
              </w:rPr>
              <w:t>VIA ALESSANDRO MANZONI</w:t>
            </w:r>
          </w:p>
        </w:tc>
      </w:tr>
      <w:tr w:rsidR="00544ECE" w:rsidRPr="001D1C8A" w14:paraId="5F1D1C9A"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15288C" w14:textId="77777777" w:rsidR="00544ECE" w:rsidRPr="001D1C8A" w:rsidRDefault="00544ECE" w:rsidP="009546B7">
            <w:pPr>
              <w:pStyle w:val="rowtabella0"/>
              <w:rPr>
                <w:color w:val="002060"/>
              </w:rPr>
            </w:pPr>
            <w:r w:rsidRPr="001D1C8A">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14B9E" w14:textId="77777777" w:rsidR="00544ECE" w:rsidRPr="001D1C8A" w:rsidRDefault="00544ECE" w:rsidP="009546B7">
            <w:pPr>
              <w:pStyle w:val="rowtabella0"/>
              <w:rPr>
                <w:color w:val="002060"/>
              </w:rPr>
            </w:pPr>
            <w:r w:rsidRPr="001D1C8A">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EAE2F"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D2D58" w14:textId="77777777" w:rsidR="00544ECE" w:rsidRPr="001D1C8A" w:rsidRDefault="00544ECE" w:rsidP="009546B7">
            <w:pPr>
              <w:pStyle w:val="rowtabella0"/>
              <w:rPr>
                <w:color w:val="002060"/>
              </w:rPr>
            </w:pPr>
            <w:r w:rsidRPr="001D1C8A">
              <w:rPr>
                <w:color w:val="002060"/>
              </w:rPr>
              <w:t>06/04/2025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174F1" w14:textId="77777777" w:rsidR="00544ECE" w:rsidRPr="001D1C8A" w:rsidRDefault="00544ECE" w:rsidP="009546B7">
            <w:pPr>
              <w:pStyle w:val="rowtabella0"/>
              <w:rPr>
                <w:color w:val="002060"/>
              </w:rPr>
            </w:pPr>
            <w:r w:rsidRPr="001D1C8A">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011A7"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1EDD1" w14:textId="77777777" w:rsidR="00544ECE" w:rsidRPr="001D1C8A" w:rsidRDefault="00544ECE" w:rsidP="009546B7">
            <w:pPr>
              <w:pStyle w:val="rowtabella0"/>
              <w:rPr>
                <w:color w:val="002060"/>
              </w:rPr>
            </w:pPr>
            <w:r w:rsidRPr="001D1C8A">
              <w:rPr>
                <w:color w:val="002060"/>
              </w:rPr>
              <w:t>VIA MONTEPELAGO</w:t>
            </w:r>
          </w:p>
        </w:tc>
      </w:tr>
    </w:tbl>
    <w:p w14:paraId="5CC17F02" w14:textId="77777777" w:rsidR="00544ECE" w:rsidRPr="00001170" w:rsidRDefault="00544ECE" w:rsidP="0046594C">
      <w:pPr>
        <w:pStyle w:val="breakline"/>
        <w:rPr>
          <w:color w:val="002060"/>
        </w:rPr>
      </w:pPr>
    </w:p>
    <w:p w14:paraId="18B8BF82" w14:textId="77777777" w:rsidR="0046594C" w:rsidRPr="00001170" w:rsidRDefault="0046594C" w:rsidP="0046594C">
      <w:pPr>
        <w:pStyle w:val="breakline"/>
        <w:rPr>
          <w:color w:val="002060"/>
        </w:rPr>
      </w:pPr>
    </w:p>
    <w:p w14:paraId="029794C7" w14:textId="77777777" w:rsidR="0046594C" w:rsidRPr="00001170" w:rsidRDefault="0046594C" w:rsidP="0046594C">
      <w:pPr>
        <w:pStyle w:val="titolocampionato0"/>
        <w:shd w:val="clear" w:color="auto" w:fill="CCCCCC"/>
        <w:spacing w:before="80" w:after="40"/>
        <w:rPr>
          <w:color w:val="002060"/>
        </w:rPr>
      </w:pPr>
      <w:r w:rsidRPr="00001170">
        <w:rPr>
          <w:color w:val="002060"/>
        </w:rPr>
        <w:t>UNDER 17 C5 REGIONALI MASCHILI</w:t>
      </w:r>
    </w:p>
    <w:p w14:paraId="0C3352C3" w14:textId="77777777" w:rsidR="0046594C" w:rsidRPr="00001170" w:rsidRDefault="0046594C" w:rsidP="0046594C">
      <w:pPr>
        <w:pStyle w:val="titoloprinc0"/>
        <w:rPr>
          <w:color w:val="002060"/>
        </w:rPr>
      </w:pPr>
      <w:r w:rsidRPr="00001170">
        <w:rPr>
          <w:color w:val="002060"/>
        </w:rPr>
        <w:t>VARIAZIONI AL PROGRAMMA GARE</w:t>
      </w:r>
    </w:p>
    <w:p w14:paraId="27FACCB9" w14:textId="77777777" w:rsidR="0046594C" w:rsidRPr="00001170" w:rsidRDefault="0046594C" w:rsidP="0046594C">
      <w:pPr>
        <w:pStyle w:val="breakline"/>
        <w:rPr>
          <w:color w:val="002060"/>
        </w:rPr>
      </w:pPr>
    </w:p>
    <w:p w14:paraId="5B8CA36C" w14:textId="77777777" w:rsidR="0046594C" w:rsidRPr="00001170" w:rsidRDefault="0046594C" w:rsidP="0046594C">
      <w:pPr>
        <w:pStyle w:val="breakline"/>
        <w:rPr>
          <w:color w:val="002060"/>
        </w:rPr>
      </w:pPr>
    </w:p>
    <w:p w14:paraId="352CDF76" w14:textId="77777777" w:rsidR="0046594C" w:rsidRPr="00001170" w:rsidRDefault="0046594C" w:rsidP="0046594C">
      <w:pPr>
        <w:pStyle w:val="sottotitolocampionato10"/>
        <w:rPr>
          <w:color w:val="002060"/>
        </w:rPr>
      </w:pPr>
      <w:r w:rsidRPr="00001170">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0F08" w:rsidRPr="00001170" w14:paraId="6B177487" w14:textId="77777777" w:rsidTr="009546B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57B13" w14:textId="77777777" w:rsidR="0046594C" w:rsidRPr="00001170" w:rsidRDefault="0046594C" w:rsidP="009546B7">
            <w:pPr>
              <w:pStyle w:val="headertabella0"/>
              <w:rPr>
                <w:color w:val="002060"/>
              </w:rPr>
            </w:pPr>
            <w:r w:rsidRPr="0000117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F4D23"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F0B42" w14:textId="77777777" w:rsidR="0046594C" w:rsidRPr="00001170" w:rsidRDefault="0046594C" w:rsidP="009546B7">
            <w:pPr>
              <w:pStyle w:val="headertabella0"/>
              <w:rPr>
                <w:color w:val="002060"/>
              </w:rPr>
            </w:pPr>
            <w:r w:rsidRPr="0000117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FD11F"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66CB2"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4F214"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7EE90"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7E98D" w14:textId="77777777" w:rsidR="0046594C" w:rsidRPr="00001170" w:rsidRDefault="0046594C" w:rsidP="009546B7">
            <w:pPr>
              <w:pStyle w:val="headertabella0"/>
              <w:rPr>
                <w:color w:val="002060"/>
              </w:rPr>
            </w:pPr>
            <w:r w:rsidRPr="00001170">
              <w:rPr>
                <w:color w:val="002060"/>
              </w:rPr>
              <w:t>Impianto</w:t>
            </w:r>
          </w:p>
        </w:tc>
      </w:tr>
      <w:tr w:rsidR="00210F08" w:rsidRPr="00001170" w14:paraId="6400695F" w14:textId="77777777" w:rsidTr="009546B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429F" w14:textId="77777777" w:rsidR="0046594C" w:rsidRPr="00210F08" w:rsidRDefault="0046594C" w:rsidP="009546B7">
            <w:pPr>
              <w:pStyle w:val="rowtabella0"/>
              <w:rPr>
                <w:color w:val="002060"/>
                <w:highlight w:val="yellow"/>
              </w:rPr>
            </w:pPr>
            <w:r w:rsidRPr="00210F08">
              <w:rPr>
                <w:color w:val="002060"/>
                <w:highlight w:val="yellow"/>
              </w:rPr>
              <w:t>07/04/2025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B709" w14:textId="77777777" w:rsidR="0046594C" w:rsidRPr="00210F08" w:rsidRDefault="0046594C" w:rsidP="009546B7">
            <w:pPr>
              <w:pStyle w:val="rowtabella0"/>
              <w:jc w:val="center"/>
              <w:rPr>
                <w:color w:val="002060"/>
                <w:highlight w:val="yellow"/>
              </w:rPr>
            </w:pPr>
            <w:r w:rsidRPr="00210F08">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B60E" w14:textId="77777777" w:rsidR="0046594C" w:rsidRPr="00210F08" w:rsidRDefault="0046594C" w:rsidP="009546B7">
            <w:pPr>
              <w:pStyle w:val="rowtabella0"/>
              <w:rPr>
                <w:color w:val="002060"/>
                <w:highlight w:val="yellow"/>
              </w:rPr>
            </w:pPr>
            <w:r w:rsidRPr="00210F08">
              <w:rPr>
                <w:color w:val="002060"/>
                <w:highlight w:val="yellow"/>
              </w:rPr>
              <w:t>ACLI MANTOVANI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EC22" w14:textId="77777777" w:rsidR="0046594C" w:rsidRPr="00210F08" w:rsidRDefault="0046594C" w:rsidP="009546B7">
            <w:pPr>
              <w:pStyle w:val="rowtabella0"/>
              <w:rPr>
                <w:color w:val="002060"/>
                <w:highlight w:val="yellow"/>
              </w:rPr>
            </w:pPr>
            <w:r w:rsidRPr="00210F08">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C544" w14:textId="2A35236C" w:rsidR="0046594C" w:rsidRPr="00210F08" w:rsidRDefault="00210F08" w:rsidP="009546B7">
            <w:pPr>
              <w:rPr>
                <w:rFonts w:ascii="Arial" w:hAnsi="Arial" w:cs="Arial"/>
                <w:color w:val="002060"/>
                <w:sz w:val="12"/>
                <w:szCs w:val="12"/>
              </w:rPr>
            </w:pPr>
            <w:r w:rsidRPr="00210F08">
              <w:rPr>
                <w:rFonts w:ascii="Arial" w:hAnsi="Arial" w:cs="Arial"/>
                <w:color w:val="002060"/>
                <w:sz w:val="12"/>
                <w:szCs w:val="12"/>
              </w:rPr>
              <w:t>06/04/2025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B7B6" w14:textId="77777777" w:rsidR="0046594C" w:rsidRPr="00001170" w:rsidRDefault="0046594C" w:rsidP="009546B7">
            <w:pPr>
              <w:pStyle w:val="rowtabella0"/>
              <w:jc w:val="center"/>
              <w:rPr>
                <w:color w:val="002060"/>
              </w:rPr>
            </w:pPr>
            <w:r w:rsidRPr="00210F08">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C48A" w14:textId="77777777" w:rsidR="0046594C" w:rsidRPr="00001170" w:rsidRDefault="0046594C" w:rsidP="009546B7">
            <w:pPr>
              <w:pStyle w:val="rowtabella0"/>
              <w:jc w:val="center"/>
              <w:rPr>
                <w:color w:val="002060"/>
              </w:rPr>
            </w:pPr>
            <w:r w:rsidRPr="00001170">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D30D" w14:textId="77777777" w:rsidR="0046594C" w:rsidRPr="00001170" w:rsidRDefault="0046594C" w:rsidP="009546B7">
            <w:pPr>
              <w:rPr>
                <w:color w:val="002060"/>
              </w:rPr>
            </w:pPr>
          </w:p>
        </w:tc>
      </w:tr>
      <w:tr w:rsidR="00210F08" w:rsidRPr="00001170" w14:paraId="6874617C" w14:textId="77777777" w:rsidTr="009546B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3E92" w14:textId="77777777" w:rsidR="0046594C" w:rsidRPr="00210F08" w:rsidRDefault="0046594C" w:rsidP="009546B7">
            <w:pPr>
              <w:pStyle w:val="rowtabella0"/>
              <w:rPr>
                <w:color w:val="002060"/>
                <w:highlight w:val="yellow"/>
              </w:rPr>
            </w:pPr>
            <w:r w:rsidRPr="00210F08">
              <w:rPr>
                <w:color w:val="002060"/>
                <w:highlight w:val="yellow"/>
              </w:rPr>
              <w:t>08/04/2025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57CF" w14:textId="77777777" w:rsidR="0046594C" w:rsidRPr="00210F08" w:rsidRDefault="0046594C" w:rsidP="009546B7">
            <w:pPr>
              <w:pStyle w:val="rowtabella0"/>
              <w:jc w:val="center"/>
              <w:rPr>
                <w:color w:val="002060"/>
                <w:highlight w:val="yellow"/>
              </w:rPr>
            </w:pPr>
            <w:r w:rsidRPr="00210F08">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61E9" w14:textId="77777777" w:rsidR="0046594C" w:rsidRPr="00210F08" w:rsidRDefault="0046594C" w:rsidP="009546B7">
            <w:pPr>
              <w:pStyle w:val="rowtabella0"/>
              <w:rPr>
                <w:color w:val="002060"/>
                <w:highlight w:val="yellow"/>
              </w:rPr>
            </w:pPr>
            <w:r w:rsidRPr="00210F08">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20CF3" w14:textId="77777777" w:rsidR="0046594C" w:rsidRPr="00210F08" w:rsidRDefault="0046594C" w:rsidP="009546B7">
            <w:pPr>
              <w:pStyle w:val="rowtabella0"/>
              <w:rPr>
                <w:color w:val="002060"/>
                <w:highlight w:val="yellow"/>
              </w:rPr>
            </w:pPr>
            <w:r w:rsidRPr="00210F08">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8FEE" w14:textId="5D7BC50B" w:rsidR="0046594C" w:rsidRPr="00210F08" w:rsidRDefault="00210F08" w:rsidP="009546B7">
            <w:pPr>
              <w:rPr>
                <w:rFonts w:ascii="Arial" w:hAnsi="Arial" w:cs="Arial"/>
                <w:color w:val="002060"/>
                <w:sz w:val="12"/>
                <w:szCs w:val="12"/>
              </w:rPr>
            </w:pPr>
            <w:r w:rsidRPr="00210F08">
              <w:rPr>
                <w:rFonts w:ascii="Arial" w:hAnsi="Arial" w:cs="Arial"/>
                <w:color w:val="002060"/>
                <w:sz w:val="12"/>
                <w:szCs w:val="12"/>
              </w:rPr>
              <w:t>05/04/2025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8C81" w14:textId="77777777" w:rsidR="0046594C" w:rsidRPr="00001170" w:rsidRDefault="0046594C" w:rsidP="009546B7">
            <w:pPr>
              <w:pStyle w:val="rowtabella0"/>
              <w:jc w:val="center"/>
              <w:rPr>
                <w:color w:val="002060"/>
              </w:rPr>
            </w:pPr>
            <w:r w:rsidRPr="00210F0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120C" w14:textId="77777777" w:rsidR="0046594C" w:rsidRPr="00001170" w:rsidRDefault="0046594C" w:rsidP="009546B7">
            <w:pPr>
              <w:pStyle w:val="rowtabella0"/>
              <w:jc w:val="center"/>
              <w:rPr>
                <w:color w:val="002060"/>
              </w:rPr>
            </w:pPr>
            <w:r w:rsidRPr="00001170">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2064" w14:textId="77777777" w:rsidR="0046594C" w:rsidRPr="00001170" w:rsidRDefault="0046594C" w:rsidP="009546B7">
            <w:pPr>
              <w:rPr>
                <w:color w:val="002060"/>
              </w:rPr>
            </w:pPr>
          </w:p>
        </w:tc>
      </w:tr>
      <w:tr w:rsidR="00210F08" w:rsidRPr="00001170" w14:paraId="5B5E4599" w14:textId="77777777" w:rsidTr="009546B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C4FC" w14:textId="77777777" w:rsidR="0046594C" w:rsidRPr="00210F08" w:rsidRDefault="0046594C" w:rsidP="009546B7">
            <w:pPr>
              <w:pStyle w:val="rowtabella0"/>
              <w:rPr>
                <w:color w:val="002060"/>
                <w:highlight w:val="yellow"/>
              </w:rPr>
            </w:pPr>
            <w:r w:rsidRPr="00210F08">
              <w:rPr>
                <w:color w:val="002060"/>
                <w:highlight w:val="yellow"/>
              </w:rPr>
              <w:t>12/04/2025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E9CF" w14:textId="77777777" w:rsidR="0046594C" w:rsidRPr="00210F08" w:rsidRDefault="0046594C" w:rsidP="009546B7">
            <w:pPr>
              <w:pStyle w:val="rowtabella0"/>
              <w:jc w:val="center"/>
              <w:rPr>
                <w:color w:val="002060"/>
                <w:highlight w:val="yellow"/>
              </w:rPr>
            </w:pPr>
            <w:r w:rsidRPr="00210F08">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AA7A" w14:textId="77777777" w:rsidR="0046594C" w:rsidRPr="00210F08" w:rsidRDefault="0046594C" w:rsidP="009546B7">
            <w:pPr>
              <w:pStyle w:val="rowtabella0"/>
              <w:rPr>
                <w:color w:val="002060"/>
                <w:highlight w:val="yellow"/>
              </w:rPr>
            </w:pPr>
            <w:r w:rsidRPr="00210F08">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E2F7" w14:textId="77777777" w:rsidR="0046594C" w:rsidRPr="00210F08" w:rsidRDefault="0046594C" w:rsidP="009546B7">
            <w:pPr>
              <w:pStyle w:val="rowtabella0"/>
              <w:rPr>
                <w:color w:val="002060"/>
                <w:highlight w:val="yellow"/>
              </w:rPr>
            </w:pPr>
            <w:r w:rsidRPr="00210F08">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CCA3" w14:textId="77777777" w:rsidR="0046594C" w:rsidRPr="00001170" w:rsidRDefault="0046594C" w:rsidP="009546B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57D0" w14:textId="77777777" w:rsidR="0046594C" w:rsidRPr="00001170" w:rsidRDefault="0046594C" w:rsidP="009546B7">
            <w:pPr>
              <w:pStyle w:val="rowtabella0"/>
              <w:jc w:val="center"/>
              <w:rPr>
                <w:color w:val="002060"/>
              </w:rPr>
            </w:pPr>
            <w:r w:rsidRPr="00210F0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C09E" w14:textId="77777777" w:rsidR="0046594C" w:rsidRPr="00001170" w:rsidRDefault="0046594C" w:rsidP="009546B7">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0698D" w14:textId="77777777" w:rsidR="0046594C" w:rsidRPr="00001170" w:rsidRDefault="0046594C" w:rsidP="009546B7">
            <w:pPr>
              <w:pStyle w:val="rowtabella0"/>
              <w:rPr>
                <w:color w:val="002060"/>
              </w:rPr>
            </w:pPr>
            <w:r w:rsidRPr="00210F08">
              <w:rPr>
                <w:color w:val="002060"/>
                <w:highlight w:val="yellow"/>
              </w:rPr>
              <w:t>PALAFIERA CAMPANARA PESARO VIA DELLE ESPOSIZIONI, 33</w:t>
            </w:r>
          </w:p>
        </w:tc>
      </w:tr>
    </w:tbl>
    <w:p w14:paraId="4AA0F6B1" w14:textId="77777777" w:rsidR="0046594C" w:rsidRPr="00001170" w:rsidRDefault="0046594C" w:rsidP="0046594C">
      <w:pPr>
        <w:pStyle w:val="breakline"/>
        <w:rPr>
          <w:rFonts w:eastAsiaTheme="minorEastAsia"/>
          <w:color w:val="002060"/>
        </w:rPr>
      </w:pPr>
    </w:p>
    <w:p w14:paraId="1C24C4A9" w14:textId="77777777" w:rsidR="0046594C" w:rsidRDefault="0046594C" w:rsidP="0046594C">
      <w:pPr>
        <w:pStyle w:val="breakline"/>
        <w:rPr>
          <w:color w:val="002060"/>
        </w:rPr>
      </w:pPr>
    </w:p>
    <w:p w14:paraId="4192208E" w14:textId="77777777" w:rsidR="00B87271" w:rsidRPr="00001170" w:rsidRDefault="00B87271" w:rsidP="00B87271">
      <w:pPr>
        <w:pStyle w:val="titoloprinc0"/>
        <w:rPr>
          <w:color w:val="002060"/>
        </w:rPr>
      </w:pPr>
      <w:r>
        <w:rPr>
          <w:color w:val="002060"/>
        </w:rPr>
        <w:t>PROGRAMMA GARE</w:t>
      </w:r>
    </w:p>
    <w:p w14:paraId="7DDA7A48" w14:textId="77777777" w:rsidR="00B87271" w:rsidRDefault="00B87271" w:rsidP="0046594C">
      <w:pPr>
        <w:pStyle w:val="breakline"/>
        <w:rPr>
          <w:color w:val="002060"/>
        </w:rPr>
      </w:pPr>
    </w:p>
    <w:p w14:paraId="205B0D39" w14:textId="77777777" w:rsidR="00544ECE" w:rsidRPr="001D1C8A" w:rsidRDefault="00544ECE" w:rsidP="00544ECE">
      <w:pPr>
        <w:pStyle w:val="sottotitolocampionato10"/>
        <w:rPr>
          <w:color w:val="002060"/>
        </w:rPr>
      </w:pPr>
      <w:r w:rsidRPr="001D1C8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544ECE" w:rsidRPr="001D1C8A" w14:paraId="0545F8F4"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1228"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06930"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03C6B"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A9097"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9C1C8"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BCFB9"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CE3A5"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295D8832"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C4B1B" w14:textId="77777777" w:rsidR="00544ECE" w:rsidRPr="001D1C8A" w:rsidRDefault="00544ECE" w:rsidP="009546B7">
            <w:pPr>
              <w:pStyle w:val="rowtabella0"/>
              <w:rPr>
                <w:color w:val="002060"/>
              </w:rPr>
            </w:pPr>
            <w:r w:rsidRPr="001D1C8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A39EE" w14:textId="77777777" w:rsidR="00544ECE" w:rsidRPr="001D1C8A" w:rsidRDefault="00544ECE" w:rsidP="009546B7">
            <w:pPr>
              <w:pStyle w:val="rowtabella0"/>
              <w:rPr>
                <w:color w:val="002060"/>
              </w:rPr>
            </w:pPr>
            <w:r w:rsidRPr="001D1C8A">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D213F"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15A28" w14:textId="77777777" w:rsidR="00544ECE" w:rsidRPr="001D1C8A" w:rsidRDefault="00544ECE" w:rsidP="009546B7">
            <w:pPr>
              <w:pStyle w:val="rowtabella0"/>
              <w:rPr>
                <w:color w:val="002060"/>
              </w:rPr>
            </w:pPr>
            <w:r w:rsidRPr="001D1C8A">
              <w:rPr>
                <w:color w:val="002060"/>
              </w:rPr>
              <w:t>07/04/2025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C9C6D" w14:textId="77777777" w:rsidR="00544ECE" w:rsidRPr="001D1C8A" w:rsidRDefault="00544ECE" w:rsidP="009546B7">
            <w:pPr>
              <w:pStyle w:val="rowtabella0"/>
              <w:rPr>
                <w:color w:val="002060"/>
              </w:rPr>
            </w:pPr>
            <w:r w:rsidRPr="001D1C8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9F105" w14:textId="77777777" w:rsidR="00544ECE" w:rsidRPr="001D1C8A" w:rsidRDefault="00544ECE" w:rsidP="009546B7">
            <w:pPr>
              <w:pStyle w:val="rowtabella0"/>
              <w:rPr>
                <w:color w:val="002060"/>
              </w:rPr>
            </w:pPr>
            <w:r w:rsidRPr="001D1C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00431" w14:textId="77777777" w:rsidR="00544ECE" w:rsidRPr="001D1C8A" w:rsidRDefault="00544ECE" w:rsidP="009546B7">
            <w:pPr>
              <w:pStyle w:val="rowtabella0"/>
              <w:rPr>
                <w:color w:val="002060"/>
              </w:rPr>
            </w:pPr>
            <w:r w:rsidRPr="001D1C8A">
              <w:rPr>
                <w:color w:val="002060"/>
              </w:rPr>
              <w:t>VIA MADRE TERESA DI CALCUTTA</w:t>
            </w:r>
          </w:p>
        </w:tc>
      </w:tr>
      <w:tr w:rsidR="00544ECE" w:rsidRPr="001D1C8A" w14:paraId="0B06C896"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EA914" w14:textId="77777777" w:rsidR="00544ECE" w:rsidRPr="001D1C8A" w:rsidRDefault="00544ECE" w:rsidP="009546B7">
            <w:pPr>
              <w:pStyle w:val="rowtabella0"/>
              <w:rPr>
                <w:color w:val="002060"/>
              </w:rPr>
            </w:pPr>
            <w:r w:rsidRPr="001D1C8A">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91F9B" w14:textId="77777777" w:rsidR="00544ECE" w:rsidRPr="001D1C8A" w:rsidRDefault="00544ECE" w:rsidP="009546B7">
            <w:pPr>
              <w:pStyle w:val="rowtabella0"/>
              <w:rPr>
                <w:color w:val="002060"/>
              </w:rPr>
            </w:pPr>
            <w:r w:rsidRPr="001D1C8A">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E781D"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2E5A6" w14:textId="77777777" w:rsidR="00544ECE" w:rsidRPr="001D1C8A" w:rsidRDefault="00544ECE" w:rsidP="009546B7">
            <w:pPr>
              <w:pStyle w:val="rowtabella0"/>
              <w:rPr>
                <w:color w:val="002060"/>
              </w:rPr>
            </w:pPr>
            <w:r w:rsidRPr="001D1C8A">
              <w:rPr>
                <w:color w:val="002060"/>
              </w:rPr>
              <w:t>08/04/2025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0E78D" w14:textId="77777777" w:rsidR="00544ECE" w:rsidRPr="001D1C8A" w:rsidRDefault="00544ECE" w:rsidP="009546B7">
            <w:pPr>
              <w:pStyle w:val="rowtabella0"/>
              <w:rPr>
                <w:color w:val="002060"/>
              </w:rPr>
            </w:pPr>
            <w:r w:rsidRPr="001D1C8A">
              <w:rPr>
                <w:color w:val="002060"/>
              </w:rPr>
              <w:t xml:space="preserve">5429 PAL.COM. </w:t>
            </w:r>
            <w:proofErr w:type="gramStart"/>
            <w:r w:rsidRPr="001D1C8A">
              <w:rPr>
                <w:color w:val="002060"/>
              </w:rPr>
              <w:t>S.MICHELE</w:t>
            </w:r>
            <w:proofErr w:type="gramEnd"/>
            <w:r w:rsidRPr="001D1C8A">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FC253" w14:textId="77777777" w:rsidR="00544ECE" w:rsidRPr="001D1C8A" w:rsidRDefault="00544ECE" w:rsidP="009546B7">
            <w:pPr>
              <w:pStyle w:val="rowtabella0"/>
              <w:rPr>
                <w:color w:val="002060"/>
              </w:rPr>
            </w:pPr>
            <w:r w:rsidRPr="001D1C8A">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EA32C" w14:textId="77777777" w:rsidR="00544ECE" w:rsidRPr="001D1C8A" w:rsidRDefault="00544ECE" w:rsidP="009546B7">
            <w:pPr>
              <w:pStyle w:val="rowtabella0"/>
              <w:rPr>
                <w:color w:val="002060"/>
              </w:rPr>
            </w:pPr>
            <w:r w:rsidRPr="001D1C8A">
              <w:rPr>
                <w:color w:val="002060"/>
              </w:rPr>
              <w:t>VIA LORETO</w:t>
            </w:r>
          </w:p>
        </w:tc>
      </w:tr>
    </w:tbl>
    <w:p w14:paraId="1D494EA7" w14:textId="77777777" w:rsidR="00544ECE" w:rsidRPr="00001170" w:rsidRDefault="00544ECE" w:rsidP="0046594C">
      <w:pPr>
        <w:pStyle w:val="breakline"/>
        <w:rPr>
          <w:color w:val="002060"/>
        </w:rPr>
      </w:pPr>
    </w:p>
    <w:p w14:paraId="49995180" w14:textId="77777777" w:rsidR="0046594C" w:rsidRPr="00001170" w:rsidRDefault="0046594C" w:rsidP="0046594C">
      <w:pPr>
        <w:pStyle w:val="breakline"/>
        <w:rPr>
          <w:color w:val="002060"/>
        </w:rPr>
      </w:pPr>
    </w:p>
    <w:p w14:paraId="19D867A1" w14:textId="77777777" w:rsidR="0046594C" w:rsidRPr="00001170" w:rsidRDefault="0046594C" w:rsidP="0046594C">
      <w:pPr>
        <w:pStyle w:val="titolocampionato0"/>
        <w:shd w:val="clear" w:color="auto" w:fill="CCCCCC"/>
        <w:spacing w:before="80" w:after="40"/>
        <w:rPr>
          <w:color w:val="002060"/>
        </w:rPr>
      </w:pPr>
      <w:r w:rsidRPr="00001170">
        <w:rPr>
          <w:color w:val="002060"/>
        </w:rPr>
        <w:t>UNDER 15 C5 REGIONALI MASCHILI</w:t>
      </w:r>
    </w:p>
    <w:p w14:paraId="1E0C53F2" w14:textId="77777777" w:rsidR="0046594C" w:rsidRPr="00001170" w:rsidRDefault="0046594C" w:rsidP="0046594C">
      <w:pPr>
        <w:pStyle w:val="titoloprinc0"/>
        <w:rPr>
          <w:color w:val="002060"/>
        </w:rPr>
      </w:pPr>
      <w:r w:rsidRPr="00001170">
        <w:rPr>
          <w:color w:val="002060"/>
        </w:rPr>
        <w:t>VARIAZIONI AL PROGRAMMA GARE</w:t>
      </w:r>
    </w:p>
    <w:p w14:paraId="59FD3731" w14:textId="77777777" w:rsidR="0046594C" w:rsidRPr="00001170" w:rsidRDefault="0046594C" w:rsidP="0046594C">
      <w:pPr>
        <w:pStyle w:val="breakline"/>
        <w:rPr>
          <w:color w:val="002060"/>
        </w:rPr>
      </w:pPr>
    </w:p>
    <w:p w14:paraId="623B2931" w14:textId="77777777" w:rsidR="0046594C" w:rsidRPr="00001170" w:rsidRDefault="0046594C" w:rsidP="0046594C">
      <w:pPr>
        <w:pStyle w:val="breakline"/>
        <w:rPr>
          <w:color w:val="002060"/>
        </w:rPr>
      </w:pPr>
    </w:p>
    <w:p w14:paraId="3733099E" w14:textId="77777777" w:rsidR="0046594C" w:rsidRPr="00001170" w:rsidRDefault="0046594C" w:rsidP="0046594C">
      <w:pPr>
        <w:pStyle w:val="sottotitolocampionato10"/>
        <w:rPr>
          <w:color w:val="002060"/>
        </w:rPr>
      </w:pPr>
      <w:r w:rsidRPr="00001170">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594C" w:rsidRPr="00001170" w14:paraId="3C06F884" w14:textId="77777777" w:rsidTr="00210F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4B323" w14:textId="77777777" w:rsidR="0046594C" w:rsidRPr="00001170" w:rsidRDefault="0046594C"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91D29"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06065" w14:textId="77777777" w:rsidR="0046594C" w:rsidRPr="00001170" w:rsidRDefault="0046594C"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EECDE"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1C2E3"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E47D3"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61676"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8782B" w14:textId="77777777" w:rsidR="0046594C" w:rsidRPr="00001170" w:rsidRDefault="0046594C" w:rsidP="009546B7">
            <w:pPr>
              <w:pStyle w:val="headertabella0"/>
              <w:rPr>
                <w:color w:val="002060"/>
              </w:rPr>
            </w:pPr>
            <w:r w:rsidRPr="00001170">
              <w:rPr>
                <w:color w:val="002060"/>
              </w:rPr>
              <w:t>Impianto</w:t>
            </w:r>
          </w:p>
        </w:tc>
      </w:tr>
      <w:tr w:rsidR="0046594C" w:rsidRPr="00001170" w14:paraId="5E1F7F70" w14:textId="77777777" w:rsidTr="00210F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EE91" w14:textId="77777777" w:rsidR="0046594C" w:rsidRPr="00210F08" w:rsidRDefault="0046594C" w:rsidP="009546B7">
            <w:pPr>
              <w:pStyle w:val="rowtabella0"/>
              <w:rPr>
                <w:color w:val="002060"/>
                <w:highlight w:val="yellow"/>
              </w:rPr>
            </w:pPr>
            <w:r w:rsidRPr="00210F08">
              <w:rPr>
                <w:color w:val="002060"/>
                <w:highlight w:val="yellow"/>
              </w:rPr>
              <w:lastRenderedPageBreak/>
              <w:t>06/04/2025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1D3E" w14:textId="77777777" w:rsidR="0046594C" w:rsidRPr="00210F08" w:rsidRDefault="0046594C" w:rsidP="009546B7">
            <w:pPr>
              <w:pStyle w:val="rowtabella0"/>
              <w:jc w:val="center"/>
              <w:rPr>
                <w:color w:val="002060"/>
                <w:highlight w:val="yellow"/>
              </w:rPr>
            </w:pPr>
            <w:r w:rsidRPr="00210F0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DB5E" w14:textId="77777777" w:rsidR="0046594C" w:rsidRPr="00210F08" w:rsidRDefault="0046594C" w:rsidP="009546B7">
            <w:pPr>
              <w:pStyle w:val="rowtabella0"/>
              <w:rPr>
                <w:color w:val="002060"/>
                <w:highlight w:val="yellow"/>
              </w:rPr>
            </w:pPr>
            <w:r w:rsidRPr="00210F08">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8B21" w14:textId="77777777" w:rsidR="0046594C" w:rsidRPr="00210F08" w:rsidRDefault="0046594C" w:rsidP="009546B7">
            <w:pPr>
              <w:pStyle w:val="rowtabella0"/>
              <w:rPr>
                <w:color w:val="002060"/>
                <w:highlight w:val="yellow"/>
              </w:rPr>
            </w:pPr>
            <w:r w:rsidRPr="00210F08">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2CB5" w14:textId="77777777" w:rsidR="0046594C" w:rsidRPr="00001170" w:rsidRDefault="0046594C" w:rsidP="009546B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ECAE" w14:textId="77777777" w:rsidR="0046594C" w:rsidRPr="00001170" w:rsidRDefault="0046594C" w:rsidP="009546B7">
            <w:pPr>
              <w:pStyle w:val="rowtabella0"/>
              <w:jc w:val="center"/>
              <w:rPr>
                <w:color w:val="002060"/>
              </w:rPr>
            </w:pPr>
            <w:r w:rsidRPr="00210F0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8949" w14:textId="77777777" w:rsidR="0046594C" w:rsidRPr="00001170" w:rsidRDefault="0046594C" w:rsidP="009546B7">
            <w:pPr>
              <w:pStyle w:val="rowtabella0"/>
              <w:jc w:val="center"/>
              <w:rPr>
                <w:color w:val="002060"/>
              </w:rPr>
            </w:pPr>
            <w:r w:rsidRPr="0000117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603B" w14:textId="77777777" w:rsidR="0046594C" w:rsidRPr="00001170" w:rsidRDefault="0046594C" w:rsidP="009546B7">
            <w:pPr>
              <w:rPr>
                <w:color w:val="002060"/>
              </w:rPr>
            </w:pPr>
          </w:p>
        </w:tc>
      </w:tr>
    </w:tbl>
    <w:p w14:paraId="7968E661" w14:textId="77777777" w:rsidR="0046594C" w:rsidRPr="00001170" w:rsidRDefault="0046594C" w:rsidP="0046594C">
      <w:pPr>
        <w:pStyle w:val="breakline"/>
        <w:rPr>
          <w:rFonts w:eastAsiaTheme="minorEastAsia"/>
          <w:color w:val="002060"/>
        </w:rPr>
      </w:pPr>
    </w:p>
    <w:p w14:paraId="75A954E0" w14:textId="77777777" w:rsidR="00B87271" w:rsidRPr="00001170" w:rsidRDefault="00B87271" w:rsidP="00B87271">
      <w:pPr>
        <w:pStyle w:val="titoloprinc0"/>
        <w:rPr>
          <w:color w:val="002060"/>
        </w:rPr>
      </w:pPr>
      <w:r>
        <w:rPr>
          <w:color w:val="002060"/>
        </w:rPr>
        <w:t>PROGRAMMA GARE</w:t>
      </w:r>
    </w:p>
    <w:p w14:paraId="485B14F8" w14:textId="77777777" w:rsidR="0046594C" w:rsidRDefault="0046594C" w:rsidP="0046594C">
      <w:pPr>
        <w:pStyle w:val="breakline"/>
        <w:rPr>
          <w:color w:val="002060"/>
        </w:rPr>
      </w:pPr>
    </w:p>
    <w:p w14:paraId="2E8825EA" w14:textId="77777777" w:rsidR="00544ECE" w:rsidRPr="001D1C8A" w:rsidRDefault="00544ECE" w:rsidP="00544ECE">
      <w:pPr>
        <w:pStyle w:val="sottotitolocampionato10"/>
        <w:rPr>
          <w:color w:val="002060"/>
        </w:rPr>
      </w:pPr>
      <w:r w:rsidRPr="001D1C8A">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544ECE" w:rsidRPr="001D1C8A" w14:paraId="17B85F0C"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33FC0"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17600"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8C241"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112CE"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B1E7C"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D56FC"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ED684"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58C4511D"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301B7" w14:textId="77777777" w:rsidR="00544ECE" w:rsidRPr="001D1C8A" w:rsidRDefault="00544ECE" w:rsidP="009546B7">
            <w:pPr>
              <w:pStyle w:val="rowtabella0"/>
              <w:rPr>
                <w:color w:val="002060"/>
              </w:rPr>
            </w:pPr>
            <w:r w:rsidRPr="001D1C8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57F5B" w14:textId="77777777" w:rsidR="00544ECE" w:rsidRPr="001D1C8A" w:rsidRDefault="00544ECE" w:rsidP="009546B7">
            <w:pPr>
              <w:pStyle w:val="rowtabella0"/>
              <w:rPr>
                <w:color w:val="002060"/>
              </w:rPr>
            </w:pPr>
            <w:r w:rsidRPr="001D1C8A">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3908A"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CC6BD" w14:textId="77777777" w:rsidR="00544ECE" w:rsidRPr="001D1C8A" w:rsidRDefault="00544ECE" w:rsidP="009546B7">
            <w:pPr>
              <w:pStyle w:val="rowtabella0"/>
              <w:rPr>
                <w:color w:val="002060"/>
              </w:rPr>
            </w:pPr>
            <w:r w:rsidRPr="001D1C8A">
              <w:rPr>
                <w:color w:val="002060"/>
              </w:rPr>
              <w:t>06/04/2025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11AE1" w14:textId="77777777" w:rsidR="00544ECE" w:rsidRPr="001D1C8A" w:rsidRDefault="00544ECE" w:rsidP="009546B7">
            <w:pPr>
              <w:pStyle w:val="rowtabella0"/>
              <w:rPr>
                <w:color w:val="002060"/>
              </w:rPr>
            </w:pPr>
            <w:r w:rsidRPr="001D1C8A">
              <w:rPr>
                <w:color w:val="002060"/>
              </w:rPr>
              <w:t xml:space="preserve">5429 PAL.COM. </w:t>
            </w:r>
            <w:proofErr w:type="gramStart"/>
            <w:r w:rsidRPr="001D1C8A">
              <w:rPr>
                <w:color w:val="002060"/>
              </w:rPr>
              <w:t>S.MICHELE</w:t>
            </w:r>
            <w:proofErr w:type="gramEnd"/>
            <w:r w:rsidRPr="001D1C8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0D187" w14:textId="77777777" w:rsidR="00544ECE" w:rsidRPr="001D1C8A" w:rsidRDefault="00544ECE" w:rsidP="009546B7">
            <w:pPr>
              <w:pStyle w:val="rowtabella0"/>
              <w:rPr>
                <w:color w:val="002060"/>
              </w:rPr>
            </w:pPr>
            <w:r w:rsidRPr="001D1C8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2ECD4" w14:textId="77777777" w:rsidR="00544ECE" w:rsidRPr="001D1C8A" w:rsidRDefault="00544ECE" w:rsidP="009546B7">
            <w:pPr>
              <w:pStyle w:val="rowtabella0"/>
              <w:rPr>
                <w:color w:val="002060"/>
              </w:rPr>
            </w:pPr>
            <w:r w:rsidRPr="001D1C8A">
              <w:rPr>
                <w:color w:val="002060"/>
              </w:rPr>
              <w:t>VIA LORETO</w:t>
            </w:r>
          </w:p>
        </w:tc>
      </w:tr>
      <w:tr w:rsidR="00544ECE" w:rsidRPr="001D1C8A" w14:paraId="7925E1BF"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68A60A" w14:textId="77777777" w:rsidR="00544ECE" w:rsidRPr="001D1C8A" w:rsidRDefault="00544ECE" w:rsidP="009546B7">
            <w:pPr>
              <w:pStyle w:val="rowtabella0"/>
              <w:rPr>
                <w:color w:val="002060"/>
              </w:rPr>
            </w:pPr>
            <w:r w:rsidRPr="001D1C8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B6CC0A" w14:textId="77777777" w:rsidR="00544ECE" w:rsidRPr="001D1C8A" w:rsidRDefault="00544ECE" w:rsidP="009546B7">
            <w:pPr>
              <w:pStyle w:val="rowtabella0"/>
              <w:rPr>
                <w:color w:val="002060"/>
              </w:rPr>
            </w:pPr>
            <w:r w:rsidRPr="001D1C8A">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BE5F97"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661A65" w14:textId="77777777" w:rsidR="00544ECE" w:rsidRPr="001D1C8A" w:rsidRDefault="00544ECE" w:rsidP="009546B7">
            <w:pPr>
              <w:pStyle w:val="rowtabella0"/>
              <w:rPr>
                <w:color w:val="002060"/>
              </w:rPr>
            </w:pPr>
            <w:r w:rsidRPr="001D1C8A">
              <w:rPr>
                <w:color w:val="002060"/>
              </w:rPr>
              <w:t>06/04/2025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0F55F4" w14:textId="77777777" w:rsidR="00544ECE" w:rsidRPr="001D1C8A" w:rsidRDefault="00544ECE" w:rsidP="009546B7">
            <w:pPr>
              <w:pStyle w:val="rowtabella0"/>
              <w:rPr>
                <w:color w:val="002060"/>
              </w:rPr>
            </w:pPr>
            <w:r w:rsidRPr="001D1C8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15380"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D1184" w14:textId="77777777" w:rsidR="00544ECE" w:rsidRPr="001D1C8A" w:rsidRDefault="00544ECE" w:rsidP="009546B7">
            <w:pPr>
              <w:pStyle w:val="rowtabella0"/>
              <w:rPr>
                <w:color w:val="002060"/>
              </w:rPr>
            </w:pPr>
            <w:r w:rsidRPr="001D1C8A">
              <w:rPr>
                <w:color w:val="002060"/>
              </w:rPr>
              <w:t>VIA GROTTE DI POSATORA 19/A</w:t>
            </w:r>
          </w:p>
        </w:tc>
      </w:tr>
      <w:tr w:rsidR="00544ECE" w:rsidRPr="001D1C8A" w14:paraId="12CAF163"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252B3" w14:textId="77777777" w:rsidR="00544ECE" w:rsidRPr="001D1C8A" w:rsidRDefault="00544ECE" w:rsidP="009546B7">
            <w:pPr>
              <w:pStyle w:val="rowtabella0"/>
              <w:rPr>
                <w:color w:val="002060"/>
              </w:rPr>
            </w:pPr>
            <w:r w:rsidRPr="001D1C8A">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3B6FAD" w14:textId="77777777" w:rsidR="00544ECE" w:rsidRPr="001D1C8A" w:rsidRDefault="00544ECE" w:rsidP="009546B7">
            <w:pPr>
              <w:pStyle w:val="rowtabella0"/>
              <w:rPr>
                <w:color w:val="002060"/>
              </w:rPr>
            </w:pPr>
            <w:r w:rsidRPr="001D1C8A">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3800BC"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8111AE" w14:textId="77777777" w:rsidR="00544ECE" w:rsidRPr="001D1C8A" w:rsidRDefault="00544ECE" w:rsidP="009546B7">
            <w:pPr>
              <w:pStyle w:val="rowtabella0"/>
              <w:rPr>
                <w:color w:val="002060"/>
              </w:rPr>
            </w:pPr>
            <w:r w:rsidRPr="001D1C8A">
              <w:rPr>
                <w:color w:val="002060"/>
              </w:rPr>
              <w:t>06/04/2025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8FEA8B" w14:textId="77777777" w:rsidR="00544ECE" w:rsidRPr="001D1C8A" w:rsidRDefault="00544ECE" w:rsidP="009546B7">
            <w:pPr>
              <w:pStyle w:val="rowtabella0"/>
              <w:rPr>
                <w:color w:val="002060"/>
              </w:rPr>
            </w:pPr>
            <w:r w:rsidRPr="001D1C8A">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5C864" w14:textId="77777777" w:rsidR="00544ECE" w:rsidRPr="001D1C8A" w:rsidRDefault="00544ECE" w:rsidP="009546B7">
            <w:pPr>
              <w:pStyle w:val="rowtabella0"/>
              <w:rPr>
                <w:color w:val="002060"/>
              </w:rPr>
            </w:pPr>
            <w:r w:rsidRPr="001D1C8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566F1" w14:textId="77777777" w:rsidR="00544ECE" w:rsidRPr="001D1C8A" w:rsidRDefault="00544ECE" w:rsidP="009546B7">
            <w:pPr>
              <w:pStyle w:val="rowtabella0"/>
              <w:rPr>
                <w:color w:val="002060"/>
              </w:rPr>
            </w:pPr>
            <w:r w:rsidRPr="001D1C8A">
              <w:rPr>
                <w:color w:val="002060"/>
              </w:rPr>
              <w:t>STR.DEL BURELLO LOC.VAL NEVOLA</w:t>
            </w:r>
          </w:p>
        </w:tc>
      </w:tr>
      <w:tr w:rsidR="00544ECE" w:rsidRPr="001D1C8A" w14:paraId="7C2266D3"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B2189" w14:textId="77777777" w:rsidR="00544ECE" w:rsidRPr="001D1C8A" w:rsidRDefault="00544ECE" w:rsidP="009546B7">
            <w:pPr>
              <w:pStyle w:val="rowtabella0"/>
              <w:rPr>
                <w:color w:val="002060"/>
              </w:rPr>
            </w:pPr>
            <w:r w:rsidRPr="001D1C8A">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22B94" w14:textId="77777777" w:rsidR="00544ECE" w:rsidRPr="001D1C8A" w:rsidRDefault="00544ECE" w:rsidP="009546B7">
            <w:pPr>
              <w:pStyle w:val="rowtabella0"/>
              <w:rPr>
                <w:color w:val="002060"/>
              </w:rPr>
            </w:pPr>
            <w:r w:rsidRPr="001D1C8A">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ED06B"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E51E3" w14:textId="77777777" w:rsidR="00544ECE" w:rsidRPr="001D1C8A" w:rsidRDefault="00544ECE" w:rsidP="009546B7">
            <w:pPr>
              <w:pStyle w:val="rowtabella0"/>
              <w:rPr>
                <w:color w:val="002060"/>
              </w:rPr>
            </w:pPr>
            <w:r w:rsidRPr="001D1C8A">
              <w:rPr>
                <w:color w:val="002060"/>
              </w:rPr>
              <w:t>06/04/2025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87A6F" w14:textId="77777777" w:rsidR="00544ECE" w:rsidRPr="001D1C8A" w:rsidRDefault="00544ECE" w:rsidP="009546B7">
            <w:pPr>
              <w:pStyle w:val="rowtabella0"/>
              <w:rPr>
                <w:color w:val="002060"/>
              </w:rPr>
            </w:pPr>
            <w:r w:rsidRPr="001D1C8A">
              <w:rPr>
                <w:color w:val="002060"/>
              </w:rPr>
              <w:t xml:space="preserve">5454 </w:t>
            </w:r>
            <w:proofErr w:type="gramStart"/>
            <w:r w:rsidRPr="001D1C8A">
              <w:rPr>
                <w:color w:val="002060"/>
              </w:rPr>
              <w:t>C.COPERTO</w:t>
            </w:r>
            <w:proofErr w:type="gramEnd"/>
            <w:r w:rsidRPr="001D1C8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DDB34" w14:textId="77777777" w:rsidR="00544ECE" w:rsidRPr="001D1C8A" w:rsidRDefault="00544ECE" w:rsidP="009546B7">
            <w:pPr>
              <w:pStyle w:val="rowtabella0"/>
              <w:rPr>
                <w:color w:val="002060"/>
              </w:rPr>
            </w:pPr>
            <w:r w:rsidRPr="001D1C8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F1C6C" w14:textId="77777777" w:rsidR="00544ECE" w:rsidRPr="001D1C8A" w:rsidRDefault="00544ECE" w:rsidP="009546B7">
            <w:pPr>
              <w:pStyle w:val="rowtabella0"/>
              <w:rPr>
                <w:color w:val="002060"/>
              </w:rPr>
            </w:pPr>
            <w:r w:rsidRPr="001D1C8A">
              <w:rPr>
                <w:color w:val="002060"/>
              </w:rPr>
              <w:t>VIA VILLA TOMBARI</w:t>
            </w:r>
          </w:p>
        </w:tc>
      </w:tr>
    </w:tbl>
    <w:p w14:paraId="11CADCE0" w14:textId="77777777" w:rsidR="00544ECE" w:rsidRPr="00001170" w:rsidRDefault="00544ECE" w:rsidP="0046594C">
      <w:pPr>
        <w:pStyle w:val="breakline"/>
        <w:rPr>
          <w:color w:val="002060"/>
        </w:rPr>
      </w:pPr>
    </w:p>
    <w:p w14:paraId="69404023" w14:textId="77777777" w:rsidR="0046594C" w:rsidRDefault="0046594C" w:rsidP="0046594C">
      <w:pPr>
        <w:pStyle w:val="breakline"/>
        <w:rPr>
          <w:color w:val="002060"/>
        </w:rPr>
      </w:pPr>
    </w:p>
    <w:p w14:paraId="60E97AF2" w14:textId="77777777" w:rsidR="0046594C" w:rsidRPr="00001170" w:rsidRDefault="0046594C" w:rsidP="0046594C">
      <w:pPr>
        <w:pStyle w:val="titolocampionato0"/>
        <w:shd w:val="clear" w:color="auto" w:fill="CCCCCC"/>
        <w:spacing w:before="80" w:after="40"/>
        <w:rPr>
          <w:color w:val="002060"/>
        </w:rPr>
      </w:pPr>
      <w:r w:rsidRPr="00001170">
        <w:rPr>
          <w:color w:val="002060"/>
        </w:rPr>
        <w:t>CALCIO A 5 UNDER 15 FEM. REG.</w:t>
      </w:r>
    </w:p>
    <w:p w14:paraId="781E75E5" w14:textId="77777777" w:rsidR="0046594C" w:rsidRPr="00001170" w:rsidRDefault="0046594C" w:rsidP="0046594C">
      <w:pPr>
        <w:pStyle w:val="titoloprinc0"/>
        <w:rPr>
          <w:color w:val="002060"/>
        </w:rPr>
      </w:pPr>
      <w:r w:rsidRPr="00001170">
        <w:rPr>
          <w:color w:val="002060"/>
        </w:rPr>
        <w:t>VARIAZIONI AL PROGRAMMA GARE</w:t>
      </w:r>
    </w:p>
    <w:p w14:paraId="439DC62E" w14:textId="77777777" w:rsidR="0046594C" w:rsidRPr="00001170" w:rsidRDefault="0046594C" w:rsidP="0046594C">
      <w:pPr>
        <w:pStyle w:val="breakline"/>
        <w:rPr>
          <w:color w:val="002060"/>
        </w:rPr>
      </w:pPr>
    </w:p>
    <w:p w14:paraId="128A9503" w14:textId="77777777" w:rsidR="0046594C" w:rsidRPr="00001170" w:rsidRDefault="0046594C" w:rsidP="0046594C">
      <w:pPr>
        <w:pStyle w:val="breakline"/>
        <w:rPr>
          <w:color w:val="002060"/>
        </w:rPr>
      </w:pPr>
    </w:p>
    <w:p w14:paraId="69834EC2"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46594C" w:rsidRPr="00001170" w14:paraId="09A09765" w14:textId="77777777" w:rsidTr="009546B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1594C" w14:textId="77777777" w:rsidR="0046594C" w:rsidRPr="00001170" w:rsidRDefault="0046594C"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BAF72"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6858E" w14:textId="77777777" w:rsidR="0046594C" w:rsidRPr="00001170" w:rsidRDefault="0046594C"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E4398"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40219"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157CB"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1D100"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BC711" w14:textId="77777777" w:rsidR="0046594C" w:rsidRPr="00001170" w:rsidRDefault="0046594C" w:rsidP="009546B7">
            <w:pPr>
              <w:pStyle w:val="headertabella0"/>
              <w:rPr>
                <w:color w:val="002060"/>
              </w:rPr>
            </w:pPr>
            <w:r w:rsidRPr="00001170">
              <w:rPr>
                <w:color w:val="002060"/>
              </w:rPr>
              <w:t>Impianto</w:t>
            </w:r>
          </w:p>
        </w:tc>
      </w:tr>
      <w:tr w:rsidR="0046594C" w:rsidRPr="00001170" w14:paraId="204CB932" w14:textId="77777777" w:rsidTr="009546B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CA45A" w14:textId="77777777" w:rsidR="0046594C" w:rsidRPr="00210F08" w:rsidRDefault="0046594C" w:rsidP="009546B7">
            <w:pPr>
              <w:pStyle w:val="rowtabella0"/>
              <w:rPr>
                <w:color w:val="002060"/>
                <w:highlight w:val="yellow"/>
              </w:rPr>
            </w:pPr>
            <w:r w:rsidRPr="00210F08">
              <w:rPr>
                <w:color w:val="002060"/>
                <w:highlight w:val="yellow"/>
              </w:rPr>
              <w:t>06/04/2025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A0668" w14:textId="77777777" w:rsidR="0046594C" w:rsidRPr="00210F08" w:rsidRDefault="0046594C" w:rsidP="009546B7">
            <w:pPr>
              <w:pStyle w:val="rowtabella0"/>
              <w:jc w:val="center"/>
              <w:rPr>
                <w:color w:val="002060"/>
                <w:highlight w:val="yellow"/>
              </w:rPr>
            </w:pPr>
            <w:r w:rsidRPr="00210F08">
              <w:rPr>
                <w:color w:val="002060"/>
                <w:highlight w:val="yellow"/>
              </w:rPr>
              <w:t>3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4AB68" w14:textId="77777777" w:rsidR="0046594C" w:rsidRPr="00210F08" w:rsidRDefault="0046594C" w:rsidP="009546B7">
            <w:pPr>
              <w:pStyle w:val="rowtabella0"/>
              <w:rPr>
                <w:color w:val="002060"/>
                <w:highlight w:val="yellow"/>
              </w:rPr>
            </w:pPr>
            <w:r w:rsidRPr="00210F08">
              <w:rPr>
                <w:color w:val="002060"/>
                <w:highlight w:val="yellow"/>
              </w:rPr>
              <w:t>MONTELUPONESE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096A3" w14:textId="77777777" w:rsidR="0046594C" w:rsidRPr="00210F08" w:rsidRDefault="0046594C" w:rsidP="009546B7">
            <w:pPr>
              <w:pStyle w:val="rowtabella0"/>
              <w:rPr>
                <w:color w:val="002060"/>
                <w:highlight w:val="yellow"/>
              </w:rPr>
            </w:pPr>
            <w:r w:rsidRPr="00210F08">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FCD98" w14:textId="77777777" w:rsidR="0046594C" w:rsidRPr="00001170" w:rsidRDefault="0046594C" w:rsidP="009546B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F2D03" w14:textId="77777777" w:rsidR="0046594C" w:rsidRPr="00210F08" w:rsidRDefault="0046594C" w:rsidP="009546B7">
            <w:pPr>
              <w:pStyle w:val="rowtabella0"/>
              <w:jc w:val="center"/>
              <w:rPr>
                <w:color w:val="002060"/>
                <w:highlight w:val="yellow"/>
              </w:rPr>
            </w:pPr>
            <w:r w:rsidRPr="00210F0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EC267" w14:textId="77777777" w:rsidR="0046594C" w:rsidRPr="00001170" w:rsidRDefault="0046594C" w:rsidP="009546B7">
            <w:pPr>
              <w:pStyle w:val="rowtabella0"/>
              <w:jc w:val="center"/>
              <w:rPr>
                <w:color w:val="002060"/>
              </w:rPr>
            </w:pPr>
            <w:r w:rsidRPr="00001170">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4BBFD" w14:textId="77777777" w:rsidR="0046594C" w:rsidRPr="00001170" w:rsidRDefault="0046594C" w:rsidP="009546B7">
            <w:pPr>
              <w:rPr>
                <w:color w:val="002060"/>
              </w:rPr>
            </w:pPr>
          </w:p>
        </w:tc>
      </w:tr>
      <w:tr w:rsidR="0046594C" w:rsidRPr="00001170" w14:paraId="1896D320" w14:textId="77777777" w:rsidTr="009546B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764D" w14:textId="77777777" w:rsidR="0046594C" w:rsidRPr="00210F08" w:rsidRDefault="0046594C" w:rsidP="009546B7">
            <w:pPr>
              <w:pStyle w:val="rowtabella0"/>
              <w:rPr>
                <w:color w:val="002060"/>
                <w:highlight w:val="yellow"/>
              </w:rPr>
            </w:pPr>
            <w:r w:rsidRPr="00210F08">
              <w:rPr>
                <w:color w:val="002060"/>
                <w:highlight w:val="yellow"/>
              </w:rPr>
              <w:t>09/04/2025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3838" w14:textId="77777777" w:rsidR="0046594C" w:rsidRPr="00210F08" w:rsidRDefault="0046594C" w:rsidP="009546B7">
            <w:pPr>
              <w:pStyle w:val="rowtabella0"/>
              <w:jc w:val="center"/>
              <w:rPr>
                <w:color w:val="002060"/>
                <w:highlight w:val="yellow"/>
              </w:rPr>
            </w:pPr>
            <w:r w:rsidRPr="00210F08">
              <w:rPr>
                <w:color w:val="002060"/>
                <w:highlight w:val="yellow"/>
              </w:rPr>
              <w:t>3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AACA" w14:textId="77777777" w:rsidR="0046594C" w:rsidRPr="00210F08" w:rsidRDefault="0046594C" w:rsidP="009546B7">
            <w:pPr>
              <w:pStyle w:val="rowtabella0"/>
              <w:rPr>
                <w:color w:val="002060"/>
                <w:highlight w:val="yellow"/>
              </w:rPr>
            </w:pPr>
            <w:r w:rsidRPr="00210F08">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D755" w14:textId="77777777" w:rsidR="0046594C" w:rsidRPr="00210F08" w:rsidRDefault="0046594C" w:rsidP="009546B7">
            <w:pPr>
              <w:pStyle w:val="rowtabella0"/>
              <w:rPr>
                <w:color w:val="002060"/>
                <w:highlight w:val="yellow"/>
              </w:rPr>
            </w:pPr>
            <w:proofErr w:type="gramStart"/>
            <w:r w:rsidRPr="00210F08">
              <w:rPr>
                <w:color w:val="002060"/>
                <w:highlight w:val="yellow"/>
              </w:rPr>
              <w:t>CITTA</w:t>
            </w:r>
            <w:proofErr w:type="gramEnd"/>
            <w:r w:rsidRPr="00210F08">
              <w:rPr>
                <w:color w:val="002060"/>
                <w:highlight w:val="yellow"/>
              </w:rPr>
              <w:t xml:space="preserve">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AA74" w14:textId="77777777" w:rsidR="0046594C" w:rsidRPr="00001170" w:rsidRDefault="0046594C" w:rsidP="009546B7">
            <w:pPr>
              <w:rPr>
                <w:rFonts w:ascii="Arial" w:hAnsi="Arial" w:cs="Arial"/>
                <w:color w:val="002060"/>
                <w:sz w:val="12"/>
                <w:szCs w:val="12"/>
              </w:rPr>
            </w:pPr>
            <w:r w:rsidRPr="00001170">
              <w:rPr>
                <w:rFonts w:ascii="Arial" w:hAnsi="Arial" w:cs="Arial"/>
                <w:color w:val="002060"/>
                <w:sz w:val="12"/>
                <w:szCs w:val="12"/>
              </w:rPr>
              <w:t>06/04/2025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DE10" w14:textId="77777777" w:rsidR="0046594C" w:rsidRPr="00210F08" w:rsidRDefault="0046594C" w:rsidP="009546B7">
            <w:pPr>
              <w:pStyle w:val="rowtabella0"/>
              <w:jc w:val="center"/>
              <w:rPr>
                <w:color w:val="002060"/>
                <w:highlight w:val="yellow"/>
              </w:rPr>
            </w:pPr>
            <w:r w:rsidRPr="00210F0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CEF4" w14:textId="77777777" w:rsidR="0046594C" w:rsidRPr="00001170" w:rsidRDefault="0046594C" w:rsidP="009546B7">
            <w:pPr>
              <w:pStyle w:val="rowtabella0"/>
              <w:jc w:val="center"/>
              <w:rPr>
                <w:color w:val="002060"/>
              </w:rPr>
            </w:pPr>
            <w:r>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1087" w14:textId="77777777" w:rsidR="0046594C" w:rsidRPr="00001170" w:rsidRDefault="0046594C" w:rsidP="009546B7">
            <w:pPr>
              <w:rPr>
                <w:color w:val="002060"/>
              </w:rPr>
            </w:pPr>
          </w:p>
        </w:tc>
      </w:tr>
    </w:tbl>
    <w:p w14:paraId="6D2E426C" w14:textId="77777777" w:rsidR="0046594C" w:rsidRPr="00001170" w:rsidRDefault="0046594C" w:rsidP="0046594C">
      <w:pPr>
        <w:pStyle w:val="breakline"/>
        <w:rPr>
          <w:rFonts w:eastAsiaTheme="minorEastAsia"/>
          <w:color w:val="002060"/>
        </w:rPr>
      </w:pPr>
    </w:p>
    <w:p w14:paraId="22B7143C" w14:textId="77777777" w:rsidR="0046594C" w:rsidRPr="00001170" w:rsidRDefault="0046594C" w:rsidP="0046594C">
      <w:pPr>
        <w:pStyle w:val="breakline"/>
        <w:rPr>
          <w:color w:val="002060"/>
        </w:rPr>
      </w:pPr>
    </w:p>
    <w:p w14:paraId="649003F5" w14:textId="77777777" w:rsidR="0046594C" w:rsidRPr="00001170" w:rsidRDefault="0046594C" w:rsidP="0046594C">
      <w:pPr>
        <w:pStyle w:val="titoloprinc0"/>
        <w:rPr>
          <w:color w:val="002060"/>
        </w:rPr>
      </w:pPr>
      <w:r w:rsidRPr="00001170">
        <w:rPr>
          <w:color w:val="002060"/>
        </w:rPr>
        <w:t>RISULTATI</w:t>
      </w:r>
    </w:p>
    <w:p w14:paraId="03F4B6C2" w14:textId="77777777" w:rsidR="0046594C" w:rsidRPr="00001170" w:rsidRDefault="0046594C" w:rsidP="0046594C">
      <w:pPr>
        <w:pStyle w:val="breakline"/>
        <w:rPr>
          <w:color w:val="002060"/>
        </w:rPr>
      </w:pPr>
    </w:p>
    <w:p w14:paraId="5E13E167" w14:textId="77777777" w:rsidR="0046594C" w:rsidRPr="00001170" w:rsidRDefault="0046594C" w:rsidP="0046594C">
      <w:pPr>
        <w:pStyle w:val="sottotitolocampionato10"/>
        <w:rPr>
          <w:color w:val="002060"/>
        </w:rPr>
      </w:pPr>
      <w:r w:rsidRPr="00001170">
        <w:rPr>
          <w:color w:val="002060"/>
        </w:rPr>
        <w:t>RISULTATI UFFICIALI GARE DEL 30/03/2025</w:t>
      </w:r>
    </w:p>
    <w:p w14:paraId="42D76721" w14:textId="77777777" w:rsidR="0046594C" w:rsidRPr="0046594C" w:rsidRDefault="0046594C" w:rsidP="0046594C">
      <w:pPr>
        <w:pStyle w:val="sottotitolocampionato20"/>
        <w:spacing w:before="0" w:beforeAutospacing="0" w:after="0" w:afterAutospacing="0"/>
        <w:rPr>
          <w:rFonts w:ascii="Arial" w:hAnsi="Arial" w:cs="Arial"/>
          <w:color w:val="002060"/>
          <w:sz w:val="20"/>
          <w:szCs w:val="20"/>
        </w:rPr>
      </w:pPr>
      <w:r w:rsidRPr="0046594C">
        <w:rPr>
          <w:rFonts w:ascii="Arial" w:hAnsi="Arial" w:cs="Arial"/>
          <w:color w:val="002060"/>
          <w:sz w:val="20"/>
          <w:szCs w:val="20"/>
        </w:rPr>
        <w:t>Si trascrivono qui di seguito i risultati ufficiali delle gare disputate</w:t>
      </w:r>
    </w:p>
    <w:p w14:paraId="146F9B2C" w14:textId="77777777" w:rsidR="0046594C" w:rsidRPr="00001170" w:rsidRDefault="0046594C" w:rsidP="004659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594C" w:rsidRPr="00001170" w14:paraId="157EF4F3"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666BFA5A"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A879" w14:textId="77777777" w:rsidR="0046594C" w:rsidRPr="00001170" w:rsidRDefault="0046594C" w:rsidP="009546B7">
                  <w:pPr>
                    <w:pStyle w:val="headertabella0"/>
                    <w:rPr>
                      <w:color w:val="002060"/>
                    </w:rPr>
                  </w:pPr>
                  <w:r w:rsidRPr="00001170">
                    <w:rPr>
                      <w:color w:val="002060"/>
                    </w:rPr>
                    <w:t>GIRONE A - 2 Giornata - R</w:t>
                  </w:r>
                </w:p>
              </w:tc>
            </w:tr>
            <w:tr w:rsidR="0046594C" w:rsidRPr="00001170" w14:paraId="40785AA7" w14:textId="77777777" w:rsidTr="009546B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704B13" w14:textId="77777777" w:rsidR="0046594C" w:rsidRPr="00001170" w:rsidRDefault="0046594C" w:rsidP="009546B7">
                  <w:pPr>
                    <w:pStyle w:val="rowtabella0"/>
                    <w:rPr>
                      <w:color w:val="002060"/>
                    </w:rPr>
                  </w:pPr>
                  <w:proofErr w:type="gramStart"/>
                  <w:r w:rsidRPr="00001170">
                    <w:rPr>
                      <w:color w:val="002060"/>
                    </w:rPr>
                    <w:t>CITTA</w:t>
                  </w:r>
                  <w:proofErr w:type="gramEnd"/>
                  <w:r w:rsidRPr="00001170">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D05D3" w14:textId="77777777" w:rsidR="0046594C" w:rsidRPr="00001170" w:rsidRDefault="0046594C" w:rsidP="009546B7">
                  <w:pPr>
                    <w:pStyle w:val="rowtabella0"/>
                    <w:rPr>
                      <w:color w:val="002060"/>
                    </w:rPr>
                  </w:pPr>
                  <w:r w:rsidRPr="00001170">
                    <w:rPr>
                      <w:color w:val="002060"/>
                    </w:rPr>
                    <w:t>- MONTELUPONESE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53509" w14:textId="77777777" w:rsidR="0046594C" w:rsidRPr="00001170" w:rsidRDefault="0046594C" w:rsidP="009546B7">
                  <w:pPr>
                    <w:pStyle w:val="rowtabella0"/>
                    <w:jc w:val="center"/>
                    <w:rPr>
                      <w:color w:val="002060"/>
                    </w:rPr>
                  </w:pPr>
                  <w:r w:rsidRPr="00001170">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07BC0" w14:textId="77777777" w:rsidR="0046594C" w:rsidRPr="00001170" w:rsidRDefault="0046594C" w:rsidP="009546B7">
                  <w:pPr>
                    <w:pStyle w:val="rowtabella0"/>
                    <w:jc w:val="center"/>
                    <w:rPr>
                      <w:color w:val="002060"/>
                    </w:rPr>
                  </w:pPr>
                  <w:r w:rsidRPr="00001170">
                    <w:rPr>
                      <w:color w:val="002060"/>
                    </w:rPr>
                    <w:t> </w:t>
                  </w:r>
                </w:p>
              </w:tc>
            </w:tr>
            <w:tr w:rsidR="0046594C" w:rsidRPr="00001170" w14:paraId="3065AEBC"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A93B4" w14:textId="77777777" w:rsidR="0046594C" w:rsidRPr="00001170" w:rsidRDefault="0046594C" w:rsidP="009546B7">
                  <w:pPr>
                    <w:pStyle w:val="rowtabella0"/>
                    <w:rPr>
                      <w:color w:val="002060"/>
                    </w:rPr>
                  </w:pPr>
                  <w:r w:rsidRPr="00001170">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154D5" w14:textId="77777777" w:rsidR="0046594C" w:rsidRPr="00001170" w:rsidRDefault="0046594C" w:rsidP="009546B7">
                  <w:pPr>
                    <w:pStyle w:val="rowtabella0"/>
                    <w:rPr>
                      <w:color w:val="002060"/>
                    </w:rPr>
                  </w:pPr>
                  <w:r w:rsidRPr="00001170">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02D33" w14:textId="77777777" w:rsidR="0046594C" w:rsidRPr="00001170" w:rsidRDefault="0046594C" w:rsidP="009546B7">
                  <w:pPr>
                    <w:pStyle w:val="rowtabella0"/>
                    <w:jc w:val="center"/>
                    <w:rPr>
                      <w:color w:val="002060"/>
                    </w:rPr>
                  </w:pPr>
                  <w:r w:rsidRPr="0000117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2AB63" w14:textId="77777777" w:rsidR="0046594C" w:rsidRPr="00001170" w:rsidRDefault="0046594C" w:rsidP="009546B7">
                  <w:pPr>
                    <w:pStyle w:val="rowtabella0"/>
                    <w:jc w:val="center"/>
                    <w:rPr>
                      <w:color w:val="002060"/>
                    </w:rPr>
                  </w:pPr>
                  <w:r w:rsidRPr="00001170">
                    <w:rPr>
                      <w:color w:val="002060"/>
                    </w:rPr>
                    <w:t> </w:t>
                  </w:r>
                </w:p>
              </w:tc>
            </w:tr>
            <w:tr w:rsidR="0046594C" w:rsidRPr="00001170" w14:paraId="736AF969" w14:textId="77777777" w:rsidTr="009546B7">
              <w:tc>
                <w:tcPr>
                  <w:tcW w:w="4700" w:type="dxa"/>
                  <w:gridSpan w:val="4"/>
                  <w:tcBorders>
                    <w:top w:val="nil"/>
                    <w:left w:val="nil"/>
                    <w:bottom w:val="nil"/>
                    <w:right w:val="nil"/>
                  </w:tcBorders>
                  <w:tcMar>
                    <w:top w:w="20" w:type="dxa"/>
                    <w:left w:w="20" w:type="dxa"/>
                    <w:bottom w:w="20" w:type="dxa"/>
                    <w:right w:w="20" w:type="dxa"/>
                  </w:tcMar>
                  <w:vAlign w:val="center"/>
                  <w:hideMark/>
                </w:tcPr>
                <w:p w14:paraId="47ED3DDC" w14:textId="77777777" w:rsidR="0046594C" w:rsidRPr="00001170" w:rsidRDefault="0046594C" w:rsidP="009546B7">
                  <w:pPr>
                    <w:pStyle w:val="rowtabella0"/>
                    <w:rPr>
                      <w:color w:val="002060"/>
                    </w:rPr>
                  </w:pPr>
                  <w:r w:rsidRPr="00001170">
                    <w:rPr>
                      <w:color w:val="002060"/>
                    </w:rPr>
                    <w:t>(1) - disputata il 28/03/2025</w:t>
                  </w:r>
                </w:p>
              </w:tc>
            </w:tr>
          </w:tbl>
          <w:p w14:paraId="69EF1ED6" w14:textId="77777777" w:rsidR="0046594C" w:rsidRPr="00001170" w:rsidRDefault="0046594C" w:rsidP="009546B7">
            <w:pPr>
              <w:rPr>
                <w:color w:val="002060"/>
              </w:rPr>
            </w:pPr>
          </w:p>
        </w:tc>
      </w:tr>
    </w:tbl>
    <w:p w14:paraId="4287D5C2" w14:textId="77777777" w:rsidR="0046594C" w:rsidRPr="00001170" w:rsidRDefault="0046594C" w:rsidP="0046594C">
      <w:pPr>
        <w:pStyle w:val="breakline"/>
        <w:rPr>
          <w:rFonts w:eastAsiaTheme="minorEastAsia"/>
          <w:color w:val="002060"/>
        </w:rPr>
      </w:pPr>
    </w:p>
    <w:p w14:paraId="70205841" w14:textId="77777777" w:rsidR="0046594C" w:rsidRPr="00AF18C6" w:rsidRDefault="0046594C" w:rsidP="0046594C">
      <w:pPr>
        <w:pStyle w:val="titoloprinc0"/>
        <w:rPr>
          <w:color w:val="002060"/>
        </w:rPr>
      </w:pPr>
      <w:r w:rsidRPr="00AF18C6">
        <w:rPr>
          <w:color w:val="002060"/>
        </w:rPr>
        <w:t>CLASSIFICA</w:t>
      </w:r>
    </w:p>
    <w:p w14:paraId="23E69B38" w14:textId="77777777" w:rsidR="0046594C" w:rsidRPr="00AF18C6" w:rsidRDefault="0046594C" w:rsidP="0046594C">
      <w:pPr>
        <w:pStyle w:val="breakline"/>
        <w:rPr>
          <w:color w:val="002060"/>
        </w:rPr>
      </w:pPr>
    </w:p>
    <w:p w14:paraId="60DD7282" w14:textId="77777777" w:rsidR="0046594C" w:rsidRPr="00AF18C6" w:rsidRDefault="0046594C" w:rsidP="0046594C">
      <w:pPr>
        <w:pStyle w:val="breakline"/>
        <w:rPr>
          <w:color w:val="002060"/>
        </w:rPr>
      </w:pPr>
    </w:p>
    <w:p w14:paraId="2A7EC3CA" w14:textId="77777777" w:rsidR="0046594C" w:rsidRPr="00AF18C6" w:rsidRDefault="0046594C" w:rsidP="0046594C">
      <w:pPr>
        <w:pStyle w:val="sottotitolocampionato10"/>
        <w:rPr>
          <w:color w:val="002060"/>
        </w:rPr>
      </w:pPr>
      <w:r w:rsidRPr="00AF18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AF18C6" w14:paraId="62C8C0B4"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9D8B3" w14:textId="77777777" w:rsidR="0046594C" w:rsidRPr="00AF18C6" w:rsidRDefault="0046594C" w:rsidP="009546B7">
            <w:pPr>
              <w:pStyle w:val="headertabella0"/>
              <w:rPr>
                <w:color w:val="002060"/>
              </w:rPr>
            </w:pPr>
            <w:r w:rsidRPr="00AF18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B2D55" w14:textId="77777777" w:rsidR="0046594C" w:rsidRPr="00AF18C6" w:rsidRDefault="0046594C" w:rsidP="009546B7">
            <w:pPr>
              <w:pStyle w:val="headertabella0"/>
              <w:rPr>
                <w:color w:val="002060"/>
              </w:rPr>
            </w:pPr>
            <w:r w:rsidRPr="00AF18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6FBB5" w14:textId="77777777" w:rsidR="0046594C" w:rsidRPr="00AF18C6" w:rsidRDefault="0046594C" w:rsidP="009546B7">
            <w:pPr>
              <w:pStyle w:val="headertabella0"/>
              <w:rPr>
                <w:color w:val="002060"/>
              </w:rPr>
            </w:pPr>
            <w:r w:rsidRPr="00AF18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322D2" w14:textId="77777777" w:rsidR="0046594C" w:rsidRPr="00AF18C6" w:rsidRDefault="0046594C" w:rsidP="009546B7">
            <w:pPr>
              <w:pStyle w:val="headertabella0"/>
              <w:rPr>
                <w:color w:val="002060"/>
              </w:rPr>
            </w:pPr>
            <w:r w:rsidRPr="00AF18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BCAD9" w14:textId="77777777" w:rsidR="0046594C" w:rsidRPr="00AF18C6" w:rsidRDefault="0046594C" w:rsidP="009546B7">
            <w:pPr>
              <w:pStyle w:val="headertabella0"/>
              <w:rPr>
                <w:color w:val="002060"/>
              </w:rPr>
            </w:pPr>
            <w:r w:rsidRPr="00AF18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CAB6" w14:textId="77777777" w:rsidR="0046594C" w:rsidRPr="00AF18C6" w:rsidRDefault="0046594C" w:rsidP="009546B7">
            <w:pPr>
              <w:pStyle w:val="headertabella0"/>
              <w:rPr>
                <w:color w:val="002060"/>
              </w:rPr>
            </w:pPr>
            <w:r w:rsidRPr="00AF18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A86D4" w14:textId="77777777" w:rsidR="0046594C" w:rsidRPr="00AF18C6" w:rsidRDefault="0046594C" w:rsidP="009546B7">
            <w:pPr>
              <w:pStyle w:val="headertabella0"/>
              <w:rPr>
                <w:color w:val="002060"/>
              </w:rPr>
            </w:pPr>
            <w:r w:rsidRPr="00AF18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3D46" w14:textId="77777777" w:rsidR="0046594C" w:rsidRPr="00AF18C6" w:rsidRDefault="0046594C" w:rsidP="009546B7">
            <w:pPr>
              <w:pStyle w:val="headertabella0"/>
              <w:rPr>
                <w:color w:val="002060"/>
              </w:rPr>
            </w:pPr>
            <w:r w:rsidRPr="00AF18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25A21" w14:textId="77777777" w:rsidR="0046594C" w:rsidRPr="00AF18C6" w:rsidRDefault="0046594C" w:rsidP="009546B7">
            <w:pPr>
              <w:pStyle w:val="headertabella0"/>
              <w:rPr>
                <w:color w:val="002060"/>
              </w:rPr>
            </w:pPr>
            <w:r w:rsidRPr="00AF18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88A91" w14:textId="77777777" w:rsidR="0046594C" w:rsidRPr="00AF18C6" w:rsidRDefault="0046594C" w:rsidP="009546B7">
            <w:pPr>
              <w:pStyle w:val="headertabella0"/>
              <w:rPr>
                <w:color w:val="002060"/>
              </w:rPr>
            </w:pPr>
            <w:r w:rsidRPr="00AF18C6">
              <w:rPr>
                <w:color w:val="002060"/>
              </w:rPr>
              <w:t>PE</w:t>
            </w:r>
          </w:p>
        </w:tc>
      </w:tr>
      <w:tr w:rsidR="0046594C" w:rsidRPr="00AF18C6" w14:paraId="3998F6A4" w14:textId="77777777" w:rsidTr="009546B7">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4A95A609" w14:textId="77777777" w:rsidR="0046594C" w:rsidRPr="00AF18C6" w:rsidRDefault="0046594C" w:rsidP="009546B7">
            <w:pPr>
              <w:pStyle w:val="rowtabella0"/>
              <w:rPr>
                <w:color w:val="002060"/>
              </w:rPr>
            </w:pPr>
            <w:r w:rsidRPr="00AF18C6">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F8FA4" w14:textId="77777777" w:rsidR="0046594C" w:rsidRPr="00AF18C6" w:rsidRDefault="0046594C" w:rsidP="009546B7">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687C0" w14:textId="77777777" w:rsidR="0046594C" w:rsidRPr="00AF18C6" w:rsidRDefault="0046594C" w:rsidP="009546B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2D6A5" w14:textId="77777777" w:rsidR="0046594C" w:rsidRPr="00AF18C6" w:rsidRDefault="0046594C" w:rsidP="009546B7">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1688F" w14:textId="77777777" w:rsidR="0046594C" w:rsidRPr="00AF18C6" w:rsidRDefault="0046594C" w:rsidP="009546B7">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51016" w14:textId="77777777" w:rsidR="0046594C" w:rsidRPr="00AF18C6" w:rsidRDefault="0046594C" w:rsidP="009546B7">
            <w:pPr>
              <w:pStyle w:val="rowtabella0"/>
              <w:jc w:val="center"/>
              <w:rPr>
                <w:color w:val="002060"/>
              </w:rPr>
            </w:pPr>
            <w:r w:rsidRPr="00AF18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7098A" w14:textId="77777777" w:rsidR="0046594C" w:rsidRPr="00AF18C6" w:rsidRDefault="0046594C" w:rsidP="009546B7">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5BC0A" w14:textId="77777777" w:rsidR="0046594C" w:rsidRPr="00AF18C6" w:rsidRDefault="0046594C" w:rsidP="009546B7">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B9B5B" w14:textId="77777777" w:rsidR="0046594C" w:rsidRPr="00AF18C6" w:rsidRDefault="0046594C" w:rsidP="009546B7">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3D617" w14:textId="77777777" w:rsidR="0046594C" w:rsidRPr="00AF18C6" w:rsidRDefault="0046594C" w:rsidP="009546B7">
            <w:pPr>
              <w:pStyle w:val="rowtabella0"/>
              <w:jc w:val="center"/>
              <w:rPr>
                <w:color w:val="002060"/>
              </w:rPr>
            </w:pPr>
            <w:r w:rsidRPr="00AF18C6">
              <w:rPr>
                <w:color w:val="002060"/>
              </w:rPr>
              <w:t>0</w:t>
            </w:r>
          </w:p>
        </w:tc>
      </w:tr>
      <w:tr w:rsidR="0046594C" w:rsidRPr="00AF18C6" w14:paraId="7296BAC4" w14:textId="77777777" w:rsidTr="009546B7">
        <w:tc>
          <w:tcPr>
            <w:tcW w:w="5640" w:type="dxa"/>
            <w:tcBorders>
              <w:left w:val="outset" w:sz="6" w:space="0" w:color="auto"/>
              <w:right w:val="nil"/>
            </w:tcBorders>
            <w:tcMar>
              <w:top w:w="20" w:type="dxa"/>
              <w:left w:w="20" w:type="dxa"/>
              <w:bottom w:w="20" w:type="dxa"/>
              <w:right w:w="20" w:type="dxa"/>
            </w:tcMar>
            <w:vAlign w:val="center"/>
          </w:tcPr>
          <w:p w14:paraId="3C3AB397" w14:textId="77777777" w:rsidR="0046594C" w:rsidRPr="00AF18C6" w:rsidRDefault="0046594C" w:rsidP="009546B7">
            <w:pPr>
              <w:pStyle w:val="rowtabella0"/>
              <w:rPr>
                <w:color w:val="002060"/>
              </w:rPr>
            </w:pPr>
            <w:r w:rsidRPr="00AF18C6">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882AB" w14:textId="77777777" w:rsidR="0046594C" w:rsidRPr="00AF18C6" w:rsidRDefault="0046594C" w:rsidP="009546B7">
            <w:pPr>
              <w:pStyle w:val="rowtabella0"/>
              <w:jc w:val="center"/>
              <w:rPr>
                <w:color w:val="002060"/>
              </w:rPr>
            </w:pPr>
            <w:r w:rsidRPr="00AF18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9B9A7" w14:textId="77777777" w:rsidR="0046594C" w:rsidRPr="00AF18C6" w:rsidRDefault="0046594C" w:rsidP="009546B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42C37" w14:textId="77777777" w:rsidR="0046594C" w:rsidRPr="00AF18C6" w:rsidRDefault="0046594C" w:rsidP="009546B7">
            <w:pPr>
              <w:pStyle w:val="rowtabella0"/>
              <w:jc w:val="center"/>
              <w:rPr>
                <w:color w:val="002060"/>
              </w:rPr>
            </w:pPr>
            <w:r w:rsidRPr="00AF18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0E6B6" w14:textId="77777777" w:rsidR="0046594C" w:rsidRPr="00AF18C6" w:rsidRDefault="0046594C" w:rsidP="009546B7">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FBED1" w14:textId="77777777" w:rsidR="0046594C" w:rsidRPr="00AF18C6" w:rsidRDefault="0046594C" w:rsidP="009546B7">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82493" w14:textId="77777777" w:rsidR="0046594C" w:rsidRPr="00AF18C6" w:rsidRDefault="0046594C" w:rsidP="009546B7">
            <w:pPr>
              <w:pStyle w:val="rowtabella0"/>
              <w:jc w:val="center"/>
              <w:rPr>
                <w:color w:val="002060"/>
              </w:rPr>
            </w:pPr>
            <w:r>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014A4" w14:textId="77777777" w:rsidR="0046594C" w:rsidRPr="00AF18C6" w:rsidRDefault="0046594C" w:rsidP="009546B7">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48702" w14:textId="77777777" w:rsidR="0046594C" w:rsidRPr="00AF18C6" w:rsidRDefault="0046594C" w:rsidP="009546B7">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C30BF" w14:textId="77777777" w:rsidR="0046594C" w:rsidRPr="00AF18C6" w:rsidRDefault="0046594C" w:rsidP="009546B7">
            <w:pPr>
              <w:pStyle w:val="rowtabella0"/>
              <w:jc w:val="center"/>
              <w:rPr>
                <w:color w:val="002060"/>
              </w:rPr>
            </w:pPr>
            <w:r w:rsidRPr="00AF18C6">
              <w:rPr>
                <w:color w:val="002060"/>
              </w:rPr>
              <w:t>0</w:t>
            </w:r>
          </w:p>
        </w:tc>
      </w:tr>
      <w:tr w:rsidR="0046594C" w:rsidRPr="00AF18C6" w14:paraId="511772E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tcPr>
          <w:p w14:paraId="1B87F7ED" w14:textId="77777777" w:rsidR="0046594C" w:rsidRPr="00AF18C6" w:rsidRDefault="0046594C" w:rsidP="009546B7">
            <w:pPr>
              <w:pStyle w:val="rowtabella0"/>
              <w:rPr>
                <w:color w:val="002060"/>
              </w:rPr>
            </w:pPr>
            <w:r w:rsidRPr="00AF18C6">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F095A" w14:textId="77777777" w:rsidR="0046594C" w:rsidRPr="00AF18C6" w:rsidRDefault="0046594C" w:rsidP="009546B7">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69BC2" w14:textId="77777777" w:rsidR="0046594C" w:rsidRPr="00AF18C6" w:rsidRDefault="0046594C" w:rsidP="009546B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2480D" w14:textId="77777777" w:rsidR="0046594C" w:rsidRPr="00AF18C6" w:rsidRDefault="0046594C" w:rsidP="009546B7">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30E30" w14:textId="77777777" w:rsidR="0046594C" w:rsidRPr="00AF18C6" w:rsidRDefault="0046594C" w:rsidP="009546B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41DC1" w14:textId="77777777" w:rsidR="0046594C" w:rsidRPr="00AF18C6" w:rsidRDefault="0046594C" w:rsidP="009546B7">
            <w:pPr>
              <w:pStyle w:val="rowtabella0"/>
              <w:jc w:val="center"/>
              <w:rPr>
                <w:color w:val="002060"/>
              </w:rPr>
            </w:pPr>
            <w:r w:rsidRPr="00AF18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6588A" w14:textId="77777777" w:rsidR="0046594C" w:rsidRPr="00AF18C6" w:rsidRDefault="0046594C" w:rsidP="009546B7">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FA7C2" w14:textId="77777777" w:rsidR="0046594C" w:rsidRPr="00AF18C6" w:rsidRDefault="0046594C" w:rsidP="009546B7">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3A09B" w14:textId="77777777" w:rsidR="0046594C" w:rsidRPr="00AF18C6" w:rsidRDefault="0046594C" w:rsidP="009546B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54010" w14:textId="77777777" w:rsidR="0046594C" w:rsidRPr="00AF18C6" w:rsidRDefault="0046594C" w:rsidP="009546B7">
            <w:pPr>
              <w:pStyle w:val="rowtabella0"/>
              <w:jc w:val="center"/>
              <w:rPr>
                <w:color w:val="002060"/>
              </w:rPr>
            </w:pPr>
            <w:r w:rsidRPr="00AF18C6">
              <w:rPr>
                <w:color w:val="002060"/>
              </w:rPr>
              <w:t>0</w:t>
            </w:r>
          </w:p>
        </w:tc>
      </w:tr>
      <w:tr w:rsidR="0046594C" w:rsidRPr="00CC0113" w14:paraId="0DA12572"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A05154" w14:textId="77777777" w:rsidR="0046594C" w:rsidRPr="00AF18C6" w:rsidRDefault="0046594C" w:rsidP="009546B7">
            <w:pPr>
              <w:pStyle w:val="rowtabella0"/>
              <w:rPr>
                <w:color w:val="002060"/>
              </w:rPr>
            </w:pPr>
            <w:r w:rsidRPr="00AF18C6">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CC096" w14:textId="77777777" w:rsidR="0046594C" w:rsidRPr="00AF18C6" w:rsidRDefault="0046594C" w:rsidP="009546B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4EF65" w14:textId="77777777" w:rsidR="0046594C" w:rsidRPr="00AF18C6" w:rsidRDefault="0046594C" w:rsidP="009546B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0B24F" w14:textId="77777777" w:rsidR="0046594C" w:rsidRPr="00AF18C6" w:rsidRDefault="0046594C" w:rsidP="009546B7">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55884" w14:textId="77777777" w:rsidR="0046594C" w:rsidRPr="00AF18C6" w:rsidRDefault="0046594C" w:rsidP="009546B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1954C" w14:textId="77777777" w:rsidR="0046594C" w:rsidRPr="00AF18C6" w:rsidRDefault="0046594C" w:rsidP="009546B7">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95A2D" w14:textId="77777777" w:rsidR="0046594C" w:rsidRPr="00AF18C6" w:rsidRDefault="0046594C" w:rsidP="009546B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55AD2" w14:textId="77777777" w:rsidR="0046594C" w:rsidRPr="00AF18C6" w:rsidRDefault="0046594C" w:rsidP="009546B7">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A0879" w14:textId="77777777" w:rsidR="0046594C" w:rsidRPr="00AF18C6" w:rsidRDefault="0046594C" w:rsidP="009546B7">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3F02A" w14:textId="77777777" w:rsidR="0046594C" w:rsidRPr="00CC0113" w:rsidRDefault="0046594C" w:rsidP="009546B7">
            <w:pPr>
              <w:pStyle w:val="rowtabella0"/>
              <w:jc w:val="center"/>
              <w:rPr>
                <w:color w:val="002060"/>
              </w:rPr>
            </w:pPr>
            <w:r w:rsidRPr="00AF18C6">
              <w:rPr>
                <w:color w:val="002060"/>
              </w:rPr>
              <w:t>0</w:t>
            </w:r>
          </w:p>
        </w:tc>
      </w:tr>
    </w:tbl>
    <w:p w14:paraId="7A264400" w14:textId="77777777" w:rsidR="0046594C" w:rsidRPr="006E61AC" w:rsidRDefault="0046594C" w:rsidP="0046594C">
      <w:pPr>
        <w:pStyle w:val="breakline"/>
        <w:rPr>
          <w:color w:val="002060"/>
        </w:rPr>
      </w:pPr>
    </w:p>
    <w:p w14:paraId="7D57A252" w14:textId="77777777" w:rsidR="00B87271" w:rsidRPr="00001170" w:rsidRDefault="00B87271" w:rsidP="00B87271">
      <w:pPr>
        <w:pStyle w:val="titoloprinc0"/>
        <w:rPr>
          <w:color w:val="002060"/>
        </w:rPr>
      </w:pPr>
      <w:r>
        <w:rPr>
          <w:color w:val="002060"/>
        </w:rPr>
        <w:t>PROGRAMMA GARE</w:t>
      </w:r>
    </w:p>
    <w:p w14:paraId="290BC00B" w14:textId="77777777" w:rsidR="0046594C" w:rsidRDefault="0046594C" w:rsidP="0046594C">
      <w:pPr>
        <w:pStyle w:val="breakline"/>
        <w:rPr>
          <w:rFonts w:eastAsiaTheme="minorEastAsia"/>
          <w:color w:val="002060"/>
        </w:rPr>
      </w:pPr>
    </w:p>
    <w:p w14:paraId="61A1E36A" w14:textId="77777777" w:rsidR="00544ECE" w:rsidRPr="001D1C8A" w:rsidRDefault="00544ECE" w:rsidP="00544ECE">
      <w:pPr>
        <w:pStyle w:val="sottotitolocampionato10"/>
        <w:rPr>
          <w:color w:val="002060"/>
        </w:rPr>
      </w:pPr>
      <w:r w:rsidRPr="001D1C8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98"/>
        <w:gridCol w:w="1549"/>
        <w:gridCol w:w="1542"/>
      </w:tblGrid>
      <w:tr w:rsidR="00544ECE" w:rsidRPr="001D1C8A" w14:paraId="573DC2B5"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E3838"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F8699"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B75A6"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D2185"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BB858"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BD752"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025FA"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0DF4F839"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38041" w14:textId="77777777" w:rsidR="00544ECE" w:rsidRPr="001D1C8A" w:rsidRDefault="00544ECE" w:rsidP="009546B7">
            <w:pPr>
              <w:pStyle w:val="rowtabella0"/>
              <w:rPr>
                <w:color w:val="002060"/>
              </w:rPr>
            </w:pPr>
            <w:r w:rsidRPr="001D1C8A">
              <w:rPr>
                <w:color w:val="002060"/>
              </w:rPr>
              <w:t>MONTELUPONESE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C2A09" w14:textId="77777777" w:rsidR="00544ECE" w:rsidRPr="001D1C8A" w:rsidRDefault="00544ECE" w:rsidP="009546B7">
            <w:pPr>
              <w:pStyle w:val="rowtabella0"/>
              <w:rPr>
                <w:color w:val="002060"/>
              </w:rPr>
            </w:pPr>
            <w:r w:rsidRPr="001D1C8A">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56ED2" w14:textId="77777777" w:rsidR="00544ECE" w:rsidRPr="001D1C8A" w:rsidRDefault="00544ECE" w:rsidP="009546B7">
            <w:pPr>
              <w:pStyle w:val="rowtabella0"/>
              <w:jc w:val="center"/>
              <w:rPr>
                <w:color w:val="002060"/>
              </w:rPr>
            </w:pPr>
            <w:r w:rsidRPr="001D1C8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90FB4" w14:textId="77777777" w:rsidR="00544ECE" w:rsidRPr="001D1C8A" w:rsidRDefault="00544ECE" w:rsidP="009546B7">
            <w:pPr>
              <w:pStyle w:val="rowtabella0"/>
              <w:rPr>
                <w:color w:val="002060"/>
              </w:rPr>
            </w:pPr>
            <w:r w:rsidRPr="001D1C8A">
              <w:rPr>
                <w:color w:val="002060"/>
              </w:rPr>
              <w:t>06/04/2025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C6D0B" w14:textId="77777777" w:rsidR="00544ECE" w:rsidRPr="001D1C8A" w:rsidRDefault="00544ECE" w:rsidP="009546B7">
            <w:pPr>
              <w:pStyle w:val="rowtabella0"/>
              <w:rPr>
                <w:color w:val="002060"/>
              </w:rPr>
            </w:pPr>
            <w:r w:rsidRPr="001D1C8A">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02B1E" w14:textId="77777777" w:rsidR="00544ECE" w:rsidRPr="001D1C8A" w:rsidRDefault="00544ECE" w:rsidP="009546B7">
            <w:pPr>
              <w:pStyle w:val="rowtabella0"/>
              <w:rPr>
                <w:color w:val="002060"/>
              </w:rPr>
            </w:pPr>
            <w:r w:rsidRPr="001D1C8A">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2FBDC" w14:textId="77777777" w:rsidR="00544ECE" w:rsidRPr="001D1C8A" w:rsidRDefault="00544ECE" w:rsidP="009546B7">
            <w:pPr>
              <w:pStyle w:val="rowtabella0"/>
              <w:rPr>
                <w:color w:val="002060"/>
              </w:rPr>
            </w:pPr>
            <w:r w:rsidRPr="001D1C8A">
              <w:rPr>
                <w:color w:val="002060"/>
              </w:rPr>
              <w:t>VIA ALESSANDRO MANZONI</w:t>
            </w:r>
          </w:p>
        </w:tc>
      </w:tr>
      <w:tr w:rsidR="00544ECE" w:rsidRPr="001D1C8A" w14:paraId="027600CC"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35942" w14:textId="77777777" w:rsidR="00544ECE" w:rsidRPr="001D1C8A" w:rsidRDefault="00544ECE" w:rsidP="009546B7">
            <w:pPr>
              <w:pStyle w:val="rowtabella0"/>
              <w:rPr>
                <w:color w:val="002060"/>
              </w:rPr>
            </w:pPr>
            <w:r w:rsidRPr="001D1C8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3F571" w14:textId="77777777" w:rsidR="00544ECE" w:rsidRPr="001D1C8A" w:rsidRDefault="00544ECE" w:rsidP="009546B7">
            <w:pPr>
              <w:pStyle w:val="rowtabella0"/>
              <w:rPr>
                <w:color w:val="002060"/>
              </w:rPr>
            </w:pPr>
            <w:proofErr w:type="gramStart"/>
            <w:r w:rsidRPr="001D1C8A">
              <w:rPr>
                <w:color w:val="002060"/>
              </w:rPr>
              <w:t>CITTA</w:t>
            </w:r>
            <w:proofErr w:type="gramEnd"/>
            <w:r w:rsidRPr="001D1C8A">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BE04B" w14:textId="77777777" w:rsidR="00544ECE" w:rsidRPr="001D1C8A" w:rsidRDefault="00544ECE" w:rsidP="009546B7">
            <w:pPr>
              <w:pStyle w:val="rowtabella0"/>
              <w:jc w:val="center"/>
              <w:rPr>
                <w:color w:val="002060"/>
              </w:rPr>
            </w:pPr>
            <w:r w:rsidRPr="001D1C8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87AFB" w14:textId="77777777" w:rsidR="00544ECE" w:rsidRPr="001D1C8A" w:rsidRDefault="00544ECE" w:rsidP="009546B7">
            <w:pPr>
              <w:pStyle w:val="rowtabella0"/>
              <w:rPr>
                <w:color w:val="002060"/>
              </w:rPr>
            </w:pPr>
            <w:r w:rsidRPr="001D1C8A">
              <w:rPr>
                <w:color w:val="002060"/>
              </w:rPr>
              <w:t>09/04/2025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2D1EF" w14:textId="77777777" w:rsidR="00544ECE" w:rsidRPr="001D1C8A" w:rsidRDefault="00544ECE" w:rsidP="009546B7">
            <w:pPr>
              <w:pStyle w:val="rowtabella0"/>
              <w:rPr>
                <w:color w:val="002060"/>
              </w:rPr>
            </w:pPr>
            <w:r w:rsidRPr="001D1C8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CCD76" w14:textId="77777777" w:rsidR="00544ECE" w:rsidRPr="001D1C8A" w:rsidRDefault="00544ECE" w:rsidP="009546B7">
            <w:pPr>
              <w:pStyle w:val="rowtabella0"/>
              <w:rPr>
                <w:color w:val="002060"/>
              </w:rPr>
            </w:pPr>
            <w:r w:rsidRPr="001D1C8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309A6" w14:textId="77777777" w:rsidR="00544ECE" w:rsidRPr="001D1C8A" w:rsidRDefault="00544ECE" w:rsidP="009546B7">
            <w:pPr>
              <w:pStyle w:val="rowtabella0"/>
              <w:rPr>
                <w:color w:val="002060"/>
              </w:rPr>
            </w:pPr>
            <w:r w:rsidRPr="001D1C8A">
              <w:rPr>
                <w:color w:val="002060"/>
              </w:rPr>
              <w:t>VIA SAN SERGIO FZ. GROTTACCIA</w:t>
            </w:r>
          </w:p>
        </w:tc>
      </w:tr>
    </w:tbl>
    <w:p w14:paraId="2F9AD31E" w14:textId="77777777" w:rsidR="00544ECE" w:rsidRPr="00001170" w:rsidRDefault="00544ECE" w:rsidP="0046594C">
      <w:pPr>
        <w:pStyle w:val="breakline"/>
        <w:rPr>
          <w:rFonts w:eastAsiaTheme="minorEastAsia"/>
          <w:color w:val="002060"/>
        </w:rPr>
      </w:pPr>
    </w:p>
    <w:p w14:paraId="42D32C34" w14:textId="77777777" w:rsidR="0046594C" w:rsidRPr="00001170" w:rsidRDefault="0046594C" w:rsidP="0046594C">
      <w:pPr>
        <w:pStyle w:val="breakline"/>
        <w:rPr>
          <w:color w:val="002060"/>
        </w:rPr>
      </w:pPr>
    </w:p>
    <w:p w14:paraId="3A53A84C" w14:textId="77777777" w:rsidR="0046594C" w:rsidRPr="00001170" w:rsidRDefault="0046594C" w:rsidP="0046594C">
      <w:pPr>
        <w:pStyle w:val="titolocampionato0"/>
        <w:shd w:val="clear" w:color="auto" w:fill="CCCCCC"/>
        <w:spacing w:before="80" w:after="40"/>
        <w:rPr>
          <w:color w:val="002060"/>
        </w:rPr>
      </w:pPr>
      <w:r w:rsidRPr="00001170">
        <w:rPr>
          <w:color w:val="002060"/>
        </w:rPr>
        <w:t>COPPA PRIMAVERA C5 UNDER 18</w:t>
      </w:r>
    </w:p>
    <w:p w14:paraId="366C4A8B" w14:textId="77777777" w:rsidR="0046594C" w:rsidRPr="00001170" w:rsidRDefault="0046594C" w:rsidP="0046594C">
      <w:pPr>
        <w:pStyle w:val="titoloprinc0"/>
        <w:rPr>
          <w:color w:val="002060"/>
        </w:rPr>
      </w:pPr>
      <w:r w:rsidRPr="00001170">
        <w:rPr>
          <w:color w:val="002060"/>
        </w:rPr>
        <w:t>VARIAZIONI AL PROGRAMMA GARE</w:t>
      </w:r>
    </w:p>
    <w:p w14:paraId="737495A7" w14:textId="77777777" w:rsidR="0046594C" w:rsidRPr="00001170" w:rsidRDefault="0046594C" w:rsidP="0046594C">
      <w:pPr>
        <w:pStyle w:val="breakline"/>
        <w:rPr>
          <w:color w:val="002060"/>
        </w:rPr>
      </w:pPr>
    </w:p>
    <w:p w14:paraId="5A9E1BBB" w14:textId="77777777" w:rsidR="0046594C" w:rsidRPr="00001170" w:rsidRDefault="0046594C" w:rsidP="0046594C">
      <w:pPr>
        <w:pStyle w:val="breakline"/>
        <w:rPr>
          <w:color w:val="002060"/>
        </w:rPr>
      </w:pPr>
    </w:p>
    <w:p w14:paraId="62619B2E"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594C" w:rsidRPr="00001170" w14:paraId="10743865" w14:textId="77777777" w:rsidTr="00210F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B22FA" w14:textId="77777777" w:rsidR="0046594C" w:rsidRPr="00001170" w:rsidRDefault="0046594C"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9C6E8"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9650" w14:textId="77777777" w:rsidR="0046594C" w:rsidRPr="00001170" w:rsidRDefault="0046594C"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34159"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EB559"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FCBC9"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99730"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A087A" w14:textId="77777777" w:rsidR="0046594C" w:rsidRPr="00001170" w:rsidRDefault="0046594C" w:rsidP="009546B7">
            <w:pPr>
              <w:pStyle w:val="headertabella0"/>
              <w:rPr>
                <w:color w:val="002060"/>
              </w:rPr>
            </w:pPr>
            <w:r w:rsidRPr="00001170">
              <w:rPr>
                <w:color w:val="002060"/>
              </w:rPr>
              <w:t>Impianto</w:t>
            </w:r>
          </w:p>
        </w:tc>
      </w:tr>
      <w:tr w:rsidR="0046594C" w:rsidRPr="00001170" w14:paraId="6227FFBD" w14:textId="77777777" w:rsidTr="00210F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4B3C1" w14:textId="77777777" w:rsidR="0046594C" w:rsidRPr="00210F08" w:rsidRDefault="0046594C" w:rsidP="009546B7">
            <w:pPr>
              <w:pStyle w:val="rowtabella0"/>
              <w:rPr>
                <w:color w:val="002060"/>
                <w:highlight w:val="yellow"/>
              </w:rPr>
            </w:pPr>
            <w:r w:rsidRPr="00210F08">
              <w:rPr>
                <w:color w:val="002060"/>
                <w:highlight w:val="yellow"/>
              </w:rPr>
              <w:t>07/04/2025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E621" w14:textId="77777777" w:rsidR="0046594C" w:rsidRPr="00210F08" w:rsidRDefault="0046594C" w:rsidP="009546B7">
            <w:pPr>
              <w:pStyle w:val="rowtabella0"/>
              <w:jc w:val="center"/>
              <w:rPr>
                <w:color w:val="002060"/>
                <w:highlight w:val="yellow"/>
              </w:rPr>
            </w:pPr>
            <w:r w:rsidRPr="00210F0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52EF" w14:textId="77777777" w:rsidR="0046594C" w:rsidRPr="00210F08" w:rsidRDefault="0046594C" w:rsidP="009546B7">
            <w:pPr>
              <w:pStyle w:val="rowtabella0"/>
              <w:rPr>
                <w:color w:val="002060"/>
                <w:highlight w:val="yellow"/>
              </w:rPr>
            </w:pPr>
            <w:r w:rsidRPr="00210F08">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7796" w14:textId="77777777" w:rsidR="0046594C" w:rsidRPr="00210F08" w:rsidRDefault="0046594C" w:rsidP="009546B7">
            <w:pPr>
              <w:pStyle w:val="rowtabella0"/>
              <w:rPr>
                <w:color w:val="002060"/>
                <w:highlight w:val="yellow"/>
              </w:rPr>
            </w:pPr>
            <w:r w:rsidRPr="00210F08">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8A63" w14:textId="77777777" w:rsidR="0046594C" w:rsidRPr="00001170" w:rsidRDefault="0046594C" w:rsidP="009546B7">
            <w:pPr>
              <w:pStyle w:val="rowtabella0"/>
              <w:rPr>
                <w:color w:val="002060"/>
              </w:rPr>
            </w:pPr>
            <w:r w:rsidRPr="00001170">
              <w:rPr>
                <w:color w:val="002060"/>
              </w:rPr>
              <w:t>05/04/2025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CA17" w14:textId="77777777" w:rsidR="0046594C" w:rsidRPr="00001170" w:rsidRDefault="0046594C" w:rsidP="009546B7">
            <w:pPr>
              <w:pStyle w:val="rowtabella0"/>
              <w:jc w:val="center"/>
              <w:rPr>
                <w:color w:val="002060"/>
              </w:rPr>
            </w:pPr>
            <w:r w:rsidRPr="00210F08">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8AD4" w14:textId="77777777" w:rsidR="0046594C" w:rsidRPr="00001170" w:rsidRDefault="0046594C" w:rsidP="009546B7">
            <w:pPr>
              <w:pStyle w:val="rowtabella0"/>
              <w:jc w:val="center"/>
              <w:rPr>
                <w:color w:val="002060"/>
              </w:rPr>
            </w:pPr>
            <w:r w:rsidRPr="0000117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C2E2" w14:textId="77777777" w:rsidR="0046594C" w:rsidRPr="00001170" w:rsidRDefault="0046594C" w:rsidP="009546B7">
            <w:pPr>
              <w:rPr>
                <w:color w:val="002060"/>
              </w:rPr>
            </w:pPr>
          </w:p>
        </w:tc>
      </w:tr>
    </w:tbl>
    <w:p w14:paraId="338AD2DF" w14:textId="77777777" w:rsidR="0046594C" w:rsidRPr="00001170" w:rsidRDefault="0046594C" w:rsidP="0046594C">
      <w:pPr>
        <w:pStyle w:val="breakline"/>
        <w:rPr>
          <w:rFonts w:eastAsiaTheme="minorEastAsia"/>
          <w:color w:val="002060"/>
        </w:rPr>
      </w:pPr>
    </w:p>
    <w:p w14:paraId="6FC88D59" w14:textId="77777777" w:rsidR="0046594C" w:rsidRPr="00001170" w:rsidRDefault="0046594C" w:rsidP="0046594C">
      <w:pPr>
        <w:pStyle w:val="breakline"/>
        <w:rPr>
          <w:color w:val="002060"/>
        </w:rPr>
      </w:pPr>
    </w:p>
    <w:p w14:paraId="7BE39573" w14:textId="77777777" w:rsidR="0046594C" w:rsidRPr="00001170" w:rsidRDefault="0046594C" w:rsidP="0046594C">
      <w:pPr>
        <w:pStyle w:val="titoloprinc0"/>
        <w:rPr>
          <w:color w:val="002060"/>
        </w:rPr>
      </w:pPr>
      <w:r w:rsidRPr="00001170">
        <w:rPr>
          <w:color w:val="002060"/>
        </w:rPr>
        <w:t>RISULTATI</w:t>
      </w:r>
    </w:p>
    <w:p w14:paraId="64E9625F" w14:textId="77777777" w:rsidR="0046594C" w:rsidRPr="00001170" w:rsidRDefault="0046594C" w:rsidP="0046594C">
      <w:pPr>
        <w:pStyle w:val="breakline"/>
        <w:rPr>
          <w:color w:val="002060"/>
        </w:rPr>
      </w:pPr>
    </w:p>
    <w:p w14:paraId="686FD19E" w14:textId="77777777" w:rsidR="0046594C" w:rsidRPr="00001170" w:rsidRDefault="0046594C" w:rsidP="0046594C">
      <w:pPr>
        <w:pStyle w:val="sottotitolocampionato10"/>
        <w:rPr>
          <w:color w:val="002060"/>
        </w:rPr>
      </w:pPr>
      <w:r w:rsidRPr="00001170">
        <w:rPr>
          <w:color w:val="002060"/>
        </w:rPr>
        <w:t xml:space="preserve">RISULTATI UFFICIALI GARE DEL </w:t>
      </w:r>
      <w:r>
        <w:rPr>
          <w:color w:val="002060"/>
        </w:rPr>
        <w:t>31</w:t>
      </w:r>
      <w:r w:rsidRPr="00001170">
        <w:rPr>
          <w:color w:val="002060"/>
        </w:rPr>
        <w:t>/03/2025</w:t>
      </w:r>
    </w:p>
    <w:p w14:paraId="27A07586" w14:textId="77777777" w:rsidR="0046594C" w:rsidRPr="0046594C" w:rsidRDefault="0046594C" w:rsidP="0046594C">
      <w:pPr>
        <w:pStyle w:val="sottotitolocampionato20"/>
        <w:spacing w:before="0" w:beforeAutospacing="0" w:after="0" w:afterAutospacing="0"/>
        <w:rPr>
          <w:rFonts w:ascii="Arial" w:hAnsi="Arial" w:cs="Arial"/>
          <w:color w:val="002060"/>
          <w:sz w:val="20"/>
          <w:szCs w:val="20"/>
        </w:rPr>
      </w:pPr>
      <w:r w:rsidRPr="0046594C">
        <w:rPr>
          <w:rFonts w:ascii="Arial" w:hAnsi="Arial" w:cs="Arial"/>
          <w:color w:val="002060"/>
          <w:sz w:val="20"/>
          <w:szCs w:val="20"/>
        </w:rPr>
        <w:t>Si trascrivono qui di seguito i risultati ufficiali delle gare disputate</w:t>
      </w:r>
    </w:p>
    <w:p w14:paraId="61FE1CFE" w14:textId="77777777" w:rsidR="0046594C" w:rsidRPr="00001170" w:rsidRDefault="0046594C" w:rsidP="004659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594C" w:rsidRPr="00001170" w14:paraId="3BA00AB1"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7AAD0601"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1762" w14:textId="77777777" w:rsidR="0046594C" w:rsidRPr="00001170" w:rsidRDefault="0046594C" w:rsidP="009546B7">
                  <w:pPr>
                    <w:pStyle w:val="headertabella0"/>
                    <w:rPr>
                      <w:color w:val="002060"/>
                    </w:rPr>
                  </w:pPr>
                  <w:r w:rsidRPr="00001170">
                    <w:rPr>
                      <w:color w:val="002060"/>
                    </w:rPr>
                    <w:t>GIRONE A - 1 Giornata - A</w:t>
                  </w:r>
                </w:p>
              </w:tc>
            </w:tr>
            <w:tr w:rsidR="0046594C" w:rsidRPr="00001170" w14:paraId="19E46B05" w14:textId="77777777" w:rsidTr="009546B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CC5ADC" w14:textId="77777777" w:rsidR="0046594C" w:rsidRPr="00001170" w:rsidRDefault="0046594C" w:rsidP="009546B7">
                  <w:pPr>
                    <w:pStyle w:val="rowtabella0"/>
                    <w:rPr>
                      <w:color w:val="002060"/>
                    </w:rPr>
                  </w:pPr>
                  <w:r w:rsidRPr="00001170">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6858F" w14:textId="77777777" w:rsidR="0046594C" w:rsidRPr="00001170" w:rsidRDefault="0046594C" w:rsidP="009546B7">
                  <w:pPr>
                    <w:pStyle w:val="rowtabella0"/>
                    <w:rPr>
                      <w:color w:val="002060"/>
                    </w:rPr>
                  </w:pPr>
                  <w:r w:rsidRPr="00001170">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E9E69" w14:textId="77777777" w:rsidR="0046594C" w:rsidRPr="00001170" w:rsidRDefault="0046594C" w:rsidP="009546B7">
                  <w:pPr>
                    <w:pStyle w:val="rowtabella0"/>
                    <w:jc w:val="center"/>
                    <w:rPr>
                      <w:color w:val="002060"/>
                    </w:rPr>
                  </w:pPr>
                  <w:r w:rsidRPr="00001170">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FE581" w14:textId="77777777" w:rsidR="0046594C" w:rsidRPr="00001170" w:rsidRDefault="0046594C" w:rsidP="009546B7">
                  <w:pPr>
                    <w:pStyle w:val="rowtabella0"/>
                    <w:jc w:val="center"/>
                    <w:rPr>
                      <w:color w:val="002060"/>
                    </w:rPr>
                  </w:pPr>
                  <w:r w:rsidRPr="00001170">
                    <w:rPr>
                      <w:color w:val="002060"/>
                    </w:rPr>
                    <w:t> </w:t>
                  </w:r>
                </w:p>
              </w:tc>
            </w:tr>
          </w:tbl>
          <w:p w14:paraId="6AEA5A88" w14:textId="77777777" w:rsidR="0046594C" w:rsidRPr="00001170" w:rsidRDefault="0046594C" w:rsidP="009546B7">
            <w:pPr>
              <w:rPr>
                <w:color w:val="002060"/>
              </w:rPr>
            </w:pPr>
          </w:p>
        </w:tc>
      </w:tr>
    </w:tbl>
    <w:p w14:paraId="05C708BD" w14:textId="77777777" w:rsidR="0046594C" w:rsidRPr="00001170" w:rsidRDefault="0046594C" w:rsidP="0046594C">
      <w:pPr>
        <w:pStyle w:val="breakline"/>
        <w:rPr>
          <w:rFonts w:eastAsiaTheme="minorEastAsia"/>
          <w:color w:val="002060"/>
        </w:rPr>
      </w:pPr>
    </w:p>
    <w:p w14:paraId="3FA6E55F" w14:textId="77777777" w:rsidR="0046594C" w:rsidRPr="00001170" w:rsidRDefault="0046594C" w:rsidP="0046594C">
      <w:pPr>
        <w:pStyle w:val="breakline"/>
        <w:rPr>
          <w:color w:val="002060"/>
        </w:rPr>
      </w:pPr>
    </w:p>
    <w:p w14:paraId="00BA3586" w14:textId="77777777" w:rsidR="0046594C" w:rsidRPr="00001170" w:rsidRDefault="0046594C" w:rsidP="0046594C">
      <w:pPr>
        <w:pStyle w:val="titoloprinc0"/>
        <w:rPr>
          <w:color w:val="002060"/>
        </w:rPr>
      </w:pPr>
      <w:r w:rsidRPr="00001170">
        <w:rPr>
          <w:color w:val="002060"/>
        </w:rPr>
        <w:t>CLASSIFICA</w:t>
      </w:r>
    </w:p>
    <w:p w14:paraId="02A3F827" w14:textId="77777777" w:rsidR="0046594C" w:rsidRPr="00001170" w:rsidRDefault="0046594C" w:rsidP="0046594C">
      <w:pPr>
        <w:pStyle w:val="breakline"/>
        <w:rPr>
          <w:color w:val="002060"/>
        </w:rPr>
      </w:pPr>
    </w:p>
    <w:p w14:paraId="6773928F" w14:textId="77777777" w:rsidR="0046594C" w:rsidRPr="00001170" w:rsidRDefault="0046594C" w:rsidP="0046594C">
      <w:pPr>
        <w:pStyle w:val="breakline"/>
        <w:rPr>
          <w:color w:val="002060"/>
        </w:rPr>
      </w:pPr>
    </w:p>
    <w:p w14:paraId="57CA6B99"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431E86C7"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EB08A"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75D72"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8CAE9"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D2714"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133B0"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89F83"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C1D63"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2CAA"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E5D75"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43A53" w14:textId="77777777" w:rsidR="0046594C" w:rsidRPr="00001170" w:rsidRDefault="0046594C" w:rsidP="009546B7">
            <w:pPr>
              <w:pStyle w:val="headertabella0"/>
              <w:rPr>
                <w:color w:val="002060"/>
              </w:rPr>
            </w:pPr>
            <w:r w:rsidRPr="00001170">
              <w:rPr>
                <w:color w:val="002060"/>
              </w:rPr>
              <w:t>PE</w:t>
            </w:r>
          </w:p>
        </w:tc>
      </w:tr>
      <w:tr w:rsidR="0046594C" w:rsidRPr="00001170" w14:paraId="430A5AA7"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254741" w14:textId="77777777" w:rsidR="0046594C" w:rsidRPr="00001170" w:rsidRDefault="0046594C" w:rsidP="009546B7">
            <w:pPr>
              <w:pStyle w:val="rowtabella0"/>
              <w:rPr>
                <w:color w:val="002060"/>
              </w:rPr>
            </w:pPr>
            <w:r w:rsidRPr="0000117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3C9E"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2F1F"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9B2B"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A87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FA5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4B14"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05D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350A"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7BC0" w14:textId="77777777" w:rsidR="0046594C" w:rsidRPr="00001170" w:rsidRDefault="0046594C" w:rsidP="009546B7">
            <w:pPr>
              <w:pStyle w:val="rowtabella0"/>
              <w:jc w:val="center"/>
              <w:rPr>
                <w:color w:val="002060"/>
              </w:rPr>
            </w:pPr>
            <w:r w:rsidRPr="00001170">
              <w:rPr>
                <w:color w:val="002060"/>
              </w:rPr>
              <w:t>0</w:t>
            </w:r>
          </w:p>
        </w:tc>
      </w:tr>
      <w:tr w:rsidR="0046594C" w:rsidRPr="00001170" w14:paraId="7E5A66C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493B4" w14:textId="77777777" w:rsidR="0046594C" w:rsidRPr="00001170" w:rsidRDefault="0046594C" w:rsidP="009546B7">
            <w:pPr>
              <w:pStyle w:val="rowtabella0"/>
              <w:rPr>
                <w:color w:val="002060"/>
              </w:rPr>
            </w:pPr>
            <w:proofErr w:type="spellStart"/>
            <w:proofErr w:type="gramStart"/>
            <w:r w:rsidRPr="00001170">
              <w:rPr>
                <w:color w:val="002060"/>
              </w:rPr>
              <w:t>sq</w:t>
            </w:r>
            <w:proofErr w:type="spellEnd"/>
            <w:r w:rsidRPr="00001170">
              <w:rPr>
                <w:color w:val="002060"/>
              </w:rPr>
              <w:t>..</w:t>
            </w:r>
            <w:proofErr w:type="gramEnd"/>
            <w:r w:rsidRPr="00001170">
              <w:rPr>
                <w:color w:val="002060"/>
              </w:rPr>
              <w:t xml:space="preserve"> U.S. FORTUNA FANO </w:t>
            </w:r>
            <w:proofErr w:type="gramStart"/>
            <w:r w:rsidRPr="00001170">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54D5"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2D5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6B1F"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828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DE5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8805"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0E8B"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C577"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06FA" w14:textId="77777777" w:rsidR="0046594C" w:rsidRPr="00001170" w:rsidRDefault="0046594C" w:rsidP="009546B7">
            <w:pPr>
              <w:pStyle w:val="rowtabella0"/>
              <w:jc w:val="center"/>
              <w:rPr>
                <w:color w:val="002060"/>
              </w:rPr>
            </w:pPr>
            <w:r w:rsidRPr="00001170">
              <w:rPr>
                <w:color w:val="002060"/>
              </w:rPr>
              <w:t>0</w:t>
            </w:r>
          </w:p>
        </w:tc>
      </w:tr>
      <w:tr w:rsidR="0046594C" w:rsidRPr="00001170" w14:paraId="45201A9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502B2" w14:textId="77777777" w:rsidR="0046594C" w:rsidRPr="00001170" w:rsidRDefault="0046594C" w:rsidP="009546B7">
            <w:pPr>
              <w:pStyle w:val="rowtabella0"/>
              <w:rPr>
                <w:color w:val="002060"/>
              </w:rPr>
            </w:pPr>
            <w:r w:rsidRPr="0000117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45C0"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9D8E"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4361"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9E3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130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8B40"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F28F"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44FC3"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B067" w14:textId="77777777" w:rsidR="0046594C" w:rsidRPr="00001170" w:rsidRDefault="0046594C" w:rsidP="009546B7">
            <w:pPr>
              <w:pStyle w:val="rowtabella0"/>
              <w:jc w:val="center"/>
              <w:rPr>
                <w:color w:val="002060"/>
              </w:rPr>
            </w:pPr>
            <w:r w:rsidRPr="00001170">
              <w:rPr>
                <w:color w:val="002060"/>
              </w:rPr>
              <w:t>0</w:t>
            </w:r>
          </w:p>
        </w:tc>
      </w:tr>
      <w:tr w:rsidR="0046594C" w:rsidRPr="00001170" w14:paraId="1BB5B52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9BF8A" w14:textId="77777777" w:rsidR="0046594C" w:rsidRPr="00001170" w:rsidRDefault="0046594C" w:rsidP="009546B7">
            <w:pPr>
              <w:pStyle w:val="rowtabella0"/>
              <w:rPr>
                <w:color w:val="002060"/>
              </w:rPr>
            </w:pPr>
            <w:r w:rsidRPr="0000117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0E6A"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C6F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85A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8A60"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408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F845"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53A0"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CB75"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3965" w14:textId="77777777" w:rsidR="0046594C" w:rsidRPr="00001170" w:rsidRDefault="0046594C" w:rsidP="009546B7">
            <w:pPr>
              <w:pStyle w:val="rowtabella0"/>
              <w:jc w:val="center"/>
              <w:rPr>
                <w:color w:val="002060"/>
              </w:rPr>
            </w:pPr>
            <w:r w:rsidRPr="00001170">
              <w:rPr>
                <w:color w:val="002060"/>
              </w:rPr>
              <w:t>0</w:t>
            </w:r>
          </w:p>
        </w:tc>
      </w:tr>
      <w:tr w:rsidR="0046594C" w:rsidRPr="00001170" w14:paraId="2BF312FB"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279DF" w14:textId="77777777" w:rsidR="0046594C" w:rsidRPr="00001170" w:rsidRDefault="0046594C" w:rsidP="009546B7">
            <w:pPr>
              <w:pStyle w:val="rowtabella0"/>
              <w:rPr>
                <w:color w:val="002060"/>
              </w:rPr>
            </w:pPr>
            <w:r w:rsidRPr="0000117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3369"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FCFE"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5871"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BB6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E5F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21DF"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4140"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1AE6"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E410" w14:textId="77777777" w:rsidR="0046594C" w:rsidRPr="00001170" w:rsidRDefault="0046594C" w:rsidP="009546B7">
            <w:pPr>
              <w:pStyle w:val="rowtabella0"/>
              <w:jc w:val="center"/>
              <w:rPr>
                <w:color w:val="002060"/>
              </w:rPr>
            </w:pPr>
            <w:r w:rsidRPr="00001170">
              <w:rPr>
                <w:color w:val="002060"/>
              </w:rPr>
              <w:t>0</w:t>
            </w:r>
          </w:p>
        </w:tc>
      </w:tr>
      <w:tr w:rsidR="0046594C" w:rsidRPr="00001170" w14:paraId="30DD474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BE081" w14:textId="77777777" w:rsidR="0046594C" w:rsidRPr="00001170" w:rsidRDefault="0046594C" w:rsidP="009546B7">
            <w:pPr>
              <w:pStyle w:val="rowtabella0"/>
              <w:rPr>
                <w:color w:val="002060"/>
              </w:rPr>
            </w:pPr>
            <w:r w:rsidRPr="0000117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8CFA"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440B"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F8B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707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F92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5B14"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0FA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E132"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1F58" w14:textId="77777777" w:rsidR="0046594C" w:rsidRPr="00001170" w:rsidRDefault="0046594C" w:rsidP="009546B7">
            <w:pPr>
              <w:pStyle w:val="rowtabella0"/>
              <w:jc w:val="center"/>
              <w:rPr>
                <w:color w:val="002060"/>
              </w:rPr>
            </w:pPr>
            <w:r w:rsidRPr="00001170">
              <w:rPr>
                <w:color w:val="002060"/>
              </w:rPr>
              <w:t>0</w:t>
            </w:r>
          </w:p>
        </w:tc>
      </w:tr>
      <w:tr w:rsidR="0046594C" w:rsidRPr="00001170" w14:paraId="3B52A888"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3BC71" w14:textId="77777777" w:rsidR="0046594C" w:rsidRPr="00001170" w:rsidRDefault="0046594C" w:rsidP="009546B7">
            <w:pPr>
              <w:pStyle w:val="rowtabella0"/>
              <w:rPr>
                <w:color w:val="002060"/>
              </w:rPr>
            </w:pPr>
            <w:r w:rsidRPr="0000117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127F"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44A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0B6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BD90"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2D0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5F28"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2D71"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0C7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F57E" w14:textId="77777777" w:rsidR="0046594C" w:rsidRPr="00001170" w:rsidRDefault="0046594C" w:rsidP="009546B7">
            <w:pPr>
              <w:pStyle w:val="rowtabella0"/>
              <w:jc w:val="center"/>
              <w:rPr>
                <w:color w:val="002060"/>
              </w:rPr>
            </w:pPr>
            <w:r w:rsidRPr="00001170">
              <w:rPr>
                <w:color w:val="002060"/>
              </w:rPr>
              <w:t>0</w:t>
            </w:r>
          </w:p>
        </w:tc>
      </w:tr>
      <w:tr w:rsidR="0046594C" w:rsidRPr="00001170" w14:paraId="1120B7E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8475D" w14:textId="77777777" w:rsidR="0046594C" w:rsidRPr="00001170" w:rsidRDefault="0046594C" w:rsidP="009546B7">
            <w:pPr>
              <w:pStyle w:val="rowtabella0"/>
              <w:rPr>
                <w:color w:val="002060"/>
              </w:rPr>
            </w:pPr>
            <w:r w:rsidRPr="0000117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B27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9C6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DED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3D5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2A63"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0044"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048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5283"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5BE9" w14:textId="77777777" w:rsidR="0046594C" w:rsidRPr="00001170" w:rsidRDefault="0046594C" w:rsidP="009546B7">
            <w:pPr>
              <w:pStyle w:val="rowtabella0"/>
              <w:jc w:val="center"/>
              <w:rPr>
                <w:color w:val="002060"/>
              </w:rPr>
            </w:pPr>
            <w:r w:rsidRPr="00001170">
              <w:rPr>
                <w:color w:val="002060"/>
              </w:rPr>
              <w:t>0</w:t>
            </w:r>
          </w:p>
        </w:tc>
      </w:tr>
      <w:tr w:rsidR="0046594C" w:rsidRPr="00001170" w14:paraId="580BCAE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C3D50" w14:textId="77777777" w:rsidR="0046594C" w:rsidRPr="00001170" w:rsidRDefault="0046594C" w:rsidP="009546B7">
            <w:pPr>
              <w:pStyle w:val="rowtabella0"/>
              <w:rPr>
                <w:color w:val="002060"/>
              </w:rPr>
            </w:pPr>
            <w:r w:rsidRPr="0000117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ED7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F268"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432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A13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368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36F4"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EFAD"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B32A"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1AA3" w14:textId="77777777" w:rsidR="0046594C" w:rsidRPr="00001170" w:rsidRDefault="0046594C" w:rsidP="009546B7">
            <w:pPr>
              <w:pStyle w:val="rowtabella0"/>
              <w:jc w:val="center"/>
              <w:rPr>
                <w:color w:val="002060"/>
              </w:rPr>
            </w:pPr>
            <w:r w:rsidRPr="00001170">
              <w:rPr>
                <w:color w:val="002060"/>
              </w:rPr>
              <w:t>0</w:t>
            </w:r>
          </w:p>
        </w:tc>
      </w:tr>
      <w:tr w:rsidR="0046594C" w:rsidRPr="00001170" w14:paraId="6453DBD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3410D" w14:textId="77777777" w:rsidR="0046594C" w:rsidRPr="00001170" w:rsidRDefault="0046594C" w:rsidP="009546B7">
            <w:pPr>
              <w:pStyle w:val="rowtabella0"/>
              <w:rPr>
                <w:color w:val="002060"/>
              </w:rPr>
            </w:pPr>
            <w:r w:rsidRPr="00001170">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380B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C30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8F3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79F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CC2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819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1E68"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425D"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C7AC" w14:textId="77777777" w:rsidR="0046594C" w:rsidRPr="00001170" w:rsidRDefault="0046594C" w:rsidP="009546B7">
            <w:pPr>
              <w:pStyle w:val="rowtabella0"/>
              <w:jc w:val="center"/>
              <w:rPr>
                <w:color w:val="002060"/>
              </w:rPr>
            </w:pPr>
            <w:r w:rsidRPr="00001170">
              <w:rPr>
                <w:color w:val="002060"/>
              </w:rPr>
              <w:t>0</w:t>
            </w:r>
          </w:p>
        </w:tc>
      </w:tr>
      <w:tr w:rsidR="0046594C" w:rsidRPr="00001170" w14:paraId="4102A56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49B99" w14:textId="77777777" w:rsidR="0046594C" w:rsidRPr="00001170" w:rsidRDefault="0046594C" w:rsidP="009546B7">
            <w:pPr>
              <w:pStyle w:val="rowtabella0"/>
              <w:rPr>
                <w:color w:val="002060"/>
                <w:lang w:val="es-ES"/>
              </w:rPr>
            </w:pPr>
            <w:r w:rsidRPr="0000117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F8AD"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D241"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BB7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DA6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E3EF"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0FFC"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E6F3"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DF28"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C410" w14:textId="77777777" w:rsidR="0046594C" w:rsidRPr="00001170" w:rsidRDefault="0046594C" w:rsidP="009546B7">
            <w:pPr>
              <w:pStyle w:val="rowtabella0"/>
              <w:jc w:val="center"/>
              <w:rPr>
                <w:color w:val="002060"/>
              </w:rPr>
            </w:pPr>
            <w:r w:rsidRPr="00001170">
              <w:rPr>
                <w:color w:val="002060"/>
              </w:rPr>
              <w:t>0</w:t>
            </w:r>
          </w:p>
        </w:tc>
      </w:tr>
      <w:tr w:rsidR="0046594C" w:rsidRPr="00001170" w14:paraId="6632C328"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0498B" w14:textId="77777777" w:rsidR="0046594C" w:rsidRPr="00001170" w:rsidRDefault="0046594C" w:rsidP="009546B7">
            <w:pPr>
              <w:pStyle w:val="rowtabella0"/>
              <w:rPr>
                <w:color w:val="002060"/>
              </w:rPr>
            </w:pPr>
            <w:r w:rsidRPr="0000117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2D4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666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D84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0BD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AD0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7834"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1F22"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36B0"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E7E3" w14:textId="77777777" w:rsidR="0046594C" w:rsidRPr="00001170" w:rsidRDefault="0046594C" w:rsidP="009546B7">
            <w:pPr>
              <w:pStyle w:val="rowtabella0"/>
              <w:jc w:val="center"/>
              <w:rPr>
                <w:color w:val="002060"/>
              </w:rPr>
            </w:pPr>
            <w:r w:rsidRPr="00001170">
              <w:rPr>
                <w:color w:val="002060"/>
              </w:rPr>
              <w:t>0</w:t>
            </w:r>
          </w:p>
        </w:tc>
      </w:tr>
      <w:tr w:rsidR="0046594C" w:rsidRPr="00001170" w14:paraId="0ACC46B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5D19D" w14:textId="77777777" w:rsidR="0046594C" w:rsidRPr="00001170" w:rsidRDefault="0046594C" w:rsidP="009546B7">
            <w:pPr>
              <w:pStyle w:val="rowtabella0"/>
              <w:rPr>
                <w:color w:val="002060"/>
                <w:lang w:val="es-ES"/>
              </w:rPr>
            </w:pPr>
            <w:r w:rsidRPr="0000117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461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86980"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0D4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EBA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57F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0D61"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09DF" w14:textId="77777777" w:rsidR="0046594C" w:rsidRPr="00001170" w:rsidRDefault="0046594C" w:rsidP="009546B7">
            <w:pPr>
              <w:pStyle w:val="rowtabella0"/>
              <w:jc w:val="center"/>
              <w:rPr>
                <w:color w:val="002060"/>
              </w:rPr>
            </w:pPr>
            <w:r w:rsidRPr="000011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7C5E"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D926" w14:textId="77777777" w:rsidR="0046594C" w:rsidRPr="00001170" w:rsidRDefault="0046594C" w:rsidP="009546B7">
            <w:pPr>
              <w:pStyle w:val="rowtabella0"/>
              <w:jc w:val="center"/>
              <w:rPr>
                <w:color w:val="002060"/>
              </w:rPr>
            </w:pPr>
            <w:r w:rsidRPr="00001170">
              <w:rPr>
                <w:color w:val="002060"/>
              </w:rPr>
              <w:t>0</w:t>
            </w:r>
          </w:p>
        </w:tc>
      </w:tr>
      <w:tr w:rsidR="0046594C" w:rsidRPr="00001170" w14:paraId="5D290DA8"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C1E3DC" w14:textId="77777777" w:rsidR="0046594C" w:rsidRPr="00001170" w:rsidRDefault="0046594C" w:rsidP="009546B7">
            <w:pPr>
              <w:pStyle w:val="rowtabella0"/>
              <w:rPr>
                <w:color w:val="002060"/>
              </w:rPr>
            </w:pPr>
            <w:r w:rsidRPr="0000117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5D6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1EEB"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09C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843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1928"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F1F0"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7F4C"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E4ADF"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12B2" w14:textId="77777777" w:rsidR="0046594C" w:rsidRPr="00001170" w:rsidRDefault="0046594C" w:rsidP="009546B7">
            <w:pPr>
              <w:pStyle w:val="rowtabella0"/>
              <w:jc w:val="center"/>
              <w:rPr>
                <w:color w:val="002060"/>
              </w:rPr>
            </w:pPr>
            <w:r w:rsidRPr="00001170">
              <w:rPr>
                <w:color w:val="002060"/>
              </w:rPr>
              <w:t>0</w:t>
            </w:r>
          </w:p>
        </w:tc>
      </w:tr>
    </w:tbl>
    <w:p w14:paraId="0AFDBB74" w14:textId="77777777" w:rsidR="0046594C" w:rsidRDefault="0046594C" w:rsidP="0046594C">
      <w:pPr>
        <w:pStyle w:val="breakline"/>
        <w:rPr>
          <w:rFonts w:eastAsiaTheme="minorEastAsia"/>
          <w:color w:val="002060"/>
        </w:rPr>
      </w:pPr>
    </w:p>
    <w:p w14:paraId="27FDA71E" w14:textId="77777777" w:rsidR="00B87271" w:rsidRPr="00001170" w:rsidRDefault="00B87271" w:rsidP="00B87271">
      <w:pPr>
        <w:pStyle w:val="titoloprinc0"/>
        <w:rPr>
          <w:color w:val="002060"/>
        </w:rPr>
      </w:pPr>
      <w:r>
        <w:rPr>
          <w:color w:val="002060"/>
        </w:rPr>
        <w:t>PROGRAMMA GARE</w:t>
      </w:r>
    </w:p>
    <w:p w14:paraId="4F02582D" w14:textId="77777777" w:rsidR="00B87271" w:rsidRDefault="00B87271" w:rsidP="0046594C">
      <w:pPr>
        <w:pStyle w:val="breakline"/>
        <w:rPr>
          <w:rFonts w:eastAsiaTheme="minorEastAsia"/>
          <w:color w:val="002060"/>
        </w:rPr>
      </w:pPr>
    </w:p>
    <w:p w14:paraId="3BA533E0" w14:textId="77777777" w:rsidR="00544ECE" w:rsidRPr="001D1C8A" w:rsidRDefault="00544ECE" w:rsidP="00544ECE">
      <w:pPr>
        <w:pStyle w:val="sottotitolocampionato10"/>
        <w:rPr>
          <w:color w:val="002060"/>
        </w:rPr>
      </w:pPr>
      <w:r w:rsidRPr="001D1C8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1998"/>
        <w:gridCol w:w="385"/>
        <w:gridCol w:w="898"/>
        <w:gridCol w:w="1198"/>
        <w:gridCol w:w="1558"/>
        <w:gridCol w:w="1548"/>
      </w:tblGrid>
      <w:tr w:rsidR="00544ECE" w:rsidRPr="001D1C8A" w14:paraId="23939F96"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3F4B0"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ED563"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CFB72"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7455F"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CF1DA"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715B4"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88E9B"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3B8444D5"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DF7B5" w14:textId="77777777" w:rsidR="00544ECE" w:rsidRPr="001D1C8A" w:rsidRDefault="00544ECE" w:rsidP="009546B7">
            <w:pPr>
              <w:pStyle w:val="rowtabella0"/>
              <w:rPr>
                <w:color w:val="002060"/>
              </w:rPr>
            </w:pPr>
            <w:r w:rsidRPr="001D1C8A">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4E020" w14:textId="77777777" w:rsidR="00544ECE" w:rsidRPr="001D1C8A" w:rsidRDefault="00544ECE" w:rsidP="009546B7">
            <w:pPr>
              <w:pStyle w:val="rowtabella0"/>
              <w:rPr>
                <w:color w:val="002060"/>
              </w:rPr>
            </w:pPr>
            <w:r w:rsidRPr="001D1C8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711C1"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0E2B1" w14:textId="77777777" w:rsidR="00544ECE" w:rsidRPr="001D1C8A" w:rsidRDefault="00544ECE" w:rsidP="009546B7">
            <w:pPr>
              <w:pStyle w:val="rowtabella0"/>
              <w:rPr>
                <w:color w:val="002060"/>
              </w:rPr>
            </w:pPr>
            <w:r w:rsidRPr="001D1C8A">
              <w:rPr>
                <w:color w:val="002060"/>
              </w:rPr>
              <w:t>05/04/2025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58861" w14:textId="77777777" w:rsidR="00544ECE" w:rsidRPr="001D1C8A" w:rsidRDefault="00544ECE" w:rsidP="009546B7">
            <w:pPr>
              <w:pStyle w:val="rowtabella0"/>
              <w:rPr>
                <w:color w:val="002060"/>
              </w:rPr>
            </w:pPr>
            <w:r w:rsidRPr="001D1C8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DB02F" w14:textId="77777777" w:rsidR="00544ECE" w:rsidRPr="001D1C8A" w:rsidRDefault="00544ECE" w:rsidP="009546B7">
            <w:pPr>
              <w:pStyle w:val="rowtabella0"/>
              <w:rPr>
                <w:color w:val="002060"/>
              </w:rPr>
            </w:pPr>
            <w:r w:rsidRPr="001D1C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C9E5E" w14:textId="77777777" w:rsidR="00544ECE" w:rsidRPr="001D1C8A" w:rsidRDefault="00544ECE" w:rsidP="009546B7">
            <w:pPr>
              <w:pStyle w:val="rowtabella0"/>
              <w:rPr>
                <w:color w:val="002060"/>
              </w:rPr>
            </w:pPr>
            <w:r w:rsidRPr="001D1C8A">
              <w:rPr>
                <w:color w:val="002060"/>
              </w:rPr>
              <w:t>VIA GROTTE DI POSATORA 19/A</w:t>
            </w:r>
          </w:p>
        </w:tc>
      </w:tr>
      <w:tr w:rsidR="00544ECE" w:rsidRPr="001D1C8A" w14:paraId="457A203B"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517133" w14:textId="77777777" w:rsidR="00544ECE" w:rsidRPr="001D1C8A" w:rsidRDefault="00544ECE" w:rsidP="009546B7">
            <w:pPr>
              <w:pStyle w:val="rowtabella0"/>
              <w:rPr>
                <w:color w:val="002060"/>
              </w:rPr>
            </w:pPr>
            <w:r w:rsidRPr="001D1C8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7098DB" w14:textId="77777777" w:rsidR="00544ECE" w:rsidRPr="001D1C8A" w:rsidRDefault="00544ECE" w:rsidP="009546B7">
            <w:pPr>
              <w:pStyle w:val="rowtabella0"/>
              <w:rPr>
                <w:color w:val="002060"/>
              </w:rPr>
            </w:pPr>
            <w:r w:rsidRPr="001D1C8A">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A4CF8A"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BAD3FF" w14:textId="77777777" w:rsidR="00544ECE" w:rsidRPr="001D1C8A" w:rsidRDefault="00544ECE" w:rsidP="009546B7">
            <w:pPr>
              <w:pStyle w:val="rowtabella0"/>
              <w:rPr>
                <w:color w:val="002060"/>
              </w:rPr>
            </w:pPr>
            <w:r w:rsidRPr="001D1C8A">
              <w:rPr>
                <w:color w:val="002060"/>
              </w:rPr>
              <w:t>05/04/2025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63C8F0" w14:textId="77777777" w:rsidR="00544ECE" w:rsidRPr="001D1C8A" w:rsidRDefault="00544ECE" w:rsidP="009546B7">
            <w:pPr>
              <w:pStyle w:val="rowtabella0"/>
              <w:rPr>
                <w:color w:val="002060"/>
              </w:rPr>
            </w:pPr>
            <w:r w:rsidRPr="001D1C8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056DD" w14:textId="77777777" w:rsidR="00544ECE" w:rsidRPr="001D1C8A" w:rsidRDefault="00544ECE" w:rsidP="009546B7">
            <w:pPr>
              <w:pStyle w:val="rowtabella0"/>
              <w:rPr>
                <w:color w:val="002060"/>
              </w:rPr>
            </w:pPr>
            <w:r w:rsidRPr="001D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10E31" w14:textId="77777777" w:rsidR="00544ECE" w:rsidRPr="001D1C8A" w:rsidRDefault="00544ECE" w:rsidP="009546B7">
            <w:pPr>
              <w:pStyle w:val="rowtabella0"/>
              <w:rPr>
                <w:color w:val="002060"/>
              </w:rPr>
            </w:pPr>
            <w:r w:rsidRPr="001D1C8A">
              <w:rPr>
                <w:color w:val="002060"/>
              </w:rPr>
              <w:t>VIA MONTEPELAGO</w:t>
            </w:r>
          </w:p>
        </w:tc>
      </w:tr>
      <w:tr w:rsidR="00544ECE" w:rsidRPr="001D1C8A" w14:paraId="2E973071"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334B44" w14:textId="77777777" w:rsidR="00544ECE" w:rsidRPr="001D1C8A" w:rsidRDefault="00544ECE" w:rsidP="009546B7">
            <w:pPr>
              <w:pStyle w:val="rowtabella0"/>
              <w:rPr>
                <w:color w:val="002060"/>
              </w:rPr>
            </w:pPr>
            <w:r w:rsidRPr="001D1C8A">
              <w:rPr>
                <w:color w:val="002060"/>
              </w:rPr>
              <w:t xml:space="preserve">U.S. FORTUNA FANO </w:t>
            </w:r>
            <w:proofErr w:type="gramStart"/>
            <w:r w:rsidRPr="001D1C8A">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B6A70" w14:textId="77777777" w:rsidR="00544ECE" w:rsidRPr="001D1C8A" w:rsidRDefault="00544ECE" w:rsidP="009546B7">
            <w:pPr>
              <w:pStyle w:val="rowtabella0"/>
              <w:rPr>
                <w:color w:val="002060"/>
              </w:rPr>
            </w:pPr>
            <w:r w:rsidRPr="001D1C8A">
              <w:rPr>
                <w:color w:val="002060"/>
              </w:rPr>
              <w:t xml:space="preserve">AUDAX 1970 </w:t>
            </w:r>
            <w:proofErr w:type="gramStart"/>
            <w:r w:rsidRPr="001D1C8A">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8F128B"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C73FC2" w14:textId="77777777" w:rsidR="00544ECE" w:rsidRPr="001D1C8A" w:rsidRDefault="00544ECE" w:rsidP="009546B7">
            <w:pPr>
              <w:pStyle w:val="rowtabella0"/>
              <w:rPr>
                <w:color w:val="002060"/>
              </w:rPr>
            </w:pPr>
            <w:r w:rsidRPr="001D1C8A">
              <w:rPr>
                <w:color w:val="002060"/>
              </w:rPr>
              <w:t>05/04/2025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5A01D" w14:textId="77777777" w:rsidR="00544ECE" w:rsidRPr="001D1C8A" w:rsidRDefault="00544ECE" w:rsidP="009546B7">
            <w:pPr>
              <w:pStyle w:val="rowtabella0"/>
              <w:rPr>
                <w:color w:val="002060"/>
              </w:rPr>
            </w:pPr>
            <w:r w:rsidRPr="001D1C8A">
              <w:rPr>
                <w:color w:val="002060"/>
              </w:rPr>
              <w:t xml:space="preserve">5454 </w:t>
            </w:r>
            <w:proofErr w:type="gramStart"/>
            <w:r w:rsidRPr="001D1C8A">
              <w:rPr>
                <w:color w:val="002060"/>
              </w:rPr>
              <w:t>C.COPERTO</w:t>
            </w:r>
            <w:proofErr w:type="gramEnd"/>
            <w:r w:rsidRPr="001D1C8A">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C3992" w14:textId="77777777" w:rsidR="00544ECE" w:rsidRPr="001D1C8A" w:rsidRDefault="00544ECE" w:rsidP="009546B7">
            <w:pPr>
              <w:pStyle w:val="rowtabella0"/>
              <w:rPr>
                <w:color w:val="002060"/>
              </w:rPr>
            </w:pPr>
            <w:r w:rsidRPr="001D1C8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9895C" w14:textId="77777777" w:rsidR="00544ECE" w:rsidRPr="001D1C8A" w:rsidRDefault="00544ECE" w:rsidP="009546B7">
            <w:pPr>
              <w:pStyle w:val="rowtabella0"/>
              <w:rPr>
                <w:color w:val="002060"/>
              </w:rPr>
            </w:pPr>
            <w:r w:rsidRPr="001D1C8A">
              <w:rPr>
                <w:color w:val="002060"/>
              </w:rPr>
              <w:t>VIA VILLA TOMBARI</w:t>
            </w:r>
          </w:p>
        </w:tc>
      </w:tr>
      <w:tr w:rsidR="00544ECE" w:rsidRPr="001D1C8A" w14:paraId="62527857"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A245C" w14:textId="77777777" w:rsidR="00544ECE" w:rsidRPr="001D1C8A" w:rsidRDefault="00544ECE" w:rsidP="009546B7">
            <w:pPr>
              <w:pStyle w:val="rowtabella0"/>
              <w:rPr>
                <w:color w:val="002060"/>
              </w:rPr>
            </w:pPr>
            <w:r w:rsidRPr="001D1C8A">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C1C36F" w14:textId="77777777" w:rsidR="00544ECE" w:rsidRPr="001D1C8A" w:rsidRDefault="00544ECE" w:rsidP="009546B7">
            <w:pPr>
              <w:pStyle w:val="rowtabella0"/>
              <w:rPr>
                <w:color w:val="002060"/>
              </w:rPr>
            </w:pPr>
            <w:r w:rsidRPr="001D1C8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73720A"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EA8EA5" w14:textId="77777777" w:rsidR="00544ECE" w:rsidRPr="001D1C8A" w:rsidRDefault="00544ECE" w:rsidP="009546B7">
            <w:pPr>
              <w:pStyle w:val="rowtabella0"/>
              <w:rPr>
                <w:color w:val="002060"/>
              </w:rPr>
            </w:pPr>
            <w:r w:rsidRPr="001D1C8A">
              <w:rPr>
                <w:color w:val="002060"/>
              </w:rPr>
              <w:t>06/04/2025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6F45CE" w14:textId="77777777" w:rsidR="00544ECE" w:rsidRPr="001D1C8A" w:rsidRDefault="00544ECE" w:rsidP="009546B7">
            <w:pPr>
              <w:pStyle w:val="rowtabella0"/>
              <w:rPr>
                <w:color w:val="002060"/>
              </w:rPr>
            </w:pPr>
            <w:r w:rsidRPr="001D1C8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5BEF6" w14:textId="77777777" w:rsidR="00544ECE" w:rsidRPr="001D1C8A" w:rsidRDefault="00544ECE" w:rsidP="009546B7">
            <w:pPr>
              <w:pStyle w:val="rowtabella0"/>
              <w:rPr>
                <w:color w:val="002060"/>
              </w:rPr>
            </w:pPr>
            <w:r w:rsidRPr="001D1C8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BB603" w14:textId="77777777" w:rsidR="00544ECE" w:rsidRPr="001D1C8A" w:rsidRDefault="00544ECE" w:rsidP="009546B7">
            <w:pPr>
              <w:pStyle w:val="rowtabella0"/>
              <w:rPr>
                <w:color w:val="002060"/>
              </w:rPr>
            </w:pPr>
            <w:r w:rsidRPr="001D1C8A">
              <w:rPr>
                <w:color w:val="002060"/>
              </w:rPr>
              <w:t>VIA ROSSINI</w:t>
            </w:r>
          </w:p>
        </w:tc>
      </w:tr>
      <w:tr w:rsidR="00544ECE" w:rsidRPr="001D1C8A" w14:paraId="55CB81EB"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DF86FD" w14:textId="77777777" w:rsidR="00544ECE" w:rsidRPr="001D1C8A" w:rsidRDefault="00544ECE" w:rsidP="009546B7">
            <w:pPr>
              <w:pStyle w:val="rowtabella0"/>
              <w:rPr>
                <w:color w:val="002060"/>
              </w:rPr>
            </w:pPr>
            <w:r w:rsidRPr="001D1C8A">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4A422B" w14:textId="77777777" w:rsidR="00544ECE" w:rsidRPr="001D1C8A" w:rsidRDefault="00544ECE" w:rsidP="009546B7">
            <w:pPr>
              <w:pStyle w:val="rowtabella0"/>
              <w:rPr>
                <w:color w:val="002060"/>
              </w:rPr>
            </w:pPr>
            <w:r w:rsidRPr="001D1C8A">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D9568B"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9F40D" w14:textId="77777777" w:rsidR="00544ECE" w:rsidRPr="001D1C8A" w:rsidRDefault="00544ECE" w:rsidP="009546B7">
            <w:pPr>
              <w:pStyle w:val="rowtabella0"/>
              <w:rPr>
                <w:color w:val="002060"/>
              </w:rPr>
            </w:pPr>
            <w:r w:rsidRPr="001D1C8A">
              <w:rPr>
                <w:color w:val="002060"/>
              </w:rPr>
              <w:t>06/04/2025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748398" w14:textId="77777777" w:rsidR="00544ECE" w:rsidRPr="001D1C8A" w:rsidRDefault="00544ECE" w:rsidP="009546B7">
            <w:pPr>
              <w:pStyle w:val="rowtabella0"/>
              <w:rPr>
                <w:color w:val="002060"/>
              </w:rPr>
            </w:pPr>
            <w:r w:rsidRPr="001D1C8A">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93524" w14:textId="77777777" w:rsidR="00544ECE" w:rsidRPr="001D1C8A" w:rsidRDefault="00544ECE" w:rsidP="009546B7">
            <w:pPr>
              <w:pStyle w:val="rowtabella0"/>
              <w:rPr>
                <w:color w:val="002060"/>
              </w:rPr>
            </w:pPr>
            <w:r w:rsidRPr="001D1C8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84E2A" w14:textId="77777777" w:rsidR="00544ECE" w:rsidRPr="001D1C8A" w:rsidRDefault="00544ECE" w:rsidP="009546B7">
            <w:pPr>
              <w:pStyle w:val="rowtabella0"/>
              <w:rPr>
                <w:color w:val="002060"/>
              </w:rPr>
            </w:pPr>
            <w:r w:rsidRPr="001D1C8A">
              <w:rPr>
                <w:color w:val="002060"/>
              </w:rPr>
              <w:t>VIA VERDI</w:t>
            </w:r>
          </w:p>
        </w:tc>
      </w:tr>
      <w:tr w:rsidR="00544ECE" w:rsidRPr="001D1C8A" w14:paraId="616A706A"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3EAFC" w14:textId="77777777" w:rsidR="00544ECE" w:rsidRPr="001D1C8A" w:rsidRDefault="00544ECE" w:rsidP="009546B7">
            <w:pPr>
              <w:pStyle w:val="rowtabella0"/>
              <w:rPr>
                <w:color w:val="002060"/>
              </w:rPr>
            </w:pPr>
            <w:r w:rsidRPr="001D1C8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9AC4D9" w14:textId="77777777" w:rsidR="00544ECE" w:rsidRPr="001D1C8A" w:rsidRDefault="00544ECE" w:rsidP="009546B7">
            <w:pPr>
              <w:pStyle w:val="rowtabella0"/>
              <w:rPr>
                <w:color w:val="002060"/>
              </w:rPr>
            </w:pPr>
            <w:r w:rsidRPr="001D1C8A">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7EAA0D"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4E79E2" w14:textId="77777777" w:rsidR="00544ECE" w:rsidRPr="001D1C8A" w:rsidRDefault="00544ECE" w:rsidP="009546B7">
            <w:pPr>
              <w:pStyle w:val="rowtabella0"/>
              <w:rPr>
                <w:color w:val="002060"/>
              </w:rPr>
            </w:pPr>
            <w:r w:rsidRPr="001D1C8A">
              <w:rPr>
                <w:color w:val="002060"/>
              </w:rPr>
              <w:t>06/04/2025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A69FAD" w14:textId="77777777" w:rsidR="00544ECE" w:rsidRPr="001D1C8A" w:rsidRDefault="00544ECE" w:rsidP="009546B7">
            <w:pPr>
              <w:pStyle w:val="rowtabella0"/>
              <w:rPr>
                <w:color w:val="002060"/>
              </w:rPr>
            </w:pPr>
            <w:r w:rsidRPr="001D1C8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8A21D" w14:textId="77777777" w:rsidR="00544ECE" w:rsidRPr="001D1C8A" w:rsidRDefault="00544ECE" w:rsidP="009546B7">
            <w:pPr>
              <w:pStyle w:val="rowtabella0"/>
              <w:rPr>
                <w:color w:val="002060"/>
              </w:rPr>
            </w:pPr>
            <w:r w:rsidRPr="001D1C8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800C74" w14:textId="77777777" w:rsidR="00544ECE" w:rsidRPr="001D1C8A" w:rsidRDefault="00544ECE" w:rsidP="009546B7">
            <w:pPr>
              <w:pStyle w:val="rowtabella0"/>
              <w:rPr>
                <w:color w:val="002060"/>
              </w:rPr>
            </w:pPr>
            <w:r w:rsidRPr="001D1C8A">
              <w:rPr>
                <w:color w:val="002060"/>
              </w:rPr>
              <w:t xml:space="preserve">VIA </w:t>
            </w:r>
            <w:proofErr w:type="gramStart"/>
            <w:r w:rsidRPr="001D1C8A">
              <w:rPr>
                <w:color w:val="002060"/>
              </w:rPr>
              <w:t>B.ROSSI</w:t>
            </w:r>
            <w:proofErr w:type="gramEnd"/>
            <w:r w:rsidRPr="001D1C8A">
              <w:rPr>
                <w:color w:val="002060"/>
              </w:rPr>
              <w:t xml:space="preserve"> SNC</w:t>
            </w:r>
          </w:p>
        </w:tc>
      </w:tr>
      <w:tr w:rsidR="00544ECE" w:rsidRPr="001D1C8A" w14:paraId="1DF92C07"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678E24" w14:textId="77777777" w:rsidR="00544ECE" w:rsidRPr="001D1C8A" w:rsidRDefault="00544ECE" w:rsidP="009546B7">
            <w:pPr>
              <w:pStyle w:val="rowtabella0"/>
              <w:rPr>
                <w:color w:val="002060"/>
              </w:rPr>
            </w:pPr>
            <w:r w:rsidRPr="001D1C8A">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4C9AD" w14:textId="77777777" w:rsidR="00544ECE" w:rsidRPr="001D1C8A" w:rsidRDefault="00544ECE" w:rsidP="009546B7">
            <w:pPr>
              <w:pStyle w:val="rowtabella0"/>
              <w:rPr>
                <w:color w:val="002060"/>
              </w:rPr>
            </w:pPr>
            <w:r w:rsidRPr="001D1C8A">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9E071"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42CC9" w14:textId="77777777" w:rsidR="00544ECE" w:rsidRPr="001D1C8A" w:rsidRDefault="00544ECE" w:rsidP="009546B7">
            <w:pPr>
              <w:pStyle w:val="rowtabella0"/>
              <w:rPr>
                <w:color w:val="002060"/>
              </w:rPr>
            </w:pPr>
            <w:r w:rsidRPr="001D1C8A">
              <w:rPr>
                <w:color w:val="002060"/>
              </w:rPr>
              <w:t>07/04/2025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6FDC7" w14:textId="77777777" w:rsidR="00544ECE" w:rsidRPr="001D1C8A" w:rsidRDefault="00544ECE" w:rsidP="009546B7">
            <w:pPr>
              <w:pStyle w:val="rowtabella0"/>
              <w:rPr>
                <w:color w:val="002060"/>
              </w:rPr>
            </w:pPr>
            <w:r w:rsidRPr="001D1C8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27E34" w14:textId="77777777" w:rsidR="00544ECE" w:rsidRPr="001D1C8A" w:rsidRDefault="00544ECE" w:rsidP="009546B7">
            <w:pPr>
              <w:pStyle w:val="rowtabella0"/>
              <w:rPr>
                <w:color w:val="002060"/>
              </w:rPr>
            </w:pPr>
            <w:r w:rsidRPr="001D1C8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07299" w14:textId="77777777" w:rsidR="00544ECE" w:rsidRPr="001D1C8A" w:rsidRDefault="00544ECE" w:rsidP="009546B7">
            <w:pPr>
              <w:pStyle w:val="rowtabella0"/>
              <w:rPr>
                <w:color w:val="002060"/>
              </w:rPr>
            </w:pPr>
            <w:r w:rsidRPr="001D1C8A">
              <w:rPr>
                <w:color w:val="002060"/>
              </w:rPr>
              <w:t>VIA ALESSANDRO MANZONI</w:t>
            </w:r>
          </w:p>
        </w:tc>
      </w:tr>
    </w:tbl>
    <w:p w14:paraId="45B4942C" w14:textId="77777777" w:rsidR="00544ECE" w:rsidRPr="00001170" w:rsidRDefault="00544ECE" w:rsidP="0046594C">
      <w:pPr>
        <w:pStyle w:val="breakline"/>
        <w:rPr>
          <w:rFonts w:eastAsiaTheme="minorEastAsia"/>
          <w:color w:val="002060"/>
        </w:rPr>
      </w:pPr>
    </w:p>
    <w:p w14:paraId="430D0750" w14:textId="77777777" w:rsidR="0046594C" w:rsidRPr="00001170" w:rsidRDefault="0046594C" w:rsidP="0046594C">
      <w:pPr>
        <w:pStyle w:val="breakline"/>
        <w:rPr>
          <w:color w:val="002060"/>
        </w:rPr>
      </w:pPr>
    </w:p>
    <w:p w14:paraId="65DE6E6A" w14:textId="77777777" w:rsidR="0046594C" w:rsidRPr="00001170" w:rsidRDefault="0046594C" w:rsidP="0046594C">
      <w:pPr>
        <w:pStyle w:val="titolocampionato0"/>
        <w:shd w:val="clear" w:color="auto" w:fill="CCCCCC"/>
        <w:spacing w:before="80" w:after="40"/>
        <w:rPr>
          <w:color w:val="002060"/>
        </w:rPr>
      </w:pPr>
      <w:r w:rsidRPr="00001170">
        <w:rPr>
          <w:color w:val="002060"/>
        </w:rPr>
        <w:lastRenderedPageBreak/>
        <w:t>COPPA PRIMAVERA C5 UNDER 16</w:t>
      </w:r>
    </w:p>
    <w:p w14:paraId="213EB6FF" w14:textId="77777777" w:rsidR="0046594C" w:rsidRPr="00001170" w:rsidRDefault="0046594C" w:rsidP="0046594C">
      <w:pPr>
        <w:pStyle w:val="titoloprinc0"/>
        <w:rPr>
          <w:color w:val="002060"/>
        </w:rPr>
      </w:pPr>
      <w:r w:rsidRPr="00001170">
        <w:rPr>
          <w:color w:val="002060"/>
        </w:rPr>
        <w:t>VARIAZIONI AL PROGRAMMA GARE</w:t>
      </w:r>
    </w:p>
    <w:p w14:paraId="7DFF09FB" w14:textId="77777777" w:rsidR="0046594C" w:rsidRPr="00001170" w:rsidRDefault="0046594C" w:rsidP="0046594C">
      <w:pPr>
        <w:pStyle w:val="breakline"/>
        <w:rPr>
          <w:color w:val="002060"/>
        </w:rPr>
      </w:pPr>
    </w:p>
    <w:p w14:paraId="3C2EEEF9" w14:textId="77777777" w:rsidR="0046594C" w:rsidRPr="00001170" w:rsidRDefault="0046594C" w:rsidP="0046594C">
      <w:pPr>
        <w:pStyle w:val="breakline"/>
        <w:rPr>
          <w:color w:val="002060"/>
        </w:rPr>
      </w:pPr>
    </w:p>
    <w:p w14:paraId="42705C75"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0F08" w:rsidRPr="00001170" w14:paraId="660C7A15" w14:textId="77777777" w:rsidTr="00210F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7D23D" w14:textId="77777777" w:rsidR="0046594C" w:rsidRPr="00001170" w:rsidRDefault="0046594C"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950EB"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20A6E" w14:textId="77777777" w:rsidR="0046594C" w:rsidRPr="00001170" w:rsidRDefault="0046594C"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70D9A"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1BFA8"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293C1"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B398A"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B4897" w14:textId="77777777" w:rsidR="0046594C" w:rsidRPr="00001170" w:rsidRDefault="0046594C" w:rsidP="009546B7">
            <w:pPr>
              <w:pStyle w:val="headertabella0"/>
              <w:rPr>
                <w:color w:val="002060"/>
              </w:rPr>
            </w:pPr>
            <w:r w:rsidRPr="00001170">
              <w:rPr>
                <w:color w:val="002060"/>
              </w:rPr>
              <w:t>Impianto</w:t>
            </w:r>
          </w:p>
        </w:tc>
      </w:tr>
      <w:tr w:rsidR="00210F08" w:rsidRPr="00001170" w14:paraId="3CAE8BEB" w14:textId="77777777" w:rsidTr="00210F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5E6F" w14:textId="77777777" w:rsidR="0046594C" w:rsidRPr="00210F08" w:rsidRDefault="0046594C" w:rsidP="009546B7">
            <w:pPr>
              <w:pStyle w:val="rowtabella0"/>
              <w:rPr>
                <w:color w:val="002060"/>
                <w:highlight w:val="yellow"/>
              </w:rPr>
            </w:pPr>
            <w:r w:rsidRPr="00210F08">
              <w:rPr>
                <w:color w:val="002060"/>
                <w:highlight w:val="yellow"/>
              </w:rPr>
              <w:t>05/04/2025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83E5" w14:textId="77777777" w:rsidR="0046594C" w:rsidRPr="00210F08" w:rsidRDefault="0046594C" w:rsidP="009546B7">
            <w:pPr>
              <w:pStyle w:val="rowtabella0"/>
              <w:jc w:val="center"/>
              <w:rPr>
                <w:color w:val="002060"/>
                <w:highlight w:val="yellow"/>
              </w:rPr>
            </w:pPr>
            <w:r w:rsidRPr="00210F0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AB2E" w14:textId="77777777" w:rsidR="0046594C" w:rsidRPr="00210F08" w:rsidRDefault="0046594C" w:rsidP="009546B7">
            <w:pPr>
              <w:pStyle w:val="rowtabella0"/>
              <w:rPr>
                <w:color w:val="002060"/>
                <w:highlight w:val="yellow"/>
              </w:rPr>
            </w:pPr>
            <w:r w:rsidRPr="00210F08">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C605" w14:textId="77777777" w:rsidR="0046594C" w:rsidRPr="00210F08" w:rsidRDefault="0046594C" w:rsidP="009546B7">
            <w:pPr>
              <w:pStyle w:val="rowtabella0"/>
              <w:rPr>
                <w:color w:val="002060"/>
                <w:highlight w:val="yellow"/>
              </w:rPr>
            </w:pPr>
            <w:r w:rsidRPr="00210F08">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A481" w14:textId="16F670D5" w:rsidR="0046594C" w:rsidRPr="00210F08" w:rsidRDefault="00210F08" w:rsidP="009546B7">
            <w:pPr>
              <w:rPr>
                <w:rFonts w:ascii="Arial" w:hAnsi="Arial" w:cs="Arial"/>
                <w:color w:val="002060"/>
                <w:sz w:val="12"/>
                <w:szCs w:val="12"/>
              </w:rPr>
            </w:pPr>
            <w:r w:rsidRPr="00210F08">
              <w:rPr>
                <w:rFonts w:ascii="Arial" w:hAnsi="Arial" w:cs="Arial"/>
                <w:color w:val="002060"/>
                <w:sz w:val="12"/>
                <w:szCs w:val="12"/>
              </w:rPr>
              <w:t>06/04/2025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B7EA" w14:textId="77777777" w:rsidR="0046594C" w:rsidRPr="00210F08" w:rsidRDefault="0046594C" w:rsidP="009546B7">
            <w:pPr>
              <w:pStyle w:val="rowtabella0"/>
              <w:jc w:val="center"/>
              <w:rPr>
                <w:color w:val="002060"/>
                <w:highlight w:val="yellow"/>
              </w:rPr>
            </w:pPr>
            <w:r w:rsidRPr="00210F08">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57B0" w14:textId="77777777" w:rsidR="0046594C" w:rsidRPr="00001170" w:rsidRDefault="0046594C" w:rsidP="009546B7">
            <w:pPr>
              <w:pStyle w:val="rowtabella0"/>
              <w:jc w:val="center"/>
              <w:rPr>
                <w:color w:val="002060"/>
              </w:rPr>
            </w:pPr>
            <w:r w:rsidRPr="00001170">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BFF2" w14:textId="77777777" w:rsidR="0046594C" w:rsidRPr="00001170" w:rsidRDefault="0046594C" w:rsidP="009546B7">
            <w:pPr>
              <w:rPr>
                <w:color w:val="002060"/>
              </w:rPr>
            </w:pPr>
          </w:p>
        </w:tc>
      </w:tr>
      <w:tr w:rsidR="00210F08" w:rsidRPr="00001170" w14:paraId="5CBECDC0" w14:textId="77777777" w:rsidTr="00210F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8A85" w14:textId="77777777" w:rsidR="0046594C" w:rsidRPr="00210F08" w:rsidRDefault="0046594C" w:rsidP="009546B7">
            <w:pPr>
              <w:pStyle w:val="rowtabella0"/>
              <w:rPr>
                <w:color w:val="002060"/>
                <w:highlight w:val="yellow"/>
              </w:rPr>
            </w:pPr>
            <w:r w:rsidRPr="00210F08">
              <w:rPr>
                <w:color w:val="002060"/>
                <w:highlight w:val="yellow"/>
              </w:rPr>
              <w:t>05/04/2025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C31E" w14:textId="77777777" w:rsidR="0046594C" w:rsidRPr="00210F08" w:rsidRDefault="0046594C" w:rsidP="009546B7">
            <w:pPr>
              <w:pStyle w:val="rowtabella0"/>
              <w:jc w:val="center"/>
              <w:rPr>
                <w:color w:val="002060"/>
                <w:highlight w:val="yellow"/>
              </w:rPr>
            </w:pPr>
            <w:r w:rsidRPr="00210F0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3594" w14:textId="77777777" w:rsidR="0046594C" w:rsidRPr="00210F08" w:rsidRDefault="0046594C" w:rsidP="009546B7">
            <w:pPr>
              <w:pStyle w:val="rowtabella0"/>
              <w:rPr>
                <w:color w:val="002060"/>
                <w:highlight w:val="yellow"/>
              </w:rPr>
            </w:pPr>
            <w:r w:rsidRPr="00210F08">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6D3E" w14:textId="77777777" w:rsidR="0046594C" w:rsidRPr="00210F08" w:rsidRDefault="0046594C" w:rsidP="009546B7">
            <w:pPr>
              <w:pStyle w:val="rowtabella0"/>
              <w:rPr>
                <w:color w:val="002060"/>
                <w:highlight w:val="yellow"/>
              </w:rPr>
            </w:pPr>
            <w:r w:rsidRPr="00210F08">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D4BD" w14:textId="77777777" w:rsidR="0046594C" w:rsidRPr="00001170" w:rsidRDefault="0046594C" w:rsidP="009546B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421C" w14:textId="77777777" w:rsidR="0046594C" w:rsidRPr="00210F08" w:rsidRDefault="0046594C" w:rsidP="009546B7">
            <w:pPr>
              <w:pStyle w:val="rowtabella0"/>
              <w:jc w:val="center"/>
              <w:rPr>
                <w:color w:val="002060"/>
                <w:highlight w:val="yellow"/>
              </w:rPr>
            </w:pPr>
            <w:r w:rsidRPr="00210F08">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F1C8" w14:textId="77777777" w:rsidR="0046594C" w:rsidRPr="00001170" w:rsidRDefault="0046594C" w:rsidP="009546B7">
            <w:pPr>
              <w:pStyle w:val="rowtabella0"/>
              <w:jc w:val="center"/>
              <w:rPr>
                <w:color w:val="002060"/>
              </w:rPr>
            </w:pPr>
            <w:r w:rsidRPr="0000117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755AF" w14:textId="77777777" w:rsidR="0046594C" w:rsidRPr="00001170" w:rsidRDefault="0046594C" w:rsidP="009546B7">
            <w:pPr>
              <w:rPr>
                <w:color w:val="002060"/>
              </w:rPr>
            </w:pPr>
          </w:p>
        </w:tc>
      </w:tr>
      <w:tr w:rsidR="00210F08" w:rsidRPr="00001170" w14:paraId="39F1738E" w14:textId="77777777" w:rsidTr="00210F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1AEA" w14:textId="77777777" w:rsidR="0046594C" w:rsidRPr="00210F08" w:rsidRDefault="0046594C" w:rsidP="009546B7">
            <w:pPr>
              <w:pStyle w:val="rowtabella0"/>
              <w:rPr>
                <w:color w:val="002060"/>
                <w:highlight w:val="yellow"/>
              </w:rPr>
            </w:pPr>
            <w:r w:rsidRPr="00210F08">
              <w:rPr>
                <w:color w:val="002060"/>
                <w:highlight w:val="yellow"/>
              </w:rPr>
              <w:t>05/04/2025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4685" w14:textId="77777777" w:rsidR="0046594C" w:rsidRPr="00210F08" w:rsidRDefault="0046594C" w:rsidP="009546B7">
            <w:pPr>
              <w:pStyle w:val="rowtabella0"/>
              <w:jc w:val="center"/>
              <w:rPr>
                <w:color w:val="002060"/>
                <w:highlight w:val="yellow"/>
              </w:rPr>
            </w:pPr>
            <w:r w:rsidRPr="00210F0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290C" w14:textId="77777777" w:rsidR="0046594C" w:rsidRPr="00210F08" w:rsidRDefault="0046594C" w:rsidP="009546B7">
            <w:pPr>
              <w:pStyle w:val="rowtabella0"/>
              <w:rPr>
                <w:color w:val="002060"/>
                <w:highlight w:val="yellow"/>
              </w:rPr>
            </w:pPr>
            <w:r w:rsidRPr="00210F08">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64D7" w14:textId="77777777" w:rsidR="0046594C" w:rsidRPr="00210F08" w:rsidRDefault="0046594C" w:rsidP="009546B7">
            <w:pPr>
              <w:pStyle w:val="rowtabella0"/>
              <w:rPr>
                <w:color w:val="002060"/>
                <w:highlight w:val="yellow"/>
              </w:rPr>
            </w:pPr>
            <w:r w:rsidRPr="00210F08">
              <w:rPr>
                <w:color w:val="002060"/>
                <w:highlight w:val="yellow"/>
              </w:rPr>
              <w:t xml:space="preserve">U.S. FORTUNA FANO </w:t>
            </w:r>
            <w:proofErr w:type="gramStart"/>
            <w:r w:rsidRPr="00210F08">
              <w:rPr>
                <w:color w:val="002060"/>
                <w:highlight w:val="yellow"/>
              </w:rPr>
              <w:t>SQ..</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376B" w14:textId="77777777" w:rsidR="0046594C" w:rsidRPr="00001170" w:rsidRDefault="0046594C" w:rsidP="009546B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B6E6" w14:textId="77777777" w:rsidR="0046594C" w:rsidRPr="00210F08" w:rsidRDefault="0046594C" w:rsidP="009546B7">
            <w:pPr>
              <w:pStyle w:val="rowtabella0"/>
              <w:jc w:val="center"/>
              <w:rPr>
                <w:color w:val="002060"/>
                <w:highlight w:val="yellow"/>
              </w:rPr>
            </w:pPr>
            <w:r w:rsidRPr="00210F0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E7AC8" w14:textId="77777777" w:rsidR="0046594C" w:rsidRPr="00001170" w:rsidRDefault="0046594C" w:rsidP="009546B7">
            <w:pPr>
              <w:pStyle w:val="rowtabella0"/>
              <w:jc w:val="center"/>
              <w:rPr>
                <w:color w:val="002060"/>
              </w:rPr>
            </w:pPr>
            <w:r w:rsidRPr="000011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33B5" w14:textId="77777777" w:rsidR="0046594C" w:rsidRPr="00001170" w:rsidRDefault="0046594C" w:rsidP="009546B7">
            <w:pPr>
              <w:rPr>
                <w:color w:val="002060"/>
              </w:rPr>
            </w:pPr>
          </w:p>
        </w:tc>
      </w:tr>
    </w:tbl>
    <w:p w14:paraId="695299A4" w14:textId="77777777" w:rsidR="0046594C" w:rsidRPr="00001170" w:rsidRDefault="0046594C" w:rsidP="0046594C">
      <w:pPr>
        <w:pStyle w:val="breakline"/>
        <w:rPr>
          <w:rFonts w:eastAsiaTheme="minorEastAsia"/>
          <w:color w:val="002060"/>
        </w:rPr>
      </w:pPr>
    </w:p>
    <w:p w14:paraId="20DD1F0B" w14:textId="77777777" w:rsidR="0046594C" w:rsidRPr="00001170" w:rsidRDefault="0046594C" w:rsidP="0046594C">
      <w:pPr>
        <w:pStyle w:val="breakline"/>
        <w:rPr>
          <w:color w:val="002060"/>
        </w:rPr>
      </w:pPr>
    </w:p>
    <w:p w14:paraId="5DFCA324" w14:textId="77777777" w:rsidR="0046594C" w:rsidRPr="00001170" w:rsidRDefault="0046594C" w:rsidP="0046594C">
      <w:pPr>
        <w:pStyle w:val="titoloprinc0"/>
        <w:rPr>
          <w:color w:val="002060"/>
        </w:rPr>
      </w:pPr>
      <w:r w:rsidRPr="00001170">
        <w:rPr>
          <w:color w:val="002060"/>
        </w:rPr>
        <w:t>RISULTATI</w:t>
      </w:r>
    </w:p>
    <w:p w14:paraId="400B741F" w14:textId="77777777" w:rsidR="0046594C" w:rsidRPr="00001170" w:rsidRDefault="0046594C" w:rsidP="0046594C">
      <w:pPr>
        <w:pStyle w:val="breakline"/>
        <w:rPr>
          <w:color w:val="002060"/>
        </w:rPr>
      </w:pPr>
    </w:p>
    <w:p w14:paraId="12728D26" w14:textId="77777777" w:rsidR="0046594C" w:rsidRPr="00001170" w:rsidRDefault="0046594C" w:rsidP="0046594C">
      <w:pPr>
        <w:pStyle w:val="sottotitolocampionato10"/>
        <w:rPr>
          <w:color w:val="002060"/>
        </w:rPr>
      </w:pPr>
      <w:r w:rsidRPr="00001170">
        <w:rPr>
          <w:color w:val="002060"/>
        </w:rPr>
        <w:t>RISULTATI UFFICIALI GARE DEL 01/04/2025</w:t>
      </w:r>
    </w:p>
    <w:p w14:paraId="6B1258F4" w14:textId="77777777" w:rsidR="0046594C" w:rsidRPr="0046594C" w:rsidRDefault="0046594C" w:rsidP="0046594C">
      <w:pPr>
        <w:pStyle w:val="sottotitolocampionato20"/>
        <w:spacing w:before="0" w:beforeAutospacing="0" w:after="0" w:afterAutospacing="0"/>
        <w:rPr>
          <w:rFonts w:ascii="Arial" w:hAnsi="Arial" w:cs="Arial"/>
          <w:color w:val="002060"/>
          <w:sz w:val="20"/>
          <w:szCs w:val="20"/>
        </w:rPr>
      </w:pPr>
      <w:r w:rsidRPr="0046594C">
        <w:rPr>
          <w:rFonts w:ascii="Arial" w:hAnsi="Arial" w:cs="Arial"/>
          <w:color w:val="002060"/>
          <w:sz w:val="20"/>
          <w:szCs w:val="20"/>
        </w:rPr>
        <w:t>Si trascrivono qui di seguito i risultati ufficiali delle gare disputate</w:t>
      </w:r>
    </w:p>
    <w:p w14:paraId="700F9C52" w14:textId="77777777" w:rsidR="0046594C" w:rsidRPr="00001170" w:rsidRDefault="0046594C" w:rsidP="004659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6594C" w:rsidRPr="00001170" w14:paraId="47820F12" w14:textId="77777777" w:rsidTr="009546B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6594C" w:rsidRPr="00001170" w14:paraId="19B46DE3" w14:textId="77777777" w:rsidTr="009546B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CEFB3" w14:textId="77777777" w:rsidR="0046594C" w:rsidRPr="00001170" w:rsidRDefault="0046594C" w:rsidP="009546B7">
                  <w:pPr>
                    <w:pStyle w:val="headertabella0"/>
                    <w:rPr>
                      <w:color w:val="002060"/>
                    </w:rPr>
                  </w:pPr>
                  <w:r w:rsidRPr="00001170">
                    <w:rPr>
                      <w:color w:val="002060"/>
                    </w:rPr>
                    <w:t>GIRONE A - 2 Giornata - A</w:t>
                  </w:r>
                </w:p>
              </w:tc>
            </w:tr>
            <w:tr w:rsidR="0046594C" w:rsidRPr="00001170" w14:paraId="1E62A3FC" w14:textId="77777777" w:rsidTr="009546B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E8585C" w14:textId="77777777" w:rsidR="0046594C" w:rsidRPr="00001170" w:rsidRDefault="0046594C" w:rsidP="009546B7">
                  <w:pPr>
                    <w:pStyle w:val="rowtabella0"/>
                    <w:rPr>
                      <w:color w:val="002060"/>
                    </w:rPr>
                  </w:pPr>
                  <w:r w:rsidRPr="00001170">
                    <w:rPr>
                      <w:color w:val="002060"/>
                    </w:rPr>
                    <w:t xml:space="preserve">AUDAX 1970 </w:t>
                  </w:r>
                  <w:proofErr w:type="gramStart"/>
                  <w:r w:rsidRPr="00001170">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2926C" w14:textId="77777777" w:rsidR="0046594C" w:rsidRPr="00001170" w:rsidRDefault="0046594C" w:rsidP="009546B7">
                  <w:pPr>
                    <w:pStyle w:val="rowtabella0"/>
                    <w:rPr>
                      <w:color w:val="002060"/>
                    </w:rPr>
                  </w:pPr>
                  <w:r w:rsidRPr="00001170">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7FA47" w14:textId="77777777" w:rsidR="0046594C" w:rsidRPr="00001170" w:rsidRDefault="0046594C" w:rsidP="009546B7">
                  <w:pPr>
                    <w:pStyle w:val="rowtabella0"/>
                    <w:jc w:val="center"/>
                    <w:rPr>
                      <w:color w:val="002060"/>
                    </w:rPr>
                  </w:pPr>
                  <w:r w:rsidRPr="00001170">
                    <w:rPr>
                      <w:color w:val="002060"/>
                    </w:rPr>
                    <w:t>2 - 9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91C62" w14:textId="77777777" w:rsidR="0046594C" w:rsidRPr="00001170" w:rsidRDefault="0046594C" w:rsidP="009546B7">
                  <w:pPr>
                    <w:pStyle w:val="rowtabella0"/>
                    <w:jc w:val="center"/>
                    <w:rPr>
                      <w:color w:val="002060"/>
                    </w:rPr>
                  </w:pPr>
                  <w:r w:rsidRPr="00001170">
                    <w:rPr>
                      <w:color w:val="002060"/>
                    </w:rPr>
                    <w:t> </w:t>
                  </w:r>
                </w:p>
              </w:tc>
            </w:tr>
          </w:tbl>
          <w:p w14:paraId="4939BFDB" w14:textId="77777777" w:rsidR="0046594C" w:rsidRPr="00001170" w:rsidRDefault="0046594C" w:rsidP="009546B7">
            <w:pPr>
              <w:rPr>
                <w:color w:val="002060"/>
              </w:rPr>
            </w:pPr>
          </w:p>
        </w:tc>
      </w:tr>
    </w:tbl>
    <w:p w14:paraId="63890F90" w14:textId="77777777" w:rsidR="0046594C" w:rsidRPr="00001170" w:rsidRDefault="0046594C" w:rsidP="0046594C">
      <w:pPr>
        <w:pStyle w:val="breakline"/>
        <w:rPr>
          <w:rFonts w:eastAsiaTheme="minorEastAsia"/>
          <w:color w:val="002060"/>
        </w:rPr>
      </w:pPr>
    </w:p>
    <w:p w14:paraId="1C26E1FA" w14:textId="77777777" w:rsidR="0046594C" w:rsidRPr="00001170" w:rsidRDefault="0046594C" w:rsidP="0046594C">
      <w:pPr>
        <w:pStyle w:val="breakline"/>
        <w:rPr>
          <w:color w:val="002060"/>
        </w:rPr>
      </w:pPr>
    </w:p>
    <w:p w14:paraId="1AB8056B" w14:textId="77777777" w:rsidR="0046594C" w:rsidRPr="00001170" w:rsidRDefault="0046594C" w:rsidP="0046594C">
      <w:pPr>
        <w:pStyle w:val="titoloprinc0"/>
        <w:rPr>
          <w:color w:val="002060"/>
        </w:rPr>
      </w:pPr>
      <w:r w:rsidRPr="00001170">
        <w:rPr>
          <w:color w:val="002060"/>
        </w:rPr>
        <w:t>CLASSIFICA</w:t>
      </w:r>
    </w:p>
    <w:p w14:paraId="20B4AC4B" w14:textId="77777777" w:rsidR="0046594C" w:rsidRPr="00001170" w:rsidRDefault="0046594C" w:rsidP="0046594C">
      <w:pPr>
        <w:pStyle w:val="breakline"/>
        <w:rPr>
          <w:color w:val="002060"/>
        </w:rPr>
      </w:pPr>
    </w:p>
    <w:p w14:paraId="4E428B97" w14:textId="77777777" w:rsidR="0046594C" w:rsidRPr="00001170" w:rsidRDefault="0046594C" w:rsidP="0046594C">
      <w:pPr>
        <w:pStyle w:val="breakline"/>
        <w:rPr>
          <w:color w:val="002060"/>
        </w:rPr>
      </w:pPr>
    </w:p>
    <w:p w14:paraId="69F21198"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2FA35732"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9EA16"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5F6C0"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81CC3"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425B9"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835F3"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7BFA"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2F15A"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1C0C4"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D0C72"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6B2C" w14:textId="77777777" w:rsidR="0046594C" w:rsidRPr="00001170" w:rsidRDefault="0046594C" w:rsidP="009546B7">
            <w:pPr>
              <w:pStyle w:val="headertabella0"/>
              <w:rPr>
                <w:color w:val="002060"/>
              </w:rPr>
            </w:pPr>
            <w:r w:rsidRPr="00001170">
              <w:rPr>
                <w:color w:val="002060"/>
              </w:rPr>
              <w:t>PE</w:t>
            </w:r>
          </w:p>
        </w:tc>
      </w:tr>
      <w:tr w:rsidR="0046594C" w:rsidRPr="00001170" w14:paraId="7393C96C"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54D555" w14:textId="77777777" w:rsidR="0046594C" w:rsidRPr="00001170" w:rsidRDefault="0046594C" w:rsidP="009546B7">
            <w:pPr>
              <w:pStyle w:val="rowtabella0"/>
              <w:rPr>
                <w:color w:val="002060"/>
              </w:rPr>
            </w:pPr>
            <w:r w:rsidRPr="0000117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F23F"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48F4"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B253"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F36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29F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5654" w14:textId="77777777" w:rsidR="0046594C" w:rsidRPr="00001170" w:rsidRDefault="0046594C" w:rsidP="009546B7">
            <w:pPr>
              <w:pStyle w:val="rowtabella0"/>
              <w:jc w:val="center"/>
              <w:rPr>
                <w:color w:val="002060"/>
              </w:rPr>
            </w:pPr>
            <w:r w:rsidRPr="000011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ADAE"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CBE5" w14:textId="77777777" w:rsidR="0046594C" w:rsidRPr="00001170" w:rsidRDefault="0046594C" w:rsidP="009546B7">
            <w:pPr>
              <w:pStyle w:val="rowtabella0"/>
              <w:jc w:val="center"/>
              <w:rPr>
                <w:color w:val="002060"/>
              </w:rPr>
            </w:pPr>
            <w:r w:rsidRPr="000011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E862" w14:textId="77777777" w:rsidR="0046594C" w:rsidRPr="00001170" w:rsidRDefault="0046594C" w:rsidP="009546B7">
            <w:pPr>
              <w:pStyle w:val="rowtabella0"/>
              <w:jc w:val="center"/>
              <w:rPr>
                <w:color w:val="002060"/>
              </w:rPr>
            </w:pPr>
            <w:r w:rsidRPr="00001170">
              <w:rPr>
                <w:color w:val="002060"/>
              </w:rPr>
              <w:t>0</w:t>
            </w:r>
          </w:p>
        </w:tc>
      </w:tr>
      <w:tr w:rsidR="0046594C" w:rsidRPr="00001170" w14:paraId="4F2DC36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31B90" w14:textId="77777777" w:rsidR="0046594C" w:rsidRPr="00001170" w:rsidRDefault="0046594C" w:rsidP="009546B7">
            <w:pPr>
              <w:pStyle w:val="rowtabella0"/>
              <w:rPr>
                <w:color w:val="002060"/>
              </w:rPr>
            </w:pPr>
            <w:r w:rsidRPr="0000117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2960"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F4F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285D"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2FD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D32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36D0"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884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F48A"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4FC9" w14:textId="77777777" w:rsidR="0046594C" w:rsidRPr="00001170" w:rsidRDefault="0046594C" w:rsidP="009546B7">
            <w:pPr>
              <w:pStyle w:val="rowtabella0"/>
              <w:jc w:val="center"/>
              <w:rPr>
                <w:color w:val="002060"/>
              </w:rPr>
            </w:pPr>
            <w:r w:rsidRPr="00001170">
              <w:rPr>
                <w:color w:val="002060"/>
              </w:rPr>
              <w:t>0</w:t>
            </w:r>
          </w:p>
        </w:tc>
      </w:tr>
      <w:tr w:rsidR="0046594C" w:rsidRPr="00001170" w14:paraId="7F1DF30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D8010" w14:textId="77777777" w:rsidR="0046594C" w:rsidRPr="00001170" w:rsidRDefault="0046594C" w:rsidP="009546B7">
            <w:pPr>
              <w:pStyle w:val="rowtabella0"/>
              <w:rPr>
                <w:color w:val="002060"/>
              </w:rPr>
            </w:pPr>
            <w:r w:rsidRPr="000011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AA27"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407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9B60"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955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5ED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B8E6"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120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01B7"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9070" w14:textId="77777777" w:rsidR="0046594C" w:rsidRPr="00001170" w:rsidRDefault="0046594C" w:rsidP="009546B7">
            <w:pPr>
              <w:pStyle w:val="rowtabella0"/>
              <w:jc w:val="center"/>
              <w:rPr>
                <w:color w:val="002060"/>
              </w:rPr>
            </w:pPr>
            <w:r w:rsidRPr="00001170">
              <w:rPr>
                <w:color w:val="002060"/>
              </w:rPr>
              <w:t>0</w:t>
            </w:r>
          </w:p>
        </w:tc>
      </w:tr>
      <w:tr w:rsidR="0046594C" w:rsidRPr="00001170" w14:paraId="5274FB4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215CF" w14:textId="77777777" w:rsidR="0046594C" w:rsidRPr="00001170" w:rsidRDefault="0046594C" w:rsidP="009546B7">
            <w:pPr>
              <w:pStyle w:val="rowtabella0"/>
              <w:rPr>
                <w:color w:val="002060"/>
              </w:rPr>
            </w:pPr>
            <w:r w:rsidRPr="00001170">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892E"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A8188"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ED63"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C48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27FE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B8D9"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3C10"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2CD9"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3E33" w14:textId="77777777" w:rsidR="0046594C" w:rsidRPr="00001170" w:rsidRDefault="0046594C" w:rsidP="009546B7">
            <w:pPr>
              <w:pStyle w:val="rowtabella0"/>
              <w:jc w:val="center"/>
              <w:rPr>
                <w:color w:val="002060"/>
              </w:rPr>
            </w:pPr>
            <w:r w:rsidRPr="00001170">
              <w:rPr>
                <w:color w:val="002060"/>
              </w:rPr>
              <w:t>0</w:t>
            </w:r>
          </w:p>
        </w:tc>
      </w:tr>
      <w:tr w:rsidR="0046594C" w:rsidRPr="00001170" w14:paraId="2C367C2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98B77" w14:textId="77777777" w:rsidR="0046594C" w:rsidRPr="00001170" w:rsidRDefault="0046594C" w:rsidP="009546B7">
            <w:pPr>
              <w:pStyle w:val="rowtabella0"/>
              <w:rPr>
                <w:color w:val="002060"/>
              </w:rPr>
            </w:pPr>
            <w:proofErr w:type="spellStart"/>
            <w:proofErr w:type="gramStart"/>
            <w:r w:rsidRPr="00001170">
              <w:rPr>
                <w:color w:val="002060"/>
              </w:rPr>
              <w:t>sq</w:t>
            </w:r>
            <w:proofErr w:type="spellEnd"/>
            <w:r w:rsidRPr="00001170">
              <w:rPr>
                <w:color w:val="002060"/>
              </w:rPr>
              <w:t>..</w:t>
            </w:r>
            <w:proofErr w:type="gramEnd"/>
            <w:r w:rsidRPr="00001170">
              <w:rPr>
                <w:color w:val="002060"/>
              </w:rPr>
              <w:t xml:space="preserve"> U.S. FORTUNA FANO </w:t>
            </w:r>
            <w:proofErr w:type="gramStart"/>
            <w:r w:rsidRPr="00001170">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853E8"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D8E7"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E5DD"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483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6CC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DF5D"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E127"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8470"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8C6A" w14:textId="77777777" w:rsidR="0046594C" w:rsidRPr="00001170" w:rsidRDefault="0046594C" w:rsidP="009546B7">
            <w:pPr>
              <w:pStyle w:val="rowtabella0"/>
              <w:jc w:val="center"/>
              <w:rPr>
                <w:color w:val="002060"/>
              </w:rPr>
            </w:pPr>
            <w:r w:rsidRPr="00001170">
              <w:rPr>
                <w:color w:val="002060"/>
              </w:rPr>
              <w:t>0</w:t>
            </w:r>
          </w:p>
        </w:tc>
      </w:tr>
      <w:tr w:rsidR="0046594C" w:rsidRPr="00001170" w14:paraId="090EEC39"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690A1" w14:textId="77777777" w:rsidR="0046594C" w:rsidRPr="00001170" w:rsidRDefault="0046594C" w:rsidP="009546B7">
            <w:pPr>
              <w:pStyle w:val="rowtabella0"/>
              <w:rPr>
                <w:color w:val="002060"/>
              </w:rPr>
            </w:pPr>
            <w:r w:rsidRPr="0000117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58DD"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F11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2B9F"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169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FEDD"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28A0"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286A"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3D62"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9F09" w14:textId="77777777" w:rsidR="0046594C" w:rsidRPr="00001170" w:rsidRDefault="0046594C" w:rsidP="009546B7">
            <w:pPr>
              <w:pStyle w:val="rowtabella0"/>
              <w:jc w:val="center"/>
              <w:rPr>
                <w:color w:val="002060"/>
              </w:rPr>
            </w:pPr>
            <w:r w:rsidRPr="00001170">
              <w:rPr>
                <w:color w:val="002060"/>
              </w:rPr>
              <w:t>0</w:t>
            </w:r>
          </w:p>
        </w:tc>
      </w:tr>
      <w:tr w:rsidR="0046594C" w:rsidRPr="00001170" w14:paraId="60BFCB8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8F2EB" w14:textId="77777777" w:rsidR="0046594C" w:rsidRPr="00001170" w:rsidRDefault="0046594C" w:rsidP="009546B7">
            <w:pPr>
              <w:pStyle w:val="rowtabella0"/>
              <w:rPr>
                <w:color w:val="002060"/>
              </w:rPr>
            </w:pPr>
            <w:r w:rsidRPr="0000117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DB4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8F6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72D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DD4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8BC9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D7D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AEB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B19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EB83" w14:textId="77777777" w:rsidR="0046594C" w:rsidRPr="00001170" w:rsidRDefault="0046594C" w:rsidP="009546B7">
            <w:pPr>
              <w:pStyle w:val="rowtabella0"/>
              <w:jc w:val="center"/>
              <w:rPr>
                <w:color w:val="002060"/>
              </w:rPr>
            </w:pPr>
            <w:r w:rsidRPr="00001170">
              <w:rPr>
                <w:color w:val="002060"/>
              </w:rPr>
              <w:t>0</w:t>
            </w:r>
          </w:p>
        </w:tc>
      </w:tr>
      <w:tr w:rsidR="0046594C" w:rsidRPr="00001170" w14:paraId="7F9E8D7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F795F" w14:textId="77777777" w:rsidR="0046594C" w:rsidRPr="00001170" w:rsidRDefault="0046594C" w:rsidP="009546B7">
            <w:pPr>
              <w:pStyle w:val="rowtabella0"/>
              <w:rPr>
                <w:color w:val="002060"/>
              </w:rPr>
            </w:pPr>
            <w:r w:rsidRPr="00001170">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F2FF"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176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7A1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F27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5E5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7EAD"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9BA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F3D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8D10" w14:textId="77777777" w:rsidR="0046594C" w:rsidRPr="00001170" w:rsidRDefault="0046594C" w:rsidP="009546B7">
            <w:pPr>
              <w:pStyle w:val="rowtabella0"/>
              <w:jc w:val="center"/>
              <w:rPr>
                <w:color w:val="002060"/>
              </w:rPr>
            </w:pPr>
            <w:r w:rsidRPr="00001170">
              <w:rPr>
                <w:color w:val="002060"/>
              </w:rPr>
              <w:t>0</w:t>
            </w:r>
          </w:p>
        </w:tc>
      </w:tr>
      <w:tr w:rsidR="0046594C" w:rsidRPr="00001170" w14:paraId="42E8FE9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68C77" w14:textId="77777777" w:rsidR="0046594C" w:rsidRPr="00001170" w:rsidRDefault="0046594C" w:rsidP="009546B7">
            <w:pPr>
              <w:pStyle w:val="rowtabella0"/>
              <w:rPr>
                <w:color w:val="002060"/>
              </w:rPr>
            </w:pPr>
            <w:r w:rsidRPr="0000117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708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70F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A63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576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413C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1DE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E18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3A3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A288" w14:textId="77777777" w:rsidR="0046594C" w:rsidRPr="00001170" w:rsidRDefault="0046594C" w:rsidP="009546B7">
            <w:pPr>
              <w:pStyle w:val="rowtabella0"/>
              <w:jc w:val="center"/>
              <w:rPr>
                <w:color w:val="002060"/>
              </w:rPr>
            </w:pPr>
            <w:r w:rsidRPr="00001170">
              <w:rPr>
                <w:color w:val="002060"/>
              </w:rPr>
              <w:t>0</w:t>
            </w:r>
          </w:p>
        </w:tc>
      </w:tr>
      <w:tr w:rsidR="0046594C" w:rsidRPr="00001170" w14:paraId="22E49EB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CCA9D" w14:textId="77777777" w:rsidR="0046594C" w:rsidRPr="00001170" w:rsidRDefault="0046594C" w:rsidP="009546B7">
            <w:pPr>
              <w:pStyle w:val="rowtabella0"/>
              <w:rPr>
                <w:color w:val="002060"/>
              </w:rPr>
            </w:pPr>
            <w:r w:rsidRPr="0000117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D35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40A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CEA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405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56D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857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2C3F"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51D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8C1A" w14:textId="77777777" w:rsidR="0046594C" w:rsidRPr="00001170" w:rsidRDefault="0046594C" w:rsidP="009546B7">
            <w:pPr>
              <w:pStyle w:val="rowtabella0"/>
              <w:jc w:val="center"/>
              <w:rPr>
                <w:color w:val="002060"/>
              </w:rPr>
            </w:pPr>
            <w:r w:rsidRPr="00001170">
              <w:rPr>
                <w:color w:val="002060"/>
              </w:rPr>
              <w:t>0</w:t>
            </w:r>
          </w:p>
        </w:tc>
      </w:tr>
      <w:tr w:rsidR="0046594C" w:rsidRPr="00001170" w14:paraId="797FD940"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A623F" w14:textId="77777777" w:rsidR="0046594C" w:rsidRPr="00001170" w:rsidRDefault="0046594C" w:rsidP="009546B7">
            <w:pPr>
              <w:pStyle w:val="rowtabella0"/>
              <w:rPr>
                <w:color w:val="002060"/>
              </w:rPr>
            </w:pPr>
            <w:r w:rsidRPr="0000117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DD7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B1C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558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9F9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45C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FF347"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AF6D"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D120"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7B17" w14:textId="77777777" w:rsidR="0046594C" w:rsidRPr="00001170" w:rsidRDefault="0046594C" w:rsidP="009546B7">
            <w:pPr>
              <w:pStyle w:val="rowtabella0"/>
              <w:jc w:val="center"/>
              <w:rPr>
                <w:color w:val="002060"/>
              </w:rPr>
            </w:pPr>
            <w:r w:rsidRPr="00001170">
              <w:rPr>
                <w:color w:val="002060"/>
              </w:rPr>
              <w:t>0</w:t>
            </w:r>
          </w:p>
        </w:tc>
      </w:tr>
      <w:tr w:rsidR="0046594C" w:rsidRPr="00001170" w14:paraId="46B1240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E64EC" w14:textId="77777777" w:rsidR="0046594C" w:rsidRPr="00001170" w:rsidRDefault="0046594C" w:rsidP="009546B7">
            <w:pPr>
              <w:pStyle w:val="rowtabella0"/>
              <w:rPr>
                <w:color w:val="002060"/>
              </w:rPr>
            </w:pPr>
            <w:r w:rsidRPr="0000117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8CE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15BF"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1C5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711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8B5B"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D469"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9C62"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2615"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BC3D" w14:textId="77777777" w:rsidR="0046594C" w:rsidRPr="00001170" w:rsidRDefault="0046594C" w:rsidP="009546B7">
            <w:pPr>
              <w:pStyle w:val="rowtabella0"/>
              <w:jc w:val="center"/>
              <w:rPr>
                <w:color w:val="002060"/>
              </w:rPr>
            </w:pPr>
            <w:r w:rsidRPr="00001170">
              <w:rPr>
                <w:color w:val="002060"/>
              </w:rPr>
              <w:t>0</w:t>
            </w:r>
          </w:p>
        </w:tc>
      </w:tr>
      <w:tr w:rsidR="0046594C" w:rsidRPr="00001170" w14:paraId="616E482D"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F553E" w14:textId="77777777" w:rsidR="0046594C" w:rsidRPr="00001170" w:rsidRDefault="0046594C" w:rsidP="009546B7">
            <w:pPr>
              <w:pStyle w:val="rowtabella0"/>
              <w:rPr>
                <w:color w:val="002060"/>
              </w:rPr>
            </w:pPr>
            <w:r w:rsidRPr="0000117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F050"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D6CD"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309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F570"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B3EF"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C78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F2AA"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556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FF33" w14:textId="77777777" w:rsidR="0046594C" w:rsidRPr="00001170" w:rsidRDefault="0046594C" w:rsidP="009546B7">
            <w:pPr>
              <w:pStyle w:val="rowtabella0"/>
              <w:jc w:val="center"/>
              <w:rPr>
                <w:color w:val="002060"/>
              </w:rPr>
            </w:pPr>
            <w:r w:rsidRPr="00001170">
              <w:rPr>
                <w:color w:val="002060"/>
              </w:rPr>
              <w:t>0</w:t>
            </w:r>
          </w:p>
        </w:tc>
      </w:tr>
      <w:tr w:rsidR="0046594C" w:rsidRPr="00001170" w14:paraId="1998292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3E1E7" w14:textId="77777777" w:rsidR="0046594C" w:rsidRPr="00001170" w:rsidRDefault="0046594C" w:rsidP="009546B7">
            <w:pPr>
              <w:pStyle w:val="rowtabella0"/>
              <w:rPr>
                <w:color w:val="002060"/>
              </w:rPr>
            </w:pPr>
            <w:r w:rsidRPr="0000117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48E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055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A77C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256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1898E"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DBB6"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BEC5" w14:textId="77777777" w:rsidR="0046594C" w:rsidRPr="00001170" w:rsidRDefault="0046594C" w:rsidP="009546B7">
            <w:pPr>
              <w:pStyle w:val="rowtabella0"/>
              <w:jc w:val="center"/>
              <w:rPr>
                <w:color w:val="002060"/>
              </w:rPr>
            </w:pPr>
            <w:r w:rsidRPr="000011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E4364"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132A" w14:textId="77777777" w:rsidR="0046594C" w:rsidRPr="00001170" w:rsidRDefault="0046594C" w:rsidP="009546B7">
            <w:pPr>
              <w:pStyle w:val="rowtabella0"/>
              <w:jc w:val="center"/>
              <w:rPr>
                <w:color w:val="002060"/>
              </w:rPr>
            </w:pPr>
            <w:r w:rsidRPr="00001170">
              <w:rPr>
                <w:color w:val="002060"/>
              </w:rPr>
              <w:t>0</w:t>
            </w:r>
          </w:p>
        </w:tc>
      </w:tr>
      <w:tr w:rsidR="0046594C" w:rsidRPr="00001170" w14:paraId="42B601CE"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03A92" w14:textId="77777777" w:rsidR="0046594C" w:rsidRPr="00001170" w:rsidRDefault="0046594C" w:rsidP="009546B7">
            <w:pPr>
              <w:pStyle w:val="rowtabella0"/>
              <w:rPr>
                <w:color w:val="002060"/>
              </w:rPr>
            </w:pPr>
            <w:r w:rsidRPr="0000117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FF1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8ED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892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55B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12D1"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D02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C46D"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7126"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99B1" w14:textId="77777777" w:rsidR="0046594C" w:rsidRPr="00001170" w:rsidRDefault="0046594C" w:rsidP="009546B7">
            <w:pPr>
              <w:pStyle w:val="rowtabella0"/>
              <w:jc w:val="center"/>
              <w:rPr>
                <w:color w:val="002060"/>
              </w:rPr>
            </w:pPr>
            <w:r w:rsidRPr="00001170">
              <w:rPr>
                <w:color w:val="002060"/>
              </w:rPr>
              <w:t>0</w:t>
            </w:r>
          </w:p>
        </w:tc>
      </w:tr>
      <w:tr w:rsidR="0046594C" w:rsidRPr="00001170" w14:paraId="2A034919"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7001E4" w14:textId="77777777" w:rsidR="0046594C" w:rsidRPr="00001170" w:rsidRDefault="0046594C" w:rsidP="009546B7">
            <w:pPr>
              <w:pStyle w:val="rowtabella0"/>
              <w:rPr>
                <w:color w:val="002060"/>
                <w:lang w:val="es-ES"/>
              </w:rPr>
            </w:pPr>
            <w:r w:rsidRPr="0000117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81A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1792"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1A8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626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7CC1"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DD91"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DB45" w14:textId="77777777" w:rsidR="0046594C" w:rsidRPr="00001170" w:rsidRDefault="0046594C" w:rsidP="009546B7">
            <w:pPr>
              <w:pStyle w:val="rowtabella0"/>
              <w:jc w:val="center"/>
              <w:rPr>
                <w:color w:val="002060"/>
              </w:rPr>
            </w:pPr>
            <w:r w:rsidRPr="000011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A682" w14:textId="77777777" w:rsidR="0046594C" w:rsidRPr="00001170" w:rsidRDefault="0046594C" w:rsidP="009546B7">
            <w:pPr>
              <w:pStyle w:val="rowtabella0"/>
              <w:jc w:val="center"/>
              <w:rPr>
                <w:color w:val="002060"/>
              </w:rPr>
            </w:pPr>
            <w:r w:rsidRPr="000011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84CC" w14:textId="77777777" w:rsidR="0046594C" w:rsidRPr="00001170" w:rsidRDefault="0046594C" w:rsidP="009546B7">
            <w:pPr>
              <w:pStyle w:val="rowtabella0"/>
              <w:jc w:val="center"/>
              <w:rPr>
                <w:color w:val="002060"/>
              </w:rPr>
            </w:pPr>
            <w:r w:rsidRPr="00001170">
              <w:rPr>
                <w:color w:val="002060"/>
              </w:rPr>
              <w:t>0</w:t>
            </w:r>
          </w:p>
        </w:tc>
      </w:tr>
    </w:tbl>
    <w:p w14:paraId="5B180664" w14:textId="77777777" w:rsidR="0046594C" w:rsidRPr="00001170" w:rsidRDefault="0046594C" w:rsidP="0046594C">
      <w:pPr>
        <w:pStyle w:val="breakline"/>
        <w:rPr>
          <w:rFonts w:eastAsiaTheme="minorEastAsia"/>
          <w:color w:val="002060"/>
        </w:rPr>
      </w:pPr>
    </w:p>
    <w:p w14:paraId="1BCE3E2B" w14:textId="77777777" w:rsidR="00B87271" w:rsidRPr="00001170" w:rsidRDefault="00B87271" w:rsidP="00B87271">
      <w:pPr>
        <w:pStyle w:val="titoloprinc0"/>
        <w:rPr>
          <w:color w:val="002060"/>
        </w:rPr>
      </w:pPr>
      <w:r>
        <w:rPr>
          <w:color w:val="002060"/>
        </w:rPr>
        <w:t>PROGRAMMA GARE</w:t>
      </w:r>
    </w:p>
    <w:p w14:paraId="43BA2104" w14:textId="77777777" w:rsidR="0046594C" w:rsidRDefault="0046594C" w:rsidP="0046594C">
      <w:pPr>
        <w:pStyle w:val="breakline"/>
        <w:rPr>
          <w:color w:val="002060"/>
        </w:rPr>
      </w:pPr>
    </w:p>
    <w:p w14:paraId="40E7BFBD" w14:textId="77777777" w:rsidR="00544ECE" w:rsidRPr="001D1C8A" w:rsidRDefault="00544ECE" w:rsidP="00544ECE">
      <w:pPr>
        <w:pStyle w:val="sottotitolocampionato10"/>
        <w:rPr>
          <w:color w:val="002060"/>
        </w:rPr>
      </w:pPr>
      <w:r w:rsidRPr="001D1C8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4ECE" w:rsidRPr="001D1C8A" w14:paraId="79AF0FD2"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37E0B"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7314F"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B57DA"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609DB"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4F139"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6E94D"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127C2"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0CDD830C" w14:textId="77777777" w:rsidTr="009546B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FEDD08" w14:textId="77777777" w:rsidR="00544ECE" w:rsidRPr="001D1C8A" w:rsidRDefault="00544ECE" w:rsidP="009546B7">
            <w:pPr>
              <w:pStyle w:val="rowtabella0"/>
              <w:rPr>
                <w:color w:val="002060"/>
              </w:rPr>
            </w:pPr>
            <w:r w:rsidRPr="001D1C8A">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24B8F" w14:textId="77777777" w:rsidR="00544ECE" w:rsidRPr="001D1C8A" w:rsidRDefault="00544ECE" w:rsidP="009546B7">
            <w:pPr>
              <w:pStyle w:val="rowtabella0"/>
              <w:rPr>
                <w:color w:val="002060"/>
              </w:rPr>
            </w:pPr>
            <w:r w:rsidRPr="001D1C8A">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963A6"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0A1B5" w14:textId="77777777" w:rsidR="00544ECE" w:rsidRPr="001D1C8A" w:rsidRDefault="00544ECE" w:rsidP="009546B7">
            <w:pPr>
              <w:pStyle w:val="rowtabella0"/>
              <w:rPr>
                <w:color w:val="002060"/>
              </w:rPr>
            </w:pPr>
            <w:r w:rsidRPr="001D1C8A">
              <w:rPr>
                <w:color w:val="002060"/>
              </w:rPr>
              <w:t>02/04/2025 15:15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884C1" w14:textId="77777777" w:rsidR="00544ECE" w:rsidRPr="001D1C8A" w:rsidRDefault="00544ECE" w:rsidP="009546B7">
            <w:pPr>
              <w:pStyle w:val="rowtabella0"/>
              <w:rPr>
                <w:color w:val="002060"/>
              </w:rPr>
            </w:pPr>
            <w:r w:rsidRPr="001D1C8A">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9BE72" w14:textId="77777777" w:rsidR="00544ECE" w:rsidRPr="001D1C8A" w:rsidRDefault="00544ECE" w:rsidP="009546B7">
            <w:pPr>
              <w:pStyle w:val="rowtabella0"/>
              <w:rPr>
                <w:color w:val="002060"/>
              </w:rPr>
            </w:pPr>
            <w:r w:rsidRPr="001D1C8A">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C0F8E" w14:textId="77777777" w:rsidR="00544ECE" w:rsidRPr="001D1C8A" w:rsidRDefault="00544ECE" w:rsidP="009546B7">
            <w:pPr>
              <w:pStyle w:val="rowtabella0"/>
              <w:rPr>
                <w:color w:val="002060"/>
              </w:rPr>
            </w:pPr>
            <w:r w:rsidRPr="001D1C8A">
              <w:rPr>
                <w:color w:val="002060"/>
              </w:rPr>
              <w:t>VIA NAZARIO SAURO</w:t>
            </w:r>
          </w:p>
        </w:tc>
      </w:tr>
    </w:tbl>
    <w:p w14:paraId="28F90946" w14:textId="77777777" w:rsidR="00544ECE" w:rsidRPr="001D1C8A" w:rsidRDefault="00544ECE" w:rsidP="00544ECE">
      <w:pPr>
        <w:pStyle w:val="breakline"/>
        <w:rPr>
          <w:rFonts w:eastAsiaTheme="minorEastAsia"/>
          <w:color w:val="002060"/>
        </w:rPr>
      </w:pPr>
    </w:p>
    <w:p w14:paraId="74E598D2" w14:textId="77777777" w:rsidR="00544ECE" w:rsidRPr="001D1C8A" w:rsidRDefault="00544ECE" w:rsidP="00544ECE">
      <w:pPr>
        <w:pStyle w:val="breakline"/>
        <w:rPr>
          <w:color w:val="002060"/>
        </w:rPr>
      </w:pPr>
    </w:p>
    <w:p w14:paraId="27249AB0" w14:textId="77777777" w:rsidR="00544ECE" w:rsidRPr="001D1C8A" w:rsidRDefault="00544ECE" w:rsidP="00544ECE">
      <w:pPr>
        <w:pStyle w:val="breakline"/>
        <w:rPr>
          <w:color w:val="002060"/>
        </w:rPr>
      </w:pPr>
    </w:p>
    <w:p w14:paraId="424F2914" w14:textId="77777777" w:rsidR="00544ECE" w:rsidRPr="001D1C8A" w:rsidRDefault="00544ECE" w:rsidP="00544ECE">
      <w:pPr>
        <w:pStyle w:val="sottotitolocampionato10"/>
        <w:rPr>
          <w:color w:val="002060"/>
        </w:rPr>
      </w:pPr>
      <w:r w:rsidRPr="001D1C8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544ECE" w:rsidRPr="001D1C8A" w14:paraId="1B4FE695"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7C79E"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1F30E"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64742"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8B3C0"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4A17E"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4951"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DB404"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0A58A82B"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4D8F9C" w14:textId="77777777" w:rsidR="00544ECE" w:rsidRPr="001D1C8A" w:rsidRDefault="00544ECE" w:rsidP="009546B7">
            <w:pPr>
              <w:pStyle w:val="rowtabella0"/>
              <w:rPr>
                <w:color w:val="002060"/>
              </w:rPr>
            </w:pPr>
            <w:r w:rsidRPr="001D1C8A">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B3754" w14:textId="77777777" w:rsidR="00544ECE" w:rsidRPr="001D1C8A" w:rsidRDefault="00544ECE" w:rsidP="009546B7">
            <w:pPr>
              <w:pStyle w:val="rowtabella0"/>
              <w:rPr>
                <w:color w:val="002060"/>
              </w:rPr>
            </w:pPr>
            <w:r w:rsidRPr="001D1C8A">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65B52"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A2F67" w14:textId="77777777" w:rsidR="00544ECE" w:rsidRPr="001D1C8A" w:rsidRDefault="00544ECE" w:rsidP="009546B7">
            <w:pPr>
              <w:pStyle w:val="rowtabella0"/>
              <w:rPr>
                <w:color w:val="002060"/>
              </w:rPr>
            </w:pPr>
            <w:r w:rsidRPr="001D1C8A">
              <w:rPr>
                <w:color w:val="002060"/>
              </w:rPr>
              <w:t>05/04/2025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981B8" w14:textId="77777777" w:rsidR="00544ECE" w:rsidRPr="001D1C8A" w:rsidRDefault="00544ECE" w:rsidP="009546B7">
            <w:pPr>
              <w:pStyle w:val="rowtabella0"/>
              <w:rPr>
                <w:color w:val="002060"/>
              </w:rPr>
            </w:pPr>
            <w:r w:rsidRPr="001D1C8A">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26110" w14:textId="77777777" w:rsidR="00544ECE" w:rsidRPr="001D1C8A" w:rsidRDefault="00544ECE" w:rsidP="009546B7">
            <w:pPr>
              <w:pStyle w:val="rowtabella0"/>
              <w:rPr>
                <w:color w:val="002060"/>
              </w:rPr>
            </w:pPr>
            <w:r w:rsidRPr="001D1C8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267E6" w14:textId="77777777" w:rsidR="00544ECE" w:rsidRPr="001D1C8A" w:rsidRDefault="00544ECE" w:rsidP="009546B7">
            <w:pPr>
              <w:pStyle w:val="rowtabella0"/>
              <w:rPr>
                <w:color w:val="002060"/>
              </w:rPr>
            </w:pPr>
            <w:r w:rsidRPr="001D1C8A">
              <w:rPr>
                <w:color w:val="002060"/>
              </w:rPr>
              <w:t xml:space="preserve">VIA </w:t>
            </w:r>
            <w:proofErr w:type="gramStart"/>
            <w:r w:rsidRPr="001D1C8A">
              <w:rPr>
                <w:color w:val="002060"/>
              </w:rPr>
              <w:t>B.BUOZZI</w:t>
            </w:r>
            <w:proofErr w:type="gramEnd"/>
          </w:p>
        </w:tc>
      </w:tr>
      <w:tr w:rsidR="00544ECE" w:rsidRPr="001D1C8A" w14:paraId="58FF22DD"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382349" w14:textId="77777777" w:rsidR="00544ECE" w:rsidRPr="001D1C8A" w:rsidRDefault="00544ECE" w:rsidP="009546B7">
            <w:pPr>
              <w:pStyle w:val="rowtabella0"/>
              <w:rPr>
                <w:color w:val="002060"/>
              </w:rPr>
            </w:pPr>
            <w:r w:rsidRPr="001D1C8A">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AE5AB2" w14:textId="77777777" w:rsidR="00544ECE" w:rsidRPr="001D1C8A" w:rsidRDefault="00544ECE" w:rsidP="009546B7">
            <w:pPr>
              <w:pStyle w:val="rowtabella0"/>
              <w:rPr>
                <w:color w:val="002060"/>
              </w:rPr>
            </w:pPr>
            <w:r w:rsidRPr="001D1C8A">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DA3AD3"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0F9A88" w14:textId="77777777" w:rsidR="00544ECE" w:rsidRPr="001D1C8A" w:rsidRDefault="00544ECE" w:rsidP="009546B7">
            <w:pPr>
              <w:pStyle w:val="rowtabella0"/>
              <w:rPr>
                <w:color w:val="002060"/>
              </w:rPr>
            </w:pPr>
            <w:r w:rsidRPr="001D1C8A">
              <w:rPr>
                <w:color w:val="002060"/>
              </w:rPr>
              <w:t>05/04/2025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A7F9C4" w14:textId="77777777" w:rsidR="00544ECE" w:rsidRPr="001D1C8A" w:rsidRDefault="00544ECE" w:rsidP="009546B7">
            <w:pPr>
              <w:pStyle w:val="rowtabella0"/>
              <w:rPr>
                <w:color w:val="002060"/>
              </w:rPr>
            </w:pPr>
            <w:r w:rsidRPr="001D1C8A">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25D468" w14:textId="77777777" w:rsidR="00544ECE" w:rsidRPr="001D1C8A" w:rsidRDefault="00544ECE" w:rsidP="009546B7">
            <w:pPr>
              <w:pStyle w:val="rowtabella0"/>
              <w:rPr>
                <w:color w:val="002060"/>
              </w:rPr>
            </w:pPr>
            <w:r w:rsidRPr="001D1C8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2792A" w14:textId="77777777" w:rsidR="00544ECE" w:rsidRPr="001D1C8A" w:rsidRDefault="00544ECE" w:rsidP="009546B7">
            <w:pPr>
              <w:pStyle w:val="rowtabella0"/>
              <w:rPr>
                <w:color w:val="002060"/>
              </w:rPr>
            </w:pPr>
            <w:r w:rsidRPr="001D1C8A">
              <w:rPr>
                <w:color w:val="002060"/>
              </w:rPr>
              <w:t>VIA SAN SERGIO FZ. GROTTACCIA</w:t>
            </w:r>
          </w:p>
        </w:tc>
      </w:tr>
      <w:tr w:rsidR="00544ECE" w:rsidRPr="001D1C8A" w14:paraId="60A54C7E"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9539F" w14:textId="77777777" w:rsidR="00544ECE" w:rsidRPr="001D1C8A" w:rsidRDefault="00544ECE" w:rsidP="009546B7">
            <w:pPr>
              <w:pStyle w:val="rowtabella0"/>
              <w:rPr>
                <w:color w:val="002060"/>
              </w:rPr>
            </w:pPr>
            <w:r w:rsidRPr="001D1C8A">
              <w:rPr>
                <w:color w:val="002060"/>
              </w:rPr>
              <w:lastRenderedPageBreak/>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39E4B5" w14:textId="77777777" w:rsidR="00544ECE" w:rsidRPr="001D1C8A" w:rsidRDefault="00544ECE" w:rsidP="009546B7">
            <w:pPr>
              <w:pStyle w:val="rowtabella0"/>
              <w:rPr>
                <w:color w:val="002060"/>
              </w:rPr>
            </w:pPr>
            <w:r w:rsidRPr="001D1C8A">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07EDD1"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3B1A48" w14:textId="77777777" w:rsidR="00544ECE" w:rsidRPr="001D1C8A" w:rsidRDefault="00544ECE" w:rsidP="009546B7">
            <w:pPr>
              <w:pStyle w:val="rowtabella0"/>
              <w:rPr>
                <w:color w:val="002060"/>
              </w:rPr>
            </w:pPr>
            <w:r w:rsidRPr="001D1C8A">
              <w:rPr>
                <w:color w:val="002060"/>
              </w:rPr>
              <w:t>05/04/2025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C0E34" w14:textId="77777777" w:rsidR="00544ECE" w:rsidRPr="001D1C8A" w:rsidRDefault="00544ECE" w:rsidP="009546B7">
            <w:pPr>
              <w:pStyle w:val="rowtabella0"/>
              <w:rPr>
                <w:color w:val="002060"/>
              </w:rPr>
            </w:pPr>
            <w:r w:rsidRPr="001D1C8A">
              <w:rPr>
                <w:color w:val="002060"/>
              </w:rPr>
              <w:t xml:space="preserve">5442 TENSOSTRUTTURA </w:t>
            </w:r>
            <w:proofErr w:type="gramStart"/>
            <w:r w:rsidRPr="001D1C8A">
              <w:rPr>
                <w:color w:val="002060"/>
              </w:rPr>
              <w:t>B.GO</w:t>
            </w:r>
            <w:proofErr w:type="gramEnd"/>
            <w:r w:rsidRPr="001D1C8A">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9B6C2" w14:textId="77777777" w:rsidR="00544ECE" w:rsidRPr="001D1C8A" w:rsidRDefault="00544ECE" w:rsidP="009546B7">
            <w:pPr>
              <w:pStyle w:val="rowtabella0"/>
              <w:rPr>
                <w:color w:val="002060"/>
              </w:rPr>
            </w:pPr>
            <w:r w:rsidRPr="001D1C8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51076" w14:textId="77777777" w:rsidR="00544ECE" w:rsidRPr="001D1C8A" w:rsidRDefault="00544ECE" w:rsidP="009546B7">
            <w:pPr>
              <w:pStyle w:val="rowtabella0"/>
              <w:rPr>
                <w:color w:val="002060"/>
              </w:rPr>
            </w:pPr>
            <w:r w:rsidRPr="001D1C8A">
              <w:rPr>
                <w:color w:val="002060"/>
              </w:rPr>
              <w:t xml:space="preserve">STRADA DEL FOGLIA - </w:t>
            </w:r>
            <w:proofErr w:type="gramStart"/>
            <w:r w:rsidRPr="001D1C8A">
              <w:rPr>
                <w:color w:val="002060"/>
              </w:rPr>
              <w:t>B.GO</w:t>
            </w:r>
            <w:proofErr w:type="gramEnd"/>
            <w:r w:rsidRPr="001D1C8A">
              <w:rPr>
                <w:color w:val="002060"/>
              </w:rPr>
              <w:t xml:space="preserve"> S.MAR</w:t>
            </w:r>
          </w:p>
        </w:tc>
      </w:tr>
      <w:tr w:rsidR="00544ECE" w:rsidRPr="001D1C8A" w14:paraId="77A6F535"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45E82" w14:textId="77777777" w:rsidR="00544ECE" w:rsidRPr="001D1C8A" w:rsidRDefault="00544ECE" w:rsidP="009546B7">
            <w:pPr>
              <w:pStyle w:val="rowtabella0"/>
              <w:rPr>
                <w:color w:val="002060"/>
              </w:rPr>
            </w:pPr>
            <w:r w:rsidRPr="001D1C8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5A67CF" w14:textId="77777777" w:rsidR="00544ECE" w:rsidRPr="001D1C8A" w:rsidRDefault="00544ECE" w:rsidP="009546B7">
            <w:pPr>
              <w:pStyle w:val="rowtabella0"/>
              <w:rPr>
                <w:color w:val="002060"/>
              </w:rPr>
            </w:pPr>
            <w:r w:rsidRPr="001D1C8A">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4D4E15"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B96C52" w14:textId="77777777" w:rsidR="00544ECE" w:rsidRPr="001D1C8A" w:rsidRDefault="00544ECE" w:rsidP="009546B7">
            <w:pPr>
              <w:pStyle w:val="rowtabella0"/>
              <w:rPr>
                <w:color w:val="002060"/>
              </w:rPr>
            </w:pPr>
            <w:r w:rsidRPr="001D1C8A">
              <w:rPr>
                <w:color w:val="002060"/>
              </w:rPr>
              <w:t>05/04/2025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7D66D2" w14:textId="77777777" w:rsidR="00544ECE" w:rsidRPr="001D1C8A" w:rsidRDefault="00544ECE" w:rsidP="009546B7">
            <w:pPr>
              <w:pStyle w:val="rowtabella0"/>
              <w:rPr>
                <w:color w:val="002060"/>
              </w:rPr>
            </w:pPr>
            <w:r w:rsidRPr="001D1C8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E68BE" w14:textId="77777777" w:rsidR="00544ECE" w:rsidRPr="001D1C8A" w:rsidRDefault="00544ECE" w:rsidP="009546B7">
            <w:pPr>
              <w:pStyle w:val="rowtabella0"/>
              <w:rPr>
                <w:color w:val="002060"/>
              </w:rPr>
            </w:pPr>
            <w:r w:rsidRPr="001D1C8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534C9" w14:textId="77777777" w:rsidR="00544ECE" w:rsidRPr="001D1C8A" w:rsidRDefault="00544ECE" w:rsidP="009546B7">
            <w:pPr>
              <w:pStyle w:val="rowtabella0"/>
              <w:rPr>
                <w:color w:val="002060"/>
              </w:rPr>
            </w:pPr>
            <w:r w:rsidRPr="001D1C8A">
              <w:rPr>
                <w:color w:val="002060"/>
              </w:rPr>
              <w:t>VIA VESCOVARA, 7</w:t>
            </w:r>
          </w:p>
        </w:tc>
      </w:tr>
      <w:tr w:rsidR="00544ECE" w:rsidRPr="001D1C8A" w14:paraId="4DD5C73B"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19EB90" w14:textId="77777777" w:rsidR="00544ECE" w:rsidRPr="001D1C8A" w:rsidRDefault="00544ECE" w:rsidP="009546B7">
            <w:pPr>
              <w:pStyle w:val="rowtabella0"/>
              <w:rPr>
                <w:color w:val="002060"/>
              </w:rPr>
            </w:pPr>
            <w:r w:rsidRPr="001D1C8A">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6ED027" w14:textId="77777777" w:rsidR="00544ECE" w:rsidRPr="001D1C8A" w:rsidRDefault="00544ECE" w:rsidP="009546B7">
            <w:pPr>
              <w:pStyle w:val="rowtabella0"/>
              <w:rPr>
                <w:color w:val="002060"/>
              </w:rPr>
            </w:pPr>
            <w:r w:rsidRPr="001D1C8A">
              <w:rPr>
                <w:color w:val="002060"/>
              </w:rPr>
              <w:t xml:space="preserve">U.S. FORTUNA FANO </w:t>
            </w:r>
            <w:proofErr w:type="gramStart"/>
            <w:r w:rsidRPr="001D1C8A">
              <w:rPr>
                <w:color w:val="002060"/>
              </w:rPr>
              <w:t>SQ..</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341DAB"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62F71E" w14:textId="77777777" w:rsidR="00544ECE" w:rsidRPr="001D1C8A" w:rsidRDefault="00544ECE" w:rsidP="009546B7">
            <w:pPr>
              <w:pStyle w:val="rowtabella0"/>
              <w:rPr>
                <w:color w:val="002060"/>
              </w:rPr>
            </w:pPr>
            <w:r w:rsidRPr="001D1C8A">
              <w:rPr>
                <w:color w:val="002060"/>
              </w:rPr>
              <w:t>05/04/2025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AF3D7A" w14:textId="77777777" w:rsidR="00544ECE" w:rsidRPr="001D1C8A" w:rsidRDefault="00544ECE" w:rsidP="009546B7">
            <w:pPr>
              <w:pStyle w:val="rowtabella0"/>
              <w:rPr>
                <w:color w:val="002060"/>
              </w:rPr>
            </w:pPr>
            <w:r w:rsidRPr="001D1C8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6234C" w14:textId="77777777" w:rsidR="00544ECE" w:rsidRPr="001D1C8A" w:rsidRDefault="00544ECE" w:rsidP="009546B7">
            <w:pPr>
              <w:pStyle w:val="rowtabella0"/>
              <w:rPr>
                <w:color w:val="002060"/>
              </w:rPr>
            </w:pPr>
            <w:r w:rsidRPr="001D1C8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4FA5E" w14:textId="77777777" w:rsidR="00544ECE" w:rsidRPr="001D1C8A" w:rsidRDefault="00544ECE" w:rsidP="009546B7">
            <w:pPr>
              <w:pStyle w:val="rowtabella0"/>
              <w:rPr>
                <w:color w:val="002060"/>
              </w:rPr>
            </w:pPr>
            <w:r w:rsidRPr="001D1C8A">
              <w:rPr>
                <w:color w:val="002060"/>
              </w:rPr>
              <w:t>VIA ALDO MORO</w:t>
            </w:r>
          </w:p>
        </w:tc>
      </w:tr>
      <w:tr w:rsidR="00544ECE" w:rsidRPr="001D1C8A" w14:paraId="50DEC58C"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490F88" w14:textId="77777777" w:rsidR="00544ECE" w:rsidRPr="001D1C8A" w:rsidRDefault="00544ECE" w:rsidP="009546B7">
            <w:pPr>
              <w:pStyle w:val="rowtabella0"/>
              <w:rPr>
                <w:color w:val="002060"/>
              </w:rPr>
            </w:pPr>
            <w:r w:rsidRPr="001D1C8A">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E599DE" w14:textId="77777777" w:rsidR="00544ECE" w:rsidRPr="001D1C8A" w:rsidRDefault="00544ECE" w:rsidP="009546B7">
            <w:pPr>
              <w:pStyle w:val="rowtabella0"/>
              <w:rPr>
                <w:color w:val="002060"/>
              </w:rPr>
            </w:pPr>
            <w:r w:rsidRPr="001D1C8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4C9BBD"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FF5D13" w14:textId="77777777" w:rsidR="00544ECE" w:rsidRPr="001D1C8A" w:rsidRDefault="00544ECE" w:rsidP="009546B7">
            <w:pPr>
              <w:pStyle w:val="rowtabella0"/>
              <w:rPr>
                <w:color w:val="002060"/>
              </w:rPr>
            </w:pPr>
            <w:r w:rsidRPr="001D1C8A">
              <w:rPr>
                <w:color w:val="002060"/>
              </w:rPr>
              <w:t>06/04/2025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2A3AE" w14:textId="77777777" w:rsidR="00544ECE" w:rsidRPr="001D1C8A" w:rsidRDefault="00544ECE" w:rsidP="009546B7">
            <w:pPr>
              <w:pStyle w:val="rowtabella0"/>
              <w:rPr>
                <w:color w:val="002060"/>
              </w:rPr>
            </w:pPr>
            <w:r w:rsidRPr="001D1C8A">
              <w:rPr>
                <w:color w:val="002060"/>
              </w:rPr>
              <w:t xml:space="preserve">5623 PALESTRA </w:t>
            </w:r>
            <w:proofErr w:type="gramStart"/>
            <w:r w:rsidRPr="001D1C8A">
              <w:rPr>
                <w:color w:val="002060"/>
              </w:rPr>
              <w:t>SC.MEDIA</w:t>
            </w:r>
            <w:proofErr w:type="gramEnd"/>
            <w:r w:rsidRPr="001D1C8A">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E204D" w14:textId="77777777" w:rsidR="00544ECE" w:rsidRPr="001D1C8A" w:rsidRDefault="00544ECE" w:rsidP="009546B7">
            <w:pPr>
              <w:pStyle w:val="rowtabella0"/>
              <w:rPr>
                <w:color w:val="002060"/>
              </w:rPr>
            </w:pPr>
            <w:r w:rsidRPr="001D1C8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A1EDC" w14:textId="77777777" w:rsidR="00544ECE" w:rsidRPr="001D1C8A" w:rsidRDefault="00544ECE" w:rsidP="009546B7">
            <w:pPr>
              <w:pStyle w:val="rowtabella0"/>
              <w:rPr>
                <w:color w:val="002060"/>
              </w:rPr>
            </w:pPr>
            <w:r w:rsidRPr="001D1C8A">
              <w:rPr>
                <w:color w:val="002060"/>
              </w:rPr>
              <w:t>VIA PIRANDELLO</w:t>
            </w:r>
          </w:p>
        </w:tc>
      </w:tr>
      <w:tr w:rsidR="00544ECE" w:rsidRPr="001D1C8A" w14:paraId="37B908DD"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D6DB8" w14:textId="77777777" w:rsidR="00544ECE" w:rsidRPr="001D1C8A" w:rsidRDefault="00544ECE" w:rsidP="009546B7">
            <w:pPr>
              <w:pStyle w:val="rowtabella0"/>
              <w:rPr>
                <w:color w:val="002060"/>
              </w:rPr>
            </w:pPr>
            <w:r w:rsidRPr="001D1C8A">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6E7DC" w14:textId="77777777" w:rsidR="00544ECE" w:rsidRPr="001D1C8A" w:rsidRDefault="00544ECE" w:rsidP="009546B7">
            <w:pPr>
              <w:pStyle w:val="rowtabella0"/>
              <w:rPr>
                <w:color w:val="002060"/>
              </w:rPr>
            </w:pPr>
            <w:r w:rsidRPr="001D1C8A">
              <w:rPr>
                <w:color w:val="002060"/>
              </w:rPr>
              <w:t>A.V.I.S.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9CFB7"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295CB" w14:textId="77777777" w:rsidR="00544ECE" w:rsidRPr="001D1C8A" w:rsidRDefault="00544ECE" w:rsidP="009546B7">
            <w:pPr>
              <w:pStyle w:val="rowtabella0"/>
              <w:rPr>
                <w:color w:val="002060"/>
              </w:rPr>
            </w:pPr>
            <w:r w:rsidRPr="001D1C8A">
              <w:rPr>
                <w:color w:val="002060"/>
              </w:rPr>
              <w:t>06/04/2025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95F51" w14:textId="77777777" w:rsidR="00544ECE" w:rsidRPr="001D1C8A" w:rsidRDefault="00544ECE" w:rsidP="009546B7">
            <w:pPr>
              <w:pStyle w:val="rowtabella0"/>
              <w:rPr>
                <w:color w:val="002060"/>
              </w:rPr>
            </w:pPr>
            <w:r w:rsidRPr="001D1C8A">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A86B5" w14:textId="77777777" w:rsidR="00544ECE" w:rsidRPr="001D1C8A" w:rsidRDefault="00544ECE" w:rsidP="009546B7">
            <w:pPr>
              <w:pStyle w:val="rowtabella0"/>
              <w:rPr>
                <w:color w:val="002060"/>
              </w:rPr>
            </w:pPr>
            <w:r w:rsidRPr="001D1C8A">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EB741" w14:textId="77777777" w:rsidR="00544ECE" w:rsidRPr="001D1C8A" w:rsidRDefault="00544ECE" w:rsidP="009546B7">
            <w:pPr>
              <w:pStyle w:val="rowtabella0"/>
              <w:rPr>
                <w:color w:val="002060"/>
              </w:rPr>
            </w:pPr>
            <w:r w:rsidRPr="001D1C8A">
              <w:rPr>
                <w:color w:val="002060"/>
              </w:rPr>
              <w:t>VIA LUDOVICO SCARFIOTTI</w:t>
            </w:r>
          </w:p>
        </w:tc>
      </w:tr>
    </w:tbl>
    <w:p w14:paraId="4BCADF5D" w14:textId="77777777" w:rsidR="00544ECE" w:rsidRDefault="00544ECE" w:rsidP="0046594C">
      <w:pPr>
        <w:pStyle w:val="breakline"/>
        <w:rPr>
          <w:color w:val="002060"/>
        </w:rPr>
      </w:pPr>
    </w:p>
    <w:p w14:paraId="64A4F2ED" w14:textId="77777777" w:rsidR="00AE1E9E" w:rsidRPr="00001170" w:rsidRDefault="00AE1E9E" w:rsidP="0046594C">
      <w:pPr>
        <w:pStyle w:val="breakline"/>
        <w:rPr>
          <w:color w:val="002060"/>
        </w:rPr>
      </w:pPr>
    </w:p>
    <w:p w14:paraId="56916580" w14:textId="77777777" w:rsidR="0046594C" w:rsidRPr="00001170" w:rsidRDefault="0046594C" w:rsidP="0046594C">
      <w:pPr>
        <w:pStyle w:val="titolocampionato0"/>
        <w:shd w:val="clear" w:color="auto" w:fill="CCCCCC"/>
        <w:spacing w:before="80" w:after="40"/>
        <w:rPr>
          <w:color w:val="002060"/>
        </w:rPr>
      </w:pPr>
      <w:r w:rsidRPr="00001170">
        <w:rPr>
          <w:color w:val="002060"/>
        </w:rPr>
        <w:t>COPPA PRIMAVERA C5 UNDER 14</w:t>
      </w:r>
    </w:p>
    <w:p w14:paraId="22EFD18B" w14:textId="77777777" w:rsidR="0046594C" w:rsidRPr="00001170" w:rsidRDefault="0046594C" w:rsidP="0046594C">
      <w:pPr>
        <w:pStyle w:val="titoloprinc0"/>
        <w:rPr>
          <w:color w:val="002060"/>
        </w:rPr>
      </w:pPr>
      <w:r w:rsidRPr="00001170">
        <w:rPr>
          <w:color w:val="002060"/>
        </w:rPr>
        <w:t>VARIAZIONI AL PROGRAMMA GARE</w:t>
      </w:r>
    </w:p>
    <w:p w14:paraId="65468681" w14:textId="77777777" w:rsidR="0046594C" w:rsidRPr="00001170" w:rsidRDefault="0046594C" w:rsidP="0046594C">
      <w:pPr>
        <w:pStyle w:val="breakline"/>
        <w:rPr>
          <w:color w:val="002060"/>
        </w:rPr>
      </w:pPr>
    </w:p>
    <w:p w14:paraId="5DA2E7DD" w14:textId="77777777" w:rsidR="0046594C" w:rsidRPr="00001170" w:rsidRDefault="0046594C" w:rsidP="0046594C">
      <w:pPr>
        <w:pStyle w:val="breakline"/>
        <w:rPr>
          <w:color w:val="002060"/>
        </w:rPr>
      </w:pPr>
    </w:p>
    <w:p w14:paraId="453443B5"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594C" w:rsidRPr="00001170" w14:paraId="7781F49C" w14:textId="77777777" w:rsidTr="00210F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64894" w14:textId="77777777" w:rsidR="0046594C" w:rsidRPr="00001170" w:rsidRDefault="0046594C" w:rsidP="009546B7">
            <w:pPr>
              <w:pStyle w:val="headertabella0"/>
              <w:rPr>
                <w:color w:val="002060"/>
              </w:rPr>
            </w:pPr>
            <w:r w:rsidRPr="000011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B16BA" w14:textId="77777777" w:rsidR="0046594C" w:rsidRPr="00001170" w:rsidRDefault="0046594C" w:rsidP="009546B7">
            <w:pPr>
              <w:pStyle w:val="headertabella0"/>
              <w:rPr>
                <w:color w:val="002060"/>
              </w:rPr>
            </w:pPr>
            <w:r w:rsidRPr="00001170">
              <w:rPr>
                <w:color w:val="002060"/>
              </w:rPr>
              <w:t xml:space="preserve">N° </w:t>
            </w:r>
            <w:proofErr w:type="spellStart"/>
            <w:r w:rsidRPr="00001170">
              <w:rPr>
                <w:color w:val="002060"/>
              </w:rPr>
              <w:t>Gior</w:t>
            </w:r>
            <w:proofErr w:type="spellEnd"/>
            <w:r w:rsidRPr="000011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3C9EB" w14:textId="77777777" w:rsidR="0046594C" w:rsidRPr="00001170" w:rsidRDefault="0046594C" w:rsidP="009546B7">
            <w:pPr>
              <w:pStyle w:val="headertabella0"/>
              <w:rPr>
                <w:color w:val="002060"/>
              </w:rPr>
            </w:pPr>
            <w:r w:rsidRPr="000011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61455" w14:textId="77777777" w:rsidR="0046594C" w:rsidRPr="00001170" w:rsidRDefault="0046594C" w:rsidP="009546B7">
            <w:pPr>
              <w:pStyle w:val="headertabella0"/>
              <w:rPr>
                <w:color w:val="002060"/>
              </w:rPr>
            </w:pPr>
            <w:r w:rsidRPr="000011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70A85" w14:textId="77777777" w:rsidR="0046594C" w:rsidRPr="00001170" w:rsidRDefault="0046594C" w:rsidP="009546B7">
            <w:pPr>
              <w:pStyle w:val="headertabella0"/>
              <w:rPr>
                <w:color w:val="002060"/>
              </w:rPr>
            </w:pPr>
            <w:r w:rsidRPr="00001170">
              <w:rPr>
                <w:color w:val="002060"/>
              </w:rPr>
              <w:t xml:space="preserve">Data </w:t>
            </w:r>
            <w:proofErr w:type="spellStart"/>
            <w:r w:rsidRPr="00001170">
              <w:rPr>
                <w:color w:val="002060"/>
              </w:rPr>
              <w:t>Orig</w:t>
            </w:r>
            <w:proofErr w:type="spellEnd"/>
            <w:r w:rsidRPr="000011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B8415" w14:textId="77777777" w:rsidR="0046594C" w:rsidRPr="00001170" w:rsidRDefault="0046594C" w:rsidP="009546B7">
            <w:pPr>
              <w:pStyle w:val="headertabella0"/>
              <w:rPr>
                <w:color w:val="002060"/>
              </w:rPr>
            </w:pPr>
            <w:r w:rsidRPr="000011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6E574" w14:textId="77777777" w:rsidR="0046594C" w:rsidRPr="00001170" w:rsidRDefault="0046594C" w:rsidP="009546B7">
            <w:pPr>
              <w:pStyle w:val="headertabella0"/>
              <w:rPr>
                <w:color w:val="002060"/>
              </w:rPr>
            </w:pPr>
            <w:r w:rsidRPr="00001170">
              <w:rPr>
                <w:color w:val="002060"/>
              </w:rPr>
              <w:t xml:space="preserve">Ora </w:t>
            </w:r>
            <w:proofErr w:type="spellStart"/>
            <w:r w:rsidRPr="00001170">
              <w:rPr>
                <w:color w:val="002060"/>
              </w:rPr>
              <w:t>Orig</w:t>
            </w:r>
            <w:proofErr w:type="spellEnd"/>
            <w:r w:rsidRPr="000011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D8C72" w14:textId="77777777" w:rsidR="0046594C" w:rsidRPr="00001170" w:rsidRDefault="0046594C" w:rsidP="009546B7">
            <w:pPr>
              <w:pStyle w:val="headertabella0"/>
              <w:rPr>
                <w:color w:val="002060"/>
              </w:rPr>
            </w:pPr>
            <w:r w:rsidRPr="00001170">
              <w:rPr>
                <w:color w:val="002060"/>
              </w:rPr>
              <w:t>Impianto</w:t>
            </w:r>
          </w:p>
        </w:tc>
      </w:tr>
      <w:tr w:rsidR="0046594C" w:rsidRPr="00001170" w14:paraId="574C00D6" w14:textId="77777777" w:rsidTr="00210F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4365" w14:textId="77777777" w:rsidR="0046594C" w:rsidRPr="00210F08" w:rsidRDefault="0046594C" w:rsidP="009546B7">
            <w:pPr>
              <w:pStyle w:val="rowtabella0"/>
              <w:rPr>
                <w:color w:val="002060"/>
                <w:highlight w:val="yellow"/>
              </w:rPr>
            </w:pPr>
            <w:r w:rsidRPr="00210F08">
              <w:rPr>
                <w:color w:val="002060"/>
                <w:highlight w:val="yellow"/>
              </w:rPr>
              <w:t>06/04/2025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2B5E" w14:textId="77777777" w:rsidR="0046594C" w:rsidRPr="00210F08" w:rsidRDefault="0046594C" w:rsidP="009546B7">
            <w:pPr>
              <w:pStyle w:val="rowtabella0"/>
              <w:jc w:val="center"/>
              <w:rPr>
                <w:color w:val="002060"/>
                <w:highlight w:val="yellow"/>
              </w:rPr>
            </w:pPr>
            <w:r w:rsidRPr="00210F0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9F66" w14:textId="77777777" w:rsidR="0046594C" w:rsidRPr="00210F08" w:rsidRDefault="0046594C" w:rsidP="009546B7">
            <w:pPr>
              <w:pStyle w:val="rowtabella0"/>
              <w:rPr>
                <w:color w:val="002060"/>
                <w:highlight w:val="yellow"/>
              </w:rPr>
            </w:pPr>
            <w:r w:rsidRPr="00210F08">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EC43" w14:textId="77777777" w:rsidR="0046594C" w:rsidRPr="00210F08" w:rsidRDefault="0046594C" w:rsidP="009546B7">
            <w:pPr>
              <w:pStyle w:val="rowtabella0"/>
              <w:rPr>
                <w:color w:val="002060"/>
                <w:highlight w:val="yellow"/>
              </w:rPr>
            </w:pPr>
            <w:r w:rsidRPr="00210F08">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A8DE" w14:textId="41F3EB40" w:rsidR="0046594C" w:rsidRPr="00001170" w:rsidRDefault="0046594C" w:rsidP="009546B7">
            <w:pPr>
              <w:pStyle w:val="rowtabella0"/>
              <w:rPr>
                <w:color w:val="002060"/>
              </w:rPr>
            </w:pPr>
            <w:r w:rsidRPr="00001170">
              <w:rPr>
                <w:color w:val="002060"/>
              </w:rPr>
              <w:t>0</w:t>
            </w:r>
            <w:r w:rsidR="00210F08">
              <w:rPr>
                <w:color w:val="002060"/>
              </w:rPr>
              <w:t>6</w:t>
            </w:r>
            <w:r w:rsidRPr="00001170">
              <w:rPr>
                <w:color w:val="002060"/>
              </w:rPr>
              <w:t>/04/2025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4762" w14:textId="77777777" w:rsidR="0046594C" w:rsidRPr="00210F08" w:rsidRDefault="0046594C" w:rsidP="009546B7">
            <w:pPr>
              <w:pStyle w:val="rowtabella0"/>
              <w:jc w:val="center"/>
              <w:rPr>
                <w:color w:val="002060"/>
                <w:highlight w:val="yellow"/>
              </w:rPr>
            </w:pPr>
            <w:r w:rsidRPr="00210F0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4275" w14:textId="77777777" w:rsidR="0046594C" w:rsidRPr="00001170" w:rsidRDefault="0046594C" w:rsidP="009546B7">
            <w:pPr>
              <w:pStyle w:val="rowtabella0"/>
              <w:jc w:val="center"/>
              <w:rPr>
                <w:color w:val="002060"/>
              </w:rPr>
            </w:pPr>
            <w:r w:rsidRPr="000011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63C2" w14:textId="77777777" w:rsidR="0046594C" w:rsidRPr="00001170" w:rsidRDefault="0046594C" w:rsidP="009546B7">
            <w:pPr>
              <w:rPr>
                <w:color w:val="002060"/>
              </w:rPr>
            </w:pPr>
          </w:p>
        </w:tc>
      </w:tr>
      <w:tr w:rsidR="0046594C" w:rsidRPr="00001170" w14:paraId="59D38701" w14:textId="77777777" w:rsidTr="00210F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F939" w14:textId="77777777" w:rsidR="0046594C" w:rsidRPr="00210F08" w:rsidRDefault="0046594C" w:rsidP="009546B7">
            <w:pPr>
              <w:pStyle w:val="rowtabella0"/>
              <w:rPr>
                <w:color w:val="002060"/>
                <w:highlight w:val="yellow"/>
              </w:rPr>
            </w:pPr>
            <w:r w:rsidRPr="00210F08">
              <w:rPr>
                <w:color w:val="002060"/>
                <w:highlight w:val="yellow"/>
              </w:rPr>
              <w:t>06/04/2025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AD43" w14:textId="77777777" w:rsidR="0046594C" w:rsidRPr="00210F08" w:rsidRDefault="0046594C" w:rsidP="009546B7">
            <w:pPr>
              <w:pStyle w:val="rowtabella0"/>
              <w:jc w:val="center"/>
              <w:rPr>
                <w:color w:val="002060"/>
                <w:highlight w:val="yellow"/>
              </w:rPr>
            </w:pPr>
            <w:r w:rsidRPr="00210F0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CDF6" w14:textId="77777777" w:rsidR="0046594C" w:rsidRPr="00210F08" w:rsidRDefault="0046594C" w:rsidP="009546B7">
            <w:pPr>
              <w:pStyle w:val="rowtabella0"/>
              <w:rPr>
                <w:color w:val="002060"/>
                <w:highlight w:val="yellow"/>
              </w:rPr>
            </w:pPr>
            <w:r w:rsidRPr="00210F08">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426A" w14:textId="77777777" w:rsidR="0046594C" w:rsidRPr="00210F08" w:rsidRDefault="0046594C" w:rsidP="009546B7">
            <w:pPr>
              <w:pStyle w:val="rowtabella0"/>
              <w:rPr>
                <w:color w:val="002060"/>
                <w:highlight w:val="yellow"/>
              </w:rPr>
            </w:pPr>
            <w:r w:rsidRPr="00210F08">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B3A6" w14:textId="77777777" w:rsidR="0046594C" w:rsidRPr="00001170" w:rsidRDefault="0046594C" w:rsidP="009546B7">
            <w:pPr>
              <w:pStyle w:val="rowtabella0"/>
              <w:rPr>
                <w:color w:val="002060"/>
              </w:rPr>
            </w:pPr>
            <w:r w:rsidRPr="00001170">
              <w:rPr>
                <w:color w:val="002060"/>
              </w:rPr>
              <w:t>05/04/2025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CAA9" w14:textId="77777777" w:rsidR="0046594C" w:rsidRPr="00210F08" w:rsidRDefault="0046594C" w:rsidP="009546B7">
            <w:pPr>
              <w:pStyle w:val="rowtabella0"/>
              <w:jc w:val="center"/>
              <w:rPr>
                <w:color w:val="002060"/>
                <w:highlight w:val="yellow"/>
              </w:rPr>
            </w:pPr>
            <w:r w:rsidRPr="00210F0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89D6" w14:textId="77777777" w:rsidR="0046594C" w:rsidRPr="00001170" w:rsidRDefault="0046594C" w:rsidP="009546B7">
            <w:pPr>
              <w:pStyle w:val="rowtabella0"/>
              <w:jc w:val="center"/>
              <w:rPr>
                <w:color w:val="002060"/>
              </w:rPr>
            </w:pPr>
            <w:r w:rsidRPr="0000117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CBC9" w14:textId="77777777" w:rsidR="0046594C" w:rsidRPr="00001170" w:rsidRDefault="0046594C" w:rsidP="009546B7">
            <w:pPr>
              <w:rPr>
                <w:color w:val="002060"/>
              </w:rPr>
            </w:pPr>
          </w:p>
        </w:tc>
      </w:tr>
    </w:tbl>
    <w:p w14:paraId="22EF18EB" w14:textId="77777777" w:rsidR="0046594C" w:rsidRPr="00001170" w:rsidRDefault="0046594C" w:rsidP="0046594C">
      <w:pPr>
        <w:pStyle w:val="breakline"/>
        <w:rPr>
          <w:rFonts w:eastAsiaTheme="minorEastAsia"/>
          <w:color w:val="002060"/>
        </w:rPr>
      </w:pPr>
    </w:p>
    <w:p w14:paraId="499BA3E5" w14:textId="77777777" w:rsidR="0046594C" w:rsidRPr="00001170" w:rsidRDefault="0046594C" w:rsidP="0046594C">
      <w:pPr>
        <w:pStyle w:val="breakline"/>
        <w:rPr>
          <w:color w:val="002060"/>
        </w:rPr>
      </w:pPr>
    </w:p>
    <w:p w14:paraId="72EB6EB1" w14:textId="77777777" w:rsidR="0046594C" w:rsidRPr="00001170" w:rsidRDefault="0046594C" w:rsidP="0046594C">
      <w:pPr>
        <w:pStyle w:val="titoloprinc0"/>
        <w:rPr>
          <w:color w:val="002060"/>
        </w:rPr>
      </w:pPr>
      <w:r w:rsidRPr="00001170">
        <w:rPr>
          <w:color w:val="002060"/>
        </w:rPr>
        <w:t>CLASSIFICA</w:t>
      </w:r>
    </w:p>
    <w:p w14:paraId="4D0268B9" w14:textId="77777777" w:rsidR="0046594C" w:rsidRPr="00001170" w:rsidRDefault="0046594C" w:rsidP="0046594C">
      <w:pPr>
        <w:pStyle w:val="breakline"/>
        <w:rPr>
          <w:color w:val="002060"/>
        </w:rPr>
      </w:pPr>
    </w:p>
    <w:p w14:paraId="707854C0" w14:textId="77777777" w:rsidR="0046594C" w:rsidRPr="00001170" w:rsidRDefault="0046594C" w:rsidP="0046594C">
      <w:pPr>
        <w:pStyle w:val="breakline"/>
        <w:rPr>
          <w:color w:val="002060"/>
        </w:rPr>
      </w:pPr>
    </w:p>
    <w:p w14:paraId="535837E5" w14:textId="77777777" w:rsidR="0046594C" w:rsidRPr="00001170" w:rsidRDefault="0046594C" w:rsidP="0046594C">
      <w:pPr>
        <w:pStyle w:val="sottotitolocampionato10"/>
        <w:rPr>
          <w:color w:val="002060"/>
        </w:rPr>
      </w:pPr>
      <w:r w:rsidRPr="000011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6594C" w:rsidRPr="00001170" w14:paraId="4A4E0FC3" w14:textId="77777777" w:rsidTr="009546B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526A0" w14:textId="77777777" w:rsidR="0046594C" w:rsidRPr="00001170" w:rsidRDefault="0046594C" w:rsidP="009546B7">
            <w:pPr>
              <w:pStyle w:val="headertabella0"/>
              <w:rPr>
                <w:color w:val="002060"/>
              </w:rPr>
            </w:pPr>
            <w:r w:rsidRPr="000011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7D18C" w14:textId="77777777" w:rsidR="0046594C" w:rsidRPr="00001170" w:rsidRDefault="0046594C" w:rsidP="009546B7">
            <w:pPr>
              <w:pStyle w:val="headertabella0"/>
              <w:rPr>
                <w:color w:val="002060"/>
              </w:rPr>
            </w:pPr>
            <w:r w:rsidRPr="000011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EA06F" w14:textId="77777777" w:rsidR="0046594C" w:rsidRPr="00001170" w:rsidRDefault="0046594C" w:rsidP="009546B7">
            <w:pPr>
              <w:pStyle w:val="headertabella0"/>
              <w:rPr>
                <w:color w:val="002060"/>
              </w:rPr>
            </w:pPr>
            <w:r w:rsidRPr="000011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D7B1F" w14:textId="77777777" w:rsidR="0046594C" w:rsidRPr="00001170" w:rsidRDefault="0046594C" w:rsidP="009546B7">
            <w:pPr>
              <w:pStyle w:val="headertabella0"/>
              <w:rPr>
                <w:color w:val="002060"/>
              </w:rPr>
            </w:pPr>
            <w:r w:rsidRPr="000011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921F6" w14:textId="77777777" w:rsidR="0046594C" w:rsidRPr="00001170" w:rsidRDefault="0046594C" w:rsidP="009546B7">
            <w:pPr>
              <w:pStyle w:val="headertabella0"/>
              <w:rPr>
                <w:color w:val="002060"/>
              </w:rPr>
            </w:pPr>
            <w:r w:rsidRPr="000011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8C212" w14:textId="77777777" w:rsidR="0046594C" w:rsidRPr="00001170" w:rsidRDefault="0046594C" w:rsidP="009546B7">
            <w:pPr>
              <w:pStyle w:val="headertabella0"/>
              <w:rPr>
                <w:color w:val="002060"/>
              </w:rPr>
            </w:pPr>
            <w:r w:rsidRPr="000011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9EF00" w14:textId="77777777" w:rsidR="0046594C" w:rsidRPr="00001170" w:rsidRDefault="0046594C" w:rsidP="009546B7">
            <w:pPr>
              <w:pStyle w:val="headertabella0"/>
              <w:rPr>
                <w:color w:val="002060"/>
              </w:rPr>
            </w:pPr>
            <w:r w:rsidRPr="000011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2B142" w14:textId="77777777" w:rsidR="0046594C" w:rsidRPr="00001170" w:rsidRDefault="0046594C" w:rsidP="009546B7">
            <w:pPr>
              <w:pStyle w:val="headertabella0"/>
              <w:rPr>
                <w:color w:val="002060"/>
              </w:rPr>
            </w:pPr>
            <w:r w:rsidRPr="000011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71E26" w14:textId="77777777" w:rsidR="0046594C" w:rsidRPr="00001170" w:rsidRDefault="0046594C" w:rsidP="009546B7">
            <w:pPr>
              <w:pStyle w:val="headertabella0"/>
              <w:rPr>
                <w:color w:val="002060"/>
              </w:rPr>
            </w:pPr>
            <w:r w:rsidRPr="000011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C643C" w14:textId="77777777" w:rsidR="0046594C" w:rsidRPr="00001170" w:rsidRDefault="0046594C" w:rsidP="009546B7">
            <w:pPr>
              <w:pStyle w:val="headertabella0"/>
              <w:rPr>
                <w:color w:val="002060"/>
              </w:rPr>
            </w:pPr>
            <w:r w:rsidRPr="00001170">
              <w:rPr>
                <w:color w:val="002060"/>
              </w:rPr>
              <w:t>PE</w:t>
            </w:r>
          </w:p>
        </w:tc>
      </w:tr>
      <w:tr w:rsidR="0046594C" w:rsidRPr="00001170" w14:paraId="6CEF4AC6" w14:textId="77777777" w:rsidTr="009546B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BF8DFF" w14:textId="77777777" w:rsidR="0046594C" w:rsidRPr="00001170" w:rsidRDefault="0046594C" w:rsidP="009546B7">
            <w:pPr>
              <w:pStyle w:val="rowtabella0"/>
              <w:rPr>
                <w:color w:val="002060"/>
              </w:rPr>
            </w:pPr>
            <w:r w:rsidRPr="0000117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4787"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E25B"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8E8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D5B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81B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C761"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2D12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4A7D"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7348" w14:textId="77777777" w:rsidR="0046594C" w:rsidRPr="00001170" w:rsidRDefault="0046594C" w:rsidP="009546B7">
            <w:pPr>
              <w:pStyle w:val="rowtabella0"/>
              <w:jc w:val="center"/>
              <w:rPr>
                <w:color w:val="002060"/>
              </w:rPr>
            </w:pPr>
            <w:r w:rsidRPr="00001170">
              <w:rPr>
                <w:color w:val="002060"/>
              </w:rPr>
              <w:t>0</w:t>
            </w:r>
          </w:p>
        </w:tc>
      </w:tr>
      <w:tr w:rsidR="0046594C" w:rsidRPr="00001170" w14:paraId="0FF99BE3"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481EC" w14:textId="77777777" w:rsidR="0046594C" w:rsidRPr="00001170" w:rsidRDefault="0046594C" w:rsidP="009546B7">
            <w:pPr>
              <w:pStyle w:val="rowtabella0"/>
              <w:rPr>
                <w:color w:val="002060"/>
              </w:rPr>
            </w:pPr>
            <w:r w:rsidRPr="0000117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00A5"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7F7A"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3460"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248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5778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6FFA"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D184"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8CFF"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D685" w14:textId="77777777" w:rsidR="0046594C" w:rsidRPr="00001170" w:rsidRDefault="0046594C" w:rsidP="009546B7">
            <w:pPr>
              <w:pStyle w:val="rowtabella0"/>
              <w:jc w:val="center"/>
              <w:rPr>
                <w:color w:val="002060"/>
              </w:rPr>
            </w:pPr>
            <w:r w:rsidRPr="00001170">
              <w:rPr>
                <w:color w:val="002060"/>
              </w:rPr>
              <w:t>0</w:t>
            </w:r>
          </w:p>
        </w:tc>
      </w:tr>
      <w:tr w:rsidR="0046594C" w:rsidRPr="00001170" w14:paraId="4D1FA625"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E18C5" w14:textId="77777777" w:rsidR="0046594C" w:rsidRPr="00001170" w:rsidRDefault="0046594C" w:rsidP="009546B7">
            <w:pPr>
              <w:pStyle w:val="rowtabella0"/>
              <w:rPr>
                <w:color w:val="002060"/>
              </w:rPr>
            </w:pPr>
            <w:r w:rsidRPr="0000117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3E71"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5F13"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3691"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2A4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91D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2A8B"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E1DF"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F1DE0"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E981" w14:textId="77777777" w:rsidR="0046594C" w:rsidRPr="00001170" w:rsidRDefault="0046594C" w:rsidP="009546B7">
            <w:pPr>
              <w:pStyle w:val="rowtabella0"/>
              <w:jc w:val="center"/>
              <w:rPr>
                <w:color w:val="002060"/>
              </w:rPr>
            </w:pPr>
            <w:r w:rsidRPr="00001170">
              <w:rPr>
                <w:color w:val="002060"/>
              </w:rPr>
              <w:t>0</w:t>
            </w:r>
          </w:p>
        </w:tc>
      </w:tr>
      <w:tr w:rsidR="0046594C" w:rsidRPr="00001170" w14:paraId="617E6777"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5C0B1" w14:textId="77777777" w:rsidR="0046594C" w:rsidRPr="00001170" w:rsidRDefault="0046594C" w:rsidP="009546B7">
            <w:pPr>
              <w:pStyle w:val="rowtabella0"/>
              <w:rPr>
                <w:color w:val="002060"/>
              </w:rPr>
            </w:pPr>
            <w:r w:rsidRPr="00001170">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2BAD"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82D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104D"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3B8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96E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665EC"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038C"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F28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97ED" w14:textId="77777777" w:rsidR="0046594C" w:rsidRPr="00001170" w:rsidRDefault="0046594C" w:rsidP="009546B7">
            <w:pPr>
              <w:pStyle w:val="rowtabella0"/>
              <w:jc w:val="center"/>
              <w:rPr>
                <w:color w:val="002060"/>
              </w:rPr>
            </w:pPr>
            <w:r w:rsidRPr="00001170">
              <w:rPr>
                <w:color w:val="002060"/>
              </w:rPr>
              <w:t>0</w:t>
            </w:r>
          </w:p>
        </w:tc>
      </w:tr>
      <w:tr w:rsidR="0046594C" w:rsidRPr="00001170" w14:paraId="0DBD6011"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4308C" w14:textId="77777777" w:rsidR="0046594C" w:rsidRPr="00001170" w:rsidRDefault="0046594C" w:rsidP="009546B7">
            <w:pPr>
              <w:pStyle w:val="rowtabella0"/>
              <w:rPr>
                <w:color w:val="002060"/>
              </w:rPr>
            </w:pPr>
            <w:r w:rsidRPr="00001170">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4F6A"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663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CAC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381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B79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6257"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83D1"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A518"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5E17" w14:textId="77777777" w:rsidR="0046594C" w:rsidRPr="00001170" w:rsidRDefault="0046594C" w:rsidP="009546B7">
            <w:pPr>
              <w:pStyle w:val="rowtabella0"/>
              <w:jc w:val="center"/>
              <w:rPr>
                <w:color w:val="002060"/>
              </w:rPr>
            </w:pPr>
            <w:r w:rsidRPr="00001170">
              <w:rPr>
                <w:color w:val="002060"/>
              </w:rPr>
              <w:t>0</w:t>
            </w:r>
          </w:p>
        </w:tc>
      </w:tr>
      <w:tr w:rsidR="0046594C" w:rsidRPr="00001170" w14:paraId="4EB7A5CC"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B1922" w14:textId="77777777" w:rsidR="0046594C" w:rsidRPr="00001170" w:rsidRDefault="0046594C" w:rsidP="009546B7">
            <w:pPr>
              <w:pStyle w:val="rowtabella0"/>
              <w:rPr>
                <w:color w:val="002060"/>
              </w:rPr>
            </w:pPr>
            <w:r w:rsidRPr="0000117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069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B58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105F"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E5C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DD6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8C6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89BD"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D93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3714" w14:textId="77777777" w:rsidR="0046594C" w:rsidRPr="00001170" w:rsidRDefault="0046594C" w:rsidP="009546B7">
            <w:pPr>
              <w:pStyle w:val="rowtabella0"/>
              <w:jc w:val="center"/>
              <w:rPr>
                <w:color w:val="002060"/>
              </w:rPr>
            </w:pPr>
            <w:r w:rsidRPr="00001170">
              <w:rPr>
                <w:color w:val="002060"/>
              </w:rPr>
              <w:t>0</w:t>
            </w:r>
          </w:p>
        </w:tc>
      </w:tr>
      <w:tr w:rsidR="0046594C" w:rsidRPr="00001170" w14:paraId="09A716B8"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07167" w14:textId="77777777" w:rsidR="0046594C" w:rsidRPr="00001170" w:rsidRDefault="0046594C" w:rsidP="009546B7">
            <w:pPr>
              <w:pStyle w:val="rowtabella0"/>
              <w:rPr>
                <w:color w:val="002060"/>
              </w:rPr>
            </w:pPr>
            <w:r w:rsidRPr="000011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64A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DAE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4BA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EB94"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89A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5D7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206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F386"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828EF" w14:textId="77777777" w:rsidR="0046594C" w:rsidRPr="00001170" w:rsidRDefault="0046594C" w:rsidP="009546B7">
            <w:pPr>
              <w:pStyle w:val="rowtabella0"/>
              <w:jc w:val="center"/>
              <w:rPr>
                <w:color w:val="002060"/>
              </w:rPr>
            </w:pPr>
            <w:r w:rsidRPr="00001170">
              <w:rPr>
                <w:color w:val="002060"/>
              </w:rPr>
              <w:t>0</w:t>
            </w:r>
          </w:p>
        </w:tc>
      </w:tr>
      <w:tr w:rsidR="0046594C" w:rsidRPr="00001170" w14:paraId="732F22D2"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F45AA" w14:textId="77777777" w:rsidR="0046594C" w:rsidRPr="00001170" w:rsidRDefault="0046594C" w:rsidP="009546B7">
            <w:pPr>
              <w:pStyle w:val="rowtabella0"/>
              <w:rPr>
                <w:color w:val="002060"/>
              </w:rPr>
            </w:pPr>
            <w:r w:rsidRPr="0000117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8D2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2D4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44D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384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213B"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D708"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3ED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F44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0B08" w14:textId="77777777" w:rsidR="0046594C" w:rsidRPr="00001170" w:rsidRDefault="0046594C" w:rsidP="009546B7">
            <w:pPr>
              <w:pStyle w:val="rowtabella0"/>
              <w:jc w:val="center"/>
              <w:rPr>
                <w:color w:val="002060"/>
              </w:rPr>
            </w:pPr>
            <w:r w:rsidRPr="00001170">
              <w:rPr>
                <w:color w:val="002060"/>
              </w:rPr>
              <w:t>0</w:t>
            </w:r>
          </w:p>
        </w:tc>
      </w:tr>
      <w:tr w:rsidR="0046594C" w:rsidRPr="00001170" w14:paraId="1537A3F5"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7C84C" w14:textId="77777777" w:rsidR="0046594C" w:rsidRPr="00001170" w:rsidRDefault="0046594C" w:rsidP="009546B7">
            <w:pPr>
              <w:pStyle w:val="rowtabella0"/>
              <w:rPr>
                <w:color w:val="002060"/>
                <w:lang w:val="es-ES"/>
              </w:rPr>
            </w:pPr>
            <w:r w:rsidRPr="0000117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0F1C"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769E"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F763F"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297A"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F7F3"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FBD1"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7943"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CE3E"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DE43" w14:textId="77777777" w:rsidR="0046594C" w:rsidRPr="00001170" w:rsidRDefault="0046594C" w:rsidP="009546B7">
            <w:pPr>
              <w:pStyle w:val="rowtabella0"/>
              <w:jc w:val="center"/>
              <w:rPr>
                <w:color w:val="002060"/>
              </w:rPr>
            </w:pPr>
            <w:r w:rsidRPr="00001170">
              <w:rPr>
                <w:color w:val="002060"/>
              </w:rPr>
              <w:t>0</w:t>
            </w:r>
          </w:p>
        </w:tc>
      </w:tr>
      <w:tr w:rsidR="0046594C" w:rsidRPr="00001170" w14:paraId="1357445A"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9ABF9" w14:textId="77777777" w:rsidR="0046594C" w:rsidRPr="00001170" w:rsidRDefault="0046594C" w:rsidP="009546B7">
            <w:pPr>
              <w:pStyle w:val="rowtabella0"/>
              <w:rPr>
                <w:color w:val="002060"/>
              </w:rPr>
            </w:pPr>
            <w:r w:rsidRPr="0000117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2B40"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0E2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576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68C7"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35EC6"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D2E3"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F2CE"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A659"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722E" w14:textId="77777777" w:rsidR="0046594C" w:rsidRPr="00001170" w:rsidRDefault="0046594C" w:rsidP="009546B7">
            <w:pPr>
              <w:pStyle w:val="rowtabella0"/>
              <w:jc w:val="center"/>
              <w:rPr>
                <w:color w:val="002060"/>
              </w:rPr>
            </w:pPr>
            <w:r w:rsidRPr="00001170">
              <w:rPr>
                <w:color w:val="002060"/>
              </w:rPr>
              <w:t>0</w:t>
            </w:r>
          </w:p>
        </w:tc>
      </w:tr>
      <w:tr w:rsidR="0046594C" w:rsidRPr="00001170" w14:paraId="1417A17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5EB11" w14:textId="77777777" w:rsidR="0046594C" w:rsidRPr="00001170" w:rsidRDefault="0046594C" w:rsidP="009546B7">
            <w:pPr>
              <w:pStyle w:val="rowtabella0"/>
              <w:rPr>
                <w:color w:val="002060"/>
              </w:rPr>
            </w:pPr>
            <w:r w:rsidRPr="0000117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B1C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B3D5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E31E"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B092"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8D2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1EC0" w14:textId="77777777" w:rsidR="0046594C" w:rsidRPr="00001170" w:rsidRDefault="0046594C" w:rsidP="009546B7">
            <w:pPr>
              <w:pStyle w:val="rowtabella0"/>
              <w:jc w:val="center"/>
              <w:rPr>
                <w:color w:val="002060"/>
              </w:rPr>
            </w:pPr>
            <w:r w:rsidRPr="000011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9DF1"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F980"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59E5" w14:textId="77777777" w:rsidR="0046594C" w:rsidRPr="00001170" w:rsidRDefault="0046594C" w:rsidP="009546B7">
            <w:pPr>
              <w:pStyle w:val="rowtabella0"/>
              <w:jc w:val="center"/>
              <w:rPr>
                <w:color w:val="002060"/>
              </w:rPr>
            </w:pPr>
            <w:r w:rsidRPr="00001170">
              <w:rPr>
                <w:color w:val="002060"/>
              </w:rPr>
              <w:t>0</w:t>
            </w:r>
          </w:p>
        </w:tc>
      </w:tr>
      <w:tr w:rsidR="0046594C" w:rsidRPr="00001170" w14:paraId="5426F104" w14:textId="77777777" w:rsidTr="009546B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98AF9" w14:textId="77777777" w:rsidR="0046594C" w:rsidRPr="00001170" w:rsidRDefault="0046594C" w:rsidP="009546B7">
            <w:pPr>
              <w:pStyle w:val="rowtabella0"/>
              <w:rPr>
                <w:color w:val="002060"/>
              </w:rPr>
            </w:pPr>
            <w:r w:rsidRPr="000011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5643"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2015"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9401"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C40D"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10D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29E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1036" w14:textId="77777777" w:rsidR="0046594C" w:rsidRPr="00001170" w:rsidRDefault="0046594C" w:rsidP="009546B7">
            <w:pPr>
              <w:pStyle w:val="rowtabella0"/>
              <w:jc w:val="center"/>
              <w:rPr>
                <w:color w:val="002060"/>
              </w:rPr>
            </w:pPr>
            <w:r w:rsidRPr="000011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BA6A" w14:textId="77777777" w:rsidR="0046594C" w:rsidRPr="00001170" w:rsidRDefault="0046594C" w:rsidP="009546B7">
            <w:pPr>
              <w:pStyle w:val="rowtabella0"/>
              <w:jc w:val="center"/>
              <w:rPr>
                <w:color w:val="002060"/>
              </w:rPr>
            </w:pPr>
            <w:r w:rsidRPr="000011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4356" w14:textId="77777777" w:rsidR="0046594C" w:rsidRPr="00001170" w:rsidRDefault="0046594C" w:rsidP="009546B7">
            <w:pPr>
              <w:pStyle w:val="rowtabella0"/>
              <w:jc w:val="center"/>
              <w:rPr>
                <w:color w:val="002060"/>
              </w:rPr>
            </w:pPr>
            <w:r w:rsidRPr="00001170">
              <w:rPr>
                <w:color w:val="002060"/>
              </w:rPr>
              <w:t>0</w:t>
            </w:r>
          </w:p>
        </w:tc>
      </w:tr>
      <w:tr w:rsidR="0046594C" w:rsidRPr="00001170" w14:paraId="0EAC799D" w14:textId="77777777" w:rsidTr="009546B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8F7D3" w14:textId="77777777" w:rsidR="0046594C" w:rsidRPr="00001170" w:rsidRDefault="0046594C" w:rsidP="009546B7">
            <w:pPr>
              <w:pStyle w:val="rowtabella0"/>
              <w:rPr>
                <w:color w:val="002060"/>
              </w:rPr>
            </w:pPr>
            <w:r w:rsidRPr="0000117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3D89"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6932"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94E05"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31220" w14:textId="77777777" w:rsidR="0046594C" w:rsidRPr="00001170" w:rsidRDefault="0046594C" w:rsidP="009546B7">
            <w:pPr>
              <w:pStyle w:val="rowtabella0"/>
              <w:jc w:val="center"/>
              <w:rPr>
                <w:color w:val="002060"/>
              </w:rPr>
            </w:pPr>
            <w:r w:rsidRPr="000011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164A"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E55C" w14:textId="77777777" w:rsidR="0046594C" w:rsidRPr="00001170" w:rsidRDefault="0046594C" w:rsidP="009546B7">
            <w:pPr>
              <w:pStyle w:val="rowtabella0"/>
              <w:jc w:val="center"/>
              <w:rPr>
                <w:color w:val="002060"/>
              </w:rPr>
            </w:pPr>
            <w:r w:rsidRPr="000011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B10C" w14:textId="77777777" w:rsidR="0046594C" w:rsidRPr="00001170" w:rsidRDefault="0046594C" w:rsidP="009546B7">
            <w:pPr>
              <w:pStyle w:val="rowtabella0"/>
              <w:jc w:val="center"/>
              <w:rPr>
                <w:color w:val="002060"/>
              </w:rPr>
            </w:pPr>
            <w:r w:rsidRPr="000011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DCCD" w14:textId="77777777" w:rsidR="0046594C" w:rsidRPr="00001170" w:rsidRDefault="0046594C" w:rsidP="009546B7">
            <w:pPr>
              <w:pStyle w:val="rowtabella0"/>
              <w:jc w:val="center"/>
              <w:rPr>
                <w:color w:val="002060"/>
              </w:rPr>
            </w:pPr>
            <w:r w:rsidRPr="000011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43DF" w14:textId="77777777" w:rsidR="0046594C" w:rsidRPr="00001170" w:rsidRDefault="0046594C" w:rsidP="009546B7">
            <w:pPr>
              <w:pStyle w:val="rowtabella0"/>
              <w:jc w:val="center"/>
              <w:rPr>
                <w:color w:val="002060"/>
              </w:rPr>
            </w:pPr>
            <w:r w:rsidRPr="00001170">
              <w:rPr>
                <w:color w:val="002060"/>
              </w:rPr>
              <w:t>0</w:t>
            </w:r>
          </w:p>
        </w:tc>
      </w:tr>
    </w:tbl>
    <w:p w14:paraId="785DD500" w14:textId="77777777" w:rsidR="0046594C" w:rsidRPr="00001170" w:rsidRDefault="0046594C" w:rsidP="0046594C">
      <w:pPr>
        <w:pStyle w:val="breakline"/>
        <w:rPr>
          <w:color w:val="002060"/>
        </w:rPr>
      </w:pPr>
    </w:p>
    <w:p w14:paraId="3974A410" w14:textId="77777777" w:rsidR="00B87271" w:rsidRPr="00001170" w:rsidRDefault="00B87271" w:rsidP="00B87271">
      <w:pPr>
        <w:pStyle w:val="titoloprinc0"/>
        <w:rPr>
          <w:color w:val="002060"/>
        </w:rPr>
      </w:pPr>
      <w:r>
        <w:rPr>
          <w:color w:val="002060"/>
        </w:rPr>
        <w:t>PROGRAMMA GARE</w:t>
      </w:r>
    </w:p>
    <w:p w14:paraId="708FBAD1" w14:textId="77777777" w:rsidR="008F6FFB" w:rsidRDefault="008F6FFB" w:rsidP="008F6FFB">
      <w:pPr>
        <w:pStyle w:val="LndNormale1"/>
        <w:rPr>
          <w:color w:val="002060"/>
        </w:rPr>
      </w:pPr>
    </w:p>
    <w:p w14:paraId="5418117C" w14:textId="77777777" w:rsidR="00544ECE" w:rsidRPr="001D1C8A" w:rsidRDefault="00544ECE" w:rsidP="00544ECE">
      <w:pPr>
        <w:pStyle w:val="sottotitolocampionato10"/>
        <w:rPr>
          <w:color w:val="002060"/>
        </w:rPr>
      </w:pPr>
      <w:r w:rsidRPr="001D1C8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4ECE" w:rsidRPr="001D1C8A" w14:paraId="017E1014"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39B96"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4A5A8"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3E18B"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05E39"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B8A8B"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EEE89"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B0F2"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19631339" w14:textId="77777777" w:rsidTr="009546B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3B92C6" w14:textId="77777777" w:rsidR="00544ECE" w:rsidRPr="001D1C8A" w:rsidRDefault="00544ECE" w:rsidP="009546B7">
            <w:pPr>
              <w:pStyle w:val="rowtabella0"/>
              <w:rPr>
                <w:color w:val="002060"/>
              </w:rPr>
            </w:pPr>
            <w:r w:rsidRPr="001D1C8A">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AA905" w14:textId="77777777" w:rsidR="00544ECE" w:rsidRPr="001D1C8A" w:rsidRDefault="00544ECE" w:rsidP="009546B7">
            <w:pPr>
              <w:pStyle w:val="rowtabella0"/>
              <w:rPr>
                <w:color w:val="002060"/>
              </w:rPr>
            </w:pPr>
            <w:r w:rsidRPr="001D1C8A">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B30A1F"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810EB" w14:textId="77777777" w:rsidR="00544ECE" w:rsidRPr="001D1C8A" w:rsidRDefault="00544ECE" w:rsidP="009546B7">
            <w:pPr>
              <w:pStyle w:val="rowtabella0"/>
              <w:rPr>
                <w:color w:val="002060"/>
              </w:rPr>
            </w:pPr>
            <w:r w:rsidRPr="001D1C8A">
              <w:rPr>
                <w:color w:val="002060"/>
              </w:rPr>
              <w:t>02/04/2025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DD00D" w14:textId="77777777" w:rsidR="00544ECE" w:rsidRPr="001D1C8A" w:rsidRDefault="00544ECE" w:rsidP="009546B7">
            <w:pPr>
              <w:pStyle w:val="rowtabella0"/>
              <w:rPr>
                <w:color w:val="002060"/>
              </w:rPr>
            </w:pPr>
            <w:r w:rsidRPr="001D1C8A">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363E8" w14:textId="77777777" w:rsidR="00544ECE" w:rsidRPr="001D1C8A" w:rsidRDefault="00544ECE" w:rsidP="009546B7">
            <w:pPr>
              <w:pStyle w:val="rowtabella0"/>
              <w:rPr>
                <w:color w:val="002060"/>
              </w:rPr>
            </w:pPr>
            <w:r w:rsidRPr="001D1C8A">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C8550" w14:textId="77777777" w:rsidR="00544ECE" w:rsidRPr="001D1C8A" w:rsidRDefault="00544ECE" w:rsidP="009546B7">
            <w:pPr>
              <w:pStyle w:val="rowtabella0"/>
              <w:rPr>
                <w:color w:val="002060"/>
              </w:rPr>
            </w:pPr>
            <w:r w:rsidRPr="001D1C8A">
              <w:rPr>
                <w:color w:val="002060"/>
              </w:rPr>
              <w:t>VIA BRAMANTE</w:t>
            </w:r>
          </w:p>
        </w:tc>
      </w:tr>
    </w:tbl>
    <w:p w14:paraId="08E53E4A" w14:textId="77777777" w:rsidR="00544ECE" w:rsidRPr="001D1C8A" w:rsidRDefault="00544ECE" w:rsidP="00544ECE">
      <w:pPr>
        <w:pStyle w:val="breakline"/>
        <w:rPr>
          <w:rFonts w:eastAsiaTheme="minorEastAsia"/>
          <w:color w:val="002060"/>
        </w:rPr>
      </w:pPr>
    </w:p>
    <w:p w14:paraId="5D93426C" w14:textId="77777777" w:rsidR="00544ECE" w:rsidRPr="001D1C8A" w:rsidRDefault="00544ECE" w:rsidP="00544ECE">
      <w:pPr>
        <w:pStyle w:val="breakline"/>
        <w:rPr>
          <w:color w:val="002060"/>
        </w:rPr>
      </w:pPr>
    </w:p>
    <w:p w14:paraId="75680325" w14:textId="77777777" w:rsidR="00544ECE" w:rsidRPr="001D1C8A" w:rsidRDefault="00544ECE" w:rsidP="00544ECE">
      <w:pPr>
        <w:pStyle w:val="breakline"/>
        <w:rPr>
          <w:color w:val="002060"/>
        </w:rPr>
      </w:pPr>
    </w:p>
    <w:p w14:paraId="324DA172" w14:textId="77777777" w:rsidR="00544ECE" w:rsidRPr="001D1C8A" w:rsidRDefault="00544ECE" w:rsidP="00544ECE">
      <w:pPr>
        <w:pStyle w:val="sottotitolocampionato10"/>
        <w:rPr>
          <w:color w:val="002060"/>
        </w:rPr>
      </w:pPr>
      <w:r w:rsidRPr="001D1C8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544ECE" w:rsidRPr="001D1C8A" w14:paraId="5DB7965A" w14:textId="77777777" w:rsidTr="009546B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67C1" w14:textId="77777777" w:rsidR="00544ECE" w:rsidRPr="001D1C8A" w:rsidRDefault="00544ECE" w:rsidP="009546B7">
            <w:pPr>
              <w:pStyle w:val="headertabella0"/>
              <w:rPr>
                <w:color w:val="002060"/>
              </w:rPr>
            </w:pPr>
            <w:r w:rsidRPr="001D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4530B" w14:textId="77777777" w:rsidR="00544ECE" w:rsidRPr="001D1C8A" w:rsidRDefault="00544ECE" w:rsidP="009546B7">
            <w:pPr>
              <w:pStyle w:val="headertabella0"/>
              <w:rPr>
                <w:color w:val="002060"/>
              </w:rPr>
            </w:pPr>
            <w:r w:rsidRPr="001D1C8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2B777" w14:textId="77777777" w:rsidR="00544ECE" w:rsidRPr="001D1C8A" w:rsidRDefault="00544ECE" w:rsidP="009546B7">
            <w:pPr>
              <w:pStyle w:val="headertabella0"/>
              <w:rPr>
                <w:color w:val="002060"/>
              </w:rPr>
            </w:pPr>
            <w:r w:rsidRPr="001D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554B5" w14:textId="77777777" w:rsidR="00544ECE" w:rsidRPr="001D1C8A" w:rsidRDefault="00544ECE" w:rsidP="009546B7">
            <w:pPr>
              <w:pStyle w:val="headertabella0"/>
              <w:rPr>
                <w:color w:val="002060"/>
              </w:rPr>
            </w:pPr>
            <w:r w:rsidRPr="001D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F5C9F" w14:textId="77777777" w:rsidR="00544ECE" w:rsidRPr="001D1C8A" w:rsidRDefault="00544ECE" w:rsidP="009546B7">
            <w:pPr>
              <w:pStyle w:val="headertabella0"/>
              <w:rPr>
                <w:color w:val="002060"/>
              </w:rPr>
            </w:pPr>
            <w:r w:rsidRPr="001D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3ACB" w14:textId="77777777" w:rsidR="00544ECE" w:rsidRPr="001D1C8A" w:rsidRDefault="00544ECE" w:rsidP="009546B7">
            <w:pPr>
              <w:pStyle w:val="headertabella0"/>
              <w:rPr>
                <w:color w:val="002060"/>
              </w:rPr>
            </w:pPr>
            <w:proofErr w:type="spellStart"/>
            <w:r w:rsidRPr="001D1C8A">
              <w:rPr>
                <w:color w:val="002060"/>
              </w:rPr>
              <w:t>Localita'</w:t>
            </w:r>
            <w:proofErr w:type="spellEnd"/>
            <w:r w:rsidRPr="001D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96153" w14:textId="77777777" w:rsidR="00544ECE" w:rsidRPr="001D1C8A" w:rsidRDefault="00544ECE" w:rsidP="009546B7">
            <w:pPr>
              <w:pStyle w:val="headertabella0"/>
              <w:rPr>
                <w:color w:val="002060"/>
              </w:rPr>
            </w:pPr>
            <w:r w:rsidRPr="001D1C8A">
              <w:rPr>
                <w:color w:val="002060"/>
              </w:rPr>
              <w:t>Indirizzo Impianto</w:t>
            </w:r>
          </w:p>
        </w:tc>
      </w:tr>
      <w:tr w:rsidR="00544ECE" w:rsidRPr="001D1C8A" w14:paraId="5955689C" w14:textId="77777777" w:rsidTr="009546B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0FD56E" w14:textId="77777777" w:rsidR="00544ECE" w:rsidRPr="001D1C8A" w:rsidRDefault="00544ECE" w:rsidP="009546B7">
            <w:pPr>
              <w:pStyle w:val="rowtabella0"/>
              <w:rPr>
                <w:color w:val="002060"/>
              </w:rPr>
            </w:pPr>
            <w:r w:rsidRPr="001D1C8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BDBE3" w14:textId="77777777" w:rsidR="00544ECE" w:rsidRPr="001D1C8A" w:rsidRDefault="00544ECE" w:rsidP="009546B7">
            <w:pPr>
              <w:pStyle w:val="rowtabella0"/>
              <w:rPr>
                <w:color w:val="002060"/>
              </w:rPr>
            </w:pPr>
            <w:r w:rsidRPr="001D1C8A">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F8820" w14:textId="77777777" w:rsidR="00544ECE" w:rsidRPr="001D1C8A" w:rsidRDefault="00544ECE" w:rsidP="009546B7">
            <w:pPr>
              <w:pStyle w:val="rowtabella0"/>
              <w:jc w:val="center"/>
              <w:rPr>
                <w:color w:val="002060"/>
              </w:rPr>
            </w:pPr>
            <w:r w:rsidRPr="001D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62CB5" w14:textId="77777777" w:rsidR="00544ECE" w:rsidRPr="001D1C8A" w:rsidRDefault="00544ECE" w:rsidP="009546B7">
            <w:pPr>
              <w:pStyle w:val="rowtabella0"/>
              <w:rPr>
                <w:color w:val="002060"/>
              </w:rPr>
            </w:pPr>
            <w:r w:rsidRPr="001D1C8A">
              <w:rPr>
                <w:color w:val="002060"/>
              </w:rPr>
              <w:t>05/04/2025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E09FA" w14:textId="77777777" w:rsidR="00544ECE" w:rsidRPr="001D1C8A" w:rsidRDefault="00544ECE" w:rsidP="009546B7">
            <w:pPr>
              <w:pStyle w:val="rowtabella0"/>
              <w:rPr>
                <w:color w:val="002060"/>
              </w:rPr>
            </w:pPr>
            <w:r w:rsidRPr="001D1C8A">
              <w:rPr>
                <w:color w:val="002060"/>
              </w:rPr>
              <w:t xml:space="preserve">5429 PAL.COM. </w:t>
            </w:r>
            <w:proofErr w:type="gramStart"/>
            <w:r w:rsidRPr="001D1C8A">
              <w:rPr>
                <w:color w:val="002060"/>
              </w:rPr>
              <w:t>S.MICHELE</w:t>
            </w:r>
            <w:proofErr w:type="gramEnd"/>
            <w:r w:rsidRPr="001D1C8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176CB" w14:textId="77777777" w:rsidR="00544ECE" w:rsidRPr="001D1C8A" w:rsidRDefault="00544ECE" w:rsidP="009546B7">
            <w:pPr>
              <w:pStyle w:val="rowtabella0"/>
              <w:rPr>
                <w:color w:val="002060"/>
              </w:rPr>
            </w:pPr>
            <w:r w:rsidRPr="001D1C8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6FB59" w14:textId="77777777" w:rsidR="00544ECE" w:rsidRPr="001D1C8A" w:rsidRDefault="00544ECE" w:rsidP="009546B7">
            <w:pPr>
              <w:pStyle w:val="rowtabella0"/>
              <w:rPr>
                <w:color w:val="002060"/>
              </w:rPr>
            </w:pPr>
            <w:r w:rsidRPr="001D1C8A">
              <w:rPr>
                <w:color w:val="002060"/>
              </w:rPr>
              <w:t>VIA LORETO</w:t>
            </w:r>
          </w:p>
        </w:tc>
      </w:tr>
      <w:tr w:rsidR="00544ECE" w:rsidRPr="001D1C8A" w14:paraId="581D868B"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9B1C70" w14:textId="77777777" w:rsidR="00544ECE" w:rsidRPr="001D1C8A" w:rsidRDefault="00544ECE" w:rsidP="009546B7">
            <w:pPr>
              <w:pStyle w:val="rowtabella0"/>
              <w:rPr>
                <w:color w:val="002060"/>
              </w:rPr>
            </w:pPr>
            <w:r w:rsidRPr="001D1C8A">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9EC084" w14:textId="77777777" w:rsidR="00544ECE" w:rsidRPr="001D1C8A" w:rsidRDefault="00544ECE" w:rsidP="009546B7">
            <w:pPr>
              <w:pStyle w:val="rowtabella0"/>
              <w:rPr>
                <w:color w:val="002060"/>
              </w:rPr>
            </w:pPr>
            <w:r w:rsidRPr="001D1C8A">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C5AE6"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480651" w14:textId="77777777" w:rsidR="00544ECE" w:rsidRPr="001D1C8A" w:rsidRDefault="00544ECE" w:rsidP="009546B7">
            <w:pPr>
              <w:pStyle w:val="rowtabella0"/>
              <w:rPr>
                <w:color w:val="002060"/>
              </w:rPr>
            </w:pPr>
            <w:r w:rsidRPr="001D1C8A">
              <w:rPr>
                <w:color w:val="002060"/>
              </w:rPr>
              <w:t>05/04/2025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72652" w14:textId="77777777" w:rsidR="00544ECE" w:rsidRPr="001D1C8A" w:rsidRDefault="00544ECE" w:rsidP="009546B7">
            <w:pPr>
              <w:pStyle w:val="rowtabella0"/>
              <w:rPr>
                <w:color w:val="002060"/>
              </w:rPr>
            </w:pPr>
            <w:r w:rsidRPr="001D1C8A">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5E9EA" w14:textId="77777777" w:rsidR="00544ECE" w:rsidRPr="001D1C8A" w:rsidRDefault="00544ECE" w:rsidP="009546B7">
            <w:pPr>
              <w:pStyle w:val="rowtabella0"/>
              <w:rPr>
                <w:color w:val="002060"/>
              </w:rPr>
            </w:pPr>
            <w:r w:rsidRPr="001D1C8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1B6C7C" w14:textId="77777777" w:rsidR="00544ECE" w:rsidRPr="001D1C8A" w:rsidRDefault="00544ECE" w:rsidP="009546B7">
            <w:pPr>
              <w:pStyle w:val="rowtabella0"/>
              <w:rPr>
                <w:color w:val="002060"/>
              </w:rPr>
            </w:pPr>
            <w:r w:rsidRPr="001D1C8A">
              <w:rPr>
                <w:color w:val="002060"/>
              </w:rPr>
              <w:t>VIA VERDI</w:t>
            </w:r>
          </w:p>
        </w:tc>
      </w:tr>
      <w:tr w:rsidR="00544ECE" w:rsidRPr="001D1C8A" w14:paraId="28BB90D0"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F76DB" w14:textId="77777777" w:rsidR="00544ECE" w:rsidRPr="001D1C8A" w:rsidRDefault="00544ECE" w:rsidP="009546B7">
            <w:pPr>
              <w:pStyle w:val="rowtabella0"/>
              <w:rPr>
                <w:color w:val="002060"/>
              </w:rPr>
            </w:pPr>
            <w:r w:rsidRPr="001D1C8A">
              <w:rPr>
                <w:color w:val="002060"/>
              </w:rPr>
              <w:t>POL. TRODICA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3FB321" w14:textId="77777777" w:rsidR="00544ECE" w:rsidRPr="001D1C8A" w:rsidRDefault="00544ECE" w:rsidP="009546B7">
            <w:pPr>
              <w:pStyle w:val="rowtabella0"/>
              <w:rPr>
                <w:color w:val="002060"/>
              </w:rPr>
            </w:pPr>
            <w:r w:rsidRPr="001D1C8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C7F7B0"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762123" w14:textId="77777777" w:rsidR="00544ECE" w:rsidRPr="001D1C8A" w:rsidRDefault="00544ECE" w:rsidP="009546B7">
            <w:pPr>
              <w:pStyle w:val="rowtabella0"/>
              <w:rPr>
                <w:color w:val="002060"/>
              </w:rPr>
            </w:pPr>
            <w:r w:rsidRPr="001D1C8A">
              <w:rPr>
                <w:color w:val="002060"/>
              </w:rPr>
              <w:t>05/04/2025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E1FB7A" w14:textId="77777777" w:rsidR="00544ECE" w:rsidRPr="001D1C8A" w:rsidRDefault="00544ECE" w:rsidP="009546B7">
            <w:pPr>
              <w:pStyle w:val="rowtabella0"/>
              <w:rPr>
                <w:color w:val="002060"/>
              </w:rPr>
            </w:pPr>
            <w:r w:rsidRPr="001D1C8A">
              <w:rPr>
                <w:color w:val="002060"/>
              </w:rPr>
              <w:t>319 "SAN FRANCESCO"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96743" w14:textId="77777777" w:rsidR="00544ECE" w:rsidRPr="001D1C8A" w:rsidRDefault="00544ECE" w:rsidP="009546B7">
            <w:pPr>
              <w:pStyle w:val="rowtabella0"/>
              <w:rPr>
                <w:color w:val="002060"/>
              </w:rPr>
            </w:pPr>
            <w:r w:rsidRPr="001D1C8A">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B5D6A" w14:textId="77777777" w:rsidR="00544ECE" w:rsidRPr="001D1C8A" w:rsidRDefault="00544ECE" w:rsidP="009546B7">
            <w:pPr>
              <w:pStyle w:val="rowtabella0"/>
              <w:rPr>
                <w:color w:val="002060"/>
              </w:rPr>
            </w:pPr>
            <w:r w:rsidRPr="001D1C8A">
              <w:rPr>
                <w:color w:val="002060"/>
              </w:rPr>
              <w:t>PIAZZA GIOVANNI XXIII</w:t>
            </w:r>
          </w:p>
        </w:tc>
      </w:tr>
      <w:tr w:rsidR="00544ECE" w:rsidRPr="001D1C8A" w14:paraId="65397A5A"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F4538" w14:textId="77777777" w:rsidR="00544ECE" w:rsidRPr="001D1C8A" w:rsidRDefault="00544ECE" w:rsidP="009546B7">
            <w:pPr>
              <w:pStyle w:val="rowtabella0"/>
              <w:rPr>
                <w:color w:val="002060"/>
              </w:rPr>
            </w:pPr>
            <w:r w:rsidRPr="001D1C8A">
              <w:rPr>
                <w:color w:val="002060"/>
              </w:rPr>
              <w:lastRenderedPageBreak/>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FF3E06" w14:textId="77777777" w:rsidR="00544ECE" w:rsidRPr="001D1C8A" w:rsidRDefault="00544ECE" w:rsidP="009546B7">
            <w:pPr>
              <w:pStyle w:val="rowtabella0"/>
              <w:rPr>
                <w:color w:val="002060"/>
              </w:rPr>
            </w:pPr>
            <w:r w:rsidRPr="001D1C8A">
              <w:rPr>
                <w:color w:val="002060"/>
              </w:rPr>
              <w:t xml:space="preserve">AUDAX 1970 </w:t>
            </w:r>
            <w:proofErr w:type="gramStart"/>
            <w:r w:rsidRPr="001D1C8A">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FB4D5D"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D3B2D0" w14:textId="77777777" w:rsidR="00544ECE" w:rsidRPr="001D1C8A" w:rsidRDefault="00544ECE" w:rsidP="009546B7">
            <w:pPr>
              <w:pStyle w:val="rowtabella0"/>
              <w:rPr>
                <w:color w:val="002060"/>
              </w:rPr>
            </w:pPr>
            <w:r w:rsidRPr="001D1C8A">
              <w:rPr>
                <w:color w:val="002060"/>
              </w:rPr>
              <w:t>06/04/2025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7FC116" w14:textId="77777777" w:rsidR="00544ECE" w:rsidRPr="001D1C8A" w:rsidRDefault="00544ECE" w:rsidP="009546B7">
            <w:pPr>
              <w:pStyle w:val="rowtabella0"/>
              <w:rPr>
                <w:color w:val="002060"/>
              </w:rPr>
            </w:pPr>
            <w:r w:rsidRPr="001D1C8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F35A5" w14:textId="77777777" w:rsidR="00544ECE" w:rsidRPr="001D1C8A" w:rsidRDefault="00544ECE" w:rsidP="009546B7">
            <w:pPr>
              <w:pStyle w:val="rowtabella0"/>
              <w:rPr>
                <w:color w:val="002060"/>
              </w:rPr>
            </w:pPr>
            <w:r w:rsidRPr="001D1C8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9CDD0" w14:textId="77777777" w:rsidR="00544ECE" w:rsidRPr="001D1C8A" w:rsidRDefault="00544ECE" w:rsidP="009546B7">
            <w:pPr>
              <w:pStyle w:val="rowtabella0"/>
              <w:rPr>
                <w:color w:val="002060"/>
              </w:rPr>
            </w:pPr>
            <w:r w:rsidRPr="001D1C8A">
              <w:rPr>
                <w:color w:val="002060"/>
              </w:rPr>
              <w:t>VIA NAZARIO SAURO</w:t>
            </w:r>
          </w:p>
        </w:tc>
      </w:tr>
      <w:tr w:rsidR="00544ECE" w:rsidRPr="001D1C8A" w14:paraId="6110B21E" w14:textId="77777777" w:rsidTr="009546B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7CE12" w14:textId="77777777" w:rsidR="00544ECE" w:rsidRPr="001D1C8A" w:rsidRDefault="00544ECE" w:rsidP="009546B7">
            <w:pPr>
              <w:pStyle w:val="rowtabella0"/>
              <w:rPr>
                <w:color w:val="002060"/>
              </w:rPr>
            </w:pPr>
            <w:r w:rsidRPr="001D1C8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4980A6" w14:textId="77777777" w:rsidR="00544ECE" w:rsidRPr="001D1C8A" w:rsidRDefault="00544ECE" w:rsidP="009546B7">
            <w:pPr>
              <w:pStyle w:val="rowtabella0"/>
              <w:rPr>
                <w:color w:val="002060"/>
              </w:rPr>
            </w:pPr>
            <w:r w:rsidRPr="001D1C8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D940AA"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9283DD" w14:textId="77777777" w:rsidR="00544ECE" w:rsidRPr="001D1C8A" w:rsidRDefault="00544ECE" w:rsidP="009546B7">
            <w:pPr>
              <w:pStyle w:val="rowtabella0"/>
              <w:rPr>
                <w:color w:val="002060"/>
              </w:rPr>
            </w:pPr>
            <w:r w:rsidRPr="001D1C8A">
              <w:rPr>
                <w:color w:val="002060"/>
              </w:rPr>
              <w:t>06/04/2025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D9816A" w14:textId="77777777" w:rsidR="00544ECE" w:rsidRPr="001D1C8A" w:rsidRDefault="00544ECE" w:rsidP="009546B7">
            <w:pPr>
              <w:pStyle w:val="rowtabella0"/>
              <w:rPr>
                <w:color w:val="002060"/>
              </w:rPr>
            </w:pPr>
            <w:r w:rsidRPr="001D1C8A">
              <w:rPr>
                <w:color w:val="002060"/>
              </w:rPr>
              <w:t xml:space="preserve">5295 TENSOSTRUTTURA VIA </w:t>
            </w:r>
            <w:proofErr w:type="gramStart"/>
            <w:r w:rsidRPr="001D1C8A">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687F8" w14:textId="77777777" w:rsidR="00544ECE" w:rsidRPr="001D1C8A" w:rsidRDefault="00544ECE" w:rsidP="009546B7">
            <w:pPr>
              <w:pStyle w:val="rowtabella0"/>
              <w:rPr>
                <w:color w:val="002060"/>
              </w:rPr>
            </w:pPr>
            <w:r w:rsidRPr="001D1C8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ADB02" w14:textId="77777777" w:rsidR="00544ECE" w:rsidRPr="001D1C8A" w:rsidRDefault="00544ECE" w:rsidP="009546B7">
            <w:pPr>
              <w:pStyle w:val="rowtabella0"/>
              <w:rPr>
                <w:color w:val="002060"/>
              </w:rPr>
            </w:pPr>
            <w:r w:rsidRPr="001D1C8A">
              <w:rPr>
                <w:color w:val="002060"/>
              </w:rPr>
              <w:t xml:space="preserve">VIA </w:t>
            </w:r>
            <w:proofErr w:type="gramStart"/>
            <w:r w:rsidRPr="001D1C8A">
              <w:rPr>
                <w:color w:val="002060"/>
              </w:rPr>
              <w:t>E.MATTEI</w:t>
            </w:r>
            <w:proofErr w:type="gramEnd"/>
          </w:p>
        </w:tc>
      </w:tr>
      <w:tr w:rsidR="00544ECE" w:rsidRPr="001D1C8A" w14:paraId="60770210" w14:textId="77777777" w:rsidTr="009546B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E134C" w14:textId="77777777" w:rsidR="00544ECE" w:rsidRPr="001D1C8A" w:rsidRDefault="00544ECE" w:rsidP="009546B7">
            <w:pPr>
              <w:pStyle w:val="rowtabella0"/>
              <w:rPr>
                <w:color w:val="002060"/>
              </w:rPr>
            </w:pPr>
            <w:r w:rsidRPr="001D1C8A">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721C0" w14:textId="77777777" w:rsidR="00544ECE" w:rsidRPr="001D1C8A" w:rsidRDefault="00544ECE" w:rsidP="009546B7">
            <w:pPr>
              <w:pStyle w:val="rowtabella0"/>
              <w:rPr>
                <w:color w:val="002060"/>
              </w:rPr>
            </w:pPr>
            <w:r w:rsidRPr="001D1C8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6A61B" w14:textId="77777777" w:rsidR="00544ECE" w:rsidRPr="001D1C8A" w:rsidRDefault="00544ECE" w:rsidP="009546B7">
            <w:pPr>
              <w:pStyle w:val="rowtabella0"/>
              <w:jc w:val="center"/>
              <w:rPr>
                <w:color w:val="002060"/>
              </w:rPr>
            </w:pPr>
            <w:r w:rsidRPr="001D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F2E1A" w14:textId="77777777" w:rsidR="00544ECE" w:rsidRPr="001D1C8A" w:rsidRDefault="00544ECE" w:rsidP="009546B7">
            <w:pPr>
              <w:pStyle w:val="rowtabella0"/>
              <w:rPr>
                <w:color w:val="002060"/>
              </w:rPr>
            </w:pPr>
            <w:r w:rsidRPr="001D1C8A">
              <w:rPr>
                <w:color w:val="002060"/>
              </w:rPr>
              <w:t>06/04/2025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8828C" w14:textId="77777777" w:rsidR="00544ECE" w:rsidRPr="001D1C8A" w:rsidRDefault="00544ECE" w:rsidP="009546B7">
            <w:pPr>
              <w:pStyle w:val="rowtabella0"/>
              <w:rPr>
                <w:color w:val="002060"/>
              </w:rPr>
            </w:pPr>
            <w:r w:rsidRPr="001D1C8A">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50C4C" w14:textId="77777777" w:rsidR="00544ECE" w:rsidRPr="001D1C8A" w:rsidRDefault="00544ECE" w:rsidP="009546B7">
            <w:pPr>
              <w:pStyle w:val="rowtabella0"/>
              <w:rPr>
                <w:color w:val="002060"/>
              </w:rPr>
            </w:pPr>
            <w:r w:rsidRPr="001D1C8A">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5BED6" w14:textId="77777777" w:rsidR="00544ECE" w:rsidRPr="001D1C8A" w:rsidRDefault="00544ECE" w:rsidP="009546B7">
            <w:pPr>
              <w:pStyle w:val="rowtabella0"/>
              <w:rPr>
                <w:color w:val="002060"/>
              </w:rPr>
            </w:pPr>
            <w:r w:rsidRPr="001D1C8A">
              <w:rPr>
                <w:color w:val="002060"/>
              </w:rPr>
              <w:t>VIA DEI LECCI-TAVERNELLE</w:t>
            </w:r>
          </w:p>
        </w:tc>
      </w:tr>
    </w:tbl>
    <w:p w14:paraId="76D492FE" w14:textId="77777777" w:rsidR="00544ECE" w:rsidRDefault="00544ECE" w:rsidP="008F6FFB">
      <w:pPr>
        <w:pStyle w:val="LndNormale1"/>
        <w:rPr>
          <w:color w:val="002060"/>
        </w:rPr>
      </w:pPr>
    </w:p>
    <w:p w14:paraId="67F51FDB" w14:textId="0D4AFC23" w:rsidR="00AE7251" w:rsidRPr="002777F2" w:rsidRDefault="00AE7251" w:rsidP="00AE7251">
      <w:pPr>
        <w:pStyle w:val="titolocampionato0"/>
        <w:shd w:val="clear" w:color="auto" w:fill="CCCCCC"/>
        <w:spacing w:before="80" w:after="40"/>
        <w:rPr>
          <w:color w:val="002060"/>
        </w:rPr>
      </w:pPr>
      <w:r w:rsidRPr="002777F2">
        <w:rPr>
          <w:color w:val="002060"/>
        </w:rPr>
        <w:t>CALCIO A 5 ESORDIENTI FEM.</w:t>
      </w:r>
      <w:r>
        <w:rPr>
          <w:color w:val="002060"/>
        </w:rPr>
        <w:t>PRIM.</w:t>
      </w:r>
    </w:p>
    <w:p w14:paraId="41D3F7D7" w14:textId="77777777" w:rsidR="00AE7251" w:rsidRPr="0038215C" w:rsidRDefault="00AE7251" w:rsidP="00AE7251">
      <w:pPr>
        <w:pStyle w:val="TITOLOPRINC"/>
        <w:spacing w:before="0" w:beforeAutospacing="0" w:after="0" w:afterAutospacing="0"/>
        <w:rPr>
          <w:color w:val="002060"/>
        </w:rPr>
      </w:pPr>
      <w:r w:rsidRPr="0038215C">
        <w:rPr>
          <w:color w:val="002060"/>
        </w:rPr>
        <w:t>ORGANICO</w:t>
      </w:r>
      <w:r>
        <w:rPr>
          <w:color w:val="002060"/>
        </w:rPr>
        <w:t>, CALENDARIO, REGOLAMENTO</w:t>
      </w:r>
    </w:p>
    <w:p w14:paraId="7BD7C06E" w14:textId="77777777" w:rsidR="00AE7251" w:rsidRPr="0038215C" w:rsidRDefault="00AE7251" w:rsidP="00AE7251">
      <w:pPr>
        <w:pStyle w:val="LndNormale1"/>
        <w:jc w:val="left"/>
        <w:rPr>
          <w:b/>
          <w:color w:val="002060"/>
          <w:sz w:val="24"/>
          <w:szCs w:val="24"/>
          <w:u w:val="single"/>
        </w:rPr>
      </w:pPr>
    </w:p>
    <w:p w14:paraId="1EFE2730" w14:textId="05FC8E70" w:rsidR="00AE7251" w:rsidRPr="0038215C" w:rsidRDefault="00AE7251" w:rsidP="00AE7251">
      <w:pPr>
        <w:pStyle w:val="LndNormale1"/>
        <w:jc w:val="left"/>
        <w:rPr>
          <w:b/>
          <w:color w:val="002060"/>
          <w:sz w:val="24"/>
          <w:szCs w:val="24"/>
          <w:u w:val="single"/>
        </w:rPr>
      </w:pPr>
      <w:r>
        <w:rPr>
          <w:b/>
          <w:color w:val="002060"/>
          <w:sz w:val="24"/>
          <w:szCs w:val="24"/>
          <w:u w:val="single"/>
        </w:rPr>
        <w:t>TORNEO ESORDIENTI FEMMINILE</w:t>
      </w:r>
      <w:r w:rsidRPr="0038215C">
        <w:rPr>
          <w:b/>
          <w:color w:val="002060"/>
          <w:sz w:val="24"/>
          <w:szCs w:val="24"/>
          <w:u w:val="single"/>
        </w:rPr>
        <w:t xml:space="preserve"> </w:t>
      </w:r>
      <w:r>
        <w:rPr>
          <w:b/>
          <w:color w:val="002060"/>
          <w:sz w:val="24"/>
          <w:szCs w:val="24"/>
          <w:u w:val="single"/>
        </w:rPr>
        <w:t xml:space="preserve">CALCIO A CINQUE FASE </w:t>
      </w:r>
      <w:r>
        <w:rPr>
          <w:b/>
          <w:color w:val="002060"/>
          <w:sz w:val="24"/>
          <w:szCs w:val="24"/>
          <w:u w:val="single"/>
        </w:rPr>
        <w:t>PRIMAVERILE</w:t>
      </w:r>
    </w:p>
    <w:p w14:paraId="17320D38" w14:textId="77777777" w:rsidR="00AE7251" w:rsidRPr="0038215C" w:rsidRDefault="00AE7251" w:rsidP="00AE7251">
      <w:pPr>
        <w:pStyle w:val="Corpodeltesto21"/>
        <w:rPr>
          <w:rFonts w:ascii="Arial" w:hAnsi="Arial" w:cs="Arial"/>
          <w:color w:val="002060"/>
          <w:sz w:val="22"/>
        </w:rPr>
      </w:pPr>
    </w:p>
    <w:p w14:paraId="7631DA55" w14:textId="77777777" w:rsidR="00AE7251" w:rsidRPr="00DE535C" w:rsidRDefault="00AE7251" w:rsidP="00AE7251">
      <w:pPr>
        <w:pStyle w:val="Corpodeltesto21"/>
        <w:rPr>
          <w:rFonts w:ascii="Arial" w:hAnsi="Arial" w:cs="Arial"/>
          <w:b/>
          <w:color w:val="002060"/>
          <w:sz w:val="22"/>
          <w:lang w:val="en-US"/>
        </w:rPr>
      </w:pPr>
      <w:r w:rsidRPr="00DE535C">
        <w:rPr>
          <w:rFonts w:ascii="Arial" w:hAnsi="Arial" w:cs="Arial"/>
          <w:b/>
          <w:color w:val="002060"/>
          <w:sz w:val="22"/>
          <w:lang w:val="en-US"/>
        </w:rPr>
        <w:t xml:space="preserve">GIRONE "A" </w:t>
      </w:r>
    </w:p>
    <w:p w14:paraId="7191E989" w14:textId="77777777" w:rsidR="00AE7251" w:rsidRPr="00AE7251" w:rsidRDefault="00AE7251" w:rsidP="00AE7251">
      <w:pPr>
        <w:pStyle w:val="LndNormale1"/>
        <w:rPr>
          <w:color w:val="002060"/>
        </w:rPr>
      </w:pPr>
      <w:r w:rsidRPr="00AE7251">
        <w:rPr>
          <w:color w:val="002060"/>
        </w:rPr>
        <w:t xml:space="preserve">934175 </w:t>
      </w:r>
      <w:r w:rsidRPr="00AE7251">
        <w:rPr>
          <w:color w:val="002060"/>
        </w:rPr>
        <w:tab/>
        <w:t>A.P.D. ANCONA WOMEN RESPECT 2001</w:t>
      </w:r>
    </w:p>
    <w:p w14:paraId="05B913F3" w14:textId="77777777" w:rsidR="00AE7251" w:rsidRPr="001C59EC" w:rsidRDefault="00AE7251" w:rsidP="00AE7251">
      <w:pPr>
        <w:pStyle w:val="LndNormale1"/>
        <w:rPr>
          <w:color w:val="002060"/>
        </w:rPr>
      </w:pPr>
      <w:r w:rsidRPr="001C59EC">
        <w:rPr>
          <w:color w:val="002060"/>
        </w:rPr>
        <w:t xml:space="preserve">943430 </w:t>
      </w:r>
      <w:r>
        <w:rPr>
          <w:color w:val="002060"/>
        </w:rPr>
        <w:tab/>
      </w:r>
      <w:r w:rsidRPr="001C59EC">
        <w:rPr>
          <w:color w:val="002060"/>
        </w:rPr>
        <w:t xml:space="preserve">A.S.D. GIOVANE OFFAGNA S.B.A.   </w:t>
      </w:r>
    </w:p>
    <w:p w14:paraId="283F0967" w14:textId="77777777" w:rsidR="00AE7251" w:rsidRPr="001C59EC" w:rsidRDefault="00AE7251" w:rsidP="00AE7251">
      <w:pPr>
        <w:pStyle w:val="LndNormale1"/>
        <w:rPr>
          <w:color w:val="002060"/>
        </w:rPr>
      </w:pPr>
      <w:r w:rsidRPr="001C59EC">
        <w:rPr>
          <w:color w:val="002060"/>
        </w:rPr>
        <w:t xml:space="preserve">955651 </w:t>
      </w:r>
      <w:r>
        <w:rPr>
          <w:color w:val="002060"/>
        </w:rPr>
        <w:tab/>
      </w:r>
      <w:r w:rsidRPr="001C59EC">
        <w:rPr>
          <w:color w:val="002060"/>
        </w:rPr>
        <w:t xml:space="preserve">A.S.D. POLISPORTIVA BOCA S.E.M. </w:t>
      </w:r>
    </w:p>
    <w:p w14:paraId="155869C5" w14:textId="60CDF3E9" w:rsidR="00AE7251" w:rsidRDefault="00AE7251" w:rsidP="00AE7251">
      <w:pPr>
        <w:pStyle w:val="LndNormale1"/>
        <w:rPr>
          <w:color w:val="002060"/>
        </w:rPr>
      </w:pPr>
      <w:r>
        <w:rPr>
          <w:color w:val="002060"/>
        </w:rPr>
        <w:t xml:space="preserve"> 70301</w:t>
      </w:r>
      <w:r>
        <w:rPr>
          <w:color w:val="002060"/>
        </w:rPr>
        <w:tab/>
      </w:r>
      <w:r>
        <w:rPr>
          <w:color w:val="002060"/>
        </w:rPr>
        <w:tab/>
        <w:t>C.S.</w:t>
      </w:r>
      <w:r>
        <w:rPr>
          <w:color w:val="002060"/>
        </w:rPr>
        <w:tab/>
        <w:t>VILLA MUSONE</w:t>
      </w:r>
    </w:p>
    <w:p w14:paraId="7BDE6AA0" w14:textId="77777777" w:rsidR="00AE7251" w:rsidRPr="00B05739" w:rsidRDefault="00AE7251" w:rsidP="00AE7251">
      <w:pPr>
        <w:pStyle w:val="LndNormale1"/>
      </w:pPr>
      <w:r w:rsidRPr="001C59EC">
        <w:rPr>
          <w:color w:val="002060"/>
        </w:rPr>
        <w:t xml:space="preserve">     </w:t>
      </w:r>
    </w:p>
    <w:p w14:paraId="1EAD87F2" w14:textId="77777777" w:rsidR="00AE7251" w:rsidRPr="0099276E" w:rsidRDefault="00AE7251" w:rsidP="00AE7251">
      <w:pPr>
        <w:pStyle w:val="LndNormale1"/>
        <w:rPr>
          <w:b/>
          <w:color w:val="002060"/>
          <w:sz w:val="28"/>
          <w:szCs w:val="28"/>
        </w:rPr>
      </w:pPr>
      <w:r w:rsidRPr="0099276E">
        <w:rPr>
          <w:b/>
          <w:color w:val="002060"/>
          <w:sz w:val="28"/>
          <w:szCs w:val="28"/>
        </w:rPr>
        <w:t>CALENDARIO</w:t>
      </w:r>
    </w:p>
    <w:p w14:paraId="0245004C" w14:textId="77777777" w:rsidR="00AE7251" w:rsidRDefault="00AE7251" w:rsidP="00AE7251">
      <w:pPr>
        <w:pStyle w:val="LndNormale1"/>
        <w:rPr>
          <w:b/>
          <w:color w:val="002060"/>
        </w:rPr>
      </w:pPr>
    </w:p>
    <w:p w14:paraId="2C290B9F" w14:textId="0842BC25" w:rsidR="00AE7251" w:rsidRPr="00B05739" w:rsidRDefault="00AE7251" w:rsidP="00AE7251">
      <w:pPr>
        <w:pStyle w:val="LndNormale1"/>
        <w:rPr>
          <w:b/>
          <w:color w:val="002060"/>
        </w:rPr>
      </w:pPr>
      <w:r w:rsidRPr="0099276E">
        <w:rPr>
          <w:b/>
          <w:color w:val="002060"/>
        </w:rPr>
        <w:t xml:space="preserve">Si allega al presente Comunicato Ufficiale il calendario del Torneo Esordienti Femminile </w:t>
      </w:r>
      <w:r w:rsidR="00CE304B">
        <w:rPr>
          <w:b/>
          <w:color w:val="002060"/>
        </w:rPr>
        <w:t xml:space="preserve">fase primaverile </w:t>
      </w:r>
      <w:r w:rsidRPr="0099276E">
        <w:rPr>
          <w:b/>
          <w:color w:val="002060"/>
        </w:rPr>
        <w:t>Calcio a Cinque  girone "A" corredato da relativo indirizzario ed anagrafica.</w:t>
      </w:r>
    </w:p>
    <w:p w14:paraId="1777B8E2" w14:textId="77777777" w:rsidR="00AE7251" w:rsidRDefault="00AE7251" w:rsidP="00AE7251">
      <w:pPr>
        <w:pStyle w:val="Corpodeltesto21"/>
        <w:jc w:val="center"/>
        <w:rPr>
          <w:rFonts w:ascii="Arial" w:hAnsi="Arial" w:cs="Arial"/>
          <w:bCs/>
          <w:color w:val="002060"/>
          <w:sz w:val="22"/>
          <w:szCs w:val="22"/>
        </w:rPr>
      </w:pPr>
    </w:p>
    <w:p w14:paraId="66FC684D" w14:textId="77777777" w:rsidR="00AE7251" w:rsidRPr="007942E1" w:rsidRDefault="00AE7251" w:rsidP="00AE7251">
      <w:pPr>
        <w:rPr>
          <w:rFonts w:ascii="Arial" w:hAnsi="Arial" w:cs="Arial"/>
          <w:b/>
          <w:bCs/>
          <w:color w:val="002060"/>
          <w:sz w:val="28"/>
          <w:szCs w:val="28"/>
        </w:rPr>
      </w:pPr>
      <w:r w:rsidRPr="007942E1">
        <w:rPr>
          <w:rFonts w:ascii="Arial" w:hAnsi="Arial" w:cs="Arial"/>
          <w:b/>
          <w:bCs/>
          <w:color w:val="002060"/>
          <w:sz w:val="28"/>
          <w:szCs w:val="28"/>
        </w:rPr>
        <w:t>REGOLAMENTO</w:t>
      </w:r>
    </w:p>
    <w:p w14:paraId="7C3A46A2" w14:textId="77777777" w:rsidR="00AE7251" w:rsidRPr="007942E1" w:rsidRDefault="00AE7251" w:rsidP="00AE7251">
      <w:pPr>
        <w:rPr>
          <w:rFonts w:ascii="Arial" w:hAnsi="Arial" w:cs="Arial"/>
          <w:color w:val="002060"/>
          <w:sz w:val="22"/>
          <w:szCs w:val="22"/>
        </w:rPr>
      </w:pPr>
    </w:p>
    <w:p w14:paraId="62B4ADEF" w14:textId="77777777" w:rsidR="00AE7251" w:rsidRPr="007942E1" w:rsidRDefault="00AE7251" w:rsidP="00AE7251">
      <w:pPr>
        <w:rPr>
          <w:rFonts w:ascii="Arial" w:hAnsi="Arial" w:cs="Arial"/>
          <w:color w:val="002060"/>
          <w:sz w:val="22"/>
          <w:szCs w:val="22"/>
        </w:rPr>
      </w:pPr>
      <w:r w:rsidRPr="007942E1">
        <w:rPr>
          <w:rFonts w:ascii="Arial" w:hAnsi="Arial" w:cs="Arial"/>
          <w:color w:val="002060"/>
          <w:sz w:val="22"/>
          <w:szCs w:val="22"/>
        </w:rPr>
        <w:t>Torneo promozionale riservato alle giocatrici nate negli anni 2011/12/13/14</w:t>
      </w:r>
    </w:p>
    <w:p w14:paraId="4881980B" w14:textId="77777777" w:rsidR="00AE7251" w:rsidRPr="007942E1" w:rsidRDefault="00AE7251" w:rsidP="00AE7251">
      <w:pPr>
        <w:rPr>
          <w:rFonts w:ascii="Arial" w:hAnsi="Arial" w:cs="Arial"/>
          <w:color w:val="002060"/>
          <w:sz w:val="22"/>
          <w:szCs w:val="22"/>
        </w:rPr>
      </w:pPr>
      <w:r w:rsidRPr="007942E1">
        <w:rPr>
          <w:rFonts w:ascii="Arial" w:hAnsi="Arial" w:cs="Arial"/>
          <w:color w:val="002060"/>
          <w:sz w:val="22"/>
          <w:szCs w:val="22"/>
        </w:rPr>
        <w:t>Le partite si svolgono al chiuso o all’aperto con misure del terreno di gioco 26/40 m. x 16/20 m.; porte 3x2 m. con area regolamentare di calcio a 5 e pallone a rimbalzo controllato n. 3 o 4.</w:t>
      </w:r>
    </w:p>
    <w:p w14:paraId="2EB2BF41" w14:textId="77777777" w:rsidR="00AE7251" w:rsidRPr="007942E1" w:rsidRDefault="00AE7251" w:rsidP="00AE7251">
      <w:pPr>
        <w:rPr>
          <w:rFonts w:ascii="Arial" w:hAnsi="Arial" w:cs="Arial"/>
          <w:color w:val="002060"/>
          <w:sz w:val="22"/>
          <w:szCs w:val="22"/>
        </w:rPr>
      </w:pPr>
      <w:r w:rsidRPr="007942E1">
        <w:rPr>
          <w:rFonts w:ascii="Arial" w:hAnsi="Arial" w:cs="Arial"/>
          <w:color w:val="002060"/>
          <w:sz w:val="22"/>
          <w:szCs w:val="22"/>
        </w:rPr>
        <w:t xml:space="preserve">Si gioca 3 tempi da 20’ ciascuno non effettivi con obbligo di sostituzione di tutte le giocatrici al </w:t>
      </w:r>
      <w:proofErr w:type="gramStart"/>
      <w:r w:rsidRPr="007942E1">
        <w:rPr>
          <w:rFonts w:ascii="Arial" w:hAnsi="Arial" w:cs="Arial"/>
          <w:color w:val="002060"/>
          <w:sz w:val="22"/>
          <w:szCs w:val="22"/>
        </w:rPr>
        <w:t>10°</w:t>
      </w:r>
      <w:proofErr w:type="gramEnd"/>
      <w:r w:rsidRPr="007942E1">
        <w:rPr>
          <w:rFonts w:ascii="Arial" w:hAnsi="Arial" w:cs="Arial"/>
          <w:color w:val="002060"/>
          <w:sz w:val="22"/>
          <w:szCs w:val="22"/>
        </w:rPr>
        <w:t xml:space="preserve"> minuto nei primi 2 tempi (3° tempo cambi liberi); nel caso in cui non ci siano in lista 10 giocatrici è obbligatorio l’ingresso in campo di tutte le riserve al 10° minuto dei primi 2 tempi.</w:t>
      </w:r>
    </w:p>
    <w:p w14:paraId="1A5FF19D" w14:textId="77777777" w:rsidR="00AE7251" w:rsidRPr="007942E1" w:rsidRDefault="00AE7251" w:rsidP="00AE7251">
      <w:pPr>
        <w:rPr>
          <w:rFonts w:ascii="Arial" w:hAnsi="Arial" w:cs="Arial"/>
          <w:color w:val="002060"/>
          <w:sz w:val="22"/>
          <w:szCs w:val="22"/>
        </w:rPr>
      </w:pPr>
      <w:r w:rsidRPr="007942E1">
        <w:rPr>
          <w:rFonts w:ascii="Arial" w:hAnsi="Arial" w:cs="Arial"/>
          <w:color w:val="002060"/>
          <w:sz w:val="22"/>
          <w:szCs w:val="22"/>
        </w:rPr>
        <w:t>Il portiere rinvia dal fondo con le mani, non può lanciare la palla direttamente oltre la metà campo e la squadra difendente non si può posizionare all’atto del rinvio da fondo negli ultimi 10 m. di campo (oltre il dischetto del tiro libero).</w:t>
      </w:r>
    </w:p>
    <w:p w14:paraId="6DC4D512" w14:textId="77777777" w:rsidR="00AE7251" w:rsidRPr="007942E1" w:rsidRDefault="00AE7251" w:rsidP="00AE7251">
      <w:pPr>
        <w:rPr>
          <w:rFonts w:ascii="Arial" w:hAnsi="Arial" w:cs="Arial"/>
          <w:color w:val="002060"/>
          <w:sz w:val="22"/>
          <w:szCs w:val="22"/>
        </w:rPr>
      </w:pPr>
      <w:r w:rsidRPr="007942E1">
        <w:rPr>
          <w:rFonts w:ascii="Arial" w:hAnsi="Arial" w:cs="Arial"/>
          <w:color w:val="002060"/>
          <w:sz w:val="22"/>
          <w:szCs w:val="22"/>
        </w:rPr>
        <w:t>Il portiere può ricevere più volte un retropassaggio dal proprio compagno nell’arco della stessa azione all’interno della propria metà campo, ma deve giocare la palla con i piedi senza alcun limite di tempo e può essere pressato dagli avversari.</w:t>
      </w:r>
    </w:p>
    <w:p w14:paraId="332F06DB" w14:textId="77777777" w:rsidR="00AE7251" w:rsidRPr="007942E1" w:rsidRDefault="00AE7251" w:rsidP="00AE7251">
      <w:pPr>
        <w:rPr>
          <w:rFonts w:ascii="Arial" w:hAnsi="Arial" w:cs="Arial"/>
          <w:color w:val="002060"/>
          <w:sz w:val="22"/>
          <w:szCs w:val="22"/>
        </w:rPr>
      </w:pPr>
      <w:proofErr w:type="gramStart"/>
      <w:r w:rsidRPr="007942E1">
        <w:rPr>
          <w:rFonts w:ascii="Arial" w:hAnsi="Arial" w:cs="Arial"/>
          <w:color w:val="002060"/>
          <w:sz w:val="22"/>
          <w:szCs w:val="22"/>
        </w:rPr>
        <w:t>E’</w:t>
      </w:r>
      <w:proofErr w:type="gramEnd"/>
      <w:r w:rsidRPr="007942E1">
        <w:rPr>
          <w:rFonts w:ascii="Arial" w:hAnsi="Arial" w:cs="Arial"/>
          <w:color w:val="002060"/>
          <w:sz w:val="22"/>
          <w:szCs w:val="22"/>
        </w:rPr>
        <w:t xml:space="preserve"> concessa la possibilità di richiedere 1 time out di 1’ per squadra per tempo.</w:t>
      </w:r>
    </w:p>
    <w:p w14:paraId="2E26C804" w14:textId="77777777" w:rsidR="00AE7251" w:rsidRPr="007942E1" w:rsidRDefault="00AE7251" w:rsidP="00AE7251">
      <w:pPr>
        <w:rPr>
          <w:rFonts w:ascii="Arial" w:hAnsi="Arial" w:cs="Arial"/>
          <w:color w:val="002060"/>
          <w:sz w:val="22"/>
          <w:szCs w:val="22"/>
        </w:rPr>
      </w:pPr>
      <w:r w:rsidRPr="007942E1">
        <w:rPr>
          <w:rFonts w:ascii="Arial" w:hAnsi="Arial" w:cs="Arial"/>
          <w:color w:val="002060"/>
          <w:sz w:val="22"/>
          <w:szCs w:val="22"/>
        </w:rPr>
        <w:t>Il risultato finale della “GARA” è dato dalla somma dei risultati dei 3 tempi: ogni tempo costituisce una “mini gara” dove la vittoria vale 1 punto e il pareggio vale 1 punto per squadra.</w:t>
      </w:r>
    </w:p>
    <w:p w14:paraId="20D40DBB" w14:textId="77777777" w:rsidR="00AE7251" w:rsidRPr="007942E1" w:rsidRDefault="00AE7251" w:rsidP="00AE7251">
      <w:pPr>
        <w:rPr>
          <w:rFonts w:ascii="Arial" w:hAnsi="Arial" w:cs="Arial"/>
          <w:color w:val="002060"/>
          <w:sz w:val="22"/>
          <w:szCs w:val="22"/>
        </w:rPr>
      </w:pPr>
    </w:p>
    <w:p w14:paraId="021F9554" w14:textId="77777777" w:rsidR="00AE7251" w:rsidRDefault="00AE7251" w:rsidP="00AE7251">
      <w:pPr>
        <w:rPr>
          <w:rFonts w:ascii="Arial" w:hAnsi="Arial" w:cs="Arial"/>
          <w:color w:val="002060"/>
          <w:sz w:val="22"/>
          <w:szCs w:val="22"/>
        </w:rPr>
      </w:pPr>
      <w:r w:rsidRPr="007942E1">
        <w:rPr>
          <w:rFonts w:ascii="Arial" w:hAnsi="Arial" w:cs="Arial"/>
          <w:color w:val="002060"/>
          <w:sz w:val="22"/>
          <w:szCs w:val="22"/>
        </w:rPr>
        <w:t xml:space="preserve">Per quanto non previsto dal presente Regolamento, si fa riferimento al Regolamento del Giuoco del Calcio a 5, al Comunicato Ufficiale n°1 del Settore Giovanile e Scolastico del 10/07/2024 e a sue successive Circolari esplicative inerenti </w:t>
      </w:r>
      <w:proofErr w:type="gramStart"/>
      <w:r w:rsidRPr="007942E1">
        <w:rPr>
          <w:rFonts w:ascii="Arial" w:hAnsi="Arial" w:cs="Arial"/>
          <w:color w:val="002060"/>
          <w:sz w:val="22"/>
          <w:szCs w:val="22"/>
        </w:rPr>
        <w:t>le</w:t>
      </w:r>
      <w:proofErr w:type="gramEnd"/>
      <w:r w:rsidRPr="007942E1">
        <w:rPr>
          <w:rFonts w:ascii="Arial" w:hAnsi="Arial" w:cs="Arial"/>
          <w:color w:val="002060"/>
          <w:sz w:val="22"/>
          <w:szCs w:val="22"/>
        </w:rPr>
        <w:t xml:space="preserve"> modalità di svolgimento delle gare nelle categorie dell’attività di base.</w:t>
      </w:r>
    </w:p>
    <w:p w14:paraId="6D1D2AAA" w14:textId="77777777" w:rsidR="006E63B7" w:rsidRDefault="006E63B7" w:rsidP="008F6FFB">
      <w:pPr>
        <w:pStyle w:val="LndNormale1"/>
        <w:rPr>
          <w:color w:val="002060"/>
        </w:rPr>
      </w:pPr>
    </w:p>
    <w:p w14:paraId="1CF05945" w14:textId="77777777" w:rsidR="00B3778D" w:rsidRDefault="00B3778D" w:rsidP="00B87271">
      <w:pPr>
        <w:pStyle w:val="Corpodeltesto21"/>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7E16AC8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6E63B7">
        <w:rPr>
          <w:rFonts w:ascii="Arial" w:hAnsi="Arial" w:cs="Arial"/>
          <w:b/>
          <w:bCs/>
          <w:color w:val="002060"/>
        </w:rPr>
        <w:t>14</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C36A12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985864">
        <w:rPr>
          <w:b/>
          <w:color w:val="002060"/>
          <w:u w:val="single"/>
        </w:rPr>
        <w:t>02</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5FC78" w14:textId="77777777" w:rsidR="00570EEA" w:rsidRDefault="00570EEA">
      <w:r>
        <w:separator/>
      </w:r>
    </w:p>
  </w:endnote>
  <w:endnote w:type="continuationSeparator" w:id="0">
    <w:p w14:paraId="734B624E" w14:textId="77777777" w:rsidR="00570EEA" w:rsidRDefault="00570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5250C5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2B2541">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FB1C9" w14:textId="77777777" w:rsidR="00570EEA" w:rsidRDefault="00570EEA">
      <w:r>
        <w:separator/>
      </w:r>
    </w:p>
  </w:footnote>
  <w:footnote w:type="continuationSeparator" w:id="0">
    <w:p w14:paraId="7C9B1292" w14:textId="77777777" w:rsidR="00570EEA" w:rsidRDefault="00570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1"/>
  </w:num>
  <w:num w:numId="4" w16cid:durableId="564266614">
    <w:abstractNumId w:val="12"/>
  </w:num>
  <w:num w:numId="5" w16cid:durableId="1249315646">
    <w:abstractNumId w:val="10"/>
  </w:num>
  <w:num w:numId="6" w16cid:durableId="934754267">
    <w:abstractNumId w:val="2"/>
  </w:num>
  <w:num w:numId="7" w16cid:durableId="1125348853">
    <w:abstractNumId w:val="4"/>
  </w:num>
  <w:num w:numId="8" w16cid:durableId="392192102">
    <w:abstractNumId w:val="11"/>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3"/>
  </w:num>
  <w:num w:numId="14" w16cid:durableId="1847743972">
    <w:abstractNumId w:val="6"/>
  </w:num>
  <w:num w:numId="15" w16cid:durableId="159300879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1B3"/>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9E"/>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94C"/>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5B93"/>
    <w:rsid w:val="00526208"/>
    <w:rsid w:val="0052638A"/>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4FA"/>
    <w:rsid w:val="00985600"/>
    <w:rsid w:val="00985864"/>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4B"/>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1057</TotalTime>
  <Pages>1</Pages>
  <Words>9188</Words>
  <Characters>52376</Characters>
  <Application>Microsoft Office Word</Application>
  <DocSecurity>0</DocSecurity>
  <Lines>436</Lines>
  <Paragraphs>122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61442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28</cp:revision>
  <cp:lastPrinted>2025-04-02T14:31:00Z</cp:lastPrinted>
  <dcterms:created xsi:type="dcterms:W3CDTF">2025-03-31T07:45:00Z</dcterms:created>
  <dcterms:modified xsi:type="dcterms:W3CDTF">2025-04-02T14:31:00Z</dcterms:modified>
</cp:coreProperties>
</file>